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6.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1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19.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2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21.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22.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23.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24.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25.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26.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27.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28.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29.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30.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31.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42436D" w14:paraId="62764818" w14:textId="77777777" w:rsidTr="00AB16BB">
        <w:trPr>
          <w:cantSplit/>
          <w:trHeight w:hRule="exact" w:val="851"/>
        </w:trPr>
        <w:tc>
          <w:tcPr>
            <w:tcW w:w="9639" w:type="dxa"/>
            <w:gridSpan w:val="3"/>
            <w:tcBorders>
              <w:bottom w:val="single" w:sz="4" w:space="0" w:color="auto"/>
            </w:tcBorders>
            <w:vAlign w:val="bottom"/>
          </w:tcPr>
          <w:p w14:paraId="0466451E" w14:textId="5B43F27F" w:rsidR="0042436D" w:rsidRPr="00D47EEA" w:rsidRDefault="0042436D" w:rsidP="00DE6D79">
            <w:pPr>
              <w:jc w:val="right"/>
            </w:pPr>
            <w:r w:rsidRPr="0042436D">
              <w:rPr>
                <w:sz w:val="40"/>
              </w:rPr>
              <w:t>E</w:t>
            </w:r>
            <w:r>
              <w:t>/ECE</w:t>
            </w:r>
            <w:r w:rsidR="0098078B">
              <w:t>/324/Rev.2/Add.109/Rev.</w:t>
            </w:r>
            <w:r w:rsidR="008971FD">
              <w:t xml:space="preserve">4 </w:t>
            </w:r>
            <w:r>
              <w:t>−</w:t>
            </w:r>
            <w:r w:rsidRPr="0042436D">
              <w:rPr>
                <w:sz w:val="40"/>
              </w:rPr>
              <w:t>E</w:t>
            </w:r>
            <w:r>
              <w:t>/ECE/TRANS/505/Rev.2/Add.109/Rev.</w:t>
            </w:r>
            <w:r w:rsidR="008971FD">
              <w:t>4</w:t>
            </w:r>
          </w:p>
        </w:tc>
      </w:tr>
      <w:tr w:rsidR="003C3936" w14:paraId="51D6B638" w14:textId="77777777" w:rsidTr="003C3936">
        <w:trPr>
          <w:cantSplit/>
          <w:trHeight w:hRule="exact" w:val="2835"/>
        </w:trPr>
        <w:tc>
          <w:tcPr>
            <w:tcW w:w="1276" w:type="dxa"/>
            <w:tcBorders>
              <w:top w:val="single" w:sz="4" w:space="0" w:color="auto"/>
              <w:bottom w:val="single" w:sz="12" w:space="0" w:color="auto"/>
            </w:tcBorders>
          </w:tcPr>
          <w:p w14:paraId="6EB8A366" w14:textId="77777777" w:rsidR="003C3936" w:rsidRDefault="003C3936" w:rsidP="003C3936">
            <w:pPr>
              <w:spacing w:before="120"/>
            </w:pPr>
          </w:p>
        </w:tc>
        <w:tc>
          <w:tcPr>
            <w:tcW w:w="5528" w:type="dxa"/>
            <w:tcBorders>
              <w:top w:val="single" w:sz="4" w:space="0" w:color="auto"/>
              <w:bottom w:val="single" w:sz="12" w:space="0" w:color="auto"/>
            </w:tcBorders>
          </w:tcPr>
          <w:p w14:paraId="3C61625C"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7F07493F" w14:textId="77777777" w:rsidR="00AB16BB" w:rsidRDefault="00AB16BB" w:rsidP="0042436D">
            <w:pPr>
              <w:spacing w:line="240" w:lineRule="exact"/>
            </w:pPr>
          </w:p>
          <w:p w14:paraId="5591F052" w14:textId="77777777" w:rsidR="00AB16BB" w:rsidRDefault="00AB16BB" w:rsidP="0042436D">
            <w:pPr>
              <w:spacing w:line="240" w:lineRule="exact"/>
            </w:pPr>
          </w:p>
          <w:p w14:paraId="5ABD4C22" w14:textId="77777777" w:rsidR="00AB16BB" w:rsidRDefault="00AB16BB" w:rsidP="0042436D">
            <w:pPr>
              <w:spacing w:line="240" w:lineRule="exact"/>
            </w:pPr>
          </w:p>
          <w:p w14:paraId="2B1EA618" w14:textId="1593F4EE" w:rsidR="00DE6D79" w:rsidRDefault="008971FD" w:rsidP="0042436D">
            <w:pPr>
              <w:spacing w:line="240" w:lineRule="exact"/>
            </w:pPr>
            <w:r>
              <w:t>20 June 2019</w:t>
            </w:r>
          </w:p>
        </w:tc>
      </w:tr>
    </w:tbl>
    <w:p w14:paraId="35195178" w14:textId="77777777" w:rsidR="00C711C7" w:rsidRPr="00392A12" w:rsidRDefault="00C711C7" w:rsidP="00C711C7">
      <w:pPr>
        <w:pStyle w:val="HChG"/>
      </w:pPr>
      <w:r w:rsidRPr="00392A12">
        <w:tab/>
      </w:r>
      <w:r w:rsidRPr="00392A12">
        <w:tab/>
      </w:r>
      <w:bookmarkStart w:id="0" w:name="_Toc340666199"/>
      <w:bookmarkStart w:id="1" w:name="_Toc340745062"/>
      <w:bookmarkStart w:id="2" w:name="_Toc343849476"/>
      <w:bookmarkStart w:id="3" w:name="_Toc379285376"/>
      <w:bookmarkStart w:id="4" w:name="_Toc379286199"/>
      <w:bookmarkStart w:id="5" w:name="_Toc384288875"/>
      <w:r w:rsidRPr="00392A12">
        <w:t>Agreement</w:t>
      </w:r>
      <w:bookmarkEnd w:id="0"/>
      <w:bookmarkEnd w:id="1"/>
      <w:bookmarkEnd w:id="2"/>
      <w:bookmarkEnd w:id="3"/>
      <w:bookmarkEnd w:id="4"/>
      <w:bookmarkEnd w:id="5"/>
    </w:p>
    <w:p w14:paraId="27573B3E" w14:textId="72262BD8" w:rsidR="00C711C7" w:rsidRPr="00392A12" w:rsidRDefault="00C711C7" w:rsidP="00C711C7">
      <w:pPr>
        <w:pStyle w:val="H1G"/>
      </w:pPr>
      <w:r w:rsidRPr="00F173C4">
        <w:rPr>
          <w:rStyle w:val="H1GChar"/>
        </w:rPr>
        <w:tab/>
      </w:r>
      <w:r w:rsidRPr="00F173C4">
        <w:rPr>
          <w:rStyle w:val="H1GChar"/>
        </w:rPr>
        <w:tab/>
      </w:r>
      <w:r w:rsidR="006F0FED" w:rsidRPr="005537CC">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9E5D87">
        <w:rPr>
          <w:rStyle w:val="FootnoteReference"/>
          <w:b w:val="0"/>
          <w:sz w:val="20"/>
          <w:vertAlign w:val="baseline"/>
        </w:rPr>
        <w:footnoteReference w:customMarkFollows="1" w:id="2"/>
        <w:t>*</w:t>
      </w:r>
    </w:p>
    <w:p w14:paraId="58887A69" w14:textId="2040A24E" w:rsidR="00C711C7" w:rsidRPr="00392A12" w:rsidRDefault="006F0FED" w:rsidP="00C711C7">
      <w:pPr>
        <w:pStyle w:val="SingleTxtG"/>
        <w:spacing w:before="120"/>
      </w:pPr>
      <w:r w:rsidRPr="005537CC">
        <w:t>(Revision 3, including the amendments which entered into force on 14 September 2017)</w:t>
      </w:r>
    </w:p>
    <w:p w14:paraId="06CCF387" w14:textId="77777777" w:rsidR="00C711C7" w:rsidRDefault="00C711C7" w:rsidP="00C711C7">
      <w:pPr>
        <w:jc w:val="center"/>
      </w:pPr>
      <w:r>
        <w:t>_________</w:t>
      </w:r>
    </w:p>
    <w:p w14:paraId="7FA72C4D" w14:textId="7D9CDFB3" w:rsidR="00AB16BB" w:rsidRDefault="0017764F" w:rsidP="0017764F">
      <w:pPr>
        <w:pStyle w:val="HChG"/>
        <w:spacing w:before="240" w:after="120"/>
      </w:pPr>
      <w:r>
        <w:tab/>
      </w:r>
      <w:r>
        <w:tab/>
      </w:r>
      <w:bookmarkStart w:id="6" w:name="_Toc343849477"/>
      <w:bookmarkStart w:id="7" w:name="_Toc379285377"/>
      <w:bookmarkStart w:id="8" w:name="_Toc379286200"/>
      <w:bookmarkStart w:id="9" w:name="_Toc384288876"/>
      <w:r w:rsidR="0042436D">
        <w:t xml:space="preserve">Addendum 109: </w:t>
      </w:r>
      <w:r w:rsidR="00CA35A9">
        <w:t xml:space="preserve">UN </w:t>
      </w:r>
      <w:r w:rsidR="0042436D">
        <w:t>Regulation No. 110</w:t>
      </w:r>
      <w:bookmarkEnd w:id="6"/>
      <w:bookmarkEnd w:id="7"/>
      <w:bookmarkEnd w:id="8"/>
      <w:bookmarkEnd w:id="9"/>
    </w:p>
    <w:p w14:paraId="4B5B70E5" w14:textId="2AF725B5" w:rsidR="00AB16BB" w:rsidRDefault="0017764F" w:rsidP="0017764F">
      <w:pPr>
        <w:pStyle w:val="H1G"/>
        <w:spacing w:before="240"/>
      </w:pPr>
      <w:r>
        <w:tab/>
      </w:r>
      <w:r>
        <w:tab/>
      </w:r>
      <w:r w:rsidR="0042436D">
        <w:t xml:space="preserve">Revision </w:t>
      </w:r>
      <w:r w:rsidR="000D28BD">
        <w:t>4</w:t>
      </w:r>
    </w:p>
    <w:p w14:paraId="0E06E2D4" w14:textId="77777777" w:rsidR="0042436D" w:rsidRDefault="0042436D" w:rsidP="00E6310F">
      <w:pPr>
        <w:spacing w:after="120"/>
        <w:ind w:left="1134"/>
      </w:pPr>
      <w:r>
        <w:t>Incorporating all valid text up to:</w:t>
      </w:r>
    </w:p>
    <w:p w14:paraId="39388621" w14:textId="77777777" w:rsidR="006F0FED" w:rsidRDefault="006F0FED" w:rsidP="006F0FED">
      <w:pPr>
        <w:ind w:left="1134"/>
      </w:pPr>
      <w:r>
        <w:t>Supplement 2 to 01 series of amendments to the Regulation - Date of entry into force: 9 October 2014</w:t>
      </w:r>
    </w:p>
    <w:p w14:paraId="487E72C9" w14:textId="77777777" w:rsidR="006F0FED" w:rsidRDefault="006F0FED" w:rsidP="006F0FED">
      <w:pPr>
        <w:ind w:left="1134"/>
      </w:pPr>
      <w:r>
        <w:t>Supplement 3 to 01 series of amendments to the Regulation - Date of entry into force: 8 October 2014</w:t>
      </w:r>
    </w:p>
    <w:p w14:paraId="360657D8" w14:textId="77777777" w:rsidR="006F0FED" w:rsidRDefault="006F0FED" w:rsidP="006F0FED">
      <w:pPr>
        <w:ind w:left="1134"/>
      </w:pPr>
      <w:r>
        <w:t>Supplement 4 to 01 series of amendments to the Regulation - Date of entry into force: 18 June 2016</w:t>
      </w:r>
    </w:p>
    <w:p w14:paraId="2C64D69B" w14:textId="77777777" w:rsidR="006F0FED" w:rsidRDefault="006F0FED" w:rsidP="006F0FED">
      <w:pPr>
        <w:ind w:left="1134"/>
      </w:pPr>
      <w:r>
        <w:t>Supplement 5 to 01 series of amendments to the Regulation - Date of entry into force: 22 June 2017</w:t>
      </w:r>
    </w:p>
    <w:p w14:paraId="480AFC17" w14:textId="55A5371B" w:rsidR="00AB16BB" w:rsidRDefault="006F0FED" w:rsidP="00FF646E">
      <w:pPr>
        <w:ind w:left="1134"/>
      </w:pPr>
      <w:r>
        <w:t>02 series of amendments to the Regulation - Date of entry into force: 8 October 2016</w:t>
      </w:r>
    </w:p>
    <w:p w14:paraId="6875DD10" w14:textId="77777777" w:rsidR="0042436D" w:rsidRDefault="005E46E7" w:rsidP="002E6325">
      <w:pPr>
        <w:pStyle w:val="H1G"/>
        <w:spacing w:before="240" w:after="120"/>
        <w:ind w:left="1138" w:right="1138" w:hanging="1138"/>
      </w:pPr>
      <w:r>
        <w:lastRenderedPageBreak/>
        <w:tab/>
      </w:r>
      <w:r>
        <w:tab/>
      </w:r>
      <w:r w:rsidR="0042436D">
        <w:t>U</w:t>
      </w:r>
      <w:r>
        <w:t>niform provisions concerning the approval of</w:t>
      </w:r>
      <w:r w:rsidR="0042436D">
        <w:t>:</w:t>
      </w:r>
    </w:p>
    <w:p w14:paraId="0CAE9F6F" w14:textId="77777777" w:rsidR="0042436D" w:rsidRDefault="005E46E7" w:rsidP="005E46E7">
      <w:pPr>
        <w:pStyle w:val="H1G"/>
        <w:tabs>
          <w:tab w:val="left" w:pos="1134"/>
        </w:tabs>
        <w:spacing w:before="0" w:after="0"/>
        <w:ind w:left="1701" w:hanging="1701"/>
      </w:pPr>
      <w:r>
        <w:tab/>
      </w:r>
      <w:r>
        <w:tab/>
      </w:r>
      <w:r w:rsidR="0042436D">
        <w:t>I.</w:t>
      </w:r>
      <w:r w:rsidR="0042436D">
        <w:tab/>
      </w:r>
      <w:r w:rsidR="00DE6D79" w:rsidRPr="00DE6D79">
        <w:t>Specific components of motor vehicles using compressed natural gas (CNG) and/or liquefied natural gas (</w:t>
      </w:r>
      <w:r w:rsidR="00AA41D1">
        <w:t>LNG) in their propulsion system</w:t>
      </w:r>
    </w:p>
    <w:p w14:paraId="22271907" w14:textId="77777777" w:rsidR="0042436D" w:rsidRDefault="005E46E7" w:rsidP="005E46E7">
      <w:pPr>
        <w:pStyle w:val="H1G"/>
        <w:tabs>
          <w:tab w:val="left" w:pos="1134"/>
        </w:tabs>
        <w:spacing w:before="0" w:after="0"/>
        <w:ind w:left="1701" w:hanging="1701"/>
      </w:pPr>
      <w:r>
        <w:tab/>
      </w:r>
      <w:r>
        <w:tab/>
      </w:r>
      <w:r w:rsidR="0042436D">
        <w:t>II.</w:t>
      </w:r>
      <w:r w:rsidR="0042436D">
        <w:tab/>
      </w:r>
      <w:r w:rsidR="00DE6D79" w:rsidRPr="00DE6D79">
        <w:t>Vehicles with regard to the installation of specific components of an approved type for the use of compressed natural gas (CNG) and/or liquefied natural gas (LNG) in their propulsion system</w:t>
      </w:r>
    </w:p>
    <w:p w14:paraId="50F7E1C1" w14:textId="77777777" w:rsidR="006F0FED" w:rsidRDefault="006F0FED" w:rsidP="006F0FED"/>
    <w:p w14:paraId="509C9C81" w14:textId="18B84DF4" w:rsidR="006F0FED" w:rsidRDefault="006F0FED" w:rsidP="006F0FED">
      <w:pPr>
        <w:spacing w:after="120"/>
        <w:ind w:left="1134"/>
        <w:rPr>
          <w:lang w:eastAsia="en-GB"/>
        </w:rPr>
      </w:pPr>
      <w:r>
        <w:rPr>
          <w:lang w:eastAsia="en-GB"/>
        </w:rPr>
        <w:t xml:space="preserve">This document is meant purely as </w:t>
      </w:r>
      <w:r w:rsidR="00F17FF3">
        <w:rPr>
          <w:lang w:eastAsia="en-GB"/>
        </w:rPr>
        <w:t xml:space="preserve">a </w:t>
      </w:r>
      <w:r>
        <w:rPr>
          <w:lang w:eastAsia="en-GB"/>
        </w:rPr>
        <w:t>documentation tool. The authentic and legal binding texts are:</w:t>
      </w:r>
    </w:p>
    <w:p w14:paraId="232CD037" w14:textId="77777777" w:rsidR="006F0FED" w:rsidRPr="00A36113" w:rsidRDefault="006F0FED" w:rsidP="006F0FED">
      <w:pPr>
        <w:ind w:left="1134"/>
        <w:rPr>
          <w:bCs/>
          <w:lang w:val="es-ES"/>
        </w:rPr>
      </w:pPr>
      <w:r w:rsidRPr="00A36113">
        <w:rPr>
          <w:bCs/>
          <w:lang w:val="es-ES"/>
        </w:rPr>
        <w:t>E/ECE/TRANS/WP.29/2014/12</w:t>
      </w:r>
    </w:p>
    <w:p w14:paraId="093C8F2C" w14:textId="77777777" w:rsidR="006F0FED" w:rsidRPr="007C033A" w:rsidRDefault="006F0FED" w:rsidP="006F0FED">
      <w:pPr>
        <w:ind w:left="1134"/>
        <w:rPr>
          <w:bCs/>
          <w:lang w:val="es-ES"/>
        </w:rPr>
      </w:pPr>
      <w:r w:rsidRPr="007C033A">
        <w:rPr>
          <w:bCs/>
          <w:lang w:val="es-ES"/>
        </w:rPr>
        <w:t>E/ECE/TRANS/WP.29/</w:t>
      </w:r>
      <w:r>
        <w:rPr>
          <w:bCs/>
          <w:lang w:val="es-ES"/>
        </w:rPr>
        <w:t>2015</w:t>
      </w:r>
      <w:r w:rsidRPr="007C033A">
        <w:rPr>
          <w:bCs/>
          <w:lang w:val="es-ES"/>
        </w:rPr>
        <w:t>/</w:t>
      </w:r>
      <w:r>
        <w:rPr>
          <w:bCs/>
          <w:lang w:val="es-ES"/>
        </w:rPr>
        <w:t>13</w:t>
      </w:r>
    </w:p>
    <w:p w14:paraId="734D3F82" w14:textId="77777777" w:rsidR="006F0FED" w:rsidRPr="007C033A" w:rsidRDefault="006F0FED" w:rsidP="006F0FED">
      <w:pPr>
        <w:ind w:left="1134"/>
        <w:rPr>
          <w:bCs/>
          <w:lang w:val="es-ES"/>
        </w:rPr>
      </w:pPr>
      <w:r w:rsidRPr="007C033A">
        <w:rPr>
          <w:bCs/>
          <w:lang w:val="es-ES"/>
        </w:rPr>
        <w:t>E/ECE/TRANS/WP.29/</w:t>
      </w:r>
      <w:r>
        <w:rPr>
          <w:bCs/>
          <w:lang w:val="es-ES"/>
        </w:rPr>
        <w:t>2015</w:t>
      </w:r>
      <w:r w:rsidRPr="007C033A">
        <w:rPr>
          <w:bCs/>
          <w:lang w:val="es-ES"/>
        </w:rPr>
        <w:t>/</w:t>
      </w:r>
      <w:r>
        <w:rPr>
          <w:bCs/>
          <w:lang w:val="es-ES"/>
        </w:rPr>
        <w:t>89</w:t>
      </w:r>
    </w:p>
    <w:p w14:paraId="758A44BA" w14:textId="77777777" w:rsidR="006F0FED" w:rsidRPr="007C033A" w:rsidRDefault="006F0FED" w:rsidP="006F0FED">
      <w:pPr>
        <w:ind w:left="1134"/>
        <w:rPr>
          <w:bCs/>
          <w:lang w:val="es-ES"/>
        </w:rPr>
      </w:pPr>
      <w:r w:rsidRPr="007C033A">
        <w:rPr>
          <w:bCs/>
          <w:lang w:val="es-ES"/>
        </w:rPr>
        <w:t>E/ECE/TRANS/WP.29/</w:t>
      </w:r>
      <w:r>
        <w:rPr>
          <w:bCs/>
          <w:lang w:val="es-ES"/>
        </w:rPr>
        <w:t>2016</w:t>
      </w:r>
      <w:r w:rsidRPr="007C033A">
        <w:rPr>
          <w:bCs/>
          <w:lang w:val="es-ES"/>
        </w:rPr>
        <w:t>/</w:t>
      </w:r>
      <w:r>
        <w:rPr>
          <w:bCs/>
          <w:lang w:val="es-ES"/>
        </w:rPr>
        <w:t>95</w:t>
      </w:r>
    </w:p>
    <w:p w14:paraId="547B7FFE" w14:textId="19CF24B5" w:rsidR="006F0FED" w:rsidRDefault="006F0FED" w:rsidP="006F0FED">
      <w:pPr>
        <w:ind w:left="567" w:firstLine="567"/>
        <w:rPr>
          <w:bCs/>
          <w:lang w:val="es-ES"/>
        </w:rPr>
      </w:pPr>
      <w:r w:rsidRPr="007C033A">
        <w:rPr>
          <w:bCs/>
          <w:lang w:val="es-ES"/>
        </w:rPr>
        <w:t>E/ECE/TRANS/WP.29/</w:t>
      </w:r>
      <w:r>
        <w:rPr>
          <w:bCs/>
          <w:lang w:val="es-ES"/>
        </w:rPr>
        <w:t>2016</w:t>
      </w:r>
      <w:r w:rsidRPr="007C033A">
        <w:rPr>
          <w:bCs/>
          <w:lang w:val="es-ES"/>
        </w:rPr>
        <w:t>/</w:t>
      </w:r>
      <w:r>
        <w:rPr>
          <w:bCs/>
          <w:lang w:val="es-ES"/>
        </w:rPr>
        <w:t>13</w:t>
      </w:r>
    </w:p>
    <w:p w14:paraId="3AC0031B" w14:textId="5FA63771" w:rsidR="00941C72" w:rsidRPr="001105AF" w:rsidRDefault="00941C72" w:rsidP="006F0FED">
      <w:pPr>
        <w:ind w:left="567" w:firstLine="567"/>
        <w:rPr>
          <w:lang w:val="it-IT"/>
        </w:rPr>
      </w:pPr>
      <w:bookmarkStart w:id="10" w:name="_Hlk12011066"/>
      <w:r w:rsidRPr="001105AF">
        <w:rPr>
          <w:lang w:val="it-IT"/>
        </w:rPr>
        <w:t>E/ECE/TRANS/WP.29/201</w:t>
      </w:r>
      <w:r w:rsidR="002E6325" w:rsidRPr="001105AF">
        <w:rPr>
          <w:lang w:val="it-IT"/>
        </w:rPr>
        <w:t>8/153</w:t>
      </w:r>
      <w:bookmarkEnd w:id="10"/>
    </w:p>
    <w:p w14:paraId="20EA06D2" w14:textId="77777777" w:rsidR="00AB16BB" w:rsidRDefault="0042436D" w:rsidP="0017764F">
      <w:pPr>
        <w:spacing w:line="160" w:lineRule="atLeast"/>
        <w:jc w:val="center"/>
      </w:pPr>
      <w:r>
        <w:t>_________</w:t>
      </w:r>
    </w:p>
    <w:p w14:paraId="4D146E12" w14:textId="77777777" w:rsidR="005E46E7" w:rsidRDefault="005E46E7" w:rsidP="0017764F">
      <w:pPr>
        <w:spacing w:line="160" w:lineRule="atLeast"/>
        <w:jc w:val="center"/>
      </w:pPr>
    </w:p>
    <w:p w14:paraId="23CF82D4" w14:textId="77777777" w:rsidR="005E46E7" w:rsidRDefault="006F0FED" w:rsidP="0017764F">
      <w:pPr>
        <w:spacing w:after="120"/>
        <w:jc w:val="center"/>
      </w:pPr>
      <w:r w:rsidRPr="00DF66E9">
        <w:rPr>
          <w:noProof/>
          <w:lang w:eastAsia="zh-CN"/>
        </w:rPr>
        <w:drawing>
          <wp:inline distT="0" distB="0" distL="0" distR="0" wp14:anchorId="22BF0B8A" wp14:editId="162A6EC6">
            <wp:extent cx="952500" cy="704850"/>
            <wp:effectExtent l="0" t="0" r="0"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704850"/>
                    </a:xfrm>
                    <a:prstGeom prst="rect">
                      <a:avLst/>
                    </a:prstGeom>
                    <a:noFill/>
                    <a:ln>
                      <a:noFill/>
                    </a:ln>
                  </pic:spPr>
                </pic:pic>
              </a:graphicData>
            </a:graphic>
          </wp:inline>
        </w:drawing>
      </w:r>
    </w:p>
    <w:p w14:paraId="6ADAD422" w14:textId="77777777" w:rsidR="0017764F" w:rsidRDefault="005E46E7" w:rsidP="0042436D">
      <w:pPr>
        <w:jc w:val="center"/>
        <w:sectPr w:rsidR="0017764F" w:rsidSect="008C7F43">
          <w:headerReference w:type="even" r:id="rId12"/>
          <w:headerReference w:type="default" r:id="rId13"/>
          <w:footerReference w:type="even" r:id="rId14"/>
          <w:footerReference w:type="default" r:id="rId15"/>
          <w:footerReference w:type="first" r:id="rId16"/>
          <w:footnotePr>
            <w:numRestart w:val="eachSect"/>
          </w:footnotePr>
          <w:endnotePr>
            <w:numFmt w:val="decimal"/>
          </w:endnotePr>
          <w:pgSz w:w="11907" w:h="16840" w:code="9"/>
          <w:pgMar w:top="1701" w:right="1134" w:bottom="2268" w:left="1134" w:header="964" w:footer="1701" w:gutter="0"/>
          <w:cols w:space="720"/>
          <w:titlePg/>
          <w:docGrid w:linePitch="272"/>
        </w:sectPr>
      </w:pPr>
      <w:r w:rsidRPr="005E46E7">
        <w:rPr>
          <w:b/>
          <w:lang w:val="en-US"/>
        </w:rPr>
        <w:t>UNITED NATIONS</w:t>
      </w:r>
      <w:r w:rsidR="0042436D">
        <w:t xml:space="preserve"> </w:t>
      </w:r>
    </w:p>
    <w:p w14:paraId="68090360" w14:textId="77777777" w:rsidR="0017764F" w:rsidRDefault="0017764F" w:rsidP="0042436D">
      <w:pPr>
        <w:jc w:val="center"/>
        <w:sectPr w:rsidR="0017764F" w:rsidSect="008C7F43">
          <w:headerReference w:type="first" r:id="rId17"/>
          <w:footerReference w:type="first" r:id="rId18"/>
          <w:footnotePr>
            <w:numRestart w:val="eachSect"/>
          </w:footnotePr>
          <w:endnotePr>
            <w:numFmt w:val="decimal"/>
          </w:endnotePr>
          <w:pgSz w:w="11907" w:h="16840" w:code="9"/>
          <w:pgMar w:top="1701" w:right="1134" w:bottom="2268" w:left="1134" w:header="964" w:footer="1701" w:gutter="0"/>
          <w:cols w:space="720"/>
          <w:titlePg/>
          <w:docGrid w:linePitch="272"/>
        </w:sectPr>
      </w:pPr>
    </w:p>
    <w:p w14:paraId="3CD370C9" w14:textId="69324D9C" w:rsidR="0020396D" w:rsidRPr="00DE6D79" w:rsidRDefault="00CA35A9" w:rsidP="0020396D">
      <w:pPr>
        <w:pStyle w:val="HChG"/>
        <w:tabs>
          <w:tab w:val="clear" w:pos="851"/>
        </w:tabs>
        <w:spacing w:line="240" w:lineRule="auto"/>
      </w:pPr>
      <w:bookmarkStart w:id="11" w:name="_Toc379285378"/>
      <w:bookmarkStart w:id="12" w:name="_Toc379286201"/>
      <w:bookmarkStart w:id="13" w:name="_Toc384288877"/>
      <w:bookmarkStart w:id="14" w:name="_Toc343849478"/>
      <w:r>
        <w:lastRenderedPageBreak/>
        <w:t xml:space="preserve">UN </w:t>
      </w:r>
      <w:r w:rsidR="0020396D" w:rsidRPr="00DE6D79">
        <w:t>Regulation No. 110</w:t>
      </w:r>
      <w:bookmarkEnd w:id="11"/>
      <w:bookmarkEnd w:id="12"/>
      <w:bookmarkEnd w:id="13"/>
    </w:p>
    <w:p w14:paraId="169AB2FA" w14:textId="77777777" w:rsidR="0020396D" w:rsidRPr="00DE6D79" w:rsidRDefault="0020396D" w:rsidP="00E6310F">
      <w:pPr>
        <w:pStyle w:val="HChG"/>
        <w:spacing w:after="120"/>
      </w:pPr>
      <w:r>
        <w:tab/>
      </w:r>
      <w:r>
        <w:tab/>
      </w:r>
      <w:bookmarkStart w:id="15" w:name="_Toc379285379"/>
      <w:bookmarkStart w:id="16" w:name="_Toc379286202"/>
      <w:bookmarkStart w:id="17" w:name="_Toc384288878"/>
      <w:r w:rsidRPr="00DE6D79">
        <w:t>Uniform provisions concerning the approval of:</w:t>
      </w:r>
      <w:bookmarkEnd w:id="15"/>
      <w:bookmarkEnd w:id="16"/>
      <w:bookmarkEnd w:id="17"/>
    </w:p>
    <w:p w14:paraId="47D0E022" w14:textId="77777777" w:rsidR="0020396D" w:rsidRPr="00DE6D79" w:rsidRDefault="0020396D" w:rsidP="00E6310F">
      <w:pPr>
        <w:pStyle w:val="HChG"/>
        <w:tabs>
          <w:tab w:val="left" w:pos="1134"/>
        </w:tabs>
        <w:spacing w:before="0" w:after="120"/>
        <w:ind w:left="1701" w:hanging="1701"/>
      </w:pPr>
      <w:r>
        <w:tab/>
      </w:r>
      <w:r>
        <w:tab/>
      </w:r>
      <w:bookmarkStart w:id="18" w:name="_Toc379285380"/>
      <w:bookmarkStart w:id="19" w:name="_Toc379286203"/>
      <w:bookmarkStart w:id="20" w:name="_Toc384288879"/>
      <w:r w:rsidRPr="00DE6D79">
        <w:t>I.</w:t>
      </w:r>
      <w:r w:rsidRPr="00DE6D79">
        <w:tab/>
        <w:t>Specific components of motor vehicles using compressed natural gas (CNG) and/or liquefied natural gas (</w:t>
      </w:r>
      <w:r>
        <w:t>LNG) in their propulsion system</w:t>
      </w:r>
      <w:bookmarkEnd w:id="18"/>
      <w:bookmarkEnd w:id="19"/>
      <w:bookmarkEnd w:id="20"/>
    </w:p>
    <w:p w14:paraId="333364D9" w14:textId="77777777" w:rsidR="0020396D" w:rsidRPr="00DE6D79" w:rsidRDefault="0020396D" w:rsidP="00E6310F">
      <w:pPr>
        <w:pStyle w:val="HChG"/>
        <w:tabs>
          <w:tab w:val="left" w:pos="1134"/>
        </w:tabs>
        <w:spacing w:before="120"/>
        <w:ind w:left="1701" w:hanging="1701"/>
      </w:pPr>
      <w:r>
        <w:tab/>
      </w:r>
      <w:r>
        <w:tab/>
      </w:r>
      <w:bookmarkStart w:id="21" w:name="_Toc379285381"/>
      <w:bookmarkStart w:id="22" w:name="_Toc379286204"/>
      <w:bookmarkStart w:id="23" w:name="_Toc384288880"/>
      <w:r w:rsidRPr="00DE6D79">
        <w:t>II.</w:t>
      </w:r>
      <w:r w:rsidRPr="00DE6D79">
        <w:tab/>
        <w:t>Vehicles with regard to the installation of specific components of an approved type for the use of compressed natural gas (CNG) and/or liquefied natural gas (</w:t>
      </w:r>
      <w:r>
        <w:t>LNG) in their propulsion system</w:t>
      </w:r>
      <w:bookmarkEnd w:id="21"/>
      <w:bookmarkEnd w:id="22"/>
      <w:bookmarkEnd w:id="23"/>
    </w:p>
    <w:bookmarkEnd w:id="14"/>
    <w:p w14:paraId="55B0B345" w14:textId="77777777" w:rsidR="0052207C" w:rsidRDefault="0052207C" w:rsidP="0052207C">
      <w:pPr>
        <w:spacing w:after="120"/>
        <w:rPr>
          <w:sz w:val="28"/>
        </w:rPr>
      </w:pPr>
      <w:r>
        <w:rPr>
          <w:sz w:val="28"/>
        </w:rPr>
        <w:t>Contents</w:t>
      </w:r>
    </w:p>
    <w:p w14:paraId="76DA411E" w14:textId="77777777" w:rsidR="0052207C" w:rsidRDefault="0052207C" w:rsidP="0052207C">
      <w:pPr>
        <w:tabs>
          <w:tab w:val="right" w:pos="9638"/>
        </w:tabs>
        <w:spacing w:after="120"/>
        <w:ind w:left="283"/>
        <w:rPr>
          <w:sz w:val="18"/>
        </w:rPr>
      </w:pPr>
      <w:r>
        <w:rPr>
          <w:i/>
          <w:sz w:val="18"/>
        </w:rPr>
        <w:tab/>
        <w:t>Page</w:t>
      </w:r>
    </w:p>
    <w:p w14:paraId="2E01210C" w14:textId="77777777" w:rsidR="001649F5" w:rsidRPr="003A5FBA" w:rsidRDefault="0052207C" w:rsidP="00344706">
      <w:pPr>
        <w:pStyle w:val="TOC1"/>
        <w:rPr>
          <w:rFonts w:ascii="Calibri" w:hAnsi="Calibri"/>
          <w:noProof/>
          <w:sz w:val="22"/>
          <w:szCs w:val="22"/>
          <w:lang w:eastAsia="en-GB"/>
        </w:rPr>
      </w:pPr>
      <w:r>
        <w:t>Regulation</w:t>
      </w:r>
      <w:r>
        <w:fldChar w:fldCharType="begin"/>
      </w:r>
      <w:r>
        <w:instrText xml:space="preserve"> TOC \o "1-1" \h \z \t "_ H _Ch_G,1" </w:instrText>
      </w:r>
      <w:r>
        <w:fldChar w:fldCharType="separate"/>
      </w:r>
    </w:p>
    <w:p w14:paraId="7C5D9AA7" w14:textId="33474F97" w:rsidR="001649F5" w:rsidRPr="003A5FBA" w:rsidRDefault="001649F5" w:rsidP="00344706">
      <w:pPr>
        <w:pStyle w:val="TOC1"/>
        <w:rPr>
          <w:rFonts w:ascii="Calibri" w:hAnsi="Calibri"/>
          <w:noProof/>
          <w:sz w:val="22"/>
          <w:szCs w:val="22"/>
          <w:lang w:eastAsia="en-GB"/>
        </w:rPr>
      </w:pPr>
      <w:r>
        <w:rPr>
          <w:rStyle w:val="Hyperlink"/>
          <w:noProof/>
        </w:rPr>
        <w:tab/>
      </w:r>
      <w:hyperlink w:anchor="_Toc384288881" w:history="1">
        <w:r w:rsidRPr="006B37EF">
          <w:rPr>
            <w:rStyle w:val="Hyperlink"/>
            <w:noProof/>
          </w:rPr>
          <w:t>1.</w:t>
        </w:r>
        <w:r w:rsidRPr="003A5FBA">
          <w:rPr>
            <w:rFonts w:ascii="Calibri" w:hAnsi="Calibri"/>
            <w:noProof/>
            <w:sz w:val="22"/>
            <w:szCs w:val="22"/>
            <w:lang w:eastAsia="en-GB"/>
          </w:rPr>
          <w:tab/>
        </w:r>
        <w:r w:rsidRPr="006B37EF">
          <w:rPr>
            <w:rStyle w:val="Hyperlink"/>
            <w:noProof/>
          </w:rPr>
          <w:t>Scope</w:t>
        </w:r>
        <w:r>
          <w:rPr>
            <w:noProof/>
            <w:webHidden/>
          </w:rPr>
          <w:tab/>
        </w:r>
        <w:r w:rsidR="00C667EB">
          <w:rPr>
            <w:noProof/>
            <w:webHidden/>
          </w:rPr>
          <w:tab/>
        </w:r>
        <w:r w:rsidR="00C667EB">
          <w:rPr>
            <w:noProof/>
            <w:webHidden/>
          </w:rPr>
          <w:tab/>
        </w:r>
        <w:r>
          <w:rPr>
            <w:noProof/>
            <w:webHidden/>
          </w:rPr>
          <w:fldChar w:fldCharType="begin"/>
        </w:r>
        <w:r>
          <w:rPr>
            <w:noProof/>
            <w:webHidden/>
          </w:rPr>
          <w:instrText xml:space="preserve"> PAGEREF _Toc384288881 \h </w:instrText>
        </w:r>
        <w:r>
          <w:rPr>
            <w:noProof/>
            <w:webHidden/>
          </w:rPr>
        </w:r>
        <w:r>
          <w:rPr>
            <w:noProof/>
            <w:webHidden/>
          </w:rPr>
          <w:fldChar w:fldCharType="separate"/>
        </w:r>
        <w:r w:rsidR="00C971B8">
          <w:rPr>
            <w:noProof/>
            <w:webHidden/>
          </w:rPr>
          <w:t>8</w:t>
        </w:r>
        <w:r>
          <w:rPr>
            <w:noProof/>
            <w:webHidden/>
          </w:rPr>
          <w:fldChar w:fldCharType="end"/>
        </w:r>
      </w:hyperlink>
    </w:p>
    <w:p w14:paraId="2E02FBF2" w14:textId="060D9EB9" w:rsidR="001649F5" w:rsidRPr="003A5FBA" w:rsidRDefault="001649F5" w:rsidP="00344706">
      <w:pPr>
        <w:pStyle w:val="TOC1"/>
        <w:rPr>
          <w:rFonts w:ascii="Calibri" w:hAnsi="Calibri"/>
          <w:noProof/>
          <w:sz w:val="22"/>
          <w:szCs w:val="22"/>
          <w:lang w:eastAsia="en-GB"/>
        </w:rPr>
      </w:pPr>
      <w:r>
        <w:rPr>
          <w:rStyle w:val="Hyperlink"/>
          <w:noProof/>
        </w:rPr>
        <w:tab/>
      </w:r>
      <w:hyperlink w:anchor="_Toc384288882" w:history="1">
        <w:r w:rsidRPr="006B37EF">
          <w:rPr>
            <w:rStyle w:val="Hyperlink"/>
            <w:noProof/>
          </w:rPr>
          <w:t>2.</w:t>
        </w:r>
        <w:r w:rsidRPr="003A5FBA">
          <w:rPr>
            <w:rFonts w:ascii="Calibri" w:hAnsi="Calibri"/>
            <w:noProof/>
            <w:sz w:val="22"/>
            <w:szCs w:val="22"/>
            <w:lang w:eastAsia="en-GB"/>
          </w:rPr>
          <w:tab/>
        </w:r>
        <w:r w:rsidRPr="006B37EF">
          <w:rPr>
            <w:rStyle w:val="Hyperlink"/>
            <w:noProof/>
          </w:rPr>
          <w:t>References</w:t>
        </w:r>
        <w:r>
          <w:rPr>
            <w:noProof/>
            <w:webHidden/>
          </w:rPr>
          <w:tab/>
        </w:r>
        <w:r w:rsidR="00C667EB">
          <w:rPr>
            <w:noProof/>
            <w:webHidden/>
          </w:rPr>
          <w:tab/>
        </w:r>
        <w:r w:rsidR="000B15CB">
          <w:rPr>
            <w:noProof/>
            <w:webHidden/>
          </w:rPr>
          <w:tab/>
        </w:r>
        <w:r>
          <w:rPr>
            <w:noProof/>
            <w:webHidden/>
          </w:rPr>
          <w:fldChar w:fldCharType="begin"/>
        </w:r>
        <w:r>
          <w:rPr>
            <w:noProof/>
            <w:webHidden/>
          </w:rPr>
          <w:instrText xml:space="preserve"> PAGEREF _Toc384288882 \h </w:instrText>
        </w:r>
        <w:r>
          <w:rPr>
            <w:noProof/>
            <w:webHidden/>
          </w:rPr>
        </w:r>
        <w:r>
          <w:rPr>
            <w:noProof/>
            <w:webHidden/>
          </w:rPr>
          <w:fldChar w:fldCharType="separate"/>
        </w:r>
        <w:r w:rsidR="00C971B8">
          <w:rPr>
            <w:noProof/>
            <w:webHidden/>
          </w:rPr>
          <w:t>8</w:t>
        </w:r>
        <w:r>
          <w:rPr>
            <w:noProof/>
            <w:webHidden/>
          </w:rPr>
          <w:fldChar w:fldCharType="end"/>
        </w:r>
      </w:hyperlink>
    </w:p>
    <w:p w14:paraId="43882F62" w14:textId="2BB3788A" w:rsidR="001649F5" w:rsidRPr="003A5FBA" w:rsidRDefault="001649F5" w:rsidP="00344706">
      <w:pPr>
        <w:pStyle w:val="TOC1"/>
        <w:rPr>
          <w:rFonts w:ascii="Calibri" w:hAnsi="Calibri"/>
          <w:noProof/>
          <w:sz w:val="22"/>
          <w:szCs w:val="22"/>
          <w:lang w:eastAsia="en-GB"/>
        </w:rPr>
      </w:pPr>
      <w:r>
        <w:rPr>
          <w:rStyle w:val="Hyperlink"/>
          <w:noProof/>
        </w:rPr>
        <w:tab/>
      </w:r>
      <w:hyperlink w:anchor="_Toc384288883" w:history="1">
        <w:r w:rsidRPr="006B37EF">
          <w:rPr>
            <w:rStyle w:val="Hyperlink"/>
            <w:noProof/>
          </w:rPr>
          <w:t>3.</w:t>
        </w:r>
        <w:r w:rsidRPr="003A5FBA">
          <w:rPr>
            <w:rFonts w:ascii="Calibri" w:hAnsi="Calibri"/>
            <w:noProof/>
            <w:sz w:val="22"/>
            <w:szCs w:val="22"/>
            <w:lang w:eastAsia="en-GB"/>
          </w:rPr>
          <w:tab/>
        </w:r>
        <w:r w:rsidRPr="006B37EF">
          <w:rPr>
            <w:rStyle w:val="Hyperlink"/>
            <w:noProof/>
          </w:rPr>
          <w:t>Classification of components</w:t>
        </w:r>
        <w:r>
          <w:rPr>
            <w:noProof/>
            <w:webHidden/>
          </w:rPr>
          <w:tab/>
        </w:r>
        <w:r w:rsidR="00C667EB">
          <w:rPr>
            <w:noProof/>
            <w:webHidden/>
          </w:rPr>
          <w:tab/>
        </w:r>
        <w:r>
          <w:rPr>
            <w:noProof/>
            <w:webHidden/>
          </w:rPr>
          <w:fldChar w:fldCharType="begin"/>
        </w:r>
        <w:r>
          <w:rPr>
            <w:noProof/>
            <w:webHidden/>
          </w:rPr>
          <w:instrText xml:space="preserve"> PAGEREF _Toc384288883 \h </w:instrText>
        </w:r>
        <w:r>
          <w:rPr>
            <w:noProof/>
            <w:webHidden/>
          </w:rPr>
        </w:r>
        <w:r>
          <w:rPr>
            <w:noProof/>
            <w:webHidden/>
          </w:rPr>
          <w:fldChar w:fldCharType="separate"/>
        </w:r>
        <w:r w:rsidR="00C971B8">
          <w:rPr>
            <w:noProof/>
            <w:webHidden/>
          </w:rPr>
          <w:t>11</w:t>
        </w:r>
        <w:r>
          <w:rPr>
            <w:noProof/>
            <w:webHidden/>
          </w:rPr>
          <w:fldChar w:fldCharType="end"/>
        </w:r>
      </w:hyperlink>
    </w:p>
    <w:p w14:paraId="5A8E8C7B" w14:textId="42FA9E08" w:rsidR="001649F5" w:rsidRPr="003A5FBA" w:rsidRDefault="001649F5" w:rsidP="00344706">
      <w:pPr>
        <w:pStyle w:val="TOC1"/>
        <w:rPr>
          <w:rFonts w:ascii="Calibri" w:hAnsi="Calibri"/>
          <w:noProof/>
          <w:sz w:val="22"/>
          <w:szCs w:val="22"/>
          <w:lang w:eastAsia="en-GB"/>
        </w:rPr>
      </w:pPr>
      <w:r>
        <w:rPr>
          <w:rStyle w:val="Hyperlink"/>
          <w:noProof/>
        </w:rPr>
        <w:tab/>
      </w:r>
      <w:hyperlink w:anchor="_Toc384288884" w:history="1">
        <w:r w:rsidRPr="006B37EF">
          <w:rPr>
            <w:rStyle w:val="Hyperlink"/>
            <w:noProof/>
          </w:rPr>
          <w:t>4.</w:t>
        </w:r>
        <w:r w:rsidRPr="003A5FBA">
          <w:rPr>
            <w:rFonts w:ascii="Calibri" w:hAnsi="Calibri"/>
            <w:noProof/>
            <w:sz w:val="22"/>
            <w:szCs w:val="22"/>
            <w:lang w:eastAsia="en-GB"/>
          </w:rPr>
          <w:tab/>
        </w:r>
        <w:r w:rsidRPr="006B37EF">
          <w:rPr>
            <w:rStyle w:val="Hyperlink"/>
            <w:noProof/>
          </w:rPr>
          <w:t>Definitions</w:t>
        </w:r>
        <w:r>
          <w:rPr>
            <w:noProof/>
            <w:webHidden/>
          </w:rPr>
          <w:tab/>
        </w:r>
        <w:r w:rsidR="00C667EB">
          <w:rPr>
            <w:noProof/>
            <w:webHidden/>
          </w:rPr>
          <w:tab/>
        </w:r>
        <w:r w:rsidR="000B15CB">
          <w:rPr>
            <w:noProof/>
            <w:webHidden/>
          </w:rPr>
          <w:tab/>
        </w:r>
        <w:r>
          <w:rPr>
            <w:noProof/>
            <w:webHidden/>
          </w:rPr>
          <w:fldChar w:fldCharType="begin"/>
        </w:r>
        <w:r>
          <w:rPr>
            <w:noProof/>
            <w:webHidden/>
          </w:rPr>
          <w:instrText xml:space="preserve"> PAGEREF _Toc384288884 \h </w:instrText>
        </w:r>
        <w:r>
          <w:rPr>
            <w:noProof/>
            <w:webHidden/>
          </w:rPr>
        </w:r>
        <w:r>
          <w:rPr>
            <w:noProof/>
            <w:webHidden/>
          </w:rPr>
          <w:fldChar w:fldCharType="separate"/>
        </w:r>
        <w:r w:rsidR="00C971B8">
          <w:rPr>
            <w:noProof/>
            <w:webHidden/>
          </w:rPr>
          <w:t>14</w:t>
        </w:r>
        <w:r>
          <w:rPr>
            <w:noProof/>
            <w:webHidden/>
          </w:rPr>
          <w:fldChar w:fldCharType="end"/>
        </w:r>
      </w:hyperlink>
    </w:p>
    <w:p w14:paraId="29B02845" w14:textId="05ED8A40" w:rsidR="001649F5" w:rsidRPr="003A5FBA" w:rsidRDefault="001649F5" w:rsidP="00344706">
      <w:pPr>
        <w:pStyle w:val="TOC1"/>
        <w:rPr>
          <w:rFonts w:ascii="Calibri" w:hAnsi="Calibri"/>
          <w:noProof/>
          <w:sz w:val="22"/>
          <w:szCs w:val="22"/>
          <w:lang w:eastAsia="en-GB"/>
        </w:rPr>
      </w:pPr>
      <w:r>
        <w:rPr>
          <w:rStyle w:val="Hyperlink"/>
          <w:noProof/>
        </w:rPr>
        <w:tab/>
      </w:r>
      <w:hyperlink w:anchor="_Toc384288885" w:history="1">
        <w:r w:rsidRPr="006B37EF">
          <w:rPr>
            <w:rStyle w:val="Hyperlink"/>
            <w:noProof/>
          </w:rPr>
          <w:t>Part I</w:t>
        </w:r>
        <w:r>
          <w:rPr>
            <w:rStyle w:val="Hyperlink"/>
            <w:noProof/>
          </w:rPr>
          <w:t xml:space="preserve"> - </w:t>
        </w:r>
      </w:hyperlink>
      <w:r>
        <w:rPr>
          <w:rStyle w:val="Hyperlink"/>
          <w:noProof/>
        </w:rPr>
        <w:tab/>
      </w:r>
      <w:hyperlink w:anchor="_Toc384288886" w:history="1">
        <w:r w:rsidRPr="006B37EF">
          <w:rPr>
            <w:rStyle w:val="Hyperlink"/>
            <w:noProof/>
          </w:rPr>
          <w:t>Approval of specific components of motor vehicles using compressed natural gas (CNG) and/or liquefied natural gas (LNG) in their propulsion system</w:t>
        </w:r>
        <w:r>
          <w:rPr>
            <w:noProof/>
            <w:webHidden/>
          </w:rPr>
          <w:tab/>
        </w:r>
        <w:r w:rsidR="00C667EB">
          <w:rPr>
            <w:noProof/>
            <w:webHidden/>
          </w:rPr>
          <w:tab/>
        </w:r>
        <w:r>
          <w:rPr>
            <w:noProof/>
            <w:webHidden/>
          </w:rPr>
          <w:fldChar w:fldCharType="begin"/>
        </w:r>
        <w:r>
          <w:rPr>
            <w:noProof/>
            <w:webHidden/>
          </w:rPr>
          <w:instrText xml:space="preserve"> PAGEREF _Toc384288886 \h </w:instrText>
        </w:r>
        <w:r>
          <w:rPr>
            <w:noProof/>
            <w:webHidden/>
          </w:rPr>
        </w:r>
        <w:r>
          <w:rPr>
            <w:noProof/>
            <w:webHidden/>
          </w:rPr>
          <w:fldChar w:fldCharType="separate"/>
        </w:r>
        <w:r w:rsidR="00C971B8">
          <w:rPr>
            <w:noProof/>
            <w:webHidden/>
          </w:rPr>
          <w:t>20</w:t>
        </w:r>
        <w:r>
          <w:rPr>
            <w:noProof/>
            <w:webHidden/>
          </w:rPr>
          <w:fldChar w:fldCharType="end"/>
        </w:r>
      </w:hyperlink>
    </w:p>
    <w:p w14:paraId="6605B3E2" w14:textId="3DC36BB1" w:rsidR="001649F5" w:rsidRPr="003A5FBA" w:rsidRDefault="00C667EB" w:rsidP="00344706">
      <w:pPr>
        <w:pStyle w:val="TOC1"/>
        <w:rPr>
          <w:rFonts w:ascii="Calibri" w:hAnsi="Calibri"/>
          <w:noProof/>
          <w:sz w:val="22"/>
          <w:szCs w:val="22"/>
          <w:lang w:eastAsia="en-GB"/>
        </w:rPr>
      </w:pPr>
      <w:r>
        <w:rPr>
          <w:rStyle w:val="Hyperlink"/>
          <w:noProof/>
        </w:rPr>
        <w:tab/>
      </w:r>
      <w:hyperlink w:anchor="_Toc384288887" w:history="1">
        <w:r w:rsidR="001649F5" w:rsidRPr="006B37EF">
          <w:rPr>
            <w:rStyle w:val="Hyperlink"/>
            <w:noProof/>
          </w:rPr>
          <w:t>5.</w:t>
        </w:r>
        <w:r w:rsidR="001649F5" w:rsidRPr="003A5FBA">
          <w:rPr>
            <w:rFonts w:ascii="Calibri" w:hAnsi="Calibri"/>
            <w:noProof/>
            <w:sz w:val="22"/>
            <w:szCs w:val="22"/>
            <w:lang w:eastAsia="en-GB"/>
          </w:rPr>
          <w:tab/>
        </w:r>
        <w:r w:rsidR="001649F5" w:rsidRPr="006B37EF">
          <w:rPr>
            <w:rStyle w:val="Hyperlink"/>
            <w:noProof/>
          </w:rPr>
          <w:t>Application for approval</w:t>
        </w:r>
        <w:r w:rsidR="001649F5">
          <w:rPr>
            <w:noProof/>
            <w:webHidden/>
          </w:rPr>
          <w:tab/>
        </w:r>
        <w:r>
          <w:rPr>
            <w:noProof/>
            <w:webHidden/>
          </w:rPr>
          <w:tab/>
        </w:r>
        <w:r w:rsidR="001649F5">
          <w:rPr>
            <w:noProof/>
            <w:webHidden/>
          </w:rPr>
          <w:fldChar w:fldCharType="begin"/>
        </w:r>
        <w:r w:rsidR="001649F5">
          <w:rPr>
            <w:noProof/>
            <w:webHidden/>
          </w:rPr>
          <w:instrText xml:space="preserve"> PAGEREF _Toc384288887 \h </w:instrText>
        </w:r>
        <w:r w:rsidR="001649F5">
          <w:rPr>
            <w:noProof/>
            <w:webHidden/>
          </w:rPr>
        </w:r>
        <w:r w:rsidR="001649F5">
          <w:rPr>
            <w:noProof/>
            <w:webHidden/>
          </w:rPr>
          <w:fldChar w:fldCharType="separate"/>
        </w:r>
        <w:r w:rsidR="00C971B8">
          <w:rPr>
            <w:noProof/>
            <w:webHidden/>
          </w:rPr>
          <w:t>20</w:t>
        </w:r>
        <w:r w:rsidR="001649F5">
          <w:rPr>
            <w:noProof/>
            <w:webHidden/>
          </w:rPr>
          <w:fldChar w:fldCharType="end"/>
        </w:r>
      </w:hyperlink>
    </w:p>
    <w:p w14:paraId="03D2D69F" w14:textId="68536DAA" w:rsidR="001649F5" w:rsidRPr="003A5FBA" w:rsidRDefault="00C667EB" w:rsidP="00344706">
      <w:pPr>
        <w:pStyle w:val="TOC1"/>
        <w:rPr>
          <w:rFonts w:ascii="Calibri" w:hAnsi="Calibri"/>
          <w:noProof/>
          <w:sz w:val="22"/>
          <w:szCs w:val="22"/>
          <w:lang w:eastAsia="en-GB"/>
        </w:rPr>
      </w:pPr>
      <w:r>
        <w:rPr>
          <w:rStyle w:val="Hyperlink"/>
          <w:noProof/>
        </w:rPr>
        <w:tab/>
      </w:r>
      <w:hyperlink w:anchor="_Toc384288888" w:history="1">
        <w:r w:rsidR="001649F5" w:rsidRPr="006B37EF">
          <w:rPr>
            <w:rStyle w:val="Hyperlink"/>
            <w:noProof/>
          </w:rPr>
          <w:t>6.</w:t>
        </w:r>
        <w:r w:rsidR="001649F5" w:rsidRPr="003A5FBA">
          <w:rPr>
            <w:rFonts w:ascii="Calibri" w:hAnsi="Calibri"/>
            <w:noProof/>
            <w:sz w:val="22"/>
            <w:szCs w:val="22"/>
            <w:lang w:eastAsia="en-GB"/>
          </w:rPr>
          <w:tab/>
        </w:r>
        <w:r w:rsidR="001649F5" w:rsidRPr="006B37EF">
          <w:rPr>
            <w:rStyle w:val="Hyperlink"/>
            <w:noProof/>
          </w:rPr>
          <w:t>Markings</w:t>
        </w:r>
        <w:r w:rsidR="001649F5">
          <w:rPr>
            <w:noProof/>
            <w:webHidden/>
          </w:rPr>
          <w:tab/>
        </w:r>
        <w:r w:rsidR="005D5F30">
          <w:rPr>
            <w:noProof/>
            <w:webHidden/>
          </w:rPr>
          <w:tab/>
        </w:r>
        <w:r w:rsidR="000B15CB">
          <w:rPr>
            <w:noProof/>
            <w:webHidden/>
          </w:rPr>
          <w:tab/>
        </w:r>
        <w:r w:rsidR="001649F5">
          <w:rPr>
            <w:noProof/>
            <w:webHidden/>
          </w:rPr>
          <w:fldChar w:fldCharType="begin"/>
        </w:r>
        <w:r w:rsidR="001649F5">
          <w:rPr>
            <w:noProof/>
            <w:webHidden/>
          </w:rPr>
          <w:instrText xml:space="preserve"> PAGEREF _Toc384288888 \h </w:instrText>
        </w:r>
        <w:r w:rsidR="001649F5">
          <w:rPr>
            <w:noProof/>
            <w:webHidden/>
          </w:rPr>
        </w:r>
        <w:r w:rsidR="001649F5">
          <w:rPr>
            <w:noProof/>
            <w:webHidden/>
          </w:rPr>
          <w:fldChar w:fldCharType="separate"/>
        </w:r>
        <w:r w:rsidR="00C971B8">
          <w:rPr>
            <w:noProof/>
            <w:webHidden/>
          </w:rPr>
          <w:t>20</w:t>
        </w:r>
        <w:r w:rsidR="001649F5">
          <w:rPr>
            <w:noProof/>
            <w:webHidden/>
          </w:rPr>
          <w:fldChar w:fldCharType="end"/>
        </w:r>
      </w:hyperlink>
    </w:p>
    <w:p w14:paraId="4A804C5B" w14:textId="7F695813" w:rsidR="001649F5" w:rsidRPr="003A5FBA" w:rsidRDefault="00C667EB" w:rsidP="00344706">
      <w:pPr>
        <w:pStyle w:val="TOC1"/>
        <w:rPr>
          <w:rFonts w:ascii="Calibri" w:hAnsi="Calibri"/>
          <w:noProof/>
          <w:sz w:val="22"/>
          <w:szCs w:val="22"/>
          <w:lang w:eastAsia="en-GB"/>
        </w:rPr>
      </w:pPr>
      <w:r>
        <w:rPr>
          <w:rStyle w:val="Hyperlink"/>
          <w:noProof/>
        </w:rPr>
        <w:tab/>
      </w:r>
      <w:hyperlink w:anchor="_Toc384288889" w:history="1">
        <w:r w:rsidR="001649F5" w:rsidRPr="006B37EF">
          <w:rPr>
            <w:rStyle w:val="Hyperlink"/>
            <w:noProof/>
          </w:rPr>
          <w:t>7.</w:t>
        </w:r>
        <w:r w:rsidR="001649F5" w:rsidRPr="003A5FBA">
          <w:rPr>
            <w:rFonts w:ascii="Calibri" w:hAnsi="Calibri"/>
            <w:noProof/>
            <w:sz w:val="22"/>
            <w:szCs w:val="22"/>
            <w:lang w:eastAsia="en-GB"/>
          </w:rPr>
          <w:tab/>
        </w:r>
        <w:r w:rsidR="001649F5" w:rsidRPr="006B37EF">
          <w:rPr>
            <w:rStyle w:val="Hyperlink"/>
            <w:noProof/>
          </w:rPr>
          <w:t>Approval</w:t>
        </w:r>
        <w:r w:rsidR="001649F5">
          <w:rPr>
            <w:noProof/>
            <w:webHidden/>
          </w:rPr>
          <w:tab/>
        </w:r>
        <w:r w:rsidR="005D5F30">
          <w:rPr>
            <w:noProof/>
            <w:webHidden/>
          </w:rPr>
          <w:tab/>
        </w:r>
        <w:r w:rsidR="000B15CB">
          <w:rPr>
            <w:noProof/>
            <w:webHidden/>
          </w:rPr>
          <w:tab/>
        </w:r>
        <w:r w:rsidR="001649F5">
          <w:rPr>
            <w:noProof/>
            <w:webHidden/>
          </w:rPr>
          <w:fldChar w:fldCharType="begin"/>
        </w:r>
        <w:r w:rsidR="001649F5">
          <w:rPr>
            <w:noProof/>
            <w:webHidden/>
          </w:rPr>
          <w:instrText xml:space="preserve"> PAGEREF _Toc384288889 \h </w:instrText>
        </w:r>
        <w:r w:rsidR="001649F5">
          <w:rPr>
            <w:noProof/>
            <w:webHidden/>
          </w:rPr>
        </w:r>
        <w:r w:rsidR="001649F5">
          <w:rPr>
            <w:noProof/>
            <w:webHidden/>
          </w:rPr>
          <w:fldChar w:fldCharType="separate"/>
        </w:r>
        <w:r w:rsidR="00C971B8">
          <w:rPr>
            <w:noProof/>
            <w:webHidden/>
          </w:rPr>
          <w:t>22</w:t>
        </w:r>
        <w:r w:rsidR="001649F5">
          <w:rPr>
            <w:noProof/>
            <w:webHidden/>
          </w:rPr>
          <w:fldChar w:fldCharType="end"/>
        </w:r>
      </w:hyperlink>
    </w:p>
    <w:p w14:paraId="36FE1A8C" w14:textId="406399D1" w:rsidR="001649F5" w:rsidRPr="003A5FBA" w:rsidRDefault="00C667EB" w:rsidP="00344706">
      <w:pPr>
        <w:pStyle w:val="TOC1"/>
        <w:rPr>
          <w:rFonts w:ascii="Calibri" w:hAnsi="Calibri"/>
          <w:noProof/>
          <w:sz w:val="22"/>
          <w:szCs w:val="22"/>
          <w:lang w:eastAsia="en-GB"/>
        </w:rPr>
      </w:pPr>
      <w:r>
        <w:rPr>
          <w:rStyle w:val="Hyperlink"/>
          <w:noProof/>
        </w:rPr>
        <w:tab/>
      </w:r>
      <w:hyperlink w:anchor="_Toc384288890" w:history="1">
        <w:r w:rsidR="001649F5" w:rsidRPr="006B37EF">
          <w:rPr>
            <w:rStyle w:val="Hyperlink"/>
            <w:noProof/>
          </w:rPr>
          <w:t>8.</w:t>
        </w:r>
        <w:r w:rsidR="001649F5" w:rsidRPr="003A5FBA">
          <w:rPr>
            <w:rFonts w:ascii="Calibri" w:hAnsi="Calibri"/>
            <w:noProof/>
            <w:sz w:val="22"/>
            <w:szCs w:val="22"/>
            <w:lang w:eastAsia="en-GB"/>
          </w:rPr>
          <w:tab/>
        </w:r>
        <w:r w:rsidR="001649F5" w:rsidRPr="006B37EF">
          <w:rPr>
            <w:rStyle w:val="Hyperlink"/>
            <w:noProof/>
          </w:rPr>
          <w:t>Specifications on CNG and/or LNG components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_Toc384288890 \h </w:instrText>
        </w:r>
        <w:r w:rsidR="001649F5">
          <w:rPr>
            <w:noProof/>
            <w:webHidden/>
          </w:rPr>
        </w:r>
        <w:r w:rsidR="001649F5">
          <w:rPr>
            <w:noProof/>
            <w:webHidden/>
          </w:rPr>
          <w:fldChar w:fldCharType="separate"/>
        </w:r>
        <w:r w:rsidR="00C971B8">
          <w:rPr>
            <w:noProof/>
            <w:webHidden/>
          </w:rPr>
          <w:t>22</w:t>
        </w:r>
        <w:r w:rsidR="001649F5">
          <w:rPr>
            <w:noProof/>
            <w:webHidden/>
          </w:rPr>
          <w:fldChar w:fldCharType="end"/>
        </w:r>
      </w:hyperlink>
    </w:p>
    <w:p w14:paraId="4D4D3E62" w14:textId="44DCDB17" w:rsidR="001649F5" w:rsidRPr="003A5FBA" w:rsidRDefault="00C667EB" w:rsidP="00344706">
      <w:pPr>
        <w:pStyle w:val="TOC1"/>
        <w:rPr>
          <w:rFonts w:ascii="Calibri" w:hAnsi="Calibri"/>
          <w:noProof/>
          <w:sz w:val="22"/>
          <w:szCs w:val="22"/>
          <w:lang w:eastAsia="en-GB"/>
        </w:rPr>
      </w:pPr>
      <w:r>
        <w:rPr>
          <w:rStyle w:val="Hyperlink"/>
          <w:noProof/>
        </w:rPr>
        <w:tab/>
      </w:r>
      <w:hyperlink w:anchor="_Toc384288891" w:history="1">
        <w:r w:rsidR="001649F5" w:rsidRPr="006B37EF">
          <w:rPr>
            <w:rStyle w:val="Hyperlink"/>
            <w:noProof/>
          </w:rPr>
          <w:t>9.</w:t>
        </w:r>
        <w:r w:rsidR="001649F5" w:rsidRPr="003A5FBA">
          <w:rPr>
            <w:rFonts w:ascii="Calibri" w:hAnsi="Calibri"/>
            <w:noProof/>
            <w:sz w:val="22"/>
            <w:szCs w:val="22"/>
            <w:lang w:eastAsia="en-GB"/>
          </w:rPr>
          <w:tab/>
        </w:r>
        <w:r w:rsidR="001649F5" w:rsidRPr="006B37EF">
          <w:rPr>
            <w:rStyle w:val="Hyperlink"/>
            <w:noProof/>
          </w:rPr>
          <w:t>Modifications of a type of CNG and/or LNG component and extension of approval</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_Toc384288891 \h </w:instrText>
        </w:r>
        <w:r w:rsidR="001649F5">
          <w:rPr>
            <w:noProof/>
            <w:webHidden/>
          </w:rPr>
        </w:r>
        <w:r w:rsidR="001649F5">
          <w:rPr>
            <w:noProof/>
            <w:webHidden/>
          </w:rPr>
          <w:fldChar w:fldCharType="separate"/>
        </w:r>
        <w:r w:rsidR="00C971B8">
          <w:rPr>
            <w:noProof/>
            <w:webHidden/>
          </w:rPr>
          <w:t>24</w:t>
        </w:r>
        <w:r w:rsidR="001649F5">
          <w:rPr>
            <w:noProof/>
            <w:webHidden/>
          </w:rPr>
          <w:fldChar w:fldCharType="end"/>
        </w:r>
      </w:hyperlink>
    </w:p>
    <w:p w14:paraId="275F010E" w14:textId="62195F68" w:rsidR="001649F5" w:rsidRPr="003A5FBA" w:rsidRDefault="00C667EB" w:rsidP="00344706">
      <w:pPr>
        <w:pStyle w:val="TOC1"/>
        <w:rPr>
          <w:rFonts w:ascii="Calibri" w:hAnsi="Calibri"/>
          <w:noProof/>
          <w:sz w:val="22"/>
          <w:szCs w:val="22"/>
          <w:lang w:eastAsia="en-GB"/>
        </w:rPr>
      </w:pPr>
      <w:r>
        <w:rPr>
          <w:rStyle w:val="Hyperlink"/>
          <w:noProof/>
        </w:rPr>
        <w:tab/>
      </w:r>
      <w:hyperlink w:anchor="_Toc384288892" w:history="1">
        <w:r w:rsidR="001649F5" w:rsidRPr="006B37EF">
          <w:rPr>
            <w:rStyle w:val="Hyperlink"/>
            <w:noProof/>
          </w:rPr>
          <w:t>10.</w:t>
        </w:r>
        <w:r w:rsidR="001649F5" w:rsidRPr="003A5FBA">
          <w:rPr>
            <w:rFonts w:ascii="Calibri" w:hAnsi="Calibri"/>
            <w:noProof/>
            <w:sz w:val="22"/>
            <w:szCs w:val="22"/>
            <w:lang w:eastAsia="en-GB"/>
          </w:rPr>
          <w:tab/>
        </w:r>
        <w:r w:rsidR="001649F5" w:rsidRPr="006B37EF">
          <w:rPr>
            <w:rStyle w:val="Hyperlink"/>
            <w:noProof/>
          </w:rPr>
          <w:t>(Not allocated)</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_Toc384288892 \h </w:instrText>
        </w:r>
        <w:r w:rsidR="001649F5">
          <w:rPr>
            <w:noProof/>
            <w:webHidden/>
          </w:rPr>
        </w:r>
        <w:r w:rsidR="001649F5">
          <w:rPr>
            <w:noProof/>
            <w:webHidden/>
          </w:rPr>
          <w:fldChar w:fldCharType="separate"/>
        </w:r>
        <w:r w:rsidR="00C971B8">
          <w:rPr>
            <w:noProof/>
            <w:webHidden/>
          </w:rPr>
          <w:t>25</w:t>
        </w:r>
        <w:r w:rsidR="001649F5">
          <w:rPr>
            <w:noProof/>
            <w:webHidden/>
          </w:rPr>
          <w:fldChar w:fldCharType="end"/>
        </w:r>
      </w:hyperlink>
    </w:p>
    <w:p w14:paraId="02B84C8F" w14:textId="5417B4D9" w:rsidR="001649F5" w:rsidRPr="003A5FBA" w:rsidRDefault="00C667EB" w:rsidP="00344706">
      <w:pPr>
        <w:pStyle w:val="TOC1"/>
        <w:rPr>
          <w:rFonts w:ascii="Calibri" w:hAnsi="Calibri"/>
          <w:noProof/>
          <w:sz w:val="22"/>
          <w:szCs w:val="22"/>
          <w:lang w:eastAsia="en-GB"/>
        </w:rPr>
      </w:pPr>
      <w:r>
        <w:rPr>
          <w:rStyle w:val="Hyperlink"/>
          <w:noProof/>
        </w:rPr>
        <w:tab/>
      </w:r>
      <w:hyperlink w:anchor="_Toc384288893" w:history="1">
        <w:r w:rsidR="001649F5" w:rsidRPr="006B37EF">
          <w:rPr>
            <w:rStyle w:val="Hyperlink"/>
            <w:noProof/>
          </w:rPr>
          <w:t>11.</w:t>
        </w:r>
        <w:r w:rsidR="001649F5" w:rsidRPr="003A5FBA">
          <w:rPr>
            <w:rFonts w:ascii="Calibri" w:hAnsi="Calibri"/>
            <w:noProof/>
            <w:sz w:val="22"/>
            <w:szCs w:val="22"/>
            <w:lang w:eastAsia="en-GB"/>
          </w:rPr>
          <w:tab/>
        </w:r>
        <w:r w:rsidR="001649F5" w:rsidRPr="006B37EF">
          <w:rPr>
            <w:rStyle w:val="Hyperlink"/>
            <w:noProof/>
          </w:rPr>
          <w:t>Conformity of production</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_Toc384288893 \h </w:instrText>
        </w:r>
        <w:r w:rsidR="001649F5">
          <w:rPr>
            <w:noProof/>
            <w:webHidden/>
          </w:rPr>
        </w:r>
        <w:r w:rsidR="001649F5">
          <w:rPr>
            <w:noProof/>
            <w:webHidden/>
          </w:rPr>
          <w:fldChar w:fldCharType="separate"/>
        </w:r>
        <w:r w:rsidR="00C971B8">
          <w:rPr>
            <w:noProof/>
            <w:webHidden/>
          </w:rPr>
          <w:t>25</w:t>
        </w:r>
        <w:r w:rsidR="001649F5">
          <w:rPr>
            <w:noProof/>
            <w:webHidden/>
          </w:rPr>
          <w:fldChar w:fldCharType="end"/>
        </w:r>
      </w:hyperlink>
    </w:p>
    <w:p w14:paraId="735DAE96" w14:textId="0AF63391" w:rsidR="001649F5" w:rsidRPr="003A5FBA" w:rsidRDefault="00C667EB" w:rsidP="00344706">
      <w:pPr>
        <w:pStyle w:val="TOC1"/>
        <w:rPr>
          <w:rFonts w:ascii="Calibri" w:hAnsi="Calibri"/>
          <w:noProof/>
          <w:sz w:val="22"/>
          <w:szCs w:val="22"/>
          <w:lang w:eastAsia="en-GB"/>
        </w:rPr>
      </w:pPr>
      <w:r>
        <w:rPr>
          <w:rStyle w:val="Hyperlink"/>
          <w:noProof/>
        </w:rPr>
        <w:tab/>
      </w:r>
      <w:hyperlink w:anchor="_Toc384288894" w:history="1">
        <w:r w:rsidR="001649F5" w:rsidRPr="006B37EF">
          <w:rPr>
            <w:rStyle w:val="Hyperlink"/>
            <w:noProof/>
          </w:rPr>
          <w:t>12.</w:t>
        </w:r>
        <w:r w:rsidR="001649F5" w:rsidRPr="003A5FBA">
          <w:rPr>
            <w:rFonts w:ascii="Calibri" w:hAnsi="Calibri"/>
            <w:noProof/>
            <w:sz w:val="22"/>
            <w:szCs w:val="22"/>
            <w:lang w:eastAsia="en-GB"/>
          </w:rPr>
          <w:tab/>
        </w:r>
        <w:r w:rsidR="001649F5" w:rsidRPr="006B37EF">
          <w:rPr>
            <w:rStyle w:val="Hyperlink"/>
            <w:noProof/>
          </w:rPr>
          <w:t>Penalties for non-conformity of production</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_Toc384288894 \h </w:instrText>
        </w:r>
        <w:r w:rsidR="001649F5">
          <w:rPr>
            <w:noProof/>
            <w:webHidden/>
          </w:rPr>
        </w:r>
        <w:r w:rsidR="001649F5">
          <w:rPr>
            <w:noProof/>
            <w:webHidden/>
          </w:rPr>
          <w:fldChar w:fldCharType="separate"/>
        </w:r>
        <w:r w:rsidR="00C971B8">
          <w:rPr>
            <w:noProof/>
            <w:webHidden/>
          </w:rPr>
          <w:t>25</w:t>
        </w:r>
        <w:r w:rsidR="001649F5">
          <w:rPr>
            <w:noProof/>
            <w:webHidden/>
          </w:rPr>
          <w:fldChar w:fldCharType="end"/>
        </w:r>
      </w:hyperlink>
    </w:p>
    <w:p w14:paraId="6BFFA9E0" w14:textId="7DC9B740" w:rsidR="001649F5" w:rsidRPr="003A5FBA" w:rsidRDefault="00C667EB" w:rsidP="00344706">
      <w:pPr>
        <w:pStyle w:val="TOC1"/>
        <w:rPr>
          <w:rFonts w:ascii="Calibri" w:hAnsi="Calibri"/>
          <w:noProof/>
          <w:sz w:val="22"/>
          <w:szCs w:val="22"/>
          <w:lang w:eastAsia="en-GB"/>
        </w:rPr>
      </w:pPr>
      <w:r>
        <w:rPr>
          <w:rStyle w:val="Hyperlink"/>
          <w:noProof/>
        </w:rPr>
        <w:tab/>
      </w:r>
      <w:hyperlink w:anchor="_Toc384288895" w:history="1">
        <w:r w:rsidR="001649F5" w:rsidRPr="006B37EF">
          <w:rPr>
            <w:rStyle w:val="Hyperlink"/>
            <w:noProof/>
          </w:rPr>
          <w:t>13.</w:t>
        </w:r>
        <w:r w:rsidR="001649F5" w:rsidRPr="003A5FBA">
          <w:rPr>
            <w:rFonts w:ascii="Calibri" w:hAnsi="Calibri"/>
            <w:noProof/>
            <w:sz w:val="22"/>
            <w:szCs w:val="22"/>
            <w:lang w:eastAsia="en-GB"/>
          </w:rPr>
          <w:tab/>
        </w:r>
        <w:r w:rsidR="001649F5" w:rsidRPr="006B37EF">
          <w:rPr>
            <w:rStyle w:val="Hyperlink"/>
            <w:noProof/>
          </w:rPr>
          <w:t>(Not allocated)</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_Toc384288895 \h </w:instrText>
        </w:r>
        <w:r w:rsidR="001649F5">
          <w:rPr>
            <w:noProof/>
            <w:webHidden/>
          </w:rPr>
        </w:r>
        <w:r w:rsidR="001649F5">
          <w:rPr>
            <w:noProof/>
            <w:webHidden/>
          </w:rPr>
          <w:fldChar w:fldCharType="separate"/>
        </w:r>
        <w:r w:rsidR="00C971B8">
          <w:rPr>
            <w:noProof/>
            <w:webHidden/>
          </w:rPr>
          <w:t>25</w:t>
        </w:r>
        <w:r w:rsidR="001649F5">
          <w:rPr>
            <w:noProof/>
            <w:webHidden/>
          </w:rPr>
          <w:fldChar w:fldCharType="end"/>
        </w:r>
      </w:hyperlink>
    </w:p>
    <w:p w14:paraId="4A24F12F" w14:textId="06F369FA" w:rsidR="001649F5" w:rsidRPr="003A5FBA" w:rsidRDefault="00C667EB" w:rsidP="00344706">
      <w:pPr>
        <w:pStyle w:val="TOC1"/>
        <w:rPr>
          <w:rFonts w:ascii="Calibri" w:hAnsi="Calibri"/>
          <w:noProof/>
          <w:sz w:val="22"/>
          <w:szCs w:val="22"/>
          <w:lang w:eastAsia="en-GB"/>
        </w:rPr>
      </w:pPr>
      <w:r>
        <w:rPr>
          <w:rStyle w:val="Hyperlink"/>
          <w:noProof/>
        </w:rPr>
        <w:tab/>
      </w:r>
      <w:hyperlink w:anchor="_Toc384288896" w:history="1">
        <w:r w:rsidR="001649F5" w:rsidRPr="006B37EF">
          <w:rPr>
            <w:rStyle w:val="Hyperlink"/>
            <w:noProof/>
          </w:rPr>
          <w:t>14.</w:t>
        </w:r>
        <w:r w:rsidR="001649F5" w:rsidRPr="003A5FBA">
          <w:rPr>
            <w:rFonts w:ascii="Calibri" w:hAnsi="Calibri"/>
            <w:noProof/>
            <w:sz w:val="22"/>
            <w:szCs w:val="22"/>
            <w:lang w:eastAsia="en-GB"/>
          </w:rPr>
          <w:tab/>
        </w:r>
        <w:r w:rsidR="001649F5" w:rsidRPr="006B37EF">
          <w:rPr>
            <w:rStyle w:val="Hyperlink"/>
            <w:noProof/>
          </w:rPr>
          <w:t>Production definitively discontinued</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_Toc384288896 \h </w:instrText>
        </w:r>
        <w:r w:rsidR="001649F5">
          <w:rPr>
            <w:noProof/>
            <w:webHidden/>
          </w:rPr>
        </w:r>
        <w:r w:rsidR="001649F5">
          <w:rPr>
            <w:noProof/>
            <w:webHidden/>
          </w:rPr>
          <w:fldChar w:fldCharType="separate"/>
        </w:r>
        <w:r w:rsidR="00C971B8">
          <w:rPr>
            <w:noProof/>
            <w:webHidden/>
          </w:rPr>
          <w:t>25</w:t>
        </w:r>
        <w:r w:rsidR="001649F5">
          <w:rPr>
            <w:noProof/>
            <w:webHidden/>
          </w:rPr>
          <w:fldChar w:fldCharType="end"/>
        </w:r>
      </w:hyperlink>
    </w:p>
    <w:p w14:paraId="064566D4" w14:textId="6D0AE0FB" w:rsidR="001649F5" w:rsidRPr="003A5FBA" w:rsidRDefault="00C667EB" w:rsidP="00344706">
      <w:pPr>
        <w:pStyle w:val="TOC1"/>
        <w:rPr>
          <w:rFonts w:ascii="Calibri" w:hAnsi="Calibri"/>
          <w:noProof/>
          <w:sz w:val="22"/>
          <w:szCs w:val="22"/>
          <w:lang w:eastAsia="en-GB"/>
        </w:rPr>
      </w:pPr>
      <w:r>
        <w:rPr>
          <w:rStyle w:val="Hyperlink"/>
          <w:noProof/>
        </w:rPr>
        <w:tab/>
      </w:r>
      <w:hyperlink w:anchor="_Toc384288897" w:history="1">
        <w:r w:rsidR="001649F5" w:rsidRPr="006B37EF">
          <w:rPr>
            <w:rStyle w:val="Hyperlink"/>
            <w:noProof/>
          </w:rPr>
          <w:t>15.</w:t>
        </w:r>
        <w:r w:rsidR="001649F5" w:rsidRPr="003A5FBA">
          <w:rPr>
            <w:rFonts w:ascii="Calibri" w:hAnsi="Calibri"/>
            <w:noProof/>
            <w:sz w:val="22"/>
            <w:szCs w:val="22"/>
            <w:lang w:eastAsia="en-GB"/>
          </w:rPr>
          <w:tab/>
        </w:r>
        <w:r w:rsidR="001649F5" w:rsidRPr="006B37EF">
          <w:rPr>
            <w:rStyle w:val="Hyperlink"/>
            <w:noProof/>
          </w:rPr>
          <w:t xml:space="preserve">Names and addresses of Technical Services responsible for conducting approval tests, </w:t>
        </w:r>
        <w:r>
          <w:rPr>
            <w:rStyle w:val="Hyperlink"/>
            <w:noProof/>
          </w:rPr>
          <w:br/>
        </w:r>
        <w:r w:rsidR="001649F5" w:rsidRPr="006B37EF">
          <w:rPr>
            <w:rStyle w:val="Hyperlink"/>
            <w:noProof/>
          </w:rPr>
          <w:t>and of Type Approval Authorities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_Toc384288897 \h </w:instrText>
        </w:r>
        <w:r w:rsidR="001649F5">
          <w:rPr>
            <w:noProof/>
            <w:webHidden/>
          </w:rPr>
        </w:r>
        <w:r w:rsidR="001649F5">
          <w:rPr>
            <w:noProof/>
            <w:webHidden/>
          </w:rPr>
          <w:fldChar w:fldCharType="separate"/>
        </w:r>
        <w:r w:rsidR="00C971B8">
          <w:rPr>
            <w:noProof/>
            <w:webHidden/>
          </w:rPr>
          <w:t>26</w:t>
        </w:r>
        <w:r w:rsidR="001649F5">
          <w:rPr>
            <w:noProof/>
            <w:webHidden/>
          </w:rPr>
          <w:fldChar w:fldCharType="end"/>
        </w:r>
      </w:hyperlink>
    </w:p>
    <w:p w14:paraId="2F8682D2" w14:textId="41DF5182" w:rsidR="001649F5" w:rsidRPr="003A5FBA" w:rsidRDefault="00C667EB" w:rsidP="00344706">
      <w:pPr>
        <w:pStyle w:val="TOC1"/>
        <w:rPr>
          <w:rFonts w:ascii="Calibri" w:hAnsi="Calibri"/>
          <w:noProof/>
          <w:sz w:val="22"/>
          <w:szCs w:val="22"/>
          <w:lang w:eastAsia="en-GB"/>
        </w:rPr>
      </w:pPr>
      <w:r>
        <w:rPr>
          <w:rStyle w:val="Hyperlink"/>
          <w:noProof/>
        </w:rPr>
        <w:tab/>
      </w:r>
      <w:hyperlink w:anchor="_Toc384288898" w:history="1">
        <w:r w:rsidR="001649F5" w:rsidRPr="006B37EF">
          <w:rPr>
            <w:rStyle w:val="Hyperlink"/>
            <w:noProof/>
          </w:rPr>
          <w:t>Part II</w:t>
        </w:r>
        <w:r>
          <w:rPr>
            <w:rStyle w:val="Hyperlink"/>
            <w:noProof/>
          </w:rPr>
          <w:t xml:space="preserve"> - </w:t>
        </w:r>
      </w:hyperlink>
      <w:hyperlink w:anchor="_Toc384288899" w:history="1">
        <w:r w:rsidR="001649F5" w:rsidRPr="006B37EF">
          <w:rPr>
            <w:rStyle w:val="Hyperlink"/>
            <w:noProof/>
          </w:rPr>
          <w:t xml:space="preserve">Approval of vehicles with regard to the installation of specific components of an </w:t>
        </w:r>
        <w:r>
          <w:rPr>
            <w:rStyle w:val="Hyperlink"/>
            <w:noProof/>
          </w:rPr>
          <w:br/>
        </w:r>
        <w:r w:rsidR="001649F5" w:rsidRPr="006B37EF">
          <w:rPr>
            <w:rStyle w:val="Hyperlink"/>
            <w:noProof/>
          </w:rPr>
          <w:t xml:space="preserve">approved type for the use of compressed natural gas (CNG) and/or liquefied natural </w:t>
        </w:r>
        <w:r>
          <w:rPr>
            <w:rStyle w:val="Hyperlink"/>
            <w:noProof/>
          </w:rPr>
          <w:br/>
        </w:r>
        <w:r w:rsidR="001649F5" w:rsidRPr="006B37EF">
          <w:rPr>
            <w:rStyle w:val="Hyperlink"/>
            <w:noProof/>
          </w:rPr>
          <w:t>gas (LNG) in their propulsion system</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_Toc384288899 \h </w:instrText>
        </w:r>
        <w:r w:rsidR="001649F5">
          <w:rPr>
            <w:noProof/>
            <w:webHidden/>
          </w:rPr>
        </w:r>
        <w:r w:rsidR="001649F5">
          <w:rPr>
            <w:noProof/>
            <w:webHidden/>
          </w:rPr>
          <w:fldChar w:fldCharType="separate"/>
        </w:r>
        <w:r w:rsidR="00C971B8">
          <w:rPr>
            <w:noProof/>
            <w:webHidden/>
          </w:rPr>
          <w:t>27</w:t>
        </w:r>
        <w:r w:rsidR="001649F5">
          <w:rPr>
            <w:noProof/>
            <w:webHidden/>
          </w:rPr>
          <w:fldChar w:fldCharType="end"/>
        </w:r>
      </w:hyperlink>
    </w:p>
    <w:p w14:paraId="565587C8" w14:textId="45DB1704" w:rsidR="001649F5" w:rsidRPr="003A5FBA" w:rsidRDefault="00C667EB" w:rsidP="00344706">
      <w:pPr>
        <w:pStyle w:val="TOC1"/>
        <w:rPr>
          <w:rFonts w:ascii="Calibri" w:hAnsi="Calibri"/>
          <w:noProof/>
          <w:sz w:val="22"/>
          <w:szCs w:val="22"/>
          <w:lang w:eastAsia="en-GB"/>
        </w:rPr>
      </w:pPr>
      <w:r>
        <w:rPr>
          <w:rStyle w:val="Hyperlink"/>
          <w:noProof/>
        </w:rPr>
        <w:tab/>
      </w:r>
      <w:hyperlink w:anchor="_Toc384288900" w:history="1">
        <w:r w:rsidR="001649F5" w:rsidRPr="006B37EF">
          <w:rPr>
            <w:rStyle w:val="Hyperlink"/>
            <w:noProof/>
          </w:rPr>
          <w:t>16.</w:t>
        </w:r>
        <w:r w:rsidR="001649F5" w:rsidRPr="003A5FBA">
          <w:rPr>
            <w:rFonts w:ascii="Calibri" w:hAnsi="Calibri"/>
            <w:noProof/>
            <w:sz w:val="22"/>
            <w:szCs w:val="22"/>
            <w:lang w:eastAsia="en-GB"/>
          </w:rPr>
          <w:tab/>
        </w:r>
        <w:r w:rsidR="001649F5" w:rsidRPr="006B37EF">
          <w:rPr>
            <w:rStyle w:val="Hyperlink"/>
            <w:noProof/>
          </w:rPr>
          <w:t>Application for approval</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_Toc384288900 \h </w:instrText>
        </w:r>
        <w:r w:rsidR="001649F5">
          <w:rPr>
            <w:noProof/>
            <w:webHidden/>
          </w:rPr>
        </w:r>
        <w:r w:rsidR="001649F5">
          <w:rPr>
            <w:noProof/>
            <w:webHidden/>
          </w:rPr>
          <w:fldChar w:fldCharType="separate"/>
        </w:r>
        <w:r w:rsidR="00C971B8">
          <w:rPr>
            <w:noProof/>
            <w:webHidden/>
          </w:rPr>
          <w:t>27</w:t>
        </w:r>
        <w:r w:rsidR="001649F5">
          <w:rPr>
            <w:noProof/>
            <w:webHidden/>
          </w:rPr>
          <w:fldChar w:fldCharType="end"/>
        </w:r>
      </w:hyperlink>
    </w:p>
    <w:p w14:paraId="2A46E72A" w14:textId="2F57CD11" w:rsidR="001649F5" w:rsidRPr="003A5FBA" w:rsidRDefault="00C667EB" w:rsidP="00344706">
      <w:pPr>
        <w:pStyle w:val="TOC1"/>
        <w:rPr>
          <w:rFonts w:ascii="Calibri" w:hAnsi="Calibri"/>
          <w:noProof/>
          <w:sz w:val="22"/>
          <w:szCs w:val="22"/>
          <w:lang w:eastAsia="en-GB"/>
        </w:rPr>
      </w:pPr>
      <w:r>
        <w:rPr>
          <w:rStyle w:val="Hyperlink"/>
          <w:noProof/>
        </w:rPr>
        <w:lastRenderedPageBreak/>
        <w:tab/>
      </w:r>
      <w:hyperlink w:anchor="_Toc384288901" w:history="1">
        <w:r w:rsidR="001649F5" w:rsidRPr="006B37EF">
          <w:rPr>
            <w:rStyle w:val="Hyperlink"/>
            <w:noProof/>
          </w:rPr>
          <w:t>17.</w:t>
        </w:r>
        <w:r w:rsidR="001649F5" w:rsidRPr="003A5FBA">
          <w:rPr>
            <w:rFonts w:ascii="Calibri" w:hAnsi="Calibri"/>
            <w:noProof/>
            <w:sz w:val="22"/>
            <w:szCs w:val="22"/>
            <w:lang w:eastAsia="en-GB"/>
          </w:rPr>
          <w:tab/>
        </w:r>
        <w:r w:rsidR="001649F5" w:rsidRPr="006B37EF">
          <w:rPr>
            <w:rStyle w:val="Hyperlink"/>
            <w:noProof/>
          </w:rPr>
          <w:t>Approval</w:t>
        </w:r>
        <w:r w:rsidR="001649F5">
          <w:rPr>
            <w:noProof/>
            <w:webHidden/>
          </w:rPr>
          <w:tab/>
        </w:r>
        <w:r w:rsidR="005D5F30">
          <w:rPr>
            <w:noProof/>
            <w:webHidden/>
          </w:rPr>
          <w:tab/>
        </w:r>
        <w:r w:rsidR="000B15CB">
          <w:rPr>
            <w:noProof/>
            <w:webHidden/>
          </w:rPr>
          <w:tab/>
        </w:r>
        <w:r w:rsidR="001649F5">
          <w:rPr>
            <w:noProof/>
            <w:webHidden/>
          </w:rPr>
          <w:fldChar w:fldCharType="begin"/>
        </w:r>
        <w:r w:rsidR="001649F5">
          <w:rPr>
            <w:noProof/>
            <w:webHidden/>
          </w:rPr>
          <w:instrText xml:space="preserve"> PAGEREF _Toc384288901 \h </w:instrText>
        </w:r>
        <w:r w:rsidR="001649F5">
          <w:rPr>
            <w:noProof/>
            <w:webHidden/>
          </w:rPr>
        </w:r>
        <w:r w:rsidR="001649F5">
          <w:rPr>
            <w:noProof/>
            <w:webHidden/>
          </w:rPr>
          <w:fldChar w:fldCharType="separate"/>
        </w:r>
        <w:r w:rsidR="00C971B8">
          <w:rPr>
            <w:noProof/>
            <w:webHidden/>
          </w:rPr>
          <w:t>27</w:t>
        </w:r>
        <w:r w:rsidR="001649F5">
          <w:rPr>
            <w:noProof/>
            <w:webHidden/>
          </w:rPr>
          <w:fldChar w:fldCharType="end"/>
        </w:r>
      </w:hyperlink>
    </w:p>
    <w:p w14:paraId="7D1EF21F" w14:textId="28AB29CB" w:rsidR="001649F5" w:rsidRPr="003A5FBA" w:rsidRDefault="00C667EB" w:rsidP="00344706">
      <w:pPr>
        <w:pStyle w:val="TOC1"/>
        <w:rPr>
          <w:rFonts w:ascii="Calibri" w:hAnsi="Calibri"/>
          <w:noProof/>
          <w:sz w:val="22"/>
          <w:szCs w:val="22"/>
          <w:lang w:eastAsia="en-GB"/>
        </w:rPr>
      </w:pPr>
      <w:r>
        <w:rPr>
          <w:rStyle w:val="Hyperlink"/>
          <w:noProof/>
        </w:rPr>
        <w:tab/>
      </w:r>
      <w:hyperlink w:anchor="_Toc384288902" w:history="1">
        <w:r w:rsidR="001649F5" w:rsidRPr="006B37EF">
          <w:rPr>
            <w:rStyle w:val="Hyperlink"/>
            <w:noProof/>
          </w:rPr>
          <w:t>18.</w:t>
        </w:r>
        <w:r w:rsidR="001649F5" w:rsidRPr="003A5FBA">
          <w:rPr>
            <w:rFonts w:ascii="Calibri" w:hAnsi="Calibri"/>
            <w:noProof/>
            <w:sz w:val="22"/>
            <w:szCs w:val="22"/>
            <w:lang w:eastAsia="en-GB"/>
          </w:rPr>
          <w:tab/>
        </w:r>
        <w:r w:rsidR="001649F5" w:rsidRPr="006B37EF">
          <w:rPr>
            <w:rStyle w:val="Hyperlink"/>
            <w:noProof/>
          </w:rPr>
          <w:t xml:space="preserve">Requirements for the installation of specific components for the use of compressed </w:t>
        </w:r>
        <w:r>
          <w:rPr>
            <w:rStyle w:val="Hyperlink"/>
            <w:noProof/>
          </w:rPr>
          <w:br/>
        </w:r>
        <w:r w:rsidR="001649F5" w:rsidRPr="006B37EF">
          <w:rPr>
            <w:rStyle w:val="Hyperlink"/>
            <w:noProof/>
          </w:rPr>
          <w:t>natural gas and/or liquefied natural gas in the propulsion system of a vehicle</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_Toc384288902 \h </w:instrText>
        </w:r>
        <w:r w:rsidR="001649F5">
          <w:rPr>
            <w:noProof/>
            <w:webHidden/>
          </w:rPr>
        </w:r>
        <w:r w:rsidR="001649F5">
          <w:rPr>
            <w:noProof/>
            <w:webHidden/>
          </w:rPr>
          <w:fldChar w:fldCharType="separate"/>
        </w:r>
        <w:r w:rsidR="00C971B8">
          <w:rPr>
            <w:noProof/>
            <w:webHidden/>
          </w:rPr>
          <w:t>28</w:t>
        </w:r>
        <w:r w:rsidR="001649F5">
          <w:rPr>
            <w:noProof/>
            <w:webHidden/>
          </w:rPr>
          <w:fldChar w:fldCharType="end"/>
        </w:r>
      </w:hyperlink>
    </w:p>
    <w:p w14:paraId="273B947C" w14:textId="47997B7C" w:rsidR="001649F5" w:rsidRPr="003A5FBA" w:rsidRDefault="00C667EB" w:rsidP="00344706">
      <w:pPr>
        <w:pStyle w:val="TOC1"/>
        <w:rPr>
          <w:rFonts w:ascii="Calibri" w:hAnsi="Calibri"/>
          <w:noProof/>
          <w:sz w:val="22"/>
          <w:szCs w:val="22"/>
          <w:lang w:eastAsia="en-GB"/>
        </w:rPr>
      </w:pPr>
      <w:r>
        <w:rPr>
          <w:rStyle w:val="Hyperlink"/>
          <w:noProof/>
        </w:rPr>
        <w:tab/>
      </w:r>
      <w:hyperlink w:anchor="_Toc384288903" w:history="1">
        <w:r w:rsidR="001649F5" w:rsidRPr="006B37EF">
          <w:rPr>
            <w:rStyle w:val="Hyperlink"/>
            <w:noProof/>
          </w:rPr>
          <w:t>19.</w:t>
        </w:r>
        <w:r w:rsidR="001649F5" w:rsidRPr="003A5FBA">
          <w:rPr>
            <w:rFonts w:ascii="Calibri" w:hAnsi="Calibri"/>
            <w:noProof/>
            <w:sz w:val="22"/>
            <w:szCs w:val="22"/>
            <w:lang w:eastAsia="en-GB"/>
          </w:rPr>
          <w:tab/>
        </w:r>
        <w:r w:rsidR="001649F5" w:rsidRPr="006B37EF">
          <w:rPr>
            <w:rStyle w:val="Hyperlink"/>
            <w:noProof/>
          </w:rPr>
          <w:t>Conformity of production</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_Toc384288903 \h </w:instrText>
        </w:r>
        <w:r w:rsidR="001649F5">
          <w:rPr>
            <w:noProof/>
            <w:webHidden/>
          </w:rPr>
        </w:r>
        <w:r w:rsidR="001649F5">
          <w:rPr>
            <w:noProof/>
            <w:webHidden/>
          </w:rPr>
          <w:fldChar w:fldCharType="separate"/>
        </w:r>
        <w:r w:rsidR="00C971B8">
          <w:rPr>
            <w:noProof/>
            <w:webHidden/>
          </w:rPr>
          <w:t>35</w:t>
        </w:r>
        <w:r w:rsidR="001649F5">
          <w:rPr>
            <w:noProof/>
            <w:webHidden/>
          </w:rPr>
          <w:fldChar w:fldCharType="end"/>
        </w:r>
      </w:hyperlink>
    </w:p>
    <w:p w14:paraId="33BC3163" w14:textId="6C8BFBA4" w:rsidR="001649F5" w:rsidRPr="003A5FBA" w:rsidRDefault="00C667EB" w:rsidP="00344706">
      <w:pPr>
        <w:pStyle w:val="TOC1"/>
        <w:rPr>
          <w:rFonts w:ascii="Calibri" w:hAnsi="Calibri"/>
          <w:noProof/>
          <w:sz w:val="22"/>
          <w:szCs w:val="22"/>
          <w:lang w:eastAsia="en-GB"/>
        </w:rPr>
      </w:pPr>
      <w:r>
        <w:rPr>
          <w:rStyle w:val="Hyperlink"/>
          <w:noProof/>
        </w:rPr>
        <w:tab/>
      </w:r>
      <w:hyperlink w:anchor="_Toc384288904" w:history="1">
        <w:r w:rsidR="001649F5" w:rsidRPr="006B37EF">
          <w:rPr>
            <w:rStyle w:val="Hyperlink"/>
            <w:noProof/>
          </w:rPr>
          <w:t>20.</w:t>
        </w:r>
        <w:r w:rsidR="001649F5" w:rsidRPr="003A5FBA">
          <w:rPr>
            <w:rFonts w:ascii="Calibri" w:hAnsi="Calibri"/>
            <w:noProof/>
            <w:sz w:val="22"/>
            <w:szCs w:val="22"/>
            <w:lang w:eastAsia="en-GB"/>
          </w:rPr>
          <w:tab/>
        </w:r>
        <w:r w:rsidR="001649F5" w:rsidRPr="006B37EF">
          <w:rPr>
            <w:rStyle w:val="Hyperlink"/>
            <w:noProof/>
          </w:rPr>
          <w:t>Penalties for non-conformity of production</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_Toc384288904 \h </w:instrText>
        </w:r>
        <w:r w:rsidR="001649F5">
          <w:rPr>
            <w:noProof/>
            <w:webHidden/>
          </w:rPr>
        </w:r>
        <w:r w:rsidR="001649F5">
          <w:rPr>
            <w:noProof/>
            <w:webHidden/>
          </w:rPr>
          <w:fldChar w:fldCharType="separate"/>
        </w:r>
        <w:r w:rsidR="00C971B8">
          <w:rPr>
            <w:noProof/>
            <w:webHidden/>
          </w:rPr>
          <w:t>36</w:t>
        </w:r>
        <w:r w:rsidR="001649F5">
          <w:rPr>
            <w:noProof/>
            <w:webHidden/>
          </w:rPr>
          <w:fldChar w:fldCharType="end"/>
        </w:r>
      </w:hyperlink>
    </w:p>
    <w:p w14:paraId="55BF82B9" w14:textId="635B9E82" w:rsidR="001649F5" w:rsidRPr="003A5FBA" w:rsidRDefault="00C667EB" w:rsidP="00344706">
      <w:pPr>
        <w:pStyle w:val="TOC1"/>
        <w:rPr>
          <w:rFonts w:ascii="Calibri" w:hAnsi="Calibri"/>
          <w:noProof/>
          <w:sz w:val="22"/>
          <w:szCs w:val="22"/>
          <w:lang w:eastAsia="en-GB"/>
        </w:rPr>
      </w:pPr>
      <w:r>
        <w:rPr>
          <w:rStyle w:val="Hyperlink"/>
          <w:noProof/>
        </w:rPr>
        <w:tab/>
      </w:r>
      <w:hyperlink w:anchor="_Toc384288905" w:history="1">
        <w:r w:rsidR="001649F5" w:rsidRPr="006B37EF">
          <w:rPr>
            <w:rStyle w:val="Hyperlink"/>
            <w:noProof/>
          </w:rPr>
          <w:t>21.</w:t>
        </w:r>
        <w:r w:rsidR="001649F5" w:rsidRPr="003A5FBA">
          <w:rPr>
            <w:rFonts w:ascii="Calibri" w:hAnsi="Calibri"/>
            <w:noProof/>
            <w:sz w:val="22"/>
            <w:szCs w:val="22"/>
            <w:lang w:eastAsia="en-GB"/>
          </w:rPr>
          <w:tab/>
        </w:r>
        <w:r w:rsidR="001649F5" w:rsidRPr="006B37EF">
          <w:rPr>
            <w:rStyle w:val="Hyperlink"/>
            <w:noProof/>
          </w:rPr>
          <w:t>Modification and extension of approval of a vehicle type</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_Toc384288905 \h </w:instrText>
        </w:r>
        <w:r w:rsidR="001649F5">
          <w:rPr>
            <w:noProof/>
            <w:webHidden/>
          </w:rPr>
        </w:r>
        <w:r w:rsidR="001649F5">
          <w:rPr>
            <w:noProof/>
            <w:webHidden/>
          </w:rPr>
          <w:fldChar w:fldCharType="separate"/>
        </w:r>
        <w:r w:rsidR="00C971B8">
          <w:rPr>
            <w:noProof/>
            <w:webHidden/>
          </w:rPr>
          <w:t>36</w:t>
        </w:r>
        <w:r w:rsidR="001649F5">
          <w:rPr>
            <w:noProof/>
            <w:webHidden/>
          </w:rPr>
          <w:fldChar w:fldCharType="end"/>
        </w:r>
      </w:hyperlink>
    </w:p>
    <w:p w14:paraId="2F06D24B" w14:textId="4BE462A1" w:rsidR="001649F5" w:rsidRPr="003A5FBA" w:rsidRDefault="00C667EB" w:rsidP="00344706">
      <w:pPr>
        <w:pStyle w:val="TOC1"/>
        <w:rPr>
          <w:rFonts w:ascii="Calibri" w:hAnsi="Calibri"/>
          <w:noProof/>
          <w:sz w:val="22"/>
          <w:szCs w:val="22"/>
          <w:lang w:eastAsia="en-GB"/>
        </w:rPr>
      </w:pPr>
      <w:r>
        <w:rPr>
          <w:rStyle w:val="Hyperlink"/>
          <w:noProof/>
        </w:rPr>
        <w:tab/>
      </w:r>
      <w:hyperlink w:anchor="_Toc384288906" w:history="1">
        <w:r w:rsidR="001649F5" w:rsidRPr="006B37EF">
          <w:rPr>
            <w:rStyle w:val="Hyperlink"/>
            <w:noProof/>
          </w:rPr>
          <w:t>22.</w:t>
        </w:r>
        <w:r w:rsidR="001649F5" w:rsidRPr="003A5FBA">
          <w:rPr>
            <w:rFonts w:ascii="Calibri" w:hAnsi="Calibri"/>
            <w:noProof/>
            <w:sz w:val="22"/>
            <w:szCs w:val="22"/>
            <w:lang w:eastAsia="en-GB"/>
          </w:rPr>
          <w:tab/>
        </w:r>
        <w:r w:rsidR="001649F5" w:rsidRPr="006B37EF">
          <w:rPr>
            <w:rStyle w:val="Hyperlink"/>
            <w:noProof/>
          </w:rPr>
          <w:t>Production definitively discontinued</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_Toc384288906 \h </w:instrText>
        </w:r>
        <w:r w:rsidR="001649F5">
          <w:rPr>
            <w:noProof/>
            <w:webHidden/>
          </w:rPr>
        </w:r>
        <w:r w:rsidR="001649F5">
          <w:rPr>
            <w:noProof/>
            <w:webHidden/>
          </w:rPr>
          <w:fldChar w:fldCharType="separate"/>
        </w:r>
        <w:r w:rsidR="00C971B8">
          <w:rPr>
            <w:noProof/>
            <w:webHidden/>
          </w:rPr>
          <w:t>36</w:t>
        </w:r>
        <w:r w:rsidR="001649F5">
          <w:rPr>
            <w:noProof/>
            <w:webHidden/>
          </w:rPr>
          <w:fldChar w:fldCharType="end"/>
        </w:r>
      </w:hyperlink>
    </w:p>
    <w:p w14:paraId="33BE4DFB" w14:textId="4831EAF3" w:rsidR="001649F5" w:rsidRPr="003A5FBA" w:rsidRDefault="00C667EB" w:rsidP="00344706">
      <w:pPr>
        <w:pStyle w:val="TOC1"/>
        <w:rPr>
          <w:rFonts w:ascii="Calibri" w:hAnsi="Calibri"/>
          <w:noProof/>
          <w:sz w:val="22"/>
          <w:szCs w:val="22"/>
          <w:lang w:eastAsia="en-GB"/>
        </w:rPr>
      </w:pPr>
      <w:r>
        <w:rPr>
          <w:rStyle w:val="Hyperlink"/>
          <w:noProof/>
        </w:rPr>
        <w:tab/>
      </w:r>
      <w:hyperlink w:anchor="_Toc384288907" w:history="1">
        <w:r w:rsidR="001649F5" w:rsidRPr="006B37EF">
          <w:rPr>
            <w:rStyle w:val="Hyperlink"/>
            <w:noProof/>
          </w:rPr>
          <w:t>23.</w:t>
        </w:r>
        <w:r w:rsidR="001649F5" w:rsidRPr="003A5FBA">
          <w:rPr>
            <w:rFonts w:ascii="Calibri" w:hAnsi="Calibri"/>
            <w:noProof/>
            <w:sz w:val="22"/>
            <w:szCs w:val="22"/>
            <w:lang w:eastAsia="en-GB"/>
          </w:rPr>
          <w:tab/>
        </w:r>
        <w:r w:rsidR="001649F5" w:rsidRPr="006B37EF">
          <w:rPr>
            <w:rStyle w:val="Hyperlink"/>
            <w:noProof/>
          </w:rPr>
          <w:t xml:space="preserve">Names and addresses of Technical Services responsible for conducting approval tests, </w:t>
        </w:r>
        <w:r>
          <w:rPr>
            <w:rStyle w:val="Hyperlink"/>
            <w:noProof/>
          </w:rPr>
          <w:br/>
        </w:r>
        <w:r w:rsidR="001649F5" w:rsidRPr="006B37EF">
          <w:rPr>
            <w:rStyle w:val="Hyperlink"/>
            <w:noProof/>
          </w:rPr>
          <w:t>and of Type Approval Authorities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_Toc384288907 \h </w:instrText>
        </w:r>
        <w:r w:rsidR="001649F5">
          <w:rPr>
            <w:noProof/>
            <w:webHidden/>
          </w:rPr>
        </w:r>
        <w:r w:rsidR="001649F5">
          <w:rPr>
            <w:noProof/>
            <w:webHidden/>
          </w:rPr>
          <w:fldChar w:fldCharType="separate"/>
        </w:r>
        <w:r w:rsidR="00C971B8">
          <w:rPr>
            <w:noProof/>
            <w:webHidden/>
          </w:rPr>
          <w:t>36</w:t>
        </w:r>
        <w:r w:rsidR="001649F5">
          <w:rPr>
            <w:noProof/>
            <w:webHidden/>
          </w:rPr>
          <w:fldChar w:fldCharType="end"/>
        </w:r>
      </w:hyperlink>
    </w:p>
    <w:p w14:paraId="26C25BA5" w14:textId="6D324559" w:rsidR="001649F5" w:rsidRPr="003A5FBA" w:rsidRDefault="00C667EB" w:rsidP="00344706">
      <w:pPr>
        <w:pStyle w:val="TOC1"/>
        <w:rPr>
          <w:rFonts w:ascii="Calibri" w:hAnsi="Calibri"/>
          <w:noProof/>
          <w:sz w:val="22"/>
          <w:szCs w:val="22"/>
          <w:lang w:eastAsia="en-GB"/>
        </w:rPr>
      </w:pPr>
      <w:r>
        <w:rPr>
          <w:rStyle w:val="Hyperlink"/>
          <w:noProof/>
        </w:rPr>
        <w:tab/>
      </w:r>
      <w:hyperlink w:anchor="_Toc384288908" w:history="1">
        <w:r w:rsidR="001649F5" w:rsidRPr="006B37EF">
          <w:rPr>
            <w:rStyle w:val="Hyperlink"/>
            <w:noProof/>
          </w:rPr>
          <w:t>24.</w:t>
        </w:r>
        <w:r w:rsidR="001649F5" w:rsidRPr="003A5FBA">
          <w:rPr>
            <w:rFonts w:ascii="Calibri" w:hAnsi="Calibri"/>
            <w:noProof/>
            <w:sz w:val="22"/>
            <w:szCs w:val="22"/>
            <w:lang w:eastAsia="en-GB"/>
          </w:rPr>
          <w:tab/>
        </w:r>
        <w:r w:rsidR="001649F5" w:rsidRPr="006B37EF">
          <w:rPr>
            <w:rStyle w:val="Hyperlink"/>
            <w:noProof/>
          </w:rPr>
          <w:t>Transitional provisions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_Toc384288908 \h </w:instrText>
        </w:r>
        <w:r w:rsidR="001649F5">
          <w:rPr>
            <w:noProof/>
            <w:webHidden/>
          </w:rPr>
        </w:r>
        <w:r w:rsidR="001649F5">
          <w:rPr>
            <w:noProof/>
            <w:webHidden/>
          </w:rPr>
          <w:fldChar w:fldCharType="separate"/>
        </w:r>
        <w:r w:rsidR="00C971B8">
          <w:rPr>
            <w:noProof/>
            <w:webHidden/>
          </w:rPr>
          <w:t>37</w:t>
        </w:r>
        <w:r w:rsidR="001649F5">
          <w:rPr>
            <w:noProof/>
            <w:webHidden/>
          </w:rPr>
          <w:fldChar w:fldCharType="end"/>
        </w:r>
      </w:hyperlink>
    </w:p>
    <w:p w14:paraId="09428B08" w14:textId="4CF15400" w:rsidR="00C667EB" w:rsidRDefault="001649F5" w:rsidP="00344706">
      <w:pPr>
        <w:pStyle w:val="TOC1"/>
        <w:rPr>
          <w:rStyle w:val="Hyperlink"/>
          <w:noProof/>
        </w:rPr>
      </w:pPr>
      <w:r w:rsidRPr="006B37EF">
        <w:rPr>
          <w:rStyle w:val="Hyperlink"/>
          <w:noProof/>
        </w:rPr>
        <w:fldChar w:fldCharType="begin"/>
      </w:r>
      <w:r w:rsidRPr="006B37EF">
        <w:rPr>
          <w:rStyle w:val="Hyperlink"/>
          <w:noProof/>
        </w:rPr>
        <w:instrText xml:space="preserve"> </w:instrText>
      </w:r>
      <w:r>
        <w:rPr>
          <w:noProof/>
        </w:rPr>
        <w:instrText>HYPERLINK \l "_Toc384288909"</w:instrText>
      </w:r>
      <w:r w:rsidRPr="006B37EF">
        <w:rPr>
          <w:rStyle w:val="Hyperlink"/>
          <w:noProof/>
        </w:rPr>
        <w:instrText xml:space="preserve"> </w:instrText>
      </w:r>
      <w:r w:rsidRPr="006B37EF">
        <w:rPr>
          <w:rStyle w:val="Hyperlink"/>
          <w:noProof/>
        </w:rPr>
        <w:fldChar w:fldCharType="separate"/>
      </w:r>
      <w:r w:rsidRPr="006B37EF">
        <w:rPr>
          <w:rStyle w:val="Hyperlink"/>
          <w:noProof/>
        </w:rPr>
        <w:t>Annex</w:t>
      </w:r>
      <w:r w:rsidR="00C667EB">
        <w:rPr>
          <w:rStyle w:val="Hyperlink"/>
          <w:noProof/>
        </w:rPr>
        <w:t>es</w:t>
      </w:r>
    </w:p>
    <w:p w14:paraId="58DC6D53" w14:textId="311C21BA" w:rsidR="001649F5" w:rsidRPr="003A5FBA" w:rsidRDefault="00C667EB" w:rsidP="00344706">
      <w:pPr>
        <w:pStyle w:val="TOC1"/>
        <w:rPr>
          <w:rFonts w:ascii="Calibri" w:hAnsi="Calibri"/>
          <w:noProof/>
          <w:sz w:val="22"/>
          <w:szCs w:val="22"/>
          <w:lang w:eastAsia="en-GB"/>
        </w:rPr>
      </w:pPr>
      <w:r>
        <w:rPr>
          <w:rStyle w:val="Hyperlink"/>
          <w:noProof/>
        </w:rPr>
        <w:tab/>
      </w:r>
      <w:r w:rsidR="001649F5" w:rsidRPr="006B37EF">
        <w:rPr>
          <w:rStyle w:val="Hyperlink"/>
          <w:noProof/>
        </w:rPr>
        <w:t>1A</w:t>
      </w:r>
      <w:r w:rsidR="001649F5">
        <w:rPr>
          <w:noProof/>
          <w:webHidden/>
        </w:rPr>
        <w:tab/>
      </w:r>
      <w:r w:rsidR="001649F5" w:rsidRPr="006B37EF">
        <w:rPr>
          <w:rStyle w:val="Hyperlink"/>
          <w:noProof/>
        </w:rPr>
        <w:fldChar w:fldCharType="end"/>
      </w:r>
      <w:hyperlink w:anchor="_Toc384288910" w:history="1">
        <w:r w:rsidR="001649F5" w:rsidRPr="006B37EF">
          <w:rPr>
            <w:rStyle w:val="Hyperlink"/>
            <w:noProof/>
          </w:rPr>
          <w:t>Essential characteristics of the CNG/LNG components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_Toc384288910 \h </w:instrText>
        </w:r>
        <w:r w:rsidR="001649F5">
          <w:rPr>
            <w:noProof/>
            <w:webHidden/>
          </w:rPr>
        </w:r>
        <w:r w:rsidR="001649F5">
          <w:rPr>
            <w:noProof/>
            <w:webHidden/>
          </w:rPr>
          <w:fldChar w:fldCharType="separate"/>
        </w:r>
        <w:r w:rsidR="00C971B8">
          <w:rPr>
            <w:noProof/>
            <w:webHidden/>
          </w:rPr>
          <w:t>39</w:t>
        </w:r>
        <w:r w:rsidR="001649F5">
          <w:rPr>
            <w:noProof/>
            <w:webHidden/>
          </w:rPr>
          <w:fldChar w:fldCharType="end"/>
        </w:r>
      </w:hyperlink>
    </w:p>
    <w:p w14:paraId="1B5AE491" w14:textId="7546DD88" w:rsidR="001649F5" w:rsidRPr="003A5FBA" w:rsidRDefault="00C667EB" w:rsidP="00344706">
      <w:pPr>
        <w:pStyle w:val="TOC1"/>
        <w:rPr>
          <w:rFonts w:ascii="Calibri" w:hAnsi="Calibri"/>
          <w:noProof/>
          <w:sz w:val="22"/>
          <w:szCs w:val="22"/>
          <w:lang w:eastAsia="en-GB"/>
        </w:rPr>
      </w:pPr>
      <w:r>
        <w:rPr>
          <w:rStyle w:val="Hyperlink"/>
          <w:noProof/>
        </w:rPr>
        <w:tab/>
      </w:r>
      <w:hyperlink w:anchor="_Toc384288911" w:history="1">
        <w:r w:rsidR="001649F5" w:rsidRPr="006B37EF">
          <w:rPr>
            <w:rStyle w:val="Hyperlink"/>
            <w:noProof/>
          </w:rPr>
          <w:t>1B</w:t>
        </w:r>
        <w:r w:rsidR="001649F5">
          <w:rPr>
            <w:noProof/>
            <w:webHidden/>
          </w:rPr>
          <w:tab/>
        </w:r>
      </w:hyperlink>
      <w:hyperlink w:anchor="_Toc384288912" w:history="1">
        <w:r w:rsidR="001649F5" w:rsidRPr="006B37EF">
          <w:rPr>
            <w:rStyle w:val="Hyperlink"/>
            <w:noProof/>
          </w:rPr>
          <w:t>Essential characteristics of the vehicle, engine and CNG/LNG-related system</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_Toc384288912 \h </w:instrText>
        </w:r>
        <w:r w:rsidR="001649F5">
          <w:rPr>
            <w:noProof/>
            <w:webHidden/>
          </w:rPr>
        </w:r>
        <w:r w:rsidR="001649F5">
          <w:rPr>
            <w:noProof/>
            <w:webHidden/>
          </w:rPr>
          <w:fldChar w:fldCharType="separate"/>
        </w:r>
        <w:r w:rsidR="00C971B8">
          <w:rPr>
            <w:noProof/>
            <w:webHidden/>
          </w:rPr>
          <w:t>46</w:t>
        </w:r>
        <w:r w:rsidR="001649F5">
          <w:rPr>
            <w:noProof/>
            <w:webHidden/>
          </w:rPr>
          <w:fldChar w:fldCharType="end"/>
        </w:r>
      </w:hyperlink>
    </w:p>
    <w:p w14:paraId="08FF593C" w14:textId="31C4E7E0" w:rsidR="001649F5" w:rsidRPr="003A5FBA" w:rsidRDefault="00344706" w:rsidP="00344706">
      <w:pPr>
        <w:pStyle w:val="TOC1"/>
        <w:rPr>
          <w:rFonts w:ascii="Calibri" w:hAnsi="Calibri"/>
          <w:noProof/>
          <w:sz w:val="22"/>
          <w:szCs w:val="22"/>
          <w:lang w:eastAsia="en-GB"/>
        </w:rPr>
      </w:pPr>
      <w:r>
        <w:rPr>
          <w:rStyle w:val="Hyperlink"/>
          <w:noProof/>
        </w:rPr>
        <w:tab/>
      </w:r>
      <w:hyperlink w:anchor="_Toc384288913" w:history="1">
        <w:r w:rsidR="001649F5" w:rsidRPr="006B37EF">
          <w:rPr>
            <w:rStyle w:val="Hyperlink"/>
            <w:noProof/>
          </w:rPr>
          <w:t>2A</w:t>
        </w:r>
        <w:r w:rsidR="001649F5">
          <w:rPr>
            <w:noProof/>
            <w:webHidden/>
          </w:rPr>
          <w:tab/>
        </w:r>
      </w:hyperlink>
      <w:hyperlink w:anchor="_Toc384288914" w:history="1">
        <w:r w:rsidR="001649F5" w:rsidRPr="006B37EF">
          <w:rPr>
            <w:rStyle w:val="Hyperlink"/>
            <w:noProof/>
          </w:rPr>
          <w:t>Arrangement of the CNG/LNG component type approval mark</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_Toc384288914 \h </w:instrText>
        </w:r>
        <w:r w:rsidR="001649F5">
          <w:rPr>
            <w:noProof/>
            <w:webHidden/>
          </w:rPr>
        </w:r>
        <w:r w:rsidR="001649F5">
          <w:rPr>
            <w:noProof/>
            <w:webHidden/>
          </w:rPr>
          <w:fldChar w:fldCharType="separate"/>
        </w:r>
        <w:r w:rsidR="00C971B8">
          <w:rPr>
            <w:noProof/>
            <w:webHidden/>
          </w:rPr>
          <w:t>53</w:t>
        </w:r>
        <w:r w:rsidR="001649F5">
          <w:rPr>
            <w:noProof/>
            <w:webHidden/>
          </w:rPr>
          <w:fldChar w:fldCharType="end"/>
        </w:r>
      </w:hyperlink>
    </w:p>
    <w:p w14:paraId="470EFC02" w14:textId="256C2208" w:rsidR="001649F5" w:rsidRPr="003A5FBA" w:rsidRDefault="00344706" w:rsidP="00344706">
      <w:pPr>
        <w:pStyle w:val="TOC1"/>
        <w:rPr>
          <w:rFonts w:ascii="Calibri" w:hAnsi="Calibri"/>
          <w:noProof/>
          <w:sz w:val="22"/>
          <w:szCs w:val="22"/>
          <w:lang w:eastAsia="en-GB"/>
        </w:rPr>
      </w:pPr>
      <w:r>
        <w:rPr>
          <w:rStyle w:val="Hyperlink"/>
          <w:noProof/>
        </w:rPr>
        <w:tab/>
      </w:r>
      <w:hyperlink w:anchor="_Toc384288915" w:history="1">
        <w:r w:rsidR="001649F5" w:rsidRPr="006B37EF">
          <w:rPr>
            <w:rStyle w:val="Hyperlink"/>
            <w:noProof/>
          </w:rPr>
          <w:t>2B</w:t>
        </w:r>
        <w:r w:rsidR="001649F5">
          <w:rPr>
            <w:noProof/>
            <w:webHidden/>
          </w:rPr>
          <w:tab/>
        </w:r>
      </w:hyperlink>
      <w:hyperlink w:anchor="_Toc384288916" w:history="1">
        <w:r w:rsidR="001649F5" w:rsidRPr="006B37EF">
          <w:rPr>
            <w:rStyle w:val="Hyperlink"/>
            <w:noProof/>
          </w:rPr>
          <w:t>Communication</w:t>
        </w:r>
        <w:r>
          <w:rPr>
            <w:rStyle w:val="Hyperlink"/>
            <w:noProof/>
          </w:rPr>
          <w:t xml:space="preserve"> </w:t>
        </w:r>
        <w:r w:rsidRPr="00344706">
          <w:rPr>
            <w:rStyle w:val="Hyperlink"/>
            <w:noProof/>
          </w:rPr>
          <w:t xml:space="preserve">concerning the approval or extension or refusal or withdrawal of approval or </w:t>
        </w:r>
        <w:r>
          <w:rPr>
            <w:rStyle w:val="Hyperlink"/>
            <w:noProof/>
          </w:rPr>
          <w:br/>
        </w:r>
        <w:r w:rsidRPr="00344706">
          <w:rPr>
            <w:rStyle w:val="Hyperlink"/>
            <w:noProof/>
          </w:rPr>
          <w:t>production definitively discontinued</w:t>
        </w:r>
        <w:r>
          <w:rPr>
            <w:rStyle w:val="Hyperlink"/>
            <w:noProof/>
          </w:rPr>
          <w:t xml:space="preserve"> </w:t>
        </w:r>
        <w:r w:rsidRPr="00344706">
          <w:rPr>
            <w:rStyle w:val="Hyperlink"/>
            <w:noProof/>
          </w:rPr>
          <w:t xml:space="preserve">of a type of CNG/LNG component pursuant to </w:t>
        </w:r>
        <w:r>
          <w:rPr>
            <w:rStyle w:val="Hyperlink"/>
            <w:noProof/>
          </w:rPr>
          <w:br/>
        </w:r>
        <w:r w:rsidR="00CA35A9">
          <w:rPr>
            <w:rStyle w:val="Hyperlink"/>
            <w:noProof/>
          </w:rPr>
          <w:t xml:space="preserve">UN </w:t>
        </w:r>
        <w:r w:rsidRPr="00344706">
          <w:rPr>
            <w:rStyle w:val="Hyperlink"/>
            <w:noProof/>
          </w:rPr>
          <w:t>Regulation No. 110</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_Toc384288916 \h </w:instrText>
        </w:r>
        <w:r w:rsidR="001649F5">
          <w:rPr>
            <w:noProof/>
            <w:webHidden/>
          </w:rPr>
        </w:r>
        <w:r w:rsidR="001649F5">
          <w:rPr>
            <w:noProof/>
            <w:webHidden/>
          </w:rPr>
          <w:fldChar w:fldCharType="separate"/>
        </w:r>
        <w:r w:rsidR="00C971B8">
          <w:rPr>
            <w:noProof/>
            <w:webHidden/>
          </w:rPr>
          <w:t>54</w:t>
        </w:r>
        <w:r w:rsidR="001649F5">
          <w:rPr>
            <w:noProof/>
            <w:webHidden/>
          </w:rPr>
          <w:fldChar w:fldCharType="end"/>
        </w:r>
      </w:hyperlink>
    </w:p>
    <w:p w14:paraId="24E6AED2" w14:textId="1724008F"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hyperlink w:anchor="_Toc384288917" w:history="1">
        <w:r w:rsidR="001649F5" w:rsidRPr="006B37EF">
          <w:rPr>
            <w:rStyle w:val="Hyperlink"/>
            <w:noProof/>
          </w:rPr>
          <w:t>Addendum</w:t>
        </w:r>
        <w:r w:rsidR="001649F5">
          <w:rPr>
            <w:noProof/>
            <w:webHidden/>
          </w:rPr>
          <w:tab/>
        </w:r>
        <w:r w:rsidR="005D5F30">
          <w:rPr>
            <w:noProof/>
            <w:webHidden/>
          </w:rPr>
          <w:tab/>
        </w:r>
        <w:r w:rsidR="000B15CB">
          <w:rPr>
            <w:noProof/>
            <w:webHidden/>
          </w:rPr>
          <w:tab/>
        </w:r>
        <w:r w:rsidR="001649F5">
          <w:rPr>
            <w:noProof/>
            <w:webHidden/>
          </w:rPr>
          <w:fldChar w:fldCharType="begin"/>
        </w:r>
        <w:r w:rsidR="001649F5">
          <w:rPr>
            <w:noProof/>
            <w:webHidden/>
          </w:rPr>
          <w:instrText xml:space="preserve"> PAGEREF _Toc384288917 \h </w:instrText>
        </w:r>
        <w:r w:rsidR="001649F5">
          <w:rPr>
            <w:noProof/>
            <w:webHidden/>
          </w:rPr>
        </w:r>
        <w:r w:rsidR="001649F5">
          <w:rPr>
            <w:noProof/>
            <w:webHidden/>
          </w:rPr>
          <w:fldChar w:fldCharType="separate"/>
        </w:r>
        <w:r w:rsidR="00C971B8">
          <w:rPr>
            <w:noProof/>
            <w:webHidden/>
          </w:rPr>
          <w:t>56</w:t>
        </w:r>
        <w:r w:rsidR="001649F5">
          <w:rPr>
            <w:noProof/>
            <w:webHidden/>
          </w:rPr>
          <w:fldChar w:fldCharType="end"/>
        </w:r>
      </w:hyperlink>
    </w:p>
    <w:p w14:paraId="40CD7CD0" w14:textId="459650D0" w:rsidR="001649F5" w:rsidRPr="003A5FBA" w:rsidRDefault="00344706" w:rsidP="00344706">
      <w:pPr>
        <w:pStyle w:val="TOC1"/>
        <w:rPr>
          <w:rFonts w:ascii="Calibri" w:hAnsi="Calibri"/>
          <w:noProof/>
          <w:sz w:val="22"/>
          <w:szCs w:val="22"/>
          <w:lang w:eastAsia="en-GB"/>
        </w:rPr>
      </w:pPr>
      <w:r>
        <w:rPr>
          <w:rStyle w:val="Hyperlink"/>
          <w:noProof/>
        </w:rPr>
        <w:tab/>
      </w:r>
      <w:hyperlink w:anchor="_Toc384288918" w:history="1">
        <w:r w:rsidR="001649F5" w:rsidRPr="006B37EF">
          <w:rPr>
            <w:rStyle w:val="Hyperlink"/>
            <w:noProof/>
          </w:rPr>
          <w:t>2C</w:t>
        </w:r>
        <w:r w:rsidR="001649F5">
          <w:rPr>
            <w:noProof/>
            <w:webHidden/>
          </w:rPr>
          <w:tab/>
        </w:r>
      </w:hyperlink>
      <w:hyperlink w:anchor="_Toc384288919" w:history="1">
        <w:r w:rsidR="001649F5" w:rsidRPr="006B37EF">
          <w:rPr>
            <w:rStyle w:val="Hyperlink"/>
            <w:noProof/>
          </w:rPr>
          <w:t>Arrangement of approval marks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_Toc384288919 \h </w:instrText>
        </w:r>
        <w:r w:rsidR="001649F5">
          <w:rPr>
            <w:noProof/>
            <w:webHidden/>
          </w:rPr>
        </w:r>
        <w:r w:rsidR="001649F5">
          <w:rPr>
            <w:noProof/>
            <w:webHidden/>
          </w:rPr>
          <w:fldChar w:fldCharType="separate"/>
        </w:r>
        <w:r w:rsidR="00C971B8">
          <w:rPr>
            <w:noProof/>
            <w:webHidden/>
          </w:rPr>
          <w:t>59</w:t>
        </w:r>
        <w:r w:rsidR="001649F5">
          <w:rPr>
            <w:noProof/>
            <w:webHidden/>
          </w:rPr>
          <w:fldChar w:fldCharType="end"/>
        </w:r>
      </w:hyperlink>
    </w:p>
    <w:p w14:paraId="263A1F31" w14:textId="5145A70F" w:rsidR="001649F5" w:rsidRPr="003A5FBA" w:rsidRDefault="00344706" w:rsidP="00344706">
      <w:pPr>
        <w:pStyle w:val="TOC1"/>
        <w:rPr>
          <w:rFonts w:ascii="Calibri" w:hAnsi="Calibri"/>
          <w:noProof/>
          <w:sz w:val="22"/>
          <w:szCs w:val="22"/>
          <w:lang w:eastAsia="en-GB"/>
        </w:rPr>
      </w:pPr>
      <w:r>
        <w:rPr>
          <w:rStyle w:val="Hyperlink"/>
          <w:noProof/>
        </w:rPr>
        <w:tab/>
      </w:r>
      <w:hyperlink w:anchor="_Toc384288920" w:history="1">
        <w:r w:rsidR="001649F5" w:rsidRPr="006B37EF">
          <w:rPr>
            <w:rStyle w:val="Hyperlink"/>
            <w:noProof/>
            <w:lang w:val="fr-CH"/>
          </w:rPr>
          <w:t>2D</w:t>
        </w:r>
        <w:r w:rsidR="001649F5">
          <w:rPr>
            <w:noProof/>
            <w:webHidden/>
          </w:rPr>
          <w:tab/>
        </w:r>
      </w:hyperlink>
      <w:hyperlink w:anchor="_Toc384288921" w:history="1">
        <w:r w:rsidR="001649F5" w:rsidRPr="00344706">
          <w:rPr>
            <w:rStyle w:val="Hyperlink"/>
            <w:noProof/>
            <w:lang w:val="fr-CH"/>
          </w:rPr>
          <w:t>Communication</w:t>
        </w:r>
        <w:r w:rsidRPr="00344706">
          <w:rPr>
            <w:rStyle w:val="Hyperlink"/>
            <w:noProof/>
            <w:lang w:val="fr-CH"/>
          </w:rPr>
          <w:t xml:space="preserve"> </w:t>
        </w:r>
        <w:r w:rsidRPr="00344706">
          <w:rPr>
            <w:rStyle w:val="Hyperlink"/>
            <w:noProof/>
          </w:rPr>
          <w:t xml:space="preserve">concerning the approval or extension or refusal or withdrawal of approval or </w:t>
        </w:r>
        <w:r w:rsidR="000B15CB">
          <w:rPr>
            <w:rStyle w:val="Hyperlink"/>
            <w:noProof/>
          </w:rPr>
          <w:br/>
        </w:r>
        <w:r w:rsidRPr="00344706">
          <w:rPr>
            <w:rStyle w:val="Hyperlink"/>
            <w:noProof/>
          </w:rPr>
          <w:t>production definitively discontinued</w:t>
        </w:r>
        <w:r>
          <w:rPr>
            <w:rStyle w:val="Hyperlink"/>
            <w:noProof/>
          </w:rPr>
          <w:t xml:space="preserve"> </w:t>
        </w:r>
        <w:r w:rsidRPr="00DE6D79">
          <w:rPr>
            <w:noProof/>
          </w:rPr>
          <w:t xml:space="preserve">of a vehicle type with regard to the installation of </w:t>
        </w:r>
        <w:r w:rsidR="000B15CB">
          <w:rPr>
            <w:noProof/>
          </w:rPr>
          <w:br/>
        </w:r>
        <w:r w:rsidRPr="00DE6D79">
          <w:rPr>
            <w:noProof/>
          </w:rPr>
          <w:t>CNG/LNG system pursuant to</w:t>
        </w:r>
        <w:r w:rsidR="00CA35A9">
          <w:rPr>
            <w:noProof/>
          </w:rPr>
          <w:t xml:space="preserve"> UN</w:t>
        </w:r>
        <w:r w:rsidRPr="00DE6D79">
          <w:rPr>
            <w:noProof/>
          </w:rPr>
          <w:t xml:space="preserve"> Regulation No. 110</w:t>
        </w:r>
        <w:r w:rsidR="001649F5" w:rsidRPr="00344706">
          <w:rPr>
            <w:rStyle w:val="Hyperlink"/>
            <w:noProof/>
            <w:webHidden/>
          </w:rPr>
          <w:tab/>
        </w:r>
        <w:r w:rsidR="005D5F30" w:rsidRPr="00344706">
          <w:rPr>
            <w:rStyle w:val="Hyperlink"/>
            <w:noProof/>
            <w:webHidden/>
          </w:rPr>
          <w:tab/>
        </w:r>
        <w:r w:rsidR="001649F5" w:rsidRPr="00344706">
          <w:rPr>
            <w:rStyle w:val="Hyperlink"/>
            <w:noProof/>
            <w:webHidden/>
          </w:rPr>
          <w:fldChar w:fldCharType="begin"/>
        </w:r>
        <w:r w:rsidR="001649F5" w:rsidRPr="00344706">
          <w:rPr>
            <w:rStyle w:val="Hyperlink"/>
            <w:noProof/>
            <w:webHidden/>
          </w:rPr>
          <w:instrText xml:space="preserve"> PAGEREF _Toc384288921 \h </w:instrText>
        </w:r>
        <w:r w:rsidR="001649F5" w:rsidRPr="00344706">
          <w:rPr>
            <w:rStyle w:val="Hyperlink"/>
            <w:noProof/>
            <w:webHidden/>
          </w:rPr>
        </w:r>
        <w:r w:rsidR="001649F5" w:rsidRPr="00344706">
          <w:rPr>
            <w:rStyle w:val="Hyperlink"/>
            <w:noProof/>
            <w:webHidden/>
          </w:rPr>
          <w:fldChar w:fldCharType="separate"/>
        </w:r>
        <w:r w:rsidR="00C971B8">
          <w:rPr>
            <w:rStyle w:val="Hyperlink"/>
            <w:noProof/>
            <w:webHidden/>
          </w:rPr>
          <w:t>60</w:t>
        </w:r>
        <w:r w:rsidR="001649F5" w:rsidRPr="00344706">
          <w:rPr>
            <w:rStyle w:val="Hyperlink"/>
            <w:noProof/>
            <w:webHidden/>
          </w:rPr>
          <w:fldChar w:fldCharType="end"/>
        </w:r>
      </w:hyperlink>
    </w:p>
    <w:p w14:paraId="1ECB564C" w14:textId="055B98FE" w:rsidR="001649F5" w:rsidRPr="003A5FBA" w:rsidRDefault="00344706" w:rsidP="00344706">
      <w:pPr>
        <w:pStyle w:val="TOC1"/>
        <w:rPr>
          <w:rFonts w:ascii="Calibri" w:hAnsi="Calibri"/>
          <w:noProof/>
          <w:sz w:val="22"/>
          <w:szCs w:val="22"/>
          <w:lang w:eastAsia="en-GB"/>
        </w:rPr>
      </w:pPr>
      <w:r>
        <w:rPr>
          <w:rStyle w:val="Hyperlink"/>
          <w:noProof/>
        </w:rPr>
        <w:tab/>
      </w:r>
      <w:hyperlink w:anchor="_Toc384288922" w:history="1">
        <w:r w:rsidR="001649F5" w:rsidRPr="006B37EF">
          <w:rPr>
            <w:rStyle w:val="Hyperlink"/>
            <w:noProof/>
          </w:rPr>
          <w:t>3</w:t>
        </w:r>
        <w:r w:rsidR="001649F5">
          <w:rPr>
            <w:noProof/>
            <w:webHidden/>
          </w:rPr>
          <w:tab/>
        </w:r>
      </w:hyperlink>
      <w:hyperlink w:anchor="_Toc384288923" w:history="1">
        <w:r w:rsidR="001649F5" w:rsidRPr="006B37EF">
          <w:rPr>
            <w:rStyle w:val="Hyperlink"/>
            <w:noProof/>
          </w:rPr>
          <w:t>On-board storage of natural gas as a fuel for automotive vehicles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_Toc384288923 \h </w:instrText>
        </w:r>
        <w:r w:rsidR="001649F5">
          <w:rPr>
            <w:noProof/>
            <w:webHidden/>
          </w:rPr>
        </w:r>
        <w:r w:rsidR="001649F5">
          <w:rPr>
            <w:noProof/>
            <w:webHidden/>
          </w:rPr>
          <w:fldChar w:fldCharType="separate"/>
        </w:r>
        <w:r w:rsidR="00C971B8">
          <w:rPr>
            <w:noProof/>
            <w:webHidden/>
          </w:rPr>
          <w:t>62</w:t>
        </w:r>
        <w:r w:rsidR="001649F5">
          <w:rPr>
            <w:noProof/>
            <w:webHidden/>
          </w:rPr>
          <w:fldChar w:fldCharType="end"/>
        </w:r>
      </w:hyperlink>
    </w:p>
    <w:p w14:paraId="79BA5DA0" w14:textId="4443E8AD" w:rsidR="001649F5" w:rsidRPr="003A5FBA" w:rsidRDefault="00C667EB" w:rsidP="00344706">
      <w:pPr>
        <w:pStyle w:val="TOC1"/>
        <w:rPr>
          <w:rFonts w:ascii="Calibri" w:hAnsi="Calibri"/>
          <w:noProof/>
          <w:sz w:val="22"/>
          <w:szCs w:val="22"/>
          <w:lang w:eastAsia="en-GB"/>
        </w:rPr>
      </w:pPr>
      <w:r>
        <w:rPr>
          <w:rStyle w:val="Hyperlink"/>
          <w:noProof/>
        </w:rPr>
        <w:tab/>
      </w:r>
      <w:hyperlink w:anchor="_Toc384288924" w:history="1">
        <w:r w:rsidR="001649F5" w:rsidRPr="006B37EF">
          <w:rPr>
            <w:rStyle w:val="Hyperlink"/>
            <w:noProof/>
          </w:rPr>
          <w:t>3A</w:t>
        </w:r>
        <w:r w:rsidR="001649F5">
          <w:rPr>
            <w:noProof/>
            <w:webHidden/>
          </w:rPr>
          <w:tab/>
        </w:r>
      </w:hyperlink>
      <w:hyperlink w:anchor="_Toc384288925" w:history="1">
        <w:r w:rsidR="001649F5" w:rsidRPr="006B37EF">
          <w:rPr>
            <w:rStyle w:val="Hyperlink"/>
            <w:noProof/>
          </w:rPr>
          <w:t xml:space="preserve">Gas cylinders - High pressure cylinder for the on-board storage of CNG compressed </w:t>
        </w:r>
        <w:r>
          <w:rPr>
            <w:rStyle w:val="Hyperlink"/>
            <w:noProof/>
          </w:rPr>
          <w:br/>
        </w:r>
        <w:r w:rsidR="001649F5" w:rsidRPr="006B37EF">
          <w:rPr>
            <w:rStyle w:val="Hyperlink"/>
            <w:noProof/>
          </w:rPr>
          <w:t>natural gas as a fuel for automotive vehicles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_Toc384288925 \h </w:instrText>
        </w:r>
        <w:r w:rsidR="001649F5">
          <w:rPr>
            <w:noProof/>
            <w:webHidden/>
          </w:rPr>
        </w:r>
        <w:r w:rsidR="001649F5">
          <w:rPr>
            <w:noProof/>
            <w:webHidden/>
          </w:rPr>
          <w:fldChar w:fldCharType="separate"/>
        </w:r>
        <w:r w:rsidR="00C971B8">
          <w:rPr>
            <w:noProof/>
            <w:webHidden/>
          </w:rPr>
          <w:t>63</w:t>
        </w:r>
        <w:r w:rsidR="001649F5">
          <w:rPr>
            <w:noProof/>
            <w:webHidden/>
          </w:rPr>
          <w:fldChar w:fldCharType="end"/>
        </w:r>
      </w:hyperlink>
    </w:p>
    <w:p w14:paraId="7DA6AFEB" w14:textId="0ED834FD"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hyperlink w:anchor="_Toc384288926" w:history="1">
        <w:r w:rsidR="001649F5" w:rsidRPr="006B37EF">
          <w:rPr>
            <w:rStyle w:val="Hyperlink"/>
            <w:noProof/>
          </w:rPr>
          <w:t>Appendix A</w:t>
        </w:r>
        <w:r w:rsidR="00C667EB">
          <w:rPr>
            <w:rStyle w:val="Hyperlink"/>
            <w:noProof/>
          </w:rPr>
          <w:t xml:space="preserve"> -</w:t>
        </w:r>
      </w:hyperlink>
      <w:r w:rsidR="000E1C58">
        <w:rPr>
          <w:rStyle w:val="Hyperlink"/>
          <w:noProof/>
        </w:rPr>
        <w:tab/>
      </w:r>
      <w:hyperlink w:anchor="_Toc384288927" w:history="1">
        <w:r w:rsidR="001649F5" w:rsidRPr="006B37EF">
          <w:rPr>
            <w:rStyle w:val="Hyperlink"/>
            <w:noProof/>
          </w:rPr>
          <w:t>Test methods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_Toc384288927 \h </w:instrText>
        </w:r>
        <w:r w:rsidR="001649F5">
          <w:rPr>
            <w:noProof/>
            <w:webHidden/>
          </w:rPr>
        </w:r>
        <w:r w:rsidR="001649F5">
          <w:rPr>
            <w:noProof/>
            <w:webHidden/>
          </w:rPr>
          <w:fldChar w:fldCharType="separate"/>
        </w:r>
        <w:r w:rsidR="00C971B8">
          <w:rPr>
            <w:noProof/>
            <w:webHidden/>
          </w:rPr>
          <w:t>91</w:t>
        </w:r>
        <w:r w:rsidR="001649F5">
          <w:rPr>
            <w:noProof/>
            <w:webHidden/>
          </w:rPr>
          <w:fldChar w:fldCharType="end"/>
        </w:r>
      </w:hyperlink>
    </w:p>
    <w:p w14:paraId="7EB7C0AE" w14:textId="14F3E1FB"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hyperlink w:anchor="_Toc384288928" w:history="1">
        <w:r w:rsidR="001649F5" w:rsidRPr="006B37EF">
          <w:rPr>
            <w:rStyle w:val="Hyperlink"/>
            <w:noProof/>
          </w:rPr>
          <w:t>Appendix B</w:t>
        </w:r>
        <w:r w:rsidR="000E1C58">
          <w:rPr>
            <w:rStyle w:val="Hyperlink"/>
            <w:noProof/>
          </w:rPr>
          <w:t xml:space="preserve"> -</w:t>
        </w:r>
      </w:hyperlink>
      <w:r w:rsidR="000E1C58">
        <w:rPr>
          <w:rStyle w:val="Hyperlink"/>
          <w:noProof/>
        </w:rPr>
        <w:tab/>
      </w:r>
      <w:hyperlink w:anchor="_Toc384288929" w:history="1">
        <w:r w:rsidR="001649F5" w:rsidRPr="006B37EF">
          <w:rPr>
            <w:rStyle w:val="Hyperlink"/>
            <w:noProof/>
          </w:rPr>
          <w:t>(Not allocated)</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_Toc384288929 \h </w:instrText>
        </w:r>
        <w:r w:rsidR="001649F5">
          <w:rPr>
            <w:noProof/>
            <w:webHidden/>
          </w:rPr>
        </w:r>
        <w:r w:rsidR="001649F5">
          <w:rPr>
            <w:noProof/>
            <w:webHidden/>
          </w:rPr>
          <w:fldChar w:fldCharType="separate"/>
        </w:r>
        <w:r w:rsidR="00C971B8">
          <w:rPr>
            <w:noProof/>
            <w:webHidden/>
          </w:rPr>
          <w:t>100</w:t>
        </w:r>
        <w:r w:rsidR="001649F5">
          <w:rPr>
            <w:noProof/>
            <w:webHidden/>
          </w:rPr>
          <w:fldChar w:fldCharType="end"/>
        </w:r>
      </w:hyperlink>
    </w:p>
    <w:p w14:paraId="6A67CC38" w14:textId="550B10E0"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hyperlink w:anchor="_Toc384288930" w:history="1">
        <w:r w:rsidR="001649F5" w:rsidRPr="006B37EF">
          <w:rPr>
            <w:rStyle w:val="Hyperlink"/>
            <w:noProof/>
          </w:rPr>
          <w:t>Appendix C</w:t>
        </w:r>
        <w:r w:rsidR="000E1C58">
          <w:rPr>
            <w:rStyle w:val="Hyperlink"/>
            <w:noProof/>
          </w:rPr>
          <w:t xml:space="preserve"> -</w:t>
        </w:r>
      </w:hyperlink>
      <w:r w:rsidR="000E1C58">
        <w:rPr>
          <w:rStyle w:val="Hyperlink"/>
          <w:noProof/>
        </w:rPr>
        <w:tab/>
      </w:r>
      <w:hyperlink w:anchor="_Toc384288931" w:history="1">
        <w:r w:rsidR="001649F5" w:rsidRPr="006B37EF">
          <w:rPr>
            <w:rStyle w:val="Hyperlink"/>
            <w:noProof/>
          </w:rPr>
          <w:t>(Not allocated)</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_Toc384288931 \h </w:instrText>
        </w:r>
        <w:r w:rsidR="001649F5">
          <w:rPr>
            <w:noProof/>
            <w:webHidden/>
          </w:rPr>
        </w:r>
        <w:r w:rsidR="001649F5">
          <w:rPr>
            <w:noProof/>
            <w:webHidden/>
          </w:rPr>
          <w:fldChar w:fldCharType="separate"/>
        </w:r>
        <w:r w:rsidR="00C971B8">
          <w:rPr>
            <w:noProof/>
            <w:webHidden/>
          </w:rPr>
          <w:t>101</w:t>
        </w:r>
        <w:r w:rsidR="001649F5">
          <w:rPr>
            <w:noProof/>
            <w:webHidden/>
          </w:rPr>
          <w:fldChar w:fldCharType="end"/>
        </w:r>
      </w:hyperlink>
    </w:p>
    <w:p w14:paraId="2B1267AC" w14:textId="3F817C95"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hyperlink w:anchor="_Toc384288932" w:history="1">
        <w:r w:rsidR="001649F5" w:rsidRPr="006B37EF">
          <w:rPr>
            <w:rStyle w:val="Hyperlink"/>
            <w:noProof/>
          </w:rPr>
          <w:t>Appendix D</w:t>
        </w:r>
        <w:r w:rsidR="000E1C58">
          <w:rPr>
            <w:rStyle w:val="Hyperlink"/>
            <w:noProof/>
          </w:rPr>
          <w:t xml:space="preserve"> -</w:t>
        </w:r>
      </w:hyperlink>
      <w:r w:rsidR="000E1C58">
        <w:rPr>
          <w:rStyle w:val="Hyperlink"/>
          <w:noProof/>
        </w:rPr>
        <w:tab/>
      </w:r>
      <w:hyperlink w:anchor="_Toc384288933" w:history="1">
        <w:r w:rsidR="001649F5" w:rsidRPr="006B37EF">
          <w:rPr>
            <w:rStyle w:val="Hyperlink"/>
            <w:noProof/>
          </w:rPr>
          <w:t>Report forms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_Toc384288933 \h </w:instrText>
        </w:r>
        <w:r w:rsidR="001649F5">
          <w:rPr>
            <w:noProof/>
            <w:webHidden/>
          </w:rPr>
        </w:r>
        <w:r w:rsidR="001649F5">
          <w:rPr>
            <w:noProof/>
            <w:webHidden/>
          </w:rPr>
          <w:fldChar w:fldCharType="separate"/>
        </w:r>
        <w:r w:rsidR="00C971B8">
          <w:rPr>
            <w:noProof/>
            <w:webHidden/>
          </w:rPr>
          <w:t>102</w:t>
        </w:r>
        <w:r w:rsidR="001649F5">
          <w:rPr>
            <w:noProof/>
            <w:webHidden/>
          </w:rPr>
          <w:fldChar w:fldCharType="end"/>
        </w:r>
      </w:hyperlink>
    </w:p>
    <w:p w14:paraId="7C1FF777" w14:textId="2A6A5EEC"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hyperlink w:anchor="_Toc384288934" w:history="1">
        <w:r w:rsidR="001649F5" w:rsidRPr="006B37EF">
          <w:rPr>
            <w:rStyle w:val="Hyperlink"/>
            <w:noProof/>
          </w:rPr>
          <w:t>Appendix E</w:t>
        </w:r>
        <w:r w:rsidR="000E1C58">
          <w:rPr>
            <w:rStyle w:val="Hyperlink"/>
            <w:noProof/>
          </w:rPr>
          <w:t xml:space="preserve"> -</w:t>
        </w:r>
      </w:hyperlink>
      <w:r w:rsidR="000E1C58">
        <w:rPr>
          <w:rStyle w:val="Hyperlink"/>
          <w:noProof/>
        </w:rPr>
        <w:tab/>
      </w:r>
      <w:hyperlink w:anchor="_Toc384288935" w:history="1">
        <w:r w:rsidR="001649F5" w:rsidRPr="006B37EF">
          <w:rPr>
            <w:rStyle w:val="Hyperlink"/>
            <w:noProof/>
          </w:rPr>
          <w:t>Verification of stress ratios using strain gauges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_Toc384288935 \h </w:instrText>
        </w:r>
        <w:r w:rsidR="001649F5">
          <w:rPr>
            <w:noProof/>
            <w:webHidden/>
          </w:rPr>
        </w:r>
        <w:r w:rsidR="001649F5">
          <w:rPr>
            <w:noProof/>
            <w:webHidden/>
          </w:rPr>
          <w:fldChar w:fldCharType="separate"/>
        </w:r>
        <w:r w:rsidR="00C971B8">
          <w:rPr>
            <w:noProof/>
            <w:webHidden/>
          </w:rPr>
          <w:t>104</w:t>
        </w:r>
        <w:r w:rsidR="001649F5">
          <w:rPr>
            <w:noProof/>
            <w:webHidden/>
          </w:rPr>
          <w:fldChar w:fldCharType="end"/>
        </w:r>
      </w:hyperlink>
    </w:p>
    <w:p w14:paraId="71658318" w14:textId="15EC596E"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hyperlink w:anchor="_Toc384288936" w:history="1">
        <w:r w:rsidR="001649F5" w:rsidRPr="006B37EF">
          <w:rPr>
            <w:rStyle w:val="Hyperlink"/>
            <w:noProof/>
          </w:rPr>
          <w:t>Appendix F</w:t>
        </w:r>
        <w:r w:rsidR="000E1C58">
          <w:rPr>
            <w:rStyle w:val="Hyperlink"/>
            <w:noProof/>
          </w:rPr>
          <w:t xml:space="preserve"> -</w:t>
        </w:r>
      </w:hyperlink>
      <w:r w:rsidR="000E1C58">
        <w:rPr>
          <w:rStyle w:val="Hyperlink"/>
          <w:noProof/>
        </w:rPr>
        <w:tab/>
      </w:r>
      <w:hyperlink w:anchor="_Toc384288937" w:history="1">
        <w:r w:rsidR="001649F5" w:rsidRPr="006B37EF">
          <w:rPr>
            <w:rStyle w:val="Hyperlink"/>
            <w:noProof/>
          </w:rPr>
          <w:t>Fracture performance methods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_Toc384288937 \h </w:instrText>
        </w:r>
        <w:r w:rsidR="001649F5">
          <w:rPr>
            <w:noProof/>
            <w:webHidden/>
          </w:rPr>
        </w:r>
        <w:r w:rsidR="001649F5">
          <w:rPr>
            <w:noProof/>
            <w:webHidden/>
          </w:rPr>
          <w:fldChar w:fldCharType="separate"/>
        </w:r>
        <w:r w:rsidR="00C971B8">
          <w:rPr>
            <w:noProof/>
            <w:webHidden/>
          </w:rPr>
          <w:t>105</w:t>
        </w:r>
        <w:r w:rsidR="001649F5">
          <w:rPr>
            <w:noProof/>
            <w:webHidden/>
          </w:rPr>
          <w:fldChar w:fldCharType="end"/>
        </w:r>
      </w:hyperlink>
    </w:p>
    <w:p w14:paraId="5E631B17" w14:textId="64C4D0AF" w:rsidR="001649F5" w:rsidRPr="003A5FBA" w:rsidRDefault="00344706" w:rsidP="00344706">
      <w:pPr>
        <w:pStyle w:val="TOC1"/>
        <w:ind w:left="2268" w:hanging="2268"/>
        <w:rPr>
          <w:rFonts w:ascii="Calibri" w:hAnsi="Calibri"/>
          <w:noProof/>
          <w:sz w:val="22"/>
          <w:szCs w:val="22"/>
          <w:lang w:eastAsia="en-GB"/>
        </w:rPr>
      </w:pPr>
      <w:r>
        <w:rPr>
          <w:rStyle w:val="Hyperlink"/>
          <w:noProof/>
        </w:rPr>
        <w:tab/>
      </w:r>
      <w:r>
        <w:rPr>
          <w:rStyle w:val="Hyperlink"/>
          <w:noProof/>
        </w:rPr>
        <w:tab/>
      </w:r>
      <w:hyperlink w:anchor="_Toc384288938" w:history="1">
        <w:r w:rsidR="001649F5" w:rsidRPr="006B37EF">
          <w:rPr>
            <w:rStyle w:val="Hyperlink"/>
            <w:noProof/>
          </w:rPr>
          <w:t>Appendix G</w:t>
        </w:r>
        <w:r w:rsidR="000E1C58">
          <w:rPr>
            <w:rStyle w:val="Hyperlink"/>
            <w:noProof/>
          </w:rPr>
          <w:t xml:space="preserve"> -</w:t>
        </w:r>
      </w:hyperlink>
      <w:r w:rsidR="000E1C58">
        <w:rPr>
          <w:rStyle w:val="Hyperlink"/>
          <w:noProof/>
        </w:rPr>
        <w:tab/>
      </w:r>
      <w:hyperlink w:anchor="_Toc384288939" w:history="1">
        <w:r w:rsidR="001649F5" w:rsidRPr="006B37EF">
          <w:rPr>
            <w:rStyle w:val="Hyperlink"/>
            <w:noProof/>
          </w:rPr>
          <w:t xml:space="preserve">Instructions by the container manufacturer on handling, use and </w:t>
        </w:r>
        <w:r w:rsidR="000E1C58">
          <w:rPr>
            <w:rStyle w:val="Hyperlink"/>
            <w:noProof/>
          </w:rPr>
          <w:br/>
        </w:r>
        <w:r w:rsidR="001649F5" w:rsidRPr="006B37EF">
          <w:rPr>
            <w:rStyle w:val="Hyperlink"/>
            <w:noProof/>
          </w:rPr>
          <w:t>inspection of cylinders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_Toc384288939 \h </w:instrText>
        </w:r>
        <w:r w:rsidR="001649F5">
          <w:rPr>
            <w:noProof/>
            <w:webHidden/>
          </w:rPr>
        </w:r>
        <w:r w:rsidR="001649F5">
          <w:rPr>
            <w:noProof/>
            <w:webHidden/>
          </w:rPr>
          <w:fldChar w:fldCharType="separate"/>
        </w:r>
        <w:r w:rsidR="00C971B8">
          <w:rPr>
            <w:noProof/>
            <w:webHidden/>
          </w:rPr>
          <w:t>109</w:t>
        </w:r>
        <w:r w:rsidR="001649F5">
          <w:rPr>
            <w:noProof/>
            <w:webHidden/>
          </w:rPr>
          <w:fldChar w:fldCharType="end"/>
        </w:r>
      </w:hyperlink>
    </w:p>
    <w:p w14:paraId="1B132670" w14:textId="6684AE23"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hyperlink w:anchor="_Toc384288940" w:history="1">
        <w:r w:rsidR="001649F5" w:rsidRPr="006B37EF">
          <w:rPr>
            <w:rStyle w:val="Hyperlink"/>
            <w:noProof/>
          </w:rPr>
          <w:t>Appendix H</w:t>
        </w:r>
        <w:r w:rsidR="000E1C58">
          <w:rPr>
            <w:rStyle w:val="Hyperlink"/>
            <w:noProof/>
          </w:rPr>
          <w:t xml:space="preserve"> -</w:t>
        </w:r>
      </w:hyperlink>
      <w:r w:rsidR="000E1C58">
        <w:rPr>
          <w:rStyle w:val="Hyperlink"/>
          <w:noProof/>
        </w:rPr>
        <w:tab/>
      </w:r>
      <w:hyperlink w:anchor="_Toc384288941" w:history="1">
        <w:r w:rsidR="001649F5" w:rsidRPr="006B37EF">
          <w:rPr>
            <w:rStyle w:val="Hyperlink"/>
            <w:noProof/>
          </w:rPr>
          <w:t>Environmental test</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_Toc384288941 \h </w:instrText>
        </w:r>
        <w:r w:rsidR="001649F5">
          <w:rPr>
            <w:noProof/>
            <w:webHidden/>
          </w:rPr>
        </w:r>
        <w:r w:rsidR="001649F5">
          <w:rPr>
            <w:noProof/>
            <w:webHidden/>
          </w:rPr>
          <w:fldChar w:fldCharType="separate"/>
        </w:r>
        <w:r w:rsidR="00C971B8">
          <w:rPr>
            <w:noProof/>
            <w:webHidden/>
          </w:rPr>
          <w:t>111</w:t>
        </w:r>
        <w:r w:rsidR="001649F5">
          <w:rPr>
            <w:noProof/>
            <w:webHidden/>
          </w:rPr>
          <w:fldChar w:fldCharType="end"/>
        </w:r>
      </w:hyperlink>
    </w:p>
    <w:p w14:paraId="48B64B70" w14:textId="6690DC1E" w:rsidR="001649F5" w:rsidRPr="003A5FBA" w:rsidRDefault="000E1C58" w:rsidP="00344706">
      <w:pPr>
        <w:pStyle w:val="TOC1"/>
        <w:rPr>
          <w:rFonts w:ascii="Calibri" w:hAnsi="Calibri"/>
          <w:noProof/>
          <w:sz w:val="22"/>
          <w:szCs w:val="22"/>
          <w:lang w:eastAsia="en-GB"/>
        </w:rPr>
      </w:pPr>
      <w:r>
        <w:rPr>
          <w:rStyle w:val="Hyperlink"/>
          <w:noProof/>
        </w:rPr>
        <w:tab/>
      </w:r>
      <w:hyperlink w:anchor="_Toc384288942" w:history="1">
        <w:r w:rsidR="001649F5" w:rsidRPr="006B37EF">
          <w:rPr>
            <w:rStyle w:val="Hyperlink"/>
            <w:noProof/>
          </w:rPr>
          <w:t>3B</w:t>
        </w:r>
        <w:r w:rsidR="001649F5">
          <w:rPr>
            <w:noProof/>
            <w:webHidden/>
          </w:rPr>
          <w:tab/>
        </w:r>
      </w:hyperlink>
      <w:hyperlink w:anchor="_Toc384288943" w:history="1">
        <w:r w:rsidR="001649F5" w:rsidRPr="006B37EF">
          <w:rPr>
            <w:rStyle w:val="Hyperlink"/>
            <w:noProof/>
          </w:rPr>
          <w:t xml:space="preserve">Liquid tanks - Vacuum insulated vessels for the on-board storage of natural gas as a fuel </w:t>
        </w:r>
        <w:r>
          <w:rPr>
            <w:rStyle w:val="Hyperlink"/>
            <w:noProof/>
          </w:rPr>
          <w:br/>
        </w:r>
        <w:r w:rsidR="001649F5" w:rsidRPr="006B37EF">
          <w:rPr>
            <w:rStyle w:val="Hyperlink"/>
            <w:noProof/>
          </w:rPr>
          <w:t>for automotive vehicles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_Toc384288943 \h </w:instrText>
        </w:r>
        <w:r w:rsidR="001649F5">
          <w:rPr>
            <w:noProof/>
            <w:webHidden/>
          </w:rPr>
        </w:r>
        <w:r w:rsidR="001649F5">
          <w:rPr>
            <w:noProof/>
            <w:webHidden/>
          </w:rPr>
          <w:fldChar w:fldCharType="separate"/>
        </w:r>
        <w:r w:rsidR="00C971B8">
          <w:rPr>
            <w:noProof/>
            <w:webHidden/>
          </w:rPr>
          <w:t>116</w:t>
        </w:r>
        <w:r w:rsidR="001649F5">
          <w:rPr>
            <w:noProof/>
            <w:webHidden/>
          </w:rPr>
          <w:fldChar w:fldCharType="end"/>
        </w:r>
      </w:hyperlink>
    </w:p>
    <w:p w14:paraId="1478DCBC" w14:textId="22331263"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hyperlink w:anchor="_Toc384288944" w:history="1">
        <w:r w:rsidR="001649F5" w:rsidRPr="006B37EF">
          <w:rPr>
            <w:rStyle w:val="Hyperlink"/>
            <w:noProof/>
          </w:rPr>
          <w:t>Appendix A</w:t>
        </w:r>
      </w:hyperlink>
      <w:r w:rsidR="000E1C58">
        <w:rPr>
          <w:rStyle w:val="Hyperlink"/>
          <w:noProof/>
        </w:rPr>
        <w:t xml:space="preserve"> -</w:t>
      </w:r>
      <w:r w:rsidR="000E1C58">
        <w:rPr>
          <w:rStyle w:val="Hyperlink"/>
          <w:noProof/>
        </w:rPr>
        <w:tab/>
      </w:r>
      <w:hyperlink w:anchor="_Toc384288945" w:history="1">
        <w:r w:rsidR="001649F5" w:rsidRPr="006B37EF">
          <w:rPr>
            <w:rStyle w:val="Hyperlink"/>
            <w:noProof/>
          </w:rPr>
          <w:t>Test methods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_Toc384288945 \h </w:instrText>
        </w:r>
        <w:r w:rsidR="001649F5">
          <w:rPr>
            <w:noProof/>
            <w:webHidden/>
          </w:rPr>
        </w:r>
        <w:r w:rsidR="001649F5">
          <w:rPr>
            <w:noProof/>
            <w:webHidden/>
          </w:rPr>
          <w:fldChar w:fldCharType="separate"/>
        </w:r>
        <w:r w:rsidR="00C971B8">
          <w:rPr>
            <w:noProof/>
            <w:webHidden/>
          </w:rPr>
          <w:t>126</w:t>
        </w:r>
        <w:r w:rsidR="001649F5">
          <w:rPr>
            <w:noProof/>
            <w:webHidden/>
          </w:rPr>
          <w:fldChar w:fldCharType="end"/>
        </w:r>
      </w:hyperlink>
    </w:p>
    <w:p w14:paraId="7BB8D1FD" w14:textId="071CA49F"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hyperlink w:anchor="_Toc384288946" w:history="1">
        <w:r w:rsidR="001649F5" w:rsidRPr="006B37EF">
          <w:rPr>
            <w:rStyle w:val="Hyperlink"/>
            <w:noProof/>
          </w:rPr>
          <w:t>Appendix B</w:t>
        </w:r>
        <w:r w:rsidR="000E1C58">
          <w:rPr>
            <w:rStyle w:val="Hyperlink"/>
            <w:noProof/>
          </w:rPr>
          <w:t xml:space="preserve"> -</w:t>
        </w:r>
        <w:r w:rsidR="000E1C58">
          <w:rPr>
            <w:rStyle w:val="Hyperlink"/>
            <w:noProof/>
          </w:rPr>
          <w:tab/>
        </w:r>
      </w:hyperlink>
      <w:hyperlink w:anchor="_Toc384288947" w:history="1">
        <w:r w:rsidR="001649F5" w:rsidRPr="006B37EF">
          <w:rPr>
            <w:rStyle w:val="Hyperlink"/>
            <w:noProof/>
          </w:rPr>
          <w:t>Report form</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_Toc384288947 \h </w:instrText>
        </w:r>
        <w:r w:rsidR="001649F5">
          <w:rPr>
            <w:noProof/>
            <w:webHidden/>
          </w:rPr>
        </w:r>
        <w:r w:rsidR="001649F5">
          <w:rPr>
            <w:noProof/>
            <w:webHidden/>
          </w:rPr>
          <w:fldChar w:fldCharType="separate"/>
        </w:r>
        <w:r w:rsidR="00C971B8">
          <w:rPr>
            <w:noProof/>
            <w:webHidden/>
          </w:rPr>
          <w:t>129</w:t>
        </w:r>
        <w:r w:rsidR="001649F5">
          <w:rPr>
            <w:noProof/>
            <w:webHidden/>
          </w:rPr>
          <w:fldChar w:fldCharType="end"/>
        </w:r>
      </w:hyperlink>
    </w:p>
    <w:p w14:paraId="7C5CD1DD" w14:textId="7C5169AC" w:rsidR="001649F5" w:rsidRPr="003A5FBA" w:rsidRDefault="00344706" w:rsidP="00344706">
      <w:pPr>
        <w:pStyle w:val="TOC1"/>
        <w:ind w:left="2268" w:hanging="2268"/>
        <w:rPr>
          <w:rFonts w:ascii="Calibri" w:hAnsi="Calibri"/>
          <w:noProof/>
          <w:sz w:val="22"/>
          <w:szCs w:val="22"/>
          <w:lang w:eastAsia="en-GB"/>
        </w:rPr>
      </w:pPr>
      <w:r>
        <w:rPr>
          <w:rStyle w:val="Hyperlink"/>
          <w:noProof/>
        </w:rPr>
        <w:lastRenderedPageBreak/>
        <w:tab/>
      </w:r>
      <w:r>
        <w:rPr>
          <w:rStyle w:val="Hyperlink"/>
          <w:noProof/>
        </w:rPr>
        <w:tab/>
      </w:r>
      <w:hyperlink w:anchor="_Toc384288948" w:history="1">
        <w:r w:rsidR="001649F5" w:rsidRPr="006B37EF">
          <w:rPr>
            <w:rStyle w:val="Hyperlink"/>
            <w:noProof/>
          </w:rPr>
          <w:t>Appendix C</w:t>
        </w:r>
        <w:r w:rsidR="000E1C58">
          <w:rPr>
            <w:rStyle w:val="Hyperlink"/>
            <w:noProof/>
          </w:rPr>
          <w:t xml:space="preserve"> -</w:t>
        </w:r>
        <w:r w:rsidR="000E1C58">
          <w:rPr>
            <w:rStyle w:val="Hyperlink"/>
            <w:noProof/>
          </w:rPr>
          <w:tab/>
        </w:r>
      </w:hyperlink>
      <w:hyperlink w:anchor="_Toc384288949" w:history="1">
        <w:r w:rsidR="001649F5" w:rsidRPr="006B37EF">
          <w:rPr>
            <w:rStyle w:val="Hyperlink"/>
            <w:noProof/>
          </w:rPr>
          <w:t xml:space="preserve">Instructions by the tanks manufacturer on handling, use and </w:t>
        </w:r>
        <w:r w:rsidR="000E1C58">
          <w:rPr>
            <w:rStyle w:val="Hyperlink"/>
            <w:noProof/>
          </w:rPr>
          <w:br/>
        </w:r>
        <w:r w:rsidR="001649F5" w:rsidRPr="006B37EF">
          <w:rPr>
            <w:rStyle w:val="Hyperlink"/>
            <w:noProof/>
          </w:rPr>
          <w:t>inspection of tanks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_Toc384288949 \h </w:instrText>
        </w:r>
        <w:r w:rsidR="001649F5">
          <w:rPr>
            <w:noProof/>
            <w:webHidden/>
          </w:rPr>
        </w:r>
        <w:r w:rsidR="001649F5">
          <w:rPr>
            <w:noProof/>
            <w:webHidden/>
          </w:rPr>
          <w:fldChar w:fldCharType="separate"/>
        </w:r>
        <w:r w:rsidR="00C971B8">
          <w:rPr>
            <w:noProof/>
            <w:webHidden/>
          </w:rPr>
          <w:t>130</w:t>
        </w:r>
        <w:r w:rsidR="001649F5">
          <w:rPr>
            <w:noProof/>
            <w:webHidden/>
          </w:rPr>
          <w:fldChar w:fldCharType="end"/>
        </w:r>
      </w:hyperlink>
    </w:p>
    <w:p w14:paraId="0FEC0E57" w14:textId="43CA3673"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hyperlink w:anchor="_Toc384288950" w:history="1">
        <w:r w:rsidR="001649F5" w:rsidRPr="006B37EF">
          <w:rPr>
            <w:rStyle w:val="Hyperlink"/>
            <w:noProof/>
          </w:rPr>
          <w:t>Appendix D</w:t>
        </w:r>
        <w:r w:rsidR="000E1C58">
          <w:rPr>
            <w:rStyle w:val="Hyperlink"/>
            <w:noProof/>
          </w:rPr>
          <w:t xml:space="preserve"> -</w:t>
        </w:r>
        <w:r w:rsidR="000E1C58">
          <w:rPr>
            <w:rStyle w:val="Hyperlink"/>
            <w:noProof/>
          </w:rPr>
          <w:tab/>
        </w:r>
      </w:hyperlink>
      <w:hyperlink w:anchor="_Toc384288951" w:history="1">
        <w:r w:rsidR="001649F5" w:rsidRPr="006B37EF">
          <w:rPr>
            <w:rStyle w:val="Hyperlink"/>
            <w:noProof/>
          </w:rPr>
          <w:t>Report form 1</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_Toc384288951 \h </w:instrText>
        </w:r>
        <w:r w:rsidR="001649F5">
          <w:rPr>
            <w:noProof/>
            <w:webHidden/>
          </w:rPr>
        </w:r>
        <w:r w:rsidR="001649F5">
          <w:rPr>
            <w:noProof/>
            <w:webHidden/>
          </w:rPr>
          <w:fldChar w:fldCharType="separate"/>
        </w:r>
        <w:r w:rsidR="00C971B8">
          <w:rPr>
            <w:noProof/>
            <w:webHidden/>
          </w:rPr>
          <w:t>132</w:t>
        </w:r>
        <w:r w:rsidR="001649F5">
          <w:rPr>
            <w:noProof/>
            <w:webHidden/>
          </w:rPr>
          <w:fldChar w:fldCharType="end"/>
        </w:r>
      </w:hyperlink>
    </w:p>
    <w:p w14:paraId="6DEEC73D" w14:textId="372944B9" w:rsidR="001649F5" w:rsidRPr="003A5FBA" w:rsidRDefault="00344706" w:rsidP="00344706">
      <w:pPr>
        <w:pStyle w:val="TOC1"/>
        <w:rPr>
          <w:rFonts w:ascii="Calibri" w:hAnsi="Calibri"/>
          <w:noProof/>
          <w:sz w:val="22"/>
          <w:szCs w:val="22"/>
          <w:lang w:eastAsia="en-GB"/>
        </w:rPr>
      </w:pPr>
      <w:r>
        <w:rPr>
          <w:rStyle w:val="Hyperlink"/>
          <w:noProof/>
        </w:rPr>
        <w:tab/>
      </w:r>
      <w:hyperlink w:anchor="_Toc384288952" w:history="1">
        <w:r w:rsidR="001649F5" w:rsidRPr="006B37EF">
          <w:rPr>
            <w:rStyle w:val="Hyperlink"/>
            <w:noProof/>
          </w:rPr>
          <w:t>4A</w:t>
        </w:r>
        <w:r w:rsidR="001649F5">
          <w:rPr>
            <w:noProof/>
            <w:webHidden/>
          </w:rPr>
          <w:tab/>
        </w:r>
      </w:hyperlink>
      <w:hyperlink w:anchor="_Toc384288953" w:history="1">
        <w:r w:rsidR="001649F5" w:rsidRPr="006B37EF">
          <w:rPr>
            <w:rStyle w:val="Hyperlink"/>
            <w:noProof/>
          </w:rPr>
          <w:t xml:space="preserve">Provisions on the approval of the CNG automatic valve,  </w:t>
        </w:r>
        <w:r w:rsidR="001649F5" w:rsidRPr="006B37EF">
          <w:rPr>
            <w:rStyle w:val="Hyperlink"/>
            <w:bCs/>
            <w:noProof/>
          </w:rPr>
          <w:t>non-return valve,</w:t>
        </w:r>
        <w:r w:rsidR="001649F5" w:rsidRPr="006B37EF">
          <w:rPr>
            <w:rStyle w:val="Hyperlink"/>
            <w:noProof/>
          </w:rPr>
          <w:t xml:space="preserve"> pressure </w:t>
        </w:r>
        <w:r w:rsidR="000E1C58">
          <w:rPr>
            <w:rStyle w:val="Hyperlink"/>
            <w:noProof/>
          </w:rPr>
          <w:br/>
        </w:r>
        <w:r w:rsidR="001649F5" w:rsidRPr="006B37EF">
          <w:rPr>
            <w:rStyle w:val="Hyperlink"/>
            <w:noProof/>
          </w:rPr>
          <w:t xml:space="preserve">relief valve, pressure relief device </w:t>
        </w:r>
        <w:r w:rsidR="001649F5" w:rsidRPr="006B37EF">
          <w:rPr>
            <w:rStyle w:val="Hyperlink"/>
            <w:bCs/>
            <w:noProof/>
          </w:rPr>
          <w:t>(temperature triggered)</w:t>
        </w:r>
        <w:r w:rsidR="001649F5" w:rsidRPr="006B37EF">
          <w:rPr>
            <w:rStyle w:val="Hyperlink"/>
            <w:noProof/>
          </w:rPr>
          <w:t xml:space="preserve">, excess flow valve, </w:t>
        </w:r>
        <w:r w:rsidR="000E1C58">
          <w:rPr>
            <w:rStyle w:val="Hyperlink"/>
            <w:noProof/>
          </w:rPr>
          <w:br/>
        </w:r>
        <w:r w:rsidR="001649F5" w:rsidRPr="006B37EF">
          <w:rPr>
            <w:rStyle w:val="Hyperlink"/>
            <w:bCs/>
            <w:noProof/>
          </w:rPr>
          <w:t>manual valve and the pressure relief device (pressure triggered)</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_Toc384288953 \h </w:instrText>
        </w:r>
        <w:r w:rsidR="001649F5">
          <w:rPr>
            <w:noProof/>
            <w:webHidden/>
          </w:rPr>
        </w:r>
        <w:r w:rsidR="001649F5">
          <w:rPr>
            <w:noProof/>
            <w:webHidden/>
          </w:rPr>
          <w:fldChar w:fldCharType="separate"/>
        </w:r>
        <w:r w:rsidR="00C971B8">
          <w:rPr>
            <w:noProof/>
            <w:webHidden/>
          </w:rPr>
          <w:t>133</w:t>
        </w:r>
        <w:r w:rsidR="001649F5">
          <w:rPr>
            <w:noProof/>
            <w:webHidden/>
          </w:rPr>
          <w:fldChar w:fldCharType="end"/>
        </w:r>
      </w:hyperlink>
    </w:p>
    <w:p w14:paraId="7C5E72BB" w14:textId="7E0AEDA1" w:rsidR="001649F5" w:rsidRPr="003A5FBA" w:rsidRDefault="00344706" w:rsidP="00344706">
      <w:pPr>
        <w:pStyle w:val="TOC1"/>
        <w:rPr>
          <w:rFonts w:ascii="Calibri" w:hAnsi="Calibri"/>
          <w:noProof/>
          <w:sz w:val="22"/>
          <w:szCs w:val="22"/>
          <w:lang w:eastAsia="en-GB"/>
        </w:rPr>
      </w:pPr>
      <w:r>
        <w:rPr>
          <w:rStyle w:val="Hyperlink"/>
          <w:noProof/>
        </w:rPr>
        <w:tab/>
      </w:r>
      <w:hyperlink w:anchor="_Toc384288954" w:history="1">
        <w:r w:rsidR="001649F5" w:rsidRPr="006B37EF">
          <w:rPr>
            <w:rStyle w:val="Hyperlink"/>
            <w:noProof/>
          </w:rPr>
          <w:t>4B</w:t>
        </w:r>
        <w:r w:rsidR="001649F5">
          <w:rPr>
            <w:noProof/>
            <w:webHidden/>
          </w:rPr>
          <w:tab/>
        </w:r>
      </w:hyperlink>
      <w:hyperlink w:anchor="_Toc384288955" w:history="1">
        <w:r w:rsidR="001649F5" w:rsidRPr="006B37EF">
          <w:rPr>
            <w:rStyle w:val="Hyperlink"/>
            <w:noProof/>
          </w:rPr>
          <w:t>Provisions on the approval of flexible fuel lines or hoses for CNG and hoses for LNG</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_Toc384288955 \h </w:instrText>
        </w:r>
        <w:r w:rsidR="001649F5">
          <w:rPr>
            <w:noProof/>
            <w:webHidden/>
          </w:rPr>
        </w:r>
        <w:r w:rsidR="001649F5">
          <w:rPr>
            <w:noProof/>
            <w:webHidden/>
          </w:rPr>
          <w:fldChar w:fldCharType="separate"/>
        </w:r>
        <w:r w:rsidR="00C971B8">
          <w:rPr>
            <w:noProof/>
            <w:webHidden/>
          </w:rPr>
          <w:t>138</w:t>
        </w:r>
        <w:r w:rsidR="001649F5">
          <w:rPr>
            <w:noProof/>
            <w:webHidden/>
          </w:rPr>
          <w:fldChar w:fldCharType="end"/>
        </w:r>
      </w:hyperlink>
    </w:p>
    <w:p w14:paraId="4E646EA3" w14:textId="516D559A" w:rsidR="001649F5" w:rsidRPr="003A5FBA" w:rsidRDefault="00344706" w:rsidP="00344706">
      <w:pPr>
        <w:pStyle w:val="TOC1"/>
        <w:rPr>
          <w:rFonts w:ascii="Calibri" w:hAnsi="Calibri"/>
          <w:noProof/>
          <w:sz w:val="22"/>
          <w:szCs w:val="22"/>
          <w:lang w:eastAsia="en-GB"/>
        </w:rPr>
      </w:pPr>
      <w:r>
        <w:rPr>
          <w:rStyle w:val="Hyperlink"/>
          <w:noProof/>
        </w:rPr>
        <w:tab/>
      </w:r>
      <w:hyperlink w:anchor="_Toc384288956" w:history="1">
        <w:r w:rsidR="001649F5" w:rsidRPr="006B37EF">
          <w:rPr>
            <w:rStyle w:val="Hyperlink"/>
            <w:noProof/>
          </w:rPr>
          <w:t>4C</w:t>
        </w:r>
        <w:r w:rsidR="001649F5">
          <w:rPr>
            <w:noProof/>
            <w:webHidden/>
          </w:rPr>
          <w:tab/>
        </w:r>
      </w:hyperlink>
      <w:hyperlink w:anchor="_Toc384288957" w:history="1">
        <w:r w:rsidR="001649F5" w:rsidRPr="006B37EF">
          <w:rPr>
            <w:rStyle w:val="Hyperlink"/>
            <w:noProof/>
          </w:rPr>
          <w:t>Provisions on the approval of the CNG filter</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_Toc384288957 \h </w:instrText>
        </w:r>
        <w:r w:rsidR="001649F5">
          <w:rPr>
            <w:noProof/>
            <w:webHidden/>
          </w:rPr>
        </w:r>
        <w:r w:rsidR="001649F5">
          <w:rPr>
            <w:noProof/>
            <w:webHidden/>
          </w:rPr>
          <w:fldChar w:fldCharType="separate"/>
        </w:r>
        <w:r w:rsidR="00C971B8">
          <w:rPr>
            <w:noProof/>
            <w:webHidden/>
          </w:rPr>
          <w:t>162</w:t>
        </w:r>
        <w:r w:rsidR="001649F5">
          <w:rPr>
            <w:noProof/>
            <w:webHidden/>
          </w:rPr>
          <w:fldChar w:fldCharType="end"/>
        </w:r>
      </w:hyperlink>
    </w:p>
    <w:p w14:paraId="7DF5430B" w14:textId="5DD9685F" w:rsidR="001649F5" w:rsidRPr="003A5FBA" w:rsidRDefault="00344706" w:rsidP="00344706">
      <w:pPr>
        <w:pStyle w:val="TOC1"/>
        <w:rPr>
          <w:rFonts w:ascii="Calibri" w:hAnsi="Calibri"/>
          <w:noProof/>
          <w:sz w:val="22"/>
          <w:szCs w:val="22"/>
          <w:lang w:eastAsia="en-GB"/>
        </w:rPr>
      </w:pPr>
      <w:r>
        <w:rPr>
          <w:rStyle w:val="Hyperlink"/>
          <w:noProof/>
        </w:rPr>
        <w:tab/>
      </w:r>
      <w:hyperlink w:anchor="_Toc384288958" w:history="1">
        <w:r w:rsidR="001649F5" w:rsidRPr="006B37EF">
          <w:rPr>
            <w:rStyle w:val="Hyperlink"/>
            <w:noProof/>
          </w:rPr>
          <w:t>4D</w:t>
        </w:r>
        <w:r w:rsidR="001649F5">
          <w:rPr>
            <w:noProof/>
            <w:webHidden/>
          </w:rPr>
          <w:tab/>
        </w:r>
      </w:hyperlink>
      <w:hyperlink w:anchor="_Toc384288959" w:history="1">
        <w:r w:rsidR="001649F5" w:rsidRPr="006B37EF">
          <w:rPr>
            <w:rStyle w:val="Hyperlink"/>
            <w:noProof/>
          </w:rPr>
          <w:t>Provisions on the approval of the CNG pressure regulator</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_Toc384288959 \h </w:instrText>
        </w:r>
        <w:r w:rsidR="001649F5">
          <w:rPr>
            <w:noProof/>
            <w:webHidden/>
          </w:rPr>
        </w:r>
        <w:r w:rsidR="001649F5">
          <w:rPr>
            <w:noProof/>
            <w:webHidden/>
          </w:rPr>
          <w:fldChar w:fldCharType="separate"/>
        </w:r>
        <w:r w:rsidR="00C971B8">
          <w:rPr>
            <w:noProof/>
            <w:webHidden/>
          </w:rPr>
          <w:t>163</w:t>
        </w:r>
        <w:r w:rsidR="001649F5">
          <w:rPr>
            <w:noProof/>
            <w:webHidden/>
          </w:rPr>
          <w:fldChar w:fldCharType="end"/>
        </w:r>
      </w:hyperlink>
    </w:p>
    <w:p w14:paraId="451A0969" w14:textId="44E63AE4" w:rsidR="001649F5" w:rsidRPr="003A5FBA" w:rsidRDefault="00344706" w:rsidP="00344706">
      <w:pPr>
        <w:pStyle w:val="TOC1"/>
        <w:rPr>
          <w:rFonts w:ascii="Calibri" w:hAnsi="Calibri"/>
          <w:noProof/>
          <w:sz w:val="22"/>
          <w:szCs w:val="22"/>
          <w:lang w:eastAsia="en-GB"/>
        </w:rPr>
      </w:pPr>
      <w:r>
        <w:rPr>
          <w:rStyle w:val="Hyperlink"/>
          <w:noProof/>
        </w:rPr>
        <w:tab/>
      </w:r>
      <w:hyperlink w:anchor="_Toc384288960" w:history="1">
        <w:r w:rsidR="001649F5" w:rsidRPr="006B37EF">
          <w:rPr>
            <w:rStyle w:val="Hyperlink"/>
            <w:noProof/>
          </w:rPr>
          <w:t>4E</w:t>
        </w:r>
        <w:r w:rsidR="001649F5">
          <w:rPr>
            <w:noProof/>
            <w:webHidden/>
          </w:rPr>
          <w:tab/>
        </w:r>
      </w:hyperlink>
      <w:hyperlink w:anchor="_Toc384288961" w:history="1">
        <w:r w:rsidR="001649F5" w:rsidRPr="006B37EF">
          <w:rPr>
            <w:rStyle w:val="Hyperlink"/>
            <w:noProof/>
          </w:rPr>
          <w:t>Provisions on the approval of the CNG pressure and temperature sensors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_Toc384288961 \h </w:instrText>
        </w:r>
        <w:r w:rsidR="001649F5">
          <w:rPr>
            <w:noProof/>
            <w:webHidden/>
          </w:rPr>
        </w:r>
        <w:r w:rsidR="001649F5">
          <w:rPr>
            <w:noProof/>
            <w:webHidden/>
          </w:rPr>
          <w:fldChar w:fldCharType="separate"/>
        </w:r>
        <w:r w:rsidR="00C971B8">
          <w:rPr>
            <w:noProof/>
            <w:webHidden/>
          </w:rPr>
          <w:t>165</w:t>
        </w:r>
        <w:r w:rsidR="001649F5">
          <w:rPr>
            <w:noProof/>
            <w:webHidden/>
          </w:rPr>
          <w:fldChar w:fldCharType="end"/>
        </w:r>
      </w:hyperlink>
    </w:p>
    <w:p w14:paraId="12E7EA46" w14:textId="4C6B7B2C" w:rsidR="001649F5" w:rsidRPr="003A5FBA" w:rsidRDefault="00344706" w:rsidP="00344706">
      <w:pPr>
        <w:pStyle w:val="TOC1"/>
        <w:rPr>
          <w:rFonts w:ascii="Calibri" w:hAnsi="Calibri"/>
          <w:noProof/>
          <w:sz w:val="22"/>
          <w:szCs w:val="22"/>
          <w:lang w:eastAsia="en-GB"/>
        </w:rPr>
      </w:pPr>
      <w:r>
        <w:rPr>
          <w:rStyle w:val="Hyperlink"/>
          <w:noProof/>
        </w:rPr>
        <w:tab/>
      </w:r>
      <w:hyperlink w:anchor="_Toc384288962" w:history="1">
        <w:r w:rsidR="001649F5" w:rsidRPr="006B37EF">
          <w:rPr>
            <w:rStyle w:val="Hyperlink"/>
            <w:noProof/>
          </w:rPr>
          <w:t>4F</w:t>
        </w:r>
        <w:r w:rsidR="001649F5">
          <w:rPr>
            <w:noProof/>
            <w:webHidden/>
          </w:rPr>
          <w:tab/>
        </w:r>
      </w:hyperlink>
      <w:hyperlink w:anchor="_Toc384288963" w:history="1">
        <w:r w:rsidR="001649F5" w:rsidRPr="006B37EF">
          <w:rPr>
            <w:rStyle w:val="Hyperlink"/>
            <w:noProof/>
          </w:rPr>
          <w:t>Provisions on the approval of the CNG filling unit (Receptacle)</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_Toc384288963 \h </w:instrText>
        </w:r>
        <w:r w:rsidR="001649F5">
          <w:rPr>
            <w:noProof/>
            <w:webHidden/>
          </w:rPr>
        </w:r>
        <w:r w:rsidR="001649F5">
          <w:rPr>
            <w:noProof/>
            <w:webHidden/>
          </w:rPr>
          <w:fldChar w:fldCharType="separate"/>
        </w:r>
        <w:r w:rsidR="00C971B8">
          <w:rPr>
            <w:noProof/>
            <w:webHidden/>
          </w:rPr>
          <w:t>166</w:t>
        </w:r>
        <w:r w:rsidR="001649F5">
          <w:rPr>
            <w:noProof/>
            <w:webHidden/>
          </w:rPr>
          <w:fldChar w:fldCharType="end"/>
        </w:r>
      </w:hyperlink>
    </w:p>
    <w:p w14:paraId="66132CD6" w14:textId="75BEB318" w:rsidR="001649F5" w:rsidRPr="003A5FBA" w:rsidRDefault="00344706" w:rsidP="00344706">
      <w:pPr>
        <w:pStyle w:val="TOC1"/>
        <w:rPr>
          <w:rFonts w:ascii="Calibri" w:hAnsi="Calibri"/>
          <w:noProof/>
          <w:sz w:val="22"/>
          <w:szCs w:val="22"/>
          <w:lang w:eastAsia="en-GB"/>
        </w:rPr>
      </w:pPr>
      <w:r>
        <w:rPr>
          <w:rStyle w:val="Hyperlink"/>
          <w:noProof/>
        </w:rPr>
        <w:tab/>
      </w:r>
      <w:hyperlink w:anchor="_Toc384288964" w:history="1">
        <w:r w:rsidR="001649F5" w:rsidRPr="006B37EF">
          <w:rPr>
            <w:rStyle w:val="Hyperlink"/>
            <w:noProof/>
          </w:rPr>
          <w:t>4G</w:t>
        </w:r>
        <w:r w:rsidR="001649F5">
          <w:rPr>
            <w:noProof/>
            <w:webHidden/>
          </w:rPr>
          <w:tab/>
        </w:r>
      </w:hyperlink>
      <w:hyperlink w:anchor="_Toc384288965" w:history="1">
        <w:r w:rsidR="001649F5" w:rsidRPr="006B37EF">
          <w:rPr>
            <w:rStyle w:val="Hyperlink"/>
            <w:noProof/>
          </w:rPr>
          <w:t xml:space="preserve">Provisions on the approval of CNG gas flow adjuster and gas/air mixer, gas </w:t>
        </w:r>
        <w:r w:rsidR="00B857DA">
          <w:rPr>
            <w:rStyle w:val="Hyperlink"/>
            <w:noProof/>
          </w:rPr>
          <w:br/>
        </w:r>
        <w:r w:rsidR="001649F5" w:rsidRPr="006B37EF">
          <w:rPr>
            <w:rStyle w:val="Hyperlink"/>
            <w:noProof/>
          </w:rPr>
          <w:t>injector or fuel rail</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_Toc384288965 \h </w:instrText>
        </w:r>
        <w:r w:rsidR="001649F5">
          <w:rPr>
            <w:noProof/>
            <w:webHidden/>
          </w:rPr>
        </w:r>
        <w:r w:rsidR="001649F5">
          <w:rPr>
            <w:noProof/>
            <w:webHidden/>
          </w:rPr>
          <w:fldChar w:fldCharType="separate"/>
        </w:r>
        <w:r w:rsidR="00C971B8">
          <w:rPr>
            <w:noProof/>
            <w:webHidden/>
          </w:rPr>
          <w:t>169</w:t>
        </w:r>
        <w:r w:rsidR="001649F5">
          <w:rPr>
            <w:noProof/>
            <w:webHidden/>
          </w:rPr>
          <w:fldChar w:fldCharType="end"/>
        </w:r>
      </w:hyperlink>
    </w:p>
    <w:p w14:paraId="08ABEA6F" w14:textId="2EFF859F" w:rsidR="001649F5" w:rsidRPr="003A5FBA" w:rsidRDefault="00344706" w:rsidP="00344706">
      <w:pPr>
        <w:pStyle w:val="TOC1"/>
        <w:rPr>
          <w:rFonts w:ascii="Calibri" w:hAnsi="Calibri"/>
          <w:noProof/>
          <w:sz w:val="22"/>
          <w:szCs w:val="22"/>
          <w:lang w:eastAsia="en-GB"/>
        </w:rPr>
      </w:pPr>
      <w:r>
        <w:rPr>
          <w:rStyle w:val="Hyperlink"/>
          <w:noProof/>
        </w:rPr>
        <w:tab/>
      </w:r>
      <w:hyperlink w:anchor="_Toc384288966" w:history="1">
        <w:r w:rsidR="001649F5" w:rsidRPr="006B37EF">
          <w:rPr>
            <w:rStyle w:val="Hyperlink"/>
            <w:noProof/>
          </w:rPr>
          <w:t>4H</w:t>
        </w:r>
        <w:r w:rsidR="001649F5">
          <w:rPr>
            <w:noProof/>
            <w:webHidden/>
          </w:rPr>
          <w:tab/>
        </w:r>
      </w:hyperlink>
      <w:hyperlink w:anchor="_Toc384288967" w:history="1">
        <w:r w:rsidR="001649F5" w:rsidRPr="006B37EF">
          <w:rPr>
            <w:rStyle w:val="Hyperlink"/>
            <w:noProof/>
          </w:rPr>
          <w:t>Provisions on the approval of the electronic control unit</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_Toc384288967 \h </w:instrText>
        </w:r>
        <w:r w:rsidR="001649F5">
          <w:rPr>
            <w:noProof/>
            <w:webHidden/>
          </w:rPr>
        </w:r>
        <w:r w:rsidR="001649F5">
          <w:rPr>
            <w:noProof/>
            <w:webHidden/>
          </w:rPr>
          <w:fldChar w:fldCharType="separate"/>
        </w:r>
        <w:r w:rsidR="00C971B8">
          <w:rPr>
            <w:noProof/>
            <w:webHidden/>
          </w:rPr>
          <w:t>171</w:t>
        </w:r>
        <w:r w:rsidR="001649F5">
          <w:rPr>
            <w:noProof/>
            <w:webHidden/>
          </w:rPr>
          <w:fldChar w:fldCharType="end"/>
        </w:r>
      </w:hyperlink>
    </w:p>
    <w:p w14:paraId="464D4BE3" w14:textId="3059C718" w:rsidR="001649F5" w:rsidRPr="003A5FBA" w:rsidRDefault="00344706" w:rsidP="00344706">
      <w:pPr>
        <w:pStyle w:val="TOC1"/>
        <w:rPr>
          <w:rFonts w:ascii="Calibri" w:hAnsi="Calibri"/>
          <w:noProof/>
          <w:sz w:val="22"/>
          <w:szCs w:val="22"/>
          <w:lang w:eastAsia="en-GB"/>
        </w:rPr>
      </w:pPr>
      <w:r>
        <w:rPr>
          <w:rStyle w:val="Hyperlink"/>
          <w:noProof/>
        </w:rPr>
        <w:tab/>
      </w:r>
      <w:hyperlink w:anchor="_Toc384288968" w:history="1">
        <w:r w:rsidR="001649F5" w:rsidRPr="006B37EF">
          <w:rPr>
            <w:rStyle w:val="Hyperlink"/>
            <w:noProof/>
          </w:rPr>
          <w:t>4I</w:t>
        </w:r>
        <w:r w:rsidR="001649F5">
          <w:rPr>
            <w:noProof/>
            <w:webHidden/>
          </w:rPr>
          <w:tab/>
        </w:r>
      </w:hyperlink>
      <w:hyperlink w:anchor="_Toc384288969" w:history="1">
        <w:r w:rsidR="001649F5" w:rsidRPr="006B37EF">
          <w:rPr>
            <w:rStyle w:val="Hyperlink"/>
            <w:noProof/>
          </w:rPr>
          <w:t>Provisions on the approval of the LNG heat exchanger – vaporizer</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_Toc384288969 \h </w:instrText>
        </w:r>
        <w:r w:rsidR="001649F5">
          <w:rPr>
            <w:noProof/>
            <w:webHidden/>
          </w:rPr>
        </w:r>
        <w:r w:rsidR="001649F5">
          <w:rPr>
            <w:noProof/>
            <w:webHidden/>
          </w:rPr>
          <w:fldChar w:fldCharType="separate"/>
        </w:r>
        <w:r w:rsidR="00C971B8">
          <w:rPr>
            <w:noProof/>
            <w:webHidden/>
          </w:rPr>
          <w:t>172</w:t>
        </w:r>
        <w:r w:rsidR="001649F5">
          <w:rPr>
            <w:noProof/>
            <w:webHidden/>
          </w:rPr>
          <w:fldChar w:fldCharType="end"/>
        </w:r>
      </w:hyperlink>
    </w:p>
    <w:p w14:paraId="1E6519B6" w14:textId="14007BB5" w:rsidR="001649F5" w:rsidRPr="003A5FBA" w:rsidRDefault="00344706" w:rsidP="00344706">
      <w:pPr>
        <w:pStyle w:val="TOC1"/>
        <w:rPr>
          <w:rFonts w:ascii="Calibri" w:hAnsi="Calibri"/>
          <w:noProof/>
          <w:sz w:val="22"/>
          <w:szCs w:val="22"/>
          <w:lang w:eastAsia="en-GB"/>
        </w:rPr>
      </w:pPr>
      <w:r>
        <w:rPr>
          <w:rStyle w:val="Hyperlink"/>
          <w:noProof/>
        </w:rPr>
        <w:tab/>
      </w:r>
      <w:hyperlink w:anchor="_Toc384288970" w:history="1">
        <w:r w:rsidR="001649F5" w:rsidRPr="006B37EF">
          <w:rPr>
            <w:rStyle w:val="Hyperlink"/>
            <w:noProof/>
          </w:rPr>
          <w:t>4J</w:t>
        </w:r>
        <w:r w:rsidR="001649F5">
          <w:rPr>
            <w:noProof/>
            <w:webHidden/>
          </w:rPr>
          <w:tab/>
        </w:r>
      </w:hyperlink>
      <w:hyperlink w:anchor="_Toc384288971" w:history="1">
        <w:r w:rsidR="001649F5" w:rsidRPr="006B37EF">
          <w:rPr>
            <w:rStyle w:val="Hyperlink"/>
            <w:noProof/>
          </w:rPr>
          <w:t>Provisions on the approval of the LNG filling receptacle</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_Toc384288971 \h </w:instrText>
        </w:r>
        <w:r w:rsidR="001649F5">
          <w:rPr>
            <w:noProof/>
            <w:webHidden/>
          </w:rPr>
        </w:r>
        <w:r w:rsidR="001649F5">
          <w:rPr>
            <w:noProof/>
            <w:webHidden/>
          </w:rPr>
          <w:fldChar w:fldCharType="separate"/>
        </w:r>
        <w:r w:rsidR="00C971B8">
          <w:rPr>
            <w:noProof/>
            <w:webHidden/>
          </w:rPr>
          <w:t>173</w:t>
        </w:r>
        <w:r w:rsidR="001649F5">
          <w:rPr>
            <w:noProof/>
            <w:webHidden/>
          </w:rPr>
          <w:fldChar w:fldCharType="end"/>
        </w:r>
      </w:hyperlink>
    </w:p>
    <w:p w14:paraId="27981138" w14:textId="387BC72C" w:rsidR="001649F5" w:rsidRPr="003A5FBA" w:rsidRDefault="00344706" w:rsidP="00344706">
      <w:pPr>
        <w:pStyle w:val="TOC1"/>
        <w:rPr>
          <w:rFonts w:ascii="Calibri" w:hAnsi="Calibri"/>
          <w:noProof/>
          <w:sz w:val="22"/>
          <w:szCs w:val="22"/>
          <w:lang w:eastAsia="en-GB"/>
        </w:rPr>
      </w:pPr>
      <w:r>
        <w:rPr>
          <w:rStyle w:val="Hyperlink"/>
          <w:noProof/>
        </w:rPr>
        <w:tab/>
      </w:r>
      <w:hyperlink w:anchor="_Toc384288972" w:history="1">
        <w:r w:rsidR="001649F5" w:rsidRPr="006B37EF">
          <w:rPr>
            <w:rStyle w:val="Hyperlink"/>
            <w:noProof/>
          </w:rPr>
          <w:t>4K</w:t>
        </w:r>
        <w:r w:rsidR="001649F5">
          <w:rPr>
            <w:noProof/>
            <w:webHidden/>
          </w:rPr>
          <w:tab/>
        </w:r>
      </w:hyperlink>
      <w:hyperlink w:anchor="_Toc384288973" w:history="1">
        <w:r w:rsidR="001649F5" w:rsidRPr="006B37EF">
          <w:rPr>
            <w:rStyle w:val="Hyperlink"/>
            <w:noProof/>
          </w:rPr>
          <w:t>Provisions on the approval of the LNG pressure control regulator</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_Toc384288973 \h </w:instrText>
        </w:r>
        <w:r w:rsidR="001649F5">
          <w:rPr>
            <w:noProof/>
            <w:webHidden/>
          </w:rPr>
        </w:r>
        <w:r w:rsidR="001649F5">
          <w:rPr>
            <w:noProof/>
            <w:webHidden/>
          </w:rPr>
          <w:fldChar w:fldCharType="separate"/>
        </w:r>
        <w:r w:rsidR="00C971B8">
          <w:rPr>
            <w:noProof/>
            <w:webHidden/>
          </w:rPr>
          <w:t>175</w:t>
        </w:r>
        <w:r w:rsidR="001649F5">
          <w:rPr>
            <w:noProof/>
            <w:webHidden/>
          </w:rPr>
          <w:fldChar w:fldCharType="end"/>
        </w:r>
      </w:hyperlink>
    </w:p>
    <w:p w14:paraId="0FD94A5E" w14:textId="06E64A4C" w:rsidR="001649F5" w:rsidRPr="003A5FBA" w:rsidRDefault="00344706" w:rsidP="00344706">
      <w:pPr>
        <w:pStyle w:val="TOC1"/>
        <w:rPr>
          <w:rFonts w:ascii="Calibri" w:hAnsi="Calibri"/>
          <w:noProof/>
          <w:sz w:val="22"/>
          <w:szCs w:val="22"/>
          <w:lang w:eastAsia="en-GB"/>
        </w:rPr>
      </w:pPr>
      <w:r>
        <w:rPr>
          <w:rStyle w:val="Hyperlink"/>
          <w:noProof/>
        </w:rPr>
        <w:tab/>
      </w:r>
      <w:hyperlink w:anchor="_Toc384288974" w:history="1">
        <w:r w:rsidR="001649F5" w:rsidRPr="006B37EF">
          <w:rPr>
            <w:rStyle w:val="Hyperlink"/>
            <w:noProof/>
          </w:rPr>
          <w:t>4L</w:t>
        </w:r>
        <w:r w:rsidR="001649F5">
          <w:rPr>
            <w:noProof/>
            <w:webHidden/>
          </w:rPr>
          <w:tab/>
        </w:r>
      </w:hyperlink>
      <w:hyperlink w:anchor="_Toc384288975" w:history="1">
        <w:r w:rsidR="001649F5" w:rsidRPr="006B37EF">
          <w:rPr>
            <w:rStyle w:val="Hyperlink"/>
            <w:noProof/>
          </w:rPr>
          <w:t>Provisions on the approval of LNG pressure and/or temperature sensor</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_Toc384288975 \h </w:instrText>
        </w:r>
        <w:r w:rsidR="001649F5">
          <w:rPr>
            <w:noProof/>
            <w:webHidden/>
          </w:rPr>
        </w:r>
        <w:r w:rsidR="001649F5">
          <w:rPr>
            <w:noProof/>
            <w:webHidden/>
          </w:rPr>
          <w:fldChar w:fldCharType="separate"/>
        </w:r>
        <w:r w:rsidR="00C971B8">
          <w:rPr>
            <w:noProof/>
            <w:webHidden/>
          </w:rPr>
          <w:t>176</w:t>
        </w:r>
        <w:r w:rsidR="001649F5">
          <w:rPr>
            <w:noProof/>
            <w:webHidden/>
          </w:rPr>
          <w:fldChar w:fldCharType="end"/>
        </w:r>
      </w:hyperlink>
    </w:p>
    <w:p w14:paraId="1E06B465" w14:textId="2956AD91" w:rsidR="001649F5" w:rsidRPr="003A5FBA" w:rsidRDefault="00344706" w:rsidP="00344706">
      <w:pPr>
        <w:pStyle w:val="TOC1"/>
        <w:rPr>
          <w:rFonts w:ascii="Calibri" w:hAnsi="Calibri"/>
          <w:noProof/>
          <w:sz w:val="22"/>
          <w:szCs w:val="22"/>
          <w:lang w:eastAsia="en-GB"/>
        </w:rPr>
      </w:pPr>
      <w:r>
        <w:rPr>
          <w:rStyle w:val="Hyperlink"/>
          <w:noProof/>
        </w:rPr>
        <w:tab/>
      </w:r>
      <w:hyperlink w:anchor="_Toc384288976" w:history="1">
        <w:r w:rsidR="001649F5" w:rsidRPr="006B37EF">
          <w:rPr>
            <w:rStyle w:val="Hyperlink"/>
            <w:noProof/>
          </w:rPr>
          <w:t>4M</w:t>
        </w:r>
        <w:r w:rsidR="001649F5">
          <w:rPr>
            <w:noProof/>
            <w:webHidden/>
          </w:rPr>
          <w:tab/>
        </w:r>
      </w:hyperlink>
      <w:hyperlink w:anchor="_Toc384288977" w:history="1">
        <w:r w:rsidR="001649F5" w:rsidRPr="006B37EF">
          <w:rPr>
            <w:rStyle w:val="Hyperlink"/>
            <w:noProof/>
          </w:rPr>
          <w:t>Provisions on the approval of the natural gas detector</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_Toc384288977 \h </w:instrText>
        </w:r>
        <w:r w:rsidR="001649F5">
          <w:rPr>
            <w:noProof/>
            <w:webHidden/>
          </w:rPr>
        </w:r>
        <w:r w:rsidR="001649F5">
          <w:rPr>
            <w:noProof/>
            <w:webHidden/>
          </w:rPr>
          <w:fldChar w:fldCharType="separate"/>
        </w:r>
        <w:r w:rsidR="00C971B8">
          <w:rPr>
            <w:noProof/>
            <w:webHidden/>
          </w:rPr>
          <w:t>177</w:t>
        </w:r>
        <w:r w:rsidR="001649F5">
          <w:rPr>
            <w:noProof/>
            <w:webHidden/>
          </w:rPr>
          <w:fldChar w:fldCharType="end"/>
        </w:r>
      </w:hyperlink>
    </w:p>
    <w:p w14:paraId="02433BAB" w14:textId="1A981EDB" w:rsidR="001649F5" w:rsidRPr="003A5FBA" w:rsidRDefault="00344706" w:rsidP="00344706">
      <w:pPr>
        <w:pStyle w:val="TOC1"/>
        <w:rPr>
          <w:rFonts w:ascii="Calibri" w:hAnsi="Calibri"/>
          <w:noProof/>
          <w:sz w:val="22"/>
          <w:szCs w:val="22"/>
          <w:lang w:eastAsia="en-GB"/>
        </w:rPr>
      </w:pPr>
      <w:r>
        <w:rPr>
          <w:rStyle w:val="Hyperlink"/>
          <w:noProof/>
        </w:rPr>
        <w:tab/>
      </w:r>
      <w:hyperlink w:anchor="_Toc384288978" w:history="1">
        <w:r w:rsidR="001649F5" w:rsidRPr="006B37EF">
          <w:rPr>
            <w:rStyle w:val="Hyperlink"/>
            <w:noProof/>
          </w:rPr>
          <w:t>4N</w:t>
        </w:r>
        <w:r w:rsidR="001649F5">
          <w:rPr>
            <w:noProof/>
            <w:webHidden/>
          </w:rPr>
          <w:tab/>
        </w:r>
      </w:hyperlink>
      <w:hyperlink w:anchor="_Toc384288979" w:history="1">
        <w:r w:rsidR="001649F5" w:rsidRPr="006B37EF">
          <w:rPr>
            <w:rStyle w:val="Hyperlink"/>
            <w:noProof/>
          </w:rPr>
          <w:t xml:space="preserve">Provisions on the approval of the automatic valve, check valve, pressure relief valve, </w:t>
        </w:r>
        <w:r w:rsidR="005D5F30">
          <w:rPr>
            <w:rStyle w:val="Hyperlink"/>
            <w:noProof/>
          </w:rPr>
          <w:br/>
        </w:r>
        <w:r w:rsidR="001649F5" w:rsidRPr="006B37EF">
          <w:rPr>
            <w:rStyle w:val="Hyperlink"/>
            <w:noProof/>
          </w:rPr>
          <w:t>excess flow valve, manual valve and non-return valve for LNG applications.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_Toc384288979 \h </w:instrText>
        </w:r>
        <w:r w:rsidR="001649F5">
          <w:rPr>
            <w:noProof/>
            <w:webHidden/>
          </w:rPr>
        </w:r>
        <w:r w:rsidR="001649F5">
          <w:rPr>
            <w:noProof/>
            <w:webHidden/>
          </w:rPr>
          <w:fldChar w:fldCharType="separate"/>
        </w:r>
        <w:r w:rsidR="00C971B8">
          <w:rPr>
            <w:noProof/>
            <w:webHidden/>
          </w:rPr>
          <w:t>178</w:t>
        </w:r>
        <w:r w:rsidR="001649F5">
          <w:rPr>
            <w:noProof/>
            <w:webHidden/>
          </w:rPr>
          <w:fldChar w:fldCharType="end"/>
        </w:r>
      </w:hyperlink>
    </w:p>
    <w:p w14:paraId="6854D2B4" w14:textId="521859D5" w:rsidR="001649F5" w:rsidRPr="003A5FBA" w:rsidRDefault="00344706" w:rsidP="00344706">
      <w:pPr>
        <w:pStyle w:val="TOC1"/>
        <w:rPr>
          <w:rFonts w:ascii="Calibri" w:hAnsi="Calibri"/>
          <w:noProof/>
          <w:sz w:val="22"/>
          <w:szCs w:val="22"/>
          <w:lang w:eastAsia="en-GB"/>
        </w:rPr>
      </w:pPr>
      <w:r>
        <w:rPr>
          <w:rStyle w:val="Hyperlink"/>
          <w:noProof/>
        </w:rPr>
        <w:tab/>
      </w:r>
      <w:hyperlink w:anchor="_Toc384288980" w:history="1">
        <w:r w:rsidR="001649F5" w:rsidRPr="006B37EF">
          <w:rPr>
            <w:rStyle w:val="Hyperlink"/>
            <w:noProof/>
          </w:rPr>
          <w:t>4O</w:t>
        </w:r>
        <w:r w:rsidR="001649F5">
          <w:rPr>
            <w:noProof/>
            <w:webHidden/>
          </w:rPr>
          <w:tab/>
        </w:r>
      </w:hyperlink>
      <w:hyperlink w:anchor="_Toc384288981" w:history="1">
        <w:r w:rsidR="001649F5" w:rsidRPr="006B37EF">
          <w:rPr>
            <w:rStyle w:val="Hyperlink"/>
            <w:noProof/>
          </w:rPr>
          <w:t>Provisions on the approval of the LNG fuel pump</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_Toc384288981 \h </w:instrText>
        </w:r>
        <w:r w:rsidR="001649F5">
          <w:rPr>
            <w:noProof/>
            <w:webHidden/>
          </w:rPr>
        </w:r>
        <w:r w:rsidR="001649F5">
          <w:rPr>
            <w:noProof/>
            <w:webHidden/>
          </w:rPr>
          <w:fldChar w:fldCharType="separate"/>
        </w:r>
        <w:r w:rsidR="00C971B8">
          <w:rPr>
            <w:noProof/>
            <w:webHidden/>
          </w:rPr>
          <w:t>181</w:t>
        </w:r>
        <w:r w:rsidR="001649F5">
          <w:rPr>
            <w:noProof/>
            <w:webHidden/>
          </w:rPr>
          <w:fldChar w:fldCharType="end"/>
        </w:r>
      </w:hyperlink>
    </w:p>
    <w:p w14:paraId="19243D74" w14:textId="7591E634" w:rsidR="001649F5" w:rsidRPr="003A5FBA" w:rsidRDefault="00344706" w:rsidP="00344706">
      <w:pPr>
        <w:pStyle w:val="TOC1"/>
        <w:rPr>
          <w:rFonts w:ascii="Calibri" w:hAnsi="Calibri"/>
          <w:noProof/>
          <w:sz w:val="22"/>
          <w:szCs w:val="22"/>
          <w:lang w:eastAsia="en-GB"/>
        </w:rPr>
      </w:pPr>
      <w:r>
        <w:rPr>
          <w:rStyle w:val="Hyperlink"/>
          <w:noProof/>
        </w:rPr>
        <w:tab/>
      </w:r>
      <w:hyperlink w:anchor="_Toc384288982" w:history="1">
        <w:r w:rsidR="001649F5" w:rsidRPr="006B37EF">
          <w:rPr>
            <w:rStyle w:val="Hyperlink"/>
            <w:noProof/>
          </w:rPr>
          <w:t>5</w:t>
        </w:r>
        <w:r w:rsidR="001649F5">
          <w:rPr>
            <w:noProof/>
            <w:webHidden/>
          </w:rPr>
          <w:tab/>
        </w:r>
      </w:hyperlink>
      <w:hyperlink w:anchor="_Toc384288983" w:history="1">
        <w:r w:rsidR="001649F5" w:rsidRPr="006B37EF">
          <w:rPr>
            <w:rStyle w:val="Hyperlink"/>
            <w:noProof/>
          </w:rPr>
          <w:t>Test procedures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_Toc384288983 \h </w:instrText>
        </w:r>
        <w:r w:rsidR="001649F5">
          <w:rPr>
            <w:noProof/>
            <w:webHidden/>
          </w:rPr>
        </w:r>
        <w:r w:rsidR="001649F5">
          <w:rPr>
            <w:noProof/>
            <w:webHidden/>
          </w:rPr>
          <w:fldChar w:fldCharType="separate"/>
        </w:r>
        <w:r w:rsidR="00C971B8">
          <w:rPr>
            <w:noProof/>
            <w:webHidden/>
          </w:rPr>
          <w:t>183</w:t>
        </w:r>
        <w:r w:rsidR="001649F5">
          <w:rPr>
            <w:noProof/>
            <w:webHidden/>
          </w:rPr>
          <w:fldChar w:fldCharType="end"/>
        </w:r>
      </w:hyperlink>
    </w:p>
    <w:p w14:paraId="1E565180" w14:textId="2524E19C" w:rsidR="001649F5" w:rsidRPr="003A5FBA" w:rsidRDefault="00344706" w:rsidP="00344706">
      <w:pPr>
        <w:pStyle w:val="TOC1"/>
        <w:rPr>
          <w:rFonts w:ascii="Calibri" w:hAnsi="Calibri"/>
          <w:noProof/>
          <w:sz w:val="22"/>
          <w:szCs w:val="22"/>
          <w:lang w:eastAsia="en-GB"/>
        </w:rPr>
      </w:pPr>
      <w:r>
        <w:rPr>
          <w:rStyle w:val="Hyperlink"/>
          <w:noProof/>
        </w:rPr>
        <w:tab/>
      </w:r>
      <w:hyperlink w:anchor="_Toc384288984" w:history="1">
        <w:r w:rsidR="001649F5" w:rsidRPr="006B37EF">
          <w:rPr>
            <w:rStyle w:val="Hyperlink"/>
            <w:noProof/>
          </w:rPr>
          <w:t>5A</w:t>
        </w:r>
        <w:r w:rsidR="001649F5">
          <w:rPr>
            <w:noProof/>
            <w:webHidden/>
          </w:rPr>
          <w:tab/>
        </w:r>
      </w:hyperlink>
      <w:hyperlink w:anchor="_Toc384288985" w:history="1">
        <w:r w:rsidR="001649F5" w:rsidRPr="006B37EF">
          <w:rPr>
            <w:rStyle w:val="Hyperlink"/>
            <w:noProof/>
          </w:rPr>
          <w:t>Overpressure test (strength test)</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_Toc384288985 \h </w:instrText>
        </w:r>
        <w:r w:rsidR="001649F5">
          <w:rPr>
            <w:noProof/>
            <w:webHidden/>
          </w:rPr>
        </w:r>
        <w:r w:rsidR="001649F5">
          <w:rPr>
            <w:noProof/>
            <w:webHidden/>
          </w:rPr>
          <w:fldChar w:fldCharType="separate"/>
        </w:r>
        <w:r w:rsidR="00C971B8">
          <w:rPr>
            <w:noProof/>
            <w:webHidden/>
          </w:rPr>
          <w:t>185</w:t>
        </w:r>
        <w:r w:rsidR="001649F5">
          <w:rPr>
            <w:noProof/>
            <w:webHidden/>
          </w:rPr>
          <w:fldChar w:fldCharType="end"/>
        </w:r>
      </w:hyperlink>
    </w:p>
    <w:p w14:paraId="7081647A" w14:textId="18454D4D" w:rsidR="001649F5" w:rsidRPr="003A5FBA" w:rsidRDefault="00344706" w:rsidP="00344706">
      <w:pPr>
        <w:pStyle w:val="TOC1"/>
        <w:rPr>
          <w:rFonts w:ascii="Calibri" w:hAnsi="Calibri"/>
          <w:noProof/>
          <w:sz w:val="22"/>
          <w:szCs w:val="22"/>
          <w:lang w:eastAsia="en-GB"/>
        </w:rPr>
      </w:pPr>
      <w:r>
        <w:rPr>
          <w:rStyle w:val="Hyperlink"/>
          <w:noProof/>
        </w:rPr>
        <w:tab/>
      </w:r>
      <w:hyperlink w:anchor="_Toc384288986" w:history="1">
        <w:r w:rsidR="001649F5" w:rsidRPr="006B37EF">
          <w:rPr>
            <w:rStyle w:val="Hyperlink"/>
            <w:noProof/>
          </w:rPr>
          <w:t>5B</w:t>
        </w:r>
        <w:r w:rsidR="001649F5">
          <w:rPr>
            <w:noProof/>
            <w:webHidden/>
          </w:rPr>
          <w:tab/>
        </w:r>
      </w:hyperlink>
      <w:hyperlink w:anchor="_Toc384288987" w:history="1">
        <w:r w:rsidR="001649F5" w:rsidRPr="006B37EF">
          <w:rPr>
            <w:rStyle w:val="Hyperlink"/>
            <w:noProof/>
          </w:rPr>
          <w:t>External leakage test</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_Toc384288987 \h </w:instrText>
        </w:r>
        <w:r w:rsidR="001649F5">
          <w:rPr>
            <w:noProof/>
            <w:webHidden/>
          </w:rPr>
        </w:r>
        <w:r w:rsidR="001649F5">
          <w:rPr>
            <w:noProof/>
            <w:webHidden/>
          </w:rPr>
          <w:fldChar w:fldCharType="separate"/>
        </w:r>
        <w:r w:rsidR="00C971B8">
          <w:rPr>
            <w:noProof/>
            <w:webHidden/>
          </w:rPr>
          <w:t>186</w:t>
        </w:r>
        <w:r w:rsidR="001649F5">
          <w:rPr>
            <w:noProof/>
            <w:webHidden/>
          </w:rPr>
          <w:fldChar w:fldCharType="end"/>
        </w:r>
      </w:hyperlink>
    </w:p>
    <w:p w14:paraId="2EF89961" w14:textId="3BA9387F" w:rsidR="001649F5" w:rsidRPr="003A5FBA" w:rsidRDefault="00344706" w:rsidP="00344706">
      <w:pPr>
        <w:pStyle w:val="TOC1"/>
        <w:rPr>
          <w:rFonts w:ascii="Calibri" w:hAnsi="Calibri"/>
          <w:noProof/>
          <w:sz w:val="22"/>
          <w:szCs w:val="22"/>
          <w:lang w:eastAsia="en-GB"/>
        </w:rPr>
      </w:pPr>
      <w:r>
        <w:rPr>
          <w:rStyle w:val="Hyperlink"/>
          <w:noProof/>
        </w:rPr>
        <w:tab/>
      </w:r>
      <w:hyperlink w:anchor="_Toc384288988" w:history="1">
        <w:r w:rsidR="001649F5" w:rsidRPr="006B37EF">
          <w:rPr>
            <w:rStyle w:val="Hyperlink"/>
            <w:noProof/>
          </w:rPr>
          <w:t>5C</w:t>
        </w:r>
        <w:r w:rsidR="001649F5">
          <w:rPr>
            <w:noProof/>
            <w:webHidden/>
          </w:rPr>
          <w:tab/>
        </w:r>
      </w:hyperlink>
      <w:hyperlink w:anchor="_Toc384288989" w:history="1">
        <w:r w:rsidR="001649F5" w:rsidRPr="006B37EF">
          <w:rPr>
            <w:rStyle w:val="Hyperlink"/>
            <w:noProof/>
          </w:rPr>
          <w:t>Internal leakage test</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_Toc384288989 \h </w:instrText>
        </w:r>
        <w:r w:rsidR="001649F5">
          <w:rPr>
            <w:noProof/>
            <w:webHidden/>
          </w:rPr>
        </w:r>
        <w:r w:rsidR="001649F5">
          <w:rPr>
            <w:noProof/>
            <w:webHidden/>
          </w:rPr>
          <w:fldChar w:fldCharType="separate"/>
        </w:r>
        <w:r w:rsidR="00C971B8">
          <w:rPr>
            <w:noProof/>
            <w:webHidden/>
          </w:rPr>
          <w:t>188</w:t>
        </w:r>
        <w:r w:rsidR="001649F5">
          <w:rPr>
            <w:noProof/>
            <w:webHidden/>
          </w:rPr>
          <w:fldChar w:fldCharType="end"/>
        </w:r>
      </w:hyperlink>
    </w:p>
    <w:p w14:paraId="1220D7DC" w14:textId="3D7393BD" w:rsidR="001649F5" w:rsidRPr="003A5FBA" w:rsidRDefault="00344706" w:rsidP="00344706">
      <w:pPr>
        <w:pStyle w:val="TOC1"/>
        <w:rPr>
          <w:rFonts w:ascii="Calibri" w:hAnsi="Calibri"/>
          <w:noProof/>
          <w:sz w:val="22"/>
          <w:szCs w:val="22"/>
          <w:lang w:eastAsia="en-GB"/>
        </w:rPr>
      </w:pPr>
      <w:r>
        <w:rPr>
          <w:rStyle w:val="Hyperlink"/>
          <w:noProof/>
        </w:rPr>
        <w:tab/>
      </w:r>
      <w:hyperlink w:anchor="_Toc384288990" w:history="1">
        <w:r w:rsidR="001649F5" w:rsidRPr="006B37EF">
          <w:rPr>
            <w:rStyle w:val="Hyperlink"/>
            <w:noProof/>
          </w:rPr>
          <w:t>5D</w:t>
        </w:r>
        <w:r w:rsidR="001649F5">
          <w:rPr>
            <w:noProof/>
            <w:webHidden/>
          </w:rPr>
          <w:tab/>
        </w:r>
      </w:hyperlink>
      <w:hyperlink w:anchor="_Toc384288991" w:history="1">
        <w:r w:rsidR="001649F5" w:rsidRPr="006B37EF">
          <w:rPr>
            <w:rStyle w:val="Hyperlink"/>
            <w:noProof/>
          </w:rPr>
          <w:t>CNG/LNG compatibility test</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_Toc384288991 \h </w:instrText>
        </w:r>
        <w:r w:rsidR="001649F5">
          <w:rPr>
            <w:noProof/>
            <w:webHidden/>
          </w:rPr>
        </w:r>
        <w:r w:rsidR="001649F5">
          <w:rPr>
            <w:noProof/>
            <w:webHidden/>
          </w:rPr>
          <w:fldChar w:fldCharType="separate"/>
        </w:r>
        <w:r w:rsidR="00C971B8">
          <w:rPr>
            <w:noProof/>
            <w:webHidden/>
          </w:rPr>
          <w:t>190</w:t>
        </w:r>
        <w:r w:rsidR="001649F5">
          <w:rPr>
            <w:noProof/>
            <w:webHidden/>
          </w:rPr>
          <w:fldChar w:fldCharType="end"/>
        </w:r>
      </w:hyperlink>
    </w:p>
    <w:p w14:paraId="1105E08D" w14:textId="52CECA9B" w:rsidR="001649F5" w:rsidRPr="003A5FBA" w:rsidRDefault="00344706" w:rsidP="00344706">
      <w:pPr>
        <w:pStyle w:val="TOC1"/>
        <w:rPr>
          <w:rFonts w:ascii="Calibri" w:hAnsi="Calibri"/>
          <w:noProof/>
          <w:sz w:val="22"/>
          <w:szCs w:val="22"/>
          <w:lang w:eastAsia="en-GB"/>
        </w:rPr>
      </w:pPr>
      <w:r>
        <w:rPr>
          <w:rStyle w:val="Hyperlink"/>
          <w:noProof/>
        </w:rPr>
        <w:tab/>
      </w:r>
      <w:hyperlink w:anchor="_Toc384288992" w:history="1">
        <w:r w:rsidR="001649F5" w:rsidRPr="006B37EF">
          <w:rPr>
            <w:rStyle w:val="Hyperlink"/>
            <w:noProof/>
          </w:rPr>
          <w:t>5E</w:t>
        </w:r>
        <w:r w:rsidR="001649F5">
          <w:rPr>
            <w:noProof/>
            <w:webHidden/>
          </w:rPr>
          <w:tab/>
        </w:r>
      </w:hyperlink>
      <w:hyperlink w:anchor="_Toc384288993" w:history="1">
        <w:r w:rsidR="001649F5" w:rsidRPr="006B37EF">
          <w:rPr>
            <w:rStyle w:val="Hyperlink"/>
            <w:noProof/>
          </w:rPr>
          <w:t>Corrosion resistance test</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_Toc384288993 \h </w:instrText>
        </w:r>
        <w:r w:rsidR="001649F5">
          <w:rPr>
            <w:noProof/>
            <w:webHidden/>
          </w:rPr>
        </w:r>
        <w:r w:rsidR="001649F5">
          <w:rPr>
            <w:noProof/>
            <w:webHidden/>
          </w:rPr>
          <w:fldChar w:fldCharType="separate"/>
        </w:r>
        <w:r w:rsidR="00C971B8">
          <w:rPr>
            <w:noProof/>
            <w:webHidden/>
          </w:rPr>
          <w:t>191</w:t>
        </w:r>
        <w:r w:rsidR="001649F5">
          <w:rPr>
            <w:noProof/>
            <w:webHidden/>
          </w:rPr>
          <w:fldChar w:fldCharType="end"/>
        </w:r>
      </w:hyperlink>
    </w:p>
    <w:p w14:paraId="29843B98" w14:textId="3A11458B" w:rsidR="001649F5" w:rsidRPr="003A5FBA" w:rsidRDefault="00344706" w:rsidP="00344706">
      <w:pPr>
        <w:pStyle w:val="TOC1"/>
        <w:rPr>
          <w:rFonts w:ascii="Calibri" w:hAnsi="Calibri"/>
          <w:noProof/>
          <w:sz w:val="22"/>
          <w:szCs w:val="22"/>
          <w:lang w:eastAsia="en-GB"/>
        </w:rPr>
      </w:pPr>
      <w:r>
        <w:rPr>
          <w:rStyle w:val="Hyperlink"/>
          <w:noProof/>
        </w:rPr>
        <w:tab/>
      </w:r>
      <w:hyperlink w:anchor="_Toc384288994" w:history="1">
        <w:r w:rsidR="001649F5" w:rsidRPr="006B37EF">
          <w:rPr>
            <w:rStyle w:val="Hyperlink"/>
            <w:noProof/>
          </w:rPr>
          <w:t>5F</w:t>
        </w:r>
        <w:r w:rsidR="001649F5">
          <w:rPr>
            <w:noProof/>
            <w:webHidden/>
          </w:rPr>
          <w:tab/>
        </w:r>
      </w:hyperlink>
      <w:hyperlink w:anchor="_Toc384288995" w:history="1">
        <w:r w:rsidR="001649F5" w:rsidRPr="006B37EF">
          <w:rPr>
            <w:rStyle w:val="Hyperlink"/>
            <w:noProof/>
          </w:rPr>
          <w:t>Resistance to dry heat</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_Toc384288995 \h </w:instrText>
        </w:r>
        <w:r w:rsidR="001649F5">
          <w:rPr>
            <w:noProof/>
            <w:webHidden/>
          </w:rPr>
        </w:r>
        <w:r w:rsidR="001649F5">
          <w:rPr>
            <w:noProof/>
            <w:webHidden/>
          </w:rPr>
          <w:fldChar w:fldCharType="separate"/>
        </w:r>
        <w:r w:rsidR="00C971B8">
          <w:rPr>
            <w:noProof/>
            <w:webHidden/>
          </w:rPr>
          <w:t>192</w:t>
        </w:r>
        <w:r w:rsidR="001649F5">
          <w:rPr>
            <w:noProof/>
            <w:webHidden/>
          </w:rPr>
          <w:fldChar w:fldCharType="end"/>
        </w:r>
      </w:hyperlink>
    </w:p>
    <w:p w14:paraId="50EEFCCD" w14:textId="476DE624" w:rsidR="001649F5" w:rsidRPr="003A5FBA" w:rsidRDefault="00344706" w:rsidP="00344706">
      <w:pPr>
        <w:pStyle w:val="TOC1"/>
        <w:rPr>
          <w:rFonts w:ascii="Calibri" w:hAnsi="Calibri"/>
          <w:noProof/>
          <w:sz w:val="22"/>
          <w:szCs w:val="22"/>
          <w:lang w:eastAsia="en-GB"/>
        </w:rPr>
      </w:pPr>
      <w:r>
        <w:rPr>
          <w:rStyle w:val="Hyperlink"/>
          <w:noProof/>
        </w:rPr>
        <w:tab/>
      </w:r>
      <w:hyperlink w:anchor="_Toc384288996" w:history="1">
        <w:r w:rsidR="001649F5" w:rsidRPr="006B37EF">
          <w:rPr>
            <w:rStyle w:val="Hyperlink"/>
            <w:noProof/>
          </w:rPr>
          <w:t>5G</w:t>
        </w:r>
        <w:r w:rsidR="001649F5">
          <w:rPr>
            <w:noProof/>
            <w:webHidden/>
          </w:rPr>
          <w:tab/>
        </w:r>
      </w:hyperlink>
      <w:hyperlink w:anchor="_Toc384288997" w:history="1">
        <w:r w:rsidR="001649F5" w:rsidRPr="006B37EF">
          <w:rPr>
            <w:rStyle w:val="Hyperlink"/>
            <w:noProof/>
          </w:rPr>
          <w:t>Ozone ageing</w:t>
        </w:r>
        <w:r w:rsidR="001649F5">
          <w:rPr>
            <w:noProof/>
            <w:webHidden/>
          </w:rPr>
          <w:tab/>
        </w:r>
        <w:r w:rsidR="005D5F30">
          <w:rPr>
            <w:noProof/>
            <w:webHidden/>
          </w:rPr>
          <w:tab/>
        </w:r>
        <w:r>
          <w:rPr>
            <w:noProof/>
            <w:webHidden/>
          </w:rPr>
          <w:tab/>
        </w:r>
        <w:r w:rsidR="001649F5">
          <w:rPr>
            <w:noProof/>
            <w:webHidden/>
          </w:rPr>
          <w:fldChar w:fldCharType="begin"/>
        </w:r>
        <w:r w:rsidR="001649F5">
          <w:rPr>
            <w:noProof/>
            <w:webHidden/>
          </w:rPr>
          <w:instrText xml:space="preserve"> PAGEREF _Toc384288997 \h </w:instrText>
        </w:r>
        <w:r w:rsidR="001649F5">
          <w:rPr>
            <w:noProof/>
            <w:webHidden/>
          </w:rPr>
        </w:r>
        <w:r w:rsidR="001649F5">
          <w:rPr>
            <w:noProof/>
            <w:webHidden/>
          </w:rPr>
          <w:fldChar w:fldCharType="separate"/>
        </w:r>
        <w:r w:rsidR="00C971B8">
          <w:rPr>
            <w:noProof/>
            <w:webHidden/>
          </w:rPr>
          <w:t>193</w:t>
        </w:r>
        <w:r w:rsidR="001649F5">
          <w:rPr>
            <w:noProof/>
            <w:webHidden/>
          </w:rPr>
          <w:fldChar w:fldCharType="end"/>
        </w:r>
      </w:hyperlink>
    </w:p>
    <w:p w14:paraId="7B65225B" w14:textId="76FCB1F9" w:rsidR="001649F5" w:rsidRPr="003A5FBA" w:rsidRDefault="00344706" w:rsidP="00344706">
      <w:pPr>
        <w:pStyle w:val="TOC1"/>
        <w:rPr>
          <w:rFonts w:ascii="Calibri" w:hAnsi="Calibri"/>
          <w:noProof/>
          <w:sz w:val="22"/>
          <w:szCs w:val="22"/>
          <w:lang w:eastAsia="en-GB"/>
        </w:rPr>
      </w:pPr>
      <w:r>
        <w:rPr>
          <w:rStyle w:val="Hyperlink"/>
          <w:noProof/>
        </w:rPr>
        <w:tab/>
      </w:r>
      <w:hyperlink w:anchor="_Toc384288998" w:history="1">
        <w:r w:rsidR="001649F5" w:rsidRPr="006B37EF">
          <w:rPr>
            <w:rStyle w:val="Hyperlink"/>
            <w:noProof/>
          </w:rPr>
          <w:t>5H</w:t>
        </w:r>
        <w:r w:rsidR="001649F5">
          <w:rPr>
            <w:noProof/>
            <w:webHidden/>
          </w:rPr>
          <w:tab/>
        </w:r>
      </w:hyperlink>
      <w:hyperlink w:anchor="_Toc384288999" w:history="1">
        <w:r w:rsidR="001649F5" w:rsidRPr="006B37EF">
          <w:rPr>
            <w:rStyle w:val="Hyperlink"/>
            <w:noProof/>
          </w:rPr>
          <w:t>Temperature cycle test</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_Toc384288999 \h </w:instrText>
        </w:r>
        <w:r w:rsidR="001649F5">
          <w:rPr>
            <w:noProof/>
            <w:webHidden/>
          </w:rPr>
        </w:r>
        <w:r w:rsidR="001649F5">
          <w:rPr>
            <w:noProof/>
            <w:webHidden/>
          </w:rPr>
          <w:fldChar w:fldCharType="separate"/>
        </w:r>
        <w:r w:rsidR="00C971B8">
          <w:rPr>
            <w:noProof/>
            <w:webHidden/>
          </w:rPr>
          <w:t>194</w:t>
        </w:r>
        <w:r w:rsidR="001649F5">
          <w:rPr>
            <w:noProof/>
            <w:webHidden/>
          </w:rPr>
          <w:fldChar w:fldCharType="end"/>
        </w:r>
      </w:hyperlink>
    </w:p>
    <w:p w14:paraId="71E3EDBF" w14:textId="7CD47FFC" w:rsidR="001649F5" w:rsidRPr="003A5FBA" w:rsidRDefault="00344706" w:rsidP="00344706">
      <w:pPr>
        <w:pStyle w:val="TOC1"/>
        <w:rPr>
          <w:rFonts w:ascii="Calibri" w:hAnsi="Calibri"/>
          <w:noProof/>
          <w:sz w:val="22"/>
          <w:szCs w:val="22"/>
          <w:lang w:eastAsia="en-GB"/>
        </w:rPr>
      </w:pPr>
      <w:r>
        <w:rPr>
          <w:rStyle w:val="Hyperlink"/>
          <w:noProof/>
        </w:rPr>
        <w:tab/>
      </w:r>
      <w:hyperlink w:anchor="_Toc384289000" w:history="1">
        <w:r w:rsidR="001649F5" w:rsidRPr="006B37EF">
          <w:rPr>
            <w:rStyle w:val="Hyperlink"/>
            <w:noProof/>
          </w:rPr>
          <w:t>5I</w:t>
        </w:r>
        <w:r w:rsidR="001649F5">
          <w:rPr>
            <w:noProof/>
            <w:webHidden/>
          </w:rPr>
          <w:tab/>
        </w:r>
      </w:hyperlink>
      <w:hyperlink w:anchor="_Toc384289001" w:history="1">
        <w:r w:rsidR="001649F5" w:rsidRPr="006B37EF">
          <w:rPr>
            <w:rStyle w:val="Hyperlink"/>
            <w:noProof/>
          </w:rPr>
          <w:t>Pressure cycle test applicable only to cylinders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_Toc384289001 \h </w:instrText>
        </w:r>
        <w:r w:rsidR="001649F5">
          <w:rPr>
            <w:noProof/>
            <w:webHidden/>
          </w:rPr>
        </w:r>
        <w:r w:rsidR="001649F5">
          <w:rPr>
            <w:noProof/>
            <w:webHidden/>
          </w:rPr>
          <w:fldChar w:fldCharType="separate"/>
        </w:r>
        <w:r w:rsidR="00C971B8">
          <w:rPr>
            <w:noProof/>
            <w:webHidden/>
          </w:rPr>
          <w:t>195</w:t>
        </w:r>
        <w:r w:rsidR="001649F5">
          <w:rPr>
            <w:noProof/>
            <w:webHidden/>
          </w:rPr>
          <w:fldChar w:fldCharType="end"/>
        </w:r>
      </w:hyperlink>
    </w:p>
    <w:p w14:paraId="5024BFC8" w14:textId="2B1E85D0" w:rsidR="001649F5" w:rsidRPr="003A5FBA" w:rsidRDefault="00344706" w:rsidP="00344706">
      <w:pPr>
        <w:pStyle w:val="TOC1"/>
        <w:rPr>
          <w:rFonts w:ascii="Calibri" w:hAnsi="Calibri"/>
          <w:noProof/>
          <w:sz w:val="22"/>
          <w:szCs w:val="22"/>
          <w:lang w:eastAsia="en-GB"/>
        </w:rPr>
      </w:pPr>
      <w:r>
        <w:rPr>
          <w:rStyle w:val="Hyperlink"/>
          <w:noProof/>
        </w:rPr>
        <w:tab/>
      </w:r>
      <w:hyperlink w:anchor="_Toc384289002" w:history="1">
        <w:r w:rsidR="001649F5" w:rsidRPr="006B37EF">
          <w:rPr>
            <w:rStyle w:val="Hyperlink"/>
            <w:noProof/>
          </w:rPr>
          <w:t xml:space="preserve">5J </w:t>
        </w:r>
        <w:r w:rsidR="005D5F30">
          <w:rPr>
            <w:rStyle w:val="Hyperlink"/>
            <w:noProof/>
          </w:rPr>
          <w:t>&amp;</w:t>
        </w:r>
        <w:r w:rsidR="001649F5" w:rsidRPr="006B37EF">
          <w:rPr>
            <w:rStyle w:val="Hyperlink"/>
            <w:noProof/>
          </w:rPr>
          <w:t xml:space="preserve"> 5K - Not allocated</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_Toc384289002 \h </w:instrText>
        </w:r>
        <w:r w:rsidR="001649F5">
          <w:rPr>
            <w:noProof/>
            <w:webHidden/>
          </w:rPr>
        </w:r>
        <w:r w:rsidR="001649F5">
          <w:rPr>
            <w:noProof/>
            <w:webHidden/>
          </w:rPr>
          <w:fldChar w:fldCharType="separate"/>
        </w:r>
        <w:r w:rsidR="00C971B8">
          <w:rPr>
            <w:noProof/>
            <w:webHidden/>
          </w:rPr>
          <w:t>196</w:t>
        </w:r>
        <w:r w:rsidR="001649F5">
          <w:rPr>
            <w:noProof/>
            <w:webHidden/>
          </w:rPr>
          <w:fldChar w:fldCharType="end"/>
        </w:r>
      </w:hyperlink>
    </w:p>
    <w:p w14:paraId="2CDE3E30" w14:textId="1D0BAC9D" w:rsidR="001649F5" w:rsidRPr="003A5FBA" w:rsidRDefault="00344706" w:rsidP="00344706">
      <w:pPr>
        <w:pStyle w:val="TOC1"/>
        <w:rPr>
          <w:rFonts w:ascii="Calibri" w:hAnsi="Calibri"/>
          <w:noProof/>
          <w:sz w:val="22"/>
          <w:szCs w:val="22"/>
          <w:lang w:eastAsia="en-GB"/>
        </w:rPr>
      </w:pPr>
      <w:r>
        <w:rPr>
          <w:rStyle w:val="Hyperlink"/>
          <w:noProof/>
        </w:rPr>
        <w:tab/>
      </w:r>
      <w:hyperlink w:anchor="_Toc384289003" w:history="1">
        <w:r w:rsidR="001649F5" w:rsidRPr="006B37EF">
          <w:rPr>
            <w:rStyle w:val="Hyperlink"/>
            <w:noProof/>
          </w:rPr>
          <w:t>5L</w:t>
        </w:r>
        <w:r w:rsidR="001649F5">
          <w:rPr>
            <w:noProof/>
            <w:webHidden/>
          </w:rPr>
          <w:tab/>
        </w:r>
      </w:hyperlink>
      <w:hyperlink w:anchor="_Toc384289004" w:history="1">
        <w:r w:rsidR="001649F5" w:rsidRPr="006B37EF">
          <w:rPr>
            <w:rStyle w:val="Hyperlink"/>
            <w:noProof/>
          </w:rPr>
          <w:t>Durability test (continued operation)</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_Toc384289004 \h </w:instrText>
        </w:r>
        <w:r w:rsidR="001649F5">
          <w:rPr>
            <w:noProof/>
            <w:webHidden/>
          </w:rPr>
        </w:r>
        <w:r w:rsidR="001649F5">
          <w:rPr>
            <w:noProof/>
            <w:webHidden/>
          </w:rPr>
          <w:fldChar w:fldCharType="separate"/>
        </w:r>
        <w:r w:rsidR="00C971B8">
          <w:rPr>
            <w:noProof/>
            <w:webHidden/>
          </w:rPr>
          <w:t>197</w:t>
        </w:r>
        <w:r w:rsidR="001649F5">
          <w:rPr>
            <w:noProof/>
            <w:webHidden/>
          </w:rPr>
          <w:fldChar w:fldCharType="end"/>
        </w:r>
      </w:hyperlink>
    </w:p>
    <w:p w14:paraId="65048BCE" w14:textId="1CA61C3E" w:rsidR="001649F5" w:rsidRPr="003A5FBA" w:rsidRDefault="00344706" w:rsidP="00344706">
      <w:pPr>
        <w:pStyle w:val="TOC1"/>
        <w:rPr>
          <w:rFonts w:ascii="Calibri" w:hAnsi="Calibri"/>
          <w:noProof/>
          <w:sz w:val="22"/>
          <w:szCs w:val="22"/>
          <w:lang w:eastAsia="en-GB"/>
        </w:rPr>
      </w:pPr>
      <w:r>
        <w:rPr>
          <w:rStyle w:val="Hyperlink"/>
          <w:noProof/>
        </w:rPr>
        <w:tab/>
      </w:r>
      <w:hyperlink w:anchor="_Toc384289005" w:history="1">
        <w:r w:rsidR="001649F5" w:rsidRPr="006B37EF">
          <w:rPr>
            <w:rStyle w:val="Hyperlink"/>
            <w:noProof/>
          </w:rPr>
          <w:t>5M</w:t>
        </w:r>
        <w:r w:rsidR="001649F5">
          <w:rPr>
            <w:noProof/>
            <w:webHidden/>
          </w:rPr>
          <w:tab/>
        </w:r>
      </w:hyperlink>
      <w:hyperlink w:anchor="_Toc384289006" w:history="1">
        <w:r w:rsidR="001649F5" w:rsidRPr="006B37EF">
          <w:rPr>
            <w:rStyle w:val="Hyperlink"/>
            <w:noProof/>
            <w:spacing w:val="-2"/>
          </w:rPr>
          <w:t>Burst/destructive test applicable only to CNG cylinders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_Toc384289006 \h </w:instrText>
        </w:r>
        <w:r w:rsidR="001649F5">
          <w:rPr>
            <w:noProof/>
            <w:webHidden/>
          </w:rPr>
        </w:r>
        <w:r w:rsidR="001649F5">
          <w:rPr>
            <w:noProof/>
            <w:webHidden/>
          </w:rPr>
          <w:fldChar w:fldCharType="separate"/>
        </w:r>
        <w:r w:rsidR="00C971B8">
          <w:rPr>
            <w:noProof/>
            <w:webHidden/>
          </w:rPr>
          <w:t>198</w:t>
        </w:r>
        <w:r w:rsidR="001649F5">
          <w:rPr>
            <w:noProof/>
            <w:webHidden/>
          </w:rPr>
          <w:fldChar w:fldCharType="end"/>
        </w:r>
      </w:hyperlink>
    </w:p>
    <w:p w14:paraId="7A744BE7" w14:textId="3A85974B" w:rsidR="001649F5" w:rsidRPr="003A5FBA" w:rsidRDefault="00344706" w:rsidP="00344706">
      <w:pPr>
        <w:pStyle w:val="TOC1"/>
        <w:rPr>
          <w:rFonts w:ascii="Calibri" w:hAnsi="Calibri"/>
          <w:noProof/>
          <w:sz w:val="22"/>
          <w:szCs w:val="22"/>
          <w:lang w:eastAsia="en-GB"/>
        </w:rPr>
      </w:pPr>
      <w:r>
        <w:rPr>
          <w:rStyle w:val="Hyperlink"/>
          <w:noProof/>
        </w:rPr>
        <w:tab/>
      </w:r>
      <w:hyperlink w:anchor="_Toc384289007" w:history="1">
        <w:r w:rsidR="001649F5" w:rsidRPr="006B37EF">
          <w:rPr>
            <w:rStyle w:val="Hyperlink"/>
            <w:noProof/>
          </w:rPr>
          <w:t>5N</w:t>
        </w:r>
        <w:r w:rsidR="001649F5">
          <w:rPr>
            <w:noProof/>
            <w:webHidden/>
          </w:rPr>
          <w:tab/>
        </w:r>
      </w:hyperlink>
      <w:hyperlink w:anchor="_Toc384289008" w:history="1">
        <w:r w:rsidR="001649F5" w:rsidRPr="006B37EF">
          <w:rPr>
            <w:rStyle w:val="Hyperlink"/>
            <w:noProof/>
          </w:rPr>
          <w:t>Vibration resistance test</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_Toc384289008 \h </w:instrText>
        </w:r>
        <w:r w:rsidR="001649F5">
          <w:rPr>
            <w:noProof/>
            <w:webHidden/>
          </w:rPr>
        </w:r>
        <w:r w:rsidR="001649F5">
          <w:rPr>
            <w:noProof/>
            <w:webHidden/>
          </w:rPr>
          <w:fldChar w:fldCharType="separate"/>
        </w:r>
        <w:r w:rsidR="00C971B8">
          <w:rPr>
            <w:noProof/>
            <w:webHidden/>
          </w:rPr>
          <w:t>199</w:t>
        </w:r>
        <w:r w:rsidR="001649F5">
          <w:rPr>
            <w:noProof/>
            <w:webHidden/>
          </w:rPr>
          <w:fldChar w:fldCharType="end"/>
        </w:r>
      </w:hyperlink>
    </w:p>
    <w:p w14:paraId="5A90D69A" w14:textId="429347EC" w:rsidR="001649F5" w:rsidRPr="003A5FBA" w:rsidRDefault="00344706" w:rsidP="00344706">
      <w:pPr>
        <w:pStyle w:val="TOC1"/>
        <w:rPr>
          <w:rFonts w:ascii="Calibri" w:hAnsi="Calibri"/>
          <w:noProof/>
          <w:sz w:val="22"/>
          <w:szCs w:val="22"/>
          <w:lang w:eastAsia="en-GB"/>
        </w:rPr>
      </w:pPr>
      <w:r>
        <w:rPr>
          <w:rStyle w:val="Hyperlink"/>
          <w:noProof/>
        </w:rPr>
        <w:tab/>
      </w:r>
      <w:hyperlink w:anchor="_Toc384289009" w:history="1">
        <w:r w:rsidR="001649F5" w:rsidRPr="006B37EF">
          <w:rPr>
            <w:rStyle w:val="Hyperlink"/>
            <w:noProof/>
          </w:rPr>
          <w:t>5O</w:t>
        </w:r>
        <w:r w:rsidR="001649F5">
          <w:rPr>
            <w:noProof/>
            <w:webHidden/>
          </w:rPr>
          <w:tab/>
        </w:r>
      </w:hyperlink>
      <w:hyperlink w:anchor="_Toc384289010" w:history="1">
        <w:r w:rsidR="001649F5" w:rsidRPr="006B37EF">
          <w:rPr>
            <w:rStyle w:val="Hyperlink"/>
            <w:noProof/>
          </w:rPr>
          <w:t>Operating temperatures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_Toc384289010 \h </w:instrText>
        </w:r>
        <w:r w:rsidR="001649F5">
          <w:rPr>
            <w:noProof/>
            <w:webHidden/>
          </w:rPr>
        </w:r>
        <w:r w:rsidR="001649F5">
          <w:rPr>
            <w:noProof/>
            <w:webHidden/>
          </w:rPr>
          <w:fldChar w:fldCharType="separate"/>
        </w:r>
        <w:r w:rsidR="00C971B8">
          <w:rPr>
            <w:noProof/>
            <w:webHidden/>
          </w:rPr>
          <w:t>200</w:t>
        </w:r>
        <w:r w:rsidR="001649F5">
          <w:rPr>
            <w:noProof/>
            <w:webHidden/>
          </w:rPr>
          <w:fldChar w:fldCharType="end"/>
        </w:r>
      </w:hyperlink>
    </w:p>
    <w:p w14:paraId="0185AB30" w14:textId="1F0985A0" w:rsidR="001649F5" w:rsidRPr="003A5FBA" w:rsidRDefault="00344706" w:rsidP="00344706">
      <w:pPr>
        <w:pStyle w:val="TOC1"/>
        <w:rPr>
          <w:rFonts w:ascii="Calibri" w:hAnsi="Calibri"/>
          <w:noProof/>
          <w:sz w:val="22"/>
          <w:szCs w:val="22"/>
          <w:lang w:eastAsia="en-GB"/>
        </w:rPr>
      </w:pPr>
      <w:r>
        <w:rPr>
          <w:rStyle w:val="Hyperlink"/>
          <w:noProof/>
        </w:rPr>
        <w:lastRenderedPageBreak/>
        <w:tab/>
      </w:r>
      <w:hyperlink w:anchor="_Toc384289011" w:history="1">
        <w:r w:rsidR="001649F5" w:rsidRPr="006B37EF">
          <w:rPr>
            <w:rStyle w:val="Hyperlink"/>
            <w:noProof/>
          </w:rPr>
          <w:t>5P</w:t>
        </w:r>
        <w:r w:rsidR="001649F5">
          <w:rPr>
            <w:noProof/>
            <w:webHidden/>
          </w:rPr>
          <w:tab/>
        </w:r>
      </w:hyperlink>
      <w:hyperlink w:anchor="_Toc384289012" w:history="1">
        <w:r w:rsidR="001649F5" w:rsidRPr="006B37EF">
          <w:rPr>
            <w:rStyle w:val="Hyperlink"/>
            <w:noProof/>
          </w:rPr>
          <w:t>LNG – Low temperature test</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_Toc384289012 \h </w:instrText>
        </w:r>
        <w:r w:rsidR="001649F5">
          <w:rPr>
            <w:noProof/>
            <w:webHidden/>
          </w:rPr>
        </w:r>
        <w:r w:rsidR="001649F5">
          <w:rPr>
            <w:noProof/>
            <w:webHidden/>
          </w:rPr>
          <w:fldChar w:fldCharType="separate"/>
        </w:r>
        <w:r w:rsidR="00C971B8">
          <w:rPr>
            <w:noProof/>
            <w:webHidden/>
          </w:rPr>
          <w:t>201</w:t>
        </w:r>
        <w:r w:rsidR="001649F5">
          <w:rPr>
            <w:noProof/>
            <w:webHidden/>
          </w:rPr>
          <w:fldChar w:fldCharType="end"/>
        </w:r>
      </w:hyperlink>
    </w:p>
    <w:p w14:paraId="000510BB" w14:textId="0E80B590" w:rsidR="001649F5" w:rsidRPr="003A5FBA" w:rsidRDefault="009913AD" w:rsidP="00344706">
      <w:pPr>
        <w:pStyle w:val="TOC1"/>
        <w:rPr>
          <w:rFonts w:ascii="Calibri" w:hAnsi="Calibri"/>
          <w:noProof/>
          <w:sz w:val="22"/>
          <w:szCs w:val="22"/>
          <w:lang w:eastAsia="en-GB"/>
        </w:rPr>
      </w:pPr>
      <w:hyperlink w:anchor="_Toc384289013" w:history="1">
        <w:r w:rsidR="005D5F30">
          <w:rPr>
            <w:rStyle w:val="Hyperlink"/>
            <w:noProof/>
          </w:rPr>
          <w:tab/>
        </w:r>
        <w:r w:rsidR="001649F5" w:rsidRPr="006B37EF">
          <w:rPr>
            <w:rStyle w:val="Hyperlink"/>
            <w:noProof/>
          </w:rPr>
          <w:t>5Q</w:t>
        </w:r>
        <w:r w:rsidR="001649F5">
          <w:rPr>
            <w:noProof/>
            <w:webHidden/>
          </w:rPr>
          <w:tab/>
        </w:r>
      </w:hyperlink>
      <w:hyperlink w:anchor="_Toc384289014" w:history="1">
        <w:r w:rsidR="001649F5" w:rsidRPr="006B37EF">
          <w:rPr>
            <w:rStyle w:val="Hyperlink"/>
            <w:noProof/>
          </w:rPr>
          <w:t>Compatibility with heat exchange fluids of non-metallic parts</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_Toc384289014 \h </w:instrText>
        </w:r>
        <w:r w:rsidR="001649F5">
          <w:rPr>
            <w:noProof/>
            <w:webHidden/>
          </w:rPr>
        </w:r>
        <w:r w:rsidR="001649F5">
          <w:rPr>
            <w:noProof/>
            <w:webHidden/>
          </w:rPr>
          <w:fldChar w:fldCharType="separate"/>
        </w:r>
        <w:r w:rsidR="00C971B8">
          <w:rPr>
            <w:noProof/>
            <w:webHidden/>
          </w:rPr>
          <w:t>202</w:t>
        </w:r>
        <w:r w:rsidR="001649F5">
          <w:rPr>
            <w:noProof/>
            <w:webHidden/>
          </w:rPr>
          <w:fldChar w:fldCharType="end"/>
        </w:r>
      </w:hyperlink>
    </w:p>
    <w:p w14:paraId="5D5F8391" w14:textId="0156795E" w:rsidR="001649F5" w:rsidRPr="003A5FBA" w:rsidRDefault="00344706" w:rsidP="00344706">
      <w:pPr>
        <w:pStyle w:val="TOC1"/>
        <w:rPr>
          <w:rFonts w:ascii="Calibri" w:hAnsi="Calibri"/>
          <w:noProof/>
          <w:sz w:val="22"/>
          <w:szCs w:val="22"/>
          <w:lang w:eastAsia="en-GB"/>
        </w:rPr>
      </w:pPr>
      <w:r>
        <w:rPr>
          <w:rStyle w:val="Hyperlink"/>
          <w:noProof/>
        </w:rPr>
        <w:tab/>
      </w:r>
      <w:hyperlink w:anchor="_Toc384289015" w:history="1">
        <w:r w:rsidR="001649F5" w:rsidRPr="006B37EF">
          <w:rPr>
            <w:rStyle w:val="Hyperlink"/>
            <w:noProof/>
          </w:rPr>
          <w:t>6</w:t>
        </w:r>
        <w:r w:rsidR="001649F5">
          <w:rPr>
            <w:noProof/>
            <w:webHidden/>
          </w:rPr>
          <w:tab/>
        </w:r>
      </w:hyperlink>
      <w:hyperlink w:anchor="_Toc384289016" w:history="1">
        <w:r w:rsidR="001649F5" w:rsidRPr="006B37EF">
          <w:rPr>
            <w:rStyle w:val="Hyperlink"/>
            <w:noProof/>
          </w:rPr>
          <w:t>Provisions on CNG identification mark for vehicles of categories M</w:t>
        </w:r>
        <w:r w:rsidR="001649F5" w:rsidRPr="006B37EF">
          <w:rPr>
            <w:rStyle w:val="Hyperlink"/>
            <w:noProof/>
            <w:vertAlign w:val="subscript"/>
          </w:rPr>
          <w:t>2</w:t>
        </w:r>
        <w:r w:rsidR="001649F5" w:rsidRPr="006B37EF">
          <w:rPr>
            <w:rStyle w:val="Hyperlink"/>
            <w:noProof/>
          </w:rPr>
          <w:t xml:space="preserve"> and M</w:t>
        </w:r>
        <w:r w:rsidR="001649F5" w:rsidRPr="006B37EF">
          <w:rPr>
            <w:rStyle w:val="Hyperlink"/>
            <w:noProof/>
            <w:vertAlign w:val="subscript"/>
          </w:rPr>
          <w:t xml:space="preserve">3, </w:t>
        </w:r>
        <w:r w:rsidR="001649F5" w:rsidRPr="006B37EF">
          <w:rPr>
            <w:rStyle w:val="Hyperlink"/>
            <w:noProof/>
          </w:rPr>
          <w:t>N</w:t>
        </w:r>
        <w:r w:rsidR="001649F5" w:rsidRPr="006B37EF">
          <w:rPr>
            <w:rStyle w:val="Hyperlink"/>
            <w:noProof/>
            <w:vertAlign w:val="subscript"/>
          </w:rPr>
          <w:t>2</w:t>
        </w:r>
        <w:r w:rsidR="001649F5" w:rsidRPr="006B37EF">
          <w:rPr>
            <w:rStyle w:val="Hyperlink"/>
            <w:noProof/>
          </w:rPr>
          <w:t xml:space="preserve"> and N</w:t>
        </w:r>
        <w:r w:rsidR="001649F5" w:rsidRPr="006B37EF">
          <w:rPr>
            <w:rStyle w:val="Hyperlink"/>
            <w:noProof/>
            <w:vertAlign w:val="subscript"/>
          </w:rPr>
          <w:t>3</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_Toc384289016 \h </w:instrText>
        </w:r>
        <w:r w:rsidR="001649F5">
          <w:rPr>
            <w:noProof/>
            <w:webHidden/>
          </w:rPr>
        </w:r>
        <w:r w:rsidR="001649F5">
          <w:rPr>
            <w:noProof/>
            <w:webHidden/>
          </w:rPr>
          <w:fldChar w:fldCharType="separate"/>
        </w:r>
        <w:r w:rsidR="00C971B8">
          <w:rPr>
            <w:noProof/>
            <w:webHidden/>
          </w:rPr>
          <w:t>203</w:t>
        </w:r>
        <w:r w:rsidR="001649F5">
          <w:rPr>
            <w:noProof/>
            <w:webHidden/>
          </w:rPr>
          <w:fldChar w:fldCharType="end"/>
        </w:r>
      </w:hyperlink>
    </w:p>
    <w:p w14:paraId="34472867" w14:textId="1A76C036" w:rsidR="001649F5" w:rsidRPr="003A5FBA" w:rsidRDefault="00344706" w:rsidP="00344706">
      <w:pPr>
        <w:pStyle w:val="TOC1"/>
        <w:rPr>
          <w:rFonts w:ascii="Calibri" w:hAnsi="Calibri"/>
          <w:noProof/>
          <w:sz w:val="22"/>
          <w:szCs w:val="22"/>
          <w:lang w:eastAsia="en-GB"/>
        </w:rPr>
      </w:pPr>
      <w:r>
        <w:rPr>
          <w:rStyle w:val="Hyperlink"/>
          <w:noProof/>
        </w:rPr>
        <w:tab/>
      </w:r>
      <w:hyperlink w:anchor="_Toc384289017" w:history="1">
        <w:r w:rsidR="001649F5" w:rsidRPr="006B37EF">
          <w:rPr>
            <w:rStyle w:val="Hyperlink"/>
            <w:noProof/>
          </w:rPr>
          <w:t>7</w:t>
        </w:r>
        <w:r w:rsidR="001649F5">
          <w:rPr>
            <w:noProof/>
            <w:webHidden/>
          </w:rPr>
          <w:tab/>
        </w:r>
      </w:hyperlink>
      <w:hyperlink w:anchor="_Toc384289018" w:history="1">
        <w:r w:rsidR="001649F5" w:rsidRPr="006B37EF">
          <w:rPr>
            <w:rStyle w:val="Hyperlink"/>
            <w:noProof/>
          </w:rPr>
          <w:t>Provisions on LNG identification mark for vehicles of categories M</w:t>
        </w:r>
        <w:r w:rsidR="001649F5" w:rsidRPr="006B37EF">
          <w:rPr>
            <w:rStyle w:val="Hyperlink"/>
            <w:noProof/>
            <w:vertAlign w:val="subscript"/>
          </w:rPr>
          <w:t>2</w:t>
        </w:r>
        <w:r w:rsidR="001649F5" w:rsidRPr="006B37EF">
          <w:rPr>
            <w:rStyle w:val="Hyperlink"/>
            <w:noProof/>
          </w:rPr>
          <w:t xml:space="preserve"> and M</w:t>
        </w:r>
        <w:r w:rsidR="001649F5" w:rsidRPr="006B37EF">
          <w:rPr>
            <w:rStyle w:val="Hyperlink"/>
            <w:noProof/>
            <w:vertAlign w:val="subscript"/>
          </w:rPr>
          <w:t>3</w:t>
        </w:r>
        <w:r w:rsidR="001649F5" w:rsidRPr="006B37EF">
          <w:rPr>
            <w:rStyle w:val="Hyperlink"/>
            <w:noProof/>
          </w:rPr>
          <w:t>,</w:t>
        </w:r>
        <w:r w:rsidR="001649F5" w:rsidRPr="006B37EF">
          <w:rPr>
            <w:rStyle w:val="Hyperlink"/>
            <w:noProof/>
            <w:vertAlign w:val="subscript"/>
          </w:rPr>
          <w:t xml:space="preserve"> </w:t>
        </w:r>
        <w:r w:rsidR="001649F5" w:rsidRPr="006B37EF">
          <w:rPr>
            <w:rStyle w:val="Hyperlink"/>
            <w:noProof/>
          </w:rPr>
          <w:t>N</w:t>
        </w:r>
        <w:r w:rsidR="001649F5" w:rsidRPr="006B37EF">
          <w:rPr>
            <w:rStyle w:val="Hyperlink"/>
            <w:noProof/>
            <w:vertAlign w:val="subscript"/>
          </w:rPr>
          <w:t>2</w:t>
        </w:r>
        <w:r w:rsidR="001649F5" w:rsidRPr="006B37EF">
          <w:rPr>
            <w:rStyle w:val="Hyperlink"/>
            <w:noProof/>
          </w:rPr>
          <w:t xml:space="preserve"> and N</w:t>
        </w:r>
        <w:r w:rsidR="001649F5" w:rsidRPr="006B37EF">
          <w:rPr>
            <w:rStyle w:val="Hyperlink"/>
            <w:noProof/>
            <w:vertAlign w:val="subscript"/>
          </w:rPr>
          <w:t>3</w:t>
        </w:r>
        <w:r w:rsidR="001649F5">
          <w:rPr>
            <w:noProof/>
            <w:webHidden/>
          </w:rPr>
          <w:tab/>
        </w:r>
        <w:r w:rsidR="005D5F30">
          <w:rPr>
            <w:noProof/>
            <w:webHidden/>
          </w:rPr>
          <w:tab/>
        </w:r>
        <w:r w:rsidR="001649F5">
          <w:rPr>
            <w:noProof/>
            <w:webHidden/>
          </w:rPr>
          <w:fldChar w:fldCharType="begin"/>
        </w:r>
        <w:r w:rsidR="001649F5">
          <w:rPr>
            <w:noProof/>
            <w:webHidden/>
          </w:rPr>
          <w:instrText xml:space="preserve"> PAGEREF _Toc384289018 \h </w:instrText>
        </w:r>
        <w:r w:rsidR="001649F5">
          <w:rPr>
            <w:noProof/>
            <w:webHidden/>
          </w:rPr>
        </w:r>
        <w:r w:rsidR="001649F5">
          <w:rPr>
            <w:noProof/>
            <w:webHidden/>
          </w:rPr>
          <w:fldChar w:fldCharType="separate"/>
        </w:r>
        <w:r w:rsidR="00C971B8">
          <w:rPr>
            <w:noProof/>
            <w:webHidden/>
          </w:rPr>
          <w:t>204</w:t>
        </w:r>
        <w:r w:rsidR="001649F5">
          <w:rPr>
            <w:noProof/>
            <w:webHidden/>
          </w:rPr>
          <w:fldChar w:fldCharType="end"/>
        </w:r>
      </w:hyperlink>
    </w:p>
    <w:p w14:paraId="28E5D95A" w14:textId="77777777" w:rsidR="0042436D" w:rsidRDefault="0052207C" w:rsidP="001649F5">
      <w:pPr>
        <w:tabs>
          <w:tab w:val="right" w:leader="dot" w:pos="9072"/>
        </w:tabs>
        <w:spacing w:after="120"/>
        <w:jc w:val="center"/>
      </w:pPr>
      <w:r>
        <w:fldChar w:fldCharType="end"/>
      </w:r>
    </w:p>
    <w:p w14:paraId="14D014AF" w14:textId="77777777" w:rsidR="00DE6D79" w:rsidRPr="00DE6D79" w:rsidRDefault="0022402F" w:rsidP="00185242">
      <w:pPr>
        <w:pStyle w:val="HChG"/>
        <w:tabs>
          <w:tab w:val="clear" w:pos="851"/>
        </w:tabs>
        <w:spacing w:before="240" w:after="100" w:line="220" w:lineRule="atLeast"/>
      </w:pPr>
      <w:r>
        <w:br w:type="page"/>
      </w:r>
      <w:r w:rsidR="00DE6D79" w:rsidRPr="00DE6D79">
        <w:lastRenderedPageBreak/>
        <w:tab/>
      </w:r>
      <w:bookmarkStart w:id="24" w:name="_Toc384288881"/>
      <w:r w:rsidR="00DE6D79" w:rsidRPr="00DE6D79">
        <w:t>1.</w:t>
      </w:r>
      <w:r w:rsidR="00DE6D79" w:rsidRPr="00DE6D79">
        <w:tab/>
      </w:r>
      <w:r w:rsidR="00DE6D79" w:rsidRPr="00DE6D79">
        <w:tab/>
        <w:t>Scope</w:t>
      </w:r>
      <w:bookmarkEnd w:id="24"/>
    </w:p>
    <w:p w14:paraId="0DB63FE4" w14:textId="77777777" w:rsidR="00DE6D79" w:rsidRPr="00DE6D79" w:rsidRDefault="00DE6D79" w:rsidP="00185242">
      <w:pPr>
        <w:spacing w:after="80" w:line="220" w:lineRule="atLeast"/>
        <w:ind w:left="2268" w:right="1134"/>
        <w:jc w:val="both"/>
      </w:pPr>
      <w:r w:rsidRPr="00DE6D79">
        <w:t>This Regulation applies to:</w:t>
      </w:r>
    </w:p>
    <w:p w14:paraId="23BDB7CA" w14:textId="77777777" w:rsidR="00DE6D79" w:rsidRPr="00DE6D79" w:rsidRDefault="00DE6D79" w:rsidP="00185242">
      <w:pPr>
        <w:tabs>
          <w:tab w:val="left" w:pos="2268"/>
        </w:tabs>
        <w:spacing w:after="80" w:line="220" w:lineRule="atLeast"/>
        <w:ind w:left="2977" w:right="1134" w:hanging="1843"/>
        <w:jc w:val="both"/>
      </w:pPr>
      <w:r w:rsidRPr="00DE6D79">
        <w:t>1.1.</w:t>
      </w:r>
      <w:r w:rsidRPr="00DE6D79">
        <w:tab/>
        <w:t>Part I</w:t>
      </w:r>
      <w:r w:rsidRPr="00DE6D79">
        <w:tab/>
        <w:t>Specific components for vehicles of category M and N</w:t>
      </w:r>
      <w:r w:rsidRPr="00DE6D79">
        <w:rPr>
          <w:vertAlign w:val="superscript"/>
        </w:rPr>
        <w:footnoteReference w:id="3"/>
      </w:r>
      <w:r w:rsidRPr="00DE6D79">
        <w:t xml:space="preserve"> using compressed natural gas (CNG) and/or liquefied natural gas (LNG) in their propulsion system;</w:t>
      </w:r>
    </w:p>
    <w:p w14:paraId="40408F6F" w14:textId="77777777" w:rsidR="00DE6D79" w:rsidRPr="00DE6D79" w:rsidRDefault="00DE6D79" w:rsidP="00185242">
      <w:pPr>
        <w:tabs>
          <w:tab w:val="left" w:pos="2268"/>
        </w:tabs>
        <w:spacing w:after="80" w:line="220" w:lineRule="atLeast"/>
        <w:ind w:left="2977" w:right="1134" w:hanging="1843"/>
        <w:jc w:val="both"/>
      </w:pPr>
      <w:r w:rsidRPr="00DE6D79">
        <w:t>1.2.</w:t>
      </w:r>
      <w:r w:rsidRPr="00DE6D79">
        <w:tab/>
        <w:t>Part II</w:t>
      </w:r>
      <w:r w:rsidR="004371DE">
        <w:tab/>
      </w:r>
      <w:r w:rsidRPr="00DE6D79">
        <w:t>Vehicles of category M and N</w:t>
      </w:r>
      <w:r w:rsidRPr="00DE6D79">
        <w:rPr>
          <w:vertAlign w:val="superscript"/>
        </w:rPr>
        <w:t>1</w:t>
      </w:r>
      <w:r w:rsidRPr="00DE6D79">
        <w:t xml:space="preserve"> with regard to the installation of specific components, for the use of compressed natural gas (CNG) and/or liquefied natural gas (LNG) for propulsion, of an approved type.</w:t>
      </w:r>
    </w:p>
    <w:p w14:paraId="07CB6101" w14:textId="77777777" w:rsidR="00DE6D79" w:rsidRPr="00DE6D79" w:rsidRDefault="000D3536" w:rsidP="00185242">
      <w:pPr>
        <w:pStyle w:val="HChG"/>
        <w:spacing w:before="240" w:after="100" w:line="220" w:lineRule="atLeast"/>
      </w:pPr>
      <w:r>
        <w:tab/>
      </w:r>
      <w:r>
        <w:tab/>
      </w:r>
      <w:bookmarkStart w:id="25" w:name="_Toc384288882"/>
      <w:r w:rsidR="00DE6D79" w:rsidRPr="00DE6D79">
        <w:t>2.</w:t>
      </w:r>
      <w:r w:rsidR="00DE6D79" w:rsidRPr="00DE6D79">
        <w:tab/>
      </w:r>
      <w:r w:rsidR="00DE6D79" w:rsidRPr="00DE6D79">
        <w:tab/>
        <w:t>References</w:t>
      </w:r>
      <w:bookmarkEnd w:id="25"/>
    </w:p>
    <w:p w14:paraId="20552860" w14:textId="77777777" w:rsidR="00DE6D79" w:rsidRPr="00DE6D79" w:rsidRDefault="00DE6D79" w:rsidP="00185242">
      <w:pPr>
        <w:pStyle w:val="para"/>
        <w:spacing w:after="80" w:line="220" w:lineRule="atLeast"/>
        <w:ind w:firstLine="0"/>
      </w:pPr>
      <w:r w:rsidRPr="00DE6D79">
        <w:t>The following standards contain provisions that, through reference in this text, constitute provisions of this Regulation.</w:t>
      </w:r>
    </w:p>
    <w:p w14:paraId="7DFAA983" w14:textId="77777777" w:rsidR="00DE6D79" w:rsidRPr="00DE6D79" w:rsidRDefault="00DE6D79" w:rsidP="00185242">
      <w:pPr>
        <w:spacing w:after="80" w:line="220" w:lineRule="atLeast"/>
        <w:ind w:left="4536" w:right="1134" w:hanging="2268"/>
        <w:jc w:val="both"/>
      </w:pPr>
      <w:r w:rsidRPr="00DE6D79">
        <w:t>ASTM Standards</w:t>
      </w:r>
      <w:r w:rsidRPr="00DE6D79">
        <w:rPr>
          <w:sz w:val="18"/>
          <w:vertAlign w:val="superscript"/>
        </w:rPr>
        <w:footnoteReference w:id="4"/>
      </w:r>
    </w:p>
    <w:p w14:paraId="1446011A" w14:textId="77777777" w:rsidR="00DE6D79" w:rsidRPr="00DE6D79" w:rsidRDefault="00DE6D79" w:rsidP="00185242">
      <w:pPr>
        <w:spacing w:after="80" w:line="220" w:lineRule="atLeast"/>
        <w:ind w:left="4536" w:right="1134" w:hanging="2268"/>
        <w:jc w:val="both"/>
      </w:pPr>
      <w:r w:rsidRPr="00DE6D79">
        <w:t>ASTM B117-90</w:t>
      </w:r>
      <w:r w:rsidRPr="00DE6D79">
        <w:tab/>
        <w:t>Test method of Salt Spray (Fog) Testing</w:t>
      </w:r>
    </w:p>
    <w:p w14:paraId="5CA4F552" w14:textId="77777777" w:rsidR="00DE6D79" w:rsidRPr="00DE6D79" w:rsidRDefault="00DE6D79" w:rsidP="00185242">
      <w:pPr>
        <w:spacing w:after="80" w:line="220" w:lineRule="atLeast"/>
        <w:ind w:left="4536" w:right="1134" w:hanging="2268"/>
        <w:jc w:val="both"/>
      </w:pPr>
      <w:r w:rsidRPr="00DE6D79">
        <w:t>ASTM B154-92</w:t>
      </w:r>
      <w:r w:rsidRPr="00DE6D79">
        <w:tab/>
        <w:t>Mercurous Nitrate Test for Copper and Copper Alloys</w:t>
      </w:r>
    </w:p>
    <w:p w14:paraId="3F643171" w14:textId="77777777" w:rsidR="00DE6D79" w:rsidRPr="00DE6D79" w:rsidRDefault="00DE6D79" w:rsidP="00185242">
      <w:pPr>
        <w:spacing w:after="80" w:line="220" w:lineRule="atLeast"/>
        <w:ind w:left="4536" w:right="1134" w:hanging="2268"/>
        <w:jc w:val="both"/>
      </w:pPr>
      <w:r w:rsidRPr="00DE6D79">
        <w:t>ASTM D522-92</w:t>
      </w:r>
      <w:r w:rsidRPr="00DE6D79">
        <w:tab/>
        <w:t>Mandrel Bend Test of attached Organic Coatings</w:t>
      </w:r>
    </w:p>
    <w:p w14:paraId="01C9900D" w14:textId="77777777" w:rsidR="00DE6D79" w:rsidRPr="00DE6D79" w:rsidRDefault="00DE6D79" w:rsidP="00185242">
      <w:pPr>
        <w:spacing w:after="80" w:line="220" w:lineRule="atLeast"/>
        <w:ind w:left="4536" w:right="1134" w:hanging="2268"/>
        <w:jc w:val="both"/>
      </w:pPr>
      <w:r w:rsidRPr="00DE6D79">
        <w:t>ASTM D1308-87</w:t>
      </w:r>
      <w:r w:rsidRPr="00DE6D79">
        <w:tab/>
        <w:t>Effect of Household Chemicals on Clear and Pigmented Organic Finishes</w:t>
      </w:r>
    </w:p>
    <w:p w14:paraId="2CA7E797" w14:textId="77777777" w:rsidR="00DE6D79" w:rsidRPr="00DE6D79" w:rsidRDefault="00DE6D79" w:rsidP="00185242">
      <w:pPr>
        <w:spacing w:after="80" w:line="220" w:lineRule="atLeast"/>
        <w:ind w:left="4536" w:right="1134" w:hanging="2268"/>
        <w:jc w:val="both"/>
      </w:pPr>
      <w:r w:rsidRPr="00DE6D79">
        <w:t>ASTM D2344-84</w:t>
      </w:r>
      <w:r w:rsidRPr="00DE6D79">
        <w:tab/>
        <w:t>Test Method for Apparent interlaminar Shear Strength of Parallel Fibre Composites by Short Beam Method</w:t>
      </w:r>
    </w:p>
    <w:p w14:paraId="406C4D6C" w14:textId="77777777" w:rsidR="00DE6D79" w:rsidRPr="00DE6D79" w:rsidRDefault="00DE6D79" w:rsidP="00185242">
      <w:pPr>
        <w:spacing w:after="80" w:line="220" w:lineRule="atLeast"/>
        <w:ind w:left="4536" w:right="1134" w:hanging="2268"/>
        <w:jc w:val="both"/>
      </w:pPr>
      <w:r w:rsidRPr="00DE6D79">
        <w:t>ASTM D2794-92</w:t>
      </w:r>
      <w:r w:rsidRPr="00DE6D79">
        <w:tab/>
        <w:t>Test Method for Resistance of Organic Coatings to the Effects of Rapid Deformation (Impact)</w:t>
      </w:r>
    </w:p>
    <w:p w14:paraId="15E2F03E" w14:textId="77777777" w:rsidR="00DE6D79" w:rsidRPr="00DE6D79" w:rsidRDefault="00DE6D79" w:rsidP="00185242">
      <w:pPr>
        <w:spacing w:after="80" w:line="220" w:lineRule="atLeast"/>
        <w:ind w:left="4536" w:right="1134" w:hanging="2268"/>
        <w:jc w:val="both"/>
      </w:pPr>
      <w:r w:rsidRPr="00DE6D79">
        <w:t>ASTM D3170-87</w:t>
      </w:r>
      <w:r w:rsidRPr="00DE6D79">
        <w:tab/>
        <w:t>Chipping Resistance of Coatings</w:t>
      </w:r>
    </w:p>
    <w:p w14:paraId="3E27435B" w14:textId="77777777" w:rsidR="00DE6D79" w:rsidRPr="00DE6D79" w:rsidRDefault="00DE6D79" w:rsidP="00185242">
      <w:pPr>
        <w:spacing w:after="80" w:line="220" w:lineRule="atLeast"/>
        <w:ind w:left="4536" w:right="1134" w:hanging="2268"/>
        <w:jc w:val="both"/>
      </w:pPr>
      <w:r w:rsidRPr="00DE6D79">
        <w:t>ASTM D3418-83</w:t>
      </w:r>
      <w:r w:rsidRPr="00DE6D79">
        <w:tab/>
        <w:t>Test Method for Transition Temperatures Polymers by Thermal Analysis</w:t>
      </w:r>
    </w:p>
    <w:p w14:paraId="034FC2D1" w14:textId="77777777" w:rsidR="00DE6D79" w:rsidRPr="00DE6D79" w:rsidRDefault="00DE6D79" w:rsidP="00185242">
      <w:pPr>
        <w:spacing w:after="80" w:line="220" w:lineRule="atLeast"/>
        <w:ind w:left="4536" w:right="1134" w:hanging="2268"/>
        <w:jc w:val="both"/>
      </w:pPr>
      <w:r w:rsidRPr="00DE6D79">
        <w:t>ASTM E647-93</w:t>
      </w:r>
      <w:r w:rsidRPr="00DE6D79">
        <w:tab/>
        <w:t>Standard Test, Method for Measurement of Fatigue Crack Growth Rates</w:t>
      </w:r>
    </w:p>
    <w:p w14:paraId="25F18DB7" w14:textId="77777777" w:rsidR="00DE6D79" w:rsidRPr="00DE6D79" w:rsidRDefault="00DE6D79" w:rsidP="00185242">
      <w:pPr>
        <w:spacing w:after="80" w:line="220" w:lineRule="atLeast"/>
        <w:ind w:left="4536" w:right="1134" w:hanging="2268"/>
        <w:jc w:val="both"/>
      </w:pPr>
      <w:r w:rsidRPr="00DE6D79">
        <w:t>ASTM E813-89</w:t>
      </w:r>
      <w:r w:rsidRPr="00DE6D79">
        <w:tab/>
        <w:t>Test Method for J</w:t>
      </w:r>
      <w:r w:rsidRPr="00DE6D79">
        <w:rPr>
          <w:vertAlign w:val="subscript"/>
        </w:rPr>
        <w:t>IC</w:t>
      </w:r>
      <w:r w:rsidRPr="00DE6D79">
        <w:t>, a Measure of Fracture Toughness</w:t>
      </w:r>
    </w:p>
    <w:p w14:paraId="3ED66B64" w14:textId="77777777" w:rsidR="00DE6D79" w:rsidRPr="00DE6D79" w:rsidRDefault="00DE6D79" w:rsidP="00185242">
      <w:pPr>
        <w:spacing w:after="80" w:line="220" w:lineRule="atLeast"/>
        <w:ind w:left="4536" w:right="1134" w:hanging="2268"/>
        <w:jc w:val="both"/>
      </w:pPr>
      <w:r w:rsidRPr="00DE6D79">
        <w:t>ASTM G53-93</w:t>
      </w:r>
      <w:r w:rsidRPr="00DE6D79">
        <w:tab/>
        <w:t>Standard Practice for Operating Light and Water – Exposure Apparatus (Fluorescent UV-Condensation Type) for Exposure of non-metallic materials</w:t>
      </w:r>
    </w:p>
    <w:p w14:paraId="42E2B7DD" w14:textId="77777777" w:rsidR="00DE6D79" w:rsidRPr="00DE6D79" w:rsidRDefault="00DE6D79" w:rsidP="00B133B0">
      <w:pPr>
        <w:spacing w:after="120" w:line="240" w:lineRule="auto"/>
        <w:ind w:left="4536" w:right="1134" w:hanging="2268"/>
        <w:jc w:val="both"/>
      </w:pPr>
      <w:r w:rsidRPr="00DE6D79">
        <w:t>BSI Standards</w:t>
      </w:r>
      <w:r w:rsidRPr="00DE6D79">
        <w:rPr>
          <w:sz w:val="18"/>
          <w:vertAlign w:val="superscript"/>
        </w:rPr>
        <w:footnoteReference w:id="5"/>
      </w:r>
    </w:p>
    <w:p w14:paraId="0EB47FA4" w14:textId="77777777" w:rsidR="00DE6D79" w:rsidRPr="00DE6D79" w:rsidRDefault="00DE6D79" w:rsidP="00B133B0">
      <w:pPr>
        <w:spacing w:after="120" w:line="240" w:lineRule="auto"/>
        <w:ind w:left="4536" w:right="1134" w:hanging="2268"/>
        <w:jc w:val="both"/>
      </w:pPr>
      <w:r w:rsidRPr="00DE6D79">
        <w:t>BS 5045</w:t>
      </w:r>
      <w:r w:rsidRPr="00DE6D79">
        <w:tab/>
        <w:t>Part 1 (1982) Transportable Gas Containers – Specification for Seamless Steel Gas Containers Above 0.5 litre Water Capacity</w:t>
      </w:r>
    </w:p>
    <w:p w14:paraId="3D916EB3" w14:textId="77777777" w:rsidR="00DE6D79" w:rsidRPr="00DE6D79" w:rsidRDefault="00DE6D79" w:rsidP="00B133B0">
      <w:pPr>
        <w:spacing w:after="120" w:line="240" w:lineRule="auto"/>
        <w:ind w:left="4536" w:right="1134" w:hanging="2268"/>
        <w:jc w:val="both"/>
      </w:pPr>
      <w:r w:rsidRPr="00DE6D79">
        <w:lastRenderedPageBreak/>
        <w:t>BS 7448-91</w:t>
      </w:r>
      <w:r w:rsidRPr="00DE6D79">
        <w:tab/>
        <w:t>Fracture Mechanics Toughness Tests Part I – Method for Determination of K</w:t>
      </w:r>
      <w:r w:rsidRPr="00DE6D79">
        <w:rPr>
          <w:vertAlign w:val="subscript"/>
        </w:rPr>
        <w:t>IC</w:t>
      </w:r>
      <w:r w:rsidRPr="00DE6D79">
        <w:t>, Critical COD and Critical J Values of BS PD 6493-1991. Guidance an Methods for Assessing the A Acceptability of Flaws in Fusion Welded Structures; Metallic Materials</w:t>
      </w:r>
    </w:p>
    <w:p w14:paraId="0F50A4BE" w14:textId="77777777" w:rsidR="00DE6D79" w:rsidRPr="00FF646E" w:rsidRDefault="00DE6D79" w:rsidP="00B133B0">
      <w:pPr>
        <w:spacing w:after="120" w:line="240" w:lineRule="auto"/>
        <w:ind w:left="4536" w:right="1134" w:hanging="2268"/>
        <w:jc w:val="both"/>
        <w:rPr>
          <w:lang w:val="fr-CH"/>
        </w:rPr>
      </w:pPr>
      <w:r w:rsidRPr="00FF646E">
        <w:rPr>
          <w:lang w:val="fr-CH"/>
        </w:rPr>
        <w:t>EN Standards</w:t>
      </w:r>
      <w:r w:rsidRPr="00DE6D79">
        <w:rPr>
          <w:sz w:val="18"/>
          <w:vertAlign w:val="superscript"/>
        </w:rPr>
        <w:footnoteReference w:id="6"/>
      </w:r>
    </w:p>
    <w:p w14:paraId="196BAF02" w14:textId="1418282C" w:rsidR="00DE6D79" w:rsidRPr="00DE6D79" w:rsidRDefault="00DE6D79" w:rsidP="00B133B0">
      <w:pPr>
        <w:spacing w:after="120" w:line="240" w:lineRule="auto"/>
        <w:ind w:left="4536" w:right="1134" w:hanging="2268"/>
        <w:jc w:val="both"/>
      </w:pPr>
      <w:r w:rsidRPr="00FF646E">
        <w:rPr>
          <w:lang w:val="fr-CH"/>
        </w:rPr>
        <w:t>EN1251-2 2000</w:t>
      </w:r>
      <w:r w:rsidRPr="00FF646E">
        <w:rPr>
          <w:lang w:val="fr-CH"/>
        </w:rPr>
        <w:tab/>
        <w:t xml:space="preserve">Cryogenic vessels. </w:t>
      </w:r>
      <w:r w:rsidRPr="00DE6D79">
        <w:t>Vacuum insulated vessels of not more than 1</w:t>
      </w:r>
      <w:r w:rsidR="004371DE">
        <w:t>,</w:t>
      </w:r>
      <w:r w:rsidRPr="00DE6D79">
        <w:t>000 litres volume</w:t>
      </w:r>
    </w:p>
    <w:p w14:paraId="5325A02B" w14:textId="77777777" w:rsidR="00DE6D79" w:rsidRPr="00DE6D79" w:rsidRDefault="00DE6D79" w:rsidP="00B133B0">
      <w:pPr>
        <w:spacing w:after="120" w:line="240" w:lineRule="auto"/>
        <w:ind w:left="4536" w:right="1134" w:hanging="2268"/>
        <w:jc w:val="both"/>
      </w:pPr>
      <w:r w:rsidRPr="00DE6D79">
        <w:t>EN 895:1995</w:t>
      </w:r>
      <w:r w:rsidRPr="00DE6D79">
        <w:tab/>
        <w:t>Destructive tests on welds in metallic materials. Transverse tensile test</w:t>
      </w:r>
    </w:p>
    <w:p w14:paraId="657E6431" w14:textId="77777777" w:rsidR="00DE6D79" w:rsidRPr="00DE6D79" w:rsidRDefault="00DE6D79" w:rsidP="00B133B0">
      <w:pPr>
        <w:spacing w:after="120" w:line="240" w:lineRule="auto"/>
        <w:ind w:left="4536" w:right="1134" w:hanging="2268"/>
        <w:jc w:val="both"/>
      </w:pPr>
      <w:r w:rsidRPr="00DE6D79">
        <w:t>EN 910:1996</w:t>
      </w:r>
      <w:r w:rsidRPr="00DE6D79">
        <w:tab/>
        <w:t>Destructive test methods on welds in metallic materials. Bend tests</w:t>
      </w:r>
    </w:p>
    <w:p w14:paraId="3CD68C16" w14:textId="77777777" w:rsidR="00DE6D79" w:rsidRPr="00DE6D79" w:rsidRDefault="00DE6D79" w:rsidP="00B133B0">
      <w:pPr>
        <w:spacing w:after="120" w:line="240" w:lineRule="auto"/>
        <w:ind w:left="4536" w:right="1134" w:hanging="2268"/>
        <w:jc w:val="both"/>
      </w:pPr>
      <w:r w:rsidRPr="00DE6D79">
        <w:t>EN 1435:1997</w:t>
      </w:r>
      <w:r w:rsidRPr="00DE6D79">
        <w:tab/>
        <w:t>Non-destructive examination of welds. Radiographic examination of welded joints</w:t>
      </w:r>
    </w:p>
    <w:p w14:paraId="0DC8EB22" w14:textId="77777777" w:rsidR="00DE6D79" w:rsidRPr="00DE6D79" w:rsidRDefault="00DE6D79" w:rsidP="00B133B0">
      <w:pPr>
        <w:spacing w:after="120" w:line="240" w:lineRule="auto"/>
        <w:ind w:left="4536" w:right="1134" w:hanging="2268"/>
        <w:jc w:val="both"/>
      </w:pPr>
      <w:r w:rsidRPr="00DE6D79">
        <w:t>EN 6892-1:2009</w:t>
      </w:r>
      <w:r w:rsidRPr="00DE6D79">
        <w:tab/>
        <w:t>Metallic materials. Tensile test</w:t>
      </w:r>
    </w:p>
    <w:p w14:paraId="6FF1213C" w14:textId="77777777" w:rsidR="00DE6D79" w:rsidRPr="00DE6D79" w:rsidRDefault="00DE6D79" w:rsidP="00B133B0">
      <w:pPr>
        <w:spacing w:after="120" w:line="240" w:lineRule="auto"/>
        <w:ind w:left="4536" w:right="1134" w:hanging="2268"/>
        <w:jc w:val="both"/>
      </w:pPr>
      <w:r w:rsidRPr="00DE6D79">
        <w:t>EN 10045-1:1990</w:t>
      </w:r>
      <w:r w:rsidRPr="00DE6D79">
        <w:tab/>
        <w:t>Charpy impact test on metallic materials. Test method (V- and U-notches)</w:t>
      </w:r>
    </w:p>
    <w:p w14:paraId="1094E93F" w14:textId="77777777" w:rsidR="00DE6D79" w:rsidRPr="00DE6D79" w:rsidRDefault="00DE6D79" w:rsidP="00B133B0">
      <w:pPr>
        <w:spacing w:after="120" w:line="240" w:lineRule="auto"/>
        <w:ind w:left="4536" w:right="1134" w:hanging="2268"/>
        <w:jc w:val="both"/>
      </w:pPr>
      <w:r w:rsidRPr="00DE6D79">
        <w:t>ISO Standards</w:t>
      </w:r>
      <w:r w:rsidRPr="00DE6D79">
        <w:rPr>
          <w:sz w:val="18"/>
          <w:vertAlign w:val="superscript"/>
        </w:rPr>
        <w:footnoteReference w:id="7"/>
      </w:r>
    </w:p>
    <w:p w14:paraId="3BC4BF79" w14:textId="77777777" w:rsidR="00DE6D79" w:rsidRPr="00DE6D79" w:rsidRDefault="00DE6D79" w:rsidP="00B133B0">
      <w:pPr>
        <w:spacing w:after="120" w:line="240" w:lineRule="auto"/>
        <w:ind w:left="4536" w:right="1134" w:hanging="2268"/>
        <w:jc w:val="both"/>
      </w:pPr>
      <w:r w:rsidRPr="00DE6D79">
        <w:t>ISO 37</w:t>
      </w:r>
      <w:r w:rsidRPr="00DE6D79">
        <w:tab/>
        <w:t>Rubber, vulcanized or thermoplastic – Determination of tensile stress-strain properties.</w:t>
      </w:r>
    </w:p>
    <w:p w14:paraId="05F25788" w14:textId="77777777" w:rsidR="00DE6D79" w:rsidRPr="00DE6D79" w:rsidRDefault="00DE6D79" w:rsidP="00B133B0">
      <w:pPr>
        <w:spacing w:after="120" w:line="240" w:lineRule="auto"/>
        <w:ind w:left="4536" w:right="1134" w:hanging="2268"/>
        <w:jc w:val="both"/>
      </w:pPr>
      <w:r w:rsidRPr="00DE6D79">
        <w:t>ISO 148-1983</w:t>
      </w:r>
      <w:r w:rsidRPr="00DE6D79">
        <w:tab/>
        <w:t>Steel – Charpy Impact Test (v-notch)</w:t>
      </w:r>
    </w:p>
    <w:p w14:paraId="3D14B654" w14:textId="77777777" w:rsidR="00DE6D79" w:rsidRPr="00DE6D79" w:rsidRDefault="00DE6D79" w:rsidP="00B133B0">
      <w:pPr>
        <w:spacing w:after="120" w:line="240" w:lineRule="auto"/>
        <w:ind w:left="4536" w:right="1134" w:hanging="2268"/>
        <w:jc w:val="both"/>
      </w:pPr>
      <w:r w:rsidRPr="00DE6D79">
        <w:t>ISO 188</w:t>
      </w:r>
      <w:r w:rsidRPr="00DE6D79">
        <w:tab/>
        <w:t>Rubber, volcanized or thermoplastic – Accelerated ageing and heat resistance tests</w:t>
      </w:r>
    </w:p>
    <w:p w14:paraId="5EA377A6" w14:textId="77777777" w:rsidR="00DE6D79" w:rsidRPr="00DE6D79" w:rsidRDefault="00DE6D79" w:rsidP="00B133B0">
      <w:pPr>
        <w:spacing w:after="120" w:line="240" w:lineRule="auto"/>
        <w:ind w:left="4536" w:right="1134" w:hanging="2268"/>
        <w:jc w:val="both"/>
      </w:pPr>
      <w:r w:rsidRPr="00DE6D79">
        <w:t>ISO 306-1987</w:t>
      </w:r>
      <w:r w:rsidRPr="00DE6D79">
        <w:tab/>
        <w:t>Plastics - Thermoplastic Materials – Determination of Vicat Softening Temperature</w:t>
      </w:r>
    </w:p>
    <w:p w14:paraId="403211EB" w14:textId="77777777" w:rsidR="00DE6D79" w:rsidRPr="00DE6D79" w:rsidRDefault="00DE6D79" w:rsidP="00B133B0">
      <w:pPr>
        <w:spacing w:after="120" w:line="240" w:lineRule="auto"/>
        <w:ind w:left="4536" w:right="1134" w:hanging="2268"/>
        <w:jc w:val="both"/>
      </w:pPr>
      <w:r w:rsidRPr="00DE6D79">
        <w:t>ISO 527 Pt 1-93</w:t>
      </w:r>
      <w:r w:rsidRPr="00DE6D79">
        <w:tab/>
        <w:t>Plastics - Determination of Tensile Properties – Part I: General principles</w:t>
      </w:r>
    </w:p>
    <w:p w14:paraId="5BE62C73" w14:textId="77777777" w:rsidR="00DE6D79" w:rsidRPr="00DE6D79" w:rsidRDefault="00DE6D79" w:rsidP="00B133B0">
      <w:pPr>
        <w:spacing w:after="120" w:line="240" w:lineRule="auto"/>
        <w:ind w:left="4536" w:right="1134" w:hanging="2268"/>
        <w:jc w:val="both"/>
      </w:pPr>
      <w:r w:rsidRPr="00DE6D79">
        <w:t>ISO 642-79</w:t>
      </w:r>
      <w:r w:rsidRPr="00DE6D79">
        <w:tab/>
        <w:t>Steel-Hardenability Test by End Quenching (Jominy Test)</w:t>
      </w:r>
    </w:p>
    <w:p w14:paraId="28442DF1" w14:textId="77777777" w:rsidR="00DE6D79" w:rsidRPr="00DE6D79" w:rsidRDefault="00DE6D79" w:rsidP="00B133B0">
      <w:pPr>
        <w:spacing w:after="120" w:line="240" w:lineRule="auto"/>
        <w:ind w:left="4536" w:right="1134" w:hanging="2268"/>
        <w:jc w:val="both"/>
      </w:pPr>
      <w:r w:rsidRPr="00DE6D79">
        <w:t>ISO 12991</w:t>
      </w:r>
      <w:r w:rsidRPr="00DE6D79">
        <w:tab/>
        <w:t>Liquefied natural gas (LNG) – transportable tanks for use on-board vehicles</w:t>
      </w:r>
    </w:p>
    <w:p w14:paraId="5AA33B2F" w14:textId="77777777" w:rsidR="00DE6D79" w:rsidRPr="00DE6D79" w:rsidRDefault="00DE6D79" w:rsidP="00B133B0">
      <w:pPr>
        <w:spacing w:after="120" w:line="240" w:lineRule="auto"/>
        <w:ind w:left="4536" w:right="1134" w:hanging="2268"/>
        <w:jc w:val="both"/>
      </w:pPr>
      <w:r w:rsidRPr="00DE6D79">
        <w:t>ISO1307</w:t>
      </w:r>
      <w:r w:rsidRPr="00DE6D79">
        <w:tab/>
        <w:t>Rubber and plastics hoses – Hose sizes, minimum and maximum inside diameters, and tolerances on cut-to-length hoses</w:t>
      </w:r>
    </w:p>
    <w:p w14:paraId="43226299" w14:textId="77777777" w:rsidR="00DE6D79" w:rsidRPr="00DE6D79" w:rsidRDefault="00DE6D79" w:rsidP="00B133B0">
      <w:pPr>
        <w:spacing w:after="120" w:line="240" w:lineRule="auto"/>
        <w:ind w:left="4536" w:right="1134" w:hanging="2268"/>
        <w:jc w:val="both"/>
      </w:pPr>
      <w:r w:rsidRPr="00DE6D79">
        <w:t>ISO 1402</w:t>
      </w:r>
      <w:r w:rsidRPr="00DE6D79">
        <w:tab/>
        <w:t>Rubber and plastics hoses and hose assemblies – Hydrostatic testing</w:t>
      </w:r>
    </w:p>
    <w:p w14:paraId="192D7056" w14:textId="77777777" w:rsidR="00DE6D79" w:rsidRPr="00DE6D79" w:rsidRDefault="00DE6D79" w:rsidP="00B133B0">
      <w:pPr>
        <w:spacing w:after="120" w:line="240" w:lineRule="auto"/>
        <w:ind w:left="4536" w:right="1134" w:hanging="2268"/>
        <w:jc w:val="both"/>
      </w:pPr>
      <w:r w:rsidRPr="00DE6D79">
        <w:t>ISO 1431</w:t>
      </w:r>
      <w:r w:rsidRPr="00DE6D79">
        <w:tab/>
        <w:t>Rubber, vulcanized or thermoplastic – Resistance to ozone cracking</w:t>
      </w:r>
    </w:p>
    <w:p w14:paraId="7F3B442B" w14:textId="77777777" w:rsidR="00DE6D79" w:rsidRPr="00DE6D79" w:rsidRDefault="00DE6D79" w:rsidP="00B133B0">
      <w:pPr>
        <w:spacing w:after="120" w:line="240" w:lineRule="auto"/>
        <w:ind w:left="4536" w:right="1134" w:hanging="2268"/>
        <w:jc w:val="both"/>
      </w:pPr>
      <w:r w:rsidRPr="00DE6D79">
        <w:lastRenderedPageBreak/>
        <w:t>ISO 1436</w:t>
      </w:r>
      <w:r w:rsidRPr="00DE6D79">
        <w:tab/>
        <w:t>Rubber hoses and hose assemblies – Wire-braid-reinforced hydraulic types for oil-based or water-based fluids – Specification</w:t>
      </w:r>
    </w:p>
    <w:p w14:paraId="1FB316EA" w14:textId="77777777" w:rsidR="00DE6D79" w:rsidRPr="00DE6D79" w:rsidRDefault="00DE6D79" w:rsidP="00B133B0">
      <w:pPr>
        <w:spacing w:after="120" w:line="240" w:lineRule="auto"/>
        <w:ind w:left="4536" w:right="1134" w:hanging="2268"/>
        <w:jc w:val="both"/>
      </w:pPr>
      <w:r w:rsidRPr="00DE6D79">
        <w:t>ISO 1817</w:t>
      </w:r>
      <w:r w:rsidRPr="00DE6D79">
        <w:tab/>
        <w:t>Rubber, vulcanized or thermoplastic – Determination of the effect of liquids</w:t>
      </w:r>
    </w:p>
    <w:p w14:paraId="3482DB10" w14:textId="77777777" w:rsidR="00DE6D79" w:rsidRPr="00DE6D79" w:rsidRDefault="00DE6D79" w:rsidP="00B133B0">
      <w:pPr>
        <w:spacing w:after="120" w:line="240" w:lineRule="auto"/>
        <w:ind w:left="4536" w:right="1134" w:hanging="2268"/>
        <w:jc w:val="both"/>
      </w:pPr>
      <w:r w:rsidRPr="00DE6D79">
        <w:t>ISO 2808-91</w:t>
      </w:r>
      <w:r w:rsidRPr="00DE6D79">
        <w:tab/>
        <w:t>Paints and Varnishes – Determination of film Thickness</w:t>
      </w:r>
    </w:p>
    <w:p w14:paraId="1B1AB64D" w14:textId="77777777" w:rsidR="00DE6D79" w:rsidRPr="00DE6D79" w:rsidRDefault="00DE6D79" w:rsidP="00B133B0">
      <w:pPr>
        <w:spacing w:after="120" w:line="240" w:lineRule="auto"/>
        <w:ind w:left="4536" w:right="1134" w:hanging="2268"/>
        <w:jc w:val="both"/>
      </w:pPr>
      <w:r w:rsidRPr="00DE6D79">
        <w:t>ISO 3628-78</w:t>
      </w:r>
      <w:r w:rsidRPr="00DE6D79">
        <w:tab/>
        <w:t>Glass Reinforced Materials – Determination of Tensile Properties</w:t>
      </w:r>
    </w:p>
    <w:p w14:paraId="6AD0785E" w14:textId="77777777" w:rsidR="00DE6D79" w:rsidRPr="00DE6D79" w:rsidRDefault="00DE6D79" w:rsidP="00B133B0">
      <w:pPr>
        <w:spacing w:after="120" w:line="240" w:lineRule="auto"/>
        <w:ind w:left="4536" w:right="1134" w:hanging="2268"/>
        <w:jc w:val="both"/>
      </w:pPr>
      <w:r w:rsidRPr="00DE6D79">
        <w:t>ISO 4080</w:t>
      </w:r>
      <w:r w:rsidRPr="00DE6D79">
        <w:tab/>
        <w:t>Rubber and plastics hoses and hose assemblies – Determination of permeability to gas</w:t>
      </w:r>
    </w:p>
    <w:p w14:paraId="5AA6AA87" w14:textId="77777777" w:rsidR="00DE6D79" w:rsidRPr="00DE6D79" w:rsidRDefault="00DE6D79" w:rsidP="00B133B0">
      <w:pPr>
        <w:spacing w:after="120" w:line="240" w:lineRule="auto"/>
        <w:ind w:left="4536" w:right="1134" w:hanging="2268"/>
        <w:jc w:val="both"/>
      </w:pPr>
      <w:r w:rsidRPr="00DE6D79">
        <w:t>ISO 4624-78</w:t>
      </w:r>
      <w:r w:rsidRPr="00DE6D79">
        <w:tab/>
        <w:t>Plastics and Varnishes – Pull-off Test for adhesion</w:t>
      </w:r>
    </w:p>
    <w:p w14:paraId="46E8EAF6" w14:textId="77777777" w:rsidR="00DE6D79" w:rsidRPr="00DE6D79" w:rsidRDefault="00DE6D79" w:rsidP="00B133B0">
      <w:pPr>
        <w:spacing w:after="120" w:line="240" w:lineRule="auto"/>
        <w:ind w:left="4536" w:right="1134" w:hanging="2268"/>
        <w:jc w:val="both"/>
      </w:pPr>
      <w:r w:rsidRPr="00DE6D79">
        <w:t>ISO 4672</w:t>
      </w:r>
      <w:r w:rsidRPr="00DE6D79">
        <w:tab/>
        <w:t>Rubber and plastics – Sub-ambient temperature flexibility tests</w:t>
      </w:r>
    </w:p>
    <w:p w14:paraId="708ACB1D" w14:textId="77777777" w:rsidR="00DE6D79" w:rsidRPr="00DE6D79" w:rsidRDefault="00DE6D79" w:rsidP="00B133B0">
      <w:pPr>
        <w:spacing w:after="120" w:line="240" w:lineRule="auto"/>
        <w:ind w:left="4536" w:right="1134" w:hanging="2268"/>
        <w:jc w:val="both"/>
      </w:pPr>
      <w:r w:rsidRPr="00DE6D79">
        <w:t>ISO 6982-84</w:t>
      </w:r>
      <w:r w:rsidRPr="00DE6D79">
        <w:tab/>
        <w:t>Metallic Materials – Tensile Testing</w:t>
      </w:r>
    </w:p>
    <w:p w14:paraId="179EF905" w14:textId="77777777" w:rsidR="00DE6D79" w:rsidRPr="00DE6D79" w:rsidRDefault="00DE6D79" w:rsidP="00B133B0">
      <w:pPr>
        <w:spacing w:after="120" w:line="240" w:lineRule="auto"/>
        <w:ind w:left="4536" w:right="1134" w:hanging="2268"/>
        <w:jc w:val="both"/>
      </w:pPr>
      <w:r w:rsidRPr="00DE6D79">
        <w:t>ISO 6506-1981</w:t>
      </w:r>
      <w:r w:rsidRPr="00DE6D79">
        <w:tab/>
        <w:t>Metallic Materials – Hardness test – Brinell Test</w:t>
      </w:r>
    </w:p>
    <w:p w14:paraId="48C3F46E" w14:textId="77777777" w:rsidR="00DE6D79" w:rsidRPr="00DE6D79" w:rsidRDefault="00DE6D79" w:rsidP="00B133B0">
      <w:pPr>
        <w:spacing w:after="120" w:line="240" w:lineRule="auto"/>
        <w:ind w:left="4536" w:right="1134" w:hanging="2268"/>
        <w:jc w:val="both"/>
      </w:pPr>
      <w:r w:rsidRPr="00DE6D79">
        <w:t>ISO 6508-1986</w:t>
      </w:r>
      <w:r w:rsidRPr="00DE6D79">
        <w:tab/>
        <w:t>Metallic Materials – Hardness Tests – Rockwell Test (Scales, ABCDEFGHK)</w:t>
      </w:r>
    </w:p>
    <w:p w14:paraId="208501F8" w14:textId="77777777" w:rsidR="00DE6D79" w:rsidRPr="00DE6D79" w:rsidRDefault="00DE6D79" w:rsidP="00B133B0">
      <w:pPr>
        <w:spacing w:after="120" w:line="240" w:lineRule="auto"/>
        <w:ind w:left="4536" w:right="1134" w:hanging="2268"/>
        <w:jc w:val="both"/>
      </w:pPr>
      <w:r w:rsidRPr="00DE6D79">
        <w:t>ISO 7225</w:t>
      </w:r>
      <w:r w:rsidRPr="00DE6D79">
        <w:tab/>
        <w:t>Precautionary Labels for Gas Cylinders</w:t>
      </w:r>
    </w:p>
    <w:p w14:paraId="29A9510D" w14:textId="77777777" w:rsidR="00DE6D79" w:rsidRPr="00DE6D79" w:rsidRDefault="00DE6D79" w:rsidP="00B133B0">
      <w:pPr>
        <w:spacing w:after="120" w:line="240" w:lineRule="auto"/>
        <w:ind w:left="4536" w:right="1134" w:hanging="2268"/>
        <w:jc w:val="both"/>
      </w:pPr>
      <w:r w:rsidRPr="00DE6D79">
        <w:t>ISO/DIS 7866-1992</w:t>
      </w:r>
      <w:r w:rsidRPr="00DE6D79">
        <w:tab/>
        <w:t>Refillable Transportable Seamless Aluminium Alloy Cylinders for Worldwide Usage Design, Manufacture and Acceptance</w:t>
      </w:r>
    </w:p>
    <w:p w14:paraId="5F971DE9" w14:textId="77777777" w:rsidR="00DE6D79" w:rsidRPr="00DE6D79" w:rsidRDefault="00DE6D79" w:rsidP="00B133B0">
      <w:pPr>
        <w:spacing w:after="120" w:line="240" w:lineRule="auto"/>
        <w:ind w:left="4536" w:right="1134" w:hanging="2268"/>
        <w:jc w:val="both"/>
      </w:pPr>
      <w:r w:rsidRPr="00DE6D79">
        <w:t>ISO 9001:1994</w:t>
      </w:r>
      <w:r w:rsidRPr="00DE6D79">
        <w:tab/>
        <w:t>Quality Assurance in Design/Development. Production, Installation and Servicing</w:t>
      </w:r>
    </w:p>
    <w:p w14:paraId="43636AB5" w14:textId="77777777" w:rsidR="00DE6D79" w:rsidRPr="00DE6D79" w:rsidRDefault="00DE6D79" w:rsidP="00B133B0">
      <w:pPr>
        <w:spacing w:after="120" w:line="240" w:lineRule="auto"/>
        <w:ind w:left="4536" w:right="1134" w:hanging="2268"/>
        <w:jc w:val="both"/>
      </w:pPr>
      <w:r w:rsidRPr="00DE6D79">
        <w:t>ISO 9002:1994</w:t>
      </w:r>
      <w:r w:rsidRPr="00DE6D79">
        <w:tab/>
        <w:t>Quality Assurance in Production and Installation</w:t>
      </w:r>
    </w:p>
    <w:p w14:paraId="58016D48" w14:textId="77777777" w:rsidR="00DE6D79" w:rsidRPr="00DE6D79" w:rsidRDefault="00DE6D79" w:rsidP="00B133B0">
      <w:pPr>
        <w:spacing w:after="120" w:line="240" w:lineRule="auto"/>
        <w:ind w:left="4536" w:right="1134" w:hanging="2268"/>
        <w:jc w:val="both"/>
      </w:pPr>
      <w:r w:rsidRPr="00DE6D79">
        <w:t>ISO/DIS 12737</w:t>
      </w:r>
      <w:r w:rsidRPr="00DE6D79">
        <w:tab/>
        <w:t>Metallic Materials – Determination of the Plane-Strain Fracture Toughness</w:t>
      </w:r>
    </w:p>
    <w:p w14:paraId="49CA4097" w14:textId="77777777" w:rsidR="00DE6D79" w:rsidRPr="00DE6D79" w:rsidRDefault="00DE6D79" w:rsidP="00B133B0">
      <w:pPr>
        <w:spacing w:after="120" w:line="240" w:lineRule="auto"/>
        <w:ind w:left="4536" w:right="1134" w:hanging="2268"/>
        <w:jc w:val="both"/>
      </w:pPr>
      <w:r w:rsidRPr="00DE6D79">
        <w:t>ISO12991</w:t>
      </w:r>
      <w:r w:rsidRPr="00DE6D79">
        <w:tab/>
        <w:t>Liquefied natural gas (LNG) – transportable tanks for use on board of vehicles</w:t>
      </w:r>
    </w:p>
    <w:p w14:paraId="6F1CCE19" w14:textId="77777777" w:rsidR="00DE6D79" w:rsidRPr="00DE6D79" w:rsidRDefault="00DE6D79" w:rsidP="00B133B0">
      <w:pPr>
        <w:spacing w:after="120" w:line="240" w:lineRule="auto"/>
        <w:ind w:left="4536" w:right="1134" w:hanging="2268"/>
        <w:jc w:val="both"/>
      </w:pPr>
      <w:r w:rsidRPr="00DE6D79">
        <w:t>ISO14469-1:2004</w:t>
      </w:r>
      <w:r w:rsidRPr="00DE6D79">
        <w:tab/>
        <w:t xml:space="preserve">Road Vehicles: compressed natural gas CNG refuelling connector: </w:t>
      </w:r>
      <w:r w:rsidR="004371DE">
        <w:t>P</w:t>
      </w:r>
      <w:r w:rsidR="004371DE" w:rsidRPr="00DE6D79">
        <w:t xml:space="preserve">art </w:t>
      </w:r>
      <w:r w:rsidR="00C12C56">
        <w:t>I</w:t>
      </w:r>
      <w:r w:rsidRPr="00DE6D79">
        <w:t>: 20 MPa (200 bar) connector</w:t>
      </w:r>
    </w:p>
    <w:p w14:paraId="3F1B8ED7" w14:textId="77777777" w:rsidR="00DE6D79" w:rsidRPr="00DE6D79" w:rsidRDefault="00DE6D79" w:rsidP="00B133B0">
      <w:pPr>
        <w:spacing w:after="120" w:line="240" w:lineRule="auto"/>
        <w:ind w:left="4536" w:right="1134" w:hanging="2268"/>
        <w:jc w:val="both"/>
      </w:pPr>
      <w:r w:rsidRPr="00DE6D79">
        <w:t>ISO14469-2:2007</w:t>
      </w:r>
      <w:r w:rsidRPr="00DE6D79">
        <w:tab/>
        <w:t xml:space="preserve">Road Vehicles: compressed natural gas CNG refuelling connector: </w:t>
      </w:r>
      <w:r w:rsidR="004371DE">
        <w:t>P</w:t>
      </w:r>
      <w:r w:rsidR="004371DE" w:rsidRPr="00DE6D79">
        <w:t xml:space="preserve">art </w:t>
      </w:r>
      <w:r w:rsidR="00C12C56">
        <w:t>II</w:t>
      </w:r>
      <w:r w:rsidRPr="00DE6D79">
        <w:t>: 20 MPa (200 bar) connector</w:t>
      </w:r>
    </w:p>
    <w:p w14:paraId="1F43AE64" w14:textId="77777777" w:rsidR="00DE6D79" w:rsidRPr="00DE6D79" w:rsidRDefault="00DE6D79" w:rsidP="00B133B0">
      <w:pPr>
        <w:spacing w:after="120" w:line="240" w:lineRule="auto"/>
        <w:ind w:left="4536" w:right="1134" w:hanging="2268"/>
        <w:jc w:val="both"/>
      </w:pPr>
      <w:smartTag w:uri="urn:schemas-microsoft-com:office:smarttags" w:element="address">
        <w:smartTag w:uri="urn:schemas-microsoft-com:office:smarttags" w:element="Street">
          <w:r w:rsidRPr="00DE6D79">
            <w:t>ISO15500</w:t>
          </w:r>
          <w:r w:rsidRPr="00DE6D79">
            <w:tab/>
            <w:t>Road</w:t>
          </w:r>
        </w:smartTag>
      </w:smartTag>
      <w:r w:rsidRPr="00DE6D79">
        <w:t xml:space="preserve"> vehicles – Compressed natural gas (CNG) fuel system components</w:t>
      </w:r>
    </w:p>
    <w:p w14:paraId="0285F578" w14:textId="77777777" w:rsidR="00DE6D79" w:rsidRPr="00DE6D79" w:rsidRDefault="00DE6D79" w:rsidP="00B133B0">
      <w:pPr>
        <w:spacing w:after="120" w:line="240" w:lineRule="auto"/>
        <w:ind w:left="4536" w:right="1134" w:hanging="2268"/>
        <w:jc w:val="both"/>
      </w:pPr>
      <w:r w:rsidRPr="00DE6D79">
        <w:t>ISO 21028-1:2004</w:t>
      </w:r>
      <w:r w:rsidRPr="00DE6D79">
        <w:tab/>
        <w:t xml:space="preserve">Cryogenic vessels – Toughness requirements for materials at cryogenic temperature – Part </w:t>
      </w:r>
      <w:r w:rsidR="00C12C56">
        <w:t>I</w:t>
      </w:r>
      <w:r w:rsidRPr="00DE6D79">
        <w:t>: Temperatures below -80 °C</w:t>
      </w:r>
    </w:p>
    <w:p w14:paraId="6826A67A" w14:textId="77777777" w:rsidR="00DE6D79" w:rsidRPr="00DE6D79" w:rsidRDefault="00DE6D79" w:rsidP="0094650D">
      <w:pPr>
        <w:keepNext/>
        <w:keepLines/>
        <w:spacing w:after="120" w:line="220" w:lineRule="atLeast"/>
        <w:ind w:left="4536" w:right="1134" w:hanging="2268"/>
        <w:jc w:val="both"/>
      </w:pPr>
      <w:r w:rsidRPr="00DE6D79">
        <w:lastRenderedPageBreak/>
        <w:t>ISO 21029-1:2004</w:t>
      </w:r>
      <w:r w:rsidRPr="00DE6D79">
        <w:tab/>
        <w:t>Cryogenic vessels – Transportable vacuum insulated vessels of not more than 1</w:t>
      </w:r>
      <w:r w:rsidR="00C12C56">
        <w:t>,</w:t>
      </w:r>
      <w:r w:rsidRPr="00DE6D79">
        <w:t xml:space="preserve">000 litres volume – Part </w:t>
      </w:r>
      <w:r w:rsidR="00C12C56">
        <w:t>I</w:t>
      </w:r>
      <w:r w:rsidRPr="00DE6D79">
        <w:t>: Design, fabrication, inspection and tests</w:t>
      </w:r>
    </w:p>
    <w:p w14:paraId="2DCD84C5" w14:textId="77777777" w:rsidR="00DE6D79" w:rsidRPr="00DE6D79" w:rsidRDefault="00DE6D79" w:rsidP="0094650D">
      <w:pPr>
        <w:tabs>
          <w:tab w:val="left" w:pos="2552"/>
          <w:tab w:val="left" w:pos="3402"/>
          <w:tab w:val="left" w:pos="3686"/>
        </w:tabs>
        <w:spacing w:after="120" w:line="220" w:lineRule="atLeast"/>
        <w:ind w:left="4536" w:right="1134" w:hanging="2268"/>
        <w:jc w:val="both"/>
      </w:pPr>
      <w:r w:rsidRPr="00DE6D79">
        <w:t>ISO/IEC Guide 25-1990</w:t>
      </w:r>
      <w:r w:rsidRPr="00DE6D79">
        <w:tab/>
        <w:t>General requirements for the Technical Competence of Testing Laboratories</w:t>
      </w:r>
    </w:p>
    <w:p w14:paraId="406B3A01" w14:textId="77777777" w:rsidR="00DE6D79" w:rsidRPr="00DE6D79" w:rsidRDefault="00DE6D79" w:rsidP="0094650D">
      <w:pPr>
        <w:spacing w:after="120" w:line="220" w:lineRule="atLeast"/>
        <w:ind w:left="4536" w:right="1134" w:hanging="2268"/>
        <w:jc w:val="both"/>
      </w:pPr>
      <w:r w:rsidRPr="00DE6D79">
        <w:t>ISO/IEC Guide 48-1986</w:t>
      </w:r>
      <w:r w:rsidRPr="00DE6D79">
        <w:tab/>
        <w:t>Guidelines for Third Party Assessment and Registration of Supplies Quality System</w:t>
      </w:r>
    </w:p>
    <w:p w14:paraId="6C9D1A4B" w14:textId="77777777" w:rsidR="00DE6D79" w:rsidRPr="00DE6D79" w:rsidRDefault="00DE6D79" w:rsidP="0094650D">
      <w:pPr>
        <w:spacing w:after="120" w:line="220" w:lineRule="atLeast"/>
        <w:ind w:left="4536" w:right="1134" w:hanging="2268"/>
        <w:jc w:val="both"/>
      </w:pPr>
      <w:r w:rsidRPr="00DE6D79">
        <w:t>ISO/DIS 9809</w:t>
      </w:r>
      <w:r w:rsidRPr="00DE6D79">
        <w:tab/>
        <w:t>Transportable Seamless Steel Gas Cylinders Design, Construction and Testing – Part I: Quenched and Tempered Steel Cylinders with Tensile Strength &lt; 1</w:t>
      </w:r>
      <w:r w:rsidR="004371DE">
        <w:t>,</w:t>
      </w:r>
      <w:r w:rsidRPr="00DE6D79">
        <w:t>100 MPa</w:t>
      </w:r>
    </w:p>
    <w:p w14:paraId="62069898" w14:textId="77777777" w:rsidR="00DE6D79" w:rsidRPr="00DE6D79" w:rsidRDefault="00DE6D79" w:rsidP="0094650D">
      <w:pPr>
        <w:spacing w:after="120" w:line="220" w:lineRule="atLeast"/>
        <w:ind w:left="4536" w:right="1134" w:hanging="2268"/>
        <w:jc w:val="both"/>
      </w:pPr>
      <w:r w:rsidRPr="00DE6D79">
        <w:t>ISO 11439</w:t>
      </w:r>
      <w:r w:rsidRPr="00DE6D79">
        <w:rPr>
          <w:bCs/>
        </w:rPr>
        <w:tab/>
        <w:t xml:space="preserve">Gas </w:t>
      </w:r>
      <w:r w:rsidRPr="00E50DC7">
        <w:t>cylinders</w:t>
      </w:r>
      <w:r w:rsidRPr="00DE6D79">
        <w:rPr>
          <w:bCs/>
        </w:rPr>
        <w:t xml:space="preserve"> — High pressure cylinders for the on-board </w:t>
      </w:r>
      <w:r w:rsidRPr="00DE6D79">
        <w:t>storage of natural gas as a fuel for automotive vehicles</w:t>
      </w:r>
    </w:p>
    <w:p w14:paraId="3218E80B" w14:textId="77777777" w:rsidR="00DE6D79" w:rsidRPr="00DE6D79" w:rsidRDefault="00DE6D79" w:rsidP="0094650D">
      <w:pPr>
        <w:tabs>
          <w:tab w:val="left" w:pos="1418"/>
          <w:tab w:val="left" w:pos="3402"/>
          <w:tab w:val="left" w:pos="3686"/>
        </w:tabs>
        <w:spacing w:after="120" w:line="220" w:lineRule="atLeast"/>
        <w:ind w:left="4536" w:right="1134" w:hanging="2268"/>
        <w:jc w:val="both"/>
      </w:pPr>
      <w:r w:rsidRPr="00DE6D79">
        <w:t>NACE Standard</w:t>
      </w:r>
      <w:r w:rsidRPr="00DE6D79">
        <w:rPr>
          <w:sz w:val="18"/>
          <w:vertAlign w:val="superscript"/>
        </w:rPr>
        <w:footnoteReference w:id="8"/>
      </w:r>
    </w:p>
    <w:p w14:paraId="008ACC43" w14:textId="77777777" w:rsidR="00DE6D79" w:rsidRPr="00DE6D79" w:rsidRDefault="00DE6D79" w:rsidP="0094650D">
      <w:pPr>
        <w:spacing w:after="120" w:line="220" w:lineRule="atLeast"/>
        <w:ind w:left="4536" w:right="1134" w:hanging="2268"/>
        <w:jc w:val="both"/>
      </w:pPr>
      <w:r w:rsidRPr="00DE6D79">
        <w:t>NACE TM0177-90</w:t>
      </w:r>
      <w:r w:rsidRPr="00DE6D79">
        <w:tab/>
        <w:t>Laboratory Testing of Metals for Resistance to Sulphide Stress Cracking in H</w:t>
      </w:r>
      <w:r w:rsidRPr="00DE6D79">
        <w:rPr>
          <w:vertAlign w:val="subscript"/>
        </w:rPr>
        <w:t>2</w:t>
      </w:r>
      <w:r w:rsidRPr="00DE6D79">
        <w:t>S Environments</w:t>
      </w:r>
    </w:p>
    <w:p w14:paraId="67CAC6C8" w14:textId="12BCC0C6" w:rsidR="00DE6D79" w:rsidRPr="00D1694F" w:rsidRDefault="00D1694F" w:rsidP="0094650D">
      <w:pPr>
        <w:tabs>
          <w:tab w:val="left" w:pos="1418"/>
          <w:tab w:val="left" w:pos="3402"/>
          <w:tab w:val="left" w:pos="3686"/>
        </w:tabs>
        <w:spacing w:after="120" w:line="220" w:lineRule="atLeast"/>
        <w:ind w:left="4536" w:right="1134" w:hanging="2268"/>
        <w:jc w:val="both"/>
      </w:pPr>
      <w:r w:rsidRPr="00D1694F">
        <w:t>UN</w:t>
      </w:r>
      <w:r w:rsidR="00DE6D79" w:rsidRPr="00D1694F">
        <w:t xml:space="preserve"> Regulations</w:t>
      </w:r>
      <w:r w:rsidR="00DE6D79" w:rsidRPr="00D1694F">
        <w:rPr>
          <w:sz w:val="18"/>
          <w:vertAlign w:val="superscript"/>
        </w:rPr>
        <w:footnoteReference w:id="9"/>
      </w:r>
    </w:p>
    <w:p w14:paraId="6938D972" w14:textId="0B14AC03" w:rsidR="00DE6D79" w:rsidRPr="00DE6D79" w:rsidRDefault="00D1694F" w:rsidP="0094650D">
      <w:pPr>
        <w:spacing w:after="120" w:line="220" w:lineRule="atLeast"/>
        <w:ind w:left="4536" w:right="1134" w:hanging="2268"/>
        <w:jc w:val="both"/>
      </w:pPr>
      <w:r w:rsidRPr="00D1694F">
        <w:t xml:space="preserve">UN </w:t>
      </w:r>
      <w:r w:rsidR="00DE6D79" w:rsidRPr="00D1694F">
        <w:t>Regulation No. 10</w:t>
      </w:r>
      <w:r w:rsidR="00DE6D79" w:rsidRPr="00DE6D79">
        <w:tab/>
        <w:t>Uniform provisions concerning the approval of vehicles with regard to electromagnetic compatibility</w:t>
      </w:r>
    </w:p>
    <w:p w14:paraId="44FADA35" w14:textId="77777777" w:rsidR="00DE6D79" w:rsidRPr="00DE6D79" w:rsidRDefault="00DE6D79" w:rsidP="0094650D">
      <w:pPr>
        <w:tabs>
          <w:tab w:val="left" w:pos="1418"/>
          <w:tab w:val="left" w:pos="3402"/>
          <w:tab w:val="left" w:pos="3686"/>
        </w:tabs>
        <w:spacing w:after="120" w:line="220" w:lineRule="atLeast"/>
        <w:ind w:left="4536" w:right="1134" w:hanging="2268"/>
        <w:jc w:val="both"/>
      </w:pPr>
      <w:smartTag w:uri="urn:schemas-microsoft-com:office:smarttags" w:element="place">
        <w:smartTag w:uri="urn:schemas-microsoft-com:office:smarttags" w:element="country-region">
          <w:r w:rsidRPr="00DE6D79">
            <w:t>USA</w:t>
          </w:r>
        </w:smartTag>
      </w:smartTag>
      <w:r w:rsidRPr="00DE6D79">
        <w:t xml:space="preserve"> Federal Regulations</w:t>
      </w:r>
      <w:r w:rsidRPr="00DE6D79">
        <w:rPr>
          <w:rFonts w:cs="EUAlbertina"/>
          <w:sz w:val="18"/>
          <w:vertAlign w:val="superscript"/>
        </w:rPr>
        <w:footnoteReference w:id="10"/>
      </w:r>
    </w:p>
    <w:p w14:paraId="6691FD64" w14:textId="77777777" w:rsidR="00DE6D79" w:rsidRPr="00DE6D79" w:rsidRDefault="00DE6D79" w:rsidP="0094650D">
      <w:pPr>
        <w:spacing w:after="120" w:line="220" w:lineRule="atLeast"/>
        <w:ind w:left="4536" w:right="1134" w:hanging="2268"/>
        <w:jc w:val="both"/>
      </w:pPr>
      <w:r w:rsidRPr="00DE6D79">
        <w:t>49 CFR 393.67</w:t>
      </w:r>
      <w:r w:rsidRPr="00DE6D79">
        <w:tab/>
        <w:t>Liquid fuel tanks</w:t>
      </w:r>
    </w:p>
    <w:p w14:paraId="09B2D2E0" w14:textId="77777777" w:rsidR="00DE6D79" w:rsidRPr="00DE6D79" w:rsidRDefault="00DE6D79" w:rsidP="0094650D">
      <w:pPr>
        <w:tabs>
          <w:tab w:val="left" w:pos="3402"/>
          <w:tab w:val="left" w:pos="3686"/>
        </w:tabs>
        <w:spacing w:after="120" w:line="220" w:lineRule="atLeast"/>
        <w:ind w:left="4536" w:right="1134" w:hanging="2268"/>
        <w:jc w:val="both"/>
      </w:pPr>
      <w:r w:rsidRPr="00DE6D79">
        <w:t>SAE Standards</w:t>
      </w:r>
      <w:r w:rsidRPr="00DE6D79">
        <w:rPr>
          <w:sz w:val="18"/>
          <w:vertAlign w:val="superscript"/>
        </w:rPr>
        <w:footnoteReference w:id="11"/>
      </w:r>
    </w:p>
    <w:p w14:paraId="2C50A448" w14:textId="77777777" w:rsidR="00DE6D79" w:rsidRPr="00DE6D79" w:rsidRDefault="00DE6D79" w:rsidP="0094650D">
      <w:pPr>
        <w:spacing w:after="120" w:line="220" w:lineRule="atLeast"/>
        <w:ind w:left="4536" w:right="1134" w:hanging="2268"/>
        <w:jc w:val="both"/>
      </w:pPr>
      <w:r w:rsidRPr="00DE6D79">
        <w:t>SAE J2343-2008</w:t>
      </w:r>
      <w:r w:rsidRPr="00DE6D79">
        <w:tab/>
        <w:t>Recommended Practice for LNG Medium and Heavy-Duty Powered Vehicles</w:t>
      </w:r>
    </w:p>
    <w:p w14:paraId="2CBB2DE2" w14:textId="77777777" w:rsidR="00DE6D79" w:rsidRPr="00DE6D79" w:rsidRDefault="000D3536" w:rsidP="0094650D">
      <w:pPr>
        <w:pStyle w:val="HChG"/>
        <w:spacing w:before="240" w:line="220" w:lineRule="atLeast"/>
      </w:pPr>
      <w:r>
        <w:tab/>
      </w:r>
      <w:r>
        <w:tab/>
      </w:r>
      <w:bookmarkStart w:id="26" w:name="_Toc384288883"/>
      <w:r w:rsidR="00DE6D79" w:rsidRPr="00DE6D79">
        <w:t>3.</w:t>
      </w:r>
      <w:r w:rsidR="00DE6D79" w:rsidRPr="00DE6D79">
        <w:tab/>
      </w:r>
      <w:r w:rsidR="00DE6D79" w:rsidRPr="00DE6D79">
        <w:tab/>
        <w:t>Classification of components</w:t>
      </w:r>
      <w:bookmarkEnd w:id="26"/>
    </w:p>
    <w:p w14:paraId="23DBF4C5" w14:textId="77777777" w:rsidR="00DE6D79" w:rsidRPr="00DE6D79" w:rsidRDefault="00DE6D79" w:rsidP="0094650D">
      <w:pPr>
        <w:keepNext/>
        <w:keepLines/>
        <w:spacing w:after="120" w:line="220" w:lineRule="atLeast"/>
        <w:ind w:left="2268" w:right="1134" w:hanging="1134"/>
        <w:jc w:val="both"/>
      </w:pPr>
      <w:r w:rsidRPr="00DE6D79">
        <w:t>Class 0</w:t>
      </w:r>
      <w:r w:rsidRPr="00DE6D79">
        <w:tab/>
        <w:t>High pressure parts including tubes and fittings containing CNG at a pressure higher than 3 MPa and up to 26 MPa.</w:t>
      </w:r>
    </w:p>
    <w:p w14:paraId="4849EFD9" w14:textId="77777777" w:rsidR="00DE6D79" w:rsidRPr="00DE6D79" w:rsidRDefault="00DE6D79" w:rsidP="0094650D">
      <w:pPr>
        <w:spacing w:after="120" w:line="220" w:lineRule="atLeast"/>
        <w:ind w:left="2268" w:right="1134" w:hanging="1134"/>
        <w:jc w:val="both"/>
      </w:pPr>
      <w:r w:rsidRPr="00DE6D79">
        <w:t>Class 1</w:t>
      </w:r>
      <w:r w:rsidRPr="00DE6D79">
        <w:tab/>
        <w:t>Medium pressure parts including tubes and fittings containing CNG at a pressure higher than 450 kPa and up to 3,000 kPa (3 MPa).</w:t>
      </w:r>
    </w:p>
    <w:p w14:paraId="57834035" w14:textId="77777777" w:rsidR="00DE6D79" w:rsidRPr="00DE6D79" w:rsidRDefault="00DE6D79" w:rsidP="0094650D">
      <w:pPr>
        <w:spacing w:after="120" w:line="220" w:lineRule="atLeast"/>
        <w:ind w:left="2268" w:right="1134" w:hanging="1134"/>
        <w:jc w:val="both"/>
      </w:pPr>
      <w:r w:rsidRPr="00DE6D79">
        <w:t>Class 2</w:t>
      </w:r>
      <w:r w:rsidRPr="00DE6D79">
        <w:tab/>
        <w:t>Low pressure parts including tubes and fittings containing CNG at a pressure higher than 20 kPa and up to 450 kPa.</w:t>
      </w:r>
    </w:p>
    <w:p w14:paraId="61430C11" w14:textId="77777777" w:rsidR="00DE6D79" w:rsidRPr="00DE6D79" w:rsidRDefault="00DE6D79" w:rsidP="0094650D">
      <w:pPr>
        <w:spacing w:after="120" w:line="220" w:lineRule="atLeast"/>
        <w:ind w:left="2268" w:right="1134" w:hanging="1134"/>
        <w:jc w:val="both"/>
      </w:pPr>
      <w:r w:rsidRPr="00DE6D79">
        <w:t>Class 3</w:t>
      </w:r>
      <w:r w:rsidRPr="00DE6D79">
        <w:tab/>
        <w:t>Medium pressure parts as safety valves or protected by safety valve including tubes and fittings containing CNG at a pressure higher than 450 kPa and up to 3,000 kPa (3 MPa).</w:t>
      </w:r>
    </w:p>
    <w:p w14:paraId="6432C7B5" w14:textId="77777777" w:rsidR="00DE6D79" w:rsidRPr="00DE6D79" w:rsidRDefault="00DE6D79" w:rsidP="00B133B0">
      <w:pPr>
        <w:spacing w:after="120" w:line="240" w:lineRule="auto"/>
        <w:ind w:left="2268" w:right="1134" w:hanging="1134"/>
        <w:jc w:val="both"/>
      </w:pPr>
      <w:r w:rsidRPr="00DE6D79">
        <w:t>Class 4</w:t>
      </w:r>
      <w:r w:rsidRPr="00DE6D79">
        <w:tab/>
        <w:t>Parts in contact with gas subject to the pressure lower than 20 kPa.</w:t>
      </w:r>
    </w:p>
    <w:p w14:paraId="0B245B4D" w14:textId="77777777" w:rsidR="00DE6D79" w:rsidRDefault="00DE6D79" w:rsidP="00B133B0">
      <w:pPr>
        <w:spacing w:after="120" w:line="240" w:lineRule="auto"/>
        <w:ind w:left="2268" w:right="1134" w:hanging="1134"/>
        <w:jc w:val="both"/>
      </w:pPr>
      <w:r w:rsidRPr="00DE6D79">
        <w:lastRenderedPageBreak/>
        <w:t>Class 5</w:t>
      </w:r>
      <w:r w:rsidRPr="00DE6D79">
        <w:tab/>
        <w:t>Parts in contact with temperature range extending below -40 °C.</w:t>
      </w:r>
    </w:p>
    <w:p w14:paraId="06B1F518" w14:textId="7DC9D63B" w:rsidR="00DE6D79" w:rsidRPr="00DE6D79" w:rsidRDefault="00D20BF8" w:rsidP="00B133B0">
      <w:pPr>
        <w:spacing w:after="120" w:line="240" w:lineRule="auto"/>
        <w:ind w:left="2268" w:right="1134"/>
        <w:jc w:val="both"/>
      </w:pPr>
      <w:r w:rsidRPr="000F1A70">
        <w:rPr>
          <w:lang w:val="en-US"/>
        </w:rPr>
        <w:t>Class 6</w:t>
      </w:r>
      <w:r w:rsidRPr="000F1A70">
        <w:rPr>
          <w:lang w:val="en-US"/>
        </w:rPr>
        <w:tab/>
        <w:t>High pressure parts including tubes and fittings containing CNG, excluding CNG containers, at a pressure higher than 26 MPa.</w:t>
      </w:r>
      <w:r w:rsidR="00DE6D79" w:rsidRPr="00DE6D79">
        <w:t>A component can consist of several parts, each part classified in its own class with regard to maximum working pressure and function.</w:t>
      </w:r>
    </w:p>
    <w:p w14:paraId="74144001" w14:textId="77777777" w:rsidR="00DE6D79" w:rsidRPr="00DE6D79" w:rsidRDefault="00DE6D79" w:rsidP="00B133B0">
      <w:pPr>
        <w:spacing w:after="120" w:line="240" w:lineRule="auto"/>
        <w:ind w:left="2268" w:right="1134"/>
        <w:jc w:val="both"/>
      </w:pPr>
      <w:r w:rsidRPr="00DE6D79">
        <w:t xml:space="preserve">CNG and/or LNG components for use in vehicles shall be classified with regard to the working pressure, temperature and function, according to </w:t>
      </w:r>
      <w:r w:rsidR="00C12C56" w:rsidRPr="00DE6D79">
        <w:t>Figure</w:t>
      </w:r>
      <w:r w:rsidR="00C12C56">
        <w:t> </w:t>
      </w:r>
      <w:r w:rsidRPr="00DE6D79">
        <w:t>1-1.</w:t>
      </w:r>
    </w:p>
    <w:p w14:paraId="47E85F99" w14:textId="77777777" w:rsidR="00DE6D79" w:rsidRPr="00DE6D79" w:rsidRDefault="00DE6D79" w:rsidP="00DE6D79">
      <w:pPr>
        <w:suppressAutoHyphens w:val="0"/>
        <w:spacing w:line="240" w:lineRule="auto"/>
        <w:ind w:left="1134" w:right="1134"/>
      </w:pPr>
      <w:r w:rsidRPr="00DE6D79">
        <w:br w:type="page"/>
      </w:r>
      <w:r w:rsidRPr="00DE6D79">
        <w:lastRenderedPageBreak/>
        <w:t>Figure 1-1</w:t>
      </w:r>
    </w:p>
    <w:p w14:paraId="38A84687" w14:textId="77777777" w:rsidR="00DE6D79" w:rsidRDefault="00DE6D79" w:rsidP="00DE6D79">
      <w:pPr>
        <w:spacing w:after="120" w:line="240" w:lineRule="auto"/>
        <w:ind w:left="1134" w:right="1134"/>
        <w:jc w:val="both"/>
        <w:rPr>
          <w:b/>
        </w:rPr>
      </w:pPr>
      <w:r w:rsidRPr="00DE6D79">
        <w:rPr>
          <w:b/>
        </w:rPr>
        <w:t>Flow scheme for CNG and/or LNG components classification</w:t>
      </w:r>
    </w:p>
    <w:p w14:paraId="2AA669A2" w14:textId="77777777" w:rsidR="00D20BF8" w:rsidRPr="00DE6D79" w:rsidRDefault="00D20BF8" w:rsidP="00D20BF8">
      <w:pPr>
        <w:spacing w:after="120" w:line="240" w:lineRule="auto"/>
        <w:ind w:right="1134"/>
        <w:jc w:val="both"/>
        <w:rPr>
          <w:b/>
        </w:rPr>
      </w:pPr>
      <w:r>
        <w:rPr>
          <w:noProof/>
          <w:lang w:eastAsia="zh-CN"/>
        </w:rPr>
        <mc:AlternateContent>
          <mc:Choice Requires="wpc">
            <w:drawing>
              <wp:inline distT="0" distB="0" distL="0" distR="0" wp14:anchorId="6886C218" wp14:editId="474000F1">
                <wp:extent cx="6120765" cy="6453667"/>
                <wp:effectExtent l="19050" t="0" r="89535" b="99695"/>
                <wp:docPr id="375" name="Canvas 3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1" name="AutoShape 406"/>
                        <wps:cNvCnPr>
                          <a:cxnSpLocks noChangeShapeType="1"/>
                          <a:stCxn id="329" idx="3"/>
                          <a:endCxn id="329" idx="3"/>
                        </wps:cNvCnPr>
                        <wps:spPr bwMode="auto">
                          <a:xfrm>
                            <a:off x="3441700" y="297815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407"/>
                        <wps:cNvSpPr>
                          <a:spLocks noChangeArrowheads="1"/>
                        </wps:cNvSpPr>
                        <wps:spPr bwMode="auto">
                          <a:xfrm>
                            <a:off x="4140835" y="1748155"/>
                            <a:ext cx="81915" cy="98425"/>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3" name="AutoShape 408"/>
                        <wps:cNvSpPr>
                          <a:spLocks noChangeArrowheads="1"/>
                        </wps:cNvSpPr>
                        <wps:spPr bwMode="auto">
                          <a:xfrm>
                            <a:off x="5605780" y="3449955"/>
                            <a:ext cx="114935" cy="122555"/>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314" name="Text Box 409"/>
                        <wps:cNvSpPr txBox="1">
                          <a:spLocks noChangeArrowheads="1"/>
                        </wps:cNvSpPr>
                        <wps:spPr bwMode="auto">
                          <a:xfrm>
                            <a:off x="1612900" y="875030"/>
                            <a:ext cx="328295"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8DCF4" w14:textId="77777777" w:rsidR="008F67BD" w:rsidRPr="00374789" w:rsidRDefault="008F67BD" w:rsidP="00D20BF8">
                              <w:pPr>
                                <w:rPr>
                                  <w:sz w:val="18"/>
                                  <w:lang w:val="fr-CH"/>
                                </w:rPr>
                              </w:pPr>
                              <w:r w:rsidRPr="00374789">
                                <w:rPr>
                                  <w:sz w:val="18"/>
                                  <w:lang w:val="fr-CH"/>
                                </w:rPr>
                                <w:t>No</w:t>
                              </w:r>
                            </w:p>
                          </w:txbxContent>
                        </wps:txbx>
                        <wps:bodyPr rot="0" vert="horz" wrap="square" lIns="0" tIns="0" rIns="0" bIns="0" anchor="t" anchorCtr="0" upright="1">
                          <a:noAutofit/>
                        </wps:bodyPr>
                      </wps:wsp>
                      <wpg:wgp>
                        <wpg:cNvPr id="315" name="Group 410"/>
                        <wpg:cNvGrpSpPr>
                          <a:grpSpLocks/>
                        </wpg:cNvGrpSpPr>
                        <wpg:grpSpPr bwMode="auto">
                          <a:xfrm>
                            <a:off x="1504950" y="1038225"/>
                            <a:ext cx="4273550" cy="5047615"/>
                            <a:chOff x="3753" y="3533"/>
                            <a:chExt cx="7473" cy="8827"/>
                          </a:xfrm>
                        </wpg:grpSpPr>
                        <wps:wsp>
                          <wps:cNvPr id="316" name="AutoShape 411"/>
                          <wps:cNvCnPr>
                            <a:cxnSpLocks noChangeShapeType="1"/>
                            <a:stCxn id="324" idx="3"/>
                            <a:endCxn id="337" idx="0"/>
                          </wps:cNvCnPr>
                          <wps:spPr bwMode="auto">
                            <a:xfrm>
                              <a:off x="3753" y="3533"/>
                              <a:ext cx="7473" cy="882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7" name="Text Box 412"/>
                          <wps:cNvSpPr txBox="1">
                            <a:spLocks noChangeArrowheads="1"/>
                          </wps:cNvSpPr>
                          <wps:spPr bwMode="auto">
                            <a:xfrm>
                              <a:off x="4028" y="11765"/>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7AE33" w14:textId="77777777" w:rsidR="008F67BD" w:rsidRPr="00374789" w:rsidRDefault="008F67BD" w:rsidP="00D20BF8">
                                <w:pPr>
                                  <w:rPr>
                                    <w:sz w:val="18"/>
                                    <w:lang w:val="fr-CH"/>
                                  </w:rPr>
                                </w:pPr>
                                <w:r w:rsidRPr="00374789">
                                  <w:rPr>
                                    <w:sz w:val="18"/>
                                    <w:lang w:val="fr-CH"/>
                                  </w:rPr>
                                  <w:t>No</w:t>
                                </w:r>
                              </w:p>
                            </w:txbxContent>
                          </wps:txbx>
                          <wps:bodyPr rot="0" vert="horz" wrap="square" lIns="0" tIns="0" rIns="0" bIns="0" anchor="t" anchorCtr="0" upright="1">
                            <a:noAutofit/>
                          </wps:bodyPr>
                        </wps:wsp>
                      </wpg:wgp>
                      <wps:wsp>
                        <wps:cNvPr id="318" name="Text Box 413"/>
                        <wps:cNvSpPr txBox="1">
                          <a:spLocks noChangeArrowheads="1"/>
                        </wps:cNvSpPr>
                        <wps:spPr bwMode="auto">
                          <a:xfrm>
                            <a:off x="2774315" y="3572510"/>
                            <a:ext cx="28003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076EF" w14:textId="77777777" w:rsidR="008F67BD" w:rsidRPr="00CA0043" w:rsidRDefault="008F67BD" w:rsidP="00D20BF8">
                              <w:pPr>
                                <w:rPr>
                                  <w:sz w:val="18"/>
                                  <w:szCs w:val="18"/>
                                  <w:lang w:val="fr-CH"/>
                                </w:rPr>
                              </w:pPr>
                              <w:r w:rsidRPr="00CA0043">
                                <w:rPr>
                                  <w:sz w:val="18"/>
                                  <w:szCs w:val="18"/>
                                  <w:lang w:val="fr-CH"/>
                                </w:rPr>
                                <w:t>Yes</w:t>
                              </w:r>
                            </w:p>
                          </w:txbxContent>
                        </wps:txbx>
                        <wps:bodyPr rot="0" vert="horz" wrap="square" lIns="0" tIns="0" rIns="0" bIns="0" anchor="t" anchorCtr="0" upright="1">
                          <a:noAutofit/>
                        </wps:bodyPr>
                      </wps:wsp>
                      <wpg:wgp>
                        <wpg:cNvPr id="319" name="Group 414"/>
                        <wpg:cNvGrpSpPr>
                          <a:grpSpLocks/>
                        </wpg:cNvGrpSpPr>
                        <wpg:grpSpPr bwMode="auto">
                          <a:xfrm>
                            <a:off x="0" y="0"/>
                            <a:ext cx="6199505" cy="6536690"/>
                            <a:chOff x="1173" y="2591"/>
                            <a:chExt cx="9763" cy="10294"/>
                          </a:xfrm>
                        </wpg:grpSpPr>
                        <wpg:grpSp>
                          <wpg:cNvPr id="320" name="Group 415"/>
                          <wpg:cNvGrpSpPr>
                            <a:grpSpLocks/>
                          </wpg:cNvGrpSpPr>
                          <wpg:grpSpPr bwMode="auto">
                            <a:xfrm>
                              <a:off x="1173" y="2591"/>
                              <a:ext cx="9763" cy="10294"/>
                              <a:chOff x="1121" y="1718"/>
                              <a:chExt cx="10841" cy="11430"/>
                            </a:xfrm>
                          </wpg:grpSpPr>
                          <wpg:grpSp>
                            <wpg:cNvPr id="321" name="Group 416"/>
                            <wpg:cNvGrpSpPr>
                              <a:grpSpLocks/>
                            </wpg:cNvGrpSpPr>
                            <wpg:grpSpPr bwMode="auto">
                              <a:xfrm>
                                <a:off x="1121" y="1718"/>
                                <a:ext cx="10841" cy="11430"/>
                                <a:chOff x="1121" y="1718"/>
                                <a:chExt cx="10841" cy="11430"/>
                              </a:xfrm>
                            </wpg:grpSpPr>
                            <wpg:grpSp>
                              <wpg:cNvPr id="322" name="Group 417"/>
                              <wpg:cNvGrpSpPr>
                                <a:grpSpLocks/>
                              </wpg:cNvGrpSpPr>
                              <wpg:grpSpPr bwMode="auto">
                                <a:xfrm>
                                  <a:off x="1121" y="1718"/>
                                  <a:ext cx="10841" cy="11430"/>
                                  <a:chOff x="1121" y="1718"/>
                                  <a:chExt cx="10841" cy="11430"/>
                                </a:xfrm>
                              </wpg:grpSpPr>
                              <wps:wsp>
                                <wps:cNvPr id="323" name="AutoShape 418"/>
                                <wps:cNvSpPr>
                                  <a:spLocks noChangeArrowheads="1"/>
                                </wps:cNvSpPr>
                                <wps:spPr bwMode="auto">
                                  <a:xfrm>
                                    <a:off x="1343" y="1718"/>
                                    <a:ext cx="2538" cy="483"/>
                                  </a:xfrm>
                                  <a:prstGeom prst="roundRect">
                                    <a:avLst>
                                      <a:gd name="adj" fmla="val 16667"/>
                                    </a:avLst>
                                  </a:prstGeom>
                                  <a:solidFill>
                                    <a:srgbClr val="FFFFFF"/>
                                  </a:solidFill>
                                  <a:ln w="9525">
                                    <a:solidFill>
                                      <a:srgbClr val="000000"/>
                                    </a:solidFill>
                                    <a:round/>
                                    <a:headEnd/>
                                    <a:tailEnd/>
                                  </a:ln>
                                </wps:spPr>
                                <wps:txbx>
                                  <w:txbxContent>
                                    <w:p w14:paraId="7C4AC823" w14:textId="77777777" w:rsidR="008F67BD" w:rsidRPr="00374789" w:rsidRDefault="008F67BD" w:rsidP="00D20BF8">
                                      <w:pPr>
                                        <w:jc w:val="center"/>
                                        <w:rPr>
                                          <w:sz w:val="18"/>
                                          <w:lang w:val="fr-CH"/>
                                        </w:rPr>
                                      </w:pPr>
                                      <w:r w:rsidRPr="00374789">
                                        <w:rPr>
                                          <w:sz w:val="18"/>
                                          <w:lang w:val="fr-CH"/>
                                        </w:rPr>
                                        <w:t>START</w:t>
                                      </w:r>
                                    </w:p>
                                  </w:txbxContent>
                                </wps:txbx>
                                <wps:bodyPr rot="0" vert="horz" wrap="square" lIns="82525" tIns="41263" rIns="82525" bIns="41263" anchor="t" anchorCtr="0" upright="1">
                                  <a:noAutofit/>
                                </wps:bodyPr>
                              </wps:wsp>
                              <wps:wsp>
                                <wps:cNvPr id="324" name="AutoShape 419"/>
                                <wps:cNvSpPr>
                                  <a:spLocks noChangeArrowheads="1"/>
                                </wps:cNvSpPr>
                                <wps:spPr bwMode="auto">
                                  <a:xfrm>
                                    <a:off x="1320" y="2978"/>
                                    <a:ext cx="2433" cy="1109"/>
                                  </a:xfrm>
                                  <a:prstGeom prst="diamond">
                                    <a:avLst/>
                                  </a:prstGeom>
                                  <a:solidFill>
                                    <a:srgbClr val="FFFFFF"/>
                                  </a:solidFill>
                                  <a:ln w="9525">
                                    <a:solidFill>
                                      <a:srgbClr val="000000"/>
                                    </a:solidFill>
                                    <a:miter lim="800000"/>
                                    <a:headEnd/>
                                    <a:tailEnd/>
                                  </a:ln>
                                </wps:spPr>
                                <wps:txbx>
                                  <w:txbxContent>
                                    <w:p w14:paraId="62096A1C" w14:textId="77777777" w:rsidR="008F67BD" w:rsidRPr="00374789" w:rsidRDefault="008F67BD" w:rsidP="00D20BF8">
                                      <w:pPr>
                                        <w:jc w:val="center"/>
                                        <w:rPr>
                                          <w:sz w:val="18"/>
                                        </w:rPr>
                                      </w:pPr>
                                      <w:r w:rsidRPr="00374789">
                                        <w:rPr>
                                          <w:sz w:val="18"/>
                                          <w:lang w:val="fr-CH"/>
                                        </w:rPr>
                                        <w:t>In contact with gas</w:t>
                                      </w:r>
                                    </w:p>
                                  </w:txbxContent>
                                </wps:txbx>
                                <wps:bodyPr rot="0" vert="horz" wrap="square" lIns="0" tIns="0" rIns="0" bIns="0" anchor="t" anchorCtr="0" upright="1">
                                  <a:noAutofit/>
                                </wps:bodyPr>
                              </wps:wsp>
                              <wps:wsp>
                                <wps:cNvPr id="325" name="AutoShape 420"/>
                                <wps:cNvSpPr>
                                  <a:spLocks noChangeArrowheads="1"/>
                                </wps:cNvSpPr>
                                <wps:spPr bwMode="auto">
                                  <a:xfrm>
                                    <a:off x="1390" y="4622"/>
                                    <a:ext cx="2311" cy="1110"/>
                                  </a:xfrm>
                                  <a:prstGeom prst="diamond">
                                    <a:avLst/>
                                  </a:prstGeom>
                                  <a:solidFill>
                                    <a:srgbClr val="FFFFFF"/>
                                  </a:solidFill>
                                  <a:ln w="9525">
                                    <a:solidFill>
                                      <a:srgbClr val="000000"/>
                                    </a:solidFill>
                                    <a:miter lim="800000"/>
                                    <a:headEnd/>
                                    <a:tailEnd/>
                                  </a:ln>
                                </wps:spPr>
                                <wps:txbx>
                                  <w:txbxContent>
                                    <w:p w14:paraId="6AC16BB6" w14:textId="77777777" w:rsidR="008F67BD" w:rsidRPr="00374789" w:rsidRDefault="008F67BD" w:rsidP="00D20BF8">
                                      <w:pPr>
                                        <w:ind w:left="-284" w:right="-191"/>
                                        <w:jc w:val="center"/>
                                        <w:rPr>
                                          <w:sz w:val="18"/>
                                          <w:lang w:val="fr-CH"/>
                                        </w:rPr>
                                      </w:pPr>
                                      <w:r w:rsidRPr="00374789">
                                        <w:rPr>
                                          <w:sz w:val="18"/>
                                          <w:lang w:val="fr-CH"/>
                                        </w:rPr>
                                        <w:t xml:space="preserve">Temperature  </w:t>
                                      </w:r>
                                    </w:p>
                                    <w:p w14:paraId="194E1A75" w14:textId="77777777" w:rsidR="008F67BD" w:rsidRPr="00374789" w:rsidRDefault="008F67BD" w:rsidP="00D20BF8">
                                      <w:pPr>
                                        <w:ind w:left="-284" w:right="-191"/>
                                        <w:jc w:val="center"/>
                                        <w:rPr>
                                          <w:sz w:val="18"/>
                                          <w:lang w:val="fr-CH"/>
                                        </w:rPr>
                                      </w:pPr>
                                      <w:r w:rsidRPr="00374789">
                                        <w:rPr>
                                          <w:sz w:val="18"/>
                                          <w:lang w:val="fr-CH"/>
                                        </w:rPr>
                                        <w:t>˂ -40 °C</w:t>
                                      </w:r>
                                    </w:p>
                                  </w:txbxContent>
                                </wps:txbx>
                                <wps:bodyPr rot="0" vert="horz" wrap="square" lIns="0" tIns="0" rIns="0" bIns="0" anchor="t" anchorCtr="0" upright="1">
                                  <a:noAutofit/>
                                </wps:bodyPr>
                              </wps:wsp>
                              <wps:wsp>
                                <wps:cNvPr id="326" name="AutoShape 421"/>
                                <wps:cNvSpPr>
                                  <a:spLocks noChangeArrowheads="1"/>
                                </wps:cNvSpPr>
                                <wps:spPr bwMode="auto">
                                  <a:xfrm>
                                    <a:off x="1175" y="6360"/>
                                    <a:ext cx="2766" cy="1140"/>
                                  </a:xfrm>
                                  <a:prstGeom prst="diamond">
                                    <a:avLst/>
                                  </a:prstGeom>
                                  <a:solidFill>
                                    <a:srgbClr val="FFFFFF"/>
                                  </a:solidFill>
                                  <a:ln w="9525">
                                    <a:solidFill>
                                      <a:srgbClr val="000000"/>
                                    </a:solidFill>
                                    <a:miter lim="800000"/>
                                    <a:headEnd/>
                                    <a:tailEnd/>
                                  </a:ln>
                                </wps:spPr>
                                <wps:txbx>
                                  <w:txbxContent>
                                    <w:p w14:paraId="39DD4140" w14:textId="77777777" w:rsidR="008F67BD" w:rsidRPr="00C624B6" w:rsidRDefault="008F67BD" w:rsidP="00D20BF8">
                                      <w:pPr>
                                        <w:spacing w:line="0" w:lineRule="atLeast"/>
                                        <w:ind w:right="-68"/>
                                        <w:rPr>
                                          <w:sz w:val="6"/>
                                          <w:szCs w:val="6"/>
                                          <w:lang w:val="fr-CH"/>
                                        </w:rPr>
                                      </w:pPr>
                                    </w:p>
                                    <w:p w14:paraId="781D0E3C" w14:textId="77777777" w:rsidR="008F67BD" w:rsidRPr="00374789" w:rsidRDefault="008F67BD" w:rsidP="00D20BF8">
                                      <w:pPr>
                                        <w:ind w:right="-69"/>
                                        <w:rPr>
                                          <w:sz w:val="18"/>
                                          <w:lang w:val="fr-CH"/>
                                        </w:rPr>
                                      </w:pPr>
                                      <w:r w:rsidRPr="00374789">
                                        <w:rPr>
                                          <w:sz w:val="18"/>
                                          <w:lang w:val="fr-CH"/>
                                        </w:rPr>
                                        <w:t>p</w:t>
                                      </w:r>
                                      <w:r w:rsidRPr="00374789">
                                        <w:rPr>
                                          <w:sz w:val="18"/>
                                          <w:vertAlign w:val="subscript"/>
                                          <w:lang w:val="fr-CH"/>
                                        </w:rPr>
                                        <w:t>o</w:t>
                                      </w:r>
                                      <w:r w:rsidRPr="00374789">
                                        <w:rPr>
                                          <w:rFonts w:ascii="Viner Hand ITC" w:hAnsi="Viner Hand ITC"/>
                                          <w:sz w:val="18"/>
                                          <w:lang w:val="fr-CH"/>
                                        </w:rPr>
                                        <w:t>&gt;</w:t>
                                      </w:r>
                                      <w:r w:rsidRPr="00374789">
                                        <w:rPr>
                                          <w:sz w:val="18"/>
                                          <w:lang w:val="fr-CH"/>
                                        </w:rPr>
                                        <w:t>3,000 kPa</w:t>
                                      </w:r>
                                    </w:p>
                                  </w:txbxContent>
                                </wps:txbx>
                                <wps:bodyPr rot="0" vert="horz" wrap="square" lIns="16245" tIns="32490" rIns="16245" bIns="32490" anchor="t" anchorCtr="0" upright="1">
                                  <a:noAutofit/>
                                </wps:bodyPr>
                              </wps:wsp>
                              <wps:wsp>
                                <wps:cNvPr id="327" name="AutoShape 422"/>
                                <wps:cNvSpPr>
                                  <a:spLocks noChangeArrowheads="1"/>
                                </wps:cNvSpPr>
                                <wps:spPr bwMode="auto">
                                  <a:xfrm>
                                    <a:off x="1121" y="9059"/>
                                    <a:ext cx="2907" cy="1149"/>
                                  </a:xfrm>
                                  <a:prstGeom prst="diamond">
                                    <a:avLst/>
                                  </a:prstGeom>
                                  <a:solidFill>
                                    <a:srgbClr val="FFFFFF"/>
                                  </a:solidFill>
                                  <a:ln w="9525">
                                    <a:solidFill>
                                      <a:srgbClr val="000000"/>
                                    </a:solidFill>
                                    <a:miter lim="800000"/>
                                    <a:headEnd/>
                                    <a:tailEnd/>
                                  </a:ln>
                                </wps:spPr>
                                <wps:txbx>
                                  <w:txbxContent>
                                    <w:p w14:paraId="283BE514" w14:textId="77777777" w:rsidR="008F67BD" w:rsidRPr="00494E05" w:rsidRDefault="008F67BD" w:rsidP="00D20BF8">
                                      <w:pPr>
                                        <w:spacing w:line="180" w:lineRule="atLeast"/>
                                        <w:ind w:right="-108"/>
                                        <w:rPr>
                                          <w:sz w:val="8"/>
                                          <w:szCs w:val="8"/>
                                          <w:lang w:val="fr-CH"/>
                                        </w:rPr>
                                      </w:pPr>
                                    </w:p>
                                    <w:p w14:paraId="1CCFF56D" w14:textId="77777777" w:rsidR="008F67BD" w:rsidRPr="00374789" w:rsidRDefault="008F67BD" w:rsidP="00D20BF8">
                                      <w:pPr>
                                        <w:ind w:right="-108"/>
                                        <w:rPr>
                                          <w:sz w:val="18"/>
                                          <w:lang w:val="fr-CH"/>
                                        </w:rPr>
                                      </w:pPr>
                                      <w:r w:rsidRPr="00374789">
                                        <w:rPr>
                                          <w:sz w:val="18"/>
                                          <w:lang w:val="fr-CH"/>
                                        </w:rPr>
                                        <w:t>450˂p</w:t>
                                      </w:r>
                                      <w:r w:rsidRPr="00374789">
                                        <w:rPr>
                                          <w:sz w:val="18"/>
                                          <w:vertAlign w:val="subscript"/>
                                          <w:lang w:val="fr-CH"/>
                                        </w:rPr>
                                        <w:t>o</w:t>
                                      </w:r>
                                      <w:r w:rsidRPr="00374789">
                                        <w:rPr>
                                          <w:sz w:val="18"/>
                                          <w:lang w:val="fr-CH"/>
                                        </w:rPr>
                                        <w:t>˂3,000 kPa</w:t>
                                      </w:r>
                                    </w:p>
                                  </w:txbxContent>
                                </wps:txbx>
                                <wps:bodyPr rot="0" vert="horz" wrap="square" lIns="0" tIns="0" rIns="0" bIns="0" anchor="t" anchorCtr="0" upright="1">
                                  <a:noAutofit/>
                                </wps:bodyPr>
                              </wps:wsp>
                              <wps:wsp>
                                <wps:cNvPr id="328" name="AutoShape 423"/>
                                <wps:cNvSpPr>
                                  <a:spLocks noChangeArrowheads="1"/>
                                </wps:cNvSpPr>
                                <wps:spPr bwMode="auto">
                                  <a:xfrm>
                                    <a:off x="1168" y="10643"/>
                                    <a:ext cx="2812" cy="1502"/>
                                  </a:xfrm>
                                  <a:prstGeom prst="diamond">
                                    <a:avLst/>
                                  </a:prstGeom>
                                  <a:solidFill>
                                    <a:srgbClr val="FFFFFF"/>
                                  </a:solidFill>
                                  <a:ln w="9525">
                                    <a:solidFill>
                                      <a:srgbClr val="000000"/>
                                    </a:solidFill>
                                    <a:miter lim="800000"/>
                                    <a:headEnd/>
                                    <a:tailEnd/>
                                  </a:ln>
                                </wps:spPr>
                                <wps:txbx>
                                  <w:txbxContent>
                                    <w:p w14:paraId="5C5D62A2" w14:textId="77777777" w:rsidR="008F67BD" w:rsidRPr="00C624B6" w:rsidRDefault="008F67BD" w:rsidP="00D20BF8">
                                      <w:pPr>
                                        <w:spacing w:line="20" w:lineRule="atLeast"/>
                                        <w:rPr>
                                          <w:sz w:val="6"/>
                                          <w:szCs w:val="6"/>
                                          <w:lang w:val="fr-CH"/>
                                        </w:rPr>
                                      </w:pPr>
                                    </w:p>
                                    <w:p w14:paraId="059DD0E0" w14:textId="77777777" w:rsidR="008F67BD" w:rsidRPr="00C624B6" w:rsidRDefault="008F67BD" w:rsidP="00D20BF8">
                                      <w:pPr>
                                        <w:spacing w:line="0" w:lineRule="atLeast"/>
                                        <w:ind w:right="-68"/>
                                        <w:rPr>
                                          <w:sz w:val="6"/>
                                          <w:szCs w:val="6"/>
                                          <w:lang w:val="fr-CH"/>
                                        </w:rPr>
                                      </w:pPr>
                                    </w:p>
                                    <w:p w14:paraId="1262C3B2" w14:textId="77777777" w:rsidR="008F67BD" w:rsidRPr="00374789" w:rsidRDefault="008F67BD" w:rsidP="00D20BF8">
                                      <w:pPr>
                                        <w:rPr>
                                          <w:sz w:val="18"/>
                                        </w:rPr>
                                      </w:pPr>
                                      <w:r w:rsidRPr="00374789">
                                        <w:rPr>
                                          <w:sz w:val="18"/>
                                          <w:lang w:val="fr-CH"/>
                                        </w:rPr>
                                        <w:t>20˂p</w:t>
                                      </w:r>
                                      <w:r w:rsidRPr="00374789">
                                        <w:rPr>
                                          <w:sz w:val="18"/>
                                          <w:vertAlign w:val="subscript"/>
                                          <w:lang w:val="fr-CH"/>
                                        </w:rPr>
                                        <w:t>o</w:t>
                                      </w:r>
                                      <w:r w:rsidRPr="00374789">
                                        <w:rPr>
                                          <w:sz w:val="18"/>
                                          <w:lang w:val="fr-CH"/>
                                        </w:rPr>
                                        <w:t>˂450 kPa</w:t>
                                      </w:r>
                                    </w:p>
                                  </w:txbxContent>
                                </wps:txbx>
                                <wps:bodyPr rot="0" vert="horz" wrap="square" lIns="0" tIns="0" rIns="0" bIns="0" anchor="t" anchorCtr="0" upright="1">
                                  <a:noAutofit/>
                                </wps:bodyPr>
                              </wps:wsp>
                              <wps:wsp>
                                <wps:cNvPr id="329" name="AutoShape 424"/>
                                <wps:cNvSpPr>
                                  <a:spLocks noChangeArrowheads="1"/>
                                </wps:cNvSpPr>
                                <wps:spPr bwMode="auto">
                                  <a:xfrm>
                                    <a:off x="4516" y="6361"/>
                                    <a:ext cx="2624" cy="1127"/>
                                  </a:xfrm>
                                  <a:prstGeom prst="diamond">
                                    <a:avLst/>
                                  </a:prstGeom>
                                  <a:solidFill>
                                    <a:srgbClr val="FFFFFF"/>
                                  </a:solidFill>
                                  <a:ln w="9525">
                                    <a:solidFill>
                                      <a:srgbClr val="000000"/>
                                    </a:solidFill>
                                    <a:miter lim="800000"/>
                                    <a:headEnd/>
                                    <a:tailEnd/>
                                  </a:ln>
                                </wps:spPr>
                                <wps:txbx>
                                  <w:txbxContent>
                                    <w:p w14:paraId="31AF8D72" w14:textId="77777777" w:rsidR="008F67BD" w:rsidRPr="00C624B6" w:rsidRDefault="008F67BD" w:rsidP="00D20BF8">
                                      <w:pPr>
                                        <w:spacing w:line="0" w:lineRule="atLeast"/>
                                        <w:ind w:right="-68"/>
                                        <w:rPr>
                                          <w:sz w:val="6"/>
                                          <w:szCs w:val="6"/>
                                          <w:lang w:val="fr-CH"/>
                                        </w:rPr>
                                      </w:pPr>
                                    </w:p>
                                    <w:p w14:paraId="36D217FF" w14:textId="77777777" w:rsidR="008F67BD" w:rsidRPr="00374789" w:rsidRDefault="008F67BD" w:rsidP="00D20BF8">
                                      <w:pPr>
                                        <w:ind w:right="-69"/>
                                        <w:rPr>
                                          <w:sz w:val="18"/>
                                        </w:rPr>
                                      </w:pPr>
                                      <w:r w:rsidRPr="00374789">
                                        <w:rPr>
                                          <w:sz w:val="18"/>
                                          <w:lang w:val="fr-CH"/>
                                        </w:rPr>
                                        <w:t>p</w:t>
                                      </w:r>
                                      <w:r w:rsidRPr="00374789">
                                        <w:rPr>
                                          <w:sz w:val="18"/>
                                          <w:vertAlign w:val="subscript"/>
                                          <w:lang w:val="fr-CH"/>
                                        </w:rPr>
                                        <w:t>o</w:t>
                                      </w:r>
                                      <w:r w:rsidRPr="00374789">
                                        <w:rPr>
                                          <w:sz w:val="18"/>
                                          <w:lang w:val="fr-CH"/>
                                        </w:rPr>
                                        <w:t xml:space="preserve"> ˂26,000 kPa</w:t>
                                      </w:r>
                                    </w:p>
                                  </w:txbxContent>
                                </wps:txbx>
                                <wps:bodyPr rot="0" vert="horz" wrap="square" lIns="16245" tIns="0" rIns="16245" bIns="0" anchor="t" anchorCtr="0" upright="1">
                                  <a:noAutofit/>
                                </wps:bodyPr>
                              </wps:wsp>
                              <wps:wsp>
                                <wps:cNvPr id="330" name="AutoShape 425"/>
                                <wps:cNvSpPr>
                                  <a:spLocks noChangeArrowheads="1"/>
                                </wps:cNvSpPr>
                                <wps:spPr bwMode="auto">
                                  <a:xfrm>
                                    <a:off x="7550" y="6359"/>
                                    <a:ext cx="2742" cy="1129"/>
                                  </a:xfrm>
                                  <a:prstGeom prst="diamond">
                                    <a:avLst/>
                                  </a:prstGeom>
                                  <a:solidFill>
                                    <a:srgbClr val="FFFFFF"/>
                                  </a:solidFill>
                                  <a:ln w="9525">
                                    <a:solidFill>
                                      <a:srgbClr val="000000"/>
                                    </a:solidFill>
                                    <a:miter lim="800000"/>
                                    <a:headEnd/>
                                    <a:tailEnd/>
                                  </a:ln>
                                </wps:spPr>
                                <wps:txbx>
                                  <w:txbxContent>
                                    <w:p w14:paraId="31E33052" w14:textId="77777777" w:rsidR="008F67BD" w:rsidRPr="00C624B6" w:rsidRDefault="008F67BD" w:rsidP="00D20BF8">
                                      <w:pPr>
                                        <w:spacing w:line="0" w:lineRule="atLeast"/>
                                        <w:ind w:right="-68"/>
                                        <w:rPr>
                                          <w:sz w:val="6"/>
                                          <w:szCs w:val="6"/>
                                          <w:lang w:val="fr-CH"/>
                                        </w:rPr>
                                      </w:pPr>
                                    </w:p>
                                    <w:p w14:paraId="73C19A5E" w14:textId="77777777" w:rsidR="008F67BD" w:rsidRPr="00374789" w:rsidRDefault="008F67BD" w:rsidP="00D20BF8">
                                      <w:pPr>
                                        <w:ind w:right="-136"/>
                                        <w:rPr>
                                          <w:sz w:val="18"/>
                                          <w:lang w:val="fr-CH"/>
                                        </w:rPr>
                                      </w:pPr>
                                      <w:r w:rsidRPr="00374789">
                                        <w:rPr>
                                          <w:sz w:val="18"/>
                                          <w:lang w:val="fr-CH"/>
                                        </w:rPr>
                                        <w:t>Storage cylinder</w:t>
                                      </w:r>
                                    </w:p>
                                  </w:txbxContent>
                                </wps:txbx>
                                <wps:bodyPr rot="0" vert="horz" wrap="square" lIns="0" tIns="0" rIns="0" bIns="0" anchor="t" anchorCtr="0" upright="1">
                                  <a:noAutofit/>
                                </wps:bodyPr>
                              </wps:wsp>
                              <wps:wsp>
                                <wps:cNvPr id="331" name="AutoShape 426"/>
                                <wps:cNvSpPr>
                                  <a:spLocks noChangeArrowheads="1"/>
                                </wps:cNvSpPr>
                                <wps:spPr bwMode="auto">
                                  <a:xfrm>
                                    <a:off x="4721" y="9034"/>
                                    <a:ext cx="2244" cy="1184"/>
                                  </a:xfrm>
                                  <a:prstGeom prst="diamond">
                                    <a:avLst/>
                                  </a:prstGeom>
                                  <a:solidFill>
                                    <a:srgbClr val="FFFFFF"/>
                                  </a:solidFill>
                                  <a:ln w="9525">
                                    <a:solidFill>
                                      <a:srgbClr val="000000"/>
                                    </a:solidFill>
                                    <a:miter lim="800000"/>
                                    <a:headEnd/>
                                    <a:tailEnd/>
                                  </a:ln>
                                </wps:spPr>
                                <wps:txbx>
                                  <w:txbxContent>
                                    <w:p w14:paraId="43618D33" w14:textId="77777777" w:rsidR="008F67BD" w:rsidRPr="00C624B6" w:rsidRDefault="008F67BD" w:rsidP="00D20BF8">
                                      <w:pPr>
                                        <w:spacing w:line="0" w:lineRule="atLeast"/>
                                        <w:ind w:right="-68" w:firstLine="142"/>
                                        <w:rPr>
                                          <w:sz w:val="6"/>
                                          <w:szCs w:val="6"/>
                                          <w:lang w:val="fr-CH"/>
                                        </w:rPr>
                                      </w:pPr>
                                    </w:p>
                                    <w:p w14:paraId="1072BB0B" w14:textId="77777777" w:rsidR="008F67BD" w:rsidRPr="00374789" w:rsidRDefault="008F67BD" w:rsidP="00D20BF8">
                                      <w:pPr>
                                        <w:ind w:left="-142" w:right="-364" w:firstLine="142"/>
                                        <w:rPr>
                                          <w:sz w:val="18"/>
                                          <w:lang w:val="fr-CH"/>
                                        </w:rPr>
                                      </w:pPr>
                                      <w:r w:rsidRPr="00374789">
                                        <w:rPr>
                                          <w:sz w:val="18"/>
                                          <w:lang w:val="fr-CH"/>
                                        </w:rPr>
                                        <w:t>Safety valve</w:t>
                                      </w:r>
                                    </w:p>
                                  </w:txbxContent>
                                </wps:txbx>
                                <wps:bodyPr rot="0" vert="horz" wrap="square" lIns="0" tIns="0" rIns="0" bIns="0" anchor="t" anchorCtr="0" upright="1">
                                  <a:noAutofit/>
                                </wps:bodyPr>
                              </wps:wsp>
                              <wps:wsp>
                                <wps:cNvPr id="332" name="Rectangle 427"/>
                                <wps:cNvSpPr>
                                  <a:spLocks noChangeArrowheads="1"/>
                                </wps:cNvSpPr>
                                <wps:spPr bwMode="auto">
                                  <a:xfrm>
                                    <a:off x="9753" y="7644"/>
                                    <a:ext cx="1154" cy="454"/>
                                  </a:xfrm>
                                  <a:prstGeom prst="rect">
                                    <a:avLst/>
                                  </a:prstGeom>
                                  <a:solidFill>
                                    <a:srgbClr val="FFFFFF"/>
                                  </a:solidFill>
                                  <a:ln w="9525">
                                    <a:solidFill>
                                      <a:srgbClr val="000000"/>
                                    </a:solidFill>
                                    <a:miter lim="800000"/>
                                    <a:headEnd/>
                                    <a:tailEnd/>
                                  </a:ln>
                                </wps:spPr>
                                <wps:txbx>
                                  <w:txbxContent>
                                    <w:p w14:paraId="40B46573" w14:textId="77777777" w:rsidR="008F67BD" w:rsidRPr="00374789" w:rsidRDefault="008F67BD" w:rsidP="00D20BF8">
                                      <w:pPr>
                                        <w:jc w:val="center"/>
                                        <w:rPr>
                                          <w:sz w:val="18"/>
                                        </w:rPr>
                                      </w:pPr>
                                      <w:r w:rsidRPr="00374789">
                                        <w:rPr>
                                          <w:sz w:val="18"/>
                                          <w:lang w:val="fr-CH"/>
                                        </w:rPr>
                                        <w:t>Class 6</w:t>
                                      </w:r>
                                    </w:p>
                                  </w:txbxContent>
                                </wps:txbx>
                                <wps:bodyPr rot="0" vert="horz" wrap="square" lIns="82525" tIns="41263" rIns="82525" bIns="41263" anchor="t" anchorCtr="0" upright="1">
                                  <a:noAutofit/>
                                </wps:bodyPr>
                              </wps:wsp>
                              <wps:wsp>
                                <wps:cNvPr id="333" name="Rectangle 428"/>
                                <wps:cNvSpPr>
                                  <a:spLocks noChangeArrowheads="1"/>
                                </wps:cNvSpPr>
                                <wps:spPr bwMode="auto">
                                  <a:xfrm>
                                    <a:off x="8044" y="8532"/>
                                    <a:ext cx="1143" cy="454"/>
                                  </a:xfrm>
                                  <a:prstGeom prst="rect">
                                    <a:avLst/>
                                  </a:prstGeom>
                                  <a:solidFill>
                                    <a:srgbClr val="FFFFFF"/>
                                  </a:solidFill>
                                  <a:ln w="9525">
                                    <a:solidFill>
                                      <a:srgbClr val="000000"/>
                                    </a:solidFill>
                                    <a:miter lim="800000"/>
                                    <a:headEnd/>
                                    <a:tailEnd/>
                                  </a:ln>
                                </wps:spPr>
                                <wps:txbx>
                                  <w:txbxContent>
                                    <w:p w14:paraId="4F45FA9B" w14:textId="77777777" w:rsidR="008F67BD" w:rsidRPr="00374789" w:rsidRDefault="008F67BD" w:rsidP="00D20BF8">
                                      <w:pPr>
                                        <w:jc w:val="center"/>
                                        <w:rPr>
                                          <w:sz w:val="18"/>
                                        </w:rPr>
                                      </w:pPr>
                                      <w:r w:rsidRPr="00374789">
                                        <w:rPr>
                                          <w:sz w:val="18"/>
                                          <w:lang w:val="fr-CH"/>
                                        </w:rPr>
                                        <w:t>Class 0</w:t>
                                      </w:r>
                                    </w:p>
                                  </w:txbxContent>
                                </wps:txbx>
                                <wps:bodyPr rot="0" vert="horz" wrap="square" lIns="82525" tIns="41263" rIns="82525" bIns="41263" anchor="t" anchorCtr="0" upright="1">
                                  <a:noAutofit/>
                                </wps:bodyPr>
                              </wps:wsp>
                              <wps:wsp>
                                <wps:cNvPr id="334" name="Rectangle 429"/>
                                <wps:cNvSpPr>
                                  <a:spLocks noChangeArrowheads="1"/>
                                </wps:cNvSpPr>
                                <wps:spPr bwMode="auto">
                                  <a:xfrm>
                                    <a:off x="8077" y="9404"/>
                                    <a:ext cx="1132" cy="454"/>
                                  </a:xfrm>
                                  <a:prstGeom prst="rect">
                                    <a:avLst/>
                                  </a:prstGeom>
                                  <a:solidFill>
                                    <a:srgbClr val="FFFFFF"/>
                                  </a:solidFill>
                                  <a:ln w="9525">
                                    <a:solidFill>
                                      <a:srgbClr val="000000"/>
                                    </a:solidFill>
                                    <a:miter lim="800000"/>
                                    <a:headEnd/>
                                    <a:tailEnd/>
                                  </a:ln>
                                </wps:spPr>
                                <wps:txbx>
                                  <w:txbxContent>
                                    <w:p w14:paraId="770A5AFE" w14:textId="77777777" w:rsidR="008F67BD" w:rsidRPr="00374789" w:rsidRDefault="008F67BD" w:rsidP="00D20BF8">
                                      <w:pPr>
                                        <w:jc w:val="center"/>
                                        <w:rPr>
                                          <w:sz w:val="18"/>
                                        </w:rPr>
                                      </w:pPr>
                                      <w:r w:rsidRPr="00374789">
                                        <w:rPr>
                                          <w:sz w:val="18"/>
                                          <w:lang w:val="fr-CH"/>
                                        </w:rPr>
                                        <w:t>Class 1</w:t>
                                      </w:r>
                                    </w:p>
                                  </w:txbxContent>
                                </wps:txbx>
                                <wps:bodyPr rot="0" vert="horz" wrap="square" lIns="82525" tIns="41263" rIns="82525" bIns="41263" anchor="t" anchorCtr="0" upright="1">
                                  <a:noAutofit/>
                                </wps:bodyPr>
                              </wps:wsp>
                              <wps:wsp>
                                <wps:cNvPr id="335" name="Rectangle 430"/>
                                <wps:cNvSpPr>
                                  <a:spLocks noChangeArrowheads="1"/>
                                </wps:cNvSpPr>
                                <wps:spPr bwMode="auto">
                                  <a:xfrm>
                                    <a:off x="8066" y="10335"/>
                                    <a:ext cx="1132" cy="454"/>
                                  </a:xfrm>
                                  <a:prstGeom prst="rect">
                                    <a:avLst/>
                                  </a:prstGeom>
                                  <a:solidFill>
                                    <a:srgbClr val="FFFFFF"/>
                                  </a:solidFill>
                                  <a:ln w="9525">
                                    <a:solidFill>
                                      <a:srgbClr val="000000"/>
                                    </a:solidFill>
                                    <a:miter lim="800000"/>
                                    <a:headEnd/>
                                    <a:tailEnd/>
                                  </a:ln>
                                </wps:spPr>
                                <wps:txbx>
                                  <w:txbxContent>
                                    <w:p w14:paraId="34FCFB9B" w14:textId="77777777" w:rsidR="008F67BD" w:rsidRPr="00374789" w:rsidRDefault="008F67BD" w:rsidP="00D20BF8">
                                      <w:pPr>
                                        <w:jc w:val="center"/>
                                        <w:rPr>
                                          <w:sz w:val="18"/>
                                        </w:rPr>
                                      </w:pPr>
                                      <w:r w:rsidRPr="00374789">
                                        <w:rPr>
                                          <w:sz w:val="18"/>
                                          <w:lang w:val="fr-CH"/>
                                        </w:rPr>
                                        <w:t>Class 3</w:t>
                                      </w:r>
                                    </w:p>
                                  </w:txbxContent>
                                </wps:txbx>
                                <wps:bodyPr rot="0" vert="horz" wrap="square" lIns="82525" tIns="41263" rIns="82525" bIns="41263" anchor="t" anchorCtr="0" upright="1">
                                  <a:noAutofit/>
                                </wps:bodyPr>
                              </wps:wsp>
                              <wps:wsp>
                                <wps:cNvPr id="336" name="Rectangle 431"/>
                                <wps:cNvSpPr>
                                  <a:spLocks noChangeArrowheads="1"/>
                                </wps:cNvSpPr>
                                <wps:spPr bwMode="auto">
                                  <a:xfrm>
                                    <a:off x="8077" y="11921"/>
                                    <a:ext cx="1132" cy="454"/>
                                  </a:xfrm>
                                  <a:prstGeom prst="rect">
                                    <a:avLst/>
                                  </a:prstGeom>
                                  <a:solidFill>
                                    <a:srgbClr val="FFFFFF"/>
                                  </a:solidFill>
                                  <a:ln w="9525">
                                    <a:solidFill>
                                      <a:srgbClr val="000000"/>
                                    </a:solidFill>
                                    <a:miter lim="800000"/>
                                    <a:headEnd/>
                                    <a:tailEnd/>
                                  </a:ln>
                                </wps:spPr>
                                <wps:txbx>
                                  <w:txbxContent>
                                    <w:p w14:paraId="3EE72B21" w14:textId="77777777" w:rsidR="008F67BD" w:rsidRPr="00374789" w:rsidRDefault="008F67BD" w:rsidP="00D20BF8">
                                      <w:pPr>
                                        <w:jc w:val="center"/>
                                        <w:rPr>
                                          <w:sz w:val="18"/>
                                        </w:rPr>
                                      </w:pPr>
                                      <w:r w:rsidRPr="00374789">
                                        <w:rPr>
                                          <w:sz w:val="18"/>
                                          <w:lang w:val="fr-CH"/>
                                        </w:rPr>
                                        <w:t>Class 4</w:t>
                                      </w:r>
                                    </w:p>
                                  </w:txbxContent>
                                </wps:txbx>
                                <wps:bodyPr rot="0" vert="horz" wrap="square" lIns="82525" tIns="41263" rIns="82525" bIns="41263" anchor="t" anchorCtr="0" upright="1">
                                  <a:noAutofit/>
                                </wps:bodyPr>
                              </wps:wsp>
                              <wps:wsp>
                                <wps:cNvPr id="337" name="Rectangle 432"/>
                                <wps:cNvSpPr>
                                  <a:spLocks noChangeArrowheads="1"/>
                                </wps:cNvSpPr>
                                <wps:spPr bwMode="auto">
                                  <a:xfrm>
                                    <a:off x="10488" y="12360"/>
                                    <a:ext cx="1474" cy="563"/>
                                  </a:xfrm>
                                  <a:prstGeom prst="rect">
                                    <a:avLst/>
                                  </a:prstGeom>
                                  <a:solidFill>
                                    <a:srgbClr val="FFFFFF"/>
                                  </a:solidFill>
                                  <a:ln w="9525">
                                    <a:solidFill>
                                      <a:srgbClr val="000000"/>
                                    </a:solidFill>
                                    <a:miter lim="800000"/>
                                    <a:headEnd/>
                                    <a:tailEnd/>
                                  </a:ln>
                                </wps:spPr>
                                <wps:txbx>
                                  <w:txbxContent>
                                    <w:p w14:paraId="602E9F25" w14:textId="77777777" w:rsidR="008F67BD" w:rsidRPr="00374789" w:rsidRDefault="008F67BD" w:rsidP="00D20BF8">
                                      <w:pPr>
                                        <w:jc w:val="center"/>
                                        <w:rPr>
                                          <w:sz w:val="18"/>
                                          <w:lang w:val="fr-CH"/>
                                        </w:rPr>
                                      </w:pPr>
                                      <w:r w:rsidRPr="00374789">
                                        <w:rPr>
                                          <w:sz w:val="18"/>
                                          <w:lang w:val="fr-CH"/>
                                        </w:rPr>
                                        <w:t>Not subject to this Regulation</w:t>
                                      </w:r>
                                    </w:p>
                                  </w:txbxContent>
                                </wps:txbx>
                                <wps:bodyPr rot="0" vert="horz" wrap="square" lIns="0" tIns="0" rIns="0" bIns="0" anchor="t" anchorCtr="0" upright="1">
                                  <a:noAutofit/>
                                </wps:bodyPr>
                              </wps:wsp>
                              <wps:wsp>
                                <wps:cNvPr id="338" name="AutoShape 433"/>
                                <wps:cNvCnPr>
                                  <a:cxnSpLocks noChangeShapeType="1"/>
                                </wps:cNvCnPr>
                                <wps:spPr bwMode="auto">
                                  <a:xfrm>
                                    <a:off x="2546" y="2201"/>
                                    <a:ext cx="1" cy="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AutoShape 434"/>
                                <wps:cNvCnPr>
                                  <a:cxnSpLocks noChangeShapeType="1"/>
                                  <a:endCxn id="327" idx="0"/>
                                </wps:cNvCnPr>
                                <wps:spPr bwMode="auto">
                                  <a:xfrm>
                                    <a:off x="2570" y="7500"/>
                                    <a:ext cx="5" cy="15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435"/>
                                <wps:cNvCnPr>
                                  <a:cxnSpLocks noChangeShapeType="1"/>
                                  <a:stCxn id="327" idx="2"/>
                                  <a:endCxn id="328" idx="0"/>
                                </wps:cNvCnPr>
                                <wps:spPr bwMode="auto">
                                  <a:xfrm flipH="1">
                                    <a:off x="2574" y="10208"/>
                                    <a:ext cx="1"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Rectangle 436"/>
                                <wps:cNvSpPr>
                                  <a:spLocks noChangeArrowheads="1"/>
                                </wps:cNvSpPr>
                                <wps:spPr bwMode="auto">
                                  <a:xfrm>
                                    <a:off x="7722" y="4961"/>
                                    <a:ext cx="1410" cy="455"/>
                                  </a:xfrm>
                                  <a:prstGeom prst="rect">
                                    <a:avLst/>
                                  </a:prstGeom>
                                  <a:solidFill>
                                    <a:srgbClr val="FFFFFF"/>
                                  </a:solidFill>
                                  <a:ln w="9525">
                                    <a:solidFill>
                                      <a:srgbClr val="000000"/>
                                    </a:solidFill>
                                    <a:miter lim="800000"/>
                                    <a:headEnd/>
                                    <a:tailEnd/>
                                  </a:ln>
                                </wps:spPr>
                                <wps:txbx>
                                  <w:txbxContent>
                                    <w:p w14:paraId="61F9706A" w14:textId="77777777" w:rsidR="008F67BD" w:rsidRPr="00374789" w:rsidRDefault="008F67BD" w:rsidP="00D20BF8">
                                      <w:pPr>
                                        <w:jc w:val="center"/>
                                        <w:rPr>
                                          <w:sz w:val="18"/>
                                          <w:lang w:val="fr-CH"/>
                                        </w:rPr>
                                      </w:pPr>
                                      <w:r w:rsidRPr="00374789">
                                        <w:rPr>
                                          <w:sz w:val="18"/>
                                          <w:lang w:val="fr-CH"/>
                                        </w:rPr>
                                        <w:t>Class 5</w:t>
                                      </w:r>
                                    </w:p>
                                  </w:txbxContent>
                                </wps:txbx>
                                <wps:bodyPr rot="0" vert="horz" wrap="square" lIns="82525" tIns="41263" rIns="82525" bIns="41263" anchor="t" anchorCtr="0" upright="1">
                                  <a:noAutofit/>
                                </wps:bodyPr>
                              </wps:wsp>
                              <wps:wsp>
                                <wps:cNvPr id="342" name="AutoShape 437"/>
                                <wps:cNvCnPr>
                                  <a:cxnSpLocks noChangeShapeType="1"/>
                                  <a:stCxn id="325" idx="3"/>
                                </wps:cNvCnPr>
                                <wps:spPr bwMode="auto">
                                  <a:xfrm>
                                    <a:off x="3701" y="5177"/>
                                    <a:ext cx="402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AutoShape 438"/>
                                <wps:cNvCnPr>
                                  <a:cxnSpLocks noChangeShapeType="1"/>
                                  <a:stCxn id="326" idx="3"/>
                                  <a:endCxn id="329" idx="1"/>
                                </wps:cNvCnPr>
                                <wps:spPr bwMode="auto">
                                  <a:xfrm flipV="1">
                                    <a:off x="3941" y="6925"/>
                                    <a:ext cx="575" cy="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AutoShape 439"/>
                                <wps:cNvCnPr>
                                  <a:cxnSpLocks noChangeShapeType="1"/>
                                  <a:stCxn id="330" idx="1"/>
                                  <a:endCxn id="329" idx="3"/>
                                </wps:cNvCnPr>
                                <wps:spPr bwMode="auto">
                                  <a:xfrm flipH="1">
                                    <a:off x="7140" y="6924"/>
                                    <a:ext cx="4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440"/>
                                <wps:cNvCnPr>
                                  <a:cxnSpLocks noChangeShapeType="1"/>
                                  <a:stCxn id="327" idx="3"/>
                                  <a:endCxn id="331" idx="1"/>
                                </wps:cNvCnPr>
                                <wps:spPr bwMode="auto">
                                  <a:xfrm flipV="1">
                                    <a:off x="4028" y="9626"/>
                                    <a:ext cx="693"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441"/>
                                <wps:cNvCnPr>
                                  <a:cxnSpLocks noChangeShapeType="1"/>
                                  <a:stCxn id="331" idx="3"/>
                                  <a:endCxn id="334" idx="1"/>
                                </wps:cNvCnPr>
                                <wps:spPr bwMode="auto">
                                  <a:xfrm>
                                    <a:off x="6965" y="9626"/>
                                    <a:ext cx="1112" cy="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AutoShape 442"/>
                                <wps:cNvCnPr>
                                  <a:cxnSpLocks noChangeShapeType="1"/>
                                  <a:stCxn id="328" idx="2"/>
                                  <a:endCxn id="336" idx="1"/>
                                </wps:cNvCnPr>
                                <wps:spPr bwMode="auto">
                                  <a:xfrm rot="16200000" flipH="1">
                                    <a:off x="5324" y="9395"/>
                                    <a:ext cx="3" cy="550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8" name="AutoShape 443"/>
                                <wps:cNvCnPr>
                                  <a:cxnSpLocks noChangeShapeType="1"/>
                                  <a:stCxn id="330" idx="2"/>
                                </wps:cNvCnPr>
                                <wps:spPr bwMode="auto">
                                  <a:xfrm rot="16200000" flipH="1">
                                    <a:off x="9147" y="7262"/>
                                    <a:ext cx="381" cy="83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9" name="AutoShape 444"/>
                                <wps:cNvCnPr>
                                  <a:cxnSpLocks noChangeShapeType="1"/>
                                  <a:stCxn id="331" idx="2"/>
                                  <a:endCxn id="335" idx="1"/>
                                </wps:cNvCnPr>
                                <wps:spPr bwMode="auto">
                                  <a:xfrm rot="16200000" flipH="1">
                                    <a:off x="6783" y="9278"/>
                                    <a:ext cx="344" cy="22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0" name="AutoShape 445"/>
                                <wps:cNvCnPr>
                                  <a:cxnSpLocks noChangeShapeType="1"/>
                                  <a:stCxn id="329" idx="2"/>
                                  <a:endCxn id="333" idx="1"/>
                                </wps:cNvCnPr>
                                <wps:spPr bwMode="auto">
                                  <a:xfrm rot="16200000" flipH="1">
                                    <a:off x="6300" y="7016"/>
                                    <a:ext cx="1271" cy="22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1" name="Rectangle 446"/>
                                <wps:cNvSpPr>
                                  <a:spLocks noChangeArrowheads="1"/>
                                </wps:cNvSpPr>
                                <wps:spPr bwMode="auto">
                                  <a:xfrm>
                                    <a:off x="8066" y="11143"/>
                                    <a:ext cx="1143" cy="454"/>
                                  </a:xfrm>
                                  <a:prstGeom prst="rect">
                                    <a:avLst/>
                                  </a:prstGeom>
                                  <a:solidFill>
                                    <a:srgbClr val="FFFFFF"/>
                                  </a:solidFill>
                                  <a:ln w="9525">
                                    <a:solidFill>
                                      <a:srgbClr val="000000"/>
                                    </a:solidFill>
                                    <a:miter lim="800000"/>
                                    <a:headEnd/>
                                    <a:tailEnd/>
                                  </a:ln>
                                </wps:spPr>
                                <wps:txbx>
                                  <w:txbxContent>
                                    <w:p w14:paraId="0C51E773" w14:textId="77777777" w:rsidR="008F67BD" w:rsidRPr="00374789" w:rsidRDefault="008F67BD" w:rsidP="00D20BF8">
                                      <w:pPr>
                                        <w:jc w:val="center"/>
                                        <w:rPr>
                                          <w:sz w:val="18"/>
                                        </w:rPr>
                                      </w:pPr>
                                      <w:r w:rsidRPr="00374789">
                                        <w:rPr>
                                          <w:sz w:val="18"/>
                                          <w:lang w:val="fr-CH"/>
                                        </w:rPr>
                                        <w:t>Class 2</w:t>
                                      </w:r>
                                    </w:p>
                                  </w:txbxContent>
                                </wps:txbx>
                                <wps:bodyPr rot="0" vert="horz" wrap="square" lIns="82525" tIns="41263" rIns="82525" bIns="41263" anchor="t" anchorCtr="0" upright="1">
                                  <a:noAutofit/>
                                </wps:bodyPr>
                              </wps:wsp>
                              <wps:wsp>
                                <wps:cNvPr id="352" name="AutoShape 447"/>
                                <wps:cNvCnPr>
                                  <a:cxnSpLocks noChangeShapeType="1"/>
                                  <a:stCxn id="328" idx="3"/>
                                  <a:endCxn id="351" idx="1"/>
                                </wps:cNvCnPr>
                                <wps:spPr bwMode="auto">
                                  <a:xfrm flipV="1">
                                    <a:off x="3980" y="11370"/>
                                    <a:ext cx="4086" cy="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AutoShape 448"/>
                                <wps:cNvSpPr>
                                  <a:spLocks noChangeArrowheads="1"/>
                                </wps:cNvSpPr>
                                <wps:spPr bwMode="auto">
                                  <a:xfrm>
                                    <a:off x="11137" y="12934"/>
                                    <a:ext cx="203" cy="21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354" name="AutoShape 449"/>
                                <wps:cNvSpPr>
                                  <a:spLocks noChangeArrowheads="1"/>
                                </wps:cNvSpPr>
                                <wps:spPr bwMode="auto">
                                  <a:xfrm>
                                    <a:off x="9211" y="9533"/>
                                    <a:ext cx="201" cy="21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355" name="AutoShape 450"/>
                                <wps:cNvSpPr>
                                  <a:spLocks noChangeArrowheads="1"/>
                                </wps:cNvSpPr>
                                <wps:spPr bwMode="auto">
                                  <a:xfrm>
                                    <a:off x="9199" y="8639"/>
                                    <a:ext cx="201" cy="21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356" name="AutoShape 451"/>
                                <wps:cNvSpPr>
                                  <a:spLocks noChangeArrowheads="1"/>
                                </wps:cNvSpPr>
                                <wps:spPr bwMode="auto">
                                  <a:xfrm>
                                    <a:off x="9222" y="12027"/>
                                    <a:ext cx="203" cy="21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357" name="AutoShape 452"/>
                                <wps:cNvSpPr>
                                  <a:spLocks noChangeArrowheads="1"/>
                                </wps:cNvSpPr>
                                <wps:spPr bwMode="auto">
                                  <a:xfrm>
                                    <a:off x="9210" y="11264"/>
                                    <a:ext cx="203" cy="21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358" name="AutoShape 453"/>
                                <wps:cNvSpPr>
                                  <a:spLocks noChangeArrowheads="1"/>
                                </wps:cNvSpPr>
                                <wps:spPr bwMode="auto">
                                  <a:xfrm>
                                    <a:off x="9198" y="10461"/>
                                    <a:ext cx="203" cy="21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359" name="AutoShape 454"/>
                                <wps:cNvCnPr>
                                  <a:cxnSpLocks noChangeShapeType="1"/>
                                  <a:stCxn id="324" idx="2"/>
                                  <a:endCxn id="325" idx="0"/>
                                </wps:cNvCnPr>
                                <wps:spPr bwMode="auto">
                                  <a:xfrm>
                                    <a:off x="2537" y="4087"/>
                                    <a:ext cx="9" cy="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AutoShape 455"/>
                                <wps:cNvCnPr>
                                  <a:cxnSpLocks noChangeShapeType="1"/>
                                  <a:stCxn id="325" idx="2"/>
                                  <a:endCxn id="326" idx="0"/>
                                </wps:cNvCnPr>
                                <wps:spPr bwMode="auto">
                                  <a:xfrm>
                                    <a:off x="2546" y="5732"/>
                                    <a:ext cx="12" cy="6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61" name="Text Box 456"/>
                              <wps:cNvSpPr txBox="1">
                                <a:spLocks noChangeArrowheads="1"/>
                              </wps:cNvSpPr>
                              <wps:spPr bwMode="auto">
                                <a:xfrm>
                                  <a:off x="3941" y="3248"/>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9668F" w14:textId="77777777" w:rsidR="008F67BD" w:rsidRPr="00374789" w:rsidRDefault="008F67BD" w:rsidP="00D20BF8">
                                    <w:pPr>
                                      <w:rPr>
                                        <w:sz w:val="18"/>
                                        <w:lang w:val="fr-CH"/>
                                      </w:rPr>
                                    </w:pPr>
                                    <w:r w:rsidRPr="00374789">
                                      <w:rPr>
                                        <w:sz w:val="18"/>
                                        <w:lang w:val="fr-CH"/>
                                      </w:rPr>
                                      <w:t>No</w:t>
                                    </w:r>
                                  </w:p>
                                </w:txbxContent>
                              </wps:txbx>
                              <wps:bodyPr rot="0" vert="horz" wrap="square" lIns="0" tIns="0" rIns="0" bIns="0" anchor="t" anchorCtr="0" upright="1">
                                <a:noAutofit/>
                              </wps:bodyPr>
                            </wps:wsp>
                          </wpg:grpSp>
                          <wps:wsp>
                            <wps:cNvPr id="362" name="Text Box 457"/>
                            <wps:cNvSpPr txBox="1">
                              <a:spLocks noChangeArrowheads="1"/>
                            </wps:cNvSpPr>
                            <wps:spPr bwMode="auto">
                              <a:xfrm>
                                <a:off x="7145" y="6567"/>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E1C57" w14:textId="77777777" w:rsidR="008F67BD" w:rsidRPr="00374789" w:rsidRDefault="008F67BD" w:rsidP="00D20BF8">
                                  <w:pPr>
                                    <w:rPr>
                                      <w:sz w:val="18"/>
                                      <w:lang w:val="fr-CH"/>
                                    </w:rPr>
                                  </w:pPr>
                                  <w:r w:rsidRPr="00374789">
                                    <w:rPr>
                                      <w:sz w:val="18"/>
                                      <w:lang w:val="fr-CH"/>
                                    </w:rPr>
                                    <w:t>No</w:t>
                                  </w:r>
                                </w:p>
                              </w:txbxContent>
                            </wps:txbx>
                            <wps:bodyPr rot="0" vert="horz" wrap="square" lIns="0" tIns="0" rIns="0" bIns="0" anchor="t" anchorCtr="0" upright="1">
                              <a:noAutofit/>
                            </wps:bodyPr>
                          </wps:wsp>
                        </wpg:grpSp>
                        <wpg:grpSp>
                          <wpg:cNvPr id="363" name="Group 458"/>
                          <wpg:cNvGrpSpPr>
                            <a:grpSpLocks/>
                          </wpg:cNvGrpSpPr>
                          <wpg:grpSpPr bwMode="auto">
                            <a:xfrm>
                              <a:off x="2645" y="5344"/>
                              <a:ext cx="5463" cy="5212"/>
                              <a:chOff x="2756" y="4775"/>
                              <a:chExt cx="6066" cy="5787"/>
                            </a:xfrm>
                          </wpg:grpSpPr>
                          <wps:wsp>
                            <wps:cNvPr id="364" name="Text Box 459"/>
                            <wps:cNvSpPr txBox="1">
                              <a:spLocks noChangeArrowheads="1"/>
                            </wps:cNvSpPr>
                            <wps:spPr bwMode="auto">
                              <a:xfrm>
                                <a:off x="3881" y="4775"/>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B9A93" w14:textId="77777777" w:rsidR="008F67BD" w:rsidRPr="00374789" w:rsidRDefault="008F67BD" w:rsidP="00D20BF8">
                                  <w:pPr>
                                    <w:rPr>
                                      <w:sz w:val="18"/>
                                      <w:lang w:val="fr-CH"/>
                                    </w:rPr>
                                  </w:pPr>
                                  <w:r w:rsidRPr="00374789">
                                    <w:rPr>
                                      <w:sz w:val="18"/>
                                      <w:lang w:val="fr-CH"/>
                                    </w:rPr>
                                    <w:t>Yes</w:t>
                                  </w:r>
                                </w:p>
                              </w:txbxContent>
                            </wps:txbx>
                            <wps:bodyPr rot="0" vert="horz" wrap="square" lIns="0" tIns="0" rIns="0" bIns="0" anchor="t" anchorCtr="0" upright="1">
                              <a:noAutofit/>
                            </wps:bodyPr>
                          </wps:wsp>
                          <wps:wsp>
                            <wps:cNvPr id="365" name="Text Box 460"/>
                            <wps:cNvSpPr txBox="1">
                              <a:spLocks noChangeArrowheads="1"/>
                            </wps:cNvSpPr>
                            <wps:spPr bwMode="auto">
                              <a:xfrm>
                                <a:off x="2756" y="5820"/>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76DAC" w14:textId="77777777" w:rsidR="008F67BD" w:rsidRPr="00374789" w:rsidRDefault="008F67BD" w:rsidP="00D20BF8">
                                  <w:pPr>
                                    <w:rPr>
                                      <w:sz w:val="18"/>
                                      <w:lang w:val="fr-CH"/>
                                    </w:rPr>
                                  </w:pPr>
                                  <w:r w:rsidRPr="00374789">
                                    <w:rPr>
                                      <w:sz w:val="18"/>
                                      <w:lang w:val="fr-CH"/>
                                    </w:rPr>
                                    <w:t>No</w:t>
                                  </w:r>
                                </w:p>
                              </w:txbxContent>
                            </wps:txbx>
                            <wps:bodyPr rot="0" vert="horz" wrap="square" lIns="0" tIns="0" rIns="0" bIns="0" anchor="t" anchorCtr="0" upright="1">
                              <a:noAutofit/>
                            </wps:bodyPr>
                          </wps:wsp>
                          <wps:wsp>
                            <wps:cNvPr id="366" name="Text Box 461"/>
                            <wps:cNvSpPr txBox="1">
                              <a:spLocks noChangeArrowheads="1"/>
                            </wps:cNvSpPr>
                            <wps:spPr bwMode="auto">
                              <a:xfrm>
                                <a:off x="2756" y="8270"/>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FF09E" w14:textId="77777777" w:rsidR="008F67BD" w:rsidRPr="00374789" w:rsidRDefault="008F67BD" w:rsidP="00D20BF8">
                                  <w:pPr>
                                    <w:rPr>
                                      <w:sz w:val="18"/>
                                      <w:lang w:val="fr-CH"/>
                                    </w:rPr>
                                  </w:pPr>
                                  <w:r w:rsidRPr="00374789">
                                    <w:rPr>
                                      <w:sz w:val="18"/>
                                      <w:lang w:val="fr-CH"/>
                                    </w:rPr>
                                    <w:t>No</w:t>
                                  </w:r>
                                </w:p>
                              </w:txbxContent>
                            </wps:txbx>
                            <wps:bodyPr rot="0" vert="horz" wrap="square" lIns="0" tIns="0" rIns="0" bIns="0" anchor="t" anchorCtr="0" upright="1">
                              <a:noAutofit/>
                            </wps:bodyPr>
                          </wps:wsp>
                          <wps:wsp>
                            <wps:cNvPr id="367" name="Text Box 462"/>
                            <wps:cNvSpPr txBox="1">
                              <a:spLocks noChangeArrowheads="1"/>
                            </wps:cNvSpPr>
                            <wps:spPr bwMode="auto">
                              <a:xfrm>
                                <a:off x="8456" y="7500"/>
                                <a:ext cx="366"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FB967" w14:textId="77777777" w:rsidR="008F67BD" w:rsidRPr="00374789" w:rsidRDefault="008F67BD" w:rsidP="00D20BF8">
                                  <w:pPr>
                                    <w:rPr>
                                      <w:sz w:val="18"/>
                                      <w:lang w:val="fr-CH"/>
                                    </w:rPr>
                                  </w:pPr>
                                  <w:r w:rsidRPr="00374789">
                                    <w:rPr>
                                      <w:sz w:val="18"/>
                                      <w:lang w:val="fr-CH"/>
                                    </w:rPr>
                                    <w:t>No</w:t>
                                  </w:r>
                                </w:p>
                              </w:txbxContent>
                            </wps:txbx>
                            <wps:bodyPr rot="0" vert="horz" wrap="square" lIns="0" tIns="0" rIns="0" bIns="0" anchor="t" anchorCtr="0" upright="1">
                              <a:noAutofit/>
                            </wps:bodyPr>
                          </wps:wsp>
                          <wps:wsp>
                            <wps:cNvPr id="368" name="Text Box 463"/>
                            <wps:cNvSpPr txBox="1">
                              <a:spLocks noChangeArrowheads="1"/>
                            </wps:cNvSpPr>
                            <wps:spPr bwMode="auto">
                              <a:xfrm>
                                <a:off x="7226" y="9271"/>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72B5E" w14:textId="77777777" w:rsidR="008F67BD" w:rsidRPr="00374789" w:rsidRDefault="008F67BD" w:rsidP="00D20BF8">
                                  <w:pPr>
                                    <w:rPr>
                                      <w:sz w:val="18"/>
                                      <w:lang w:val="fr-CH"/>
                                    </w:rPr>
                                  </w:pPr>
                                  <w:r w:rsidRPr="00374789">
                                    <w:rPr>
                                      <w:sz w:val="18"/>
                                      <w:lang w:val="fr-CH"/>
                                    </w:rPr>
                                    <w:t>No</w:t>
                                  </w:r>
                                </w:p>
                              </w:txbxContent>
                            </wps:txbx>
                            <wps:bodyPr rot="0" vert="horz" wrap="square" lIns="0" tIns="0" rIns="0" bIns="0" anchor="t" anchorCtr="0" upright="1">
                              <a:noAutofit/>
                            </wps:bodyPr>
                          </wps:wsp>
                          <wps:wsp>
                            <wps:cNvPr id="369" name="Text Box 464"/>
                            <wps:cNvSpPr txBox="1">
                              <a:spLocks noChangeArrowheads="1"/>
                            </wps:cNvSpPr>
                            <wps:spPr bwMode="auto">
                              <a:xfrm>
                                <a:off x="2756" y="10300"/>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DE219" w14:textId="77777777" w:rsidR="008F67BD" w:rsidRPr="00374789" w:rsidRDefault="008F67BD" w:rsidP="00D20BF8">
                                  <w:pPr>
                                    <w:rPr>
                                      <w:sz w:val="18"/>
                                      <w:lang w:val="fr-CH"/>
                                    </w:rPr>
                                  </w:pPr>
                                  <w:r w:rsidRPr="00374789">
                                    <w:rPr>
                                      <w:sz w:val="18"/>
                                      <w:lang w:val="fr-CH"/>
                                    </w:rPr>
                                    <w:t>No</w:t>
                                  </w:r>
                                </w:p>
                              </w:txbxContent>
                            </wps:txbx>
                            <wps:bodyPr rot="0" vert="horz" wrap="square" lIns="0" tIns="0" rIns="0" bIns="0" anchor="t" anchorCtr="0" upright="1">
                              <a:noAutofit/>
                            </wps:bodyPr>
                          </wps:wsp>
                        </wpg:grpSp>
                        <wps:wsp>
                          <wps:cNvPr id="370" name="Text Box 465"/>
                          <wps:cNvSpPr txBox="1">
                            <a:spLocks noChangeArrowheads="1"/>
                          </wps:cNvSpPr>
                          <wps:spPr bwMode="auto">
                            <a:xfrm>
                              <a:off x="2602" y="4834"/>
                              <a:ext cx="68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B32F3" w14:textId="77777777" w:rsidR="008F67BD" w:rsidRPr="00CA0043" w:rsidRDefault="008F67BD" w:rsidP="00D20BF8">
                                <w:pPr>
                                  <w:rPr>
                                    <w:sz w:val="18"/>
                                    <w:szCs w:val="18"/>
                                    <w:lang w:val="fr-CH"/>
                                  </w:rPr>
                                </w:pPr>
                                <w:r w:rsidRPr="00CA0043">
                                  <w:rPr>
                                    <w:sz w:val="18"/>
                                    <w:szCs w:val="18"/>
                                    <w:lang w:val="fr-CH"/>
                                  </w:rPr>
                                  <w:t>Yes</w:t>
                                </w:r>
                              </w:p>
                            </w:txbxContent>
                          </wps:txbx>
                          <wps:bodyPr rot="0" vert="horz" wrap="square" lIns="0" tIns="0" rIns="0" bIns="0" anchor="t" anchorCtr="0" upright="1">
                            <a:noAutofit/>
                          </wps:bodyPr>
                        </wps:wsp>
                        <wps:wsp>
                          <wps:cNvPr id="371" name="Text Box 466"/>
                          <wps:cNvSpPr txBox="1">
                            <a:spLocks noChangeArrowheads="1"/>
                          </wps:cNvSpPr>
                          <wps:spPr bwMode="auto">
                            <a:xfrm>
                              <a:off x="3730" y="6906"/>
                              <a:ext cx="518"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C7DD0" w14:textId="77777777" w:rsidR="008F67BD" w:rsidRPr="00CA0043" w:rsidRDefault="008F67BD" w:rsidP="00D20BF8">
                                <w:pPr>
                                  <w:rPr>
                                    <w:sz w:val="18"/>
                                    <w:szCs w:val="18"/>
                                    <w:lang w:val="fr-CH"/>
                                  </w:rPr>
                                </w:pPr>
                                <w:r w:rsidRPr="00CA0043">
                                  <w:rPr>
                                    <w:sz w:val="18"/>
                                    <w:szCs w:val="18"/>
                                    <w:lang w:val="fr-CH"/>
                                  </w:rPr>
                                  <w:t>Yes</w:t>
                                </w:r>
                              </w:p>
                            </w:txbxContent>
                          </wps:txbx>
                          <wps:bodyPr rot="0" vert="horz" wrap="square" lIns="0" tIns="0" rIns="0" bIns="0" anchor="t" anchorCtr="0" upright="1">
                            <a:noAutofit/>
                          </wps:bodyPr>
                        </wps:wsp>
                        <wps:wsp>
                          <wps:cNvPr id="372" name="Text Box 467"/>
                          <wps:cNvSpPr txBox="1">
                            <a:spLocks noChangeArrowheads="1"/>
                          </wps:cNvSpPr>
                          <wps:spPr bwMode="auto">
                            <a:xfrm>
                              <a:off x="3807" y="9317"/>
                              <a:ext cx="44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F5BE2" w14:textId="77777777" w:rsidR="008F67BD" w:rsidRPr="00CA0043" w:rsidRDefault="008F67BD" w:rsidP="00D20BF8">
                                <w:pPr>
                                  <w:rPr>
                                    <w:sz w:val="18"/>
                                    <w:szCs w:val="18"/>
                                    <w:lang w:val="fr-CH"/>
                                  </w:rPr>
                                </w:pPr>
                                <w:r w:rsidRPr="00CA0043">
                                  <w:rPr>
                                    <w:sz w:val="18"/>
                                    <w:szCs w:val="18"/>
                                    <w:lang w:val="fr-CH"/>
                                  </w:rPr>
                                  <w:t>Yes</w:t>
                                </w:r>
                              </w:p>
                            </w:txbxContent>
                          </wps:txbx>
                          <wps:bodyPr rot="0" vert="horz" wrap="square" lIns="0" tIns="0" rIns="0" bIns="0" anchor="t" anchorCtr="0" upright="1">
                            <a:noAutofit/>
                          </wps:bodyPr>
                        </wps:wsp>
                        <wps:wsp>
                          <wps:cNvPr id="373" name="Text Box 468"/>
                          <wps:cNvSpPr txBox="1">
                            <a:spLocks noChangeArrowheads="1"/>
                          </wps:cNvSpPr>
                          <wps:spPr bwMode="auto">
                            <a:xfrm>
                              <a:off x="4906" y="11014"/>
                              <a:ext cx="441"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D1626" w14:textId="77777777" w:rsidR="008F67BD" w:rsidRPr="00CA0043" w:rsidRDefault="008F67BD" w:rsidP="00D20BF8">
                                <w:pPr>
                                  <w:rPr>
                                    <w:sz w:val="18"/>
                                    <w:szCs w:val="18"/>
                                    <w:lang w:val="fr-CH"/>
                                  </w:rPr>
                                </w:pPr>
                                <w:r w:rsidRPr="00CA0043">
                                  <w:rPr>
                                    <w:sz w:val="18"/>
                                    <w:szCs w:val="18"/>
                                    <w:lang w:val="fr-CH"/>
                                  </w:rPr>
                                  <w:t>Yes</w:t>
                                </w:r>
                              </w:p>
                            </w:txbxContent>
                          </wps:txbx>
                          <wps:bodyPr rot="0" vert="horz" wrap="square" lIns="0" tIns="0" rIns="0" bIns="0" anchor="t" anchorCtr="0" upright="1">
                            <a:noAutofit/>
                          </wps:bodyPr>
                        </wps:wsp>
                        <wps:wsp>
                          <wps:cNvPr id="374" name="Text Box 469"/>
                          <wps:cNvSpPr txBox="1">
                            <a:spLocks noChangeArrowheads="1"/>
                          </wps:cNvSpPr>
                          <wps:spPr bwMode="auto">
                            <a:xfrm>
                              <a:off x="6622" y="10237"/>
                              <a:ext cx="50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475DE" w14:textId="77777777" w:rsidR="008F67BD" w:rsidRPr="00CA0043" w:rsidRDefault="008F67BD" w:rsidP="00D20BF8">
                                <w:pPr>
                                  <w:rPr>
                                    <w:sz w:val="18"/>
                                    <w:szCs w:val="18"/>
                                    <w:lang w:val="fr-CH"/>
                                  </w:rPr>
                                </w:pPr>
                                <w:r w:rsidRPr="00CA0043">
                                  <w:rPr>
                                    <w:sz w:val="18"/>
                                    <w:szCs w:val="18"/>
                                    <w:lang w:val="fr-CH"/>
                                  </w:rPr>
                                  <w:t>Yes</w:t>
                                </w:r>
                              </w:p>
                            </w:txbxContent>
                          </wps:txbx>
                          <wps:bodyPr rot="0" vert="horz" wrap="square" lIns="0" tIns="0" rIns="0" bIns="0" anchor="t" anchorCtr="0" upright="1">
                            <a:noAutofit/>
                          </wps:bodyPr>
                        </wps:wsp>
                      </wpg:wgp>
                    </wpc:wpc>
                  </a:graphicData>
                </a:graphic>
              </wp:inline>
            </w:drawing>
          </mc:Choice>
          <mc:Fallback>
            <w:pict>
              <v:group w14:anchorId="6886C218" id="Canvas 375" o:spid="_x0000_s1026" editas="canvas" style="width:481.95pt;height:508.15pt;mso-position-horizontal-relative:char;mso-position-vertical-relative:line" coordsize="61207,6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7;height:64535;visibility:visible;mso-wrap-style:square">
                  <v:fill o:detectmouseclick="t"/>
                  <v:path o:connecttype="none"/>
                </v:shape>
                <v:shapetype id="_x0000_t32" coordsize="21600,21600" o:spt="32" o:oned="t" path="m,l21600,21600e" filled="f">
                  <v:path arrowok="t" fillok="f" o:connecttype="none"/>
                  <o:lock v:ext="edit" shapetype="t"/>
                </v:shapetype>
                <v:shape id="AutoShape 406" o:spid="_x0000_s1028" type="#_x0000_t32" style="position:absolute;left:34417;top:29781;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07" o:spid="_x0000_s1029" type="#_x0000_t120" style="position:absolute;left:41408;top:17481;width:819;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" fillcolor="black"/>
                <v:shape id="AutoShape 408" o:spid="_x0000_s1030" type="#_x0000_t120" style="position:absolute;left:56057;top:34499;width:115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" fillcolor="black">
                  <v:textbox style="mso-fit-shape-to-text:t"/>
                </v:shape>
                <v:shapetype id="_x0000_t202" coordsize="21600,21600" o:spt="202" path="m,l,21600r21600,l21600,xe">
                  <v:stroke joinstyle="miter"/>
                  <v:path gradientshapeok="t" o:connecttype="rect"/>
                </v:shapetype>
                <v:shape id="Text Box 409" o:spid="_x0000_s1031" type="#_x0000_t202" style="position:absolute;left:16129;top:8750;width:3282;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g0xQAAANwAAAAPAAAAZHJzL2Rvd25yZXYueG1sRI/Ni8Iw&#10;FMTvC/4P4Ql7WdZUXUS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AmQUg0xQAAANwAAAAP&#10;AAAAAAAAAAAAAAAAAAcCAABkcnMvZG93bnJldi54bWxQSwUGAAAAAAMAAwC3AAAA+QIAAAAA&#10;" stroked="f">
                  <v:textbox inset="0,0,0,0">
                    <w:txbxContent>
                      <w:p w14:paraId="0458DCF4" w14:textId="77777777" w:rsidR="008F67BD" w:rsidRPr="00374789" w:rsidRDefault="008F67BD" w:rsidP="00D20BF8">
                        <w:pPr>
                          <w:rPr>
                            <w:sz w:val="18"/>
                            <w:lang w:val="fr-CH"/>
                          </w:rPr>
                        </w:pPr>
                        <w:r w:rsidRPr="00374789">
                          <w:rPr>
                            <w:sz w:val="18"/>
                            <w:lang w:val="fr-CH"/>
                          </w:rPr>
                          <w:t>No</w:t>
                        </w:r>
                      </w:p>
                    </w:txbxContent>
                  </v:textbox>
                </v:shape>
                <v:group id="Group 410" o:spid="_x0000_s1032" style="position:absolute;left:15049;top:10382;width:42736;height:50476" coordorigin="3753,3533" coordsize="7473,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type id="_x0000_t33" coordsize="21600,21600" o:spt="33" o:oned="t" path="m,l21600,r,21600e" filled="f">
                    <v:stroke joinstyle="miter"/>
                    <v:path arrowok="t" fillok="f" o:connecttype="none"/>
                    <o:lock v:ext="edit" shapetype="t"/>
                  </v:shapetype>
                  <v:shape id="AutoShape 411" o:spid="_x0000_s1033" type="#_x0000_t33" style="position:absolute;left:3753;top:3533;width:7473;height:88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">
                    <v:stroke endarrow="block"/>
                  </v:shape>
                  <v:shape id="Text Box 412" o:spid="_x0000_s1034" type="#_x0000_t202" style="position:absolute;left:4028;top:11765;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" stroked="f">
                    <v:textbox inset="0,0,0,0">
                      <w:txbxContent>
                        <w:p w14:paraId="50D7AE33" w14:textId="77777777" w:rsidR="008F67BD" w:rsidRPr="00374789" w:rsidRDefault="008F67BD" w:rsidP="00D20BF8">
                          <w:pPr>
                            <w:rPr>
                              <w:sz w:val="18"/>
                              <w:lang w:val="fr-CH"/>
                            </w:rPr>
                          </w:pPr>
                          <w:r w:rsidRPr="00374789">
                            <w:rPr>
                              <w:sz w:val="18"/>
                              <w:lang w:val="fr-CH"/>
                            </w:rPr>
                            <w:t>No</w:t>
                          </w:r>
                        </w:p>
                      </w:txbxContent>
                    </v:textbox>
                  </v:shape>
                </v:group>
                <v:shape id="Text Box 413" o:spid="_x0000_s1035" type="#_x0000_t202" style="position:absolute;left:27743;top:35725;width:280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" stroked="f">
                  <v:textbox inset="0,0,0,0">
                    <w:txbxContent>
                      <w:p w14:paraId="27A076EF" w14:textId="77777777" w:rsidR="008F67BD" w:rsidRPr="00CA0043" w:rsidRDefault="008F67BD" w:rsidP="00D20BF8">
                        <w:pPr>
                          <w:rPr>
                            <w:sz w:val="18"/>
                            <w:szCs w:val="18"/>
                            <w:lang w:val="fr-CH"/>
                          </w:rPr>
                        </w:pPr>
                        <w:r w:rsidRPr="00CA0043">
                          <w:rPr>
                            <w:sz w:val="18"/>
                            <w:szCs w:val="18"/>
                            <w:lang w:val="fr-CH"/>
                          </w:rPr>
                          <w:t>Yes</w:t>
                        </w:r>
                      </w:p>
                    </w:txbxContent>
                  </v:textbox>
                </v:shape>
                <v:group id="Group 414" o:spid="_x0000_s1036" style="position:absolute;width:61995;height:65366" coordorigin="1173,2591" coordsize="9763,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 415" o:spid="_x0000_s1037" style="position:absolute;left:1173;top:2591;width:9763;height:10294" coordorigin="1121,1718" coordsize="1084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416" o:spid="_x0000_s1038" style="position:absolute;left:1121;top:1718;width:10841;height:11430" coordorigin="1121,1718" coordsize="1084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group id="Group 417" o:spid="_x0000_s1039" style="position:absolute;left:1121;top:1718;width:10841;height:11430" coordorigin="1121,1718" coordsize="1084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oundrect id="AutoShape 418" o:spid="_x0000_s1040" style="position:absolute;left:1343;top:1718;width:2538;height: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">
                          <v:textbox inset="2.29236mm,1.1462mm,2.29236mm,1.1462mm">
                            <w:txbxContent>
                              <w:p w14:paraId="7C4AC823" w14:textId="77777777" w:rsidR="008F67BD" w:rsidRPr="00374789" w:rsidRDefault="008F67BD" w:rsidP="00D20BF8">
                                <w:pPr>
                                  <w:jc w:val="center"/>
                                  <w:rPr>
                                    <w:sz w:val="18"/>
                                    <w:lang w:val="fr-CH"/>
                                  </w:rPr>
                                </w:pPr>
                                <w:r w:rsidRPr="00374789">
                                  <w:rPr>
                                    <w:sz w:val="18"/>
                                    <w:lang w:val="fr-CH"/>
                                  </w:rPr>
                                  <w:t>START</w:t>
                                </w:r>
                              </w:p>
                            </w:txbxContent>
                          </v:textbox>
                        </v:roundrect>
                        <v:shapetype id="_x0000_t4" coordsize="21600,21600" o:spt="4" path="m10800,l,10800,10800,21600,21600,10800xe">
                          <v:stroke joinstyle="miter"/>
                          <v:path gradientshapeok="t" o:connecttype="rect" textboxrect="5400,5400,16200,16200"/>
                        </v:shapetype>
                        <v:shape id="AutoShape 419" o:spid="_x0000_s1041" type="#_x0000_t4" style="position:absolute;left:1320;top:2978;width:2433;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">
                          <v:textbox inset="0,0,0,0">
                            <w:txbxContent>
                              <w:p w14:paraId="62096A1C" w14:textId="77777777" w:rsidR="008F67BD" w:rsidRPr="00374789" w:rsidRDefault="008F67BD" w:rsidP="00D20BF8">
                                <w:pPr>
                                  <w:jc w:val="center"/>
                                  <w:rPr>
                                    <w:sz w:val="18"/>
                                  </w:rPr>
                                </w:pPr>
                                <w:r w:rsidRPr="00374789">
                                  <w:rPr>
                                    <w:sz w:val="18"/>
                                    <w:lang w:val="fr-CH"/>
                                  </w:rPr>
                                  <w:t>In contact with gas</w:t>
                                </w:r>
                              </w:p>
                            </w:txbxContent>
                          </v:textbox>
                        </v:shape>
                        <v:shape id="AutoShape 420" o:spid="_x0000_s1042" type="#_x0000_t4" style="position:absolute;left:1390;top:4622;width:2311;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">
                          <v:textbox inset="0,0,0,0">
                            <w:txbxContent>
                              <w:p w14:paraId="6AC16BB6" w14:textId="77777777" w:rsidR="008F67BD" w:rsidRPr="00374789" w:rsidRDefault="008F67BD" w:rsidP="00D20BF8">
                                <w:pPr>
                                  <w:ind w:left="-284" w:right="-191"/>
                                  <w:jc w:val="center"/>
                                  <w:rPr>
                                    <w:sz w:val="18"/>
                                    <w:lang w:val="fr-CH"/>
                                  </w:rPr>
                                </w:pPr>
                                <w:r w:rsidRPr="00374789">
                                  <w:rPr>
                                    <w:sz w:val="18"/>
                                    <w:lang w:val="fr-CH"/>
                                  </w:rPr>
                                  <w:t xml:space="preserve">Temperature  </w:t>
                                </w:r>
                              </w:p>
                              <w:p w14:paraId="194E1A75" w14:textId="77777777" w:rsidR="008F67BD" w:rsidRPr="00374789" w:rsidRDefault="008F67BD" w:rsidP="00D20BF8">
                                <w:pPr>
                                  <w:ind w:left="-284" w:right="-191"/>
                                  <w:jc w:val="center"/>
                                  <w:rPr>
                                    <w:sz w:val="18"/>
                                    <w:lang w:val="fr-CH"/>
                                  </w:rPr>
                                </w:pPr>
                                <w:r w:rsidRPr="00374789">
                                  <w:rPr>
                                    <w:sz w:val="18"/>
                                    <w:lang w:val="fr-CH"/>
                                  </w:rPr>
                                  <w:t>˂ -40 °C</w:t>
                                </w:r>
                              </w:p>
                            </w:txbxContent>
                          </v:textbox>
                        </v:shape>
                        <v:shape id="AutoShape 421" o:spid="_x0000_s1043" type="#_x0000_t4" style="position:absolute;left:1175;top:6360;width:276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">
                          <v:textbox inset=".45125mm,.9025mm,.45125mm,.9025mm">
                            <w:txbxContent>
                              <w:p w14:paraId="39DD4140" w14:textId="77777777" w:rsidR="008F67BD" w:rsidRPr="00C624B6" w:rsidRDefault="008F67BD" w:rsidP="00D20BF8">
                                <w:pPr>
                                  <w:spacing w:line="0" w:lineRule="atLeast"/>
                                  <w:ind w:right="-68"/>
                                  <w:rPr>
                                    <w:sz w:val="6"/>
                                    <w:szCs w:val="6"/>
                                    <w:lang w:val="fr-CH"/>
                                  </w:rPr>
                                </w:pPr>
                              </w:p>
                              <w:p w14:paraId="781D0E3C" w14:textId="77777777" w:rsidR="008F67BD" w:rsidRPr="00374789" w:rsidRDefault="008F67BD" w:rsidP="00D20BF8">
                                <w:pPr>
                                  <w:ind w:right="-69"/>
                                  <w:rPr>
                                    <w:sz w:val="18"/>
                                    <w:lang w:val="fr-CH"/>
                                  </w:rPr>
                                </w:pPr>
                                <w:r w:rsidRPr="00374789">
                                  <w:rPr>
                                    <w:sz w:val="18"/>
                                    <w:lang w:val="fr-CH"/>
                                  </w:rPr>
                                  <w:t>p</w:t>
                                </w:r>
                                <w:r w:rsidRPr="00374789">
                                  <w:rPr>
                                    <w:sz w:val="18"/>
                                    <w:vertAlign w:val="subscript"/>
                                    <w:lang w:val="fr-CH"/>
                                  </w:rPr>
                                  <w:t>o</w:t>
                                </w:r>
                                <w:r w:rsidRPr="00374789">
                                  <w:rPr>
                                    <w:rFonts w:ascii="Viner Hand ITC" w:hAnsi="Viner Hand ITC"/>
                                    <w:sz w:val="18"/>
                                    <w:lang w:val="fr-CH"/>
                                  </w:rPr>
                                  <w:t>&gt;</w:t>
                                </w:r>
                                <w:r w:rsidRPr="00374789">
                                  <w:rPr>
                                    <w:sz w:val="18"/>
                                    <w:lang w:val="fr-CH"/>
                                  </w:rPr>
                                  <w:t>3,000 kPa</w:t>
                                </w:r>
                              </w:p>
                            </w:txbxContent>
                          </v:textbox>
                        </v:shape>
                        <v:shape id="AutoShape 422" o:spid="_x0000_s1044" type="#_x0000_t4" style="position:absolute;left:1121;top:9059;width:290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">
                          <v:textbox inset="0,0,0,0">
                            <w:txbxContent>
                              <w:p w14:paraId="283BE514" w14:textId="77777777" w:rsidR="008F67BD" w:rsidRPr="00494E05" w:rsidRDefault="008F67BD" w:rsidP="00D20BF8">
                                <w:pPr>
                                  <w:spacing w:line="180" w:lineRule="atLeast"/>
                                  <w:ind w:right="-108"/>
                                  <w:rPr>
                                    <w:sz w:val="8"/>
                                    <w:szCs w:val="8"/>
                                    <w:lang w:val="fr-CH"/>
                                  </w:rPr>
                                </w:pPr>
                              </w:p>
                              <w:p w14:paraId="1CCFF56D" w14:textId="77777777" w:rsidR="008F67BD" w:rsidRPr="00374789" w:rsidRDefault="008F67BD" w:rsidP="00D20BF8">
                                <w:pPr>
                                  <w:ind w:right="-108"/>
                                  <w:rPr>
                                    <w:sz w:val="18"/>
                                    <w:lang w:val="fr-CH"/>
                                  </w:rPr>
                                </w:pPr>
                                <w:r w:rsidRPr="00374789">
                                  <w:rPr>
                                    <w:sz w:val="18"/>
                                    <w:lang w:val="fr-CH"/>
                                  </w:rPr>
                                  <w:t>450˂p</w:t>
                                </w:r>
                                <w:r w:rsidRPr="00374789">
                                  <w:rPr>
                                    <w:sz w:val="18"/>
                                    <w:vertAlign w:val="subscript"/>
                                    <w:lang w:val="fr-CH"/>
                                  </w:rPr>
                                  <w:t>o</w:t>
                                </w:r>
                                <w:r w:rsidRPr="00374789">
                                  <w:rPr>
                                    <w:sz w:val="18"/>
                                    <w:lang w:val="fr-CH"/>
                                  </w:rPr>
                                  <w:t>˂3,000 kPa</w:t>
                                </w:r>
                              </w:p>
                            </w:txbxContent>
                          </v:textbox>
                        </v:shape>
                        <v:shape id="AutoShape 423" o:spid="_x0000_s1045" type="#_x0000_t4" style="position:absolute;left:1168;top:10643;width:2812;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">
                          <v:textbox inset="0,0,0,0">
                            <w:txbxContent>
                              <w:p w14:paraId="5C5D62A2" w14:textId="77777777" w:rsidR="008F67BD" w:rsidRPr="00C624B6" w:rsidRDefault="008F67BD" w:rsidP="00D20BF8">
                                <w:pPr>
                                  <w:spacing w:line="20" w:lineRule="atLeast"/>
                                  <w:rPr>
                                    <w:sz w:val="6"/>
                                    <w:szCs w:val="6"/>
                                    <w:lang w:val="fr-CH"/>
                                  </w:rPr>
                                </w:pPr>
                              </w:p>
                              <w:p w14:paraId="059DD0E0" w14:textId="77777777" w:rsidR="008F67BD" w:rsidRPr="00C624B6" w:rsidRDefault="008F67BD" w:rsidP="00D20BF8">
                                <w:pPr>
                                  <w:spacing w:line="0" w:lineRule="atLeast"/>
                                  <w:ind w:right="-68"/>
                                  <w:rPr>
                                    <w:sz w:val="6"/>
                                    <w:szCs w:val="6"/>
                                    <w:lang w:val="fr-CH"/>
                                  </w:rPr>
                                </w:pPr>
                              </w:p>
                              <w:p w14:paraId="1262C3B2" w14:textId="77777777" w:rsidR="008F67BD" w:rsidRPr="00374789" w:rsidRDefault="008F67BD" w:rsidP="00D20BF8">
                                <w:pPr>
                                  <w:rPr>
                                    <w:sz w:val="18"/>
                                  </w:rPr>
                                </w:pPr>
                                <w:r w:rsidRPr="00374789">
                                  <w:rPr>
                                    <w:sz w:val="18"/>
                                    <w:lang w:val="fr-CH"/>
                                  </w:rPr>
                                  <w:t>20˂p</w:t>
                                </w:r>
                                <w:r w:rsidRPr="00374789">
                                  <w:rPr>
                                    <w:sz w:val="18"/>
                                    <w:vertAlign w:val="subscript"/>
                                    <w:lang w:val="fr-CH"/>
                                  </w:rPr>
                                  <w:t>o</w:t>
                                </w:r>
                                <w:r w:rsidRPr="00374789">
                                  <w:rPr>
                                    <w:sz w:val="18"/>
                                    <w:lang w:val="fr-CH"/>
                                  </w:rPr>
                                  <w:t>˂450 kPa</w:t>
                                </w:r>
                              </w:p>
                            </w:txbxContent>
                          </v:textbox>
                        </v:shape>
                        <v:shape id="AutoShape 424" o:spid="_x0000_s1046" type="#_x0000_t4" style="position:absolute;left:4516;top:6361;width:2624;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">
                          <v:textbox inset=".45125mm,0,.45125mm,0">
                            <w:txbxContent>
                              <w:p w14:paraId="31AF8D72" w14:textId="77777777" w:rsidR="008F67BD" w:rsidRPr="00C624B6" w:rsidRDefault="008F67BD" w:rsidP="00D20BF8">
                                <w:pPr>
                                  <w:spacing w:line="0" w:lineRule="atLeast"/>
                                  <w:ind w:right="-68"/>
                                  <w:rPr>
                                    <w:sz w:val="6"/>
                                    <w:szCs w:val="6"/>
                                    <w:lang w:val="fr-CH"/>
                                  </w:rPr>
                                </w:pPr>
                              </w:p>
                              <w:p w14:paraId="36D217FF" w14:textId="77777777" w:rsidR="008F67BD" w:rsidRPr="00374789" w:rsidRDefault="008F67BD" w:rsidP="00D20BF8">
                                <w:pPr>
                                  <w:ind w:right="-69"/>
                                  <w:rPr>
                                    <w:sz w:val="18"/>
                                  </w:rPr>
                                </w:pPr>
                                <w:r w:rsidRPr="00374789">
                                  <w:rPr>
                                    <w:sz w:val="18"/>
                                    <w:lang w:val="fr-CH"/>
                                  </w:rPr>
                                  <w:t>p</w:t>
                                </w:r>
                                <w:r w:rsidRPr="00374789">
                                  <w:rPr>
                                    <w:sz w:val="18"/>
                                    <w:vertAlign w:val="subscript"/>
                                    <w:lang w:val="fr-CH"/>
                                  </w:rPr>
                                  <w:t>o</w:t>
                                </w:r>
                                <w:r w:rsidRPr="00374789">
                                  <w:rPr>
                                    <w:sz w:val="18"/>
                                    <w:lang w:val="fr-CH"/>
                                  </w:rPr>
                                  <w:t xml:space="preserve"> ˂26,000 kPa</w:t>
                                </w:r>
                              </w:p>
                            </w:txbxContent>
                          </v:textbox>
                        </v:shape>
                        <v:shape id="AutoShape 425" o:spid="_x0000_s1047" type="#_x0000_t4" style="position:absolute;left:7550;top:6359;width:2742;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">
                          <v:textbox inset="0,0,0,0">
                            <w:txbxContent>
                              <w:p w14:paraId="31E33052" w14:textId="77777777" w:rsidR="008F67BD" w:rsidRPr="00C624B6" w:rsidRDefault="008F67BD" w:rsidP="00D20BF8">
                                <w:pPr>
                                  <w:spacing w:line="0" w:lineRule="atLeast"/>
                                  <w:ind w:right="-68"/>
                                  <w:rPr>
                                    <w:sz w:val="6"/>
                                    <w:szCs w:val="6"/>
                                    <w:lang w:val="fr-CH"/>
                                  </w:rPr>
                                </w:pPr>
                              </w:p>
                              <w:p w14:paraId="73C19A5E" w14:textId="77777777" w:rsidR="008F67BD" w:rsidRPr="00374789" w:rsidRDefault="008F67BD" w:rsidP="00D20BF8">
                                <w:pPr>
                                  <w:ind w:right="-136"/>
                                  <w:rPr>
                                    <w:sz w:val="18"/>
                                    <w:lang w:val="fr-CH"/>
                                  </w:rPr>
                                </w:pPr>
                                <w:r w:rsidRPr="00374789">
                                  <w:rPr>
                                    <w:sz w:val="18"/>
                                    <w:lang w:val="fr-CH"/>
                                  </w:rPr>
                                  <w:t>Storage cylinder</w:t>
                                </w:r>
                              </w:p>
                            </w:txbxContent>
                          </v:textbox>
                        </v:shape>
                        <v:shape id="AutoShape 426" o:spid="_x0000_s1048" type="#_x0000_t4" style="position:absolute;left:4721;top:9034;width:2244;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">
                          <v:textbox inset="0,0,0,0">
                            <w:txbxContent>
                              <w:p w14:paraId="43618D33" w14:textId="77777777" w:rsidR="008F67BD" w:rsidRPr="00C624B6" w:rsidRDefault="008F67BD" w:rsidP="00D20BF8">
                                <w:pPr>
                                  <w:spacing w:line="0" w:lineRule="atLeast"/>
                                  <w:ind w:right="-68" w:firstLine="142"/>
                                  <w:rPr>
                                    <w:sz w:val="6"/>
                                    <w:szCs w:val="6"/>
                                    <w:lang w:val="fr-CH"/>
                                  </w:rPr>
                                </w:pPr>
                              </w:p>
                              <w:p w14:paraId="1072BB0B" w14:textId="77777777" w:rsidR="008F67BD" w:rsidRPr="00374789" w:rsidRDefault="008F67BD" w:rsidP="00D20BF8">
                                <w:pPr>
                                  <w:ind w:left="-142" w:right="-364" w:firstLine="142"/>
                                  <w:rPr>
                                    <w:sz w:val="18"/>
                                    <w:lang w:val="fr-CH"/>
                                  </w:rPr>
                                </w:pPr>
                                <w:r w:rsidRPr="00374789">
                                  <w:rPr>
                                    <w:sz w:val="18"/>
                                    <w:lang w:val="fr-CH"/>
                                  </w:rPr>
                                  <w:t>Safety valve</w:t>
                                </w:r>
                              </w:p>
                            </w:txbxContent>
                          </v:textbox>
                        </v:shape>
                        <v:rect id="Rectangle 427" o:spid="_x0000_s1049" style="position:absolute;left:9753;top:7644;width:11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">
                          <v:textbox inset="2.29236mm,1.1462mm,2.29236mm,1.1462mm">
                            <w:txbxContent>
                              <w:p w14:paraId="40B46573" w14:textId="77777777" w:rsidR="008F67BD" w:rsidRPr="00374789" w:rsidRDefault="008F67BD" w:rsidP="00D20BF8">
                                <w:pPr>
                                  <w:jc w:val="center"/>
                                  <w:rPr>
                                    <w:sz w:val="18"/>
                                  </w:rPr>
                                </w:pPr>
                                <w:r w:rsidRPr="00374789">
                                  <w:rPr>
                                    <w:sz w:val="18"/>
                                    <w:lang w:val="fr-CH"/>
                                  </w:rPr>
                                  <w:t>Class 6</w:t>
                                </w:r>
                              </w:p>
                            </w:txbxContent>
                          </v:textbox>
                        </v:rect>
                        <v:rect id="Rectangle 428" o:spid="_x0000_s1050" style="position:absolute;left:8044;top:8532;width:11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">
                          <v:textbox inset="2.29236mm,1.1462mm,2.29236mm,1.1462mm">
                            <w:txbxContent>
                              <w:p w14:paraId="4F45FA9B" w14:textId="77777777" w:rsidR="008F67BD" w:rsidRPr="00374789" w:rsidRDefault="008F67BD" w:rsidP="00D20BF8">
                                <w:pPr>
                                  <w:jc w:val="center"/>
                                  <w:rPr>
                                    <w:sz w:val="18"/>
                                  </w:rPr>
                                </w:pPr>
                                <w:r w:rsidRPr="00374789">
                                  <w:rPr>
                                    <w:sz w:val="18"/>
                                    <w:lang w:val="fr-CH"/>
                                  </w:rPr>
                                  <w:t>Class 0</w:t>
                                </w:r>
                              </w:p>
                            </w:txbxContent>
                          </v:textbox>
                        </v:rect>
                        <v:rect id="Rectangle 429" o:spid="_x0000_s1051" style="position:absolute;left:8077;top:9404;width:113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">
                          <v:textbox inset="2.29236mm,1.1462mm,2.29236mm,1.1462mm">
                            <w:txbxContent>
                              <w:p w14:paraId="770A5AFE" w14:textId="77777777" w:rsidR="008F67BD" w:rsidRPr="00374789" w:rsidRDefault="008F67BD" w:rsidP="00D20BF8">
                                <w:pPr>
                                  <w:jc w:val="center"/>
                                  <w:rPr>
                                    <w:sz w:val="18"/>
                                  </w:rPr>
                                </w:pPr>
                                <w:r w:rsidRPr="00374789">
                                  <w:rPr>
                                    <w:sz w:val="18"/>
                                    <w:lang w:val="fr-CH"/>
                                  </w:rPr>
                                  <w:t>Class 1</w:t>
                                </w:r>
                              </w:p>
                            </w:txbxContent>
                          </v:textbox>
                        </v:rect>
                        <v:rect id="Rectangle 430" o:spid="_x0000_s1052" style="position:absolute;left:8066;top:10335;width:113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">
                          <v:textbox inset="2.29236mm,1.1462mm,2.29236mm,1.1462mm">
                            <w:txbxContent>
                              <w:p w14:paraId="34FCFB9B" w14:textId="77777777" w:rsidR="008F67BD" w:rsidRPr="00374789" w:rsidRDefault="008F67BD" w:rsidP="00D20BF8">
                                <w:pPr>
                                  <w:jc w:val="center"/>
                                  <w:rPr>
                                    <w:sz w:val="18"/>
                                  </w:rPr>
                                </w:pPr>
                                <w:r w:rsidRPr="00374789">
                                  <w:rPr>
                                    <w:sz w:val="18"/>
                                    <w:lang w:val="fr-CH"/>
                                  </w:rPr>
                                  <w:t>Class 3</w:t>
                                </w:r>
                              </w:p>
                            </w:txbxContent>
                          </v:textbox>
                        </v:rect>
                        <v:rect id="Rectangle 431" o:spid="_x0000_s1053" style="position:absolute;left:8077;top:11921;width:113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">
                          <v:textbox inset="2.29236mm,1.1462mm,2.29236mm,1.1462mm">
                            <w:txbxContent>
                              <w:p w14:paraId="3EE72B21" w14:textId="77777777" w:rsidR="008F67BD" w:rsidRPr="00374789" w:rsidRDefault="008F67BD" w:rsidP="00D20BF8">
                                <w:pPr>
                                  <w:jc w:val="center"/>
                                  <w:rPr>
                                    <w:sz w:val="18"/>
                                  </w:rPr>
                                </w:pPr>
                                <w:r w:rsidRPr="00374789">
                                  <w:rPr>
                                    <w:sz w:val="18"/>
                                    <w:lang w:val="fr-CH"/>
                                  </w:rPr>
                                  <w:t>Class 4</w:t>
                                </w:r>
                              </w:p>
                            </w:txbxContent>
                          </v:textbox>
                        </v:rect>
                        <v:rect id="Rectangle 432" o:spid="_x0000_s1054" style="position:absolute;left:10488;top:12360;width:147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">
                          <v:textbox inset="0,0,0,0">
                            <w:txbxContent>
                              <w:p w14:paraId="602E9F25" w14:textId="77777777" w:rsidR="008F67BD" w:rsidRPr="00374789" w:rsidRDefault="008F67BD" w:rsidP="00D20BF8">
                                <w:pPr>
                                  <w:jc w:val="center"/>
                                  <w:rPr>
                                    <w:sz w:val="18"/>
                                    <w:lang w:val="fr-CH"/>
                                  </w:rPr>
                                </w:pPr>
                                <w:r w:rsidRPr="00374789">
                                  <w:rPr>
                                    <w:sz w:val="18"/>
                                    <w:lang w:val="fr-CH"/>
                                  </w:rPr>
                                  <w:t>Not subject to this Regulation</w:t>
                                </w:r>
                              </w:p>
                            </w:txbxContent>
                          </v:textbox>
                        </v:rect>
                        <v:shape id="AutoShape 433" o:spid="_x0000_s1055" type="#_x0000_t32" style="position:absolute;left:2546;top:2201;width:1;height: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">
                          <v:stroke endarrow="block"/>
                        </v:shape>
                        <v:shape id="AutoShape 434" o:spid="_x0000_s1056" type="#_x0000_t32" style="position:absolute;left:2570;top:7500;width:5;height:1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">
                          <v:stroke endarrow="block"/>
                        </v:shape>
                        <v:shape id="AutoShape 435" o:spid="_x0000_s1057" type="#_x0000_t32" style="position:absolute;left:2574;top:10208;width:1;height: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">
                          <v:stroke endarrow="block"/>
                        </v:shape>
                        <v:rect id="Rectangle 436" o:spid="_x0000_s1058" style="position:absolute;left:7722;top:4961;width:141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">
                          <v:textbox inset="2.29236mm,1.1462mm,2.29236mm,1.1462mm">
                            <w:txbxContent>
                              <w:p w14:paraId="61F9706A" w14:textId="77777777" w:rsidR="008F67BD" w:rsidRPr="00374789" w:rsidRDefault="008F67BD" w:rsidP="00D20BF8">
                                <w:pPr>
                                  <w:jc w:val="center"/>
                                  <w:rPr>
                                    <w:sz w:val="18"/>
                                    <w:lang w:val="fr-CH"/>
                                  </w:rPr>
                                </w:pPr>
                                <w:r w:rsidRPr="00374789">
                                  <w:rPr>
                                    <w:sz w:val="18"/>
                                    <w:lang w:val="fr-CH"/>
                                  </w:rPr>
                                  <w:t>Class 5</w:t>
                                </w:r>
                              </w:p>
                            </w:txbxContent>
                          </v:textbox>
                        </v:rect>
                        <v:shape id="AutoShape 437" o:spid="_x0000_s1059" type="#_x0000_t32" style="position:absolute;left:3701;top:5177;width:40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">
                          <v:stroke endarrow="block"/>
                        </v:shape>
                        <v:shape id="AutoShape 438" o:spid="_x0000_s1060" type="#_x0000_t32" style="position:absolute;left:3941;top:6925;width:575;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">
                          <v:stroke endarrow="block"/>
                        </v:shape>
                        <v:shape id="AutoShape 439" o:spid="_x0000_s1061" type="#_x0000_t32" style="position:absolute;left:7140;top:6924;width:41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"/>
                        <v:shape id="AutoShape 440" o:spid="_x0000_s1062" type="#_x0000_t32" style="position:absolute;left:4028;top:9626;width:693;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"/>
                        <v:shape id="AutoShape 441" o:spid="_x0000_s1063" type="#_x0000_t32" style="position:absolute;left:6965;top:9626;width:1112;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">
                          <v:stroke endarrow="block"/>
                        </v:shape>
                        <v:shape id="AutoShape 442" o:spid="_x0000_s1064" type="#_x0000_t33" style="position:absolute;left:5324;top:9395;width:3;height:550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">
                          <v:stroke endarrow="block"/>
                        </v:shape>
                        <v:shape id="AutoShape 443" o:spid="_x0000_s1065" type="#_x0000_t33" style="position:absolute;left:9147;top:7262;width:381;height: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">
                          <v:stroke endarrow="block"/>
                        </v:shape>
                        <v:shape id="AutoShape 444" o:spid="_x0000_s1066" type="#_x0000_t33" style="position:absolute;left:6783;top:9278;width:344;height:22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">
                          <v:stroke endarrow="block"/>
                        </v:shape>
                        <v:shape id="AutoShape 445" o:spid="_x0000_s1067" type="#_x0000_t33" style="position:absolute;left:6300;top:7016;width:1271;height:22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">
                          <v:stroke endarrow="block"/>
                        </v:shape>
                        <v:rect id="Rectangle 446" o:spid="_x0000_s1068" style="position:absolute;left:8066;top:11143;width:11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">
                          <v:textbox inset="2.29236mm,1.1462mm,2.29236mm,1.1462mm">
                            <w:txbxContent>
                              <w:p w14:paraId="0C51E773" w14:textId="77777777" w:rsidR="008F67BD" w:rsidRPr="00374789" w:rsidRDefault="008F67BD" w:rsidP="00D20BF8">
                                <w:pPr>
                                  <w:jc w:val="center"/>
                                  <w:rPr>
                                    <w:sz w:val="18"/>
                                  </w:rPr>
                                </w:pPr>
                                <w:r w:rsidRPr="00374789">
                                  <w:rPr>
                                    <w:sz w:val="18"/>
                                    <w:lang w:val="fr-CH"/>
                                  </w:rPr>
                                  <w:t>Class 2</w:t>
                                </w:r>
                              </w:p>
                            </w:txbxContent>
                          </v:textbox>
                        </v:rect>
                        <v:shape id="AutoShape 447" o:spid="_x0000_s1069" type="#_x0000_t32" style="position:absolute;left:3980;top:11370;width:4086;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">
                          <v:stroke endarrow="block"/>
                        </v:shape>
                        <v:shape id="AutoShape 448" o:spid="_x0000_s1070" type="#_x0000_t120" style="position:absolute;left:11137;top:12934;width:20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" fillcolor="black">
                          <v:textbox style="mso-fit-shape-to-text:t"/>
                        </v:shape>
                        <v:shape id="AutoShape 449" o:spid="_x0000_s1071" type="#_x0000_t120" style="position:absolute;left:9211;top:9533;width:20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" fillcolor="black">
                          <v:textbox style="mso-fit-shape-to-text:t"/>
                        </v:shape>
                        <v:shape id="AutoShape 450" o:spid="_x0000_s1072" type="#_x0000_t120" style="position:absolute;left:9199;top:8639;width:201;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" fillcolor="black">
                          <v:textbox style="mso-fit-shape-to-text:t"/>
                        </v:shape>
                        <v:shape id="AutoShape 451" o:spid="_x0000_s1073" type="#_x0000_t120" style="position:absolute;left:9222;top:12027;width:20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" fillcolor="black">
                          <v:textbox style="mso-fit-shape-to-text:t"/>
                        </v:shape>
                        <v:shape id="AutoShape 452" o:spid="_x0000_s1074" type="#_x0000_t120" style="position:absolute;left:9210;top:11264;width:20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" fillcolor="black">
                          <v:textbox style="mso-fit-shape-to-text:t"/>
                        </v:shape>
                        <v:shape id="AutoShape 453" o:spid="_x0000_s1075" type="#_x0000_t120" style="position:absolute;left:9198;top:10461;width:20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" fillcolor="black">
                          <v:textbox style="mso-fit-shape-to-text:t"/>
                        </v:shape>
                        <v:shape id="AutoShape 454" o:spid="_x0000_s1076" type="#_x0000_t32" style="position:absolute;left:2537;top:4087;width:9;height: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">
                          <v:stroke endarrow="block"/>
                        </v:shape>
                        <v:shape id="AutoShape 455" o:spid="_x0000_s1077" type="#_x0000_t32" style="position:absolute;left:2546;top:5732;width:12;height: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">
                          <v:stroke endarrow="block"/>
                        </v:shape>
                      </v:group>
                      <v:shape id="Text Box 456" o:spid="_x0000_s1078" type="#_x0000_t202" style="position:absolute;left:3941;top:3248;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" stroked="f">
                        <v:textbox inset="0,0,0,0">
                          <w:txbxContent>
                            <w:p w14:paraId="2059668F" w14:textId="77777777" w:rsidR="008F67BD" w:rsidRPr="00374789" w:rsidRDefault="008F67BD" w:rsidP="00D20BF8">
                              <w:pPr>
                                <w:rPr>
                                  <w:sz w:val="18"/>
                                  <w:lang w:val="fr-CH"/>
                                </w:rPr>
                              </w:pPr>
                              <w:r w:rsidRPr="00374789">
                                <w:rPr>
                                  <w:sz w:val="18"/>
                                  <w:lang w:val="fr-CH"/>
                                </w:rPr>
                                <w:t>No</w:t>
                              </w:r>
                            </w:p>
                          </w:txbxContent>
                        </v:textbox>
                      </v:shape>
                    </v:group>
                    <v:shape id="Text Box 457" o:spid="_x0000_s1079" type="#_x0000_t202" style="position:absolute;left:7145;top:6567;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" stroked="f">
                      <v:textbox inset="0,0,0,0">
                        <w:txbxContent>
                          <w:p w14:paraId="443E1C57" w14:textId="77777777" w:rsidR="008F67BD" w:rsidRPr="00374789" w:rsidRDefault="008F67BD" w:rsidP="00D20BF8">
                            <w:pPr>
                              <w:rPr>
                                <w:sz w:val="18"/>
                                <w:lang w:val="fr-CH"/>
                              </w:rPr>
                            </w:pPr>
                            <w:r w:rsidRPr="00374789">
                              <w:rPr>
                                <w:sz w:val="18"/>
                                <w:lang w:val="fr-CH"/>
                              </w:rPr>
                              <w:t>No</w:t>
                            </w:r>
                          </w:p>
                        </w:txbxContent>
                      </v:textbox>
                    </v:shape>
                  </v:group>
                  <v:group id="Group 458" o:spid="_x0000_s1080" style="position:absolute;left:2645;top:5344;width:5463;height:5212" coordorigin="2756,4775" coordsize="6066,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Text Box 459" o:spid="_x0000_s1081" type="#_x0000_t202" style="position:absolute;left:3881;top:4775;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" stroked="f">
                      <v:textbox inset="0,0,0,0">
                        <w:txbxContent>
                          <w:p w14:paraId="3A3B9A93" w14:textId="77777777" w:rsidR="008F67BD" w:rsidRPr="00374789" w:rsidRDefault="008F67BD" w:rsidP="00D20BF8">
                            <w:pPr>
                              <w:rPr>
                                <w:sz w:val="18"/>
                                <w:lang w:val="fr-CH"/>
                              </w:rPr>
                            </w:pPr>
                            <w:r w:rsidRPr="00374789">
                              <w:rPr>
                                <w:sz w:val="18"/>
                                <w:lang w:val="fr-CH"/>
                              </w:rPr>
                              <w:t>Yes</w:t>
                            </w:r>
                          </w:p>
                        </w:txbxContent>
                      </v:textbox>
                    </v:shape>
                    <v:shape id="Text Box 460" o:spid="_x0000_s1082" type="#_x0000_t202" style="position:absolute;left:2756;top:5820;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" stroked="f">
                      <v:textbox inset="0,0,0,0">
                        <w:txbxContent>
                          <w:p w14:paraId="4F676DAC" w14:textId="77777777" w:rsidR="008F67BD" w:rsidRPr="00374789" w:rsidRDefault="008F67BD" w:rsidP="00D20BF8">
                            <w:pPr>
                              <w:rPr>
                                <w:sz w:val="18"/>
                                <w:lang w:val="fr-CH"/>
                              </w:rPr>
                            </w:pPr>
                            <w:r w:rsidRPr="00374789">
                              <w:rPr>
                                <w:sz w:val="18"/>
                                <w:lang w:val="fr-CH"/>
                              </w:rPr>
                              <w:t>No</w:t>
                            </w:r>
                          </w:p>
                        </w:txbxContent>
                      </v:textbox>
                    </v:shape>
                    <v:shape id="Text Box 461" o:spid="_x0000_s1083" type="#_x0000_t202" style="position:absolute;left:2756;top:8270;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" stroked="f">
                      <v:textbox inset="0,0,0,0">
                        <w:txbxContent>
                          <w:p w14:paraId="475FF09E" w14:textId="77777777" w:rsidR="008F67BD" w:rsidRPr="00374789" w:rsidRDefault="008F67BD" w:rsidP="00D20BF8">
                            <w:pPr>
                              <w:rPr>
                                <w:sz w:val="18"/>
                                <w:lang w:val="fr-CH"/>
                              </w:rPr>
                            </w:pPr>
                            <w:r w:rsidRPr="00374789">
                              <w:rPr>
                                <w:sz w:val="18"/>
                                <w:lang w:val="fr-CH"/>
                              </w:rPr>
                              <w:t>No</w:t>
                            </w:r>
                          </w:p>
                        </w:txbxContent>
                      </v:textbox>
                    </v:shape>
                    <v:shape id="Text Box 462" o:spid="_x0000_s1084" type="#_x0000_t202" style="position:absolute;left:8456;top:7500;width:36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U+xQAAANwAAAAPAAAAZHJzL2Rvd25yZXYueG1sRI9Pi8Iw&#10;FMTvC36H8IS9LJquQp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COlaU+xQAAANwAAAAP&#10;AAAAAAAAAAAAAAAAAAcCAABkcnMvZG93bnJldi54bWxQSwUGAAAAAAMAAwC3AAAA+QIAAAAA&#10;" stroked="f">
                      <v:textbox inset="0,0,0,0">
                        <w:txbxContent>
                          <w:p w14:paraId="03AFB967" w14:textId="77777777" w:rsidR="008F67BD" w:rsidRPr="00374789" w:rsidRDefault="008F67BD" w:rsidP="00D20BF8">
                            <w:pPr>
                              <w:rPr>
                                <w:sz w:val="18"/>
                                <w:lang w:val="fr-CH"/>
                              </w:rPr>
                            </w:pPr>
                            <w:r w:rsidRPr="00374789">
                              <w:rPr>
                                <w:sz w:val="18"/>
                                <w:lang w:val="fr-CH"/>
                              </w:rPr>
                              <w:t>No</w:t>
                            </w:r>
                          </w:p>
                        </w:txbxContent>
                      </v:textbox>
                    </v:shape>
                    <v:shape id="Text Box 463" o:spid="_x0000_s1085" type="#_x0000_t202" style="position:absolute;left:7226;top:9271;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" stroked="f">
                      <v:textbox inset="0,0,0,0">
                        <w:txbxContent>
                          <w:p w14:paraId="31D72B5E" w14:textId="77777777" w:rsidR="008F67BD" w:rsidRPr="00374789" w:rsidRDefault="008F67BD" w:rsidP="00D20BF8">
                            <w:pPr>
                              <w:rPr>
                                <w:sz w:val="18"/>
                                <w:lang w:val="fr-CH"/>
                              </w:rPr>
                            </w:pPr>
                            <w:r w:rsidRPr="00374789">
                              <w:rPr>
                                <w:sz w:val="18"/>
                                <w:lang w:val="fr-CH"/>
                              </w:rPr>
                              <w:t>No</w:t>
                            </w:r>
                          </w:p>
                        </w:txbxContent>
                      </v:textbox>
                    </v:shape>
                    <v:shape id="Text Box 464" o:spid="_x0000_s1086" type="#_x0000_t202" style="position:absolute;left:2756;top:10300;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" stroked="f">
                      <v:textbox inset="0,0,0,0">
                        <w:txbxContent>
                          <w:p w14:paraId="53DDE219" w14:textId="77777777" w:rsidR="008F67BD" w:rsidRPr="00374789" w:rsidRDefault="008F67BD" w:rsidP="00D20BF8">
                            <w:pPr>
                              <w:rPr>
                                <w:sz w:val="18"/>
                                <w:lang w:val="fr-CH"/>
                              </w:rPr>
                            </w:pPr>
                            <w:r w:rsidRPr="00374789">
                              <w:rPr>
                                <w:sz w:val="18"/>
                                <w:lang w:val="fr-CH"/>
                              </w:rPr>
                              <w:t>No</w:t>
                            </w:r>
                          </w:p>
                        </w:txbxContent>
                      </v:textbox>
                    </v:shape>
                  </v:group>
                  <v:shape id="Text Box 465" o:spid="_x0000_s1087" type="#_x0000_t202" style="position:absolute;left:2602;top:4834;width:68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" stroked="f">
                    <v:textbox inset="0,0,0,0">
                      <w:txbxContent>
                        <w:p w14:paraId="527B32F3" w14:textId="77777777" w:rsidR="008F67BD" w:rsidRPr="00CA0043" w:rsidRDefault="008F67BD" w:rsidP="00D20BF8">
                          <w:pPr>
                            <w:rPr>
                              <w:sz w:val="18"/>
                              <w:szCs w:val="18"/>
                              <w:lang w:val="fr-CH"/>
                            </w:rPr>
                          </w:pPr>
                          <w:r w:rsidRPr="00CA0043">
                            <w:rPr>
                              <w:sz w:val="18"/>
                              <w:szCs w:val="18"/>
                              <w:lang w:val="fr-CH"/>
                            </w:rPr>
                            <w:t>Yes</w:t>
                          </w:r>
                        </w:p>
                      </w:txbxContent>
                    </v:textbox>
                  </v:shape>
                  <v:shape id="Text Box 466" o:spid="_x0000_s1088" type="#_x0000_t202" style="position:absolute;left:3730;top:6906;width:51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" stroked="f">
                    <v:textbox inset="0,0,0,0">
                      <w:txbxContent>
                        <w:p w14:paraId="50BC7DD0" w14:textId="77777777" w:rsidR="008F67BD" w:rsidRPr="00CA0043" w:rsidRDefault="008F67BD" w:rsidP="00D20BF8">
                          <w:pPr>
                            <w:rPr>
                              <w:sz w:val="18"/>
                              <w:szCs w:val="18"/>
                              <w:lang w:val="fr-CH"/>
                            </w:rPr>
                          </w:pPr>
                          <w:r w:rsidRPr="00CA0043">
                            <w:rPr>
                              <w:sz w:val="18"/>
                              <w:szCs w:val="18"/>
                              <w:lang w:val="fr-CH"/>
                            </w:rPr>
                            <w:t>Yes</w:t>
                          </w:r>
                        </w:p>
                      </w:txbxContent>
                    </v:textbox>
                  </v:shape>
                  <v:shape id="Text Box 467" o:spid="_x0000_s1089" type="#_x0000_t202" style="position:absolute;left:3807;top:9317;width:44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" stroked="f">
                    <v:textbox inset="0,0,0,0">
                      <w:txbxContent>
                        <w:p w14:paraId="120F5BE2" w14:textId="77777777" w:rsidR="008F67BD" w:rsidRPr="00CA0043" w:rsidRDefault="008F67BD" w:rsidP="00D20BF8">
                          <w:pPr>
                            <w:rPr>
                              <w:sz w:val="18"/>
                              <w:szCs w:val="18"/>
                              <w:lang w:val="fr-CH"/>
                            </w:rPr>
                          </w:pPr>
                          <w:r w:rsidRPr="00CA0043">
                            <w:rPr>
                              <w:sz w:val="18"/>
                              <w:szCs w:val="18"/>
                              <w:lang w:val="fr-CH"/>
                            </w:rPr>
                            <w:t>Yes</w:t>
                          </w:r>
                        </w:p>
                      </w:txbxContent>
                    </v:textbox>
                  </v:shape>
                  <v:shape id="Text Box 468" o:spid="_x0000_s1090" type="#_x0000_t202" style="position:absolute;left:4906;top:11014;width:44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" stroked="f">
                    <v:textbox inset="0,0,0,0">
                      <w:txbxContent>
                        <w:p w14:paraId="051D1626" w14:textId="77777777" w:rsidR="008F67BD" w:rsidRPr="00CA0043" w:rsidRDefault="008F67BD" w:rsidP="00D20BF8">
                          <w:pPr>
                            <w:rPr>
                              <w:sz w:val="18"/>
                              <w:szCs w:val="18"/>
                              <w:lang w:val="fr-CH"/>
                            </w:rPr>
                          </w:pPr>
                          <w:r w:rsidRPr="00CA0043">
                            <w:rPr>
                              <w:sz w:val="18"/>
                              <w:szCs w:val="18"/>
                              <w:lang w:val="fr-CH"/>
                            </w:rPr>
                            <w:t>Yes</w:t>
                          </w:r>
                        </w:p>
                      </w:txbxContent>
                    </v:textbox>
                  </v:shape>
                  <v:shape id="Text Box 469" o:spid="_x0000_s1091" type="#_x0000_t202" style="position:absolute;left:6622;top:10237;width:50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" stroked="f">
                    <v:textbox inset="0,0,0,0">
                      <w:txbxContent>
                        <w:p w14:paraId="64E475DE" w14:textId="77777777" w:rsidR="008F67BD" w:rsidRPr="00CA0043" w:rsidRDefault="008F67BD" w:rsidP="00D20BF8">
                          <w:pPr>
                            <w:rPr>
                              <w:sz w:val="18"/>
                              <w:szCs w:val="18"/>
                              <w:lang w:val="fr-CH"/>
                            </w:rPr>
                          </w:pPr>
                          <w:r w:rsidRPr="00CA0043">
                            <w:rPr>
                              <w:sz w:val="18"/>
                              <w:szCs w:val="18"/>
                              <w:lang w:val="fr-CH"/>
                            </w:rPr>
                            <w:t>Yes</w:t>
                          </w:r>
                        </w:p>
                      </w:txbxContent>
                    </v:textbox>
                  </v:shape>
                </v:group>
                <w10:anchorlock/>
              </v:group>
            </w:pict>
          </mc:Fallback>
        </mc:AlternateContent>
      </w:r>
    </w:p>
    <w:p w14:paraId="4D2F355B" w14:textId="1DA1008E" w:rsidR="00DE6D79" w:rsidRPr="00DE6D79" w:rsidRDefault="006F0FED" w:rsidP="00DE6D79">
      <w:pPr>
        <w:spacing w:line="240" w:lineRule="auto"/>
        <w:ind w:left="1134" w:right="1134"/>
        <w:outlineLvl w:val="0"/>
      </w:pPr>
      <w:r w:rsidRPr="00DE6D79">
        <w:rPr>
          <w:noProof/>
          <w:lang w:eastAsia="zh-CN"/>
        </w:rPr>
        <mc:AlternateContent>
          <mc:Choice Requires="wps">
            <w:drawing>
              <wp:anchor distT="4294967295" distB="4294967295" distL="114300" distR="114300" simplePos="0" relativeHeight="251656192" behindDoc="0" locked="0" layoutInCell="1" allowOverlap="1" wp14:anchorId="6EBDE6AB" wp14:editId="06471959">
                <wp:simplePos x="0" y="0"/>
                <wp:positionH relativeFrom="column">
                  <wp:posOffset>2157730</wp:posOffset>
                </wp:positionH>
                <wp:positionV relativeFrom="paragraph">
                  <wp:posOffset>4932679</wp:posOffset>
                </wp:positionV>
                <wp:extent cx="274955" cy="0"/>
                <wp:effectExtent l="0" t="76200" r="0" b="76200"/>
                <wp:wrapNone/>
                <wp:docPr id="6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1001A" id="AutoShape 24" o:spid="_x0000_s1026" type="#_x0000_t32" style="position:absolute;margin-left:169.9pt;margin-top:388.4pt;width:21.6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">
                <v:stroke endarrow="block"/>
              </v:shape>
            </w:pict>
          </mc:Fallback>
        </mc:AlternateContent>
      </w:r>
      <w:r w:rsidR="00DE6D79" w:rsidRPr="00DE6D79">
        <w:br w:type="page"/>
      </w:r>
      <w:r w:rsidR="00DE6D79" w:rsidRPr="00DE6D79">
        <w:lastRenderedPageBreak/>
        <w:t>Figure 1-2</w:t>
      </w:r>
    </w:p>
    <w:p w14:paraId="271EC52B" w14:textId="77777777" w:rsidR="00DE6D79" w:rsidRPr="00DE6D79" w:rsidRDefault="00DE6D79" w:rsidP="00DE6D79">
      <w:pPr>
        <w:spacing w:after="120" w:line="240" w:lineRule="auto"/>
        <w:ind w:left="1134" w:right="1134"/>
        <w:outlineLvl w:val="0"/>
        <w:rPr>
          <w:b/>
        </w:rPr>
      </w:pPr>
      <w:r w:rsidRPr="00DE6D79">
        <w:rPr>
          <w:b/>
        </w:rPr>
        <w:t>Tests applicable to specific classes of components (excluding CNG cylinders and LNG tank)</w:t>
      </w:r>
    </w:p>
    <w:tbl>
      <w:tblPr>
        <w:tblW w:w="794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2"/>
        <w:gridCol w:w="1158"/>
        <w:gridCol w:w="722"/>
        <w:gridCol w:w="723"/>
        <w:gridCol w:w="723"/>
        <w:gridCol w:w="723"/>
        <w:gridCol w:w="722"/>
        <w:gridCol w:w="723"/>
        <w:gridCol w:w="720"/>
        <w:gridCol w:w="720"/>
      </w:tblGrid>
      <w:tr w:rsidR="00D20BF8" w:rsidRPr="00DE6D79" w14:paraId="1B8539C5" w14:textId="77777777" w:rsidTr="009E2373">
        <w:tc>
          <w:tcPr>
            <w:tcW w:w="2127" w:type="dxa"/>
            <w:gridSpan w:val="2"/>
            <w:tcBorders>
              <w:bottom w:val="single" w:sz="12" w:space="0" w:color="auto"/>
            </w:tcBorders>
          </w:tcPr>
          <w:p w14:paraId="627EC5AE" w14:textId="77777777" w:rsidR="00D20BF8" w:rsidRPr="00DE6D79" w:rsidRDefault="00D20BF8" w:rsidP="00D20BF8">
            <w:pPr>
              <w:spacing w:before="40" w:after="40" w:line="240" w:lineRule="auto"/>
              <w:ind w:left="85" w:right="85"/>
              <w:jc w:val="both"/>
              <w:rPr>
                <w:i/>
                <w:sz w:val="16"/>
                <w:szCs w:val="18"/>
              </w:rPr>
            </w:pPr>
            <w:r w:rsidRPr="00DE6D79">
              <w:rPr>
                <w:i/>
                <w:sz w:val="16"/>
                <w:szCs w:val="18"/>
              </w:rPr>
              <w:t>Test</w:t>
            </w:r>
          </w:p>
        </w:tc>
        <w:tc>
          <w:tcPr>
            <w:tcW w:w="708" w:type="dxa"/>
            <w:tcBorders>
              <w:bottom w:val="single" w:sz="12" w:space="0" w:color="auto"/>
            </w:tcBorders>
          </w:tcPr>
          <w:p w14:paraId="347293DB" w14:textId="77777777" w:rsidR="00D20BF8" w:rsidRPr="00DE6D79" w:rsidRDefault="00D20BF8" w:rsidP="00D20BF8">
            <w:pPr>
              <w:spacing w:before="40" w:after="40" w:line="240" w:lineRule="auto"/>
              <w:ind w:left="85" w:right="85"/>
              <w:jc w:val="center"/>
              <w:rPr>
                <w:i/>
                <w:sz w:val="16"/>
                <w:szCs w:val="18"/>
              </w:rPr>
            </w:pPr>
            <w:r w:rsidRPr="00DE6D79">
              <w:rPr>
                <w:i/>
                <w:sz w:val="16"/>
                <w:szCs w:val="18"/>
              </w:rPr>
              <w:t>Class 0</w:t>
            </w:r>
          </w:p>
        </w:tc>
        <w:tc>
          <w:tcPr>
            <w:tcW w:w="709" w:type="dxa"/>
            <w:tcBorders>
              <w:bottom w:val="single" w:sz="12" w:space="0" w:color="auto"/>
            </w:tcBorders>
          </w:tcPr>
          <w:p w14:paraId="2A9F04C3" w14:textId="77777777" w:rsidR="00D20BF8" w:rsidRPr="00DE6D79" w:rsidRDefault="00D20BF8" w:rsidP="00D20BF8">
            <w:pPr>
              <w:spacing w:before="40" w:after="40" w:line="240" w:lineRule="auto"/>
              <w:ind w:left="85" w:right="85"/>
              <w:jc w:val="center"/>
              <w:rPr>
                <w:i/>
                <w:sz w:val="16"/>
                <w:szCs w:val="18"/>
              </w:rPr>
            </w:pPr>
            <w:r w:rsidRPr="00DE6D79">
              <w:rPr>
                <w:i/>
                <w:sz w:val="16"/>
                <w:szCs w:val="18"/>
              </w:rPr>
              <w:t>Class 1</w:t>
            </w:r>
          </w:p>
        </w:tc>
        <w:tc>
          <w:tcPr>
            <w:tcW w:w="709" w:type="dxa"/>
            <w:tcBorders>
              <w:bottom w:val="single" w:sz="12" w:space="0" w:color="auto"/>
            </w:tcBorders>
          </w:tcPr>
          <w:p w14:paraId="31867C44" w14:textId="77777777" w:rsidR="00D20BF8" w:rsidRPr="00DE6D79" w:rsidRDefault="00D20BF8" w:rsidP="00D20BF8">
            <w:pPr>
              <w:spacing w:before="40" w:after="40" w:line="240" w:lineRule="auto"/>
              <w:ind w:left="85" w:right="85"/>
              <w:jc w:val="center"/>
              <w:rPr>
                <w:i/>
                <w:sz w:val="16"/>
                <w:szCs w:val="18"/>
              </w:rPr>
            </w:pPr>
            <w:r w:rsidRPr="00DE6D79">
              <w:rPr>
                <w:i/>
                <w:sz w:val="16"/>
                <w:szCs w:val="18"/>
              </w:rPr>
              <w:t>Class 2</w:t>
            </w:r>
          </w:p>
        </w:tc>
        <w:tc>
          <w:tcPr>
            <w:tcW w:w="709" w:type="dxa"/>
            <w:tcBorders>
              <w:bottom w:val="single" w:sz="12" w:space="0" w:color="auto"/>
            </w:tcBorders>
          </w:tcPr>
          <w:p w14:paraId="0F5A04DD" w14:textId="77777777" w:rsidR="00D20BF8" w:rsidRPr="00DE6D79" w:rsidRDefault="00D20BF8" w:rsidP="00D20BF8">
            <w:pPr>
              <w:spacing w:before="40" w:after="40" w:line="240" w:lineRule="auto"/>
              <w:ind w:left="85" w:right="85"/>
              <w:jc w:val="center"/>
              <w:rPr>
                <w:i/>
                <w:sz w:val="16"/>
                <w:szCs w:val="18"/>
              </w:rPr>
            </w:pPr>
            <w:r w:rsidRPr="00DE6D79">
              <w:rPr>
                <w:i/>
                <w:sz w:val="16"/>
                <w:szCs w:val="18"/>
              </w:rPr>
              <w:t>Class 3</w:t>
            </w:r>
          </w:p>
        </w:tc>
        <w:tc>
          <w:tcPr>
            <w:tcW w:w="708" w:type="dxa"/>
            <w:tcBorders>
              <w:bottom w:val="single" w:sz="12" w:space="0" w:color="auto"/>
            </w:tcBorders>
          </w:tcPr>
          <w:p w14:paraId="0B7942B1" w14:textId="77777777" w:rsidR="00D20BF8" w:rsidRPr="00DE6D79" w:rsidRDefault="00D20BF8" w:rsidP="00D20BF8">
            <w:pPr>
              <w:spacing w:before="40" w:after="40" w:line="240" w:lineRule="auto"/>
              <w:ind w:left="85" w:right="85"/>
              <w:jc w:val="center"/>
              <w:rPr>
                <w:i/>
                <w:sz w:val="16"/>
                <w:szCs w:val="18"/>
              </w:rPr>
            </w:pPr>
            <w:r w:rsidRPr="00DE6D79">
              <w:rPr>
                <w:i/>
                <w:sz w:val="16"/>
                <w:szCs w:val="18"/>
              </w:rPr>
              <w:t>Class 4</w:t>
            </w:r>
          </w:p>
        </w:tc>
        <w:tc>
          <w:tcPr>
            <w:tcW w:w="709" w:type="dxa"/>
            <w:tcBorders>
              <w:bottom w:val="single" w:sz="12" w:space="0" w:color="auto"/>
            </w:tcBorders>
          </w:tcPr>
          <w:p w14:paraId="460040D0" w14:textId="77777777" w:rsidR="00D20BF8" w:rsidRPr="00DE6D79" w:rsidRDefault="00D20BF8" w:rsidP="00D20BF8">
            <w:pPr>
              <w:spacing w:before="40" w:after="40" w:line="240" w:lineRule="auto"/>
              <w:ind w:left="85" w:right="85"/>
              <w:jc w:val="center"/>
              <w:rPr>
                <w:i/>
                <w:sz w:val="16"/>
                <w:szCs w:val="18"/>
              </w:rPr>
            </w:pPr>
            <w:r w:rsidRPr="00DE6D79">
              <w:rPr>
                <w:i/>
                <w:sz w:val="16"/>
                <w:szCs w:val="18"/>
              </w:rPr>
              <w:t>Class 5</w:t>
            </w:r>
          </w:p>
        </w:tc>
        <w:tc>
          <w:tcPr>
            <w:tcW w:w="706" w:type="dxa"/>
            <w:tcBorders>
              <w:bottom w:val="single" w:sz="12" w:space="0" w:color="auto"/>
            </w:tcBorders>
            <w:vAlign w:val="center"/>
          </w:tcPr>
          <w:p w14:paraId="12C35477" w14:textId="77777777" w:rsidR="00D20BF8" w:rsidRDefault="00D20BF8" w:rsidP="00D20BF8">
            <w:pPr>
              <w:spacing w:before="40" w:after="40" w:line="240" w:lineRule="auto"/>
              <w:ind w:left="85" w:right="85"/>
              <w:jc w:val="center"/>
              <w:rPr>
                <w:i/>
                <w:sz w:val="16"/>
                <w:szCs w:val="18"/>
              </w:rPr>
            </w:pPr>
            <w:r w:rsidRPr="00366D65">
              <w:rPr>
                <w:i/>
                <w:sz w:val="16"/>
                <w:szCs w:val="16"/>
                <w:lang w:val="fr-CH"/>
              </w:rPr>
              <w:t>Class 6</w:t>
            </w:r>
          </w:p>
        </w:tc>
        <w:tc>
          <w:tcPr>
            <w:tcW w:w="706" w:type="dxa"/>
            <w:tcBorders>
              <w:bottom w:val="single" w:sz="12" w:space="0" w:color="auto"/>
            </w:tcBorders>
          </w:tcPr>
          <w:p w14:paraId="6A8C1818" w14:textId="77777777" w:rsidR="00D20BF8" w:rsidRPr="00DE6D79" w:rsidRDefault="00D20BF8" w:rsidP="00D20BF8">
            <w:pPr>
              <w:spacing w:before="40" w:after="40" w:line="240" w:lineRule="auto"/>
              <w:ind w:left="85" w:right="85"/>
              <w:jc w:val="center"/>
              <w:rPr>
                <w:i/>
                <w:sz w:val="16"/>
                <w:szCs w:val="18"/>
              </w:rPr>
            </w:pPr>
            <w:r>
              <w:rPr>
                <w:i/>
                <w:sz w:val="16"/>
                <w:szCs w:val="18"/>
              </w:rPr>
              <w:t>Annex</w:t>
            </w:r>
          </w:p>
        </w:tc>
      </w:tr>
      <w:tr w:rsidR="00D20BF8" w:rsidRPr="00DE6D79" w14:paraId="27E7E842" w14:textId="77777777" w:rsidTr="0025254E">
        <w:tc>
          <w:tcPr>
            <w:tcW w:w="2127" w:type="dxa"/>
            <w:gridSpan w:val="2"/>
            <w:tcBorders>
              <w:top w:val="single" w:sz="12" w:space="0" w:color="auto"/>
            </w:tcBorders>
          </w:tcPr>
          <w:p w14:paraId="6106075E" w14:textId="77777777" w:rsidR="00D20BF8" w:rsidRPr="00DE6D79" w:rsidRDefault="00D20BF8" w:rsidP="00D20BF8">
            <w:pPr>
              <w:spacing w:before="40" w:after="40" w:line="240" w:lineRule="auto"/>
              <w:ind w:left="113" w:right="113"/>
              <w:jc w:val="both"/>
              <w:rPr>
                <w:sz w:val="18"/>
                <w:szCs w:val="18"/>
              </w:rPr>
            </w:pPr>
            <w:r w:rsidRPr="00DE6D79">
              <w:rPr>
                <w:sz w:val="18"/>
                <w:szCs w:val="18"/>
              </w:rPr>
              <w:t>Overpressure or strength</w:t>
            </w:r>
          </w:p>
        </w:tc>
        <w:tc>
          <w:tcPr>
            <w:tcW w:w="708" w:type="dxa"/>
            <w:tcBorders>
              <w:top w:val="single" w:sz="12" w:space="0" w:color="auto"/>
            </w:tcBorders>
          </w:tcPr>
          <w:p w14:paraId="3F5581F5"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Borders>
              <w:top w:val="single" w:sz="12" w:space="0" w:color="auto"/>
            </w:tcBorders>
          </w:tcPr>
          <w:p w14:paraId="4E67618E"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Borders>
              <w:top w:val="single" w:sz="12" w:space="0" w:color="auto"/>
            </w:tcBorders>
          </w:tcPr>
          <w:p w14:paraId="6F165E59"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Borders>
              <w:top w:val="single" w:sz="12" w:space="0" w:color="auto"/>
            </w:tcBorders>
          </w:tcPr>
          <w:p w14:paraId="482E6D66"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8" w:type="dxa"/>
            <w:tcBorders>
              <w:top w:val="single" w:sz="12" w:space="0" w:color="auto"/>
            </w:tcBorders>
          </w:tcPr>
          <w:p w14:paraId="3827BFA4"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Borders>
              <w:top w:val="single" w:sz="12" w:space="0" w:color="auto"/>
            </w:tcBorders>
          </w:tcPr>
          <w:p w14:paraId="67EFCB65"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6" w:type="dxa"/>
            <w:tcBorders>
              <w:top w:val="single" w:sz="12" w:space="0" w:color="auto"/>
            </w:tcBorders>
          </w:tcPr>
          <w:p w14:paraId="755AD334" w14:textId="77777777" w:rsidR="00D20BF8" w:rsidRPr="0025254E" w:rsidRDefault="00D20BF8" w:rsidP="00D20BF8">
            <w:pPr>
              <w:spacing w:before="40" w:after="40" w:line="240" w:lineRule="auto"/>
              <w:ind w:left="113" w:right="113"/>
              <w:jc w:val="center"/>
              <w:rPr>
                <w:sz w:val="18"/>
                <w:szCs w:val="18"/>
              </w:rPr>
            </w:pPr>
            <w:r w:rsidRPr="0025254E">
              <w:rPr>
                <w:sz w:val="18"/>
                <w:szCs w:val="18"/>
                <w:lang w:val="fr-CH"/>
              </w:rPr>
              <w:t>X</w:t>
            </w:r>
          </w:p>
        </w:tc>
        <w:tc>
          <w:tcPr>
            <w:tcW w:w="706" w:type="dxa"/>
            <w:tcBorders>
              <w:top w:val="single" w:sz="12" w:space="0" w:color="auto"/>
            </w:tcBorders>
          </w:tcPr>
          <w:p w14:paraId="38657936" w14:textId="77777777" w:rsidR="00D20BF8" w:rsidRPr="00DE6D79" w:rsidRDefault="00D20BF8" w:rsidP="00D20BF8">
            <w:pPr>
              <w:spacing w:before="40" w:after="40" w:line="240" w:lineRule="auto"/>
              <w:ind w:left="113" w:right="113"/>
              <w:jc w:val="center"/>
              <w:rPr>
                <w:sz w:val="18"/>
                <w:szCs w:val="18"/>
              </w:rPr>
            </w:pPr>
            <w:r w:rsidRPr="00DE6D79">
              <w:rPr>
                <w:sz w:val="18"/>
                <w:szCs w:val="18"/>
              </w:rPr>
              <w:t>5A</w:t>
            </w:r>
          </w:p>
        </w:tc>
      </w:tr>
      <w:tr w:rsidR="00D20BF8" w:rsidRPr="00DE6D79" w14:paraId="7FCA37F8" w14:textId="77777777" w:rsidTr="0025254E">
        <w:tc>
          <w:tcPr>
            <w:tcW w:w="2127" w:type="dxa"/>
            <w:gridSpan w:val="2"/>
          </w:tcPr>
          <w:p w14:paraId="06C5E513" w14:textId="77777777" w:rsidR="00D20BF8" w:rsidRPr="00DE6D79" w:rsidRDefault="00D20BF8" w:rsidP="00D20BF8">
            <w:pPr>
              <w:spacing w:before="40" w:after="40" w:line="240" w:lineRule="auto"/>
              <w:ind w:left="113" w:right="113"/>
              <w:jc w:val="both"/>
              <w:rPr>
                <w:sz w:val="18"/>
                <w:szCs w:val="18"/>
              </w:rPr>
            </w:pPr>
            <w:r w:rsidRPr="00DE6D79">
              <w:rPr>
                <w:sz w:val="18"/>
                <w:szCs w:val="18"/>
              </w:rPr>
              <w:t>External leakage</w:t>
            </w:r>
          </w:p>
        </w:tc>
        <w:tc>
          <w:tcPr>
            <w:tcW w:w="708" w:type="dxa"/>
          </w:tcPr>
          <w:p w14:paraId="70F1CD1C"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Pr>
          <w:p w14:paraId="0756A8C1"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Pr>
          <w:p w14:paraId="2294B813"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Pr>
          <w:p w14:paraId="3E668113"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8" w:type="dxa"/>
          </w:tcPr>
          <w:p w14:paraId="7D729D60"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Pr>
          <w:p w14:paraId="310C6629"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6" w:type="dxa"/>
          </w:tcPr>
          <w:p w14:paraId="43B7F728" w14:textId="77777777" w:rsidR="00D20BF8" w:rsidRPr="0025254E" w:rsidRDefault="00D20BF8" w:rsidP="00D20BF8">
            <w:pPr>
              <w:spacing w:before="40" w:after="40" w:line="240" w:lineRule="auto"/>
              <w:ind w:left="113" w:right="113"/>
              <w:jc w:val="center"/>
              <w:rPr>
                <w:sz w:val="18"/>
                <w:szCs w:val="18"/>
              </w:rPr>
            </w:pPr>
            <w:r w:rsidRPr="0025254E">
              <w:rPr>
                <w:sz w:val="18"/>
                <w:szCs w:val="18"/>
                <w:lang w:val="fr-CH"/>
              </w:rPr>
              <w:t>X</w:t>
            </w:r>
          </w:p>
        </w:tc>
        <w:tc>
          <w:tcPr>
            <w:tcW w:w="706" w:type="dxa"/>
          </w:tcPr>
          <w:p w14:paraId="03917F38" w14:textId="77777777" w:rsidR="00D20BF8" w:rsidRPr="00DE6D79" w:rsidRDefault="00D20BF8" w:rsidP="00D20BF8">
            <w:pPr>
              <w:spacing w:before="40" w:after="40" w:line="240" w:lineRule="auto"/>
              <w:ind w:left="113" w:right="113"/>
              <w:jc w:val="center"/>
              <w:rPr>
                <w:sz w:val="18"/>
                <w:szCs w:val="18"/>
              </w:rPr>
            </w:pPr>
            <w:r w:rsidRPr="00DE6D79">
              <w:rPr>
                <w:sz w:val="18"/>
                <w:szCs w:val="18"/>
              </w:rPr>
              <w:t>5B</w:t>
            </w:r>
          </w:p>
        </w:tc>
      </w:tr>
      <w:tr w:rsidR="00D20BF8" w:rsidRPr="00DE6D79" w14:paraId="757B8ABC" w14:textId="77777777" w:rsidTr="0025254E">
        <w:tc>
          <w:tcPr>
            <w:tcW w:w="2127" w:type="dxa"/>
            <w:gridSpan w:val="2"/>
          </w:tcPr>
          <w:p w14:paraId="0BD220E1" w14:textId="77777777" w:rsidR="00D20BF8" w:rsidRPr="00DE6D79" w:rsidRDefault="00D20BF8" w:rsidP="00D20BF8">
            <w:pPr>
              <w:spacing w:before="40" w:after="40" w:line="240" w:lineRule="auto"/>
              <w:ind w:left="113" w:right="113"/>
              <w:jc w:val="both"/>
              <w:rPr>
                <w:sz w:val="18"/>
                <w:szCs w:val="18"/>
              </w:rPr>
            </w:pPr>
            <w:r w:rsidRPr="00DE6D79">
              <w:rPr>
                <w:sz w:val="18"/>
                <w:szCs w:val="18"/>
              </w:rPr>
              <w:t>Internal leakage</w:t>
            </w:r>
          </w:p>
        </w:tc>
        <w:tc>
          <w:tcPr>
            <w:tcW w:w="708" w:type="dxa"/>
          </w:tcPr>
          <w:p w14:paraId="17440DEA"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28D68A00"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4978DA1F"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3C54B2F9"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8" w:type="dxa"/>
          </w:tcPr>
          <w:p w14:paraId="1862E0E3"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Pr>
          <w:p w14:paraId="245A238E"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6" w:type="dxa"/>
          </w:tcPr>
          <w:p w14:paraId="3112D62E" w14:textId="77777777" w:rsidR="00D20BF8" w:rsidRPr="0025254E" w:rsidRDefault="00D20BF8" w:rsidP="00D20BF8">
            <w:pPr>
              <w:spacing w:before="40" w:after="40" w:line="240" w:lineRule="auto"/>
              <w:ind w:left="113" w:right="113"/>
              <w:jc w:val="center"/>
              <w:rPr>
                <w:sz w:val="18"/>
                <w:szCs w:val="18"/>
              </w:rPr>
            </w:pPr>
            <w:r w:rsidRPr="0025254E">
              <w:rPr>
                <w:sz w:val="18"/>
                <w:szCs w:val="18"/>
                <w:lang w:val="fr-CH"/>
              </w:rPr>
              <w:t>A</w:t>
            </w:r>
          </w:p>
        </w:tc>
        <w:tc>
          <w:tcPr>
            <w:tcW w:w="706" w:type="dxa"/>
          </w:tcPr>
          <w:p w14:paraId="3AAF6326" w14:textId="77777777" w:rsidR="00D20BF8" w:rsidRPr="00DE6D79" w:rsidRDefault="00D20BF8" w:rsidP="00D20BF8">
            <w:pPr>
              <w:spacing w:before="40" w:after="40" w:line="240" w:lineRule="auto"/>
              <w:ind w:left="113" w:right="113"/>
              <w:jc w:val="center"/>
              <w:rPr>
                <w:sz w:val="18"/>
                <w:szCs w:val="18"/>
              </w:rPr>
            </w:pPr>
            <w:r w:rsidRPr="00DE6D79">
              <w:rPr>
                <w:sz w:val="18"/>
                <w:szCs w:val="18"/>
              </w:rPr>
              <w:t>5C</w:t>
            </w:r>
          </w:p>
        </w:tc>
      </w:tr>
      <w:tr w:rsidR="00D20BF8" w:rsidRPr="00DE6D79" w14:paraId="3BBDC93D" w14:textId="77777777" w:rsidTr="0025254E">
        <w:tc>
          <w:tcPr>
            <w:tcW w:w="2127" w:type="dxa"/>
            <w:gridSpan w:val="2"/>
          </w:tcPr>
          <w:p w14:paraId="1F8637A6" w14:textId="77777777" w:rsidR="00D20BF8" w:rsidRPr="00DE6D79" w:rsidRDefault="00D20BF8" w:rsidP="00D20BF8">
            <w:pPr>
              <w:spacing w:before="40" w:after="40" w:line="240" w:lineRule="auto"/>
              <w:ind w:left="113" w:right="113"/>
              <w:jc w:val="both"/>
              <w:rPr>
                <w:sz w:val="18"/>
                <w:szCs w:val="18"/>
              </w:rPr>
            </w:pPr>
            <w:r w:rsidRPr="00DE6D79">
              <w:rPr>
                <w:sz w:val="18"/>
                <w:szCs w:val="18"/>
              </w:rPr>
              <w:t>Durability tests</w:t>
            </w:r>
          </w:p>
        </w:tc>
        <w:tc>
          <w:tcPr>
            <w:tcW w:w="708" w:type="dxa"/>
          </w:tcPr>
          <w:p w14:paraId="7B119DC3"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6DDE4676"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03420A31"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178DADE1"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8" w:type="dxa"/>
          </w:tcPr>
          <w:p w14:paraId="31544D6F"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Pr>
          <w:p w14:paraId="0A2B6AC0"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6" w:type="dxa"/>
          </w:tcPr>
          <w:p w14:paraId="3EAB0FE8" w14:textId="77777777" w:rsidR="00D20BF8" w:rsidRPr="0025254E" w:rsidRDefault="00D20BF8" w:rsidP="00D20BF8">
            <w:pPr>
              <w:spacing w:before="40" w:after="40" w:line="240" w:lineRule="auto"/>
              <w:ind w:left="113" w:right="113"/>
              <w:jc w:val="center"/>
              <w:rPr>
                <w:sz w:val="18"/>
                <w:szCs w:val="18"/>
              </w:rPr>
            </w:pPr>
            <w:r w:rsidRPr="0025254E">
              <w:rPr>
                <w:sz w:val="18"/>
                <w:szCs w:val="18"/>
                <w:lang w:val="fr-CH"/>
              </w:rPr>
              <w:t>A</w:t>
            </w:r>
          </w:p>
        </w:tc>
        <w:tc>
          <w:tcPr>
            <w:tcW w:w="706" w:type="dxa"/>
          </w:tcPr>
          <w:p w14:paraId="438E0E0C" w14:textId="77777777" w:rsidR="00D20BF8" w:rsidRPr="00DE6D79" w:rsidRDefault="00D20BF8" w:rsidP="00D20BF8">
            <w:pPr>
              <w:spacing w:before="40" w:after="40" w:line="240" w:lineRule="auto"/>
              <w:ind w:left="113" w:right="113"/>
              <w:jc w:val="center"/>
              <w:rPr>
                <w:sz w:val="18"/>
                <w:szCs w:val="18"/>
              </w:rPr>
            </w:pPr>
            <w:r w:rsidRPr="00DE6D79">
              <w:rPr>
                <w:sz w:val="18"/>
                <w:szCs w:val="18"/>
              </w:rPr>
              <w:t>5L</w:t>
            </w:r>
          </w:p>
        </w:tc>
      </w:tr>
      <w:tr w:rsidR="00D20BF8" w:rsidRPr="00DE6D79" w14:paraId="2B249690" w14:textId="77777777" w:rsidTr="0025254E">
        <w:tc>
          <w:tcPr>
            <w:tcW w:w="2127" w:type="dxa"/>
            <w:gridSpan w:val="2"/>
          </w:tcPr>
          <w:p w14:paraId="7ADDEBB1" w14:textId="77777777" w:rsidR="00D20BF8" w:rsidRPr="00DE6D79" w:rsidRDefault="00D20BF8" w:rsidP="00D20BF8">
            <w:pPr>
              <w:spacing w:before="40" w:after="40" w:line="240" w:lineRule="auto"/>
              <w:ind w:left="113" w:right="113"/>
              <w:jc w:val="both"/>
              <w:rPr>
                <w:sz w:val="18"/>
                <w:szCs w:val="18"/>
              </w:rPr>
            </w:pPr>
            <w:r w:rsidRPr="00DE6D79">
              <w:rPr>
                <w:sz w:val="18"/>
                <w:szCs w:val="18"/>
              </w:rPr>
              <w:t>CNG/LNG compatibility</w:t>
            </w:r>
          </w:p>
        </w:tc>
        <w:tc>
          <w:tcPr>
            <w:tcW w:w="708" w:type="dxa"/>
          </w:tcPr>
          <w:p w14:paraId="2EA7F0E5"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7BD143F3"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2628BB6A"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03AA87FC"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8" w:type="dxa"/>
          </w:tcPr>
          <w:p w14:paraId="402F840C"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79E98E5B"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6" w:type="dxa"/>
          </w:tcPr>
          <w:p w14:paraId="10073CA3" w14:textId="77777777" w:rsidR="00D20BF8" w:rsidRPr="0025254E" w:rsidRDefault="00D20BF8" w:rsidP="00D20BF8">
            <w:pPr>
              <w:spacing w:before="40" w:after="40" w:line="240" w:lineRule="auto"/>
              <w:ind w:left="113" w:right="113"/>
              <w:jc w:val="center"/>
              <w:rPr>
                <w:sz w:val="18"/>
                <w:szCs w:val="18"/>
              </w:rPr>
            </w:pPr>
            <w:r w:rsidRPr="0025254E">
              <w:rPr>
                <w:sz w:val="18"/>
                <w:szCs w:val="18"/>
                <w:lang w:val="fr-CH"/>
              </w:rPr>
              <w:t>A</w:t>
            </w:r>
          </w:p>
        </w:tc>
        <w:tc>
          <w:tcPr>
            <w:tcW w:w="706" w:type="dxa"/>
          </w:tcPr>
          <w:p w14:paraId="00ADEB32" w14:textId="77777777" w:rsidR="00D20BF8" w:rsidRPr="00DE6D79" w:rsidRDefault="00D20BF8" w:rsidP="00D20BF8">
            <w:pPr>
              <w:spacing w:before="40" w:after="40" w:line="240" w:lineRule="auto"/>
              <w:ind w:left="113" w:right="113"/>
              <w:jc w:val="center"/>
              <w:rPr>
                <w:sz w:val="18"/>
                <w:szCs w:val="18"/>
              </w:rPr>
            </w:pPr>
            <w:r w:rsidRPr="00DE6D79">
              <w:rPr>
                <w:sz w:val="18"/>
                <w:szCs w:val="18"/>
              </w:rPr>
              <w:t>5D</w:t>
            </w:r>
          </w:p>
        </w:tc>
      </w:tr>
      <w:tr w:rsidR="00D20BF8" w:rsidRPr="00DE6D79" w14:paraId="2F874486" w14:textId="77777777" w:rsidTr="0025254E">
        <w:tc>
          <w:tcPr>
            <w:tcW w:w="2127" w:type="dxa"/>
            <w:gridSpan w:val="2"/>
          </w:tcPr>
          <w:p w14:paraId="35B0CB09" w14:textId="77777777" w:rsidR="00D20BF8" w:rsidRPr="00DE6D79" w:rsidRDefault="00D20BF8" w:rsidP="00D20BF8">
            <w:pPr>
              <w:spacing w:before="40" w:after="40" w:line="240" w:lineRule="auto"/>
              <w:ind w:left="113" w:right="113"/>
              <w:jc w:val="both"/>
              <w:rPr>
                <w:sz w:val="18"/>
                <w:szCs w:val="18"/>
              </w:rPr>
            </w:pPr>
            <w:r w:rsidRPr="00DE6D79">
              <w:rPr>
                <w:sz w:val="18"/>
                <w:szCs w:val="18"/>
              </w:rPr>
              <w:t>Corrosion resistance</w:t>
            </w:r>
          </w:p>
        </w:tc>
        <w:tc>
          <w:tcPr>
            <w:tcW w:w="708" w:type="dxa"/>
          </w:tcPr>
          <w:p w14:paraId="5A69EA81"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Pr>
          <w:p w14:paraId="2C562AEF"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Pr>
          <w:p w14:paraId="00B9E506"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Pr>
          <w:p w14:paraId="7693D49E"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8" w:type="dxa"/>
          </w:tcPr>
          <w:p w14:paraId="2050AF82"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Pr>
          <w:p w14:paraId="5269C1DA"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6" w:type="dxa"/>
          </w:tcPr>
          <w:p w14:paraId="3E3EA7CE" w14:textId="77777777" w:rsidR="00D20BF8" w:rsidRPr="0025254E" w:rsidRDefault="00D20BF8" w:rsidP="00D20BF8">
            <w:pPr>
              <w:spacing w:before="40" w:after="40" w:line="240" w:lineRule="auto"/>
              <w:ind w:left="113" w:right="113"/>
              <w:jc w:val="center"/>
              <w:rPr>
                <w:sz w:val="18"/>
                <w:szCs w:val="18"/>
              </w:rPr>
            </w:pPr>
            <w:r w:rsidRPr="0025254E">
              <w:rPr>
                <w:sz w:val="18"/>
                <w:szCs w:val="18"/>
                <w:lang w:val="fr-CH"/>
              </w:rPr>
              <w:t>X</w:t>
            </w:r>
          </w:p>
        </w:tc>
        <w:tc>
          <w:tcPr>
            <w:tcW w:w="706" w:type="dxa"/>
          </w:tcPr>
          <w:p w14:paraId="04B85AFD" w14:textId="77777777" w:rsidR="00D20BF8" w:rsidRPr="00DE6D79" w:rsidRDefault="00D20BF8" w:rsidP="00D20BF8">
            <w:pPr>
              <w:spacing w:before="40" w:after="40" w:line="240" w:lineRule="auto"/>
              <w:ind w:left="113" w:right="113"/>
              <w:jc w:val="center"/>
              <w:rPr>
                <w:sz w:val="18"/>
                <w:szCs w:val="18"/>
              </w:rPr>
            </w:pPr>
            <w:r w:rsidRPr="00DE6D79">
              <w:rPr>
                <w:sz w:val="18"/>
                <w:szCs w:val="18"/>
              </w:rPr>
              <w:t>5E</w:t>
            </w:r>
          </w:p>
        </w:tc>
      </w:tr>
      <w:tr w:rsidR="00D20BF8" w:rsidRPr="00DE6D79" w14:paraId="7F30698C" w14:textId="77777777" w:rsidTr="0025254E">
        <w:tc>
          <w:tcPr>
            <w:tcW w:w="2127" w:type="dxa"/>
            <w:gridSpan w:val="2"/>
          </w:tcPr>
          <w:p w14:paraId="735C8D63" w14:textId="77777777" w:rsidR="00D20BF8" w:rsidRPr="00DE6D79" w:rsidRDefault="00D20BF8" w:rsidP="00D20BF8">
            <w:pPr>
              <w:spacing w:before="40" w:after="40" w:line="240" w:lineRule="auto"/>
              <w:ind w:left="113" w:right="113"/>
              <w:jc w:val="both"/>
              <w:rPr>
                <w:sz w:val="18"/>
                <w:szCs w:val="18"/>
              </w:rPr>
            </w:pPr>
            <w:r w:rsidRPr="00DE6D79">
              <w:rPr>
                <w:sz w:val="18"/>
                <w:szCs w:val="18"/>
              </w:rPr>
              <w:t>Resistance to dry heat</w:t>
            </w:r>
          </w:p>
        </w:tc>
        <w:tc>
          <w:tcPr>
            <w:tcW w:w="708" w:type="dxa"/>
          </w:tcPr>
          <w:p w14:paraId="40A8FE75"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2E36B322"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0382F706"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524B4239"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8" w:type="dxa"/>
          </w:tcPr>
          <w:p w14:paraId="2C386285"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0A284BAE"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6" w:type="dxa"/>
          </w:tcPr>
          <w:p w14:paraId="46EC1100" w14:textId="77777777" w:rsidR="00D20BF8" w:rsidRPr="0025254E" w:rsidRDefault="00D20BF8" w:rsidP="00D20BF8">
            <w:pPr>
              <w:spacing w:before="40" w:after="40" w:line="240" w:lineRule="auto"/>
              <w:ind w:left="113" w:right="113"/>
              <w:jc w:val="center"/>
              <w:rPr>
                <w:sz w:val="18"/>
                <w:szCs w:val="18"/>
              </w:rPr>
            </w:pPr>
            <w:r w:rsidRPr="0025254E">
              <w:rPr>
                <w:sz w:val="18"/>
                <w:szCs w:val="18"/>
                <w:lang w:val="fr-CH"/>
              </w:rPr>
              <w:t>A</w:t>
            </w:r>
          </w:p>
        </w:tc>
        <w:tc>
          <w:tcPr>
            <w:tcW w:w="706" w:type="dxa"/>
          </w:tcPr>
          <w:p w14:paraId="69550F14" w14:textId="77777777" w:rsidR="00D20BF8" w:rsidRPr="00DE6D79" w:rsidRDefault="00D20BF8" w:rsidP="00D20BF8">
            <w:pPr>
              <w:spacing w:before="40" w:after="40" w:line="240" w:lineRule="auto"/>
              <w:ind w:left="113" w:right="113"/>
              <w:jc w:val="center"/>
              <w:rPr>
                <w:sz w:val="18"/>
                <w:szCs w:val="18"/>
              </w:rPr>
            </w:pPr>
            <w:r w:rsidRPr="00DE6D79">
              <w:rPr>
                <w:sz w:val="18"/>
                <w:szCs w:val="18"/>
              </w:rPr>
              <w:t>5F</w:t>
            </w:r>
          </w:p>
        </w:tc>
      </w:tr>
      <w:tr w:rsidR="00D20BF8" w:rsidRPr="00DE6D79" w14:paraId="690D1933" w14:textId="77777777" w:rsidTr="0025254E">
        <w:tc>
          <w:tcPr>
            <w:tcW w:w="2127" w:type="dxa"/>
            <w:gridSpan w:val="2"/>
          </w:tcPr>
          <w:p w14:paraId="7F4E26A7" w14:textId="77777777" w:rsidR="00D20BF8" w:rsidRPr="00DE6D79" w:rsidRDefault="00D20BF8" w:rsidP="00D20BF8">
            <w:pPr>
              <w:spacing w:before="40" w:after="40" w:line="240" w:lineRule="auto"/>
              <w:ind w:left="113" w:right="113"/>
              <w:jc w:val="both"/>
              <w:rPr>
                <w:sz w:val="18"/>
                <w:szCs w:val="18"/>
              </w:rPr>
            </w:pPr>
            <w:r w:rsidRPr="00DE6D79">
              <w:rPr>
                <w:sz w:val="18"/>
                <w:szCs w:val="18"/>
              </w:rPr>
              <w:t>Ozone ageing</w:t>
            </w:r>
          </w:p>
        </w:tc>
        <w:tc>
          <w:tcPr>
            <w:tcW w:w="708" w:type="dxa"/>
          </w:tcPr>
          <w:p w14:paraId="742DCC2D"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1BFECFC3"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19753798"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40E28E32"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8" w:type="dxa"/>
          </w:tcPr>
          <w:p w14:paraId="4E75F50C"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1E46A1E2"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6" w:type="dxa"/>
          </w:tcPr>
          <w:p w14:paraId="16BD0A62" w14:textId="77777777" w:rsidR="00D20BF8" w:rsidRPr="0025254E" w:rsidRDefault="00D20BF8" w:rsidP="00D20BF8">
            <w:pPr>
              <w:spacing w:before="40" w:after="40" w:line="240" w:lineRule="auto"/>
              <w:ind w:left="113" w:right="113"/>
              <w:jc w:val="center"/>
              <w:rPr>
                <w:sz w:val="18"/>
                <w:szCs w:val="18"/>
              </w:rPr>
            </w:pPr>
            <w:r w:rsidRPr="0025254E">
              <w:rPr>
                <w:sz w:val="18"/>
                <w:szCs w:val="18"/>
                <w:lang w:val="fr-CH"/>
              </w:rPr>
              <w:t>A</w:t>
            </w:r>
          </w:p>
        </w:tc>
        <w:tc>
          <w:tcPr>
            <w:tcW w:w="706" w:type="dxa"/>
          </w:tcPr>
          <w:p w14:paraId="6D441CAD" w14:textId="77777777" w:rsidR="00D20BF8" w:rsidRPr="00DE6D79" w:rsidRDefault="00D20BF8" w:rsidP="00D20BF8">
            <w:pPr>
              <w:spacing w:before="40" w:after="40" w:line="240" w:lineRule="auto"/>
              <w:ind w:left="113" w:right="113"/>
              <w:jc w:val="center"/>
              <w:rPr>
                <w:sz w:val="18"/>
                <w:szCs w:val="18"/>
              </w:rPr>
            </w:pPr>
            <w:r w:rsidRPr="00DE6D79">
              <w:rPr>
                <w:sz w:val="18"/>
                <w:szCs w:val="18"/>
              </w:rPr>
              <w:t>5G</w:t>
            </w:r>
          </w:p>
        </w:tc>
      </w:tr>
      <w:tr w:rsidR="00D20BF8" w:rsidRPr="00DE6D79" w14:paraId="7EC466A7" w14:textId="77777777" w:rsidTr="0025254E">
        <w:tc>
          <w:tcPr>
            <w:tcW w:w="2127" w:type="dxa"/>
            <w:gridSpan w:val="2"/>
          </w:tcPr>
          <w:p w14:paraId="368C9936" w14:textId="77777777" w:rsidR="00D20BF8" w:rsidRPr="00DE6D79" w:rsidRDefault="00D20BF8" w:rsidP="00D20BF8">
            <w:pPr>
              <w:spacing w:before="40" w:after="40" w:line="240" w:lineRule="auto"/>
              <w:ind w:left="113" w:right="113"/>
              <w:jc w:val="both"/>
              <w:rPr>
                <w:sz w:val="18"/>
                <w:szCs w:val="18"/>
              </w:rPr>
            </w:pPr>
            <w:r w:rsidRPr="00DE6D79">
              <w:rPr>
                <w:sz w:val="18"/>
                <w:szCs w:val="18"/>
              </w:rPr>
              <w:t>Burst/destructive tests</w:t>
            </w:r>
          </w:p>
        </w:tc>
        <w:tc>
          <w:tcPr>
            <w:tcW w:w="708" w:type="dxa"/>
          </w:tcPr>
          <w:p w14:paraId="4ADE84BC"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Pr>
          <w:p w14:paraId="5596EB26"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Pr>
          <w:p w14:paraId="19C7FC41"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Pr>
          <w:p w14:paraId="28250F39"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8" w:type="dxa"/>
          </w:tcPr>
          <w:p w14:paraId="30C5CDBB"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Pr>
          <w:p w14:paraId="2F725879"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6" w:type="dxa"/>
          </w:tcPr>
          <w:p w14:paraId="50B8F61E" w14:textId="77777777" w:rsidR="00D20BF8" w:rsidRPr="0025254E" w:rsidRDefault="00D20BF8" w:rsidP="00D20BF8">
            <w:pPr>
              <w:spacing w:before="40" w:after="40" w:line="240" w:lineRule="auto"/>
              <w:ind w:left="113" w:right="113"/>
              <w:jc w:val="center"/>
              <w:rPr>
                <w:sz w:val="18"/>
                <w:szCs w:val="18"/>
              </w:rPr>
            </w:pPr>
            <w:r w:rsidRPr="0025254E">
              <w:rPr>
                <w:sz w:val="18"/>
                <w:szCs w:val="18"/>
                <w:lang w:val="fr-CH"/>
              </w:rPr>
              <w:t>X</w:t>
            </w:r>
          </w:p>
        </w:tc>
        <w:tc>
          <w:tcPr>
            <w:tcW w:w="706" w:type="dxa"/>
          </w:tcPr>
          <w:p w14:paraId="62C6C6C5" w14:textId="77777777" w:rsidR="00D20BF8" w:rsidRPr="00DE6D79" w:rsidRDefault="00D20BF8" w:rsidP="00D20BF8">
            <w:pPr>
              <w:spacing w:before="40" w:after="40" w:line="240" w:lineRule="auto"/>
              <w:ind w:left="113" w:right="113"/>
              <w:jc w:val="center"/>
              <w:rPr>
                <w:sz w:val="18"/>
                <w:szCs w:val="18"/>
              </w:rPr>
            </w:pPr>
            <w:r w:rsidRPr="00DE6D79">
              <w:rPr>
                <w:sz w:val="18"/>
                <w:szCs w:val="18"/>
              </w:rPr>
              <w:t>5M</w:t>
            </w:r>
          </w:p>
        </w:tc>
      </w:tr>
      <w:tr w:rsidR="00D20BF8" w:rsidRPr="00DE6D79" w14:paraId="3155D35D" w14:textId="77777777" w:rsidTr="0025254E">
        <w:tc>
          <w:tcPr>
            <w:tcW w:w="2127" w:type="dxa"/>
            <w:gridSpan w:val="2"/>
          </w:tcPr>
          <w:p w14:paraId="4FA314DF" w14:textId="77777777" w:rsidR="00D20BF8" w:rsidRPr="00DE6D79" w:rsidRDefault="00D20BF8" w:rsidP="00D20BF8">
            <w:pPr>
              <w:spacing w:before="40" w:after="40" w:line="240" w:lineRule="auto"/>
              <w:ind w:left="113" w:right="113"/>
              <w:jc w:val="both"/>
              <w:rPr>
                <w:sz w:val="18"/>
                <w:szCs w:val="18"/>
              </w:rPr>
            </w:pPr>
            <w:r w:rsidRPr="00DE6D79">
              <w:rPr>
                <w:sz w:val="18"/>
                <w:szCs w:val="18"/>
              </w:rPr>
              <w:t>Temperature cycle</w:t>
            </w:r>
          </w:p>
        </w:tc>
        <w:tc>
          <w:tcPr>
            <w:tcW w:w="708" w:type="dxa"/>
          </w:tcPr>
          <w:p w14:paraId="3E6480C2"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30AC72D6"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62BE45D8"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388A61F6"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8" w:type="dxa"/>
          </w:tcPr>
          <w:p w14:paraId="2FDCE2D3"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Pr>
          <w:p w14:paraId="47F684EE"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6" w:type="dxa"/>
          </w:tcPr>
          <w:p w14:paraId="575674DA" w14:textId="77777777" w:rsidR="00D20BF8" w:rsidRPr="0025254E" w:rsidRDefault="00D20BF8" w:rsidP="00D20BF8">
            <w:pPr>
              <w:spacing w:before="40" w:after="40" w:line="240" w:lineRule="auto"/>
              <w:ind w:left="113" w:right="113"/>
              <w:jc w:val="center"/>
              <w:rPr>
                <w:sz w:val="18"/>
                <w:szCs w:val="18"/>
              </w:rPr>
            </w:pPr>
            <w:r w:rsidRPr="0025254E">
              <w:rPr>
                <w:sz w:val="18"/>
                <w:szCs w:val="18"/>
                <w:lang w:val="fr-CH"/>
              </w:rPr>
              <w:t>A</w:t>
            </w:r>
          </w:p>
        </w:tc>
        <w:tc>
          <w:tcPr>
            <w:tcW w:w="706" w:type="dxa"/>
          </w:tcPr>
          <w:p w14:paraId="2ACDB998" w14:textId="77777777" w:rsidR="00D20BF8" w:rsidRPr="00DE6D79" w:rsidRDefault="00D20BF8" w:rsidP="00D20BF8">
            <w:pPr>
              <w:spacing w:before="40" w:after="40" w:line="240" w:lineRule="auto"/>
              <w:ind w:left="113" w:right="113"/>
              <w:jc w:val="center"/>
              <w:rPr>
                <w:sz w:val="18"/>
                <w:szCs w:val="18"/>
              </w:rPr>
            </w:pPr>
            <w:r w:rsidRPr="00DE6D79">
              <w:rPr>
                <w:sz w:val="18"/>
                <w:szCs w:val="18"/>
              </w:rPr>
              <w:t>5H</w:t>
            </w:r>
          </w:p>
        </w:tc>
      </w:tr>
      <w:tr w:rsidR="00D20BF8" w:rsidRPr="00DE6D79" w14:paraId="61B7CFC4" w14:textId="77777777" w:rsidTr="0025254E">
        <w:tc>
          <w:tcPr>
            <w:tcW w:w="2127" w:type="dxa"/>
            <w:gridSpan w:val="2"/>
          </w:tcPr>
          <w:p w14:paraId="449A53C7" w14:textId="77777777" w:rsidR="00D20BF8" w:rsidRPr="00DE6D79" w:rsidRDefault="00D20BF8" w:rsidP="00D20BF8">
            <w:pPr>
              <w:spacing w:before="40" w:after="40" w:line="240" w:lineRule="auto"/>
              <w:ind w:left="113" w:right="113"/>
              <w:jc w:val="both"/>
              <w:rPr>
                <w:sz w:val="18"/>
                <w:szCs w:val="18"/>
              </w:rPr>
            </w:pPr>
            <w:r w:rsidRPr="00DE6D79">
              <w:rPr>
                <w:sz w:val="18"/>
                <w:szCs w:val="18"/>
              </w:rPr>
              <w:t>Pressure cycle</w:t>
            </w:r>
          </w:p>
        </w:tc>
        <w:tc>
          <w:tcPr>
            <w:tcW w:w="708" w:type="dxa"/>
          </w:tcPr>
          <w:p w14:paraId="6F8CCD96"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Pr>
          <w:p w14:paraId="07B7DA99"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Pr>
          <w:p w14:paraId="3349D0A9"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Pr>
          <w:p w14:paraId="31D6BC43"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8" w:type="dxa"/>
          </w:tcPr>
          <w:p w14:paraId="16011A27"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Pr>
          <w:p w14:paraId="43550C68"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6" w:type="dxa"/>
          </w:tcPr>
          <w:p w14:paraId="30C9BB23" w14:textId="77777777" w:rsidR="00D20BF8" w:rsidRPr="0025254E" w:rsidRDefault="00D20BF8" w:rsidP="00D20BF8">
            <w:pPr>
              <w:spacing w:before="40" w:after="40" w:line="240" w:lineRule="auto"/>
              <w:ind w:left="113" w:right="113"/>
              <w:jc w:val="center"/>
              <w:rPr>
                <w:sz w:val="18"/>
                <w:szCs w:val="18"/>
              </w:rPr>
            </w:pPr>
            <w:r w:rsidRPr="0025254E">
              <w:rPr>
                <w:sz w:val="18"/>
                <w:szCs w:val="18"/>
                <w:lang w:val="fr-CH"/>
              </w:rPr>
              <w:t>X</w:t>
            </w:r>
          </w:p>
        </w:tc>
        <w:tc>
          <w:tcPr>
            <w:tcW w:w="706" w:type="dxa"/>
          </w:tcPr>
          <w:p w14:paraId="461D00E3" w14:textId="77777777" w:rsidR="00D20BF8" w:rsidRPr="00DE6D79" w:rsidRDefault="00D20BF8" w:rsidP="00D20BF8">
            <w:pPr>
              <w:spacing w:before="40" w:after="40" w:line="240" w:lineRule="auto"/>
              <w:ind w:left="113" w:right="113"/>
              <w:jc w:val="center"/>
              <w:rPr>
                <w:sz w:val="18"/>
                <w:szCs w:val="18"/>
              </w:rPr>
            </w:pPr>
            <w:r w:rsidRPr="00DE6D79">
              <w:rPr>
                <w:sz w:val="18"/>
                <w:szCs w:val="18"/>
              </w:rPr>
              <w:t>5I</w:t>
            </w:r>
          </w:p>
        </w:tc>
      </w:tr>
      <w:tr w:rsidR="00D20BF8" w:rsidRPr="00DE6D79" w14:paraId="6104E36B" w14:textId="77777777" w:rsidTr="0025254E">
        <w:tc>
          <w:tcPr>
            <w:tcW w:w="2127" w:type="dxa"/>
            <w:gridSpan w:val="2"/>
          </w:tcPr>
          <w:p w14:paraId="63AA8118" w14:textId="77777777" w:rsidR="00D20BF8" w:rsidRPr="00DE6D79" w:rsidRDefault="00D20BF8" w:rsidP="00D20BF8">
            <w:pPr>
              <w:spacing w:before="40" w:after="40" w:line="240" w:lineRule="auto"/>
              <w:ind w:left="113" w:right="113"/>
              <w:jc w:val="both"/>
              <w:rPr>
                <w:sz w:val="18"/>
                <w:szCs w:val="18"/>
              </w:rPr>
            </w:pPr>
            <w:r w:rsidRPr="00DE6D79">
              <w:rPr>
                <w:sz w:val="18"/>
                <w:szCs w:val="18"/>
              </w:rPr>
              <w:t>Vibration resistance</w:t>
            </w:r>
          </w:p>
        </w:tc>
        <w:tc>
          <w:tcPr>
            <w:tcW w:w="708" w:type="dxa"/>
          </w:tcPr>
          <w:p w14:paraId="1F276F54"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46E6BBC9"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1CBEF8CB"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9" w:type="dxa"/>
          </w:tcPr>
          <w:p w14:paraId="655B575D"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8" w:type="dxa"/>
          </w:tcPr>
          <w:p w14:paraId="7C337FE5"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Pr>
          <w:p w14:paraId="5EBE70B8" w14:textId="77777777" w:rsidR="00D20BF8" w:rsidRPr="00DE6D79" w:rsidRDefault="00D20BF8" w:rsidP="00D20BF8">
            <w:pPr>
              <w:spacing w:before="40" w:after="40" w:line="240" w:lineRule="auto"/>
              <w:ind w:left="113" w:right="113"/>
              <w:jc w:val="center"/>
              <w:rPr>
                <w:sz w:val="18"/>
                <w:szCs w:val="18"/>
              </w:rPr>
            </w:pPr>
            <w:r w:rsidRPr="00DE6D79">
              <w:rPr>
                <w:sz w:val="18"/>
                <w:szCs w:val="18"/>
              </w:rPr>
              <w:t>A</w:t>
            </w:r>
          </w:p>
        </w:tc>
        <w:tc>
          <w:tcPr>
            <w:tcW w:w="706" w:type="dxa"/>
          </w:tcPr>
          <w:p w14:paraId="4AF73EDA" w14:textId="77777777" w:rsidR="00D20BF8" w:rsidRPr="0025254E" w:rsidRDefault="00D20BF8" w:rsidP="00D20BF8">
            <w:pPr>
              <w:spacing w:before="40" w:after="40" w:line="240" w:lineRule="auto"/>
              <w:ind w:left="113" w:right="113"/>
              <w:jc w:val="center"/>
              <w:rPr>
                <w:sz w:val="18"/>
                <w:szCs w:val="18"/>
              </w:rPr>
            </w:pPr>
            <w:r w:rsidRPr="0025254E">
              <w:rPr>
                <w:sz w:val="18"/>
                <w:szCs w:val="18"/>
                <w:lang w:val="fr-CH"/>
              </w:rPr>
              <w:t>A</w:t>
            </w:r>
          </w:p>
        </w:tc>
        <w:tc>
          <w:tcPr>
            <w:tcW w:w="706" w:type="dxa"/>
          </w:tcPr>
          <w:p w14:paraId="0A32FC47" w14:textId="77777777" w:rsidR="00D20BF8" w:rsidRPr="00DE6D79" w:rsidRDefault="00D20BF8" w:rsidP="00D20BF8">
            <w:pPr>
              <w:spacing w:before="40" w:after="40" w:line="240" w:lineRule="auto"/>
              <w:ind w:left="113" w:right="113"/>
              <w:jc w:val="center"/>
              <w:rPr>
                <w:sz w:val="18"/>
                <w:szCs w:val="18"/>
              </w:rPr>
            </w:pPr>
            <w:r w:rsidRPr="00DE6D79">
              <w:rPr>
                <w:sz w:val="18"/>
                <w:szCs w:val="18"/>
              </w:rPr>
              <w:t>5N</w:t>
            </w:r>
          </w:p>
        </w:tc>
      </w:tr>
      <w:tr w:rsidR="00D20BF8" w:rsidRPr="00DE6D79" w14:paraId="5DBDB326" w14:textId="77777777" w:rsidTr="0025254E">
        <w:tc>
          <w:tcPr>
            <w:tcW w:w="2127" w:type="dxa"/>
            <w:gridSpan w:val="2"/>
            <w:tcBorders>
              <w:bottom w:val="single" w:sz="4" w:space="0" w:color="auto"/>
            </w:tcBorders>
          </w:tcPr>
          <w:p w14:paraId="13955F7C" w14:textId="77777777" w:rsidR="00D20BF8" w:rsidRPr="00DE6D79" w:rsidRDefault="00D20BF8" w:rsidP="00D20BF8">
            <w:pPr>
              <w:spacing w:before="40" w:after="40" w:line="240" w:lineRule="auto"/>
              <w:ind w:left="113" w:right="113"/>
              <w:jc w:val="both"/>
              <w:rPr>
                <w:sz w:val="18"/>
                <w:szCs w:val="18"/>
              </w:rPr>
            </w:pPr>
            <w:r w:rsidRPr="00DE6D79">
              <w:rPr>
                <w:sz w:val="18"/>
                <w:szCs w:val="18"/>
              </w:rPr>
              <w:t>Operating temperatures</w:t>
            </w:r>
          </w:p>
        </w:tc>
        <w:tc>
          <w:tcPr>
            <w:tcW w:w="708" w:type="dxa"/>
            <w:tcBorders>
              <w:bottom w:val="single" w:sz="4" w:space="0" w:color="auto"/>
            </w:tcBorders>
          </w:tcPr>
          <w:p w14:paraId="647CC2D4"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Borders>
              <w:bottom w:val="single" w:sz="4" w:space="0" w:color="auto"/>
            </w:tcBorders>
          </w:tcPr>
          <w:p w14:paraId="214B345B"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Borders>
              <w:bottom w:val="single" w:sz="4" w:space="0" w:color="auto"/>
            </w:tcBorders>
          </w:tcPr>
          <w:p w14:paraId="5D244BC4"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Borders>
              <w:bottom w:val="single" w:sz="4" w:space="0" w:color="auto"/>
            </w:tcBorders>
          </w:tcPr>
          <w:p w14:paraId="547B8DB2"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8" w:type="dxa"/>
            <w:tcBorders>
              <w:bottom w:val="single" w:sz="4" w:space="0" w:color="auto"/>
            </w:tcBorders>
          </w:tcPr>
          <w:p w14:paraId="22F7CA4B"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9" w:type="dxa"/>
            <w:tcBorders>
              <w:bottom w:val="single" w:sz="4" w:space="0" w:color="auto"/>
            </w:tcBorders>
          </w:tcPr>
          <w:p w14:paraId="171876EA"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6" w:type="dxa"/>
            <w:tcBorders>
              <w:bottom w:val="single" w:sz="4" w:space="0" w:color="auto"/>
            </w:tcBorders>
          </w:tcPr>
          <w:p w14:paraId="2096B66B" w14:textId="77777777" w:rsidR="00D20BF8" w:rsidRPr="0025254E" w:rsidRDefault="00D20BF8" w:rsidP="00D20BF8">
            <w:pPr>
              <w:spacing w:before="40" w:after="40" w:line="240" w:lineRule="auto"/>
              <w:ind w:left="113" w:right="113"/>
              <w:jc w:val="center"/>
              <w:rPr>
                <w:sz w:val="18"/>
                <w:szCs w:val="18"/>
              </w:rPr>
            </w:pPr>
            <w:r w:rsidRPr="0025254E">
              <w:rPr>
                <w:sz w:val="18"/>
                <w:szCs w:val="18"/>
                <w:lang w:val="fr-CH"/>
              </w:rPr>
              <w:t>X</w:t>
            </w:r>
          </w:p>
        </w:tc>
        <w:tc>
          <w:tcPr>
            <w:tcW w:w="706" w:type="dxa"/>
            <w:tcBorders>
              <w:bottom w:val="single" w:sz="4" w:space="0" w:color="auto"/>
            </w:tcBorders>
          </w:tcPr>
          <w:p w14:paraId="50E0DE51" w14:textId="77777777" w:rsidR="00D20BF8" w:rsidRPr="00DE6D79" w:rsidRDefault="00D20BF8" w:rsidP="00D20BF8">
            <w:pPr>
              <w:spacing w:before="40" w:after="40" w:line="240" w:lineRule="auto"/>
              <w:ind w:left="113" w:right="113"/>
              <w:jc w:val="center"/>
              <w:rPr>
                <w:sz w:val="18"/>
                <w:szCs w:val="18"/>
              </w:rPr>
            </w:pPr>
            <w:r w:rsidRPr="00DE6D79">
              <w:rPr>
                <w:sz w:val="18"/>
                <w:szCs w:val="18"/>
              </w:rPr>
              <w:t>5O</w:t>
            </w:r>
          </w:p>
        </w:tc>
      </w:tr>
      <w:tr w:rsidR="00D20BF8" w:rsidRPr="00DE6D79" w14:paraId="544A8307" w14:textId="77777777" w:rsidTr="0025254E">
        <w:tc>
          <w:tcPr>
            <w:tcW w:w="2127" w:type="dxa"/>
            <w:gridSpan w:val="2"/>
            <w:tcBorders>
              <w:bottom w:val="single" w:sz="12" w:space="0" w:color="auto"/>
            </w:tcBorders>
          </w:tcPr>
          <w:p w14:paraId="518E9DF5" w14:textId="77777777" w:rsidR="00D20BF8" w:rsidRPr="00DE6D79" w:rsidRDefault="00D20BF8" w:rsidP="00D20BF8">
            <w:pPr>
              <w:tabs>
                <w:tab w:val="left" w:pos="1276"/>
                <w:tab w:val="left" w:pos="1701"/>
              </w:tabs>
              <w:spacing w:before="40" w:after="40" w:line="240" w:lineRule="auto"/>
              <w:ind w:left="113" w:right="113"/>
              <w:rPr>
                <w:sz w:val="18"/>
                <w:szCs w:val="18"/>
              </w:rPr>
            </w:pPr>
            <w:r w:rsidRPr="00DE6D79">
              <w:rPr>
                <w:sz w:val="18"/>
                <w:szCs w:val="18"/>
              </w:rPr>
              <w:t>LNG low temperature</w:t>
            </w:r>
          </w:p>
        </w:tc>
        <w:tc>
          <w:tcPr>
            <w:tcW w:w="708" w:type="dxa"/>
            <w:tcBorders>
              <w:bottom w:val="single" w:sz="12" w:space="0" w:color="auto"/>
            </w:tcBorders>
          </w:tcPr>
          <w:p w14:paraId="674EA215"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Borders>
              <w:bottom w:val="single" w:sz="12" w:space="0" w:color="auto"/>
            </w:tcBorders>
          </w:tcPr>
          <w:p w14:paraId="4EACF6EA"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Borders>
              <w:bottom w:val="single" w:sz="12" w:space="0" w:color="auto"/>
            </w:tcBorders>
          </w:tcPr>
          <w:p w14:paraId="5C894F70"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Borders>
              <w:bottom w:val="single" w:sz="12" w:space="0" w:color="auto"/>
            </w:tcBorders>
          </w:tcPr>
          <w:p w14:paraId="1AB97320"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8" w:type="dxa"/>
            <w:tcBorders>
              <w:bottom w:val="single" w:sz="12" w:space="0" w:color="auto"/>
            </w:tcBorders>
          </w:tcPr>
          <w:p w14:paraId="57825AA1" w14:textId="77777777" w:rsidR="00D20BF8" w:rsidRPr="00DE6D79" w:rsidRDefault="00D20BF8" w:rsidP="00D20BF8">
            <w:pPr>
              <w:spacing w:before="40" w:after="40" w:line="240" w:lineRule="auto"/>
              <w:ind w:left="113" w:right="113"/>
              <w:jc w:val="center"/>
              <w:rPr>
                <w:sz w:val="18"/>
                <w:szCs w:val="18"/>
              </w:rPr>
            </w:pPr>
            <w:r w:rsidRPr="00DE6D79">
              <w:rPr>
                <w:sz w:val="18"/>
                <w:szCs w:val="18"/>
              </w:rPr>
              <w:t>O</w:t>
            </w:r>
          </w:p>
        </w:tc>
        <w:tc>
          <w:tcPr>
            <w:tcW w:w="709" w:type="dxa"/>
            <w:tcBorders>
              <w:bottom w:val="single" w:sz="12" w:space="0" w:color="auto"/>
            </w:tcBorders>
          </w:tcPr>
          <w:p w14:paraId="3EDBC1AF" w14:textId="77777777" w:rsidR="00D20BF8" w:rsidRPr="00DE6D79" w:rsidRDefault="00D20BF8" w:rsidP="00D20BF8">
            <w:pPr>
              <w:spacing w:before="40" w:after="40" w:line="240" w:lineRule="auto"/>
              <w:ind w:left="113" w:right="113"/>
              <w:jc w:val="center"/>
              <w:rPr>
                <w:sz w:val="18"/>
                <w:szCs w:val="18"/>
              </w:rPr>
            </w:pPr>
            <w:r w:rsidRPr="00DE6D79">
              <w:rPr>
                <w:sz w:val="18"/>
                <w:szCs w:val="18"/>
              </w:rPr>
              <w:t>X</w:t>
            </w:r>
          </w:p>
        </w:tc>
        <w:tc>
          <w:tcPr>
            <w:tcW w:w="706" w:type="dxa"/>
            <w:tcBorders>
              <w:bottom w:val="single" w:sz="12" w:space="0" w:color="auto"/>
            </w:tcBorders>
          </w:tcPr>
          <w:p w14:paraId="0FA21F55" w14:textId="77777777" w:rsidR="00D20BF8" w:rsidRPr="0025254E" w:rsidRDefault="00D20BF8" w:rsidP="00D20BF8">
            <w:pPr>
              <w:spacing w:before="40" w:after="40" w:line="240" w:lineRule="auto"/>
              <w:ind w:left="113" w:right="113"/>
              <w:jc w:val="center"/>
              <w:rPr>
                <w:sz w:val="18"/>
                <w:szCs w:val="18"/>
              </w:rPr>
            </w:pPr>
            <w:r w:rsidRPr="0025254E">
              <w:rPr>
                <w:sz w:val="18"/>
                <w:szCs w:val="18"/>
                <w:lang w:val="fr-CH"/>
              </w:rPr>
              <w:t>O</w:t>
            </w:r>
          </w:p>
        </w:tc>
        <w:tc>
          <w:tcPr>
            <w:tcW w:w="706" w:type="dxa"/>
            <w:tcBorders>
              <w:bottom w:val="single" w:sz="12" w:space="0" w:color="auto"/>
            </w:tcBorders>
          </w:tcPr>
          <w:p w14:paraId="5998C1AA" w14:textId="77777777" w:rsidR="00D20BF8" w:rsidRPr="00DE6D79" w:rsidRDefault="00D20BF8" w:rsidP="00D20BF8">
            <w:pPr>
              <w:spacing w:before="40" w:after="40" w:line="240" w:lineRule="auto"/>
              <w:ind w:left="113" w:right="113"/>
              <w:jc w:val="center"/>
              <w:rPr>
                <w:sz w:val="18"/>
                <w:szCs w:val="18"/>
              </w:rPr>
            </w:pPr>
            <w:r w:rsidRPr="00DE6D79">
              <w:rPr>
                <w:sz w:val="18"/>
                <w:szCs w:val="18"/>
              </w:rPr>
              <w:t>5P</w:t>
            </w:r>
          </w:p>
        </w:tc>
      </w:tr>
      <w:tr w:rsidR="00D20BF8" w:rsidRPr="00DE6D79" w14:paraId="043E9961" w14:textId="77777777" w:rsidTr="0025254E">
        <w:tc>
          <w:tcPr>
            <w:tcW w:w="992" w:type="dxa"/>
            <w:tcBorders>
              <w:top w:val="single" w:sz="12" w:space="0" w:color="auto"/>
            </w:tcBorders>
          </w:tcPr>
          <w:p w14:paraId="49918F70" w14:textId="77777777" w:rsidR="00D20BF8" w:rsidRPr="00DE6D79" w:rsidRDefault="00D20BF8" w:rsidP="00DE6D79">
            <w:pPr>
              <w:widowControl w:val="0"/>
              <w:suppressAutoHyphens w:val="0"/>
              <w:autoSpaceDE w:val="0"/>
              <w:autoSpaceDN w:val="0"/>
              <w:adjustRightInd w:val="0"/>
              <w:spacing w:line="240" w:lineRule="auto"/>
              <w:ind w:left="142"/>
              <w:rPr>
                <w:bCs/>
                <w:sz w:val="18"/>
                <w:szCs w:val="18"/>
              </w:rPr>
            </w:pPr>
          </w:p>
        </w:tc>
        <w:tc>
          <w:tcPr>
            <w:tcW w:w="706" w:type="dxa"/>
            <w:gridSpan w:val="9"/>
            <w:tcBorders>
              <w:top w:val="single" w:sz="12" w:space="0" w:color="auto"/>
            </w:tcBorders>
          </w:tcPr>
          <w:p w14:paraId="7038AB1A" w14:textId="77777777" w:rsidR="00D20BF8" w:rsidRPr="00DE6D79" w:rsidRDefault="00D20BF8" w:rsidP="00DE6D79">
            <w:pPr>
              <w:widowControl w:val="0"/>
              <w:suppressAutoHyphens w:val="0"/>
              <w:autoSpaceDE w:val="0"/>
              <w:autoSpaceDN w:val="0"/>
              <w:adjustRightInd w:val="0"/>
              <w:spacing w:line="240" w:lineRule="auto"/>
              <w:ind w:left="142"/>
              <w:rPr>
                <w:bCs/>
                <w:sz w:val="18"/>
                <w:szCs w:val="18"/>
              </w:rPr>
            </w:pPr>
            <w:r w:rsidRPr="00DE6D79">
              <w:rPr>
                <w:bCs/>
                <w:sz w:val="18"/>
                <w:szCs w:val="18"/>
              </w:rPr>
              <w:t>X = Applicable</w:t>
            </w:r>
          </w:p>
          <w:p w14:paraId="49090878" w14:textId="77777777" w:rsidR="00D20BF8" w:rsidRPr="00DE6D79" w:rsidRDefault="00D20BF8" w:rsidP="00DE6D79">
            <w:pPr>
              <w:widowControl w:val="0"/>
              <w:suppressAutoHyphens w:val="0"/>
              <w:autoSpaceDE w:val="0"/>
              <w:autoSpaceDN w:val="0"/>
              <w:adjustRightInd w:val="0"/>
              <w:spacing w:line="240" w:lineRule="auto"/>
              <w:ind w:left="142"/>
              <w:rPr>
                <w:bCs/>
                <w:sz w:val="18"/>
                <w:szCs w:val="18"/>
              </w:rPr>
            </w:pPr>
            <w:r w:rsidRPr="00DE6D79">
              <w:rPr>
                <w:bCs/>
                <w:sz w:val="18"/>
                <w:szCs w:val="18"/>
              </w:rPr>
              <w:t>O = Not applicable</w:t>
            </w:r>
          </w:p>
          <w:p w14:paraId="7A96BF87" w14:textId="77777777" w:rsidR="00D20BF8" w:rsidRPr="00DE6D79" w:rsidRDefault="00D20BF8" w:rsidP="00DE6D79">
            <w:pPr>
              <w:widowControl w:val="0"/>
              <w:suppressAutoHyphens w:val="0"/>
              <w:autoSpaceDE w:val="0"/>
              <w:autoSpaceDN w:val="0"/>
              <w:adjustRightInd w:val="0"/>
              <w:spacing w:after="120" w:line="240" w:lineRule="auto"/>
              <w:ind w:left="142"/>
              <w:rPr>
                <w:sz w:val="18"/>
                <w:szCs w:val="18"/>
              </w:rPr>
            </w:pPr>
            <w:r w:rsidRPr="00DE6D79">
              <w:rPr>
                <w:bCs/>
                <w:sz w:val="18"/>
                <w:szCs w:val="18"/>
              </w:rPr>
              <w:t>A = As applicable</w:t>
            </w:r>
          </w:p>
        </w:tc>
      </w:tr>
    </w:tbl>
    <w:p w14:paraId="708ED11D" w14:textId="77777777" w:rsidR="00DE6D79" w:rsidRPr="00DE6D79" w:rsidRDefault="000D3536" w:rsidP="000D3536">
      <w:pPr>
        <w:pStyle w:val="HChG"/>
      </w:pPr>
      <w:r>
        <w:tab/>
      </w:r>
      <w:r>
        <w:tab/>
      </w:r>
      <w:bookmarkStart w:id="27" w:name="_Toc384288884"/>
      <w:r w:rsidR="00DE6D79" w:rsidRPr="00DE6D79">
        <w:t>4.</w:t>
      </w:r>
      <w:r w:rsidR="00DE6D79" w:rsidRPr="00DE6D79">
        <w:tab/>
      </w:r>
      <w:r w:rsidR="00DE6D79" w:rsidRPr="00DE6D79">
        <w:tab/>
        <w:t>Definitions</w:t>
      </w:r>
      <w:bookmarkEnd w:id="27"/>
    </w:p>
    <w:p w14:paraId="31F92C30" w14:textId="77777777" w:rsidR="00DE6D79" w:rsidRPr="00DE6D79" w:rsidRDefault="00DE6D79" w:rsidP="00DE6D79">
      <w:pPr>
        <w:spacing w:after="120" w:line="240" w:lineRule="auto"/>
        <w:ind w:left="2268" w:right="1134" w:hanging="1134"/>
        <w:jc w:val="both"/>
      </w:pPr>
      <w:r w:rsidRPr="00DE6D79">
        <w:t>4.1.</w:t>
      </w:r>
      <w:r w:rsidRPr="00DE6D79">
        <w:tab/>
        <w:t>"</w:t>
      </w:r>
      <w:r w:rsidRPr="00DE6D79">
        <w:rPr>
          <w:i/>
        </w:rPr>
        <w:t>Pressure</w:t>
      </w:r>
      <w:r w:rsidRPr="00DE6D79">
        <w:t>" means relative pressure versus atmospheric pressure, unless otherwise stated.</w:t>
      </w:r>
    </w:p>
    <w:p w14:paraId="3F210195" w14:textId="77777777" w:rsidR="00DE6D79" w:rsidRPr="00DE6D79" w:rsidRDefault="00DE6D79" w:rsidP="00DE6D79">
      <w:pPr>
        <w:spacing w:after="120" w:line="240" w:lineRule="auto"/>
        <w:ind w:left="2268" w:right="1134" w:hanging="1134"/>
        <w:jc w:val="both"/>
      </w:pPr>
      <w:r w:rsidRPr="00DE6D79">
        <w:t>4.2.</w:t>
      </w:r>
      <w:r w:rsidRPr="00DE6D79">
        <w:tab/>
        <w:t>"</w:t>
      </w:r>
      <w:r w:rsidRPr="00DE6D79">
        <w:rPr>
          <w:i/>
        </w:rPr>
        <w:t>Service pressure</w:t>
      </w:r>
      <w:r w:rsidRPr="00DE6D79">
        <w:t>" or</w:t>
      </w:r>
      <w:r w:rsidRPr="00DE6D79">
        <w:rPr>
          <w:i/>
        </w:rPr>
        <w:t xml:space="preserve"> "Operating pressure" </w:t>
      </w:r>
      <w:r w:rsidRPr="00DE6D79">
        <w:t xml:space="preserve">means the settled pressure at a uniform gas temperature of 15 </w:t>
      </w:r>
      <w:r w:rsidRPr="00DE6D79">
        <w:sym w:font="Symbol" w:char="F0B0"/>
      </w:r>
      <w:r w:rsidRPr="00DE6D79">
        <w:t>C. Service pressure for LNG means the intended settled pressure of the tank in use –as declared by the manufacturer.</w:t>
      </w:r>
    </w:p>
    <w:p w14:paraId="70468A4A" w14:textId="77777777" w:rsidR="00DE6D79" w:rsidRPr="00DE6D79" w:rsidRDefault="00DE6D79" w:rsidP="00DE6D79">
      <w:pPr>
        <w:spacing w:after="120" w:line="240" w:lineRule="auto"/>
        <w:ind w:left="2268" w:right="1134" w:hanging="1134"/>
        <w:jc w:val="both"/>
      </w:pPr>
      <w:r w:rsidRPr="00DE6D79">
        <w:t>4.3.</w:t>
      </w:r>
      <w:r w:rsidRPr="00DE6D79">
        <w:tab/>
        <w:t>"</w:t>
      </w:r>
      <w:r w:rsidRPr="00DE6D79">
        <w:rPr>
          <w:i/>
        </w:rPr>
        <w:t>Test pressure</w:t>
      </w:r>
      <w:r w:rsidRPr="00DE6D79">
        <w:t>" means the pressure to which a component is taken during acceptance testing. For LNG tank the economizer pressure setting, or normal saturation pressure of LNG required by the engine. For the CNG cylinder the pressure at which the cylinder is hydrostatically tested.</w:t>
      </w:r>
    </w:p>
    <w:p w14:paraId="5D343EEE" w14:textId="77777777" w:rsidR="00DE6D79" w:rsidRPr="00DE6D79" w:rsidRDefault="00DE6D79" w:rsidP="00DE6D79">
      <w:pPr>
        <w:spacing w:after="120" w:line="240" w:lineRule="auto"/>
        <w:ind w:left="2268" w:right="1134" w:hanging="1134"/>
        <w:jc w:val="both"/>
      </w:pPr>
      <w:r w:rsidRPr="00DE6D79">
        <w:t>4.4.</w:t>
      </w:r>
      <w:r w:rsidRPr="00DE6D79">
        <w:tab/>
        <w:t>"</w:t>
      </w:r>
      <w:r w:rsidRPr="00DE6D79">
        <w:rPr>
          <w:i/>
        </w:rPr>
        <w:t>Working pressure</w:t>
      </w:r>
      <w:r w:rsidRPr="00DE6D79">
        <w:t xml:space="preserve">" means the maximum pressure to which a component is designed to be subjected to and which is the basis for determining the strength of the component under consideration. For CNG cylinder, the settled pressure of 20 MPa at a uniform temperature of 15 </w:t>
      </w:r>
      <w:r w:rsidRPr="00DE6D79">
        <w:sym w:font="Symbol" w:char="F0B0"/>
      </w:r>
      <w:r w:rsidRPr="00DE6D79">
        <w:t>C. For LNG tank, the pressure of the LNG tank primary relief valve setting.</w:t>
      </w:r>
    </w:p>
    <w:p w14:paraId="385F08A7" w14:textId="77777777" w:rsidR="00DE6D79" w:rsidRPr="00DE6D79" w:rsidRDefault="00DE6D79" w:rsidP="00DE6D79">
      <w:pPr>
        <w:spacing w:after="120" w:line="240" w:lineRule="auto"/>
        <w:ind w:left="2268" w:right="1134" w:hanging="1134"/>
        <w:jc w:val="both"/>
      </w:pPr>
      <w:r w:rsidRPr="00DE6D79">
        <w:t>4.5.</w:t>
      </w:r>
      <w:r w:rsidRPr="00DE6D79">
        <w:tab/>
        <w:t>"</w:t>
      </w:r>
      <w:r w:rsidRPr="00DE6D79">
        <w:rPr>
          <w:i/>
        </w:rPr>
        <w:t>Operating temperatures</w:t>
      </w:r>
      <w:r w:rsidRPr="00DE6D79">
        <w:t>" means maximum values of the temperature ranges, indicated in Annex 5O, at which safe and good functioning of the specific component is ensured and for which it has been designed and approved.</w:t>
      </w:r>
    </w:p>
    <w:p w14:paraId="30DBC07E" w14:textId="77777777" w:rsidR="00DE6D79" w:rsidRPr="00DE6D79" w:rsidRDefault="00DE6D79" w:rsidP="00DE6D79">
      <w:pPr>
        <w:keepNext/>
        <w:keepLines/>
        <w:spacing w:after="120" w:line="240" w:lineRule="auto"/>
        <w:ind w:left="2268" w:right="1134" w:hanging="1134"/>
        <w:jc w:val="both"/>
      </w:pPr>
      <w:r w:rsidRPr="00DE6D79">
        <w:t>4.6.</w:t>
      </w:r>
      <w:r w:rsidRPr="00DE6D79">
        <w:tab/>
        <w:t>"</w:t>
      </w:r>
      <w:r w:rsidRPr="00DE6D79">
        <w:rPr>
          <w:i/>
        </w:rPr>
        <w:t>Specific component</w:t>
      </w:r>
      <w:r w:rsidR="00D93E3C">
        <w:rPr>
          <w:i/>
        </w:rPr>
        <w:t>s</w:t>
      </w:r>
      <w:r w:rsidRPr="00DE6D79">
        <w:t>" means:</w:t>
      </w:r>
    </w:p>
    <w:p w14:paraId="797462BC" w14:textId="77777777" w:rsidR="00DE6D79" w:rsidRPr="00DE6D79" w:rsidRDefault="00DE6D79" w:rsidP="00DE6D79">
      <w:pPr>
        <w:spacing w:after="120" w:line="240" w:lineRule="auto"/>
        <w:ind w:left="2835" w:right="1134" w:hanging="567"/>
        <w:jc w:val="both"/>
      </w:pPr>
      <w:r w:rsidRPr="00DE6D79">
        <w:t>(a)</w:t>
      </w:r>
      <w:r w:rsidRPr="00DE6D79">
        <w:tab/>
        <w:t>Container (cylinder or tank);</w:t>
      </w:r>
    </w:p>
    <w:p w14:paraId="00FCB2A6" w14:textId="77777777" w:rsidR="00DE6D79" w:rsidRPr="00DE6D79" w:rsidRDefault="00DE6D79" w:rsidP="00DE6D79">
      <w:pPr>
        <w:spacing w:after="120" w:line="240" w:lineRule="auto"/>
        <w:ind w:left="2835" w:right="1134" w:hanging="567"/>
        <w:jc w:val="both"/>
      </w:pPr>
      <w:r w:rsidRPr="00DE6D79">
        <w:t>(b)</w:t>
      </w:r>
      <w:r w:rsidRPr="00DE6D79">
        <w:tab/>
        <w:t>Accessories fitted to the container;</w:t>
      </w:r>
    </w:p>
    <w:p w14:paraId="795E3097" w14:textId="77777777" w:rsidR="00DE6D79" w:rsidRPr="00DE6D79" w:rsidRDefault="00DE6D79" w:rsidP="00DE6D79">
      <w:pPr>
        <w:spacing w:after="120" w:line="240" w:lineRule="auto"/>
        <w:ind w:left="2835" w:right="1134" w:hanging="567"/>
        <w:jc w:val="both"/>
      </w:pPr>
      <w:r w:rsidRPr="00DE6D79">
        <w:lastRenderedPageBreak/>
        <w:t>(c)</w:t>
      </w:r>
      <w:r w:rsidRPr="00DE6D79">
        <w:tab/>
        <w:t>Pressure regulator;</w:t>
      </w:r>
    </w:p>
    <w:p w14:paraId="2D7B0A18" w14:textId="77777777" w:rsidR="00DE6D79" w:rsidRPr="00DE6D79" w:rsidRDefault="00DE6D79" w:rsidP="00DE6D79">
      <w:pPr>
        <w:spacing w:after="120" w:line="240" w:lineRule="auto"/>
        <w:ind w:left="2835" w:right="1134" w:hanging="567"/>
        <w:jc w:val="both"/>
      </w:pPr>
      <w:r w:rsidRPr="00DE6D79">
        <w:t>(d)</w:t>
      </w:r>
      <w:r w:rsidRPr="00DE6D79">
        <w:tab/>
        <w:t>Automatic valve;</w:t>
      </w:r>
    </w:p>
    <w:p w14:paraId="643EF5AF" w14:textId="77777777" w:rsidR="00DE6D79" w:rsidRPr="00DE6D79" w:rsidRDefault="00DE6D79" w:rsidP="00DE6D79">
      <w:pPr>
        <w:spacing w:after="120" w:line="240" w:lineRule="auto"/>
        <w:ind w:left="2835" w:right="1134" w:hanging="567"/>
        <w:jc w:val="both"/>
      </w:pPr>
      <w:r w:rsidRPr="00DE6D79">
        <w:t>(e)</w:t>
      </w:r>
      <w:r w:rsidRPr="00DE6D79">
        <w:tab/>
        <w:t>Manual valve;</w:t>
      </w:r>
    </w:p>
    <w:p w14:paraId="5E6438E7" w14:textId="77777777" w:rsidR="00DE6D79" w:rsidRPr="00DE6D79" w:rsidRDefault="00DE6D79" w:rsidP="00DE6D79">
      <w:pPr>
        <w:spacing w:after="120" w:line="240" w:lineRule="auto"/>
        <w:ind w:left="2835" w:right="1134" w:hanging="567"/>
        <w:jc w:val="both"/>
      </w:pPr>
      <w:r w:rsidRPr="00DE6D79">
        <w:t>(f)</w:t>
      </w:r>
      <w:r w:rsidRPr="00DE6D79">
        <w:tab/>
        <w:t>Gas supply device;</w:t>
      </w:r>
    </w:p>
    <w:p w14:paraId="45E7D933" w14:textId="77777777" w:rsidR="00DE6D79" w:rsidRPr="00DE6D79" w:rsidRDefault="00DE6D79" w:rsidP="00DE6D79">
      <w:pPr>
        <w:spacing w:after="120" w:line="240" w:lineRule="auto"/>
        <w:ind w:left="2835" w:right="1134" w:hanging="567"/>
        <w:jc w:val="both"/>
      </w:pPr>
      <w:r w:rsidRPr="00DE6D79">
        <w:t>(g)</w:t>
      </w:r>
      <w:r w:rsidRPr="00DE6D79">
        <w:tab/>
        <w:t>Gas flow adjuster;</w:t>
      </w:r>
    </w:p>
    <w:p w14:paraId="6A8446DA" w14:textId="77777777" w:rsidR="00DE6D79" w:rsidRPr="00DE6D79" w:rsidRDefault="00DE6D79" w:rsidP="00DE6D79">
      <w:pPr>
        <w:spacing w:after="120" w:line="240" w:lineRule="auto"/>
        <w:ind w:left="2835" w:right="1134" w:hanging="567"/>
        <w:jc w:val="both"/>
      </w:pPr>
      <w:r w:rsidRPr="00DE6D79">
        <w:t>(h)</w:t>
      </w:r>
      <w:r w:rsidRPr="00DE6D79">
        <w:tab/>
        <w:t>Flexible fuel line;</w:t>
      </w:r>
    </w:p>
    <w:p w14:paraId="6F9F046A" w14:textId="77777777" w:rsidR="00DE6D79" w:rsidRPr="00DE6D79" w:rsidRDefault="00DE6D79" w:rsidP="00DE6D79">
      <w:pPr>
        <w:spacing w:after="120" w:line="240" w:lineRule="auto"/>
        <w:ind w:left="2835" w:right="1134" w:hanging="567"/>
        <w:jc w:val="both"/>
      </w:pPr>
      <w:r w:rsidRPr="00DE6D79">
        <w:t>(i)</w:t>
      </w:r>
      <w:r w:rsidRPr="00DE6D79">
        <w:tab/>
        <w:t>Rigid fuel line;</w:t>
      </w:r>
    </w:p>
    <w:p w14:paraId="427953F0" w14:textId="77777777" w:rsidR="00DE6D79" w:rsidRPr="00DE6D79" w:rsidRDefault="00DE6D79" w:rsidP="00DE6D79">
      <w:pPr>
        <w:spacing w:after="120" w:line="240" w:lineRule="auto"/>
        <w:ind w:left="2835" w:right="1134" w:hanging="567"/>
        <w:jc w:val="both"/>
      </w:pPr>
      <w:r w:rsidRPr="00DE6D79">
        <w:t>(j)</w:t>
      </w:r>
      <w:r w:rsidRPr="00DE6D79">
        <w:tab/>
        <w:t>Filling unit or receptacle;</w:t>
      </w:r>
    </w:p>
    <w:p w14:paraId="4395FAB9" w14:textId="77777777" w:rsidR="00DE6D79" w:rsidRPr="00DE6D79" w:rsidRDefault="00DE6D79" w:rsidP="00DE6D79">
      <w:pPr>
        <w:spacing w:after="120" w:line="240" w:lineRule="auto"/>
        <w:ind w:left="2835" w:right="1134" w:hanging="567"/>
        <w:jc w:val="both"/>
      </w:pPr>
      <w:r w:rsidRPr="00DE6D79">
        <w:t>(k)</w:t>
      </w:r>
      <w:r w:rsidRPr="00DE6D79">
        <w:tab/>
        <w:t>Non-return valve or check valve;</w:t>
      </w:r>
    </w:p>
    <w:p w14:paraId="6BC0718F" w14:textId="77777777" w:rsidR="00DE6D79" w:rsidRPr="00DE6D79" w:rsidRDefault="00DE6D79" w:rsidP="00DE6D79">
      <w:pPr>
        <w:spacing w:after="120" w:line="240" w:lineRule="auto"/>
        <w:ind w:left="2835" w:right="1134" w:hanging="567"/>
        <w:jc w:val="both"/>
      </w:pPr>
      <w:r w:rsidRPr="00DE6D79">
        <w:t>(l)</w:t>
      </w:r>
      <w:r w:rsidRPr="00DE6D79">
        <w:tab/>
        <w:t>Pressure relief valve (discharge valve) primary and secondary;</w:t>
      </w:r>
    </w:p>
    <w:p w14:paraId="50D1596F" w14:textId="77777777" w:rsidR="00DE6D79" w:rsidRPr="00DE6D79" w:rsidRDefault="00DE6D79" w:rsidP="00DE6D79">
      <w:pPr>
        <w:spacing w:after="120" w:line="240" w:lineRule="auto"/>
        <w:ind w:left="2835" w:right="1134" w:hanging="567"/>
        <w:jc w:val="both"/>
      </w:pPr>
      <w:r w:rsidRPr="00DE6D79">
        <w:t>(m)</w:t>
      </w:r>
      <w:r w:rsidRPr="00DE6D79">
        <w:tab/>
        <w:t>Pressure relief device (temperature triggered);</w:t>
      </w:r>
    </w:p>
    <w:p w14:paraId="0A60D31D" w14:textId="77777777" w:rsidR="00DE6D79" w:rsidRPr="00DE6D79" w:rsidRDefault="00DE6D79" w:rsidP="00DE6D79">
      <w:pPr>
        <w:spacing w:after="120" w:line="240" w:lineRule="auto"/>
        <w:ind w:left="2835" w:right="1134" w:hanging="567"/>
        <w:jc w:val="both"/>
      </w:pPr>
      <w:r w:rsidRPr="00DE6D79">
        <w:t>(n)</w:t>
      </w:r>
      <w:r w:rsidRPr="00DE6D79">
        <w:tab/>
        <w:t>Filter;</w:t>
      </w:r>
    </w:p>
    <w:p w14:paraId="3F8FC691" w14:textId="77777777" w:rsidR="00DE6D79" w:rsidRPr="00DE6D79" w:rsidRDefault="00DE6D79" w:rsidP="00DE6D79">
      <w:pPr>
        <w:spacing w:after="120" w:line="240" w:lineRule="auto"/>
        <w:ind w:left="2835" w:right="1134" w:hanging="567"/>
        <w:jc w:val="both"/>
      </w:pPr>
      <w:r w:rsidRPr="00DE6D79">
        <w:t>(o)</w:t>
      </w:r>
      <w:r w:rsidRPr="00DE6D79">
        <w:tab/>
        <w:t>Pressure or temperature sensor / indicator;</w:t>
      </w:r>
    </w:p>
    <w:p w14:paraId="09C18A03" w14:textId="77777777" w:rsidR="00DE6D79" w:rsidRPr="00DE6D79" w:rsidRDefault="00DE6D79" w:rsidP="00DE6D79">
      <w:pPr>
        <w:spacing w:after="120" w:line="240" w:lineRule="auto"/>
        <w:ind w:left="2835" w:right="1134" w:hanging="567"/>
        <w:jc w:val="both"/>
      </w:pPr>
      <w:r w:rsidRPr="00DE6D79">
        <w:t>(p)</w:t>
      </w:r>
      <w:r w:rsidRPr="00DE6D79">
        <w:tab/>
        <w:t>Excess flow valve;</w:t>
      </w:r>
    </w:p>
    <w:p w14:paraId="60D846B1" w14:textId="77777777" w:rsidR="00DE6D79" w:rsidRPr="00DE6D79" w:rsidRDefault="00DE6D79" w:rsidP="00DE6D79">
      <w:pPr>
        <w:spacing w:after="120" w:line="240" w:lineRule="auto"/>
        <w:ind w:left="2835" w:right="1134" w:hanging="567"/>
        <w:jc w:val="both"/>
      </w:pPr>
      <w:r w:rsidRPr="00DE6D79">
        <w:t>(q)</w:t>
      </w:r>
      <w:r w:rsidRPr="00DE6D79">
        <w:tab/>
        <w:t>Service valve;</w:t>
      </w:r>
    </w:p>
    <w:p w14:paraId="641CD794" w14:textId="77777777" w:rsidR="00DE6D79" w:rsidRPr="00DE6D79" w:rsidRDefault="00DE6D79" w:rsidP="00DE6D79">
      <w:pPr>
        <w:spacing w:after="120" w:line="240" w:lineRule="auto"/>
        <w:ind w:left="2835" w:right="1134" w:hanging="567"/>
        <w:jc w:val="both"/>
      </w:pPr>
      <w:r w:rsidRPr="00DE6D79">
        <w:t>(r)</w:t>
      </w:r>
      <w:r w:rsidRPr="00DE6D79">
        <w:tab/>
        <w:t>Electronic control unit;</w:t>
      </w:r>
    </w:p>
    <w:p w14:paraId="41873C75" w14:textId="77777777" w:rsidR="00DE6D79" w:rsidRPr="00DE6D79" w:rsidRDefault="00DE6D79" w:rsidP="00DE6D79">
      <w:pPr>
        <w:spacing w:after="120" w:line="240" w:lineRule="auto"/>
        <w:ind w:left="2835" w:right="1134" w:hanging="567"/>
        <w:jc w:val="both"/>
      </w:pPr>
      <w:r w:rsidRPr="00DE6D79">
        <w:t>(s)</w:t>
      </w:r>
      <w:r w:rsidRPr="00DE6D79">
        <w:tab/>
        <w:t>Gas-tight housing;</w:t>
      </w:r>
    </w:p>
    <w:p w14:paraId="7C27195C" w14:textId="77777777" w:rsidR="00DE6D79" w:rsidRPr="00DE6D79" w:rsidRDefault="00DE6D79" w:rsidP="00DE6D79">
      <w:pPr>
        <w:spacing w:after="120" w:line="240" w:lineRule="auto"/>
        <w:ind w:left="2835" w:right="1134" w:hanging="567"/>
        <w:jc w:val="both"/>
      </w:pPr>
      <w:r w:rsidRPr="00DE6D79">
        <w:t>(t)</w:t>
      </w:r>
      <w:r w:rsidRPr="00DE6D79">
        <w:tab/>
        <w:t>Fitting;</w:t>
      </w:r>
    </w:p>
    <w:p w14:paraId="0304DBDB" w14:textId="77777777" w:rsidR="00DE6D79" w:rsidRPr="00DE6D79" w:rsidRDefault="00DE6D79" w:rsidP="00DE6D79">
      <w:pPr>
        <w:spacing w:after="120" w:line="240" w:lineRule="auto"/>
        <w:ind w:left="2835" w:right="1134" w:hanging="567"/>
        <w:jc w:val="both"/>
      </w:pPr>
      <w:r w:rsidRPr="00DE6D79">
        <w:t>(u)</w:t>
      </w:r>
      <w:r w:rsidRPr="00DE6D79">
        <w:tab/>
        <w:t>Ventilation hose;</w:t>
      </w:r>
    </w:p>
    <w:p w14:paraId="6C7316BB" w14:textId="77777777" w:rsidR="00DE6D79" w:rsidRPr="00DE6D79" w:rsidRDefault="00DE6D79" w:rsidP="00DE6D79">
      <w:pPr>
        <w:spacing w:after="120" w:line="240" w:lineRule="auto"/>
        <w:ind w:left="2835" w:right="1134" w:hanging="567"/>
        <w:jc w:val="both"/>
      </w:pPr>
      <w:r w:rsidRPr="00DE6D79">
        <w:t>(v)</w:t>
      </w:r>
      <w:r w:rsidRPr="00DE6D79">
        <w:tab/>
      </w:r>
      <w:r w:rsidRPr="00DE6D79">
        <w:rPr>
          <w:bCs/>
        </w:rPr>
        <w:t>Pressure relief device (PRD) (pressure triggered);</w:t>
      </w:r>
    </w:p>
    <w:p w14:paraId="163BEA4A" w14:textId="77777777" w:rsidR="00DE6D79" w:rsidRPr="00DE6D79" w:rsidRDefault="00DE6D79" w:rsidP="00DE6D79">
      <w:pPr>
        <w:spacing w:after="120" w:line="240" w:lineRule="auto"/>
        <w:ind w:left="2835" w:right="1134" w:hanging="567"/>
        <w:jc w:val="both"/>
        <w:rPr>
          <w:iCs/>
        </w:rPr>
      </w:pPr>
      <w:r w:rsidRPr="00DE6D79">
        <w:rPr>
          <w:iCs/>
        </w:rPr>
        <w:t>(w)</w:t>
      </w:r>
      <w:r w:rsidRPr="00DE6D79">
        <w:rPr>
          <w:iCs/>
        </w:rPr>
        <w:tab/>
        <w:t>Fuel rail;</w:t>
      </w:r>
    </w:p>
    <w:p w14:paraId="1397E816" w14:textId="77777777" w:rsidR="00DE6D79" w:rsidRPr="00DE6D79" w:rsidRDefault="00DE6D79" w:rsidP="00DE6D79">
      <w:pPr>
        <w:spacing w:after="120" w:line="240" w:lineRule="auto"/>
        <w:ind w:left="2835" w:right="1134" w:hanging="567"/>
        <w:jc w:val="both"/>
        <w:rPr>
          <w:iCs/>
        </w:rPr>
      </w:pPr>
      <w:r w:rsidRPr="00DE6D79">
        <w:rPr>
          <w:iCs/>
        </w:rPr>
        <w:t>(x)</w:t>
      </w:r>
      <w:r w:rsidRPr="00DE6D79">
        <w:rPr>
          <w:iCs/>
        </w:rPr>
        <w:tab/>
        <w:t>Heat exchanger/vaporizer;</w:t>
      </w:r>
    </w:p>
    <w:p w14:paraId="45AF473E" w14:textId="77777777" w:rsidR="00DE6D79" w:rsidRPr="00DE6D79" w:rsidRDefault="00DE6D79" w:rsidP="00DE6D79">
      <w:pPr>
        <w:spacing w:after="120" w:line="240" w:lineRule="auto"/>
        <w:ind w:left="2835" w:right="1134" w:hanging="567"/>
        <w:jc w:val="both"/>
        <w:rPr>
          <w:iCs/>
          <w:lang w:val="es-ES_tradnl"/>
        </w:rPr>
      </w:pPr>
      <w:r w:rsidRPr="00DE6D79">
        <w:rPr>
          <w:iCs/>
          <w:lang w:val="es-ES_tradnl"/>
        </w:rPr>
        <w:t>(y)</w:t>
      </w:r>
      <w:r w:rsidRPr="00DE6D79">
        <w:rPr>
          <w:iCs/>
          <w:lang w:val="es-ES_tradnl"/>
        </w:rPr>
        <w:tab/>
        <w:t>Natural gas detector;</w:t>
      </w:r>
    </w:p>
    <w:p w14:paraId="704CF8A7" w14:textId="77777777" w:rsidR="00DE6D79" w:rsidRPr="00DE6D79" w:rsidRDefault="00DE6D79" w:rsidP="00DE6D79">
      <w:pPr>
        <w:spacing w:after="120" w:line="240" w:lineRule="auto"/>
        <w:ind w:left="2835" w:right="1134" w:hanging="567"/>
        <w:jc w:val="both"/>
        <w:rPr>
          <w:lang w:val="es-ES_tradnl"/>
        </w:rPr>
      </w:pPr>
      <w:r w:rsidRPr="00DE6D79">
        <w:rPr>
          <w:iCs/>
          <w:lang w:val="es-ES_tradnl"/>
        </w:rPr>
        <w:t>(z)</w:t>
      </w:r>
      <w:r w:rsidRPr="00DE6D79">
        <w:rPr>
          <w:iCs/>
          <w:lang w:val="es-ES_tradnl"/>
        </w:rPr>
        <w:tab/>
        <w:t>Fuel pump (for LNG).</w:t>
      </w:r>
    </w:p>
    <w:p w14:paraId="53EC046B" w14:textId="77777777" w:rsidR="00DE6D79" w:rsidRPr="00DE6D79" w:rsidRDefault="00DE6D79" w:rsidP="00DE6D79">
      <w:pPr>
        <w:spacing w:after="120" w:line="240" w:lineRule="auto"/>
        <w:ind w:left="2268" w:right="1134" w:hanging="1134"/>
        <w:jc w:val="both"/>
      </w:pPr>
      <w:r w:rsidRPr="00DE6D79">
        <w:t>4.7.</w:t>
      </w:r>
      <w:r w:rsidRPr="00DE6D79">
        <w:tab/>
      </w:r>
      <w:r w:rsidRPr="00DE6D79">
        <w:rPr>
          <w:i/>
        </w:rPr>
        <w:t xml:space="preserve">"Multi-functional component" </w:t>
      </w:r>
      <w:r w:rsidRPr="00DE6D79">
        <w:t>means any of the above mentioned specific components combined or fitted together as a component.</w:t>
      </w:r>
    </w:p>
    <w:p w14:paraId="2072707D" w14:textId="77777777" w:rsidR="00DE6D79" w:rsidRPr="00DE6D79" w:rsidRDefault="00DE6D79" w:rsidP="00DE6D79">
      <w:pPr>
        <w:spacing w:after="120" w:line="240" w:lineRule="auto"/>
        <w:ind w:left="2268" w:right="1134" w:hanging="1134"/>
        <w:jc w:val="both"/>
      </w:pPr>
      <w:r w:rsidRPr="00DE6D79">
        <w:t>4.8.</w:t>
      </w:r>
      <w:r w:rsidRPr="00DE6D79">
        <w:tab/>
      </w:r>
      <w:r w:rsidRPr="00DE6D79">
        <w:rPr>
          <w:i/>
        </w:rPr>
        <w:t>"Approval of a vehicle"</w:t>
      </w:r>
      <w:r w:rsidRPr="00DE6D79">
        <w:t xml:space="preserve"> means the approval of a vehicle type of categories M and N with regard to its CNG and/or LNG system as original equipment for the use in its propulsion system.</w:t>
      </w:r>
    </w:p>
    <w:p w14:paraId="6152294D" w14:textId="77777777" w:rsidR="00DE6D79" w:rsidRPr="00DE6D79" w:rsidRDefault="00DE6D79" w:rsidP="00DE6D79">
      <w:pPr>
        <w:spacing w:after="120" w:line="240" w:lineRule="auto"/>
        <w:ind w:left="2268" w:right="1134" w:hanging="1134"/>
        <w:jc w:val="both"/>
      </w:pPr>
      <w:r w:rsidRPr="00DE6D79">
        <w:t>4.9.</w:t>
      </w:r>
      <w:r w:rsidRPr="00DE6D79">
        <w:tab/>
      </w:r>
      <w:r w:rsidRPr="00DE6D79">
        <w:rPr>
          <w:i/>
        </w:rPr>
        <w:t>"Vehicle type"</w:t>
      </w:r>
      <w:r w:rsidRPr="00DE6D79">
        <w:t xml:space="preserve"> means vehicles fitted with specific components for the use of CNG and/or LNG in their propulsion </w:t>
      </w:r>
      <w:r w:rsidR="00426BB1" w:rsidRPr="00DE6D79">
        <w:t>system which does</w:t>
      </w:r>
      <w:r w:rsidRPr="00DE6D79">
        <w:t xml:space="preserve"> not differ with respect to the following conditions:</w:t>
      </w:r>
    </w:p>
    <w:p w14:paraId="28074A2A" w14:textId="77777777" w:rsidR="00DE6D79" w:rsidRPr="00DE6D79" w:rsidRDefault="00DE6D79" w:rsidP="00DE6D79">
      <w:pPr>
        <w:spacing w:after="120" w:line="240" w:lineRule="auto"/>
        <w:ind w:left="2268" w:right="1134" w:hanging="1134"/>
        <w:jc w:val="both"/>
      </w:pPr>
      <w:r w:rsidRPr="00DE6D79">
        <w:t>4.9.1.</w:t>
      </w:r>
      <w:r w:rsidRPr="00DE6D79">
        <w:tab/>
        <w:t>The manufacturer,</w:t>
      </w:r>
    </w:p>
    <w:p w14:paraId="3AB4E2E8" w14:textId="77777777" w:rsidR="00DE6D79" w:rsidRPr="00DE6D79" w:rsidRDefault="00DE6D79" w:rsidP="00DE6D79">
      <w:pPr>
        <w:spacing w:after="120" w:line="240" w:lineRule="auto"/>
        <w:ind w:left="2268" w:right="1134" w:hanging="1134"/>
        <w:jc w:val="both"/>
      </w:pPr>
      <w:r w:rsidRPr="00DE6D79">
        <w:t>4.9.2.</w:t>
      </w:r>
      <w:r w:rsidRPr="00DE6D79">
        <w:tab/>
        <w:t>The type designation established by the manufacturer,</w:t>
      </w:r>
    </w:p>
    <w:p w14:paraId="4871BA38" w14:textId="77777777" w:rsidR="00DE6D79" w:rsidRPr="00DE6D79" w:rsidRDefault="00DE6D79" w:rsidP="00DE6D79">
      <w:pPr>
        <w:spacing w:after="120" w:line="240" w:lineRule="auto"/>
        <w:ind w:left="2268" w:right="1134" w:hanging="1134"/>
        <w:jc w:val="both"/>
      </w:pPr>
      <w:r w:rsidRPr="00DE6D79">
        <w:t>4.9.3.</w:t>
      </w:r>
      <w:r w:rsidRPr="00DE6D79">
        <w:tab/>
        <w:t>The essential aspects of design and construction:</w:t>
      </w:r>
    </w:p>
    <w:p w14:paraId="4E01CB50" w14:textId="77777777" w:rsidR="00DE6D79" w:rsidRPr="00DE6D79" w:rsidRDefault="00DE6D79" w:rsidP="00DE6D79">
      <w:pPr>
        <w:spacing w:after="120" w:line="240" w:lineRule="auto"/>
        <w:ind w:left="2268" w:right="1134" w:hanging="1134"/>
        <w:jc w:val="both"/>
      </w:pPr>
      <w:r w:rsidRPr="00DE6D79">
        <w:t>4.9.3.1.</w:t>
      </w:r>
      <w:r w:rsidRPr="00DE6D79">
        <w:tab/>
        <w:t>Chassis/floor pan (obvious and fundamental differences),</w:t>
      </w:r>
    </w:p>
    <w:p w14:paraId="35E19527" w14:textId="77777777" w:rsidR="00DE6D79" w:rsidRPr="00DE6D79" w:rsidRDefault="00DE6D79" w:rsidP="00DE6D79">
      <w:pPr>
        <w:spacing w:after="120" w:line="240" w:lineRule="auto"/>
        <w:ind w:left="2268" w:right="1134" w:hanging="1134"/>
        <w:jc w:val="both"/>
      </w:pPr>
      <w:r w:rsidRPr="00DE6D79">
        <w:t>4.9.3.2.</w:t>
      </w:r>
      <w:r w:rsidRPr="00DE6D79">
        <w:tab/>
        <w:t>The installation of the CNG and/or LNG equipment (obvious and fundamental differences).</w:t>
      </w:r>
    </w:p>
    <w:p w14:paraId="2A23D1E2" w14:textId="77777777" w:rsidR="00DE6D79" w:rsidRPr="00DE6D79" w:rsidRDefault="00DE6D79" w:rsidP="00DE6D79">
      <w:pPr>
        <w:spacing w:after="120" w:line="240" w:lineRule="auto"/>
        <w:ind w:left="2268" w:right="1134" w:hanging="1134"/>
        <w:jc w:val="both"/>
      </w:pPr>
      <w:r w:rsidRPr="00DE6D79">
        <w:lastRenderedPageBreak/>
        <w:t>4.10.</w:t>
      </w:r>
      <w:r w:rsidRPr="00DE6D79">
        <w:tab/>
      </w:r>
      <w:r w:rsidRPr="00DE6D79">
        <w:rPr>
          <w:i/>
        </w:rPr>
        <w:t>"CNG system"</w:t>
      </w:r>
      <w:r w:rsidRPr="00DE6D79">
        <w:t xml:space="preserve"> means an assembly of components (container(s) or cylinder(s), valves, flexible fuel lines, etc.) and connecting parts (rigid fuel lines, pipes fitting, etc.) fitted on motor vehicles using CNG in their propulsion system.</w:t>
      </w:r>
    </w:p>
    <w:p w14:paraId="3B37A757" w14:textId="77777777" w:rsidR="00DE6D79" w:rsidRPr="00DE6D79" w:rsidRDefault="00DE6D79" w:rsidP="00DE6D79">
      <w:pPr>
        <w:spacing w:after="120" w:line="240" w:lineRule="auto"/>
        <w:ind w:left="2268" w:right="1134" w:hanging="1134"/>
        <w:jc w:val="both"/>
        <w:rPr>
          <w:i/>
        </w:rPr>
      </w:pPr>
      <w:r w:rsidRPr="00DE6D79">
        <w:t>4.11.</w:t>
      </w:r>
      <w:r w:rsidRPr="00DE6D79">
        <w:tab/>
      </w:r>
      <w:r w:rsidRPr="00DE6D79">
        <w:rPr>
          <w:i/>
        </w:rPr>
        <w:t xml:space="preserve">"LNG system" </w:t>
      </w:r>
      <w:r w:rsidRPr="00DE6D79">
        <w:t>means an assembly of components (tanks, valves, flexible fuel lines, etc.) and connecting parts (fuel lines, fittings, etc.) fitted on motor vehicles using LNG in their propulsion system and related components up to and including the vaporizer. Other parts downstream from the vaporizer shall be considered as CNG components.</w:t>
      </w:r>
    </w:p>
    <w:p w14:paraId="611B7F15" w14:textId="77777777" w:rsidR="00DE6D79" w:rsidRPr="00DE6D79" w:rsidRDefault="00DE6D79" w:rsidP="00DE6D79">
      <w:pPr>
        <w:spacing w:after="120" w:line="240" w:lineRule="auto"/>
        <w:ind w:left="2268" w:right="1134" w:hanging="1134"/>
        <w:jc w:val="both"/>
      </w:pPr>
      <w:r w:rsidRPr="00DE6D79">
        <w:t>4.12.</w:t>
      </w:r>
      <w:r w:rsidRPr="00DE6D79">
        <w:tab/>
      </w:r>
      <w:r w:rsidRPr="00DE6D79">
        <w:rPr>
          <w:i/>
        </w:rPr>
        <w:t xml:space="preserve">"Container" </w:t>
      </w:r>
      <w:r w:rsidRPr="00DE6D79">
        <w:t>(or cylinder) means any storage system used for compressed natural gas.</w:t>
      </w:r>
    </w:p>
    <w:p w14:paraId="76E73798" w14:textId="77777777" w:rsidR="00DE6D79" w:rsidRPr="00DE6D79" w:rsidRDefault="00DE6D79" w:rsidP="00DE6D79">
      <w:pPr>
        <w:spacing w:after="120" w:line="240" w:lineRule="auto"/>
        <w:ind w:left="2268" w:right="1134" w:hanging="1134"/>
        <w:jc w:val="both"/>
      </w:pPr>
      <w:r w:rsidRPr="00DE6D79">
        <w:t>4.13.</w:t>
      </w:r>
      <w:r w:rsidRPr="00DE6D79">
        <w:tab/>
      </w:r>
      <w:r w:rsidRPr="00DE6D79">
        <w:rPr>
          <w:i/>
        </w:rPr>
        <w:t>"Type of container"</w:t>
      </w:r>
      <w:r w:rsidRPr="00DE6D79">
        <w:t xml:space="preserve"> means containers which do not differ in respect of the dimensional and material characteristics as specified in Annex 3A.</w:t>
      </w:r>
    </w:p>
    <w:p w14:paraId="1F4CC2CC" w14:textId="77777777" w:rsidR="00DE6D79" w:rsidRPr="00DE6D79" w:rsidRDefault="00DE6D79" w:rsidP="00DE6D79">
      <w:pPr>
        <w:spacing w:after="120" w:line="240" w:lineRule="auto"/>
        <w:ind w:left="2268" w:right="1134" w:hanging="1134"/>
        <w:jc w:val="both"/>
      </w:pPr>
      <w:r w:rsidRPr="00DE6D79">
        <w:t>4.13.1.</w:t>
      </w:r>
      <w:r w:rsidRPr="00DE6D79">
        <w:tab/>
        <w:t>A container can be:</w:t>
      </w:r>
    </w:p>
    <w:p w14:paraId="5ED9DA42" w14:textId="77777777" w:rsidR="00DE6D79" w:rsidRPr="00DE6D79" w:rsidRDefault="00DE6D79" w:rsidP="00DE6D79">
      <w:pPr>
        <w:spacing w:after="120" w:line="240" w:lineRule="auto"/>
        <w:ind w:left="2268" w:right="1134"/>
        <w:jc w:val="both"/>
      </w:pPr>
      <w:r w:rsidRPr="00DE6D79">
        <w:t>CNG-1 metal.</w:t>
      </w:r>
    </w:p>
    <w:p w14:paraId="6697011F" w14:textId="77777777" w:rsidR="00DE6D79" w:rsidRPr="00DE6D79" w:rsidRDefault="00DE6D79" w:rsidP="00DE6D79">
      <w:pPr>
        <w:spacing w:after="120" w:line="240" w:lineRule="auto"/>
        <w:ind w:left="2268" w:right="1134"/>
        <w:jc w:val="both"/>
      </w:pPr>
      <w:r w:rsidRPr="00DE6D79">
        <w:t>CNG-2 metal liner reinforced with resin impregnated continuous filament (hoop wrapped).</w:t>
      </w:r>
    </w:p>
    <w:p w14:paraId="4A12F8B9" w14:textId="77777777" w:rsidR="00DE6D79" w:rsidRPr="00DE6D79" w:rsidRDefault="00DE6D79" w:rsidP="00DE6D79">
      <w:pPr>
        <w:spacing w:after="120" w:line="240" w:lineRule="auto"/>
        <w:ind w:left="2268" w:right="1134"/>
        <w:jc w:val="both"/>
      </w:pPr>
      <w:r w:rsidRPr="00DE6D79">
        <w:t>CNG-3 metal liner reinforced with resin impregnated continuous filament (fully wrapped).</w:t>
      </w:r>
    </w:p>
    <w:p w14:paraId="54DCB1B7" w14:textId="77777777" w:rsidR="00DE6D79" w:rsidRPr="00DE6D79" w:rsidRDefault="00DE6D79" w:rsidP="00DE6D79">
      <w:pPr>
        <w:spacing w:after="120" w:line="240" w:lineRule="auto"/>
        <w:ind w:left="2268" w:right="1134"/>
        <w:jc w:val="both"/>
      </w:pPr>
      <w:r w:rsidRPr="00DE6D79">
        <w:t>CNG-4 resin impregnated continuous filament with a non-metallic liner (all composite).</w:t>
      </w:r>
    </w:p>
    <w:p w14:paraId="319A9186" w14:textId="77777777" w:rsidR="00DE6D79" w:rsidRPr="00DE6D79" w:rsidRDefault="00DE6D79" w:rsidP="00DE6D79">
      <w:pPr>
        <w:spacing w:after="120" w:line="240" w:lineRule="auto"/>
        <w:ind w:left="2268" w:right="1134" w:hanging="1134"/>
        <w:jc w:val="both"/>
      </w:pPr>
      <w:r w:rsidRPr="00DE6D79">
        <w:t>4.14.</w:t>
      </w:r>
      <w:r w:rsidRPr="00DE6D79">
        <w:tab/>
      </w:r>
      <w:r w:rsidRPr="00DE6D79">
        <w:rPr>
          <w:i/>
        </w:rPr>
        <w:t>"Tank"</w:t>
      </w:r>
      <w:r w:rsidRPr="00DE6D79">
        <w:t xml:space="preserve"> (or vessel) means any storage system used for liquefied natural gas.</w:t>
      </w:r>
    </w:p>
    <w:p w14:paraId="11CD8591" w14:textId="77777777" w:rsidR="00DE6D79" w:rsidRPr="00DE6D79" w:rsidRDefault="00DE6D79" w:rsidP="00DE6D79">
      <w:pPr>
        <w:spacing w:after="120" w:line="240" w:lineRule="auto"/>
        <w:ind w:left="2268" w:right="1134" w:hanging="1134"/>
        <w:jc w:val="both"/>
      </w:pPr>
      <w:r w:rsidRPr="00DE6D79">
        <w:t>4.15.</w:t>
      </w:r>
      <w:r w:rsidRPr="00DE6D79">
        <w:tab/>
      </w:r>
      <w:r w:rsidRPr="00DE6D79">
        <w:rPr>
          <w:i/>
        </w:rPr>
        <w:t xml:space="preserve">"Type of tank" </w:t>
      </w:r>
      <w:r w:rsidRPr="00DE6D79">
        <w:t>means tanks that do not differ in respect of the dimensional and material characteristics as specified in Annex 3B.</w:t>
      </w:r>
    </w:p>
    <w:p w14:paraId="1489D4E2" w14:textId="77777777" w:rsidR="00DE6D79" w:rsidRPr="00DE6D79" w:rsidRDefault="00DE6D79" w:rsidP="00DE6D79">
      <w:pPr>
        <w:spacing w:after="120" w:line="240" w:lineRule="auto"/>
        <w:ind w:left="2268" w:right="1134" w:hanging="1134"/>
        <w:jc w:val="both"/>
      </w:pPr>
      <w:r w:rsidRPr="00DE6D79">
        <w:t>4.16.</w:t>
      </w:r>
      <w:r w:rsidRPr="00DE6D79">
        <w:tab/>
      </w:r>
      <w:r w:rsidRPr="00DE6D79">
        <w:rPr>
          <w:i/>
        </w:rPr>
        <w:t>"Accessories fitted to the container or tank"</w:t>
      </w:r>
      <w:r w:rsidRPr="00DE6D79">
        <w:t xml:space="preserve"> means the following components (but not limited to them), either separate or combined, when fitted to the container or tank.</w:t>
      </w:r>
    </w:p>
    <w:p w14:paraId="06B8A757" w14:textId="77777777" w:rsidR="00DE6D79" w:rsidRPr="00DE6D79" w:rsidRDefault="00DE6D79" w:rsidP="00DE6D79">
      <w:pPr>
        <w:spacing w:after="120" w:line="240" w:lineRule="auto"/>
        <w:ind w:left="2268" w:right="1134" w:hanging="1134"/>
        <w:jc w:val="both"/>
      </w:pPr>
      <w:r w:rsidRPr="00DE6D79">
        <w:t>4.16.1.</w:t>
      </w:r>
      <w:r w:rsidRPr="00DE6D79">
        <w:tab/>
      </w:r>
      <w:r w:rsidRPr="00DE6D79">
        <w:rPr>
          <w:i/>
        </w:rPr>
        <w:t>"Manual valve"</w:t>
      </w:r>
      <w:r w:rsidRPr="00DE6D79">
        <w:t xml:space="preserve"> means valve which is operated manually.</w:t>
      </w:r>
    </w:p>
    <w:p w14:paraId="74F861C9" w14:textId="77777777" w:rsidR="00DE6D79" w:rsidRPr="00DE6D79" w:rsidRDefault="00DE6D79" w:rsidP="00DE6D79">
      <w:pPr>
        <w:spacing w:after="120" w:line="240" w:lineRule="auto"/>
        <w:ind w:left="2268" w:right="1134" w:hanging="1134"/>
        <w:jc w:val="both"/>
      </w:pPr>
      <w:r w:rsidRPr="00DE6D79">
        <w:t>4.16.2.</w:t>
      </w:r>
      <w:r w:rsidRPr="00DE6D79">
        <w:tab/>
      </w:r>
      <w:r w:rsidRPr="00DE6D79">
        <w:rPr>
          <w:i/>
        </w:rPr>
        <w:t>"Pressure sensor/indicator"</w:t>
      </w:r>
      <w:r w:rsidRPr="00DE6D79">
        <w:t xml:space="preserve"> means a pressurized device which indicates the gas or liquid pressure.</w:t>
      </w:r>
    </w:p>
    <w:p w14:paraId="77CC4A29" w14:textId="77777777" w:rsidR="00DE6D79" w:rsidRPr="00DE6D79" w:rsidRDefault="00DE6D79" w:rsidP="00DE6D79">
      <w:pPr>
        <w:spacing w:after="120" w:line="240" w:lineRule="auto"/>
        <w:ind w:left="2268" w:right="1134" w:hanging="1134"/>
        <w:jc w:val="both"/>
      </w:pPr>
      <w:r w:rsidRPr="00DE6D79">
        <w:t>4.16.3.</w:t>
      </w:r>
      <w:r w:rsidRPr="00DE6D79">
        <w:tab/>
      </w:r>
      <w:r w:rsidRPr="00DE6D79">
        <w:rPr>
          <w:i/>
        </w:rPr>
        <w:t>"Excess flow valve"</w:t>
      </w:r>
      <w:r w:rsidRPr="00DE6D79">
        <w:t xml:space="preserve"> means valve which automatically shuts off or limits, the gas flow when the flow exceeds a set design value.</w:t>
      </w:r>
    </w:p>
    <w:p w14:paraId="734607B2" w14:textId="77777777" w:rsidR="00DE6D79" w:rsidRPr="00DE6D79" w:rsidRDefault="00DE6D79" w:rsidP="00DE6D79">
      <w:pPr>
        <w:spacing w:after="120" w:line="240" w:lineRule="auto"/>
        <w:ind w:left="2268" w:right="1134" w:hanging="1134"/>
        <w:jc w:val="both"/>
      </w:pPr>
      <w:r w:rsidRPr="00DE6D79">
        <w:t>4.16.4.</w:t>
      </w:r>
      <w:r w:rsidRPr="00DE6D79">
        <w:tab/>
      </w:r>
      <w:r w:rsidRPr="00DE6D79">
        <w:rPr>
          <w:i/>
        </w:rPr>
        <w:t>"Gas-tight housing"</w:t>
      </w:r>
      <w:r w:rsidRPr="00DE6D79">
        <w:t xml:space="preserve"> means a device that vents gas leakage to outside the vehicle including the gas ventilation hose.</w:t>
      </w:r>
    </w:p>
    <w:p w14:paraId="60A21ACB" w14:textId="77777777" w:rsidR="00DE6D79" w:rsidRPr="00DE6D79" w:rsidRDefault="00DE6D79" w:rsidP="00DE6D79">
      <w:pPr>
        <w:spacing w:after="120" w:line="240" w:lineRule="auto"/>
        <w:ind w:left="2268" w:right="1134" w:hanging="1134"/>
        <w:jc w:val="both"/>
      </w:pPr>
      <w:r w:rsidRPr="00DE6D79">
        <w:t>4.17.</w:t>
      </w:r>
      <w:r w:rsidRPr="00DE6D79">
        <w:tab/>
      </w:r>
      <w:r w:rsidRPr="00DE6D79">
        <w:rPr>
          <w:i/>
        </w:rPr>
        <w:t>"Valve"</w:t>
      </w:r>
      <w:r w:rsidRPr="00DE6D79">
        <w:t xml:space="preserve"> means a device by which the flow of a fluid may be controlled.</w:t>
      </w:r>
    </w:p>
    <w:p w14:paraId="45EAC393" w14:textId="77777777" w:rsidR="00DE6D79" w:rsidRPr="00DE6D79" w:rsidRDefault="00DE6D79" w:rsidP="00DE6D79">
      <w:pPr>
        <w:spacing w:after="120" w:line="240" w:lineRule="auto"/>
        <w:ind w:left="2268" w:right="1134" w:hanging="1134"/>
        <w:jc w:val="both"/>
      </w:pPr>
      <w:r w:rsidRPr="00DE6D79">
        <w:t>4.18.</w:t>
      </w:r>
      <w:r w:rsidRPr="00DE6D79">
        <w:tab/>
      </w:r>
      <w:r w:rsidRPr="00DE6D79">
        <w:rPr>
          <w:i/>
        </w:rPr>
        <w:t>"Automatic valve"</w:t>
      </w:r>
      <w:r w:rsidRPr="00DE6D79">
        <w:t xml:space="preserve"> means a valve that is not operated manually.</w:t>
      </w:r>
    </w:p>
    <w:p w14:paraId="5A5DB278" w14:textId="77777777" w:rsidR="00DE6D79" w:rsidRPr="00DE6D79" w:rsidRDefault="00DE6D79" w:rsidP="00DE6D79">
      <w:pPr>
        <w:spacing w:after="120" w:line="240" w:lineRule="auto"/>
        <w:ind w:left="2268" w:right="1134" w:hanging="1134"/>
        <w:jc w:val="both"/>
      </w:pPr>
      <w:r w:rsidRPr="00DE6D79">
        <w:t>4.19.</w:t>
      </w:r>
      <w:r w:rsidRPr="00DE6D79">
        <w:tab/>
      </w:r>
      <w:r w:rsidRPr="00DE6D79">
        <w:rPr>
          <w:i/>
        </w:rPr>
        <w:t>"Automatic cylinder valve"</w:t>
      </w:r>
      <w:r w:rsidRPr="00DE6D79">
        <w:t xml:space="preserve"> means an automatic valve rigidly fixed to the cylinder that controls the flow of gas to the fuel system. The automatic cylinder valve is also called remote-controlled service valve.</w:t>
      </w:r>
    </w:p>
    <w:p w14:paraId="57949E27" w14:textId="77777777" w:rsidR="00DE6D79" w:rsidRPr="00DE6D79" w:rsidRDefault="00DE6D79" w:rsidP="00DE6D79">
      <w:pPr>
        <w:spacing w:after="120" w:line="240" w:lineRule="auto"/>
        <w:ind w:left="2268" w:right="1134" w:hanging="1134"/>
        <w:jc w:val="both"/>
      </w:pPr>
      <w:r w:rsidRPr="00DE6D79">
        <w:t>4.20.</w:t>
      </w:r>
      <w:r w:rsidRPr="00DE6D79">
        <w:tab/>
      </w:r>
      <w:r w:rsidRPr="00DE6D79">
        <w:rPr>
          <w:i/>
        </w:rPr>
        <w:t>"Non-return valve or check valve"</w:t>
      </w:r>
      <w:r w:rsidRPr="00DE6D79">
        <w:t xml:space="preserve"> means an automatic valve that allows gas/fluid to flow in only one direction.</w:t>
      </w:r>
    </w:p>
    <w:p w14:paraId="7B8421F8" w14:textId="77777777" w:rsidR="00DE6D79" w:rsidRPr="00DE6D79" w:rsidRDefault="00DE6D79" w:rsidP="00DE6D79">
      <w:pPr>
        <w:spacing w:after="120" w:line="240" w:lineRule="auto"/>
        <w:ind w:left="2268" w:right="1134" w:hanging="1134"/>
        <w:jc w:val="both"/>
      </w:pPr>
      <w:r w:rsidRPr="00DE6D79">
        <w:t>4.21.</w:t>
      </w:r>
      <w:r w:rsidRPr="00DE6D79">
        <w:tab/>
      </w:r>
      <w:r w:rsidRPr="00DE6D79">
        <w:rPr>
          <w:i/>
        </w:rPr>
        <w:t>"Excess flow valve"</w:t>
      </w:r>
      <w:r w:rsidRPr="00DE6D79">
        <w:t xml:space="preserve"> (excess flow limiting device) means a device that automatically shuts off, or limits, the gas or liquid flow when the flow exceeds a set design value.</w:t>
      </w:r>
    </w:p>
    <w:p w14:paraId="17182533" w14:textId="77777777" w:rsidR="00DE6D79" w:rsidRPr="00DE6D79" w:rsidRDefault="00DE6D79" w:rsidP="00DE6D79">
      <w:pPr>
        <w:spacing w:after="120" w:line="240" w:lineRule="auto"/>
        <w:ind w:left="2268" w:right="1134" w:hanging="1134"/>
        <w:jc w:val="both"/>
      </w:pPr>
      <w:r w:rsidRPr="00DE6D79">
        <w:t>4.22.</w:t>
      </w:r>
      <w:r w:rsidRPr="00DE6D79">
        <w:tab/>
      </w:r>
      <w:r w:rsidRPr="00DE6D79">
        <w:rPr>
          <w:i/>
        </w:rPr>
        <w:t>"Manual valve"</w:t>
      </w:r>
      <w:r w:rsidRPr="00DE6D79">
        <w:t xml:space="preserve"> means a manual valve rigidly fixed to the cylinder or tank.</w:t>
      </w:r>
    </w:p>
    <w:p w14:paraId="1457E3FB" w14:textId="77777777" w:rsidR="00DE6D79" w:rsidRPr="00DE6D79" w:rsidRDefault="00DE6D79" w:rsidP="00DE6D79">
      <w:pPr>
        <w:spacing w:after="120" w:line="240" w:lineRule="auto"/>
        <w:ind w:left="2268" w:right="1134" w:hanging="1134"/>
        <w:jc w:val="both"/>
      </w:pPr>
      <w:r w:rsidRPr="00DE6D79">
        <w:lastRenderedPageBreak/>
        <w:t>4.23.</w:t>
      </w:r>
      <w:r w:rsidRPr="00DE6D79">
        <w:tab/>
      </w:r>
      <w:r w:rsidRPr="00DE6D79">
        <w:rPr>
          <w:i/>
        </w:rPr>
        <w:t>"Pressure relief valve (discharge valve)"</w:t>
      </w:r>
      <w:r w:rsidRPr="00DE6D79">
        <w:t xml:space="preserve"> means a device that prevents a pre-determined upstream pressure being exceeded.</w:t>
      </w:r>
    </w:p>
    <w:p w14:paraId="0AD1CE7B" w14:textId="77777777" w:rsidR="00DE6D79" w:rsidRPr="00DE6D79" w:rsidRDefault="00DE6D79" w:rsidP="00DE6D79">
      <w:pPr>
        <w:spacing w:after="120" w:line="240" w:lineRule="auto"/>
        <w:ind w:left="2268" w:right="1134" w:hanging="1134"/>
        <w:jc w:val="both"/>
      </w:pPr>
      <w:r w:rsidRPr="00DE6D79">
        <w:t>4.24.</w:t>
      </w:r>
      <w:r w:rsidRPr="00DE6D79">
        <w:tab/>
      </w:r>
      <w:r w:rsidRPr="00DE6D79">
        <w:rPr>
          <w:i/>
        </w:rPr>
        <w:t>"Service valve"</w:t>
      </w:r>
      <w:r w:rsidRPr="00DE6D79">
        <w:t xml:space="preserve"> means an isolation valve that is closed only when servicing the vehicle.</w:t>
      </w:r>
    </w:p>
    <w:p w14:paraId="2DEB044D" w14:textId="77777777" w:rsidR="00DE6D79" w:rsidRPr="00DE6D79" w:rsidRDefault="00DE6D79" w:rsidP="00DE6D79">
      <w:pPr>
        <w:spacing w:after="120" w:line="240" w:lineRule="auto"/>
        <w:ind w:left="2268" w:right="1134" w:hanging="1134"/>
        <w:jc w:val="both"/>
      </w:pPr>
      <w:r w:rsidRPr="00DE6D79">
        <w:t>4.25.</w:t>
      </w:r>
      <w:r w:rsidRPr="00DE6D79">
        <w:tab/>
      </w:r>
      <w:r w:rsidRPr="00DE6D79">
        <w:rPr>
          <w:i/>
        </w:rPr>
        <w:t>"Filter"</w:t>
      </w:r>
      <w:r w:rsidRPr="00DE6D79">
        <w:t xml:space="preserve"> means a protective screen that removes foreign debris from the gas or liquid stream.</w:t>
      </w:r>
    </w:p>
    <w:p w14:paraId="2C10B99E" w14:textId="77777777" w:rsidR="00DE6D79" w:rsidRPr="00DE6D79" w:rsidRDefault="00DE6D79" w:rsidP="00DE6D79">
      <w:pPr>
        <w:spacing w:after="120" w:line="240" w:lineRule="auto"/>
        <w:ind w:left="2268" w:right="1134" w:hanging="1134"/>
        <w:jc w:val="both"/>
      </w:pPr>
      <w:r w:rsidRPr="00DE6D79">
        <w:t>4.26.</w:t>
      </w:r>
      <w:r w:rsidRPr="00DE6D79">
        <w:tab/>
      </w:r>
      <w:r w:rsidRPr="00DE6D79">
        <w:rPr>
          <w:i/>
        </w:rPr>
        <w:t>"Fitting"</w:t>
      </w:r>
      <w:r w:rsidRPr="00DE6D79">
        <w:t xml:space="preserve"> means a connector used in a piping, tubing, or hose system.</w:t>
      </w:r>
    </w:p>
    <w:p w14:paraId="18ADAC5B" w14:textId="77777777" w:rsidR="00DE6D79" w:rsidRPr="00DE6D79" w:rsidRDefault="00DE6D79" w:rsidP="00DE6D79">
      <w:pPr>
        <w:spacing w:after="120" w:line="240" w:lineRule="auto"/>
        <w:ind w:left="2268" w:right="1134" w:hanging="1134"/>
        <w:jc w:val="both"/>
      </w:pPr>
      <w:r w:rsidRPr="00DE6D79">
        <w:t>4.27.</w:t>
      </w:r>
      <w:r w:rsidRPr="00DE6D79">
        <w:tab/>
      </w:r>
      <w:r w:rsidRPr="00DE6D79">
        <w:rPr>
          <w:i/>
        </w:rPr>
        <w:t>"LNG fuel pump"</w:t>
      </w:r>
      <w:r w:rsidRPr="00DE6D79">
        <w:t xml:space="preserve"> means a device to establish the supply of LNG to the engine by increasing the pressure of the fluid (liquid or vapour).</w:t>
      </w:r>
    </w:p>
    <w:p w14:paraId="59B9DD3F" w14:textId="77777777" w:rsidR="00DE6D79" w:rsidRPr="00DE6D79" w:rsidRDefault="00DE6D79" w:rsidP="00DE6D79">
      <w:pPr>
        <w:spacing w:after="120" w:line="240" w:lineRule="auto"/>
        <w:ind w:left="2268" w:right="1134" w:hanging="1134"/>
        <w:jc w:val="both"/>
      </w:pPr>
      <w:r w:rsidRPr="00DE6D79">
        <w:t>4.28.</w:t>
      </w:r>
      <w:r w:rsidRPr="00DE6D79">
        <w:tab/>
      </w:r>
      <w:r w:rsidRPr="00DE6D79">
        <w:rPr>
          <w:i/>
        </w:rPr>
        <w:t>"Flexible fuel lines"</w:t>
      </w:r>
      <w:r w:rsidRPr="00DE6D79">
        <w:t xml:space="preserve"> means flexible tubing or hose through which natural gas flows.</w:t>
      </w:r>
    </w:p>
    <w:p w14:paraId="4A69B0F3" w14:textId="77777777" w:rsidR="00DE6D79" w:rsidRPr="00DE6D79" w:rsidRDefault="00DE6D79" w:rsidP="00DE6D79">
      <w:pPr>
        <w:spacing w:after="120" w:line="240" w:lineRule="auto"/>
        <w:ind w:left="2268" w:right="1134" w:hanging="1134"/>
        <w:jc w:val="both"/>
      </w:pPr>
      <w:r w:rsidRPr="00DE6D79">
        <w:t>4.29.</w:t>
      </w:r>
      <w:r w:rsidRPr="00DE6D79">
        <w:tab/>
      </w:r>
      <w:r w:rsidRPr="00DE6D79">
        <w:rPr>
          <w:i/>
        </w:rPr>
        <w:t>"Rigid fuel lines"</w:t>
      </w:r>
      <w:r w:rsidRPr="00DE6D79">
        <w:t xml:space="preserve"> means tubing that has not been designed to flex in normal operation and through which natural gas flows.</w:t>
      </w:r>
    </w:p>
    <w:p w14:paraId="53B625CE" w14:textId="77777777" w:rsidR="00DE6D79" w:rsidRPr="00DE6D79" w:rsidRDefault="00DE6D79" w:rsidP="00DE6D79">
      <w:pPr>
        <w:spacing w:after="120" w:line="240" w:lineRule="auto"/>
        <w:ind w:left="2268" w:right="1134" w:hanging="1134"/>
        <w:jc w:val="both"/>
      </w:pPr>
      <w:r w:rsidRPr="00DE6D79">
        <w:t>4.30.</w:t>
      </w:r>
      <w:r w:rsidRPr="00DE6D79">
        <w:tab/>
      </w:r>
      <w:r w:rsidRPr="00DE6D79">
        <w:rPr>
          <w:i/>
        </w:rPr>
        <w:t>"Gas supply device"</w:t>
      </w:r>
      <w:r w:rsidRPr="00DE6D79">
        <w:t xml:space="preserve"> means a device for introducing gaseous fuel into the engine intake manifold (carburettor or injector).</w:t>
      </w:r>
    </w:p>
    <w:p w14:paraId="0DD52D46" w14:textId="77777777" w:rsidR="00DE6D79" w:rsidRPr="00DE6D79" w:rsidRDefault="00DE6D79" w:rsidP="00DE6D79">
      <w:pPr>
        <w:spacing w:after="120" w:line="240" w:lineRule="auto"/>
        <w:ind w:left="2268" w:right="1134" w:hanging="1134"/>
        <w:jc w:val="both"/>
      </w:pPr>
      <w:r w:rsidRPr="00DE6D79">
        <w:t>4.31.</w:t>
      </w:r>
      <w:r w:rsidRPr="00DE6D79">
        <w:tab/>
      </w:r>
      <w:r w:rsidRPr="00DE6D79">
        <w:rPr>
          <w:i/>
        </w:rPr>
        <w:t>"Gas/air mixer"</w:t>
      </w:r>
      <w:r w:rsidRPr="00DE6D79">
        <w:t xml:space="preserve"> means a device for mixing the gaseous fuel and intake air for the engine.</w:t>
      </w:r>
    </w:p>
    <w:p w14:paraId="46369D50" w14:textId="77777777" w:rsidR="00DE6D79" w:rsidRPr="00DE6D79" w:rsidRDefault="00DE6D79" w:rsidP="00DE6D79">
      <w:pPr>
        <w:spacing w:after="120" w:line="240" w:lineRule="auto"/>
        <w:ind w:left="2268" w:right="1134" w:hanging="1134"/>
        <w:jc w:val="both"/>
      </w:pPr>
      <w:r w:rsidRPr="00DE6D79">
        <w:t>4.32.</w:t>
      </w:r>
      <w:r w:rsidRPr="00DE6D79">
        <w:tab/>
      </w:r>
      <w:r w:rsidRPr="00DE6D79">
        <w:rPr>
          <w:i/>
        </w:rPr>
        <w:t>"Gas injector"</w:t>
      </w:r>
      <w:r w:rsidRPr="00DE6D79">
        <w:t xml:space="preserve"> means a device for introducing gaseous fuel into the engine or associated intake system.</w:t>
      </w:r>
    </w:p>
    <w:p w14:paraId="383DD975" w14:textId="77777777" w:rsidR="00DE6D79" w:rsidRPr="00DE6D79" w:rsidRDefault="00DE6D79" w:rsidP="00DE6D79">
      <w:pPr>
        <w:spacing w:after="120" w:line="240" w:lineRule="auto"/>
        <w:ind w:left="2268" w:right="1134" w:hanging="1134"/>
        <w:jc w:val="both"/>
      </w:pPr>
      <w:r w:rsidRPr="00DE6D79">
        <w:t>4.33.</w:t>
      </w:r>
      <w:r w:rsidRPr="00DE6D79">
        <w:tab/>
      </w:r>
      <w:r w:rsidRPr="00DE6D79">
        <w:rPr>
          <w:i/>
        </w:rPr>
        <w:t>"Gas flow adjuster"</w:t>
      </w:r>
      <w:r w:rsidRPr="00DE6D79">
        <w:t xml:space="preserve"> means a gas flow restricting device, installed downstream of a pressure regulator, controlling gas flow to the engine.</w:t>
      </w:r>
    </w:p>
    <w:p w14:paraId="37CC3DB6" w14:textId="77777777" w:rsidR="00DE6D79" w:rsidRPr="00DE6D79" w:rsidRDefault="00DE6D79" w:rsidP="00DE6D79">
      <w:pPr>
        <w:spacing w:after="120" w:line="240" w:lineRule="auto"/>
        <w:ind w:left="2268" w:right="1134" w:hanging="1134"/>
        <w:jc w:val="both"/>
      </w:pPr>
      <w:r w:rsidRPr="00DE6D79">
        <w:t>4.34.</w:t>
      </w:r>
      <w:r w:rsidRPr="00DE6D79">
        <w:tab/>
      </w:r>
      <w:r w:rsidRPr="00DE6D79">
        <w:rPr>
          <w:i/>
        </w:rPr>
        <w:t>"Pressure regulator"</w:t>
      </w:r>
      <w:r w:rsidRPr="00DE6D79">
        <w:t xml:space="preserve"> means a device used to control the pressure of CNG or LNG.</w:t>
      </w:r>
    </w:p>
    <w:p w14:paraId="316851A6" w14:textId="77777777" w:rsidR="00DE6D79" w:rsidRPr="00DE6D79" w:rsidRDefault="00DE6D79" w:rsidP="00DE6D79">
      <w:pPr>
        <w:spacing w:after="120" w:line="240" w:lineRule="auto"/>
        <w:ind w:left="2268" w:right="1134" w:hanging="1134"/>
        <w:jc w:val="both"/>
      </w:pPr>
      <w:r w:rsidRPr="00DE6D79">
        <w:t>4.35.</w:t>
      </w:r>
      <w:r w:rsidRPr="00DE6D79">
        <w:tab/>
      </w:r>
      <w:r w:rsidRPr="00DE6D79">
        <w:rPr>
          <w:i/>
        </w:rPr>
        <w:t>"Pressure relief device (PRD) (temperature triggered)"</w:t>
      </w:r>
      <w:r w:rsidRPr="00DE6D79">
        <w:t xml:space="preserve"> means a one-time use device triggered by excessive temperature and/or pressure which vents gas to protect the cylinder from rupture.</w:t>
      </w:r>
    </w:p>
    <w:p w14:paraId="0A1121AD" w14:textId="77777777" w:rsidR="00DE6D79" w:rsidRPr="00DE6D79" w:rsidRDefault="00DE6D79" w:rsidP="00DE6D79">
      <w:pPr>
        <w:spacing w:after="120" w:line="240" w:lineRule="auto"/>
        <w:ind w:left="2268" w:right="1134" w:hanging="1134"/>
        <w:jc w:val="both"/>
      </w:pPr>
      <w:r w:rsidRPr="00DE6D79">
        <w:t>4.36.</w:t>
      </w:r>
      <w:r w:rsidRPr="00DE6D79">
        <w:tab/>
      </w:r>
      <w:r w:rsidRPr="00DE6D79">
        <w:rPr>
          <w:i/>
        </w:rPr>
        <w:t>"Pressure relief device (PRD) (pressure triggered)"</w:t>
      </w:r>
      <w:r w:rsidRPr="00DE6D79">
        <w:t xml:space="preserve"> (this device sometimes is referred to as "burst disc")"means a one-time use device triggered by excessive pressure that prevents a pre-determined upstream pressure being exceeded.</w:t>
      </w:r>
    </w:p>
    <w:p w14:paraId="4E45B18E" w14:textId="77777777" w:rsidR="00DE6D79" w:rsidRPr="00DE6D79" w:rsidRDefault="00DE6D79" w:rsidP="00DE6D79">
      <w:pPr>
        <w:spacing w:after="120" w:line="240" w:lineRule="auto"/>
        <w:ind w:left="2268" w:right="1134" w:hanging="1134"/>
        <w:jc w:val="both"/>
      </w:pPr>
      <w:r w:rsidRPr="00DE6D79">
        <w:t>4.37.</w:t>
      </w:r>
      <w:r w:rsidRPr="00DE6D79">
        <w:tab/>
      </w:r>
      <w:r w:rsidRPr="00DE6D79">
        <w:rPr>
          <w:i/>
        </w:rPr>
        <w:t>"Filling unit or receptacle"</w:t>
      </w:r>
      <w:r w:rsidRPr="00DE6D79">
        <w:t xml:space="preserve"> means a device fitted in the vehicle used to fill the container or tank in the filling station.</w:t>
      </w:r>
    </w:p>
    <w:p w14:paraId="62B967E8" w14:textId="77777777" w:rsidR="00DE6D79" w:rsidRPr="00DE6D79" w:rsidRDefault="00DE6D79" w:rsidP="00DE6D79">
      <w:pPr>
        <w:spacing w:after="120" w:line="240" w:lineRule="auto"/>
        <w:ind w:left="2268" w:right="1134" w:hanging="1134"/>
        <w:jc w:val="both"/>
      </w:pPr>
      <w:r w:rsidRPr="00DE6D79">
        <w:t>4.38.</w:t>
      </w:r>
      <w:r w:rsidRPr="00DE6D79">
        <w:tab/>
      </w:r>
      <w:r w:rsidRPr="00DE6D79">
        <w:rPr>
          <w:i/>
        </w:rPr>
        <w:t>"Electronic control unit (CNG/LNG)"</w:t>
      </w:r>
      <w:r w:rsidRPr="00DE6D79">
        <w:t xml:space="preserve"> means a device that controls the gas demand of the engine, and other engine parameters, and cuts off automatically the automatic valve, required by safety reason.</w:t>
      </w:r>
    </w:p>
    <w:p w14:paraId="7DD40884" w14:textId="77777777" w:rsidR="00DE6D79" w:rsidRPr="00DE6D79" w:rsidRDefault="00DE6D79" w:rsidP="00DE6D79">
      <w:pPr>
        <w:spacing w:after="120" w:line="240" w:lineRule="auto"/>
        <w:ind w:left="2268" w:right="1134" w:hanging="1134"/>
        <w:jc w:val="both"/>
      </w:pPr>
      <w:r w:rsidRPr="00DE6D79">
        <w:t>4.39.</w:t>
      </w:r>
      <w:r w:rsidRPr="00DE6D79">
        <w:tab/>
      </w:r>
      <w:r w:rsidRPr="00DE6D79">
        <w:rPr>
          <w:i/>
        </w:rPr>
        <w:t>"Type of components"</w:t>
      </w:r>
      <w:r w:rsidRPr="00DE6D79">
        <w:t xml:space="preserve"> as mentioned in paragraphs 4.17. to 4.38. (above) means components that do not differ in such essential respect as materials, working pressure and operating temperatures.</w:t>
      </w:r>
    </w:p>
    <w:p w14:paraId="4A57BCF8" w14:textId="77777777" w:rsidR="00DE6D79" w:rsidRPr="00DE6D79" w:rsidRDefault="00DE6D79" w:rsidP="00DE6D79">
      <w:pPr>
        <w:spacing w:after="120" w:line="240" w:lineRule="auto"/>
        <w:ind w:left="2268" w:right="1134" w:hanging="1134"/>
        <w:jc w:val="both"/>
      </w:pPr>
      <w:r w:rsidRPr="00DE6D79">
        <w:t>4.40.</w:t>
      </w:r>
      <w:r w:rsidRPr="00DE6D79">
        <w:tab/>
      </w:r>
      <w:r w:rsidRPr="00DE6D79">
        <w:rPr>
          <w:i/>
        </w:rPr>
        <w:t>"Type of electronic control unit"</w:t>
      </w:r>
      <w:r w:rsidRPr="00DE6D79">
        <w:t xml:space="preserve"> as mentioned in paragraph 4.38. means components that do not differ in such essential respect as the basic software principles excluding minor changes.</w:t>
      </w:r>
    </w:p>
    <w:p w14:paraId="22F94A3E" w14:textId="77777777" w:rsidR="00DE6D79" w:rsidRPr="00DE6D79" w:rsidRDefault="00DE6D79" w:rsidP="00DE6D79">
      <w:pPr>
        <w:spacing w:after="120" w:line="240" w:lineRule="auto"/>
        <w:ind w:left="2268" w:right="1134" w:hanging="1134"/>
        <w:jc w:val="both"/>
      </w:pPr>
      <w:r w:rsidRPr="00DE6D79">
        <w:t>4.41.</w:t>
      </w:r>
      <w:r w:rsidRPr="00DE6D79">
        <w:tab/>
      </w:r>
      <w:r w:rsidRPr="00DE6D79">
        <w:rPr>
          <w:i/>
        </w:rPr>
        <w:t>"Heat exchanger/Vaporizer"</w:t>
      </w:r>
      <w:r w:rsidRPr="00DE6D79">
        <w:t xml:space="preserve"> means a device used to change the state of LNG into CNG.</w:t>
      </w:r>
    </w:p>
    <w:p w14:paraId="50A1DF53" w14:textId="77777777" w:rsidR="00DE6D79" w:rsidRPr="00DE6D79" w:rsidRDefault="00DE6D79" w:rsidP="00DE6D79">
      <w:pPr>
        <w:spacing w:after="120" w:line="240" w:lineRule="auto"/>
        <w:ind w:left="2268" w:right="1134" w:hanging="1134"/>
        <w:jc w:val="both"/>
      </w:pPr>
      <w:r w:rsidRPr="00DE6D79">
        <w:t>4.42.</w:t>
      </w:r>
      <w:r w:rsidRPr="00DE6D79">
        <w:tab/>
      </w:r>
      <w:r w:rsidRPr="00DE6D79">
        <w:rPr>
          <w:i/>
        </w:rPr>
        <w:t>"Liquefied Natural Gas (LNG)"</w:t>
      </w:r>
      <w:r w:rsidRPr="00DE6D79">
        <w:t xml:space="preserve"> also called "Liquid Natural Gas" means a cryogenic liquid produced by reducing the temperature of natural gas to about -161.7 °C at atmospheric pressure and stored for use as a vehicle fuel.</w:t>
      </w:r>
    </w:p>
    <w:p w14:paraId="6D0152D5" w14:textId="77777777" w:rsidR="00DE6D79" w:rsidRPr="00DE6D79" w:rsidRDefault="00DE6D79" w:rsidP="00DE6D79">
      <w:pPr>
        <w:spacing w:after="120" w:line="240" w:lineRule="auto"/>
        <w:ind w:left="2268" w:right="1134" w:hanging="1134"/>
        <w:jc w:val="both"/>
      </w:pPr>
      <w:r w:rsidRPr="00DE6D79">
        <w:lastRenderedPageBreak/>
        <w:t>4.43.</w:t>
      </w:r>
      <w:r w:rsidRPr="00DE6D79">
        <w:tab/>
      </w:r>
      <w:r w:rsidRPr="00DE6D79">
        <w:rPr>
          <w:i/>
        </w:rPr>
        <w:t>"Compressed Natural Gas (CNG)"</w:t>
      </w:r>
      <w:r w:rsidRPr="00DE6D79">
        <w:t xml:space="preserve"> means natural gas that has been compressed and stored for use as a vehicle fuel.</w:t>
      </w:r>
    </w:p>
    <w:p w14:paraId="66D3B3DB" w14:textId="77777777" w:rsidR="00DE6D79" w:rsidRPr="00DE6D79" w:rsidRDefault="00DE6D79" w:rsidP="00DE6D79">
      <w:pPr>
        <w:spacing w:after="120" w:line="240" w:lineRule="auto"/>
        <w:ind w:left="2268" w:right="1134" w:hanging="1134"/>
        <w:jc w:val="both"/>
      </w:pPr>
      <w:r w:rsidRPr="00DE6D79">
        <w:t>4.44.</w:t>
      </w:r>
      <w:r w:rsidRPr="00DE6D79">
        <w:tab/>
      </w:r>
      <w:r w:rsidRPr="00DE6D79">
        <w:rPr>
          <w:i/>
        </w:rPr>
        <w:t>"Boil-off"</w:t>
      </w:r>
      <w:r w:rsidRPr="00DE6D79">
        <w:t xml:space="preserve"> means gas created by evaporation of LNG due to ambient heat input.</w:t>
      </w:r>
    </w:p>
    <w:p w14:paraId="62A7C9C6" w14:textId="77777777" w:rsidR="00DE6D79" w:rsidRPr="00DE6D79" w:rsidRDefault="00DE6D79" w:rsidP="00DE6D79">
      <w:pPr>
        <w:spacing w:after="120" w:line="240" w:lineRule="auto"/>
        <w:ind w:left="2268" w:right="1134" w:hanging="1134"/>
        <w:jc w:val="both"/>
      </w:pPr>
      <w:r w:rsidRPr="00DE6D79">
        <w:t>4.45.</w:t>
      </w:r>
      <w:r w:rsidRPr="00DE6D79">
        <w:tab/>
      </w:r>
      <w:r w:rsidRPr="00DE6D79">
        <w:rPr>
          <w:i/>
        </w:rPr>
        <w:t>"Venting"</w:t>
      </w:r>
      <w:r w:rsidRPr="00DE6D79">
        <w:t xml:space="preserve"> means the discharge of vapours out of the storage container/tank.</w:t>
      </w:r>
    </w:p>
    <w:p w14:paraId="59F49C60" w14:textId="77777777" w:rsidR="00DE6D79" w:rsidRPr="00DE6D79" w:rsidRDefault="00DE6D79" w:rsidP="00DE6D79">
      <w:pPr>
        <w:spacing w:after="120" w:line="240" w:lineRule="auto"/>
        <w:ind w:left="2268" w:right="1134" w:hanging="1134"/>
        <w:jc w:val="both"/>
      </w:pPr>
      <w:r w:rsidRPr="00DE6D79">
        <w:t>4.46.</w:t>
      </w:r>
      <w:r w:rsidRPr="00DE6D79">
        <w:tab/>
      </w:r>
      <w:r w:rsidRPr="00DE6D79">
        <w:rPr>
          <w:i/>
        </w:rPr>
        <w:t>"Venting system"</w:t>
      </w:r>
      <w:r w:rsidRPr="00DE6D79">
        <w:t xml:space="preserve"> means a system that controls the release of natural gas from the LNG storage system.</w:t>
      </w:r>
    </w:p>
    <w:p w14:paraId="181FFAD9" w14:textId="77777777" w:rsidR="00DE6D79" w:rsidRPr="00DE6D79" w:rsidRDefault="00DE6D79" w:rsidP="00DE6D79">
      <w:pPr>
        <w:spacing w:after="120" w:line="240" w:lineRule="auto"/>
        <w:ind w:left="2268" w:right="1134" w:hanging="1134"/>
        <w:jc w:val="both"/>
      </w:pPr>
      <w:r w:rsidRPr="00DE6D79">
        <w:t>4.47.</w:t>
      </w:r>
      <w:r w:rsidRPr="00DE6D79">
        <w:tab/>
      </w:r>
      <w:r w:rsidRPr="00DE6D79">
        <w:rPr>
          <w:i/>
        </w:rPr>
        <w:t>"Auto-frettage"</w:t>
      </w:r>
      <w:r w:rsidRPr="00DE6D79">
        <w:t xml:space="preserve"> means a pressure application procedure used in manufacturing composite cylinders with metal liners, which strains the liner past its limit of elasticity, sufficiently to cause permanent plastic deformation which results in the liner having compressive stresses and the fibres having tensile stresses at zero internal pressure.</w:t>
      </w:r>
    </w:p>
    <w:p w14:paraId="1DE726DC" w14:textId="77777777" w:rsidR="00DE6D79" w:rsidRPr="00DE6D79" w:rsidRDefault="00DE6D79" w:rsidP="00DE6D79">
      <w:pPr>
        <w:spacing w:after="120" w:line="240" w:lineRule="auto"/>
        <w:ind w:left="2268" w:right="1134" w:hanging="1134"/>
        <w:jc w:val="both"/>
      </w:pPr>
      <w:r w:rsidRPr="00DE6D79">
        <w:t>4.48.</w:t>
      </w:r>
      <w:r w:rsidRPr="00DE6D79">
        <w:tab/>
      </w:r>
      <w:r w:rsidRPr="00DE6D79">
        <w:rPr>
          <w:i/>
        </w:rPr>
        <w:t>"Auto-frettage pressure"</w:t>
      </w:r>
      <w:r w:rsidRPr="00DE6D79">
        <w:t xml:space="preserve"> means the pressure within the over-wrapped cylinder at which the required distribution of stresses between the liner and the over-wrap is established.</w:t>
      </w:r>
    </w:p>
    <w:p w14:paraId="47CA7919" w14:textId="77777777" w:rsidR="00DE6D79" w:rsidRPr="00DE6D79" w:rsidRDefault="00DE6D79" w:rsidP="00DE6D79">
      <w:pPr>
        <w:spacing w:after="120" w:line="240" w:lineRule="auto"/>
        <w:ind w:left="2268" w:right="1134" w:hanging="1134"/>
        <w:jc w:val="both"/>
      </w:pPr>
      <w:r w:rsidRPr="00DE6D79">
        <w:t>4.49.</w:t>
      </w:r>
      <w:r w:rsidRPr="00DE6D79">
        <w:tab/>
      </w:r>
      <w:r w:rsidRPr="00DE6D79">
        <w:rPr>
          <w:i/>
        </w:rPr>
        <w:t>"Batch - composite cylinders"</w:t>
      </w:r>
      <w:r w:rsidRPr="00DE6D79">
        <w:t xml:space="preserve"> means a "batch" i.e. a group of cylinders successively produced from qualified liners having the same size, design, specified materials of construction and process of manufacture.</w:t>
      </w:r>
    </w:p>
    <w:p w14:paraId="3D94903F" w14:textId="77777777" w:rsidR="00DE6D79" w:rsidRPr="00DE6D79" w:rsidRDefault="00DE6D79" w:rsidP="00DE6D79">
      <w:pPr>
        <w:spacing w:after="120" w:line="240" w:lineRule="auto"/>
        <w:ind w:left="2268" w:right="1134" w:hanging="1134"/>
        <w:jc w:val="both"/>
      </w:pPr>
      <w:r w:rsidRPr="00DE6D79">
        <w:t>4.50.</w:t>
      </w:r>
      <w:r w:rsidRPr="00DE6D79">
        <w:tab/>
      </w:r>
      <w:r w:rsidRPr="00DE6D79">
        <w:rPr>
          <w:i/>
        </w:rPr>
        <w:t>"Batch - metal cylinders and liners"</w:t>
      </w:r>
      <w:r w:rsidRPr="00DE6D79">
        <w:t xml:space="preserve"> means a "batch" i.e. a group of metal cylinders or liners successively produced having the same nominal diameter, wall thickness, design, specified material of construction, process of manufacture, equipment for manufacture and heat treatment, and conditions of time, temperature and atmosphere during heat treatment.</w:t>
      </w:r>
    </w:p>
    <w:p w14:paraId="076E8467" w14:textId="77777777" w:rsidR="00DE6D79" w:rsidRPr="00DE6D79" w:rsidRDefault="00DE6D79" w:rsidP="00DE6D79">
      <w:pPr>
        <w:spacing w:after="120" w:line="240" w:lineRule="auto"/>
        <w:ind w:left="2268" w:right="1134" w:hanging="1134"/>
        <w:jc w:val="both"/>
      </w:pPr>
      <w:r w:rsidRPr="00DE6D79">
        <w:t>4.51.</w:t>
      </w:r>
      <w:r w:rsidRPr="00DE6D79">
        <w:tab/>
      </w:r>
      <w:r w:rsidRPr="00DE6D79">
        <w:rPr>
          <w:i/>
        </w:rPr>
        <w:t>"Batch non-metallic liners"</w:t>
      </w:r>
      <w:r w:rsidRPr="00DE6D79">
        <w:t xml:space="preserve"> means a "batch" i.e. a group of non-metallic liners successively produced having the same nominal diameter, wall thickness, design specified material of construction and process of manufacture.</w:t>
      </w:r>
    </w:p>
    <w:p w14:paraId="35DA09C8" w14:textId="77777777" w:rsidR="00DE6D79" w:rsidRPr="00DE6D79" w:rsidRDefault="00DE6D79" w:rsidP="00DE6D79">
      <w:pPr>
        <w:spacing w:after="120" w:line="240" w:lineRule="auto"/>
        <w:ind w:left="2268" w:right="1134" w:hanging="1134"/>
        <w:jc w:val="both"/>
      </w:pPr>
      <w:r w:rsidRPr="00DE6D79">
        <w:t>4.52.</w:t>
      </w:r>
      <w:r w:rsidRPr="00DE6D79">
        <w:tab/>
      </w:r>
      <w:r w:rsidRPr="00DE6D79">
        <w:rPr>
          <w:i/>
        </w:rPr>
        <w:t>"Batch limits"</w:t>
      </w:r>
      <w:r w:rsidRPr="00DE6D79">
        <w:t xml:space="preserve"> means in no case a "batch" shall be permitted to exceed 200 finished cylinders or liners (not including destructive test cylinders or liners), or one shift of successive production, whichever is greater.</w:t>
      </w:r>
    </w:p>
    <w:p w14:paraId="08B61780" w14:textId="77777777" w:rsidR="00DE6D79" w:rsidRPr="00DE6D79" w:rsidRDefault="00DE6D79" w:rsidP="00DE6D79">
      <w:pPr>
        <w:spacing w:after="120" w:line="240" w:lineRule="auto"/>
        <w:ind w:left="2268" w:right="1134" w:hanging="1134"/>
        <w:jc w:val="both"/>
      </w:pPr>
      <w:r w:rsidRPr="00DE6D79">
        <w:t>4.53.</w:t>
      </w:r>
      <w:r w:rsidRPr="00DE6D79">
        <w:tab/>
      </w:r>
      <w:r w:rsidRPr="00DE6D79">
        <w:rPr>
          <w:i/>
        </w:rPr>
        <w:t>"Composite cylinder"</w:t>
      </w:r>
      <w:r w:rsidRPr="00DE6D79">
        <w:t xml:space="preserve"> means a cylinder made of resin impregnated continuous filament wound over a metallic or non-metallic liner. Composite cylinders using non-metallic liners are referred to as all-composite cylinders.</w:t>
      </w:r>
    </w:p>
    <w:p w14:paraId="4CB034CF" w14:textId="77777777" w:rsidR="00DE6D79" w:rsidRPr="00DE6D79" w:rsidRDefault="00DE6D79" w:rsidP="00DE6D79">
      <w:pPr>
        <w:spacing w:after="120" w:line="240" w:lineRule="auto"/>
        <w:ind w:left="2268" w:right="1134" w:hanging="1134"/>
        <w:jc w:val="both"/>
      </w:pPr>
      <w:r w:rsidRPr="00DE6D79">
        <w:t>4.54.</w:t>
      </w:r>
      <w:r w:rsidRPr="00DE6D79">
        <w:tab/>
      </w:r>
      <w:r w:rsidRPr="00DE6D79">
        <w:rPr>
          <w:i/>
        </w:rPr>
        <w:t>"Controlled tension winding"</w:t>
      </w:r>
      <w:r w:rsidRPr="00DE6D79">
        <w:t xml:space="preserve"> means a process used in manufacturing hoop wrapped composite cylinders with metal liners by which compressive stresses in the liner and tensile stresses in the over-wrap at zero internal pressure are obtained by winding the reinforcing filaments under significant high tension.</w:t>
      </w:r>
    </w:p>
    <w:p w14:paraId="1EE6C297" w14:textId="77777777" w:rsidR="00DE6D79" w:rsidRPr="00DE6D79" w:rsidRDefault="00DE6D79" w:rsidP="00DE6D79">
      <w:pPr>
        <w:spacing w:after="120" w:line="240" w:lineRule="auto"/>
        <w:ind w:left="2268" w:right="1134" w:hanging="1134"/>
        <w:jc w:val="both"/>
      </w:pPr>
      <w:r w:rsidRPr="00DE6D79">
        <w:t>4.55.</w:t>
      </w:r>
      <w:r w:rsidRPr="00DE6D79">
        <w:tab/>
      </w:r>
      <w:r w:rsidRPr="00DE6D79">
        <w:rPr>
          <w:i/>
        </w:rPr>
        <w:t>"Filling pressure"</w:t>
      </w:r>
      <w:r w:rsidRPr="00DE6D79">
        <w:t xml:space="preserve"> means the gas pressure in the cylinder immediately upon completion of filling.</w:t>
      </w:r>
    </w:p>
    <w:p w14:paraId="15C3E915" w14:textId="77777777" w:rsidR="00DE6D79" w:rsidRPr="00DE6D79" w:rsidRDefault="00DE6D79" w:rsidP="00DE6D79">
      <w:pPr>
        <w:spacing w:after="120" w:line="240" w:lineRule="auto"/>
        <w:ind w:left="2268" w:right="1134" w:hanging="1134"/>
        <w:jc w:val="both"/>
      </w:pPr>
      <w:r w:rsidRPr="00DE6D79">
        <w:t>4.56.</w:t>
      </w:r>
      <w:r w:rsidRPr="00DE6D79">
        <w:tab/>
      </w:r>
      <w:r w:rsidRPr="00DE6D79">
        <w:rPr>
          <w:i/>
        </w:rPr>
        <w:t>"Finished cylinders"</w:t>
      </w:r>
      <w:r w:rsidRPr="00DE6D79">
        <w:t xml:space="preserve"> means completed cylinders that are ready for use, typical of normal production, complete with identification marks and external coating including integral insulation specified by the manufacturer, but free from non-integral insulation or protection.</w:t>
      </w:r>
    </w:p>
    <w:p w14:paraId="17D19662" w14:textId="77777777" w:rsidR="00DE6D79" w:rsidRPr="00DE6D79" w:rsidRDefault="00DE6D79" w:rsidP="00DE6D79">
      <w:pPr>
        <w:spacing w:after="120" w:line="240" w:lineRule="auto"/>
        <w:ind w:left="2268" w:right="1134" w:hanging="1134"/>
        <w:jc w:val="both"/>
      </w:pPr>
      <w:r w:rsidRPr="00DE6D79">
        <w:t>4.57.</w:t>
      </w:r>
      <w:r w:rsidRPr="00DE6D79">
        <w:tab/>
      </w:r>
      <w:r w:rsidRPr="00DE6D79">
        <w:rPr>
          <w:i/>
        </w:rPr>
        <w:t>"Full-wrap"</w:t>
      </w:r>
      <w:r w:rsidRPr="00DE6D79">
        <w:t xml:space="preserve"> means an over-wrap having a filament wound reinforcement both in the circumferential and axial direction of the cylinder.</w:t>
      </w:r>
    </w:p>
    <w:p w14:paraId="5E82F994" w14:textId="77777777" w:rsidR="00DE6D79" w:rsidRPr="00DE6D79" w:rsidRDefault="00DE6D79" w:rsidP="00DE6D79">
      <w:pPr>
        <w:spacing w:after="120" w:line="240" w:lineRule="auto"/>
        <w:ind w:left="2268" w:right="1134" w:hanging="1134"/>
        <w:jc w:val="both"/>
      </w:pPr>
      <w:r w:rsidRPr="00DE6D79">
        <w:t>4.58.</w:t>
      </w:r>
      <w:r w:rsidRPr="00DE6D79">
        <w:tab/>
      </w:r>
      <w:r w:rsidRPr="00DE6D79">
        <w:rPr>
          <w:i/>
        </w:rPr>
        <w:t>"Gas temperature"</w:t>
      </w:r>
      <w:r w:rsidRPr="00DE6D79">
        <w:t xml:space="preserve"> means the temperature of gas in a cylinder.</w:t>
      </w:r>
    </w:p>
    <w:p w14:paraId="61AD83A5" w14:textId="77777777" w:rsidR="00DE6D79" w:rsidRPr="00DE6D79" w:rsidRDefault="00DE6D79" w:rsidP="00DE6D79">
      <w:pPr>
        <w:spacing w:after="120" w:line="240" w:lineRule="auto"/>
        <w:ind w:left="2268" w:right="1134" w:hanging="1134"/>
        <w:jc w:val="both"/>
      </w:pPr>
      <w:r w:rsidRPr="00DE6D79">
        <w:t>4.59.</w:t>
      </w:r>
      <w:r w:rsidRPr="00DE6D79">
        <w:tab/>
      </w:r>
      <w:r w:rsidRPr="00DE6D79">
        <w:rPr>
          <w:i/>
        </w:rPr>
        <w:t>"Hoop-wrap"</w:t>
      </w:r>
      <w:r w:rsidRPr="00DE6D79">
        <w:t xml:space="preserve"> means an over-wrap having a filament wound reinforcement in a substantially circumferential pattern over the cylindrical portion of the liner </w:t>
      </w:r>
      <w:r w:rsidRPr="00DE6D79">
        <w:lastRenderedPageBreak/>
        <w:t>so that the filament does not carry any significant load in a direction parallel to the cylinder longitudinal axis.</w:t>
      </w:r>
    </w:p>
    <w:p w14:paraId="58A04BD3" w14:textId="77777777" w:rsidR="00DE6D79" w:rsidRPr="00DE6D79" w:rsidRDefault="00DE6D79" w:rsidP="00DE6D79">
      <w:pPr>
        <w:spacing w:after="120" w:line="240" w:lineRule="auto"/>
        <w:ind w:left="2268" w:right="1134" w:hanging="1134"/>
        <w:jc w:val="both"/>
      </w:pPr>
      <w:r w:rsidRPr="00DE6D79">
        <w:t>4.60.</w:t>
      </w:r>
      <w:r w:rsidRPr="00DE6D79">
        <w:tab/>
      </w:r>
      <w:r w:rsidRPr="00DE6D79">
        <w:rPr>
          <w:i/>
        </w:rPr>
        <w:t>"Liner"</w:t>
      </w:r>
      <w:r w:rsidRPr="00DE6D79">
        <w:t xml:space="preserve"> means a container that is used as a gas-tight, inner shell, on which reinforcing fibres are filament wound to reach the necessary strength. Two types of liners are described in this standard: Metallic liners that are designed to share the load with the reinforcement, and non-metallic liners that do not carry any part of the load.</w:t>
      </w:r>
    </w:p>
    <w:p w14:paraId="1889B34C" w14:textId="77777777" w:rsidR="00DE6D79" w:rsidRPr="00DE6D79" w:rsidRDefault="00DE6D79" w:rsidP="00DE6D79">
      <w:pPr>
        <w:spacing w:after="120" w:line="240" w:lineRule="auto"/>
        <w:ind w:left="2268" w:right="1134" w:hanging="1134"/>
        <w:jc w:val="both"/>
      </w:pPr>
      <w:r w:rsidRPr="00DE6D79">
        <w:t>4.61.</w:t>
      </w:r>
      <w:r w:rsidRPr="00DE6D79">
        <w:tab/>
      </w:r>
      <w:r w:rsidRPr="00DE6D79">
        <w:rPr>
          <w:i/>
        </w:rPr>
        <w:t>"Manufacturer"</w:t>
      </w:r>
      <w:r w:rsidRPr="00DE6D79">
        <w:t xml:space="preserve"> means the person or organization responsible for the design, fabrication and testing of CNG or LNG specific components.</w:t>
      </w:r>
    </w:p>
    <w:p w14:paraId="75B035AF" w14:textId="77777777" w:rsidR="00DE6D79" w:rsidRPr="00DE6D79" w:rsidRDefault="00DE6D79" w:rsidP="00DE6D79">
      <w:pPr>
        <w:spacing w:after="120" w:line="240" w:lineRule="auto"/>
        <w:ind w:left="2268" w:right="1134" w:hanging="1134"/>
        <w:jc w:val="both"/>
      </w:pPr>
      <w:r w:rsidRPr="00DE6D79">
        <w:t>4.62.</w:t>
      </w:r>
      <w:r w:rsidRPr="00DE6D79">
        <w:tab/>
      </w:r>
      <w:r w:rsidRPr="00DE6D79">
        <w:rPr>
          <w:i/>
        </w:rPr>
        <w:t>"Maximum developed pressure"</w:t>
      </w:r>
      <w:r w:rsidRPr="00DE6D79">
        <w:t xml:space="preserve"> means the settled pressure developed when gas in a cylinder filled to the working pressure is raised to the maximum service temperature.</w:t>
      </w:r>
    </w:p>
    <w:p w14:paraId="04087AEE" w14:textId="77777777" w:rsidR="00DE6D79" w:rsidRPr="00DE6D79" w:rsidRDefault="00DE6D79" w:rsidP="00DE6D79">
      <w:pPr>
        <w:spacing w:after="120" w:line="240" w:lineRule="auto"/>
        <w:ind w:left="2268" w:right="1134" w:hanging="1134"/>
        <w:jc w:val="both"/>
      </w:pPr>
      <w:r w:rsidRPr="00DE6D79">
        <w:t>4.63.</w:t>
      </w:r>
      <w:r w:rsidRPr="00DE6D79">
        <w:tab/>
      </w:r>
      <w:r w:rsidRPr="00DE6D79">
        <w:rPr>
          <w:i/>
        </w:rPr>
        <w:t>"Over-wrap"</w:t>
      </w:r>
      <w:r w:rsidRPr="00DE6D79">
        <w:t xml:space="preserve"> means the reinforcement system of filament and resin applied over the liner.</w:t>
      </w:r>
    </w:p>
    <w:p w14:paraId="5460B5C8" w14:textId="77777777" w:rsidR="00DE6D79" w:rsidRPr="00DE6D79" w:rsidRDefault="00DE6D79" w:rsidP="00DE6D79">
      <w:pPr>
        <w:spacing w:after="120" w:line="240" w:lineRule="auto"/>
        <w:ind w:left="2268" w:right="1134" w:hanging="1134"/>
        <w:jc w:val="both"/>
      </w:pPr>
      <w:r w:rsidRPr="00DE6D79">
        <w:t>4.64.</w:t>
      </w:r>
      <w:r w:rsidRPr="00DE6D79">
        <w:tab/>
      </w:r>
      <w:r w:rsidRPr="00DE6D79">
        <w:rPr>
          <w:i/>
        </w:rPr>
        <w:t>"Pre-stressing"</w:t>
      </w:r>
      <w:r w:rsidRPr="00DE6D79">
        <w:t xml:space="preserve"> means the process of applying auto-frettage or controlled tension winding.</w:t>
      </w:r>
    </w:p>
    <w:p w14:paraId="1D2A91C6" w14:textId="77777777" w:rsidR="00DE6D79" w:rsidRPr="00DE6D79" w:rsidRDefault="00DE6D79" w:rsidP="00DE6D79">
      <w:pPr>
        <w:spacing w:after="120" w:line="240" w:lineRule="auto"/>
        <w:ind w:left="2268" w:right="1134" w:hanging="1134"/>
        <w:jc w:val="both"/>
      </w:pPr>
      <w:r w:rsidRPr="00DE6D79">
        <w:t>4.65.</w:t>
      </w:r>
      <w:r w:rsidRPr="00DE6D79">
        <w:tab/>
      </w:r>
      <w:r w:rsidRPr="00DE6D79">
        <w:rPr>
          <w:i/>
        </w:rPr>
        <w:t>"Service life"</w:t>
      </w:r>
      <w:r w:rsidRPr="00DE6D79">
        <w:t xml:space="preserve"> means the life in years during which the cylinders may safely be used in accordance with the standard service conditions.</w:t>
      </w:r>
    </w:p>
    <w:p w14:paraId="052723C9" w14:textId="77777777" w:rsidR="00DE6D79" w:rsidRPr="00DE6D79" w:rsidRDefault="00DE6D79" w:rsidP="00DE6D79">
      <w:pPr>
        <w:spacing w:after="120" w:line="240" w:lineRule="auto"/>
        <w:ind w:left="2268" w:right="1134" w:hanging="1134"/>
        <w:jc w:val="both"/>
      </w:pPr>
      <w:r w:rsidRPr="00DE6D79">
        <w:t>4.66.</w:t>
      </w:r>
      <w:r w:rsidRPr="00DE6D79">
        <w:tab/>
      </w:r>
      <w:r w:rsidRPr="00DE6D79">
        <w:rPr>
          <w:i/>
        </w:rPr>
        <w:t>"Settled pressure"</w:t>
      </w:r>
      <w:r w:rsidRPr="00DE6D79">
        <w:t xml:space="preserve"> means the gas pressure when a given settled temperature is reached.</w:t>
      </w:r>
    </w:p>
    <w:p w14:paraId="49949B1A" w14:textId="77777777" w:rsidR="00DE6D79" w:rsidRPr="00DE6D79" w:rsidRDefault="00DE6D79" w:rsidP="00DE6D79">
      <w:pPr>
        <w:spacing w:after="120" w:line="240" w:lineRule="auto"/>
        <w:ind w:left="2268" w:right="1134" w:hanging="1134"/>
        <w:jc w:val="both"/>
      </w:pPr>
      <w:r w:rsidRPr="00DE6D79">
        <w:t>4.67.</w:t>
      </w:r>
      <w:r w:rsidRPr="00DE6D79">
        <w:tab/>
      </w:r>
      <w:r w:rsidRPr="00DE6D79">
        <w:rPr>
          <w:i/>
        </w:rPr>
        <w:t>"Settled temperature"</w:t>
      </w:r>
      <w:r w:rsidRPr="00DE6D79">
        <w:t xml:space="preserve"> means the uniform gas temperature after any change in temperature caused by filling has dissipated.</w:t>
      </w:r>
    </w:p>
    <w:p w14:paraId="650F206A" w14:textId="77777777" w:rsidR="00DE6D79" w:rsidRPr="00DE6D79" w:rsidRDefault="00DE6D79" w:rsidP="00DE6D79">
      <w:pPr>
        <w:spacing w:after="120" w:line="240" w:lineRule="auto"/>
        <w:ind w:left="2268" w:right="1134" w:hanging="1134"/>
        <w:jc w:val="both"/>
      </w:pPr>
      <w:r w:rsidRPr="00DE6D79">
        <w:t>4.</w:t>
      </w:r>
      <w:r w:rsidR="00866889">
        <w:t>68</w:t>
      </w:r>
      <w:r w:rsidRPr="00DE6D79">
        <w:t>.</w:t>
      </w:r>
      <w:r w:rsidRPr="00DE6D79">
        <w:tab/>
      </w:r>
      <w:r w:rsidRPr="00DE6D79">
        <w:rPr>
          <w:i/>
        </w:rPr>
        <w:t>"LNG trapping"</w:t>
      </w:r>
      <w:r w:rsidRPr="00DE6D79">
        <w:t xml:space="preserve"> means the containment of LNG in an enclosure of constant volume.</w:t>
      </w:r>
    </w:p>
    <w:p w14:paraId="105B78E6" w14:textId="77777777" w:rsidR="00DE6D79" w:rsidRPr="00DE6D79" w:rsidRDefault="00DE6D79" w:rsidP="00DE6D79">
      <w:pPr>
        <w:spacing w:after="120" w:line="240" w:lineRule="auto"/>
        <w:ind w:left="2268" w:right="1134" w:hanging="1134"/>
        <w:jc w:val="both"/>
      </w:pPr>
      <w:r w:rsidRPr="00DE6D79">
        <w:t>4.</w:t>
      </w:r>
      <w:r w:rsidR="00866889">
        <w:t>69</w:t>
      </w:r>
      <w:r w:rsidRPr="00DE6D79">
        <w:t>.</w:t>
      </w:r>
      <w:r w:rsidRPr="00DE6D79">
        <w:tab/>
      </w:r>
      <w:r w:rsidRPr="00DE6D79">
        <w:rPr>
          <w:i/>
        </w:rPr>
        <w:t>"Cryogenic temperature"</w:t>
      </w:r>
      <w:r w:rsidRPr="00DE6D79">
        <w:t xml:space="preserve"> for the purpose of this Regulation means temperatures below -40 °C.</w:t>
      </w:r>
    </w:p>
    <w:p w14:paraId="2039C2BC" w14:textId="77777777" w:rsidR="00DE6D79" w:rsidRPr="00DE6D79" w:rsidRDefault="00DE6D79" w:rsidP="00DE6D79">
      <w:pPr>
        <w:spacing w:after="120" w:line="240" w:lineRule="auto"/>
        <w:ind w:left="2268" w:right="1134" w:hanging="1134"/>
        <w:jc w:val="both"/>
      </w:pPr>
      <w:r w:rsidRPr="00DE6D79">
        <w:t>4.</w:t>
      </w:r>
      <w:r w:rsidR="00866889" w:rsidRPr="00DE6D79">
        <w:t>7</w:t>
      </w:r>
      <w:r w:rsidR="00866889">
        <w:t>0</w:t>
      </w:r>
      <w:r w:rsidRPr="00DE6D79">
        <w:t>.</w:t>
      </w:r>
      <w:r w:rsidRPr="00DE6D79">
        <w:tab/>
      </w:r>
      <w:r w:rsidRPr="00DE6D79">
        <w:rPr>
          <w:i/>
        </w:rPr>
        <w:t>"Inner vessel or inner tank"</w:t>
      </w:r>
      <w:r w:rsidRPr="00DE6D79">
        <w:t xml:space="preserve"> means part of the fuel tank that contains LNG.</w:t>
      </w:r>
    </w:p>
    <w:p w14:paraId="62F05C18" w14:textId="77777777" w:rsidR="00DE6D79" w:rsidRPr="00DE6D79" w:rsidRDefault="00DE6D79" w:rsidP="00DE6D79">
      <w:pPr>
        <w:spacing w:after="120" w:line="240" w:lineRule="auto"/>
        <w:ind w:left="2268" w:right="1134" w:hanging="1134"/>
        <w:jc w:val="both"/>
      </w:pPr>
      <w:r w:rsidRPr="00DE6D79">
        <w:t>4.</w:t>
      </w:r>
      <w:r w:rsidR="00866889" w:rsidRPr="00DE6D79">
        <w:t>7</w:t>
      </w:r>
      <w:r w:rsidR="00866889">
        <w:t>1</w:t>
      </w:r>
      <w:r w:rsidRPr="00DE6D79">
        <w:t>.</w:t>
      </w:r>
      <w:r w:rsidRPr="00DE6D79">
        <w:tab/>
      </w:r>
      <w:r w:rsidRPr="00DE6D79">
        <w:rPr>
          <w:i/>
        </w:rPr>
        <w:t>"Outer vessel or outer jacket"</w:t>
      </w:r>
      <w:r w:rsidRPr="00DE6D79">
        <w:t xml:space="preserve"> means part of the fuel tank that encases the inner vessel or inner tank(s) and its insulation system. </w:t>
      </w:r>
    </w:p>
    <w:p w14:paraId="3A09EE98" w14:textId="77777777" w:rsidR="00DE6D79" w:rsidRPr="00DE6D79" w:rsidRDefault="00DE6D79" w:rsidP="00DE6D79">
      <w:pPr>
        <w:spacing w:after="120" w:line="240" w:lineRule="auto"/>
        <w:ind w:left="2268" w:right="1134" w:hanging="1134"/>
        <w:jc w:val="both"/>
      </w:pPr>
      <w:r w:rsidRPr="00DE6D79">
        <w:t>4.</w:t>
      </w:r>
      <w:r w:rsidR="00866889" w:rsidRPr="00DE6D79">
        <w:t>7</w:t>
      </w:r>
      <w:r w:rsidR="00866889">
        <w:t>2</w:t>
      </w:r>
      <w:r w:rsidRPr="00DE6D79">
        <w:t>.</w:t>
      </w:r>
      <w:r w:rsidRPr="00DE6D79">
        <w:tab/>
      </w:r>
      <w:r w:rsidRPr="00DE6D79">
        <w:rPr>
          <w:i/>
        </w:rPr>
        <w:t>"Fuel rail"</w:t>
      </w:r>
      <w:r w:rsidRPr="00DE6D79">
        <w:t xml:space="preserve"> means the pipe or duct that connects the fuel injection devices.</w:t>
      </w:r>
    </w:p>
    <w:p w14:paraId="2A1309F2" w14:textId="77777777" w:rsidR="00DE6D79" w:rsidRPr="00DE6D79" w:rsidRDefault="00DE6D79" w:rsidP="00DE6D79">
      <w:pPr>
        <w:spacing w:after="120" w:line="240" w:lineRule="auto"/>
        <w:ind w:left="2268" w:right="1134" w:hanging="1134"/>
        <w:jc w:val="both"/>
      </w:pPr>
      <w:r w:rsidRPr="00DE6D79">
        <w:t>4.</w:t>
      </w:r>
      <w:r w:rsidR="00866889" w:rsidRPr="00DE6D79">
        <w:t>7</w:t>
      </w:r>
      <w:r w:rsidR="00866889">
        <w:t>3</w:t>
      </w:r>
      <w:r w:rsidRPr="00DE6D79">
        <w:t>.</w:t>
      </w:r>
      <w:r w:rsidRPr="00DE6D79">
        <w:tab/>
      </w:r>
      <w:r w:rsidRPr="00DE6D79">
        <w:rPr>
          <w:i/>
        </w:rPr>
        <w:t xml:space="preserve">"LNG nozzle" </w:t>
      </w:r>
      <w:r w:rsidRPr="00DE6D79">
        <w:t>means device which permits quick connection and disconnection of fuel supply hose to the LNG receptacle in a safe manner.</w:t>
      </w:r>
    </w:p>
    <w:p w14:paraId="377162C1" w14:textId="77777777" w:rsidR="00DE6D79" w:rsidRDefault="00DE6D79" w:rsidP="00DE6D79">
      <w:pPr>
        <w:spacing w:after="120" w:line="240" w:lineRule="auto"/>
        <w:ind w:left="2268" w:right="1134" w:hanging="1134"/>
        <w:jc w:val="both"/>
      </w:pPr>
      <w:r w:rsidRPr="00DE6D79">
        <w:t>4.</w:t>
      </w:r>
      <w:r w:rsidR="00866889" w:rsidRPr="00DE6D79">
        <w:t>7</w:t>
      </w:r>
      <w:r w:rsidR="00866889">
        <w:t>4</w:t>
      </w:r>
      <w:r w:rsidRPr="00DE6D79">
        <w:t>.</w:t>
      </w:r>
      <w:r w:rsidRPr="00DE6D79">
        <w:tab/>
      </w:r>
      <w:r w:rsidRPr="00DE6D79">
        <w:rPr>
          <w:i/>
        </w:rPr>
        <w:t>"LNG filling receptacle"</w:t>
      </w:r>
      <w:r w:rsidRPr="00DE6D79">
        <w:t xml:space="preserve"> means device connected to a vehicle or storage system which receives the LNG fuelling nozzle and permits safe transfer of fuel. The receptacle consists as minimum from a receptacle body and from a check valve mounted inside the body.</w:t>
      </w:r>
    </w:p>
    <w:p w14:paraId="13E657CA" w14:textId="4313A125" w:rsidR="00143247" w:rsidRPr="00DE6D79" w:rsidRDefault="00143247" w:rsidP="00DE6D79">
      <w:pPr>
        <w:spacing w:after="120" w:line="240" w:lineRule="auto"/>
        <w:ind w:left="2268" w:right="1134" w:hanging="1134"/>
        <w:jc w:val="both"/>
      </w:pPr>
      <w:r w:rsidRPr="00001673">
        <w:rPr>
          <w:lang w:val="en-US"/>
        </w:rPr>
        <w:t>4.7</w:t>
      </w:r>
      <w:r w:rsidR="00C84378">
        <w:rPr>
          <w:lang w:val="en-US"/>
        </w:rPr>
        <w:t>5</w:t>
      </w:r>
      <w:r w:rsidRPr="00001673">
        <w:rPr>
          <w:lang w:val="en-US"/>
        </w:rPr>
        <w:t>.</w:t>
      </w:r>
      <w:r w:rsidRPr="00001673">
        <w:rPr>
          <w:lang w:val="en-US"/>
        </w:rPr>
        <w:tab/>
        <w:t>"</w:t>
      </w:r>
      <w:r w:rsidRPr="00D71BFE">
        <w:rPr>
          <w:i/>
          <w:lang w:val="en-US"/>
        </w:rPr>
        <w:t>Commanded stop phase</w:t>
      </w:r>
      <w:r w:rsidRPr="00001673">
        <w:rPr>
          <w:lang w:val="en-US"/>
        </w:rPr>
        <w:t>" defines the period of time during which the combustion engine is switched off automatically for fuel saving and is allowed to start again automatically.</w:t>
      </w:r>
    </w:p>
    <w:p w14:paraId="06C2936A" w14:textId="77777777" w:rsidR="00DE6D79" w:rsidRPr="00DE6D79" w:rsidRDefault="00DE6D79" w:rsidP="000D3536">
      <w:pPr>
        <w:pStyle w:val="HChG"/>
        <w:ind w:firstLine="0"/>
      </w:pPr>
      <w:r w:rsidRPr="00DE6D79">
        <w:br w:type="page"/>
      </w:r>
      <w:bookmarkStart w:id="28" w:name="_Toc384288885"/>
      <w:r w:rsidRPr="00DE6D79">
        <w:lastRenderedPageBreak/>
        <w:t>Part I</w:t>
      </w:r>
      <w:bookmarkEnd w:id="28"/>
    </w:p>
    <w:p w14:paraId="719DF15E" w14:textId="77777777" w:rsidR="00DE6D79" w:rsidRPr="00DE6D79" w:rsidRDefault="000D3536" w:rsidP="000D3536">
      <w:pPr>
        <w:pStyle w:val="HChG"/>
      </w:pPr>
      <w:r>
        <w:tab/>
      </w:r>
      <w:r>
        <w:tab/>
      </w:r>
      <w:bookmarkStart w:id="29" w:name="_Toc384288886"/>
      <w:r w:rsidR="00DE6D79" w:rsidRPr="00DE6D79">
        <w:t>Approval of specific components of motor vehicles using compressed natural gas (CNG) and/or liquefied natural gas (LNG) in their propulsion system</w:t>
      </w:r>
      <w:bookmarkEnd w:id="29"/>
    </w:p>
    <w:p w14:paraId="53419543" w14:textId="77777777" w:rsidR="00DE6D79" w:rsidRPr="00DE6D79" w:rsidRDefault="000D3536" w:rsidP="000D3536">
      <w:pPr>
        <w:pStyle w:val="HChG"/>
      </w:pPr>
      <w:r>
        <w:tab/>
      </w:r>
      <w:r>
        <w:tab/>
      </w:r>
      <w:bookmarkStart w:id="30" w:name="_Toc384288887"/>
      <w:r w:rsidR="00DE6D79" w:rsidRPr="00DE6D79">
        <w:t>5.</w:t>
      </w:r>
      <w:r w:rsidR="00DE6D79" w:rsidRPr="00DE6D79">
        <w:tab/>
      </w:r>
      <w:r w:rsidR="00DE6D79" w:rsidRPr="00DE6D79">
        <w:tab/>
        <w:t>Application for approval</w:t>
      </w:r>
      <w:bookmarkEnd w:id="30"/>
    </w:p>
    <w:p w14:paraId="16081DC2" w14:textId="77777777" w:rsidR="00DE6D79" w:rsidRPr="00DE6D79" w:rsidRDefault="00DE6D79" w:rsidP="00DE6D79">
      <w:pPr>
        <w:spacing w:after="120" w:line="240" w:lineRule="auto"/>
        <w:ind w:left="2268" w:right="1134" w:hanging="1134"/>
        <w:jc w:val="both"/>
      </w:pPr>
      <w:r w:rsidRPr="00DE6D79">
        <w:t>5.1.</w:t>
      </w:r>
      <w:r w:rsidRPr="00DE6D79">
        <w:tab/>
        <w:t>The application for approval of specific component or multifunctional component shall be submitted by the holder of the trade name or mark or by his duly accredited representative.</w:t>
      </w:r>
    </w:p>
    <w:p w14:paraId="506A5CF7" w14:textId="77777777" w:rsidR="00DE6D79" w:rsidRPr="00DE6D79" w:rsidRDefault="00DE6D79" w:rsidP="00DE6D79">
      <w:pPr>
        <w:spacing w:after="120" w:line="240" w:lineRule="auto"/>
        <w:ind w:left="2268" w:right="1134" w:hanging="1134"/>
        <w:jc w:val="both"/>
      </w:pPr>
      <w:r w:rsidRPr="00DE6D79">
        <w:t>5.2.</w:t>
      </w:r>
      <w:r w:rsidRPr="00DE6D79">
        <w:tab/>
        <w:t>It shall be accompanied by the under-mentioned documents in triplicate and by the following particulars:</w:t>
      </w:r>
    </w:p>
    <w:p w14:paraId="1B7D4022" w14:textId="77777777" w:rsidR="00DE6D79" w:rsidRPr="00DE6D79" w:rsidRDefault="00DE6D79" w:rsidP="00DE6D79">
      <w:pPr>
        <w:spacing w:after="120" w:line="240" w:lineRule="auto"/>
        <w:ind w:left="2268" w:right="1134" w:hanging="1134"/>
        <w:jc w:val="both"/>
      </w:pPr>
      <w:r w:rsidRPr="00DE6D79">
        <w:t>5.2.1.</w:t>
      </w:r>
      <w:r w:rsidRPr="00DE6D79">
        <w:tab/>
        <w:t>Description of the vehicle comprising all the relevant particulars referred to in Annex 1A to this Regulation</w:t>
      </w:r>
      <w:r w:rsidR="00521747">
        <w:t>;</w:t>
      </w:r>
    </w:p>
    <w:p w14:paraId="2F120802" w14:textId="77777777" w:rsidR="00DE6D79" w:rsidRPr="00DE6D79" w:rsidRDefault="00DE6D79" w:rsidP="00DE6D79">
      <w:pPr>
        <w:spacing w:after="120" w:line="240" w:lineRule="auto"/>
        <w:ind w:left="2268" w:right="1134" w:hanging="1134"/>
        <w:jc w:val="both"/>
      </w:pPr>
      <w:r w:rsidRPr="00DE6D79">
        <w:t>5.2.2.</w:t>
      </w:r>
      <w:r w:rsidRPr="00DE6D79">
        <w:tab/>
        <w:t>A detailed description of the type of the specific component or multifunctional components</w:t>
      </w:r>
      <w:r w:rsidR="00521747">
        <w:t>;</w:t>
      </w:r>
    </w:p>
    <w:p w14:paraId="61C9FC48" w14:textId="77777777" w:rsidR="00DE6D79" w:rsidRPr="00DE6D79" w:rsidRDefault="00DE6D79" w:rsidP="00DE6D79">
      <w:pPr>
        <w:spacing w:after="120" w:line="240" w:lineRule="auto"/>
        <w:ind w:left="2268" w:right="1134" w:hanging="1134"/>
        <w:jc w:val="both"/>
      </w:pPr>
      <w:r w:rsidRPr="00DE6D79">
        <w:t>5.2.3.</w:t>
      </w:r>
      <w:r w:rsidRPr="00DE6D79">
        <w:tab/>
        <w:t>A drawing of the specific component or multifunctional components, sufficiently detailed and on an appropriate scale</w:t>
      </w:r>
      <w:r w:rsidR="00521747">
        <w:t>;</w:t>
      </w:r>
    </w:p>
    <w:p w14:paraId="1CE041E8" w14:textId="77777777" w:rsidR="00DE6D79" w:rsidRPr="00DE6D79" w:rsidRDefault="00DE6D79" w:rsidP="00DE6D79">
      <w:pPr>
        <w:spacing w:after="120" w:line="240" w:lineRule="auto"/>
        <w:ind w:left="2268" w:right="1134" w:hanging="1134"/>
        <w:jc w:val="both"/>
      </w:pPr>
      <w:r w:rsidRPr="00DE6D79">
        <w:t>5.2.4.</w:t>
      </w:r>
      <w:r w:rsidRPr="00DE6D79">
        <w:tab/>
        <w:t>Verification of compliance with the specifications prescribed in paragraph 8. of this Regulation.</w:t>
      </w:r>
    </w:p>
    <w:p w14:paraId="624D1C66" w14:textId="77777777" w:rsidR="00DE6D79" w:rsidRPr="00DE6D79" w:rsidRDefault="00DE6D79" w:rsidP="00DE6D79">
      <w:pPr>
        <w:spacing w:after="120" w:line="240" w:lineRule="auto"/>
        <w:ind w:left="2268" w:right="1134" w:hanging="1134"/>
        <w:jc w:val="both"/>
      </w:pPr>
      <w:r w:rsidRPr="00DE6D79">
        <w:t>5.3.</w:t>
      </w:r>
      <w:r w:rsidRPr="00DE6D79">
        <w:tab/>
        <w:t>At the request of the Technical Service responsible for conducting approval tests, samples of the specific component or multifunctional components shall be provided. Supplementary samples shall be supplied upon request (3 maximum).</w:t>
      </w:r>
    </w:p>
    <w:p w14:paraId="43475AF5" w14:textId="77777777" w:rsidR="00DE6D79" w:rsidRPr="00DE6D79" w:rsidRDefault="00DE6D79" w:rsidP="00DE6D79">
      <w:pPr>
        <w:spacing w:after="120" w:line="240" w:lineRule="auto"/>
        <w:ind w:left="2268" w:right="1134" w:hanging="1134"/>
        <w:jc w:val="both"/>
      </w:pPr>
      <w:r w:rsidRPr="00DE6D79">
        <w:t>5.3.1.</w:t>
      </w:r>
      <w:r w:rsidRPr="00DE6D79">
        <w:tab/>
        <w:t>During pre-production of containers, [n]</w:t>
      </w:r>
      <w:r w:rsidRPr="00DE6D79">
        <w:rPr>
          <w:sz w:val="18"/>
          <w:vertAlign w:val="superscript"/>
        </w:rPr>
        <w:footnoteReference w:id="12"/>
      </w:r>
      <w:r w:rsidRPr="00DE6D79">
        <w:t xml:space="preserve"> containers of each 50 pieces (lot of qualification) shall be subject to non-destructive tests of Annex 3A. For LNG tanks see Annex 3B.</w:t>
      </w:r>
    </w:p>
    <w:p w14:paraId="2379440B" w14:textId="77777777" w:rsidR="00DE6D79" w:rsidRPr="00DE6D79" w:rsidRDefault="000D3536" w:rsidP="000D3536">
      <w:pPr>
        <w:pStyle w:val="HChG"/>
      </w:pPr>
      <w:r>
        <w:tab/>
      </w:r>
      <w:r>
        <w:tab/>
      </w:r>
      <w:bookmarkStart w:id="31" w:name="_Toc384288888"/>
      <w:r w:rsidR="00DE6D79" w:rsidRPr="00DE6D79">
        <w:t>6.</w:t>
      </w:r>
      <w:r w:rsidR="00DE6D79" w:rsidRPr="00DE6D79">
        <w:tab/>
      </w:r>
      <w:r w:rsidR="00DE6D79" w:rsidRPr="00DE6D79">
        <w:tab/>
        <w:t>Markings</w:t>
      </w:r>
      <w:bookmarkEnd w:id="31"/>
    </w:p>
    <w:p w14:paraId="7E342811" w14:textId="77777777" w:rsidR="00DE6D79" w:rsidRDefault="00DE6D79" w:rsidP="00DE6D79">
      <w:pPr>
        <w:spacing w:after="120" w:line="240" w:lineRule="auto"/>
        <w:ind w:left="2268" w:right="1134" w:hanging="1134"/>
        <w:jc w:val="both"/>
        <w:rPr>
          <w:spacing w:val="-2"/>
        </w:rPr>
      </w:pPr>
      <w:r w:rsidRPr="00DE6D79">
        <w:rPr>
          <w:spacing w:val="-2"/>
        </w:rPr>
        <w:t>6.1.</w:t>
      </w:r>
      <w:r w:rsidRPr="00DE6D79">
        <w:rPr>
          <w:spacing w:val="-2"/>
        </w:rPr>
        <w:tab/>
        <w:t>The sample of specific component</w:t>
      </w:r>
      <w:r w:rsidRPr="00DE6D79">
        <w:t xml:space="preserve"> or multifunctional components</w:t>
      </w:r>
      <w:r w:rsidRPr="00DE6D79">
        <w:rPr>
          <w:spacing w:val="-2"/>
        </w:rPr>
        <w:t xml:space="preserve"> submitted for approval shall bear the trade name or mark of the manufacturer and the type, including one concerning designation on operating temperatures ("M" or "C" for moderate or cold temperatures </w:t>
      </w:r>
      <w:r w:rsidRPr="00DE6D79">
        <w:t>"L" for LNG</w:t>
      </w:r>
      <w:r w:rsidRPr="00DE6D79">
        <w:rPr>
          <w:spacing w:val="-2"/>
        </w:rPr>
        <w:t xml:space="preserve"> as appropriate); and for flexible hoses also the manufacturing month and year; this marking shall be clearly legible and indelible.</w:t>
      </w:r>
    </w:p>
    <w:p w14:paraId="31F21EB8" w14:textId="77777777" w:rsidR="00B27157" w:rsidRPr="00001673" w:rsidRDefault="00B27157" w:rsidP="00B27157">
      <w:pPr>
        <w:spacing w:after="120" w:line="240" w:lineRule="auto"/>
        <w:ind w:left="2268" w:right="1134" w:hanging="1134"/>
        <w:jc w:val="both"/>
      </w:pPr>
      <w:r w:rsidRPr="00001673">
        <w:rPr>
          <w:rFonts w:eastAsia="Calibri"/>
          <w:lang w:val="en-US" w:eastAsia="ja-JP"/>
        </w:rPr>
        <w:t>6.1.1.</w:t>
      </w:r>
      <w:r w:rsidRPr="00001673">
        <w:rPr>
          <w:rFonts w:eastAsia="Calibri"/>
          <w:lang w:val="en-US" w:eastAsia="ja-JP"/>
        </w:rPr>
        <w:tab/>
        <w:t>In addition to provisions of paragraph 6.1., one of the following additional marks</w:t>
      </w:r>
      <w:r w:rsidRPr="00001673">
        <w:t xml:space="preserve"> shall be used for automatic cylinder valve which comply with paragraph 2.2.4. of Annex 4A:</w:t>
      </w:r>
    </w:p>
    <w:p w14:paraId="30914D24" w14:textId="77777777" w:rsidR="00B27157" w:rsidRPr="00001673" w:rsidRDefault="00B27157" w:rsidP="00B27157">
      <w:pPr>
        <w:pStyle w:val="ListParagraph"/>
        <w:spacing w:after="120" w:line="240" w:lineRule="auto"/>
        <w:ind w:left="2835" w:right="1134" w:hanging="567"/>
        <w:contextualSpacing w:val="0"/>
        <w:jc w:val="both"/>
        <w:rPr>
          <w:lang w:val="en-GB"/>
        </w:rPr>
      </w:pPr>
      <w:r w:rsidRPr="00001673">
        <w:rPr>
          <w:lang w:val="en-GB"/>
        </w:rPr>
        <w:t>(a)</w:t>
      </w:r>
      <w:r w:rsidRPr="00001673">
        <w:rPr>
          <w:lang w:val="en-GB"/>
        </w:rPr>
        <w:tab/>
        <w:t>"H1"</w:t>
      </w:r>
    </w:p>
    <w:p w14:paraId="51491ED1" w14:textId="77777777" w:rsidR="00B27157" w:rsidRPr="00001673" w:rsidRDefault="00B27157" w:rsidP="00B27157">
      <w:pPr>
        <w:pStyle w:val="ListParagraph"/>
        <w:spacing w:after="120" w:line="240" w:lineRule="auto"/>
        <w:ind w:left="2835" w:right="1134" w:hanging="567"/>
        <w:contextualSpacing w:val="0"/>
        <w:jc w:val="both"/>
        <w:rPr>
          <w:lang w:val="en-GB"/>
        </w:rPr>
      </w:pPr>
      <w:r w:rsidRPr="00001673">
        <w:rPr>
          <w:lang w:val="en-GB"/>
        </w:rPr>
        <w:t>(b)</w:t>
      </w:r>
      <w:r w:rsidRPr="00001673">
        <w:rPr>
          <w:lang w:val="en-GB"/>
        </w:rPr>
        <w:tab/>
        <w:t>"H2"</w:t>
      </w:r>
    </w:p>
    <w:p w14:paraId="7D300F5D" w14:textId="77777777" w:rsidR="00B27157" w:rsidRPr="00DE6D79" w:rsidRDefault="00B27157" w:rsidP="00143247">
      <w:pPr>
        <w:spacing w:after="120" w:line="240" w:lineRule="auto"/>
        <w:ind w:left="2268" w:right="1134"/>
        <w:jc w:val="both"/>
        <w:rPr>
          <w:spacing w:val="-2"/>
        </w:rPr>
      </w:pPr>
      <w:r w:rsidRPr="00001673">
        <w:rPr>
          <w:lang w:val="en-US"/>
        </w:rPr>
        <w:lastRenderedPageBreak/>
        <w:t>(c)</w:t>
      </w:r>
      <w:r w:rsidRPr="00001673">
        <w:rPr>
          <w:lang w:val="en-US"/>
        </w:rPr>
        <w:tab/>
        <w:t>"H3"</w:t>
      </w:r>
    </w:p>
    <w:p w14:paraId="37CA6204" w14:textId="77777777" w:rsidR="00DE6D79" w:rsidRPr="00DE6D79" w:rsidRDefault="00DE6D79" w:rsidP="00DE6D79">
      <w:pPr>
        <w:spacing w:after="120" w:line="240" w:lineRule="auto"/>
        <w:ind w:left="2268" w:right="1134" w:hanging="1134"/>
        <w:jc w:val="both"/>
      </w:pPr>
      <w:r w:rsidRPr="00DE6D79">
        <w:t>6.2.</w:t>
      </w:r>
      <w:r w:rsidRPr="00DE6D79">
        <w:tab/>
        <w:t>All components shall have a space large enough to accommodate the approval mark; this space shall be shown on the drawings referred to in paragraph 5.2.3. above.</w:t>
      </w:r>
    </w:p>
    <w:p w14:paraId="6A1EF769" w14:textId="77777777" w:rsidR="00DE6D79" w:rsidRPr="00DE6D79" w:rsidRDefault="00DE6D79" w:rsidP="00DE6D79">
      <w:pPr>
        <w:spacing w:after="120" w:line="240" w:lineRule="auto"/>
        <w:ind w:left="2268" w:right="1134" w:hanging="1134"/>
        <w:jc w:val="both"/>
      </w:pPr>
      <w:r w:rsidRPr="00DE6D79">
        <w:t>6.3.</w:t>
      </w:r>
      <w:r w:rsidRPr="00DE6D79">
        <w:tab/>
        <w:t>Every container shall also bear a marking plate with the following data clearly legible and indelible:</w:t>
      </w:r>
    </w:p>
    <w:p w14:paraId="41066DAE" w14:textId="77777777" w:rsidR="00DE6D79" w:rsidRPr="00DE6D79" w:rsidRDefault="00DE6D79" w:rsidP="00DE6D79">
      <w:pPr>
        <w:spacing w:after="120" w:line="240" w:lineRule="auto"/>
        <w:ind w:left="2835" w:right="1134" w:hanging="567"/>
        <w:jc w:val="both"/>
      </w:pPr>
      <w:r w:rsidRPr="00DE6D79">
        <w:t>(a)</w:t>
      </w:r>
      <w:r w:rsidRPr="00DE6D79">
        <w:tab/>
        <w:t>A serial number;</w:t>
      </w:r>
    </w:p>
    <w:p w14:paraId="2EAA93B0" w14:textId="77777777" w:rsidR="00DE6D79" w:rsidRPr="00DE6D79" w:rsidRDefault="00DE6D79" w:rsidP="00DE6D79">
      <w:pPr>
        <w:spacing w:after="120" w:line="240" w:lineRule="auto"/>
        <w:ind w:left="2835" w:right="1134" w:hanging="567"/>
        <w:jc w:val="both"/>
      </w:pPr>
      <w:r w:rsidRPr="00DE6D79">
        <w:t>(b)</w:t>
      </w:r>
      <w:r w:rsidRPr="00DE6D79">
        <w:tab/>
        <w:t>The capacity in litres;</w:t>
      </w:r>
    </w:p>
    <w:p w14:paraId="60F09ADB" w14:textId="77777777" w:rsidR="00DE6D79" w:rsidRPr="00DE6D79" w:rsidRDefault="00DE6D79" w:rsidP="00DE6D79">
      <w:pPr>
        <w:spacing w:after="120" w:line="240" w:lineRule="auto"/>
        <w:ind w:left="2835" w:right="1134" w:hanging="567"/>
        <w:jc w:val="both"/>
      </w:pPr>
      <w:r w:rsidRPr="00DE6D79">
        <w:t>(c)</w:t>
      </w:r>
      <w:r w:rsidRPr="00DE6D79">
        <w:tab/>
        <w:t>The marking "CNG";</w:t>
      </w:r>
    </w:p>
    <w:p w14:paraId="0971AE2F" w14:textId="30CF5D8A" w:rsidR="00DE6D79" w:rsidRPr="00DE6D79" w:rsidRDefault="00DE6D79" w:rsidP="00DE6D79">
      <w:pPr>
        <w:spacing w:after="120" w:line="240" w:lineRule="auto"/>
        <w:ind w:left="2835" w:right="1134" w:hanging="567"/>
        <w:jc w:val="both"/>
      </w:pPr>
      <w:r w:rsidRPr="00DE6D79">
        <w:t>(d)</w:t>
      </w:r>
      <w:r w:rsidRPr="00DE6D79">
        <w:tab/>
        <w:t>Operating pressure/test pressure</w:t>
      </w:r>
      <w:r w:rsidR="00051989">
        <w:t>/working pressure</w:t>
      </w:r>
      <w:r w:rsidRPr="00DE6D79">
        <w:t xml:space="preserve"> [MPa];</w:t>
      </w:r>
    </w:p>
    <w:p w14:paraId="693406C1" w14:textId="77777777" w:rsidR="00DE6D79" w:rsidRPr="00DE6D79" w:rsidRDefault="00DE6D79" w:rsidP="00DE6D79">
      <w:pPr>
        <w:spacing w:after="120" w:line="240" w:lineRule="auto"/>
        <w:ind w:left="2835" w:right="1134" w:hanging="567"/>
        <w:jc w:val="both"/>
      </w:pPr>
      <w:r w:rsidRPr="00DE6D79">
        <w:t>(e)</w:t>
      </w:r>
      <w:r w:rsidRPr="00DE6D79">
        <w:tab/>
        <w:t>Mass (kg);</w:t>
      </w:r>
    </w:p>
    <w:p w14:paraId="0BF41779" w14:textId="77777777" w:rsidR="00DE6D79" w:rsidRPr="00DE6D79" w:rsidRDefault="00DE6D79" w:rsidP="00DE6D79">
      <w:pPr>
        <w:spacing w:after="120" w:line="240" w:lineRule="auto"/>
        <w:ind w:left="2835" w:right="1134" w:hanging="567"/>
        <w:jc w:val="both"/>
      </w:pPr>
      <w:r w:rsidRPr="00DE6D79">
        <w:t>(f)</w:t>
      </w:r>
      <w:r w:rsidRPr="00DE6D79">
        <w:tab/>
        <w:t>Year and month of approval (e.g. 96/01);</w:t>
      </w:r>
    </w:p>
    <w:p w14:paraId="2E352C03" w14:textId="7F3AC8CC" w:rsidR="00DE6D79" w:rsidRDefault="00DE6D79" w:rsidP="00DE6D79">
      <w:pPr>
        <w:spacing w:after="120" w:line="240" w:lineRule="auto"/>
        <w:ind w:left="2835" w:right="1134" w:hanging="567"/>
        <w:jc w:val="both"/>
      </w:pPr>
      <w:r w:rsidRPr="00DE6D79">
        <w:t>(g)</w:t>
      </w:r>
      <w:r w:rsidRPr="00DE6D79">
        <w:tab/>
        <w:t>Approval mark according to paragraph 7.4.</w:t>
      </w:r>
    </w:p>
    <w:p w14:paraId="25CDD560" w14:textId="1B7D2EFC" w:rsidR="00210CFC" w:rsidRPr="008A20A0" w:rsidRDefault="00210CFC" w:rsidP="00210CFC">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ar-SA"/>
        </w:rPr>
      </w:pPr>
      <w:r w:rsidRPr="008A20A0">
        <w:rPr>
          <w:rFonts w:eastAsia="MS Mincho"/>
          <w:kern w:val="2"/>
          <w:lang w:val="en-US" w:eastAsia="ar-SA"/>
        </w:rPr>
        <w:t>6.4.</w:t>
      </w:r>
      <w:r w:rsidRPr="008A20A0">
        <w:rPr>
          <w:rFonts w:eastAsia="MS Mincho"/>
          <w:kern w:val="2"/>
          <w:lang w:val="en-US" w:eastAsia="ar-SA"/>
        </w:rPr>
        <w:tab/>
        <w:t>Every automatic valve and every pressure relief device fitted to the container shall also bear a marking with the following data clearly legible and indelible:</w:t>
      </w:r>
    </w:p>
    <w:p w14:paraId="647F7D45" w14:textId="77777777" w:rsidR="00210CFC" w:rsidRPr="008A20A0" w:rsidRDefault="00210CFC" w:rsidP="00210CFC">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ar-SA"/>
        </w:rPr>
      </w:pPr>
      <w:r w:rsidRPr="008A20A0">
        <w:rPr>
          <w:rFonts w:eastAsia="MS Mincho"/>
          <w:kern w:val="2"/>
          <w:lang w:val="en-US" w:eastAsia="ar-SA"/>
        </w:rPr>
        <w:tab/>
        <w:t>(a)</w:t>
      </w:r>
      <w:r w:rsidRPr="008A20A0">
        <w:rPr>
          <w:rFonts w:eastAsia="MS Mincho"/>
          <w:kern w:val="2"/>
          <w:lang w:val="en-US" w:eastAsia="ar-SA"/>
        </w:rPr>
        <w:tab/>
        <w:t>The marking "CNG";</w:t>
      </w:r>
    </w:p>
    <w:p w14:paraId="0D3636A5" w14:textId="094C6B54" w:rsidR="00210CFC" w:rsidRPr="00210CFC" w:rsidRDefault="00210CFC" w:rsidP="00210CFC">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ar-SA"/>
        </w:rPr>
      </w:pPr>
      <w:r w:rsidRPr="008A20A0">
        <w:rPr>
          <w:rFonts w:eastAsia="MS Mincho"/>
          <w:kern w:val="2"/>
          <w:lang w:val="en-US" w:eastAsia="ar-SA"/>
        </w:rPr>
        <w:tab/>
        <w:t>(b)</w:t>
      </w:r>
      <w:r w:rsidRPr="008A20A0">
        <w:rPr>
          <w:rFonts w:eastAsia="MS Mincho"/>
          <w:kern w:val="2"/>
          <w:lang w:val="en-US" w:eastAsia="ar-SA"/>
        </w:rPr>
        <w:tab/>
        <w:t>Working pressure [MPa].</w:t>
      </w:r>
    </w:p>
    <w:p w14:paraId="48E64BA0" w14:textId="32C75CFD" w:rsidR="00DE6D79" w:rsidRPr="00DE6D79" w:rsidRDefault="00DE6D79" w:rsidP="00DE6D79">
      <w:pPr>
        <w:spacing w:after="120" w:line="240" w:lineRule="auto"/>
        <w:ind w:left="2268" w:right="1134" w:hanging="1134"/>
        <w:jc w:val="both"/>
      </w:pPr>
      <w:r w:rsidRPr="00DE6D79">
        <w:t>6.</w:t>
      </w:r>
      <w:r w:rsidR="00210CFC">
        <w:t>5</w:t>
      </w:r>
      <w:r w:rsidRPr="00DE6D79">
        <w:t>.</w:t>
      </w:r>
      <w:r w:rsidRPr="00DE6D79">
        <w:tab/>
        <w:t>Every tank shall also bear a marking plate with the following data clearly legible and indelible:</w:t>
      </w:r>
    </w:p>
    <w:p w14:paraId="45F01F7A" w14:textId="77777777" w:rsidR="00DE6D79" w:rsidRPr="00DE6D79" w:rsidRDefault="00DE6D79" w:rsidP="00DE6D79">
      <w:pPr>
        <w:spacing w:after="120" w:line="240" w:lineRule="auto"/>
        <w:ind w:left="2835" w:right="1134" w:hanging="567"/>
        <w:jc w:val="both"/>
      </w:pPr>
      <w:r w:rsidRPr="00DE6D79">
        <w:t>(a)</w:t>
      </w:r>
      <w:r w:rsidRPr="00DE6D79">
        <w:tab/>
        <w:t>Serial number;</w:t>
      </w:r>
    </w:p>
    <w:p w14:paraId="27F469CF" w14:textId="77777777" w:rsidR="00DE6D79" w:rsidRPr="00DE6D79" w:rsidRDefault="00DE6D79" w:rsidP="00DE6D79">
      <w:pPr>
        <w:spacing w:after="120" w:line="240" w:lineRule="auto"/>
        <w:ind w:left="2835" w:right="1134" w:hanging="567"/>
        <w:jc w:val="both"/>
      </w:pPr>
      <w:r w:rsidRPr="00DE6D79">
        <w:t>(b)</w:t>
      </w:r>
      <w:r w:rsidRPr="00DE6D79">
        <w:tab/>
        <w:t>Gross capacity in litres;</w:t>
      </w:r>
    </w:p>
    <w:p w14:paraId="668BDF8C" w14:textId="77777777" w:rsidR="00DE6D79" w:rsidRPr="00DE6D79" w:rsidRDefault="00DE6D79" w:rsidP="00DE6D79">
      <w:pPr>
        <w:spacing w:after="120" w:line="240" w:lineRule="auto"/>
        <w:ind w:left="2835" w:right="1134" w:hanging="567"/>
        <w:jc w:val="both"/>
      </w:pPr>
      <w:r w:rsidRPr="00DE6D79">
        <w:t>(c)</w:t>
      </w:r>
      <w:r w:rsidRPr="00DE6D79">
        <w:tab/>
        <w:t>The marking "LNG";</w:t>
      </w:r>
    </w:p>
    <w:p w14:paraId="1F0BE44A" w14:textId="77777777" w:rsidR="00DE6D79" w:rsidRPr="00DE6D79" w:rsidRDefault="00DE6D79" w:rsidP="00DE6D79">
      <w:pPr>
        <w:spacing w:after="120" w:line="240" w:lineRule="auto"/>
        <w:ind w:left="2835" w:right="1134" w:hanging="567"/>
        <w:jc w:val="both"/>
      </w:pPr>
      <w:r w:rsidRPr="00DE6D79">
        <w:t>(d)</w:t>
      </w:r>
      <w:r w:rsidRPr="00DE6D79">
        <w:tab/>
        <w:t>Service pressure/Working pressure [MPa];</w:t>
      </w:r>
    </w:p>
    <w:p w14:paraId="2641A9F9" w14:textId="77777777" w:rsidR="00DE6D79" w:rsidRPr="00DE6D79" w:rsidRDefault="00DE6D79" w:rsidP="00DE6D79">
      <w:pPr>
        <w:spacing w:after="120" w:line="240" w:lineRule="auto"/>
        <w:ind w:left="2835" w:right="1134" w:hanging="567"/>
        <w:jc w:val="both"/>
      </w:pPr>
      <w:r w:rsidRPr="00DE6D79">
        <w:t>(e)</w:t>
      </w:r>
      <w:r w:rsidRPr="00DE6D79">
        <w:tab/>
        <w:t>Mass (kg);</w:t>
      </w:r>
    </w:p>
    <w:p w14:paraId="40228D0C" w14:textId="77777777" w:rsidR="00DE6D79" w:rsidRPr="00DE6D79" w:rsidRDefault="00DE6D79" w:rsidP="00DE6D79">
      <w:pPr>
        <w:spacing w:after="120" w:line="240" w:lineRule="auto"/>
        <w:ind w:left="2835" w:right="1134" w:hanging="567"/>
        <w:jc w:val="both"/>
      </w:pPr>
      <w:r w:rsidRPr="00DE6D79">
        <w:t>(f)</w:t>
      </w:r>
      <w:r w:rsidRPr="00DE6D79">
        <w:tab/>
        <w:t>Manufacturer;</w:t>
      </w:r>
    </w:p>
    <w:p w14:paraId="0889EC2A" w14:textId="77777777" w:rsidR="00DE6D79" w:rsidRPr="00DE6D79" w:rsidRDefault="00DE6D79" w:rsidP="00DE6D79">
      <w:pPr>
        <w:spacing w:after="120" w:line="240" w:lineRule="auto"/>
        <w:ind w:left="2835" w:right="1134" w:hanging="567"/>
        <w:jc w:val="both"/>
      </w:pPr>
      <w:r w:rsidRPr="00DE6D79">
        <w:t>(g)</w:t>
      </w:r>
      <w:r w:rsidRPr="00DE6D79">
        <w:tab/>
        <w:t>Year and month of approval (e.g. 96/01);</w:t>
      </w:r>
    </w:p>
    <w:p w14:paraId="2E35C2D4" w14:textId="77777777" w:rsidR="00DE6D79" w:rsidRPr="00DE6D79" w:rsidRDefault="00DE6D79" w:rsidP="00DE6D79">
      <w:pPr>
        <w:spacing w:after="120" w:line="240" w:lineRule="auto"/>
        <w:ind w:left="2835" w:right="1134" w:hanging="567"/>
        <w:jc w:val="both"/>
      </w:pPr>
      <w:r w:rsidRPr="00DE6D79">
        <w:t>(h)</w:t>
      </w:r>
      <w:r w:rsidRPr="00DE6D79">
        <w:tab/>
        <w:t>The marking "PUMP INSIDE, Pump Delivery Pressure *** MPa" if the LNG fuel pump is mounted on the tank; where the *** is the value of the pump delivery pressure;</w:t>
      </w:r>
    </w:p>
    <w:p w14:paraId="5F800200" w14:textId="445E63A5" w:rsidR="00DE6D79" w:rsidRDefault="00DE6D79" w:rsidP="00DE6D79">
      <w:pPr>
        <w:spacing w:after="120" w:line="240" w:lineRule="auto"/>
        <w:ind w:left="2835" w:right="1134" w:hanging="567"/>
        <w:jc w:val="both"/>
      </w:pPr>
      <w:r w:rsidRPr="00DE6D79">
        <w:t>(i)</w:t>
      </w:r>
      <w:r w:rsidRPr="00DE6D79">
        <w:tab/>
        <w:t>Approval mark according to paragraph 7.4.</w:t>
      </w:r>
      <w:r w:rsidR="00521747">
        <w:t xml:space="preserve"> below.</w:t>
      </w:r>
    </w:p>
    <w:p w14:paraId="45AACE45" w14:textId="2C802F32" w:rsidR="00210CFC" w:rsidRPr="008A20A0" w:rsidRDefault="00210CFC" w:rsidP="00210CFC">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ar-SA"/>
        </w:rPr>
      </w:pPr>
      <w:r w:rsidRPr="008A20A0">
        <w:rPr>
          <w:rFonts w:eastAsia="MS Mincho"/>
          <w:kern w:val="2"/>
          <w:lang w:val="en-US" w:eastAsia="ar-SA"/>
        </w:rPr>
        <w:t>6.6.</w:t>
      </w:r>
      <w:r w:rsidRPr="008A20A0">
        <w:rPr>
          <w:rFonts w:eastAsia="MS Mincho"/>
          <w:kern w:val="2"/>
          <w:lang w:val="en-US" w:eastAsia="ar-SA"/>
        </w:rPr>
        <w:tab/>
        <w:t>Every one of the following components shall also bear a clearly legible and indelible marking of the data listed below (a) and (b): pressure relief valve (primary); pressure relief valve (secondary); manual fuel shut off valve; manual vapour shut off valve; LNG check valve; and LNG valves (manual or automatic) fitted to the tank.</w:t>
      </w:r>
    </w:p>
    <w:p w14:paraId="44B7F79F" w14:textId="77777777" w:rsidR="00210CFC" w:rsidRPr="008A20A0" w:rsidRDefault="00210CFC" w:rsidP="00210CFC">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ar-SA"/>
        </w:rPr>
      </w:pPr>
      <w:r w:rsidRPr="008A20A0">
        <w:rPr>
          <w:rFonts w:eastAsia="MS Mincho"/>
          <w:kern w:val="2"/>
          <w:lang w:val="en-US" w:eastAsia="ar-SA"/>
        </w:rPr>
        <w:tab/>
        <w:t>(a)</w:t>
      </w:r>
      <w:r w:rsidRPr="008A20A0">
        <w:rPr>
          <w:rFonts w:eastAsia="MS Mincho"/>
          <w:kern w:val="2"/>
          <w:lang w:val="en-US" w:eastAsia="ar-SA"/>
        </w:rPr>
        <w:tab/>
        <w:t>The marking "LNG";</w:t>
      </w:r>
    </w:p>
    <w:p w14:paraId="742189A7" w14:textId="0E2DAAD5" w:rsidR="00210CFC" w:rsidRPr="00DE6D79" w:rsidRDefault="00210CFC" w:rsidP="00210CFC">
      <w:pPr>
        <w:spacing w:after="120" w:line="240" w:lineRule="auto"/>
        <w:ind w:left="2835" w:right="1134" w:hanging="567"/>
        <w:jc w:val="both"/>
      </w:pPr>
      <w:r w:rsidRPr="008A20A0">
        <w:rPr>
          <w:rFonts w:eastAsia="MS Mincho"/>
          <w:kern w:val="2"/>
          <w:lang w:val="en-US" w:eastAsia="ar-SA"/>
        </w:rPr>
        <w:t>(b)</w:t>
      </w:r>
      <w:r w:rsidRPr="008A20A0">
        <w:rPr>
          <w:rFonts w:eastAsia="MS Mincho"/>
          <w:kern w:val="2"/>
          <w:lang w:val="en-US" w:eastAsia="ar-SA"/>
        </w:rPr>
        <w:tab/>
        <w:t>Working pressure [MPa].</w:t>
      </w:r>
    </w:p>
    <w:p w14:paraId="4CD9A2AD" w14:textId="77777777" w:rsidR="00DE6D79" w:rsidRPr="00DE6D79" w:rsidRDefault="000D3536" w:rsidP="000D3536">
      <w:pPr>
        <w:pStyle w:val="HChG"/>
      </w:pPr>
      <w:r>
        <w:lastRenderedPageBreak/>
        <w:tab/>
      </w:r>
      <w:r>
        <w:tab/>
      </w:r>
      <w:bookmarkStart w:id="32" w:name="_Toc384288889"/>
      <w:r w:rsidR="00DE6D79" w:rsidRPr="00DE6D79">
        <w:t>7.</w:t>
      </w:r>
      <w:r w:rsidR="00DE6D79" w:rsidRPr="00DE6D79">
        <w:tab/>
      </w:r>
      <w:r w:rsidR="00DE6D79" w:rsidRPr="00DE6D79">
        <w:tab/>
        <w:t>Approval</w:t>
      </w:r>
      <w:bookmarkEnd w:id="32"/>
    </w:p>
    <w:p w14:paraId="5442972B" w14:textId="77777777" w:rsidR="00DE6D79" w:rsidRPr="00DE6D79" w:rsidRDefault="00DE6D79" w:rsidP="00DE6D79">
      <w:pPr>
        <w:spacing w:after="120" w:line="240" w:lineRule="auto"/>
        <w:ind w:left="2268" w:right="1134" w:hanging="1134"/>
        <w:jc w:val="both"/>
      </w:pPr>
      <w:r w:rsidRPr="00DE6D79">
        <w:t>7.1.</w:t>
      </w:r>
      <w:r w:rsidRPr="00DE6D79">
        <w:tab/>
        <w:t>If the CNG component samples submitted for approval meet the requirements of paragraphs 8.1. to 8.11. of this Regulation, approval of the type of component shall be granted.</w:t>
      </w:r>
    </w:p>
    <w:p w14:paraId="19AE4209" w14:textId="25472BDB" w:rsidR="00DE6D79" w:rsidRPr="00DE6D79" w:rsidRDefault="00DE6D79" w:rsidP="00DE6D79">
      <w:pPr>
        <w:spacing w:after="120" w:line="240" w:lineRule="auto"/>
        <w:ind w:left="2268" w:right="1134"/>
        <w:jc w:val="both"/>
      </w:pPr>
      <w:r w:rsidRPr="00DE6D79">
        <w:t>If the LNG components samples submitted for approval meet the requirements of paragraphs 8.12. to 8.</w:t>
      </w:r>
      <w:r w:rsidR="004B7F90" w:rsidRPr="00DE6D79">
        <w:t>2</w:t>
      </w:r>
      <w:r w:rsidR="004B7F90">
        <w:t>2</w:t>
      </w:r>
      <w:r w:rsidRPr="00DE6D79">
        <w:t>. of this Regulation, approval of the type of component shall be granted.</w:t>
      </w:r>
    </w:p>
    <w:p w14:paraId="4D281EF2" w14:textId="22EC4850" w:rsidR="00DE6D79" w:rsidRPr="00DE6D79" w:rsidRDefault="00DE6D79" w:rsidP="00DE6D79">
      <w:pPr>
        <w:spacing w:after="120" w:line="240" w:lineRule="auto"/>
        <w:ind w:left="2268" w:right="1134" w:hanging="1134"/>
        <w:jc w:val="both"/>
      </w:pPr>
      <w:r w:rsidRPr="00DE6D79">
        <w:t>7.2.</w:t>
      </w:r>
      <w:r w:rsidRPr="00DE6D79">
        <w:tab/>
        <w:t xml:space="preserve">An approval number shall be assigned to each type of component or multifunctional component approved. Its first two digits (at present </w:t>
      </w:r>
      <w:r w:rsidR="00210CFC" w:rsidRPr="00DE6D79">
        <w:t>0</w:t>
      </w:r>
      <w:r w:rsidR="00210CFC">
        <w:t>2</w:t>
      </w:r>
      <w:r w:rsidR="00210CFC" w:rsidRPr="00DE6D79">
        <w:t xml:space="preserve"> </w:t>
      </w:r>
      <w:r w:rsidRPr="00DE6D79">
        <w:t xml:space="preserve">corresponding to the </w:t>
      </w:r>
      <w:r w:rsidR="00210CFC" w:rsidRPr="00DE6D79">
        <w:t>0</w:t>
      </w:r>
      <w:r w:rsidR="00210CFC">
        <w:t>2</w:t>
      </w:r>
      <w:r w:rsidR="00210CFC" w:rsidRPr="00DE6D79">
        <w:t xml:space="preserve"> </w:t>
      </w:r>
      <w:r w:rsidRPr="00DE6D79">
        <w:t>series of amendments) shall indicate the series of amendments incorporating the most recent major technical amendments made to the Regulation at the time of issue of the approval. The same Contracting Party shall not assign the same alphanumeric code to another type of component.</w:t>
      </w:r>
    </w:p>
    <w:p w14:paraId="1738154A" w14:textId="77777777" w:rsidR="00DE6D79" w:rsidRPr="00DE6D79" w:rsidRDefault="00DE6D79" w:rsidP="00DE6D79">
      <w:pPr>
        <w:spacing w:after="120" w:line="240" w:lineRule="auto"/>
        <w:ind w:left="2268" w:right="1134" w:hanging="1134"/>
        <w:jc w:val="both"/>
      </w:pPr>
      <w:r w:rsidRPr="00DE6D79">
        <w:t>7.3.</w:t>
      </w:r>
      <w:r w:rsidRPr="00DE6D79">
        <w:tab/>
        <w:t>Notice of approval or of refusal or of extension of approval of a CNG or LNG component type pursuant to this Regulation shall be communicated to the Parties to the Agreement applying this Regulation, by means of a form conforming to the model in Annex 2B to this Regulation.</w:t>
      </w:r>
    </w:p>
    <w:p w14:paraId="5D957685" w14:textId="77777777" w:rsidR="00DE6D79" w:rsidRPr="00DE6D79" w:rsidRDefault="00DE6D79" w:rsidP="00117D81">
      <w:pPr>
        <w:keepNext/>
        <w:keepLines/>
        <w:spacing w:after="120" w:line="240" w:lineRule="auto"/>
        <w:ind w:left="2268" w:right="1134" w:hanging="1134"/>
        <w:jc w:val="both"/>
      </w:pPr>
      <w:r w:rsidRPr="00DE6D79">
        <w:t>7.4.</w:t>
      </w:r>
      <w:r w:rsidRPr="00DE6D79">
        <w:tab/>
        <w:t>There shall be affixed, conspicuously and in the space referred to in paragraph 6.2. above, to all components conforming to a type approved under this Regulation, in addition to the mark prescribed in paragraphs 6.1. and 6.3. (CNG) and 6.4. (LNG), an international approval mark consisting of:</w:t>
      </w:r>
    </w:p>
    <w:p w14:paraId="49F0C6D3" w14:textId="77777777" w:rsidR="00DE6D79" w:rsidRPr="00DE6D79" w:rsidRDefault="00DE6D79" w:rsidP="00DE6D79">
      <w:pPr>
        <w:spacing w:after="120" w:line="240" w:lineRule="auto"/>
        <w:ind w:left="2268" w:right="1134" w:hanging="1134"/>
        <w:jc w:val="both"/>
      </w:pPr>
      <w:r w:rsidRPr="00DE6D79">
        <w:t>7.4.1.</w:t>
      </w:r>
      <w:r w:rsidRPr="00DE6D79">
        <w:tab/>
        <w:t>A circle surrounding the letter "E" followed by the distinguishing number of the country which has granted approval.</w:t>
      </w:r>
      <w:r w:rsidRPr="00DE6D79">
        <w:rPr>
          <w:sz w:val="18"/>
          <w:vertAlign w:val="superscript"/>
        </w:rPr>
        <w:footnoteReference w:id="13"/>
      </w:r>
    </w:p>
    <w:p w14:paraId="350865D1" w14:textId="77777777" w:rsidR="00DE6D79" w:rsidRPr="00DE6D79" w:rsidRDefault="00DE6D79" w:rsidP="00DE6D79">
      <w:pPr>
        <w:spacing w:after="120" w:line="240" w:lineRule="auto"/>
        <w:ind w:left="2268" w:right="1134" w:hanging="1134"/>
        <w:jc w:val="both"/>
      </w:pPr>
      <w:r w:rsidRPr="00DE6D79">
        <w:t>7.4.2.</w:t>
      </w:r>
      <w:r w:rsidRPr="00DE6D79">
        <w:tab/>
        <w:t xml:space="preserve">The number of this Regulation, followed by the letter "R", a dash and the approval number to the right of the circle prescribed in paragraph 7.4.1. </w:t>
      </w:r>
      <w:r w:rsidR="00D062FA">
        <w:t xml:space="preserve">above. </w:t>
      </w:r>
      <w:r w:rsidRPr="00DE6D79">
        <w:t>This approval number consists of the component type</w:t>
      </w:r>
      <w:r w:rsidR="00D062FA">
        <w:t xml:space="preserve"> </w:t>
      </w:r>
      <w:r w:rsidRPr="00DE6D79">
        <w:t>approval number which appears on the certificate completed for this type (see paragraph 7.2.</w:t>
      </w:r>
      <w:r w:rsidR="00D062FA" w:rsidRPr="00D062FA">
        <w:t xml:space="preserve"> </w:t>
      </w:r>
      <w:r w:rsidR="00D062FA">
        <w:t>above</w:t>
      </w:r>
      <w:r w:rsidRPr="00DE6D79">
        <w:t xml:space="preserve"> and Annex 2B) preceded by two figures indicating the sequence of the latest series of amendments to this Regulation.</w:t>
      </w:r>
    </w:p>
    <w:p w14:paraId="1E36E29D" w14:textId="77777777" w:rsidR="00DE6D79" w:rsidRPr="00DE6D79" w:rsidRDefault="00DE6D79" w:rsidP="00DE6D79">
      <w:pPr>
        <w:spacing w:after="120" w:line="240" w:lineRule="auto"/>
        <w:ind w:left="2268" w:right="1134" w:hanging="1134"/>
        <w:jc w:val="both"/>
      </w:pPr>
      <w:r w:rsidRPr="00DE6D79">
        <w:t>7.5.</w:t>
      </w:r>
      <w:r w:rsidRPr="00DE6D79">
        <w:tab/>
        <w:t>The approval mark shall be clearly legible and be indelible.</w:t>
      </w:r>
    </w:p>
    <w:p w14:paraId="3AA052CA" w14:textId="77777777" w:rsidR="00DE6D79" w:rsidRPr="00DE6D79" w:rsidRDefault="00DE6D79" w:rsidP="00DE6D79">
      <w:pPr>
        <w:spacing w:after="120" w:line="240" w:lineRule="auto"/>
        <w:ind w:left="2268" w:right="1134" w:hanging="1134"/>
        <w:jc w:val="both"/>
      </w:pPr>
      <w:r w:rsidRPr="00DE6D79">
        <w:t>7.6.</w:t>
      </w:r>
      <w:r w:rsidRPr="00DE6D79">
        <w:tab/>
        <w:t>Annex 2A to this Regulation gives examples of the arrangement of the aforesaid approval mark.</w:t>
      </w:r>
    </w:p>
    <w:p w14:paraId="3394DA3D" w14:textId="77777777" w:rsidR="00DE6D79" w:rsidRPr="00DE6D79" w:rsidRDefault="000D3536" w:rsidP="000D3536">
      <w:pPr>
        <w:pStyle w:val="HChG"/>
      </w:pPr>
      <w:r>
        <w:tab/>
      </w:r>
      <w:r>
        <w:tab/>
      </w:r>
      <w:bookmarkStart w:id="33" w:name="_Toc384288890"/>
      <w:r w:rsidR="00DE6D79" w:rsidRPr="00DE6D79">
        <w:t>8.</w:t>
      </w:r>
      <w:r w:rsidR="00DE6D79" w:rsidRPr="00DE6D79">
        <w:tab/>
      </w:r>
      <w:r w:rsidR="00DE6D79" w:rsidRPr="00DE6D79">
        <w:tab/>
        <w:t>Specifications on CNG and/or LNG components</w:t>
      </w:r>
      <w:bookmarkEnd w:id="33"/>
    </w:p>
    <w:p w14:paraId="70851B3E" w14:textId="77777777" w:rsidR="00DE6D79" w:rsidRPr="00DE6D79" w:rsidRDefault="00DE6D79" w:rsidP="00DE6D79">
      <w:pPr>
        <w:spacing w:after="120" w:line="240" w:lineRule="auto"/>
        <w:ind w:left="2268" w:right="1134" w:hanging="1134"/>
        <w:jc w:val="both"/>
      </w:pPr>
      <w:r w:rsidRPr="00DE6D79">
        <w:t>8.1.</w:t>
      </w:r>
      <w:r w:rsidRPr="00DE6D79">
        <w:tab/>
        <w:t>General provisions</w:t>
      </w:r>
    </w:p>
    <w:p w14:paraId="3D73057F" w14:textId="77777777" w:rsidR="00DE6D79" w:rsidRPr="00DE6D79" w:rsidRDefault="00DE6D79" w:rsidP="00DE6D79">
      <w:pPr>
        <w:spacing w:after="120" w:line="240" w:lineRule="auto"/>
        <w:ind w:left="2268" w:right="1134" w:hanging="1134"/>
        <w:jc w:val="both"/>
      </w:pPr>
      <w:r w:rsidRPr="00DE6D79">
        <w:t>8.1.1.</w:t>
      </w:r>
      <w:r w:rsidRPr="00DE6D79">
        <w:tab/>
        <w:t>The specific components of vehicles using CNG and/or LNG in their propulsion system shall function in a correct and safe way as specified in this Regulation.</w:t>
      </w:r>
    </w:p>
    <w:p w14:paraId="00A6A93D" w14:textId="77777777" w:rsidR="00DE6D79" w:rsidRPr="00DE6D79" w:rsidRDefault="00DE6D79" w:rsidP="00DE6D79">
      <w:pPr>
        <w:spacing w:after="120" w:line="240" w:lineRule="auto"/>
        <w:ind w:left="2268" w:right="1134"/>
        <w:jc w:val="both"/>
      </w:pPr>
      <w:r w:rsidRPr="00DE6D79">
        <w:lastRenderedPageBreak/>
        <w:t>The materials of the components that are in contact with CNG/LNG shall be compatible with them (see Annex 5D).</w:t>
      </w:r>
    </w:p>
    <w:p w14:paraId="14B7434F" w14:textId="77777777" w:rsidR="00DE6D79" w:rsidRPr="00DE6D79" w:rsidRDefault="00DE6D79" w:rsidP="00DE6D79">
      <w:pPr>
        <w:spacing w:after="120" w:line="240" w:lineRule="auto"/>
        <w:ind w:left="2268" w:right="1134"/>
        <w:jc w:val="both"/>
      </w:pPr>
      <w:r w:rsidRPr="00DE6D79">
        <w:t xml:space="preserve">Those parts of components whose correct and safe functioning is liable to be influenced by CNG/LNG, high pressure or vibrations has to be submitted to relevant test procedures described in the annexes </w:t>
      </w:r>
      <w:r w:rsidR="00D062FA">
        <w:t>to</w:t>
      </w:r>
      <w:r w:rsidR="00D062FA" w:rsidRPr="00DE6D79">
        <w:t xml:space="preserve"> </w:t>
      </w:r>
      <w:r w:rsidRPr="00DE6D79">
        <w:t>this Regulation. In particular the provisions of paragraphs 8.2. to 8.11. are to be fulfilled for CNG components. For LNG components, the provisions of paragraphs 8.12. to 8.21. shall be fulfilled.</w:t>
      </w:r>
    </w:p>
    <w:p w14:paraId="559DDF60" w14:textId="7C959B49" w:rsidR="00DE6D79" w:rsidRPr="00DE6D79" w:rsidRDefault="00DE6D79" w:rsidP="00DE6D79">
      <w:pPr>
        <w:spacing w:after="120" w:line="240" w:lineRule="auto"/>
        <w:ind w:left="2268" w:right="1134"/>
        <w:jc w:val="both"/>
      </w:pPr>
      <w:r w:rsidRPr="00DE6D79">
        <w:t xml:space="preserve">The specific components of vehicles using CNG/LNG in their propulsion system shall comply with relevant electromagnetic compatibility (EMC) requirements according to </w:t>
      </w:r>
      <w:r w:rsidR="00CA35A9">
        <w:t xml:space="preserve">UN </w:t>
      </w:r>
      <w:r w:rsidRPr="00DE6D79">
        <w:t>Regulation No. 10, 03 series of amendments, or equivalent.</w:t>
      </w:r>
    </w:p>
    <w:p w14:paraId="248F5BA0" w14:textId="77777777" w:rsidR="00DE6D79" w:rsidRPr="00DE6D79" w:rsidRDefault="00DE6D79" w:rsidP="00DE6D79">
      <w:pPr>
        <w:spacing w:after="120" w:line="240" w:lineRule="auto"/>
        <w:ind w:left="2268" w:right="1134" w:hanging="1134"/>
        <w:jc w:val="both"/>
      </w:pPr>
      <w:r w:rsidRPr="00DE6D79">
        <w:t>8.2.</w:t>
      </w:r>
      <w:r w:rsidRPr="00DE6D79">
        <w:tab/>
        <w:t>Provisions on CNG containers</w:t>
      </w:r>
    </w:p>
    <w:p w14:paraId="2ABAE0F1" w14:textId="5A9368B2" w:rsidR="00DE6D79" w:rsidRDefault="00DE6D79" w:rsidP="00DE6D79">
      <w:pPr>
        <w:spacing w:after="120" w:line="240" w:lineRule="auto"/>
        <w:ind w:left="2268" w:right="1134" w:hanging="1134"/>
        <w:jc w:val="both"/>
      </w:pPr>
      <w:r w:rsidRPr="00DE6D79">
        <w:t>8.2.1.</w:t>
      </w:r>
      <w:r w:rsidRPr="00DE6D79">
        <w:tab/>
        <w:t>The CNG containers shall be type approved pursuant to the provisions laid down in Annex 3A to this Regulation.</w:t>
      </w:r>
    </w:p>
    <w:p w14:paraId="64246A26" w14:textId="34B3CEE8" w:rsidR="00210CFC" w:rsidRPr="00210CFC" w:rsidRDefault="00210CFC" w:rsidP="00210CFC">
      <w:pPr>
        <w:widowControl w:val="0"/>
        <w:tabs>
          <w:tab w:val="left" w:pos="2835"/>
          <w:tab w:val="left" w:pos="8505"/>
        </w:tabs>
        <w:suppressAutoHyphens w:val="0"/>
        <w:spacing w:before="120" w:after="120" w:line="240" w:lineRule="auto"/>
        <w:ind w:left="2268" w:right="422" w:hanging="1134"/>
        <w:jc w:val="both"/>
        <w:rPr>
          <w:rFonts w:eastAsia="MS Mincho"/>
          <w:color w:val="000000"/>
          <w:kern w:val="2"/>
          <w:lang w:val="en-US" w:eastAsia="ja-JP"/>
        </w:rPr>
      </w:pPr>
      <w:r w:rsidRPr="008A20A0">
        <w:rPr>
          <w:rFonts w:eastAsia="MS Mincho"/>
          <w:color w:val="000000"/>
          <w:kern w:val="2"/>
          <w:lang w:val="en-US" w:eastAsia="ja-JP"/>
        </w:rPr>
        <w:t>8.2.2.</w:t>
      </w:r>
      <w:r w:rsidRPr="008A20A0">
        <w:rPr>
          <w:rFonts w:eastAsia="MS Mincho"/>
          <w:color w:val="000000"/>
          <w:kern w:val="2"/>
          <w:lang w:val="en-US" w:eastAsia="ja-JP"/>
        </w:rPr>
        <w:tab/>
        <w:t>CNG-1, CNG-2 and CNG-3 containers of welded construction are not permitted.</w:t>
      </w:r>
    </w:p>
    <w:p w14:paraId="5E5452E5" w14:textId="77777777" w:rsidR="00DE6D79" w:rsidRPr="00DE6D79" w:rsidRDefault="00DE6D79" w:rsidP="00DE6D79">
      <w:pPr>
        <w:spacing w:after="120" w:line="240" w:lineRule="auto"/>
        <w:ind w:left="2268" w:right="1134" w:hanging="1134"/>
        <w:jc w:val="both"/>
      </w:pPr>
      <w:r w:rsidRPr="00DE6D79">
        <w:t>8.3.</w:t>
      </w:r>
      <w:r w:rsidRPr="00DE6D79">
        <w:tab/>
        <w:t>Provisions on components fitted to the CNG container</w:t>
      </w:r>
    </w:p>
    <w:p w14:paraId="63FCF0C2" w14:textId="77777777" w:rsidR="00DE6D79" w:rsidRPr="00DE6D79" w:rsidRDefault="00DE6D79" w:rsidP="00DE6D79">
      <w:pPr>
        <w:spacing w:after="120" w:line="240" w:lineRule="auto"/>
        <w:ind w:left="2268" w:right="1134" w:hanging="1134"/>
        <w:jc w:val="both"/>
      </w:pPr>
      <w:r w:rsidRPr="00DE6D79">
        <w:t>8.3.1.</w:t>
      </w:r>
      <w:r w:rsidRPr="00DE6D79">
        <w:tab/>
        <w:t>The CNG container shall be equipped at least with the following components, which may be either separate or combined:</w:t>
      </w:r>
    </w:p>
    <w:p w14:paraId="79AD2CF2" w14:textId="77777777" w:rsidR="00DE6D79" w:rsidRPr="00DE6D79" w:rsidRDefault="00DE6D79" w:rsidP="00DE6D79">
      <w:pPr>
        <w:spacing w:after="120" w:line="240" w:lineRule="auto"/>
        <w:ind w:left="2268" w:right="1134" w:hanging="1134"/>
        <w:jc w:val="both"/>
      </w:pPr>
      <w:r w:rsidRPr="00DE6D79">
        <w:t>8.3.1.1.</w:t>
      </w:r>
      <w:r w:rsidRPr="00DE6D79">
        <w:tab/>
        <w:t>Manual valve,</w:t>
      </w:r>
    </w:p>
    <w:p w14:paraId="03A24464" w14:textId="77777777" w:rsidR="00DE6D79" w:rsidRPr="00DE6D79" w:rsidRDefault="00DE6D79" w:rsidP="00DE6D79">
      <w:pPr>
        <w:spacing w:after="120" w:line="240" w:lineRule="auto"/>
        <w:ind w:left="2268" w:right="1134" w:hanging="1134"/>
        <w:jc w:val="both"/>
      </w:pPr>
      <w:r w:rsidRPr="00DE6D79">
        <w:t>8.3.1.2.</w:t>
      </w:r>
      <w:r w:rsidRPr="00DE6D79">
        <w:tab/>
        <w:t>Automatic cylinder valve,</w:t>
      </w:r>
    </w:p>
    <w:p w14:paraId="03266934" w14:textId="77777777" w:rsidR="00DE6D79" w:rsidRPr="00DE6D79" w:rsidRDefault="00DE6D79" w:rsidP="00DE6D79">
      <w:pPr>
        <w:spacing w:after="120" w:line="240" w:lineRule="auto"/>
        <w:ind w:left="2268" w:right="1134" w:hanging="1134"/>
        <w:jc w:val="both"/>
      </w:pPr>
      <w:r w:rsidRPr="00DE6D79">
        <w:t>8.3.1.3.</w:t>
      </w:r>
      <w:r w:rsidRPr="00DE6D79">
        <w:tab/>
        <w:t>Pressure relief device,</w:t>
      </w:r>
    </w:p>
    <w:p w14:paraId="739E9E32" w14:textId="77777777" w:rsidR="00DE6D79" w:rsidRPr="00DE6D79" w:rsidRDefault="00DE6D79" w:rsidP="00DE6D79">
      <w:pPr>
        <w:spacing w:after="120" w:line="240" w:lineRule="auto"/>
        <w:ind w:left="2268" w:right="1134" w:hanging="1134"/>
        <w:jc w:val="both"/>
      </w:pPr>
      <w:r w:rsidRPr="00DE6D79">
        <w:t>8.3.1.4.</w:t>
      </w:r>
      <w:r w:rsidRPr="00DE6D79">
        <w:tab/>
        <w:t>Excess flow limiting device.</w:t>
      </w:r>
    </w:p>
    <w:p w14:paraId="2727C7BF" w14:textId="77777777" w:rsidR="00DE6D79" w:rsidRPr="00DE6D79" w:rsidRDefault="00DE6D79" w:rsidP="00DE6D79">
      <w:pPr>
        <w:spacing w:after="120" w:line="240" w:lineRule="auto"/>
        <w:ind w:left="2268" w:right="1134" w:hanging="1134"/>
        <w:jc w:val="both"/>
      </w:pPr>
      <w:r w:rsidRPr="00DE6D79">
        <w:t>8.3.2.</w:t>
      </w:r>
      <w:r w:rsidRPr="00DE6D79">
        <w:tab/>
        <w:t>The CNG container may be equipped with a gas-tight housing, if necessary.</w:t>
      </w:r>
    </w:p>
    <w:p w14:paraId="3C26C43A" w14:textId="77777777" w:rsidR="00DE6D79" w:rsidRPr="00DE6D79" w:rsidRDefault="00DE6D79" w:rsidP="00DE6D79">
      <w:pPr>
        <w:spacing w:after="120" w:line="240" w:lineRule="auto"/>
        <w:ind w:left="2268" w:right="1134" w:hanging="1134"/>
        <w:jc w:val="both"/>
      </w:pPr>
      <w:r w:rsidRPr="00DE6D79">
        <w:t>8.3.3.</w:t>
      </w:r>
      <w:r w:rsidRPr="00DE6D79">
        <w:tab/>
        <w:t>The components mentioned in paragraphs 8.3.1. to 8.3.2. above shall be type approved pursuant to the provisions laid down in Annex 4 to this Regulation.</w:t>
      </w:r>
    </w:p>
    <w:p w14:paraId="3642B6BE" w14:textId="77777777" w:rsidR="00DE6D79" w:rsidRPr="00DE6D79" w:rsidRDefault="00DE6D79" w:rsidP="00DE6D79">
      <w:pPr>
        <w:spacing w:after="120" w:line="240" w:lineRule="auto"/>
        <w:ind w:left="2268" w:right="1134" w:hanging="1134"/>
        <w:jc w:val="both"/>
      </w:pPr>
      <w:r w:rsidRPr="00DE6D79">
        <w:t>8.4.-8.11.</w:t>
      </w:r>
      <w:r w:rsidRPr="00DE6D79">
        <w:tab/>
        <w:t>Provisions on other CNG components</w:t>
      </w:r>
    </w:p>
    <w:p w14:paraId="3869706A" w14:textId="77777777" w:rsidR="00DE6D79" w:rsidRPr="00DE6D79" w:rsidRDefault="00DE6D79" w:rsidP="00DE6D79">
      <w:pPr>
        <w:spacing w:after="120" w:line="240" w:lineRule="auto"/>
        <w:ind w:left="2268" w:right="1134"/>
        <w:jc w:val="both"/>
      </w:pPr>
      <w:r w:rsidRPr="00DE6D79">
        <w:t>The components shown shall be type approved pursuant to the provisions laid down in the annexes which can be determined from the table below:</w:t>
      </w:r>
    </w:p>
    <w:tbl>
      <w:tblPr>
        <w:tblpPr w:leftFromText="180" w:rightFromText="180" w:vertAnchor="text" w:tblpY="1"/>
        <w:tblOverlap w:val="never"/>
        <w:tblW w:w="0" w:type="auto"/>
        <w:tblLayout w:type="fixed"/>
        <w:tblCellMar>
          <w:left w:w="132" w:type="dxa"/>
          <w:right w:w="132" w:type="dxa"/>
        </w:tblCellMar>
        <w:tblLook w:val="0000" w:firstRow="0" w:lastRow="0" w:firstColumn="0" w:lastColumn="0" w:noHBand="0" w:noVBand="0"/>
      </w:tblPr>
      <w:tblGrid>
        <w:gridCol w:w="1134"/>
        <w:gridCol w:w="4395"/>
        <w:gridCol w:w="708"/>
      </w:tblGrid>
      <w:tr w:rsidR="00DE6D79" w:rsidRPr="00DE6D79" w14:paraId="352D51E9" w14:textId="77777777" w:rsidTr="00117D81">
        <w:trPr>
          <w:trHeight w:val="42"/>
        </w:trPr>
        <w:tc>
          <w:tcPr>
            <w:tcW w:w="1134" w:type="dxa"/>
            <w:tcBorders>
              <w:top w:val="single" w:sz="2" w:space="0" w:color="auto"/>
              <w:left w:val="single" w:sz="4" w:space="0" w:color="auto"/>
              <w:bottom w:val="single" w:sz="12" w:space="0" w:color="auto"/>
              <w:right w:val="single" w:sz="4" w:space="0" w:color="auto"/>
            </w:tcBorders>
            <w:vAlign w:val="center"/>
          </w:tcPr>
          <w:p w14:paraId="400A60BC" w14:textId="77777777" w:rsidR="00DE6D79" w:rsidRPr="00DE6D79" w:rsidRDefault="00DE6D79" w:rsidP="00117D81">
            <w:pPr>
              <w:keepNext/>
              <w:keepLines/>
              <w:widowControl w:val="0"/>
              <w:suppressAutoHyphens w:val="0"/>
              <w:autoSpaceDE w:val="0"/>
              <w:autoSpaceDN w:val="0"/>
              <w:adjustRightInd w:val="0"/>
              <w:spacing w:before="60" w:after="60" w:line="240" w:lineRule="auto"/>
              <w:rPr>
                <w:i/>
                <w:sz w:val="16"/>
                <w:szCs w:val="16"/>
              </w:rPr>
            </w:pPr>
            <w:r w:rsidRPr="00DE6D79">
              <w:rPr>
                <w:i/>
                <w:sz w:val="16"/>
                <w:szCs w:val="16"/>
              </w:rPr>
              <w:t>Paragraph</w:t>
            </w:r>
          </w:p>
        </w:tc>
        <w:tc>
          <w:tcPr>
            <w:tcW w:w="4395" w:type="dxa"/>
            <w:tcBorders>
              <w:top w:val="single" w:sz="2" w:space="0" w:color="auto"/>
              <w:left w:val="single" w:sz="4" w:space="0" w:color="auto"/>
              <w:bottom w:val="single" w:sz="12" w:space="0" w:color="auto"/>
              <w:right w:val="single" w:sz="4" w:space="0" w:color="auto"/>
            </w:tcBorders>
            <w:vAlign w:val="center"/>
          </w:tcPr>
          <w:p w14:paraId="692DD80C" w14:textId="77777777" w:rsidR="00DE6D79" w:rsidRPr="00DE6D79" w:rsidRDefault="00DE6D79" w:rsidP="00117D81">
            <w:pPr>
              <w:keepNext/>
              <w:keepLines/>
              <w:widowControl w:val="0"/>
              <w:suppressAutoHyphens w:val="0"/>
              <w:autoSpaceDE w:val="0"/>
              <w:autoSpaceDN w:val="0"/>
              <w:adjustRightInd w:val="0"/>
              <w:spacing w:before="60" w:after="60" w:line="240" w:lineRule="auto"/>
              <w:rPr>
                <w:i/>
                <w:sz w:val="16"/>
                <w:szCs w:val="16"/>
              </w:rPr>
            </w:pPr>
            <w:r w:rsidRPr="00DE6D79">
              <w:rPr>
                <w:i/>
                <w:sz w:val="16"/>
                <w:szCs w:val="16"/>
              </w:rPr>
              <w:t>Component</w:t>
            </w:r>
          </w:p>
        </w:tc>
        <w:tc>
          <w:tcPr>
            <w:tcW w:w="708" w:type="dxa"/>
            <w:tcBorders>
              <w:top w:val="single" w:sz="2" w:space="0" w:color="auto"/>
              <w:left w:val="single" w:sz="4" w:space="0" w:color="auto"/>
              <w:bottom w:val="single" w:sz="12" w:space="0" w:color="auto"/>
              <w:right w:val="single" w:sz="4" w:space="0" w:color="auto"/>
            </w:tcBorders>
            <w:vAlign w:val="center"/>
          </w:tcPr>
          <w:p w14:paraId="1EC636B4" w14:textId="77777777" w:rsidR="00DE6D79" w:rsidRPr="00DE6D79" w:rsidRDefault="00DE6D79" w:rsidP="00117D81">
            <w:pPr>
              <w:keepNext/>
              <w:keepLines/>
              <w:widowControl w:val="0"/>
              <w:suppressAutoHyphens w:val="0"/>
              <w:autoSpaceDE w:val="0"/>
              <w:autoSpaceDN w:val="0"/>
              <w:adjustRightInd w:val="0"/>
              <w:spacing w:before="60" w:after="60" w:line="240" w:lineRule="auto"/>
              <w:jc w:val="center"/>
              <w:rPr>
                <w:i/>
                <w:sz w:val="16"/>
                <w:szCs w:val="16"/>
              </w:rPr>
            </w:pPr>
            <w:r w:rsidRPr="00DE6D79">
              <w:rPr>
                <w:i/>
                <w:sz w:val="16"/>
                <w:szCs w:val="16"/>
              </w:rPr>
              <w:t>Annex</w:t>
            </w:r>
          </w:p>
        </w:tc>
      </w:tr>
      <w:tr w:rsidR="00DE6D79" w:rsidRPr="00DE6D79" w14:paraId="006EC7C4" w14:textId="77777777" w:rsidTr="00117D81">
        <w:trPr>
          <w:trHeight w:val="1496"/>
        </w:trPr>
        <w:tc>
          <w:tcPr>
            <w:tcW w:w="1134" w:type="dxa"/>
            <w:tcBorders>
              <w:top w:val="single" w:sz="12" w:space="0" w:color="auto"/>
              <w:left w:val="single" w:sz="4" w:space="0" w:color="auto"/>
              <w:bottom w:val="single" w:sz="4" w:space="0" w:color="auto"/>
              <w:right w:val="single" w:sz="4" w:space="0" w:color="auto"/>
            </w:tcBorders>
          </w:tcPr>
          <w:p w14:paraId="26AC2C2A" w14:textId="77777777" w:rsidR="00DE6D79" w:rsidRPr="00DE6D79" w:rsidRDefault="00DE6D79" w:rsidP="00117D81">
            <w:pPr>
              <w:keepNext/>
              <w:keepLines/>
              <w:widowControl w:val="0"/>
              <w:suppressAutoHyphens w:val="0"/>
              <w:autoSpaceDE w:val="0"/>
              <w:autoSpaceDN w:val="0"/>
              <w:adjustRightInd w:val="0"/>
              <w:spacing w:before="40" w:after="40" w:line="240" w:lineRule="auto"/>
              <w:rPr>
                <w:sz w:val="18"/>
              </w:rPr>
            </w:pPr>
            <w:r w:rsidRPr="00DE6D79">
              <w:rPr>
                <w:sz w:val="18"/>
              </w:rPr>
              <w:t>8.4.</w:t>
            </w:r>
          </w:p>
        </w:tc>
        <w:tc>
          <w:tcPr>
            <w:tcW w:w="4395" w:type="dxa"/>
            <w:tcBorders>
              <w:top w:val="single" w:sz="12" w:space="0" w:color="auto"/>
              <w:left w:val="single" w:sz="4" w:space="0" w:color="auto"/>
              <w:bottom w:val="single" w:sz="4" w:space="0" w:color="auto"/>
              <w:right w:val="single" w:sz="4" w:space="0" w:color="auto"/>
            </w:tcBorders>
          </w:tcPr>
          <w:p w14:paraId="36271CE7" w14:textId="77777777" w:rsidR="00DE6D79" w:rsidRPr="00DE6D79" w:rsidRDefault="00DE6D79" w:rsidP="00117D81">
            <w:pPr>
              <w:widowControl w:val="0"/>
              <w:tabs>
                <w:tab w:val="left" w:pos="993"/>
              </w:tabs>
              <w:suppressAutoHyphens w:val="0"/>
              <w:spacing w:before="40" w:after="40" w:line="240" w:lineRule="auto"/>
              <w:rPr>
                <w:snapToGrid w:val="0"/>
                <w:sz w:val="18"/>
                <w:lang w:eastAsia="it-IT"/>
              </w:rPr>
            </w:pPr>
            <w:r w:rsidRPr="00DE6D79">
              <w:rPr>
                <w:snapToGrid w:val="0"/>
                <w:sz w:val="18"/>
                <w:lang w:eastAsia="it-IT"/>
              </w:rPr>
              <w:t>Automatic valve</w:t>
            </w:r>
          </w:p>
          <w:p w14:paraId="158C9500" w14:textId="77777777" w:rsidR="00DE6D79" w:rsidRPr="00DE6D79" w:rsidRDefault="00DE6D79" w:rsidP="00117D81">
            <w:pPr>
              <w:widowControl w:val="0"/>
              <w:tabs>
                <w:tab w:val="left" w:pos="993"/>
              </w:tabs>
              <w:suppressAutoHyphens w:val="0"/>
              <w:spacing w:before="40" w:after="40" w:line="240" w:lineRule="auto"/>
              <w:rPr>
                <w:snapToGrid w:val="0"/>
                <w:sz w:val="18"/>
                <w:lang w:eastAsia="it-IT"/>
              </w:rPr>
            </w:pPr>
            <w:r w:rsidRPr="00DE6D79">
              <w:rPr>
                <w:snapToGrid w:val="0"/>
                <w:sz w:val="18"/>
                <w:lang w:eastAsia="it-IT"/>
              </w:rPr>
              <w:t>Check valve or non-return valve</w:t>
            </w:r>
          </w:p>
          <w:p w14:paraId="4D3CD4A0" w14:textId="77777777" w:rsidR="00DE6D79" w:rsidRPr="00DE6D79" w:rsidRDefault="00DE6D79" w:rsidP="00117D81">
            <w:pPr>
              <w:widowControl w:val="0"/>
              <w:tabs>
                <w:tab w:val="left" w:pos="993"/>
              </w:tabs>
              <w:suppressAutoHyphens w:val="0"/>
              <w:spacing w:before="40" w:after="40" w:line="240" w:lineRule="auto"/>
              <w:rPr>
                <w:snapToGrid w:val="0"/>
                <w:sz w:val="18"/>
                <w:lang w:eastAsia="it-IT"/>
              </w:rPr>
            </w:pPr>
            <w:r w:rsidRPr="00DE6D79">
              <w:rPr>
                <w:snapToGrid w:val="0"/>
                <w:sz w:val="18"/>
                <w:lang w:eastAsia="it-IT"/>
              </w:rPr>
              <w:t>Pressure relief valve</w:t>
            </w:r>
          </w:p>
          <w:p w14:paraId="31B5DDBC" w14:textId="77777777" w:rsidR="00DE6D79" w:rsidRPr="00DE6D79" w:rsidRDefault="00DE6D79" w:rsidP="00117D81">
            <w:pPr>
              <w:widowControl w:val="0"/>
              <w:tabs>
                <w:tab w:val="left" w:pos="993"/>
              </w:tabs>
              <w:suppressAutoHyphens w:val="0"/>
              <w:spacing w:before="40" w:after="40" w:line="240" w:lineRule="auto"/>
              <w:rPr>
                <w:bCs/>
                <w:snapToGrid w:val="0"/>
                <w:sz w:val="18"/>
                <w:lang w:eastAsia="it-IT"/>
              </w:rPr>
            </w:pPr>
            <w:r w:rsidRPr="00DE6D79">
              <w:rPr>
                <w:snapToGrid w:val="0"/>
                <w:sz w:val="18"/>
                <w:lang w:eastAsia="it-IT"/>
              </w:rPr>
              <w:t xml:space="preserve">Pressure relief device </w:t>
            </w:r>
            <w:r w:rsidRPr="00DE6D79">
              <w:rPr>
                <w:bCs/>
                <w:snapToGrid w:val="0"/>
                <w:sz w:val="18"/>
                <w:lang w:eastAsia="it-IT"/>
              </w:rPr>
              <w:t>(temperature triggered)</w:t>
            </w:r>
          </w:p>
          <w:p w14:paraId="29084672" w14:textId="77777777" w:rsidR="00DE6D79" w:rsidRPr="00DE6D79" w:rsidRDefault="00DE6D79" w:rsidP="00117D81">
            <w:pPr>
              <w:widowControl w:val="0"/>
              <w:tabs>
                <w:tab w:val="left" w:pos="993"/>
              </w:tabs>
              <w:suppressAutoHyphens w:val="0"/>
              <w:spacing w:before="40" w:after="40" w:line="240" w:lineRule="auto"/>
              <w:rPr>
                <w:snapToGrid w:val="0"/>
                <w:sz w:val="18"/>
                <w:lang w:eastAsia="it-IT"/>
              </w:rPr>
            </w:pPr>
            <w:r w:rsidRPr="00DE6D79">
              <w:rPr>
                <w:snapToGrid w:val="0"/>
                <w:sz w:val="18"/>
                <w:lang w:eastAsia="it-IT"/>
              </w:rPr>
              <w:t>Excess flow valve</w:t>
            </w:r>
          </w:p>
          <w:p w14:paraId="3D835264" w14:textId="77777777" w:rsidR="00DE6D79" w:rsidRPr="00DE6D79" w:rsidRDefault="00DE6D79" w:rsidP="00117D81">
            <w:pPr>
              <w:keepNext/>
              <w:keepLines/>
              <w:widowControl w:val="0"/>
              <w:suppressAutoHyphens w:val="0"/>
              <w:autoSpaceDE w:val="0"/>
              <w:autoSpaceDN w:val="0"/>
              <w:adjustRightInd w:val="0"/>
              <w:spacing w:before="40" w:after="40" w:line="240" w:lineRule="auto"/>
              <w:rPr>
                <w:bCs/>
                <w:sz w:val="18"/>
                <w:szCs w:val="24"/>
              </w:rPr>
            </w:pPr>
            <w:r w:rsidRPr="00DE6D79">
              <w:rPr>
                <w:bCs/>
                <w:sz w:val="18"/>
                <w:szCs w:val="24"/>
              </w:rPr>
              <w:t>Pressure relief device (pressure triggered)</w:t>
            </w:r>
          </w:p>
        </w:tc>
        <w:tc>
          <w:tcPr>
            <w:tcW w:w="708" w:type="dxa"/>
            <w:tcBorders>
              <w:top w:val="single" w:sz="12" w:space="0" w:color="auto"/>
              <w:left w:val="single" w:sz="4" w:space="0" w:color="auto"/>
              <w:bottom w:val="single" w:sz="4" w:space="0" w:color="auto"/>
              <w:right w:val="single" w:sz="4" w:space="0" w:color="auto"/>
            </w:tcBorders>
          </w:tcPr>
          <w:p w14:paraId="71FC8B09" w14:textId="77777777" w:rsidR="00DE6D79" w:rsidRPr="00DE6D79" w:rsidRDefault="00DE6D79" w:rsidP="00117D81">
            <w:pPr>
              <w:keepNext/>
              <w:keepLines/>
              <w:widowControl w:val="0"/>
              <w:suppressAutoHyphens w:val="0"/>
              <w:autoSpaceDE w:val="0"/>
              <w:autoSpaceDN w:val="0"/>
              <w:adjustRightInd w:val="0"/>
              <w:spacing w:before="40" w:after="40" w:line="240" w:lineRule="auto"/>
              <w:jc w:val="center"/>
              <w:rPr>
                <w:sz w:val="18"/>
              </w:rPr>
            </w:pPr>
            <w:r w:rsidRPr="00DE6D79">
              <w:rPr>
                <w:sz w:val="18"/>
              </w:rPr>
              <w:t>4A</w:t>
            </w:r>
          </w:p>
        </w:tc>
      </w:tr>
      <w:tr w:rsidR="00DE6D79" w:rsidRPr="00DE6D79" w14:paraId="73295961" w14:textId="77777777" w:rsidTr="00117D81">
        <w:tc>
          <w:tcPr>
            <w:tcW w:w="1134" w:type="dxa"/>
            <w:tcBorders>
              <w:left w:val="single" w:sz="4" w:space="0" w:color="auto"/>
              <w:bottom w:val="single" w:sz="4" w:space="0" w:color="auto"/>
              <w:right w:val="single" w:sz="4" w:space="0" w:color="auto"/>
            </w:tcBorders>
          </w:tcPr>
          <w:p w14:paraId="34F26878"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8.5.</w:t>
            </w:r>
          </w:p>
        </w:tc>
        <w:tc>
          <w:tcPr>
            <w:tcW w:w="4395" w:type="dxa"/>
            <w:tcBorders>
              <w:left w:val="single" w:sz="4" w:space="0" w:color="auto"/>
              <w:bottom w:val="single" w:sz="4" w:space="0" w:color="auto"/>
              <w:right w:val="single" w:sz="4" w:space="0" w:color="auto"/>
            </w:tcBorders>
          </w:tcPr>
          <w:p w14:paraId="529E9B43"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Flexible fuel line-hose</w:t>
            </w:r>
          </w:p>
        </w:tc>
        <w:tc>
          <w:tcPr>
            <w:tcW w:w="708" w:type="dxa"/>
            <w:tcBorders>
              <w:left w:val="single" w:sz="4" w:space="0" w:color="auto"/>
              <w:bottom w:val="single" w:sz="4" w:space="0" w:color="auto"/>
              <w:right w:val="single" w:sz="4" w:space="0" w:color="auto"/>
            </w:tcBorders>
          </w:tcPr>
          <w:p w14:paraId="29B72C40" w14:textId="77777777" w:rsidR="00DE6D79" w:rsidRPr="00DE6D79" w:rsidRDefault="00DE6D79" w:rsidP="00117D81">
            <w:pPr>
              <w:widowControl w:val="0"/>
              <w:suppressAutoHyphens w:val="0"/>
              <w:autoSpaceDE w:val="0"/>
              <w:autoSpaceDN w:val="0"/>
              <w:adjustRightInd w:val="0"/>
              <w:spacing w:before="40" w:after="40" w:line="240" w:lineRule="auto"/>
              <w:jc w:val="center"/>
              <w:rPr>
                <w:sz w:val="18"/>
              </w:rPr>
            </w:pPr>
            <w:r w:rsidRPr="00DE6D79">
              <w:rPr>
                <w:sz w:val="18"/>
              </w:rPr>
              <w:t>4B</w:t>
            </w:r>
          </w:p>
        </w:tc>
      </w:tr>
      <w:tr w:rsidR="00DE6D79" w:rsidRPr="00DE6D79" w14:paraId="4573C752" w14:textId="77777777" w:rsidTr="00117D81">
        <w:trPr>
          <w:trHeight w:val="20"/>
        </w:trPr>
        <w:tc>
          <w:tcPr>
            <w:tcW w:w="1134" w:type="dxa"/>
            <w:tcBorders>
              <w:top w:val="single" w:sz="4" w:space="0" w:color="auto"/>
              <w:left w:val="single" w:sz="4" w:space="0" w:color="auto"/>
              <w:bottom w:val="single" w:sz="4" w:space="0" w:color="auto"/>
              <w:right w:val="single" w:sz="4" w:space="0" w:color="auto"/>
            </w:tcBorders>
          </w:tcPr>
          <w:p w14:paraId="1456DF0B"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8.6.</w:t>
            </w:r>
          </w:p>
        </w:tc>
        <w:tc>
          <w:tcPr>
            <w:tcW w:w="4395" w:type="dxa"/>
            <w:tcBorders>
              <w:top w:val="single" w:sz="4" w:space="0" w:color="auto"/>
              <w:left w:val="single" w:sz="4" w:space="0" w:color="auto"/>
              <w:bottom w:val="single" w:sz="4" w:space="0" w:color="auto"/>
              <w:right w:val="single" w:sz="4" w:space="0" w:color="auto"/>
            </w:tcBorders>
          </w:tcPr>
          <w:p w14:paraId="63B765C3"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CNG filter</w:t>
            </w:r>
          </w:p>
        </w:tc>
        <w:tc>
          <w:tcPr>
            <w:tcW w:w="708" w:type="dxa"/>
            <w:tcBorders>
              <w:top w:val="single" w:sz="4" w:space="0" w:color="auto"/>
              <w:left w:val="single" w:sz="4" w:space="0" w:color="auto"/>
              <w:bottom w:val="single" w:sz="4" w:space="0" w:color="auto"/>
              <w:right w:val="single" w:sz="4" w:space="0" w:color="auto"/>
            </w:tcBorders>
          </w:tcPr>
          <w:p w14:paraId="0DC7CF99" w14:textId="77777777" w:rsidR="00DE6D79" w:rsidRPr="00DE6D79" w:rsidRDefault="00DE6D79" w:rsidP="00117D81">
            <w:pPr>
              <w:widowControl w:val="0"/>
              <w:suppressAutoHyphens w:val="0"/>
              <w:autoSpaceDE w:val="0"/>
              <w:autoSpaceDN w:val="0"/>
              <w:adjustRightInd w:val="0"/>
              <w:spacing w:before="40" w:after="40" w:line="240" w:lineRule="auto"/>
              <w:jc w:val="center"/>
              <w:rPr>
                <w:sz w:val="18"/>
              </w:rPr>
            </w:pPr>
            <w:r w:rsidRPr="00DE6D79">
              <w:rPr>
                <w:sz w:val="18"/>
              </w:rPr>
              <w:t>4C</w:t>
            </w:r>
          </w:p>
        </w:tc>
      </w:tr>
      <w:tr w:rsidR="00DE6D79" w:rsidRPr="00DE6D79" w14:paraId="78C77336" w14:textId="77777777" w:rsidTr="00117D81">
        <w:trPr>
          <w:trHeight w:val="20"/>
        </w:trPr>
        <w:tc>
          <w:tcPr>
            <w:tcW w:w="1134" w:type="dxa"/>
            <w:tcBorders>
              <w:top w:val="single" w:sz="4" w:space="0" w:color="auto"/>
              <w:left w:val="single" w:sz="4" w:space="0" w:color="auto"/>
              <w:bottom w:val="single" w:sz="4" w:space="0" w:color="auto"/>
              <w:right w:val="single" w:sz="4" w:space="0" w:color="auto"/>
            </w:tcBorders>
          </w:tcPr>
          <w:p w14:paraId="05B26B1C"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8.7.</w:t>
            </w:r>
          </w:p>
        </w:tc>
        <w:tc>
          <w:tcPr>
            <w:tcW w:w="4395" w:type="dxa"/>
            <w:tcBorders>
              <w:top w:val="single" w:sz="4" w:space="0" w:color="auto"/>
              <w:left w:val="single" w:sz="4" w:space="0" w:color="auto"/>
              <w:bottom w:val="single" w:sz="4" w:space="0" w:color="auto"/>
              <w:right w:val="single" w:sz="4" w:space="0" w:color="auto"/>
            </w:tcBorders>
          </w:tcPr>
          <w:p w14:paraId="28C3CE3D"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Pressure regulator</w:t>
            </w:r>
          </w:p>
        </w:tc>
        <w:tc>
          <w:tcPr>
            <w:tcW w:w="708" w:type="dxa"/>
            <w:tcBorders>
              <w:top w:val="single" w:sz="4" w:space="0" w:color="auto"/>
              <w:left w:val="single" w:sz="4" w:space="0" w:color="auto"/>
              <w:bottom w:val="single" w:sz="4" w:space="0" w:color="auto"/>
              <w:right w:val="single" w:sz="4" w:space="0" w:color="auto"/>
            </w:tcBorders>
          </w:tcPr>
          <w:p w14:paraId="7ACBD56B" w14:textId="77777777" w:rsidR="00DE6D79" w:rsidRPr="00DE6D79" w:rsidRDefault="00DE6D79" w:rsidP="00117D81">
            <w:pPr>
              <w:widowControl w:val="0"/>
              <w:suppressAutoHyphens w:val="0"/>
              <w:autoSpaceDE w:val="0"/>
              <w:autoSpaceDN w:val="0"/>
              <w:adjustRightInd w:val="0"/>
              <w:spacing w:before="40" w:after="40" w:line="240" w:lineRule="auto"/>
              <w:jc w:val="center"/>
              <w:rPr>
                <w:sz w:val="18"/>
              </w:rPr>
            </w:pPr>
            <w:r w:rsidRPr="00DE6D79">
              <w:rPr>
                <w:sz w:val="18"/>
              </w:rPr>
              <w:t>4D</w:t>
            </w:r>
          </w:p>
        </w:tc>
      </w:tr>
      <w:tr w:rsidR="00DE6D79" w:rsidRPr="00DE6D79" w14:paraId="24E8EA53" w14:textId="77777777" w:rsidTr="00117D81">
        <w:trPr>
          <w:trHeight w:val="20"/>
        </w:trPr>
        <w:tc>
          <w:tcPr>
            <w:tcW w:w="1134" w:type="dxa"/>
            <w:tcBorders>
              <w:top w:val="single" w:sz="4" w:space="0" w:color="auto"/>
              <w:left w:val="single" w:sz="4" w:space="0" w:color="auto"/>
              <w:bottom w:val="single" w:sz="4" w:space="0" w:color="auto"/>
              <w:right w:val="single" w:sz="4" w:space="0" w:color="auto"/>
            </w:tcBorders>
          </w:tcPr>
          <w:p w14:paraId="169BDCE0"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8.8.</w:t>
            </w:r>
          </w:p>
        </w:tc>
        <w:tc>
          <w:tcPr>
            <w:tcW w:w="4395" w:type="dxa"/>
            <w:tcBorders>
              <w:top w:val="single" w:sz="4" w:space="0" w:color="auto"/>
              <w:left w:val="single" w:sz="4" w:space="0" w:color="auto"/>
              <w:bottom w:val="single" w:sz="4" w:space="0" w:color="auto"/>
              <w:right w:val="single" w:sz="4" w:space="0" w:color="auto"/>
            </w:tcBorders>
          </w:tcPr>
          <w:p w14:paraId="74753365"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Pressure and temperature sensors</w:t>
            </w:r>
          </w:p>
        </w:tc>
        <w:tc>
          <w:tcPr>
            <w:tcW w:w="708" w:type="dxa"/>
            <w:tcBorders>
              <w:top w:val="single" w:sz="4" w:space="0" w:color="auto"/>
              <w:left w:val="single" w:sz="4" w:space="0" w:color="auto"/>
              <w:bottom w:val="single" w:sz="4" w:space="0" w:color="auto"/>
              <w:right w:val="single" w:sz="4" w:space="0" w:color="auto"/>
            </w:tcBorders>
          </w:tcPr>
          <w:p w14:paraId="4F41A878" w14:textId="77777777" w:rsidR="00DE6D79" w:rsidRPr="00DE6D79" w:rsidRDefault="00DE6D79" w:rsidP="00117D81">
            <w:pPr>
              <w:widowControl w:val="0"/>
              <w:suppressAutoHyphens w:val="0"/>
              <w:autoSpaceDE w:val="0"/>
              <w:autoSpaceDN w:val="0"/>
              <w:adjustRightInd w:val="0"/>
              <w:spacing w:before="40" w:after="40" w:line="240" w:lineRule="auto"/>
              <w:jc w:val="center"/>
              <w:rPr>
                <w:sz w:val="18"/>
              </w:rPr>
            </w:pPr>
            <w:r w:rsidRPr="00DE6D79">
              <w:rPr>
                <w:sz w:val="18"/>
              </w:rPr>
              <w:t>4E</w:t>
            </w:r>
          </w:p>
        </w:tc>
      </w:tr>
      <w:tr w:rsidR="00DE6D79" w:rsidRPr="00DE6D79" w14:paraId="34F972CA" w14:textId="77777777" w:rsidTr="00117D81">
        <w:trPr>
          <w:trHeight w:val="20"/>
        </w:trPr>
        <w:tc>
          <w:tcPr>
            <w:tcW w:w="1134" w:type="dxa"/>
            <w:tcBorders>
              <w:top w:val="single" w:sz="4" w:space="0" w:color="auto"/>
              <w:left w:val="single" w:sz="4" w:space="0" w:color="auto"/>
              <w:bottom w:val="single" w:sz="4" w:space="0" w:color="auto"/>
              <w:right w:val="single" w:sz="4" w:space="0" w:color="auto"/>
            </w:tcBorders>
          </w:tcPr>
          <w:p w14:paraId="167226C1"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napToGrid w:val="0"/>
                <w:sz w:val="18"/>
                <w:lang w:eastAsia="it-IT"/>
              </w:rPr>
              <w:t>8.9.</w:t>
            </w:r>
          </w:p>
        </w:tc>
        <w:tc>
          <w:tcPr>
            <w:tcW w:w="4395" w:type="dxa"/>
            <w:tcBorders>
              <w:top w:val="single" w:sz="4" w:space="0" w:color="auto"/>
              <w:left w:val="single" w:sz="4" w:space="0" w:color="auto"/>
              <w:bottom w:val="single" w:sz="4" w:space="0" w:color="auto"/>
              <w:right w:val="single" w:sz="4" w:space="0" w:color="auto"/>
            </w:tcBorders>
          </w:tcPr>
          <w:p w14:paraId="34458139"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napToGrid w:val="0"/>
                <w:sz w:val="18"/>
                <w:lang w:eastAsia="it-IT"/>
              </w:rPr>
              <w:t>Filling unit or receptacle</w:t>
            </w:r>
          </w:p>
        </w:tc>
        <w:tc>
          <w:tcPr>
            <w:tcW w:w="708" w:type="dxa"/>
            <w:tcBorders>
              <w:top w:val="single" w:sz="4" w:space="0" w:color="auto"/>
              <w:left w:val="single" w:sz="4" w:space="0" w:color="auto"/>
              <w:bottom w:val="single" w:sz="4" w:space="0" w:color="auto"/>
              <w:right w:val="single" w:sz="4" w:space="0" w:color="auto"/>
            </w:tcBorders>
          </w:tcPr>
          <w:p w14:paraId="697B29A4" w14:textId="77777777" w:rsidR="00DE6D79" w:rsidRPr="00DE6D79" w:rsidRDefault="00DE6D79" w:rsidP="00117D81">
            <w:pPr>
              <w:widowControl w:val="0"/>
              <w:suppressAutoHyphens w:val="0"/>
              <w:autoSpaceDE w:val="0"/>
              <w:autoSpaceDN w:val="0"/>
              <w:adjustRightInd w:val="0"/>
              <w:spacing w:before="40" w:after="40" w:line="240" w:lineRule="auto"/>
              <w:jc w:val="center"/>
              <w:rPr>
                <w:sz w:val="18"/>
              </w:rPr>
            </w:pPr>
            <w:r w:rsidRPr="00DE6D79">
              <w:rPr>
                <w:snapToGrid w:val="0"/>
                <w:sz w:val="18"/>
                <w:lang w:eastAsia="it-IT"/>
              </w:rPr>
              <w:t>4F</w:t>
            </w:r>
          </w:p>
        </w:tc>
      </w:tr>
      <w:tr w:rsidR="00DE6D79" w:rsidRPr="00DE6D79" w14:paraId="6A551475" w14:textId="77777777" w:rsidTr="00117D81">
        <w:trPr>
          <w:trHeight w:val="20"/>
        </w:trPr>
        <w:tc>
          <w:tcPr>
            <w:tcW w:w="1134" w:type="dxa"/>
            <w:tcBorders>
              <w:top w:val="single" w:sz="4" w:space="0" w:color="auto"/>
              <w:left w:val="single" w:sz="4" w:space="0" w:color="auto"/>
              <w:bottom w:val="single" w:sz="4" w:space="0" w:color="auto"/>
              <w:right w:val="single" w:sz="4" w:space="0" w:color="auto"/>
            </w:tcBorders>
          </w:tcPr>
          <w:p w14:paraId="60B56CAC"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napToGrid w:val="0"/>
                <w:sz w:val="18"/>
                <w:lang w:eastAsia="it-IT"/>
              </w:rPr>
              <w:t>8.10.</w:t>
            </w:r>
          </w:p>
        </w:tc>
        <w:tc>
          <w:tcPr>
            <w:tcW w:w="4395" w:type="dxa"/>
            <w:tcBorders>
              <w:top w:val="single" w:sz="4" w:space="0" w:color="auto"/>
              <w:left w:val="single" w:sz="4" w:space="0" w:color="auto"/>
              <w:bottom w:val="single" w:sz="4" w:space="0" w:color="auto"/>
              <w:right w:val="single" w:sz="4" w:space="0" w:color="auto"/>
            </w:tcBorders>
          </w:tcPr>
          <w:p w14:paraId="2B16F2A7"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napToGrid w:val="0"/>
                <w:sz w:val="18"/>
                <w:lang w:eastAsia="it-IT"/>
              </w:rPr>
              <w:t>Gas flow adjuster and gas/air mixer, injector or fuel rail</w:t>
            </w:r>
          </w:p>
        </w:tc>
        <w:tc>
          <w:tcPr>
            <w:tcW w:w="708" w:type="dxa"/>
            <w:tcBorders>
              <w:top w:val="single" w:sz="4" w:space="0" w:color="auto"/>
              <w:left w:val="single" w:sz="4" w:space="0" w:color="auto"/>
              <w:bottom w:val="single" w:sz="4" w:space="0" w:color="auto"/>
              <w:right w:val="single" w:sz="4" w:space="0" w:color="auto"/>
            </w:tcBorders>
          </w:tcPr>
          <w:p w14:paraId="2A67C749" w14:textId="77777777" w:rsidR="00DE6D79" w:rsidRPr="00DE6D79" w:rsidRDefault="00DE6D79" w:rsidP="00117D81">
            <w:pPr>
              <w:widowControl w:val="0"/>
              <w:suppressAutoHyphens w:val="0"/>
              <w:autoSpaceDE w:val="0"/>
              <w:autoSpaceDN w:val="0"/>
              <w:adjustRightInd w:val="0"/>
              <w:spacing w:before="40" w:after="40" w:line="240" w:lineRule="auto"/>
              <w:jc w:val="center"/>
              <w:rPr>
                <w:sz w:val="18"/>
              </w:rPr>
            </w:pPr>
            <w:r w:rsidRPr="00DE6D79">
              <w:rPr>
                <w:snapToGrid w:val="0"/>
                <w:sz w:val="18"/>
                <w:lang w:eastAsia="it-IT"/>
              </w:rPr>
              <w:t>4G</w:t>
            </w:r>
          </w:p>
        </w:tc>
      </w:tr>
      <w:tr w:rsidR="00DE6D79" w:rsidRPr="00DE6D79" w14:paraId="5558AA61" w14:textId="77777777" w:rsidTr="00117D81">
        <w:trPr>
          <w:trHeight w:val="20"/>
        </w:trPr>
        <w:tc>
          <w:tcPr>
            <w:tcW w:w="1134" w:type="dxa"/>
            <w:tcBorders>
              <w:top w:val="single" w:sz="4" w:space="0" w:color="auto"/>
              <w:left w:val="single" w:sz="4" w:space="0" w:color="auto"/>
              <w:bottom w:val="single" w:sz="12" w:space="0" w:color="auto"/>
              <w:right w:val="single" w:sz="4" w:space="0" w:color="auto"/>
            </w:tcBorders>
          </w:tcPr>
          <w:p w14:paraId="5CFEBDA5" w14:textId="77777777" w:rsidR="00DE6D79" w:rsidRPr="00DE6D79" w:rsidRDefault="00DE6D79" w:rsidP="00117D81">
            <w:pPr>
              <w:widowControl w:val="0"/>
              <w:suppressAutoHyphens w:val="0"/>
              <w:autoSpaceDE w:val="0"/>
              <w:autoSpaceDN w:val="0"/>
              <w:adjustRightInd w:val="0"/>
              <w:spacing w:before="40" w:after="40" w:line="240" w:lineRule="auto"/>
              <w:rPr>
                <w:snapToGrid w:val="0"/>
                <w:sz w:val="18"/>
                <w:lang w:eastAsia="it-IT"/>
              </w:rPr>
            </w:pPr>
            <w:r w:rsidRPr="00DE6D79">
              <w:rPr>
                <w:snapToGrid w:val="0"/>
                <w:sz w:val="18"/>
                <w:lang w:eastAsia="it-IT"/>
              </w:rPr>
              <w:t>8.11.</w:t>
            </w:r>
          </w:p>
        </w:tc>
        <w:tc>
          <w:tcPr>
            <w:tcW w:w="4395" w:type="dxa"/>
            <w:tcBorders>
              <w:top w:val="single" w:sz="4" w:space="0" w:color="auto"/>
              <w:left w:val="single" w:sz="4" w:space="0" w:color="auto"/>
              <w:bottom w:val="single" w:sz="12" w:space="0" w:color="auto"/>
              <w:right w:val="single" w:sz="4" w:space="0" w:color="auto"/>
            </w:tcBorders>
          </w:tcPr>
          <w:p w14:paraId="33BE476C" w14:textId="77777777" w:rsidR="00DE6D79" w:rsidRPr="00DE6D79" w:rsidRDefault="00DE6D79" w:rsidP="00117D81">
            <w:pPr>
              <w:widowControl w:val="0"/>
              <w:suppressAutoHyphens w:val="0"/>
              <w:autoSpaceDE w:val="0"/>
              <w:autoSpaceDN w:val="0"/>
              <w:adjustRightInd w:val="0"/>
              <w:spacing w:before="40" w:after="40" w:line="240" w:lineRule="auto"/>
              <w:rPr>
                <w:snapToGrid w:val="0"/>
                <w:sz w:val="18"/>
                <w:lang w:eastAsia="it-IT"/>
              </w:rPr>
            </w:pPr>
            <w:r w:rsidRPr="00DE6D79">
              <w:rPr>
                <w:snapToGrid w:val="0"/>
                <w:sz w:val="18"/>
                <w:lang w:eastAsia="it-IT"/>
              </w:rPr>
              <w:t>Electronic control unit</w:t>
            </w:r>
          </w:p>
        </w:tc>
        <w:tc>
          <w:tcPr>
            <w:tcW w:w="708" w:type="dxa"/>
            <w:tcBorders>
              <w:top w:val="single" w:sz="4" w:space="0" w:color="auto"/>
              <w:left w:val="single" w:sz="4" w:space="0" w:color="auto"/>
              <w:bottom w:val="single" w:sz="12" w:space="0" w:color="auto"/>
              <w:right w:val="single" w:sz="4" w:space="0" w:color="auto"/>
            </w:tcBorders>
          </w:tcPr>
          <w:p w14:paraId="25C6C3F7" w14:textId="77777777" w:rsidR="00DE6D79" w:rsidRPr="00DE6D79" w:rsidRDefault="00DE6D79" w:rsidP="00117D81">
            <w:pPr>
              <w:widowControl w:val="0"/>
              <w:suppressAutoHyphens w:val="0"/>
              <w:autoSpaceDE w:val="0"/>
              <w:autoSpaceDN w:val="0"/>
              <w:adjustRightInd w:val="0"/>
              <w:spacing w:before="40" w:after="40" w:line="240" w:lineRule="auto"/>
              <w:jc w:val="center"/>
              <w:rPr>
                <w:snapToGrid w:val="0"/>
                <w:sz w:val="18"/>
                <w:lang w:eastAsia="it-IT"/>
              </w:rPr>
            </w:pPr>
            <w:r w:rsidRPr="00DE6D79">
              <w:rPr>
                <w:snapToGrid w:val="0"/>
                <w:sz w:val="18"/>
                <w:lang w:eastAsia="it-IT"/>
              </w:rPr>
              <w:t>4H</w:t>
            </w:r>
          </w:p>
        </w:tc>
      </w:tr>
    </w:tbl>
    <w:p w14:paraId="458D284D" w14:textId="77777777" w:rsidR="00117D81" w:rsidRDefault="00117D81" w:rsidP="00DE6D79">
      <w:pPr>
        <w:spacing w:before="120" w:after="120" w:line="240" w:lineRule="auto"/>
        <w:ind w:left="2268" w:right="1134" w:hanging="1134"/>
        <w:jc w:val="both"/>
      </w:pPr>
    </w:p>
    <w:p w14:paraId="534FDC60" w14:textId="77777777" w:rsidR="00117D81" w:rsidRDefault="00117D81" w:rsidP="00DE6D79">
      <w:pPr>
        <w:spacing w:before="120" w:after="120" w:line="240" w:lineRule="auto"/>
        <w:ind w:left="2268" w:right="1134" w:hanging="1134"/>
        <w:jc w:val="both"/>
      </w:pPr>
    </w:p>
    <w:p w14:paraId="39C636E0" w14:textId="77777777" w:rsidR="00117D81" w:rsidRDefault="00117D81" w:rsidP="00DE6D79">
      <w:pPr>
        <w:spacing w:before="120" w:after="120" w:line="240" w:lineRule="auto"/>
        <w:ind w:left="2268" w:right="1134" w:hanging="1134"/>
        <w:jc w:val="both"/>
      </w:pPr>
    </w:p>
    <w:p w14:paraId="04340DB7" w14:textId="77777777" w:rsidR="00117D81" w:rsidRDefault="00117D81" w:rsidP="00DE6D79">
      <w:pPr>
        <w:spacing w:before="120" w:after="120" w:line="240" w:lineRule="auto"/>
        <w:ind w:left="2268" w:right="1134" w:hanging="1134"/>
        <w:jc w:val="both"/>
      </w:pPr>
    </w:p>
    <w:p w14:paraId="5BFECCE4" w14:textId="77777777" w:rsidR="00117D81" w:rsidRDefault="00117D81" w:rsidP="00DE6D79">
      <w:pPr>
        <w:spacing w:before="120" w:after="120" w:line="240" w:lineRule="auto"/>
        <w:ind w:left="2268" w:right="1134" w:hanging="1134"/>
        <w:jc w:val="both"/>
      </w:pPr>
    </w:p>
    <w:p w14:paraId="5907357F" w14:textId="77777777" w:rsidR="00117D81" w:rsidRDefault="00117D81" w:rsidP="00DE6D79">
      <w:pPr>
        <w:spacing w:before="120" w:after="120" w:line="240" w:lineRule="auto"/>
        <w:ind w:left="2268" w:right="1134" w:hanging="1134"/>
        <w:jc w:val="both"/>
      </w:pPr>
    </w:p>
    <w:p w14:paraId="049C2DD8" w14:textId="77777777" w:rsidR="00117D81" w:rsidRDefault="00117D81" w:rsidP="00DE6D79">
      <w:pPr>
        <w:spacing w:before="120" w:after="120" w:line="240" w:lineRule="auto"/>
        <w:ind w:left="2268" w:right="1134" w:hanging="1134"/>
        <w:jc w:val="both"/>
      </w:pPr>
    </w:p>
    <w:p w14:paraId="76976FBD" w14:textId="77777777" w:rsidR="00117D81" w:rsidRDefault="00117D81" w:rsidP="00DE6D79">
      <w:pPr>
        <w:spacing w:before="120" w:after="120" w:line="240" w:lineRule="auto"/>
        <w:ind w:left="2268" w:right="1134" w:hanging="1134"/>
        <w:jc w:val="both"/>
      </w:pPr>
    </w:p>
    <w:p w14:paraId="2AA68F50" w14:textId="77777777" w:rsidR="00117D81" w:rsidRDefault="00117D81" w:rsidP="00DE6D79">
      <w:pPr>
        <w:spacing w:before="120" w:after="120" w:line="240" w:lineRule="auto"/>
        <w:ind w:left="2268" w:right="1134" w:hanging="1134"/>
        <w:jc w:val="both"/>
      </w:pPr>
    </w:p>
    <w:p w14:paraId="52D4A808" w14:textId="77777777" w:rsidR="00117D81" w:rsidRDefault="00117D81" w:rsidP="00DE6D79">
      <w:pPr>
        <w:spacing w:before="120" w:after="120" w:line="240" w:lineRule="auto"/>
        <w:ind w:left="2268" w:right="1134" w:hanging="1134"/>
        <w:jc w:val="both"/>
      </w:pPr>
    </w:p>
    <w:p w14:paraId="433F2F0C" w14:textId="77777777" w:rsidR="00117D81" w:rsidRDefault="00117D81" w:rsidP="00DE6D79">
      <w:pPr>
        <w:spacing w:before="120" w:after="120" w:line="240" w:lineRule="auto"/>
        <w:ind w:left="2268" w:right="1134" w:hanging="1134"/>
        <w:jc w:val="both"/>
      </w:pPr>
    </w:p>
    <w:p w14:paraId="69FCA7AA" w14:textId="77777777" w:rsidR="00117D81" w:rsidRDefault="00117D81" w:rsidP="00DE6D79">
      <w:pPr>
        <w:spacing w:before="120" w:after="120" w:line="240" w:lineRule="auto"/>
        <w:ind w:left="2268" w:right="1134" w:hanging="1134"/>
        <w:jc w:val="both"/>
      </w:pPr>
    </w:p>
    <w:p w14:paraId="1CB90977" w14:textId="77777777" w:rsidR="00DE6D79" w:rsidRPr="00DE6D79" w:rsidRDefault="00DE6D79" w:rsidP="00DE6D79">
      <w:pPr>
        <w:spacing w:before="120" w:after="120" w:line="240" w:lineRule="auto"/>
        <w:ind w:left="2268" w:right="1134" w:hanging="1134"/>
        <w:jc w:val="both"/>
      </w:pPr>
      <w:r w:rsidRPr="00DE6D79">
        <w:t>8.12.</w:t>
      </w:r>
      <w:r w:rsidRPr="00DE6D79">
        <w:tab/>
        <w:t>Provisions on LNG tanks</w:t>
      </w:r>
    </w:p>
    <w:p w14:paraId="01ACD281" w14:textId="77777777" w:rsidR="00DE6D79" w:rsidRPr="00DE6D79" w:rsidRDefault="00DE6D79" w:rsidP="00DE6D79">
      <w:pPr>
        <w:spacing w:after="120" w:line="240" w:lineRule="auto"/>
        <w:ind w:left="2268" w:right="1134" w:hanging="1134"/>
        <w:jc w:val="both"/>
      </w:pPr>
      <w:r w:rsidRPr="00DE6D79">
        <w:t>8.12.1.</w:t>
      </w:r>
      <w:r w:rsidRPr="00DE6D79">
        <w:tab/>
        <w:t>The LNG tanks shall be type approved pursuant to the provisions laid down in Annex 3B to this Regulation.</w:t>
      </w:r>
    </w:p>
    <w:p w14:paraId="5E146226" w14:textId="77777777" w:rsidR="00DE6D79" w:rsidRPr="00DE6D79" w:rsidRDefault="00DE6D79" w:rsidP="00DE6D79">
      <w:pPr>
        <w:tabs>
          <w:tab w:val="left" w:pos="1080"/>
        </w:tabs>
        <w:spacing w:after="120" w:line="240" w:lineRule="auto"/>
        <w:ind w:left="2268" w:right="1134" w:hanging="1134"/>
        <w:jc w:val="both"/>
      </w:pPr>
      <w:r w:rsidRPr="00DE6D79">
        <w:t>8.12.2.</w:t>
      </w:r>
      <w:r w:rsidRPr="00DE6D79">
        <w:tab/>
        <w:t>A system shall be provided for preventing the fuel tank from being overfilled.</w:t>
      </w:r>
    </w:p>
    <w:p w14:paraId="4F0629FE" w14:textId="77777777" w:rsidR="00DE6D79" w:rsidRPr="00DE6D79" w:rsidRDefault="00DE6D79" w:rsidP="00DE6D79">
      <w:pPr>
        <w:spacing w:after="120" w:line="240" w:lineRule="auto"/>
        <w:ind w:left="2268" w:right="1134" w:hanging="1134"/>
        <w:jc w:val="both"/>
      </w:pPr>
      <w:r w:rsidRPr="00DE6D79">
        <w:t>8.13.</w:t>
      </w:r>
      <w:r w:rsidRPr="00DE6D79">
        <w:tab/>
        <w:t>Provisions on components fitted to the LNG tank</w:t>
      </w:r>
    </w:p>
    <w:p w14:paraId="3A85CC1E" w14:textId="77777777" w:rsidR="00DE6D79" w:rsidRPr="00DE6D79" w:rsidRDefault="00DE6D79" w:rsidP="00DE6D79">
      <w:pPr>
        <w:spacing w:after="120" w:line="240" w:lineRule="auto"/>
        <w:ind w:left="2268" w:right="1134" w:hanging="1134"/>
        <w:jc w:val="both"/>
      </w:pPr>
      <w:r w:rsidRPr="00DE6D79">
        <w:t>8.13.1.</w:t>
      </w:r>
      <w:r w:rsidRPr="00DE6D79">
        <w:tab/>
        <w:t>The LNG tank shall be equipped at least with the following components, which may be either separate or combined</w:t>
      </w:r>
      <w:r w:rsidR="00FE7EA6">
        <w:t xml:space="preserve"> </w:t>
      </w:r>
      <w:r w:rsidR="00475219" w:rsidRPr="00475219">
        <w:t>(special care shall be taken to prevent LNG trapping)</w:t>
      </w:r>
      <w:r w:rsidRPr="00DE6D79">
        <w:t>:</w:t>
      </w:r>
    </w:p>
    <w:p w14:paraId="39F46261" w14:textId="77777777" w:rsidR="00DE6D79" w:rsidRPr="00DE6D79" w:rsidRDefault="00DE6D79" w:rsidP="00DE6D79">
      <w:pPr>
        <w:spacing w:after="120" w:line="240" w:lineRule="auto"/>
        <w:ind w:left="2268" w:right="1134" w:hanging="1134"/>
        <w:jc w:val="both"/>
      </w:pPr>
      <w:r w:rsidRPr="00DE6D79">
        <w:t>8.13.1.1.</w:t>
      </w:r>
      <w:r w:rsidRPr="00DE6D79">
        <w:tab/>
        <w:t>Pressure relief valve;</w:t>
      </w:r>
    </w:p>
    <w:p w14:paraId="6F6F0804" w14:textId="77777777" w:rsidR="00DE6D79" w:rsidRPr="00DE6D79" w:rsidRDefault="00DE6D79" w:rsidP="00DE6D79">
      <w:pPr>
        <w:spacing w:after="120" w:line="240" w:lineRule="auto"/>
        <w:ind w:left="2268" w:right="1134" w:hanging="1134"/>
        <w:jc w:val="both"/>
      </w:pPr>
      <w:r w:rsidRPr="00DE6D79">
        <w:t>8.13.1.2.</w:t>
      </w:r>
      <w:r w:rsidRPr="00DE6D79">
        <w:tab/>
        <w:t>Manual valve;</w:t>
      </w:r>
    </w:p>
    <w:p w14:paraId="1193670F" w14:textId="77777777" w:rsidR="00FE7EA6" w:rsidRDefault="00FE7EA6" w:rsidP="00DE6D79">
      <w:pPr>
        <w:spacing w:after="120" w:line="240" w:lineRule="auto"/>
        <w:ind w:left="2268" w:right="1134" w:hanging="1134"/>
        <w:jc w:val="both"/>
      </w:pPr>
      <w:r w:rsidRPr="00FE7EA6">
        <w:t xml:space="preserve">8.13.1.3. </w:t>
      </w:r>
      <w:r>
        <w:tab/>
      </w:r>
      <w:r w:rsidRPr="00FE7EA6">
        <w:t>Automatic valve;</w:t>
      </w:r>
    </w:p>
    <w:p w14:paraId="5EE5699D" w14:textId="77777777" w:rsidR="00DE6D79" w:rsidRPr="00DE6D79" w:rsidRDefault="00DE6D79" w:rsidP="00DE6D79">
      <w:pPr>
        <w:spacing w:after="120" w:line="240" w:lineRule="auto"/>
        <w:ind w:left="2268" w:right="1134" w:hanging="1134"/>
        <w:jc w:val="both"/>
      </w:pPr>
      <w:r w:rsidRPr="00DE6D79">
        <w:t>8.13.1.</w:t>
      </w:r>
      <w:r w:rsidR="00FE7EA6">
        <w:t>4</w:t>
      </w:r>
      <w:r w:rsidRPr="00DE6D79">
        <w:t>.</w:t>
      </w:r>
      <w:r w:rsidRPr="00DE6D79">
        <w:tab/>
        <w:t>Excess flow device.</w:t>
      </w:r>
    </w:p>
    <w:p w14:paraId="22118A99" w14:textId="77777777" w:rsidR="00DE6D79" w:rsidRPr="00DE6D79" w:rsidRDefault="00DE6D79" w:rsidP="00DE6D79">
      <w:pPr>
        <w:spacing w:after="120" w:line="240" w:lineRule="auto"/>
        <w:ind w:left="2268" w:right="1134" w:hanging="1134"/>
        <w:jc w:val="both"/>
      </w:pPr>
      <w:r w:rsidRPr="00DE6D79">
        <w:t>8.13.2.</w:t>
      </w:r>
      <w:r w:rsidRPr="00DE6D79">
        <w:tab/>
        <w:t>The tank may be equipped with a gas-tight housing, if necessary.</w:t>
      </w:r>
    </w:p>
    <w:p w14:paraId="15FECBE7" w14:textId="77777777" w:rsidR="00DE6D79" w:rsidRPr="00DE6D79" w:rsidRDefault="00DE6D79" w:rsidP="00DE6D79">
      <w:pPr>
        <w:spacing w:after="120" w:line="240" w:lineRule="auto"/>
        <w:ind w:left="2268" w:right="1134" w:hanging="1134"/>
        <w:jc w:val="both"/>
      </w:pPr>
      <w:r w:rsidRPr="00DE6D79">
        <w:t>8.13.3.</w:t>
      </w:r>
      <w:r w:rsidRPr="00DE6D79">
        <w:tab/>
        <w:t>The components mentioned in paragraphs 8.13.1.1. to 8.13.1.</w:t>
      </w:r>
      <w:r w:rsidR="00596263">
        <w:t>4</w:t>
      </w:r>
      <w:r w:rsidRPr="00DE6D79">
        <w:t>. above shall be type approved pursuant to the provisions laid down in Annex 4 to this Regulation.</w:t>
      </w:r>
    </w:p>
    <w:p w14:paraId="6AE118DC" w14:textId="77777777" w:rsidR="00DE6D79" w:rsidRPr="00DE6D79" w:rsidRDefault="00DE6D79" w:rsidP="00DE6D79">
      <w:pPr>
        <w:tabs>
          <w:tab w:val="left" w:pos="2268"/>
        </w:tabs>
        <w:spacing w:after="120" w:line="240" w:lineRule="auto"/>
        <w:ind w:left="2268" w:right="1134" w:hanging="1134"/>
        <w:jc w:val="both"/>
      </w:pPr>
      <w:r w:rsidRPr="00DE6D79">
        <w:t>8.14.-8.22.</w:t>
      </w:r>
      <w:r w:rsidRPr="00DE6D79">
        <w:tab/>
        <w:t xml:space="preserve">Provisions regarding other LNG components </w:t>
      </w:r>
    </w:p>
    <w:p w14:paraId="588395C0" w14:textId="77777777" w:rsidR="00DE6D79" w:rsidRPr="00DE6D79" w:rsidRDefault="00DE6D79" w:rsidP="00DE6D79">
      <w:pPr>
        <w:spacing w:after="120" w:line="240" w:lineRule="auto"/>
        <w:ind w:left="2268" w:right="1134"/>
        <w:jc w:val="both"/>
      </w:pPr>
      <w:r w:rsidRPr="00DE6D79">
        <w:t>The components shown shall be type approved pursuant to the provisions laid down in the annexes which can be determined from the table below:</w:t>
      </w:r>
    </w:p>
    <w:tbl>
      <w:tblPr>
        <w:tblW w:w="0" w:type="auto"/>
        <w:tblInd w:w="2400" w:type="dxa"/>
        <w:tblBorders>
          <w:top w:val="single" w:sz="8" w:space="0" w:color="000000"/>
          <w:left w:val="single" w:sz="8" w:space="0" w:color="000000"/>
          <w:bottom w:val="single" w:sz="8" w:space="0" w:color="000000"/>
          <w:right w:val="single" w:sz="8" w:space="0" w:color="000000"/>
          <w:insideH w:val="single" w:sz="8" w:space="0" w:color="000000"/>
        </w:tblBorders>
        <w:tblLayout w:type="fixed"/>
        <w:tblCellMar>
          <w:left w:w="132" w:type="dxa"/>
          <w:right w:w="132" w:type="dxa"/>
        </w:tblCellMar>
        <w:tblLook w:val="0000" w:firstRow="0" w:lastRow="0" w:firstColumn="0" w:lastColumn="0" w:noHBand="0" w:noVBand="0"/>
      </w:tblPr>
      <w:tblGrid>
        <w:gridCol w:w="1134"/>
        <w:gridCol w:w="4395"/>
        <w:gridCol w:w="708"/>
      </w:tblGrid>
      <w:tr w:rsidR="00DE6D79" w:rsidRPr="00DE6D79" w14:paraId="59D82736" w14:textId="77777777" w:rsidTr="00117D81">
        <w:tc>
          <w:tcPr>
            <w:tcW w:w="1134" w:type="dxa"/>
            <w:tcBorders>
              <w:top w:val="single" w:sz="2" w:space="0" w:color="auto"/>
              <w:left w:val="single" w:sz="4" w:space="0" w:color="auto"/>
              <w:bottom w:val="single" w:sz="12" w:space="0" w:color="auto"/>
              <w:right w:val="single" w:sz="4" w:space="0" w:color="auto"/>
            </w:tcBorders>
          </w:tcPr>
          <w:p w14:paraId="4B14BAE5" w14:textId="77777777" w:rsidR="00DE6D79" w:rsidRPr="00DE6D79" w:rsidRDefault="00DE6D79" w:rsidP="00DE6D79">
            <w:pPr>
              <w:keepNext/>
              <w:keepLines/>
              <w:widowControl w:val="0"/>
              <w:suppressAutoHyphens w:val="0"/>
              <w:autoSpaceDE w:val="0"/>
              <w:autoSpaceDN w:val="0"/>
              <w:adjustRightInd w:val="0"/>
              <w:spacing w:before="60" w:after="60" w:line="240" w:lineRule="auto"/>
              <w:rPr>
                <w:i/>
                <w:sz w:val="16"/>
                <w:szCs w:val="16"/>
              </w:rPr>
            </w:pPr>
            <w:r w:rsidRPr="00DE6D79">
              <w:rPr>
                <w:i/>
                <w:sz w:val="16"/>
                <w:szCs w:val="16"/>
              </w:rPr>
              <w:t>Paragraph</w:t>
            </w:r>
          </w:p>
        </w:tc>
        <w:tc>
          <w:tcPr>
            <w:tcW w:w="4395" w:type="dxa"/>
            <w:tcBorders>
              <w:top w:val="single" w:sz="2" w:space="0" w:color="auto"/>
              <w:left w:val="single" w:sz="4" w:space="0" w:color="auto"/>
              <w:bottom w:val="single" w:sz="12" w:space="0" w:color="auto"/>
              <w:right w:val="single" w:sz="4" w:space="0" w:color="auto"/>
            </w:tcBorders>
          </w:tcPr>
          <w:p w14:paraId="7552BC5A" w14:textId="77777777" w:rsidR="00DE6D79" w:rsidRPr="00DE6D79" w:rsidRDefault="00DE6D79" w:rsidP="00DE6D79">
            <w:pPr>
              <w:keepNext/>
              <w:keepLines/>
              <w:widowControl w:val="0"/>
              <w:suppressAutoHyphens w:val="0"/>
              <w:autoSpaceDE w:val="0"/>
              <w:autoSpaceDN w:val="0"/>
              <w:adjustRightInd w:val="0"/>
              <w:spacing w:before="60" w:after="60" w:line="240" w:lineRule="auto"/>
              <w:rPr>
                <w:i/>
                <w:sz w:val="16"/>
                <w:szCs w:val="16"/>
              </w:rPr>
            </w:pPr>
            <w:r w:rsidRPr="00DE6D79">
              <w:rPr>
                <w:i/>
                <w:sz w:val="16"/>
                <w:szCs w:val="16"/>
              </w:rPr>
              <w:t>Component</w:t>
            </w:r>
          </w:p>
        </w:tc>
        <w:tc>
          <w:tcPr>
            <w:tcW w:w="708" w:type="dxa"/>
            <w:tcBorders>
              <w:top w:val="single" w:sz="2" w:space="0" w:color="auto"/>
              <w:left w:val="single" w:sz="4" w:space="0" w:color="auto"/>
              <w:bottom w:val="single" w:sz="12" w:space="0" w:color="auto"/>
              <w:right w:val="single" w:sz="4" w:space="0" w:color="auto"/>
            </w:tcBorders>
          </w:tcPr>
          <w:p w14:paraId="0210CEBF" w14:textId="77777777" w:rsidR="00DE6D79" w:rsidRPr="00DE6D79" w:rsidRDefault="00DE6D79" w:rsidP="00DE6D79">
            <w:pPr>
              <w:keepNext/>
              <w:keepLines/>
              <w:widowControl w:val="0"/>
              <w:suppressAutoHyphens w:val="0"/>
              <w:autoSpaceDE w:val="0"/>
              <w:autoSpaceDN w:val="0"/>
              <w:adjustRightInd w:val="0"/>
              <w:spacing w:before="60" w:after="60" w:line="240" w:lineRule="auto"/>
              <w:jc w:val="center"/>
              <w:rPr>
                <w:i/>
                <w:sz w:val="16"/>
                <w:szCs w:val="16"/>
              </w:rPr>
            </w:pPr>
            <w:r w:rsidRPr="00DE6D79">
              <w:rPr>
                <w:i/>
                <w:sz w:val="16"/>
                <w:szCs w:val="16"/>
              </w:rPr>
              <w:t>Annex</w:t>
            </w:r>
          </w:p>
        </w:tc>
      </w:tr>
      <w:tr w:rsidR="00DE6D79" w:rsidRPr="00DE6D79" w14:paraId="60FD1070" w14:textId="77777777" w:rsidTr="00117D81">
        <w:tc>
          <w:tcPr>
            <w:tcW w:w="1134" w:type="dxa"/>
            <w:tcBorders>
              <w:top w:val="single" w:sz="12" w:space="0" w:color="auto"/>
              <w:left w:val="single" w:sz="4" w:space="0" w:color="auto"/>
              <w:bottom w:val="single" w:sz="4" w:space="0" w:color="auto"/>
              <w:right w:val="single" w:sz="4" w:space="0" w:color="auto"/>
            </w:tcBorders>
          </w:tcPr>
          <w:p w14:paraId="54653ACE"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8.15.</w:t>
            </w:r>
          </w:p>
        </w:tc>
        <w:tc>
          <w:tcPr>
            <w:tcW w:w="4395" w:type="dxa"/>
            <w:tcBorders>
              <w:top w:val="single" w:sz="12" w:space="0" w:color="auto"/>
              <w:left w:val="single" w:sz="4" w:space="0" w:color="auto"/>
              <w:bottom w:val="single" w:sz="4" w:space="0" w:color="auto"/>
              <w:right w:val="single" w:sz="4" w:space="0" w:color="auto"/>
            </w:tcBorders>
          </w:tcPr>
          <w:p w14:paraId="4A8DC8CD"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LNG heat exchanger – vaporizer</w:t>
            </w:r>
          </w:p>
        </w:tc>
        <w:tc>
          <w:tcPr>
            <w:tcW w:w="708" w:type="dxa"/>
            <w:tcBorders>
              <w:top w:val="single" w:sz="12" w:space="0" w:color="auto"/>
              <w:left w:val="single" w:sz="4" w:space="0" w:color="auto"/>
              <w:bottom w:val="single" w:sz="4" w:space="0" w:color="auto"/>
              <w:right w:val="single" w:sz="4" w:space="0" w:color="auto"/>
            </w:tcBorders>
          </w:tcPr>
          <w:p w14:paraId="3C5D43C1"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4I</w:t>
            </w:r>
          </w:p>
        </w:tc>
      </w:tr>
      <w:tr w:rsidR="00DE6D79" w:rsidRPr="00DE6D79" w14:paraId="4B329F47" w14:textId="77777777" w:rsidTr="00117D81">
        <w:tc>
          <w:tcPr>
            <w:tcW w:w="1134" w:type="dxa"/>
            <w:tcBorders>
              <w:top w:val="single" w:sz="4" w:space="0" w:color="auto"/>
              <w:left w:val="single" w:sz="4" w:space="0" w:color="auto"/>
              <w:bottom w:val="single" w:sz="4" w:space="0" w:color="auto"/>
              <w:right w:val="single" w:sz="4" w:space="0" w:color="auto"/>
            </w:tcBorders>
          </w:tcPr>
          <w:p w14:paraId="676C83E8"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8.16.</w:t>
            </w:r>
          </w:p>
        </w:tc>
        <w:tc>
          <w:tcPr>
            <w:tcW w:w="4395" w:type="dxa"/>
            <w:tcBorders>
              <w:top w:val="single" w:sz="4" w:space="0" w:color="auto"/>
              <w:left w:val="single" w:sz="4" w:space="0" w:color="auto"/>
              <w:bottom w:val="single" w:sz="4" w:space="0" w:color="auto"/>
              <w:right w:val="single" w:sz="4" w:space="0" w:color="auto"/>
            </w:tcBorders>
          </w:tcPr>
          <w:p w14:paraId="490D58B6"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LNG filling receptacle</w:t>
            </w:r>
          </w:p>
        </w:tc>
        <w:tc>
          <w:tcPr>
            <w:tcW w:w="708" w:type="dxa"/>
            <w:tcBorders>
              <w:top w:val="single" w:sz="4" w:space="0" w:color="auto"/>
              <w:left w:val="single" w:sz="4" w:space="0" w:color="auto"/>
              <w:bottom w:val="single" w:sz="4" w:space="0" w:color="auto"/>
              <w:right w:val="single" w:sz="4" w:space="0" w:color="auto"/>
            </w:tcBorders>
          </w:tcPr>
          <w:p w14:paraId="20111A8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4J</w:t>
            </w:r>
          </w:p>
        </w:tc>
      </w:tr>
      <w:tr w:rsidR="00DE6D79" w:rsidRPr="00DE6D79" w14:paraId="35E7B175" w14:textId="77777777" w:rsidTr="00117D81">
        <w:tc>
          <w:tcPr>
            <w:tcW w:w="1134" w:type="dxa"/>
            <w:tcBorders>
              <w:top w:val="single" w:sz="4" w:space="0" w:color="auto"/>
              <w:left w:val="single" w:sz="4" w:space="0" w:color="auto"/>
              <w:bottom w:val="single" w:sz="4" w:space="0" w:color="auto"/>
              <w:right w:val="single" w:sz="4" w:space="0" w:color="auto"/>
            </w:tcBorders>
          </w:tcPr>
          <w:p w14:paraId="70154D84"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8.17.</w:t>
            </w:r>
          </w:p>
        </w:tc>
        <w:tc>
          <w:tcPr>
            <w:tcW w:w="4395" w:type="dxa"/>
            <w:tcBorders>
              <w:top w:val="single" w:sz="4" w:space="0" w:color="auto"/>
              <w:left w:val="single" w:sz="4" w:space="0" w:color="auto"/>
              <w:bottom w:val="single" w:sz="4" w:space="0" w:color="auto"/>
              <w:right w:val="single" w:sz="4" w:space="0" w:color="auto"/>
            </w:tcBorders>
          </w:tcPr>
          <w:p w14:paraId="7C4BC247"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Pressure control regulator</w:t>
            </w:r>
          </w:p>
        </w:tc>
        <w:tc>
          <w:tcPr>
            <w:tcW w:w="708" w:type="dxa"/>
            <w:tcBorders>
              <w:top w:val="single" w:sz="4" w:space="0" w:color="auto"/>
              <w:left w:val="single" w:sz="4" w:space="0" w:color="auto"/>
              <w:bottom w:val="single" w:sz="4" w:space="0" w:color="auto"/>
              <w:right w:val="single" w:sz="4" w:space="0" w:color="auto"/>
            </w:tcBorders>
          </w:tcPr>
          <w:p w14:paraId="01690B6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4K</w:t>
            </w:r>
          </w:p>
        </w:tc>
      </w:tr>
      <w:tr w:rsidR="00DE6D79" w:rsidRPr="00DE6D79" w14:paraId="4BAB4DEC" w14:textId="77777777" w:rsidTr="00117D81">
        <w:tc>
          <w:tcPr>
            <w:tcW w:w="1134" w:type="dxa"/>
            <w:tcBorders>
              <w:top w:val="single" w:sz="4" w:space="0" w:color="auto"/>
              <w:left w:val="single" w:sz="4" w:space="0" w:color="auto"/>
              <w:bottom w:val="single" w:sz="4" w:space="0" w:color="auto"/>
              <w:right w:val="single" w:sz="4" w:space="0" w:color="auto"/>
            </w:tcBorders>
          </w:tcPr>
          <w:p w14:paraId="148FA814"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8.18.</w:t>
            </w:r>
          </w:p>
        </w:tc>
        <w:tc>
          <w:tcPr>
            <w:tcW w:w="4395" w:type="dxa"/>
            <w:tcBorders>
              <w:top w:val="single" w:sz="4" w:space="0" w:color="auto"/>
              <w:left w:val="single" w:sz="4" w:space="0" w:color="auto"/>
              <w:bottom w:val="single" w:sz="4" w:space="0" w:color="auto"/>
              <w:right w:val="single" w:sz="4" w:space="0" w:color="auto"/>
            </w:tcBorders>
          </w:tcPr>
          <w:p w14:paraId="662FCCA6"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LNG Pressure and/or temperature sensor/indicator</w:t>
            </w:r>
          </w:p>
        </w:tc>
        <w:tc>
          <w:tcPr>
            <w:tcW w:w="708" w:type="dxa"/>
            <w:tcBorders>
              <w:top w:val="single" w:sz="4" w:space="0" w:color="auto"/>
              <w:left w:val="single" w:sz="4" w:space="0" w:color="auto"/>
              <w:bottom w:val="single" w:sz="4" w:space="0" w:color="auto"/>
              <w:right w:val="single" w:sz="4" w:space="0" w:color="auto"/>
            </w:tcBorders>
          </w:tcPr>
          <w:p w14:paraId="52CADDC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4L</w:t>
            </w:r>
          </w:p>
        </w:tc>
      </w:tr>
      <w:tr w:rsidR="00DE6D79" w:rsidRPr="00DE6D79" w14:paraId="434C09CA" w14:textId="77777777" w:rsidTr="00117D81">
        <w:tc>
          <w:tcPr>
            <w:tcW w:w="1134" w:type="dxa"/>
            <w:tcBorders>
              <w:top w:val="single" w:sz="4" w:space="0" w:color="auto"/>
              <w:left w:val="single" w:sz="4" w:space="0" w:color="auto"/>
              <w:bottom w:val="single" w:sz="4" w:space="0" w:color="auto"/>
              <w:right w:val="single" w:sz="4" w:space="0" w:color="auto"/>
            </w:tcBorders>
          </w:tcPr>
          <w:p w14:paraId="05D931C7"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8.19.</w:t>
            </w:r>
          </w:p>
        </w:tc>
        <w:tc>
          <w:tcPr>
            <w:tcW w:w="4395" w:type="dxa"/>
            <w:tcBorders>
              <w:top w:val="single" w:sz="4" w:space="0" w:color="auto"/>
              <w:left w:val="single" w:sz="4" w:space="0" w:color="auto"/>
              <w:bottom w:val="single" w:sz="4" w:space="0" w:color="auto"/>
              <w:right w:val="single" w:sz="4" w:space="0" w:color="auto"/>
            </w:tcBorders>
          </w:tcPr>
          <w:p w14:paraId="78574700"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Natural gas detector</w:t>
            </w:r>
          </w:p>
        </w:tc>
        <w:tc>
          <w:tcPr>
            <w:tcW w:w="708" w:type="dxa"/>
            <w:tcBorders>
              <w:top w:val="single" w:sz="4" w:space="0" w:color="auto"/>
              <w:left w:val="single" w:sz="4" w:space="0" w:color="auto"/>
              <w:bottom w:val="single" w:sz="4" w:space="0" w:color="auto"/>
              <w:right w:val="single" w:sz="4" w:space="0" w:color="auto"/>
            </w:tcBorders>
          </w:tcPr>
          <w:p w14:paraId="474BD58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4M</w:t>
            </w:r>
          </w:p>
        </w:tc>
      </w:tr>
      <w:tr w:rsidR="00DE6D79" w:rsidRPr="00DE6D79" w14:paraId="66DA2C9A" w14:textId="77777777" w:rsidTr="00117D81">
        <w:tc>
          <w:tcPr>
            <w:tcW w:w="1134" w:type="dxa"/>
            <w:tcBorders>
              <w:top w:val="single" w:sz="4" w:space="0" w:color="auto"/>
              <w:left w:val="single" w:sz="4" w:space="0" w:color="auto"/>
              <w:bottom w:val="single" w:sz="4" w:space="0" w:color="auto"/>
              <w:right w:val="single" w:sz="4" w:space="0" w:color="auto"/>
            </w:tcBorders>
          </w:tcPr>
          <w:p w14:paraId="5720717C"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8.20.</w:t>
            </w:r>
          </w:p>
        </w:tc>
        <w:tc>
          <w:tcPr>
            <w:tcW w:w="4395" w:type="dxa"/>
            <w:tcBorders>
              <w:top w:val="single" w:sz="4" w:space="0" w:color="auto"/>
              <w:left w:val="single" w:sz="4" w:space="0" w:color="auto"/>
              <w:bottom w:val="single" w:sz="4" w:space="0" w:color="auto"/>
              <w:right w:val="single" w:sz="4" w:space="0" w:color="auto"/>
            </w:tcBorders>
          </w:tcPr>
          <w:p w14:paraId="12AE797E"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Automatic valve, check valve, the pressure relief valve, excess flow valve, manual valve and non-return valve.</w:t>
            </w:r>
            <w:r w:rsidRPr="00DE6D79" w:rsidDel="00237BDD">
              <w:rPr>
                <w:sz w:val="18"/>
              </w:rPr>
              <w:t xml:space="preserve"> </w:t>
            </w:r>
          </w:p>
        </w:tc>
        <w:tc>
          <w:tcPr>
            <w:tcW w:w="708" w:type="dxa"/>
            <w:tcBorders>
              <w:top w:val="single" w:sz="4" w:space="0" w:color="auto"/>
              <w:left w:val="single" w:sz="4" w:space="0" w:color="auto"/>
              <w:bottom w:val="single" w:sz="4" w:space="0" w:color="auto"/>
              <w:right w:val="single" w:sz="4" w:space="0" w:color="auto"/>
            </w:tcBorders>
          </w:tcPr>
          <w:p w14:paraId="4A77894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4N</w:t>
            </w:r>
          </w:p>
        </w:tc>
      </w:tr>
      <w:tr w:rsidR="00DE6D79" w:rsidRPr="00DE6D79" w14:paraId="21DC8C9F" w14:textId="77777777" w:rsidTr="00117D81">
        <w:tc>
          <w:tcPr>
            <w:tcW w:w="1134" w:type="dxa"/>
            <w:tcBorders>
              <w:top w:val="single" w:sz="4" w:space="0" w:color="auto"/>
              <w:left w:val="single" w:sz="4" w:space="0" w:color="auto"/>
              <w:bottom w:val="single" w:sz="4" w:space="0" w:color="auto"/>
              <w:right w:val="single" w:sz="4" w:space="0" w:color="auto"/>
            </w:tcBorders>
          </w:tcPr>
          <w:p w14:paraId="5AEDF88B"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8.21.</w:t>
            </w:r>
          </w:p>
        </w:tc>
        <w:tc>
          <w:tcPr>
            <w:tcW w:w="4395" w:type="dxa"/>
            <w:tcBorders>
              <w:top w:val="single" w:sz="4" w:space="0" w:color="auto"/>
              <w:left w:val="single" w:sz="4" w:space="0" w:color="auto"/>
              <w:bottom w:val="single" w:sz="4" w:space="0" w:color="auto"/>
              <w:right w:val="single" w:sz="4" w:space="0" w:color="auto"/>
            </w:tcBorders>
          </w:tcPr>
          <w:p w14:paraId="7664DC36"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Fuel pump</w:t>
            </w:r>
          </w:p>
        </w:tc>
        <w:tc>
          <w:tcPr>
            <w:tcW w:w="708" w:type="dxa"/>
            <w:tcBorders>
              <w:top w:val="single" w:sz="4" w:space="0" w:color="auto"/>
              <w:left w:val="single" w:sz="4" w:space="0" w:color="auto"/>
              <w:bottom w:val="single" w:sz="4" w:space="0" w:color="auto"/>
              <w:right w:val="single" w:sz="4" w:space="0" w:color="auto"/>
            </w:tcBorders>
          </w:tcPr>
          <w:p w14:paraId="1660FD2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4O</w:t>
            </w:r>
          </w:p>
        </w:tc>
      </w:tr>
      <w:tr w:rsidR="00DE6D79" w:rsidRPr="00DE6D79" w14:paraId="206B227C" w14:textId="77777777" w:rsidTr="00117D81">
        <w:tc>
          <w:tcPr>
            <w:tcW w:w="1134" w:type="dxa"/>
            <w:tcBorders>
              <w:top w:val="single" w:sz="4" w:space="0" w:color="auto"/>
              <w:left w:val="single" w:sz="4" w:space="0" w:color="auto"/>
              <w:bottom w:val="single" w:sz="12" w:space="0" w:color="auto"/>
              <w:right w:val="single" w:sz="4" w:space="0" w:color="auto"/>
            </w:tcBorders>
          </w:tcPr>
          <w:p w14:paraId="250B863B"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8.22.</w:t>
            </w:r>
          </w:p>
        </w:tc>
        <w:tc>
          <w:tcPr>
            <w:tcW w:w="4395" w:type="dxa"/>
            <w:tcBorders>
              <w:top w:val="single" w:sz="4" w:space="0" w:color="auto"/>
              <w:left w:val="single" w:sz="4" w:space="0" w:color="auto"/>
              <w:bottom w:val="single" w:sz="12" w:space="0" w:color="auto"/>
              <w:right w:val="single" w:sz="4" w:space="0" w:color="auto"/>
            </w:tcBorders>
          </w:tcPr>
          <w:p w14:paraId="46295070"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Electronic control unit</w:t>
            </w:r>
          </w:p>
        </w:tc>
        <w:tc>
          <w:tcPr>
            <w:tcW w:w="708" w:type="dxa"/>
            <w:tcBorders>
              <w:top w:val="single" w:sz="4" w:space="0" w:color="auto"/>
              <w:left w:val="single" w:sz="4" w:space="0" w:color="auto"/>
              <w:bottom w:val="single" w:sz="12" w:space="0" w:color="auto"/>
              <w:right w:val="nil"/>
            </w:tcBorders>
          </w:tcPr>
          <w:p w14:paraId="39FFABB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4H</w:t>
            </w:r>
          </w:p>
        </w:tc>
      </w:tr>
    </w:tbl>
    <w:p w14:paraId="4916BFD2" w14:textId="77777777" w:rsidR="00DE6D79" w:rsidRPr="00DE6D79" w:rsidRDefault="000D3536" w:rsidP="000D3536">
      <w:pPr>
        <w:pStyle w:val="HChG"/>
        <w:tabs>
          <w:tab w:val="left" w:pos="1134"/>
        </w:tabs>
        <w:ind w:left="2268" w:hanging="2268"/>
      </w:pPr>
      <w:r>
        <w:tab/>
      </w:r>
      <w:r>
        <w:tab/>
      </w:r>
      <w:bookmarkStart w:id="34" w:name="_Toc384288891"/>
      <w:r w:rsidR="00DE6D79" w:rsidRPr="00DE6D79">
        <w:t>9.</w:t>
      </w:r>
      <w:r w:rsidR="00DE6D79" w:rsidRPr="00DE6D79">
        <w:tab/>
        <w:t>Modifications of a type of CNG and/or LNG component and extension of approval</w:t>
      </w:r>
      <w:bookmarkEnd w:id="34"/>
    </w:p>
    <w:p w14:paraId="08C9ADCA" w14:textId="77777777" w:rsidR="00DE6D79" w:rsidRPr="00DE6D79" w:rsidRDefault="00DE6D79" w:rsidP="00DE6D79">
      <w:pPr>
        <w:spacing w:after="100" w:line="240" w:lineRule="auto"/>
        <w:ind w:left="2268" w:right="1134" w:hanging="1134"/>
        <w:jc w:val="both"/>
      </w:pPr>
      <w:r w:rsidRPr="00DE6D79">
        <w:t>9.1.</w:t>
      </w:r>
      <w:r w:rsidRPr="00DE6D79">
        <w:tab/>
        <w:t xml:space="preserve">Every modification of a type of CNG and/or LNG component shall be notified to the Type Approval Authority that granted the type-approval. The </w:t>
      </w:r>
      <w:r w:rsidR="00C208D8">
        <w:t xml:space="preserve">Type </w:t>
      </w:r>
      <w:r w:rsidR="00C208D8" w:rsidRPr="00DE6D79">
        <w:t>Approval Authority</w:t>
      </w:r>
      <w:r w:rsidR="00C208D8" w:rsidRPr="00DE6D79" w:rsidDel="00C208D8">
        <w:t xml:space="preserve"> </w:t>
      </w:r>
      <w:r w:rsidRPr="00DE6D79">
        <w:t>may then either:</w:t>
      </w:r>
    </w:p>
    <w:p w14:paraId="3C1CD156" w14:textId="77777777" w:rsidR="00DE6D79" w:rsidRPr="00DE6D79" w:rsidRDefault="00DE6D79" w:rsidP="00DE6D79">
      <w:pPr>
        <w:spacing w:after="100" w:line="240" w:lineRule="auto"/>
        <w:ind w:left="2268" w:right="1134" w:hanging="1134"/>
        <w:jc w:val="both"/>
      </w:pPr>
      <w:r w:rsidRPr="00DE6D79">
        <w:t>9.1.1.</w:t>
      </w:r>
      <w:r w:rsidRPr="00DE6D79">
        <w:tab/>
        <w:t>Consider that the modifications made are unlikely to have an appreciable adverse effect, and that the component still complies with the requirements; or,</w:t>
      </w:r>
    </w:p>
    <w:p w14:paraId="38979780" w14:textId="77777777" w:rsidR="00DE6D79" w:rsidRPr="00DE6D79" w:rsidRDefault="00DE6D79" w:rsidP="00DE6D79">
      <w:pPr>
        <w:spacing w:after="100" w:line="240" w:lineRule="auto"/>
        <w:ind w:left="2268" w:right="1134" w:hanging="1134"/>
        <w:jc w:val="both"/>
      </w:pPr>
      <w:r w:rsidRPr="00DE6D79">
        <w:t>9.1.2.</w:t>
      </w:r>
      <w:r w:rsidRPr="00DE6D79">
        <w:tab/>
        <w:t xml:space="preserve">Determine whether partial or complete retesting has to be established by the </w:t>
      </w:r>
      <w:r w:rsidR="00C208D8">
        <w:t xml:space="preserve">Type </w:t>
      </w:r>
      <w:r w:rsidRPr="00DE6D79">
        <w:t>Approval Authority.</w:t>
      </w:r>
    </w:p>
    <w:p w14:paraId="2A9BD960" w14:textId="77777777" w:rsidR="00DE6D79" w:rsidRPr="00DE6D79" w:rsidRDefault="00DE6D79" w:rsidP="00DE6D79">
      <w:pPr>
        <w:spacing w:after="100" w:line="240" w:lineRule="auto"/>
        <w:ind w:left="2268" w:right="1134" w:hanging="1134"/>
        <w:jc w:val="both"/>
      </w:pPr>
      <w:r w:rsidRPr="00DE6D79">
        <w:lastRenderedPageBreak/>
        <w:t>9.2.</w:t>
      </w:r>
      <w:r w:rsidRPr="00DE6D79">
        <w:tab/>
        <w:t>Confirmation or refusal of approval, specifying the alterations, shall be communicated by the procedure specified in paragraph 7.3. above to the Parties to the Agreement that apply this Regulation.</w:t>
      </w:r>
    </w:p>
    <w:p w14:paraId="37EF037A" w14:textId="77777777" w:rsidR="00DE6D79" w:rsidRPr="00DE6D79" w:rsidRDefault="00DE6D79" w:rsidP="00DE6D79">
      <w:pPr>
        <w:spacing w:after="100" w:line="240" w:lineRule="auto"/>
        <w:ind w:left="2268" w:right="1134" w:hanging="1134"/>
        <w:jc w:val="both"/>
      </w:pPr>
      <w:r w:rsidRPr="00DE6D79">
        <w:t>9.3.</w:t>
      </w:r>
      <w:r w:rsidRPr="00DE6D79">
        <w:tab/>
        <w:t xml:space="preserve">The </w:t>
      </w:r>
      <w:r w:rsidR="00C208D8">
        <w:t xml:space="preserve">Type </w:t>
      </w:r>
      <w:r w:rsidR="00C208D8" w:rsidRPr="00DE6D79">
        <w:t>Approval Authority</w:t>
      </w:r>
      <w:r w:rsidRPr="00DE6D79">
        <w:t xml:space="preserve"> issuing the extension of approval shall assign a series number to each communication form drawn up for such an extension.</w:t>
      </w:r>
    </w:p>
    <w:p w14:paraId="676543B9" w14:textId="77777777" w:rsidR="00DE6D79" w:rsidRPr="00DE6D79" w:rsidRDefault="000D3536" w:rsidP="000D3536">
      <w:pPr>
        <w:pStyle w:val="HChG"/>
      </w:pPr>
      <w:r>
        <w:tab/>
      </w:r>
      <w:r>
        <w:tab/>
      </w:r>
      <w:bookmarkStart w:id="35" w:name="_Toc384288892"/>
      <w:r w:rsidR="00DE6D79" w:rsidRPr="00DE6D79">
        <w:t>10.</w:t>
      </w:r>
      <w:r w:rsidR="00DE6D79" w:rsidRPr="00DE6D79">
        <w:tab/>
      </w:r>
      <w:r w:rsidR="00DE6D79" w:rsidRPr="00DE6D79">
        <w:tab/>
        <w:t>(Not allocated)</w:t>
      </w:r>
      <w:bookmarkEnd w:id="35"/>
    </w:p>
    <w:p w14:paraId="32E3F955" w14:textId="77777777" w:rsidR="00DE6D79" w:rsidRPr="00DE6D79" w:rsidRDefault="000D3536" w:rsidP="000D3536">
      <w:pPr>
        <w:pStyle w:val="HChG"/>
      </w:pPr>
      <w:r>
        <w:tab/>
      </w:r>
      <w:r>
        <w:tab/>
      </w:r>
      <w:bookmarkStart w:id="36" w:name="_Toc384288893"/>
      <w:r w:rsidR="00DE6D79" w:rsidRPr="00DE6D79">
        <w:t>11.</w:t>
      </w:r>
      <w:r w:rsidR="00DE6D79" w:rsidRPr="00DE6D79">
        <w:tab/>
      </w:r>
      <w:r w:rsidR="00DE6D79" w:rsidRPr="00DE6D79">
        <w:tab/>
        <w:t>Conformity of production</w:t>
      </w:r>
      <w:bookmarkEnd w:id="36"/>
    </w:p>
    <w:p w14:paraId="6EE105A5" w14:textId="77777777" w:rsidR="00DE6D79" w:rsidRPr="00DE6D79" w:rsidRDefault="00DE6D79" w:rsidP="00DE6D79">
      <w:pPr>
        <w:spacing w:after="100" w:line="240" w:lineRule="auto"/>
        <w:ind w:left="2268" w:right="1134"/>
        <w:jc w:val="both"/>
      </w:pPr>
      <w:r w:rsidRPr="00DE6D79">
        <w:t>The conformity of production procedures shall comply with those set out in the Agreement, Appendix 2 (E/ECE/324-E/ECE/TRANS/505/Rev.2) with the following requirements:</w:t>
      </w:r>
    </w:p>
    <w:p w14:paraId="49A28DFE" w14:textId="77777777" w:rsidR="00DE6D79" w:rsidRPr="00DE6D79" w:rsidRDefault="00DE6D79" w:rsidP="00DE6D79">
      <w:pPr>
        <w:spacing w:after="100" w:line="240" w:lineRule="auto"/>
        <w:ind w:left="2268" w:right="1134" w:hanging="1134"/>
        <w:jc w:val="both"/>
      </w:pPr>
      <w:r w:rsidRPr="00DE6D79">
        <w:t>11.1.</w:t>
      </w:r>
      <w:r w:rsidRPr="00DE6D79">
        <w:tab/>
        <w:t xml:space="preserve">Every CNG container shall be tested at a minimum pressure of 1.5 times the working pressure in conformity with the prescriptions of Annex 3A </w:t>
      </w:r>
      <w:r w:rsidR="00C208D8">
        <w:t>to</w:t>
      </w:r>
      <w:r w:rsidR="00C208D8" w:rsidRPr="00DE6D79">
        <w:t xml:space="preserve"> </w:t>
      </w:r>
      <w:r w:rsidRPr="00DE6D79">
        <w:t>this Regulation.</w:t>
      </w:r>
    </w:p>
    <w:p w14:paraId="7C2E1745" w14:textId="77777777" w:rsidR="00DE6D79" w:rsidRPr="00DE6D79" w:rsidRDefault="00DE6D79" w:rsidP="00DE6D79">
      <w:pPr>
        <w:spacing w:after="100" w:line="240" w:lineRule="auto"/>
        <w:ind w:left="2268" w:right="1134"/>
        <w:jc w:val="both"/>
      </w:pPr>
      <w:r w:rsidRPr="00DE6D79">
        <w:t xml:space="preserve">Every LNG tank shall be tested at a minimum pressure of 1.3 times (the working pressure plus 0.1 MPa) with the prescriptions of Annex 3B </w:t>
      </w:r>
      <w:r w:rsidR="00C208D8">
        <w:t>to</w:t>
      </w:r>
      <w:r w:rsidRPr="00DE6D79">
        <w:t xml:space="preserve"> this Regulation.</w:t>
      </w:r>
    </w:p>
    <w:p w14:paraId="0F3FB5A5" w14:textId="77777777" w:rsidR="00DE6D79" w:rsidRPr="00DE6D79" w:rsidRDefault="00DE6D79" w:rsidP="00DE6D79">
      <w:pPr>
        <w:spacing w:after="100" w:line="240" w:lineRule="auto"/>
        <w:ind w:left="2268" w:right="1134" w:hanging="1134"/>
        <w:jc w:val="both"/>
      </w:pPr>
      <w:r w:rsidRPr="00DE6D79">
        <w:t>11.2.</w:t>
      </w:r>
      <w:r w:rsidRPr="00DE6D79">
        <w:tab/>
        <w:t xml:space="preserve">For CNG containers burst testing under hydraulic pressure according to </w:t>
      </w:r>
      <w:r w:rsidR="00B23F51">
        <w:t xml:space="preserve">paragraph </w:t>
      </w:r>
      <w:r w:rsidRPr="00DE6D79">
        <w:t>A.12.</w:t>
      </w:r>
      <w:r w:rsidR="00B23F51">
        <w:t xml:space="preserve"> of</w:t>
      </w:r>
      <w:r w:rsidRPr="00DE6D79">
        <w:t xml:space="preserve"> </w:t>
      </w:r>
      <w:r w:rsidR="00B23F51" w:rsidRPr="00DE6D79">
        <w:t xml:space="preserve">Appendix </w:t>
      </w:r>
      <w:r w:rsidR="00B23F51">
        <w:t xml:space="preserve">A </w:t>
      </w:r>
      <w:r w:rsidRPr="00DE6D79">
        <w:t>to Annex 3A shall be carried out for each lot consisting of maximum 200 containers manufactured with the same lot of raw material.</w:t>
      </w:r>
    </w:p>
    <w:p w14:paraId="1A282CEC" w14:textId="41543828" w:rsidR="00DE6D79" w:rsidRPr="00DE6D79" w:rsidRDefault="00DE6D79" w:rsidP="00DE6D79">
      <w:pPr>
        <w:spacing w:after="100" w:line="240" w:lineRule="auto"/>
        <w:ind w:left="2268" w:right="1134" w:hanging="1134"/>
        <w:jc w:val="both"/>
      </w:pPr>
      <w:r w:rsidRPr="00DE6D79">
        <w:t>11.3.</w:t>
      </w:r>
      <w:r w:rsidRPr="00DE6D79">
        <w:tab/>
        <w:t>Every flexible fuel line assembly that is applied in the high and medium pressure (Class 0, 1</w:t>
      </w:r>
      <w:r w:rsidR="00F65FA7">
        <w:t>,</w:t>
      </w:r>
      <w:r w:rsidRPr="00DE6D79">
        <w:t xml:space="preserve"> 5</w:t>
      </w:r>
      <w:r w:rsidR="00F65FA7">
        <w:t xml:space="preserve"> and 6</w:t>
      </w:r>
      <w:r w:rsidRPr="00DE6D79">
        <w:t xml:space="preserve">) according to the </w:t>
      </w:r>
      <w:r w:rsidR="00F65FA7">
        <w:t>C</w:t>
      </w:r>
      <w:r w:rsidR="00F65FA7" w:rsidRPr="00DE6D79">
        <w:t>lassification</w:t>
      </w:r>
      <w:r w:rsidRPr="00DE6D79">
        <w:t xml:space="preserve"> as described in paragraph 3 of this Regulation, shall be tested at the pressure twice the working pressure.</w:t>
      </w:r>
    </w:p>
    <w:p w14:paraId="12501322" w14:textId="77777777" w:rsidR="00DE6D79" w:rsidRPr="00DE6D79" w:rsidRDefault="000D3536" w:rsidP="000D3536">
      <w:pPr>
        <w:pStyle w:val="HChG"/>
      </w:pPr>
      <w:r>
        <w:tab/>
      </w:r>
      <w:r>
        <w:tab/>
      </w:r>
      <w:bookmarkStart w:id="37" w:name="_Toc384288894"/>
      <w:r w:rsidR="00DE6D79" w:rsidRPr="00DE6D79">
        <w:t>12.</w:t>
      </w:r>
      <w:r w:rsidR="00DE6D79" w:rsidRPr="00DE6D79">
        <w:tab/>
      </w:r>
      <w:r w:rsidR="00DE6D79" w:rsidRPr="00DE6D79">
        <w:tab/>
        <w:t>Penalties for non-conformity of production</w:t>
      </w:r>
      <w:bookmarkEnd w:id="37"/>
    </w:p>
    <w:p w14:paraId="24FAB813" w14:textId="77777777" w:rsidR="00DE6D79" w:rsidRPr="00DE6D79" w:rsidRDefault="00DE6D79" w:rsidP="00DE6D79">
      <w:pPr>
        <w:spacing w:after="120" w:line="240" w:lineRule="auto"/>
        <w:ind w:left="2268" w:right="1134" w:hanging="1134"/>
        <w:jc w:val="both"/>
      </w:pPr>
      <w:r w:rsidRPr="00DE6D79">
        <w:t>12.1.</w:t>
      </w:r>
      <w:r w:rsidRPr="00DE6D79">
        <w:tab/>
        <w:t>The approval granted in respect of a type of components pursuant to this Regulation may be withdrawn if the requireme</w:t>
      </w:r>
      <w:r w:rsidR="000B3F05">
        <w:t>nts laid down in paragraph 11. above</w:t>
      </w:r>
      <w:r w:rsidRPr="00DE6D79">
        <w:t xml:space="preserve"> are not complied with.</w:t>
      </w:r>
    </w:p>
    <w:p w14:paraId="417477A3" w14:textId="77777777" w:rsidR="00DE6D79" w:rsidRPr="00DE6D79" w:rsidRDefault="00DE6D79" w:rsidP="00DE6D79">
      <w:pPr>
        <w:spacing w:after="120" w:line="240" w:lineRule="auto"/>
        <w:ind w:left="2268" w:right="1134" w:hanging="1134"/>
        <w:jc w:val="both"/>
      </w:pPr>
      <w:r w:rsidRPr="00DE6D79">
        <w:t>12.2.</w:t>
      </w:r>
      <w:r w:rsidRPr="00DE6D79">
        <w:tab/>
        <w:t>If a Party to the Agreement applying this Regulation withdraws an approval it has previously granted, it shall forthwith so notify the other Contracting Parties applying this Regulation by means of a communication form conforming to the model in Annex 2B to this Regulation.</w:t>
      </w:r>
    </w:p>
    <w:p w14:paraId="2C1E6DAD" w14:textId="77777777" w:rsidR="00DE6D79" w:rsidRPr="00DE6D79" w:rsidRDefault="000D3536" w:rsidP="000D3536">
      <w:pPr>
        <w:pStyle w:val="HChG"/>
      </w:pPr>
      <w:r>
        <w:tab/>
      </w:r>
      <w:r>
        <w:tab/>
      </w:r>
      <w:bookmarkStart w:id="38" w:name="_Toc384288895"/>
      <w:r w:rsidR="00DE6D79" w:rsidRPr="00DE6D79">
        <w:t>13.</w:t>
      </w:r>
      <w:r w:rsidR="00DE6D79" w:rsidRPr="00DE6D79">
        <w:tab/>
      </w:r>
      <w:r w:rsidR="00DE6D79" w:rsidRPr="00DE6D79">
        <w:tab/>
        <w:t>(Not allocated)</w:t>
      </w:r>
      <w:bookmarkEnd w:id="38"/>
    </w:p>
    <w:p w14:paraId="266247F0" w14:textId="77777777" w:rsidR="00DE6D79" w:rsidRPr="00DE6D79" w:rsidRDefault="000D3536" w:rsidP="000D3536">
      <w:pPr>
        <w:pStyle w:val="HChG"/>
      </w:pPr>
      <w:r>
        <w:tab/>
      </w:r>
      <w:r>
        <w:tab/>
      </w:r>
      <w:bookmarkStart w:id="39" w:name="_Toc384288896"/>
      <w:r w:rsidR="00DE6D79" w:rsidRPr="00DE6D79">
        <w:t>14.</w:t>
      </w:r>
      <w:r w:rsidR="00DE6D79" w:rsidRPr="00DE6D79">
        <w:tab/>
      </w:r>
      <w:r w:rsidR="00DE6D79" w:rsidRPr="00DE6D79">
        <w:tab/>
        <w:t>Production definitively discontinued</w:t>
      </w:r>
      <w:bookmarkEnd w:id="39"/>
    </w:p>
    <w:p w14:paraId="236E7D9C" w14:textId="77777777" w:rsidR="00DE6D79" w:rsidRPr="00DE6D79" w:rsidRDefault="00DE6D79" w:rsidP="00DE6D79">
      <w:pPr>
        <w:spacing w:after="120" w:line="240" w:lineRule="auto"/>
        <w:ind w:left="2268" w:right="1134"/>
        <w:jc w:val="both"/>
      </w:pPr>
      <w:r w:rsidRPr="00DE6D79">
        <w:t xml:space="preserve">If the holder of the approval completely ceases to manufacture a type of component approved in accordance with this Regulation, he shall so inform the </w:t>
      </w:r>
      <w:r w:rsidR="00B23F51">
        <w:t xml:space="preserve">Type Approval Authority </w:t>
      </w:r>
      <w:r w:rsidRPr="00DE6D79">
        <w:t xml:space="preserve">that granted the approval. Upon receiving the relevant communication, that </w:t>
      </w:r>
      <w:r w:rsidR="00B23F51">
        <w:t>A</w:t>
      </w:r>
      <w:r w:rsidR="00B23F51" w:rsidRPr="00DE6D79">
        <w:t xml:space="preserve">uthority </w:t>
      </w:r>
      <w:r w:rsidRPr="00DE6D79">
        <w:t>shall inform the other Parties to the Agreement applying this Regulation by means of a communication form conforming to the model in Annex 2B to this Regulation.</w:t>
      </w:r>
    </w:p>
    <w:p w14:paraId="60D57EB8" w14:textId="77777777" w:rsidR="00DE6D79" w:rsidRPr="00DE6D79" w:rsidRDefault="000D3536" w:rsidP="000D3536">
      <w:pPr>
        <w:pStyle w:val="HChG"/>
        <w:tabs>
          <w:tab w:val="left" w:pos="1134"/>
        </w:tabs>
        <w:ind w:left="2268" w:hanging="2268"/>
      </w:pPr>
      <w:r>
        <w:lastRenderedPageBreak/>
        <w:tab/>
      </w:r>
      <w:r>
        <w:tab/>
      </w:r>
      <w:bookmarkStart w:id="40" w:name="_Toc384288897"/>
      <w:r w:rsidR="00DE6D79" w:rsidRPr="00DE6D79">
        <w:t>15.</w:t>
      </w:r>
      <w:r w:rsidR="00DE6D79" w:rsidRPr="00DE6D79">
        <w:tab/>
        <w:t>Names and addresses of Technical Services responsible for conducting approval tests, and of Type Approval Authorities</w:t>
      </w:r>
      <w:bookmarkEnd w:id="40"/>
    </w:p>
    <w:p w14:paraId="796B49C2" w14:textId="77777777" w:rsidR="00DE6D79" w:rsidRPr="00DE6D79" w:rsidRDefault="00DE6D79" w:rsidP="00DE6D79">
      <w:pPr>
        <w:spacing w:after="120"/>
        <w:ind w:left="2259" w:right="1134" w:firstLine="9"/>
        <w:jc w:val="both"/>
      </w:pPr>
      <w:r w:rsidRPr="00DE6D79">
        <w:t>The Parties to the Agreement applying this Regulation shall communicate to the United Nations Secretariat the names and addresses of the Technical Services responsible for conducting approval tests and of the Type Approval Authority that grant approval and to which forms certifying approval or extension or refusal or withdrawal of approval, issued in other countries, are to be sent.</w:t>
      </w:r>
    </w:p>
    <w:p w14:paraId="23F98D6A" w14:textId="77777777" w:rsidR="00DE6D79" w:rsidRPr="00DE6D79" w:rsidRDefault="00DE6D79" w:rsidP="000D3536">
      <w:pPr>
        <w:pStyle w:val="HChG"/>
        <w:ind w:firstLine="0"/>
      </w:pPr>
      <w:r w:rsidRPr="00DE6D79">
        <w:br w:type="page"/>
      </w:r>
      <w:bookmarkStart w:id="41" w:name="_Toc384288898"/>
      <w:r w:rsidRPr="00DE6D79">
        <w:lastRenderedPageBreak/>
        <w:t>Part II</w:t>
      </w:r>
      <w:bookmarkEnd w:id="41"/>
    </w:p>
    <w:p w14:paraId="37B2F1C0" w14:textId="77777777" w:rsidR="00DE6D79" w:rsidRPr="00DE6D79" w:rsidRDefault="000D3536" w:rsidP="000D3536">
      <w:pPr>
        <w:pStyle w:val="HChG"/>
      </w:pPr>
      <w:r>
        <w:tab/>
      </w:r>
      <w:r>
        <w:tab/>
      </w:r>
      <w:bookmarkStart w:id="42" w:name="_Toc384288899"/>
      <w:r w:rsidR="00DE6D79" w:rsidRPr="00DE6D79">
        <w:t>Approval of vehicles with regard to the installation of specific components of an approved type for the use of compressed natural gas (CNG) and/or liquefied natural gas (LNG) in their propulsion system</w:t>
      </w:r>
      <w:bookmarkEnd w:id="42"/>
    </w:p>
    <w:p w14:paraId="66F12F36" w14:textId="77777777" w:rsidR="00DE6D79" w:rsidRPr="00DE6D79" w:rsidRDefault="000D3536" w:rsidP="000D3536">
      <w:pPr>
        <w:pStyle w:val="HChG"/>
      </w:pPr>
      <w:r>
        <w:tab/>
      </w:r>
      <w:r>
        <w:tab/>
      </w:r>
      <w:bookmarkStart w:id="43" w:name="_Toc384288900"/>
      <w:r w:rsidR="00DE6D79" w:rsidRPr="00DE6D79">
        <w:t>16.</w:t>
      </w:r>
      <w:r w:rsidR="00DE6D79" w:rsidRPr="00DE6D79">
        <w:tab/>
      </w:r>
      <w:r w:rsidR="00DE6D79" w:rsidRPr="00DE6D79">
        <w:tab/>
        <w:t>Application for approval</w:t>
      </w:r>
      <w:bookmarkEnd w:id="43"/>
    </w:p>
    <w:p w14:paraId="4DAD0A00" w14:textId="77777777" w:rsidR="00DE6D79" w:rsidRPr="00DE6D79" w:rsidRDefault="00DE6D79" w:rsidP="00DE6D79">
      <w:pPr>
        <w:spacing w:after="120" w:line="240" w:lineRule="auto"/>
        <w:ind w:left="2268" w:right="1134" w:hanging="1134"/>
        <w:jc w:val="both"/>
      </w:pPr>
      <w:r w:rsidRPr="00DE6D79">
        <w:t>16.1.</w:t>
      </w:r>
      <w:r w:rsidRPr="00DE6D79">
        <w:tab/>
        <w:t>The application for approval of a vehicle type with regard to the installation of specific components for the use of compressed natural gas (CNG) and or liquefied natural gas (LNG) in its propulsion system shall be submitted by the vehicle manufacturer or by his duly accredited representative.</w:t>
      </w:r>
    </w:p>
    <w:p w14:paraId="0265849C" w14:textId="77777777" w:rsidR="00DE6D79" w:rsidRPr="00DE6D79" w:rsidRDefault="00DE6D79" w:rsidP="00DE6D79">
      <w:pPr>
        <w:spacing w:after="120" w:line="240" w:lineRule="auto"/>
        <w:ind w:left="2268" w:right="1134" w:hanging="1134"/>
        <w:jc w:val="both"/>
      </w:pPr>
      <w:r w:rsidRPr="00DE6D79">
        <w:t>16.2.</w:t>
      </w:r>
      <w:r w:rsidRPr="00DE6D79">
        <w:tab/>
        <w:t>It shall be accompanied by the under-mentioned documents in triplicate: description of the vehicle comprising all the relevant particulars referred to in Annex 1B to this Regulation.</w:t>
      </w:r>
    </w:p>
    <w:p w14:paraId="0B9D09A6" w14:textId="77777777" w:rsidR="00DE6D79" w:rsidRPr="00DE6D79" w:rsidRDefault="00DE6D79" w:rsidP="00DE6D79">
      <w:pPr>
        <w:spacing w:after="120" w:line="240" w:lineRule="auto"/>
        <w:ind w:left="2268" w:right="1134" w:hanging="1134"/>
        <w:jc w:val="both"/>
      </w:pPr>
      <w:r w:rsidRPr="00DE6D79">
        <w:t>16.3.</w:t>
      </w:r>
      <w:r w:rsidRPr="00DE6D79">
        <w:tab/>
        <w:t>A vehicle representative of the vehicle type to be approved shall be submitted to the Technical Service conducting the approval tests.</w:t>
      </w:r>
    </w:p>
    <w:p w14:paraId="2287E8E5" w14:textId="77777777" w:rsidR="00DE6D79" w:rsidRPr="00DE6D79" w:rsidRDefault="000D3536" w:rsidP="000D3536">
      <w:pPr>
        <w:pStyle w:val="HChG"/>
      </w:pPr>
      <w:r>
        <w:tab/>
      </w:r>
      <w:r>
        <w:tab/>
      </w:r>
      <w:bookmarkStart w:id="44" w:name="_Toc384288901"/>
      <w:r w:rsidR="00DE6D79" w:rsidRPr="00DE6D79">
        <w:t>17.</w:t>
      </w:r>
      <w:r w:rsidR="00DE6D79" w:rsidRPr="00DE6D79">
        <w:tab/>
      </w:r>
      <w:r w:rsidR="00DE6D79" w:rsidRPr="00DE6D79">
        <w:tab/>
        <w:t>Approval</w:t>
      </w:r>
      <w:bookmarkEnd w:id="44"/>
    </w:p>
    <w:p w14:paraId="52FE5D84" w14:textId="77777777" w:rsidR="00DE6D79" w:rsidRPr="00DE6D79" w:rsidRDefault="00DE6D79" w:rsidP="00DE6D79">
      <w:pPr>
        <w:spacing w:after="120" w:line="240" w:lineRule="auto"/>
        <w:ind w:left="2268" w:right="1134" w:hanging="1134"/>
        <w:jc w:val="both"/>
      </w:pPr>
      <w:r w:rsidRPr="00DE6D79">
        <w:t>17.1.</w:t>
      </w:r>
      <w:r w:rsidRPr="00DE6D79">
        <w:tab/>
        <w:t xml:space="preserve">If the vehicle submitted for approval pursuant to this Regulation is </w:t>
      </w:r>
      <w:r w:rsidR="00B23F51">
        <w:t>equipped</w:t>
      </w:r>
      <w:r w:rsidR="00B23F51" w:rsidRPr="00DE6D79">
        <w:t xml:space="preserve"> </w:t>
      </w:r>
      <w:r w:rsidRPr="00DE6D79">
        <w:t>with all the necessary specific components for the use of compressed natural gas (CNG) and/or liquefied natural gas (LNG) in its propulsion system and meets the requirements of paragraph 18. below, approval of that vehicle type shall be granted.</w:t>
      </w:r>
    </w:p>
    <w:p w14:paraId="035674B9" w14:textId="77777777" w:rsidR="00DE6D79" w:rsidRPr="00DE6D79" w:rsidRDefault="00DE6D79" w:rsidP="00DE6D79">
      <w:pPr>
        <w:spacing w:after="120" w:line="240" w:lineRule="auto"/>
        <w:ind w:left="2268" w:right="1134" w:hanging="1134"/>
        <w:jc w:val="both"/>
      </w:pPr>
      <w:r w:rsidRPr="00DE6D79">
        <w:t>17.2.</w:t>
      </w:r>
      <w:r w:rsidRPr="00DE6D79">
        <w:tab/>
        <w:t>An approval number shall be assigned to each type of vehicle approved. Its first two digits shall indicate the series of amendments incorporating the most recent major technical amendments made to the Regulation at the time of issue of the approval.</w:t>
      </w:r>
    </w:p>
    <w:p w14:paraId="26C89E3F" w14:textId="77777777" w:rsidR="00DE6D79" w:rsidRPr="00DE6D79" w:rsidRDefault="00DE6D79" w:rsidP="00DE6D79">
      <w:pPr>
        <w:spacing w:after="120" w:line="240" w:lineRule="auto"/>
        <w:ind w:left="2268" w:right="1134" w:hanging="1134"/>
        <w:jc w:val="both"/>
      </w:pPr>
      <w:r w:rsidRPr="00DE6D79">
        <w:t>17.3.</w:t>
      </w:r>
      <w:r w:rsidRPr="00DE6D79">
        <w:tab/>
        <w:t>Notice of approval or of refusal or of extension of approval of a CNG and/or LNG vehicle type pursuant to this Regulation shall be communicated to the Parties to the Agreement applying this Regulation, by means of a form conforming to the model in Annex 2D to this Regulation.</w:t>
      </w:r>
    </w:p>
    <w:p w14:paraId="796BA3D6" w14:textId="77777777" w:rsidR="00DE6D79" w:rsidRPr="00DE6D79" w:rsidRDefault="00DE6D79" w:rsidP="00DE6D79">
      <w:pPr>
        <w:spacing w:after="120" w:line="240" w:lineRule="auto"/>
        <w:ind w:left="2268" w:right="1134" w:hanging="1134"/>
        <w:jc w:val="both"/>
      </w:pPr>
      <w:r w:rsidRPr="00DE6D79">
        <w:t>17.4.</w:t>
      </w:r>
      <w:r w:rsidRPr="00DE6D79">
        <w:tab/>
        <w:t>There shall be affixed, conspicuously and in a readily accessible space specified on the approval form referred to in paragraph 17.2. above, to every vehicle type approved under this Regulation an international approval mark consisting of:</w:t>
      </w:r>
    </w:p>
    <w:p w14:paraId="3179377D" w14:textId="77777777" w:rsidR="00DE6D79" w:rsidRPr="00DE6D79" w:rsidRDefault="00DE6D79" w:rsidP="00DE6D79">
      <w:pPr>
        <w:spacing w:after="120" w:line="240" w:lineRule="auto"/>
        <w:ind w:left="2268" w:right="1134" w:hanging="1134"/>
        <w:jc w:val="both"/>
      </w:pPr>
      <w:r w:rsidRPr="00DE6D79">
        <w:t>17.4.1.</w:t>
      </w:r>
      <w:r w:rsidRPr="00DE6D79">
        <w:tab/>
        <w:t>A circle surrounding the letter "E" followed by the distinguishing number of the country which has granted approval;</w:t>
      </w:r>
      <w:r w:rsidRPr="00DE6D79">
        <w:rPr>
          <w:sz w:val="18"/>
          <w:vertAlign w:val="superscript"/>
        </w:rPr>
        <w:t xml:space="preserve"> </w:t>
      </w:r>
      <w:r w:rsidRPr="00DE6D79">
        <w:rPr>
          <w:sz w:val="18"/>
          <w:vertAlign w:val="superscript"/>
        </w:rPr>
        <w:footnoteReference w:id="14"/>
      </w:r>
    </w:p>
    <w:p w14:paraId="12527BDF" w14:textId="77777777" w:rsidR="00DE6D79" w:rsidRPr="00DE6D79" w:rsidRDefault="00DE6D79" w:rsidP="00DE6D79">
      <w:pPr>
        <w:spacing w:after="120" w:line="240" w:lineRule="auto"/>
        <w:ind w:left="2268" w:right="1134" w:hanging="1134"/>
        <w:jc w:val="both"/>
      </w:pPr>
      <w:r w:rsidRPr="00DE6D79">
        <w:lastRenderedPageBreak/>
        <w:t>17.4.2.</w:t>
      </w:r>
      <w:r w:rsidRPr="00DE6D79">
        <w:tab/>
        <w:t>The number of this Regulation, followed by the letter "R", a dash and the approval number to the right of the circle prescribed in paragraph 17.4.1.</w:t>
      </w:r>
      <w:r w:rsidR="000B3F05">
        <w:t xml:space="preserve"> above.</w:t>
      </w:r>
    </w:p>
    <w:p w14:paraId="0166DC1A" w14:textId="77777777" w:rsidR="00DE6D79" w:rsidRPr="00DE6D79" w:rsidRDefault="00DE6D79" w:rsidP="00DE6D79">
      <w:pPr>
        <w:spacing w:after="120" w:line="240" w:lineRule="auto"/>
        <w:ind w:left="2268" w:right="1134" w:hanging="1134"/>
        <w:jc w:val="both"/>
      </w:pPr>
      <w:r w:rsidRPr="00DE6D79">
        <w:t>17.5.</w:t>
      </w:r>
      <w:r w:rsidRPr="00DE6D79">
        <w:tab/>
        <w:t>If the vehicle conforms to a vehicle approved, under one or more other Regulations annexed to the Agreement, in the country that has granted approval under this Regulation, the symbol prescribed in paragraph 17.4.1. need not be repeated; in such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17.4.1.</w:t>
      </w:r>
      <w:r w:rsidR="000B3F05">
        <w:t xml:space="preserve"> above.</w:t>
      </w:r>
    </w:p>
    <w:p w14:paraId="62168CDD" w14:textId="77777777" w:rsidR="00DE6D79" w:rsidRPr="00DE6D79" w:rsidRDefault="00DE6D79" w:rsidP="00DE6D79">
      <w:pPr>
        <w:spacing w:after="120" w:line="240" w:lineRule="auto"/>
        <w:ind w:left="2268" w:right="1134" w:hanging="1134"/>
        <w:jc w:val="both"/>
      </w:pPr>
      <w:r w:rsidRPr="00DE6D79">
        <w:t>17.6.</w:t>
      </w:r>
      <w:r w:rsidRPr="00DE6D79">
        <w:tab/>
        <w:t>The approval mark shall be clearly legible and be indelible.</w:t>
      </w:r>
    </w:p>
    <w:p w14:paraId="1626D5B4" w14:textId="77777777" w:rsidR="00DE6D79" w:rsidRPr="00DE6D79" w:rsidRDefault="00DE6D79" w:rsidP="00DE6D79">
      <w:pPr>
        <w:spacing w:after="120" w:line="240" w:lineRule="auto"/>
        <w:ind w:left="2268" w:right="1134" w:hanging="1134"/>
        <w:jc w:val="both"/>
      </w:pPr>
      <w:r w:rsidRPr="00DE6D79">
        <w:t>17.7.</w:t>
      </w:r>
      <w:r w:rsidRPr="00DE6D79">
        <w:tab/>
        <w:t>The approval mark shall be placed close to or on the vehicle data plate.</w:t>
      </w:r>
    </w:p>
    <w:p w14:paraId="6AE10A0B" w14:textId="77777777" w:rsidR="00DE6D79" w:rsidRPr="00DE6D79" w:rsidRDefault="00DE6D79" w:rsidP="00DE6D79">
      <w:pPr>
        <w:spacing w:after="120" w:line="240" w:lineRule="auto"/>
        <w:ind w:left="2268" w:right="1134" w:hanging="1134"/>
        <w:jc w:val="both"/>
      </w:pPr>
      <w:r w:rsidRPr="00DE6D79">
        <w:t>17.8.</w:t>
      </w:r>
      <w:r w:rsidRPr="00DE6D79">
        <w:tab/>
        <w:t>Annex 2C to this Regulation gives examples of the arrangement of the aforesaid approval mark.</w:t>
      </w:r>
    </w:p>
    <w:p w14:paraId="564B35EA" w14:textId="77777777" w:rsidR="00DE6D79" w:rsidRPr="00DE6D79" w:rsidRDefault="000D3536" w:rsidP="000D3536">
      <w:pPr>
        <w:pStyle w:val="HChG"/>
        <w:tabs>
          <w:tab w:val="left" w:pos="1134"/>
        </w:tabs>
        <w:ind w:left="2268" w:hanging="2268"/>
      </w:pPr>
      <w:r>
        <w:tab/>
      </w:r>
      <w:r>
        <w:tab/>
      </w:r>
      <w:bookmarkStart w:id="45" w:name="_Toc384288902"/>
      <w:r w:rsidR="00DE6D79" w:rsidRPr="00DE6D79">
        <w:t>18.</w:t>
      </w:r>
      <w:r w:rsidR="00DE6D79" w:rsidRPr="00DE6D79">
        <w:tab/>
        <w:t>Requirements for the installation of specific components for the use of compressed natural gas and/or liquefied natural gas in the propulsion system of a vehicle</w:t>
      </w:r>
      <w:bookmarkEnd w:id="45"/>
    </w:p>
    <w:p w14:paraId="1E603DD5" w14:textId="77777777" w:rsidR="00DE6D79" w:rsidRPr="00DE6D79" w:rsidRDefault="00DE6D79" w:rsidP="00DE6D79">
      <w:pPr>
        <w:spacing w:after="120" w:line="240" w:lineRule="auto"/>
        <w:ind w:left="2268" w:right="1134" w:hanging="1134"/>
        <w:jc w:val="both"/>
      </w:pPr>
      <w:r w:rsidRPr="00DE6D79">
        <w:t>18.1.</w:t>
      </w:r>
      <w:r w:rsidRPr="00DE6D79">
        <w:tab/>
        <w:t>General</w:t>
      </w:r>
    </w:p>
    <w:p w14:paraId="6D30D677" w14:textId="77777777" w:rsidR="00DE6D79" w:rsidRPr="00DE6D79" w:rsidRDefault="00DE6D79" w:rsidP="00DE6D79">
      <w:pPr>
        <w:spacing w:after="120" w:line="240" w:lineRule="auto"/>
        <w:ind w:left="2268" w:right="1134" w:hanging="1134"/>
        <w:jc w:val="both"/>
      </w:pPr>
      <w:r w:rsidRPr="00DE6D79">
        <w:t>18.1.1.</w:t>
      </w:r>
      <w:r w:rsidRPr="00DE6D79">
        <w:tab/>
        <w:t>The CNG and/or LNG system of the vehicle shall function in a good and safe manner at the working pressure and operating temperatures for which it has been designed and approved.</w:t>
      </w:r>
    </w:p>
    <w:p w14:paraId="05A07504" w14:textId="77777777" w:rsidR="00DE6D79" w:rsidRPr="00DE6D79" w:rsidRDefault="00DE6D79" w:rsidP="00DE6D79">
      <w:pPr>
        <w:spacing w:after="120" w:line="240" w:lineRule="auto"/>
        <w:ind w:left="2268" w:right="1134" w:hanging="1134"/>
        <w:jc w:val="both"/>
      </w:pPr>
      <w:r w:rsidRPr="00DE6D79">
        <w:t>18.1.2.</w:t>
      </w:r>
      <w:r w:rsidRPr="00DE6D79">
        <w:tab/>
        <w:t>All components of the system shall be type approved as individual parts or multifunctional parts pursuant to Part I of this Regulation.</w:t>
      </w:r>
    </w:p>
    <w:p w14:paraId="77B5CF93" w14:textId="688E1D07" w:rsidR="00DE6D79" w:rsidRPr="00DE6D79" w:rsidRDefault="00DE6D79" w:rsidP="00DE6D79">
      <w:pPr>
        <w:autoSpaceDE w:val="0"/>
        <w:autoSpaceDN w:val="0"/>
        <w:adjustRightInd w:val="0"/>
        <w:spacing w:after="120" w:line="240" w:lineRule="auto"/>
        <w:ind w:left="2268" w:right="1134" w:hanging="1134"/>
        <w:jc w:val="both"/>
      </w:pPr>
      <w:r w:rsidRPr="00DE6D79">
        <w:t>18.1.2.1.</w:t>
      </w:r>
      <w:r w:rsidRPr="00DE6D79">
        <w:tab/>
        <w:t>Notwithstanding the provisions of paragraph 18.1.2.</w:t>
      </w:r>
      <w:r w:rsidR="000B3F05">
        <w:t xml:space="preserve"> above</w:t>
      </w:r>
      <w:r w:rsidRPr="00DE6D79">
        <w:t xml:space="preserve">, no separate type approval of the CNG/LNG electronic control unit is required if the CNG/LNG electronic control unit is integrated into the engine electronic control unit and is covered with a vehicle installation type approval according to Part II of this Regulation and to </w:t>
      </w:r>
      <w:r w:rsidR="00CA35A9">
        <w:t xml:space="preserve">UN </w:t>
      </w:r>
      <w:r w:rsidRPr="00DE6D79">
        <w:t>Regulation No. 10. The vehicle type approval shall also be pursuant to the applicable provisions laid down in Annex 4H of this Regulation.</w:t>
      </w:r>
    </w:p>
    <w:p w14:paraId="14E9324A" w14:textId="77777777" w:rsidR="00DE6D79" w:rsidRPr="00DE6D79" w:rsidRDefault="00DE6D79" w:rsidP="00DE6D79">
      <w:pPr>
        <w:spacing w:after="120" w:line="240" w:lineRule="auto"/>
        <w:ind w:left="2268" w:right="1134" w:hanging="1134"/>
        <w:jc w:val="both"/>
      </w:pPr>
      <w:r w:rsidRPr="00DE6D79">
        <w:t>18.1.3.</w:t>
      </w:r>
      <w:r w:rsidRPr="00DE6D79">
        <w:tab/>
        <w:t>The materials used in the system shall be suitable for use with CNG and/or LNG as applicable.</w:t>
      </w:r>
    </w:p>
    <w:p w14:paraId="513B0C56" w14:textId="77777777" w:rsidR="00DE6D79" w:rsidRPr="00DE6D79" w:rsidRDefault="00DE6D79" w:rsidP="00DE6D79">
      <w:pPr>
        <w:spacing w:after="120" w:line="240" w:lineRule="auto"/>
        <w:ind w:left="2268" w:right="1134" w:hanging="1134"/>
        <w:jc w:val="both"/>
      </w:pPr>
      <w:r w:rsidRPr="00DE6D79">
        <w:t>18.1.4.</w:t>
      </w:r>
      <w:r w:rsidRPr="00DE6D79">
        <w:tab/>
        <w:t>All components of the system shall be fastened in a proper way.</w:t>
      </w:r>
    </w:p>
    <w:p w14:paraId="615515B5" w14:textId="77777777" w:rsidR="00DE6D79" w:rsidRPr="00DE6D79" w:rsidRDefault="00DE6D79" w:rsidP="00DE6D79">
      <w:pPr>
        <w:spacing w:after="120" w:line="240" w:lineRule="auto"/>
        <w:ind w:left="2268" w:right="1134" w:hanging="1134"/>
        <w:jc w:val="both"/>
      </w:pPr>
      <w:r w:rsidRPr="00DE6D79">
        <w:t>18.1.5.</w:t>
      </w:r>
      <w:r w:rsidRPr="00DE6D79">
        <w:tab/>
        <w:t>The CNG and/or LNG system shall be pressurized at the working pressure and tested for leakage with a surface active agent without formation of bubbles for three minutes or by using a demonstrated equivalent method.</w:t>
      </w:r>
    </w:p>
    <w:p w14:paraId="182EB220" w14:textId="77777777" w:rsidR="00DE6D79" w:rsidRPr="00DE6D79" w:rsidRDefault="00DE6D79" w:rsidP="00DE6D79">
      <w:pPr>
        <w:keepNext/>
        <w:keepLines/>
        <w:spacing w:after="120" w:line="240" w:lineRule="auto"/>
        <w:ind w:left="2268" w:right="1134" w:hanging="1134"/>
        <w:jc w:val="both"/>
      </w:pPr>
      <w:r w:rsidRPr="00DE6D79">
        <w:t>18.1.6.</w:t>
      </w:r>
      <w:r w:rsidRPr="00DE6D79">
        <w:tab/>
        <w:t>The CNG and/or LNG system shall be installed such that is has the best possible protection against damage, such as damage due to moving vehicle components, collision, grit or due to the loading or unloading of the vehicle or the shifting of those loads.</w:t>
      </w:r>
    </w:p>
    <w:p w14:paraId="52742248" w14:textId="77777777" w:rsidR="00DE6D79" w:rsidRPr="00DE6D79" w:rsidRDefault="00DE6D79" w:rsidP="00DE6D79">
      <w:pPr>
        <w:spacing w:after="120" w:line="240" w:lineRule="auto"/>
        <w:ind w:left="2268" w:right="1134" w:hanging="1134"/>
        <w:jc w:val="both"/>
      </w:pPr>
      <w:r w:rsidRPr="00DE6D79">
        <w:t>18.1.7.</w:t>
      </w:r>
      <w:r w:rsidRPr="00DE6D79">
        <w:tab/>
        <w:t>No appliances shall be connected to the CNG and/or LNG system other than those strictly required for the proper operation of the engine of the motor vehicle.</w:t>
      </w:r>
    </w:p>
    <w:p w14:paraId="4C5407E3" w14:textId="77777777" w:rsidR="00DE6D79" w:rsidRPr="00DE6D79" w:rsidRDefault="00DE6D79" w:rsidP="00DE6D79">
      <w:pPr>
        <w:spacing w:after="120" w:line="240" w:lineRule="auto"/>
        <w:ind w:left="2268" w:right="1134" w:hanging="1134"/>
        <w:jc w:val="both"/>
      </w:pPr>
      <w:r w:rsidRPr="00DE6D79">
        <w:lastRenderedPageBreak/>
        <w:t>18.1.7.1.</w:t>
      </w:r>
      <w:r w:rsidRPr="00DE6D79">
        <w:tab/>
        <w:t>Notwithstanding the provisions of paragraph 18.1.7., vehicles may be fitted with a heating system to heat the passenger compartment and/or the load area which is connected to the CNG and/or LNG system.</w:t>
      </w:r>
    </w:p>
    <w:p w14:paraId="4EBF603D" w14:textId="77777777" w:rsidR="00DE6D79" w:rsidRPr="00DE6D79" w:rsidRDefault="00DE6D79" w:rsidP="00DE6D79">
      <w:pPr>
        <w:spacing w:after="120" w:line="240" w:lineRule="auto"/>
        <w:ind w:left="2268" w:right="1134" w:hanging="1134"/>
        <w:jc w:val="both"/>
      </w:pPr>
      <w:r w:rsidRPr="00DE6D79">
        <w:t>18.1.7.2.</w:t>
      </w:r>
      <w:r w:rsidRPr="00DE6D79">
        <w:tab/>
        <w:t>The heating system referred to in paragraph 18.1.7.1. shall be permitted if, in the view of the Technical Services responsible for conducting type</w:t>
      </w:r>
      <w:r w:rsidR="00B23F51">
        <w:t xml:space="preserve"> </w:t>
      </w:r>
      <w:r w:rsidRPr="00DE6D79">
        <w:t>approval, the heating system is adequately protected and the required operation of the normal CNG and/or LNG system is not affected.</w:t>
      </w:r>
    </w:p>
    <w:p w14:paraId="1EDBD6A9" w14:textId="77777777" w:rsidR="00DE6D79" w:rsidRPr="00DE6D79" w:rsidRDefault="00DE6D79" w:rsidP="00DE6D79">
      <w:pPr>
        <w:spacing w:after="120" w:line="240" w:lineRule="auto"/>
        <w:ind w:left="2268" w:right="1134" w:hanging="1134"/>
        <w:jc w:val="both"/>
      </w:pPr>
      <w:r w:rsidRPr="00DE6D79">
        <w:t>18.1.8.</w:t>
      </w:r>
      <w:r w:rsidRPr="00DE6D79">
        <w:tab/>
        <w:t xml:space="preserve">Identification of CNG- and/or LNG fuelled vehicles </w:t>
      </w:r>
    </w:p>
    <w:p w14:paraId="72C6C458" w14:textId="77777777" w:rsidR="00DE6D79" w:rsidRPr="00DE6D79" w:rsidRDefault="00DE6D79" w:rsidP="00DE6D79">
      <w:pPr>
        <w:spacing w:after="120" w:line="240" w:lineRule="auto"/>
        <w:ind w:left="2268" w:right="1134" w:hanging="1134"/>
        <w:jc w:val="both"/>
      </w:pPr>
      <w:r w:rsidRPr="00DE6D79">
        <w:t>18.1.8.1.</w:t>
      </w:r>
      <w:r w:rsidRPr="00DE6D79">
        <w:tab/>
        <w:t>Vehicles of categories M</w:t>
      </w:r>
      <w:r w:rsidRPr="00DE6D79">
        <w:rPr>
          <w:vertAlign w:val="subscript"/>
        </w:rPr>
        <w:t>2</w:t>
      </w:r>
      <w:r w:rsidRPr="00DE6D79">
        <w:t xml:space="preserve"> and M</w:t>
      </w:r>
      <w:r w:rsidRPr="00DE6D79">
        <w:rPr>
          <w:vertAlign w:val="subscript"/>
        </w:rPr>
        <w:t>3</w:t>
      </w:r>
      <w:r w:rsidRPr="00DE6D79">
        <w:t xml:space="preserve"> equipped with a CNG system shall be labelled as specified in Annex 6.</w:t>
      </w:r>
    </w:p>
    <w:p w14:paraId="4E675197" w14:textId="77777777" w:rsidR="00DE6D79" w:rsidRPr="00DE6D79" w:rsidRDefault="00DE6D79" w:rsidP="00DE6D79">
      <w:pPr>
        <w:spacing w:after="120" w:line="240" w:lineRule="auto"/>
        <w:ind w:left="2268" w:right="1134" w:hanging="1134"/>
        <w:jc w:val="both"/>
      </w:pPr>
      <w:r w:rsidRPr="00DE6D79">
        <w:t>18.1.8.2.</w:t>
      </w:r>
      <w:r w:rsidRPr="00DE6D79">
        <w:tab/>
        <w:t>Vehicles of categories M</w:t>
      </w:r>
      <w:r w:rsidRPr="00DE6D79">
        <w:rPr>
          <w:vertAlign w:val="subscript"/>
        </w:rPr>
        <w:t>2</w:t>
      </w:r>
      <w:r w:rsidRPr="00DE6D79">
        <w:t xml:space="preserve"> and M</w:t>
      </w:r>
      <w:r w:rsidRPr="00DE6D79">
        <w:rPr>
          <w:vertAlign w:val="subscript"/>
        </w:rPr>
        <w:t>3</w:t>
      </w:r>
      <w:r w:rsidRPr="00DE6D79">
        <w:t xml:space="preserve"> equipped with a LNG system shall be labelled as specified in Annex 7.</w:t>
      </w:r>
    </w:p>
    <w:p w14:paraId="6CB1DDCD" w14:textId="77777777" w:rsidR="00DE6D79" w:rsidRPr="00DE6D79" w:rsidRDefault="00DE6D79" w:rsidP="00DE6D79">
      <w:pPr>
        <w:spacing w:after="120" w:line="240" w:lineRule="auto"/>
        <w:ind w:left="2268" w:right="1134" w:hanging="1134"/>
        <w:jc w:val="both"/>
      </w:pPr>
      <w:r w:rsidRPr="00DE6D79">
        <w:t>18.1.8.3.</w:t>
      </w:r>
      <w:r w:rsidRPr="00DE6D79">
        <w:tab/>
        <w:t>The label shall be installed on the front and rear of the vehicle of category M</w:t>
      </w:r>
      <w:r w:rsidRPr="00DE6D79">
        <w:rPr>
          <w:vertAlign w:val="subscript"/>
        </w:rPr>
        <w:t>2</w:t>
      </w:r>
      <w:r w:rsidRPr="00DE6D79">
        <w:t xml:space="preserve"> or M</w:t>
      </w:r>
      <w:r w:rsidRPr="00DE6D79">
        <w:rPr>
          <w:vertAlign w:val="subscript"/>
        </w:rPr>
        <w:t>3</w:t>
      </w:r>
      <w:r w:rsidRPr="00DE6D79">
        <w:t xml:space="preserve"> and on the outside of the doors on the right-hand side (left hand drive vehicles), left-hand side (right hand drive vehicles).</w:t>
      </w:r>
    </w:p>
    <w:p w14:paraId="42B0717A" w14:textId="7780738D" w:rsidR="00210CFC" w:rsidRPr="008A20A0" w:rsidRDefault="00DE6D79" w:rsidP="00210CFC">
      <w:pPr>
        <w:keepNext/>
        <w:keepLines/>
        <w:tabs>
          <w:tab w:val="left" w:pos="2835"/>
          <w:tab w:val="left" w:pos="8505"/>
        </w:tabs>
        <w:suppressAutoHyphens w:val="0"/>
        <w:spacing w:before="120" w:after="120" w:line="240" w:lineRule="auto"/>
        <w:ind w:left="2268" w:right="420" w:hanging="1134"/>
        <w:jc w:val="both"/>
        <w:rPr>
          <w:rFonts w:eastAsia="MS Mincho"/>
          <w:kern w:val="2"/>
          <w:lang w:val="en-US" w:eastAsia="ja-JP"/>
        </w:rPr>
      </w:pPr>
      <w:r w:rsidRPr="00DE6D79">
        <w:t>18.1.8.4.</w:t>
      </w:r>
      <w:r w:rsidRPr="00DE6D79">
        <w:tab/>
      </w:r>
      <w:r w:rsidR="00210CFC" w:rsidRPr="008A20A0">
        <w:rPr>
          <w:rFonts w:eastAsia="MS Mincho"/>
          <w:kern w:val="2"/>
          <w:lang w:val="en-US" w:eastAsia="ja-JP"/>
        </w:rPr>
        <w:t xml:space="preserve">A </w:t>
      </w:r>
      <w:r w:rsidR="00210CFC" w:rsidRPr="008A20A0">
        <w:rPr>
          <w:rFonts w:eastAsia="MS Mincho"/>
          <w:bCs/>
          <w:kern w:val="2"/>
          <w:lang w:val="en-US" w:eastAsia="ja-JP"/>
        </w:rPr>
        <w:t>label</w:t>
      </w:r>
      <w:r w:rsidR="00210CFC" w:rsidRPr="008A20A0">
        <w:rPr>
          <w:rFonts w:eastAsia="MS Mincho"/>
          <w:kern w:val="2"/>
          <w:lang w:val="en-US" w:eastAsia="ja-JP"/>
        </w:rPr>
        <w:t xml:space="preserve"> shall be placed adjacent to the CNG and/or LNG fill receptacle stating the fuelling requirements with the following data:</w:t>
      </w:r>
    </w:p>
    <w:p w14:paraId="05FE3EAC" w14:textId="77777777" w:rsidR="00210CFC" w:rsidRPr="008A20A0" w:rsidRDefault="00210CFC" w:rsidP="00210CFC">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ar-SA"/>
        </w:rPr>
      </w:pPr>
      <w:r w:rsidRPr="008A20A0">
        <w:rPr>
          <w:rFonts w:eastAsia="MS Mincho"/>
          <w:kern w:val="2"/>
          <w:lang w:val="en-US" w:eastAsia="ja-JP"/>
        </w:rPr>
        <w:tab/>
      </w:r>
      <w:r w:rsidRPr="008A20A0">
        <w:rPr>
          <w:rFonts w:eastAsia="MS Mincho"/>
          <w:kern w:val="2"/>
          <w:lang w:val="en-US" w:eastAsia="ar-SA"/>
        </w:rPr>
        <w:t>(a)</w:t>
      </w:r>
      <w:r w:rsidRPr="008A20A0">
        <w:rPr>
          <w:rFonts w:eastAsia="MS Mincho"/>
          <w:kern w:val="2"/>
          <w:lang w:val="en-US" w:eastAsia="ar-SA"/>
        </w:rPr>
        <w:tab/>
        <w:t>The marking "CNG" and/or "LNG";</w:t>
      </w:r>
    </w:p>
    <w:p w14:paraId="05B70ECD" w14:textId="77777777" w:rsidR="00210CFC" w:rsidRPr="008A20A0" w:rsidRDefault="00210CFC" w:rsidP="00210CFC">
      <w:pPr>
        <w:pBdr>
          <w:top w:val="nil"/>
          <w:left w:val="nil"/>
          <w:bottom w:val="nil"/>
          <w:right w:val="nil"/>
          <w:between w:val="nil"/>
          <w:bar w:val="nil"/>
        </w:pBdr>
        <w:spacing w:after="120" w:line="240" w:lineRule="auto"/>
        <w:ind w:left="2268" w:right="422" w:hanging="1134"/>
        <w:jc w:val="both"/>
        <w:rPr>
          <w:rFonts w:eastAsia="MS Mincho"/>
          <w:kern w:val="2"/>
          <w:lang w:val="en-US" w:eastAsia="ar-SA"/>
        </w:rPr>
      </w:pPr>
      <w:r w:rsidRPr="008A20A0">
        <w:rPr>
          <w:rFonts w:eastAsia="MS Mincho"/>
          <w:kern w:val="2"/>
          <w:lang w:val="en-US" w:eastAsia="ar-SA"/>
        </w:rPr>
        <w:tab/>
        <w:t>(b)</w:t>
      </w:r>
      <w:r w:rsidRPr="008A20A0">
        <w:rPr>
          <w:rFonts w:eastAsia="MS Mincho"/>
          <w:kern w:val="2"/>
          <w:lang w:val="en-US" w:eastAsia="ar-SA"/>
        </w:rPr>
        <w:tab/>
        <w:t>Working pressure [MPa].</w:t>
      </w:r>
    </w:p>
    <w:p w14:paraId="7E96FA67" w14:textId="56FB1EB0" w:rsidR="00DE6D79" w:rsidRPr="00DE6D79" w:rsidRDefault="00210CFC" w:rsidP="00210CFC">
      <w:pPr>
        <w:spacing w:after="120" w:line="240" w:lineRule="auto"/>
        <w:ind w:left="2268" w:right="1134"/>
        <w:jc w:val="both"/>
      </w:pPr>
      <w:r w:rsidRPr="008A20A0">
        <w:rPr>
          <w:rFonts w:eastAsia="MS Mincho"/>
          <w:kern w:val="2"/>
          <w:lang w:val="en-US" w:eastAsia="ja-JP"/>
        </w:rPr>
        <w:t>The fuelling requirements shall be as recommended by the manufacturer</w:t>
      </w:r>
      <w:r w:rsidRPr="008A20A0">
        <w:rPr>
          <w:rFonts w:eastAsia="MS Mincho"/>
          <w:kern w:val="2"/>
          <w:lang w:val="en-US" w:eastAsia="ar-SA"/>
        </w:rPr>
        <w:t>:</w:t>
      </w:r>
    </w:p>
    <w:p w14:paraId="01114838" w14:textId="77777777" w:rsidR="00DE6D79" w:rsidRPr="00DE6D79" w:rsidRDefault="00DE6D79" w:rsidP="00DE6D79">
      <w:pPr>
        <w:spacing w:after="120" w:line="240" w:lineRule="auto"/>
        <w:ind w:left="2268" w:right="1134" w:hanging="1134"/>
        <w:jc w:val="both"/>
      </w:pPr>
      <w:r w:rsidRPr="00DE6D79">
        <w:t>18.2.</w:t>
      </w:r>
      <w:r w:rsidRPr="00DE6D79">
        <w:tab/>
        <w:t>Further requirements</w:t>
      </w:r>
    </w:p>
    <w:p w14:paraId="0F0C3722" w14:textId="77777777" w:rsidR="00DE6D79" w:rsidRPr="00DE6D79" w:rsidRDefault="00DE6D79" w:rsidP="00DE6D79">
      <w:pPr>
        <w:spacing w:after="120" w:line="240" w:lineRule="auto"/>
        <w:ind w:left="2268" w:right="1134" w:hanging="1134"/>
        <w:jc w:val="both"/>
      </w:pPr>
      <w:r w:rsidRPr="00DE6D79">
        <w:t>18.2.1.</w:t>
      </w:r>
      <w:r w:rsidRPr="00DE6D79">
        <w:tab/>
        <w:t>No component of the CNG and/or LNG system, including any protective materials which form part of such components, shall project beyond the outline of the vehicle, with the exception of the filling unit if this does not project more than 10 mm beyond its point of attachment.</w:t>
      </w:r>
    </w:p>
    <w:p w14:paraId="62ABBBF6" w14:textId="77777777" w:rsidR="00DE6D79" w:rsidRPr="00DE6D79" w:rsidRDefault="00DE6D79" w:rsidP="00DE6D79">
      <w:pPr>
        <w:spacing w:after="120" w:line="240" w:lineRule="auto"/>
        <w:ind w:left="2268" w:right="1134" w:hanging="1134"/>
        <w:jc w:val="both"/>
      </w:pPr>
      <w:r w:rsidRPr="00DE6D79">
        <w:t>18.2.2.</w:t>
      </w:r>
      <w:r w:rsidRPr="00DE6D79">
        <w:tab/>
        <w:t xml:space="preserve">Proper shielding against heat of adjacent components shall be considered and no component of the CNG and/or LNG system shall be located within </w:t>
      </w:r>
      <w:r w:rsidR="00B23F51" w:rsidRPr="00DE6D79">
        <w:t>100</w:t>
      </w:r>
      <w:r w:rsidR="00B23F51">
        <w:t> </w:t>
      </w:r>
      <w:r w:rsidRPr="00DE6D79">
        <w:t>mm of the exhaust or similar heat source, unless such components are adequately shielded against heat.</w:t>
      </w:r>
    </w:p>
    <w:p w14:paraId="7156C2F0" w14:textId="77777777" w:rsidR="00DE6D79" w:rsidRPr="00DE6D79" w:rsidRDefault="00DE6D79" w:rsidP="00DE6D79">
      <w:pPr>
        <w:spacing w:after="120" w:line="240" w:lineRule="auto"/>
        <w:ind w:left="2268" w:right="1134" w:hanging="1134"/>
        <w:jc w:val="both"/>
      </w:pPr>
      <w:r w:rsidRPr="00DE6D79">
        <w:t>18.3.</w:t>
      </w:r>
      <w:r w:rsidRPr="00DE6D79">
        <w:tab/>
        <w:t>The CNG system</w:t>
      </w:r>
    </w:p>
    <w:p w14:paraId="28816F5E" w14:textId="77777777" w:rsidR="00DE6D79" w:rsidRPr="00DE6D79" w:rsidRDefault="00DE6D79" w:rsidP="00DE6D79">
      <w:pPr>
        <w:spacing w:after="120" w:line="240" w:lineRule="auto"/>
        <w:ind w:left="2268" w:right="1134" w:hanging="1134"/>
        <w:jc w:val="both"/>
      </w:pPr>
      <w:r w:rsidRPr="00DE6D79">
        <w:t>18.3.1.</w:t>
      </w:r>
      <w:r w:rsidRPr="00DE6D79">
        <w:tab/>
        <w:t>A CNG system shall contain at least the following components:</w:t>
      </w:r>
    </w:p>
    <w:p w14:paraId="089A3E7F" w14:textId="77777777" w:rsidR="00DE6D79" w:rsidRPr="00DE6D79" w:rsidRDefault="00DE6D79" w:rsidP="00DE6D79">
      <w:pPr>
        <w:spacing w:after="120" w:line="240" w:lineRule="auto"/>
        <w:ind w:left="2268" w:right="1134" w:hanging="1134"/>
        <w:jc w:val="both"/>
      </w:pPr>
      <w:r w:rsidRPr="00DE6D79">
        <w:t>18.3.1.1.</w:t>
      </w:r>
      <w:r w:rsidRPr="00DE6D79">
        <w:tab/>
        <w:t>Container(s) or cylinder(s);</w:t>
      </w:r>
    </w:p>
    <w:p w14:paraId="205C3D58" w14:textId="77777777" w:rsidR="00DE6D79" w:rsidRPr="00DE6D79" w:rsidRDefault="00DE6D79" w:rsidP="00DE6D79">
      <w:pPr>
        <w:spacing w:after="120" w:line="240" w:lineRule="auto"/>
        <w:ind w:left="2268" w:right="1134" w:hanging="1134"/>
        <w:jc w:val="both"/>
      </w:pPr>
      <w:r w:rsidRPr="00DE6D79">
        <w:t>18.3.1.2.</w:t>
      </w:r>
      <w:r w:rsidRPr="00DE6D79">
        <w:tab/>
        <w:t>Pressure indicator or fuel level indicator;</w:t>
      </w:r>
    </w:p>
    <w:p w14:paraId="0DAA1D15" w14:textId="77777777" w:rsidR="00DE6D79" w:rsidRPr="00DE6D79" w:rsidRDefault="00DE6D79" w:rsidP="00DE6D79">
      <w:pPr>
        <w:spacing w:after="120" w:line="240" w:lineRule="auto"/>
        <w:ind w:left="2268" w:right="1134" w:hanging="1134"/>
        <w:jc w:val="both"/>
      </w:pPr>
      <w:r w:rsidRPr="00DE6D79">
        <w:t>18.3.1.3.</w:t>
      </w:r>
      <w:r w:rsidRPr="00DE6D79">
        <w:tab/>
        <w:t>Pressure relief device (temperature triggered);</w:t>
      </w:r>
    </w:p>
    <w:p w14:paraId="522A6660" w14:textId="77777777" w:rsidR="00DE6D79" w:rsidRPr="00DE6D79" w:rsidRDefault="00DE6D79" w:rsidP="00DE6D79">
      <w:pPr>
        <w:spacing w:after="120" w:line="240" w:lineRule="auto"/>
        <w:ind w:left="2268" w:right="1134" w:hanging="1134"/>
        <w:jc w:val="both"/>
      </w:pPr>
      <w:r w:rsidRPr="00DE6D79">
        <w:t>18.3.1.4.</w:t>
      </w:r>
      <w:r w:rsidRPr="00DE6D79">
        <w:tab/>
        <w:t>Automatic cylinder valve;</w:t>
      </w:r>
    </w:p>
    <w:p w14:paraId="3FA6501C" w14:textId="77777777" w:rsidR="00DE6D79" w:rsidRPr="00DE6D79" w:rsidRDefault="00DE6D79" w:rsidP="00DE6D79">
      <w:pPr>
        <w:spacing w:after="120" w:line="240" w:lineRule="auto"/>
        <w:ind w:left="2268" w:right="1134" w:hanging="1134"/>
        <w:jc w:val="both"/>
      </w:pPr>
      <w:r w:rsidRPr="00DE6D79">
        <w:t>18.3.1.5.</w:t>
      </w:r>
      <w:r w:rsidRPr="00DE6D79">
        <w:tab/>
        <w:t>Manual valve;</w:t>
      </w:r>
    </w:p>
    <w:p w14:paraId="6A5C16D7" w14:textId="77777777" w:rsidR="00DE6D79" w:rsidRPr="00DE6D79" w:rsidRDefault="00DE6D79" w:rsidP="00DE6D79">
      <w:pPr>
        <w:spacing w:after="120" w:line="240" w:lineRule="auto"/>
        <w:ind w:left="2268" w:right="1134" w:hanging="1134"/>
        <w:jc w:val="both"/>
      </w:pPr>
      <w:r w:rsidRPr="00DE6D79">
        <w:t>18.3.1.6.</w:t>
      </w:r>
      <w:r w:rsidRPr="00DE6D79">
        <w:tab/>
        <w:t>Pressure regulator;</w:t>
      </w:r>
    </w:p>
    <w:p w14:paraId="69E519AF" w14:textId="77777777" w:rsidR="00DE6D79" w:rsidRPr="00DE6D79" w:rsidRDefault="00DE6D79" w:rsidP="00DE6D79">
      <w:pPr>
        <w:spacing w:after="120" w:line="240" w:lineRule="auto"/>
        <w:ind w:left="2268" w:right="1134" w:hanging="1134"/>
        <w:jc w:val="both"/>
      </w:pPr>
      <w:r w:rsidRPr="00DE6D79">
        <w:t>18.3.1.7.</w:t>
      </w:r>
      <w:r w:rsidRPr="00DE6D79">
        <w:tab/>
        <w:t>Gas flow adjuster;</w:t>
      </w:r>
    </w:p>
    <w:p w14:paraId="151737C7" w14:textId="77777777" w:rsidR="00DE6D79" w:rsidRPr="00DE6D79" w:rsidRDefault="00DE6D79" w:rsidP="00DE6D79">
      <w:pPr>
        <w:spacing w:after="120" w:line="240" w:lineRule="auto"/>
        <w:ind w:left="2268" w:right="1134" w:hanging="1134"/>
        <w:jc w:val="both"/>
      </w:pPr>
      <w:r w:rsidRPr="00DE6D79">
        <w:t>18.3.1.8.</w:t>
      </w:r>
      <w:r w:rsidRPr="00DE6D79">
        <w:tab/>
        <w:t>Excess flow limiting device;</w:t>
      </w:r>
    </w:p>
    <w:p w14:paraId="36C381AB" w14:textId="77777777" w:rsidR="00DE6D79" w:rsidRPr="00DE6D79" w:rsidRDefault="00DE6D79" w:rsidP="00DE6D79">
      <w:pPr>
        <w:spacing w:after="120" w:line="240" w:lineRule="auto"/>
        <w:ind w:left="2268" w:right="1134" w:hanging="1134"/>
        <w:jc w:val="both"/>
      </w:pPr>
      <w:r w:rsidRPr="00DE6D79">
        <w:t>18.3.1.9.</w:t>
      </w:r>
      <w:r w:rsidRPr="00DE6D79">
        <w:tab/>
        <w:t>Gas supply device;</w:t>
      </w:r>
    </w:p>
    <w:p w14:paraId="055255B1" w14:textId="77777777" w:rsidR="00DE6D79" w:rsidRPr="00DE6D79" w:rsidRDefault="00DE6D79" w:rsidP="00DE6D79">
      <w:pPr>
        <w:spacing w:after="120" w:line="240" w:lineRule="auto"/>
        <w:ind w:left="2268" w:right="1134" w:hanging="1134"/>
        <w:jc w:val="both"/>
      </w:pPr>
      <w:r w:rsidRPr="00DE6D79">
        <w:t>18.3.1.10.</w:t>
      </w:r>
      <w:r w:rsidRPr="00DE6D79">
        <w:tab/>
        <w:t>Filling unit or receptacle;</w:t>
      </w:r>
    </w:p>
    <w:p w14:paraId="42AE0F3D" w14:textId="77777777" w:rsidR="00DE6D79" w:rsidRPr="00DE6D79" w:rsidRDefault="00DE6D79" w:rsidP="00DE6D79">
      <w:pPr>
        <w:spacing w:after="120" w:line="240" w:lineRule="auto"/>
        <w:ind w:left="2268" w:right="1134" w:hanging="1134"/>
        <w:jc w:val="both"/>
      </w:pPr>
      <w:r w:rsidRPr="00DE6D79">
        <w:t>18.3.1.11.</w:t>
      </w:r>
      <w:r w:rsidRPr="00DE6D79">
        <w:tab/>
        <w:t>Flexible fuel line;</w:t>
      </w:r>
    </w:p>
    <w:p w14:paraId="2A8B69E2" w14:textId="77777777" w:rsidR="00DE6D79" w:rsidRPr="00DE6D79" w:rsidRDefault="00DE6D79" w:rsidP="00DE6D79">
      <w:pPr>
        <w:spacing w:after="120" w:line="240" w:lineRule="auto"/>
        <w:ind w:left="2268" w:right="1134" w:hanging="1134"/>
        <w:jc w:val="both"/>
      </w:pPr>
      <w:r w:rsidRPr="00DE6D79">
        <w:lastRenderedPageBreak/>
        <w:t>18.3.1.12.</w:t>
      </w:r>
      <w:r w:rsidRPr="00DE6D79">
        <w:tab/>
        <w:t>Rigid fuel line;</w:t>
      </w:r>
    </w:p>
    <w:p w14:paraId="4169CAF5" w14:textId="77777777" w:rsidR="00DE6D79" w:rsidRPr="00DE6D79" w:rsidRDefault="00DE6D79" w:rsidP="00DE6D79">
      <w:pPr>
        <w:spacing w:after="120" w:line="240" w:lineRule="auto"/>
        <w:ind w:left="2268" w:right="1134" w:hanging="1134"/>
        <w:jc w:val="both"/>
      </w:pPr>
      <w:r w:rsidRPr="00DE6D79">
        <w:t>18.3.1.13.</w:t>
      </w:r>
      <w:r w:rsidRPr="00DE6D79">
        <w:tab/>
        <w:t>Electronic control unit;</w:t>
      </w:r>
    </w:p>
    <w:p w14:paraId="129BFA44" w14:textId="77777777" w:rsidR="00DE6D79" w:rsidRPr="00DE6D79" w:rsidRDefault="00DE6D79" w:rsidP="00DE6D79">
      <w:pPr>
        <w:spacing w:after="120" w:line="240" w:lineRule="auto"/>
        <w:ind w:left="2268" w:right="1134" w:hanging="1134"/>
        <w:jc w:val="both"/>
      </w:pPr>
      <w:r w:rsidRPr="00DE6D79">
        <w:t>18.3.1.14.</w:t>
      </w:r>
      <w:r w:rsidRPr="00DE6D79">
        <w:tab/>
        <w:t>Fittings;</w:t>
      </w:r>
    </w:p>
    <w:p w14:paraId="04DCAD57" w14:textId="77777777" w:rsidR="00DE6D79" w:rsidRPr="00DE6D79" w:rsidRDefault="00DE6D79" w:rsidP="00DE6D79">
      <w:pPr>
        <w:spacing w:after="120" w:line="240" w:lineRule="auto"/>
        <w:ind w:left="2268" w:right="1134" w:hanging="1134"/>
        <w:jc w:val="both"/>
      </w:pPr>
      <w:r w:rsidRPr="00DE6D79">
        <w:t>18.3.1.15.</w:t>
      </w:r>
      <w:r w:rsidRPr="00DE6D79">
        <w:tab/>
        <w:t>Gas-tight housing for those components installed inside the luggage and passenger compartment. If the gas-tight housing will be destroyed in case of fire, the pressure relief device may be covered by the gas-tight housing.</w:t>
      </w:r>
    </w:p>
    <w:p w14:paraId="20F2A3A5" w14:textId="77777777" w:rsidR="00DE6D79" w:rsidRPr="00DE6D79" w:rsidRDefault="00DE6D79" w:rsidP="00DE6D79">
      <w:pPr>
        <w:spacing w:after="120" w:line="240" w:lineRule="auto"/>
        <w:ind w:left="2268" w:right="1134" w:hanging="1134"/>
        <w:jc w:val="both"/>
      </w:pPr>
      <w:r w:rsidRPr="00DE6D79">
        <w:t>18.3.2.</w:t>
      </w:r>
      <w:r w:rsidRPr="00DE6D79">
        <w:tab/>
        <w:t>The CNG system may also include the following components:</w:t>
      </w:r>
    </w:p>
    <w:p w14:paraId="177CBDE5" w14:textId="77777777" w:rsidR="00DE6D79" w:rsidRPr="00DE6D79" w:rsidRDefault="00DE6D79" w:rsidP="00DE6D79">
      <w:pPr>
        <w:spacing w:after="120" w:line="240" w:lineRule="auto"/>
        <w:ind w:left="2268" w:right="1134" w:hanging="1134"/>
        <w:jc w:val="both"/>
      </w:pPr>
      <w:r w:rsidRPr="00DE6D79">
        <w:t>18.3.2.1.</w:t>
      </w:r>
      <w:r w:rsidRPr="00DE6D79">
        <w:tab/>
        <w:t>Non-return valve or check valve;</w:t>
      </w:r>
    </w:p>
    <w:p w14:paraId="278DC293" w14:textId="77777777" w:rsidR="00DE6D79" w:rsidRPr="00DE6D79" w:rsidRDefault="00DE6D79" w:rsidP="00DE6D79">
      <w:pPr>
        <w:spacing w:after="120" w:line="240" w:lineRule="auto"/>
        <w:ind w:left="2268" w:right="1134" w:hanging="1134"/>
        <w:jc w:val="both"/>
      </w:pPr>
      <w:r w:rsidRPr="00DE6D79">
        <w:t>18.3.2.2.</w:t>
      </w:r>
      <w:r w:rsidRPr="00DE6D79">
        <w:tab/>
        <w:t>Pressure relief valve;</w:t>
      </w:r>
    </w:p>
    <w:p w14:paraId="046E46B7" w14:textId="77777777" w:rsidR="00DE6D79" w:rsidRPr="00DE6D79" w:rsidRDefault="00DE6D79" w:rsidP="00DE6D79">
      <w:pPr>
        <w:spacing w:after="120" w:line="240" w:lineRule="auto"/>
        <w:ind w:left="2268" w:right="1134" w:hanging="1134"/>
        <w:jc w:val="both"/>
      </w:pPr>
      <w:r w:rsidRPr="00DE6D79">
        <w:t>18.3.2.3.</w:t>
      </w:r>
      <w:r w:rsidRPr="00DE6D79">
        <w:tab/>
        <w:t>CNG filter;</w:t>
      </w:r>
    </w:p>
    <w:p w14:paraId="159B8EA2" w14:textId="77777777" w:rsidR="00DE6D79" w:rsidRPr="00DE6D79" w:rsidRDefault="00DE6D79" w:rsidP="00DE6D79">
      <w:pPr>
        <w:spacing w:after="120" w:line="240" w:lineRule="auto"/>
        <w:ind w:left="2268" w:right="1134" w:hanging="1134"/>
        <w:jc w:val="both"/>
      </w:pPr>
      <w:r w:rsidRPr="00DE6D79">
        <w:t>18.3.2.4.</w:t>
      </w:r>
      <w:r w:rsidRPr="00DE6D79">
        <w:tab/>
        <w:t>Pressure and/or temperature sensor;</w:t>
      </w:r>
    </w:p>
    <w:p w14:paraId="0BBBA084" w14:textId="77777777" w:rsidR="00DE6D79" w:rsidRPr="00DE6D79" w:rsidRDefault="00DE6D79" w:rsidP="00DE6D79">
      <w:pPr>
        <w:spacing w:after="120" w:line="240" w:lineRule="auto"/>
        <w:ind w:left="2268" w:right="1134" w:hanging="1134"/>
        <w:jc w:val="both"/>
      </w:pPr>
      <w:r w:rsidRPr="00DE6D79">
        <w:t>18.3.2.5.</w:t>
      </w:r>
      <w:r w:rsidRPr="00DE6D79">
        <w:tab/>
        <w:t>Fuel selection system and electrical system;</w:t>
      </w:r>
    </w:p>
    <w:p w14:paraId="38099C41" w14:textId="77777777" w:rsidR="00DE6D79" w:rsidRPr="00DE6D79" w:rsidRDefault="00DE6D79" w:rsidP="00DE6D79">
      <w:pPr>
        <w:spacing w:after="120" w:line="240" w:lineRule="auto"/>
        <w:ind w:left="2268" w:right="1134" w:hanging="1134"/>
        <w:jc w:val="both"/>
      </w:pPr>
      <w:r w:rsidRPr="00DE6D79">
        <w:rPr>
          <w:bCs/>
          <w:szCs w:val="24"/>
        </w:rPr>
        <w:t>18.3.2.6.</w:t>
      </w:r>
      <w:r w:rsidRPr="00DE6D79">
        <w:rPr>
          <w:bCs/>
          <w:szCs w:val="24"/>
        </w:rPr>
        <w:tab/>
        <w:t>PRD (pressure triggered)</w:t>
      </w:r>
      <w:r w:rsidRPr="00DE6D79">
        <w:rPr>
          <w:szCs w:val="24"/>
        </w:rPr>
        <w:t>;</w:t>
      </w:r>
    </w:p>
    <w:p w14:paraId="63BC3B35" w14:textId="77777777" w:rsidR="00DE6D79" w:rsidRDefault="00DE6D79" w:rsidP="00DE6D79">
      <w:pPr>
        <w:spacing w:after="120" w:line="240" w:lineRule="auto"/>
        <w:ind w:left="2268" w:right="1134" w:hanging="1134"/>
        <w:jc w:val="both"/>
        <w:rPr>
          <w:iCs/>
        </w:rPr>
      </w:pPr>
      <w:r w:rsidRPr="00DE6D79">
        <w:rPr>
          <w:iCs/>
        </w:rPr>
        <w:t>18.3.2.7.</w:t>
      </w:r>
      <w:r w:rsidRPr="00DE6D79">
        <w:rPr>
          <w:iCs/>
        </w:rPr>
        <w:tab/>
        <w:t>Fuel rail.</w:t>
      </w:r>
    </w:p>
    <w:p w14:paraId="4738590A" w14:textId="77777777" w:rsidR="00F65FA7" w:rsidRPr="00DE6D79" w:rsidRDefault="00F65FA7" w:rsidP="00DE6D79">
      <w:pPr>
        <w:spacing w:after="120" w:line="240" w:lineRule="auto"/>
        <w:ind w:left="2268" w:right="1134" w:hanging="1134"/>
        <w:jc w:val="both"/>
      </w:pPr>
      <w:r>
        <w:t>18.3.2.8.</w:t>
      </w:r>
      <w:r>
        <w:tab/>
        <w:t>CNG accumulator</w:t>
      </w:r>
    </w:p>
    <w:p w14:paraId="57BCA6FA" w14:textId="77777777" w:rsidR="00DE6D79" w:rsidRPr="00DE6D79" w:rsidRDefault="00DE6D79" w:rsidP="00DE6D79">
      <w:pPr>
        <w:spacing w:after="120" w:line="240" w:lineRule="auto"/>
        <w:ind w:left="2268" w:right="1134" w:hanging="1134"/>
        <w:jc w:val="both"/>
      </w:pPr>
      <w:r w:rsidRPr="00DE6D79">
        <w:t>18.3.3.</w:t>
      </w:r>
      <w:r w:rsidRPr="00DE6D79">
        <w:tab/>
        <w:t>An additional automatic valve may be combined with the pressure regulator.</w:t>
      </w:r>
    </w:p>
    <w:p w14:paraId="7B5EB68F" w14:textId="77777777" w:rsidR="00DE6D79" w:rsidRPr="00DE6D79" w:rsidRDefault="00DE6D79" w:rsidP="00DE6D79">
      <w:pPr>
        <w:spacing w:after="120" w:line="240" w:lineRule="auto"/>
        <w:ind w:left="2268" w:right="1134" w:hanging="1134"/>
        <w:jc w:val="both"/>
      </w:pPr>
      <w:r w:rsidRPr="00DE6D79">
        <w:t>18.3.4.</w:t>
      </w:r>
      <w:r w:rsidRPr="00DE6D79">
        <w:tab/>
        <w:t>The LNG system shall contain at least the following components:</w:t>
      </w:r>
    </w:p>
    <w:p w14:paraId="7B8E81CF" w14:textId="77777777" w:rsidR="00DE6D79" w:rsidRPr="00DE6D79" w:rsidRDefault="00DE6D79" w:rsidP="00DE6D79">
      <w:pPr>
        <w:spacing w:after="120" w:line="240" w:lineRule="auto"/>
        <w:ind w:left="2268" w:right="1134" w:hanging="1134"/>
        <w:jc w:val="both"/>
      </w:pPr>
      <w:r w:rsidRPr="00DE6D79">
        <w:t>18.3.4.1.</w:t>
      </w:r>
      <w:r w:rsidRPr="00DE6D79">
        <w:tab/>
        <w:t>LNG tank(s) or vessel(s);</w:t>
      </w:r>
    </w:p>
    <w:p w14:paraId="2516D7C4"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18.3.4.2.</w:t>
      </w:r>
      <w:r w:rsidRPr="00DE6D79">
        <w:tab/>
        <w:t>LNG heat exchanger / vaporizer;</w:t>
      </w:r>
    </w:p>
    <w:p w14:paraId="78602D87"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18.3.4.3.</w:t>
      </w:r>
      <w:r w:rsidRPr="00DE6D79">
        <w:tab/>
        <w:t>LNG pressure relief valve;</w:t>
      </w:r>
    </w:p>
    <w:p w14:paraId="1CBF7E25"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18.3.4.4.</w:t>
      </w:r>
      <w:r w:rsidRPr="00DE6D79">
        <w:tab/>
        <w:t>LNG venting system;</w:t>
      </w:r>
    </w:p>
    <w:p w14:paraId="79570CB5"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18.3.4.5.</w:t>
      </w:r>
      <w:r w:rsidRPr="00DE6D79">
        <w:tab/>
        <w:t>LNG receptacle;</w:t>
      </w:r>
    </w:p>
    <w:p w14:paraId="1B8F6F98"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18.3.4.6.</w:t>
      </w:r>
      <w:r w:rsidRPr="00DE6D79">
        <w:tab/>
        <w:t>LNG excess flow valve (excess flow limiting device);</w:t>
      </w:r>
    </w:p>
    <w:p w14:paraId="68B8ED2A"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18.3.4.7.</w:t>
      </w:r>
      <w:r w:rsidRPr="00DE6D79">
        <w:tab/>
        <w:t>LNG valve (manual);</w:t>
      </w:r>
    </w:p>
    <w:p w14:paraId="254B8400" w14:textId="3FBB58FF" w:rsidR="00E06904" w:rsidRDefault="00FD3F95" w:rsidP="00DE6D79">
      <w:pPr>
        <w:widowControl w:val="0"/>
        <w:suppressAutoHyphens w:val="0"/>
        <w:autoSpaceDE w:val="0"/>
        <w:autoSpaceDN w:val="0"/>
        <w:adjustRightInd w:val="0"/>
        <w:spacing w:after="120" w:line="240" w:lineRule="auto"/>
        <w:ind w:left="2268" w:hanging="1134"/>
        <w:jc w:val="both"/>
      </w:pPr>
      <w:r>
        <w:t>18.3.4.8.</w:t>
      </w:r>
      <w:r>
        <w:tab/>
        <w:t>Automatic valve;</w:t>
      </w:r>
    </w:p>
    <w:p w14:paraId="196F4106" w14:textId="7AD51CB4"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w:t>
      </w:r>
      <w:r w:rsidR="00FD3F95">
        <w:t>9</w:t>
      </w:r>
      <w:r w:rsidRPr="00DE6D79">
        <w:t>.</w:t>
      </w:r>
      <w:r w:rsidRPr="00DE6D79">
        <w:tab/>
        <w:t>LNG fuel line;</w:t>
      </w:r>
    </w:p>
    <w:p w14:paraId="5C1E31B5" w14:textId="5CBB0C44"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w:t>
      </w:r>
      <w:r w:rsidR="00FD3F95">
        <w:t>10</w:t>
      </w:r>
      <w:r w:rsidRPr="00DE6D79">
        <w:t>.</w:t>
      </w:r>
      <w:r w:rsidRPr="00DE6D79">
        <w:tab/>
        <w:t>LNG couplings;</w:t>
      </w:r>
    </w:p>
    <w:p w14:paraId="0D65E53E" w14:textId="0ED275AE"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18.3.4.1</w:t>
      </w:r>
      <w:r w:rsidR="00B55D22">
        <w:t>1</w:t>
      </w:r>
      <w:r w:rsidRPr="00DE6D79">
        <w:t>.</w:t>
      </w:r>
      <w:r w:rsidRPr="00DE6D79">
        <w:tab/>
        <w:t>LNG check valve or non-return valve;</w:t>
      </w:r>
    </w:p>
    <w:p w14:paraId="19183200" w14:textId="3AF95A0B"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18.3.4.1</w:t>
      </w:r>
      <w:r w:rsidR="00FD3F95">
        <w:t>2</w:t>
      </w:r>
      <w:r w:rsidRPr="00DE6D79">
        <w:t>.</w:t>
      </w:r>
      <w:r w:rsidRPr="00DE6D79">
        <w:tab/>
        <w:t>LNG pressure indicator or fuel indicator;</w:t>
      </w:r>
    </w:p>
    <w:p w14:paraId="5042DF80" w14:textId="0B003CEE"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18.3.4.1</w:t>
      </w:r>
      <w:r w:rsidR="00FD3F95">
        <w:t>3</w:t>
      </w:r>
      <w:r w:rsidRPr="00DE6D79">
        <w:t>.</w:t>
      </w:r>
      <w:r w:rsidRPr="00DE6D79">
        <w:tab/>
        <w:t>Electronic control unit;</w:t>
      </w:r>
    </w:p>
    <w:p w14:paraId="3084FF80" w14:textId="232E1D4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18.3.4.1</w:t>
      </w:r>
      <w:r w:rsidR="00FD3F95">
        <w:t>4</w:t>
      </w:r>
      <w:r w:rsidRPr="00DE6D79">
        <w:t>.</w:t>
      </w:r>
      <w:r w:rsidRPr="00DE6D79">
        <w:tab/>
        <w:t>Natural gas detector or gas tight housing, for category M vehicles.</w:t>
      </w:r>
    </w:p>
    <w:p w14:paraId="794AAEB5" w14:textId="77777777" w:rsidR="00DE6D79" w:rsidRPr="00DE6D79" w:rsidRDefault="00DE6D79" w:rsidP="00DE6D79">
      <w:pPr>
        <w:spacing w:after="120" w:line="240" w:lineRule="auto"/>
        <w:ind w:left="2268" w:hanging="1134"/>
        <w:jc w:val="both"/>
      </w:pPr>
      <w:r w:rsidRPr="00DE6D79">
        <w:t>18.3.5.</w:t>
      </w:r>
      <w:r w:rsidRPr="00DE6D79">
        <w:tab/>
        <w:t>The LNG system may also include the following components:</w:t>
      </w:r>
    </w:p>
    <w:p w14:paraId="411D5475" w14:textId="77777777" w:rsidR="00DE6D79" w:rsidRPr="00DE6D79" w:rsidRDefault="00DE6D79" w:rsidP="00DE6D79">
      <w:pPr>
        <w:spacing w:after="120" w:line="240" w:lineRule="auto"/>
        <w:ind w:left="2268" w:hanging="1134"/>
        <w:jc w:val="both"/>
      </w:pPr>
      <w:r w:rsidRPr="00DE6D79">
        <w:t>18.3.5.1.</w:t>
      </w:r>
      <w:r w:rsidRPr="00DE6D79">
        <w:tab/>
        <w:t>LNG pressure regulator;</w:t>
      </w:r>
    </w:p>
    <w:p w14:paraId="1D3DEC57" w14:textId="77777777" w:rsidR="00DE6D79" w:rsidRPr="00DE6D79" w:rsidRDefault="00DE6D79" w:rsidP="00DE6D79">
      <w:pPr>
        <w:spacing w:after="120" w:line="240" w:lineRule="auto"/>
        <w:ind w:left="2268" w:hanging="1134"/>
        <w:jc w:val="both"/>
      </w:pPr>
      <w:r w:rsidRPr="00DE6D79">
        <w:t>18.3.5.2.</w:t>
      </w:r>
      <w:r w:rsidRPr="00DE6D79">
        <w:tab/>
        <w:t>LNG pressure and/or temperature sensor;</w:t>
      </w:r>
    </w:p>
    <w:p w14:paraId="6BA0854B" w14:textId="77777777" w:rsidR="00DE6D79" w:rsidRPr="00DE6D79" w:rsidRDefault="00DE6D79" w:rsidP="00DE6D79">
      <w:pPr>
        <w:spacing w:after="120" w:line="240" w:lineRule="auto"/>
        <w:ind w:left="2268" w:hanging="1134"/>
        <w:jc w:val="both"/>
      </w:pPr>
      <w:r w:rsidRPr="00DE6D79">
        <w:t>18.3.5.3.</w:t>
      </w:r>
      <w:r w:rsidRPr="00DE6D79">
        <w:tab/>
        <w:t>LNG fuel pump;</w:t>
      </w:r>
    </w:p>
    <w:p w14:paraId="08267739" w14:textId="77777777" w:rsidR="00DE6D79" w:rsidRPr="00DE6D79" w:rsidRDefault="00DE6D79" w:rsidP="00DE6D79">
      <w:pPr>
        <w:spacing w:after="120" w:line="240" w:lineRule="auto"/>
        <w:ind w:left="2268" w:hanging="1134"/>
        <w:jc w:val="both"/>
      </w:pPr>
      <w:r w:rsidRPr="00DE6D79">
        <w:t>18.3.5.4.</w:t>
      </w:r>
      <w:r w:rsidRPr="00DE6D79">
        <w:tab/>
        <w:t>LNG level gauge;</w:t>
      </w:r>
    </w:p>
    <w:p w14:paraId="46B88B9D" w14:textId="3B25E3B7" w:rsidR="00DE6D79" w:rsidRPr="00DE6D79" w:rsidRDefault="00DE6D79" w:rsidP="00DE6D79">
      <w:pPr>
        <w:widowControl w:val="0"/>
        <w:suppressAutoHyphens w:val="0"/>
        <w:autoSpaceDE w:val="0"/>
        <w:autoSpaceDN w:val="0"/>
        <w:adjustRightInd w:val="0"/>
        <w:spacing w:after="120" w:line="240" w:lineRule="auto"/>
        <w:ind w:left="2268" w:hanging="1134"/>
        <w:jc w:val="both"/>
      </w:pPr>
    </w:p>
    <w:p w14:paraId="30D0F1EF" w14:textId="379DC2CA"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lastRenderedPageBreak/>
        <w:t>18.3.5.</w:t>
      </w:r>
      <w:r w:rsidR="00FD3F95">
        <w:t>5</w:t>
      </w:r>
      <w:r w:rsidRPr="00DE6D79">
        <w:t>.</w:t>
      </w:r>
      <w:r w:rsidRPr="00DE6D79">
        <w:tab/>
        <w:t>Natural gas detector;</w:t>
      </w:r>
    </w:p>
    <w:p w14:paraId="5ADE26E1" w14:textId="3A469B05"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18.3.5.</w:t>
      </w:r>
      <w:r w:rsidR="00FD3F95">
        <w:t>6</w:t>
      </w:r>
      <w:r w:rsidRPr="00DE6D79">
        <w:t>.</w:t>
      </w:r>
      <w:r w:rsidRPr="00DE6D79">
        <w:tab/>
        <w:t>Gas tight housing.</w:t>
      </w:r>
    </w:p>
    <w:p w14:paraId="17866367" w14:textId="77777777" w:rsidR="00DE6D79" w:rsidRPr="00DE6D79" w:rsidRDefault="00DE6D79" w:rsidP="00DE6D79">
      <w:pPr>
        <w:spacing w:after="120" w:line="240" w:lineRule="auto"/>
        <w:ind w:left="2268" w:right="1134" w:hanging="1134"/>
        <w:jc w:val="both"/>
      </w:pPr>
      <w:r w:rsidRPr="00DE6D79">
        <w:t>18.3.6.</w:t>
      </w:r>
      <w:r w:rsidRPr="00DE6D79">
        <w:tab/>
        <w:t>LNG vehicles components downstream of the heat exchanger/vaporizer (gaseous phase) shall be considered as CNG components.</w:t>
      </w:r>
    </w:p>
    <w:p w14:paraId="19A01BD8" w14:textId="77777777" w:rsidR="00DE6D79" w:rsidRPr="00DE6D79" w:rsidRDefault="00DE6D79" w:rsidP="00DE6D79">
      <w:pPr>
        <w:spacing w:after="120" w:line="240" w:lineRule="auto"/>
        <w:ind w:left="2268" w:right="1134" w:hanging="1134"/>
        <w:jc w:val="both"/>
      </w:pPr>
      <w:r w:rsidRPr="00DE6D79">
        <w:t>18.4.</w:t>
      </w:r>
      <w:r w:rsidRPr="00DE6D79">
        <w:tab/>
        <w:t>Installation of the container and/or tanks</w:t>
      </w:r>
    </w:p>
    <w:p w14:paraId="2E58F481" w14:textId="77777777" w:rsidR="00DE6D79" w:rsidRPr="00DE6D79" w:rsidRDefault="00DE6D79" w:rsidP="00DE6D79">
      <w:pPr>
        <w:spacing w:after="120" w:line="240" w:lineRule="auto"/>
        <w:ind w:left="2268" w:right="1134" w:hanging="1134"/>
        <w:jc w:val="both"/>
      </w:pPr>
      <w:r w:rsidRPr="00DE6D79">
        <w:t>18.4.1.</w:t>
      </w:r>
      <w:r w:rsidRPr="00DE6D79">
        <w:tab/>
        <w:t>The container and/or tank shall be permanently installed in the vehicle and shall not be installed in the engine compartment.</w:t>
      </w:r>
    </w:p>
    <w:p w14:paraId="25A8B3D5" w14:textId="77777777" w:rsidR="00DE6D79" w:rsidRPr="00DE6D79" w:rsidRDefault="00DE6D79" w:rsidP="00DE6D79">
      <w:pPr>
        <w:spacing w:after="120" w:line="240" w:lineRule="auto"/>
        <w:ind w:left="2268" w:right="1134" w:hanging="1134"/>
        <w:jc w:val="both"/>
      </w:pPr>
      <w:r w:rsidRPr="00DE6D79">
        <w:t>18.4.2.</w:t>
      </w:r>
      <w:r w:rsidRPr="00DE6D79">
        <w:tab/>
        <w:t>The container and/or tank shall be installed such that there is no metal to metal contact, with the exception of the fixing points of the container(s) and/or tank(s).</w:t>
      </w:r>
    </w:p>
    <w:p w14:paraId="5407CA58" w14:textId="77777777" w:rsidR="00DE6D79" w:rsidRPr="00DE6D79" w:rsidRDefault="00DE6D79" w:rsidP="00DE6D79">
      <w:pPr>
        <w:spacing w:after="120" w:line="240" w:lineRule="auto"/>
        <w:ind w:left="2268" w:right="1134" w:hanging="1134"/>
        <w:jc w:val="both"/>
      </w:pPr>
      <w:r w:rsidRPr="00DE6D79">
        <w:t>18.4.3.</w:t>
      </w:r>
      <w:r w:rsidRPr="00DE6D79">
        <w:tab/>
        <w:t>When the vehicle is ready for use the fuel container and/or tank shall not be less than 200 mm above the road surface.</w:t>
      </w:r>
    </w:p>
    <w:p w14:paraId="49EA7540" w14:textId="77777777" w:rsidR="00DE6D79" w:rsidRPr="00DE6D79" w:rsidRDefault="00DE6D79" w:rsidP="00DE6D79">
      <w:pPr>
        <w:spacing w:after="120" w:line="240" w:lineRule="auto"/>
        <w:ind w:left="2268" w:right="1134" w:hanging="1134"/>
        <w:jc w:val="both"/>
      </w:pPr>
      <w:r w:rsidRPr="00DE6D79">
        <w:t>18.4.3.1.</w:t>
      </w:r>
      <w:r w:rsidRPr="00DE6D79">
        <w:tab/>
        <w:t>The provisions of paragraph 18.4.3. shall not apply if the container and/or tank is adequately protected, at the front and the sides and no part of the container is located lower than this protective structure.</w:t>
      </w:r>
    </w:p>
    <w:p w14:paraId="42A0E593" w14:textId="77777777" w:rsidR="00DE6D79" w:rsidRPr="00DE6D79" w:rsidRDefault="00DE6D79" w:rsidP="00DE6D79">
      <w:pPr>
        <w:spacing w:after="120" w:line="240" w:lineRule="auto"/>
        <w:ind w:left="2268" w:right="1134" w:hanging="1134"/>
        <w:jc w:val="both"/>
      </w:pPr>
      <w:r w:rsidRPr="00DE6D79">
        <w:t>18.4.4.</w:t>
      </w:r>
      <w:r w:rsidRPr="00DE6D79">
        <w:tab/>
        <w:t>The fuel container(s) and/or tank(s) shall be mounted and fixed so that the following accelerations can be absorbed (without damage occurring) when the container(s) and/or tank(s) are full:</w:t>
      </w:r>
    </w:p>
    <w:p w14:paraId="319423A0" w14:textId="77777777" w:rsidR="00DE6D79" w:rsidRPr="00DE6D79" w:rsidRDefault="00DE6D79" w:rsidP="00DE6D79">
      <w:pPr>
        <w:spacing w:after="120" w:line="240" w:lineRule="auto"/>
        <w:ind w:left="2268" w:right="1134"/>
        <w:jc w:val="both"/>
      </w:pPr>
      <w:r w:rsidRPr="00DE6D79">
        <w:t>Vehicles of categories M</w:t>
      </w:r>
      <w:r w:rsidRPr="00DE6D79">
        <w:rPr>
          <w:vertAlign w:val="subscript"/>
        </w:rPr>
        <w:t>1</w:t>
      </w:r>
      <w:r w:rsidRPr="00DE6D79">
        <w:t xml:space="preserve"> and N</w:t>
      </w:r>
      <w:r w:rsidRPr="00DE6D79">
        <w:rPr>
          <w:vertAlign w:val="subscript"/>
        </w:rPr>
        <w:t>1</w:t>
      </w:r>
      <w:r w:rsidRPr="00DE6D79">
        <w:t>:</w:t>
      </w:r>
    </w:p>
    <w:p w14:paraId="1B278832" w14:textId="77777777" w:rsidR="00DE6D79" w:rsidRPr="00DE6D79" w:rsidRDefault="00DE6D79" w:rsidP="00DE6D79">
      <w:pPr>
        <w:spacing w:after="120" w:line="240" w:lineRule="auto"/>
        <w:ind w:left="2835" w:right="1134" w:hanging="567"/>
        <w:jc w:val="both"/>
      </w:pPr>
      <w:r w:rsidRPr="00DE6D79">
        <w:t>(a)</w:t>
      </w:r>
      <w:r w:rsidRPr="00DE6D79">
        <w:tab/>
        <w:t>20 g in the direction of travel;</w:t>
      </w:r>
    </w:p>
    <w:p w14:paraId="56A09C30" w14:textId="77777777" w:rsidR="00DE6D79" w:rsidRPr="00DE6D79" w:rsidRDefault="00DE6D79" w:rsidP="00DE6D79">
      <w:pPr>
        <w:spacing w:after="120" w:line="240" w:lineRule="auto"/>
        <w:ind w:left="2835" w:right="1134" w:hanging="567"/>
        <w:jc w:val="both"/>
      </w:pPr>
      <w:r w:rsidRPr="00DE6D79">
        <w:t>(b)</w:t>
      </w:r>
      <w:r w:rsidRPr="00DE6D79">
        <w:tab/>
        <w:t>8 g horizontally perpendicular to the direction of travel.</w:t>
      </w:r>
    </w:p>
    <w:p w14:paraId="6A94B5DA" w14:textId="77777777" w:rsidR="00DE6D79" w:rsidRPr="00DE6D79" w:rsidRDefault="00DE6D79" w:rsidP="00DE6D79">
      <w:pPr>
        <w:spacing w:after="120" w:line="240" w:lineRule="auto"/>
        <w:ind w:left="2268" w:right="1134"/>
        <w:jc w:val="both"/>
      </w:pPr>
      <w:r w:rsidRPr="00DE6D79">
        <w:t>Vehicles of categories M</w:t>
      </w:r>
      <w:r w:rsidRPr="00DE6D79">
        <w:rPr>
          <w:vertAlign w:val="subscript"/>
        </w:rPr>
        <w:t>2</w:t>
      </w:r>
      <w:r w:rsidRPr="00DE6D79">
        <w:t xml:space="preserve"> and N</w:t>
      </w:r>
      <w:r w:rsidRPr="00DE6D79">
        <w:rPr>
          <w:vertAlign w:val="subscript"/>
        </w:rPr>
        <w:t>2</w:t>
      </w:r>
      <w:r w:rsidRPr="00DE6D79">
        <w:t>:</w:t>
      </w:r>
    </w:p>
    <w:p w14:paraId="661152EC" w14:textId="77777777" w:rsidR="00DE6D79" w:rsidRPr="00DE6D79" w:rsidRDefault="00DE6D79" w:rsidP="00DE6D79">
      <w:pPr>
        <w:spacing w:after="120" w:line="240" w:lineRule="auto"/>
        <w:ind w:left="2835" w:right="1134" w:hanging="567"/>
        <w:jc w:val="both"/>
      </w:pPr>
      <w:r w:rsidRPr="00DE6D79">
        <w:t>(a)</w:t>
      </w:r>
      <w:r w:rsidRPr="00DE6D79">
        <w:tab/>
        <w:t>10 g in the direction of travel;</w:t>
      </w:r>
    </w:p>
    <w:p w14:paraId="41A702B3" w14:textId="77777777" w:rsidR="00DE6D79" w:rsidRPr="00DE6D79" w:rsidRDefault="00DE6D79" w:rsidP="00DE6D79">
      <w:pPr>
        <w:spacing w:after="120" w:line="240" w:lineRule="auto"/>
        <w:ind w:left="2835" w:right="1134" w:hanging="567"/>
        <w:jc w:val="both"/>
      </w:pPr>
      <w:r w:rsidRPr="00DE6D79">
        <w:t>(b)</w:t>
      </w:r>
      <w:r w:rsidRPr="00DE6D79">
        <w:tab/>
        <w:t>5 g horizontally perpendicular to the direction of travel.</w:t>
      </w:r>
    </w:p>
    <w:p w14:paraId="3F1F5422" w14:textId="77777777" w:rsidR="00DE6D79" w:rsidRPr="00DE6D79" w:rsidRDefault="00DE6D79" w:rsidP="00DE6D79">
      <w:pPr>
        <w:spacing w:after="120" w:line="240" w:lineRule="auto"/>
        <w:ind w:left="2268" w:right="1134"/>
        <w:jc w:val="both"/>
      </w:pPr>
      <w:r w:rsidRPr="00DE6D79">
        <w:t>Vehicles of categories M</w:t>
      </w:r>
      <w:r w:rsidRPr="00DE6D79">
        <w:rPr>
          <w:vertAlign w:val="subscript"/>
        </w:rPr>
        <w:t>3</w:t>
      </w:r>
      <w:r w:rsidRPr="00DE6D79">
        <w:t xml:space="preserve"> and N</w:t>
      </w:r>
      <w:r w:rsidRPr="00DE6D79">
        <w:rPr>
          <w:vertAlign w:val="subscript"/>
        </w:rPr>
        <w:t>3</w:t>
      </w:r>
      <w:r w:rsidRPr="00DE6D79">
        <w:t>:</w:t>
      </w:r>
    </w:p>
    <w:p w14:paraId="2FEB84A7" w14:textId="77777777" w:rsidR="00DE6D79" w:rsidRPr="00DE6D79" w:rsidRDefault="00DE6D79" w:rsidP="00DE6D79">
      <w:pPr>
        <w:spacing w:after="120" w:line="240" w:lineRule="auto"/>
        <w:ind w:left="2835" w:right="1134" w:hanging="567"/>
        <w:jc w:val="both"/>
      </w:pPr>
      <w:r w:rsidRPr="00DE6D79">
        <w:t>(a)</w:t>
      </w:r>
      <w:r w:rsidRPr="00DE6D79">
        <w:tab/>
        <w:t>6.6 g in the direction of travel;</w:t>
      </w:r>
    </w:p>
    <w:p w14:paraId="794CCE82" w14:textId="77777777" w:rsidR="00DE6D79" w:rsidRPr="00DE6D79" w:rsidRDefault="00DE6D79" w:rsidP="00DE6D79">
      <w:pPr>
        <w:spacing w:after="120" w:line="240" w:lineRule="auto"/>
        <w:ind w:left="2835" w:right="1134" w:hanging="567"/>
        <w:jc w:val="both"/>
      </w:pPr>
      <w:r w:rsidRPr="00DE6D79">
        <w:t>(b)</w:t>
      </w:r>
      <w:r w:rsidRPr="00DE6D79">
        <w:tab/>
        <w:t>5 g horizontally perpendicular to the direction of travel.</w:t>
      </w:r>
    </w:p>
    <w:p w14:paraId="129B5B3F" w14:textId="77777777" w:rsidR="00DE6D79" w:rsidRPr="00DE6D79" w:rsidRDefault="00DE6D79" w:rsidP="00DE6D79">
      <w:pPr>
        <w:spacing w:after="120" w:line="240" w:lineRule="auto"/>
        <w:ind w:left="2268" w:right="1134"/>
        <w:jc w:val="both"/>
      </w:pPr>
      <w:r w:rsidRPr="00DE6D79">
        <w:t>A calculation method can be used instead of practical testing if its equivalence can be demonstrated by the applicant for approval to the satisfaction of the Technical Service.</w:t>
      </w:r>
    </w:p>
    <w:p w14:paraId="6D0849D7" w14:textId="77777777" w:rsidR="00DE6D79" w:rsidRPr="00DE6D79" w:rsidRDefault="00DE6D79" w:rsidP="00DE6D79">
      <w:pPr>
        <w:keepNext/>
        <w:keepLines/>
        <w:spacing w:after="120" w:line="240" w:lineRule="auto"/>
        <w:ind w:left="2268" w:right="1134" w:hanging="1134"/>
        <w:jc w:val="both"/>
      </w:pPr>
      <w:r w:rsidRPr="00DE6D79">
        <w:t>18.5.</w:t>
      </w:r>
      <w:r w:rsidRPr="00DE6D79">
        <w:tab/>
        <w:t>Accessories fitted to the CNG container(s)</w:t>
      </w:r>
    </w:p>
    <w:p w14:paraId="7205A1A8" w14:textId="77777777" w:rsidR="00DE6D79" w:rsidRPr="00DE6D79" w:rsidRDefault="00DE6D79" w:rsidP="00DE6D79">
      <w:pPr>
        <w:spacing w:after="120" w:line="240" w:lineRule="auto"/>
        <w:ind w:left="2268" w:right="1134" w:hanging="1134"/>
        <w:jc w:val="both"/>
      </w:pPr>
      <w:r w:rsidRPr="00DE6D79">
        <w:t>18.5.1.</w:t>
      </w:r>
      <w:r w:rsidRPr="00DE6D79">
        <w:tab/>
        <w:t xml:space="preserve">Automatic </w:t>
      </w:r>
      <w:r w:rsidR="00143247">
        <w:t xml:space="preserve">cylinder </w:t>
      </w:r>
      <w:r w:rsidRPr="00DE6D79">
        <w:t>valve</w:t>
      </w:r>
    </w:p>
    <w:p w14:paraId="5D17A13E" w14:textId="77777777" w:rsidR="00DE6D79" w:rsidRPr="00DE6D79" w:rsidRDefault="00DE6D79" w:rsidP="00DE6D79">
      <w:pPr>
        <w:spacing w:after="120" w:line="240" w:lineRule="auto"/>
        <w:ind w:left="2268" w:right="1134" w:hanging="1134"/>
        <w:jc w:val="both"/>
      </w:pPr>
      <w:r w:rsidRPr="00DE6D79">
        <w:t>18.5.1.1.</w:t>
      </w:r>
      <w:r w:rsidRPr="00DE6D79">
        <w:tab/>
        <w:t>An automatic cylinder valve shall be installed directly on each CNG container.</w:t>
      </w:r>
    </w:p>
    <w:p w14:paraId="6E91A10F" w14:textId="77777777" w:rsidR="00DE6D79" w:rsidRDefault="00DE6D79" w:rsidP="00DE6D79">
      <w:pPr>
        <w:spacing w:after="120" w:line="240" w:lineRule="auto"/>
        <w:ind w:left="2268" w:right="1134" w:hanging="1134"/>
        <w:jc w:val="both"/>
      </w:pPr>
      <w:r w:rsidRPr="00DE6D79">
        <w:t>18.5.1.2.</w:t>
      </w:r>
      <w:r w:rsidRPr="00DE6D79">
        <w:tab/>
        <w:t>The automatic cylinder valve shall be operated such that the fuel supply is cut off when the engine is switched off, irrespective of the position of the ignition switch, and shall remain closed while the engine in not running. A delay of 2 seconds is permitted for diagnostic.</w:t>
      </w:r>
    </w:p>
    <w:p w14:paraId="7A49FF2D" w14:textId="77777777" w:rsidR="004B7F90" w:rsidRPr="008E6102" w:rsidRDefault="00143247" w:rsidP="004B7F90">
      <w:pPr>
        <w:tabs>
          <w:tab w:val="left" w:pos="2835"/>
          <w:tab w:val="left" w:pos="8505"/>
        </w:tabs>
        <w:spacing w:before="120" w:after="120" w:line="240" w:lineRule="auto"/>
        <w:ind w:left="2268" w:right="1134" w:hanging="1134"/>
        <w:jc w:val="both"/>
        <w:rPr>
          <w:lang w:eastAsia="ar-SA"/>
        </w:rPr>
      </w:pPr>
      <w:r w:rsidRPr="00001673">
        <w:rPr>
          <w:bCs/>
        </w:rPr>
        <w:t>18.5.1.3.</w:t>
      </w:r>
      <w:r w:rsidRPr="00001673">
        <w:rPr>
          <w:bCs/>
        </w:rPr>
        <w:tab/>
      </w:r>
      <w:r w:rsidR="004B7F90" w:rsidRPr="008E6102">
        <w:rPr>
          <w:lang w:eastAsia="ar-SA"/>
        </w:rPr>
        <w:t>Notwithstanding the provisions of paragraph 18.5.1.2.</w:t>
      </w:r>
    </w:p>
    <w:p w14:paraId="03CF54D1" w14:textId="77777777" w:rsidR="004B7F90" w:rsidRPr="008E6102" w:rsidRDefault="004B7F90" w:rsidP="004B7F90">
      <w:pPr>
        <w:tabs>
          <w:tab w:val="left" w:pos="2268"/>
          <w:tab w:val="left" w:pos="2835"/>
          <w:tab w:val="left" w:pos="8505"/>
        </w:tabs>
        <w:spacing w:before="120" w:after="120" w:line="240" w:lineRule="auto"/>
        <w:ind w:left="2835" w:right="1134" w:hanging="1701"/>
        <w:jc w:val="both"/>
        <w:rPr>
          <w:lang w:eastAsia="ar-SA"/>
        </w:rPr>
      </w:pPr>
      <w:r w:rsidRPr="008E6102">
        <w:rPr>
          <w:lang w:eastAsia="ar-SA"/>
        </w:rPr>
        <w:tab/>
        <w:t>(a)</w:t>
      </w:r>
      <w:r w:rsidRPr="008E6102">
        <w:rPr>
          <w:lang w:eastAsia="ar-SA"/>
        </w:rPr>
        <w:tab/>
      </w:r>
      <w:r>
        <w:rPr>
          <w:lang w:eastAsia="ar-SA"/>
        </w:rPr>
        <w:t>T</w:t>
      </w:r>
      <w:r w:rsidRPr="008E6102">
        <w:rPr>
          <w:lang w:eastAsia="ar-SA"/>
        </w:rPr>
        <w:t>he automatic cylinder valve may stay in an open positi</w:t>
      </w:r>
      <w:r>
        <w:rPr>
          <w:lang w:eastAsia="ar-SA"/>
        </w:rPr>
        <w:t>on during commanded stop phases;</w:t>
      </w:r>
      <w:r w:rsidRPr="008E6102">
        <w:rPr>
          <w:lang w:eastAsia="ar-SA"/>
        </w:rPr>
        <w:t xml:space="preserve"> and</w:t>
      </w:r>
    </w:p>
    <w:p w14:paraId="797FF948" w14:textId="77777777" w:rsidR="004B7F90" w:rsidRDefault="004B7F90" w:rsidP="004B7F90">
      <w:pPr>
        <w:spacing w:after="120" w:line="240" w:lineRule="auto"/>
        <w:ind w:left="2268" w:right="1134" w:hanging="1134"/>
        <w:jc w:val="both"/>
        <w:rPr>
          <w:lang w:eastAsia="ar-SA"/>
        </w:rPr>
      </w:pPr>
      <w:r w:rsidRPr="008E6102">
        <w:rPr>
          <w:lang w:eastAsia="ar-SA"/>
        </w:rPr>
        <w:tab/>
        <w:t>(b)</w:t>
      </w:r>
      <w:r w:rsidRPr="008E6102">
        <w:rPr>
          <w:lang w:eastAsia="ar-SA"/>
        </w:rPr>
        <w:tab/>
      </w:r>
      <w:r>
        <w:rPr>
          <w:lang w:eastAsia="ar-SA"/>
        </w:rPr>
        <w:t>I</w:t>
      </w:r>
      <w:r w:rsidRPr="008E6102">
        <w:rPr>
          <w:lang w:eastAsia="ar-SA"/>
        </w:rPr>
        <w:t xml:space="preserve">n the case where a fire alarm system is installed in the compartment where a CNG combustion heater is located, the automatic cylinder valve(s) </w:t>
      </w:r>
      <w:r w:rsidRPr="008E6102">
        <w:rPr>
          <w:lang w:eastAsia="ar-SA"/>
        </w:rPr>
        <w:lastRenderedPageBreak/>
        <w:t>may be opened by an electronic control unit for the purpose of permitting its operation to warm the engine coolant.</w:t>
      </w:r>
    </w:p>
    <w:p w14:paraId="2697407C" w14:textId="2E4072C7" w:rsidR="00143247" w:rsidRPr="00DE6D79" w:rsidRDefault="00143247" w:rsidP="004B7F90">
      <w:pPr>
        <w:spacing w:after="120" w:line="240" w:lineRule="auto"/>
        <w:ind w:left="2268" w:right="1134" w:hanging="1134"/>
        <w:jc w:val="both"/>
      </w:pPr>
      <w:r w:rsidRPr="00001673">
        <w:rPr>
          <w:bCs/>
        </w:rPr>
        <w:t>18.5.1.4.</w:t>
      </w:r>
      <w:r w:rsidRPr="00001673">
        <w:rPr>
          <w:bCs/>
        </w:rPr>
        <w:tab/>
        <w:t>If the automatic cylinder valve is closed during commanded stop phases, the valve shall comply with paragraph 2.2.4. of Annex 4A.</w:t>
      </w:r>
    </w:p>
    <w:p w14:paraId="1391895A" w14:textId="77777777" w:rsidR="00DE6D79" w:rsidRPr="00DE6D79" w:rsidRDefault="00DE6D79" w:rsidP="00DE6D79">
      <w:pPr>
        <w:spacing w:after="120" w:line="240" w:lineRule="auto"/>
        <w:ind w:left="2268" w:right="1134" w:hanging="1134"/>
        <w:jc w:val="both"/>
      </w:pPr>
      <w:r w:rsidRPr="00DE6D79">
        <w:t>18.5.2.</w:t>
      </w:r>
      <w:r w:rsidRPr="00DE6D79">
        <w:tab/>
        <w:t>Pressure relief device</w:t>
      </w:r>
    </w:p>
    <w:p w14:paraId="514EECEE" w14:textId="256C1308" w:rsidR="00DE6D79" w:rsidRDefault="00DE6D79" w:rsidP="00DE6D79">
      <w:pPr>
        <w:spacing w:after="120" w:line="240" w:lineRule="auto"/>
        <w:ind w:left="2268" w:right="1134" w:hanging="1134"/>
        <w:jc w:val="both"/>
      </w:pPr>
      <w:r w:rsidRPr="00DE6D79">
        <w:t>18.5.2.1.</w:t>
      </w:r>
      <w:r w:rsidRPr="00DE6D79">
        <w:tab/>
        <w:t>The pressure relief device (temperature triggered) shall be fitted to the CNG fuel container(s) in such a manner that can discharge into the gas-tight housing if that gas-tight housing fulfils the requirements of paragraph 18.5.5.</w:t>
      </w:r>
      <w:r w:rsidR="00B23F51">
        <w:t xml:space="preserve"> below.</w:t>
      </w:r>
    </w:p>
    <w:p w14:paraId="3E22D6E6" w14:textId="599B09D9" w:rsidR="00210CFC" w:rsidRPr="00DE6D79" w:rsidRDefault="00210CFC" w:rsidP="00210CFC">
      <w:pPr>
        <w:spacing w:after="120" w:line="240" w:lineRule="auto"/>
        <w:ind w:left="2268" w:right="1134"/>
        <w:jc w:val="both"/>
      </w:pPr>
      <w:r w:rsidRPr="008A20A0">
        <w:rPr>
          <w:rFonts w:eastAsia="Arial Unicode MS"/>
          <w:color w:val="000000"/>
          <w:u w:color="000000"/>
          <w:bdr w:val="nil"/>
          <w:lang w:eastAsia="en-GB"/>
        </w:rPr>
        <w:t>However, in case of vehicles of categories M and N where the container(s) is (are) fitted outside the vehicle and on the roof or top of the bodywork of the vehicle, the pressure relief device (temperature triggered) shall be fitted to the fuel container(s) in such a manner that it can discharge the CNG only in a vertical upward direction.</w:t>
      </w:r>
    </w:p>
    <w:p w14:paraId="5BE438E1" w14:textId="77777777" w:rsidR="00DE6D79" w:rsidRPr="00DE6D79" w:rsidRDefault="00DE6D79" w:rsidP="00DE6D79">
      <w:pPr>
        <w:spacing w:after="120" w:line="240" w:lineRule="auto"/>
        <w:ind w:left="2268" w:right="1134" w:hanging="1134"/>
        <w:jc w:val="both"/>
      </w:pPr>
      <w:r w:rsidRPr="00DE6D79">
        <w:t>18.5.3.</w:t>
      </w:r>
      <w:r w:rsidRPr="00DE6D79">
        <w:tab/>
        <w:t>Excess flow valve on the CNG container</w:t>
      </w:r>
    </w:p>
    <w:p w14:paraId="5D670872" w14:textId="77777777" w:rsidR="00DE6D79" w:rsidRPr="00DE6D79" w:rsidRDefault="00DE6D79" w:rsidP="00DE6D79">
      <w:pPr>
        <w:spacing w:after="120" w:line="240" w:lineRule="auto"/>
        <w:ind w:left="2268" w:right="1134" w:hanging="1134"/>
        <w:jc w:val="both"/>
      </w:pPr>
      <w:r w:rsidRPr="00DE6D79">
        <w:t>18.5.3.1.</w:t>
      </w:r>
      <w:r w:rsidRPr="00DE6D79">
        <w:tab/>
        <w:t>The excess flow limiting device shall be fitted in the CNG fuel container(s) on the automatic cylinder valve.</w:t>
      </w:r>
    </w:p>
    <w:p w14:paraId="54BBEF27" w14:textId="77777777" w:rsidR="00DE6D79" w:rsidRPr="00DE6D79" w:rsidRDefault="00DE6D79" w:rsidP="00DE6D79">
      <w:pPr>
        <w:spacing w:after="120" w:line="240" w:lineRule="auto"/>
        <w:ind w:left="2268" w:right="1134" w:hanging="1134"/>
        <w:jc w:val="both"/>
      </w:pPr>
      <w:r w:rsidRPr="00DE6D79">
        <w:t>18.5.4.</w:t>
      </w:r>
      <w:r w:rsidRPr="00DE6D79">
        <w:tab/>
        <w:t>Manual valve</w:t>
      </w:r>
    </w:p>
    <w:p w14:paraId="48D2A108" w14:textId="77777777" w:rsidR="00DE6D79" w:rsidRPr="00DE6D79" w:rsidRDefault="00DE6D79" w:rsidP="00DE6D79">
      <w:pPr>
        <w:spacing w:after="120" w:line="240" w:lineRule="auto"/>
        <w:ind w:left="2268" w:right="1134" w:hanging="1134"/>
        <w:jc w:val="both"/>
      </w:pPr>
      <w:r w:rsidRPr="00DE6D79">
        <w:t>18.5.4.1.</w:t>
      </w:r>
      <w:r w:rsidRPr="00DE6D79">
        <w:tab/>
        <w:t>A manual valve is rigidly fixed to the CNG cylinder which can be integrated into the automatic cylinder valve.</w:t>
      </w:r>
    </w:p>
    <w:p w14:paraId="53787F08" w14:textId="77777777" w:rsidR="00DE6D79" w:rsidRPr="00DE6D79" w:rsidRDefault="00DE6D79" w:rsidP="00DE6D79">
      <w:pPr>
        <w:spacing w:after="120" w:line="240" w:lineRule="auto"/>
        <w:ind w:left="2268" w:right="1134" w:hanging="1134"/>
        <w:jc w:val="both"/>
      </w:pPr>
      <w:r w:rsidRPr="00DE6D79">
        <w:t>18.5.5.</w:t>
      </w:r>
      <w:r w:rsidRPr="00DE6D79">
        <w:tab/>
        <w:t>Gas-tight housing on the CNG container(s)</w:t>
      </w:r>
    </w:p>
    <w:p w14:paraId="50AE288D" w14:textId="77777777" w:rsidR="00DE6D79" w:rsidRPr="00DE6D79" w:rsidRDefault="00DE6D79" w:rsidP="00DE6D79">
      <w:pPr>
        <w:spacing w:after="120" w:line="240" w:lineRule="auto"/>
        <w:ind w:left="2268" w:right="1134" w:hanging="1134"/>
        <w:jc w:val="both"/>
      </w:pPr>
      <w:r w:rsidRPr="00DE6D79">
        <w:t>18.5.5.1.</w:t>
      </w:r>
      <w:r w:rsidRPr="00DE6D79">
        <w:tab/>
        <w:t>A gas-tight housing over the CNG container(s) fittings, which fulfils the requirements of paragraphs 18.5.5.2. to 18.5.5.5. shall be fitted to the CNG fuel container, unless the CNG container(s) is installed outside the vehicle.</w:t>
      </w:r>
    </w:p>
    <w:p w14:paraId="44569079" w14:textId="77777777" w:rsidR="00DE6D79" w:rsidRPr="00DE6D79" w:rsidRDefault="00DE6D79" w:rsidP="00DE6D79">
      <w:pPr>
        <w:spacing w:after="120" w:line="240" w:lineRule="auto"/>
        <w:ind w:left="2268" w:right="1134" w:hanging="1134"/>
        <w:jc w:val="both"/>
      </w:pPr>
      <w:r w:rsidRPr="00DE6D79">
        <w:t>18.5.5.2.</w:t>
      </w:r>
      <w:r w:rsidRPr="00DE6D79">
        <w:tab/>
        <w:t>The gas-tight housing shall be in open connection with the atmosphere, where necessary through a connecting hose and a lead-through that shall be resistant against CNG.</w:t>
      </w:r>
    </w:p>
    <w:p w14:paraId="47F15756" w14:textId="77777777" w:rsidR="00DE6D79" w:rsidRPr="00DE6D79" w:rsidRDefault="00DE6D79" w:rsidP="00DE6D79">
      <w:pPr>
        <w:spacing w:after="120" w:line="240" w:lineRule="auto"/>
        <w:ind w:left="2268" w:right="1134" w:hanging="1134"/>
        <w:jc w:val="both"/>
      </w:pPr>
      <w:r w:rsidRPr="00DE6D79">
        <w:t>18.5.5.3.</w:t>
      </w:r>
      <w:r w:rsidRPr="00DE6D79">
        <w:tab/>
        <w:t>The ventilation opening of the gas tight housing shall not discharge into a wheel arch, nor shall it be aimed at a heat source such as the exhaust.</w:t>
      </w:r>
    </w:p>
    <w:p w14:paraId="10B04EDE" w14:textId="77777777" w:rsidR="00DE6D79" w:rsidRPr="00DE6D79" w:rsidRDefault="00DE6D79" w:rsidP="00DE6D79">
      <w:pPr>
        <w:spacing w:after="120" w:line="240" w:lineRule="auto"/>
        <w:ind w:left="2268" w:right="1134" w:hanging="1134"/>
        <w:jc w:val="both"/>
      </w:pPr>
      <w:r w:rsidRPr="00DE6D79">
        <w:t>18.5.5.4.</w:t>
      </w:r>
      <w:r w:rsidRPr="00DE6D79">
        <w:tab/>
        <w:t>Any connecting hose and lead-through in the bottom of the bodywork of the motor vehicle for ventilation of the gas-tight housing shall have a minimum clear opening of 450 mm</w:t>
      </w:r>
      <w:r w:rsidRPr="00DE6D79">
        <w:rPr>
          <w:vertAlign w:val="superscript"/>
        </w:rPr>
        <w:t>2</w:t>
      </w:r>
      <w:r w:rsidRPr="00DE6D79">
        <w:t>.</w:t>
      </w:r>
    </w:p>
    <w:p w14:paraId="56CE5F35" w14:textId="77777777" w:rsidR="00DE6D79" w:rsidRPr="00DE6D79" w:rsidRDefault="00DE6D79" w:rsidP="00DE6D79">
      <w:pPr>
        <w:spacing w:after="120" w:line="240" w:lineRule="auto"/>
        <w:ind w:left="2268" w:right="1134" w:hanging="1134"/>
        <w:jc w:val="both"/>
      </w:pPr>
      <w:r w:rsidRPr="00DE6D79">
        <w:t>18.5.5.5.</w:t>
      </w:r>
      <w:r w:rsidRPr="00DE6D79">
        <w:tab/>
        <w:t>The housing over the CNG container(s) fittings and connecting hoses shall be gas-tight at a pressure of 10 kPa without any permanent deformations. In these circumstances a leak not exceeding 100 cm</w:t>
      </w:r>
      <w:r w:rsidRPr="00DE6D79">
        <w:rPr>
          <w:vertAlign w:val="superscript"/>
        </w:rPr>
        <w:t>3</w:t>
      </w:r>
      <w:r w:rsidRPr="00DE6D79">
        <w:t xml:space="preserve"> per hour may be accepted.</w:t>
      </w:r>
    </w:p>
    <w:p w14:paraId="462755CF" w14:textId="77777777" w:rsidR="00DE6D79" w:rsidRPr="00DE6D79" w:rsidRDefault="00DE6D79" w:rsidP="00DE6D79">
      <w:pPr>
        <w:spacing w:after="120" w:line="240" w:lineRule="auto"/>
        <w:ind w:left="2268" w:right="1134" w:hanging="1134"/>
        <w:jc w:val="both"/>
      </w:pPr>
      <w:r w:rsidRPr="00DE6D79">
        <w:t>18.5.5.6.</w:t>
      </w:r>
      <w:r w:rsidRPr="00DE6D79">
        <w:tab/>
        <w:t>The connecting hose shall be secured by clamps, or other means, to the gas-tight housing and the lead-through to ensure that a gas-tight joint is formed.</w:t>
      </w:r>
    </w:p>
    <w:p w14:paraId="6E13D311" w14:textId="77777777" w:rsidR="00DE6D79" w:rsidRPr="00DE6D79" w:rsidRDefault="00DE6D79" w:rsidP="00DE6D79">
      <w:pPr>
        <w:spacing w:after="120" w:line="240" w:lineRule="auto"/>
        <w:ind w:left="2268" w:right="1134" w:hanging="1134"/>
        <w:jc w:val="both"/>
      </w:pPr>
      <w:r w:rsidRPr="00DE6D79">
        <w:t>18.5.5.7.</w:t>
      </w:r>
      <w:r w:rsidRPr="00DE6D79">
        <w:tab/>
        <w:t>The gas-tight housing shall contain all the components installed into the luggage or passenger compartment.</w:t>
      </w:r>
    </w:p>
    <w:p w14:paraId="09953076" w14:textId="77777777" w:rsidR="00DE6D79" w:rsidRPr="00DE6D79" w:rsidRDefault="00DE6D79" w:rsidP="00DE6D79">
      <w:pPr>
        <w:spacing w:after="120" w:line="240" w:lineRule="auto"/>
        <w:ind w:left="2268" w:right="1134" w:hanging="1134"/>
        <w:jc w:val="both"/>
        <w:rPr>
          <w:bCs/>
        </w:rPr>
      </w:pPr>
      <w:r w:rsidRPr="00DE6D79">
        <w:rPr>
          <w:bCs/>
        </w:rPr>
        <w:t>18.5.6.</w:t>
      </w:r>
      <w:r w:rsidRPr="00DE6D79">
        <w:rPr>
          <w:bCs/>
        </w:rPr>
        <w:tab/>
        <w:t>PRD (pressure triggered)</w:t>
      </w:r>
    </w:p>
    <w:p w14:paraId="3B70C6F4" w14:textId="77777777" w:rsidR="00DE6D79" w:rsidRPr="00DE6D79" w:rsidRDefault="00DE6D79" w:rsidP="00DE6D79">
      <w:pPr>
        <w:spacing w:after="120" w:line="240" w:lineRule="auto"/>
        <w:ind w:left="2268" w:right="1134" w:hanging="1134"/>
        <w:jc w:val="both"/>
        <w:rPr>
          <w:bCs/>
        </w:rPr>
      </w:pPr>
      <w:r w:rsidRPr="00DE6D79">
        <w:rPr>
          <w:bCs/>
        </w:rPr>
        <w:t>18.5.6.1.</w:t>
      </w:r>
      <w:r w:rsidRPr="00DE6D79">
        <w:rPr>
          <w:bCs/>
        </w:rPr>
        <w:tab/>
        <w:t>The PRD (pressure triggered) shall be activated and shall vent the gas independently from the PRD (temperature triggered).</w:t>
      </w:r>
    </w:p>
    <w:p w14:paraId="708D5F4C" w14:textId="27CF3DE8" w:rsidR="00DE6D79" w:rsidRDefault="00DE6D79" w:rsidP="00DE6D79">
      <w:pPr>
        <w:spacing w:after="120" w:line="240" w:lineRule="auto"/>
        <w:ind w:left="2268" w:right="1134" w:hanging="1134"/>
        <w:jc w:val="both"/>
        <w:rPr>
          <w:bCs/>
        </w:rPr>
      </w:pPr>
      <w:r w:rsidRPr="00DE6D79">
        <w:rPr>
          <w:bCs/>
        </w:rPr>
        <w:t>18.5.6.2.</w:t>
      </w:r>
      <w:r w:rsidRPr="00DE6D79">
        <w:rPr>
          <w:bCs/>
        </w:rPr>
        <w:tab/>
        <w:t>The PRD (pressure triggered) shall be fitted to the fuel container(s) in such a manner that it can discharge into the gas-tight housing if that gas-tight housing fulfils the requirements of paragraph 18.5.5.</w:t>
      </w:r>
      <w:r w:rsidR="00B23F51">
        <w:rPr>
          <w:bCs/>
        </w:rPr>
        <w:t xml:space="preserve"> </w:t>
      </w:r>
      <w:r w:rsidRPr="00DE6D79">
        <w:rPr>
          <w:bCs/>
        </w:rPr>
        <w:t>above.</w:t>
      </w:r>
    </w:p>
    <w:p w14:paraId="5486B5D0" w14:textId="610FF85D" w:rsidR="00210CFC" w:rsidRPr="00DE6D79" w:rsidRDefault="00210CFC" w:rsidP="00210CFC">
      <w:pPr>
        <w:spacing w:after="120" w:line="240" w:lineRule="auto"/>
        <w:ind w:left="2268" w:right="1134"/>
        <w:jc w:val="both"/>
        <w:rPr>
          <w:bCs/>
        </w:rPr>
      </w:pPr>
      <w:r w:rsidRPr="008A20A0">
        <w:rPr>
          <w:rFonts w:eastAsia="Arial Unicode MS"/>
          <w:color w:val="000000"/>
          <w:u w:color="000000"/>
          <w:bdr w:val="nil"/>
          <w:lang w:eastAsia="en-GB"/>
        </w:rPr>
        <w:lastRenderedPageBreak/>
        <w:t>However, in case of vehicles of category M and N where the container(s) is (are) fitted outside the vehicle and on the roof or on the top of the bodywork of the vehicle, the pressure relief device (pressure triggered) shall be fitted to the fuel container(s) in such a manner that it can discharge the CNG only in a vertical upward direction.</w:t>
      </w:r>
    </w:p>
    <w:p w14:paraId="7A8DCC95" w14:textId="77777777" w:rsidR="00DE6D79" w:rsidRPr="00DE6D79" w:rsidRDefault="00DE6D79" w:rsidP="00DE6D79">
      <w:pPr>
        <w:spacing w:after="120" w:line="240" w:lineRule="auto"/>
        <w:ind w:left="2268" w:right="1134" w:hanging="1134"/>
        <w:jc w:val="both"/>
      </w:pPr>
      <w:r w:rsidRPr="00DE6D79">
        <w:t>18.6.</w:t>
      </w:r>
      <w:r w:rsidRPr="00DE6D79">
        <w:tab/>
        <w:t>Accessories fitted to the LNG tanks</w:t>
      </w:r>
    </w:p>
    <w:p w14:paraId="2CEE7893" w14:textId="77777777" w:rsidR="00173069" w:rsidRDefault="00173069" w:rsidP="00173069">
      <w:pPr>
        <w:spacing w:after="120" w:line="240" w:lineRule="auto"/>
        <w:ind w:left="2268" w:right="1134" w:hanging="1134"/>
        <w:jc w:val="both"/>
      </w:pPr>
      <w:r>
        <w:t xml:space="preserve">18.6.1. </w:t>
      </w:r>
      <w:r>
        <w:tab/>
        <w:t>Automatic valve</w:t>
      </w:r>
    </w:p>
    <w:p w14:paraId="53947066" w14:textId="77777777" w:rsidR="00173069" w:rsidRDefault="00173069" w:rsidP="00173069">
      <w:pPr>
        <w:spacing w:after="120" w:line="240" w:lineRule="auto"/>
        <w:ind w:left="2268" w:right="1134" w:hanging="1134"/>
        <w:jc w:val="both"/>
      </w:pPr>
      <w:r>
        <w:t xml:space="preserve">18.6.1.1. </w:t>
      </w:r>
      <w:r>
        <w:tab/>
        <w:t>An automatic valve shall be installed in the fuel supply line, directly on every LNG tank (in a protected position).</w:t>
      </w:r>
    </w:p>
    <w:p w14:paraId="00A8E076" w14:textId="77777777" w:rsidR="00173069" w:rsidRDefault="00173069" w:rsidP="00173069">
      <w:pPr>
        <w:spacing w:after="120" w:line="240" w:lineRule="auto"/>
        <w:ind w:left="2268" w:right="1134" w:hanging="1134"/>
        <w:jc w:val="both"/>
      </w:pPr>
      <w:r>
        <w:t xml:space="preserve">18.6.1.2. </w:t>
      </w:r>
      <w:r>
        <w:tab/>
        <w:t>The automatic valve shall be operated such that the fuel supply is cut off when the engine is switched off, irrespective of the position of the ignition switch, and shall remain closed while the engine is not running. A delay of 2 seconds is permitted for diagnostic.</w:t>
      </w:r>
    </w:p>
    <w:p w14:paraId="69B7B574" w14:textId="77777777" w:rsidR="00143247" w:rsidRPr="00001673" w:rsidRDefault="00143247" w:rsidP="00143247">
      <w:pPr>
        <w:spacing w:after="120" w:line="240" w:lineRule="auto"/>
        <w:ind w:left="2268" w:right="1134" w:hanging="1134"/>
        <w:jc w:val="both"/>
        <w:rPr>
          <w:bCs/>
        </w:rPr>
      </w:pPr>
      <w:r w:rsidRPr="00001673">
        <w:rPr>
          <w:bCs/>
        </w:rPr>
        <w:t>18.6.1.3.</w:t>
      </w:r>
      <w:r w:rsidRPr="00001673">
        <w:rPr>
          <w:bCs/>
        </w:rPr>
        <w:tab/>
        <w:t>Notwithstanding the provisions of paragraph 18.6.1.2., the automatic valve may stay in an open position during commanded stop phases.</w:t>
      </w:r>
    </w:p>
    <w:p w14:paraId="47B911E3" w14:textId="77777777" w:rsidR="00143247" w:rsidRDefault="00143247" w:rsidP="00143247">
      <w:pPr>
        <w:spacing w:after="120" w:line="240" w:lineRule="auto"/>
        <w:ind w:left="2268" w:right="1134" w:hanging="1134"/>
        <w:jc w:val="both"/>
      </w:pPr>
      <w:r w:rsidRPr="00001673">
        <w:rPr>
          <w:bCs/>
        </w:rPr>
        <w:t>18.6.1.4.</w:t>
      </w:r>
      <w:r w:rsidRPr="00001673">
        <w:rPr>
          <w:bCs/>
        </w:rPr>
        <w:tab/>
        <w:t>If the automatic valve is closed during commanded stop phases, the valve shall comply with paragraph 2.2.4. of Annex 4A.</w:t>
      </w:r>
    </w:p>
    <w:p w14:paraId="21F0023D" w14:textId="77777777" w:rsidR="00DE6D79" w:rsidRPr="00DE6D79" w:rsidRDefault="00DE6D79" w:rsidP="00173069">
      <w:pPr>
        <w:spacing w:after="120" w:line="240" w:lineRule="auto"/>
        <w:ind w:left="2268" w:right="1134" w:hanging="1134"/>
        <w:jc w:val="both"/>
      </w:pPr>
      <w:r w:rsidRPr="00DE6D79">
        <w:t>18.6.</w:t>
      </w:r>
      <w:r w:rsidR="00173069">
        <w:t>2</w:t>
      </w:r>
      <w:r w:rsidRPr="00DE6D79">
        <w:t>.</w:t>
      </w:r>
      <w:r w:rsidRPr="00DE6D79">
        <w:tab/>
        <w:t>Excess flow valve</w:t>
      </w:r>
    </w:p>
    <w:p w14:paraId="0F92B0A9" w14:textId="77777777" w:rsidR="00DE6D79" w:rsidRPr="00DE6D79" w:rsidRDefault="00DE6D79" w:rsidP="00DE6D79">
      <w:pPr>
        <w:spacing w:after="120" w:line="240" w:lineRule="auto"/>
        <w:ind w:left="2268" w:right="1134"/>
        <w:jc w:val="both"/>
      </w:pPr>
      <w:r w:rsidRPr="00DE6D79">
        <w:t>The excess flow valve can be fitted inside or directly on the LNG tank (in a protected position).</w:t>
      </w:r>
    </w:p>
    <w:p w14:paraId="098FF659" w14:textId="77777777" w:rsidR="00DE6D79" w:rsidRPr="00DE6D79" w:rsidRDefault="00DE6D79" w:rsidP="00DE6D79">
      <w:pPr>
        <w:spacing w:after="120" w:line="240" w:lineRule="auto"/>
        <w:ind w:left="2268" w:right="1134" w:hanging="1134"/>
        <w:jc w:val="both"/>
      </w:pPr>
      <w:r w:rsidRPr="00DE6D79">
        <w:t>18.6.</w:t>
      </w:r>
      <w:r w:rsidR="00173069">
        <w:t>3</w:t>
      </w:r>
      <w:r w:rsidRPr="00DE6D79">
        <w:t>.</w:t>
      </w:r>
      <w:r w:rsidRPr="00DE6D79">
        <w:tab/>
        <w:t>Pressure relief valve (primary)</w:t>
      </w:r>
    </w:p>
    <w:p w14:paraId="72EA7B96" w14:textId="77777777" w:rsidR="00DE6D79" w:rsidRPr="00DE6D79" w:rsidRDefault="00DE6D79" w:rsidP="00DE6D79">
      <w:pPr>
        <w:spacing w:after="120" w:line="240" w:lineRule="auto"/>
        <w:ind w:left="2268" w:right="1134"/>
        <w:jc w:val="both"/>
      </w:pPr>
      <w:r w:rsidRPr="00DE6D79">
        <w:t>The primary pressure relief valve outlet shall be connected to an open ended pipe-away system to move vented gas away to a high level. Consideration shall be given to preventing any blockage or freezing of the pipe-away. The LNG primary relief valve shall not vent into the gas tight housing (if fitted).</w:t>
      </w:r>
    </w:p>
    <w:p w14:paraId="28941FBB" w14:textId="77777777" w:rsidR="00DE6D79" w:rsidRPr="00DE6D79" w:rsidRDefault="00DE6D79" w:rsidP="00DE6D79">
      <w:pPr>
        <w:spacing w:after="120" w:line="240" w:lineRule="auto"/>
        <w:ind w:left="2268" w:right="1134" w:hanging="1134"/>
        <w:jc w:val="both"/>
      </w:pPr>
      <w:r w:rsidRPr="00DE6D79">
        <w:t>18.6.</w:t>
      </w:r>
      <w:r w:rsidR="00173069">
        <w:t>4</w:t>
      </w:r>
      <w:r w:rsidRPr="00DE6D79">
        <w:t>.</w:t>
      </w:r>
      <w:r w:rsidRPr="00DE6D79">
        <w:tab/>
        <w:t>Pressure relief valve (secondary)</w:t>
      </w:r>
    </w:p>
    <w:p w14:paraId="559214AF" w14:textId="77777777" w:rsidR="00DE6D79" w:rsidRPr="00DE6D79" w:rsidRDefault="00DE6D79" w:rsidP="00DE6D79">
      <w:pPr>
        <w:spacing w:after="120" w:line="240" w:lineRule="auto"/>
        <w:ind w:left="2268" w:right="1134"/>
        <w:jc w:val="both"/>
      </w:pPr>
      <w:r w:rsidRPr="00DE6D79">
        <w:t>The secondary relief valve may relieve gas immediately from its outlet. Protection from water ingress and damage shall be considered. The secondary relief valve outlet shall not be connected to the same pipe-away as the primary relief valve. The LNG secondary relief valve shall not vent into the gas tight housing (if fitted).</w:t>
      </w:r>
    </w:p>
    <w:p w14:paraId="60306FEA" w14:textId="77777777" w:rsidR="00DE6D79" w:rsidRPr="00DE6D79" w:rsidRDefault="00DE6D79" w:rsidP="00DE6D79">
      <w:pPr>
        <w:spacing w:after="120" w:line="240" w:lineRule="auto"/>
        <w:ind w:left="2268" w:right="1134" w:hanging="1134"/>
        <w:jc w:val="both"/>
      </w:pPr>
      <w:r w:rsidRPr="00DE6D79">
        <w:t>18.6.</w:t>
      </w:r>
      <w:r w:rsidR="00173069">
        <w:t>5</w:t>
      </w:r>
      <w:r w:rsidRPr="00DE6D79">
        <w:t>.</w:t>
      </w:r>
      <w:r w:rsidRPr="00DE6D79">
        <w:tab/>
        <w:t>Manual fuel shut off valve</w:t>
      </w:r>
    </w:p>
    <w:p w14:paraId="3D4244E4" w14:textId="77777777" w:rsidR="00DE6D79" w:rsidRPr="00DE6D79" w:rsidRDefault="00DE6D79" w:rsidP="00C471BB">
      <w:pPr>
        <w:spacing w:after="120" w:line="240" w:lineRule="auto"/>
        <w:ind w:left="2268" w:right="1134"/>
        <w:jc w:val="both"/>
      </w:pPr>
      <w:r w:rsidRPr="00DE6D79">
        <w:t>The manual fuel shut off valve shall be mounted directly on the LNG tank (in a protected position). It should be readily accessible.</w:t>
      </w:r>
      <w:r w:rsidR="00C471BB" w:rsidRPr="00C471BB">
        <w:t xml:space="preserve"> </w:t>
      </w:r>
      <w:r w:rsidR="00C471BB">
        <w:t>The manual fuel shut off valve can be</w:t>
      </w:r>
      <w:r w:rsidR="00BD0335">
        <w:t xml:space="preserve"> </w:t>
      </w:r>
      <w:r w:rsidR="00C471BB">
        <w:t>integrated into the automatic valve.</w:t>
      </w:r>
    </w:p>
    <w:p w14:paraId="3259B359" w14:textId="77777777" w:rsidR="00DE6D79" w:rsidRPr="00DE6D79" w:rsidRDefault="00DE6D79" w:rsidP="00DE6D79">
      <w:pPr>
        <w:spacing w:after="120" w:line="240" w:lineRule="auto"/>
        <w:ind w:left="2268" w:right="1134" w:hanging="1134"/>
        <w:jc w:val="both"/>
      </w:pPr>
      <w:r w:rsidRPr="00DE6D79">
        <w:t>18.6.</w:t>
      </w:r>
      <w:r w:rsidR="00BD0335">
        <w:t>6</w:t>
      </w:r>
      <w:r w:rsidRPr="00DE6D79">
        <w:t>.</w:t>
      </w:r>
      <w:r w:rsidRPr="00DE6D79">
        <w:tab/>
        <w:t>Manual vapour shut off valve</w:t>
      </w:r>
    </w:p>
    <w:p w14:paraId="364232FA" w14:textId="77777777" w:rsidR="00DE6D79" w:rsidRPr="00DE6D79" w:rsidRDefault="00DE6D79" w:rsidP="00DE6D79">
      <w:pPr>
        <w:spacing w:after="120" w:line="240" w:lineRule="auto"/>
        <w:ind w:left="2268" w:right="1134"/>
        <w:jc w:val="both"/>
      </w:pPr>
      <w:r w:rsidRPr="00DE6D79">
        <w:t>The manual vapour shut off valve shall be mounted directly on the LNG tank (in a protected position). It should be readily accessible.</w:t>
      </w:r>
    </w:p>
    <w:p w14:paraId="24AA6BE7" w14:textId="77777777" w:rsidR="00DE6D79" w:rsidRPr="00DE6D79" w:rsidRDefault="00DE6D79" w:rsidP="00DE6D79">
      <w:pPr>
        <w:spacing w:after="120" w:line="240" w:lineRule="auto"/>
        <w:ind w:left="2268" w:right="1134" w:hanging="1134"/>
        <w:jc w:val="both"/>
      </w:pPr>
      <w:r w:rsidRPr="00DE6D79">
        <w:t>18.6.</w:t>
      </w:r>
      <w:r w:rsidR="00BD0335">
        <w:t>7</w:t>
      </w:r>
      <w:r w:rsidRPr="00DE6D79">
        <w:t>.</w:t>
      </w:r>
      <w:r w:rsidRPr="00DE6D79">
        <w:tab/>
        <w:t xml:space="preserve">Vent line or connector </w:t>
      </w:r>
    </w:p>
    <w:p w14:paraId="38FA308B" w14:textId="77777777" w:rsidR="00DE6D79" w:rsidRPr="00DE6D79" w:rsidRDefault="00DE6D79" w:rsidP="00DE6D79">
      <w:pPr>
        <w:spacing w:after="120" w:line="240" w:lineRule="auto"/>
        <w:ind w:left="2268" w:right="1134"/>
        <w:jc w:val="both"/>
      </w:pPr>
      <w:r w:rsidRPr="00DE6D79">
        <w:t>The vent line or connector may be mounted inside or on the LNG tank (in a protected position). It should be readily accessible.</w:t>
      </w:r>
      <w:r w:rsidRPr="00DE6D79">
        <w:rPr>
          <w:shd w:val="clear" w:color="auto" w:fill="EBEFF9"/>
        </w:rPr>
        <w:t xml:space="preserve"> </w:t>
      </w:r>
      <w:r w:rsidRPr="00DE6D79">
        <w:t>The vent connector shall be suitable for the purpose at temperatures indicated in Annex 5O for the working pressure of the LNG tank.</w:t>
      </w:r>
    </w:p>
    <w:p w14:paraId="7125241A" w14:textId="77777777" w:rsidR="00DE6D79" w:rsidRPr="00DE6D79" w:rsidRDefault="00DE6D79" w:rsidP="00DE6D79">
      <w:pPr>
        <w:spacing w:after="120" w:line="240" w:lineRule="auto"/>
        <w:ind w:left="2268" w:right="876" w:hanging="1134"/>
      </w:pPr>
      <w:r w:rsidRPr="00DE6D79">
        <w:t>18.6.</w:t>
      </w:r>
      <w:r w:rsidR="00BD0335">
        <w:t>8</w:t>
      </w:r>
      <w:r w:rsidRPr="00DE6D79">
        <w:t>.</w:t>
      </w:r>
      <w:r w:rsidRPr="00DE6D79">
        <w:tab/>
        <w:t>Venting management system</w:t>
      </w:r>
    </w:p>
    <w:p w14:paraId="38E6F0F5" w14:textId="77777777" w:rsidR="00DE6D79" w:rsidRPr="00DE6D79" w:rsidRDefault="00DE6D79" w:rsidP="00DE6D79">
      <w:pPr>
        <w:spacing w:after="120" w:line="240" w:lineRule="auto"/>
        <w:ind w:left="2268" w:right="1134"/>
        <w:jc w:val="both"/>
      </w:pPr>
      <w:r w:rsidRPr="00DE6D79">
        <w:lastRenderedPageBreak/>
        <w:t>The primary pressure relief valve shall be piped to a vent stack which extends to a high level. The primary and secondary relief valve outlets shall be protected from fouling by dirt, debris, snow, ice and/or water. The vent stack shall be sized to prevent flow restriction due to pressure drop. Gas exiting the vent stack or secondary relieve valve shall not impinge on enclosed areas, other vehicles, exterior-mounted systems with air intake (i.e. air-conditioning systems), engine intakes, or engine exhaust. In the case of dual tanks, the primary relief valve outlets piping for each tank may be manifold to a common stack.</w:t>
      </w:r>
    </w:p>
    <w:p w14:paraId="0EB6B60E" w14:textId="77777777" w:rsidR="00DE6D79" w:rsidRPr="00DE6D79" w:rsidRDefault="00DE6D79" w:rsidP="00DE6D79">
      <w:pPr>
        <w:spacing w:after="120" w:line="240" w:lineRule="auto"/>
        <w:ind w:left="2268" w:right="1134" w:hanging="1134"/>
        <w:jc w:val="both"/>
      </w:pPr>
      <w:r w:rsidRPr="00DE6D79">
        <w:t>18.7.</w:t>
      </w:r>
      <w:r w:rsidRPr="00DE6D79">
        <w:tab/>
        <w:t>Rigid and flexible fuel lines</w:t>
      </w:r>
    </w:p>
    <w:p w14:paraId="127302C4" w14:textId="77777777" w:rsidR="00DE6D79" w:rsidRPr="00DE6D79" w:rsidRDefault="00DE6D79" w:rsidP="00DE6D79">
      <w:pPr>
        <w:spacing w:after="120" w:line="240" w:lineRule="auto"/>
        <w:ind w:left="2268" w:right="1134" w:hanging="1134"/>
        <w:jc w:val="both"/>
      </w:pPr>
      <w:r w:rsidRPr="00DE6D79">
        <w:t>18.7.1.</w:t>
      </w:r>
      <w:r w:rsidRPr="00DE6D79">
        <w:tab/>
        <w:t>CNG rigid fuel lines shall be made of seamless material: either stainless steel or steel with corrosion-resistant coating.</w:t>
      </w:r>
    </w:p>
    <w:p w14:paraId="613DDE36" w14:textId="77777777" w:rsidR="00DE6D79" w:rsidRPr="00DE6D79" w:rsidRDefault="00DE6D79" w:rsidP="00DE6D79">
      <w:pPr>
        <w:spacing w:after="120" w:line="240" w:lineRule="auto"/>
        <w:ind w:left="2268" w:right="1134" w:hanging="1134"/>
        <w:jc w:val="both"/>
      </w:pPr>
      <w:r w:rsidRPr="00DE6D79">
        <w:t>18.7.1.1.</w:t>
      </w:r>
      <w:r w:rsidRPr="00DE6D79">
        <w:tab/>
        <w:t>LNG rigid fuel lines shall be made of austenitic stainless steel or copper, either seamless or welded.</w:t>
      </w:r>
    </w:p>
    <w:p w14:paraId="1D82A29F" w14:textId="41B5EE46" w:rsidR="00DE6D79" w:rsidRPr="00DE6D79" w:rsidRDefault="00DE6D79" w:rsidP="00DE6D79">
      <w:pPr>
        <w:spacing w:after="120" w:line="240" w:lineRule="auto"/>
        <w:ind w:left="2268" w:right="1134" w:hanging="1134"/>
        <w:jc w:val="both"/>
      </w:pPr>
      <w:r w:rsidRPr="00DE6D79">
        <w:t>18.7.2.</w:t>
      </w:r>
      <w:r w:rsidRPr="00DE6D79">
        <w:tab/>
        <w:t>The CNG rigid fuel line may be replaced by a flexible fuel line if used in Class 0, 1, 2</w:t>
      </w:r>
      <w:r w:rsidR="00F65FA7">
        <w:t>, or 6</w:t>
      </w:r>
      <w:r w:rsidRPr="00DE6D79">
        <w:t>.</w:t>
      </w:r>
    </w:p>
    <w:p w14:paraId="37A581E8" w14:textId="77777777" w:rsidR="00DE6D79" w:rsidRPr="00DE6D79" w:rsidRDefault="00DE6D79" w:rsidP="00DE6D79">
      <w:pPr>
        <w:spacing w:after="120" w:line="240" w:lineRule="auto"/>
        <w:ind w:left="2268" w:right="1134" w:hanging="1134"/>
        <w:jc w:val="both"/>
      </w:pPr>
      <w:r w:rsidRPr="00DE6D79">
        <w:t>18.7.2.1.</w:t>
      </w:r>
      <w:r w:rsidRPr="00DE6D79">
        <w:tab/>
        <w:t>The LNG rigid fuel line may be replaced by a flexible fuel line if used in Class 5.</w:t>
      </w:r>
    </w:p>
    <w:p w14:paraId="63757A72" w14:textId="77777777" w:rsidR="00DE6D79" w:rsidRPr="00DE6D79" w:rsidRDefault="00DE6D79" w:rsidP="00DE6D79">
      <w:pPr>
        <w:spacing w:after="120" w:line="240" w:lineRule="auto"/>
        <w:ind w:left="2268" w:right="1134" w:hanging="1134"/>
        <w:jc w:val="both"/>
      </w:pPr>
      <w:r w:rsidRPr="00DE6D79">
        <w:t>18.7.3.</w:t>
      </w:r>
      <w:r w:rsidRPr="00DE6D79">
        <w:tab/>
        <w:t>CNG and LNG flexible fuel line shall fulfil the relevant requirement of Annex 4B to this Regulation.</w:t>
      </w:r>
    </w:p>
    <w:p w14:paraId="2CE74719" w14:textId="77777777" w:rsidR="00DE6D79" w:rsidRPr="00DE6D79" w:rsidRDefault="00DE6D79" w:rsidP="00DE6D79">
      <w:pPr>
        <w:spacing w:after="120" w:line="240" w:lineRule="auto"/>
        <w:ind w:left="2268" w:right="1134" w:hanging="1134"/>
        <w:jc w:val="both"/>
      </w:pPr>
      <w:r w:rsidRPr="00DE6D79">
        <w:t>18.7.4.</w:t>
      </w:r>
      <w:r w:rsidRPr="00DE6D79">
        <w:tab/>
        <w:t>Rigid fuel lines shall be secured such that they shall not be subjected to vibration of stresses.</w:t>
      </w:r>
    </w:p>
    <w:p w14:paraId="3F9F6233" w14:textId="77777777" w:rsidR="00DE6D79" w:rsidRPr="00DE6D79" w:rsidRDefault="00DE6D79" w:rsidP="00DE6D79">
      <w:pPr>
        <w:spacing w:after="120" w:line="240" w:lineRule="auto"/>
        <w:ind w:left="2268" w:right="1134" w:hanging="1134"/>
        <w:jc w:val="both"/>
      </w:pPr>
      <w:r w:rsidRPr="00DE6D79">
        <w:t>18.7.5.</w:t>
      </w:r>
      <w:r w:rsidRPr="00DE6D79">
        <w:tab/>
        <w:t>CNG and/or LNG flexible fuel lines shall be secured such that they shall not be subjected to vibration or stresses.</w:t>
      </w:r>
    </w:p>
    <w:p w14:paraId="60870961" w14:textId="77777777" w:rsidR="00DE6D79" w:rsidRPr="00DE6D79" w:rsidRDefault="00DE6D79" w:rsidP="00DE6D79">
      <w:pPr>
        <w:spacing w:after="120" w:line="240" w:lineRule="auto"/>
        <w:ind w:left="2268" w:right="1134" w:hanging="1134"/>
        <w:jc w:val="both"/>
      </w:pPr>
      <w:r w:rsidRPr="00DE6D79">
        <w:t>18.7.6.</w:t>
      </w:r>
      <w:r w:rsidRPr="00DE6D79">
        <w:tab/>
        <w:t>At the fixing point, the fuel line, flexible or rigid, shall be fitted in such a way that there is no metal to metal contact.</w:t>
      </w:r>
    </w:p>
    <w:p w14:paraId="377FB9B0" w14:textId="77777777" w:rsidR="00DE6D79" w:rsidRPr="00DE6D79" w:rsidRDefault="00DE6D79" w:rsidP="00DE6D79">
      <w:pPr>
        <w:spacing w:after="120" w:line="240" w:lineRule="auto"/>
        <w:ind w:left="2268" w:right="1134" w:hanging="1134"/>
        <w:jc w:val="both"/>
      </w:pPr>
      <w:r w:rsidRPr="00DE6D79">
        <w:t>18.7.7.</w:t>
      </w:r>
      <w:r w:rsidRPr="00DE6D79">
        <w:tab/>
        <w:t>Rigid and flexible fuel gas line shall not be located at jacking points.</w:t>
      </w:r>
    </w:p>
    <w:p w14:paraId="3A035A8C" w14:textId="77777777" w:rsidR="00DE6D79" w:rsidRPr="00DE6D79" w:rsidRDefault="00DE6D79" w:rsidP="00DE6D79">
      <w:pPr>
        <w:spacing w:after="120" w:line="240" w:lineRule="auto"/>
        <w:ind w:left="2268" w:right="1134" w:hanging="1134"/>
        <w:jc w:val="both"/>
      </w:pPr>
      <w:r w:rsidRPr="00DE6D79">
        <w:t>18.7.8.</w:t>
      </w:r>
      <w:r w:rsidRPr="00DE6D79">
        <w:tab/>
        <w:t xml:space="preserve">At passages the fuel lines shall be fitted with protective material. </w:t>
      </w:r>
    </w:p>
    <w:p w14:paraId="2DB57CE2" w14:textId="77777777" w:rsidR="00DE6D79" w:rsidRPr="00DE6D79" w:rsidRDefault="00DE6D79" w:rsidP="00DE6D79">
      <w:pPr>
        <w:spacing w:after="120" w:line="240" w:lineRule="auto"/>
        <w:ind w:left="2268" w:right="1134" w:hanging="1134"/>
        <w:jc w:val="both"/>
      </w:pPr>
      <w:r w:rsidRPr="00DE6D79">
        <w:t>18.7.9.</w:t>
      </w:r>
      <w:r w:rsidRPr="00DE6D79">
        <w:tab/>
        <w:t>LNG fuel line shall be insulated or protected in those areas where low temperature can damage other components and/or harm people.</w:t>
      </w:r>
    </w:p>
    <w:p w14:paraId="2684C3A5" w14:textId="77777777" w:rsidR="00DE6D79" w:rsidRPr="00DE6D79" w:rsidRDefault="00DE6D79" w:rsidP="00DE6D79">
      <w:pPr>
        <w:spacing w:after="120" w:line="240" w:lineRule="auto"/>
        <w:ind w:left="2268" w:right="1134" w:hanging="1134"/>
        <w:jc w:val="both"/>
      </w:pPr>
      <w:r w:rsidRPr="00DE6D79">
        <w:t>18.8.</w:t>
      </w:r>
      <w:r w:rsidRPr="00DE6D79">
        <w:tab/>
        <w:t xml:space="preserve">Fitting or gas connections between the components </w:t>
      </w:r>
    </w:p>
    <w:p w14:paraId="4E5246BD" w14:textId="77777777" w:rsidR="00DE6D79" w:rsidRPr="00DE6D79" w:rsidRDefault="00DE6D79" w:rsidP="00DE6D79">
      <w:pPr>
        <w:spacing w:after="120" w:line="240" w:lineRule="auto"/>
        <w:ind w:left="2268" w:right="1134" w:hanging="1134"/>
        <w:jc w:val="both"/>
      </w:pPr>
      <w:r w:rsidRPr="00DE6D79">
        <w:t>18.8.1.</w:t>
      </w:r>
      <w:r w:rsidRPr="00DE6D79">
        <w:tab/>
        <w:t>Soldered joints and bite-type compression joints are not permitted for CNG. Bite-type compression joints are not permitted for LNG.</w:t>
      </w:r>
    </w:p>
    <w:p w14:paraId="4570AA89" w14:textId="77777777" w:rsidR="00DE6D79" w:rsidRPr="00DE6D79" w:rsidRDefault="00DE6D79" w:rsidP="00DE6D79">
      <w:pPr>
        <w:spacing w:after="120" w:line="240" w:lineRule="auto"/>
        <w:ind w:left="2268" w:right="1134" w:hanging="1134"/>
        <w:jc w:val="both"/>
      </w:pPr>
      <w:r w:rsidRPr="00DE6D79">
        <w:t>18.8.2.</w:t>
      </w:r>
      <w:r w:rsidRPr="00DE6D79">
        <w:tab/>
        <w:t>Stainless steel tubes shall only be joined by stainless steel fittings.</w:t>
      </w:r>
    </w:p>
    <w:p w14:paraId="0E4B1680" w14:textId="77777777" w:rsidR="00DE6D79" w:rsidRPr="00DE6D79" w:rsidRDefault="00DE6D79" w:rsidP="00DE6D79">
      <w:pPr>
        <w:spacing w:after="120" w:line="240" w:lineRule="auto"/>
        <w:ind w:left="2268" w:right="1134" w:hanging="1134"/>
        <w:jc w:val="both"/>
      </w:pPr>
      <w:r w:rsidRPr="00DE6D79">
        <w:t>18.8.3.</w:t>
      </w:r>
      <w:r w:rsidRPr="00DE6D79">
        <w:tab/>
        <w:t>Distributing-blocks for CNG shall be made of corrosion-resistant material.</w:t>
      </w:r>
    </w:p>
    <w:p w14:paraId="71AADFF9" w14:textId="77777777" w:rsidR="00DE6D79" w:rsidRPr="00DE6D79" w:rsidRDefault="00DE6D79" w:rsidP="00DE6D79">
      <w:pPr>
        <w:spacing w:after="120" w:line="240" w:lineRule="auto"/>
        <w:ind w:left="2268" w:right="1134" w:hanging="1134"/>
        <w:jc w:val="both"/>
      </w:pPr>
      <w:r w:rsidRPr="00DE6D79">
        <w:t>18.8.4.</w:t>
      </w:r>
      <w:r w:rsidRPr="00DE6D79">
        <w:tab/>
        <w:t>Rigid fuel lines shall be connected by appropriate joints, for example, two-part compression joints in steel tubes and joints with olives tapered on both sides.</w:t>
      </w:r>
    </w:p>
    <w:p w14:paraId="435F4B7E" w14:textId="77777777" w:rsidR="00DE6D79" w:rsidRPr="00DE6D79" w:rsidRDefault="00DE6D79" w:rsidP="00DE6D79">
      <w:pPr>
        <w:spacing w:after="120" w:line="240" w:lineRule="auto"/>
        <w:ind w:left="2268" w:right="1134" w:hanging="1134"/>
        <w:jc w:val="both"/>
      </w:pPr>
      <w:r w:rsidRPr="00DE6D79">
        <w:t>18.8.5.</w:t>
      </w:r>
      <w:r w:rsidRPr="00DE6D79">
        <w:tab/>
        <w:t>The number of joints shall be limited to a minimum.</w:t>
      </w:r>
    </w:p>
    <w:p w14:paraId="39DFFA50" w14:textId="77777777" w:rsidR="00DE6D79" w:rsidRPr="00DE6D79" w:rsidRDefault="00DE6D79" w:rsidP="00DE6D79">
      <w:pPr>
        <w:spacing w:after="120" w:line="240" w:lineRule="auto"/>
        <w:ind w:left="2268" w:right="1134" w:hanging="1134"/>
        <w:jc w:val="both"/>
      </w:pPr>
      <w:r w:rsidRPr="00DE6D79">
        <w:t>18.8.6.</w:t>
      </w:r>
      <w:r w:rsidRPr="00DE6D79">
        <w:tab/>
        <w:t>Any joints shall be made in locations where access is possible for inspection.</w:t>
      </w:r>
    </w:p>
    <w:p w14:paraId="6092AB39" w14:textId="77777777" w:rsidR="00DE6D79" w:rsidRPr="00DE6D79" w:rsidRDefault="00DE6D79" w:rsidP="00DE6D79">
      <w:pPr>
        <w:spacing w:after="120" w:line="240" w:lineRule="auto"/>
        <w:ind w:left="2268" w:right="1134" w:hanging="1134"/>
        <w:jc w:val="both"/>
      </w:pPr>
      <w:r w:rsidRPr="00DE6D79">
        <w:t>18.8.7.</w:t>
      </w:r>
      <w:r w:rsidRPr="00DE6D79">
        <w:tab/>
        <w:t>In a passenger compartment or enclosed luggage compartment the fuel lines shall be no longer than reasonably required, and in any case shall be protected by a gas-tight housing.</w:t>
      </w:r>
    </w:p>
    <w:p w14:paraId="75BF9394" w14:textId="77777777" w:rsidR="00DE6D79" w:rsidRPr="00DE6D79" w:rsidRDefault="00DE6D79" w:rsidP="00DE6D79">
      <w:pPr>
        <w:spacing w:after="120" w:line="240" w:lineRule="auto"/>
        <w:ind w:left="2268" w:right="1134" w:hanging="1134"/>
        <w:jc w:val="both"/>
      </w:pPr>
      <w:r w:rsidRPr="00DE6D79">
        <w:lastRenderedPageBreak/>
        <w:t>18.8.7.1.</w:t>
      </w:r>
      <w:r w:rsidRPr="00DE6D79">
        <w:tab/>
        <w:t>The provisions of paragraph 18.8.7. shall not apply to vehicles of categories M</w:t>
      </w:r>
      <w:r w:rsidRPr="00DE6D79">
        <w:rPr>
          <w:vertAlign w:val="subscript"/>
        </w:rPr>
        <w:t>2</w:t>
      </w:r>
      <w:r w:rsidRPr="00DE6D79">
        <w:t xml:space="preserve"> or M</w:t>
      </w:r>
      <w:r w:rsidRPr="00DE6D79">
        <w:rPr>
          <w:vertAlign w:val="subscript"/>
        </w:rPr>
        <w:t>3</w:t>
      </w:r>
      <w:r w:rsidRPr="00DE6D79">
        <w:t xml:space="preserve"> where the fuel lines and connections are fitted with a sleeve that is resistant against CNG and that has an open connection to the atmosphere.</w:t>
      </w:r>
    </w:p>
    <w:p w14:paraId="518D87DB" w14:textId="77777777" w:rsidR="00DE6D79" w:rsidRPr="00DE6D79" w:rsidRDefault="00DE6D79" w:rsidP="00DE6D79">
      <w:pPr>
        <w:spacing w:after="120" w:line="240" w:lineRule="auto"/>
        <w:ind w:left="2268" w:right="1134" w:hanging="1134"/>
        <w:jc w:val="both"/>
      </w:pPr>
      <w:r w:rsidRPr="00DE6D79">
        <w:t>18.9.</w:t>
      </w:r>
      <w:r w:rsidRPr="00DE6D79">
        <w:tab/>
        <w:t>Automatic valve</w:t>
      </w:r>
    </w:p>
    <w:p w14:paraId="3DA1B666" w14:textId="77777777" w:rsidR="00DE6D79" w:rsidRPr="00DE6D79" w:rsidRDefault="00DE6D79" w:rsidP="00DE6D79">
      <w:pPr>
        <w:spacing w:after="120" w:line="240" w:lineRule="auto"/>
        <w:ind w:left="2268" w:right="1134" w:hanging="1134"/>
        <w:jc w:val="both"/>
      </w:pPr>
      <w:r w:rsidRPr="00DE6D79">
        <w:t>18.9.1.</w:t>
      </w:r>
      <w:r w:rsidRPr="00DE6D79">
        <w:tab/>
        <w:t>For CNG systems an additional automatic valve may be installed in the fuel line as close as possible to the pressure regulator.</w:t>
      </w:r>
    </w:p>
    <w:p w14:paraId="7FDF38B9" w14:textId="77777777" w:rsidR="00DE6D79" w:rsidRPr="00DE6D79" w:rsidRDefault="00DE6D79" w:rsidP="00DE6D79">
      <w:pPr>
        <w:spacing w:after="120" w:line="240" w:lineRule="auto"/>
        <w:ind w:left="2268" w:right="1134" w:hanging="1134"/>
        <w:jc w:val="both"/>
      </w:pPr>
      <w:r w:rsidRPr="00DE6D79">
        <w:t>18.9.2.</w:t>
      </w:r>
      <w:r w:rsidRPr="00DE6D79">
        <w:tab/>
        <w:t>An automatic valve shall be installed as close as practicable after the vaporizer in the LNG system.</w:t>
      </w:r>
    </w:p>
    <w:p w14:paraId="319010F6" w14:textId="77777777" w:rsidR="00DE6D79" w:rsidRPr="00DE6D79" w:rsidRDefault="00DE6D79" w:rsidP="00DE6D79">
      <w:pPr>
        <w:spacing w:after="120" w:line="240" w:lineRule="auto"/>
        <w:ind w:left="2268" w:right="1134" w:hanging="1134"/>
        <w:jc w:val="both"/>
      </w:pPr>
      <w:r w:rsidRPr="00DE6D79">
        <w:t>18.10.</w:t>
      </w:r>
      <w:r w:rsidRPr="00DE6D79">
        <w:tab/>
        <w:t>Filling unit or receptacle</w:t>
      </w:r>
    </w:p>
    <w:p w14:paraId="7EE77BAA" w14:textId="77777777" w:rsidR="00DE6D79" w:rsidRPr="00DE6D79" w:rsidRDefault="00DE6D79" w:rsidP="00DE6D79">
      <w:pPr>
        <w:spacing w:after="120" w:line="240" w:lineRule="auto"/>
        <w:ind w:left="2268" w:right="1134" w:hanging="1134"/>
        <w:jc w:val="both"/>
      </w:pPr>
      <w:r w:rsidRPr="00DE6D79">
        <w:t>18.10.1.</w:t>
      </w:r>
      <w:r w:rsidRPr="00DE6D79">
        <w:tab/>
        <w:t>The filling unit shall be secured against rotation and shall be protected against dirt and water.</w:t>
      </w:r>
    </w:p>
    <w:p w14:paraId="118021D8" w14:textId="77777777" w:rsidR="00DE6D79" w:rsidRPr="00DE6D79" w:rsidRDefault="00DE6D79" w:rsidP="00DE6D79">
      <w:pPr>
        <w:spacing w:after="120" w:line="240" w:lineRule="auto"/>
        <w:ind w:left="2268" w:right="1134" w:hanging="1134"/>
        <w:jc w:val="both"/>
      </w:pPr>
      <w:r w:rsidRPr="00DE6D79">
        <w:t>18.10.2.</w:t>
      </w:r>
      <w:r w:rsidRPr="00DE6D79">
        <w:tab/>
        <w:t>When the CNG/LNG container or tank is installed in the passenger compartment or an enclosed (luggage) compartment the filling unit shall be located at the outside of the vehicle or in engine compartment.</w:t>
      </w:r>
    </w:p>
    <w:p w14:paraId="7B9F2352" w14:textId="77777777" w:rsidR="00DE6D79" w:rsidRPr="00DE6D79" w:rsidRDefault="00DE6D79" w:rsidP="00DE6D79">
      <w:pPr>
        <w:spacing w:after="120" w:line="240" w:lineRule="auto"/>
        <w:ind w:left="2268" w:right="1134" w:hanging="1134"/>
        <w:jc w:val="both"/>
      </w:pPr>
      <w:r w:rsidRPr="00DE6D79">
        <w:t>18.10.3.</w:t>
      </w:r>
      <w:r w:rsidRPr="00DE6D79">
        <w:tab/>
        <w:t>For vehicles of classes M</w:t>
      </w:r>
      <w:r w:rsidRPr="00DE6D79">
        <w:rPr>
          <w:vertAlign w:val="subscript"/>
        </w:rPr>
        <w:t>1</w:t>
      </w:r>
      <w:r w:rsidRPr="00DE6D79">
        <w:t xml:space="preserve"> and N</w:t>
      </w:r>
      <w:r w:rsidRPr="00DE6D79">
        <w:rPr>
          <w:vertAlign w:val="subscript"/>
        </w:rPr>
        <w:t>1</w:t>
      </w:r>
      <w:r w:rsidRPr="00DE6D79">
        <w:t xml:space="preserve"> the CNG filling unit (receptacle) shall comply with the drawing specifications detailed in Figure 1 of Annex 4F.</w:t>
      </w:r>
    </w:p>
    <w:p w14:paraId="231B0869" w14:textId="77777777" w:rsidR="00DE6D79" w:rsidRPr="00DE6D79" w:rsidRDefault="00DE6D79" w:rsidP="00DE6D79">
      <w:pPr>
        <w:spacing w:after="120" w:line="240" w:lineRule="auto"/>
        <w:ind w:left="2268" w:right="1134" w:hanging="1134"/>
        <w:jc w:val="both"/>
      </w:pPr>
      <w:r w:rsidRPr="00DE6D79">
        <w:t>18.10.4.</w:t>
      </w:r>
      <w:r w:rsidRPr="00DE6D79">
        <w:tab/>
        <w:t>For vehicles of categories M</w:t>
      </w:r>
      <w:r w:rsidRPr="00DE6D79">
        <w:rPr>
          <w:vertAlign w:val="subscript"/>
        </w:rPr>
        <w:t>2</w:t>
      </w:r>
      <w:r w:rsidRPr="00DE6D79">
        <w:t>, M</w:t>
      </w:r>
      <w:r w:rsidRPr="00DE6D79">
        <w:rPr>
          <w:vertAlign w:val="subscript"/>
        </w:rPr>
        <w:t>3</w:t>
      </w:r>
      <w:r w:rsidRPr="00DE6D79">
        <w:t>, N</w:t>
      </w:r>
      <w:r w:rsidRPr="00DE6D79">
        <w:rPr>
          <w:vertAlign w:val="subscript"/>
        </w:rPr>
        <w:t>2</w:t>
      </w:r>
      <w:r w:rsidRPr="00DE6D79">
        <w:t xml:space="preserve"> and N</w:t>
      </w:r>
      <w:r w:rsidRPr="00DE6D79">
        <w:rPr>
          <w:vertAlign w:val="subscript"/>
        </w:rPr>
        <w:t>3</w:t>
      </w:r>
      <w:r w:rsidRPr="00DE6D79">
        <w:t>, the CNG filling unit (receptacle) shall comply with the drawing specifications detailed in Figure 1 or Figure 2 of Annex 4F or with the drawing specifications detailed in Figure 1 of Annex 4F for CNG only.</w:t>
      </w:r>
    </w:p>
    <w:p w14:paraId="5F1E754A" w14:textId="77777777" w:rsidR="00DE6D79" w:rsidRPr="00DE6D79" w:rsidRDefault="00DE6D79" w:rsidP="00DE6D79">
      <w:pPr>
        <w:spacing w:after="120" w:line="240" w:lineRule="auto"/>
        <w:ind w:left="2268" w:right="1134" w:hanging="1134"/>
        <w:jc w:val="both"/>
      </w:pPr>
      <w:r w:rsidRPr="00DE6D79">
        <w:t>18.11.</w:t>
      </w:r>
      <w:r w:rsidRPr="00DE6D79">
        <w:tab/>
        <w:t>Fuel selection system and electrical installation</w:t>
      </w:r>
    </w:p>
    <w:p w14:paraId="2E868D39" w14:textId="77777777" w:rsidR="00DE6D79" w:rsidRPr="00DE6D79" w:rsidRDefault="00DE6D79" w:rsidP="00DE6D79">
      <w:pPr>
        <w:spacing w:after="120" w:line="240" w:lineRule="auto"/>
        <w:ind w:left="2268" w:right="1134" w:hanging="1134"/>
        <w:jc w:val="both"/>
      </w:pPr>
      <w:r w:rsidRPr="00DE6D79">
        <w:t>18.11.1.</w:t>
      </w:r>
      <w:r w:rsidRPr="00DE6D79">
        <w:tab/>
        <w:t>The electrical components of the CNG/LNG system shall be protected against overloads.</w:t>
      </w:r>
    </w:p>
    <w:p w14:paraId="7AE4886A" w14:textId="66654694" w:rsidR="00DE6D79" w:rsidRDefault="00DE6D79" w:rsidP="000B3F05">
      <w:pPr>
        <w:keepNext/>
        <w:keepLines/>
        <w:spacing w:after="120" w:line="240" w:lineRule="auto"/>
        <w:ind w:left="2268" w:right="1134" w:hanging="1134"/>
        <w:jc w:val="both"/>
      </w:pPr>
      <w:r w:rsidRPr="00DE6D79">
        <w:t>18.11.2.</w:t>
      </w:r>
      <w:r w:rsidRPr="00DE6D79">
        <w:tab/>
      </w:r>
      <w:r w:rsidR="00143247" w:rsidRPr="00001673">
        <w:rPr>
          <w:lang w:val="en-US"/>
        </w:rPr>
        <w:t xml:space="preserve">Vehicles with more than one fuel system shall have a fuel selection system </w:t>
      </w:r>
      <w:r w:rsidR="00143247" w:rsidRPr="00001673">
        <w:rPr>
          <w:bCs/>
          <w:lang w:val="en-US"/>
        </w:rPr>
        <w:t>which shall prevent both a flow of gaseous fuel into the petrol or diesel tank and a flow of petrol or diesel into the gaseous fuel tank, even in the case of a fault of the fuel selection system</w:t>
      </w:r>
      <w:r w:rsidRPr="00DE6D79">
        <w:t>.</w:t>
      </w:r>
    </w:p>
    <w:p w14:paraId="2C523A01" w14:textId="77777777" w:rsidR="00143247" w:rsidRPr="00DE6D79" w:rsidRDefault="00143247" w:rsidP="000B3F05">
      <w:pPr>
        <w:keepNext/>
        <w:keepLines/>
        <w:spacing w:after="120" w:line="240" w:lineRule="auto"/>
        <w:ind w:left="2268" w:right="1134" w:hanging="1134"/>
        <w:jc w:val="both"/>
      </w:pPr>
      <w:r w:rsidRPr="00001673">
        <w:rPr>
          <w:lang w:val="en-US"/>
        </w:rPr>
        <w:t>1</w:t>
      </w:r>
      <w:r>
        <w:rPr>
          <w:lang w:val="en-US"/>
        </w:rPr>
        <w:t>8</w:t>
      </w:r>
      <w:r w:rsidRPr="00001673">
        <w:rPr>
          <w:lang w:val="en-US"/>
        </w:rPr>
        <w:t>.1</w:t>
      </w:r>
      <w:r>
        <w:rPr>
          <w:lang w:val="en-US"/>
        </w:rPr>
        <w:t>1</w:t>
      </w:r>
      <w:r w:rsidRPr="00001673">
        <w:rPr>
          <w:lang w:val="en-US"/>
        </w:rPr>
        <w:t>.3.</w:t>
      </w:r>
      <w:r w:rsidRPr="00001673">
        <w:rPr>
          <w:lang w:val="en-US"/>
        </w:rPr>
        <w:tab/>
      </w:r>
      <w:r w:rsidRPr="00001673">
        <w:rPr>
          <w:bCs/>
        </w:rPr>
        <w:t>The measures shall be demonstrated during the type approval.</w:t>
      </w:r>
    </w:p>
    <w:p w14:paraId="6987F6A0" w14:textId="56518616" w:rsidR="00DE6D79" w:rsidRPr="00DE6D79" w:rsidRDefault="00DE6D79" w:rsidP="00DE6D79">
      <w:pPr>
        <w:spacing w:after="120" w:line="240" w:lineRule="auto"/>
        <w:ind w:left="2268" w:right="1134" w:hanging="1134"/>
        <w:jc w:val="both"/>
      </w:pPr>
      <w:r w:rsidRPr="00DE6D79">
        <w:t>18.11.</w:t>
      </w:r>
      <w:r w:rsidR="00143247">
        <w:t>4</w:t>
      </w:r>
      <w:r w:rsidRPr="00DE6D79">
        <w:t>.</w:t>
      </w:r>
      <w:r w:rsidRPr="00DE6D79">
        <w:tab/>
        <w:t>The electrical connections and components in the gas-tight housing shall be constructed such that no sparks are generated.</w:t>
      </w:r>
    </w:p>
    <w:p w14:paraId="200D5628" w14:textId="77777777" w:rsidR="00DE6D79" w:rsidRPr="00DE6D79" w:rsidRDefault="00DE6D79" w:rsidP="00DE6D79">
      <w:pPr>
        <w:spacing w:after="120" w:line="240" w:lineRule="auto"/>
        <w:ind w:left="2268" w:right="1134" w:hanging="1134"/>
        <w:jc w:val="both"/>
      </w:pPr>
      <w:r w:rsidRPr="00DE6D79">
        <w:t>18.12.</w:t>
      </w:r>
      <w:r w:rsidRPr="00DE6D79">
        <w:tab/>
        <w:t>The LNG system shall be designed to prevent any LNG trapping.</w:t>
      </w:r>
    </w:p>
    <w:p w14:paraId="3AAF03F0" w14:textId="77777777" w:rsidR="00DE6D79" w:rsidRPr="00DE6D79" w:rsidRDefault="00DE6D79" w:rsidP="00DE6D79">
      <w:pPr>
        <w:spacing w:after="120" w:line="240" w:lineRule="auto"/>
        <w:ind w:left="2268" w:right="1134" w:hanging="1134"/>
        <w:jc w:val="both"/>
      </w:pPr>
      <w:r w:rsidRPr="00DE6D79">
        <w:t>18.13.</w:t>
      </w:r>
      <w:r w:rsidRPr="00DE6D79">
        <w:tab/>
        <w:t>The LNG system in category M vehicles shall be equipped with a natural gas detector and/or gas tight housing. The LNG system in category N vehicles may be equipped with a natural gas detector if the fuel storage tank and associated piping is mounted on the exterior of the vehicle without the possibility of gas trapping (as in paragraph 18.12.). If the fuel storage tank is located inside the cargo area of a category N vehicle then a natural gas detector and/or gas tight housing is mandatory.</w:t>
      </w:r>
    </w:p>
    <w:p w14:paraId="6736EBFF" w14:textId="77777777" w:rsidR="00DE6D79" w:rsidRPr="00DE6D79" w:rsidRDefault="000D3536" w:rsidP="000D3536">
      <w:pPr>
        <w:pStyle w:val="HChG"/>
      </w:pPr>
      <w:r>
        <w:tab/>
      </w:r>
      <w:r>
        <w:tab/>
      </w:r>
      <w:bookmarkStart w:id="46" w:name="_Toc384288903"/>
      <w:r w:rsidR="00DE6D79" w:rsidRPr="00DE6D79">
        <w:t>19.</w:t>
      </w:r>
      <w:r w:rsidR="00DE6D79" w:rsidRPr="00DE6D79">
        <w:tab/>
      </w:r>
      <w:r w:rsidR="00DE6D79" w:rsidRPr="00DE6D79">
        <w:tab/>
        <w:t>Conformity of production</w:t>
      </w:r>
      <w:bookmarkEnd w:id="46"/>
    </w:p>
    <w:p w14:paraId="41087F5C" w14:textId="737D8DB3" w:rsidR="00DE6D79" w:rsidRPr="00DE6D79" w:rsidRDefault="00DE6D79" w:rsidP="00DE6D79">
      <w:pPr>
        <w:spacing w:after="120" w:line="240" w:lineRule="auto"/>
        <w:ind w:left="2268" w:right="1134" w:hanging="1134"/>
        <w:jc w:val="both"/>
      </w:pPr>
      <w:r w:rsidRPr="00DE6D79">
        <w:t>19.1.</w:t>
      </w:r>
      <w:r w:rsidRPr="00DE6D79">
        <w:tab/>
        <w:t xml:space="preserve">The conformity of production procedures shall comply with those set out in the Agreement, </w:t>
      </w:r>
      <w:r w:rsidR="00D1694F">
        <w:t>Schedule 1 (E/ECE/TRANS/505/Rev.3)</w:t>
      </w:r>
      <w:r w:rsidRPr="00DE6D79">
        <w:t>.</w:t>
      </w:r>
    </w:p>
    <w:p w14:paraId="7E0AD192" w14:textId="77777777" w:rsidR="00DE6D79" w:rsidRPr="00DE6D79" w:rsidRDefault="000D3536" w:rsidP="000D3536">
      <w:pPr>
        <w:pStyle w:val="HChG"/>
      </w:pPr>
      <w:r>
        <w:lastRenderedPageBreak/>
        <w:tab/>
      </w:r>
      <w:r>
        <w:tab/>
      </w:r>
      <w:bookmarkStart w:id="47" w:name="_Toc384288904"/>
      <w:r w:rsidR="00DE6D79" w:rsidRPr="00DE6D79">
        <w:t>20.</w:t>
      </w:r>
      <w:r w:rsidR="00DE6D79" w:rsidRPr="00DE6D79">
        <w:tab/>
      </w:r>
      <w:r w:rsidR="00DE6D79" w:rsidRPr="00DE6D79">
        <w:tab/>
        <w:t>Penalties for non-conformity of production</w:t>
      </w:r>
      <w:bookmarkEnd w:id="47"/>
    </w:p>
    <w:p w14:paraId="0016D67D" w14:textId="77777777" w:rsidR="00DE6D79" w:rsidRPr="00DE6D79" w:rsidRDefault="00DE6D79" w:rsidP="00DE6D79">
      <w:pPr>
        <w:spacing w:after="120" w:line="240" w:lineRule="auto"/>
        <w:ind w:left="2268" w:right="1134" w:hanging="1134"/>
        <w:jc w:val="both"/>
      </w:pPr>
      <w:r w:rsidRPr="00DE6D79">
        <w:t>20.1.</w:t>
      </w:r>
      <w:r w:rsidRPr="00DE6D79">
        <w:tab/>
        <w:t>The approval granted in respect of a type of vehicle pursuant to this Regulation may be withdrawn if the requirements referred to in paragraph 18</w:t>
      </w:r>
      <w:r w:rsidR="001A2A52">
        <w:t>.</w:t>
      </w:r>
      <w:r w:rsidRPr="00DE6D79">
        <w:t xml:space="preserve"> above are not complied with.</w:t>
      </w:r>
    </w:p>
    <w:p w14:paraId="072F240C" w14:textId="77777777" w:rsidR="00DE6D79" w:rsidRPr="00DE6D79" w:rsidRDefault="00DE6D79" w:rsidP="00DE6D79">
      <w:pPr>
        <w:spacing w:after="120" w:line="240" w:lineRule="auto"/>
        <w:ind w:left="2268" w:right="1134" w:hanging="1134"/>
        <w:jc w:val="both"/>
      </w:pPr>
      <w:r w:rsidRPr="00DE6D79">
        <w:t>20.2.</w:t>
      </w:r>
      <w:r w:rsidRPr="00DE6D79">
        <w:tab/>
        <w:t>If a Party to the Agreement applying this Regulation withdraws an approval it has previously granted, it shall forthwith so notify the other Contracting Parties applying this Regulation, by means of a communication form conforming to the model in Annex 2D to this Regulation.</w:t>
      </w:r>
    </w:p>
    <w:p w14:paraId="3686A166" w14:textId="77777777" w:rsidR="00DE6D79" w:rsidRPr="00DE6D79" w:rsidRDefault="000D3536" w:rsidP="000D3536">
      <w:pPr>
        <w:pStyle w:val="HChG"/>
        <w:tabs>
          <w:tab w:val="left" w:pos="1134"/>
        </w:tabs>
        <w:ind w:left="2268" w:hanging="2268"/>
      </w:pPr>
      <w:r>
        <w:tab/>
      </w:r>
      <w:r>
        <w:tab/>
      </w:r>
      <w:bookmarkStart w:id="48" w:name="_Toc384288905"/>
      <w:r w:rsidR="00DE6D79" w:rsidRPr="00DE6D79">
        <w:t>21.</w:t>
      </w:r>
      <w:r w:rsidR="00DE6D79" w:rsidRPr="00DE6D79">
        <w:tab/>
      </w:r>
      <w:r>
        <w:tab/>
      </w:r>
      <w:r w:rsidR="00DE6D79" w:rsidRPr="00DE6D79">
        <w:t>Modification and extension of approval of a vehicle type</w:t>
      </w:r>
      <w:bookmarkEnd w:id="48"/>
    </w:p>
    <w:p w14:paraId="65EAA0A9" w14:textId="77777777" w:rsidR="00DE6D79" w:rsidRPr="00DE6D79" w:rsidRDefault="00DE6D79" w:rsidP="00DE6D79">
      <w:pPr>
        <w:spacing w:after="120" w:line="240" w:lineRule="auto"/>
        <w:ind w:left="2268" w:right="1134" w:hanging="1134"/>
        <w:jc w:val="both"/>
      </w:pPr>
      <w:r w:rsidRPr="00DE6D79">
        <w:t>21.1.</w:t>
      </w:r>
      <w:r w:rsidRPr="00DE6D79">
        <w:tab/>
        <w:t xml:space="preserve">Every modification of the installation of the specific components for the use of compressed natural gas and/or liquefied natural gas in the propulsion system of the vehicle shall be notified to the Type Approval Authority that approved the vehicle type. The </w:t>
      </w:r>
      <w:r w:rsidR="008104A2">
        <w:t xml:space="preserve">Type Approval Authority </w:t>
      </w:r>
      <w:r w:rsidRPr="00DE6D79">
        <w:t>may then either:</w:t>
      </w:r>
    </w:p>
    <w:p w14:paraId="75225C84" w14:textId="77777777" w:rsidR="00DE6D79" w:rsidRPr="00DE6D79" w:rsidRDefault="00DE6D79" w:rsidP="00DE6D79">
      <w:pPr>
        <w:spacing w:after="120" w:line="240" w:lineRule="auto"/>
        <w:ind w:left="2268" w:right="1134" w:hanging="1134"/>
        <w:jc w:val="both"/>
      </w:pPr>
      <w:r w:rsidRPr="00DE6D79">
        <w:t>21.1.1.</w:t>
      </w:r>
      <w:r w:rsidRPr="00DE6D79">
        <w:tab/>
        <w:t>Consider that the modifications made are unlikely to have an appreciably adverse effect and that in any case the vehicle still complies with the requirements; or</w:t>
      </w:r>
    </w:p>
    <w:p w14:paraId="42442E16" w14:textId="77777777" w:rsidR="00DE6D79" w:rsidRPr="00DE6D79" w:rsidRDefault="00DE6D79" w:rsidP="00DE6D79">
      <w:pPr>
        <w:spacing w:after="120" w:line="240" w:lineRule="auto"/>
        <w:ind w:left="2268" w:right="1134" w:hanging="1134"/>
        <w:jc w:val="both"/>
      </w:pPr>
      <w:r w:rsidRPr="00DE6D79">
        <w:t>21.1.2.</w:t>
      </w:r>
      <w:r w:rsidRPr="00DE6D79">
        <w:tab/>
        <w:t>Require a further test report from the Technical Service responsible for conducting the tests.</w:t>
      </w:r>
    </w:p>
    <w:p w14:paraId="4CA8DED4" w14:textId="77777777" w:rsidR="00DE6D79" w:rsidRPr="00DE6D79" w:rsidRDefault="00DE6D79" w:rsidP="00DE6D79">
      <w:pPr>
        <w:spacing w:after="120" w:line="240" w:lineRule="auto"/>
        <w:ind w:left="2268" w:right="1134" w:hanging="1134"/>
        <w:jc w:val="both"/>
      </w:pPr>
      <w:r w:rsidRPr="00DE6D79">
        <w:t>21.2.</w:t>
      </w:r>
      <w:r w:rsidRPr="00DE6D79">
        <w:tab/>
        <w:t>Confirmation or refusal of approval, specifying the alteration, shall be communicated to the Parties to the Agreement applying this Regulation by means of a form conforming to the model in Annex 2D to this Regulation.</w:t>
      </w:r>
    </w:p>
    <w:p w14:paraId="057946E2" w14:textId="77777777" w:rsidR="00DE6D79" w:rsidRPr="00DE6D79" w:rsidRDefault="00DE6D79" w:rsidP="00DE6D79">
      <w:pPr>
        <w:spacing w:after="120" w:line="240" w:lineRule="auto"/>
        <w:ind w:left="2268" w:right="1134" w:hanging="1134"/>
        <w:jc w:val="both"/>
      </w:pPr>
      <w:r w:rsidRPr="00DE6D79">
        <w:t>21.3.</w:t>
      </w:r>
      <w:r w:rsidRPr="00DE6D79">
        <w:tab/>
        <w:t xml:space="preserve">The </w:t>
      </w:r>
      <w:r w:rsidR="008104A2">
        <w:t xml:space="preserve">Type Approval Authority </w:t>
      </w:r>
      <w:r w:rsidRPr="00DE6D79">
        <w:t>issuing the extension of approval shall assign a series number for such an extension and inform thereof the other Parties to the 1958 Agreement applying this Regulation by means of a communication form conforming to the model in Annex 2D to this Regulation.</w:t>
      </w:r>
    </w:p>
    <w:p w14:paraId="18A0F3BE" w14:textId="77777777" w:rsidR="00DE6D79" w:rsidRPr="00DE6D79" w:rsidRDefault="000D3536" w:rsidP="000D3536">
      <w:pPr>
        <w:pStyle w:val="HChG"/>
      </w:pPr>
      <w:r>
        <w:tab/>
      </w:r>
      <w:r>
        <w:tab/>
      </w:r>
      <w:bookmarkStart w:id="49" w:name="_Toc384288906"/>
      <w:r w:rsidR="00DE6D79" w:rsidRPr="00DE6D79">
        <w:t>22.</w:t>
      </w:r>
      <w:r w:rsidR="00DE6D79" w:rsidRPr="00DE6D79">
        <w:tab/>
      </w:r>
      <w:r w:rsidR="00DE6D79" w:rsidRPr="00DE6D79">
        <w:tab/>
        <w:t>Production definitively discontinued</w:t>
      </w:r>
      <w:bookmarkEnd w:id="49"/>
    </w:p>
    <w:p w14:paraId="71B376DE" w14:textId="77777777" w:rsidR="00DE6D79" w:rsidRPr="008104A2" w:rsidRDefault="00DE6D79" w:rsidP="00DE6D79">
      <w:pPr>
        <w:spacing w:after="120" w:line="240" w:lineRule="auto"/>
        <w:ind w:left="2268" w:right="1134"/>
        <w:jc w:val="both"/>
        <w:rPr>
          <w:spacing w:val="-2"/>
        </w:rPr>
      </w:pPr>
      <w:r w:rsidRPr="008104A2">
        <w:rPr>
          <w:spacing w:val="-2"/>
        </w:rPr>
        <w:t xml:space="preserve">If the holder of the approval completely ceases to manufacture a type of vehicle approved in accordance with this Regulation, he shall so inform the </w:t>
      </w:r>
      <w:r w:rsidR="008104A2" w:rsidRPr="008104A2">
        <w:rPr>
          <w:spacing w:val="-2"/>
        </w:rPr>
        <w:t xml:space="preserve">Type Approval Authority </w:t>
      </w:r>
      <w:r w:rsidRPr="008104A2">
        <w:rPr>
          <w:spacing w:val="-2"/>
        </w:rPr>
        <w:t xml:space="preserve">that granted the approval. Upon receiving the relevant communication, that </w:t>
      </w:r>
      <w:r w:rsidR="008104A2" w:rsidRPr="008104A2">
        <w:rPr>
          <w:spacing w:val="-2"/>
        </w:rPr>
        <w:t xml:space="preserve">Authority </w:t>
      </w:r>
      <w:r w:rsidRPr="008104A2">
        <w:rPr>
          <w:spacing w:val="-2"/>
        </w:rPr>
        <w:t>shall inform thereof the other Parties to the Agreement applying this Regulation by means of a communication form conforming to the model in Annex 2D to this Regulation.</w:t>
      </w:r>
    </w:p>
    <w:p w14:paraId="0CE4215B" w14:textId="77777777" w:rsidR="00DE6D79" w:rsidRPr="00DE6D79" w:rsidRDefault="000D3536" w:rsidP="000D3536">
      <w:pPr>
        <w:pStyle w:val="HChG"/>
        <w:tabs>
          <w:tab w:val="left" w:pos="1134"/>
        </w:tabs>
        <w:ind w:left="2268" w:hanging="2268"/>
      </w:pPr>
      <w:r>
        <w:tab/>
      </w:r>
      <w:r>
        <w:tab/>
      </w:r>
      <w:bookmarkStart w:id="50" w:name="_Toc384288907"/>
      <w:r w:rsidR="00DE6D79" w:rsidRPr="00DE6D79">
        <w:t>23.</w:t>
      </w:r>
      <w:r w:rsidR="00DE6D79" w:rsidRPr="00DE6D79">
        <w:tab/>
        <w:t>Names and addresses of Technical Services responsible for conducting approval tests, and of Type Approval Authorities</w:t>
      </w:r>
      <w:bookmarkEnd w:id="50"/>
    </w:p>
    <w:p w14:paraId="26E05988" w14:textId="77777777" w:rsidR="00DE6D79" w:rsidRPr="00DE6D79" w:rsidRDefault="00DE6D79" w:rsidP="00DE6D79">
      <w:pPr>
        <w:spacing w:after="120" w:line="240" w:lineRule="auto"/>
        <w:ind w:left="2259" w:right="1134" w:firstLine="9"/>
        <w:jc w:val="both"/>
        <w:rPr>
          <w:spacing w:val="-4"/>
        </w:rPr>
      </w:pPr>
      <w:r w:rsidRPr="00DE6D79">
        <w:rPr>
          <w:spacing w:val="-4"/>
        </w:rPr>
        <w:t xml:space="preserve">The Parties to the Agreement applying this Regulation shall communicate to the United Nations Secretariat the names and addresses of the Technical Services responsible for conducting approval tests and of the </w:t>
      </w:r>
      <w:r w:rsidRPr="00DE6D79">
        <w:t>Type Approval Authorities</w:t>
      </w:r>
      <w:r w:rsidRPr="00DE6D79">
        <w:rPr>
          <w:spacing w:val="-4"/>
        </w:rPr>
        <w:t xml:space="preserve"> which grant approval and to which forms certifying approval or extension or refusal or withdrawal of approval, issued in other countries, are to be sent.</w:t>
      </w:r>
    </w:p>
    <w:p w14:paraId="07D77619" w14:textId="77777777" w:rsidR="00DE6D79" w:rsidRPr="00DE6D79" w:rsidRDefault="000D3536" w:rsidP="000D3536">
      <w:pPr>
        <w:pStyle w:val="HChG"/>
      </w:pPr>
      <w:r>
        <w:lastRenderedPageBreak/>
        <w:tab/>
      </w:r>
      <w:r>
        <w:tab/>
      </w:r>
      <w:bookmarkStart w:id="51" w:name="_Toc384288908"/>
      <w:r w:rsidR="00DE6D79" w:rsidRPr="00DE6D79">
        <w:t>24.</w:t>
      </w:r>
      <w:r w:rsidR="00DE6D79" w:rsidRPr="00DE6D79">
        <w:tab/>
      </w:r>
      <w:r w:rsidR="00DE6D79" w:rsidRPr="00DE6D79">
        <w:tab/>
        <w:t xml:space="preserve">Transitional </w:t>
      </w:r>
      <w:r w:rsidR="001A2A52">
        <w:t>p</w:t>
      </w:r>
      <w:r w:rsidR="001A2A52" w:rsidRPr="00DE6D79">
        <w:t>rovisions</w:t>
      </w:r>
      <w:bookmarkEnd w:id="51"/>
    </w:p>
    <w:p w14:paraId="6FDA5FB1" w14:textId="77777777" w:rsidR="00DE6D79" w:rsidRPr="00DE6D79" w:rsidRDefault="00DE6D79" w:rsidP="00DE6D79">
      <w:pPr>
        <w:spacing w:after="120" w:line="240" w:lineRule="auto"/>
        <w:ind w:left="2268" w:right="1134" w:hanging="1134"/>
        <w:jc w:val="both"/>
        <w:rPr>
          <w:spacing w:val="-4"/>
        </w:rPr>
      </w:pPr>
      <w:r w:rsidRPr="00DE6D79">
        <w:rPr>
          <w:spacing w:val="-4"/>
        </w:rPr>
        <w:t>24.1.</w:t>
      </w:r>
      <w:r w:rsidRPr="00DE6D79">
        <w:rPr>
          <w:spacing w:val="-4"/>
        </w:rPr>
        <w:tab/>
        <w:t>As from the official date of entry into force of the 01 series of amendments to this Regulation, no Contracting Party applying this Regulation shall refuse to grant or refuse to accept type approval under this Regulation as amended by the 01 series of amendments.</w:t>
      </w:r>
    </w:p>
    <w:p w14:paraId="2795F580" w14:textId="77777777" w:rsidR="00DE6D79" w:rsidRPr="00DE6D79" w:rsidRDefault="00DE6D79" w:rsidP="00DE6D79">
      <w:pPr>
        <w:spacing w:after="120" w:line="240" w:lineRule="auto"/>
        <w:ind w:left="2268" w:right="1134" w:hanging="1134"/>
        <w:jc w:val="both"/>
        <w:rPr>
          <w:spacing w:val="-4"/>
        </w:rPr>
      </w:pPr>
      <w:r w:rsidRPr="00DE6D79">
        <w:rPr>
          <w:spacing w:val="-4"/>
        </w:rPr>
        <w:t>24.2.</w:t>
      </w:r>
      <w:r w:rsidRPr="00DE6D79">
        <w:rPr>
          <w:spacing w:val="-4"/>
        </w:rPr>
        <w:tab/>
        <w:t>As from 12 months after the date of entry into force of the 01 series of amendments to this Regulation, Contracting Parties applying this Regulation shall grant approvals only if the type of components to be approved meets the requirements of Part I of this Regulation as amended by the 01 series of amendments to this Regulation.</w:t>
      </w:r>
    </w:p>
    <w:p w14:paraId="3EF7EE11" w14:textId="2CB1965D" w:rsidR="005E2C7E" w:rsidRDefault="005E2C7E" w:rsidP="005E2C7E">
      <w:pPr>
        <w:spacing w:after="120" w:line="240" w:lineRule="auto"/>
        <w:ind w:left="2268" w:right="1134" w:hanging="1134"/>
        <w:jc w:val="both"/>
        <w:rPr>
          <w:spacing w:val="-4"/>
        </w:rPr>
      </w:pPr>
      <w:r w:rsidRPr="005E2C7E">
        <w:rPr>
          <w:spacing w:val="-4"/>
        </w:rPr>
        <w:t xml:space="preserve">24.3. </w:t>
      </w:r>
      <w:r>
        <w:rPr>
          <w:spacing w:val="-4"/>
        </w:rPr>
        <w:tab/>
      </w:r>
      <w:r w:rsidR="00210CFC" w:rsidRPr="008A20A0">
        <w:t>Type approvals of components other than fuel rail, as defined in paragraph 4.72., granted according to the original version of this Regulation or of components granted according to the 01 series of amendments, shall remain valid and shall be accepted for the purpose of their installation on vehicles as long as the requirements for the specific component have not changed by any series of amendments.</w:t>
      </w:r>
    </w:p>
    <w:p w14:paraId="4874CF5A" w14:textId="77777777" w:rsidR="00DE6D79" w:rsidRPr="00DE6D79" w:rsidRDefault="00DE6D79" w:rsidP="005E2C7E">
      <w:pPr>
        <w:spacing w:after="120" w:line="240" w:lineRule="auto"/>
        <w:ind w:left="2268" w:right="1134" w:hanging="1134"/>
        <w:jc w:val="both"/>
        <w:rPr>
          <w:spacing w:val="-4"/>
        </w:rPr>
      </w:pPr>
      <w:r w:rsidRPr="00DE6D79">
        <w:rPr>
          <w:spacing w:val="-4"/>
        </w:rPr>
        <w:t>24.</w:t>
      </w:r>
      <w:r w:rsidR="008D72AA">
        <w:rPr>
          <w:spacing w:val="-4"/>
        </w:rPr>
        <w:t>4</w:t>
      </w:r>
      <w:r w:rsidRPr="00DE6D79">
        <w:rPr>
          <w:spacing w:val="-4"/>
        </w:rPr>
        <w:t>.</w:t>
      </w:r>
      <w:r w:rsidRPr="00DE6D79">
        <w:rPr>
          <w:spacing w:val="-4"/>
        </w:rPr>
        <w:tab/>
        <w:t>As from 18 months after the date of entry into force of the 01 series of amendments to this Regulation, Contracting Parties applying this Regulation shall grant approvals only if the vehicle type to be approved meets the requirements of Part II of this Regulation as amended by the 01 series of amendments to this Regulation.</w:t>
      </w:r>
    </w:p>
    <w:p w14:paraId="44438CFB" w14:textId="77777777" w:rsidR="00DE6D79" w:rsidRPr="00DE6D79" w:rsidRDefault="00DE6D79" w:rsidP="00DE6D79">
      <w:pPr>
        <w:spacing w:after="120" w:line="240" w:lineRule="auto"/>
        <w:ind w:left="2268" w:right="1134" w:hanging="1134"/>
        <w:jc w:val="both"/>
        <w:rPr>
          <w:spacing w:val="-4"/>
        </w:rPr>
      </w:pPr>
      <w:r w:rsidRPr="00DE6D79">
        <w:rPr>
          <w:spacing w:val="-4"/>
        </w:rPr>
        <w:t>24.</w:t>
      </w:r>
      <w:r w:rsidR="008D72AA">
        <w:rPr>
          <w:spacing w:val="-4"/>
        </w:rPr>
        <w:t>5</w:t>
      </w:r>
      <w:r w:rsidRPr="00DE6D79">
        <w:rPr>
          <w:spacing w:val="-4"/>
        </w:rPr>
        <w:t>.</w:t>
      </w:r>
      <w:r w:rsidRPr="00DE6D79">
        <w:rPr>
          <w:spacing w:val="-4"/>
        </w:rPr>
        <w:tab/>
        <w:t>Until 12 months after the date of entry into force of the 01 series of amendments to this Regulation, Contracting Parties applying this Regulation can continue to grant type approvals for the type of components to the original version of this Regulation without taking into account the provisions of the 01 series of amendments.</w:t>
      </w:r>
    </w:p>
    <w:p w14:paraId="6E84587D" w14:textId="77777777" w:rsidR="00DE6D79" w:rsidRPr="00DE6D79" w:rsidRDefault="00DE6D79" w:rsidP="00DE6D79">
      <w:pPr>
        <w:keepNext/>
        <w:keepLines/>
        <w:spacing w:after="120" w:line="240" w:lineRule="auto"/>
        <w:ind w:left="2268" w:right="1134" w:hanging="1134"/>
        <w:jc w:val="both"/>
        <w:rPr>
          <w:spacing w:val="-4"/>
        </w:rPr>
      </w:pPr>
      <w:r w:rsidRPr="00DE6D79">
        <w:rPr>
          <w:spacing w:val="-4"/>
        </w:rPr>
        <w:t>24.</w:t>
      </w:r>
      <w:r w:rsidR="008D72AA">
        <w:rPr>
          <w:spacing w:val="-4"/>
        </w:rPr>
        <w:t>6</w:t>
      </w:r>
      <w:r w:rsidRPr="00DE6D79">
        <w:rPr>
          <w:spacing w:val="-4"/>
        </w:rPr>
        <w:t>.</w:t>
      </w:r>
      <w:r w:rsidRPr="00DE6D79">
        <w:rPr>
          <w:spacing w:val="-4"/>
        </w:rPr>
        <w:tab/>
        <w:t>Until 18 months after the date of entry into force of the 01 series of amendments to this Regulation, Contracting Parties applying this Regulation can continue to grant type approvals for the vehicle type to the original version of this Regulation without taking into account the provisions of the 01 series of amendments.</w:t>
      </w:r>
    </w:p>
    <w:p w14:paraId="6643B569" w14:textId="3A7529AF" w:rsidR="00DE6D79" w:rsidRDefault="00DE6D79" w:rsidP="008104A2">
      <w:pPr>
        <w:spacing w:after="120" w:line="240" w:lineRule="auto"/>
        <w:ind w:left="2268" w:right="1134" w:hanging="1134"/>
        <w:jc w:val="both"/>
        <w:rPr>
          <w:spacing w:val="-4"/>
        </w:rPr>
      </w:pPr>
      <w:r w:rsidRPr="00DE6D79">
        <w:rPr>
          <w:spacing w:val="-4"/>
        </w:rPr>
        <w:t>24.</w:t>
      </w:r>
      <w:r w:rsidR="008D72AA">
        <w:rPr>
          <w:spacing w:val="-4"/>
        </w:rPr>
        <w:t>7</w:t>
      </w:r>
      <w:r w:rsidRPr="00DE6D79">
        <w:rPr>
          <w:spacing w:val="-4"/>
        </w:rPr>
        <w:t>.</w:t>
      </w:r>
      <w:r w:rsidRPr="00DE6D79">
        <w:rPr>
          <w:spacing w:val="-4"/>
        </w:rPr>
        <w:tab/>
        <w:t>Notwithstanding the provisions of paragraphs 24.</w:t>
      </w:r>
      <w:r w:rsidR="008D72AA">
        <w:rPr>
          <w:spacing w:val="-4"/>
        </w:rPr>
        <w:t>5</w:t>
      </w:r>
      <w:r w:rsidRPr="00DE6D79">
        <w:rPr>
          <w:spacing w:val="-4"/>
        </w:rPr>
        <w:t>. and 24.</w:t>
      </w:r>
      <w:r w:rsidR="008D72AA">
        <w:rPr>
          <w:spacing w:val="-4"/>
        </w:rPr>
        <w:t>6</w:t>
      </w:r>
      <w:r w:rsidRPr="00DE6D79">
        <w:rPr>
          <w:spacing w:val="-4"/>
        </w:rPr>
        <w:t>., Contracting Parties applying this Regulation shall not refuse to grant extensions of type approvals for existing types of component or vehicle types which have been issued according to this Regulation without taking into account the provisions of the 01 series of amendments to this Regulation.</w:t>
      </w:r>
    </w:p>
    <w:p w14:paraId="3E99EC41" w14:textId="77777777" w:rsidR="00210CFC" w:rsidRPr="008A20A0" w:rsidRDefault="00210CFC" w:rsidP="00210CFC">
      <w:pPr>
        <w:tabs>
          <w:tab w:val="left" w:pos="2268"/>
        </w:tabs>
        <w:autoSpaceDE w:val="0"/>
        <w:autoSpaceDN w:val="0"/>
        <w:adjustRightInd w:val="0"/>
        <w:spacing w:after="120"/>
        <w:ind w:left="2268" w:right="422" w:hanging="1134"/>
        <w:jc w:val="both"/>
      </w:pPr>
      <w:r w:rsidRPr="008A20A0">
        <w:t>24.8.</w:t>
      </w:r>
      <w:r w:rsidRPr="008A20A0">
        <w:tab/>
        <w:t>As from the official date of entry into force of the 02 series of amendments to this Regulation, no Contracting Party applying this Regulation shall refuse to grant or refuse to accept type approval under this Regulation as amended by the 02 series of amendments.</w:t>
      </w:r>
    </w:p>
    <w:p w14:paraId="32094538" w14:textId="77777777" w:rsidR="00210CFC" w:rsidRPr="008A20A0" w:rsidRDefault="00210CFC" w:rsidP="00210CFC">
      <w:pPr>
        <w:tabs>
          <w:tab w:val="left" w:pos="2268"/>
        </w:tabs>
        <w:autoSpaceDE w:val="0"/>
        <w:autoSpaceDN w:val="0"/>
        <w:adjustRightInd w:val="0"/>
        <w:spacing w:after="120"/>
        <w:ind w:left="2268" w:right="422" w:hanging="1134"/>
        <w:jc w:val="both"/>
      </w:pPr>
      <w:r w:rsidRPr="008A20A0">
        <w:t>24.9.</w:t>
      </w:r>
      <w:r w:rsidRPr="008A20A0">
        <w:tab/>
        <w:t>As from 1 September 2017 Contracting Parties applying this Regulation shall grant approvals only if the type of components to be approved meets the requirements of Part I of this Regulation as amended by the 02 series of amendments to this Regulation.</w:t>
      </w:r>
    </w:p>
    <w:p w14:paraId="28B13363" w14:textId="77777777" w:rsidR="00210CFC" w:rsidRPr="008A20A0" w:rsidRDefault="00210CFC" w:rsidP="00210CFC">
      <w:pPr>
        <w:tabs>
          <w:tab w:val="left" w:pos="2268"/>
        </w:tabs>
        <w:autoSpaceDE w:val="0"/>
        <w:autoSpaceDN w:val="0"/>
        <w:adjustRightInd w:val="0"/>
        <w:spacing w:after="120"/>
        <w:ind w:left="2268" w:right="422" w:hanging="1134"/>
        <w:jc w:val="both"/>
      </w:pPr>
      <w:r w:rsidRPr="008A20A0">
        <w:t>24.10.</w:t>
      </w:r>
      <w:r w:rsidRPr="008A20A0">
        <w:tab/>
        <w:t>As from 1 September 2018 Contracting Parties applying this Regulation shall grant approvals only if the vehicle type to be approved meets the requirements of Part II of this Regulation as amended by the 02 series of amendments to this Regulation.</w:t>
      </w:r>
    </w:p>
    <w:p w14:paraId="310D1FBA" w14:textId="77777777" w:rsidR="00210CFC" w:rsidRPr="008A20A0" w:rsidRDefault="00210CFC" w:rsidP="00210CFC">
      <w:pPr>
        <w:tabs>
          <w:tab w:val="left" w:pos="2268"/>
        </w:tabs>
        <w:autoSpaceDE w:val="0"/>
        <w:autoSpaceDN w:val="0"/>
        <w:adjustRightInd w:val="0"/>
        <w:spacing w:after="120"/>
        <w:ind w:left="2268" w:right="422" w:hanging="1134"/>
        <w:jc w:val="both"/>
      </w:pPr>
      <w:r w:rsidRPr="008A20A0">
        <w:t>24.11.</w:t>
      </w:r>
      <w:r w:rsidRPr="008A20A0">
        <w:tab/>
        <w:t>As from 1 September 2019 Contracting Parties applying this Regulation may refuse to recognize approvals of a type of vehicle which have not been granted in accordance with Part II of this Regulation as amended by the 02 series of amendments to this Regulation.</w:t>
      </w:r>
    </w:p>
    <w:p w14:paraId="5F86F657" w14:textId="77777777" w:rsidR="00210CFC" w:rsidRPr="008A20A0" w:rsidRDefault="00210CFC" w:rsidP="00210CFC">
      <w:pPr>
        <w:keepNext/>
        <w:keepLines/>
        <w:tabs>
          <w:tab w:val="left" w:pos="2268"/>
        </w:tabs>
        <w:autoSpaceDE w:val="0"/>
        <w:autoSpaceDN w:val="0"/>
        <w:adjustRightInd w:val="0"/>
        <w:spacing w:after="120"/>
        <w:ind w:left="2268" w:right="422" w:hanging="1134"/>
        <w:jc w:val="both"/>
      </w:pPr>
      <w:r w:rsidRPr="008A20A0">
        <w:lastRenderedPageBreak/>
        <w:t>24.12.</w:t>
      </w:r>
      <w:r w:rsidRPr="008A20A0">
        <w:tab/>
        <w:t>Contracting Parties applying this Regulation shall not refuse to grant extensions of type approvals for existing types of component or vehicle types which have been issued according to this Regulation without taking into account the provisions of the 02 series of amendments to this Regulation.</w:t>
      </w:r>
    </w:p>
    <w:p w14:paraId="57A5444A" w14:textId="77777777" w:rsidR="00210CFC" w:rsidRPr="008A20A0" w:rsidRDefault="00210CFC" w:rsidP="00210CFC">
      <w:pPr>
        <w:keepNext/>
        <w:keepLines/>
        <w:tabs>
          <w:tab w:val="left" w:pos="2268"/>
        </w:tabs>
        <w:autoSpaceDE w:val="0"/>
        <w:autoSpaceDN w:val="0"/>
        <w:adjustRightInd w:val="0"/>
        <w:spacing w:after="120"/>
        <w:ind w:left="2268" w:right="422" w:hanging="1134"/>
        <w:jc w:val="both"/>
      </w:pPr>
      <w:r w:rsidRPr="008A20A0">
        <w:t>24.13.</w:t>
      </w:r>
      <w:r w:rsidRPr="008A20A0">
        <w:tab/>
      </w:r>
      <w:r w:rsidRPr="008A20A0">
        <w:rPr>
          <w:lang w:val="en-US"/>
        </w:rPr>
        <w:t xml:space="preserve">Notwithstanding paragraphs 24.11. and 24.12., </w:t>
      </w:r>
      <w:r w:rsidRPr="008A20A0">
        <w:t>Contracting Parties applying this Regulation shall continue to accept type approvals granted to the preceding series of amendments, which are not affected by the 02 series of amendments.</w:t>
      </w:r>
    </w:p>
    <w:p w14:paraId="3BCCE5D5" w14:textId="7A39BF2B" w:rsidR="00210CFC" w:rsidRPr="00DE6D79" w:rsidRDefault="00210CFC" w:rsidP="00210CFC">
      <w:pPr>
        <w:spacing w:after="120" w:line="240" w:lineRule="auto"/>
        <w:ind w:left="2268" w:right="1134" w:hanging="1134"/>
        <w:jc w:val="both"/>
      </w:pPr>
      <w:r w:rsidRPr="008A20A0">
        <w:rPr>
          <w:rFonts w:eastAsia="MS Mincho"/>
          <w:bCs/>
          <w:iCs/>
          <w:lang w:val="en-US" w:eastAsia="ja-JP"/>
        </w:rPr>
        <w:t>24</w:t>
      </w:r>
      <w:r w:rsidRPr="008A20A0">
        <w:rPr>
          <w:rFonts w:eastAsia="MS Mincho"/>
          <w:bCs/>
          <w:iCs/>
          <w:lang w:val="en-US"/>
        </w:rPr>
        <w:t>.</w:t>
      </w:r>
      <w:r w:rsidRPr="008A20A0">
        <w:rPr>
          <w:rFonts w:eastAsia="MS Mincho"/>
          <w:bCs/>
          <w:iCs/>
          <w:lang w:val="en-US" w:eastAsia="ja-JP"/>
        </w:rPr>
        <w:t>14.</w:t>
      </w:r>
      <w:r w:rsidRPr="008A20A0">
        <w:rPr>
          <w:rFonts w:eastAsia="MS Mincho"/>
          <w:bCs/>
          <w:iCs/>
          <w:lang w:val="en-US"/>
        </w:rPr>
        <w:tab/>
      </w:r>
      <w:r w:rsidRPr="008A20A0">
        <w:rPr>
          <w:rFonts w:eastAsia="MS PGothic"/>
          <w:iCs/>
          <w:lang w:val="en-US" w:eastAsia="ja-JP"/>
        </w:rPr>
        <w:t>Notwithstanding the transitional provisions above, Contracting Parties whose application of this</w:t>
      </w:r>
      <w:r w:rsidRPr="008A20A0">
        <w:rPr>
          <w:rFonts w:eastAsia="MS Mincho"/>
          <w:lang w:val="en-US" w:eastAsia="ja-JP"/>
        </w:rPr>
        <w:t xml:space="preserve"> </w:t>
      </w:r>
      <w:r w:rsidRPr="008A20A0">
        <w:rPr>
          <w:rFonts w:eastAsia="MS PGothic"/>
          <w:iCs/>
          <w:lang w:val="en-US" w:eastAsia="ja-JP"/>
        </w:rPr>
        <w:t>Regulation comes into force after the date of entry into force of the most recent series of amendments are only obliged to accept type approval granted in accordance with the 02 series of amendments.</w:t>
      </w:r>
    </w:p>
    <w:p w14:paraId="1B29536B" w14:textId="77777777" w:rsidR="00DE6D79" w:rsidRDefault="00DE6D79" w:rsidP="00DE6D79">
      <w:pPr>
        <w:ind w:left="1134" w:right="1134"/>
        <w:jc w:val="both"/>
      </w:pPr>
    </w:p>
    <w:p w14:paraId="4E935CAD" w14:textId="4C9F6D1A" w:rsidR="00705A40" w:rsidRPr="00DE6D79" w:rsidRDefault="00705A40" w:rsidP="00DE6D79">
      <w:pPr>
        <w:ind w:left="1134" w:right="1134"/>
        <w:jc w:val="both"/>
        <w:sectPr w:rsidR="00705A40" w:rsidRPr="00DE6D79" w:rsidSect="00DE6D79">
          <w:headerReference w:type="even" r:id="rId19"/>
          <w:headerReference w:type="default" r:id="rId20"/>
          <w:footerReference w:type="even" r:id="rId21"/>
          <w:footerReference w:type="default" r:id="rId22"/>
          <w:headerReference w:type="first" r:id="rId23"/>
          <w:footerReference w:type="first" r:id="rId2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06574965" w14:textId="77777777" w:rsidR="00DE6D79" w:rsidRPr="00DE6D79" w:rsidRDefault="00DE6D79" w:rsidP="000D3536">
      <w:pPr>
        <w:pStyle w:val="HChG"/>
      </w:pPr>
      <w:bookmarkStart w:id="52" w:name="_Toc384288909"/>
      <w:r w:rsidRPr="00DE6D79">
        <w:lastRenderedPageBreak/>
        <w:t>Annex 1A</w:t>
      </w:r>
      <w:bookmarkEnd w:id="52"/>
    </w:p>
    <w:p w14:paraId="5DA7546C" w14:textId="77777777" w:rsidR="00DE6D79" w:rsidRPr="00DE6D79" w:rsidRDefault="000D3536" w:rsidP="000D3536">
      <w:pPr>
        <w:pStyle w:val="HChG"/>
      </w:pPr>
      <w:r>
        <w:tab/>
      </w:r>
      <w:r>
        <w:tab/>
      </w:r>
      <w:bookmarkStart w:id="53" w:name="_Toc384288910"/>
      <w:r w:rsidR="00DE6D79" w:rsidRPr="00DE6D79">
        <w:t>Essential characteristics of the CNG/LNG components</w:t>
      </w:r>
      <w:bookmarkEnd w:id="53"/>
    </w:p>
    <w:p w14:paraId="775E9DEE" w14:textId="77777777" w:rsidR="00DE6D79" w:rsidRPr="00DE6D79" w:rsidRDefault="00DE6D79" w:rsidP="00DE6D79">
      <w:pPr>
        <w:spacing w:after="120" w:line="240" w:lineRule="auto"/>
        <w:ind w:left="2268" w:right="1134" w:hanging="1134"/>
        <w:jc w:val="both"/>
      </w:pPr>
      <w:r w:rsidRPr="00DE6D79">
        <w:t>1.</w:t>
      </w:r>
      <w:r w:rsidRPr="00DE6D79">
        <w:tab/>
        <w:t>(Not allocated)</w:t>
      </w:r>
    </w:p>
    <w:p w14:paraId="03DDA67B" w14:textId="77777777" w:rsidR="00DE6D79" w:rsidRPr="00DE6D79" w:rsidRDefault="00DE6D79" w:rsidP="00DE6D79">
      <w:pPr>
        <w:spacing w:after="120" w:line="240" w:lineRule="auto"/>
        <w:ind w:left="2268" w:right="1134" w:hanging="1134"/>
        <w:jc w:val="both"/>
      </w:pPr>
      <w:r w:rsidRPr="00DE6D79">
        <w:t>1.2.4.5.1.</w:t>
      </w:r>
      <w:r w:rsidRPr="00DE6D79">
        <w:tab/>
        <w:t>System description:</w:t>
      </w:r>
    </w:p>
    <w:p w14:paraId="69486944" w14:textId="77777777" w:rsidR="00DE6D79" w:rsidRPr="00DE6D79" w:rsidRDefault="00DE6D79" w:rsidP="00DE6D79">
      <w:pPr>
        <w:spacing w:after="120" w:line="240" w:lineRule="auto"/>
        <w:ind w:left="2268" w:right="1134" w:hanging="1134"/>
        <w:jc w:val="both"/>
      </w:pPr>
      <w:r w:rsidRPr="00DE6D79">
        <w:t>1.2.4.5.2.</w:t>
      </w:r>
      <w:r w:rsidRPr="00DE6D79">
        <w:tab/>
        <w:t>CNG Pressure regulator(s): yes/no</w:t>
      </w:r>
      <w:r w:rsidRPr="00DE6D79">
        <w:rPr>
          <w:sz w:val="18"/>
          <w:vertAlign w:val="superscript"/>
        </w:rPr>
        <w:footnoteReference w:id="15"/>
      </w:r>
      <w:r w:rsidRPr="00DE6D79">
        <w:t xml:space="preserve"> </w:t>
      </w:r>
    </w:p>
    <w:p w14:paraId="19FB3278" w14:textId="77777777" w:rsidR="00DE6D79" w:rsidRPr="00DE6D79" w:rsidRDefault="00DE6D79" w:rsidP="00DE6D79">
      <w:pPr>
        <w:tabs>
          <w:tab w:val="right" w:leader="dot" w:pos="8505"/>
        </w:tabs>
        <w:spacing w:after="120" w:line="240" w:lineRule="auto"/>
        <w:ind w:left="2268" w:right="1134" w:hanging="1134"/>
        <w:jc w:val="both"/>
      </w:pPr>
      <w:r w:rsidRPr="00DE6D79">
        <w:t>1.2.4.5.2.1.</w:t>
      </w:r>
      <w:r w:rsidRPr="00DE6D79">
        <w:tab/>
        <w:t>Make(s):</w:t>
      </w:r>
      <w:r w:rsidRPr="00DE6D79">
        <w:tab/>
      </w:r>
    </w:p>
    <w:p w14:paraId="54CBD420" w14:textId="77777777" w:rsidR="00DE6D79" w:rsidRPr="00DE6D79" w:rsidRDefault="00DE6D79" w:rsidP="00DE6D79">
      <w:pPr>
        <w:tabs>
          <w:tab w:val="right" w:leader="dot" w:pos="8505"/>
        </w:tabs>
        <w:spacing w:after="120" w:line="240" w:lineRule="auto"/>
        <w:ind w:left="2268" w:right="1134" w:hanging="1134"/>
        <w:jc w:val="both"/>
      </w:pPr>
      <w:r w:rsidRPr="00DE6D79">
        <w:t>1.2.4.5.2.2.</w:t>
      </w:r>
      <w:r w:rsidRPr="00DE6D79">
        <w:tab/>
        <w:t>Type(s):</w:t>
      </w:r>
      <w:r w:rsidRPr="00DE6D79">
        <w:tab/>
      </w:r>
    </w:p>
    <w:p w14:paraId="2A95A1BF" w14:textId="77777777" w:rsidR="00DE6D79" w:rsidRPr="00DE6D79" w:rsidRDefault="00DE6D79" w:rsidP="00DE6D79">
      <w:pPr>
        <w:tabs>
          <w:tab w:val="right" w:leader="dot" w:pos="8505"/>
        </w:tabs>
        <w:spacing w:after="120" w:line="240" w:lineRule="auto"/>
        <w:ind w:left="2268" w:right="1134" w:hanging="1134"/>
        <w:jc w:val="both"/>
      </w:pPr>
      <w:r w:rsidRPr="00DE6D79">
        <w:t>1.2.4.5.2.5.</w:t>
      </w:r>
      <w:r w:rsidRPr="00DE6D79">
        <w:tab/>
        <w:t>Drawings:</w:t>
      </w:r>
      <w:r w:rsidRPr="00DE6D79">
        <w:tab/>
      </w:r>
    </w:p>
    <w:p w14:paraId="496AF939" w14:textId="77777777" w:rsidR="00DE6D79" w:rsidRPr="00DE6D79" w:rsidRDefault="00DE6D79" w:rsidP="00DE6D79">
      <w:pPr>
        <w:tabs>
          <w:tab w:val="right" w:leader="dot" w:pos="8505"/>
        </w:tabs>
        <w:spacing w:after="120" w:line="240" w:lineRule="auto"/>
        <w:ind w:left="2268" w:right="1134" w:hanging="1134"/>
        <w:jc w:val="both"/>
      </w:pPr>
      <w:r w:rsidRPr="00DE6D79">
        <w:t>1.2.4.5.2.6.</w:t>
      </w:r>
      <w:r w:rsidRPr="00DE6D79">
        <w:tab/>
        <w:t>Number of main adjustment points</w:t>
      </w:r>
      <w:r w:rsidRPr="00DE6D79">
        <w:tab/>
      </w:r>
    </w:p>
    <w:p w14:paraId="27E7DB92" w14:textId="77777777" w:rsidR="00DE6D79" w:rsidRPr="00DE6D79" w:rsidRDefault="00DE6D79" w:rsidP="00DE6D79">
      <w:pPr>
        <w:tabs>
          <w:tab w:val="right" w:leader="dot" w:pos="8505"/>
        </w:tabs>
        <w:spacing w:after="120" w:line="240" w:lineRule="auto"/>
        <w:ind w:left="2268" w:right="1134" w:hanging="1134"/>
        <w:jc w:val="both"/>
      </w:pPr>
      <w:r w:rsidRPr="00DE6D79">
        <w:t>1.2.4.5.2.7.</w:t>
      </w:r>
      <w:r w:rsidRPr="00DE6D79">
        <w:tab/>
        <w:t>Description of principle of adjustment through main adjustment points:</w:t>
      </w:r>
      <w:r w:rsidRPr="00DE6D79">
        <w:tab/>
      </w:r>
    </w:p>
    <w:p w14:paraId="04DF3E0B" w14:textId="77777777" w:rsidR="00DE6D79" w:rsidRPr="00DE6D79" w:rsidRDefault="00DE6D79" w:rsidP="00DE6D79">
      <w:pPr>
        <w:tabs>
          <w:tab w:val="right" w:leader="dot" w:pos="8505"/>
        </w:tabs>
        <w:spacing w:after="120" w:line="240" w:lineRule="auto"/>
        <w:ind w:left="2268" w:right="1134" w:hanging="1134"/>
        <w:jc w:val="both"/>
      </w:pPr>
      <w:r w:rsidRPr="00DE6D79">
        <w:t>1.2.4.5.2.8.</w:t>
      </w:r>
      <w:r w:rsidRPr="00DE6D79">
        <w:tab/>
        <w:t>Number of idle adjustment points:</w:t>
      </w:r>
      <w:r w:rsidRPr="00DE6D79">
        <w:tab/>
      </w:r>
    </w:p>
    <w:p w14:paraId="035BE2D9" w14:textId="77777777" w:rsidR="00DE6D79" w:rsidRPr="00DE6D79" w:rsidRDefault="00DE6D79" w:rsidP="00DE6D79">
      <w:pPr>
        <w:tabs>
          <w:tab w:val="right" w:leader="dot" w:pos="8505"/>
        </w:tabs>
        <w:spacing w:after="120" w:line="240" w:lineRule="auto"/>
        <w:ind w:left="2268" w:right="1134" w:hanging="1134"/>
        <w:jc w:val="both"/>
      </w:pPr>
      <w:r w:rsidRPr="00DE6D79">
        <w:t>1.2.4.5.2.9.</w:t>
      </w:r>
      <w:r w:rsidRPr="00DE6D79">
        <w:tab/>
        <w:t>Description of principles of adjustment through idle adjustment points:</w:t>
      </w:r>
      <w:r w:rsidRPr="00DE6D79">
        <w:tab/>
      </w:r>
    </w:p>
    <w:p w14:paraId="771A50CE" w14:textId="77777777" w:rsidR="00DE6D79" w:rsidRPr="00DE6D79" w:rsidRDefault="00DE6D79" w:rsidP="00DE6D79">
      <w:pPr>
        <w:tabs>
          <w:tab w:val="right" w:leader="dot" w:pos="8505"/>
        </w:tabs>
        <w:spacing w:after="120" w:line="240" w:lineRule="auto"/>
        <w:ind w:left="2268" w:right="1134" w:hanging="1134"/>
        <w:jc w:val="both"/>
      </w:pPr>
      <w:r w:rsidRPr="00DE6D79">
        <w:t>1.2.4.5.2.10.</w:t>
      </w:r>
      <w:r w:rsidRPr="00DE6D79">
        <w:tab/>
        <w:t>Other adjustment possibilities: if so and which (description and drawings):</w:t>
      </w:r>
    </w:p>
    <w:p w14:paraId="479AF4F5" w14:textId="77777777" w:rsidR="00DE6D79" w:rsidRPr="00DE6D79" w:rsidRDefault="00DE6D79" w:rsidP="00DE6D79">
      <w:pPr>
        <w:tabs>
          <w:tab w:val="right" w:leader="dot" w:pos="8505"/>
        </w:tabs>
        <w:spacing w:after="120" w:line="240" w:lineRule="auto"/>
        <w:ind w:left="2268" w:right="1134" w:hanging="1134"/>
        <w:jc w:val="both"/>
      </w:pPr>
      <w:r w:rsidRPr="00DE6D79">
        <w:t>1.2.4.5.2.11.</w:t>
      </w:r>
      <w:r w:rsidRPr="00DE6D79">
        <w:tab/>
        <w:t>Working pressure(s)</w:t>
      </w:r>
      <w:r w:rsidR="00693E30">
        <w:t>:</w:t>
      </w:r>
      <w:r w:rsidRPr="00DE6D79">
        <w:rPr>
          <w:sz w:val="18"/>
          <w:vertAlign w:val="superscript"/>
        </w:rPr>
        <w:footnoteReference w:id="16"/>
      </w:r>
      <w:r w:rsidRPr="00DE6D79">
        <w:tab/>
        <w:t>kPa</w:t>
      </w:r>
    </w:p>
    <w:p w14:paraId="1EB43A3D" w14:textId="77777777" w:rsidR="00DE6D79" w:rsidRPr="00DE6D79" w:rsidRDefault="00DE6D79" w:rsidP="00DE6D79">
      <w:pPr>
        <w:tabs>
          <w:tab w:val="right" w:leader="dot" w:pos="8505"/>
        </w:tabs>
        <w:spacing w:after="120" w:line="240" w:lineRule="auto"/>
        <w:ind w:left="2268" w:right="1134" w:hanging="1134"/>
        <w:jc w:val="both"/>
      </w:pPr>
      <w:r w:rsidRPr="00DE6D79">
        <w:t>1.2.4.5.2.12.</w:t>
      </w:r>
      <w:r w:rsidRPr="00DE6D79">
        <w:tab/>
        <w:t>Material:</w:t>
      </w:r>
      <w:r w:rsidRPr="00DE6D79">
        <w:tab/>
      </w:r>
    </w:p>
    <w:p w14:paraId="032B0AD5" w14:textId="77777777" w:rsidR="00DE6D79" w:rsidRPr="00DE6D79" w:rsidRDefault="00DE6D79" w:rsidP="00DE6D79">
      <w:pPr>
        <w:tabs>
          <w:tab w:val="right" w:leader="dot" w:pos="8505"/>
        </w:tabs>
        <w:spacing w:after="120" w:line="240" w:lineRule="auto"/>
        <w:ind w:left="2268" w:right="1134" w:hanging="1134"/>
        <w:jc w:val="both"/>
      </w:pPr>
      <w:r w:rsidRPr="00DE6D79">
        <w:t>1.2.4.5.2.13.</w:t>
      </w:r>
      <w:r w:rsidRPr="00DE6D79">
        <w:tab/>
        <w:t>Operating temperatures</w:t>
      </w:r>
      <w:r w:rsidR="00693E30">
        <w:t>:</w:t>
      </w:r>
      <w:r w:rsidRPr="00DE6D79">
        <w:rPr>
          <w:vertAlign w:val="superscript"/>
        </w:rPr>
        <w:t>2</w:t>
      </w:r>
      <w:r w:rsidRPr="00DE6D79">
        <w:tab/>
        <w:t xml:space="preserve"> °C</w:t>
      </w:r>
    </w:p>
    <w:p w14:paraId="254B4A99" w14:textId="77777777" w:rsidR="00DE6D79" w:rsidRPr="00DE6D79" w:rsidRDefault="00DE6D79" w:rsidP="00DE6D79">
      <w:pPr>
        <w:tabs>
          <w:tab w:val="right" w:leader="dot" w:pos="8505"/>
        </w:tabs>
        <w:spacing w:after="120" w:line="240" w:lineRule="auto"/>
        <w:ind w:left="2268" w:right="1134" w:hanging="1134"/>
        <w:jc w:val="both"/>
      </w:pPr>
      <w:r w:rsidRPr="00DE6D79">
        <w:t>1.2.4.5.3.</w:t>
      </w:r>
      <w:r w:rsidRPr="00DE6D79">
        <w:tab/>
        <w:t>CNG Gas/air mixer: yes/no</w:t>
      </w:r>
      <w:r w:rsidRPr="00DE6D79">
        <w:rPr>
          <w:vertAlign w:val="superscript"/>
        </w:rPr>
        <w:t>1</w:t>
      </w:r>
    </w:p>
    <w:p w14:paraId="5479926B" w14:textId="77777777" w:rsidR="00DE6D79" w:rsidRPr="00DE6D79" w:rsidRDefault="00DE6D79" w:rsidP="00DE6D79">
      <w:pPr>
        <w:tabs>
          <w:tab w:val="right" w:leader="dot" w:pos="8505"/>
        </w:tabs>
        <w:spacing w:after="120" w:line="240" w:lineRule="auto"/>
        <w:ind w:left="2268" w:right="1134" w:hanging="1134"/>
        <w:jc w:val="both"/>
      </w:pPr>
      <w:r w:rsidRPr="00DE6D79">
        <w:t>1.2.4.5.3.1.</w:t>
      </w:r>
      <w:r w:rsidRPr="00DE6D79">
        <w:tab/>
        <w:t>Number:</w:t>
      </w:r>
      <w:r w:rsidRPr="00DE6D79">
        <w:tab/>
      </w:r>
    </w:p>
    <w:p w14:paraId="56F3049C" w14:textId="77777777" w:rsidR="00DE6D79" w:rsidRPr="00DE6D79" w:rsidRDefault="00DE6D79" w:rsidP="00DE6D79">
      <w:pPr>
        <w:tabs>
          <w:tab w:val="right" w:leader="dot" w:pos="8505"/>
        </w:tabs>
        <w:spacing w:after="120" w:line="240" w:lineRule="auto"/>
        <w:ind w:left="2268" w:right="1134" w:hanging="1134"/>
        <w:jc w:val="both"/>
      </w:pPr>
      <w:r w:rsidRPr="00DE6D79">
        <w:t>1.2.4.5.3.2.</w:t>
      </w:r>
      <w:r w:rsidRPr="00DE6D79">
        <w:tab/>
        <w:t>Make(s):</w:t>
      </w:r>
      <w:r w:rsidRPr="00DE6D79">
        <w:tab/>
      </w:r>
    </w:p>
    <w:p w14:paraId="4404CA89" w14:textId="77777777" w:rsidR="00DE6D79" w:rsidRPr="00DE6D79" w:rsidRDefault="00DE6D79" w:rsidP="00DE6D79">
      <w:pPr>
        <w:tabs>
          <w:tab w:val="right" w:leader="dot" w:pos="8505"/>
        </w:tabs>
        <w:spacing w:after="120" w:line="240" w:lineRule="auto"/>
        <w:ind w:left="2268" w:right="1134" w:hanging="1134"/>
        <w:jc w:val="both"/>
      </w:pPr>
      <w:r w:rsidRPr="00DE6D79">
        <w:t>1.2.4.5.3.3.</w:t>
      </w:r>
      <w:r w:rsidRPr="00DE6D79">
        <w:tab/>
        <w:t>Type(s):</w:t>
      </w:r>
      <w:r w:rsidRPr="00DE6D79">
        <w:tab/>
      </w:r>
    </w:p>
    <w:p w14:paraId="06DAB8E6" w14:textId="77777777" w:rsidR="00DE6D79" w:rsidRPr="00DE6D79" w:rsidRDefault="00DE6D79" w:rsidP="00DE6D79">
      <w:pPr>
        <w:tabs>
          <w:tab w:val="right" w:leader="dot" w:pos="8505"/>
        </w:tabs>
        <w:spacing w:after="120" w:line="240" w:lineRule="auto"/>
        <w:ind w:left="2268" w:right="1134" w:hanging="1134"/>
        <w:jc w:val="both"/>
      </w:pPr>
      <w:r w:rsidRPr="00DE6D79">
        <w:t>1.2.4.5.3.4.</w:t>
      </w:r>
      <w:r w:rsidRPr="00DE6D79">
        <w:tab/>
        <w:t>Drawings:</w:t>
      </w:r>
      <w:r w:rsidRPr="00DE6D79">
        <w:tab/>
      </w:r>
    </w:p>
    <w:p w14:paraId="0FF3FBD7" w14:textId="77777777" w:rsidR="00DE6D79" w:rsidRPr="00DE6D79" w:rsidRDefault="00DE6D79" w:rsidP="00DE6D79">
      <w:pPr>
        <w:tabs>
          <w:tab w:val="right" w:leader="dot" w:pos="8505"/>
        </w:tabs>
        <w:spacing w:after="120" w:line="240" w:lineRule="auto"/>
        <w:ind w:left="2268" w:right="1134" w:hanging="1134"/>
        <w:jc w:val="both"/>
      </w:pPr>
      <w:r w:rsidRPr="00DE6D79">
        <w:t>1.2.4.5.3.5.</w:t>
      </w:r>
      <w:r w:rsidRPr="00DE6D79">
        <w:tab/>
        <w:t>Adjustment possibilities:</w:t>
      </w:r>
      <w:r w:rsidRPr="00DE6D79">
        <w:tab/>
      </w:r>
    </w:p>
    <w:p w14:paraId="1E1127FF" w14:textId="77777777" w:rsidR="00DE6D79" w:rsidRPr="00DE6D79" w:rsidRDefault="00DE6D79" w:rsidP="00DE6D79">
      <w:pPr>
        <w:tabs>
          <w:tab w:val="right" w:leader="dot" w:pos="8505"/>
        </w:tabs>
        <w:spacing w:after="120" w:line="240" w:lineRule="auto"/>
        <w:ind w:left="2268" w:right="1134" w:hanging="1134"/>
        <w:jc w:val="both"/>
      </w:pPr>
      <w:r w:rsidRPr="00DE6D79">
        <w:t>1.2.4.5.3.6.</w:t>
      </w:r>
      <w:r w:rsidRPr="00DE6D79">
        <w:tab/>
        <w:t>Working pressure(s)</w:t>
      </w:r>
      <w:r w:rsidR="00693E30">
        <w:t>:</w:t>
      </w:r>
      <w:r w:rsidR="00693E30" w:rsidRPr="00DE6D79">
        <w:rPr>
          <w:vertAlign w:val="superscript"/>
        </w:rPr>
        <w:t>2</w:t>
      </w:r>
      <w:r w:rsidRPr="00DE6D79">
        <w:tab/>
        <w:t>kPa</w:t>
      </w:r>
    </w:p>
    <w:p w14:paraId="133820A8" w14:textId="77777777" w:rsidR="00DE6D79" w:rsidRPr="00DE6D79" w:rsidRDefault="00DE6D79" w:rsidP="00DE6D79">
      <w:pPr>
        <w:tabs>
          <w:tab w:val="right" w:leader="dot" w:pos="8505"/>
        </w:tabs>
        <w:spacing w:after="120" w:line="240" w:lineRule="auto"/>
        <w:ind w:left="2268" w:right="1134" w:hanging="1134"/>
        <w:jc w:val="both"/>
      </w:pPr>
      <w:r w:rsidRPr="00DE6D79">
        <w:t>1.2.4.5.3.7.</w:t>
      </w:r>
      <w:r w:rsidRPr="00DE6D79">
        <w:tab/>
        <w:t>Material:</w:t>
      </w:r>
      <w:r w:rsidRPr="00DE6D79">
        <w:tab/>
      </w:r>
    </w:p>
    <w:p w14:paraId="6B49774A" w14:textId="77777777" w:rsidR="00DE6D79" w:rsidRPr="00DE6D79" w:rsidRDefault="00DE6D79" w:rsidP="00DE6D79">
      <w:pPr>
        <w:tabs>
          <w:tab w:val="right" w:leader="dot" w:pos="8505"/>
        </w:tabs>
        <w:spacing w:after="120" w:line="240" w:lineRule="auto"/>
        <w:ind w:left="2268" w:right="1134" w:hanging="1134"/>
        <w:jc w:val="both"/>
      </w:pPr>
      <w:r w:rsidRPr="00DE6D79">
        <w:t>1.2.4.5.3.8.</w:t>
      </w:r>
      <w:r w:rsidRPr="00DE6D79">
        <w:tab/>
        <w:t>Operating temperatures</w:t>
      </w:r>
      <w:r w:rsidR="00693E30">
        <w:t>:</w:t>
      </w:r>
      <w:r w:rsidR="00693E30" w:rsidRPr="00DE6D79">
        <w:rPr>
          <w:vertAlign w:val="superscript"/>
        </w:rPr>
        <w:t>2</w:t>
      </w:r>
      <w:r w:rsidRPr="00DE6D79">
        <w:tab/>
        <w:t xml:space="preserve"> °C</w:t>
      </w:r>
    </w:p>
    <w:p w14:paraId="7C723CCD" w14:textId="77777777" w:rsidR="00DE6D79" w:rsidRPr="00DE6D79" w:rsidRDefault="00DE6D79" w:rsidP="00DE6D79">
      <w:pPr>
        <w:tabs>
          <w:tab w:val="right" w:leader="dot" w:pos="8505"/>
        </w:tabs>
        <w:spacing w:after="120" w:line="240" w:lineRule="auto"/>
        <w:ind w:left="2268" w:right="1134" w:hanging="1134"/>
        <w:jc w:val="both"/>
      </w:pPr>
      <w:r w:rsidRPr="00DE6D79">
        <w:t>1.2.4.5.4.</w:t>
      </w:r>
      <w:r w:rsidRPr="00DE6D79">
        <w:tab/>
        <w:t>CNG Gas flow adjuster: yes/no</w:t>
      </w:r>
      <w:r w:rsidRPr="00DE6D79">
        <w:rPr>
          <w:vertAlign w:val="superscript"/>
        </w:rPr>
        <w:t>1</w:t>
      </w:r>
    </w:p>
    <w:p w14:paraId="45938C78" w14:textId="77777777" w:rsidR="00DE6D79" w:rsidRPr="00DE6D79" w:rsidRDefault="00DE6D79" w:rsidP="00DE6D79">
      <w:pPr>
        <w:tabs>
          <w:tab w:val="right" w:leader="dot" w:pos="8505"/>
        </w:tabs>
        <w:spacing w:after="120" w:line="240" w:lineRule="auto"/>
        <w:ind w:left="2268" w:right="1134" w:hanging="1134"/>
        <w:jc w:val="both"/>
      </w:pPr>
      <w:r w:rsidRPr="00DE6D79">
        <w:t>1.2.4.5.4.1.</w:t>
      </w:r>
      <w:r w:rsidRPr="00DE6D79">
        <w:tab/>
        <w:t>Number:</w:t>
      </w:r>
      <w:r w:rsidRPr="00DE6D79">
        <w:tab/>
      </w:r>
    </w:p>
    <w:p w14:paraId="4880A525" w14:textId="77777777" w:rsidR="00DE6D79" w:rsidRPr="00DE6D79" w:rsidRDefault="00DE6D79" w:rsidP="00DE6D79">
      <w:pPr>
        <w:tabs>
          <w:tab w:val="right" w:leader="dot" w:pos="8505"/>
        </w:tabs>
        <w:spacing w:after="120" w:line="240" w:lineRule="auto"/>
        <w:ind w:left="2268" w:right="1134" w:hanging="1134"/>
        <w:jc w:val="both"/>
      </w:pPr>
      <w:r w:rsidRPr="00DE6D79">
        <w:t>1.2.4.5.4.2.</w:t>
      </w:r>
      <w:r w:rsidRPr="00DE6D79">
        <w:tab/>
        <w:t>Make(s):</w:t>
      </w:r>
      <w:r w:rsidRPr="00DE6D79">
        <w:tab/>
      </w:r>
    </w:p>
    <w:p w14:paraId="0A4C5636" w14:textId="77777777" w:rsidR="00DE6D79" w:rsidRPr="00DE6D79" w:rsidRDefault="00DE6D79" w:rsidP="00DE6D79">
      <w:pPr>
        <w:tabs>
          <w:tab w:val="right" w:leader="dot" w:pos="8505"/>
        </w:tabs>
        <w:spacing w:after="120" w:line="240" w:lineRule="auto"/>
        <w:ind w:left="2268" w:right="1134" w:hanging="1134"/>
        <w:jc w:val="both"/>
      </w:pPr>
      <w:r w:rsidRPr="00DE6D79">
        <w:t>1.2.4.5.4.3.</w:t>
      </w:r>
      <w:r w:rsidRPr="00DE6D79">
        <w:tab/>
        <w:t>Type(s):</w:t>
      </w:r>
      <w:r w:rsidRPr="00DE6D79">
        <w:tab/>
      </w:r>
    </w:p>
    <w:p w14:paraId="2D93F9F5" w14:textId="77777777" w:rsidR="00DE6D79" w:rsidRPr="00DE6D79" w:rsidRDefault="00DE6D79" w:rsidP="00DE6D79">
      <w:pPr>
        <w:tabs>
          <w:tab w:val="right" w:leader="dot" w:pos="8505"/>
        </w:tabs>
        <w:spacing w:after="120" w:line="240" w:lineRule="auto"/>
        <w:ind w:left="2268" w:right="1134" w:hanging="1134"/>
        <w:jc w:val="both"/>
      </w:pPr>
      <w:r w:rsidRPr="00DE6D79">
        <w:t>1.2.4.5.4.4.</w:t>
      </w:r>
      <w:r w:rsidRPr="00DE6D79">
        <w:tab/>
        <w:t>Drawings:</w:t>
      </w:r>
      <w:r w:rsidRPr="00DE6D79">
        <w:tab/>
      </w:r>
    </w:p>
    <w:p w14:paraId="20E90984" w14:textId="77777777" w:rsidR="00DE6D79" w:rsidRDefault="00DE6D79" w:rsidP="000B3F05">
      <w:pPr>
        <w:keepNext/>
        <w:keepLines/>
        <w:tabs>
          <w:tab w:val="right" w:leader="dot" w:pos="8505"/>
        </w:tabs>
        <w:spacing w:after="120" w:line="240" w:lineRule="auto"/>
        <w:ind w:left="2268" w:right="1134" w:hanging="1134"/>
        <w:jc w:val="both"/>
      </w:pPr>
      <w:r w:rsidRPr="00DE6D79">
        <w:lastRenderedPageBreak/>
        <w:t>1.2.4.5.4.5.</w:t>
      </w:r>
      <w:r w:rsidRPr="00DE6D79">
        <w:tab/>
        <w:t>Adjustment possibilities (description)</w:t>
      </w:r>
      <w:r w:rsidR="00177F56">
        <w:tab/>
      </w:r>
      <w:r w:rsidR="00177F56">
        <w:tab/>
      </w:r>
    </w:p>
    <w:p w14:paraId="271EDACE" w14:textId="77777777" w:rsidR="00177F56" w:rsidRPr="00DE6D79" w:rsidRDefault="00177F56" w:rsidP="00DE6D79">
      <w:pPr>
        <w:tabs>
          <w:tab w:val="right" w:leader="dot" w:pos="8505"/>
        </w:tabs>
        <w:spacing w:after="120" w:line="240" w:lineRule="auto"/>
        <w:ind w:left="2268" w:right="1134" w:hanging="1134"/>
        <w:jc w:val="both"/>
      </w:pPr>
      <w:r>
        <w:tab/>
      </w:r>
      <w:r>
        <w:tab/>
      </w:r>
    </w:p>
    <w:p w14:paraId="65BCE01C" w14:textId="77777777" w:rsidR="00DE6D79" w:rsidRPr="00DE6D79" w:rsidRDefault="00DE6D79" w:rsidP="00DE6D79">
      <w:pPr>
        <w:tabs>
          <w:tab w:val="right" w:leader="dot" w:pos="8505"/>
        </w:tabs>
        <w:spacing w:after="120" w:line="240" w:lineRule="auto"/>
        <w:ind w:left="2268" w:right="1134" w:hanging="1134"/>
        <w:jc w:val="both"/>
      </w:pPr>
      <w:r w:rsidRPr="00DE6D79">
        <w:t>1.2.4.5.4.6</w:t>
      </w:r>
      <w:r w:rsidRPr="00DE6D79">
        <w:tab/>
        <w:t>Working pressure(s)</w:t>
      </w:r>
      <w:r w:rsidR="00693E30">
        <w:t>:</w:t>
      </w:r>
      <w:r w:rsidR="00693E30" w:rsidRPr="00DE6D79">
        <w:rPr>
          <w:vertAlign w:val="superscript"/>
        </w:rPr>
        <w:t>2</w:t>
      </w:r>
      <w:r w:rsidRPr="00DE6D79">
        <w:tab/>
        <w:t>kPa</w:t>
      </w:r>
    </w:p>
    <w:p w14:paraId="19EE72C2" w14:textId="77777777" w:rsidR="00DE6D79" w:rsidRPr="00DE6D79" w:rsidRDefault="00DE6D79" w:rsidP="00DE6D79">
      <w:pPr>
        <w:tabs>
          <w:tab w:val="right" w:leader="dot" w:pos="8505"/>
        </w:tabs>
        <w:spacing w:after="120" w:line="240" w:lineRule="auto"/>
        <w:ind w:left="2268" w:right="1134" w:hanging="1134"/>
        <w:jc w:val="both"/>
      </w:pPr>
      <w:r w:rsidRPr="00DE6D79">
        <w:t>1.2.4.5.4.7.</w:t>
      </w:r>
      <w:r w:rsidRPr="00DE6D79">
        <w:tab/>
        <w:t>Material:</w:t>
      </w:r>
      <w:r w:rsidRPr="00DE6D79">
        <w:tab/>
      </w:r>
    </w:p>
    <w:p w14:paraId="6BB5351F" w14:textId="77777777" w:rsidR="00DE6D79" w:rsidRPr="00DE6D79" w:rsidRDefault="00DE6D79" w:rsidP="00DE6D79">
      <w:pPr>
        <w:tabs>
          <w:tab w:val="right" w:leader="dot" w:pos="8505"/>
        </w:tabs>
        <w:spacing w:after="120" w:line="240" w:lineRule="auto"/>
        <w:ind w:left="2268" w:right="1134" w:hanging="1134"/>
        <w:jc w:val="both"/>
      </w:pPr>
      <w:r w:rsidRPr="00DE6D79">
        <w:t>1.2.4.5.4.8.</w:t>
      </w:r>
      <w:r w:rsidRPr="00DE6D79">
        <w:tab/>
        <w:t>Operating temperatures</w:t>
      </w:r>
      <w:r w:rsidR="00693E30">
        <w:t>:</w:t>
      </w:r>
      <w:r w:rsidR="00693E30" w:rsidRPr="00DE6D79">
        <w:rPr>
          <w:vertAlign w:val="superscript"/>
        </w:rPr>
        <w:t>2</w:t>
      </w:r>
      <w:r w:rsidRPr="00DE6D79">
        <w:tab/>
        <w:t xml:space="preserve"> °C</w:t>
      </w:r>
    </w:p>
    <w:p w14:paraId="21C3CC64" w14:textId="77777777" w:rsidR="00DE6D79" w:rsidRPr="00DE6D79" w:rsidRDefault="00DE6D79" w:rsidP="00DE6D79">
      <w:pPr>
        <w:tabs>
          <w:tab w:val="right" w:leader="dot" w:pos="8505"/>
        </w:tabs>
        <w:spacing w:after="120" w:line="240" w:lineRule="auto"/>
        <w:ind w:left="2268" w:right="1134" w:hanging="1134"/>
        <w:jc w:val="both"/>
      </w:pPr>
      <w:r w:rsidRPr="00DE6D79">
        <w:t>1.2.4.5.5.</w:t>
      </w:r>
      <w:r w:rsidRPr="00DE6D79">
        <w:tab/>
        <w:t>CNG Gas injector(s): yes/no</w:t>
      </w:r>
      <w:r w:rsidRPr="00DE6D79">
        <w:rPr>
          <w:vertAlign w:val="superscript"/>
        </w:rPr>
        <w:t>1</w:t>
      </w:r>
    </w:p>
    <w:p w14:paraId="6F84E1FB" w14:textId="77777777" w:rsidR="00DE6D79" w:rsidRPr="00DE6D79" w:rsidRDefault="00DE6D79" w:rsidP="00DE6D79">
      <w:pPr>
        <w:tabs>
          <w:tab w:val="right" w:leader="dot" w:pos="8505"/>
        </w:tabs>
        <w:spacing w:after="120" w:line="240" w:lineRule="auto"/>
        <w:ind w:left="2268" w:right="1134" w:hanging="1134"/>
        <w:jc w:val="both"/>
      </w:pPr>
      <w:r w:rsidRPr="00DE6D79">
        <w:t>1.2.4.5.5.1.</w:t>
      </w:r>
      <w:r w:rsidRPr="00DE6D79">
        <w:tab/>
        <w:t>Make(s):</w:t>
      </w:r>
      <w:r w:rsidRPr="00DE6D79">
        <w:tab/>
      </w:r>
    </w:p>
    <w:p w14:paraId="57DE493A" w14:textId="77777777" w:rsidR="00DE6D79" w:rsidRPr="00DE6D79" w:rsidRDefault="00DE6D79" w:rsidP="00DE6D79">
      <w:pPr>
        <w:tabs>
          <w:tab w:val="right" w:leader="dot" w:pos="8505"/>
        </w:tabs>
        <w:spacing w:after="120" w:line="240" w:lineRule="auto"/>
        <w:ind w:left="2268" w:right="1134" w:hanging="1134"/>
        <w:jc w:val="both"/>
      </w:pPr>
      <w:r w:rsidRPr="00DE6D79">
        <w:t>1.2.4.5.5.2.</w:t>
      </w:r>
      <w:r w:rsidRPr="00DE6D79">
        <w:tab/>
        <w:t>Type(s):</w:t>
      </w:r>
      <w:r w:rsidRPr="00DE6D79">
        <w:tab/>
      </w:r>
    </w:p>
    <w:p w14:paraId="05AC1768" w14:textId="77777777" w:rsidR="00DE6D79" w:rsidRPr="00DE6D79" w:rsidRDefault="00DE6D79" w:rsidP="00DE6D79">
      <w:pPr>
        <w:tabs>
          <w:tab w:val="right" w:leader="dot" w:pos="8505"/>
        </w:tabs>
        <w:spacing w:after="120" w:line="240" w:lineRule="auto"/>
        <w:ind w:left="2268" w:right="1134" w:hanging="1134"/>
        <w:jc w:val="both"/>
      </w:pPr>
      <w:r w:rsidRPr="00DE6D79">
        <w:t>1.2.4.5.5.3.</w:t>
      </w:r>
      <w:r w:rsidRPr="00DE6D79">
        <w:tab/>
        <w:t>Identification:</w:t>
      </w:r>
      <w:r w:rsidRPr="00DE6D79">
        <w:tab/>
      </w:r>
    </w:p>
    <w:p w14:paraId="360AA262" w14:textId="77777777" w:rsidR="00DE6D79" w:rsidRPr="00DE6D79" w:rsidRDefault="00DE6D79" w:rsidP="00DE6D79">
      <w:pPr>
        <w:tabs>
          <w:tab w:val="right" w:leader="dot" w:pos="8505"/>
        </w:tabs>
        <w:spacing w:after="120" w:line="240" w:lineRule="auto"/>
        <w:ind w:left="2268" w:right="1134" w:hanging="1134"/>
        <w:jc w:val="both"/>
      </w:pPr>
      <w:r w:rsidRPr="00DE6D79">
        <w:t>1.2.4.5.5.4.</w:t>
      </w:r>
      <w:r w:rsidRPr="00DE6D79">
        <w:tab/>
        <w:t>Working pressure(s)</w:t>
      </w:r>
      <w:r w:rsidR="00693E30">
        <w:t>:</w:t>
      </w:r>
      <w:r w:rsidR="00693E30" w:rsidRPr="00DE6D79">
        <w:rPr>
          <w:vertAlign w:val="superscript"/>
        </w:rPr>
        <w:t>2</w:t>
      </w:r>
      <w:r w:rsidRPr="00DE6D79">
        <w:tab/>
        <w:t>kPa</w:t>
      </w:r>
    </w:p>
    <w:p w14:paraId="51046CE1" w14:textId="77777777" w:rsidR="00DE6D79" w:rsidRPr="00DE6D79" w:rsidRDefault="00DE6D79" w:rsidP="00DE6D79">
      <w:pPr>
        <w:tabs>
          <w:tab w:val="right" w:leader="dot" w:pos="8505"/>
        </w:tabs>
        <w:spacing w:after="120" w:line="240" w:lineRule="auto"/>
        <w:ind w:left="2268" w:right="1134" w:hanging="1134"/>
        <w:jc w:val="both"/>
      </w:pPr>
      <w:r w:rsidRPr="00DE6D79">
        <w:t>1.2.4.5.5.5.</w:t>
      </w:r>
      <w:r w:rsidRPr="00DE6D79">
        <w:tab/>
        <w:t>Drawings of installation:</w:t>
      </w:r>
      <w:r w:rsidRPr="00DE6D79">
        <w:tab/>
      </w:r>
    </w:p>
    <w:p w14:paraId="31D1E76E" w14:textId="77777777" w:rsidR="00DE6D79" w:rsidRPr="00DE6D79" w:rsidRDefault="00DE6D79" w:rsidP="00DE6D79">
      <w:pPr>
        <w:tabs>
          <w:tab w:val="right" w:leader="dot" w:pos="8505"/>
        </w:tabs>
        <w:spacing w:after="120" w:line="240" w:lineRule="auto"/>
        <w:ind w:left="2268" w:right="1134" w:hanging="1134"/>
        <w:jc w:val="both"/>
      </w:pPr>
      <w:r w:rsidRPr="00DE6D79">
        <w:t>1.2.4.5.5.6.</w:t>
      </w:r>
      <w:r w:rsidRPr="00DE6D79">
        <w:tab/>
        <w:t>Material:</w:t>
      </w:r>
      <w:r w:rsidRPr="00DE6D79">
        <w:tab/>
      </w:r>
    </w:p>
    <w:p w14:paraId="5CA82BD2" w14:textId="77777777" w:rsidR="00DE6D79" w:rsidRPr="00DE6D79" w:rsidRDefault="00DE6D79" w:rsidP="00DE6D79">
      <w:pPr>
        <w:tabs>
          <w:tab w:val="right" w:leader="dot" w:pos="8505"/>
        </w:tabs>
        <w:spacing w:after="120" w:line="240" w:lineRule="auto"/>
        <w:ind w:left="2268" w:right="1134" w:hanging="1134"/>
        <w:jc w:val="both"/>
      </w:pPr>
      <w:r w:rsidRPr="00DE6D79">
        <w:t>1.2.4.5.5.7.</w:t>
      </w:r>
      <w:r w:rsidRPr="00DE6D79">
        <w:tab/>
        <w:t>Operating temperatures</w:t>
      </w:r>
      <w:r w:rsidR="00693E30">
        <w:t>:</w:t>
      </w:r>
      <w:r w:rsidR="00693E30" w:rsidRPr="00DE6D79">
        <w:rPr>
          <w:vertAlign w:val="superscript"/>
        </w:rPr>
        <w:t>2</w:t>
      </w:r>
      <w:r w:rsidRPr="00DE6D79">
        <w:tab/>
        <w:t xml:space="preserve"> °C</w:t>
      </w:r>
    </w:p>
    <w:p w14:paraId="3AA5EE5B" w14:textId="77777777" w:rsidR="00DE6D79" w:rsidRPr="00DE6D79" w:rsidRDefault="00DE6D79" w:rsidP="00DE6D79">
      <w:pPr>
        <w:tabs>
          <w:tab w:val="right" w:leader="dot" w:pos="8505"/>
        </w:tabs>
        <w:spacing w:after="120" w:line="240" w:lineRule="auto"/>
        <w:ind w:left="2268" w:right="1134" w:hanging="1134"/>
        <w:jc w:val="both"/>
      </w:pPr>
      <w:r w:rsidRPr="00DE6D79">
        <w:t>1.2.4.5.6.</w:t>
      </w:r>
      <w:r w:rsidRPr="00DE6D79">
        <w:tab/>
        <w:t>Electronic Control Unit (CNG and/or LNG): yes/no</w:t>
      </w:r>
      <w:r w:rsidRPr="00DE6D79">
        <w:rPr>
          <w:vertAlign w:val="superscript"/>
        </w:rPr>
        <w:t>1</w:t>
      </w:r>
    </w:p>
    <w:p w14:paraId="0AB5F573" w14:textId="77777777" w:rsidR="00DE6D79" w:rsidRPr="00DE6D79" w:rsidRDefault="00DE6D79" w:rsidP="00DE6D79">
      <w:pPr>
        <w:tabs>
          <w:tab w:val="right" w:leader="dot" w:pos="8505"/>
        </w:tabs>
        <w:spacing w:after="120" w:line="240" w:lineRule="auto"/>
        <w:ind w:left="2268" w:right="1134" w:hanging="1134"/>
        <w:jc w:val="both"/>
      </w:pPr>
      <w:r w:rsidRPr="00DE6D79">
        <w:t>1.2.4.5.6.1.</w:t>
      </w:r>
      <w:r w:rsidRPr="00DE6D79">
        <w:tab/>
        <w:t>Make(s):</w:t>
      </w:r>
      <w:r w:rsidRPr="00DE6D79">
        <w:tab/>
      </w:r>
    </w:p>
    <w:p w14:paraId="0195EED5" w14:textId="77777777" w:rsidR="00DE6D79" w:rsidRPr="00DE6D79" w:rsidRDefault="00DE6D79" w:rsidP="00DE6D79">
      <w:pPr>
        <w:tabs>
          <w:tab w:val="right" w:leader="dot" w:pos="8505"/>
        </w:tabs>
        <w:spacing w:after="120" w:line="240" w:lineRule="auto"/>
        <w:ind w:left="2268" w:right="1134" w:hanging="1134"/>
        <w:jc w:val="both"/>
      </w:pPr>
      <w:r w:rsidRPr="00DE6D79">
        <w:t>1.2.4.5.6.2.</w:t>
      </w:r>
      <w:r w:rsidRPr="00DE6D79">
        <w:tab/>
        <w:t>Type(s):</w:t>
      </w:r>
      <w:r w:rsidRPr="00DE6D79">
        <w:tab/>
      </w:r>
    </w:p>
    <w:p w14:paraId="6FF821BD" w14:textId="77777777" w:rsidR="00DE6D79" w:rsidRPr="00DE6D79" w:rsidRDefault="00DE6D79" w:rsidP="00DE6D79">
      <w:pPr>
        <w:tabs>
          <w:tab w:val="right" w:leader="dot" w:pos="8505"/>
        </w:tabs>
        <w:spacing w:after="120" w:line="240" w:lineRule="auto"/>
        <w:ind w:left="2268" w:right="1134" w:hanging="1134"/>
        <w:jc w:val="both"/>
      </w:pPr>
      <w:r w:rsidRPr="00DE6D79">
        <w:t>1.2.4.5.6.3.</w:t>
      </w:r>
      <w:r w:rsidRPr="00DE6D79">
        <w:tab/>
        <w:t>Adjustment possibilities:</w:t>
      </w:r>
      <w:r w:rsidRPr="00DE6D79">
        <w:tab/>
      </w:r>
    </w:p>
    <w:p w14:paraId="1D3350FD" w14:textId="77777777" w:rsidR="00DE6D79" w:rsidRPr="00DE6D79" w:rsidRDefault="00DE6D79" w:rsidP="00DE6D79">
      <w:pPr>
        <w:tabs>
          <w:tab w:val="right" w:leader="dot" w:pos="8505"/>
        </w:tabs>
        <w:spacing w:after="120" w:line="240" w:lineRule="auto"/>
        <w:ind w:left="2268" w:right="1134" w:hanging="1134"/>
        <w:jc w:val="both"/>
      </w:pPr>
      <w:r w:rsidRPr="00DE6D79">
        <w:t>1.2.4.5.6.4.</w:t>
      </w:r>
      <w:r w:rsidRPr="00DE6D79">
        <w:tab/>
        <w:t>Basic software principles:</w:t>
      </w:r>
      <w:r w:rsidRPr="00DE6D79">
        <w:tab/>
      </w:r>
    </w:p>
    <w:p w14:paraId="54B6CC8E" w14:textId="77777777" w:rsidR="00DE6D79" w:rsidRPr="00DE6D79" w:rsidRDefault="00DE6D79" w:rsidP="00DE6D79">
      <w:pPr>
        <w:tabs>
          <w:tab w:val="right" w:leader="dot" w:pos="8505"/>
        </w:tabs>
        <w:spacing w:after="120" w:line="240" w:lineRule="auto"/>
        <w:ind w:left="2268" w:right="1134" w:hanging="1134"/>
        <w:jc w:val="both"/>
      </w:pPr>
      <w:r w:rsidRPr="00DE6D79">
        <w:t>1.2.4.5.6.5.</w:t>
      </w:r>
      <w:r w:rsidRPr="00DE6D79">
        <w:tab/>
        <w:t>Operating temperatures</w:t>
      </w:r>
      <w:r w:rsidR="00693E30">
        <w:t>:</w:t>
      </w:r>
      <w:r w:rsidR="00693E30" w:rsidRPr="00DE6D79">
        <w:rPr>
          <w:vertAlign w:val="superscript"/>
        </w:rPr>
        <w:t>2</w:t>
      </w:r>
      <w:r w:rsidRPr="00DE6D79">
        <w:tab/>
        <w:t xml:space="preserve"> °C</w:t>
      </w:r>
    </w:p>
    <w:p w14:paraId="03D24AD7" w14:textId="77777777" w:rsidR="00DE6D79" w:rsidRPr="00DE6D79" w:rsidRDefault="00DE6D79" w:rsidP="00DE6D79">
      <w:pPr>
        <w:tabs>
          <w:tab w:val="right" w:leader="dot" w:pos="8505"/>
        </w:tabs>
        <w:spacing w:after="120" w:line="240" w:lineRule="auto"/>
        <w:ind w:left="2268" w:right="1134" w:hanging="1134"/>
        <w:jc w:val="both"/>
      </w:pPr>
      <w:r w:rsidRPr="00DE6D79">
        <w:t>1.2.4.5.7.</w:t>
      </w:r>
      <w:r w:rsidRPr="00DE6D79">
        <w:tab/>
        <w:t>CNG container(s) or cylinder(s): yes/no</w:t>
      </w:r>
      <w:r w:rsidRPr="00DE6D79">
        <w:rPr>
          <w:vertAlign w:val="superscript"/>
        </w:rPr>
        <w:t>1</w:t>
      </w:r>
    </w:p>
    <w:p w14:paraId="358DD91F" w14:textId="77777777" w:rsidR="00DE6D79" w:rsidRPr="00DE6D79" w:rsidRDefault="00DE6D79" w:rsidP="00DE6D79">
      <w:pPr>
        <w:tabs>
          <w:tab w:val="right" w:leader="dot" w:pos="8505"/>
        </w:tabs>
        <w:spacing w:after="120" w:line="240" w:lineRule="auto"/>
        <w:ind w:left="2268" w:right="1134"/>
        <w:jc w:val="both"/>
      </w:pPr>
      <w:r w:rsidRPr="00DE6D79">
        <w:t>LNG tank(s) or vessel(s): yes/no</w:t>
      </w:r>
      <w:r w:rsidRPr="00DE6D79">
        <w:rPr>
          <w:vertAlign w:val="superscript"/>
        </w:rPr>
        <w:t>1</w:t>
      </w:r>
    </w:p>
    <w:p w14:paraId="1DCF4AE3" w14:textId="77777777" w:rsidR="00DE6D79" w:rsidRPr="00DE6D79" w:rsidRDefault="00DE6D79" w:rsidP="00DE6D79">
      <w:pPr>
        <w:tabs>
          <w:tab w:val="right" w:leader="dot" w:pos="8505"/>
        </w:tabs>
        <w:spacing w:after="120" w:line="240" w:lineRule="auto"/>
        <w:ind w:left="2268" w:right="1134" w:hanging="1134"/>
        <w:jc w:val="both"/>
      </w:pPr>
      <w:r w:rsidRPr="00DE6D79">
        <w:t>1.2.4.5.7.1.</w:t>
      </w:r>
      <w:r w:rsidRPr="00DE6D79">
        <w:tab/>
        <w:t>Make(s):</w:t>
      </w:r>
      <w:r w:rsidRPr="00DE6D79">
        <w:tab/>
      </w:r>
    </w:p>
    <w:p w14:paraId="3478AB06" w14:textId="77777777" w:rsidR="00DE6D79" w:rsidRPr="00DE6D79" w:rsidRDefault="00DE6D79" w:rsidP="00DE6D79">
      <w:pPr>
        <w:tabs>
          <w:tab w:val="right" w:leader="dot" w:pos="8505"/>
        </w:tabs>
        <w:spacing w:after="120" w:line="240" w:lineRule="auto"/>
        <w:ind w:left="2268" w:right="1134" w:hanging="1134"/>
        <w:jc w:val="both"/>
      </w:pPr>
      <w:r w:rsidRPr="00DE6D79">
        <w:t>1.2.4.5.7.2.</w:t>
      </w:r>
      <w:r w:rsidRPr="00DE6D79">
        <w:tab/>
        <w:t>Type(s) (include drawings):</w:t>
      </w:r>
      <w:r w:rsidRPr="00DE6D79">
        <w:tab/>
      </w:r>
    </w:p>
    <w:p w14:paraId="1445E6BD" w14:textId="77777777" w:rsidR="00DE6D79" w:rsidRPr="00DE6D79" w:rsidRDefault="00DE6D79" w:rsidP="00DE6D79">
      <w:pPr>
        <w:tabs>
          <w:tab w:val="right" w:leader="dot" w:pos="8505"/>
        </w:tabs>
        <w:spacing w:after="120" w:line="240" w:lineRule="auto"/>
        <w:ind w:left="2268" w:right="1134" w:hanging="1134"/>
        <w:jc w:val="both"/>
      </w:pPr>
      <w:r w:rsidRPr="00DE6D79">
        <w:t>1.2.4.5.7.3.</w:t>
      </w:r>
      <w:r w:rsidRPr="00DE6D79">
        <w:tab/>
        <w:t>Capacity:</w:t>
      </w:r>
      <w:r w:rsidRPr="00DE6D79">
        <w:tab/>
        <w:t>litres</w:t>
      </w:r>
    </w:p>
    <w:p w14:paraId="58B1A72B" w14:textId="77777777" w:rsidR="00DE6D79" w:rsidRPr="00DE6D79" w:rsidRDefault="00DE6D79" w:rsidP="00DE6D79">
      <w:pPr>
        <w:tabs>
          <w:tab w:val="right" w:leader="dot" w:pos="8505"/>
        </w:tabs>
        <w:spacing w:after="120" w:line="240" w:lineRule="auto"/>
        <w:ind w:left="2268" w:right="1134" w:hanging="1134"/>
        <w:jc w:val="both"/>
      </w:pPr>
      <w:r w:rsidRPr="00DE6D79">
        <w:t>1.2.4.5.7.4.</w:t>
      </w:r>
      <w:r w:rsidRPr="00DE6D79">
        <w:tab/>
        <w:t>Drawings of the installation of the container/tank:</w:t>
      </w:r>
      <w:r w:rsidRPr="00DE6D79">
        <w:tab/>
      </w:r>
    </w:p>
    <w:p w14:paraId="3266F38A" w14:textId="77777777" w:rsidR="00DE6D79" w:rsidRPr="00DE6D79" w:rsidRDefault="00DE6D79" w:rsidP="00DE6D79">
      <w:pPr>
        <w:tabs>
          <w:tab w:val="right" w:leader="dot" w:pos="8505"/>
        </w:tabs>
        <w:spacing w:after="120" w:line="240" w:lineRule="auto"/>
        <w:ind w:left="2268" w:right="1134" w:hanging="1134"/>
        <w:jc w:val="both"/>
      </w:pPr>
      <w:r w:rsidRPr="00DE6D79">
        <w:t>1.2.4.5.7.5.</w:t>
      </w:r>
      <w:r w:rsidRPr="00DE6D79">
        <w:tab/>
        <w:t>Dimensions:</w:t>
      </w:r>
      <w:r w:rsidRPr="00DE6D79">
        <w:tab/>
      </w:r>
    </w:p>
    <w:p w14:paraId="3299C395" w14:textId="77777777" w:rsidR="00DE6D79" w:rsidRPr="00DE6D79" w:rsidRDefault="00DE6D79" w:rsidP="00DE6D79">
      <w:pPr>
        <w:tabs>
          <w:tab w:val="right" w:leader="dot" w:pos="8505"/>
        </w:tabs>
        <w:spacing w:after="120" w:line="240" w:lineRule="auto"/>
        <w:ind w:left="2268" w:right="1134" w:hanging="1134"/>
        <w:jc w:val="both"/>
      </w:pPr>
      <w:r w:rsidRPr="00DE6D79">
        <w:t>1.2.4.5.7.6.</w:t>
      </w:r>
      <w:r w:rsidRPr="00DE6D79">
        <w:tab/>
        <w:t>Material:</w:t>
      </w:r>
      <w:r w:rsidRPr="00DE6D79">
        <w:tab/>
      </w:r>
    </w:p>
    <w:p w14:paraId="4FF10BC9" w14:textId="77777777" w:rsidR="00DE6D79" w:rsidRPr="00DE6D79" w:rsidRDefault="00DE6D79" w:rsidP="00DE6D79">
      <w:pPr>
        <w:tabs>
          <w:tab w:val="right" w:leader="dot" w:pos="8505"/>
        </w:tabs>
        <w:spacing w:after="120" w:line="240" w:lineRule="auto"/>
        <w:ind w:left="2268" w:right="1134" w:hanging="1134"/>
        <w:jc w:val="both"/>
      </w:pPr>
      <w:r w:rsidRPr="00DE6D79">
        <w:t>1.2.4.5.8.</w:t>
      </w:r>
      <w:r w:rsidRPr="00DE6D79">
        <w:tab/>
        <w:t>CNG container/LNG tank accessories</w:t>
      </w:r>
    </w:p>
    <w:p w14:paraId="6D5E03FF" w14:textId="77777777" w:rsidR="00DE6D79" w:rsidRPr="00DE6D79" w:rsidRDefault="00DE6D79" w:rsidP="00DE6D79">
      <w:pPr>
        <w:tabs>
          <w:tab w:val="right" w:leader="dot" w:pos="8505"/>
        </w:tabs>
        <w:spacing w:after="120" w:line="240" w:lineRule="auto"/>
        <w:ind w:left="2268" w:right="1134" w:hanging="1134"/>
        <w:jc w:val="both"/>
      </w:pPr>
      <w:r w:rsidRPr="00DE6D79">
        <w:t>1.2.4.5.8.1.</w:t>
      </w:r>
      <w:r w:rsidRPr="00DE6D79">
        <w:tab/>
        <w:t>Pressure indicator: yes/no</w:t>
      </w:r>
      <w:r w:rsidRPr="00DE6D79">
        <w:rPr>
          <w:vertAlign w:val="superscript"/>
        </w:rPr>
        <w:t>1</w:t>
      </w:r>
    </w:p>
    <w:p w14:paraId="4ACC2FA5" w14:textId="77777777" w:rsidR="00DE6D79" w:rsidRPr="00DE6D79" w:rsidRDefault="00DE6D79" w:rsidP="00DE6D79">
      <w:pPr>
        <w:tabs>
          <w:tab w:val="right" w:leader="dot" w:pos="8505"/>
        </w:tabs>
        <w:spacing w:after="120" w:line="240" w:lineRule="auto"/>
        <w:ind w:left="2268" w:right="1134" w:hanging="1134"/>
        <w:jc w:val="both"/>
      </w:pPr>
      <w:r w:rsidRPr="00DE6D79">
        <w:t>1.2.4.5.8.1.1.</w:t>
      </w:r>
      <w:r w:rsidRPr="00DE6D79">
        <w:tab/>
        <w:t>Make(s):</w:t>
      </w:r>
      <w:r w:rsidRPr="00DE6D79">
        <w:tab/>
      </w:r>
    </w:p>
    <w:p w14:paraId="164C96E6" w14:textId="77777777" w:rsidR="00DE6D79" w:rsidRPr="00DE6D79" w:rsidRDefault="00DE6D79" w:rsidP="00DE6D79">
      <w:pPr>
        <w:tabs>
          <w:tab w:val="right" w:leader="dot" w:pos="8505"/>
        </w:tabs>
        <w:spacing w:after="120" w:line="240" w:lineRule="auto"/>
        <w:ind w:left="2268" w:right="1134" w:hanging="1134"/>
        <w:jc w:val="both"/>
      </w:pPr>
      <w:r w:rsidRPr="00DE6D79">
        <w:t>1.2.4.5.8.1.2.</w:t>
      </w:r>
      <w:r w:rsidRPr="00DE6D79">
        <w:tab/>
        <w:t>Type(s):</w:t>
      </w:r>
      <w:r w:rsidRPr="00DE6D79">
        <w:tab/>
      </w:r>
    </w:p>
    <w:p w14:paraId="1345B3C0" w14:textId="77777777" w:rsidR="00DE6D79" w:rsidRPr="00DE6D79" w:rsidRDefault="00DE6D79" w:rsidP="00DE6D79">
      <w:pPr>
        <w:tabs>
          <w:tab w:val="right" w:leader="dot" w:pos="8505"/>
        </w:tabs>
        <w:spacing w:after="120" w:line="240" w:lineRule="auto"/>
        <w:ind w:left="2268" w:right="1134" w:hanging="1134"/>
        <w:jc w:val="both"/>
      </w:pPr>
      <w:r w:rsidRPr="00DE6D79">
        <w:t>1.2.4.5.8.1.3.</w:t>
      </w:r>
      <w:r w:rsidRPr="00DE6D79">
        <w:tab/>
        <w:t>Operating principle: float/other</w:t>
      </w:r>
      <w:r w:rsidRPr="00DE6D79">
        <w:rPr>
          <w:vertAlign w:val="superscript"/>
        </w:rPr>
        <w:t>1</w:t>
      </w:r>
      <w:r w:rsidRPr="00DE6D79">
        <w:t xml:space="preserve"> (include description or drawings)</w:t>
      </w:r>
      <w:r w:rsidRPr="00DE6D79">
        <w:tab/>
      </w:r>
    </w:p>
    <w:p w14:paraId="740D7715" w14:textId="77777777" w:rsidR="00DE6D79" w:rsidRPr="00DE6D79" w:rsidRDefault="00DE6D79" w:rsidP="00DE6D79">
      <w:pPr>
        <w:tabs>
          <w:tab w:val="right" w:leader="dot" w:pos="8505"/>
        </w:tabs>
        <w:spacing w:after="120" w:line="240" w:lineRule="auto"/>
        <w:ind w:left="2268" w:right="1134" w:hanging="1134"/>
        <w:jc w:val="both"/>
      </w:pPr>
      <w:r w:rsidRPr="00DE6D79">
        <w:t>1.2.4.5.8.1.4.</w:t>
      </w:r>
      <w:r w:rsidRPr="00DE6D79">
        <w:tab/>
        <w:t>Working pressure(s)</w:t>
      </w:r>
      <w:r w:rsidR="00693E30">
        <w:t>:</w:t>
      </w:r>
      <w:r w:rsidR="00693E30" w:rsidRPr="00DE6D79">
        <w:rPr>
          <w:vertAlign w:val="superscript"/>
        </w:rPr>
        <w:t>2</w:t>
      </w:r>
      <w:r w:rsidRPr="00DE6D79">
        <w:t xml:space="preserve"> </w:t>
      </w:r>
      <w:r w:rsidRPr="00DE6D79">
        <w:tab/>
        <w:t>MPa</w:t>
      </w:r>
    </w:p>
    <w:p w14:paraId="439E5285" w14:textId="77777777" w:rsidR="00DE6D79" w:rsidRPr="00DE6D79" w:rsidRDefault="00DE6D79" w:rsidP="00DE6D79">
      <w:pPr>
        <w:tabs>
          <w:tab w:val="right" w:leader="dot" w:pos="8505"/>
        </w:tabs>
        <w:spacing w:after="120" w:line="240" w:lineRule="auto"/>
        <w:ind w:left="2268" w:right="1134" w:hanging="1134"/>
        <w:jc w:val="both"/>
      </w:pPr>
      <w:r w:rsidRPr="00DE6D79">
        <w:t>1.2.4.5.8.1.5.</w:t>
      </w:r>
      <w:r w:rsidRPr="00DE6D79">
        <w:tab/>
        <w:t>Material:</w:t>
      </w:r>
      <w:r w:rsidRPr="00DE6D79">
        <w:tab/>
      </w:r>
    </w:p>
    <w:p w14:paraId="2BD095C1" w14:textId="77777777" w:rsidR="00DE6D79" w:rsidRPr="00DE6D79" w:rsidRDefault="00DE6D79" w:rsidP="00DE6D79">
      <w:pPr>
        <w:tabs>
          <w:tab w:val="right" w:leader="dot" w:pos="8505"/>
        </w:tabs>
        <w:spacing w:after="120" w:line="240" w:lineRule="auto"/>
        <w:ind w:left="2268" w:right="1134" w:hanging="1134"/>
        <w:jc w:val="both"/>
      </w:pPr>
      <w:r w:rsidRPr="00DE6D79">
        <w:t>1.2.4.5.3.1.6.</w:t>
      </w:r>
      <w:r w:rsidRPr="00DE6D79">
        <w:tab/>
        <w:t>Operating temperatures</w:t>
      </w:r>
      <w:r w:rsidR="00693E30">
        <w:t>:</w:t>
      </w:r>
      <w:r w:rsidR="00693E30" w:rsidRPr="00DE6D79">
        <w:rPr>
          <w:vertAlign w:val="superscript"/>
        </w:rPr>
        <w:t>2</w:t>
      </w:r>
      <w:r w:rsidRPr="00DE6D79">
        <w:tab/>
        <w:t xml:space="preserve"> °C</w:t>
      </w:r>
    </w:p>
    <w:p w14:paraId="7C0DD3FE" w14:textId="77777777" w:rsidR="00DE6D79" w:rsidRPr="00DE6D79" w:rsidRDefault="00DE6D79" w:rsidP="00DE6D79">
      <w:pPr>
        <w:tabs>
          <w:tab w:val="right" w:leader="dot" w:pos="8505"/>
        </w:tabs>
        <w:spacing w:after="120" w:line="240" w:lineRule="auto"/>
        <w:ind w:left="2268" w:right="1134" w:hanging="1134"/>
        <w:jc w:val="both"/>
      </w:pPr>
      <w:r w:rsidRPr="00DE6D79">
        <w:t>1.2.4.5.8.2.</w:t>
      </w:r>
      <w:r w:rsidRPr="00DE6D79">
        <w:tab/>
        <w:t>Pressure relief valve (discharge valve): yes/no</w:t>
      </w:r>
      <w:r w:rsidRPr="00DE6D79">
        <w:rPr>
          <w:vertAlign w:val="superscript"/>
        </w:rPr>
        <w:t>1</w:t>
      </w:r>
    </w:p>
    <w:p w14:paraId="398AB108" w14:textId="77777777" w:rsidR="00DE6D79" w:rsidRPr="00DE6D79" w:rsidRDefault="00DE6D79" w:rsidP="00DE6D79">
      <w:pPr>
        <w:tabs>
          <w:tab w:val="right" w:leader="dot" w:pos="8505"/>
        </w:tabs>
        <w:spacing w:after="120" w:line="240" w:lineRule="auto"/>
        <w:ind w:left="2268" w:right="1134" w:hanging="1134"/>
        <w:jc w:val="both"/>
      </w:pPr>
      <w:r w:rsidRPr="00DE6D79">
        <w:lastRenderedPageBreak/>
        <w:t>1.2.4.5.8.2.1.</w:t>
      </w:r>
      <w:r w:rsidRPr="00DE6D79">
        <w:tab/>
        <w:t>Make(s):</w:t>
      </w:r>
      <w:r w:rsidRPr="00DE6D79">
        <w:tab/>
      </w:r>
    </w:p>
    <w:p w14:paraId="18B66031" w14:textId="77777777" w:rsidR="00DE6D79" w:rsidRPr="00DE6D79" w:rsidRDefault="00DE6D79" w:rsidP="00DE6D79">
      <w:pPr>
        <w:tabs>
          <w:tab w:val="right" w:leader="dot" w:pos="8505"/>
        </w:tabs>
        <w:spacing w:after="120" w:line="240" w:lineRule="auto"/>
        <w:ind w:left="2268" w:right="1134" w:hanging="1134"/>
        <w:jc w:val="both"/>
      </w:pPr>
      <w:r w:rsidRPr="00DE6D79">
        <w:t>1.2.4.5.8.2.2.</w:t>
      </w:r>
      <w:r w:rsidRPr="00DE6D79">
        <w:tab/>
        <w:t>Type(s):</w:t>
      </w:r>
      <w:r w:rsidRPr="00DE6D79">
        <w:tab/>
      </w:r>
    </w:p>
    <w:p w14:paraId="2794FAF0" w14:textId="77777777" w:rsidR="00DE6D79" w:rsidRPr="00DE6D79" w:rsidRDefault="00DE6D79" w:rsidP="00DE6D79">
      <w:pPr>
        <w:tabs>
          <w:tab w:val="right" w:leader="dot" w:pos="8505"/>
        </w:tabs>
        <w:spacing w:after="120" w:line="240" w:lineRule="auto"/>
        <w:ind w:left="2268" w:right="1134" w:hanging="1134"/>
        <w:jc w:val="both"/>
      </w:pPr>
      <w:r w:rsidRPr="00DE6D79">
        <w:t>1.2.4.5.8.2.3.</w:t>
      </w:r>
      <w:r w:rsidRPr="00DE6D79">
        <w:tab/>
        <w:t>Working pressure(s)</w:t>
      </w:r>
      <w:r w:rsidR="00693E30">
        <w:t>:</w:t>
      </w:r>
      <w:r w:rsidR="00693E30" w:rsidRPr="00DE6D79">
        <w:rPr>
          <w:vertAlign w:val="superscript"/>
        </w:rPr>
        <w:t>2</w:t>
      </w:r>
      <w:r w:rsidRPr="00DE6D79">
        <w:tab/>
        <w:t>MPa</w:t>
      </w:r>
    </w:p>
    <w:p w14:paraId="196B9970" w14:textId="77777777" w:rsidR="00DE6D79" w:rsidRPr="00DE6D79" w:rsidRDefault="00DE6D79" w:rsidP="00DE6D79">
      <w:pPr>
        <w:tabs>
          <w:tab w:val="right" w:leader="dot" w:pos="8505"/>
        </w:tabs>
        <w:spacing w:after="120" w:line="240" w:lineRule="auto"/>
        <w:ind w:left="2268" w:right="1134" w:hanging="1134"/>
        <w:jc w:val="both"/>
      </w:pPr>
      <w:r w:rsidRPr="00DE6D79">
        <w:t>1.2.4.5.8.2.4.</w:t>
      </w:r>
      <w:r w:rsidRPr="00DE6D79">
        <w:tab/>
        <w:t>Material:</w:t>
      </w:r>
      <w:r w:rsidRPr="00DE6D79">
        <w:tab/>
      </w:r>
    </w:p>
    <w:p w14:paraId="4FEA25C5" w14:textId="77777777" w:rsidR="00DE6D79" w:rsidRPr="00DE6D79" w:rsidRDefault="00DE6D79" w:rsidP="00DE6D79">
      <w:pPr>
        <w:tabs>
          <w:tab w:val="right" w:leader="dot" w:pos="8505"/>
        </w:tabs>
        <w:spacing w:after="120" w:line="240" w:lineRule="auto"/>
        <w:ind w:left="2268" w:right="1134" w:hanging="1134"/>
        <w:jc w:val="both"/>
      </w:pPr>
      <w:r w:rsidRPr="00DE6D79">
        <w:t>1.2.4.5.8.2.5.</w:t>
      </w:r>
      <w:r w:rsidRPr="00DE6D79">
        <w:tab/>
        <w:t>Operating temperatures</w:t>
      </w:r>
      <w:r w:rsidR="00693E30">
        <w:t>:</w:t>
      </w:r>
      <w:r w:rsidR="00693E30" w:rsidRPr="00DE6D79">
        <w:rPr>
          <w:vertAlign w:val="superscript"/>
        </w:rPr>
        <w:t>2</w:t>
      </w:r>
      <w:r w:rsidRPr="00DE6D79">
        <w:tab/>
        <w:t xml:space="preserve"> °C</w:t>
      </w:r>
    </w:p>
    <w:p w14:paraId="64B7C65D" w14:textId="77777777" w:rsidR="00DE6D79" w:rsidRPr="00DE6D79" w:rsidRDefault="00DE6D79" w:rsidP="00DE6D79">
      <w:pPr>
        <w:tabs>
          <w:tab w:val="right" w:leader="dot" w:pos="8505"/>
        </w:tabs>
        <w:spacing w:after="120" w:line="240" w:lineRule="auto"/>
        <w:ind w:left="2268" w:right="1134" w:hanging="1134"/>
        <w:jc w:val="both"/>
      </w:pPr>
      <w:r w:rsidRPr="00DE6D79">
        <w:t>1.2.4.5.8.3.</w:t>
      </w:r>
      <w:r w:rsidRPr="00DE6D79">
        <w:tab/>
        <w:t>Automatic cylinder valve</w:t>
      </w:r>
    </w:p>
    <w:p w14:paraId="7941C8C8" w14:textId="77777777" w:rsidR="00DE6D79" w:rsidRPr="00DE6D79" w:rsidRDefault="00DE6D79" w:rsidP="00DE6D79">
      <w:pPr>
        <w:tabs>
          <w:tab w:val="right" w:leader="dot" w:pos="8505"/>
        </w:tabs>
        <w:spacing w:after="120" w:line="240" w:lineRule="auto"/>
        <w:ind w:left="2268" w:right="1134" w:hanging="1134"/>
        <w:jc w:val="both"/>
      </w:pPr>
      <w:r w:rsidRPr="00DE6D79">
        <w:t>1.2.4.5.8.3.1.</w:t>
      </w:r>
      <w:r w:rsidRPr="00DE6D79">
        <w:tab/>
        <w:t>Make(s):</w:t>
      </w:r>
      <w:r w:rsidRPr="00DE6D79">
        <w:tab/>
      </w:r>
    </w:p>
    <w:p w14:paraId="6BC0892E" w14:textId="77777777" w:rsidR="00DE6D79" w:rsidRPr="00DE6D79" w:rsidRDefault="00DE6D79" w:rsidP="00DE6D79">
      <w:pPr>
        <w:tabs>
          <w:tab w:val="right" w:leader="dot" w:pos="8505"/>
        </w:tabs>
        <w:spacing w:after="120" w:line="240" w:lineRule="auto"/>
        <w:ind w:left="2268" w:right="1134" w:hanging="1134"/>
        <w:jc w:val="both"/>
      </w:pPr>
      <w:r w:rsidRPr="00DE6D79">
        <w:t>1.2.4.5.8.3.2.</w:t>
      </w:r>
      <w:r w:rsidRPr="00DE6D79">
        <w:tab/>
        <w:t>Type(s):</w:t>
      </w:r>
      <w:r w:rsidRPr="00DE6D79">
        <w:tab/>
      </w:r>
    </w:p>
    <w:p w14:paraId="545B9289" w14:textId="77777777" w:rsidR="00DE6D79" w:rsidRPr="00DE6D79" w:rsidRDefault="00DE6D79" w:rsidP="00DE6D79">
      <w:pPr>
        <w:tabs>
          <w:tab w:val="right" w:leader="dot" w:pos="8505"/>
        </w:tabs>
        <w:spacing w:after="120" w:line="240" w:lineRule="auto"/>
        <w:ind w:left="2268" w:right="1134" w:hanging="1134"/>
        <w:jc w:val="both"/>
      </w:pPr>
      <w:r w:rsidRPr="00DE6D79">
        <w:t>1.2.4.5.8.3.3.</w:t>
      </w:r>
      <w:r w:rsidRPr="00DE6D79">
        <w:tab/>
        <w:t>Working pressure(s)</w:t>
      </w:r>
      <w:r w:rsidR="00693E30">
        <w:t>:</w:t>
      </w:r>
      <w:r w:rsidR="00693E30" w:rsidRPr="00DE6D79">
        <w:rPr>
          <w:vertAlign w:val="superscript"/>
        </w:rPr>
        <w:t>2</w:t>
      </w:r>
      <w:r w:rsidRPr="00DE6D79">
        <w:tab/>
        <w:t>MPa</w:t>
      </w:r>
    </w:p>
    <w:p w14:paraId="5811701A" w14:textId="77777777" w:rsidR="00DE6D79" w:rsidRPr="00DE6D79" w:rsidRDefault="00DE6D79" w:rsidP="00DE6D79">
      <w:pPr>
        <w:tabs>
          <w:tab w:val="right" w:leader="dot" w:pos="8505"/>
        </w:tabs>
        <w:spacing w:after="120" w:line="240" w:lineRule="auto"/>
        <w:ind w:left="2268" w:right="1134" w:hanging="1134"/>
        <w:jc w:val="both"/>
      </w:pPr>
      <w:r w:rsidRPr="00DE6D79">
        <w:t>1.2.4.5.8.3.4.</w:t>
      </w:r>
      <w:r w:rsidRPr="00DE6D79">
        <w:tab/>
        <w:t>Material:</w:t>
      </w:r>
      <w:r w:rsidRPr="00DE6D79">
        <w:tab/>
      </w:r>
    </w:p>
    <w:p w14:paraId="30068996" w14:textId="77777777" w:rsidR="00DE6D79" w:rsidRPr="00DE6D79" w:rsidRDefault="00DE6D79" w:rsidP="00DE6D79">
      <w:pPr>
        <w:tabs>
          <w:tab w:val="right" w:leader="dot" w:pos="8505"/>
        </w:tabs>
        <w:spacing w:after="120" w:line="240" w:lineRule="auto"/>
        <w:ind w:left="2268" w:right="1134" w:hanging="1134"/>
        <w:jc w:val="both"/>
      </w:pPr>
      <w:r w:rsidRPr="00DE6D79">
        <w:t>1.2.4.5.8.3.5.</w:t>
      </w:r>
      <w:r w:rsidRPr="00DE6D79">
        <w:tab/>
        <w:t>Operating temperatures</w:t>
      </w:r>
      <w:r w:rsidR="00693E30">
        <w:t>:</w:t>
      </w:r>
      <w:r w:rsidR="00693E30" w:rsidRPr="00DE6D79">
        <w:rPr>
          <w:vertAlign w:val="superscript"/>
        </w:rPr>
        <w:t>2</w:t>
      </w:r>
      <w:r w:rsidRPr="00DE6D79">
        <w:tab/>
        <w:t xml:space="preserve"> °C</w:t>
      </w:r>
    </w:p>
    <w:p w14:paraId="05D907CD" w14:textId="77777777" w:rsidR="00DE6D79" w:rsidRPr="00DE6D79" w:rsidRDefault="00DE6D79" w:rsidP="00DE6D79">
      <w:pPr>
        <w:tabs>
          <w:tab w:val="right" w:leader="dot" w:pos="8505"/>
        </w:tabs>
        <w:spacing w:after="120" w:line="240" w:lineRule="auto"/>
        <w:ind w:left="2268" w:right="1134" w:hanging="1134"/>
        <w:jc w:val="both"/>
      </w:pPr>
      <w:r w:rsidRPr="00DE6D79">
        <w:t>1.2.4.5.8.4.</w:t>
      </w:r>
      <w:r w:rsidRPr="00DE6D79">
        <w:tab/>
        <w:t>Excess flow valve: yes/no</w:t>
      </w:r>
      <w:r w:rsidRPr="00DE6D79">
        <w:rPr>
          <w:vertAlign w:val="superscript"/>
        </w:rPr>
        <w:t>1</w:t>
      </w:r>
    </w:p>
    <w:p w14:paraId="720D01CF" w14:textId="77777777" w:rsidR="00DE6D79" w:rsidRPr="00DE6D79" w:rsidRDefault="00DE6D79" w:rsidP="00DE6D79">
      <w:pPr>
        <w:tabs>
          <w:tab w:val="right" w:leader="dot" w:pos="8505"/>
        </w:tabs>
        <w:spacing w:after="120" w:line="240" w:lineRule="auto"/>
        <w:ind w:left="2268" w:right="1134" w:hanging="1134"/>
        <w:jc w:val="both"/>
      </w:pPr>
      <w:r w:rsidRPr="00DE6D79">
        <w:t>1.2.4.5.8.4.1.</w:t>
      </w:r>
      <w:r w:rsidRPr="00DE6D79">
        <w:tab/>
        <w:t>Make(s):</w:t>
      </w:r>
      <w:r w:rsidRPr="00DE6D79">
        <w:tab/>
      </w:r>
    </w:p>
    <w:p w14:paraId="780B6732" w14:textId="77777777" w:rsidR="00DE6D79" w:rsidRPr="00DE6D79" w:rsidRDefault="00DE6D79" w:rsidP="00DE6D79">
      <w:pPr>
        <w:tabs>
          <w:tab w:val="right" w:leader="dot" w:pos="8505"/>
        </w:tabs>
        <w:spacing w:after="120" w:line="240" w:lineRule="auto"/>
        <w:ind w:left="2268" w:right="1134" w:hanging="1134"/>
        <w:jc w:val="both"/>
      </w:pPr>
      <w:r w:rsidRPr="00DE6D79">
        <w:t>1.2.4.5.8.4.2.</w:t>
      </w:r>
      <w:r w:rsidRPr="00DE6D79">
        <w:tab/>
        <w:t>Type(s):</w:t>
      </w:r>
      <w:r w:rsidRPr="00DE6D79">
        <w:tab/>
      </w:r>
    </w:p>
    <w:p w14:paraId="6882D2E3" w14:textId="77777777" w:rsidR="00DE6D79" w:rsidRPr="00DE6D79" w:rsidRDefault="00DE6D79" w:rsidP="00DE6D79">
      <w:pPr>
        <w:tabs>
          <w:tab w:val="right" w:leader="dot" w:pos="8505"/>
        </w:tabs>
        <w:spacing w:after="120" w:line="240" w:lineRule="auto"/>
        <w:ind w:left="2268" w:right="1134" w:hanging="1134"/>
        <w:jc w:val="both"/>
      </w:pPr>
      <w:r w:rsidRPr="00DE6D79">
        <w:t>1.2.4.5.8.4.3.</w:t>
      </w:r>
      <w:r w:rsidRPr="00DE6D79">
        <w:tab/>
        <w:t>Working pressure(s)</w:t>
      </w:r>
      <w:r w:rsidR="00693E30">
        <w:t>:</w:t>
      </w:r>
      <w:r w:rsidR="00693E30" w:rsidRPr="00DE6D79">
        <w:rPr>
          <w:vertAlign w:val="superscript"/>
        </w:rPr>
        <w:t>2</w:t>
      </w:r>
      <w:r w:rsidRPr="00DE6D79">
        <w:tab/>
        <w:t>MPa</w:t>
      </w:r>
    </w:p>
    <w:p w14:paraId="7DE133B1" w14:textId="77777777" w:rsidR="00DE6D79" w:rsidRPr="00DE6D79" w:rsidRDefault="00DE6D79" w:rsidP="00DE6D79">
      <w:pPr>
        <w:tabs>
          <w:tab w:val="right" w:leader="dot" w:pos="8505"/>
        </w:tabs>
        <w:spacing w:after="120" w:line="240" w:lineRule="auto"/>
        <w:ind w:left="2268" w:right="1134" w:hanging="1134"/>
        <w:jc w:val="both"/>
      </w:pPr>
      <w:r w:rsidRPr="00DE6D79">
        <w:t>1.2.4.5.8.4.4.</w:t>
      </w:r>
      <w:r w:rsidRPr="00DE6D79">
        <w:tab/>
        <w:t>Material:</w:t>
      </w:r>
      <w:r w:rsidRPr="00DE6D79">
        <w:tab/>
      </w:r>
    </w:p>
    <w:p w14:paraId="4388F65A" w14:textId="77777777" w:rsidR="00DE6D79" w:rsidRPr="00DE6D79" w:rsidRDefault="00DE6D79" w:rsidP="00DE6D79">
      <w:pPr>
        <w:tabs>
          <w:tab w:val="right" w:leader="dot" w:pos="8505"/>
        </w:tabs>
        <w:spacing w:after="120" w:line="240" w:lineRule="auto"/>
        <w:ind w:left="2268" w:right="1134" w:hanging="1134"/>
        <w:jc w:val="both"/>
      </w:pPr>
      <w:r w:rsidRPr="00DE6D79">
        <w:t>1.2.4.5.8.4.5.</w:t>
      </w:r>
      <w:r w:rsidRPr="00DE6D79">
        <w:tab/>
        <w:t>Operating temperatures</w:t>
      </w:r>
      <w:r w:rsidR="00693E30">
        <w:t>:</w:t>
      </w:r>
      <w:r w:rsidR="00693E30" w:rsidRPr="00DE6D79">
        <w:rPr>
          <w:vertAlign w:val="superscript"/>
        </w:rPr>
        <w:t>2</w:t>
      </w:r>
      <w:r w:rsidRPr="00DE6D79">
        <w:t xml:space="preserve"> </w:t>
      </w:r>
      <w:r w:rsidRPr="00DE6D79">
        <w:tab/>
        <w:t xml:space="preserve"> °C</w:t>
      </w:r>
    </w:p>
    <w:p w14:paraId="785FA7A5" w14:textId="77777777" w:rsidR="00DE6D79" w:rsidRPr="00DE6D79" w:rsidRDefault="00DE6D79" w:rsidP="00DE6D79">
      <w:pPr>
        <w:tabs>
          <w:tab w:val="right" w:leader="dot" w:pos="8505"/>
        </w:tabs>
        <w:spacing w:after="120" w:line="240" w:lineRule="auto"/>
        <w:ind w:left="2268" w:right="1134" w:hanging="1134"/>
        <w:jc w:val="both"/>
      </w:pPr>
      <w:r w:rsidRPr="00DE6D79">
        <w:t>1.2.4.5.8.5.</w:t>
      </w:r>
      <w:r w:rsidRPr="00DE6D79">
        <w:tab/>
        <w:t>Gas-tight housing: yes/no</w:t>
      </w:r>
      <w:r w:rsidRPr="00DE6D79">
        <w:rPr>
          <w:vertAlign w:val="superscript"/>
        </w:rPr>
        <w:t>1</w:t>
      </w:r>
    </w:p>
    <w:p w14:paraId="08AF53B0" w14:textId="77777777" w:rsidR="00DE6D79" w:rsidRPr="00DE6D79" w:rsidRDefault="00DE6D79" w:rsidP="00DE6D79">
      <w:pPr>
        <w:tabs>
          <w:tab w:val="right" w:leader="dot" w:pos="8505"/>
        </w:tabs>
        <w:spacing w:after="120" w:line="240" w:lineRule="auto"/>
        <w:ind w:left="2268" w:right="1134" w:hanging="1134"/>
        <w:jc w:val="both"/>
      </w:pPr>
      <w:r w:rsidRPr="00DE6D79">
        <w:t>1.2.4.5.8.5.1.</w:t>
      </w:r>
      <w:r w:rsidRPr="00DE6D79">
        <w:tab/>
        <w:t>Make(s):</w:t>
      </w:r>
      <w:r w:rsidRPr="00DE6D79">
        <w:tab/>
      </w:r>
    </w:p>
    <w:p w14:paraId="492A4C65" w14:textId="77777777" w:rsidR="00DE6D79" w:rsidRPr="00DE6D79" w:rsidRDefault="00DE6D79" w:rsidP="00DE6D79">
      <w:pPr>
        <w:tabs>
          <w:tab w:val="right" w:leader="dot" w:pos="8505"/>
        </w:tabs>
        <w:spacing w:after="120" w:line="240" w:lineRule="auto"/>
        <w:ind w:left="2268" w:right="1134" w:hanging="1134"/>
        <w:jc w:val="both"/>
      </w:pPr>
      <w:r w:rsidRPr="00DE6D79">
        <w:t>1.2.4.5.8.5.2.</w:t>
      </w:r>
      <w:r w:rsidRPr="00DE6D79">
        <w:tab/>
        <w:t>Type(s):</w:t>
      </w:r>
      <w:r w:rsidRPr="00DE6D79">
        <w:tab/>
      </w:r>
    </w:p>
    <w:p w14:paraId="76C1A723" w14:textId="77777777" w:rsidR="00DE6D79" w:rsidRPr="00DE6D79" w:rsidRDefault="00DE6D79" w:rsidP="00DE6D79">
      <w:pPr>
        <w:tabs>
          <w:tab w:val="right" w:leader="dot" w:pos="8505"/>
        </w:tabs>
        <w:spacing w:after="120" w:line="240" w:lineRule="auto"/>
        <w:ind w:left="2268" w:right="1134" w:hanging="1134"/>
        <w:jc w:val="both"/>
      </w:pPr>
      <w:r w:rsidRPr="00DE6D79">
        <w:t>1.2.4.5.8.5.3.</w:t>
      </w:r>
      <w:r w:rsidRPr="00DE6D79">
        <w:tab/>
        <w:t>Working pressure(s)</w:t>
      </w:r>
      <w:r w:rsidR="00693E30">
        <w:t>:</w:t>
      </w:r>
      <w:r w:rsidR="00693E30" w:rsidRPr="00DE6D79">
        <w:rPr>
          <w:vertAlign w:val="superscript"/>
        </w:rPr>
        <w:t>2</w:t>
      </w:r>
      <w:r w:rsidRPr="00DE6D79">
        <w:tab/>
        <w:t>MPa</w:t>
      </w:r>
    </w:p>
    <w:p w14:paraId="7E35F1DB" w14:textId="77777777" w:rsidR="00DE6D79" w:rsidRPr="00DE6D79" w:rsidRDefault="00DE6D79" w:rsidP="00DE6D79">
      <w:pPr>
        <w:tabs>
          <w:tab w:val="right" w:leader="dot" w:pos="8505"/>
        </w:tabs>
        <w:spacing w:after="120" w:line="240" w:lineRule="auto"/>
        <w:ind w:left="2268" w:right="1134" w:hanging="1134"/>
        <w:jc w:val="both"/>
      </w:pPr>
      <w:r w:rsidRPr="00DE6D79">
        <w:t>1.2.4.5.8.5.4.</w:t>
      </w:r>
      <w:r w:rsidRPr="00DE6D79">
        <w:tab/>
        <w:t>Material:</w:t>
      </w:r>
      <w:r w:rsidRPr="00DE6D79">
        <w:tab/>
      </w:r>
    </w:p>
    <w:p w14:paraId="768C6068" w14:textId="77777777" w:rsidR="00DE6D79" w:rsidRPr="00DE6D79" w:rsidRDefault="00DE6D79" w:rsidP="00DE6D79">
      <w:pPr>
        <w:tabs>
          <w:tab w:val="right" w:leader="dot" w:pos="8505"/>
        </w:tabs>
        <w:spacing w:after="120" w:line="240" w:lineRule="auto"/>
        <w:ind w:left="2268" w:right="1134" w:hanging="1134"/>
        <w:jc w:val="both"/>
      </w:pPr>
      <w:r w:rsidRPr="00DE6D79">
        <w:t>1.2.4.5.8.5.5.</w:t>
      </w:r>
      <w:r w:rsidRPr="00DE6D79">
        <w:tab/>
        <w:t>Operating temperatures</w:t>
      </w:r>
      <w:r w:rsidR="00693E30">
        <w:t>:</w:t>
      </w:r>
      <w:r w:rsidR="00693E30" w:rsidRPr="00DE6D79">
        <w:rPr>
          <w:vertAlign w:val="superscript"/>
        </w:rPr>
        <w:t>2</w:t>
      </w:r>
      <w:r w:rsidRPr="00DE6D79">
        <w:t xml:space="preserve"> </w:t>
      </w:r>
      <w:r w:rsidRPr="00DE6D79">
        <w:tab/>
        <w:t xml:space="preserve"> °C</w:t>
      </w:r>
    </w:p>
    <w:p w14:paraId="025B6DBF" w14:textId="77777777" w:rsidR="00DE6D79" w:rsidRPr="00DE6D79" w:rsidRDefault="00DE6D79" w:rsidP="00DE6D79">
      <w:pPr>
        <w:tabs>
          <w:tab w:val="right" w:leader="dot" w:pos="8505"/>
        </w:tabs>
        <w:spacing w:after="120" w:line="240" w:lineRule="auto"/>
        <w:ind w:left="2268" w:right="1134" w:hanging="1134"/>
        <w:jc w:val="both"/>
      </w:pPr>
      <w:r w:rsidRPr="00DE6D79">
        <w:t>1.2.4.5.8.6.</w:t>
      </w:r>
      <w:r w:rsidRPr="00DE6D79">
        <w:tab/>
        <w:t>Manual valve: yes/no</w:t>
      </w:r>
      <w:r w:rsidRPr="00DE6D79">
        <w:rPr>
          <w:vertAlign w:val="superscript"/>
        </w:rPr>
        <w:t>1</w:t>
      </w:r>
    </w:p>
    <w:p w14:paraId="088DE486" w14:textId="77777777" w:rsidR="00DE6D79" w:rsidRPr="00DE6D79" w:rsidRDefault="00DE6D79" w:rsidP="00DE6D79">
      <w:pPr>
        <w:tabs>
          <w:tab w:val="right" w:leader="dot" w:pos="8505"/>
        </w:tabs>
        <w:spacing w:after="120" w:line="240" w:lineRule="auto"/>
        <w:ind w:left="2268" w:right="1134" w:hanging="1134"/>
        <w:jc w:val="both"/>
      </w:pPr>
      <w:r w:rsidRPr="00DE6D79">
        <w:t>1.2.4.5.8.6.1.</w:t>
      </w:r>
      <w:r w:rsidRPr="00DE6D79">
        <w:tab/>
        <w:t>Make(s):</w:t>
      </w:r>
      <w:r w:rsidRPr="00DE6D79">
        <w:tab/>
      </w:r>
    </w:p>
    <w:p w14:paraId="46849BA2" w14:textId="77777777" w:rsidR="00DE6D79" w:rsidRPr="00DE6D79" w:rsidRDefault="00DE6D79" w:rsidP="00DE6D79">
      <w:pPr>
        <w:tabs>
          <w:tab w:val="right" w:leader="dot" w:pos="8505"/>
        </w:tabs>
        <w:spacing w:after="120" w:line="240" w:lineRule="auto"/>
        <w:ind w:left="2268" w:right="1134" w:hanging="1134"/>
        <w:jc w:val="both"/>
      </w:pPr>
      <w:r w:rsidRPr="00DE6D79">
        <w:t>1.2.4.5.8.6.2.</w:t>
      </w:r>
      <w:r w:rsidRPr="00DE6D79">
        <w:tab/>
        <w:t>Type(s):</w:t>
      </w:r>
      <w:r w:rsidRPr="00DE6D79">
        <w:tab/>
      </w:r>
      <w:r w:rsidRPr="00DE6D79">
        <w:tab/>
      </w:r>
    </w:p>
    <w:p w14:paraId="6853741A" w14:textId="77777777" w:rsidR="00DE6D79" w:rsidRPr="00DE6D79" w:rsidRDefault="00DE6D79" w:rsidP="00DE6D79">
      <w:pPr>
        <w:tabs>
          <w:tab w:val="right" w:leader="dot" w:pos="8505"/>
        </w:tabs>
        <w:spacing w:after="120" w:line="240" w:lineRule="auto"/>
        <w:ind w:left="2268" w:right="1134" w:hanging="1134"/>
        <w:jc w:val="both"/>
      </w:pPr>
      <w:r w:rsidRPr="00DE6D79">
        <w:t>1.2.4.5.8.6.3.</w:t>
      </w:r>
      <w:r w:rsidRPr="00DE6D79">
        <w:tab/>
        <w:t>Drawings:</w:t>
      </w:r>
      <w:r w:rsidRPr="00DE6D79">
        <w:tab/>
      </w:r>
    </w:p>
    <w:p w14:paraId="6499E754" w14:textId="77777777" w:rsidR="00DE6D79" w:rsidRPr="00DE6D79" w:rsidRDefault="00DE6D79" w:rsidP="00DE6D79">
      <w:pPr>
        <w:tabs>
          <w:tab w:val="right" w:leader="dot" w:pos="8505"/>
        </w:tabs>
        <w:spacing w:after="120" w:line="240" w:lineRule="auto"/>
        <w:ind w:left="2268" w:right="1134" w:hanging="1134"/>
        <w:jc w:val="both"/>
      </w:pPr>
      <w:r w:rsidRPr="00DE6D79">
        <w:t>1.2.4.5.8.6.4.</w:t>
      </w:r>
      <w:r w:rsidRPr="00DE6D79">
        <w:tab/>
        <w:t>Working pressure(s)</w:t>
      </w:r>
      <w:r w:rsidR="00693E30">
        <w:t>:</w:t>
      </w:r>
      <w:r w:rsidR="00693E30" w:rsidRPr="00DE6D79">
        <w:rPr>
          <w:vertAlign w:val="superscript"/>
        </w:rPr>
        <w:t>2</w:t>
      </w:r>
      <w:r w:rsidRPr="00DE6D79">
        <w:tab/>
        <w:t>MPa</w:t>
      </w:r>
    </w:p>
    <w:p w14:paraId="7F4C7234" w14:textId="77777777" w:rsidR="00DE6D79" w:rsidRPr="00DE6D79" w:rsidRDefault="00DE6D79" w:rsidP="00DE6D79">
      <w:pPr>
        <w:tabs>
          <w:tab w:val="right" w:leader="dot" w:pos="8505"/>
        </w:tabs>
        <w:spacing w:after="120" w:line="240" w:lineRule="auto"/>
        <w:ind w:left="2268" w:right="1134" w:hanging="1134"/>
        <w:jc w:val="both"/>
      </w:pPr>
      <w:r w:rsidRPr="00DE6D79">
        <w:t>1.2.4.5.8.6.5.</w:t>
      </w:r>
      <w:r w:rsidRPr="00DE6D79">
        <w:tab/>
        <w:t>Material:</w:t>
      </w:r>
      <w:r w:rsidRPr="00DE6D79">
        <w:tab/>
      </w:r>
    </w:p>
    <w:p w14:paraId="32C63C4A" w14:textId="77777777" w:rsidR="00DE6D79" w:rsidRPr="00DE6D79" w:rsidRDefault="00DE6D79" w:rsidP="00DE6D79">
      <w:pPr>
        <w:tabs>
          <w:tab w:val="right" w:leader="dot" w:pos="8505"/>
        </w:tabs>
        <w:spacing w:after="120" w:line="240" w:lineRule="auto"/>
        <w:ind w:left="2268" w:right="1134" w:hanging="1134"/>
        <w:jc w:val="both"/>
      </w:pPr>
      <w:r w:rsidRPr="00DE6D79">
        <w:t>1.2.4.5.8.6.6.</w:t>
      </w:r>
      <w:r w:rsidRPr="00DE6D79">
        <w:tab/>
        <w:t>Operating temperatures</w:t>
      </w:r>
      <w:r w:rsidR="00693E30">
        <w:t>:</w:t>
      </w:r>
      <w:r w:rsidR="00693E30" w:rsidRPr="00DE6D79">
        <w:rPr>
          <w:vertAlign w:val="superscript"/>
        </w:rPr>
        <w:t>2</w:t>
      </w:r>
      <w:r w:rsidRPr="00DE6D79">
        <w:tab/>
        <w:t xml:space="preserve"> °C</w:t>
      </w:r>
    </w:p>
    <w:p w14:paraId="7A039F0C" w14:textId="77777777" w:rsidR="00DE6D79" w:rsidRPr="00DE6D79" w:rsidRDefault="00DE6D79" w:rsidP="00DE6D79">
      <w:pPr>
        <w:tabs>
          <w:tab w:val="right" w:leader="dot" w:pos="8505"/>
        </w:tabs>
        <w:spacing w:after="120" w:line="240" w:lineRule="auto"/>
        <w:ind w:left="2268" w:right="1134" w:hanging="1134"/>
        <w:jc w:val="both"/>
      </w:pPr>
      <w:r w:rsidRPr="00DE6D79">
        <w:t>1.2.4.5.9.</w:t>
      </w:r>
      <w:r w:rsidRPr="00DE6D79">
        <w:tab/>
        <w:t>Pressure relief device (temperature triggered): yes/no</w:t>
      </w:r>
      <w:r w:rsidRPr="00DE6D79">
        <w:rPr>
          <w:vertAlign w:val="superscript"/>
        </w:rPr>
        <w:t>1</w:t>
      </w:r>
    </w:p>
    <w:p w14:paraId="77F98A17" w14:textId="77777777" w:rsidR="00DE6D79" w:rsidRPr="00DE6D79" w:rsidRDefault="00DE6D79" w:rsidP="00DE6D79">
      <w:pPr>
        <w:tabs>
          <w:tab w:val="right" w:leader="dot" w:pos="8505"/>
        </w:tabs>
        <w:spacing w:after="120" w:line="240" w:lineRule="auto"/>
        <w:ind w:left="2268" w:right="1134" w:hanging="1134"/>
        <w:jc w:val="both"/>
      </w:pPr>
      <w:r w:rsidRPr="00DE6D79">
        <w:t>1.2.4.5.9.1.</w:t>
      </w:r>
      <w:r w:rsidRPr="00DE6D79">
        <w:tab/>
        <w:t>Make(s):</w:t>
      </w:r>
      <w:r w:rsidRPr="00DE6D79">
        <w:tab/>
      </w:r>
    </w:p>
    <w:p w14:paraId="3B338293" w14:textId="77777777" w:rsidR="00DE6D79" w:rsidRPr="00DE6D79" w:rsidRDefault="00DE6D79" w:rsidP="00DE6D79">
      <w:pPr>
        <w:tabs>
          <w:tab w:val="right" w:leader="dot" w:pos="8505"/>
        </w:tabs>
        <w:spacing w:after="120" w:line="240" w:lineRule="auto"/>
        <w:ind w:left="2268" w:right="1134" w:hanging="1134"/>
        <w:jc w:val="both"/>
      </w:pPr>
      <w:r w:rsidRPr="00DE6D79">
        <w:t>1.2.4.5.9.2.</w:t>
      </w:r>
      <w:r w:rsidRPr="00DE6D79">
        <w:tab/>
        <w:t>Type(s):</w:t>
      </w:r>
      <w:r w:rsidRPr="00DE6D79">
        <w:tab/>
      </w:r>
    </w:p>
    <w:p w14:paraId="422522BC" w14:textId="77777777" w:rsidR="00DE6D79" w:rsidRPr="00DE6D79" w:rsidRDefault="00DE6D79" w:rsidP="00DE6D79">
      <w:pPr>
        <w:tabs>
          <w:tab w:val="right" w:leader="dot" w:pos="8505"/>
        </w:tabs>
        <w:spacing w:after="120" w:line="240" w:lineRule="auto"/>
        <w:ind w:left="2268" w:right="1134" w:hanging="1134"/>
        <w:jc w:val="both"/>
      </w:pPr>
      <w:r w:rsidRPr="00DE6D79">
        <w:t>1.2.4.5.9.3.</w:t>
      </w:r>
      <w:r w:rsidRPr="00DE6D79">
        <w:tab/>
        <w:t>Description and drawings:</w:t>
      </w:r>
      <w:r w:rsidRPr="00DE6D79">
        <w:tab/>
      </w:r>
    </w:p>
    <w:p w14:paraId="25B25E44" w14:textId="77777777" w:rsidR="00DE6D79" w:rsidRPr="00DE6D79" w:rsidRDefault="00DE6D79" w:rsidP="00DE6D79">
      <w:pPr>
        <w:tabs>
          <w:tab w:val="right" w:leader="dot" w:pos="8505"/>
        </w:tabs>
        <w:spacing w:after="120" w:line="240" w:lineRule="auto"/>
        <w:ind w:left="2268" w:right="1134" w:hanging="1134"/>
        <w:jc w:val="both"/>
      </w:pPr>
      <w:r w:rsidRPr="00DE6D79">
        <w:t>1.2.4.5.9.4.</w:t>
      </w:r>
      <w:r w:rsidRPr="00DE6D79">
        <w:tab/>
        <w:t>Activation temperature</w:t>
      </w:r>
      <w:r w:rsidR="00693E30">
        <w:t>:</w:t>
      </w:r>
      <w:r w:rsidR="00693E30" w:rsidRPr="00DE6D79">
        <w:rPr>
          <w:vertAlign w:val="superscript"/>
        </w:rPr>
        <w:t>2</w:t>
      </w:r>
      <w:r w:rsidRPr="00DE6D79">
        <w:tab/>
        <w:t xml:space="preserve"> °C</w:t>
      </w:r>
    </w:p>
    <w:p w14:paraId="46D7139F" w14:textId="77777777" w:rsidR="00DE6D79" w:rsidRPr="00DE6D79" w:rsidRDefault="00DE6D79" w:rsidP="00DE6D79">
      <w:pPr>
        <w:tabs>
          <w:tab w:val="right" w:leader="dot" w:pos="8505"/>
        </w:tabs>
        <w:spacing w:after="120" w:line="240" w:lineRule="auto"/>
        <w:ind w:left="2268" w:right="1134" w:hanging="1134"/>
        <w:jc w:val="both"/>
      </w:pPr>
      <w:r w:rsidRPr="00DE6D79">
        <w:t>1.2.4.5.9.5.</w:t>
      </w:r>
      <w:r w:rsidRPr="00DE6D79">
        <w:tab/>
        <w:t>Material:</w:t>
      </w:r>
      <w:r w:rsidRPr="00DE6D79">
        <w:tab/>
      </w:r>
    </w:p>
    <w:p w14:paraId="44188816" w14:textId="77777777" w:rsidR="00DE6D79" w:rsidRPr="00DE6D79" w:rsidRDefault="00DE6D79" w:rsidP="00DE6D79">
      <w:pPr>
        <w:tabs>
          <w:tab w:val="right" w:leader="dot" w:pos="8505"/>
        </w:tabs>
        <w:spacing w:after="120" w:line="240" w:lineRule="auto"/>
        <w:ind w:left="2268" w:right="1134" w:hanging="1134"/>
        <w:jc w:val="both"/>
      </w:pPr>
      <w:r w:rsidRPr="00DE6D79">
        <w:lastRenderedPageBreak/>
        <w:t>1.2.4.5.9.6.</w:t>
      </w:r>
      <w:r w:rsidRPr="00DE6D79">
        <w:tab/>
        <w:t>Operating temperatures</w:t>
      </w:r>
      <w:r w:rsidR="00693E30">
        <w:t>:</w:t>
      </w:r>
      <w:r w:rsidR="00693E30" w:rsidRPr="00DE6D79">
        <w:rPr>
          <w:vertAlign w:val="superscript"/>
        </w:rPr>
        <w:t>2</w:t>
      </w:r>
      <w:r w:rsidRPr="00DE6D79">
        <w:t xml:space="preserve"> </w:t>
      </w:r>
      <w:r w:rsidRPr="00DE6D79">
        <w:tab/>
        <w:t xml:space="preserve"> °C</w:t>
      </w:r>
    </w:p>
    <w:p w14:paraId="7C299F36" w14:textId="77777777" w:rsidR="00DE6D79" w:rsidRPr="00DE6D79" w:rsidRDefault="00DE6D79" w:rsidP="00DE6D79">
      <w:pPr>
        <w:tabs>
          <w:tab w:val="right" w:leader="dot" w:pos="8505"/>
        </w:tabs>
        <w:spacing w:after="120" w:line="240" w:lineRule="auto"/>
        <w:ind w:left="2268" w:right="1134" w:hanging="1134"/>
        <w:jc w:val="both"/>
      </w:pPr>
      <w:r w:rsidRPr="00DE6D79">
        <w:t>1.2.4.5.10.</w:t>
      </w:r>
      <w:r w:rsidRPr="00DE6D79">
        <w:tab/>
        <w:t>Filling unit or receptacle: yes/no</w:t>
      </w:r>
      <w:r w:rsidRPr="00DE6D79">
        <w:rPr>
          <w:vertAlign w:val="superscript"/>
        </w:rPr>
        <w:t>1</w:t>
      </w:r>
    </w:p>
    <w:p w14:paraId="63CDD80C" w14:textId="77777777" w:rsidR="00DE6D79" w:rsidRPr="00DE6D79" w:rsidRDefault="00DE6D79" w:rsidP="00DE6D79">
      <w:pPr>
        <w:tabs>
          <w:tab w:val="right" w:leader="dot" w:pos="8505"/>
        </w:tabs>
        <w:spacing w:after="120" w:line="240" w:lineRule="auto"/>
        <w:ind w:left="2268" w:right="1134" w:hanging="1134"/>
        <w:jc w:val="both"/>
      </w:pPr>
      <w:r w:rsidRPr="00DE6D79">
        <w:t>1.2.4.5.10.1.</w:t>
      </w:r>
      <w:r w:rsidRPr="00DE6D79">
        <w:tab/>
        <w:t>Make(s):</w:t>
      </w:r>
      <w:r w:rsidRPr="00DE6D79">
        <w:tab/>
      </w:r>
    </w:p>
    <w:p w14:paraId="6AE620E5" w14:textId="77777777" w:rsidR="00DE6D79" w:rsidRPr="00DE6D79" w:rsidRDefault="00DE6D79" w:rsidP="00DE6D79">
      <w:pPr>
        <w:tabs>
          <w:tab w:val="right" w:leader="dot" w:pos="8505"/>
        </w:tabs>
        <w:spacing w:after="120" w:line="240" w:lineRule="auto"/>
        <w:ind w:left="2268" w:right="1134" w:hanging="1134"/>
        <w:jc w:val="both"/>
      </w:pPr>
      <w:r w:rsidRPr="00DE6D79">
        <w:t>1.2.4.5.10.2.</w:t>
      </w:r>
      <w:r w:rsidRPr="00DE6D79">
        <w:tab/>
        <w:t>Type(s):</w:t>
      </w:r>
      <w:r w:rsidRPr="00DE6D79">
        <w:tab/>
      </w:r>
    </w:p>
    <w:p w14:paraId="1988D78C" w14:textId="77777777" w:rsidR="00DE6D79" w:rsidRPr="00DE6D79" w:rsidRDefault="00DE6D79" w:rsidP="00DE6D79">
      <w:pPr>
        <w:tabs>
          <w:tab w:val="right" w:leader="dot" w:pos="8505"/>
        </w:tabs>
        <w:spacing w:after="120" w:line="240" w:lineRule="auto"/>
        <w:ind w:left="2268" w:right="1134" w:hanging="1134"/>
        <w:jc w:val="both"/>
      </w:pPr>
      <w:r w:rsidRPr="00DE6D79">
        <w:t>1.2.4.5.10.3.</w:t>
      </w:r>
      <w:r w:rsidRPr="00DE6D79">
        <w:tab/>
        <w:t>Working pressure(s)</w:t>
      </w:r>
      <w:r w:rsidR="00693E30">
        <w:t>:</w:t>
      </w:r>
      <w:r w:rsidR="00693E30" w:rsidRPr="00DE6D79">
        <w:rPr>
          <w:vertAlign w:val="superscript"/>
        </w:rPr>
        <w:t>2</w:t>
      </w:r>
      <w:r w:rsidRPr="00DE6D79">
        <w:tab/>
        <w:t>MPa</w:t>
      </w:r>
    </w:p>
    <w:p w14:paraId="31C1CE22" w14:textId="77777777" w:rsidR="00DE6D79" w:rsidRPr="00DE6D79" w:rsidRDefault="00DE6D79" w:rsidP="00DE6D79">
      <w:pPr>
        <w:tabs>
          <w:tab w:val="right" w:leader="dot" w:pos="8505"/>
        </w:tabs>
        <w:spacing w:after="120" w:line="240" w:lineRule="auto"/>
        <w:ind w:left="2268" w:right="1134" w:hanging="1134"/>
        <w:jc w:val="both"/>
      </w:pPr>
      <w:r w:rsidRPr="00DE6D79">
        <w:t>1.2.4.5.10.4.</w:t>
      </w:r>
      <w:r w:rsidRPr="00DE6D79">
        <w:tab/>
        <w:t>Description and drawings:</w:t>
      </w:r>
      <w:r w:rsidRPr="00DE6D79">
        <w:tab/>
      </w:r>
    </w:p>
    <w:p w14:paraId="730DB1A2" w14:textId="77777777" w:rsidR="00DE6D79" w:rsidRPr="00DE6D79" w:rsidRDefault="00DE6D79" w:rsidP="00DE6D79">
      <w:pPr>
        <w:tabs>
          <w:tab w:val="right" w:leader="dot" w:pos="8505"/>
        </w:tabs>
        <w:spacing w:after="120" w:line="240" w:lineRule="auto"/>
        <w:ind w:left="2268" w:right="1134" w:hanging="1134"/>
        <w:jc w:val="both"/>
      </w:pPr>
      <w:r w:rsidRPr="00DE6D79">
        <w:t>1.2.4.5.10.5.</w:t>
      </w:r>
      <w:r w:rsidRPr="00DE6D79">
        <w:tab/>
        <w:t>Material:</w:t>
      </w:r>
      <w:r w:rsidRPr="00DE6D79">
        <w:tab/>
      </w:r>
    </w:p>
    <w:p w14:paraId="6F649866" w14:textId="77777777" w:rsidR="00DE6D79" w:rsidRPr="00DE6D79" w:rsidRDefault="00DE6D79" w:rsidP="00DE6D79">
      <w:pPr>
        <w:tabs>
          <w:tab w:val="right" w:leader="dot" w:pos="8505"/>
        </w:tabs>
        <w:spacing w:after="120" w:line="240" w:lineRule="auto"/>
        <w:ind w:left="2268" w:right="1134" w:hanging="1134"/>
        <w:jc w:val="both"/>
      </w:pPr>
      <w:r w:rsidRPr="00DE6D79">
        <w:t>1.2.4.5.10.6.</w:t>
      </w:r>
      <w:r w:rsidRPr="00DE6D79">
        <w:tab/>
        <w:t>Operating temperatures</w:t>
      </w:r>
      <w:r w:rsidR="00693E30">
        <w:t>:</w:t>
      </w:r>
      <w:r w:rsidR="00693E30" w:rsidRPr="00DE6D79">
        <w:rPr>
          <w:vertAlign w:val="superscript"/>
        </w:rPr>
        <w:t>2</w:t>
      </w:r>
      <w:r w:rsidRPr="00DE6D79">
        <w:t xml:space="preserve"> </w:t>
      </w:r>
      <w:r w:rsidRPr="00DE6D79">
        <w:tab/>
        <w:t xml:space="preserve"> °C</w:t>
      </w:r>
    </w:p>
    <w:p w14:paraId="01376756" w14:textId="77777777" w:rsidR="00DE6D79" w:rsidRPr="00DE6D79" w:rsidRDefault="00DE6D79" w:rsidP="00DE6D79">
      <w:pPr>
        <w:tabs>
          <w:tab w:val="right" w:leader="dot" w:pos="8505"/>
        </w:tabs>
        <w:spacing w:after="120" w:line="240" w:lineRule="auto"/>
        <w:ind w:left="2268" w:right="1134" w:hanging="1134"/>
        <w:jc w:val="both"/>
      </w:pPr>
      <w:r w:rsidRPr="00DE6D79">
        <w:t>1.2.4.5.11.</w:t>
      </w:r>
      <w:r w:rsidRPr="00DE6D79">
        <w:tab/>
        <w:t>Flexible fuel lines: yes/no</w:t>
      </w:r>
      <w:r w:rsidRPr="00DE6D79">
        <w:rPr>
          <w:vertAlign w:val="superscript"/>
        </w:rPr>
        <w:t>1</w:t>
      </w:r>
    </w:p>
    <w:p w14:paraId="4583FF78" w14:textId="77777777" w:rsidR="00DE6D79" w:rsidRPr="00DE6D79" w:rsidRDefault="00DE6D79" w:rsidP="00DE6D79">
      <w:pPr>
        <w:tabs>
          <w:tab w:val="right" w:leader="dot" w:pos="8505"/>
        </w:tabs>
        <w:spacing w:after="120" w:line="240" w:lineRule="auto"/>
        <w:ind w:left="2268" w:right="1134" w:hanging="1134"/>
        <w:jc w:val="both"/>
      </w:pPr>
      <w:r w:rsidRPr="00DE6D79">
        <w:t>1.2.4.5.11.1.</w:t>
      </w:r>
      <w:r w:rsidRPr="00DE6D79">
        <w:tab/>
        <w:t>Make(s):</w:t>
      </w:r>
      <w:r w:rsidRPr="00DE6D79">
        <w:tab/>
      </w:r>
    </w:p>
    <w:p w14:paraId="73EC8565" w14:textId="77777777" w:rsidR="00DE6D79" w:rsidRPr="00DE6D79" w:rsidRDefault="00DE6D79" w:rsidP="00DE6D79">
      <w:pPr>
        <w:tabs>
          <w:tab w:val="right" w:leader="dot" w:pos="8505"/>
        </w:tabs>
        <w:spacing w:after="120" w:line="240" w:lineRule="auto"/>
        <w:ind w:left="2268" w:right="1134" w:hanging="1134"/>
        <w:jc w:val="both"/>
      </w:pPr>
      <w:r w:rsidRPr="00DE6D79">
        <w:t>1.2.4.5.11.2.</w:t>
      </w:r>
      <w:r w:rsidRPr="00DE6D79">
        <w:tab/>
        <w:t>Type(s):</w:t>
      </w:r>
      <w:r w:rsidRPr="00DE6D79">
        <w:tab/>
      </w:r>
    </w:p>
    <w:p w14:paraId="53C66116" w14:textId="77777777" w:rsidR="00DE6D79" w:rsidRPr="00DE6D79" w:rsidRDefault="00DE6D79" w:rsidP="00DE6D79">
      <w:pPr>
        <w:tabs>
          <w:tab w:val="right" w:leader="dot" w:pos="8505"/>
        </w:tabs>
        <w:spacing w:after="120" w:line="240" w:lineRule="auto"/>
        <w:ind w:left="2268" w:right="1134" w:hanging="1134"/>
        <w:jc w:val="both"/>
      </w:pPr>
      <w:r w:rsidRPr="00DE6D79">
        <w:t>1.2.4.5.11.3.</w:t>
      </w:r>
      <w:r w:rsidRPr="00DE6D79">
        <w:tab/>
        <w:t>Description:</w:t>
      </w:r>
      <w:r w:rsidRPr="00DE6D79">
        <w:tab/>
      </w:r>
    </w:p>
    <w:p w14:paraId="7C876A52" w14:textId="77777777" w:rsidR="00DE6D79" w:rsidRPr="00DE6D79" w:rsidRDefault="00DE6D79" w:rsidP="00DE6D79">
      <w:pPr>
        <w:tabs>
          <w:tab w:val="right" w:leader="dot" w:pos="8505"/>
        </w:tabs>
        <w:spacing w:after="120" w:line="240" w:lineRule="auto"/>
        <w:ind w:left="2268" w:right="1134" w:hanging="1134"/>
        <w:jc w:val="both"/>
      </w:pPr>
      <w:r w:rsidRPr="00DE6D79">
        <w:t>1.2.4.5.11.4.</w:t>
      </w:r>
      <w:r w:rsidRPr="00DE6D79">
        <w:tab/>
        <w:t>Working pressure(s)</w:t>
      </w:r>
      <w:r w:rsidR="00693E30">
        <w:t>:</w:t>
      </w:r>
      <w:r w:rsidR="00693E30" w:rsidRPr="00DE6D79">
        <w:rPr>
          <w:vertAlign w:val="superscript"/>
        </w:rPr>
        <w:t>2</w:t>
      </w:r>
      <w:r w:rsidRPr="00DE6D79">
        <w:tab/>
        <w:t>kPa</w:t>
      </w:r>
    </w:p>
    <w:p w14:paraId="7206CA1E" w14:textId="77777777" w:rsidR="00DE6D79" w:rsidRPr="00DE6D79" w:rsidRDefault="00DE6D79" w:rsidP="00DE6D79">
      <w:pPr>
        <w:tabs>
          <w:tab w:val="right" w:leader="dot" w:pos="8505"/>
        </w:tabs>
        <w:spacing w:after="120" w:line="240" w:lineRule="auto"/>
        <w:ind w:left="2268" w:right="1134" w:hanging="1134"/>
        <w:jc w:val="both"/>
      </w:pPr>
      <w:r w:rsidRPr="00DE6D79">
        <w:t>1.2.4.5.11.5.</w:t>
      </w:r>
      <w:r w:rsidRPr="00DE6D79">
        <w:tab/>
        <w:t>Material:</w:t>
      </w:r>
      <w:r w:rsidRPr="00DE6D79">
        <w:tab/>
      </w:r>
    </w:p>
    <w:p w14:paraId="0984C455" w14:textId="77777777" w:rsidR="00DE6D79" w:rsidRPr="00DE6D79" w:rsidRDefault="00DE6D79" w:rsidP="00DE6D79">
      <w:pPr>
        <w:tabs>
          <w:tab w:val="right" w:leader="dot" w:pos="8505"/>
        </w:tabs>
        <w:spacing w:after="120" w:line="240" w:lineRule="auto"/>
        <w:ind w:left="2268" w:right="1134" w:hanging="1134"/>
        <w:jc w:val="both"/>
      </w:pPr>
      <w:r w:rsidRPr="00DE6D79">
        <w:t>1.2.4.5.11.6.</w:t>
      </w:r>
      <w:r w:rsidRPr="00DE6D79">
        <w:tab/>
        <w:t>Operating temperatures</w:t>
      </w:r>
      <w:r w:rsidR="00693E30">
        <w:t>:</w:t>
      </w:r>
      <w:r w:rsidR="00693E30" w:rsidRPr="00DE6D79">
        <w:rPr>
          <w:vertAlign w:val="superscript"/>
        </w:rPr>
        <w:t>2</w:t>
      </w:r>
      <w:r w:rsidRPr="00DE6D79">
        <w:tab/>
        <w:t xml:space="preserve"> °C</w:t>
      </w:r>
    </w:p>
    <w:p w14:paraId="456CA5DA" w14:textId="77777777" w:rsidR="00DE6D79" w:rsidRPr="00DE6D79" w:rsidRDefault="00DE6D79" w:rsidP="00DE6D79">
      <w:pPr>
        <w:tabs>
          <w:tab w:val="right" w:leader="dot" w:pos="8505"/>
        </w:tabs>
        <w:spacing w:after="120" w:line="240" w:lineRule="auto"/>
        <w:ind w:left="2268" w:right="1134" w:hanging="1134"/>
        <w:jc w:val="both"/>
      </w:pPr>
      <w:r w:rsidRPr="00DE6D79">
        <w:t>1.2.4.5.12.</w:t>
      </w:r>
      <w:r w:rsidRPr="00DE6D79">
        <w:tab/>
        <w:t>Pressure and Temperature sensor(s): yes/no</w:t>
      </w:r>
      <w:r w:rsidRPr="00DE6D79">
        <w:rPr>
          <w:vertAlign w:val="superscript"/>
        </w:rPr>
        <w:t>1</w:t>
      </w:r>
    </w:p>
    <w:p w14:paraId="74238624" w14:textId="77777777" w:rsidR="00DE6D79" w:rsidRPr="00DE6D79" w:rsidRDefault="00DE6D79" w:rsidP="00DE6D79">
      <w:pPr>
        <w:tabs>
          <w:tab w:val="right" w:leader="dot" w:pos="8505"/>
        </w:tabs>
        <w:spacing w:after="120" w:line="240" w:lineRule="auto"/>
        <w:ind w:left="2268" w:right="1134" w:hanging="1134"/>
        <w:jc w:val="both"/>
      </w:pPr>
      <w:r w:rsidRPr="00DE6D79">
        <w:t>1.2.4.5.12.1.</w:t>
      </w:r>
      <w:r w:rsidRPr="00DE6D79">
        <w:tab/>
        <w:t>Make(s):</w:t>
      </w:r>
      <w:r w:rsidRPr="00DE6D79">
        <w:tab/>
      </w:r>
    </w:p>
    <w:p w14:paraId="11DE0D24" w14:textId="77777777" w:rsidR="00DE6D79" w:rsidRPr="00DE6D79" w:rsidRDefault="00DE6D79" w:rsidP="00DE6D79">
      <w:pPr>
        <w:tabs>
          <w:tab w:val="right" w:leader="dot" w:pos="8505"/>
        </w:tabs>
        <w:spacing w:after="120" w:line="240" w:lineRule="auto"/>
        <w:ind w:left="2268" w:right="1134" w:hanging="1134"/>
        <w:jc w:val="both"/>
      </w:pPr>
      <w:r w:rsidRPr="00DE6D79">
        <w:t>1.2.4.5.12.2.</w:t>
      </w:r>
      <w:r w:rsidRPr="00DE6D79">
        <w:tab/>
        <w:t>Type(s):</w:t>
      </w:r>
      <w:r w:rsidRPr="00DE6D79">
        <w:tab/>
      </w:r>
    </w:p>
    <w:p w14:paraId="0EAACD83" w14:textId="77777777" w:rsidR="00DE6D79" w:rsidRPr="00DE6D79" w:rsidRDefault="00DE6D79" w:rsidP="00DE6D79">
      <w:pPr>
        <w:tabs>
          <w:tab w:val="right" w:leader="dot" w:pos="8505"/>
        </w:tabs>
        <w:spacing w:after="120" w:line="240" w:lineRule="auto"/>
        <w:ind w:left="2268" w:right="1134" w:hanging="1134"/>
        <w:jc w:val="both"/>
      </w:pPr>
      <w:r w:rsidRPr="00DE6D79">
        <w:t>1.2.4.5.12.3.</w:t>
      </w:r>
      <w:r w:rsidRPr="00DE6D79">
        <w:tab/>
        <w:t>Description:</w:t>
      </w:r>
      <w:r w:rsidRPr="00DE6D79">
        <w:tab/>
      </w:r>
    </w:p>
    <w:p w14:paraId="499ACD3E" w14:textId="77777777" w:rsidR="00DE6D79" w:rsidRPr="00DE6D79" w:rsidRDefault="00DE6D79" w:rsidP="00DE6D79">
      <w:pPr>
        <w:tabs>
          <w:tab w:val="right" w:leader="dot" w:pos="8505"/>
        </w:tabs>
        <w:spacing w:after="120" w:line="240" w:lineRule="auto"/>
        <w:ind w:left="2268" w:right="1134" w:hanging="1134"/>
        <w:jc w:val="both"/>
      </w:pPr>
      <w:r w:rsidRPr="00DE6D79">
        <w:t>1.2.4.5.12.4.</w:t>
      </w:r>
      <w:r w:rsidRPr="00DE6D79">
        <w:tab/>
        <w:t>Working pressure(s)</w:t>
      </w:r>
      <w:r w:rsidR="00693E30">
        <w:t>:</w:t>
      </w:r>
      <w:r w:rsidR="00693E30" w:rsidRPr="00DE6D79">
        <w:rPr>
          <w:vertAlign w:val="superscript"/>
        </w:rPr>
        <w:t>2</w:t>
      </w:r>
      <w:r w:rsidRPr="00DE6D79">
        <w:tab/>
        <w:t>kPa</w:t>
      </w:r>
    </w:p>
    <w:p w14:paraId="52C09545" w14:textId="77777777" w:rsidR="00DE6D79" w:rsidRPr="00DE6D79" w:rsidRDefault="00DE6D79" w:rsidP="00DE6D79">
      <w:pPr>
        <w:tabs>
          <w:tab w:val="right" w:leader="dot" w:pos="8505"/>
        </w:tabs>
        <w:spacing w:after="120" w:line="240" w:lineRule="auto"/>
        <w:ind w:left="2268" w:right="1134" w:hanging="1134"/>
        <w:jc w:val="both"/>
      </w:pPr>
      <w:r w:rsidRPr="00DE6D79">
        <w:t>1.2.4.5.12.5.</w:t>
      </w:r>
      <w:r w:rsidRPr="00DE6D79">
        <w:tab/>
        <w:t>Material:</w:t>
      </w:r>
      <w:r w:rsidRPr="00DE6D79">
        <w:tab/>
      </w:r>
    </w:p>
    <w:p w14:paraId="412B586D" w14:textId="77777777" w:rsidR="00DE6D79" w:rsidRPr="00DE6D79" w:rsidRDefault="00DE6D79" w:rsidP="00DE6D79">
      <w:pPr>
        <w:tabs>
          <w:tab w:val="right" w:leader="dot" w:pos="8505"/>
        </w:tabs>
        <w:spacing w:after="120" w:line="240" w:lineRule="auto"/>
        <w:ind w:left="2268" w:right="1134" w:hanging="1134"/>
        <w:jc w:val="both"/>
      </w:pPr>
      <w:r w:rsidRPr="00DE6D79">
        <w:t>1.2.4.5.12.6.</w:t>
      </w:r>
      <w:r w:rsidRPr="00DE6D79">
        <w:tab/>
        <w:t>Operating temperatures</w:t>
      </w:r>
      <w:r w:rsidR="00693E30">
        <w:t>:</w:t>
      </w:r>
      <w:r w:rsidR="00693E30" w:rsidRPr="00DE6D79">
        <w:rPr>
          <w:vertAlign w:val="superscript"/>
        </w:rPr>
        <w:t>2</w:t>
      </w:r>
      <w:r w:rsidRPr="00DE6D79">
        <w:tab/>
        <w:t xml:space="preserve"> °C</w:t>
      </w:r>
    </w:p>
    <w:p w14:paraId="36EC17B4" w14:textId="77777777" w:rsidR="00DE6D79" w:rsidRPr="00DE6D79" w:rsidRDefault="00DE6D79" w:rsidP="00DE6D79">
      <w:pPr>
        <w:tabs>
          <w:tab w:val="right" w:leader="dot" w:pos="8505"/>
        </w:tabs>
        <w:spacing w:after="120" w:line="240" w:lineRule="auto"/>
        <w:ind w:left="2268" w:right="1134" w:hanging="1134"/>
        <w:jc w:val="both"/>
      </w:pPr>
      <w:r w:rsidRPr="00DE6D79">
        <w:t>1.2.4.5.13.</w:t>
      </w:r>
      <w:r w:rsidRPr="00DE6D79">
        <w:tab/>
        <w:t>CNG filter(s): yes/no</w:t>
      </w:r>
      <w:r w:rsidRPr="00DE6D79">
        <w:rPr>
          <w:vertAlign w:val="superscript"/>
        </w:rPr>
        <w:t>1</w:t>
      </w:r>
    </w:p>
    <w:p w14:paraId="1A562085" w14:textId="77777777" w:rsidR="00DE6D79" w:rsidRPr="00DE6D79" w:rsidRDefault="00DE6D79" w:rsidP="00DE6D79">
      <w:pPr>
        <w:tabs>
          <w:tab w:val="right" w:leader="dot" w:pos="8505"/>
        </w:tabs>
        <w:spacing w:after="120" w:line="240" w:lineRule="auto"/>
        <w:ind w:left="2268" w:right="1134" w:hanging="1134"/>
        <w:jc w:val="both"/>
      </w:pPr>
      <w:r w:rsidRPr="00DE6D79">
        <w:t>1.2.4.5.13.1.</w:t>
      </w:r>
      <w:r w:rsidRPr="00DE6D79">
        <w:tab/>
        <w:t>Make(s):</w:t>
      </w:r>
      <w:r w:rsidRPr="00DE6D79">
        <w:tab/>
      </w:r>
    </w:p>
    <w:p w14:paraId="752A56C5" w14:textId="77777777" w:rsidR="00DE6D79" w:rsidRPr="00DE6D79" w:rsidRDefault="00DE6D79" w:rsidP="00DE6D79">
      <w:pPr>
        <w:tabs>
          <w:tab w:val="right" w:leader="dot" w:pos="8505"/>
        </w:tabs>
        <w:spacing w:after="120" w:line="240" w:lineRule="auto"/>
        <w:ind w:left="2268" w:right="1134" w:hanging="1134"/>
        <w:jc w:val="both"/>
      </w:pPr>
      <w:r w:rsidRPr="00DE6D79">
        <w:t>1.2.4.5.13.2.</w:t>
      </w:r>
      <w:r w:rsidRPr="00DE6D79">
        <w:tab/>
        <w:t>Type(s):</w:t>
      </w:r>
      <w:r w:rsidRPr="00DE6D79">
        <w:tab/>
      </w:r>
    </w:p>
    <w:p w14:paraId="744FB634" w14:textId="77777777" w:rsidR="00DE6D79" w:rsidRPr="00DE6D79" w:rsidRDefault="00DE6D79" w:rsidP="00DE6D79">
      <w:pPr>
        <w:tabs>
          <w:tab w:val="right" w:leader="dot" w:pos="8505"/>
        </w:tabs>
        <w:spacing w:after="120" w:line="240" w:lineRule="auto"/>
        <w:ind w:left="2268" w:right="1134" w:hanging="1134"/>
        <w:jc w:val="both"/>
      </w:pPr>
      <w:r w:rsidRPr="00DE6D79">
        <w:t>1.2.4.5.13.3.</w:t>
      </w:r>
      <w:r w:rsidRPr="00DE6D79">
        <w:tab/>
        <w:t>Description:</w:t>
      </w:r>
      <w:r w:rsidRPr="00DE6D79">
        <w:tab/>
      </w:r>
    </w:p>
    <w:p w14:paraId="310DE5CC" w14:textId="77777777" w:rsidR="00DE6D79" w:rsidRPr="00DE6D79" w:rsidRDefault="00DE6D79" w:rsidP="00DE6D79">
      <w:pPr>
        <w:tabs>
          <w:tab w:val="right" w:leader="dot" w:pos="8505"/>
        </w:tabs>
        <w:spacing w:after="120" w:line="240" w:lineRule="auto"/>
        <w:ind w:left="2268" w:right="1134" w:hanging="1134"/>
        <w:jc w:val="both"/>
      </w:pPr>
      <w:r w:rsidRPr="00DE6D79">
        <w:t>1.2.4.5.13.4.</w:t>
      </w:r>
      <w:r w:rsidRPr="00DE6D79">
        <w:tab/>
        <w:t>Working pressure(s)</w:t>
      </w:r>
      <w:r w:rsidR="00693E30">
        <w:t>:</w:t>
      </w:r>
      <w:r w:rsidR="00693E30" w:rsidRPr="00DE6D79">
        <w:rPr>
          <w:vertAlign w:val="superscript"/>
        </w:rPr>
        <w:t>2</w:t>
      </w:r>
      <w:r w:rsidRPr="00DE6D79">
        <w:tab/>
        <w:t>kPa</w:t>
      </w:r>
    </w:p>
    <w:p w14:paraId="7D359527" w14:textId="77777777" w:rsidR="00DE6D79" w:rsidRPr="00DE6D79" w:rsidRDefault="00DE6D79" w:rsidP="00DE6D79">
      <w:pPr>
        <w:tabs>
          <w:tab w:val="right" w:leader="dot" w:pos="8505"/>
        </w:tabs>
        <w:spacing w:after="120" w:line="240" w:lineRule="auto"/>
        <w:ind w:left="2268" w:right="1134" w:hanging="1134"/>
        <w:jc w:val="both"/>
      </w:pPr>
      <w:r w:rsidRPr="00DE6D79">
        <w:t>1.2.4.5.13.5.</w:t>
      </w:r>
      <w:r w:rsidRPr="00DE6D79">
        <w:tab/>
        <w:t>Material:</w:t>
      </w:r>
      <w:r w:rsidRPr="00DE6D79">
        <w:tab/>
      </w:r>
    </w:p>
    <w:p w14:paraId="0BA7F567" w14:textId="77777777" w:rsidR="00DE6D79" w:rsidRPr="00DE6D79" w:rsidRDefault="00DE6D79" w:rsidP="00DE6D79">
      <w:pPr>
        <w:tabs>
          <w:tab w:val="right" w:leader="dot" w:pos="8505"/>
        </w:tabs>
        <w:spacing w:after="120" w:line="240" w:lineRule="auto"/>
        <w:ind w:left="2268" w:right="1134" w:hanging="1134"/>
        <w:jc w:val="both"/>
      </w:pPr>
      <w:r w:rsidRPr="00DE6D79">
        <w:t>1.2.4.5.13.6.</w:t>
      </w:r>
      <w:r w:rsidRPr="00DE6D79">
        <w:tab/>
        <w:t>Operating temperatures</w:t>
      </w:r>
      <w:r w:rsidR="00693E30">
        <w:t>:</w:t>
      </w:r>
      <w:r w:rsidR="00693E30" w:rsidRPr="00DE6D79">
        <w:rPr>
          <w:vertAlign w:val="superscript"/>
        </w:rPr>
        <w:t>2</w:t>
      </w:r>
      <w:r w:rsidRPr="00DE6D79">
        <w:tab/>
        <w:t xml:space="preserve"> °C</w:t>
      </w:r>
    </w:p>
    <w:p w14:paraId="457E2A30" w14:textId="77777777" w:rsidR="00DE6D79" w:rsidRPr="00DE6D79" w:rsidRDefault="00DE6D79" w:rsidP="00DE6D79">
      <w:pPr>
        <w:tabs>
          <w:tab w:val="right" w:leader="dot" w:pos="8505"/>
        </w:tabs>
        <w:spacing w:after="120" w:line="240" w:lineRule="auto"/>
        <w:ind w:left="2268" w:right="1134" w:hanging="1134"/>
        <w:jc w:val="both"/>
      </w:pPr>
      <w:r w:rsidRPr="00DE6D79">
        <w:t>1.2.4.5.14.</w:t>
      </w:r>
      <w:r w:rsidRPr="00DE6D79">
        <w:tab/>
        <w:t>Non-return valve(s) or check valve(s): yes/no</w:t>
      </w:r>
      <w:r w:rsidRPr="00DE6D79">
        <w:rPr>
          <w:vertAlign w:val="superscript"/>
        </w:rPr>
        <w:t>1</w:t>
      </w:r>
    </w:p>
    <w:p w14:paraId="14254F01" w14:textId="77777777" w:rsidR="00DE6D79" w:rsidRPr="00DE6D79" w:rsidRDefault="00DE6D79" w:rsidP="00DE6D79">
      <w:pPr>
        <w:tabs>
          <w:tab w:val="right" w:leader="dot" w:pos="8505"/>
        </w:tabs>
        <w:spacing w:after="120" w:line="240" w:lineRule="auto"/>
        <w:ind w:left="2268" w:right="1134" w:hanging="1134"/>
        <w:jc w:val="both"/>
      </w:pPr>
      <w:r w:rsidRPr="00DE6D79">
        <w:t>1.2.4.5.14.1.</w:t>
      </w:r>
      <w:r w:rsidRPr="00DE6D79">
        <w:tab/>
        <w:t>Make(s):</w:t>
      </w:r>
      <w:r w:rsidRPr="00DE6D79">
        <w:tab/>
      </w:r>
    </w:p>
    <w:p w14:paraId="76548B7D" w14:textId="77777777" w:rsidR="00DE6D79" w:rsidRPr="00DE6D79" w:rsidRDefault="00DE6D79" w:rsidP="00DE6D79">
      <w:pPr>
        <w:tabs>
          <w:tab w:val="right" w:leader="dot" w:pos="8505"/>
        </w:tabs>
        <w:spacing w:after="120" w:line="240" w:lineRule="auto"/>
        <w:ind w:left="2268" w:right="1134" w:hanging="1134"/>
        <w:jc w:val="both"/>
      </w:pPr>
      <w:r w:rsidRPr="00DE6D79">
        <w:t>1.2.4.5.14.2.</w:t>
      </w:r>
      <w:r w:rsidRPr="00DE6D79">
        <w:tab/>
        <w:t>Type(s):</w:t>
      </w:r>
      <w:r w:rsidRPr="00DE6D79">
        <w:tab/>
      </w:r>
    </w:p>
    <w:p w14:paraId="2478281B" w14:textId="77777777" w:rsidR="00DE6D79" w:rsidRPr="00DE6D79" w:rsidRDefault="00DE6D79" w:rsidP="00DE6D79">
      <w:pPr>
        <w:tabs>
          <w:tab w:val="right" w:leader="dot" w:pos="8505"/>
        </w:tabs>
        <w:spacing w:after="120" w:line="240" w:lineRule="auto"/>
        <w:ind w:left="2268" w:right="1134" w:hanging="1134"/>
        <w:jc w:val="both"/>
      </w:pPr>
      <w:r w:rsidRPr="00DE6D79">
        <w:t>1.2.4.5.14.3.</w:t>
      </w:r>
      <w:r w:rsidRPr="00DE6D79">
        <w:tab/>
        <w:t>Description:</w:t>
      </w:r>
      <w:r w:rsidRPr="00DE6D79">
        <w:tab/>
      </w:r>
    </w:p>
    <w:p w14:paraId="30A76AA7" w14:textId="77777777" w:rsidR="00DE6D79" w:rsidRPr="00DE6D79" w:rsidRDefault="00DE6D79" w:rsidP="00DE6D79">
      <w:pPr>
        <w:tabs>
          <w:tab w:val="right" w:leader="dot" w:pos="8505"/>
        </w:tabs>
        <w:spacing w:after="120" w:line="240" w:lineRule="auto"/>
        <w:ind w:left="2268" w:right="1134" w:hanging="1134"/>
        <w:jc w:val="both"/>
      </w:pPr>
      <w:r w:rsidRPr="00DE6D79">
        <w:t>1.2.4.5.14.4.</w:t>
      </w:r>
      <w:r w:rsidRPr="00DE6D79">
        <w:tab/>
        <w:t>Working pressure(s)</w:t>
      </w:r>
      <w:r w:rsidR="00693E30">
        <w:t>:</w:t>
      </w:r>
      <w:r w:rsidR="00693E30" w:rsidRPr="00DE6D79">
        <w:rPr>
          <w:vertAlign w:val="superscript"/>
        </w:rPr>
        <w:t>2</w:t>
      </w:r>
      <w:r w:rsidRPr="00DE6D79">
        <w:tab/>
        <w:t>kPa</w:t>
      </w:r>
    </w:p>
    <w:p w14:paraId="21B35027" w14:textId="77777777" w:rsidR="00DE6D79" w:rsidRPr="00DE6D79" w:rsidRDefault="00DE6D79" w:rsidP="00DE6D79">
      <w:pPr>
        <w:tabs>
          <w:tab w:val="right" w:leader="dot" w:pos="8505"/>
        </w:tabs>
        <w:spacing w:after="120" w:line="240" w:lineRule="auto"/>
        <w:ind w:left="2268" w:right="1134" w:hanging="1134"/>
        <w:jc w:val="both"/>
      </w:pPr>
      <w:r w:rsidRPr="00DE6D79">
        <w:t>1.2.4.5.14.5.</w:t>
      </w:r>
      <w:r w:rsidRPr="00DE6D79">
        <w:tab/>
        <w:t>Material:</w:t>
      </w:r>
      <w:r w:rsidRPr="00DE6D79">
        <w:tab/>
      </w:r>
    </w:p>
    <w:p w14:paraId="7716A695" w14:textId="77777777" w:rsidR="00DE6D79" w:rsidRPr="00DE6D79" w:rsidRDefault="00DE6D79" w:rsidP="00DE6D79">
      <w:pPr>
        <w:tabs>
          <w:tab w:val="right" w:leader="dot" w:pos="8505"/>
        </w:tabs>
        <w:spacing w:after="120" w:line="240" w:lineRule="auto"/>
        <w:ind w:left="2268" w:right="1134" w:hanging="1134"/>
        <w:jc w:val="both"/>
      </w:pPr>
      <w:r w:rsidRPr="00DE6D79">
        <w:t>1.2.4.5.14.6.</w:t>
      </w:r>
      <w:r w:rsidRPr="00DE6D79">
        <w:tab/>
        <w:t>Operating temperatures</w:t>
      </w:r>
      <w:r w:rsidR="00693E30">
        <w:t>:</w:t>
      </w:r>
      <w:r w:rsidR="00693E30" w:rsidRPr="00DE6D79">
        <w:rPr>
          <w:vertAlign w:val="superscript"/>
        </w:rPr>
        <w:t>2</w:t>
      </w:r>
      <w:r w:rsidRPr="00DE6D79">
        <w:t xml:space="preserve"> </w:t>
      </w:r>
      <w:r w:rsidRPr="00DE6D79">
        <w:tab/>
        <w:t xml:space="preserve"> °C</w:t>
      </w:r>
    </w:p>
    <w:p w14:paraId="3B0187BB" w14:textId="77777777" w:rsidR="00DE6D79" w:rsidRPr="00DE6D79" w:rsidRDefault="00DE6D79" w:rsidP="00DE6D79">
      <w:pPr>
        <w:tabs>
          <w:tab w:val="right" w:leader="dot" w:pos="8505"/>
        </w:tabs>
        <w:spacing w:after="120" w:line="240" w:lineRule="auto"/>
        <w:ind w:left="2268" w:right="1134" w:hanging="1134"/>
        <w:jc w:val="both"/>
      </w:pPr>
      <w:r w:rsidRPr="00DE6D79">
        <w:lastRenderedPageBreak/>
        <w:t>1.2.4.5.15.</w:t>
      </w:r>
      <w:r w:rsidRPr="00DE6D79">
        <w:tab/>
        <w:t>Connection to CNG/LNG system for heating system: yes/no</w:t>
      </w:r>
      <w:r w:rsidRPr="00DE6D79">
        <w:rPr>
          <w:vertAlign w:val="superscript"/>
        </w:rPr>
        <w:t>1</w:t>
      </w:r>
    </w:p>
    <w:p w14:paraId="44C0F676" w14:textId="77777777" w:rsidR="00DE6D79" w:rsidRPr="00DE6D79" w:rsidRDefault="00DE6D79" w:rsidP="00DE6D79">
      <w:pPr>
        <w:tabs>
          <w:tab w:val="right" w:leader="dot" w:pos="8505"/>
        </w:tabs>
        <w:spacing w:after="120" w:line="240" w:lineRule="auto"/>
        <w:ind w:left="2268" w:right="1134" w:hanging="1134"/>
        <w:jc w:val="both"/>
      </w:pPr>
      <w:r w:rsidRPr="00DE6D79">
        <w:t>1.2.4.5.15.1.</w:t>
      </w:r>
      <w:r w:rsidRPr="00DE6D79">
        <w:tab/>
        <w:t>Make(s):</w:t>
      </w:r>
      <w:r w:rsidRPr="00DE6D79">
        <w:tab/>
      </w:r>
    </w:p>
    <w:p w14:paraId="39BBEB6D" w14:textId="77777777" w:rsidR="00DE6D79" w:rsidRPr="00DE6D79" w:rsidRDefault="00DE6D79" w:rsidP="00DE6D79">
      <w:pPr>
        <w:tabs>
          <w:tab w:val="right" w:leader="dot" w:pos="8505"/>
        </w:tabs>
        <w:spacing w:after="120" w:line="240" w:lineRule="auto"/>
        <w:ind w:left="2268" w:right="1134" w:hanging="1134"/>
        <w:jc w:val="both"/>
      </w:pPr>
      <w:r w:rsidRPr="00DE6D79">
        <w:t>1.2.4.5.15.2.</w:t>
      </w:r>
      <w:r w:rsidRPr="00DE6D79">
        <w:tab/>
        <w:t>Type(s):</w:t>
      </w:r>
      <w:r w:rsidRPr="00DE6D79">
        <w:tab/>
      </w:r>
    </w:p>
    <w:p w14:paraId="79439746" w14:textId="77777777" w:rsidR="00DE6D79" w:rsidRPr="00DE6D79" w:rsidRDefault="00DE6D79" w:rsidP="00DE6D79">
      <w:pPr>
        <w:tabs>
          <w:tab w:val="right" w:leader="dot" w:pos="8505"/>
        </w:tabs>
        <w:spacing w:after="120" w:line="240" w:lineRule="auto"/>
        <w:ind w:left="2268" w:right="1134" w:hanging="1134"/>
        <w:jc w:val="both"/>
      </w:pPr>
      <w:r w:rsidRPr="00DE6D79">
        <w:t>1.2.4.5.15.3.</w:t>
      </w:r>
      <w:r w:rsidRPr="00DE6D79">
        <w:tab/>
        <w:t>Description and drawings of installation:</w:t>
      </w:r>
      <w:r w:rsidRPr="00DE6D79">
        <w:tab/>
      </w:r>
    </w:p>
    <w:p w14:paraId="310F611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w:t>
      </w:r>
      <w:r w:rsidRPr="00DE6D79">
        <w:rPr>
          <w:bCs/>
        </w:rPr>
        <w:tab/>
        <w:t>PRD (pressure triggered): yes/no</w:t>
      </w:r>
      <w:r w:rsidRPr="00DE6D79">
        <w:rPr>
          <w:bCs/>
          <w:vertAlign w:val="superscript"/>
        </w:rPr>
        <w:t>1</w:t>
      </w:r>
    </w:p>
    <w:p w14:paraId="360CE1E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1.2.4.5.16.1.</w:t>
      </w:r>
      <w:r w:rsidRPr="00DE6D79">
        <w:rPr>
          <w:bCs/>
        </w:rPr>
        <w:tab/>
        <w:t xml:space="preserve">Make(s): </w:t>
      </w:r>
      <w:r w:rsidRPr="00DE6D79">
        <w:rPr>
          <w:bCs/>
        </w:rPr>
        <w:tab/>
      </w:r>
    </w:p>
    <w:p w14:paraId="27437BB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1.2.4.5.16.2.</w:t>
      </w:r>
      <w:r w:rsidRPr="00DE6D79">
        <w:rPr>
          <w:bCs/>
        </w:rPr>
        <w:tab/>
        <w:t xml:space="preserve">Type(s): </w:t>
      </w:r>
      <w:r w:rsidRPr="00DE6D79">
        <w:rPr>
          <w:bCs/>
        </w:rPr>
        <w:tab/>
      </w:r>
    </w:p>
    <w:p w14:paraId="62EDEDA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1.2.4.5.16.3.</w:t>
      </w:r>
      <w:r w:rsidRPr="00DE6D79">
        <w:rPr>
          <w:bCs/>
        </w:rPr>
        <w:tab/>
        <w:t>Description and drawings:</w:t>
      </w:r>
      <w:r w:rsidRPr="00DE6D79">
        <w:rPr>
          <w:bCs/>
        </w:rPr>
        <w:tab/>
      </w:r>
    </w:p>
    <w:p w14:paraId="5CC3E9A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1.2.4.5.16.4.</w:t>
      </w:r>
      <w:r w:rsidRPr="00DE6D79">
        <w:rPr>
          <w:bCs/>
        </w:rPr>
        <w:tab/>
        <w:t>Activation pressure</w:t>
      </w:r>
      <w:r w:rsidR="00693E30">
        <w:t>:</w:t>
      </w:r>
      <w:r w:rsidR="00693E30" w:rsidRPr="00DE6D79">
        <w:rPr>
          <w:vertAlign w:val="superscript"/>
        </w:rPr>
        <w:t>2</w:t>
      </w:r>
      <w:r w:rsidRPr="00DE6D79">
        <w:rPr>
          <w:bCs/>
        </w:rPr>
        <w:t xml:space="preserve"> </w:t>
      </w:r>
      <w:r w:rsidRPr="00DE6D79">
        <w:rPr>
          <w:bCs/>
        </w:rPr>
        <w:tab/>
        <w:t>MPa</w:t>
      </w:r>
    </w:p>
    <w:p w14:paraId="62E7836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1.2.4.5.16.5.</w:t>
      </w:r>
      <w:r w:rsidRPr="00DE6D79">
        <w:rPr>
          <w:bCs/>
        </w:rPr>
        <w:tab/>
        <w:t>Material:</w:t>
      </w:r>
      <w:r w:rsidRPr="00DE6D79">
        <w:rPr>
          <w:bCs/>
        </w:rPr>
        <w:tab/>
      </w:r>
    </w:p>
    <w:p w14:paraId="66A92184" w14:textId="77777777" w:rsidR="00DE6D79" w:rsidRPr="00DE6D79" w:rsidRDefault="00DE6D79" w:rsidP="00DE6D79">
      <w:pPr>
        <w:tabs>
          <w:tab w:val="right" w:leader="dot" w:pos="8505"/>
        </w:tabs>
        <w:spacing w:after="120" w:line="240" w:lineRule="auto"/>
        <w:ind w:left="2268" w:right="1134" w:hanging="1134"/>
        <w:jc w:val="both"/>
      </w:pPr>
      <w:r w:rsidRPr="00DE6D79">
        <w:rPr>
          <w:bCs/>
        </w:rPr>
        <w:t>1.2.4.5.16.6.</w:t>
      </w:r>
      <w:r w:rsidRPr="00DE6D79">
        <w:rPr>
          <w:bCs/>
        </w:rPr>
        <w:tab/>
        <w:t>Operating temperatures</w:t>
      </w:r>
      <w:r w:rsidR="00693E30">
        <w:t>:</w:t>
      </w:r>
      <w:r w:rsidR="00693E30" w:rsidRPr="00DE6D79">
        <w:rPr>
          <w:vertAlign w:val="superscript"/>
        </w:rPr>
        <w:t>2</w:t>
      </w:r>
      <w:r w:rsidRPr="00DE6D79">
        <w:rPr>
          <w:bCs/>
        </w:rPr>
        <w:t xml:space="preserve"> </w:t>
      </w:r>
      <w:r w:rsidRPr="00DE6D79">
        <w:rPr>
          <w:bCs/>
        </w:rPr>
        <w:tab/>
        <w:t xml:space="preserve"> °C</w:t>
      </w:r>
    </w:p>
    <w:p w14:paraId="0177C50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w:t>
      </w:r>
      <w:r w:rsidRPr="00DE6D79">
        <w:rPr>
          <w:bCs/>
        </w:rPr>
        <w:tab/>
        <w:t>Fuel rail: yes/no</w:t>
      </w:r>
      <w:r w:rsidRPr="00DE6D79">
        <w:rPr>
          <w:bCs/>
          <w:vertAlign w:val="superscript"/>
        </w:rPr>
        <w:t>1</w:t>
      </w:r>
    </w:p>
    <w:p w14:paraId="6ACDA17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1.2.4.5.17.1.</w:t>
      </w:r>
      <w:r w:rsidRPr="00DE6D79">
        <w:rPr>
          <w:bCs/>
        </w:rPr>
        <w:tab/>
        <w:t xml:space="preserve">Make(s): </w:t>
      </w:r>
      <w:r w:rsidRPr="00DE6D79">
        <w:rPr>
          <w:bCs/>
        </w:rPr>
        <w:tab/>
      </w:r>
    </w:p>
    <w:p w14:paraId="6DB80D7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1.2.4.5.17.2.</w:t>
      </w:r>
      <w:r w:rsidRPr="00DE6D79">
        <w:rPr>
          <w:bCs/>
        </w:rPr>
        <w:tab/>
        <w:t xml:space="preserve">Type(s): </w:t>
      </w:r>
      <w:r w:rsidRPr="00DE6D79">
        <w:rPr>
          <w:bCs/>
        </w:rPr>
        <w:tab/>
      </w:r>
    </w:p>
    <w:p w14:paraId="48EAC09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1.2.4.5.17.3.</w:t>
      </w:r>
      <w:r w:rsidRPr="00DE6D79">
        <w:rPr>
          <w:bCs/>
        </w:rPr>
        <w:tab/>
        <w:t>Description:</w:t>
      </w:r>
      <w:r w:rsidRPr="00DE6D79">
        <w:rPr>
          <w:bCs/>
        </w:rPr>
        <w:tab/>
      </w:r>
    </w:p>
    <w:p w14:paraId="70EB39A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1.2.4.5.17.4.</w:t>
      </w:r>
      <w:r w:rsidRPr="00DE6D79">
        <w:rPr>
          <w:bCs/>
        </w:rPr>
        <w:tab/>
        <w:t>Working pressure</w:t>
      </w:r>
      <w:r w:rsidR="00693E30">
        <w:t>:</w:t>
      </w:r>
      <w:r w:rsidR="00693E30" w:rsidRPr="00DE6D79">
        <w:rPr>
          <w:vertAlign w:val="superscript"/>
        </w:rPr>
        <w:t>2</w:t>
      </w:r>
      <w:r w:rsidRPr="00DE6D79">
        <w:rPr>
          <w:bCs/>
        </w:rPr>
        <w:tab/>
        <w:t>kPa</w:t>
      </w:r>
    </w:p>
    <w:p w14:paraId="0B0F522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1.2.4.5.17.5.</w:t>
      </w:r>
      <w:r w:rsidRPr="00DE6D79">
        <w:rPr>
          <w:bCs/>
        </w:rPr>
        <w:tab/>
        <w:t>Material:</w:t>
      </w:r>
      <w:r w:rsidRPr="00DE6D79">
        <w:rPr>
          <w:bCs/>
        </w:rPr>
        <w:tab/>
      </w:r>
    </w:p>
    <w:p w14:paraId="65CF4229"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bCs/>
        </w:rPr>
        <w:t>1.2.4.5.17.6.</w:t>
      </w:r>
      <w:r w:rsidRPr="00DE6D79">
        <w:rPr>
          <w:bCs/>
        </w:rPr>
        <w:tab/>
        <w:t>Operating temperatures</w:t>
      </w:r>
      <w:r w:rsidR="00693E30">
        <w:t>:</w:t>
      </w:r>
      <w:r w:rsidR="00693E30" w:rsidRPr="00DE6D79">
        <w:rPr>
          <w:vertAlign w:val="superscript"/>
        </w:rPr>
        <w:t>2</w:t>
      </w:r>
      <w:r w:rsidRPr="00DE6D79">
        <w:rPr>
          <w:bCs/>
        </w:rPr>
        <w:tab/>
      </w:r>
      <w:r w:rsidRPr="00DE6D79">
        <w:rPr>
          <w:iCs/>
        </w:rPr>
        <w:t xml:space="preserve"> °C</w:t>
      </w:r>
    </w:p>
    <w:p w14:paraId="5B2A0E3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w:t>
      </w:r>
      <w:r w:rsidRPr="00DE6D79">
        <w:rPr>
          <w:bCs/>
        </w:rPr>
        <w:tab/>
        <w:t>Heat Exchanger /Vaporizer: yes/no</w:t>
      </w:r>
      <w:r w:rsidRPr="00DE6D79">
        <w:rPr>
          <w:bCs/>
          <w:vertAlign w:val="superscript"/>
        </w:rPr>
        <w:t>1</w:t>
      </w:r>
      <w:r w:rsidRPr="00DE6D79">
        <w:rPr>
          <w:bCs/>
        </w:rPr>
        <w:tab/>
      </w:r>
    </w:p>
    <w:p w14:paraId="777110D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1.2.4.5.18.1.</w:t>
      </w:r>
      <w:r w:rsidRPr="00DE6D79">
        <w:rPr>
          <w:bCs/>
        </w:rPr>
        <w:tab/>
        <w:t>Make(s):</w:t>
      </w:r>
      <w:r w:rsidRPr="00DE6D79">
        <w:rPr>
          <w:bCs/>
        </w:rPr>
        <w:tab/>
      </w:r>
    </w:p>
    <w:p w14:paraId="47A05B1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1.2.4.5.18.2</w:t>
      </w:r>
      <w:r w:rsidRPr="00DE6D79">
        <w:rPr>
          <w:bCs/>
        </w:rPr>
        <w:tab/>
        <w:t>Drawings:</w:t>
      </w:r>
      <w:r w:rsidRPr="00DE6D79">
        <w:rPr>
          <w:bCs/>
        </w:rPr>
        <w:tab/>
      </w:r>
    </w:p>
    <w:p w14:paraId="6DD3E17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1.2.4.5.18.3.</w:t>
      </w:r>
      <w:r w:rsidRPr="00DE6D79">
        <w:rPr>
          <w:bCs/>
        </w:rPr>
        <w:tab/>
        <w:t>Working pressure(s)</w:t>
      </w:r>
      <w:r w:rsidR="00693E30">
        <w:t>:</w:t>
      </w:r>
      <w:r w:rsidR="00693E30" w:rsidRPr="00DE6D79">
        <w:rPr>
          <w:vertAlign w:val="superscript"/>
        </w:rPr>
        <w:t>2</w:t>
      </w:r>
      <w:r w:rsidRPr="00DE6D79">
        <w:rPr>
          <w:bCs/>
        </w:rPr>
        <w:tab/>
        <w:t xml:space="preserve">  MPa</w:t>
      </w:r>
    </w:p>
    <w:p w14:paraId="747D771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1.2.4.5.18.4.</w:t>
      </w:r>
      <w:r w:rsidRPr="00DE6D79">
        <w:rPr>
          <w:bCs/>
        </w:rPr>
        <w:tab/>
        <w:t>Material:</w:t>
      </w:r>
      <w:r w:rsidRPr="00DE6D79">
        <w:rPr>
          <w:bCs/>
        </w:rPr>
        <w:tab/>
      </w:r>
    </w:p>
    <w:p w14:paraId="0C4E4D5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1.2.4.5.18.5.</w:t>
      </w:r>
      <w:r w:rsidRPr="00DE6D79">
        <w:rPr>
          <w:bCs/>
        </w:rPr>
        <w:tab/>
        <w:t>Operating temperatures</w:t>
      </w:r>
      <w:r w:rsidR="00693E30">
        <w:t>:</w:t>
      </w:r>
      <w:r w:rsidR="00693E30" w:rsidRPr="00DE6D79">
        <w:rPr>
          <w:vertAlign w:val="superscript"/>
        </w:rPr>
        <w:t>2</w:t>
      </w:r>
      <w:r w:rsidRPr="00DE6D79">
        <w:rPr>
          <w:bCs/>
        </w:rPr>
        <w:tab/>
      </w:r>
      <w:r w:rsidRPr="00DE6D79">
        <w:rPr>
          <w:bCs/>
        </w:rPr>
        <w:sym w:font="Symbol" w:char="F0B0"/>
      </w:r>
      <w:r w:rsidRPr="00DE6D79">
        <w:rPr>
          <w:bCs/>
        </w:rPr>
        <w:t>C</w:t>
      </w:r>
    </w:p>
    <w:p w14:paraId="32FA3EC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w:t>
      </w:r>
      <w:r w:rsidRPr="00DE6D79">
        <w:rPr>
          <w:bCs/>
        </w:rPr>
        <w:tab/>
        <w:t>Natural gas detector: yes/no</w:t>
      </w:r>
      <w:r w:rsidRPr="00DE6D79">
        <w:rPr>
          <w:bCs/>
          <w:vertAlign w:val="superscript"/>
        </w:rPr>
        <w:t>1</w:t>
      </w:r>
    </w:p>
    <w:p w14:paraId="4546296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1.2.4.5.19.1.</w:t>
      </w:r>
      <w:r w:rsidRPr="00DE6D79">
        <w:rPr>
          <w:bCs/>
        </w:rPr>
        <w:tab/>
        <w:t>Make(s):</w:t>
      </w:r>
      <w:r w:rsidRPr="00DE6D79">
        <w:rPr>
          <w:bCs/>
        </w:rPr>
        <w:tab/>
      </w:r>
    </w:p>
    <w:p w14:paraId="2FAF7CE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1.2.4.5.19.2.</w:t>
      </w:r>
      <w:r w:rsidRPr="00DE6D79">
        <w:rPr>
          <w:bCs/>
        </w:rPr>
        <w:tab/>
        <w:t>Type(s):</w:t>
      </w:r>
      <w:r w:rsidRPr="00DE6D79">
        <w:rPr>
          <w:bCs/>
        </w:rPr>
        <w:tab/>
      </w:r>
    </w:p>
    <w:p w14:paraId="7A58A3D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1.2.4.5.19.3.</w:t>
      </w:r>
      <w:r w:rsidRPr="00DE6D79">
        <w:rPr>
          <w:bCs/>
        </w:rPr>
        <w:tab/>
        <w:t>Drawings:</w:t>
      </w:r>
      <w:r w:rsidRPr="00DE6D79">
        <w:rPr>
          <w:bCs/>
        </w:rPr>
        <w:tab/>
      </w:r>
    </w:p>
    <w:p w14:paraId="3592E9E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1.2.4.5.19.4.</w:t>
      </w:r>
      <w:r w:rsidRPr="00DE6D79">
        <w:rPr>
          <w:bCs/>
        </w:rPr>
        <w:tab/>
        <w:t>Working pressure(s)</w:t>
      </w:r>
      <w:r w:rsidR="00693E30">
        <w:t>:</w:t>
      </w:r>
      <w:r w:rsidR="00693E30" w:rsidRPr="00DE6D79">
        <w:rPr>
          <w:vertAlign w:val="superscript"/>
        </w:rPr>
        <w:t>2</w:t>
      </w:r>
      <w:r w:rsidRPr="00DE6D79">
        <w:rPr>
          <w:bCs/>
        </w:rPr>
        <w:tab/>
        <w:t>MPa</w:t>
      </w:r>
    </w:p>
    <w:p w14:paraId="6023A7D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1.2.4.5.19.5.</w:t>
      </w:r>
      <w:r w:rsidRPr="00DE6D79">
        <w:rPr>
          <w:bCs/>
        </w:rPr>
        <w:tab/>
        <w:t>Material:</w:t>
      </w:r>
      <w:r w:rsidRPr="00DE6D79">
        <w:rPr>
          <w:bCs/>
        </w:rPr>
        <w:tab/>
      </w:r>
    </w:p>
    <w:p w14:paraId="52EBD9E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1.2.4.5.19.6.</w:t>
      </w:r>
      <w:r w:rsidRPr="00DE6D79">
        <w:rPr>
          <w:bCs/>
        </w:rPr>
        <w:tab/>
        <w:t>Operating temperatures</w:t>
      </w:r>
      <w:r w:rsidR="00693E30">
        <w:t>:</w:t>
      </w:r>
      <w:r w:rsidR="00693E30" w:rsidRPr="00DE6D79">
        <w:rPr>
          <w:vertAlign w:val="superscript"/>
        </w:rPr>
        <w:t>2</w:t>
      </w:r>
      <w:r w:rsidRPr="00DE6D79">
        <w:rPr>
          <w:bCs/>
        </w:rPr>
        <w:tab/>
      </w:r>
      <w:r w:rsidRPr="00DE6D79">
        <w:rPr>
          <w:bCs/>
        </w:rPr>
        <w:sym w:font="Symbol" w:char="F0B0"/>
      </w:r>
      <w:r w:rsidRPr="00DE6D79">
        <w:rPr>
          <w:bCs/>
        </w:rPr>
        <w:t>C</w:t>
      </w:r>
    </w:p>
    <w:p w14:paraId="3D1315C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1.2.4.5.19.7.</w:t>
      </w:r>
      <w:r w:rsidRPr="00DE6D79">
        <w:rPr>
          <w:bCs/>
        </w:rPr>
        <w:tab/>
        <w:t>Set Values</w:t>
      </w:r>
      <w:r w:rsidRPr="00DE6D79">
        <w:rPr>
          <w:bCs/>
        </w:rPr>
        <w:tab/>
      </w:r>
    </w:p>
    <w:p w14:paraId="20369F1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w:t>
      </w:r>
      <w:r w:rsidRPr="00DE6D79">
        <w:rPr>
          <w:bCs/>
        </w:rPr>
        <w:tab/>
        <w:t>LNG filling receptacle(s): yes/no</w:t>
      </w:r>
      <w:r w:rsidRPr="00DE6D79">
        <w:rPr>
          <w:bCs/>
          <w:vertAlign w:val="superscript"/>
        </w:rPr>
        <w:t>1</w:t>
      </w:r>
    </w:p>
    <w:p w14:paraId="6A816F7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1.2.4.5.20.1.</w:t>
      </w:r>
      <w:r w:rsidRPr="00DE6D79">
        <w:rPr>
          <w:bCs/>
        </w:rPr>
        <w:tab/>
        <w:t>Make(s):</w:t>
      </w:r>
      <w:r w:rsidRPr="00DE6D79">
        <w:rPr>
          <w:bCs/>
        </w:rPr>
        <w:tab/>
      </w:r>
    </w:p>
    <w:p w14:paraId="029D569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1.2.4.5.20.2.</w:t>
      </w:r>
      <w:r w:rsidRPr="00DE6D79">
        <w:rPr>
          <w:bCs/>
        </w:rPr>
        <w:tab/>
        <w:t>Type(s):</w:t>
      </w:r>
      <w:r w:rsidRPr="00DE6D79">
        <w:rPr>
          <w:bCs/>
        </w:rPr>
        <w:tab/>
      </w:r>
    </w:p>
    <w:p w14:paraId="690E863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lastRenderedPageBreak/>
        <w:t>1.2.4.5.20.3.</w:t>
      </w:r>
      <w:r w:rsidRPr="00DE6D79">
        <w:rPr>
          <w:bCs/>
        </w:rPr>
        <w:tab/>
        <w:t>Description:</w:t>
      </w:r>
      <w:r w:rsidRPr="00DE6D79">
        <w:rPr>
          <w:bCs/>
        </w:rPr>
        <w:tab/>
      </w:r>
    </w:p>
    <w:p w14:paraId="6D40A74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1.2.4.5.20.4.</w:t>
      </w:r>
      <w:r w:rsidRPr="00DE6D79">
        <w:rPr>
          <w:bCs/>
        </w:rPr>
        <w:tab/>
        <w:t>Working pressure(s)</w:t>
      </w:r>
      <w:r w:rsidR="00693E30">
        <w:t>:</w:t>
      </w:r>
      <w:r w:rsidR="00693E30" w:rsidRPr="00DE6D79">
        <w:rPr>
          <w:vertAlign w:val="superscript"/>
        </w:rPr>
        <w:t>2</w:t>
      </w:r>
      <w:r w:rsidRPr="00DE6D79">
        <w:rPr>
          <w:bCs/>
        </w:rPr>
        <w:tab/>
        <w:t>kPa</w:t>
      </w:r>
    </w:p>
    <w:p w14:paraId="645E4CD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1.2.4.5.20.5.</w:t>
      </w:r>
      <w:r w:rsidRPr="00DE6D79">
        <w:rPr>
          <w:bCs/>
        </w:rPr>
        <w:tab/>
        <w:t>Material:</w:t>
      </w:r>
      <w:r w:rsidRPr="00DE6D79">
        <w:rPr>
          <w:bCs/>
        </w:rPr>
        <w:tab/>
      </w:r>
    </w:p>
    <w:p w14:paraId="10B6023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w:t>
      </w:r>
      <w:r w:rsidRPr="00DE6D79">
        <w:rPr>
          <w:bCs/>
        </w:rPr>
        <w:tab/>
        <w:t>LNG pressure control regulator(s): yes/no</w:t>
      </w:r>
      <w:r w:rsidRPr="00DE6D79">
        <w:rPr>
          <w:bCs/>
          <w:vertAlign w:val="superscript"/>
        </w:rPr>
        <w:t>1</w:t>
      </w:r>
    </w:p>
    <w:p w14:paraId="317F970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1.2.4.5.21.1.</w:t>
      </w:r>
      <w:r w:rsidRPr="00DE6D79">
        <w:rPr>
          <w:bCs/>
        </w:rPr>
        <w:tab/>
        <w:t>Make(s):</w:t>
      </w:r>
      <w:r w:rsidRPr="00DE6D79">
        <w:rPr>
          <w:bCs/>
        </w:rPr>
        <w:tab/>
      </w:r>
    </w:p>
    <w:p w14:paraId="06D0BC7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1.2.4.5.21.2.</w:t>
      </w:r>
      <w:r w:rsidRPr="00DE6D79">
        <w:rPr>
          <w:bCs/>
        </w:rPr>
        <w:tab/>
        <w:t>Type(s):</w:t>
      </w:r>
      <w:r w:rsidRPr="00DE6D79">
        <w:rPr>
          <w:bCs/>
        </w:rPr>
        <w:tab/>
      </w:r>
    </w:p>
    <w:p w14:paraId="10DBA09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1.2.4.5.21.3.</w:t>
      </w:r>
      <w:r w:rsidRPr="00DE6D79">
        <w:rPr>
          <w:bCs/>
        </w:rPr>
        <w:tab/>
        <w:t>Description:</w:t>
      </w:r>
      <w:r w:rsidRPr="00DE6D79">
        <w:rPr>
          <w:bCs/>
        </w:rPr>
        <w:tab/>
      </w:r>
    </w:p>
    <w:p w14:paraId="54AC758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1.2.4.5.21.4.</w:t>
      </w:r>
      <w:r w:rsidRPr="00DE6D79">
        <w:rPr>
          <w:bCs/>
        </w:rPr>
        <w:tab/>
        <w:t>Working pressure(s)</w:t>
      </w:r>
      <w:r w:rsidR="00693E30">
        <w:t>:</w:t>
      </w:r>
      <w:r w:rsidR="00693E30" w:rsidRPr="00DE6D79">
        <w:rPr>
          <w:vertAlign w:val="superscript"/>
        </w:rPr>
        <w:t>2</w:t>
      </w:r>
      <w:r w:rsidRPr="00DE6D79">
        <w:rPr>
          <w:bCs/>
        </w:rPr>
        <w:tab/>
        <w:t>kPa</w:t>
      </w:r>
    </w:p>
    <w:p w14:paraId="7725B07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1.2.4.5.21.5.</w:t>
      </w:r>
      <w:r w:rsidRPr="00DE6D79">
        <w:rPr>
          <w:bCs/>
        </w:rPr>
        <w:tab/>
        <w:t>Material:</w:t>
      </w:r>
      <w:r w:rsidRPr="00DE6D79">
        <w:rPr>
          <w:bCs/>
        </w:rPr>
        <w:tab/>
      </w:r>
    </w:p>
    <w:p w14:paraId="7BF042D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w:t>
      </w:r>
      <w:r w:rsidRPr="00DE6D79">
        <w:rPr>
          <w:bCs/>
        </w:rPr>
        <w:tab/>
        <w:t>LNG Pressure and/or temperature sensor(s): yes/no</w:t>
      </w:r>
      <w:r w:rsidRPr="00DE6D79">
        <w:rPr>
          <w:bCs/>
          <w:vertAlign w:val="superscript"/>
        </w:rPr>
        <w:t>1</w:t>
      </w:r>
    </w:p>
    <w:p w14:paraId="4B41EC9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1.2.4.5.22.1.</w:t>
      </w:r>
      <w:r w:rsidRPr="00DE6D79">
        <w:rPr>
          <w:bCs/>
        </w:rPr>
        <w:tab/>
        <w:t>Make(s):</w:t>
      </w:r>
      <w:r w:rsidRPr="00DE6D79">
        <w:rPr>
          <w:bCs/>
        </w:rPr>
        <w:tab/>
      </w:r>
    </w:p>
    <w:p w14:paraId="3B1DD0F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1.2.4.5.22.2.</w:t>
      </w:r>
      <w:r w:rsidRPr="00DE6D79">
        <w:rPr>
          <w:bCs/>
        </w:rPr>
        <w:tab/>
        <w:t>Type(s):</w:t>
      </w:r>
      <w:r w:rsidRPr="00DE6D79">
        <w:rPr>
          <w:bCs/>
        </w:rPr>
        <w:tab/>
      </w:r>
    </w:p>
    <w:p w14:paraId="01E58BF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1.2.4.5.22.3.</w:t>
      </w:r>
      <w:r w:rsidRPr="00DE6D79">
        <w:rPr>
          <w:bCs/>
        </w:rPr>
        <w:tab/>
        <w:t>Description:</w:t>
      </w:r>
      <w:r w:rsidRPr="00DE6D79">
        <w:rPr>
          <w:bCs/>
        </w:rPr>
        <w:tab/>
      </w:r>
    </w:p>
    <w:p w14:paraId="5E37311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1.2.4.5.22.4.</w:t>
      </w:r>
      <w:r w:rsidRPr="00DE6D79">
        <w:rPr>
          <w:bCs/>
        </w:rPr>
        <w:tab/>
        <w:t>Working pressure(s)</w:t>
      </w:r>
      <w:r w:rsidR="00693E30">
        <w:t>:</w:t>
      </w:r>
      <w:r w:rsidR="00693E30" w:rsidRPr="00DE6D79">
        <w:rPr>
          <w:vertAlign w:val="superscript"/>
        </w:rPr>
        <w:t>2</w:t>
      </w:r>
      <w:r w:rsidRPr="00DE6D79">
        <w:rPr>
          <w:bCs/>
        </w:rPr>
        <w:tab/>
        <w:t>kPa</w:t>
      </w:r>
    </w:p>
    <w:p w14:paraId="0663E9B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1.2.4.5.22.5.</w:t>
      </w:r>
      <w:r w:rsidRPr="00DE6D79">
        <w:rPr>
          <w:bCs/>
        </w:rPr>
        <w:tab/>
        <w:t>Material:</w:t>
      </w:r>
      <w:r w:rsidRPr="00DE6D79">
        <w:rPr>
          <w:bCs/>
        </w:rPr>
        <w:tab/>
      </w:r>
    </w:p>
    <w:p w14:paraId="420A33E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w:t>
      </w:r>
      <w:r w:rsidRPr="00DE6D79">
        <w:rPr>
          <w:bCs/>
        </w:rPr>
        <w:tab/>
        <w:t>LNG manual valve(s): yes/no</w:t>
      </w:r>
      <w:r w:rsidRPr="00DE6D79">
        <w:rPr>
          <w:bCs/>
          <w:vertAlign w:val="superscript"/>
        </w:rPr>
        <w:t>1</w:t>
      </w:r>
    </w:p>
    <w:p w14:paraId="1C76DD2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1.2.4.5.23.1.</w:t>
      </w:r>
      <w:r w:rsidRPr="00DE6D79">
        <w:rPr>
          <w:bCs/>
        </w:rPr>
        <w:tab/>
        <w:t>Make(s):</w:t>
      </w:r>
      <w:r w:rsidRPr="00DE6D79">
        <w:rPr>
          <w:bCs/>
        </w:rPr>
        <w:tab/>
      </w:r>
    </w:p>
    <w:p w14:paraId="170EAA5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1.2.4.5.23.2.</w:t>
      </w:r>
      <w:r w:rsidRPr="00DE6D79">
        <w:rPr>
          <w:bCs/>
        </w:rPr>
        <w:tab/>
        <w:t>Type(s):</w:t>
      </w:r>
      <w:r w:rsidRPr="00DE6D79">
        <w:rPr>
          <w:bCs/>
        </w:rPr>
        <w:tab/>
      </w:r>
    </w:p>
    <w:p w14:paraId="28A878A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1.2.4.5.23.3.</w:t>
      </w:r>
      <w:r w:rsidRPr="00DE6D79">
        <w:rPr>
          <w:bCs/>
        </w:rPr>
        <w:tab/>
        <w:t>Description:</w:t>
      </w:r>
      <w:r w:rsidRPr="00DE6D79">
        <w:rPr>
          <w:bCs/>
        </w:rPr>
        <w:tab/>
      </w:r>
    </w:p>
    <w:p w14:paraId="622A9F3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1.2.4.5.23.4.</w:t>
      </w:r>
      <w:r w:rsidRPr="00DE6D79">
        <w:rPr>
          <w:bCs/>
        </w:rPr>
        <w:tab/>
        <w:t>Working pressure(s)</w:t>
      </w:r>
      <w:r w:rsidR="00693E30">
        <w:t>:</w:t>
      </w:r>
      <w:r w:rsidR="00693E30" w:rsidRPr="00DE6D79">
        <w:rPr>
          <w:vertAlign w:val="superscript"/>
        </w:rPr>
        <w:t>2</w:t>
      </w:r>
      <w:r w:rsidRPr="00DE6D79">
        <w:rPr>
          <w:bCs/>
        </w:rPr>
        <w:tab/>
        <w:t>kPa</w:t>
      </w:r>
    </w:p>
    <w:p w14:paraId="182A484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1.2.4.5.23.5.</w:t>
      </w:r>
      <w:r w:rsidRPr="00DE6D79">
        <w:rPr>
          <w:bCs/>
        </w:rPr>
        <w:tab/>
        <w:t>Material:</w:t>
      </w:r>
      <w:r w:rsidRPr="00DE6D79">
        <w:rPr>
          <w:bCs/>
        </w:rPr>
        <w:tab/>
      </w:r>
    </w:p>
    <w:p w14:paraId="2922F8E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w:t>
      </w:r>
      <w:r w:rsidRPr="00DE6D79">
        <w:rPr>
          <w:bCs/>
        </w:rPr>
        <w:tab/>
        <w:t>LNG Automatic valve(s): yes/no</w:t>
      </w:r>
      <w:r w:rsidRPr="00DE6D79">
        <w:rPr>
          <w:bCs/>
          <w:vertAlign w:val="superscript"/>
        </w:rPr>
        <w:t>1</w:t>
      </w:r>
    </w:p>
    <w:p w14:paraId="3DB4539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1.2.4.5.24.1.</w:t>
      </w:r>
      <w:r w:rsidRPr="00DE6D79">
        <w:rPr>
          <w:bCs/>
        </w:rPr>
        <w:tab/>
        <w:t>Make(s):</w:t>
      </w:r>
      <w:r w:rsidRPr="00DE6D79">
        <w:rPr>
          <w:bCs/>
        </w:rPr>
        <w:tab/>
      </w:r>
    </w:p>
    <w:p w14:paraId="49F8C51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1.2.4.5.24.2.</w:t>
      </w:r>
      <w:r w:rsidRPr="00DE6D79">
        <w:rPr>
          <w:bCs/>
        </w:rPr>
        <w:tab/>
        <w:t>Type(s):</w:t>
      </w:r>
      <w:r w:rsidRPr="00DE6D79">
        <w:rPr>
          <w:bCs/>
        </w:rPr>
        <w:tab/>
      </w:r>
    </w:p>
    <w:p w14:paraId="67ADE46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1.2.4.5.24.3.</w:t>
      </w:r>
      <w:r w:rsidRPr="00DE6D79">
        <w:rPr>
          <w:bCs/>
        </w:rPr>
        <w:tab/>
        <w:t>Description:</w:t>
      </w:r>
      <w:r w:rsidRPr="00DE6D79">
        <w:rPr>
          <w:bCs/>
        </w:rPr>
        <w:tab/>
      </w:r>
    </w:p>
    <w:p w14:paraId="151F8C6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1.2.4.5.24.4.</w:t>
      </w:r>
      <w:r w:rsidRPr="00DE6D79">
        <w:rPr>
          <w:bCs/>
        </w:rPr>
        <w:tab/>
        <w:t>Working pressure(s)</w:t>
      </w:r>
      <w:r w:rsidR="00693E30">
        <w:t>:</w:t>
      </w:r>
      <w:r w:rsidR="00693E30" w:rsidRPr="00DE6D79">
        <w:rPr>
          <w:vertAlign w:val="superscript"/>
        </w:rPr>
        <w:t>2</w:t>
      </w:r>
      <w:r w:rsidRPr="00DE6D79">
        <w:rPr>
          <w:bCs/>
        </w:rPr>
        <w:tab/>
        <w:t>kPa</w:t>
      </w:r>
    </w:p>
    <w:p w14:paraId="765AD8A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1.2.4.5.24.5.</w:t>
      </w:r>
      <w:r w:rsidRPr="00DE6D79">
        <w:rPr>
          <w:bCs/>
        </w:rPr>
        <w:tab/>
        <w:t>Material:</w:t>
      </w:r>
      <w:r w:rsidRPr="00DE6D79">
        <w:rPr>
          <w:bCs/>
        </w:rPr>
        <w:tab/>
      </w:r>
    </w:p>
    <w:p w14:paraId="1635B10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w:t>
      </w:r>
      <w:r w:rsidRPr="00DE6D79">
        <w:rPr>
          <w:bCs/>
        </w:rPr>
        <w:tab/>
        <w:t>LNG non-return valve(s): yes/no</w:t>
      </w:r>
      <w:r w:rsidRPr="00DE6D79">
        <w:rPr>
          <w:bCs/>
          <w:vertAlign w:val="superscript"/>
        </w:rPr>
        <w:t>1</w:t>
      </w:r>
    </w:p>
    <w:p w14:paraId="24D5C5F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1.2.4.5.25.1.</w:t>
      </w:r>
      <w:r w:rsidRPr="00DE6D79">
        <w:rPr>
          <w:bCs/>
        </w:rPr>
        <w:tab/>
        <w:t>Make(s):</w:t>
      </w:r>
      <w:r w:rsidRPr="00DE6D79">
        <w:rPr>
          <w:bCs/>
        </w:rPr>
        <w:tab/>
      </w:r>
    </w:p>
    <w:p w14:paraId="38178B5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1.2.4.5.25.2.</w:t>
      </w:r>
      <w:r w:rsidRPr="00DE6D79">
        <w:rPr>
          <w:bCs/>
        </w:rPr>
        <w:tab/>
        <w:t>Type(s):</w:t>
      </w:r>
      <w:r w:rsidRPr="00DE6D79">
        <w:rPr>
          <w:bCs/>
        </w:rPr>
        <w:tab/>
      </w:r>
    </w:p>
    <w:p w14:paraId="7A4850F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1.2.4.5.25.3.</w:t>
      </w:r>
      <w:r w:rsidRPr="00DE6D79">
        <w:rPr>
          <w:bCs/>
        </w:rPr>
        <w:tab/>
        <w:t>Description:</w:t>
      </w:r>
      <w:r w:rsidRPr="00DE6D79">
        <w:rPr>
          <w:bCs/>
        </w:rPr>
        <w:tab/>
      </w:r>
    </w:p>
    <w:p w14:paraId="4356992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1.2.4.5.25.4.</w:t>
      </w:r>
      <w:r w:rsidRPr="00DE6D79">
        <w:rPr>
          <w:bCs/>
        </w:rPr>
        <w:tab/>
        <w:t>Working pressure(s)</w:t>
      </w:r>
      <w:r w:rsidR="00693E30">
        <w:t>:</w:t>
      </w:r>
      <w:r w:rsidR="00693E30" w:rsidRPr="00DE6D79">
        <w:rPr>
          <w:vertAlign w:val="superscript"/>
        </w:rPr>
        <w:t>2</w:t>
      </w:r>
      <w:r w:rsidRPr="00DE6D79">
        <w:rPr>
          <w:bCs/>
        </w:rPr>
        <w:tab/>
        <w:t>kPa</w:t>
      </w:r>
    </w:p>
    <w:p w14:paraId="6C3D3D7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1.2.4.5.25.5.</w:t>
      </w:r>
      <w:r w:rsidRPr="00DE6D79">
        <w:rPr>
          <w:bCs/>
        </w:rPr>
        <w:tab/>
        <w:t>Material:</w:t>
      </w:r>
      <w:r w:rsidRPr="00DE6D79">
        <w:rPr>
          <w:bCs/>
        </w:rPr>
        <w:tab/>
      </w:r>
    </w:p>
    <w:p w14:paraId="046BB3B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w:t>
      </w:r>
      <w:r w:rsidRPr="00DE6D79">
        <w:rPr>
          <w:bCs/>
        </w:rPr>
        <w:tab/>
        <w:t>LNG pressure relief valve(s): yes/no</w:t>
      </w:r>
      <w:r w:rsidRPr="00DE6D79">
        <w:rPr>
          <w:bCs/>
          <w:vertAlign w:val="superscript"/>
        </w:rPr>
        <w:t>1</w:t>
      </w:r>
    </w:p>
    <w:p w14:paraId="32DADB1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1.2.4.5.26.1.</w:t>
      </w:r>
      <w:r w:rsidRPr="00DE6D79">
        <w:rPr>
          <w:bCs/>
        </w:rPr>
        <w:tab/>
        <w:t>Make(s):</w:t>
      </w:r>
      <w:r w:rsidRPr="00DE6D79">
        <w:rPr>
          <w:bCs/>
        </w:rPr>
        <w:tab/>
      </w:r>
    </w:p>
    <w:p w14:paraId="11139FC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1.2.4.5.26.2.</w:t>
      </w:r>
      <w:r w:rsidRPr="00DE6D79">
        <w:rPr>
          <w:bCs/>
        </w:rPr>
        <w:tab/>
        <w:t>Type(s):</w:t>
      </w:r>
      <w:r w:rsidRPr="00DE6D79">
        <w:rPr>
          <w:bCs/>
        </w:rPr>
        <w:tab/>
      </w:r>
    </w:p>
    <w:p w14:paraId="38E5656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lastRenderedPageBreak/>
        <w:t>1.2.4.5.26.3.</w:t>
      </w:r>
      <w:r w:rsidRPr="00DE6D79">
        <w:rPr>
          <w:bCs/>
        </w:rPr>
        <w:tab/>
        <w:t>Description:</w:t>
      </w:r>
      <w:r w:rsidRPr="00DE6D79">
        <w:rPr>
          <w:bCs/>
        </w:rPr>
        <w:tab/>
      </w:r>
    </w:p>
    <w:p w14:paraId="536F8DD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1.2.4.5.26.4.</w:t>
      </w:r>
      <w:r w:rsidRPr="00DE6D79">
        <w:rPr>
          <w:bCs/>
        </w:rPr>
        <w:tab/>
        <w:t>Working pressure(s)</w:t>
      </w:r>
      <w:r w:rsidR="00693E30">
        <w:t>:</w:t>
      </w:r>
      <w:r w:rsidR="00693E30" w:rsidRPr="00DE6D79">
        <w:rPr>
          <w:vertAlign w:val="superscript"/>
        </w:rPr>
        <w:t>2</w:t>
      </w:r>
      <w:r w:rsidRPr="00DE6D79">
        <w:rPr>
          <w:bCs/>
        </w:rPr>
        <w:tab/>
        <w:t>kPa</w:t>
      </w:r>
    </w:p>
    <w:p w14:paraId="79A122C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1.2.4.5.26.5.</w:t>
      </w:r>
      <w:r w:rsidRPr="00DE6D79">
        <w:rPr>
          <w:bCs/>
        </w:rPr>
        <w:tab/>
        <w:t>Material:</w:t>
      </w:r>
      <w:r w:rsidRPr="00DE6D79">
        <w:rPr>
          <w:bCs/>
        </w:rPr>
        <w:tab/>
      </w:r>
    </w:p>
    <w:p w14:paraId="35C03CE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w:t>
      </w:r>
      <w:r w:rsidRPr="00DE6D79">
        <w:rPr>
          <w:bCs/>
        </w:rPr>
        <w:tab/>
        <w:t>LNG excess flow valve(s): yes/no</w:t>
      </w:r>
      <w:r w:rsidRPr="00DE6D79">
        <w:rPr>
          <w:bCs/>
          <w:vertAlign w:val="superscript"/>
        </w:rPr>
        <w:t>1</w:t>
      </w:r>
    </w:p>
    <w:p w14:paraId="2AED59A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1.2.4.5.27.1.</w:t>
      </w:r>
      <w:r w:rsidRPr="00DE6D79">
        <w:rPr>
          <w:bCs/>
        </w:rPr>
        <w:tab/>
        <w:t>Make(s):</w:t>
      </w:r>
      <w:r w:rsidRPr="00DE6D79">
        <w:rPr>
          <w:bCs/>
        </w:rPr>
        <w:tab/>
      </w:r>
    </w:p>
    <w:p w14:paraId="6E94956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1.2.4.5.27.2.</w:t>
      </w:r>
      <w:r w:rsidRPr="00DE6D79">
        <w:rPr>
          <w:bCs/>
        </w:rPr>
        <w:tab/>
        <w:t>Type(s):</w:t>
      </w:r>
      <w:r w:rsidRPr="00DE6D79">
        <w:rPr>
          <w:bCs/>
        </w:rPr>
        <w:tab/>
      </w:r>
    </w:p>
    <w:p w14:paraId="5533C24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1.2.4.5.27.3.</w:t>
      </w:r>
      <w:r w:rsidRPr="00DE6D79">
        <w:rPr>
          <w:bCs/>
        </w:rPr>
        <w:tab/>
        <w:t>Description:</w:t>
      </w:r>
      <w:r w:rsidRPr="00DE6D79">
        <w:rPr>
          <w:bCs/>
        </w:rPr>
        <w:tab/>
      </w:r>
    </w:p>
    <w:p w14:paraId="3DB099A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1.2.4.5.27.4.</w:t>
      </w:r>
      <w:r w:rsidRPr="00DE6D79">
        <w:rPr>
          <w:bCs/>
        </w:rPr>
        <w:tab/>
        <w:t>Working pressure(s)</w:t>
      </w:r>
      <w:r w:rsidR="00693E30">
        <w:t>:</w:t>
      </w:r>
      <w:r w:rsidR="00693E30" w:rsidRPr="00DE6D79">
        <w:rPr>
          <w:vertAlign w:val="superscript"/>
        </w:rPr>
        <w:t>2</w:t>
      </w:r>
      <w:r w:rsidRPr="00DE6D79">
        <w:rPr>
          <w:bCs/>
        </w:rPr>
        <w:t xml:space="preserve"> </w:t>
      </w:r>
      <w:r w:rsidRPr="00DE6D79">
        <w:rPr>
          <w:bCs/>
        </w:rPr>
        <w:tab/>
        <w:t>kPa</w:t>
      </w:r>
    </w:p>
    <w:p w14:paraId="3B0435B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1.2.4.5.27.5.</w:t>
      </w:r>
      <w:r w:rsidRPr="00DE6D79">
        <w:rPr>
          <w:bCs/>
        </w:rPr>
        <w:tab/>
        <w:t>Material:</w:t>
      </w:r>
      <w:r w:rsidRPr="00DE6D79">
        <w:rPr>
          <w:bCs/>
        </w:rPr>
        <w:tab/>
      </w:r>
    </w:p>
    <w:p w14:paraId="2B8CE22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w:t>
      </w:r>
      <w:r w:rsidRPr="00DE6D79">
        <w:rPr>
          <w:bCs/>
        </w:rPr>
        <w:tab/>
        <w:t>LNG fuel pump(s): yes/no</w:t>
      </w:r>
      <w:r w:rsidRPr="00DE6D79">
        <w:rPr>
          <w:bCs/>
          <w:vertAlign w:val="superscript"/>
        </w:rPr>
        <w:t>1</w:t>
      </w:r>
    </w:p>
    <w:p w14:paraId="56CDC37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1.2.4.5.28.1.</w:t>
      </w:r>
      <w:r w:rsidRPr="00DE6D79">
        <w:rPr>
          <w:bCs/>
        </w:rPr>
        <w:tab/>
        <w:t>Make(s):</w:t>
      </w:r>
      <w:r w:rsidRPr="00DE6D79">
        <w:rPr>
          <w:bCs/>
        </w:rPr>
        <w:tab/>
      </w:r>
    </w:p>
    <w:p w14:paraId="2ED1AF3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1.2.4.5.28.2.</w:t>
      </w:r>
      <w:r w:rsidRPr="00DE6D79">
        <w:rPr>
          <w:bCs/>
        </w:rPr>
        <w:tab/>
        <w:t>Type(s):</w:t>
      </w:r>
      <w:r w:rsidRPr="00DE6D79">
        <w:rPr>
          <w:bCs/>
        </w:rPr>
        <w:tab/>
      </w:r>
    </w:p>
    <w:p w14:paraId="3D3C714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1.2.4.5.28.3.</w:t>
      </w:r>
      <w:r w:rsidRPr="00DE6D79">
        <w:rPr>
          <w:bCs/>
        </w:rPr>
        <w:tab/>
        <w:t>Description:</w:t>
      </w:r>
      <w:r w:rsidRPr="00DE6D79">
        <w:rPr>
          <w:bCs/>
        </w:rPr>
        <w:tab/>
      </w:r>
    </w:p>
    <w:p w14:paraId="52D3956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1.2.4.5.28.4.</w:t>
      </w:r>
      <w:r w:rsidRPr="00DE6D79">
        <w:rPr>
          <w:bCs/>
        </w:rPr>
        <w:tab/>
        <w:t>Working pressure(s)</w:t>
      </w:r>
      <w:r w:rsidR="00693E30">
        <w:t>:</w:t>
      </w:r>
      <w:r w:rsidR="00693E30" w:rsidRPr="00DE6D79">
        <w:rPr>
          <w:vertAlign w:val="superscript"/>
        </w:rPr>
        <w:t>2</w:t>
      </w:r>
      <w:r w:rsidRPr="00DE6D79">
        <w:rPr>
          <w:bCs/>
        </w:rPr>
        <w:t xml:space="preserve"> </w:t>
      </w:r>
      <w:r w:rsidRPr="00DE6D79">
        <w:rPr>
          <w:bCs/>
        </w:rPr>
        <w:tab/>
        <w:t>kPa</w:t>
      </w:r>
    </w:p>
    <w:p w14:paraId="1A166E2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1.2.4.5.28.5.</w:t>
      </w:r>
      <w:r w:rsidRPr="00DE6D79">
        <w:rPr>
          <w:bCs/>
        </w:rPr>
        <w:tab/>
        <w:t>Location inside/outside LNG tank</w:t>
      </w:r>
      <w:r w:rsidRPr="00DE6D79">
        <w:rPr>
          <w:bCs/>
          <w:vertAlign w:val="superscript"/>
        </w:rPr>
        <w:t>1</w:t>
      </w:r>
      <w:r w:rsidRPr="00DE6D79">
        <w:rPr>
          <w:bCs/>
        </w:rPr>
        <w:t>:</w:t>
      </w:r>
      <w:r w:rsidRPr="00DE6D79">
        <w:rPr>
          <w:bCs/>
        </w:rPr>
        <w:tab/>
      </w:r>
    </w:p>
    <w:p w14:paraId="698B8AD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1.2.4.5.28.6.</w:t>
      </w:r>
      <w:r w:rsidRPr="00DE6D79">
        <w:rPr>
          <w:bCs/>
        </w:rPr>
        <w:tab/>
        <w:t>Operating temperatures</w:t>
      </w:r>
      <w:r w:rsidR="00693E30">
        <w:t>:</w:t>
      </w:r>
      <w:r w:rsidR="00693E30" w:rsidRPr="00DE6D79">
        <w:rPr>
          <w:vertAlign w:val="superscript"/>
        </w:rPr>
        <w:t>2</w:t>
      </w:r>
      <w:r w:rsidRPr="00DE6D79">
        <w:rPr>
          <w:bCs/>
        </w:rPr>
        <w:t xml:space="preserve"> </w:t>
      </w:r>
      <w:r w:rsidRPr="00DE6D79">
        <w:rPr>
          <w:bCs/>
        </w:rPr>
        <w:tab/>
      </w:r>
      <w:r w:rsidRPr="00DE6D79">
        <w:rPr>
          <w:bCs/>
        </w:rPr>
        <w:sym w:font="Symbol" w:char="F0B0"/>
      </w:r>
      <w:r w:rsidRPr="00DE6D79">
        <w:rPr>
          <w:bCs/>
        </w:rPr>
        <w:t>C</w:t>
      </w:r>
    </w:p>
    <w:p w14:paraId="2959D29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1.2.5.</w:t>
      </w:r>
      <w:r w:rsidRPr="00DE6D79">
        <w:rPr>
          <w:bCs/>
        </w:rPr>
        <w:tab/>
        <w:t>Cooling system: (liquid/air)</w:t>
      </w:r>
      <w:r w:rsidRPr="00DE6D79">
        <w:rPr>
          <w:bCs/>
          <w:vertAlign w:val="superscript"/>
        </w:rPr>
        <w:t>1</w:t>
      </w:r>
    </w:p>
    <w:p w14:paraId="75F1A49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1.2.5.1</w:t>
      </w:r>
      <w:r w:rsidRPr="00DE6D79">
        <w:rPr>
          <w:bCs/>
        </w:rPr>
        <w:tab/>
        <w:t>System description/drawings with regard to the CNG/LNG system:</w:t>
      </w:r>
      <w:r w:rsidRPr="00DE6D79">
        <w:rPr>
          <w:bCs/>
        </w:rPr>
        <w:tab/>
      </w:r>
    </w:p>
    <w:p w14:paraId="5243AFE9" w14:textId="77777777" w:rsidR="00DE6D79" w:rsidRPr="00DE6D79" w:rsidRDefault="00DE6D79" w:rsidP="00DE6D79">
      <w:pPr>
        <w:tabs>
          <w:tab w:val="right" w:leader="dot" w:pos="8505"/>
        </w:tabs>
        <w:spacing w:after="120" w:line="240" w:lineRule="auto"/>
        <w:ind w:left="2268" w:right="1134" w:hanging="1134"/>
        <w:jc w:val="both"/>
        <w:rPr>
          <w:bCs/>
        </w:rPr>
      </w:pPr>
    </w:p>
    <w:p w14:paraId="09C05816" w14:textId="77777777" w:rsidR="00DE6D79" w:rsidRPr="00DE6D79" w:rsidRDefault="00DE6D79" w:rsidP="00DE6D79">
      <w:pPr>
        <w:spacing w:after="120" w:line="240" w:lineRule="auto"/>
        <w:ind w:left="2268" w:right="1134" w:hanging="1134"/>
        <w:jc w:val="both"/>
        <w:rPr>
          <w:bCs/>
        </w:rPr>
        <w:sectPr w:rsidR="00DE6D79" w:rsidRPr="00DE6D79" w:rsidSect="00DE6D79">
          <w:headerReference w:type="even" r:id="rId25"/>
          <w:headerReference w:type="default" r:id="rId26"/>
          <w:headerReference w:type="first" r:id="rId27"/>
          <w:footerReference w:type="first" r:id="rId28"/>
          <w:footnotePr>
            <w:numRestart w:val="eachSect"/>
          </w:footnotePr>
          <w:endnotePr>
            <w:numFmt w:val="decimal"/>
          </w:endnotePr>
          <w:pgSz w:w="11907" w:h="16840" w:code="9"/>
          <w:pgMar w:top="1701" w:right="1134" w:bottom="2268" w:left="1134" w:header="1134" w:footer="1701" w:gutter="0"/>
          <w:cols w:space="720"/>
          <w:docGrid w:linePitch="272"/>
        </w:sectPr>
      </w:pPr>
    </w:p>
    <w:p w14:paraId="330000AF" w14:textId="77777777" w:rsidR="00DE6D79" w:rsidRPr="00DE6D79" w:rsidRDefault="00DE6D79" w:rsidP="000D3536">
      <w:pPr>
        <w:pStyle w:val="HChG"/>
      </w:pPr>
      <w:bookmarkStart w:id="54" w:name="_Toc384288911"/>
      <w:r w:rsidRPr="00DE6D79">
        <w:lastRenderedPageBreak/>
        <w:t>Annex 1B</w:t>
      </w:r>
      <w:bookmarkEnd w:id="54"/>
    </w:p>
    <w:p w14:paraId="2227185C" w14:textId="77777777" w:rsidR="00DE6D79" w:rsidRPr="00DE6D79" w:rsidRDefault="000D3536" w:rsidP="000D3536">
      <w:pPr>
        <w:pStyle w:val="HChG"/>
      </w:pPr>
      <w:r>
        <w:tab/>
      </w:r>
      <w:r>
        <w:tab/>
      </w:r>
      <w:bookmarkStart w:id="55" w:name="_Toc384288912"/>
      <w:r w:rsidR="00DE6D79" w:rsidRPr="00DE6D79">
        <w:t>Essential characteristics of the vehicle, engine and CNG/LNG-related system</w:t>
      </w:r>
      <w:bookmarkEnd w:id="55"/>
    </w:p>
    <w:p w14:paraId="50DE52A5" w14:textId="77777777" w:rsidR="00DE6D79" w:rsidRPr="00DE6D79" w:rsidRDefault="00DE6D79" w:rsidP="00DE6D79">
      <w:pPr>
        <w:tabs>
          <w:tab w:val="right" w:leader="dot" w:pos="8505"/>
        </w:tabs>
        <w:spacing w:after="120" w:line="240" w:lineRule="auto"/>
        <w:ind w:left="2268" w:right="1134" w:hanging="1134"/>
        <w:jc w:val="both"/>
      </w:pPr>
      <w:r w:rsidRPr="00DE6D79">
        <w:t>0.</w:t>
      </w:r>
      <w:r w:rsidRPr="00DE6D79">
        <w:tab/>
        <w:t xml:space="preserve">Description of the vehicle(s) </w:t>
      </w:r>
    </w:p>
    <w:p w14:paraId="7C1559E1" w14:textId="77777777" w:rsidR="00DE6D79" w:rsidRPr="00DE6D79" w:rsidRDefault="00DE6D79" w:rsidP="00DE6D79">
      <w:pPr>
        <w:tabs>
          <w:tab w:val="right" w:leader="dot" w:pos="8505"/>
        </w:tabs>
        <w:spacing w:after="120" w:line="240" w:lineRule="auto"/>
        <w:ind w:left="2268" w:right="1134" w:hanging="1134"/>
        <w:jc w:val="both"/>
      </w:pPr>
      <w:r w:rsidRPr="00DE6D79">
        <w:t>0.1.</w:t>
      </w:r>
      <w:r w:rsidRPr="00DE6D79">
        <w:tab/>
        <w:t>Make:</w:t>
      </w:r>
      <w:r w:rsidRPr="00DE6D79">
        <w:tab/>
      </w:r>
    </w:p>
    <w:p w14:paraId="5A261A0D" w14:textId="77777777" w:rsidR="00DE6D79" w:rsidRPr="00DE6D79" w:rsidRDefault="00DE6D79" w:rsidP="00DE6D79">
      <w:pPr>
        <w:tabs>
          <w:tab w:val="right" w:leader="dot" w:pos="8505"/>
        </w:tabs>
        <w:spacing w:after="120" w:line="240" w:lineRule="auto"/>
        <w:ind w:left="2268" w:right="1134" w:hanging="1134"/>
        <w:jc w:val="both"/>
      </w:pPr>
      <w:r w:rsidRPr="00DE6D79">
        <w:t>0.2.</w:t>
      </w:r>
      <w:r w:rsidRPr="00DE6D79">
        <w:tab/>
        <w:t>Type(s):</w:t>
      </w:r>
      <w:r w:rsidRPr="00DE6D79">
        <w:tab/>
      </w:r>
    </w:p>
    <w:p w14:paraId="02C254BF" w14:textId="77777777" w:rsidR="00DE6D79" w:rsidRPr="00DE6D79" w:rsidRDefault="00DE6D79" w:rsidP="00DE6D79">
      <w:pPr>
        <w:tabs>
          <w:tab w:val="right" w:leader="dot" w:pos="8505"/>
        </w:tabs>
        <w:spacing w:after="120" w:line="240" w:lineRule="auto"/>
        <w:ind w:left="2268" w:right="1134" w:hanging="1134"/>
        <w:jc w:val="both"/>
      </w:pPr>
      <w:r w:rsidRPr="00DE6D79">
        <w:t xml:space="preserve">0.3. </w:t>
      </w:r>
      <w:r w:rsidRPr="00DE6D79">
        <w:tab/>
        <w:t>Name and address of the manufacturer:</w:t>
      </w:r>
      <w:r w:rsidRPr="00DE6D79">
        <w:tab/>
      </w:r>
    </w:p>
    <w:p w14:paraId="7439C5B3" w14:textId="77777777" w:rsidR="00DE6D79" w:rsidRPr="00DE6D79" w:rsidRDefault="00DE6D79" w:rsidP="00DE6D79">
      <w:pPr>
        <w:tabs>
          <w:tab w:val="right" w:leader="dot" w:pos="8505"/>
        </w:tabs>
        <w:spacing w:after="120" w:line="240" w:lineRule="auto"/>
        <w:ind w:left="2268" w:right="1134" w:hanging="1134"/>
        <w:jc w:val="both"/>
      </w:pPr>
      <w:r w:rsidRPr="00DE6D79">
        <w:t>0.4.</w:t>
      </w:r>
      <w:r w:rsidRPr="00DE6D79">
        <w:tab/>
        <w:t>Engine type(s) and approval No. (Nos.):</w:t>
      </w:r>
      <w:r w:rsidRPr="00DE6D79">
        <w:tab/>
      </w:r>
    </w:p>
    <w:p w14:paraId="67626B93" w14:textId="77777777" w:rsidR="00DE6D79" w:rsidRPr="00DE6D79" w:rsidRDefault="00DE6D79" w:rsidP="00DE6D79">
      <w:pPr>
        <w:tabs>
          <w:tab w:val="right" w:leader="dot" w:pos="8505"/>
        </w:tabs>
        <w:spacing w:after="120" w:line="240" w:lineRule="auto"/>
        <w:ind w:left="2268" w:right="1134" w:hanging="1134"/>
        <w:jc w:val="both"/>
      </w:pPr>
      <w:r w:rsidRPr="00DE6D79">
        <w:t>1.</w:t>
      </w:r>
      <w:r w:rsidRPr="00DE6D79">
        <w:tab/>
        <w:t>Description of the engine(s)</w:t>
      </w:r>
    </w:p>
    <w:p w14:paraId="45C5C76F" w14:textId="77777777" w:rsidR="00DE6D79" w:rsidRPr="00DE6D79" w:rsidRDefault="00DE6D79" w:rsidP="00DE6D79">
      <w:pPr>
        <w:tabs>
          <w:tab w:val="right" w:leader="dot" w:pos="8505"/>
        </w:tabs>
        <w:spacing w:after="120" w:line="240" w:lineRule="auto"/>
        <w:ind w:left="2268" w:right="1134" w:hanging="1134"/>
        <w:jc w:val="both"/>
      </w:pPr>
      <w:r w:rsidRPr="00DE6D79">
        <w:t>1.1.</w:t>
      </w:r>
      <w:r w:rsidRPr="00DE6D79">
        <w:tab/>
        <w:t>Manufacturer:</w:t>
      </w:r>
      <w:r w:rsidRPr="00DE6D79">
        <w:tab/>
      </w:r>
    </w:p>
    <w:p w14:paraId="4F80CFC8" w14:textId="77777777" w:rsidR="00DE6D79" w:rsidRPr="00DE6D79" w:rsidRDefault="00DE6D79" w:rsidP="00DE6D79">
      <w:pPr>
        <w:tabs>
          <w:tab w:val="right" w:leader="dot" w:pos="8505"/>
        </w:tabs>
        <w:spacing w:after="120" w:line="240" w:lineRule="auto"/>
        <w:ind w:left="2268" w:right="1134" w:hanging="1134"/>
        <w:jc w:val="both"/>
      </w:pPr>
      <w:r w:rsidRPr="00DE6D79">
        <w:t>1.1.1.</w:t>
      </w:r>
      <w:r w:rsidRPr="00DE6D79">
        <w:tab/>
        <w:t>Manufacturer's engine code(s) (as marked on the engine or other means of identification):</w:t>
      </w:r>
      <w:r w:rsidRPr="00DE6D79">
        <w:tab/>
      </w:r>
    </w:p>
    <w:p w14:paraId="1BAFF90F" w14:textId="77777777" w:rsidR="00DE6D79" w:rsidRPr="00DE6D79" w:rsidRDefault="00DE6D79" w:rsidP="00DE6D79">
      <w:pPr>
        <w:tabs>
          <w:tab w:val="right" w:leader="dot" w:pos="8505"/>
        </w:tabs>
        <w:spacing w:after="120" w:line="240" w:lineRule="auto"/>
        <w:ind w:left="2268" w:right="1134" w:hanging="1134"/>
        <w:jc w:val="both"/>
      </w:pPr>
      <w:r w:rsidRPr="00DE6D79">
        <w:t>1.2.</w:t>
      </w:r>
      <w:r w:rsidRPr="00DE6D79">
        <w:tab/>
        <w:t>Internal combustion engine</w:t>
      </w:r>
    </w:p>
    <w:p w14:paraId="48F28047" w14:textId="77777777" w:rsidR="00DE6D79" w:rsidRPr="00DE6D79" w:rsidRDefault="00DE6D79" w:rsidP="00DE6D79">
      <w:pPr>
        <w:tabs>
          <w:tab w:val="right" w:leader="dot" w:pos="8505"/>
        </w:tabs>
        <w:spacing w:after="120" w:line="240" w:lineRule="auto"/>
        <w:ind w:left="2268" w:right="1134" w:hanging="1134"/>
        <w:jc w:val="both"/>
      </w:pPr>
      <w:r w:rsidRPr="00DE6D79">
        <w:t>1.2.3.</w:t>
      </w:r>
      <w:r w:rsidRPr="00DE6D79">
        <w:tab/>
        <w:t>(Not allocated)</w:t>
      </w:r>
    </w:p>
    <w:p w14:paraId="1A2FF6BE" w14:textId="77777777" w:rsidR="00DE6D79" w:rsidRPr="00DE6D79" w:rsidRDefault="00DE6D79" w:rsidP="00DE6D79">
      <w:pPr>
        <w:tabs>
          <w:tab w:val="right" w:leader="dot" w:pos="8505"/>
        </w:tabs>
        <w:spacing w:after="120" w:line="240" w:lineRule="auto"/>
        <w:ind w:left="2268" w:right="1134" w:hanging="1134"/>
        <w:jc w:val="both"/>
      </w:pPr>
      <w:r w:rsidRPr="00DE6D79">
        <w:t>1.2.4.5.1.</w:t>
      </w:r>
      <w:r w:rsidRPr="00DE6D79">
        <w:tab/>
        <w:t>(Not allocated)</w:t>
      </w:r>
    </w:p>
    <w:p w14:paraId="3D198D6C" w14:textId="77777777" w:rsidR="00DE6D79" w:rsidRPr="00DE6D79" w:rsidRDefault="00DE6D79" w:rsidP="00DE6D79">
      <w:pPr>
        <w:tabs>
          <w:tab w:val="right" w:leader="dot" w:pos="8505"/>
        </w:tabs>
        <w:spacing w:after="120" w:line="240" w:lineRule="auto"/>
        <w:ind w:left="2268" w:right="1134" w:hanging="1134"/>
        <w:jc w:val="both"/>
      </w:pPr>
      <w:r w:rsidRPr="00DE6D79">
        <w:t>1.2.4.5.2.</w:t>
      </w:r>
      <w:r w:rsidRPr="00DE6D79">
        <w:tab/>
        <w:t>Pressure regulator(s):</w:t>
      </w:r>
    </w:p>
    <w:p w14:paraId="18533D22" w14:textId="77777777" w:rsidR="00DE6D79" w:rsidRPr="00DE6D79" w:rsidRDefault="00DE6D79" w:rsidP="00DE6D79">
      <w:pPr>
        <w:tabs>
          <w:tab w:val="right" w:leader="dot" w:pos="8505"/>
        </w:tabs>
        <w:spacing w:after="120" w:line="240" w:lineRule="auto"/>
        <w:ind w:left="2268" w:right="1134" w:hanging="1134"/>
        <w:jc w:val="both"/>
      </w:pPr>
      <w:r w:rsidRPr="00DE6D79">
        <w:t>1.2.4.5.2.1.</w:t>
      </w:r>
      <w:r w:rsidRPr="00DE6D79">
        <w:tab/>
        <w:t>Make(s):</w:t>
      </w:r>
      <w:r w:rsidRPr="00DE6D79">
        <w:tab/>
      </w:r>
    </w:p>
    <w:p w14:paraId="4C5CED1C" w14:textId="77777777" w:rsidR="00DE6D79" w:rsidRPr="00DE6D79" w:rsidRDefault="00DE6D79" w:rsidP="00DE6D79">
      <w:pPr>
        <w:tabs>
          <w:tab w:val="right" w:leader="dot" w:pos="8505"/>
        </w:tabs>
        <w:spacing w:after="120" w:line="240" w:lineRule="auto"/>
        <w:ind w:left="2268" w:right="1134" w:hanging="1134"/>
        <w:jc w:val="both"/>
      </w:pPr>
      <w:r w:rsidRPr="00DE6D79">
        <w:t>1.2.4.5.2.2.</w:t>
      </w:r>
      <w:r w:rsidRPr="00DE6D79">
        <w:tab/>
        <w:t>Type(s):</w:t>
      </w:r>
      <w:r w:rsidRPr="00DE6D79">
        <w:tab/>
      </w:r>
    </w:p>
    <w:p w14:paraId="24012803" w14:textId="77777777" w:rsidR="00DE6D79" w:rsidRPr="00DE6D79" w:rsidRDefault="00DE6D79" w:rsidP="00DE6D79">
      <w:pPr>
        <w:tabs>
          <w:tab w:val="right" w:leader="dot" w:pos="8505"/>
        </w:tabs>
        <w:spacing w:after="120" w:line="240" w:lineRule="auto"/>
        <w:ind w:left="2268" w:right="1134" w:hanging="1134"/>
        <w:jc w:val="both"/>
      </w:pPr>
      <w:r w:rsidRPr="00DE6D79">
        <w:t>1.2.4.5.2.3.</w:t>
      </w:r>
      <w:r w:rsidRPr="00DE6D79">
        <w:tab/>
        <w:t>Working pressure(s)</w:t>
      </w:r>
      <w:r w:rsidR="00693E30">
        <w:t>:</w:t>
      </w:r>
      <w:r w:rsidRPr="00DE6D79">
        <w:rPr>
          <w:sz w:val="18"/>
          <w:vertAlign w:val="superscript"/>
        </w:rPr>
        <w:footnoteReference w:id="17"/>
      </w:r>
      <w:r w:rsidRPr="00DE6D79">
        <w:tab/>
        <w:t>kPa</w:t>
      </w:r>
    </w:p>
    <w:p w14:paraId="5B68B096" w14:textId="77777777" w:rsidR="00DE6D79" w:rsidRPr="00DE6D79" w:rsidRDefault="00DE6D79" w:rsidP="00DE6D79">
      <w:pPr>
        <w:tabs>
          <w:tab w:val="right" w:leader="dot" w:pos="8505"/>
        </w:tabs>
        <w:spacing w:after="120" w:line="240" w:lineRule="auto"/>
        <w:ind w:left="2268" w:right="1134" w:hanging="1134"/>
        <w:jc w:val="both"/>
      </w:pPr>
      <w:r w:rsidRPr="00DE6D79">
        <w:t>1.2.4.5.2.4.</w:t>
      </w:r>
      <w:r w:rsidRPr="00DE6D79">
        <w:tab/>
        <w:t>Material:</w:t>
      </w:r>
      <w:r w:rsidRPr="00DE6D79">
        <w:tab/>
      </w:r>
    </w:p>
    <w:p w14:paraId="5A4B5EDB" w14:textId="77777777" w:rsidR="00DE6D79" w:rsidRPr="00DE6D79" w:rsidRDefault="00DE6D79" w:rsidP="00DE6D79">
      <w:pPr>
        <w:tabs>
          <w:tab w:val="right" w:leader="dot" w:pos="8505"/>
        </w:tabs>
        <w:spacing w:after="120" w:line="240" w:lineRule="auto"/>
        <w:ind w:left="2268" w:right="1134" w:hanging="1134"/>
        <w:jc w:val="both"/>
      </w:pPr>
      <w:r w:rsidRPr="00DE6D79">
        <w:t>1.2.4.5.2.5.</w:t>
      </w:r>
      <w:r w:rsidRPr="00DE6D79">
        <w:tab/>
        <w:t>Operating temperatures</w:t>
      </w:r>
      <w:r w:rsidR="00693E30">
        <w:t>:</w:t>
      </w:r>
      <w:r w:rsidRPr="00DE6D79">
        <w:rPr>
          <w:vertAlign w:val="superscript"/>
        </w:rPr>
        <w:t>1</w:t>
      </w:r>
      <w:r w:rsidRPr="00DE6D79">
        <w:tab/>
        <w:t xml:space="preserve"> °C</w:t>
      </w:r>
    </w:p>
    <w:p w14:paraId="1882D4C6" w14:textId="77777777" w:rsidR="00DE6D79" w:rsidRPr="00DE6D79" w:rsidRDefault="00DE6D79" w:rsidP="00DE6D79">
      <w:pPr>
        <w:tabs>
          <w:tab w:val="right" w:leader="dot" w:pos="8505"/>
        </w:tabs>
        <w:spacing w:after="120" w:line="240" w:lineRule="auto"/>
        <w:ind w:left="2268" w:right="1134" w:hanging="1134"/>
        <w:jc w:val="both"/>
      </w:pPr>
      <w:r w:rsidRPr="00DE6D79">
        <w:t>1.2.4.5.3.</w:t>
      </w:r>
      <w:r w:rsidRPr="00DE6D79">
        <w:tab/>
        <w:t>Gas/air mixer: yes/no</w:t>
      </w:r>
      <w:r w:rsidRPr="00DE6D79">
        <w:rPr>
          <w:sz w:val="18"/>
          <w:vertAlign w:val="superscript"/>
        </w:rPr>
        <w:footnoteReference w:id="18"/>
      </w:r>
    </w:p>
    <w:p w14:paraId="6E2961E8" w14:textId="77777777" w:rsidR="00DE6D79" w:rsidRPr="00DE6D79" w:rsidRDefault="00DE6D79" w:rsidP="00DE6D79">
      <w:pPr>
        <w:tabs>
          <w:tab w:val="right" w:leader="dot" w:pos="8505"/>
        </w:tabs>
        <w:spacing w:after="120" w:line="240" w:lineRule="auto"/>
        <w:ind w:left="2268" w:right="1134" w:hanging="1134"/>
        <w:jc w:val="both"/>
      </w:pPr>
      <w:r w:rsidRPr="00DE6D79">
        <w:t>1.2.4.5.3.1.</w:t>
      </w:r>
      <w:r w:rsidRPr="00DE6D79">
        <w:tab/>
        <w:t>Number:</w:t>
      </w:r>
      <w:r w:rsidRPr="00DE6D79">
        <w:tab/>
      </w:r>
    </w:p>
    <w:p w14:paraId="449DE10A" w14:textId="77777777" w:rsidR="00DE6D79" w:rsidRPr="00DE6D79" w:rsidRDefault="00DE6D79" w:rsidP="00DE6D79">
      <w:pPr>
        <w:tabs>
          <w:tab w:val="right" w:leader="dot" w:pos="8505"/>
        </w:tabs>
        <w:spacing w:after="120" w:line="240" w:lineRule="auto"/>
        <w:ind w:left="2268" w:right="1134" w:hanging="1134"/>
        <w:jc w:val="both"/>
      </w:pPr>
      <w:r w:rsidRPr="00DE6D79">
        <w:t>1.2.4.5.3.2.</w:t>
      </w:r>
      <w:r w:rsidRPr="00DE6D79">
        <w:tab/>
        <w:t>Make(s):</w:t>
      </w:r>
      <w:r w:rsidRPr="00DE6D79">
        <w:tab/>
      </w:r>
    </w:p>
    <w:p w14:paraId="77CF1BDD" w14:textId="77777777" w:rsidR="00DE6D79" w:rsidRPr="00DE6D79" w:rsidRDefault="00DE6D79" w:rsidP="00DE6D79">
      <w:pPr>
        <w:tabs>
          <w:tab w:val="right" w:leader="dot" w:pos="8505"/>
        </w:tabs>
        <w:spacing w:after="120" w:line="240" w:lineRule="auto"/>
        <w:ind w:left="2268" w:right="1134" w:hanging="1134"/>
        <w:jc w:val="both"/>
      </w:pPr>
      <w:r w:rsidRPr="00DE6D79">
        <w:t>1.2.4.5.3.3.</w:t>
      </w:r>
      <w:r w:rsidRPr="00DE6D79">
        <w:tab/>
        <w:t>Type(s):</w:t>
      </w:r>
      <w:r w:rsidRPr="00DE6D79">
        <w:tab/>
      </w:r>
    </w:p>
    <w:p w14:paraId="5F6CE851" w14:textId="77777777" w:rsidR="00DE6D79" w:rsidRPr="00DE6D79" w:rsidRDefault="00DE6D79" w:rsidP="00DE6D79">
      <w:pPr>
        <w:tabs>
          <w:tab w:val="right" w:leader="dot" w:pos="8505"/>
        </w:tabs>
        <w:spacing w:after="120" w:line="240" w:lineRule="auto"/>
        <w:ind w:left="2268" w:right="1134" w:hanging="1134"/>
        <w:jc w:val="both"/>
      </w:pPr>
      <w:r w:rsidRPr="00DE6D79">
        <w:t>1.2.4.5.3.4.</w:t>
      </w:r>
      <w:r w:rsidRPr="00DE6D79">
        <w:tab/>
        <w:t>Working pressure(s)</w:t>
      </w:r>
      <w:r w:rsidR="00693E30">
        <w:t>:</w:t>
      </w:r>
      <w:r w:rsidRPr="00DE6D79">
        <w:rPr>
          <w:vertAlign w:val="superscript"/>
        </w:rPr>
        <w:t>1</w:t>
      </w:r>
      <w:r w:rsidRPr="00DE6D79">
        <w:tab/>
        <w:t>kPa</w:t>
      </w:r>
    </w:p>
    <w:p w14:paraId="70194F27" w14:textId="77777777" w:rsidR="00DE6D79" w:rsidRPr="00DE6D79" w:rsidRDefault="00DE6D79" w:rsidP="00DE6D79">
      <w:pPr>
        <w:tabs>
          <w:tab w:val="right" w:leader="dot" w:pos="8505"/>
        </w:tabs>
        <w:spacing w:after="120" w:line="240" w:lineRule="auto"/>
        <w:ind w:left="2268" w:right="1134" w:hanging="1134"/>
        <w:jc w:val="both"/>
      </w:pPr>
      <w:r w:rsidRPr="00DE6D79">
        <w:t>1.2.4.5.3.5.</w:t>
      </w:r>
      <w:r w:rsidRPr="00DE6D79">
        <w:tab/>
        <w:t>Material:</w:t>
      </w:r>
      <w:r w:rsidRPr="00DE6D79">
        <w:tab/>
      </w:r>
    </w:p>
    <w:p w14:paraId="15FE824F" w14:textId="77777777" w:rsidR="00DE6D79" w:rsidRPr="00DE6D79" w:rsidRDefault="00DE6D79" w:rsidP="00DE6D79">
      <w:pPr>
        <w:tabs>
          <w:tab w:val="right" w:leader="dot" w:pos="8505"/>
        </w:tabs>
        <w:spacing w:after="120" w:line="240" w:lineRule="auto"/>
        <w:ind w:left="2268" w:right="1134" w:hanging="1134"/>
        <w:jc w:val="both"/>
      </w:pPr>
      <w:r w:rsidRPr="00DE6D79">
        <w:t>1.2.4.5.3.6.</w:t>
      </w:r>
      <w:r w:rsidRPr="00DE6D79">
        <w:tab/>
        <w:t>Operating temperatures</w:t>
      </w:r>
      <w:r w:rsidR="00693E30">
        <w:t>:</w:t>
      </w:r>
      <w:r w:rsidRPr="00DE6D79">
        <w:rPr>
          <w:vertAlign w:val="superscript"/>
        </w:rPr>
        <w:t>1</w:t>
      </w:r>
      <w:r w:rsidRPr="00DE6D79">
        <w:t xml:space="preserve"> </w:t>
      </w:r>
      <w:r w:rsidRPr="00DE6D79">
        <w:tab/>
        <w:t xml:space="preserve"> °C</w:t>
      </w:r>
    </w:p>
    <w:p w14:paraId="5FD9BCFB" w14:textId="77777777" w:rsidR="00DE6D79" w:rsidRPr="00DE6D79" w:rsidRDefault="00DE6D79" w:rsidP="00DE6D79">
      <w:pPr>
        <w:tabs>
          <w:tab w:val="right" w:leader="dot" w:pos="8505"/>
        </w:tabs>
        <w:spacing w:after="120" w:line="240" w:lineRule="auto"/>
        <w:ind w:left="2268" w:right="1134" w:hanging="1134"/>
        <w:jc w:val="both"/>
      </w:pPr>
      <w:r w:rsidRPr="00DE6D79">
        <w:t>1.2.4.5.4.</w:t>
      </w:r>
      <w:r w:rsidRPr="00DE6D79">
        <w:tab/>
        <w:t>Gas flow adjuster: yes/no</w:t>
      </w:r>
      <w:r w:rsidRPr="00DE6D79">
        <w:rPr>
          <w:vertAlign w:val="superscript"/>
        </w:rPr>
        <w:t>2</w:t>
      </w:r>
    </w:p>
    <w:p w14:paraId="3F33D06F" w14:textId="77777777" w:rsidR="00DE6D79" w:rsidRPr="00DE6D79" w:rsidRDefault="00DE6D79" w:rsidP="00DE6D79">
      <w:pPr>
        <w:tabs>
          <w:tab w:val="right" w:leader="dot" w:pos="8505"/>
        </w:tabs>
        <w:spacing w:after="120" w:line="240" w:lineRule="auto"/>
        <w:ind w:left="2268" w:right="1134" w:hanging="1134"/>
        <w:jc w:val="both"/>
      </w:pPr>
      <w:r w:rsidRPr="00DE6D79">
        <w:t>1.2.4.5.4.1.</w:t>
      </w:r>
      <w:r w:rsidRPr="00DE6D79">
        <w:tab/>
        <w:t>Number:</w:t>
      </w:r>
      <w:r w:rsidRPr="00DE6D79">
        <w:tab/>
      </w:r>
    </w:p>
    <w:p w14:paraId="41D017B4" w14:textId="77777777" w:rsidR="00DE6D79" w:rsidRPr="00DE6D79" w:rsidRDefault="00DE6D79" w:rsidP="00DE6D79">
      <w:pPr>
        <w:tabs>
          <w:tab w:val="right" w:leader="dot" w:pos="8505"/>
        </w:tabs>
        <w:spacing w:after="120" w:line="240" w:lineRule="auto"/>
        <w:ind w:left="2268" w:right="1134" w:hanging="1134"/>
        <w:jc w:val="both"/>
      </w:pPr>
      <w:r w:rsidRPr="00DE6D79">
        <w:t>1.2.4.5.4.2.</w:t>
      </w:r>
      <w:r w:rsidRPr="00DE6D79">
        <w:tab/>
        <w:t>Make(s):</w:t>
      </w:r>
      <w:r w:rsidRPr="00DE6D79">
        <w:tab/>
      </w:r>
    </w:p>
    <w:p w14:paraId="672A2503" w14:textId="77777777" w:rsidR="00DE6D79" w:rsidRPr="00DE6D79" w:rsidRDefault="00DE6D79" w:rsidP="00DE6D79">
      <w:pPr>
        <w:tabs>
          <w:tab w:val="right" w:leader="dot" w:pos="8505"/>
        </w:tabs>
        <w:spacing w:after="120" w:line="240" w:lineRule="auto"/>
        <w:ind w:left="2268" w:right="1134" w:hanging="1134"/>
        <w:jc w:val="both"/>
      </w:pPr>
      <w:r w:rsidRPr="00DE6D79">
        <w:lastRenderedPageBreak/>
        <w:t>1.2.4.5.4.3.</w:t>
      </w:r>
      <w:r w:rsidRPr="00DE6D79">
        <w:tab/>
        <w:t>Type(s):</w:t>
      </w:r>
      <w:r w:rsidRPr="00DE6D79">
        <w:tab/>
      </w:r>
    </w:p>
    <w:p w14:paraId="56DACF03" w14:textId="77777777" w:rsidR="00DE6D79" w:rsidRPr="00DE6D79" w:rsidRDefault="00DE6D79" w:rsidP="00DE6D79">
      <w:pPr>
        <w:tabs>
          <w:tab w:val="right" w:leader="dot" w:pos="8505"/>
        </w:tabs>
        <w:spacing w:after="120" w:line="240" w:lineRule="auto"/>
        <w:ind w:left="2268" w:right="1134" w:hanging="1134"/>
        <w:jc w:val="both"/>
      </w:pPr>
      <w:r w:rsidRPr="00DE6D79">
        <w:t>1.2.4.5.4.4.</w:t>
      </w:r>
      <w:r w:rsidRPr="00DE6D79">
        <w:tab/>
        <w:t>Working pressure(s)</w:t>
      </w:r>
      <w:r w:rsidR="00693E30">
        <w:t>:</w:t>
      </w:r>
      <w:r w:rsidRPr="00DE6D79">
        <w:rPr>
          <w:vertAlign w:val="superscript"/>
        </w:rPr>
        <w:t>1</w:t>
      </w:r>
      <w:r w:rsidRPr="00DE6D79">
        <w:tab/>
        <w:t>kPa</w:t>
      </w:r>
    </w:p>
    <w:p w14:paraId="234487A6" w14:textId="77777777" w:rsidR="00DE6D79" w:rsidRPr="00DE6D79" w:rsidRDefault="00DE6D79" w:rsidP="00DE6D79">
      <w:pPr>
        <w:tabs>
          <w:tab w:val="right" w:leader="dot" w:pos="8505"/>
        </w:tabs>
        <w:spacing w:after="120" w:line="240" w:lineRule="auto"/>
        <w:ind w:left="2268" w:right="1134" w:hanging="1134"/>
        <w:jc w:val="both"/>
      </w:pPr>
      <w:r w:rsidRPr="00DE6D79">
        <w:t>1.2.4.5.4.5.</w:t>
      </w:r>
      <w:r w:rsidRPr="00DE6D79">
        <w:tab/>
        <w:t>Material:</w:t>
      </w:r>
      <w:r w:rsidRPr="00DE6D79">
        <w:tab/>
      </w:r>
    </w:p>
    <w:p w14:paraId="1714B1D1" w14:textId="77777777" w:rsidR="00DE6D79" w:rsidRPr="00DE6D79" w:rsidRDefault="00DE6D79" w:rsidP="00DE6D79">
      <w:pPr>
        <w:tabs>
          <w:tab w:val="right" w:leader="dot" w:pos="8505"/>
        </w:tabs>
        <w:spacing w:after="120" w:line="240" w:lineRule="auto"/>
        <w:ind w:left="2268" w:right="1134" w:hanging="1134"/>
        <w:jc w:val="both"/>
      </w:pPr>
      <w:r w:rsidRPr="00DE6D79">
        <w:t>1.2.4.5.4.6.</w:t>
      </w:r>
      <w:r w:rsidRPr="00DE6D79">
        <w:tab/>
        <w:t>Operating temperatures</w:t>
      </w:r>
      <w:r w:rsidR="00693E30">
        <w:t>:</w:t>
      </w:r>
      <w:r w:rsidR="00693E30" w:rsidRPr="00DE6D79">
        <w:rPr>
          <w:vertAlign w:val="superscript"/>
        </w:rPr>
        <w:t>1</w:t>
      </w:r>
      <w:r w:rsidRPr="00DE6D79">
        <w:tab/>
        <w:t xml:space="preserve"> °C</w:t>
      </w:r>
    </w:p>
    <w:p w14:paraId="0FF64F7C" w14:textId="77777777" w:rsidR="00DE6D79" w:rsidRPr="00DE6D79" w:rsidRDefault="00DE6D79" w:rsidP="00DE6D79">
      <w:pPr>
        <w:tabs>
          <w:tab w:val="right" w:leader="dot" w:pos="8505"/>
        </w:tabs>
        <w:spacing w:after="120" w:line="240" w:lineRule="auto"/>
        <w:ind w:left="2268" w:right="1134" w:hanging="1134"/>
        <w:jc w:val="both"/>
      </w:pPr>
      <w:r w:rsidRPr="00DE6D79">
        <w:t>1.2.4.5.5.</w:t>
      </w:r>
      <w:r w:rsidRPr="00DE6D79">
        <w:tab/>
        <w:t>Gas injector(s): yes/no</w:t>
      </w:r>
      <w:r w:rsidRPr="00DE6D79">
        <w:rPr>
          <w:vertAlign w:val="superscript"/>
        </w:rPr>
        <w:t>2</w:t>
      </w:r>
    </w:p>
    <w:p w14:paraId="7753F021" w14:textId="77777777" w:rsidR="00DE6D79" w:rsidRPr="00DE6D79" w:rsidRDefault="00DE6D79" w:rsidP="00DE6D79">
      <w:pPr>
        <w:tabs>
          <w:tab w:val="right" w:leader="dot" w:pos="8505"/>
        </w:tabs>
        <w:spacing w:after="120" w:line="240" w:lineRule="auto"/>
        <w:ind w:left="2268" w:right="1134" w:hanging="1134"/>
        <w:jc w:val="both"/>
      </w:pPr>
      <w:r w:rsidRPr="00DE6D79">
        <w:t>1.2.4.5.5.1.</w:t>
      </w:r>
      <w:r w:rsidRPr="00DE6D79">
        <w:tab/>
        <w:t>Make(s):</w:t>
      </w:r>
      <w:r w:rsidRPr="00DE6D79">
        <w:tab/>
      </w:r>
    </w:p>
    <w:p w14:paraId="6A302902" w14:textId="77777777" w:rsidR="00DE6D79" w:rsidRPr="00DE6D79" w:rsidRDefault="00DE6D79" w:rsidP="00DE6D79">
      <w:pPr>
        <w:tabs>
          <w:tab w:val="right" w:leader="dot" w:pos="8505"/>
        </w:tabs>
        <w:spacing w:after="120" w:line="240" w:lineRule="auto"/>
        <w:ind w:left="2268" w:right="1134" w:hanging="1134"/>
        <w:jc w:val="both"/>
      </w:pPr>
      <w:r w:rsidRPr="00DE6D79">
        <w:t>1.2.4.5.5.2.</w:t>
      </w:r>
      <w:r w:rsidRPr="00DE6D79">
        <w:tab/>
        <w:t>Type(s):</w:t>
      </w:r>
      <w:r w:rsidRPr="00DE6D79">
        <w:tab/>
      </w:r>
    </w:p>
    <w:p w14:paraId="54A217DA" w14:textId="77777777" w:rsidR="00DE6D79" w:rsidRPr="00DE6D79" w:rsidRDefault="00DE6D79" w:rsidP="00DE6D79">
      <w:pPr>
        <w:tabs>
          <w:tab w:val="right" w:leader="dot" w:pos="8505"/>
        </w:tabs>
        <w:spacing w:after="120" w:line="240" w:lineRule="auto"/>
        <w:ind w:left="2268" w:right="1134" w:hanging="1134"/>
        <w:jc w:val="both"/>
      </w:pPr>
      <w:r w:rsidRPr="00DE6D79">
        <w:t>1.2.4.5.5.3.</w:t>
      </w:r>
      <w:r w:rsidRPr="00DE6D79">
        <w:tab/>
        <w:t>Working pressure(s)</w:t>
      </w:r>
      <w:r w:rsidR="000A51B4">
        <w:t>:</w:t>
      </w:r>
      <w:r w:rsidR="000A51B4" w:rsidRPr="00DE6D79">
        <w:rPr>
          <w:vertAlign w:val="superscript"/>
        </w:rPr>
        <w:t>1</w:t>
      </w:r>
      <w:r w:rsidRPr="00DE6D79">
        <w:tab/>
        <w:t>kPa</w:t>
      </w:r>
    </w:p>
    <w:p w14:paraId="6979F623" w14:textId="77777777" w:rsidR="00DE6D79" w:rsidRPr="00DE6D79" w:rsidRDefault="00DE6D79" w:rsidP="00DE6D79">
      <w:pPr>
        <w:tabs>
          <w:tab w:val="right" w:leader="dot" w:pos="8505"/>
        </w:tabs>
        <w:spacing w:after="120" w:line="240" w:lineRule="auto"/>
        <w:ind w:left="2268" w:right="1134" w:hanging="1134"/>
        <w:jc w:val="both"/>
      </w:pPr>
      <w:r w:rsidRPr="00DE6D79">
        <w:t>1.2.4.5.5.4.</w:t>
      </w:r>
      <w:r w:rsidRPr="00DE6D79">
        <w:tab/>
        <w:t>Material:</w:t>
      </w:r>
      <w:r w:rsidRPr="00DE6D79">
        <w:tab/>
      </w:r>
    </w:p>
    <w:p w14:paraId="06E484CB" w14:textId="77777777" w:rsidR="00DE6D79" w:rsidRPr="00DE6D79" w:rsidRDefault="00DE6D79" w:rsidP="00DE6D79">
      <w:pPr>
        <w:tabs>
          <w:tab w:val="right" w:leader="dot" w:pos="8505"/>
        </w:tabs>
        <w:spacing w:after="120" w:line="240" w:lineRule="auto"/>
        <w:ind w:left="2268" w:right="1134" w:hanging="1134"/>
        <w:jc w:val="both"/>
      </w:pPr>
      <w:r w:rsidRPr="00DE6D79">
        <w:t>1.2.4.5.5.5.</w:t>
      </w:r>
      <w:r w:rsidRPr="00DE6D79">
        <w:tab/>
        <w:t>Operating temperatures</w:t>
      </w:r>
      <w:r w:rsidR="000A51B4">
        <w:t>:</w:t>
      </w:r>
      <w:r w:rsidR="000A51B4" w:rsidRPr="00DE6D79">
        <w:rPr>
          <w:vertAlign w:val="superscript"/>
        </w:rPr>
        <w:t>1</w:t>
      </w:r>
      <w:r w:rsidRPr="00DE6D79">
        <w:tab/>
        <w:t xml:space="preserve"> °C</w:t>
      </w:r>
    </w:p>
    <w:p w14:paraId="07C71EB1" w14:textId="77777777" w:rsidR="00DE6D79" w:rsidRPr="00DE6D79" w:rsidRDefault="00DE6D79" w:rsidP="00DE6D79">
      <w:pPr>
        <w:tabs>
          <w:tab w:val="right" w:leader="dot" w:pos="8505"/>
        </w:tabs>
        <w:spacing w:after="120" w:line="240" w:lineRule="auto"/>
        <w:ind w:left="2268" w:right="1134" w:hanging="1134"/>
        <w:jc w:val="both"/>
      </w:pPr>
      <w:r w:rsidRPr="00DE6D79">
        <w:t>1.2.4.5.6.</w:t>
      </w:r>
      <w:r w:rsidRPr="00DE6D79">
        <w:tab/>
        <w:t>Electronic Control Unit: yes/no</w:t>
      </w:r>
      <w:r w:rsidRPr="00DE6D79">
        <w:rPr>
          <w:vertAlign w:val="superscript"/>
        </w:rPr>
        <w:t>2</w:t>
      </w:r>
    </w:p>
    <w:p w14:paraId="7CF10F97" w14:textId="77777777" w:rsidR="00DE6D79" w:rsidRPr="00DE6D79" w:rsidRDefault="00DE6D79" w:rsidP="00DE6D79">
      <w:pPr>
        <w:tabs>
          <w:tab w:val="right" w:leader="dot" w:pos="8505"/>
        </w:tabs>
        <w:spacing w:after="120" w:line="240" w:lineRule="auto"/>
        <w:ind w:left="2268" w:right="1134" w:hanging="1134"/>
        <w:jc w:val="both"/>
      </w:pPr>
      <w:r w:rsidRPr="00DE6D79">
        <w:t>1.2.4.5.6.1.</w:t>
      </w:r>
      <w:r w:rsidRPr="00DE6D79">
        <w:tab/>
        <w:t>Make(s):</w:t>
      </w:r>
      <w:r w:rsidRPr="00DE6D79">
        <w:tab/>
      </w:r>
    </w:p>
    <w:p w14:paraId="46F002E6" w14:textId="77777777" w:rsidR="00DE6D79" w:rsidRPr="00DE6D79" w:rsidRDefault="00DE6D79" w:rsidP="00DE6D79">
      <w:pPr>
        <w:tabs>
          <w:tab w:val="right" w:leader="dot" w:pos="8505"/>
        </w:tabs>
        <w:spacing w:after="120" w:line="240" w:lineRule="auto"/>
        <w:ind w:left="2268" w:right="1134" w:hanging="1134"/>
        <w:jc w:val="both"/>
      </w:pPr>
      <w:r w:rsidRPr="00DE6D79">
        <w:t>1.2.4.5.6.2.</w:t>
      </w:r>
      <w:r w:rsidRPr="00DE6D79">
        <w:tab/>
        <w:t>Type(s):</w:t>
      </w:r>
      <w:r w:rsidRPr="00DE6D79">
        <w:tab/>
      </w:r>
    </w:p>
    <w:p w14:paraId="00AC12E4" w14:textId="77777777" w:rsidR="00DE6D79" w:rsidRPr="00DE6D79" w:rsidRDefault="00DE6D79" w:rsidP="00DE6D79">
      <w:pPr>
        <w:tabs>
          <w:tab w:val="right" w:leader="dot" w:pos="8505"/>
        </w:tabs>
        <w:spacing w:after="120" w:line="240" w:lineRule="auto"/>
        <w:ind w:left="2268" w:right="1134" w:hanging="1134"/>
        <w:jc w:val="both"/>
      </w:pPr>
      <w:r w:rsidRPr="00DE6D79">
        <w:t>1.2.4.5.6.3.</w:t>
      </w:r>
      <w:r w:rsidRPr="00DE6D79">
        <w:tab/>
        <w:t>Basic software principles:</w:t>
      </w:r>
      <w:r w:rsidRPr="00DE6D79">
        <w:tab/>
      </w:r>
    </w:p>
    <w:p w14:paraId="645D666E" w14:textId="77777777" w:rsidR="00DE6D79" w:rsidRPr="00DE6D79" w:rsidRDefault="00DE6D79" w:rsidP="00DE6D79">
      <w:pPr>
        <w:tabs>
          <w:tab w:val="right" w:leader="dot" w:pos="8505"/>
        </w:tabs>
        <w:spacing w:after="120" w:line="240" w:lineRule="auto"/>
        <w:ind w:left="2268" w:right="1134" w:hanging="1134"/>
        <w:jc w:val="both"/>
      </w:pPr>
      <w:r w:rsidRPr="00DE6D79">
        <w:t>1.2.4.5.6.4.</w:t>
      </w:r>
      <w:r w:rsidRPr="00DE6D79">
        <w:tab/>
        <w:t>Operating temperatures</w:t>
      </w:r>
      <w:r w:rsidR="000A51B4">
        <w:t>:</w:t>
      </w:r>
      <w:r w:rsidR="000A51B4" w:rsidRPr="00DE6D79">
        <w:rPr>
          <w:vertAlign w:val="superscript"/>
        </w:rPr>
        <w:t>1</w:t>
      </w:r>
      <w:r w:rsidRPr="00DE6D79">
        <w:tab/>
        <w:t xml:space="preserve"> °C</w:t>
      </w:r>
    </w:p>
    <w:p w14:paraId="6E2F6D3D" w14:textId="77777777" w:rsidR="00DE6D79" w:rsidRPr="00DE6D79" w:rsidRDefault="00DE6D79" w:rsidP="00DE6D79">
      <w:pPr>
        <w:tabs>
          <w:tab w:val="right" w:leader="dot" w:pos="8505"/>
        </w:tabs>
        <w:spacing w:after="120" w:line="240" w:lineRule="auto"/>
        <w:ind w:left="2268" w:right="1134" w:hanging="1134"/>
        <w:jc w:val="both"/>
        <w:rPr>
          <w:vertAlign w:val="superscript"/>
        </w:rPr>
      </w:pPr>
      <w:r w:rsidRPr="00DE6D79">
        <w:t>1.2.4.5.7.</w:t>
      </w:r>
      <w:r w:rsidRPr="00DE6D79">
        <w:tab/>
        <w:t>CNG container(s) or cylinder(s): yes/no</w:t>
      </w:r>
      <w:r w:rsidRPr="00DE6D79">
        <w:rPr>
          <w:vertAlign w:val="superscript"/>
        </w:rPr>
        <w:t>2</w:t>
      </w:r>
    </w:p>
    <w:p w14:paraId="2C7EBC51" w14:textId="77777777" w:rsidR="00DE6D79" w:rsidRPr="00DE6D79" w:rsidRDefault="00DE6D79" w:rsidP="00DE6D79">
      <w:pPr>
        <w:tabs>
          <w:tab w:val="right" w:leader="dot" w:pos="8505"/>
        </w:tabs>
        <w:spacing w:after="120" w:line="240" w:lineRule="auto"/>
        <w:ind w:left="2268" w:right="1134"/>
        <w:jc w:val="both"/>
      </w:pPr>
      <w:r w:rsidRPr="00DE6D79">
        <w:t>LNG tank(s) or vessel(s): yes/no</w:t>
      </w:r>
      <w:r w:rsidRPr="00DE6D79">
        <w:rPr>
          <w:vertAlign w:val="superscript"/>
        </w:rPr>
        <w:t>2</w:t>
      </w:r>
    </w:p>
    <w:p w14:paraId="150B2C58" w14:textId="77777777" w:rsidR="00DE6D79" w:rsidRPr="00DE6D79" w:rsidRDefault="00DE6D79" w:rsidP="00DE6D79">
      <w:pPr>
        <w:tabs>
          <w:tab w:val="right" w:leader="dot" w:pos="8505"/>
        </w:tabs>
        <w:spacing w:after="120" w:line="240" w:lineRule="auto"/>
        <w:ind w:left="2268" w:right="1134" w:hanging="1134"/>
        <w:jc w:val="both"/>
      </w:pPr>
      <w:r w:rsidRPr="00DE6D79">
        <w:t>1.2.4.5.7.1.</w:t>
      </w:r>
      <w:r w:rsidRPr="00DE6D79">
        <w:tab/>
        <w:t>Make(s):</w:t>
      </w:r>
      <w:r w:rsidRPr="00DE6D79">
        <w:tab/>
      </w:r>
    </w:p>
    <w:p w14:paraId="68B0F94B" w14:textId="77777777" w:rsidR="00DE6D79" w:rsidRPr="00DE6D79" w:rsidRDefault="00DE6D79" w:rsidP="00DE6D79">
      <w:pPr>
        <w:tabs>
          <w:tab w:val="right" w:leader="dot" w:pos="8505"/>
        </w:tabs>
        <w:spacing w:after="120" w:line="240" w:lineRule="auto"/>
        <w:ind w:left="2268" w:right="1134" w:hanging="1134"/>
        <w:jc w:val="both"/>
      </w:pPr>
      <w:r w:rsidRPr="00DE6D79">
        <w:t>1.2.4.5.7.2.</w:t>
      </w:r>
      <w:r w:rsidRPr="00DE6D79">
        <w:tab/>
        <w:t>Type(s):</w:t>
      </w:r>
      <w:r w:rsidRPr="00DE6D79">
        <w:tab/>
      </w:r>
    </w:p>
    <w:p w14:paraId="68589D77" w14:textId="77777777" w:rsidR="00DE6D79" w:rsidRPr="00DE6D79" w:rsidRDefault="00DE6D79" w:rsidP="00DE6D79">
      <w:pPr>
        <w:tabs>
          <w:tab w:val="right" w:leader="dot" w:pos="8505"/>
        </w:tabs>
        <w:spacing w:after="120" w:line="240" w:lineRule="auto"/>
        <w:ind w:left="2268" w:right="1134" w:hanging="1134"/>
        <w:jc w:val="both"/>
      </w:pPr>
      <w:r w:rsidRPr="00DE6D79">
        <w:t>1.2.4.5.7.3.</w:t>
      </w:r>
      <w:r w:rsidRPr="00DE6D79">
        <w:tab/>
        <w:t>Capacity:</w:t>
      </w:r>
      <w:r w:rsidRPr="00DE6D79">
        <w:tab/>
        <w:t>litres</w:t>
      </w:r>
    </w:p>
    <w:p w14:paraId="2A9DDBA9" w14:textId="77777777" w:rsidR="00DE6D79" w:rsidRPr="00DE6D79" w:rsidRDefault="00DE6D79" w:rsidP="00DE6D79">
      <w:pPr>
        <w:tabs>
          <w:tab w:val="right" w:leader="dot" w:pos="8505"/>
        </w:tabs>
        <w:spacing w:after="120" w:line="240" w:lineRule="auto"/>
        <w:ind w:left="2268" w:right="1134" w:hanging="1134"/>
        <w:jc w:val="both"/>
      </w:pPr>
      <w:r w:rsidRPr="00DE6D79">
        <w:t>1.2.4.5.7.4.</w:t>
      </w:r>
      <w:r w:rsidRPr="00DE6D79">
        <w:tab/>
        <w:t>Approval number:</w:t>
      </w:r>
      <w:r w:rsidRPr="00DE6D79">
        <w:tab/>
      </w:r>
    </w:p>
    <w:p w14:paraId="0500BEC9" w14:textId="77777777" w:rsidR="00DE6D79" w:rsidRPr="00DE6D79" w:rsidRDefault="00DE6D79" w:rsidP="00DE6D79">
      <w:pPr>
        <w:tabs>
          <w:tab w:val="right" w:leader="dot" w:pos="8505"/>
        </w:tabs>
        <w:spacing w:after="120" w:line="240" w:lineRule="auto"/>
        <w:ind w:left="2268" w:right="1134" w:hanging="1134"/>
        <w:jc w:val="both"/>
      </w:pPr>
      <w:r w:rsidRPr="00DE6D79">
        <w:t>1.2.4.5.7.5.</w:t>
      </w:r>
      <w:r w:rsidRPr="00DE6D79">
        <w:tab/>
        <w:t>Dimensions:</w:t>
      </w:r>
      <w:r w:rsidRPr="00DE6D79">
        <w:tab/>
      </w:r>
    </w:p>
    <w:p w14:paraId="08A3D713" w14:textId="77777777" w:rsidR="00DE6D79" w:rsidRPr="00DE6D79" w:rsidRDefault="00DE6D79" w:rsidP="00DE6D79">
      <w:pPr>
        <w:tabs>
          <w:tab w:val="right" w:leader="dot" w:pos="8505"/>
        </w:tabs>
        <w:spacing w:after="120" w:line="240" w:lineRule="auto"/>
        <w:ind w:left="2268" w:right="1134" w:hanging="1134"/>
        <w:jc w:val="both"/>
      </w:pPr>
      <w:r w:rsidRPr="00DE6D79">
        <w:t>1.2.4.5.7.6.</w:t>
      </w:r>
      <w:r w:rsidRPr="00DE6D79">
        <w:tab/>
        <w:t>Material:</w:t>
      </w:r>
      <w:r w:rsidRPr="00DE6D79">
        <w:tab/>
      </w:r>
    </w:p>
    <w:p w14:paraId="107EB445" w14:textId="77777777" w:rsidR="00DE6D79" w:rsidRPr="00DE6D79" w:rsidRDefault="00DE6D79" w:rsidP="00DE6D79">
      <w:pPr>
        <w:tabs>
          <w:tab w:val="right" w:leader="dot" w:pos="8505"/>
        </w:tabs>
        <w:spacing w:after="120" w:line="240" w:lineRule="auto"/>
        <w:ind w:left="2268" w:right="1134" w:hanging="1134"/>
        <w:jc w:val="both"/>
      </w:pPr>
      <w:r w:rsidRPr="00DE6D79">
        <w:t>1.2.4.5.8.</w:t>
      </w:r>
      <w:r w:rsidRPr="00DE6D79">
        <w:tab/>
        <w:t>CNG container accessories/LNG tank accessories:</w:t>
      </w:r>
    </w:p>
    <w:p w14:paraId="67D66FAA" w14:textId="77777777" w:rsidR="00DE6D79" w:rsidRPr="00DE6D79" w:rsidRDefault="00DE6D79" w:rsidP="00DE6D79">
      <w:pPr>
        <w:tabs>
          <w:tab w:val="right" w:leader="dot" w:pos="8505"/>
        </w:tabs>
        <w:spacing w:after="120" w:line="240" w:lineRule="auto"/>
        <w:ind w:left="2268" w:right="1134" w:hanging="1134"/>
        <w:jc w:val="both"/>
      </w:pPr>
      <w:r w:rsidRPr="00DE6D79">
        <w:t>1.2.4.5.8.1.</w:t>
      </w:r>
      <w:r w:rsidRPr="00DE6D79">
        <w:tab/>
        <w:t>Pressure indicator:</w:t>
      </w:r>
    </w:p>
    <w:p w14:paraId="2886BA3B" w14:textId="77777777" w:rsidR="00DE6D79" w:rsidRPr="00DE6D79" w:rsidRDefault="00DE6D79" w:rsidP="00DE6D79">
      <w:pPr>
        <w:tabs>
          <w:tab w:val="right" w:leader="dot" w:pos="8505"/>
        </w:tabs>
        <w:spacing w:after="120" w:line="240" w:lineRule="auto"/>
        <w:ind w:left="2268" w:right="1134" w:hanging="1134"/>
        <w:jc w:val="both"/>
      </w:pPr>
      <w:r w:rsidRPr="00DE6D79">
        <w:t>1.2.4.5.8.1.1.</w:t>
      </w:r>
      <w:r w:rsidRPr="00DE6D79">
        <w:tab/>
        <w:t>Make(s):</w:t>
      </w:r>
      <w:r w:rsidRPr="00DE6D79">
        <w:tab/>
      </w:r>
    </w:p>
    <w:p w14:paraId="53A32B5F" w14:textId="77777777" w:rsidR="00DE6D79" w:rsidRPr="00DE6D79" w:rsidRDefault="00DE6D79" w:rsidP="00DE6D79">
      <w:pPr>
        <w:tabs>
          <w:tab w:val="right" w:leader="dot" w:pos="8505"/>
        </w:tabs>
        <w:spacing w:after="120" w:line="240" w:lineRule="auto"/>
        <w:ind w:left="2268" w:right="1134" w:hanging="1134"/>
        <w:jc w:val="both"/>
      </w:pPr>
      <w:r w:rsidRPr="00DE6D79">
        <w:t>1.2.4.5.8.1.2.</w:t>
      </w:r>
      <w:r w:rsidRPr="00DE6D79">
        <w:tab/>
        <w:t>Type(s):</w:t>
      </w:r>
      <w:r w:rsidRPr="00DE6D79">
        <w:tab/>
      </w:r>
    </w:p>
    <w:p w14:paraId="35C3AF5C" w14:textId="77777777" w:rsidR="00DE6D79" w:rsidRPr="00DE6D79" w:rsidRDefault="00DE6D79" w:rsidP="00DE6D79">
      <w:pPr>
        <w:tabs>
          <w:tab w:val="right" w:leader="dot" w:pos="8505"/>
        </w:tabs>
        <w:spacing w:after="120" w:line="240" w:lineRule="auto"/>
        <w:ind w:left="2268" w:right="1134" w:hanging="1134"/>
        <w:jc w:val="both"/>
      </w:pPr>
      <w:r w:rsidRPr="00DE6D79">
        <w:t>1.2.4.5.8.1.3.</w:t>
      </w:r>
      <w:r w:rsidRPr="00DE6D79">
        <w:tab/>
        <w:t>Working pressure(s)</w:t>
      </w:r>
      <w:r w:rsidR="000A51B4">
        <w:t>:</w:t>
      </w:r>
      <w:r w:rsidR="000A51B4" w:rsidRPr="00DE6D79">
        <w:rPr>
          <w:vertAlign w:val="superscript"/>
        </w:rPr>
        <w:t>1</w:t>
      </w:r>
      <w:r w:rsidRPr="00DE6D79">
        <w:tab/>
        <w:t>MPa</w:t>
      </w:r>
    </w:p>
    <w:p w14:paraId="2F2B19B7" w14:textId="77777777" w:rsidR="00DE6D79" w:rsidRPr="00DE6D79" w:rsidRDefault="00DE6D79" w:rsidP="00DE6D79">
      <w:pPr>
        <w:tabs>
          <w:tab w:val="right" w:leader="dot" w:pos="8505"/>
        </w:tabs>
        <w:spacing w:after="120" w:line="240" w:lineRule="auto"/>
        <w:ind w:left="2268" w:right="1134" w:hanging="1134"/>
        <w:jc w:val="both"/>
      </w:pPr>
      <w:r w:rsidRPr="00DE6D79">
        <w:t>1.2.4.5.8.1.4.</w:t>
      </w:r>
      <w:r w:rsidRPr="00DE6D79">
        <w:tab/>
        <w:t>Material:</w:t>
      </w:r>
      <w:r w:rsidRPr="00DE6D79">
        <w:tab/>
      </w:r>
    </w:p>
    <w:p w14:paraId="23864B49" w14:textId="77777777" w:rsidR="00DE6D79" w:rsidRPr="00DE6D79" w:rsidRDefault="00DE6D79" w:rsidP="00DE6D79">
      <w:pPr>
        <w:tabs>
          <w:tab w:val="right" w:leader="dot" w:pos="8505"/>
        </w:tabs>
        <w:spacing w:after="120" w:line="240" w:lineRule="auto"/>
        <w:ind w:left="2268" w:right="1134" w:hanging="1134"/>
        <w:jc w:val="both"/>
      </w:pPr>
      <w:r w:rsidRPr="00DE6D79">
        <w:t>1.2.4.5.8.1.5.</w:t>
      </w:r>
      <w:r w:rsidRPr="00DE6D79">
        <w:tab/>
        <w:t>Operating temperatures</w:t>
      </w:r>
      <w:r w:rsidR="000A51B4">
        <w:t>:</w:t>
      </w:r>
      <w:r w:rsidR="000A51B4" w:rsidRPr="00DE6D79">
        <w:rPr>
          <w:vertAlign w:val="superscript"/>
        </w:rPr>
        <w:t>1</w:t>
      </w:r>
      <w:r w:rsidRPr="00DE6D79">
        <w:t xml:space="preserve"> </w:t>
      </w:r>
      <w:r w:rsidRPr="00DE6D79">
        <w:tab/>
        <w:t xml:space="preserve"> °C</w:t>
      </w:r>
    </w:p>
    <w:p w14:paraId="72030622" w14:textId="77777777" w:rsidR="00DE6D79" w:rsidRPr="00DE6D79" w:rsidRDefault="00DE6D79" w:rsidP="00DE6D79">
      <w:pPr>
        <w:tabs>
          <w:tab w:val="right" w:leader="dot" w:pos="8505"/>
        </w:tabs>
        <w:spacing w:after="120" w:line="240" w:lineRule="auto"/>
        <w:ind w:left="2268" w:right="1134" w:hanging="1134"/>
        <w:jc w:val="both"/>
      </w:pPr>
      <w:r w:rsidRPr="00DE6D79">
        <w:t>1.2.4.5.8.2.</w:t>
      </w:r>
      <w:r w:rsidRPr="00DE6D79">
        <w:tab/>
        <w:t>Pressure relief valve (discharge valve): yes/no</w:t>
      </w:r>
      <w:r w:rsidRPr="00DE6D79">
        <w:rPr>
          <w:vertAlign w:val="superscript"/>
        </w:rPr>
        <w:t>2</w:t>
      </w:r>
    </w:p>
    <w:p w14:paraId="790F45A7" w14:textId="77777777" w:rsidR="00DE6D79" w:rsidRPr="00DE6D79" w:rsidRDefault="00DE6D79" w:rsidP="00DE6D79">
      <w:pPr>
        <w:tabs>
          <w:tab w:val="right" w:leader="dot" w:pos="8505"/>
        </w:tabs>
        <w:spacing w:after="120" w:line="240" w:lineRule="auto"/>
        <w:ind w:left="2268" w:right="1134" w:hanging="1134"/>
        <w:jc w:val="both"/>
      </w:pPr>
      <w:r w:rsidRPr="00DE6D79">
        <w:t>1.2.4.5.8.2.1.</w:t>
      </w:r>
      <w:r w:rsidRPr="00DE6D79">
        <w:tab/>
        <w:t>Make(s):</w:t>
      </w:r>
      <w:r w:rsidRPr="00DE6D79">
        <w:tab/>
      </w:r>
    </w:p>
    <w:p w14:paraId="59F008E2" w14:textId="77777777" w:rsidR="00DE6D79" w:rsidRPr="00DE6D79" w:rsidRDefault="00DE6D79" w:rsidP="00DE6D79">
      <w:pPr>
        <w:tabs>
          <w:tab w:val="right" w:leader="dot" w:pos="8505"/>
        </w:tabs>
        <w:spacing w:after="120" w:line="240" w:lineRule="auto"/>
        <w:ind w:left="2268" w:right="1134" w:hanging="1134"/>
        <w:jc w:val="both"/>
      </w:pPr>
      <w:r w:rsidRPr="00DE6D79">
        <w:t>1.2.4.5.8.2.2.</w:t>
      </w:r>
      <w:r w:rsidRPr="00DE6D79">
        <w:tab/>
        <w:t>Type(s):</w:t>
      </w:r>
      <w:r w:rsidRPr="00DE6D79">
        <w:tab/>
      </w:r>
    </w:p>
    <w:p w14:paraId="6891B19F" w14:textId="77777777" w:rsidR="00DE6D79" w:rsidRPr="00DE6D79" w:rsidRDefault="00DE6D79" w:rsidP="00DE6D79">
      <w:pPr>
        <w:tabs>
          <w:tab w:val="right" w:leader="dot" w:pos="8505"/>
        </w:tabs>
        <w:spacing w:after="120" w:line="240" w:lineRule="auto"/>
        <w:ind w:left="2268" w:right="1134" w:hanging="1134"/>
        <w:jc w:val="both"/>
      </w:pPr>
      <w:r w:rsidRPr="00DE6D79">
        <w:t>1.2.4.5.8.2.3.</w:t>
      </w:r>
      <w:r w:rsidRPr="00DE6D79">
        <w:tab/>
        <w:t>Working pressure</w:t>
      </w:r>
      <w:r w:rsidR="000A51B4">
        <w:t>:</w:t>
      </w:r>
      <w:r w:rsidR="000A51B4" w:rsidRPr="00DE6D79">
        <w:rPr>
          <w:vertAlign w:val="superscript"/>
        </w:rPr>
        <w:t>1</w:t>
      </w:r>
      <w:r w:rsidRPr="00DE6D79">
        <w:tab/>
        <w:t>MPa</w:t>
      </w:r>
    </w:p>
    <w:p w14:paraId="385813B4" w14:textId="77777777" w:rsidR="00DE6D79" w:rsidRPr="00DE6D79" w:rsidRDefault="00DE6D79" w:rsidP="00DE6D79">
      <w:pPr>
        <w:tabs>
          <w:tab w:val="right" w:leader="dot" w:pos="8505"/>
        </w:tabs>
        <w:spacing w:after="120" w:line="240" w:lineRule="auto"/>
        <w:ind w:left="2268" w:right="1134" w:hanging="1134"/>
        <w:jc w:val="both"/>
      </w:pPr>
      <w:r w:rsidRPr="00DE6D79">
        <w:t>1.2.4.5.8.2.4.</w:t>
      </w:r>
      <w:r w:rsidRPr="00DE6D79">
        <w:tab/>
        <w:t>Material:</w:t>
      </w:r>
      <w:r w:rsidRPr="00DE6D79">
        <w:tab/>
      </w:r>
    </w:p>
    <w:p w14:paraId="25F8AC4B" w14:textId="77777777" w:rsidR="00DE6D79" w:rsidRPr="00DE6D79" w:rsidRDefault="00DE6D79" w:rsidP="00DE6D79">
      <w:pPr>
        <w:tabs>
          <w:tab w:val="right" w:leader="dot" w:pos="8505"/>
        </w:tabs>
        <w:spacing w:after="120" w:line="240" w:lineRule="auto"/>
        <w:ind w:left="2268" w:right="1134" w:hanging="1134"/>
        <w:jc w:val="both"/>
      </w:pPr>
      <w:r w:rsidRPr="00DE6D79">
        <w:t>1.2.4.5.8.2.5.</w:t>
      </w:r>
      <w:r w:rsidRPr="00DE6D79">
        <w:tab/>
        <w:t>Operating temperatures</w:t>
      </w:r>
      <w:r w:rsidR="000A51B4">
        <w:t>:</w:t>
      </w:r>
      <w:r w:rsidR="000A51B4" w:rsidRPr="00DE6D79">
        <w:rPr>
          <w:vertAlign w:val="superscript"/>
        </w:rPr>
        <w:t>1</w:t>
      </w:r>
      <w:r w:rsidRPr="00DE6D79">
        <w:tab/>
        <w:t xml:space="preserve"> °C</w:t>
      </w:r>
    </w:p>
    <w:p w14:paraId="4FF69329" w14:textId="77777777" w:rsidR="00DE6D79" w:rsidRPr="00DE6D79" w:rsidRDefault="00DE6D79" w:rsidP="00DE6D79">
      <w:pPr>
        <w:tabs>
          <w:tab w:val="right" w:leader="dot" w:pos="8505"/>
        </w:tabs>
        <w:spacing w:after="120" w:line="240" w:lineRule="auto"/>
        <w:ind w:left="2268" w:right="1134" w:hanging="1134"/>
        <w:jc w:val="both"/>
      </w:pPr>
      <w:r w:rsidRPr="00DE6D79">
        <w:lastRenderedPageBreak/>
        <w:t>1.2.4.5.8.3.</w:t>
      </w:r>
      <w:r w:rsidRPr="00DE6D79">
        <w:tab/>
        <w:t>Automatic valve(s):</w:t>
      </w:r>
    </w:p>
    <w:p w14:paraId="41786489" w14:textId="77777777" w:rsidR="00DE6D79" w:rsidRPr="00DE6D79" w:rsidRDefault="00DE6D79" w:rsidP="00DE6D79">
      <w:pPr>
        <w:tabs>
          <w:tab w:val="right" w:leader="dot" w:pos="8505"/>
        </w:tabs>
        <w:spacing w:after="120" w:line="240" w:lineRule="auto"/>
        <w:ind w:left="2268" w:right="1134" w:hanging="1134"/>
        <w:jc w:val="both"/>
      </w:pPr>
      <w:r w:rsidRPr="00DE6D79">
        <w:t>1.2.4.5.8.3.1.</w:t>
      </w:r>
      <w:r w:rsidRPr="00DE6D79">
        <w:tab/>
        <w:t>Make(s):</w:t>
      </w:r>
      <w:r w:rsidRPr="00DE6D79">
        <w:tab/>
      </w:r>
    </w:p>
    <w:p w14:paraId="42B5B10A" w14:textId="77777777" w:rsidR="00DE6D79" w:rsidRPr="00DE6D79" w:rsidRDefault="00DE6D79" w:rsidP="00DE6D79">
      <w:pPr>
        <w:tabs>
          <w:tab w:val="right" w:leader="dot" w:pos="8505"/>
        </w:tabs>
        <w:spacing w:after="120" w:line="240" w:lineRule="auto"/>
        <w:ind w:left="2268" w:right="1134" w:hanging="1134"/>
        <w:jc w:val="both"/>
      </w:pPr>
      <w:r w:rsidRPr="00DE6D79">
        <w:t>1.2.4.5.8.3.2.</w:t>
      </w:r>
      <w:r w:rsidRPr="00DE6D79">
        <w:tab/>
        <w:t>Type(s):</w:t>
      </w:r>
      <w:r w:rsidRPr="00DE6D79">
        <w:tab/>
      </w:r>
    </w:p>
    <w:p w14:paraId="4F559B3B" w14:textId="77777777" w:rsidR="00DE6D79" w:rsidRPr="00DE6D79" w:rsidRDefault="00DE6D79" w:rsidP="00DE6D79">
      <w:pPr>
        <w:tabs>
          <w:tab w:val="right" w:leader="dot" w:pos="8505"/>
        </w:tabs>
        <w:spacing w:after="120" w:line="240" w:lineRule="auto"/>
        <w:ind w:left="2268" w:right="1134" w:hanging="1134"/>
        <w:jc w:val="both"/>
      </w:pPr>
      <w:r w:rsidRPr="00DE6D79">
        <w:t>1.2.4.5.8.3.3.</w:t>
      </w:r>
      <w:r w:rsidRPr="00DE6D79">
        <w:tab/>
        <w:t>Working pressure(s)</w:t>
      </w:r>
      <w:r w:rsidR="000A51B4">
        <w:t>:</w:t>
      </w:r>
      <w:r w:rsidR="000A51B4" w:rsidRPr="00DE6D79">
        <w:rPr>
          <w:vertAlign w:val="superscript"/>
        </w:rPr>
        <w:t>1</w:t>
      </w:r>
      <w:r w:rsidRPr="00DE6D79">
        <w:tab/>
        <w:t>MPa</w:t>
      </w:r>
    </w:p>
    <w:p w14:paraId="22311508" w14:textId="77777777" w:rsidR="00DE6D79" w:rsidRPr="00DE6D79" w:rsidRDefault="00DE6D79" w:rsidP="00DE6D79">
      <w:pPr>
        <w:tabs>
          <w:tab w:val="right" w:leader="dot" w:pos="8505"/>
        </w:tabs>
        <w:spacing w:after="120" w:line="240" w:lineRule="auto"/>
        <w:ind w:left="2268" w:right="1134" w:hanging="1134"/>
        <w:jc w:val="both"/>
      </w:pPr>
      <w:r w:rsidRPr="00DE6D79">
        <w:t>1.2.4.5.8.3.4.</w:t>
      </w:r>
      <w:r w:rsidRPr="00DE6D79">
        <w:tab/>
        <w:t>Material:</w:t>
      </w:r>
      <w:r w:rsidRPr="00DE6D79">
        <w:tab/>
      </w:r>
    </w:p>
    <w:p w14:paraId="50008B47" w14:textId="77777777" w:rsidR="00DE6D79" w:rsidRPr="00DE6D79" w:rsidRDefault="00DE6D79" w:rsidP="00DE6D79">
      <w:pPr>
        <w:tabs>
          <w:tab w:val="right" w:leader="dot" w:pos="8505"/>
        </w:tabs>
        <w:spacing w:after="120" w:line="240" w:lineRule="auto"/>
        <w:ind w:left="2268" w:right="1134" w:hanging="1134"/>
        <w:jc w:val="both"/>
      </w:pPr>
      <w:r w:rsidRPr="00DE6D79">
        <w:t>1.2.4.5.8.3.5.</w:t>
      </w:r>
      <w:r w:rsidRPr="00DE6D79">
        <w:tab/>
        <w:t>Operating temperatures</w:t>
      </w:r>
      <w:r w:rsidR="000A51B4">
        <w:t>:</w:t>
      </w:r>
      <w:r w:rsidR="000A51B4" w:rsidRPr="00DE6D79">
        <w:rPr>
          <w:vertAlign w:val="superscript"/>
        </w:rPr>
        <w:t>1</w:t>
      </w:r>
      <w:r w:rsidRPr="00DE6D79">
        <w:tab/>
        <w:t xml:space="preserve"> °C</w:t>
      </w:r>
    </w:p>
    <w:p w14:paraId="3FEC058C" w14:textId="77777777" w:rsidR="00DE6D79" w:rsidRPr="00DE6D79" w:rsidRDefault="00DE6D79" w:rsidP="00DE6D79">
      <w:pPr>
        <w:tabs>
          <w:tab w:val="right" w:leader="dot" w:pos="8505"/>
        </w:tabs>
        <w:spacing w:after="120" w:line="240" w:lineRule="auto"/>
        <w:ind w:left="2268" w:right="1134" w:hanging="1134"/>
        <w:jc w:val="both"/>
      </w:pPr>
      <w:r w:rsidRPr="00DE6D79">
        <w:t>1.2.4.5.8.4.</w:t>
      </w:r>
      <w:r w:rsidRPr="00DE6D79">
        <w:tab/>
        <w:t>Excess flow valve: yes/no</w:t>
      </w:r>
      <w:r w:rsidRPr="00DE6D79">
        <w:rPr>
          <w:vertAlign w:val="superscript"/>
        </w:rPr>
        <w:t>2</w:t>
      </w:r>
    </w:p>
    <w:p w14:paraId="5C9DB522" w14:textId="77777777" w:rsidR="00DE6D79" w:rsidRPr="00DE6D79" w:rsidRDefault="00DE6D79" w:rsidP="00DE6D79">
      <w:pPr>
        <w:tabs>
          <w:tab w:val="right" w:leader="dot" w:pos="8505"/>
        </w:tabs>
        <w:spacing w:after="120" w:line="240" w:lineRule="auto"/>
        <w:ind w:left="2268" w:right="1134" w:hanging="1134"/>
        <w:jc w:val="both"/>
      </w:pPr>
      <w:r w:rsidRPr="00DE6D79">
        <w:t>1.2.4.5.8.4.1.</w:t>
      </w:r>
      <w:r w:rsidRPr="00DE6D79">
        <w:tab/>
        <w:t>Make(s):</w:t>
      </w:r>
      <w:r w:rsidRPr="00DE6D79">
        <w:tab/>
      </w:r>
    </w:p>
    <w:p w14:paraId="293ABB0F" w14:textId="77777777" w:rsidR="00DE6D79" w:rsidRPr="00DE6D79" w:rsidRDefault="00DE6D79" w:rsidP="00DE6D79">
      <w:pPr>
        <w:tabs>
          <w:tab w:val="right" w:leader="dot" w:pos="8505"/>
        </w:tabs>
        <w:spacing w:after="120" w:line="240" w:lineRule="auto"/>
        <w:ind w:left="2268" w:right="1134" w:hanging="1134"/>
        <w:jc w:val="both"/>
      </w:pPr>
      <w:r w:rsidRPr="00DE6D79">
        <w:t>1.2.4.5.8.4.2.</w:t>
      </w:r>
      <w:r w:rsidRPr="00DE6D79">
        <w:tab/>
        <w:t>Type(s):</w:t>
      </w:r>
      <w:r w:rsidRPr="00DE6D79">
        <w:tab/>
      </w:r>
    </w:p>
    <w:p w14:paraId="4D2702E5" w14:textId="77777777" w:rsidR="00DE6D79" w:rsidRPr="00DE6D79" w:rsidRDefault="00DE6D79" w:rsidP="00DE6D79">
      <w:pPr>
        <w:tabs>
          <w:tab w:val="right" w:leader="dot" w:pos="8505"/>
        </w:tabs>
        <w:spacing w:after="120" w:line="240" w:lineRule="auto"/>
        <w:ind w:left="2268" w:right="1134" w:hanging="1134"/>
        <w:jc w:val="both"/>
      </w:pPr>
      <w:r w:rsidRPr="00DE6D79">
        <w:t>1.2.4.5.8.4.3.</w:t>
      </w:r>
      <w:r w:rsidRPr="00DE6D79">
        <w:tab/>
        <w:t>Working pressure(s</w:t>
      </w:r>
      <w:r w:rsidR="000A51B4" w:rsidRPr="00DE6D79">
        <w:t>)</w:t>
      </w:r>
      <w:r w:rsidR="000A51B4" w:rsidRPr="000A51B4">
        <w:t>:</w:t>
      </w:r>
      <w:r w:rsidR="000A51B4" w:rsidRPr="00DE6D79">
        <w:rPr>
          <w:vertAlign w:val="superscript"/>
        </w:rPr>
        <w:t>1</w:t>
      </w:r>
      <w:r w:rsidRPr="00DE6D79">
        <w:tab/>
        <w:t>MPa</w:t>
      </w:r>
    </w:p>
    <w:p w14:paraId="6CA6D9DD" w14:textId="77777777" w:rsidR="00DE6D79" w:rsidRPr="00DE6D79" w:rsidRDefault="00DE6D79" w:rsidP="00DE6D79">
      <w:pPr>
        <w:tabs>
          <w:tab w:val="right" w:leader="dot" w:pos="8505"/>
        </w:tabs>
        <w:spacing w:after="120" w:line="240" w:lineRule="auto"/>
        <w:ind w:left="2268" w:right="1134" w:hanging="1134"/>
        <w:jc w:val="both"/>
      </w:pPr>
      <w:r w:rsidRPr="00DE6D79">
        <w:t>1.2.4.5.8.4.4.</w:t>
      </w:r>
      <w:r w:rsidRPr="00DE6D79">
        <w:tab/>
        <w:t>Material:</w:t>
      </w:r>
      <w:r w:rsidRPr="00DE6D79">
        <w:tab/>
      </w:r>
    </w:p>
    <w:p w14:paraId="5800E8D9" w14:textId="77777777" w:rsidR="00DE6D79" w:rsidRPr="00DE6D79" w:rsidRDefault="00DE6D79" w:rsidP="00DE6D79">
      <w:pPr>
        <w:tabs>
          <w:tab w:val="right" w:leader="dot" w:pos="8505"/>
        </w:tabs>
        <w:spacing w:after="120" w:line="240" w:lineRule="auto"/>
        <w:ind w:left="2268" w:right="1134" w:hanging="1134"/>
        <w:jc w:val="both"/>
      </w:pPr>
      <w:r w:rsidRPr="00DE6D79">
        <w:t>1.2.4.5.8.4.5.</w:t>
      </w:r>
      <w:r w:rsidRPr="00DE6D79">
        <w:tab/>
        <w:t>Operating temperatures</w:t>
      </w:r>
      <w:r w:rsidR="000A51B4">
        <w:t>:</w:t>
      </w:r>
      <w:r w:rsidR="000A51B4" w:rsidRPr="00DE6D79">
        <w:rPr>
          <w:vertAlign w:val="superscript"/>
        </w:rPr>
        <w:t>1</w:t>
      </w:r>
      <w:r w:rsidRPr="00DE6D79">
        <w:tab/>
        <w:t xml:space="preserve"> °C</w:t>
      </w:r>
    </w:p>
    <w:p w14:paraId="35F1A686" w14:textId="77777777" w:rsidR="00DE6D79" w:rsidRPr="00DE6D79" w:rsidRDefault="00DE6D79" w:rsidP="00DE6D79">
      <w:pPr>
        <w:tabs>
          <w:tab w:val="right" w:leader="dot" w:pos="8505"/>
        </w:tabs>
        <w:spacing w:after="120" w:line="240" w:lineRule="auto"/>
        <w:ind w:left="2268" w:right="1134" w:hanging="1134"/>
        <w:jc w:val="both"/>
      </w:pPr>
      <w:r w:rsidRPr="00DE6D79">
        <w:t>1.2.4.5.8.5.</w:t>
      </w:r>
      <w:r w:rsidRPr="00DE6D79">
        <w:tab/>
        <w:t>Gas-tight housing: yes/no</w:t>
      </w:r>
      <w:r w:rsidRPr="00DE6D79">
        <w:rPr>
          <w:vertAlign w:val="superscript"/>
        </w:rPr>
        <w:t>2</w:t>
      </w:r>
    </w:p>
    <w:p w14:paraId="128E266B" w14:textId="77777777" w:rsidR="00DE6D79" w:rsidRPr="00DE6D79" w:rsidRDefault="00DE6D79" w:rsidP="00DE6D79">
      <w:pPr>
        <w:tabs>
          <w:tab w:val="right" w:leader="dot" w:pos="8505"/>
        </w:tabs>
        <w:spacing w:after="120" w:line="240" w:lineRule="auto"/>
        <w:ind w:left="2268" w:right="1134" w:hanging="1134"/>
        <w:jc w:val="both"/>
      </w:pPr>
      <w:r w:rsidRPr="00DE6D79">
        <w:t>1.2.4.5.8.5.1.</w:t>
      </w:r>
      <w:r w:rsidRPr="00DE6D79">
        <w:tab/>
        <w:t>Make(s):</w:t>
      </w:r>
      <w:r w:rsidRPr="00DE6D79">
        <w:tab/>
      </w:r>
    </w:p>
    <w:p w14:paraId="72649223" w14:textId="77777777" w:rsidR="00DE6D79" w:rsidRPr="00DE6D79" w:rsidRDefault="00DE6D79" w:rsidP="00DE6D79">
      <w:pPr>
        <w:tabs>
          <w:tab w:val="right" w:leader="dot" w:pos="8505"/>
        </w:tabs>
        <w:spacing w:after="120" w:line="240" w:lineRule="auto"/>
        <w:ind w:left="2268" w:right="1134" w:hanging="1134"/>
        <w:jc w:val="both"/>
      </w:pPr>
      <w:r w:rsidRPr="00DE6D79">
        <w:t>1.2.4.5.8.5.2.</w:t>
      </w:r>
      <w:r w:rsidRPr="00DE6D79">
        <w:tab/>
        <w:t>Type(s):</w:t>
      </w:r>
      <w:r w:rsidRPr="00DE6D79">
        <w:tab/>
      </w:r>
    </w:p>
    <w:p w14:paraId="17473C8F" w14:textId="77777777" w:rsidR="00DE6D79" w:rsidRPr="00DE6D79" w:rsidRDefault="00DE6D79" w:rsidP="00DE6D79">
      <w:pPr>
        <w:tabs>
          <w:tab w:val="right" w:leader="dot" w:pos="8505"/>
        </w:tabs>
        <w:spacing w:after="120" w:line="240" w:lineRule="auto"/>
        <w:ind w:left="2268" w:right="1134" w:hanging="1134"/>
        <w:jc w:val="both"/>
      </w:pPr>
      <w:r w:rsidRPr="00DE6D79">
        <w:t>1.2.4.5.8.5.3.</w:t>
      </w:r>
      <w:r w:rsidRPr="00DE6D79">
        <w:tab/>
        <w:t>Working pressure(s)</w:t>
      </w:r>
      <w:r w:rsidR="000A51B4">
        <w:t>:</w:t>
      </w:r>
      <w:r w:rsidR="000A51B4" w:rsidRPr="00DE6D79">
        <w:rPr>
          <w:vertAlign w:val="superscript"/>
        </w:rPr>
        <w:t>1</w:t>
      </w:r>
      <w:r w:rsidRPr="00DE6D79">
        <w:tab/>
        <w:t>MPa</w:t>
      </w:r>
    </w:p>
    <w:p w14:paraId="22EAE689" w14:textId="77777777" w:rsidR="00DE6D79" w:rsidRPr="00DE6D79" w:rsidRDefault="00DE6D79" w:rsidP="00DE6D79">
      <w:pPr>
        <w:tabs>
          <w:tab w:val="right" w:leader="dot" w:pos="8505"/>
        </w:tabs>
        <w:spacing w:after="120" w:line="240" w:lineRule="auto"/>
        <w:ind w:left="2268" w:right="1134" w:hanging="1134"/>
        <w:jc w:val="both"/>
      </w:pPr>
      <w:r w:rsidRPr="00DE6D79">
        <w:t>1.2.4.5.8.5.4.</w:t>
      </w:r>
      <w:r w:rsidRPr="00DE6D79">
        <w:tab/>
        <w:t>Material:</w:t>
      </w:r>
      <w:r w:rsidRPr="00DE6D79">
        <w:tab/>
      </w:r>
    </w:p>
    <w:p w14:paraId="289ACC2B" w14:textId="77777777" w:rsidR="00DE6D79" w:rsidRPr="00DE6D79" w:rsidRDefault="00DE6D79" w:rsidP="00DE6D79">
      <w:pPr>
        <w:tabs>
          <w:tab w:val="right" w:leader="dot" w:pos="8505"/>
        </w:tabs>
        <w:spacing w:after="120" w:line="240" w:lineRule="auto"/>
        <w:ind w:left="2268" w:right="1134" w:hanging="1134"/>
        <w:jc w:val="both"/>
      </w:pPr>
      <w:r w:rsidRPr="00DE6D79">
        <w:t>1.2.4.5.8.5.5.</w:t>
      </w:r>
      <w:r w:rsidRPr="00DE6D79">
        <w:tab/>
        <w:t>Operating temperatures</w:t>
      </w:r>
      <w:r w:rsidR="000A51B4">
        <w:t>:</w:t>
      </w:r>
      <w:r w:rsidR="000A51B4" w:rsidRPr="00DE6D79">
        <w:rPr>
          <w:vertAlign w:val="superscript"/>
        </w:rPr>
        <w:t>1</w:t>
      </w:r>
      <w:r w:rsidRPr="00DE6D79">
        <w:tab/>
        <w:t xml:space="preserve"> °C</w:t>
      </w:r>
    </w:p>
    <w:p w14:paraId="55976284" w14:textId="77777777" w:rsidR="00DE6D79" w:rsidRPr="00DE6D79" w:rsidRDefault="00DE6D79" w:rsidP="00DE6D79">
      <w:pPr>
        <w:tabs>
          <w:tab w:val="right" w:leader="dot" w:pos="8505"/>
        </w:tabs>
        <w:spacing w:after="120" w:line="240" w:lineRule="auto"/>
        <w:ind w:left="2268" w:right="1134" w:hanging="1134"/>
        <w:jc w:val="both"/>
      </w:pPr>
      <w:r w:rsidRPr="00DE6D79">
        <w:t>1.2.4.5.8.6.</w:t>
      </w:r>
      <w:r w:rsidRPr="00DE6D79">
        <w:tab/>
        <w:t>Manual valve:</w:t>
      </w:r>
    </w:p>
    <w:p w14:paraId="2BAB3413" w14:textId="77777777" w:rsidR="00DE6D79" w:rsidRPr="00DE6D79" w:rsidRDefault="00DE6D79" w:rsidP="00DE6D79">
      <w:pPr>
        <w:tabs>
          <w:tab w:val="right" w:leader="dot" w:pos="8505"/>
        </w:tabs>
        <w:spacing w:after="120" w:line="240" w:lineRule="auto"/>
        <w:ind w:left="2268" w:right="1134" w:hanging="1134"/>
        <w:jc w:val="both"/>
      </w:pPr>
      <w:r w:rsidRPr="00DE6D79">
        <w:t>1.2.4.5.8.6.1.</w:t>
      </w:r>
      <w:r w:rsidRPr="00DE6D79">
        <w:tab/>
        <w:t>Make(s):</w:t>
      </w:r>
      <w:r w:rsidRPr="00DE6D79">
        <w:tab/>
      </w:r>
    </w:p>
    <w:p w14:paraId="61F999BD" w14:textId="77777777" w:rsidR="00DE6D79" w:rsidRPr="00DE6D79" w:rsidRDefault="00DE6D79" w:rsidP="00DE6D79">
      <w:pPr>
        <w:tabs>
          <w:tab w:val="right" w:leader="dot" w:pos="8505"/>
        </w:tabs>
        <w:spacing w:after="120" w:line="240" w:lineRule="auto"/>
        <w:ind w:left="2268" w:right="1134" w:hanging="1134"/>
        <w:jc w:val="both"/>
      </w:pPr>
      <w:r w:rsidRPr="00DE6D79">
        <w:t>1.2.4.5.8.6.2.</w:t>
      </w:r>
      <w:r w:rsidRPr="00DE6D79">
        <w:tab/>
        <w:t>Type(s):</w:t>
      </w:r>
      <w:r w:rsidRPr="00DE6D79">
        <w:tab/>
      </w:r>
    </w:p>
    <w:p w14:paraId="3F8BC386" w14:textId="77777777" w:rsidR="00DE6D79" w:rsidRPr="00DE6D79" w:rsidRDefault="00DE6D79" w:rsidP="00DE6D79">
      <w:pPr>
        <w:tabs>
          <w:tab w:val="right" w:leader="dot" w:pos="8505"/>
        </w:tabs>
        <w:spacing w:after="120" w:line="240" w:lineRule="auto"/>
        <w:ind w:left="2268" w:right="1134" w:hanging="1134"/>
        <w:jc w:val="both"/>
      </w:pPr>
      <w:r w:rsidRPr="00DE6D79">
        <w:t>1.2.4.5.8.6.3.</w:t>
      </w:r>
      <w:r w:rsidRPr="00DE6D79">
        <w:tab/>
        <w:t>Working pressure(s)</w:t>
      </w:r>
      <w:r w:rsidR="000A51B4">
        <w:t>:</w:t>
      </w:r>
      <w:r w:rsidR="000A51B4" w:rsidRPr="00DE6D79">
        <w:rPr>
          <w:vertAlign w:val="superscript"/>
        </w:rPr>
        <w:t>1</w:t>
      </w:r>
      <w:r w:rsidRPr="00DE6D79">
        <w:tab/>
        <w:t>MPa</w:t>
      </w:r>
    </w:p>
    <w:p w14:paraId="6FD8B9AD" w14:textId="77777777" w:rsidR="00DE6D79" w:rsidRPr="00DE6D79" w:rsidRDefault="00DE6D79" w:rsidP="00DE6D79">
      <w:pPr>
        <w:tabs>
          <w:tab w:val="right" w:leader="dot" w:pos="8505"/>
        </w:tabs>
        <w:spacing w:after="120" w:line="240" w:lineRule="auto"/>
        <w:ind w:left="2268" w:right="1134" w:hanging="1134"/>
        <w:jc w:val="both"/>
      </w:pPr>
      <w:r w:rsidRPr="00DE6D79">
        <w:t>1.2.4.5.8.6.4.</w:t>
      </w:r>
      <w:r w:rsidRPr="00DE6D79">
        <w:tab/>
        <w:t>Material:</w:t>
      </w:r>
      <w:r w:rsidRPr="00DE6D79">
        <w:tab/>
      </w:r>
    </w:p>
    <w:p w14:paraId="6858256B" w14:textId="77777777" w:rsidR="00DE6D79" w:rsidRPr="00DE6D79" w:rsidRDefault="00DE6D79" w:rsidP="00DE6D79">
      <w:pPr>
        <w:tabs>
          <w:tab w:val="right" w:leader="dot" w:pos="8505"/>
        </w:tabs>
        <w:spacing w:after="120" w:line="240" w:lineRule="auto"/>
        <w:ind w:left="2268" w:right="1134" w:hanging="1134"/>
        <w:jc w:val="both"/>
      </w:pPr>
      <w:r w:rsidRPr="00DE6D79">
        <w:t>1.2.4.5.8.6.5.</w:t>
      </w:r>
      <w:r w:rsidRPr="00DE6D79">
        <w:tab/>
        <w:t>Operating temperatures</w:t>
      </w:r>
      <w:r w:rsidR="000A51B4">
        <w:t>:</w:t>
      </w:r>
      <w:r w:rsidR="000A51B4" w:rsidRPr="00DE6D79">
        <w:rPr>
          <w:vertAlign w:val="superscript"/>
        </w:rPr>
        <w:t>1</w:t>
      </w:r>
      <w:r w:rsidRPr="00DE6D79">
        <w:tab/>
        <w:t xml:space="preserve"> °C</w:t>
      </w:r>
    </w:p>
    <w:p w14:paraId="18A07894" w14:textId="77777777" w:rsidR="00DE6D79" w:rsidRPr="00DE6D79" w:rsidRDefault="00DE6D79" w:rsidP="00DE6D79">
      <w:pPr>
        <w:tabs>
          <w:tab w:val="right" w:leader="dot" w:pos="8505"/>
        </w:tabs>
        <w:spacing w:after="120" w:line="240" w:lineRule="auto"/>
        <w:ind w:left="2268" w:right="1134" w:hanging="1134"/>
        <w:jc w:val="both"/>
      </w:pPr>
      <w:r w:rsidRPr="00DE6D79">
        <w:t>1.2.4.5.9.</w:t>
      </w:r>
      <w:r w:rsidRPr="00DE6D79">
        <w:tab/>
        <w:t>Pressure relief device (temperature triggered): yes/no</w:t>
      </w:r>
      <w:r w:rsidRPr="00DE6D79">
        <w:rPr>
          <w:vertAlign w:val="superscript"/>
        </w:rPr>
        <w:t>2</w:t>
      </w:r>
    </w:p>
    <w:p w14:paraId="5F3E7F29" w14:textId="77777777" w:rsidR="00DE6D79" w:rsidRPr="00DE6D79" w:rsidRDefault="00DE6D79" w:rsidP="00DE6D79">
      <w:pPr>
        <w:tabs>
          <w:tab w:val="right" w:leader="dot" w:pos="8505"/>
        </w:tabs>
        <w:spacing w:after="120" w:line="240" w:lineRule="auto"/>
        <w:ind w:left="2268" w:right="1134" w:hanging="1134"/>
        <w:jc w:val="both"/>
      </w:pPr>
      <w:r w:rsidRPr="00DE6D79">
        <w:t>1.2.4.5.9.1.</w:t>
      </w:r>
      <w:r w:rsidRPr="00DE6D79">
        <w:tab/>
        <w:t>Make(s):</w:t>
      </w:r>
      <w:r w:rsidRPr="00DE6D79">
        <w:tab/>
      </w:r>
    </w:p>
    <w:p w14:paraId="7BA126FA" w14:textId="77777777" w:rsidR="00DE6D79" w:rsidRPr="00DE6D79" w:rsidRDefault="00DE6D79" w:rsidP="00DE6D79">
      <w:pPr>
        <w:tabs>
          <w:tab w:val="right" w:leader="dot" w:pos="8505"/>
        </w:tabs>
        <w:spacing w:after="120" w:line="240" w:lineRule="auto"/>
        <w:ind w:left="2268" w:right="1134" w:hanging="1134"/>
        <w:jc w:val="both"/>
      </w:pPr>
      <w:r w:rsidRPr="00DE6D79">
        <w:t>1.2.4.5.9.2.</w:t>
      </w:r>
      <w:r w:rsidRPr="00DE6D79">
        <w:tab/>
        <w:t>Type(s):</w:t>
      </w:r>
      <w:r w:rsidRPr="00DE6D79">
        <w:tab/>
      </w:r>
    </w:p>
    <w:p w14:paraId="706131EA" w14:textId="77777777" w:rsidR="00DE6D79" w:rsidRPr="00DE6D79" w:rsidRDefault="00DE6D79" w:rsidP="00DE6D79">
      <w:pPr>
        <w:tabs>
          <w:tab w:val="right" w:leader="dot" w:pos="8505"/>
        </w:tabs>
        <w:spacing w:after="120" w:line="240" w:lineRule="auto"/>
        <w:ind w:left="2268" w:right="1134" w:hanging="1134"/>
        <w:jc w:val="both"/>
      </w:pPr>
      <w:r w:rsidRPr="00DE6D79">
        <w:t>1.2.4.5.9.3.</w:t>
      </w:r>
      <w:r w:rsidRPr="00DE6D79">
        <w:tab/>
        <w:t>Activation temperature</w:t>
      </w:r>
      <w:r w:rsidR="000A51B4">
        <w:t>:</w:t>
      </w:r>
      <w:r w:rsidR="000A51B4" w:rsidRPr="00DE6D79">
        <w:rPr>
          <w:vertAlign w:val="superscript"/>
        </w:rPr>
        <w:t>1</w:t>
      </w:r>
      <w:r w:rsidRPr="00DE6D79">
        <w:tab/>
        <w:t xml:space="preserve"> °C</w:t>
      </w:r>
    </w:p>
    <w:p w14:paraId="5BC4C9D4" w14:textId="77777777" w:rsidR="00DE6D79" w:rsidRPr="00DE6D79" w:rsidRDefault="00DE6D79" w:rsidP="00DE6D79">
      <w:pPr>
        <w:tabs>
          <w:tab w:val="right" w:leader="dot" w:pos="8505"/>
        </w:tabs>
        <w:spacing w:after="120" w:line="240" w:lineRule="auto"/>
        <w:ind w:left="2268" w:right="1134" w:hanging="1134"/>
        <w:jc w:val="both"/>
      </w:pPr>
      <w:r w:rsidRPr="00DE6D79">
        <w:t>1.2.4.5.9.4.</w:t>
      </w:r>
      <w:r w:rsidRPr="00DE6D79">
        <w:tab/>
        <w:t>Material:</w:t>
      </w:r>
      <w:r w:rsidRPr="00DE6D79">
        <w:tab/>
      </w:r>
    </w:p>
    <w:p w14:paraId="277FB28B" w14:textId="77777777" w:rsidR="00DE6D79" w:rsidRPr="00DE6D79" w:rsidRDefault="00DE6D79" w:rsidP="00DE6D79">
      <w:pPr>
        <w:tabs>
          <w:tab w:val="right" w:leader="dot" w:pos="8505"/>
        </w:tabs>
        <w:spacing w:after="120" w:line="240" w:lineRule="auto"/>
        <w:ind w:left="2268" w:right="1134" w:hanging="1134"/>
        <w:jc w:val="both"/>
      </w:pPr>
      <w:r w:rsidRPr="00DE6D79">
        <w:t>1.2.4.5.9.5.</w:t>
      </w:r>
      <w:r w:rsidRPr="00DE6D79">
        <w:tab/>
        <w:t>Operating temperatures</w:t>
      </w:r>
      <w:r w:rsidR="000A51B4">
        <w:t>:</w:t>
      </w:r>
      <w:r w:rsidR="000A51B4" w:rsidRPr="00DE6D79">
        <w:rPr>
          <w:vertAlign w:val="superscript"/>
        </w:rPr>
        <w:t>1</w:t>
      </w:r>
      <w:r w:rsidRPr="00DE6D79">
        <w:tab/>
        <w:t xml:space="preserve"> °C</w:t>
      </w:r>
    </w:p>
    <w:p w14:paraId="68F140E1" w14:textId="77777777" w:rsidR="00DE6D79" w:rsidRPr="00DE6D79" w:rsidRDefault="00DE6D79" w:rsidP="00DE6D79">
      <w:pPr>
        <w:tabs>
          <w:tab w:val="right" w:leader="dot" w:pos="8505"/>
        </w:tabs>
        <w:spacing w:after="120" w:line="240" w:lineRule="auto"/>
        <w:ind w:left="2268" w:right="1134" w:hanging="1134"/>
        <w:jc w:val="both"/>
      </w:pPr>
      <w:r w:rsidRPr="00DE6D79">
        <w:t>1.2.4.5.10.</w:t>
      </w:r>
      <w:r w:rsidRPr="00DE6D79">
        <w:tab/>
        <w:t>Filling unit or receptacle: yes/no</w:t>
      </w:r>
      <w:r w:rsidRPr="00DE6D79">
        <w:rPr>
          <w:vertAlign w:val="superscript"/>
        </w:rPr>
        <w:t>2</w:t>
      </w:r>
    </w:p>
    <w:p w14:paraId="0A52F566" w14:textId="77777777" w:rsidR="00DE6D79" w:rsidRPr="00DE6D79" w:rsidRDefault="00DE6D79" w:rsidP="00DE6D79">
      <w:pPr>
        <w:tabs>
          <w:tab w:val="right" w:leader="dot" w:pos="8505"/>
        </w:tabs>
        <w:spacing w:after="120" w:line="240" w:lineRule="auto"/>
        <w:ind w:left="2268" w:right="1134" w:hanging="1134"/>
        <w:jc w:val="both"/>
      </w:pPr>
      <w:r w:rsidRPr="00DE6D79">
        <w:t>1.2.4.5.10.1.</w:t>
      </w:r>
      <w:r w:rsidRPr="00DE6D79">
        <w:tab/>
        <w:t>Make(s):</w:t>
      </w:r>
      <w:r w:rsidRPr="00DE6D79">
        <w:tab/>
      </w:r>
    </w:p>
    <w:p w14:paraId="2B9CEE9F" w14:textId="77777777" w:rsidR="00DE6D79" w:rsidRPr="00DE6D79" w:rsidRDefault="00DE6D79" w:rsidP="00DE6D79">
      <w:pPr>
        <w:tabs>
          <w:tab w:val="right" w:leader="dot" w:pos="8505"/>
        </w:tabs>
        <w:spacing w:after="120" w:line="240" w:lineRule="auto"/>
        <w:ind w:left="2268" w:right="1134" w:hanging="1134"/>
        <w:jc w:val="both"/>
      </w:pPr>
      <w:r w:rsidRPr="00DE6D79">
        <w:t>1.2.4.5.10.2.</w:t>
      </w:r>
      <w:r w:rsidRPr="00DE6D79">
        <w:tab/>
        <w:t>Type(s):</w:t>
      </w:r>
      <w:r w:rsidRPr="00DE6D79">
        <w:tab/>
      </w:r>
    </w:p>
    <w:p w14:paraId="3E7B15D0" w14:textId="77777777" w:rsidR="00DE6D79" w:rsidRPr="00DE6D79" w:rsidRDefault="00DE6D79" w:rsidP="00DE6D79">
      <w:pPr>
        <w:tabs>
          <w:tab w:val="right" w:leader="dot" w:pos="8505"/>
        </w:tabs>
        <w:spacing w:after="120" w:line="240" w:lineRule="auto"/>
        <w:ind w:left="2268" w:right="1134" w:hanging="1134"/>
        <w:jc w:val="both"/>
      </w:pPr>
      <w:r w:rsidRPr="00DE6D79">
        <w:t>1.2.4.5.10.3.</w:t>
      </w:r>
      <w:r w:rsidRPr="00DE6D79">
        <w:tab/>
        <w:t>Working pressure(s)</w:t>
      </w:r>
      <w:r w:rsidR="000A51B4">
        <w:t>:</w:t>
      </w:r>
      <w:r w:rsidR="000A51B4" w:rsidRPr="00DE6D79">
        <w:rPr>
          <w:vertAlign w:val="superscript"/>
        </w:rPr>
        <w:t>1</w:t>
      </w:r>
      <w:r w:rsidRPr="00DE6D79">
        <w:tab/>
        <w:t>MPa</w:t>
      </w:r>
    </w:p>
    <w:p w14:paraId="1300B46B" w14:textId="77777777" w:rsidR="00DE6D79" w:rsidRPr="00DE6D79" w:rsidRDefault="00DE6D79" w:rsidP="00DE6D79">
      <w:pPr>
        <w:tabs>
          <w:tab w:val="right" w:leader="dot" w:pos="8505"/>
        </w:tabs>
        <w:spacing w:after="120" w:line="240" w:lineRule="auto"/>
        <w:ind w:left="2268" w:right="1134" w:hanging="1134"/>
        <w:jc w:val="both"/>
      </w:pPr>
      <w:r w:rsidRPr="00DE6D79">
        <w:t>1.2.4.5.10.4.</w:t>
      </w:r>
      <w:r w:rsidRPr="00DE6D79">
        <w:tab/>
        <w:t>Material:</w:t>
      </w:r>
      <w:r w:rsidRPr="00DE6D79">
        <w:tab/>
      </w:r>
    </w:p>
    <w:p w14:paraId="1D1616E9" w14:textId="77777777" w:rsidR="00DE6D79" w:rsidRPr="00DE6D79" w:rsidRDefault="00DE6D79" w:rsidP="00DE6D79">
      <w:pPr>
        <w:tabs>
          <w:tab w:val="right" w:leader="dot" w:pos="8505"/>
        </w:tabs>
        <w:spacing w:after="120" w:line="240" w:lineRule="auto"/>
        <w:ind w:left="2268" w:right="1134" w:hanging="1134"/>
        <w:jc w:val="both"/>
      </w:pPr>
      <w:r w:rsidRPr="00DE6D79">
        <w:t>1.2.4.5.10.5.</w:t>
      </w:r>
      <w:r w:rsidRPr="00DE6D79">
        <w:tab/>
        <w:t>Operating temperatures</w:t>
      </w:r>
      <w:r w:rsidR="000A51B4">
        <w:t>:</w:t>
      </w:r>
      <w:r w:rsidR="000A51B4" w:rsidRPr="00DE6D79">
        <w:rPr>
          <w:vertAlign w:val="superscript"/>
        </w:rPr>
        <w:t>1</w:t>
      </w:r>
      <w:r w:rsidRPr="00DE6D79">
        <w:tab/>
        <w:t xml:space="preserve"> °C</w:t>
      </w:r>
    </w:p>
    <w:p w14:paraId="7379984C" w14:textId="77777777" w:rsidR="00DE6D79" w:rsidRPr="00DE6D79" w:rsidRDefault="00DE6D79" w:rsidP="00DE6D79">
      <w:pPr>
        <w:tabs>
          <w:tab w:val="right" w:leader="dot" w:pos="8505"/>
        </w:tabs>
        <w:spacing w:after="120" w:line="240" w:lineRule="auto"/>
        <w:ind w:left="2268" w:right="1134" w:hanging="1134"/>
        <w:jc w:val="both"/>
      </w:pPr>
      <w:r w:rsidRPr="00DE6D79">
        <w:lastRenderedPageBreak/>
        <w:t>1.2.4.5.11.</w:t>
      </w:r>
      <w:r w:rsidRPr="00DE6D79">
        <w:tab/>
        <w:t>Flexible fuel lines: yes/no</w:t>
      </w:r>
      <w:r w:rsidRPr="00DE6D79">
        <w:rPr>
          <w:vertAlign w:val="superscript"/>
        </w:rPr>
        <w:t>2</w:t>
      </w:r>
    </w:p>
    <w:p w14:paraId="1AD48988" w14:textId="77777777" w:rsidR="00DE6D79" w:rsidRPr="00DE6D79" w:rsidRDefault="00DE6D79" w:rsidP="00DE6D79">
      <w:pPr>
        <w:tabs>
          <w:tab w:val="right" w:leader="dot" w:pos="8505"/>
        </w:tabs>
        <w:spacing w:after="120" w:line="240" w:lineRule="auto"/>
        <w:ind w:left="2268" w:right="1134" w:hanging="1134"/>
        <w:jc w:val="both"/>
      </w:pPr>
      <w:r w:rsidRPr="00DE6D79">
        <w:t>1.2.4.5.11.1.</w:t>
      </w:r>
      <w:r w:rsidRPr="00DE6D79">
        <w:tab/>
        <w:t>Make(s):</w:t>
      </w:r>
      <w:r w:rsidRPr="00DE6D79">
        <w:tab/>
      </w:r>
    </w:p>
    <w:p w14:paraId="66ACEBDD" w14:textId="77777777" w:rsidR="00DE6D79" w:rsidRPr="00DE6D79" w:rsidRDefault="00DE6D79" w:rsidP="00DE6D79">
      <w:pPr>
        <w:tabs>
          <w:tab w:val="right" w:leader="dot" w:pos="8505"/>
        </w:tabs>
        <w:spacing w:after="120" w:line="240" w:lineRule="auto"/>
        <w:ind w:left="2268" w:right="1134" w:hanging="1134"/>
        <w:jc w:val="both"/>
      </w:pPr>
      <w:r w:rsidRPr="00DE6D79">
        <w:t>1.2.4.5.11.2.</w:t>
      </w:r>
      <w:r w:rsidRPr="00DE6D79">
        <w:tab/>
        <w:t>Type(s):</w:t>
      </w:r>
      <w:r w:rsidRPr="00DE6D79">
        <w:tab/>
      </w:r>
    </w:p>
    <w:p w14:paraId="12E165BD" w14:textId="77777777" w:rsidR="00DE6D79" w:rsidRPr="00DE6D79" w:rsidRDefault="00DE6D79" w:rsidP="00DE6D79">
      <w:pPr>
        <w:tabs>
          <w:tab w:val="right" w:leader="dot" w:pos="8505"/>
        </w:tabs>
        <w:spacing w:after="120" w:line="240" w:lineRule="auto"/>
        <w:ind w:left="2268" w:right="1134" w:hanging="1134"/>
        <w:jc w:val="both"/>
      </w:pPr>
      <w:r w:rsidRPr="00DE6D79">
        <w:t>1.2.4.5.11.3.</w:t>
      </w:r>
      <w:r w:rsidRPr="00DE6D79">
        <w:tab/>
        <w:t>Working pressure(s)</w:t>
      </w:r>
      <w:r w:rsidR="006E6947">
        <w:t>:</w:t>
      </w:r>
      <w:r w:rsidR="006E6947" w:rsidRPr="00DE6D79">
        <w:rPr>
          <w:vertAlign w:val="superscript"/>
        </w:rPr>
        <w:t>1</w:t>
      </w:r>
      <w:r w:rsidRPr="00DE6D79">
        <w:tab/>
        <w:t>kPa</w:t>
      </w:r>
    </w:p>
    <w:p w14:paraId="6C08BF13" w14:textId="77777777" w:rsidR="00DE6D79" w:rsidRPr="00DE6D79" w:rsidRDefault="00DE6D79" w:rsidP="00DE6D79">
      <w:pPr>
        <w:tabs>
          <w:tab w:val="right" w:leader="dot" w:pos="8505"/>
        </w:tabs>
        <w:spacing w:after="120" w:line="240" w:lineRule="auto"/>
        <w:ind w:left="2268" w:right="1134" w:hanging="1134"/>
        <w:jc w:val="both"/>
      </w:pPr>
      <w:r w:rsidRPr="00DE6D79">
        <w:t>1.2.4.5.11.4.</w:t>
      </w:r>
      <w:r w:rsidRPr="00DE6D79">
        <w:tab/>
        <w:t>Material:</w:t>
      </w:r>
      <w:r w:rsidRPr="00DE6D79">
        <w:tab/>
      </w:r>
    </w:p>
    <w:p w14:paraId="26973DAE" w14:textId="77777777" w:rsidR="00DE6D79" w:rsidRPr="00DE6D79" w:rsidRDefault="00DE6D79" w:rsidP="00DE6D79">
      <w:pPr>
        <w:tabs>
          <w:tab w:val="right" w:leader="dot" w:pos="8505"/>
        </w:tabs>
        <w:spacing w:after="120" w:line="240" w:lineRule="auto"/>
        <w:ind w:left="2268" w:right="1134" w:hanging="1134"/>
        <w:jc w:val="both"/>
      </w:pPr>
      <w:r w:rsidRPr="00DE6D79">
        <w:t>1.2.4.5.11.5.</w:t>
      </w:r>
      <w:r w:rsidRPr="00DE6D79">
        <w:tab/>
        <w:t>Operating temperatures</w:t>
      </w:r>
      <w:r w:rsidR="006E6947">
        <w:t>:</w:t>
      </w:r>
      <w:r w:rsidR="006E6947" w:rsidRPr="00DE6D79">
        <w:rPr>
          <w:vertAlign w:val="superscript"/>
        </w:rPr>
        <w:t>1</w:t>
      </w:r>
      <w:r w:rsidRPr="00DE6D79">
        <w:tab/>
        <w:t xml:space="preserve"> °C</w:t>
      </w:r>
    </w:p>
    <w:p w14:paraId="132606C5" w14:textId="77777777" w:rsidR="00DE6D79" w:rsidRPr="00DE6D79" w:rsidRDefault="00DE6D79" w:rsidP="00DE6D79">
      <w:pPr>
        <w:tabs>
          <w:tab w:val="right" w:leader="dot" w:pos="8505"/>
        </w:tabs>
        <w:spacing w:after="120" w:line="240" w:lineRule="auto"/>
        <w:ind w:left="2268" w:right="1134" w:hanging="1134"/>
        <w:jc w:val="both"/>
      </w:pPr>
      <w:r w:rsidRPr="00DE6D79">
        <w:t>1.2.4.5.12.</w:t>
      </w:r>
      <w:r w:rsidRPr="00DE6D79">
        <w:tab/>
        <w:t>Pressure and temperature sensor(s): yes/no</w:t>
      </w:r>
      <w:r w:rsidRPr="00DE6D79">
        <w:rPr>
          <w:vertAlign w:val="superscript"/>
        </w:rPr>
        <w:t>2</w:t>
      </w:r>
    </w:p>
    <w:p w14:paraId="34DE5CC7" w14:textId="77777777" w:rsidR="00DE6D79" w:rsidRPr="00DE6D79" w:rsidRDefault="00DE6D79" w:rsidP="00DE6D79">
      <w:pPr>
        <w:tabs>
          <w:tab w:val="right" w:leader="dot" w:pos="8505"/>
        </w:tabs>
        <w:spacing w:after="120" w:line="240" w:lineRule="auto"/>
        <w:ind w:left="2268" w:right="1134" w:hanging="1134"/>
        <w:jc w:val="both"/>
      </w:pPr>
      <w:r w:rsidRPr="00DE6D79">
        <w:t>1.2.4.5.12.1.</w:t>
      </w:r>
      <w:r w:rsidRPr="00DE6D79">
        <w:tab/>
        <w:t>Make(s):</w:t>
      </w:r>
      <w:r w:rsidRPr="00DE6D79">
        <w:tab/>
      </w:r>
    </w:p>
    <w:p w14:paraId="519A1463" w14:textId="77777777" w:rsidR="00DE6D79" w:rsidRPr="00DE6D79" w:rsidRDefault="00DE6D79" w:rsidP="00DE6D79">
      <w:pPr>
        <w:tabs>
          <w:tab w:val="right" w:leader="dot" w:pos="8505"/>
        </w:tabs>
        <w:spacing w:after="120" w:line="240" w:lineRule="auto"/>
        <w:ind w:left="2268" w:right="1134" w:hanging="1134"/>
        <w:jc w:val="both"/>
      </w:pPr>
      <w:r w:rsidRPr="00DE6D79">
        <w:t>1.2.4.5.12.2.</w:t>
      </w:r>
      <w:r w:rsidRPr="00DE6D79">
        <w:tab/>
        <w:t>Type(s):</w:t>
      </w:r>
      <w:r w:rsidRPr="00DE6D79">
        <w:tab/>
      </w:r>
    </w:p>
    <w:p w14:paraId="1F0CE87E" w14:textId="77777777" w:rsidR="00DE6D79" w:rsidRPr="00DE6D79" w:rsidRDefault="00DE6D79" w:rsidP="00DE6D79">
      <w:pPr>
        <w:tabs>
          <w:tab w:val="right" w:leader="dot" w:pos="8505"/>
        </w:tabs>
        <w:spacing w:after="120" w:line="240" w:lineRule="auto"/>
        <w:ind w:left="2268" w:right="1134" w:hanging="1134"/>
        <w:jc w:val="both"/>
      </w:pPr>
      <w:r w:rsidRPr="00DE6D79">
        <w:t>1.2.4.5.12.3.</w:t>
      </w:r>
      <w:r w:rsidRPr="00DE6D79">
        <w:tab/>
        <w:t>Working pressure(s)</w:t>
      </w:r>
      <w:r w:rsidR="006E6947">
        <w:t>:</w:t>
      </w:r>
      <w:r w:rsidR="006E6947" w:rsidRPr="00DE6D79">
        <w:rPr>
          <w:vertAlign w:val="superscript"/>
        </w:rPr>
        <w:t>1</w:t>
      </w:r>
      <w:r w:rsidRPr="00DE6D79">
        <w:tab/>
        <w:t>kPa</w:t>
      </w:r>
    </w:p>
    <w:p w14:paraId="4D3FEB09" w14:textId="77777777" w:rsidR="00DE6D79" w:rsidRPr="00DE6D79" w:rsidRDefault="00DE6D79" w:rsidP="00DE6D79">
      <w:pPr>
        <w:tabs>
          <w:tab w:val="right" w:leader="dot" w:pos="8505"/>
        </w:tabs>
        <w:spacing w:after="120" w:line="240" w:lineRule="auto"/>
        <w:ind w:left="2268" w:right="1134" w:hanging="1134"/>
        <w:jc w:val="both"/>
      </w:pPr>
      <w:r w:rsidRPr="00DE6D79">
        <w:t>1.2.4.5.12.4.</w:t>
      </w:r>
      <w:r w:rsidRPr="00DE6D79">
        <w:tab/>
        <w:t>Material:</w:t>
      </w:r>
      <w:r w:rsidRPr="00DE6D79">
        <w:tab/>
      </w:r>
    </w:p>
    <w:p w14:paraId="28289A21" w14:textId="77777777" w:rsidR="00DE6D79" w:rsidRPr="00DE6D79" w:rsidRDefault="00DE6D79" w:rsidP="00DE6D79">
      <w:pPr>
        <w:tabs>
          <w:tab w:val="right" w:leader="dot" w:pos="8505"/>
        </w:tabs>
        <w:spacing w:after="120" w:line="240" w:lineRule="auto"/>
        <w:ind w:left="2268" w:right="1134" w:hanging="1134"/>
        <w:jc w:val="both"/>
      </w:pPr>
      <w:r w:rsidRPr="00DE6D79">
        <w:t>1.2.4.5.12.5.</w:t>
      </w:r>
      <w:r w:rsidRPr="00DE6D79">
        <w:tab/>
        <w:t>Operating temperatures</w:t>
      </w:r>
      <w:r w:rsidR="006E6947">
        <w:t>:</w:t>
      </w:r>
      <w:r w:rsidR="006E6947" w:rsidRPr="00DE6D79">
        <w:rPr>
          <w:vertAlign w:val="superscript"/>
        </w:rPr>
        <w:t>1</w:t>
      </w:r>
      <w:r w:rsidRPr="00DE6D79">
        <w:tab/>
        <w:t xml:space="preserve"> °C</w:t>
      </w:r>
    </w:p>
    <w:p w14:paraId="38ADA002" w14:textId="77777777" w:rsidR="00DE6D79" w:rsidRPr="00DE6D79" w:rsidRDefault="00DE6D79" w:rsidP="00DE6D79">
      <w:pPr>
        <w:tabs>
          <w:tab w:val="right" w:leader="dot" w:pos="8505"/>
        </w:tabs>
        <w:spacing w:after="120" w:line="240" w:lineRule="auto"/>
        <w:ind w:left="2268" w:right="1134" w:hanging="1134"/>
        <w:jc w:val="both"/>
      </w:pPr>
      <w:r w:rsidRPr="00DE6D79">
        <w:t>1.2.4.5.13.</w:t>
      </w:r>
      <w:r w:rsidRPr="00DE6D79">
        <w:tab/>
        <w:t>CNG filter: yes/no</w:t>
      </w:r>
      <w:r w:rsidRPr="00DE6D79">
        <w:rPr>
          <w:vertAlign w:val="superscript"/>
        </w:rPr>
        <w:t>2</w:t>
      </w:r>
    </w:p>
    <w:p w14:paraId="77E03328" w14:textId="77777777" w:rsidR="00DE6D79" w:rsidRPr="00DE6D79" w:rsidRDefault="00DE6D79" w:rsidP="00DE6D79">
      <w:pPr>
        <w:tabs>
          <w:tab w:val="right" w:leader="dot" w:pos="8505"/>
        </w:tabs>
        <w:spacing w:after="120" w:line="240" w:lineRule="auto"/>
        <w:ind w:left="2268" w:right="1134" w:hanging="1134"/>
        <w:jc w:val="both"/>
      </w:pPr>
      <w:r w:rsidRPr="00DE6D79">
        <w:t>1.2.4.5.13.1.</w:t>
      </w:r>
      <w:r w:rsidRPr="00DE6D79">
        <w:tab/>
        <w:t>Make(s):</w:t>
      </w:r>
      <w:r w:rsidRPr="00DE6D79">
        <w:tab/>
      </w:r>
    </w:p>
    <w:p w14:paraId="6F177BD7" w14:textId="77777777" w:rsidR="00DE6D79" w:rsidRPr="00DE6D79" w:rsidRDefault="00DE6D79" w:rsidP="00DE6D79">
      <w:pPr>
        <w:tabs>
          <w:tab w:val="right" w:leader="dot" w:pos="8505"/>
        </w:tabs>
        <w:spacing w:after="120" w:line="240" w:lineRule="auto"/>
        <w:ind w:left="2268" w:right="1134" w:hanging="1134"/>
        <w:jc w:val="both"/>
      </w:pPr>
      <w:r w:rsidRPr="00DE6D79">
        <w:t>1.2.4.5.13.2.</w:t>
      </w:r>
      <w:r w:rsidRPr="00DE6D79">
        <w:tab/>
        <w:t>Type(s):</w:t>
      </w:r>
      <w:r w:rsidRPr="00DE6D79">
        <w:tab/>
      </w:r>
    </w:p>
    <w:p w14:paraId="72F6E01D" w14:textId="77777777" w:rsidR="00DE6D79" w:rsidRPr="00DE6D79" w:rsidRDefault="00DE6D79" w:rsidP="00DE6D79">
      <w:pPr>
        <w:tabs>
          <w:tab w:val="right" w:leader="dot" w:pos="8505"/>
        </w:tabs>
        <w:spacing w:after="120" w:line="240" w:lineRule="auto"/>
        <w:ind w:left="2268" w:right="1134" w:hanging="1134"/>
        <w:jc w:val="both"/>
      </w:pPr>
      <w:r w:rsidRPr="00DE6D79">
        <w:t>1.2.4.5.13.3.</w:t>
      </w:r>
      <w:r w:rsidRPr="00DE6D79">
        <w:tab/>
        <w:t>Working pressure(s)</w:t>
      </w:r>
      <w:r w:rsidR="006E6947">
        <w:t>:</w:t>
      </w:r>
      <w:r w:rsidR="006E6947" w:rsidRPr="00DE6D79">
        <w:rPr>
          <w:vertAlign w:val="superscript"/>
        </w:rPr>
        <w:t>1</w:t>
      </w:r>
      <w:r w:rsidRPr="00DE6D79">
        <w:tab/>
        <w:t>kPa</w:t>
      </w:r>
    </w:p>
    <w:p w14:paraId="04009FDE" w14:textId="77777777" w:rsidR="00DE6D79" w:rsidRPr="00DE6D79" w:rsidRDefault="00DE6D79" w:rsidP="00DE6D79">
      <w:pPr>
        <w:tabs>
          <w:tab w:val="right" w:leader="dot" w:pos="8505"/>
        </w:tabs>
        <w:spacing w:after="120" w:line="240" w:lineRule="auto"/>
        <w:ind w:left="2268" w:right="1134" w:hanging="1134"/>
        <w:jc w:val="both"/>
      </w:pPr>
      <w:r w:rsidRPr="00DE6D79">
        <w:t>1.2.4.5.13.4.</w:t>
      </w:r>
      <w:r w:rsidRPr="00DE6D79">
        <w:tab/>
        <w:t>Material:</w:t>
      </w:r>
      <w:r w:rsidRPr="00DE6D79">
        <w:tab/>
      </w:r>
    </w:p>
    <w:p w14:paraId="2701A758" w14:textId="77777777" w:rsidR="00DE6D79" w:rsidRPr="00DE6D79" w:rsidRDefault="00DE6D79" w:rsidP="00DE6D79">
      <w:pPr>
        <w:tabs>
          <w:tab w:val="right" w:leader="dot" w:pos="8505"/>
        </w:tabs>
        <w:spacing w:after="120" w:line="240" w:lineRule="auto"/>
        <w:ind w:left="2268" w:right="1134" w:hanging="1134"/>
        <w:jc w:val="both"/>
      </w:pPr>
      <w:r w:rsidRPr="00DE6D79">
        <w:t>1.2.4.5.13.5.</w:t>
      </w:r>
      <w:r w:rsidRPr="00DE6D79">
        <w:tab/>
        <w:t>Operating temperatures</w:t>
      </w:r>
      <w:r w:rsidR="006E6947">
        <w:t>:</w:t>
      </w:r>
      <w:r w:rsidR="006E6947" w:rsidRPr="00DE6D79">
        <w:rPr>
          <w:vertAlign w:val="superscript"/>
        </w:rPr>
        <w:t>1</w:t>
      </w:r>
      <w:r w:rsidRPr="00DE6D79">
        <w:tab/>
        <w:t xml:space="preserve"> °C</w:t>
      </w:r>
    </w:p>
    <w:p w14:paraId="057DAE71" w14:textId="77777777" w:rsidR="00DE6D79" w:rsidRPr="00DE6D79" w:rsidRDefault="00DE6D79" w:rsidP="00DE6D79">
      <w:pPr>
        <w:tabs>
          <w:tab w:val="right" w:leader="dot" w:pos="8505"/>
        </w:tabs>
        <w:spacing w:after="120" w:line="240" w:lineRule="auto"/>
        <w:ind w:left="2268" w:right="1134" w:hanging="1134"/>
        <w:jc w:val="both"/>
      </w:pPr>
      <w:r w:rsidRPr="00DE6D79">
        <w:t>1.2.4.5.14.</w:t>
      </w:r>
      <w:r w:rsidRPr="00DE6D79">
        <w:tab/>
        <w:t>Non-return valve(s) or check valve(s): yes/no</w:t>
      </w:r>
      <w:r w:rsidRPr="00DE6D79">
        <w:rPr>
          <w:vertAlign w:val="superscript"/>
        </w:rPr>
        <w:t>2</w:t>
      </w:r>
    </w:p>
    <w:p w14:paraId="4199E5DD" w14:textId="77777777" w:rsidR="00DE6D79" w:rsidRPr="00DE6D79" w:rsidRDefault="00DE6D79" w:rsidP="00DE6D79">
      <w:pPr>
        <w:tabs>
          <w:tab w:val="right" w:leader="dot" w:pos="8505"/>
        </w:tabs>
        <w:spacing w:after="120" w:line="240" w:lineRule="auto"/>
        <w:ind w:left="2268" w:right="1134" w:hanging="1134"/>
        <w:jc w:val="both"/>
      </w:pPr>
      <w:r w:rsidRPr="00DE6D79">
        <w:t>1.2.4.5.14.1.</w:t>
      </w:r>
      <w:r w:rsidRPr="00DE6D79">
        <w:tab/>
        <w:t>Make(s):</w:t>
      </w:r>
      <w:r w:rsidRPr="00DE6D79">
        <w:tab/>
      </w:r>
    </w:p>
    <w:p w14:paraId="48142DB2" w14:textId="77777777" w:rsidR="00DE6D79" w:rsidRPr="00DE6D79" w:rsidRDefault="00DE6D79" w:rsidP="00DE6D79">
      <w:pPr>
        <w:tabs>
          <w:tab w:val="right" w:leader="dot" w:pos="8505"/>
        </w:tabs>
        <w:spacing w:after="120" w:line="240" w:lineRule="auto"/>
        <w:ind w:left="2268" w:right="1134" w:hanging="1134"/>
        <w:jc w:val="both"/>
      </w:pPr>
      <w:r w:rsidRPr="00DE6D79">
        <w:t>1.2.4.5.14.2.</w:t>
      </w:r>
      <w:r w:rsidRPr="00DE6D79">
        <w:tab/>
        <w:t>Type(s):</w:t>
      </w:r>
      <w:r w:rsidRPr="00DE6D79">
        <w:tab/>
      </w:r>
    </w:p>
    <w:p w14:paraId="4929DA68" w14:textId="77777777" w:rsidR="00DE6D79" w:rsidRPr="00DE6D79" w:rsidRDefault="00DE6D79" w:rsidP="00DE6D79">
      <w:pPr>
        <w:tabs>
          <w:tab w:val="right" w:leader="dot" w:pos="8505"/>
        </w:tabs>
        <w:spacing w:after="120" w:line="240" w:lineRule="auto"/>
        <w:ind w:left="2268" w:right="1134" w:hanging="1134"/>
        <w:jc w:val="both"/>
      </w:pPr>
      <w:r w:rsidRPr="00DE6D79">
        <w:t>1.2.4.5.14.3.</w:t>
      </w:r>
      <w:r w:rsidRPr="00DE6D79">
        <w:tab/>
        <w:t>Working pressure(s)</w:t>
      </w:r>
      <w:r w:rsidR="006E6947">
        <w:t>:</w:t>
      </w:r>
      <w:r w:rsidR="006E6947" w:rsidRPr="00DE6D79">
        <w:rPr>
          <w:vertAlign w:val="superscript"/>
        </w:rPr>
        <w:t>1</w:t>
      </w:r>
      <w:r w:rsidRPr="00DE6D79">
        <w:tab/>
        <w:t>kPa</w:t>
      </w:r>
    </w:p>
    <w:p w14:paraId="65ACB254" w14:textId="77777777" w:rsidR="00DE6D79" w:rsidRPr="00DE6D79" w:rsidRDefault="00DE6D79" w:rsidP="00DE6D79">
      <w:pPr>
        <w:tabs>
          <w:tab w:val="right" w:leader="dot" w:pos="8505"/>
        </w:tabs>
        <w:spacing w:after="120" w:line="240" w:lineRule="auto"/>
        <w:ind w:left="2268" w:right="1134" w:hanging="1134"/>
        <w:jc w:val="both"/>
      </w:pPr>
      <w:r w:rsidRPr="00DE6D79">
        <w:t>1.2.4.5.14.4.</w:t>
      </w:r>
      <w:r w:rsidRPr="00DE6D79">
        <w:tab/>
        <w:t>Material:</w:t>
      </w:r>
      <w:r w:rsidRPr="00DE6D79">
        <w:tab/>
      </w:r>
    </w:p>
    <w:p w14:paraId="2D422598" w14:textId="77777777" w:rsidR="00DE6D79" w:rsidRPr="00DE6D79" w:rsidRDefault="00DE6D79" w:rsidP="00DE6D79">
      <w:pPr>
        <w:tabs>
          <w:tab w:val="right" w:leader="dot" w:pos="8505"/>
        </w:tabs>
        <w:spacing w:after="120" w:line="240" w:lineRule="auto"/>
        <w:ind w:left="2268" w:right="1134" w:hanging="1134"/>
        <w:jc w:val="both"/>
      </w:pPr>
      <w:r w:rsidRPr="00DE6D79">
        <w:t>1.2.4.5.14.5.</w:t>
      </w:r>
      <w:r w:rsidRPr="00DE6D79">
        <w:tab/>
        <w:t>Operating temperatures</w:t>
      </w:r>
      <w:r w:rsidR="006E6947">
        <w:t>:</w:t>
      </w:r>
      <w:r w:rsidR="006E6947" w:rsidRPr="00DE6D79">
        <w:rPr>
          <w:vertAlign w:val="superscript"/>
        </w:rPr>
        <w:t>1</w:t>
      </w:r>
      <w:r w:rsidRPr="00DE6D79">
        <w:tab/>
        <w:t xml:space="preserve"> °C</w:t>
      </w:r>
    </w:p>
    <w:p w14:paraId="5DA91354" w14:textId="77777777" w:rsidR="00DE6D79" w:rsidRPr="00DE6D79" w:rsidRDefault="00DE6D79" w:rsidP="00DE6D79">
      <w:pPr>
        <w:tabs>
          <w:tab w:val="right" w:leader="dot" w:pos="8505"/>
        </w:tabs>
        <w:spacing w:after="120" w:line="240" w:lineRule="auto"/>
        <w:ind w:left="2268" w:right="1134" w:hanging="1134"/>
        <w:jc w:val="both"/>
      </w:pPr>
      <w:r w:rsidRPr="00DE6D79">
        <w:t>1.2.4.5.15.</w:t>
      </w:r>
      <w:r w:rsidRPr="00DE6D79">
        <w:tab/>
        <w:t>Connection to CNG/LNG system for heating system: yes/no</w:t>
      </w:r>
      <w:r w:rsidRPr="00DE6D79">
        <w:rPr>
          <w:vertAlign w:val="superscript"/>
        </w:rPr>
        <w:t>2</w:t>
      </w:r>
    </w:p>
    <w:p w14:paraId="3A5778EC" w14:textId="77777777" w:rsidR="00DE6D79" w:rsidRPr="00DE6D79" w:rsidRDefault="00DE6D79" w:rsidP="00DE6D79">
      <w:pPr>
        <w:tabs>
          <w:tab w:val="right" w:leader="dot" w:pos="8505"/>
        </w:tabs>
        <w:spacing w:after="120" w:line="240" w:lineRule="auto"/>
        <w:ind w:left="2268" w:right="1134" w:hanging="1134"/>
        <w:jc w:val="both"/>
      </w:pPr>
      <w:r w:rsidRPr="00DE6D79">
        <w:t>1.2.4.5.15.1.</w:t>
      </w:r>
      <w:r w:rsidRPr="00DE6D79">
        <w:tab/>
        <w:t>Make(s):</w:t>
      </w:r>
      <w:r w:rsidRPr="00DE6D79">
        <w:tab/>
      </w:r>
    </w:p>
    <w:p w14:paraId="48C6D5CB" w14:textId="77777777" w:rsidR="00DE6D79" w:rsidRPr="00DE6D79" w:rsidRDefault="00DE6D79" w:rsidP="00DE6D79">
      <w:pPr>
        <w:tabs>
          <w:tab w:val="right" w:leader="dot" w:pos="8505"/>
        </w:tabs>
        <w:spacing w:after="120" w:line="240" w:lineRule="auto"/>
        <w:ind w:left="2268" w:right="1134" w:hanging="1134"/>
        <w:jc w:val="both"/>
      </w:pPr>
      <w:r w:rsidRPr="00DE6D79">
        <w:t>1.2.4.5.15.2.</w:t>
      </w:r>
      <w:r w:rsidRPr="00DE6D79">
        <w:tab/>
        <w:t>Type(s):</w:t>
      </w:r>
      <w:r w:rsidRPr="00DE6D79">
        <w:tab/>
      </w:r>
    </w:p>
    <w:p w14:paraId="0F04A158" w14:textId="77777777" w:rsidR="00DE6D79" w:rsidRPr="00DE6D79" w:rsidRDefault="00DE6D79" w:rsidP="00DE6D79">
      <w:pPr>
        <w:tabs>
          <w:tab w:val="right" w:leader="dot" w:pos="8505"/>
        </w:tabs>
        <w:spacing w:after="120" w:line="240" w:lineRule="auto"/>
        <w:ind w:left="2268" w:right="1134" w:hanging="1134"/>
        <w:jc w:val="both"/>
      </w:pPr>
      <w:r w:rsidRPr="00DE6D79">
        <w:t>1.2.4.5.15.3.</w:t>
      </w:r>
      <w:r w:rsidRPr="00DE6D79">
        <w:tab/>
        <w:t>Description and drawings of installation:</w:t>
      </w:r>
      <w:r w:rsidRPr="00DE6D79">
        <w:tab/>
      </w:r>
    </w:p>
    <w:p w14:paraId="3FAE633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w:t>
      </w:r>
      <w:r w:rsidRPr="00DE6D79">
        <w:rPr>
          <w:bCs/>
        </w:rPr>
        <w:tab/>
        <w:t>PRD (pressure triggered): yes/no</w:t>
      </w:r>
      <w:r w:rsidRPr="00DE6D79">
        <w:rPr>
          <w:vertAlign w:val="superscript"/>
        </w:rPr>
        <w:t>2</w:t>
      </w:r>
    </w:p>
    <w:p w14:paraId="2021224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1.2.4.5.16.1.</w:t>
      </w:r>
      <w:r w:rsidRPr="00DE6D79">
        <w:rPr>
          <w:bCs/>
        </w:rPr>
        <w:tab/>
        <w:t>Make(s):</w:t>
      </w:r>
      <w:r w:rsidRPr="00DE6D79">
        <w:rPr>
          <w:bCs/>
        </w:rPr>
        <w:tab/>
      </w:r>
    </w:p>
    <w:p w14:paraId="322DBE5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1.2.4.5.16.2.</w:t>
      </w:r>
      <w:r w:rsidRPr="00DE6D79">
        <w:rPr>
          <w:bCs/>
        </w:rPr>
        <w:tab/>
        <w:t>Type(s):</w:t>
      </w:r>
      <w:r w:rsidRPr="00DE6D79">
        <w:rPr>
          <w:bCs/>
        </w:rPr>
        <w:tab/>
      </w:r>
    </w:p>
    <w:p w14:paraId="1FEBC55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1.2.4.5.16.3.</w:t>
      </w:r>
      <w:r w:rsidRPr="00DE6D79">
        <w:rPr>
          <w:bCs/>
        </w:rPr>
        <w:tab/>
        <w:t>Activation pressure</w:t>
      </w:r>
      <w:r w:rsidR="006E6947">
        <w:t>:</w:t>
      </w:r>
      <w:r w:rsidR="006E6947" w:rsidRPr="00DE6D79">
        <w:rPr>
          <w:vertAlign w:val="superscript"/>
        </w:rPr>
        <w:t>1</w:t>
      </w:r>
      <w:r w:rsidRPr="00DE6D79">
        <w:rPr>
          <w:bCs/>
        </w:rPr>
        <w:tab/>
        <w:t>MPa</w:t>
      </w:r>
    </w:p>
    <w:p w14:paraId="32FE0A6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1.2.4.5.16.4.</w:t>
      </w:r>
      <w:r w:rsidRPr="00DE6D79">
        <w:rPr>
          <w:bCs/>
        </w:rPr>
        <w:tab/>
        <w:t>Material:</w:t>
      </w:r>
      <w:r w:rsidRPr="00DE6D79">
        <w:rPr>
          <w:bCs/>
        </w:rPr>
        <w:tab/>
      </w:r>
    </w:p>
    <w:p w14:paraId="56E2A215" w14:textId="77777777" w:rsidR="00DE6D79" w:rsidRPr="00DE6D79" w:rsidRDefault="00DE6D79" w:rsidP="00DE6D79">
      <w:pPr>
        <w:tabs>
          <w:tab w:val="right" w:leader="dot" w:pos="8505"/>
        </w:tabs>
        <w:spacing w:after="120" w:line="240" w:lineRule="auto"/>
        <w:ind w:left="2268" w:right="1134" w:hanging="1134"/>
        <w:jc w:val="both"/>
      </w:pPr>
      <w:r w:rsidRPr="00DE6D79">
        <w:rPr>
          <w:bCs/>
        </w:rPr>
        <w:t>1.2.4.5.16.5.</w:t>
      </w:r>
      <w:r w:rsidRPr="00DE6D79">
        <w:rPr>
          <w:bCs/>
        </w:rPr>
        <w:tab/>
        <w:t>Operating temperatures</w:t>
      </w:r>
      <w:r w:rsidR="006E6947">
        <w:t>:</w:t>
      </w:r>
      <w:r w:rsidR="006E6947" w:rsidRPr="00DE6D79">
        <w:rPr>
          <w:vertAlign w:val="superscript"/>
        </w:rPr>
        <w:t>1</w:t>
      </w:r>
      <w:r w:rsidRPr="00DE6D79">
        <w:rPr>
          <w:bCs/>
        </w:rPr>
        <w:tab/>
        <w:t xml:space="preserve"> °C</w:t>
      </w:r>
    </w:p>
    <w:p w14:paraId="4F70D918" w14:textId="77777777" w:rsidR="00DE6D79" w:rsidRPr="00DE6D79" w:rsidRDefault="00DE6D79" w:rsidP="00DE6D79">
      <w:pPr>
        <w:tabs>
          <w:tab w:val="left" w:pos="2300"/>
          <w:tab w:val="left" w:leader="dot" w:pos="8000"/>
        </w:tabs>
        <w:spacing w:after="120" w:line="240" w:lineRule="auto"/>
        <w:ind w:left="2300" w:right="1134" w:hanging="1166"/>
        <w:jc w:val="both"/>
        <w:rPr>
          <w:iCs/>
        </w:rPr>
      </w:pPr>
      <w:r w:rsidRPr="00DE6D79">
        <w:rPr>
          <w:iCs/>
        </w:rPr>
        <w:t>1.2.4.5.17.</w:t>
      </w:r>
      <w:r w:rsidRPr="00DE6D79">
        <w:rPr>
          <w:iCs/>
        </w:rPr>
        <w:tab/>
        <w:t>Fuel rail: yes/no</w:t>
      </w:r>
      <w:r w:rsidRPr="00DE6D79">
        <w:rPr>
          <w:vertAlign w:val="superscript"/>
        </w:rPr>
        <w:t>2</w:t>
      </w:r>
    </w:p>
    <w:p w14:paraId="374542E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1.2.4.5.17.1.</w:t>
      </w:r>
      <w:r w:rsidRPr="00DE6D79">
        <w:rPr>
          <w:bCs/>
        </w:rPr>
        <w:tab/>
        <w:t>Make(s):</w:t>
      </w:r>
      <w:r w:rsidRPr="00DE6D79">
        <w:rPr>
          <w:bCs/>
        </w:rPr>
        <w:tab/>
      </w:r>
    </w:p>
    <w:p w14:paraId="7724D2A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lastRenderedPageBreak/>
        <w:t>1.2.4.5.17.2.</w:t>
      </w:r>
      <w:r w:rsidRPr="00DE6D79">
        <w:rPr>
          <w:bCs/>
        </w:rPr>
        <w:tab/>
        <w:t>Type(s):</w:t>
      </w:r>
      <w:r w:rsidRPr="00DE6D79">
        <w:rPr>
          <w:bCs/>
        </w:rPr>
        <w:tab/>
      </w:r>
    </w:p>
    <w:p w14:paraId="5AB1A9E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1.2.4.5.17.3.</w:t>
      </w:r>
      <w:r w:rsidRPr="00DE6D79">
        <w:rPr>
          <w:bCs/>
        </w:rPr>
        <w:tab/>
        <w:t>Working pressure</w:t>
      </w:r>
      <w:r w:rsidR="006E6947">
        <w:t>:</w:t>
      </w:r>
      <w:r w:rsidR="006E6947" w:rsidRPr="00DE6D79">
        <w:rPr>
          <w:vertAlign w:val="superscript"/>
        </w:rPr>
        <w:t>1</w:t>
      </w:r>
      <w:r w:rsidRPr="00DE6D79">
        <w:rPr>
          <w:bCs/>
        </w:rPr>
        <w:tab/>
        <w:t>kPa</w:t>
      </w:r>
    </w:p>
    <w:p w14:paraId="6CD0ECE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1.2.4.5.17.4.</w:t>
      </w:r>
      <w:r w:rsidRPr="00DE6D79">
        <w:rPr>
          <w:bCs/>
        </w:rPr>
        <w:tab/>
        <w:t>Material:</w:t>
      </w:r>
      <w:r w:rsidRPr="00DE6D79">
        <w:rPr>
          <w:bCs/>
        </w:rPr>
        <w:tab/>
      </w:r>
    </w:p>
    <w:p w14:paraId="261CFA7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1.2.4.5.17.5.</w:t>
      </w:r>
      <w:r w:rsidRPr="00DE6D79">
        <w:rPr>
          <w:bCs/>
        </w:rPr>
        <w:tab/>
        <w:t>Operating temperatures</w:t>
      </w:r>
      <w:r w:rsidR="006E6947">
        <w:t>:</w:t>
      </w:r>
      <w:r w:rsidR="006E6947" w:rsidRPr="00DE6D79">
        <w:rPr>
          <w:vertAlign w:val="superscript"/>
        </w:rPr>
        <w:t>1</w:t>
      </w:r>
      <w:r w:rsidRPr="00DE6D79">
        <w:rPr>
          <w:bCs/>
        </w:rPr>
        <w:tab/>
        <w:t xml:space="preserve"> °C</w:t>
      </w:r>
    </w:p>
    <w:p w14:paraId="40C06E3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w:t>
      </w:r>
      <w:r w:rsidRPr="00DE6D79">
        <w:rPr>
          <w:bCs/>
        </w:rPr>
        <w:tab/>
        <w:t>Heat exchanger/Vaporizer Heat Exchanger /Vaporizer: yes/</w:t>
      </w:r>
      <w:r w:rsidR="006E6947" w:rsidRPr="00DE6D79">
        <w:rPr>
          <w:bCs/>
        </w:rPr>
        <w:t>no</w:t>
      </w:r>
      <w:r w:rsidR="006E6947">
        <w:rPr>
          <w:bCs/>
          <w:vertAlign w:val="superscript"/>
        </w:rPr>
        <w:t>2</w:t>
      </w:r>
      <w:r w:rsidRPr="00DE6D79">
        <w:rPr>
          <w:bCs/>
        </w:rPr>
        <w:tab/>
      </w:r>
    </w:p>
    <w:p w14:paraId="3151BB9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1.2.4.5.18.1.</w:t>
      </w:r>
      <w:r w:rsidRPr="00DE6D79">
        <w:rPr>
          <w:bCs/>
        </w:rPr>
        <w:tab/>
        <w:t>Make(s):</w:t>
      </w:r>
      <w:r w:rsidRPr="00DE6D79">
        <w:rPr>
          <w:bCs/>
        </w:rPr>
        <w:tab/>
      </w:r>
    </w:p>
    <w:p w14:paraId="2795F70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1.2.4.5.18.2.</w:t>
      </w:r>
      <w:r w:rsidRPr="00DE6D79">
        <w:rPr>
          <w:bCs/>
        </w:rPr>
        <w:tab/>
        <w:t>Type(s):</w:t>
      </w:r>
      <w:r w:rsidRPr="00DE6D79">
        <w:rPr>
          <w:bCs/>
        </w:rPr>
        <w:tab/>
      </w:r>
    </w:p>
    <w:p w14:paraId="3F33A93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1.2.4.5.18.3.</w:t>
      </w:r>
      <w:r w:rsidRPr="00DE6D79">
        <w:rPr>
          <w:bCs/>
        </w:rPr>
        <w:tab/>
        <w:t>Drawings:</w:t>
      </w:r>
      <w:r w:rsidRPr="00DE6D79">
        <w:rPr>
          <w:bCs/>
        </w:rPr>
        <w:tab/>
      </w:r>
    </w:p>
    <w:p w14:paraId="3BEF16EB"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1.2.4.5.18.4.</w:t>
      </w:r>
      <w:r w:rsidRPr="00DE6D79">
        <w:rPr>
          <w:bCs/>
        </w:rPr>
        <w:tab/>
        <w:t>Working pressure(s)</w:t>
      </w:r>
      <w:r w:rsidR="006E6947">
        <w:rPr>
          <w:bCs/>
        </w:rPr>
        <w:t>:</w:t>
      </w:r>
      <w:r w:rsidR="006E6947">
        <w:rPr>
          <w:bCs/>
          <w:vertAlign w:val="superscript"/>
        </w:rPr>
        <w:t>1</w:t>
      </w:r>
      <w:r w:rsidRPr="00DE6D79">
        <w:rPr>
          <w:bCs/>
        </w:rPr>
        <w:tab/>
        <w:t>MPa</w:t>
      </w:r>
    </w:p>
    <w:p w14:paraId="5E4F05D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1.2.4.5.18.5.</w:t>
      </w:r>
      <w:r w:rsidRPr="00DE6D79">
        <w:rPr>
          <w:bCs/>
        </w:rPr>
        <w:tab/>
        <w:t>Material:</w:t>
      </w:r>
      <w:r w:rsidRPr="00DE6D79">
        <w:rPr>
          <w:bCs/>
        </w:rPr>
        <w:tab/>
      </w:r>
    </w:p>
    <w:p w14:paraId="18A00C7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1.2.4.5.18.6.</w:t>
      </w:r>
      <w:r w:rsidRPr="00DE6D79">
        <w:rPr>
          <w:bCs/>
        </w:rPr>
        <w:tab/>
        <w:t>Operating temperatures</w:t>
      </w:r>
      <w:r w:rsidR="006E6947">
        <w:rPr>
          <w:bCs/>
        </w:rPr>
        <w:t>:</w:t>
      </w:r>
      <w:r w:rsidR="006E6947">
        <w:rPr>
          <w:bCs/>
          <w:vertAlign w:val="superscript"/>
        </w:rPr>
        <w:t>1</w:t>
      </w:r>
      <w:r w:rsidRPr="00DE6D79">
        <w:rPr>
          <w:bCs/>
        </w:rPr>
        <w:tab/>
      </w:r>
      <w:r w:rsidRPr="00DE6D79">
        <w:rPr>
          <w:bCs/>
        </w:rPr>
        <w:sym w:font="Symbol" w:char="F0B0"/>
      </w:r>
      <w:r w:rsidRPr="00DE6D79">
        <w:rPr>
          <w:bCs/>
        </w:rPr>
        <w:t>C</w:t>
      </w:r>
    </w:p>
    <w:p w14:paraId="4F0AA7F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w:t>
      </w:r>
      <w:r w:rsidRPr="00DE6D79">
        <w:rPr>
          <w:bCs/>
        </w:rPr>
        <w:tab/>
        <w:t>Natural gas detector: yes/</w:t>
      </w:r>
      <w:r w:rsidR="006E6947" w:rsidRPr="00DE6D79">
        <w:rPr>
          <w:bCs/>
        </w:rPr>
        <w:t>no</w:t>
      </w:r>
      <w:r w:rsidR="006E6947">
        <w:rPr>
          <w:bCs/>
          <w:vertAlign w:val="superscript"/>
        </w:rPr>
        <w:t>2</w:t>
      </w:r>
    </w:p>
    <w:p w14:paraId="66D98E4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1.2.4.5.19.1.</w:t>
      </w:r>
      <w:r w:rsidRPr="00DE6D79">
        <w:rPr>
          <w:bCs/>
        </w:rPr>
        <w:tab/>
        <w:t>Make(s):</w:t>
      </w:r>
      <w:r w:rsidRPr="00DE6D79">
        <w:rPr>
          <w:bCs/>
        </w:rPr>
        <w:tab/>
      </w:r>
    </w:p>
    <w:p w14:paraId="43354AA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1.2.4.5.19.2.</w:t>
      </w:r>
      <w:r w:rsidRPr="00DE6D79">
        <w:rPr>
          <w:bCs/>
        </w:rPr>
        <w:tab/>
        <w:t>Type(s):</w:t>
      </w:r>
      <w:r w:rsidRPr="00DE6D79">
        <w:rPr>
          <w:bCs/>
        </w:rPr>
        <w:tab/>
      </w:r>
    </w:p>
    <w:p w14:paraId="6E7E06B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1.2.4.5.19.3.</w:t>
      </w:r>
      <w:r w:rsidRPr="00DE6D79">
        <w:rPr>
          <w:bCs/>
        </w:rPr>
        <w:tab/>
        <w:t>Drawings:</w:t>
      </w:r>
      <w:r w:rsidRPr="00DE6D79">
        <w:rPr>
          <w:bCs/>
        </w:rPr>
        <w:tab/>
      </w:r>
    </w:p>
    <w:p w14:paraId="73D3913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1.2.4.5.19.4.</w:t>
      </w:r>
      <w:r w:rsidRPr="00DE6D79">
        <w:rPr>
          <w:bCs/>
        </w:rPr>
        <w:tab/>
        <w:t>Working pressure(s)</w:t>
      </w:r>
      <w:r w:rsidR="006E6947">
        <w:t>:</w:t>
      </w:r>
      <w:r w:rsidR="006E6947" w:rsidRPr="00DE6D79">
        <w:rPr>
          <w:vertAlign w:val="superscript"/>
        </w:rPr>
        <w:t>1</w:t>
      </w:r>
      <w:r w:rsidRPr="00DE6D79">
        <w:rPr>
          <w:bCs/>
        </w:rPr>
        <w:tab/>
        <w:t>MPa</w:t>
      </w:r>
    </w:p>
    <w:p w14:paraId="1676A77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1.2.4.5.19.5.</w:t>
      </w:r>
      <w:r w:rsidRPr="00DE6D79">
        <w:rPr>
          <w:bCs/>
        </w:rPr>
        <w:tab/>
        <w:t>Material:</w:t>
      </w:r>
      <w:r w:rsidRPr="00DE6D79">
        <w:rPr>
          <w:bCs/>
        </w:rPr>
        <w:tab/>
      </w:r>
    </w:p>
    <w:p w14:paraId="6102B0BB"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1.2.4.5.19.6.</w:t>
      </w:r>
      <w:r w:rsidRPr="00DE6D79">
        <w:rPr>
          <w:bCs/>
        </w:rPr>
        <w:tab/>
        <w:t>Operating temperatures</w:t>
      </w:r>
      <w:r w:rsidR="006E6947">
        <w:t>:</w:t>
      </w:r>
      <w:r w:rsidR="006E6947" w:rsidRPr="00DE6D79">
        <w:rPr>
          <w:vertAlign w:val="superscript"/>
        </w:rPr>
        <w:t>1</w:t>
      </w:r>
      <w:r w:rsidRPr="00DE6D79">
        <w:rPr>
          <w:bCs/>
        </w:rPr>
        <w:tab/>
      </w:r>
      <w:r w:rsidRPr="00DE6D79">
        <w:rPr>
          <w:bCs/>
        </w:rPr>
        <w:sym w:font="Symbol" w:char="F0B0"/>
      </w:r>
      <w:r w:rsidRPr="00DE6D79">
        <w:rPr>
          <w:bCs/>
        </w:rPr>
        <w:t>C</w:t>
      </w:r>
    </w:p>
    <w:p w14:paraId="3F42DA7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1.2.4.5.19.7.</w:t>
      </w:r>
      <w:r w:rsidRPr="00DE6D79">
        <w:rPr>
          <w:bCs/>
        </w:rPr>
        <w:tab/>
        <w:t>Set Values</w:t>
      </w:r>
      <w:r w:rsidRPr="00DE6D79">
        <w:rPr>
          <w:bCs/>
        </w:rPr>
        <w:tab/>
      </w:r>
    </w:p>
    <w:p w14:paraId="02C4BE1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w:t>
      </w:r>
      <w:r w:rsidRPr="00DE6D79">
        <w:rPr>
          <w:bCs/>
        </w:rPr>
        <w:tab/>
        <w:t>LNG filling receptacle(s): yes/</w:t>
      </w:r>
      <w:r w:rsidR="006E6947" w:rsidRPr="00DE6D79">
        <w:rPr>
          <w:bCs/>
        </w:rPr>
        <w:t>no</w:t>
      </w:r>
      <w:r w:rsidR="006E6947">
        <w:rPr>
          <w:bCs/>
          <w:vertAlign w:val="superscript"/>
        </w:rPr>
        <w:t>2</w:t>
      </w:r>
    </w:p>
    <w:p w14:paraId="50BE03B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1.2.4.5.20.1.</w:t>
      </w:r>
      <w:r w:rsidRPr="00DE6D79">
        <w:rPr>
          <w:bCs/>
        </w:rPr>
        <w:tab/>
        <w:t>Make(s):</w:t>
      </w:r>
      <w:r w:rsidRPr="00DE6D79">
        <w:rPr>
          <w:bCs/>
        </w:rPr>
        <w:tab/>
      </w:r>
    </w:p>
    <w:p w14:paraId="24A0C77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1.2.4.5.20.2.</w:t>
      </w:r>
      <w:r w:rsidRPr="00DE6D79">
        <w:rPr>
          <w:bCs/>
        </w:rPr>
        <w:tab/>
        <w:t>Type(s):</w:t>
      </w:r>
      <w:r w:rsidRPr="00DE6D79">
        <w:rPr>
          <w:bCs/>
        </w:rPr>
        <w:tab/>
      </w:r>
    </w:p>
    <w:p w14:paraId="4710FE1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1.2.4.5.20.3.</w:t>
      </w:r>
      <w:r w:rsidRPr="00DE6D79">
        <w:rPr>
          <w:bCs/>
        </w:rPr>
        <w:tab/>
        <w:t>Description:</w:t>
      </w:r>
      <w:r w:rsidRPr="00DE6D79">
        <w:rPr>
          <w:bCs/>
        </w:rPr>
        <w:tab/>
      </w:r>
    </w:p>
    <w:p w14:paraId="71F18F3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1.2.4.5.20.4.</w:t>
      </w:r>
      <w:r w:rsidRPr="00DE6D79">
        <w:rPr>
          <w:bCs/>
        </w:rPr>
        <w:tab/>
        <w:t>Working pressure(s)</w:t>
      </w:r>
      <w:r w:rsidR="006E6947">
        <w:t>:</w:t>
      </w:r>
      <w:r w:rsidR="006E6947" w:rsidRPr="00DE6D79">
        <w:rPr>
          <w:vertAlign w:val="superscript"/>
        </w:rPr>
        <w:t>1</w:t>
      </w:r>
      <w:r w:rsidRPr="00DE6D79">
        <w:rPr>
          <w:bCs/>
        </w:rPr>
        <w:tab/>
        <w:t>kPa</w:t>
      </w:r>
    </w:p>
    <w:p w14:paraId="5B10851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1.2.4.5.20.5.</w:t>
      </w:r>
      <w:r w:rsidRPr="00DE6D79">
        <w:rPr>
          <w:bCs/>
        </w:rPr>
        <w:tab/>
        <w:t>Material:</w:t>
      </w:r>
      <w:r w:rsidRPr="00DE6D79">
        <w:rPr>
          <w:bCs/>
        </w:rPr>
        <w:tab/>
      </w:r>
    </w:p>
    <w:p w14:paraId="23CF18F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w:t>
      </w:r>
      <w:r w:rsidRPr="00DE6D79">
        <w:rPr>
          <w:bCs/>
        </w:rPr>
        <w:tab/>
        <w:t>LNG pressure control regulator(s): yes/</w:t>
      </w:r>
      <w:r w:rsidR="006E6947" w:rsidRPr="00DE6D79">
        <w:rPr>
          <w:bCs/>
        </w:rPr>
        <w:t>no</w:t>
      </w:r>
      <w:r w:rsidR="006E6947">
        <w:rPr>
          <w:bCs/>
          <w:vertAlign w:val="superscript"/>
        </w:rPr>
        <w:t>2</w:t>
      </w:r>
    </w:p>
    <w:p w14:paraId="5AFE033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1.2.4.5.21.1.</w:t>
      </w:r>
      <w:r w:rsidRPr="00DE6D79">
        <w:rPr>
          <w:bCs/>
        </w:rPr>
        <w:tab/>
        <w:t>Make(s):</w:t>
      </w:r>
      <w:r w:rsidRPr="00DE6D79">
        <w:rPr>
          <w:bCs/>
        </w:rPr>
        <w:tab/>
      </w:r>
    </w:p>
    <w:p w14:paraId="5DCD368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1.2.4.5.21.2.</w:t>
      </w:r>
      <w:r w:rsidRPr="00DE6D79">
        <w:rPr>
          <w:bCs/>
        </w:rPr>
        <w:tab/>
        <w:t>Type(s):</w:t>
      </w:r>
      <w:r w:rsidRPr="00DE6D79">
        <w:rPr>
          <w:bCs/>
        </w:rPr>
        <w:tab/>
      </w:r>
    </w:p>
    <w:p w14:paraId="24B0EC8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1.2.4.5.21.3.</w:t>
      </w:r>
      <w:r w:rsidRPr="00DE6D79">
        <w:rPr>
          <w:bCs/>
        </w:rPr>
        <w:tab/>
        <w:t>Description:</w:t>
      </w:r>
      <w:r w:rsidRPr="00DE6D79">
        <w:rPr>
          <w:bCs/>
        </w:rPr>
        <w:tab/>
      </w:r>
    </w:p>
    <w:p w14:paraId="326F901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1.2.4.5.21.4.</w:t>
      </w:r>
      <w:r w:rsidRPr="00DE6D79">
        <w:rPr>
          <w:bCs/>
        </w:rPr>
        <w:tab/>
        <w:t>Working pressure(s)</w:t>
      </w:r>
      <w:r w:rsidR="006E6947">
        <w:t>:</w:t>
      </w:r>
      <w:r w:rsidR="006E6947" w:rsidRPr="00DE6D79">
        <w:rPr>
          <w:vertAlign w:val="superscript"/>
        </w:rPr>
        <w:t>1</w:t>
      </w:r>
      <w:r w:rsidRPr="00DE6D79">
        <w:rPr>
          <w:bCs/>
        </w:rPr>
        <w:tab/>
        <w:t>kPa</w:t>
      </w:r>
    </w:p>
    <w:p w14:paraId="7CF7F5BB"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1.2.4.5.21.5.</w:t>
      </w:r>
      <w:r w:rsidRPr="00DE6D79">
        <w:rPr>
          <w:bCs/>
        </w:rPr>
        <w:tab/>
        <w:t>Material:</w:t>
      </w:r>
      <w:r w:rsidRPr="00DE6D79">
        <w:rPr>
          <w:bCs/>
        </w:rPr>
        <w:tab/>
      </w:r>
    </w:p>
    <w:p w14:paraId="4F9B014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w:t>
      </w:r>
      <w:r w:rsidRPr="00DE6D79">
        <w:rPr>
          <w:bCs/>
        </w:rPr>
        <w:tab/>
        <w:t>LNG Pressure and/or temperature sensor(s): yes/</w:t>
      </w:r>
      <w:r w:rsidR="006E6947" w:rsidRPr="00DE6D79">
        <w:rPr>
          <w:bCs/>
        </w:rPr>
        <w:t>no</w:t>
      </w:r>
      <w:r w:rsidR="006E6947">
        <w:rPr>
          <w:bCs/>
          <w:vertAlign w:val="superscript"/>
        </w:rPr>
        <w:t>2</w:t>
      </w:r>
    </w:p>
    <w:p w14:paraId="088D658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1.2.4.5.22.1.</w:t>
      </w:r>
      <w:r w:rsidRPr="00DE6D79">
        <w:rPr>
          <w:bCs/>
        </w:rPr>
        <w:tab/>
        <w:t>Make(s):</w:t>
      </w:r>
      <w:r w:rsidRPr="00DE6D79">
        <w:rPr>
          <w:bCs/>
        </w:rPr>
        <w:tab/>
      </w:r>
    </w:p>
    <w:p w14:paraId="337D9AC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1.2.4.5.22.2.</w:t>
      </w:r>
      <w:r w:rsidRPr="00DE6D79">
        <w:rPr>
          <w:bCs/>
        </w:rPr>
        <w:tab/>
        <w:t>Type(s):</w:t>
      </w:r>
      <w:r w:rsidRPr="00DE6D79">
        <w:rPr>
          <w:bCs/>
        </w:rPr>
        <w:tab/>
      </w:r>
    </w:p>
    <w:p w14:paraId="74A6B15B"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1.2.4.5.22.3.</w:t>
      </w:r>
      <w:r w:rsidRPr="00DE6D79">
        <w:rPr>
          <w:bCs/>
        </w:rPr>
        <w:tab/>
        <w:t>Description:</w:t>
      </w:r>
      <w:r w:rsidRPr="00DE6D79">
        <w:rPr>
          <w:bCs/>
        </w:rPr>
        <w:tab/>
      </w:r>
    </w:p>
    <w:p w14:paraId="39EEE8B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lastRenderedPageBreak/>
        <w:t>1.2.4.5.22.4.</w:t>
      </w:r>
      <w:r w:rsidRPr="00DE6D79">
        <w:rPr>
          <w:bCs/>
        </w:rPr>
        <w:tab/>
        <w:t>Working pressure(s)</w:t>
      </w:r>
      <w:r w:rsidR="006E6947">
        <w:t>:</w:t>
      </w:r>
      <w:r w:rsidR="006E6947" w:rsidRPr="00DE6D79">
        <w:rPr>
          <w:vertAlign w:val="superscript"/>
        </w:rPr>
        <w:t>1</w:t>
      </w:r>
      <w:r w:rsidRPr="00DE6D79">
        <w:rPr>
          <w:bCs/>
        </w:rPr>
        <w:tab/>
        <w:t>kPa</w:t>
      </w:r>
    </w:p>
    <w:p w14:paraId="1D61B93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1.2.4.5.22.5.</w:t>
      </w:r>
      <w:r w:rsidRPr="00DE6D79">
        <w:rPr>
          <w:bCs/>
        </w:rPr>
        <w:tab/>
        <w:t>Material:</w:t>
      </w:r>
      <w:r w:rsidRPr="00DE6D79">
        <w:rPr>
          <w:bCs/>
        </w:rPr>
        <w:tab/>
      </w:r>
    </w:p>
    <w:p w14:paraId="490BA14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w:t>
      </w:r>
      <w:r w:rsidRPr="00DE6D79">
        <w:rPr>
          <w:bCs/>
        </w:rPr>
        <w:tab/>
        <w:t>LNG manual valve(s): yes/</w:t>
      </w:r>
      <w:r w:rsidR="006E6947" w:rsidRPr="00DE6D79">
        <w:rPr>
          <w:bCs/>
        </w:rPr>
        <w:t>no</w:t>
      </w:r>
      <w:r w:rsidR="006E6947">
        <w:rPr>
          <w:bCs/>
          <w:vertAlign w:val="superscript"/>
        </w:rPr>
        <w:t>2</w:t>
      </w:r>
    </w:p>
    <w:p w14:paraId="5E36743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1.2.4.5.23.1.</w:t>
      </w:r>
      <w:r w:rsidRPr="00DE6D79">
        <w:rPr>
          <w:bCs/>
        </w:rPr>
        <w:tab/>
        <w:t>Make(s):</w:t>
      </w:r>
      <w:r w:rsidRPr="00DE6D79">
        <w:rPr>
          <w:bCs/>
        </w:rPr>
        <w:tab/>
      </w:r>
    </w:p>
    <w:p w14:paraId="6A15128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1.2.4.5.23.2.</w:t>
      </w:r>
      <w:r w:rsidRPr="00DE6D79">
        <w:rPr>
          <w:bCs/>
        </w:rPr>
        <w:tab/>
        <w:t>Type(s):</w:t>
      </w:r>
      <w:r w:rsidRPr="00DE6D79">
        <w:rPr>
          <w:bCs/>
        </w:rPr>
        <w:tab/>
      </w:r>
    </w:p>
    <w:p w14:paraId="4574E03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1.2.4.5.23.3.</w:t>
      </w:r>
      <w:r w:rsidRPr="00DE6D79">
        <w:rPr>
          <w:bCs/>
        </w:rPr>
        <w:tab/>
        <w:t>Description:</w:t>
      </w:r>
      <w:r w:rsidRPr="00DE6D79">
        <w:rPr>
          <w:bCs/>
        </w:rPr>
        <w:tab/>
      </w:r>
    </w:p>
    <w:p w14:paraId="2FCAA50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1.2.4.5.23.4.</w:t>
      </w:r>
      <w:r w:rsidRPr="00DE6D79">
        <w:rPr>
          <w:bCs/>
        </w:rPr>
        <w:tab/>
        <w:t>Working pressure(s)</w:t>
      </w:r>
      <w:r w:rsidR="006E6947">
        <w:t>:</w:t>
      </w:r>
      <w:r w:rsidR="006E6947" w:rsidRPr="00DE6D79">
        <w:rPr>
          <w:vertAlign w:val="superscript"/>
        </w:rPr>
        <w:t>1</w:t>
      </w:r>
      <w:r w:rsidRPr="00DE6D79">
        <w:rPr>
          <w:bCs/>
        </w:rPr>
        <w:tab/>
        <w:t>kPa</w:t>
      </w:r>
    </w:p>
    <w:p w14:paraId="0C28D6FB"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1.2.4.5.23.5.</w:t>
      </w:r>
      <w:r w:rsidRPr="00DE6D79">
        <w:rPr>
          <w:bCs/>
        </w:rPr>
        <w:tab/>
        <w:t>Material:</w:t>
      </w:r>
      <w:r w:rsidRPr="00DE6D79">
        <w:rPr>
          <w:bCs/>
        </w:rPr>
        <w:tab/>
      </w:r>
    </w:p>
    <w:p w14:paraId="15CC16D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w:t>
      </w:r>
      <w:r w:rsidRPr="00DE6D79">
        <w:rPr>
          <w:bCs/>
        </w:rPr>
        <w:tab/>
        <w:t>LNG Automatic valve(s): yes/</w:t>
      </w:r>
      <w:r w:rsidR="006E6947" w:rsidRPr="00DE6D79">
        <w:rPr>
          <w:bCs/>
        </w:rPr>
        <w:t>no</w:t>
      </w:r>
      <w:r w:rsidR="006E6947">
        <w:rPr>
          <w:bCs/>
          <w:vertAlign w:val="superscript"/>
        </w:rPr>
        <w:t>2</w:t>
      </w:r>
    </w:p>
    <w:p w14:paraId="51948CF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1.2.4.5.24.1.</w:t>
      </w:r>
      <w:r w:rsidRPr="00DE6D79">
        <w:rPr>
          <w:bCs/>
        </w:rPr>
        <w:tab/>
        <w:t>Make(s):</w:t>
      </w:r>
      <w:r w:rsidRPr="00DE6D79">
        <w:rPr>
          <w:bCs/>
        </w:rPr>
        <w:tab/>
      </w:r>
    </w:p>
    <w:p w14:paraId="4AF0EAA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1.2.4.5.24.2.</w:t>
      </w:r>
      <w:r w:rsidRPr="00DE6D79">
        <w:rPr>
          <w:bCs/>
        </w:rPr>
        <w:tab/>
        <w:t>Type(s):</w:t>
      </w:r>
      <w:r w:rsidRPr="00DE6D79">
        <w:rPr>
          <w:bCs/>
        </w:rPr>
        <w:tab/>
      </w:r>
    </w:p>
    <w:p w14:paraId="1766B30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1.2.4.5.24.3.</w:t>
      </w:r>
      <w:r w:rsidRPr="00DE6D79">
        <w:rPr>
          <w:bCs/>
        </w:rPr>
        <w:tab/>
        <w:t>Description:</w:t>
      </w:r>
      <w:r w:rsidRPr="00DE6D79">
        <w:rPr>
          <w:bCs/>
        </w:rPr>
        <w:tab/>
      </w:r>
    </w:p>
    <w:p w14:paraId="59EDF8E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1.2.4.5.24.4.</w:t>
      </w:r>
      <w:r w:rsidRPr="00DE6D79">
        <w:rPr>
          <w:bCs/>
        </w:rPr>
        <w:tab/>
        <w:t>Working pressure(s)</w:t>
      </w:r>
      <w:r w:rsidR="006E6947">
        <w:t>:</w:t>
      </w:r>
      <w:r w:rsidR="006E6947" w:rsidRPr="00DE6D79">
        <w:rPr>
          <w:vertAlign w:val="superscript"/>
        </w:rPr>
        <w:t>1</w:t>
      </w:r>
      <w:r w:rsidRPr="00DE6D79">
        <w:rPr>
          <w:bCs/>
        </w:rPr>
        <w:tab/>
        <w:t>kPa</w:t>
      </w:r>
    </w:p>
    <w:p w14:paraId="1972204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1.2.4.5.24.5.</w:t>
      </w:r>
      <w:r w:rsidRPr="00DE6D79">
        <w:rPr>
          <w:bCs/>
        </w:rPr>
        <w:tab/>
        <w:t>Material:</w:t>
      </w:r>
      <w:r w:rsidRPr="00DE6D79">
        <w:rPr>
          <w:bCs/>
        </w:rPr>
        <w:tab/>
      </w:r>
    </w:p>
    <w:p w14:paraId="4A4C979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w:t>
      </w:r>
      <w:r w:rsidRPr="00DE6D79">
        <w:rPr>
          <w:bCs/>
        </w:rPr>
        <w:tab/>
        <w:t>LNG non-return valve(s): yes/</w:t>
      </w:r>
      <w:r w:rsidR="006E6947" w:rsidRPr="00DE6D79">
        <w:rPr>
          <w:bCs/>
        </w:rPr>
        <w:t>no</w:t>
      </w:r>
      <w:r w:rsidR="006E6947">
        <w:rPr>
          <w:bCs/>
          <w:vertAlign w:val="superscript"/>
        </w:rPr>
        <w:t>2</w:t>
      </w:r>
    </w:p>
    <w:p w14:paraId="776028E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1.2.4.5.25.1.</w:t>
      </w:r>
      <w:r w:rsidRPr="00DE6D79">
        <w:rPr>
          <w:bCs/>
        </w:rPr>
        <w:tab/>
        <w:t>Make(s):</w:t>
      </w:r>
      <w:r w:rsidRPr="00DE6D79">
        <w:rPr>
          <w:bCs/>
        </w:rPr>
        <w:tab/>
      </w:r>
    </w:p>
    <w:p w14:paraId="3F0D6CA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1.2.4.5.25.2.</w:t>
      </w:r>
      <w:r w:rsidRPr="00DE6D79">
        <w:rPr>
          <w:bCs/>
        </w:rPr>
        <w:tab/>
        <w:t>Type(s):</w:t>
      </w:r>
      <w:r w:rsidRPr="00DE6D79">
        <w:rPr>
          <w:bCs/>
        </w:rPr>
        <w:tab/>
      </w:r>
    </w:p>
    <w:p w14:paraId="010EE50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1.2.4.5.25.3.</w:t>
      </w:r>
      <w:r w:rsidRPr="00DE6D79">
        <w:rPr>
          <w:bCs/>
        </w:rPr>
        <w:tab/>
        <w:t>Description:</w:t>
      </w:r>
      <w:r w:rsidRPr="00DE6D79">
        <w:rPr>
          <w:bCs/>
        </w:rPr>
        <w:tab/>
      </w:r>
    </w:p>
    <w:p w14:paraId="33749ED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1.2.4.5.25.4.</w:t>
      </w:r>
      <w:r w:rsidRPr="00DE6D79">
        <w:rPr>
          <w:bCs/>
        </w:rPr>
        <w:tab/>
        <w:t>Working pressure(s)</w:t>
      </w:r>
      <w:r w:rsidR="006E6947">
        <w:t>:</w:t>
      </w:r>
      <w:r w:rsidR="006E6947" w:rsidRPr="00DE6D79">
        <w:rPr>
          <w:vertAlign w:val="superscript"/>
        </w:rPr>
        <w:t>1</w:t>
      </w:r>
      <w:r w:rsidRPr="00DE6D79">
        <w:rPr>
          <w:bCs/>
        </w:rPr>
        <w:tab/>
        <w:t>kPa</w:t>
      </w:r>
    </w:p>
    <w:p w14:paraId="1BFDCC5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1.2.4.5.25.5.</w:t>
      </w:r>
      <w:r w:rsidRPr="00DE6D79">
        <w:rPr>
          <w:bCs/>
        </w:rPr>
        <w:tab/>
        <w:t>Material:</w:t>
      </w:r>
      <w:r w:rsidRPr="00DE6D79">
        <w:rPr>
          <w:bCs/>
        </w:rPr>
        <w:tab/>
      </w:r>
    </w:p>
    <w:p w14:paraId="7295C43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w:t>
      </w:r>
      <w:r w:rsidRPr="00DE6D79">
        <w:rPr>
          <w:bCs/>
        </w:rPr>
        <w:tab/>
        <w:t>LNG pressure relief valve(s): yes/</w:t>
      </w:r>
      <w:r w:rsidR="006E6947" w:rsidRPr="00DE6D79">
        <w:rPr>
          <w:bCs/>
        </w:rPr>
        <w:t>no</w:t>
      </w:r>
      <w:r w:rsidR="006E6947">
        <w:rPr>
          <w:bCs/>
          <w:vertAlign w:val="superscript"/>
        </w:rPr>
        <w:t>2</w:t>
      </w:r>
    </w:p>
    <w:p w14:paraId="7696666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1.2.4.5.26.1.</w:t>
      </w:r>
      <w:r w:rsidRPr="00DE6D79">
        <w:rPr>
          <w:bCs/>
        </w:rPr>
        <w:tab/>
        <w:t>Make(s):</w:t>
      </w:r>
      <w:r w:rsidRPr="00DE6D79">
        <w:rPr>
          <w:bCs/>
        </w:rPr>
        <w:tab/>
      </w:r>
    </w:p>
    <w:p w14:paraId="02E3B15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1.2.4.5.26.2.</w:t>
      </w:r>
      <w:r w:rsidRPr="00DE6D79">
        <w:rPr>
          <w:bCs/>
        </w:rPr>
        <w:tab/>
        <w:t>Type(s):</w:t>
      </w:r>
      <w:r w:rsidRPr="00DE6D79">
        <w:rPr>
          <w:bCs/>
        </w:rPr>
        <w:tab/>
      </w:r>
    </w:p>
    <w:p w14:paraId="7416754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1.2.4.5.26.3.</w:t>
      </w:r>
      <w:r w:rsidRPr="00DE6D79">
        <w:rPr>
          <w:bCs/>
        </w:rPr>
        <w:tab/>
        <w:t>Description:</w:t>
      </w:r>
      <w:r w:rsidRPr="00DE6D79">
        <w:rPr>
          <w:bCs/>
        </w:rPr>
        <w:tab/>
      </w:r>
    </w:p>
    <w:p w14:paraId="1C9DDA2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1.2.4.5.26.4.</w:t>
      </w:r>
      <w:r w:rsidRPr="00DE6D79">
        <w:rPr>
          <w:bCs/>
        </w:rPr>
        <w:tab/>
        <w:t>Working pressure(s)</w:t>
      </w:r>
      <w:r w:rsidR="006E6947">
        <w:t>:</w:t>
      </w:r>
      <w:r w:rsidR="006E6947" w:rsidRPr="00DE6D79">
        <w:rPr>
          <w:vertAlign w:val="superscript"/>
        </w:rPr>
        <w:t>1</w:t>
      </w:r>
      <w:r w:rsidRPr="00DE6D79">
        <w:rPr>
          <w:bCs/>
        </w:rPr>
        <w:tab/>
        <w:t>kPa</w:t>
      </w:r>
    </w:p>
    <w:p w14:paraId="6EC6949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1.2.4.5.26.5.</w:t>
      </w:r>
      <w:r w:rsidRPr="00DE6D79">
        <w:rPr>
          <w:bCs/>
        </w:rPr>
        <w:tab/>
        <w:t>Material:</w:t>
      </w:r>
      <w:r w:rsidRPr="00DE6D79">
        <w:rPr>
          <w:bCs/>
        </w:rPr>
        <w:tab/>
      </w:r>
    </w:p>
    <w:p w14:paraId="533EFB7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w:t>
      </w:r>
      <w:r w:rsidRPr="00DE6D79">
        <w:rPr>
          <w:bCs/>
        </w:rPr>
        <w:tab/>
        <w:t>LNG excess flow valve(s): yes/</w:t>
      </w:r>
      <w:r w:rsidR="006E6947" w:rsidRPr="00DE6D79">
        <w:rPr>
          <w:bCs/>
        </w:rPr>
        <w:t>no</w:t>
      </w:r>
      <w:r w:rsidR="006E6947">
        <w:rPr>
          <w:bCs/>
          <w:vertAlign w:val="superscript"/>
        </w:rPr>
        <w:t>2</w:t>
      </w:r>
    </w:p>
    <w:p w14:paraId="3242987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1.2.4.5.27.1.</w:t>
      </w:r>
      <w:r w:rsidRPr="00DE6D79">
        <w:rPr>
          <w:bCs/>
        </w:rPr>
        <w:tab/>
        <w:t>Make(s):</w:t>
      </w:r>
      <w:r w:rsidRPr="00DE6D79">
        <w:rPr>
          <w:bCs/>
        </w:rPr>
        <w:tab/>
      </w:r>
    </w:p>
    <w:p w14:paraId="3FE0E87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1.2.4.5.27.2.</w:t>
      </w:r>
      <w:r w:rsidRPr="00DE6D79">
        <w:rPr>
          <w:bCs/>
        </w:rPr>
        <w:tab/>
        <w:t>Type(s):</w:t>
      </w:r>
      <w:r w:rsidRPr="00DE6D79">
        <w:rPr>
          <w:bCs/>
        </w:rPr>
        <w:tab/>
      </w:r>
    </w:p>
    <w:p w14:paraId="324252F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1.2.4.5.27.3.</w:t>
      </w:r>
      <w:r w:rsidRPr="00DE6D79">
        <w:rPr>
          <w:bCs/>
        </w:rPr>
        <w:tab/>
        <w:t>Description:</w:t>
      </w:r>
      <w:r w:rsidRPr="00DE6D79">
        <w:rPr>
          <w:bCs/>
        </w:rPr>
        <w:tab/>
      </w:r>
    </w:p>
    <w:p w14:paraId="35761A6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1.2.4.5.27.4.</w:t>
      </w:r>
      <w:r w:rsidRPr="00DE6D79">
        <w:rPr>
          <w:bCs/>
        </w:rPr>
        <w:tab/>
        <w:t>Working pressure(s)</w:t>
      </w:r>
      <w:r w:rsidR="006E6947">
        <w:t>:</w:t>
      </w:r>
      <w:r w:rsidR="006E6947" w:rsidRPr="00DE6D79">
        <w:rPr>
          <w:vertAlign w:val="superscript"/>
        </w:rPr>
        <w:t>1</w:t>
      </w:r>
      <w:r w:rsidRPr="00DE6D79">
        <w:rPr>
          <w:bCs/>
        </w:rPr>
        <w:tab/>
        <w:t>kPa</w:t>
      </w:r>
    </w:p>
    <w:p w14:paraId="0EE0F77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1.2.4.5.27.5.</w:t>
      </w:r>
      <w:r w:rsidRPr="00DE6D79">
        <w:rPr>
          <w:bCs/>
        </w:rPr>
        <w:tab/>
        <w:t>Material:</w:t>
      </w:r>
      <w:r w:rsidRPr="00DE6D79">
        <w:rPr>
          <w:bCs/>
        </w:rPr>
        <w:tab/>
      </w:r>
    </w:p>
    <w:p w14:paraId="678202E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w:t>
      </w:r>
      <w:r w:rsidRPr="00DE6D79">
        <w:rPr>
          <w:bCs/>
        </w:rPr>
        <w:tab/>
        <w:t>LNG fuel pump(s): yes/</w:t>
      </w:r>
      <w:r w:rsidR="006E6947" w:rsidRPr="00DE6D79">
        <w:rPr>
          <w:bCs/>
        </w:rPr>
        <w:t>no</w:t>
      </w:r>
      <w:r w:rsidR="006E6947">
        <w:rPr>
          <w:bCs/>
          <w:vertAlign w:val="superscript"/>
        </w:rPr>
        <w:t>2</w:t>
      </w:r>
    </w:p>
    <w:p w14:paraId="01B5D84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1.2.4.5.28.1.</w:t>
      </w:r>
      <w:r w:rsidRPr="00DE6D79">
        <w:rPr>
          <w:bCs/>
        </w:rPr>
        <w:tab/>
        <w:t>Make(s):</w:t>
      </w:r>
      <w:r w:rsidRPr="00DE6D79">
        <w:rPr>
          <w:bCs/>
        </w:rPr>
        <w:tab/>
      </w:r>
    </w:p>
    <w:p w14:paraId="38378B9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1.2.4.5.28.2.</w:t>
      </w:r>
      <w:r w:rsidRPr="00DE6D79">
        <w:rPr>
          <w:bCs/>
        </w:rPr>
        <w:tab/>
        <w:t>Type(s):</w:t>
      </w:r>
      <w:r w:rsidRPr="00DE6D79">
        <w:rPr>
          <w:bCs/>
        </w:rPr>
        <w:tab/>
      </w:r>
    </w:p>
    <w:p w14:paraId="45F1F6B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1.2.4.5.28.3.</w:t>
      </w:r>
      <w:r w:rsidRPr="00DE6D79">
        <w:rPr>
          <w:bCs/>
        </w:rPr>
        <w:tab/>
        <w:t>Description:</w:t>
      </w:r>
      <w:r w:rsidRPr="00DE6D79">
        <w:rPr>
          <w:bCs/>
        </w:rPr>
        <w:tab/>
      </w:r>
    </w:p>
    <w:p w14:paraId="6E93C94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lastRenderedPageBreak/>
        <w:t>1.2.4.5.28.4.</w:t>
      </w:r>
      <w:r w:rsidRPr="00DE6D79">
        <w:rPr>
          <w:bCs/>
        </w:rPr>
        <w:tab/>
        <w:t>Working pressure(s)</w:t>
      </w:r>
      <w:r w:rsidR="006E6947">
        <w:t>:</w:t>
      </w:r>
      <w:r w:rsidR="006E6947" w:rsidRPr="00DE6D79">
        <w:rPr>
          <w:vertAlign w:val="superscript"/>
        </w:rPr>
        <w:t>1</w:t>
      </w:r>
      <w:r w:rsidRPr="00DE6D79">
        <w:rPr>
          <w:bCs/>
        </w:rPr>
        <w:tab/>
        <w:t>kPa</w:t>
      </w:r>
    </w:p>
    <w:p w14:paraId="369DF5C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1.2.4.5.28.5.</w:t>
      </w:r>
      <w:r w:rsidRPr="00DE6D79">
        <w:rPr>
          <w:bCs/>
        </w:rPr>
        <w:tab/>
        <w:t>Location inside/outside LNG tank</w:t>
      </w:r>
      <w:r w:rsidR="006E6947">
        <w:rPr>
          <w:bCs/>
          <w:vertAlign w:val="superscript"/>
        </w:rPr>
        <w:t>2</w:t>
      </w:r>
    </w:p>
    <w:p w14:paraId="64EB6BB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1.2.4.5.28.6.</w:t>
      </w:r>
      <w:r w:rsidRPr="00DE6D79">
        <w:rPr>
          <w:bCs/>
        </w:rPr>
        <w:tab/>
        <w:t>Operating temperatures</w:t>
      </w:r>
      <w:r w:rsidR="006E6947">
        <w:t>:</w:t>
      </w:r>
      <w:r w:rsidR="006E6947" w:rsidRPr="00DE6D79">
        <w:rPr>
          <w:vertAlign w:val="superscript"/>
        </w:rPr>
        <w:t>1</w:t>
      </w:r>
      <w:r w:rsidRPr="00DE6D79">
        <w:rPr>
          <w:bCs/>
        </w:rPr>
        <w:tab/>
      </w:r>
    </w:p>
    <w:p w14:paraId="36917A0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1.2.4.5.29.</w:t>
      </w:r>
      <w:r w:rsidRPr="00DE6D79">
        <w:rPr>
          <w:bCs/>
        </w:rPr>
        <w:tab/>
        <w:t>Further documentation:</w:t>
      </w:r>
      <w:r w:rsidRPr="00DE6D79">
        <w:rPr>
          <w:bCs/>
        </w:rPr>
        <w:tab/>
      </w:r>
    </w:p>
    <w:p w14:paraId="0602E06C" w14:textId="77777777" w:rsidR="00DE6D79" w:rsidRPr="00DE6D79" w:rsidRDefault="00DE6D79" w:rsidP="00DE6D79">
      <w:pPr>
        <w:tabs>
          <w:tab w:val="right" w:leader="dot" w:pos="8505"/>
        </w:tabs>
        <w:spacing w:after="120" w:line="240" w:lineRule="auto"/>
        <w:ind w:left="2268" w:right="1134" w:hanging="1134"/>
        <w:jc w:val="both"/>
      </w:pPr>
      <w:r w:rsidRPr="00DE6D79">
        <w:t>1.2.4.5.29.1.</w:t>
      </w:r>
      <w:r w:rsidRPr="00DE6D79">
        <w:tab/>
        <w:t xml:space="preserve">Description of the CNG system / LNG </w:t>
      </w:r>
      <w:r w:rsidR="006E6947" w:rsidRPr="00DE6D79">
        <w:t>system</w:t>
      </w:r>
      <w:r w:rsidR="006E6947">
        <w:rPr>
          <w:vertAlign w:val="superscript"/>
        </w:rPr>
        <w:t>2</w:t>
      </w:r>
    </w:p>
    <w:p w14:paraId="3768311A" w14:textId="77777777" w:rsidR="00DE6D79" w:rsidRPr="00DE6D79" w:rsidRDefault="00DE6D79" w:rsidP="00DE6D79">
      <w:pPr>
        <w:tabs>
          <w:tab w:val="right" w:leader="dot" w:pos="8505"/>
        </w:tabs>
        <w:spacing w:after="120" w:line="240" w:lineRule="auto"/>
        <w:ind w:left="2268" w:right="1134" w:hanging="1134"/>
        <w:jc w:val="both"/>
      </w:pPr>
      <w:r w:rsidRPr="00DE6D79">
        <w:t>1.2.4.5.29.2.</w:t>
      </w:r>
      <w:r w:rsidRPr="00DE6D79">
        <w:tab/>
        <w:t xml:space="preserve">System lay-out (electrical connections, vacuum connections compensation </w:t>
      </w:r>
      <w:r w:rsidRPr="00DE6D79">
        <w:br/>
        <w:t>hoses, etc.):</w:t>
      </w:r>
      <w:r w:rsidRPr="00DE6D79">
        <w:tab/>
      </w:r>
    </w:p>
    <w:p w14:paraId="3330902F" w14:textId="77777777" w:rsidR="00DE6D79" w:rsidRPr="00DE6D79" w:rsidRDefault="00DE6D79" w:rsidP="00DE6D79">
      <w:pPr>
        <w:tabs>
          <w:tab w:val="right" w:leader="dot" w:pos="8505"/>
        </w:tabs>
        <w:spacing w:after="120" w:line="240" w:lineRule="auto"/>
        <w:ind w:left="2268" w:right="1134" w:hanging="1134"/>
        <w:jc w:val="both"/>
      </w:pPr>
      <w:r w:rsidRPr="00DE6D79">
        <w:t>1.2.4.5.29.3.</w:t>
      </w:r>
      <w:r w:rsidRPr="00DE6D79">
        <w:tab/>
        <w:t>Drawing of the symbol:</w:t>
      </w:r>
      <w:r w:rsidRPr="00DE6D79">
        <w:tab/>
      </w:r>
    </w:p>
    <w:p w14:paraId="69181777" w14:textId="77777777" w:rsidR="00DE6D79" w:rsidRPr="00DE6D79" w:rsidRDefault="00DE6D79" w:rsidP="00DE6D79">
      <w:pPr>
        <w:tabs>
          <w:tab w:val="right" w:leader="dot" w:pos="8505"/>
        </w:tabs>
        <w:spacing w:after="120" w:line="240" w:lineRule="auto"/>
        <w:ind w:left="2268" w:right="1134" w:hanging="1134"/>
        <w:jc w:val="both"/>
      </w:pPr>
      <w:r w:rsidRPr="00DE6D79">
        <w:t>1.2.4.5.29.4.</w:t>
      </w:r>
      <w:r w:rsidRPr="00DE6D79">
        <w:tab/>
        <w:t>Adjustment data:</w:t>
      </w:r>
      <w:r w:rsidRPr="00DE6D79">
        <w:tab/>
      </w:r>
    </w:p>
    <w:p w14:paraId="5C491981" w14:textId="77777777" w:rsidR="00DE6D79" w:rsidRPr="00DE6D79" w:rsidRDefault="00DE6D79" w:rsidP="00DE6D79">
      <w:pPr>
        <w:tabs>
          <w:tab w:val="right" w:leader="dot" w:pos="8505"/>
        </w:tabs>
        <w:spacing w:after="120" w:line="240" w:lineRule="auto"/>
        <w:ind w:left="2268" w:right="1134" w:hanging="1134"/>
        <w:jc w:val="both"/>
      </w:pPr>
      <w:r w:rsidRPr="00DE6D79">
        <w:t>1.2.4.5.29.5.</w:t>
      </w:r>
      <w:r w:rsidRPr="00DE6D79">
        <w:tab/>
        <w:t>Certificate of the vehicle on petrol, if already granted:</w:t>
      </w:r>
      <w:r w:rsidRPr="00DE6D79">
        <w:tab/>
      </w:r>
    </w:p>
    <w:p w14:paraId="7B644B91" w14:textId="77777777" w:rsidR="00DE6D79" w:rsidRPr="00DE6D79" w:rsidRDefault="00DE6D79" w:rsidP="00DE6D79">
      <w:pPr>
        <w:tabs>
          <w:tab w:val="right" w:leader="dot" w:pos="8505"/>
        </w:tabs>
        <w:spacing w:after="120" w:line="240" w:lineRule="auto"/>
        <w:ind w:left="2268" w:right="1134" w:hanging="1134"/>
        <w:jc w:val="both"/>
      </w:pPr>
      <w:r w:rsidRPr="00DE6D79">
        <w:t>1.2.5.</w:t>
      </w:r>
      <w:r w:rsidRPr="00DE6D79">
        <w:tab/>
        <w:t>Cooling system: (liquid/air)</w:t>
      </w:r>
      <w:r w:rsidRPr="00DE6D79">
        <w:rPr>
          <w:vertAlign w:val="superscript"/>
        </w:rPr>
        <w:t>2</w:t>
      </w:r>
    </w:p>
    <w:p w14:paraId="51B3F47C" w14:textId="77777777" w:rsidR="00DE6D79" w:rsidRPr="00DE6D79" w:rsidRDefault="00DE6D79" w:rsidP="00DE6D79">
      <w:pPr>
        <w:tabs>
          <w:tab w:val="right" w:leader="dot" w:pos="8505"/>
        </w:tabs>
        <w:spacing w:after="120" w:line="240" w:lineRule="auto"/>
        <w:ind w:left="2268" w:right="1134" w:hanging="1134"/>
        <w:jc w:val="both"/>
      </w:pPr>
    </w:p>
    <w:p w14:paraId="7FB707CB" w14:textId="77777777" w:rsidR="00DE6D79" w:rsidRPr="00DE6D79" w:rsidRDefault="00DE6D79" w:rsidP="00DE6D79">
      <w:pPr>
        <w:tabs>
          <w:tab w:val="right" w:leader="dot" w:pos="8505"/>
        </w:tabs>
        <w:spacing w:after="120" w:line="240" w:lineRule="auto"/>
        <w:ind w:left="2268" w:right="1134" w:hanging="1134"/>
        <w:jc w:val="both"/>
        <w:sectPr w:rsidR="00DE6D79" w:rsidRPr="00DE6D79" w:rsidSect="00DE6D79">
          <w:headerReference w:type="even" r:id="rId29"/>
          <w:headerReference w:type="default" r:id="rId30"/>
          <w:headerReference w:type="first" r:id="rId31"/>
          <w:footnotePr>
            <w:numRestart w:val="eachSect"/>
          </w:footnotePr>
          <w:endnotePr>
            <w:numFmt w:val="decimal"/>
          </w:endnotePr>
          <w:pgSz w:w="11907" w:h="16840" w:code="9"/>
          <w:pgMar w:top="1701" w:right="1134" w:bottom="2268" w:left="1134" w:header="1134" w:footer="1701" w:gutter="0"/>
          <w:cols w:space="720"/>
          <w:docGrid w:linePitch="272"/>
        </w:sectPr>
      </w:pPr>
    </w:p>
    <w:p w14:paraId="2BB2F347" w14:textId="77777777" w:rsidR="00DE6D79" w:rsidRPr="00DE6D79" w:rsidRDefault="00DE6D79" w:rsidP="000D3536">
      <w:pPr>
        <w:pStyle w:val="HChG"/>
      </w:pPr>
      <w:bookmarkStart w:id="56" w:name="_Toc384288913"/>
      <w:r w:rsidRPr="00DE6D79">
        <w:lastRenderedPageBreak/>
        <w:t>Annex 2A</w:t>
      </w:r>
      <w:bookmarkEnd w:id="56"/>
    </w:p>
    <w:p w14:paraId="0B2BC071" w14:textId="77777777" w:rsidR="00DE6D79" w:rsidRPr="00DE6D79" w:rsidRDefault="00DE6D79" w:rsidP="000D3536">
      <w:pPr>
        <w:pStyle w:val="HChG"/>
      </w:pPr>
      <w:r w:rsidRPr="00DE6D79">
        <w:tab/>
      </w:r>
      <w:r w:rsidRPr="00DE6D79">
        <w:tab/>
      </w:r>
      <w:bookmarkStart w:id="57" w:name="_Toc384288914"/>
      <w:r w:rsidRPr="00DE6D79">
        <w:t>Arrangement of the CNG/LNG component type</w:t>
      </w:r>
      <w:r w:rsidR="00D004FC">
        <w:t xml:space="preserve"> </w:t>
      </w:r>
      <w:r w:rsidRPr="00DE6D79">
        <w:t>approval mark</w:t>
      </w:r>
      <w:bookmarkEnd w:id="57"/>
    </w:p>
    <w:p w14:paraId="288253C4" w14:textId="77777777" w:rsidR="00DE6D79" w:rsidRPr="00DE6D79" w:rsidRDefault="00DE6D79" w:rsidP="00D004FC">
      <w:pPr>
        <w:ind w:left="567" w:firstLine="567"/>
      </w:pPr>
      <w:r w:rsidRPr="00DE6D79">
        <w:t>(See paragraph 7.2. of this Regulation)</w:t>
      </w:r>
    </w:p>
    <w:p w14:paraId="2AD46032" w14:textId="77777777" w:rsidR="00DE6D79" w:rsidRPr="00DE6D79" w:rsidRDefault="006F0FED" w:rsidP="00DE6D79">
      <w:pPr>
        <w:widowControl w:val="0"/>
        <w:suppressAutoHyphens w:val="0"/>
        <w:autoSpaceDE w:val="0"/>
        <w:autoSpaceDN w:val="0"/>
        <w:adjustRightInd w:val="0"/>
        <w:spacing w:line="240" w:lineRule="auto"/>
        <w:ind w:left="1134" w:right="1134"/>
        <w:rPr>
          <w:sz w:val="24"/>
          <w:szCs w:val="24"/>
        </w:rPr>
      </w:pPr>
      <w:r w:rsidRPr="00DE6D79">
        <w:rPr>
          <w:noProof/>
          <w:lang w:eastAsia="zh-CN"/>
        </w:rPr>
        <w:drawing>
          <wp:anchor distT="0" distB="0" distL="114300" distR="114300" simplePos="0" relativeHeight="251652096" behindDoc="1" locked="0" layoutInCell="1" allowOverlap="1" wp14:anchorId="010E9769" wp14:editId="27D35423">
            <wp:simplePos x="0" y="0"/>
            <wp:positionH relativeFrom="column">
              <wp:posOffset>717550</wp:posOffset>
            </wp:positionH>
            <wp:positionV relativeFrom="paragraph">
              <wp:posOffset>48895</wp:posOffset>
            </wp:positionV>
            <wp:extent cx="2002790" cy="1443355"/>
            <wp:effectExtent l="0" t="0" r="0" b="0"/>
            <wp:wrapTight wrapText="bothSides">
              <wp:wrapPolygon edited="0">
                <wp:start x="0" y="3421"/>
                <wp:lineTo x="0" y="17960"/>
                <wp:lineTo x="21367" y="17960"/>
                <wp:lineTo x="21367" y="3421"/>
                <wp:lineTo x="0" y="3421"/>
              </wp:wrapPolygon>
            </wp:wrapTight>
            <wp:docPr id="2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l="-1575" t="-28770" r="-1575" b="-28770"/>
                    <a:stretch>
                      <a:fillRect/>
                    </a:stretch>
                  </pic:blipFill>
                  <pic:spPr bwMode="auto">
                    <a:xfrm>
                      <a:off x="0" y="0"/>
                      <a:ext cx="2002790" cy="1443355"/>
                    </a:xfrm>
                    <a:prstGeom prst="rect">
                      <a:avLst/>
                    </a:prstGeom>
                    <a:noFill/>
                  </pic:spPr>
                </pic:pic>
              </a:graphicData>
            </a:graphic>
            <wp14:sizeRelH relativeFrom="page">
              <wp14:pctWidth>0</wp14:pctWidth>
            </wp14:sizeRelH>
            <wp14:sizeRelV relativeFrom="page">
              <wp14:pctHeight>0</wp14:pctHeight>
            </wp14:sizeRelV>
          </wp:anchor>
        </w:drawing>
      </w:r>
    </w:p>
    <w:p w14:paraId="307B1769" w14:textId="77777777" w:rsidR="00DE6D79" w:rsidRPr="00DE6D79" w:rsidRDefault="00DE6D79" w:rsidP="00DE6D79">
      <w:pPr>
        <w:widowControl w:val="0"/>
        <w:suppressAutoHyphens w:val="0"/>
        <w:autoSpaceDE w:val="0"/>
        <w:autoSpaceDN w:val="0"/>
        <w:adjustRightInd w:val="0"/>
        <w:spacing w:after="120" w:line="240" w:lineRule="auto"/>
        <w:ind w:left="1134" w:right="1134"/>
        <w:rPr>
          <w:sz w:val="24"/>
          <w:szCs w:val="24"/>
        </w:rPr>
      </w:pPr>
    </w:p>
    <w:p w14:paraId="7D3DE84A" w14:textId="33E24334" w:rsidR="00DE6D79" w:rsidRPr="00DE6D79" w:rsidRDefault="00DE6D79" w:rsidP="00DE6D79">
      <w:pPr>
        <w:widowControl w:val="0"/>
        <w:suppressAutoHyphens w:val="0"/>
        <w:autoSpaceDE w:val="0"/>
        <w:autoSpaceDN w:val="0"/>
        <w:adjustRightInd w:val="0"/>
        <w:spacing w:before="320" w:line="240" w:lineRule="auto"/>
        <w:ind w:left="1134" w:right="1134"/>
        <w:jc w:val="right"/>
        <w:rPr>
          <w:b/>
          <w:bCs/>
          <w:sz w:val="52"/>
          <w:szCs w:val="52"/>
        </w:rPr>
      </w:pPr>
      <w:r w:rsidRPr="00DE6D79">
        <w:rPr>
          <w:b/>
          <w:bCs/>
          <w:sz w:val="52"/>
          <w:szCs w:val="52"/>
        </w:rPr>
        <w:t>110 R-</w:t>
      </w:r>
      <w:r w:rsidR="00FE6C3A" w:rsidRPr="00DE6D79">
        <w:rPr>
          <w:b/>
          <w:bCs/>
          <w:sz w:val="52"/>
          <w:szCs w:val="52"/>
        </w:rPr>
        <w:t>0</w:t>
      </w:r>
      <w:r w:rsidR="00FE6C3A">
        <w:rPr>
          <w:b/>
          <w:bCs/>
          <w:sz w:val="52"/>
          <w:szCs w:val="52"/>
        </w:rPr>
        <w:t>2</w:t>
      </w:r>
      <w:r w:rsidR="00FE6C3A" w:rsidRPr="00DE6D79">
        <w:rPr>
          <w:b/>
          <w:bCs/>
          <w:sz w:val="52"/>
          <w:szCs w:val="52"/>
        </w:rPr>
        <w:t xml:space="preserve">2439 </w:t>
      </w:r>
      <w:r w:rsidRPr="00DE6D79">
        <w:rPr>
          <w:b/>
          <w:bCs/>
          <w:sz w:val="52"/>
          <w:szCs w:val="52"/>
        </w:rPr>
        <w:t>"L"</w:t>
      </w:r>
    </w:p>
    <w:p w14:paraId="4B055438" w14:textId="77777777" w:rsidR="00DE6D79" w:rsidRPr="00DE6D79" w:rsidRDefault="00DE6D79" w:rsidP="00DE6D79">
      <w:pPr>
        <w:widowControl w:val="0"/>
        <w:suppressAutoHyphens w:val="0"/>
        <w:autoSpaceDE w:val="0"/>
        <w:autoSpaceDN w:val="0"/>
        <w:adjustRightInd w:val="0"/>
        <w:spacing w:line="240" w:lineRule="auto"/>
        <w:ind w:left="1134" w:right="1134"/>
        <w:jc w:val="right"/>
        <w:rPr>
          <w:b/>
          <w:bCs/>
          <w:sz w:val="30"/>
          <w:szCs w:val="30"/>
        </w:rPr>
      </w:pPr>
      <w:r w:rsidRPr="00DE6D79">
        <w:rPr>
          <w:b/>
          <w:bCs/>
          <w:sz w:val="30"/>
          <w:szCs w:val="30"/>
        </w:rPr>
        <w:t xml:space="preserve"> (or "M" or "C")</w:t>
      </w:r>
    </w:p>
    <w:p w14:paraId="267CD391" w14:textId="77777777" w:rsidR="00DE6D79" w:rsidRPr="00DE6D79" w:rsidRDefault="00DE6D79" w:rsidP="00DE6D79">
      <w:pPr>
        <w:widowControl w:val="0"/>
        <w:suppressAutoHyphens w:val="0"/>
        <w:autoSpaceDE w:val="0"/>
        <w:autoSpaceDN w:val="0"/>
        <w:adjustRightInd w:val="0"/>
        <w:spacing w:line="240" w:lineRule="auto"/>
        <w:ind w:left="1134" w:right="1134"/>
        <w:jc w:val="right"/>
        <w:rPr>
          <w:b/>
          <w:bCs/>
          <w:sz w:val="30"/>
          <w:szCs w:val="30"/>
        </w:rPr>
      </w:pPr>
    </w:p>
    <w:p w14:paraId="1DCD38BF" w14:textId="77777777" w:rsidR="00DE6D79" w:rsidRPr="00DE6D79" w:rsidRDefault="00DE6D79" w:rsidP="00DE6D79">
      <w:pPr>
        <w:widowControl w:val="0"/>
        <w:suppressAutoHyphens w:val="0"/>
        <w:autoSpaceDE w:val="0"/>
        <w:autoSpaceDN w:val="0"/>
        <w:adjustRightInd w:val="0"/>
        <w:spacing w:before="120" w:line="240" w:lineRule="auto"/>
        <w:ind w:left="1134" w:right="1134"/>
        <w:jc w:val="right"/>
      </w:pPr>
      <w:r w:rsidRPr="00DE6D79">
        <w:t xml:space="preserve">a </w:t>
      </w:r>
      <w:r w:rsidRPr="00DE6D79">
        <w:sym w:font="Symbol" w:char="F0B3"/>
      </w:r>
      <w:r w:rsidRPr="00DE6D79">
        <w:t xml:space="preserve"> 8 mm</w:t>
      </w:r>
    </w:p>
    <w:p w14:paraId="6506AD68" w14:textId="77777777" w:rsidR="00DE6D79" w:rsidRPr="00DE6D79" w:rsidRDefault="00DE6D79" w:rsidP="00DE6D79">
      <w:pPr>
        <w:spacing w:after="120" w:line="240" w:lineRule="auto"/>
        <w:ind w:left="1134" w:right="1134"/>
        <w:jc w:val="both"/>
      </w:pPr>
    </w:p>
    <w:p w14:paraId="4C376D8F" w14:textId="6062C544" w:rsidR="00DE6D79" w:rsidRPr="00DE6D79" w:rsidRDefault="00DE6D79" w:rsidP="00DE6D79">
      <w:pPr>
        <w:spacing w:after="120" w:line="240" w:lineRule="auto"/>
        <w:ind w:left="1134" w:right="1134" w:firstLine="567"/>
        <w:jc w:val="both"/>
      </w:pPr>
      <w:r w:rsidRPr="00DE6D79">
        <w:t>The above approval mark affixed to the CNG and or LNG component shows that this component has been approved in Italy (E</w:t>
      </w:r>
      <w:r w:rsidR="003063FA">
        <w:t> </w:t>
      </w:r>
      <w:r w:rsidRPr="00DE6D79">
        <w:t xml:space="preserve">3), pursuant to </w:t>
      </w:r>
      <w:r w:rsidR="00D1694F">
        <w:t xml:space="preserve">UN </w:t>
      </w:r>
      <w:r w:rsidRPr="00DE6D79">
        <w:t xml:space="preserve">Regulation No. 110 under approval number </w:t>
      </w:r>
      <w:r w:rsidR="00FE6C3A" w:rsidRPr="00DE6D79">
        <w:t>0</w:t>
      </w:r>
      <w:r w:rsidR="00FE6C3A">
        <w:t>2</w:t>
      </w:r>
      <w:r w:rsidR="00FE6C3A" w:rsidRPr="00DE6D79">
        <w:t>2439</w:t>
      </w:r>
      <w:r w:rsidRPr="00DE6D79">
        <w:t xml:space="preserve">. The first two digits of the approval number indicate that the approval was granted in accordance with the requirements of </w:t>
      </w:r>
      <w:r w:rsidR="00D1694F">
        <w:t xml:space="preserve">UN </w:t>
      </w:r>
      <w:r w:rsidRPr="00DE6D79">
        <w:t xml:space="preserve">Regulation No. 110 as amended by the </w:t>
      </w:r>
      <w:r w:rsidR="00FE6C3A" w:rsidRPr="00DE6D79">
        <w:t>0</w:t>
      </w:r>
      <w:r w:rsidR="00FE6C3A">
        <w:t>2</w:t>
      </w:r>
      <w:r w:rsidR="00FE6C3A" w:rsidRPr="00DE6D79">
        <w:t> </w:t>
      </w:r>
      <w:r w:rsidRPr="00DE6D79">
        <w:t>series of amendments.</w:t>
      </w:r>
    </w:p>
    <w:p w14:paraId="0572EDAE" w14:textId="77777777" w:rsidR="00DE6D79" w:rsidRPr="00DE6D79" w:rsidRDefault="00DE6D79" w:rsidP="00DE6D79">
      <w:pPr>
        <w:spacing w:after="120" w:line="240" w:lineRule="auto"/>
        <w:ind w:left="1134"/>
      </w:pPr>
      <w:r w:rsidRPr="00DE6D79">
        <w:t>The letter "L" indicates that the product is suitable for use with LNG.</w:t>
      </w:r>
    </w:p>
    <w:p w14:paraId="2514E0D0" w14:textId="77777777" w:rsidR="00DE6D79" w:rsidRPr="00DE6D79" w:rsidRDefault="00DE6D79" w:rsidP="00DE6D79">
      <w:pPr>
        <w:spacing w:after="120" w:line="240" w:lineRule="auto"/>
        <w:ind w:left="1134"/>
      </w:pPr>
      <w:r w:rsidRPr="00DE6D79">
        <w:t>The letter "M" indicates that the product is suitable in moderate temperatures.</w:t>
      </w:r>
    </w:p>
    <w:p w14:paraId="2D0152AC" w14:textId="77777777" w:rsidR="00DE6D79" w:rsidRPr="00DE6D79" w:rsidRDefault="00DE6D79" w:rsidP="00DE6D79">
      <w:pPr>
        <w:spacing w:after="120" w:line="240" w:lineRule="auto"/>
        <w:ind w:left="1134"/>
      </w:pPr>
      <w:r w:rsidRPr="00DE6D79">
        <w:t>The letter "C" indicates that the product is suitable in cold temperatures.</w:t>
      </w:r>
    </w:p>
    <w:p w14:paraId="26CD526C" w14:textId="77777777" w:rsidR="00DE6D79" w:rsidRPr="00DE6D79" w:rsidRDefault="00DE6D79" w:rsidP="00DE6D79">
      <w:pPr>
        <w:spacing w:after="120"/>
        <w:ind w:left="1134" w:right="1134"/>
        <w:jc w:val="both"/>
      </w:pPr>
    </w:p>
    <w:p w14:paraId="2DDFCD15" w14:textId="77777777" w:rsidR="00DE6D79" w:rsidRPr="00DE6D79" w:rsidRDefault="00DE6D79" w:rsidP="00DE6D79">
      <w:pPr>
        <w:spacing w:after="120"/>
        <w:ind w:left="1134" w:right="1134"/>
        <w:jc w:val="both"/>
        <w:sectPr w:rsidR="00DE6D79" w:rsidRPr="00DE6D79" w:rsidSect="00DE6D79">
          <w:headerReference w:type="even" r:id="rId33"/>
          <w:headerReference w:type="default" r:id="rId34"/>
          <w:headerReference w:type="first" r:id="rId35"/>
          <w:footnotePr>
            <w:numRestart w:val="eachSect"/>
          </w:footnotePr>
          <w:endnotePr>
            <w:numFmt w:val="decimal"/>
          </w:endnotePr>
          <w:pgSz w:w="11907" w:h="16840" w:code="9"/>
          <w:pgMar w:top="1701" w:right="1134" w:bottom="2268" w:left="1134" w:header="1134" w:footer="1701" w:gutter="0"/>
          <w:cols w:space="720"/>
          <w:docGrid w:linePitch="272"/>
        </w:sectPr>
      </w:pPr>
    </w:p>
    <w:p w14:paraId="7DCB5BEB" w14:textId="77777777" w:rsidR="00DE6D79" w:rsidRPr="00DE6D79" w:rsidRDefault="00DE6D79" w:rsidP="000D3536">
      <w:pPr>
        <w:pStyle w:val="HChG"/>
      </w:pPr>
      <w:bookmarkStart w:id="58" w:name="_Toc384288915"/>
      <w:r w:rsidRPr="00DE6D79">
        <w:lastRenderedPageBreak/>
        <w:t>Annex 2B</w:t>
      </w:r>
      <w:bookmarkEnd w:id="58"/>
    </w:p>
    <w:p w14:paraId="7D923689" w14:textId="77777777" w:rsidR="00DE6D79" w:rsidRPr="00DE6D79" w:rsidRDefault="000D3536" w:rsidP="000D3536">
      <w:pPr>
        <w:pStyle w:val="HChG"/>
      </w:pPr>
      <w:r>
        <w:tab/>
      </w:r>
      <w:r>
        <w:tab/>
      </w:r>
      <w:bookmarkStart w:id="59" w:name="_Toc384288916"/>
      <w:r w:rsidR="00DE6D79" w:rsidRPr="00DE6D79">
        <w:t>Communication</w:t>
      </w:r>
      <w:bookmarkEnd w:id="59"/>
    </w:p>
    <w:p w14:paraId="6D4322D3" w14:textId="77777777" w:rsidR="00DE6D79" w:rsidRPr="00DE6D79" w:rsidRDefault="00DE6D79" w:rsidP="00DE6D79">
      <w:pPr>
        <w:ind w:left="567" w:firstLine="567"/>
      </w:pPr>
      <w:r w:rsidRPr="00DE6D79">
        <w:t>(Maximum format: A4 (210 x 297 mm))</w:t>
      </w:r>
    </w:p>
    <w:p w14:paraId="439BD8A3" w14:textId="77777777" w:rsidR="00DE6D79" w:rsidRPr="00DE6D79" w:rsidRDefault="00DE6D79" w:rsidP="00DE6D79">
      <w:pPr>
        <w:ind w:left="567" w:firstLine="567"/>
      </w:pPr>
    </w:p>
    <w:p w14:paraId="4CD2B2EA" w14:textId="77777777" w:rsidR="00DE6D79" w:rsidRPr="00DE6D79" w:rsidRDefault="006F0FE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FFFFFF"/>
        </w:rPr>
      </w:pPr>
      <w:r w:rsidRPr="00DE6D79">
        <w:rPr>
          <w:noProof/>
          <w:lang w:eastAsia="zh-CN"/>
        </w:rPr>
        <mc:AlternateContent>
          <mc:Choice Requires="wps">
            <w:drawing>
              <wp:anchor distT="0" distB="0" distL="114300" distR="114300" simplePos="0" relativeHeight="251659264" behindDoc="0" locked="0" layoutInCell="1" allowOverlap="1" wp14:anchorId="714F9702" wp14:editId="15611A55">
                <wp:simplePos x="0" y="0"/>
                <wp:positionH relativeFrom="column">
                  <wp:posOffset>2721610</wp:posOffset>
                </wp:positionH>
                <wp:positionV relativeFrom="paragraph">
                  <wp:posOffset>69215</wp:posOffset>
                </wp:positionV>
                <wp:extent cx="3471545" cy="914400"/>
                <wp:effectExtent l="0" t="0" r="0" b="0"/>
                <wp:wrapNone/>
                <wp:docPr id="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F05E1" w14:textId="77777777" w:rsidR="008F67BD" w:rsidRPr="006F0FE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6F0FED">
                              <w:t>issued by:</w:t>
                            </w:r>
                            <w:r w:rsidRPr="006F0FED">
                              <w:tab/>
                            </w:r>
                            <w:r w:rsidRPr="006F0FED">
                              <w:tab/>
                              <w:t>Name of administration:</w:t>
                            </w:r>
                          </w:p>
                          <w:p w14:paraId="2B5167E6" w14:textId="77777777" w:rsidR="008F67B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6D0BB041" w14:textId="77777777" w:rsidR="008F67B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4759550" w14:textId="77777777" w:rsidR="008F67B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F9702" id="Text Box 40" o:spid="_x0000_s1092" type="#_x0000_t202" style="position:absolute;left:0;text-align:left;margin-left:214.3pt;margin-top:5.45pt;width:273.3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" stroked="f">
                <v:textbox>
                  <w:txbxContent>
                    <w:p w14:paraId="30BF05E1" w14:textId="77777777" w:rsidR="008F67BD" w:rsidRPr="006F0FE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6F0FED">
                        <w:t>issued by:</w:t>
                      </w:r>
                      <w:r w:rsidRPr="006F0FED">
                        <w:tab/>
                      </w:r>
                      <w:r w:rsidRPr="006F0FED">
                        <w:tab/>
                        <w:t>Name of administration:</w:t>
                      </w:r>
                    </w:p>
                    <w:p w14:paraId="2B5167E6" w14:textId="77777777" w:rsidR="008F67B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6D0BB041" w14:textId="77777777" w:rsidR="008F67B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4759550" w14:textId="77777777" w:rsidR="008F67B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Pr="00DE6D79">
        <w:rPr>
          <w:noProof/>
          <w:lang w:eastAsia="zh-CN"/>
        </w:rPr>
        <w:drawing>
          <wp:inline distT="0" distB="0" distL="0" distR="0" wp14:anchorId="493BEEA5" wp14:editId="1B3EF986">
            <wp:extent cx="933450" cy="933450"/>
            <wp:effectExtent l="0" t="0" r="0" b="0"/>
            <wp:docPr id="5" name="Picture 39" descr="G:\Tran\1958 Agreement - REGULATIONS\FIGURES\NEW FIGURES\E1 nouvelle version x 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Tran\1958 Agreement - REGULATIONS\FIGURES\NEW FIGURES\E1 nouvelle version x an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DE6D79" w:rsidRPr="00DE6D79">
        <w:rPr>
          <w:color w:val="FFFFFF"/>
          <w:sz w:val="18"/>
          <w:vertAlign w:val="superscript"/>
        </w:rPr>
        <w:footnoteReference w:id="19"/>
      </w:r>
      <w:r w:rsidR="00DE6D79" w:rsidRPr="006F0FED">
        <w:rPr>
          <w:sz w:val="24"/>
          <w:szCs w:val="24"/>
        </w:rPr>
        <w:t xml:space="preserve"> </w:t>
      </w:r>
    </w:p>
    <w:p w14:paraId="4A26A2B5" w14:textId="77777777" w:rsidR="00DE6D79" w:rsidRPr="00DE6D79" w:rsidRDefault="00DE6D79" w:rsidP="00DE6D79">
      <w:pPr>
        <w:ind w:left="1134"/>
      </w:pPr>
    </w:p>
    <w:p w14:paraId="473CE294" w14:textId="77777777" w:rsidR="00DE6D79" w:rsidRPr="00DE6D79" w:rsidRDefault="00DE6D79" w:rsidP="00DE6D79">
      <w:pPr>
        <w:jc w:val="center"/>
      </w:pPr>
    </w:p>
    <w:p w14:paraId="05CD2607" w14:textId="77777777" w:rsidR="00DE6D79" w:rsidRPr="00DE6D79" w:rsidRDefault="003063FA" w:rsidP="00DE6D79">
      <w:pPr>
        <w:suppressAutoHyphens w:val="0"/>
        <w:spacing w:after="120" w:line="240" w:lineRule="auto"/>
        <w:ind w:left="2268" w:right="1139" w:hanging="1134"/>
      </w:pPr>
      <w:r w:rsidRPr="00DE6D79">
        <w:t>Concerning</w:t>
      </w:r>
      <w:r>
        <w:t>:</w:t>
      </w:r>
      <w:r w:rsidR="00DE6D79" w:rsidRPr="00DE6D79">
        <w:rPr>
          <w:vertAlign w:val="superscript"/>
        </w:rPr>
        <w:footnoteReference w:id="20"/>
      </w:r>
      <w:r w:rsidR="00DE6D79" w:rsidRPr="00DE6D79">
        <w:tab/>
      </w:r>
      <w:r w:rsidR="00DE6D79" w:rsidRPr="00DE6D79">
        <w:rPr>
          <w:caps/>
        </w:rPr>
        <w:t>a</w:t>
      </w:r>
      <w:r w:rsidR="00DE6D79" w:rsidRPr="00DE6D79">
        <w:t>pproval granted</w:t>
      </w:r>
      <w:r w:rsidR="00DE6D79" w:rsidRPr="00DE6D79">
        <w:br/>
      </w:r>
      <w:r w:rsidR="006F0FED" w:rsidRPr="00DE6D79">
        <w:rPr>
          <w:noProof/>
          <w:lang w:eastAsia="zh-CN"/>
        </w:rPr>
        <mc:AlternateContent>
          <mc:Choice Requires="wps">
            <w:drawing>
              <wp:anchor distT="0" distB="0" distL="114300" distR="114300" simplePos="0" relativeHeight="251657216" behindDoc="0" locked="0" layoutInCell="1" allowOverlap="1" wp14:anchorId="59F74B64" wp14:editId="7F1420A1">
                <wp:simplePos x="0" y="0"/>
                <wp:positionH relativeFrom="column">
                  <wp:posOffset>-2011680</wp:posOffset>
                </wp:positionH>
                <wp:positionV relativeFrom="paragraph">
                  <wp:posOffset>76200</wp:posOffset>
                </wp:positionV>
                <wp:extent cx="254000" cy="228600"/>
                <wp:effectExtent l="0" t="0" r="0" b="0"/>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B10CE" w14:textId="77777777" w:rsidR="008F67BD" w:rsidRDefault="008F67BD" w:rsidP="00DE6D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74B64" id="Text Box 41" o:spid="_x0000_s1093" type="#_x0000_t202" style="position:absolute;left:0;text-align:left;margin-left:-158.4pt;margin-top:6pt;width:20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" stroked="f">
                <v:textbox>
                  <w:txbxContent>
                    <w:p w14:paraId="0F8B10CE" w14:textId="77777777" w:rsidR="008F67BD" w:rsidRDefault="008F67BD" w:rsidP="00DE6D79"/>
                  </w:txbxContent>
                </v:textbox>
              </v:shape>
            </w:pict>
          </mc:Fallback>
        </mc:AlternateContent>
      </w:r>
      <w:r w:rsidR="006F0FED" w:rsidRPr="00DE6D79">
        <w:rPr>
          <w:noProof/>
          <w:lang w:eastAsia="zh-CN"/>
        </w:rPr>
        <mc:AlternateContent>
          <mc:Choice Requires="wps">
            <w:drawing>
              <wp:anchor distT="0" distB="0" distL="114300" distR="114300" simplePos="0" relativeHeight="251653120" behindDoc="0" locked="0" layoutInCell="1" allowOverlap="1" wp14:anchorId="4234B082" wp14:editId="7A6433FB">
                <wp:simplePos x="0" y="0"/>
                <wp:positionH relativeFrom="column">
                  <wp:posOffset>-2011680</wp:posOffset>
                </wp:positionH>
                <wp:positionV relativeFrom="paragraph">
                  <wp:posOffset>76200</wp:posOffset>
                </wp:positionV>
                <wp:extent cx="254000" cy="228600"/>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99D8E" w14:textId="77777777" w:rsidR="008F67BD" w:rsidRPr="00D4675D" w:rsidRDefault="008F67BD" w:rsidP="00DE6D79">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4B082" id="Text Box 8" o:spid="_x0000_s1094" type="#_x0000_t202" style="position:absolute;left:0;text-align:left;margin-left:-158.4pt;margin-top:6pt;width:20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" stroked="f">
                <v:textbox>
                  <w:txbxContent>
                    <w:p w14:paraId="3EC99D8E" w14:textId="77777777" w:rsidR="008F67BD" w:rsidRPr="00D4675D" w:rsidRDefault="008F67BD" w:rsidP="00DE6D79">
                      <w:pPr>
                        <w:rPr>
                          <w:b/>
                          <w:color w:val="FFFFFF"/>
                        </w:rPr>
                      </w:pPr>
                      <w:r w:rsidRPr="00D4675D">
                        <w:rPr>
                          <w:b/>
                          <w:color w:val="FFFFFF"/>
                        </w:rPr>
                        <w:t>1</w:t>
                      </w:r>
                    </w:p>
                  </w:txbxContent>
                </v:textbox>
              </v:shape>
            </w:pict>
          </mc:Fallback>
        </mc:AlternateContent>
      </w:r>
      <w:r w:rsidR="00DE6D79" w:rsidRPr="00DE6D79">
        <w:rPr>
          <w:caps/>
        </w:rPr>
        <w:t>a</w:t>
      </w:r>
      <w:r w:rsidR="00DE6D79" w:rsidRPr="00DE6D79">
        <w:t>pproval extended</w:t>
      </w:r>
      <w:r w:rsidR="00DE6D79" w:rsidRPr="00DE6D79">
        <w:br/>
      </w:r>
      <w:r w:rsidR="00DE6D79" w:rsidRPr="00DE6D79">
        <w:rPr>
          <w:caps/>
        </w:rPr>
        <w:t>a</w:t>
      </w:r>
      <w:r w:rsidR="00DE6D79" w:rsidRPr="00DE6D79">
        <w:t>pproval refused</w:t>
      </w:r>
      <w:r w:rsidR="00DE6D79" w:rsidRPr="00DE6D79">
        <w:br/>
      </w:r>
      <w:r w:rsidR="00DE6D79" w:rsidRPr="00DE6D79">
        <w:rPr>
          <w:caps/>
        </w:rPr>
        <w:t>a</w:t>
      </w:r>
      <w:r w:rsidR="00DE6D79" w:rsidRPr="00DE6D79">
        <w:t>pproval withdrawn</w:t>
      </w:r>
      <w:r w:rsidR="00DE6D79" w:rsidRPr="00DE6D79">
        <w:br/>
      </w:r>
      <w:r w:rsidR="00DE6D79" w:rsidRPr="00DE6D79">
        <w:rPr>
          <w:caps/>
        </w:rPr>
        <w:t>p</w:t>
      </w:r>
      <w:r w:rsidR="00DE6D79" w:rsidRPr="00DE6D79">
        <w:t>roduction definitively discontinued</w:t>
      </w:r>
    </w:p>
    <w:p w14:paraId="2A38A15A" w14:textId="1676CDF6" w:rsidR="00DE6D79" w:rsidRPr="00DE6D79" w:rsidRDefault="00DE6D79" w:rsidP="00DE6D79">
      <w:pPr>
        <w:spacing w:after="120" w:line="240" w:lineRule="auto"/>
        <w:ind w:left="2268" w:right="1134" w:hanging="1134"/>
        <w:jc w:val="both"/>
      </w:pPr>
      <w:r w:rsidRPr="00DE6D79">
        <w:t xml:space="preserve">of a type of CNG/LNG component pursuant to </w:t>
      </w:r>
      <w:r w:rsidR="00D1694F">
        <w:t xml:space="preserve">UN </w:t>
      </w:r>
      <w:r w:rsidRPr="00DE6D79">
        <w:t>Regulation No. 110</w:t>
      </w:r>
    </w:p>
    <w:p w14:paraId="5992C61F" w14:textId="77777777" w:rsidR="00DE6D79" w:rsidRPr="00DE6D79" w:rsidRDefault="00DE6D79" w:rsidP="00DE6D79">
      <w:pPr>
        <w:spacing w:after="120"/>
        <w:ind w:left="1134" w:right="1134"/>
        <w:jc w:val="both"/>
      </w:pPr>
      <w:r w:rsidRPr="00DE6D79">
        <w:t>Approval No.:  .................................................</w:t>
      </w:r>
      <w:r w:rsidRPr="00DE6D79">
        <w:tab/>
        <w:t>Extension No.:  ......................................</w:t>
      </w:r>
    </w:p>
    <w:p w14:paraId="6EC77797" w14:textId="77777777" w:rsidR="00DE6D79" w:rsidRPr="00DE6D79" w:rsidRDefault="00DE6D79" w:rsidP="00DE6D79">
      <w:pPr>
        <w:spacing w:after="120" w:line="240" w:lineRule="auto"/>
        <w:ind w:left="2268" w:right="1134" w:hanging="1134"/>
        <w:jc w:val="both"/>
      </w:pPr>
      <w:r w:rsidRPr="00DE6D79">
        <w:t>1.</w:t>
      </w:r>
      <w:r w:rsidRPr="00DE6D79">
        <w:tab/>
        <w:t>CNG/LNG component considered:</w:t>
      </w:r>
    </w:p>
    <w:p w14:paraId="7543BE02" w14:textId="77777777" w:rsidR="00DE6D79" w:rsidRPr="00DE6D79" w:rsidRDefault="00DE6D79" w:rsidP="00DE6D79">
      <w:pPr>
        <w:spacing w:after="120" w:line="240" w:lineRule="auto"/>
        <w:ind w:left="2268" w:right="1134"/>
        <w:jc w:val="both"/>
      </w:pPr>
      <w:r w:rsidRPr="00DE6D79">
        <w:t>Container(s) or cylinder(s)</w:t>
      </w:r>
      <w:r w:rsidRPr="00DE6D79">
        <w:rPr>
          <w:vertAlign w:val="superscript"/>
        </w:rPr>
        <w:t>2</w:t>
      </w:r>
    </w:p>
    <w:p w14:paraId="42DD5121" w14:textId="77777777" w:rsidR="00DE6D79" w:rsidRPr="00DE6D79" w:rsidRDefault="00DE6D79" w:rsidP="00DE6D79">
      <w:pPr>
        <w:spacing w:after="120" w:line="240" w:lineRule="auto"/>
        <w:ind w:left="2268" w:right="1134"/>
        <w:jc w:val="both"/>
      </w:pPr>
      <w:r w:rsidRPr="00DE6D79">
        <w:t>Tank(s) or vessel(s)</w:t>
      </w:r>
      <w:r w:rsidRPr="00DE6D79">
        <w:rPr>
          <w:vertAlign w:val="superscript"/>
        </w:rPr>
        <w:t>2</w:t>
      </w:r>
    </w:p>
    <w:p w14:paraId="3F7E4950" w14:textId="77777777" w:rsidR="00DE6D79" w:rsidRPr="00DE6D79" w:rsidRDefault="00DE6D79" w:rsidP="00DE6D79">
      <w:pPr>
        <w:spacing w:after="120" w:line="240" w:lineRule="auto"/>
        <w:ind w:left="2268" w:right="1134"/>
        <w:jc w:val="both"/>
      </w:pPr>
      <w:r w:rsidRPr="00DE6D79">
        <w:t>Pressure indicator</w:t>
      </w:r>
      <w:r w:rsidRPr="00DE6D79">
        <w:rPr>
          <w:vertAlign w:val="superscript"/>
        </w:rPr>
        <w:t>2</w:t>
      </w:r>
    </w:p>
    <w:p w14:paraId="6ACF523C" w14:textId="77777777" w:rsidR="00DE6D79" w:rsidRPr="00DE6D79" w:rsidRDefault="00DE6D79" w:rsidP="00DE6D79">
      <w:pPr>
        <w:spacing w:after="120" w:line="240" w:lineRule="auto"/>
        <w:ind w:left="2268" w:right="1134"/>
        <w:jc w:val="both"/>
      </w:pPr>
      <w:r w:rsidRPr="00DE6D79">
        <w:t>Pressure relief valve</w:t>
      </w:r>
      <w:r w:rsidRPr="00DE6D79">
        <w:rPr>
          <w:vertAlign w:val="superscript"/>
        </w:rPr>
        <w:t>2</w:t>
      </w:r>
    </w:p>
    <w:p w14:paraId="2E92AF46" w14:textId="77777777" w:rsidR="00DE6D79" w:rsidRPr="00DE6D79" w:rsidRDefault="00DE6D79" w:rsidP="00DE6D79">
      <w:pPr>
        <w:spacing w:after="120" w:line="240" w:lineRule="auto"/>
        <w:ind w:left="2268" w:right="1134"/>
        <w:jc w:val="both"/>
      </w:pPr>
      <w:r w:rsidRPr="00DE6D79">
        <w:t>Automatic valve(s)</w:t>
      </w:r>
      <w:r w:rsidRPr="00DE6D79">
        <w:rPr>
          <w:vertAlign w:val="superscript"/>
        </w:rPr>
        <w:t>2</w:t>
      </w:r>
    </w:p>
    <w:p w14:paraId="4C5AE46D" w14:textId="77777777" w:rsidR="00DE6D79" w:rsidRPr="00DE6D79" w:rsidRDefault="00DE6D79" w:rsidP="00DE6D79">
      <w:pPr>
        <w:spacing w:after="120" w:line="240" w:lineRule="auto"/>
        <w:ind w:left="2268" w:right="1134"/>
        <w:jc w:val="both"/>
      </w:pPr>
      <w:r w:rsidRPr="00DE6D79">
        <w:t>Excess flow valve</w:t>
      </w:r>
      <w:r w:rsidRPr="00DE6D79">
        <w:rPr>
          <w:vertAlign w:val="superscript"/>
        </w:rPr>
        <w:t>2</w:t>
      </w:r>
    </w:p>
    <w:p w14:paraId="55F9F4D3" w14:textId="77777777" w:rsidR="00DE6D79" w:rsidRPr="00DE6D79" w:rsidRDefault="00DE6D79" w:rsidP="00DE6D79">
      <w:pPr>
        <w:spacing w:after="120" w:line="240" w:lineRule="auto"/>
        <w:ind w:left="2268" w:right="1134"/>
        <w:jc w:val="both"/>
      </w:pPr>
      <w:r w:rsidRPr="00DE6D79">
        <w:t>Gas-tight housing</w:t>
      </w:r>
      <w:r w:rsidRPr="00DE6D79">
        <w:rPr>
          <w:vertAlign w:val="superscript"/>
        </w:rPr>
        <w:t>2</w:t>
      </w:r>
    </w:p>
    <w:p w14:paraId="71322A93" w14:textId="77777777" w:rsidR="00DE6D79" w:rsidRPr="00DE6D79" w:rsidRDefault="00DE6D79" w:rsidP="00DE6D79">
      <w:pPr>
        <w:spacing w:after="120" w:line="240" w:lineRule="auto"/>
        <w:ind w:left="2268" w:right="1134"/>
        <w:jc w:val="both"/>
      </w:pPr>
      <w:r w:rsidRPr="00DE6D79">
        <w:t>Pressure regulator(s)</w:t>
      </w:r>
      <w:r w:rsidRPr="00DE6D79">
        <w:rPr>
          <w:vertAlign w:val="superscript"/>
        </w:rPr>
        <w:t>2</w:t>
      </w:r>
    </w:p>
    <w:p w14:paraId="2C984722" w14:textId="77777777" w:rsidR="00DE6D79" w:rsidRPr="00DE6D79" w:rsidRDefault="00DE6D79" w:rsidP="00DE6D79">
      <w:pPr>
        <w:spacing w:after="120" w:line="240" w:lineRule="auto"/>
        <w:ind w:left="2268" w:right="1134"/>
        <w:jc w:val="both"/>
      </w:pPr>
      <w:r w:rsidRPr="00DE6D79">
        <w:t>Non-return valve(s) or check valve(s)</w:t>
      </w:r>
      <w:r w:rsidRPr="00DE6D79">
        <w:rPr>
          <w:vertAlign w:val="superscript"/>
        </w:rPr>
        <w:t>2</w:t>
      </w:r>
    </w:p>
    <w:p w14:paraId="68EDB565" w14:textId="77777777" w:rsidR="00DE6D79" w:rsidRPr="00DE6D79" w:rsidRDefault="00DE6D79" w:rsidP="00DE6D79">
      <w:pPr>
        <w:spacing w:after="120" w:line="240" w:lineRule="auto"/>
        <w:ind w:left="2268" w:right="1134"/>
        <w:jc w:val="both"/>
      </w:pPr>
      <w:r w:rsidRPr="00DE6D79">
        <w:rPr>
          <w:szCs w:val="24"/>
        </w:rPr>
        <w:t xml:space="preserve">Pressure relief device (PRD) </w:t>
      </w:r>
      <w:r w:rsidRPr="00DE6D79">
        <w:rPr>
          <w:bCs/>
          <w:szCs w:val="24"/>
        </w:rPr>
        <w:t>(temperature triggered)</w:t>
      </w:r>
      <w:r w:rsidRPr="00DE6D79">
        <w:rPr>
          <w:vertAlign w:val="superscript"/>
        </w:rPr>
        <w:t>2</w:t>
      </w:r>
    </w:p>
    <w:p w14:paraId="0254DFED" w14:textId="77777777" w:rsidR="00DE6D79" w:rsidRPr="00DE6D79" w:rsidRDefault="00DE6D79" w:rsidP="00DE6D79">
      <w:pPr>
        <w:spacing w:after="120" w:line="240" w:lineRule="auto"/>
        <w:ind w:left="2268" w:right="1134"/>
        <w:jc w:val="both"/>
      </w:pPr>
      <w:r w:rsidRPr="00DE6D79">
        <w:t>Manual valve</w:t>
      </w:r>
      <w:r w:rsidRPr="00DE6D79">
        <w:rPr>
          <w:vertAlign w:val="superscript"/>
        </w:rPr>
        <w:t>2</w:t>
      </w:r>
    </w:p>
    <w:p w14:paraId="0D1F40B9" w14:textId="77777777" w:rsidR="00DE6D79" w:rsidRPr="00DE6D79" w:rsidRDefault="00DE6D79" w:rsidP="00DE6D79">
      <w:pPr>
        <w:spacing w:after="120" w:line="240" w:lineRule="auto"/>
        <w:ind w:left="2268" w:right="1134"/>
        <w:jc w:val="both"/>
      </w:pPr>
      <w:r w:rsidRPr="00DE6D79">
        <w:t>Flexible fuel lines</w:t>
      </w:r>
      <w:r w:rsidRPr="00DE6D79">
        <w:rPr>
          <w:vertAlign w:val="superscript"/>
        </w:rPr>
        <w:t>2</w:t>
      </w:r>
    </w:p>
    <w:p w14:paraId="0302A07A" w14:textId="77777777" w:rsidR="00DE6D79" w:rsidRPr="00DE6D79" w:rsidRDefault="00DE6D79" w:rsidP="00DE6D79">
      <w:pPr>
        <w:spacing w:after="120" w:line="240" w:lineRule="auto"/>
        <w:ind w:left="2268" w:right="1134"/>
        <w:jc w:val="both"/>
      </w:pPr>
      <w:r w:rsidRPr="00DE6D79">
        <w:t>Filling unit or receptacle</w:t>
      </w:r>
      <w:r w:rsidRPr="00DE6D79">
        <w:rPr>
          <w:vertAlign w:val="superscript"/>
        </w:rPr>
        <w:t>2</w:t>
      </w:r>
    </w:p>
    <w:p w14:paraId="16D31353" w14:textId="77777777" w:rsidR="00DE6D79" w:rsidRPr="00DE6D79" w:rsidRDefault="00DE6D79" w:rsidP="00DE6D79">
      <w:pPr>
        <w:spacing w:after="120" w:line="240" w:lineRule="auto"/>
        <w:ind w:left="2268" w:right="1134"/>
        <w:jc w:val="both"/>
      </w:pPr>
      <w:r w:rsidRPr="00DE6D79">
        <w:t>Gas injector(s)</w:t>
      </w:r>
      <w:r w:rsidRPr="00DE6D79">
        <w:rPr>
          <w:vertAlign w:val="superscript"/>
        </w:rPr>
        <w:t>2</w:t>
      </w:r>
    </w:p>
    <w:p w14:paraId="3A99056A" w14:textId="77777777" w:rsidR="00DE6D79" w:rsidRPr="00DE6D79" w:rsidRDefault="00DE6D79" w:rsidP="00DE6D79">
      <w:pPr>
        <w:spacing w:after="120" w:line="240" w:lineRule="auto"/>
        <w:ind w:left="2268" w:right="1134"/>
        <w:jc w:val="both"/>
      </w:pPr>
      <w:r w:rsidRPr="00DE6D79">
        <w:t>Gas flow adjuster</w:t>
      </w:r>
      <w:r w:rsidRPr="00DE6D79">
        <w:rPr>
          <w:vertAlign w:val="superscript"/>
        </w:rPr>
        <w:t>2</w:t>
      </w:r>
    </w:p>
    <w:p w14:paraId="1B718829" w14:textId="77777777" w:rsidR="00DE6D79" w:rsidRPr="00DE6D79" w:rsidRDefault="00DE6D79" w:rsidP="00DE6D79">
      <w:pPr>
        <w:spacing w:after="120" w:line="240" w:lineRule="auto"/>
        <w:ind w:left="2268" w:right="1134"/>
        <w:jc w:val="both"/>
      </w:pPr>
      <w:r w:rsidRPr="00DE6D79">
        <w:lastRenderedPageBreak/>
        <w:t>Gas/air mixer</w:t>
      </w:r>
      <w:r w:rsidRPr="00DE6D79">
        <w:rPr>
          <w:vertAlign w:val="superscript"/>
        </w:rPr>
        <w:t>2</w:t>
      </w:r>
    </w:p>
    <w:p w14:paraId="6D8151FA" w14:textId="77777777" w:rsidR="00DE6D79" w:rsidRPr="00DE6D79" w:rsidRDefault="00DE6D79" w:rsidP="00DE6D79">
      <w:pPr>
        <w:spacing w:after="120" w:line="240" w:lineRule="auto"/>
        <w:ind w:left="2268" w:right="1134"/>
        <w:jc w:val="both"/>
      </w:pPr>
      <w:r w:rsidRPr="00DE6D79">
        <w:t>Electronic control unit</w:t>
      </w:r>
      <w:r w:rsidRPr="00DE6D79">
        <w:rPr>
          <w:vertAlign w:val="superscript"/>
        </w:rPr>
        <w:t>2</w:t>
      </w:r>
    </w:p>
    <w:p w14:paraId="1532CFCC" w14:textId="77777777" w:rsidR="00DE6D79" w:rsidRPr="00DE6D79" w:rsidRDefault="00DE6D79" w:rsidP="00DE6D79">
      <w:pPr>
        <w:spacing w:after="120" w:line="240" w:lineRule="auto"/>
        <w:ind w:left="2268" w:right="1134"/>
        <w:jc w:val="both"/>
      </w:pPr>
      <w:r w:rsidRPr="00DE6D79">
        <w:t>Pressure and temperature sensor(s)</w:t>
      </w:r>
      <w:r w:rsidRPr="00DE6D79">
        <w:rPr>
          <w:vertAlign w:val="superscript"/>
        </w:rPr>
        <w:t>2</w:t>
      </w:r>
    </w:p>
    <w:p w14:paraId="595A6ED8" w14:textId="77777777" w:rsidR="00DE6D79" w:rsidRPr="00DE6D79" w:rsidRDefault="00DE6D79" w:rsidP="00DE6D79">
      <w:pPr>
        <w:spacing w:after="120" w:line="240" w:lineRule="auto"/>
        <w:ind w:left="2268" w:right="1134"/>
        <w:jc w:val="both"/>
        <w:rPr>
          <w:vertAlign w:val="superscript"/>
        </w:rPr>
      </w:pPr>
      <w:r w:rsidRPr="00DE6D79">
        <w:t>CNG filter(s)</w:t>
      </w:r>
      <w:r w:rsidRPr="00DE6D79">
        <w:rPr>
          <w:vertAlign w:val="superscript"/>
        </w:rPr>
        <w:t>2</w:t>
      </w:r>
    </w:p>
    <w:p w14:paraId="7D5B34F9" w14:textId="77777777" w:rsidR="00DE6D79" w:rsidRPr="00DE6D79" w:rsidRDefault="00DE6D79" w:rsidP="00DE6D79">
      <w:pPr>
        <w:spacing w:after="120" w:line="240" w:lineRule="auto"/>
        <w:ind w:left="2268" w:right="1134"/>
        <w:jc w:val="both"/>
      </w:pPr>
      <w:r w:rsidRPr="00DE6D79">
        <w:rPr>
          <w:bCs/>
        </w:rPr>
        <w:t>PRD (pressure triggered)</w:t>
      </w:r>
      <w:r w:rsidRPr="00DE6D79">
        <w:rPr>
          <w:bCs/>
          <w:vertAlign w:val="superscript"/>
        </w:rPr>
        <w:t>2</w:t>
      </w:r>
    </w:p>
    <w:p w14:paraId="2F0C32DD" w14:textId="77777777" w:rsidR="00DE6D79" w:rsidRPr="00DE6D79" w:rsidRDefault="00DE6D79" w:rsidP="00DE6D79">
      <w:pPr>
        <w:tabs>
          <w:tab w:val="right" w:leader="dot" w:pos="8505"/>
        </w:tabs>
        <w:spacing w:after="120" w:line="240" w:lineRule="auto"/>
        <w:ind w:left="2268" w:right="1134"/>
        <w:jc w:val="both"/>
      </w:pPr>
      <w:r w:rsidRPr="00DE6D79">
        <w:rPr>
          <w:iCs/>
        </w:rPr>
        <w:t>Fuel rail</w:t>
      </w:r>
      <w:r w:rsidRPr="00DE6D79">
        <w:rPr>
          <w:iCs/>
          <w:vertAlign w:val="superscript"/>
        </w:rPr>
        <w:t>2</w:t>
      </w:r>
    </w:p>
    <w:p w14:paraId="02080C40" w14:textId="77777777" w:rsidR="00DE6D79" w:rsidRPr="00DE6D79" w:rsidRDefault="00DE6D79" w:rsidP="00DE6D79">
      <w:pPr>
        <w:tabs>
          <w:tab w:val="right" w:leader="dot" w:pos="8505"/>
        </w:tabs>
        <w:spacing w:after="120" w:line="240" w:lineRule="auto"/>
        <w:ind w:left="2268" w:right="1134"/>
        <w:jc w:val="both"/>
      </w:pPr>
      <w:r w:rsidRPr="00DE6D79">
        <w:t>Heat exchanger(s) / vaporizer(s)</w:t>
      </w:r>
      <w:r w:rsidRPr="00DE6D79">
        <w:rPr>
          <w:iCs/>
          <w:vertAlign w:val="superscript"/>
        </w:rPr>
        <w:t>2</w:t>
      </w:r>
    </w:p>
    <w:p w14:paraId="09CA9D10" w14:textId="77777777" w:rsidR="00DE6D79" w:rsidRPr="00DE6D79" w:rsidRDefault="00DE6D79" w:rsidP="00DE6D79">
      <w:pPr>
        <w:tabs>
          <w:tab w:val="right" w:leader="dot" w:pos="8505"/>
        </w:tabs>
        <w:spacing w:after="120" w:line="240" w:lineRule="auto"/>
        <w:ind w:left="2268" w:right="1134"/>
        <w:jc w:val="both"/>
      </w:pPr>
      <w:r w:rsidRPr="00DE6D79">
        <w:t>Natural gas detector(s)</w:t>
      </w:r>
      <w:r w:rsidRPr="00DE6D79">
        <w:rPr>
          <w:iCs/>
          <w:vertAlign w:val="superscript"/>
        </w:rPr>
        <w:t>2</w:t>
      </w:r>
    </w:p>
    <w:p w14:paraId="3CF82FEE" w14:textId="77777777" w:rsidR="00DE6D79" w:rsidRPr="00DE6D79" w:rsidRDefault="00DE6D79" w:rsidP="00DE6D79">
      <w:pPr>
        <w:tabs>
          <w:tab w:val="right" w:leader="dot" w:pos="8505"/>
        </w:tabs>
        <w:spacing w:after="120" w:line="240" w:lineRule="auto"/>
        <w:ind w:left="2268" w:right="1134"/>
        <w:jc w:val="both"/>
      </w:pPr>
      <w:r w:rsidRPr="00DE6D79">
        <w:t>LNG filling receptacle(s)</w:t>
      </w:r>
      <w:r w:rsidRPr="00DE6D79">
        <w:rPr>
          <w:iCs/>
          <w:vertAlign w:val="superscript"/>
        </w:rPr>
        <w:t>2</w:t>
      </w:r>
    </w:p>
    <w:p w14:paraId="18538204" w14:textId="77777777" w:rsidR="00DE6D79" w:rsidRPr="00DE6D79" w:rsidRDefault="00DE6D79" w:rsidP="00DE6D79">
      <w:pPr>
        <w:tabs>
          <w:tab w:val="right" w:leader="dot" w:pos="8505"/>
        </w:tabs>
        <w:spacing w:after="120" w:line="240" w:lineRule="auto"/>
        <w:ind w:left="2268" w:right="1134"/>
        <w:jc w:val="both"/>
        <w:rPr>
          <w:iCs/>
          <w:vertAlign w:val="superscript"/>
        </w:rPr>
      </w:pPr>
      <w:r w:rsidRPr="00DE6D79">
        <w:t>LNG pressure control regulator(s)</w:t>
      </w:r>
      <w:r w:rsidRPr="00DE6D79">
        <w:rPr>
          <w:iCs/>
          <w:vertAlign w:val="superscript"/>
        </w:rPr>
        <w:t>2</w:t>
      </w:r>
    </w:p>
    <w:p w14:paraId="56AF7F5C" w14:textId="77777777" w:rsidR="00DE6D79" w:rsidRPr="00DE6D79" w:rsidRDefault="00DE6D79" w:rsidP="00DE6D79">
      <w:pPr>
        <w:tabs>
          <w:tab w:val="right" w:leader="dot" w:pos="8505"/>
        </w:tabs>
        <w:spacing w:after="120" w:line="240" w:lineRule="auto"/>
        <w:ind w:left="2268" w:right="1134"/>
        <w:jc w:val="both"/>
        <w:rPr>
          <w:iCs/>
          <w:vertAlign w:val="superscript"/>
        </w:rPr>
      </w:pPr>
      <w:r w:rsidRPr="00DE6D79">
        <w:t>LNG pressure and/or temperature sensor(s)</w:t>
      </w:r>
      <w:r w:rsidRPr="00DE6D79">
        <w:rPr>
          <w:iCs/>
          <w:vertAlign w:val="superscript"/>
        </w:rPr>
        <w:t>2</w:t>
      </w:r>
    </w:p>
    <w:p w14:paraId="25B5D732" w14:textId="77777777" w:rsidR="00DE6D79" w:rsidRPr="00DE6D79" w:rsidRDefault="00DE6D79" w:rsidP="00DE6D79">
      <w:pPr>
        <w:tabs>
          <w:tab w:val="right" w:leader="dot" w:pos="8505"/>
        </w:tabs>
        <w:spacing w:after="120" w:line="240" w:lineRule="auto"/>
        <w:ind w:left="2268" w:right="1134"/>
        <w:jc w:val="both"/>
      </w:pPr>
      <w:r w:rsidRPr="00DE6D79">
        <w:t>LNG manual valve(s)</w:t>
      </w:r>
      <w:r w:rsidRPr="00DE6D79">
        <w:rPr>
          <w:iCs/>
          <w:vertAlign w:val="superscript"/>
        </w:rPr>
        <w:t>2</w:t>
      </w:r>
    </w:p>
    <w:p w14:paraId="4C0D6CC9" w14:textId="77777777" w:rsidR="00DE6D79" w:rsidRPr="00DE6D79" w:rsidRDefault="00DE6D79" w:rsidP="00DE6D79">
      <w:pPr>
        <w:tabs>
          <w:tab w:val="right" w:leader="dot" w:pos="8505"/>
        </w:tabs>
        <w:spacing w:after="120" w:line="240" w:lineRule="auto"/>
        <w:ind w:left="2268" w:right="1134"/>
        <w:jc w:val="both"/>
      </w:pPr>
      <w:r w:rsidRPr="00DE6D79">
        <w:t>LNG automatic valve(s)</w:t>
      </w:r>
      <w:r w:rsidRPr="00DE6D79">
        <w:rPr>
          <w:iCs/>
          <w:vertAlign w:val="superscript"/>
        </w:rPr>
        <w:t>2</w:t>
      </w:r>
    </w:p>
    <w:p w14:paraId="3A1329C5" w14:textId="77777777" w:rsidR="00DE6D79" w:rsidRPr="00DE6D79" w:rsidRDefault="00DE6D79" w:rsidP="00DE6D79">
      <w:pPr>
        <w:tabs>
          <w:tab w:val="right" w:leader="dot" w:pos="8505"/>
        </w:tabs>
        <w:spacing w:after="120" w:line="240" w:lineRule="auto"/>
        <w:ind w:left="2268" w:right="1134"/>
        <w:jc w:val="both"/>
      </w:pPr>
      <w:r w:rsidRPr="00DE6D79">
        <w:t>LNG non-return valve(s)</w:t>
      </w:r>
      <w:r w:rsidRPr="00DE6D79">
        <w:rPr>
          <w:iCs/>
          <w:vertAlign w:val="superscript"/>
        </w:rPr>
        <w:t>2</w:t>
      </w:r>
    </w:p>
    <w:p w14:paraId="0C3640BD" w14:textId="77777777" w:rsidR="00DE6D79" w:rsidRPr="00DE6D79" w:rsidRDefault="00DE6D79" w:rsidP="00DE6D79">
      <w:pPr>
        <w:tabs>
          <w:tab w:val="right" w:leader="dot" w:pos="8505"/>
        </w:tabs>
        <w:spacing w:after="120" w:line="240" w:lineRule="auto"/>
        <w:ind w:left="2268" w:right="1134"/>
        <w:jc w:val="both"/>
      </w:pPr>
      <w:r w:rsidRPr="00DE6D79">
        <w:t>LNG pressure relief valve(s)</w:t>
      </w:r>
      <w:r w:rsidRPr="00DE6D79">
        <w:rPr>
          <w:iCs/>
          <w:vertAlign w:val="superscript"/>
        </w:rPr>
        <w:t>2</w:t>
      </w:r>
    </w:p>
    <w:p w14:paraId="185E41CB" w14:textId="77777777" w:rsidR="00DE6D79" w:rsidRPr="00DE6D79" w:rsidRDefault="00DE6D79" w:rsidP="00DE6D79">
      <w:pPr>
        <w:tabs>
          <w:tab w:val="right" w:leader="dot" w:pos="8505"/>
        </w:tabs>
        <w:spacing w:after="120" w:line="240" w:lineRule="auto"/>
        <w:ind w:left="2268" w:right="1134"/>
        <w:jc w:val="both"/>
      </w:pPr>
      <w:r w:rsidRPr="00DE6D79">
        <w:t>LNG excess flow valve(s)</w:t>
      </w:r>
      <w:r w:rsidRPr="00DE6D79">
        <w:rPr>
          <w:iCs/>
          <w:vertAlign w:val="superscript"/>
        </w:rPr>
        <w:t>2</w:t>
      </w:r>
    </w:p>
    <w:p w14:paraId="730EC5E3" w14:textId="77777777" w:rsidR="00DE6D79" w:rsidRPr="00DE6D79" w:rsidRDefault="00DE6D79" w:rsidP="00DE6D79">
      <w:pPr>
        <w:tabs>
          <w:tab w:val="right" w:leader="dot" w:pos="8505"/>
        </w:tabs>
        <w:spacing w:after="120" w:line="240" w:lineRule="auto"/>
        <w:ind w:left="2268" w:right="1134"/>
        <w:jc w:val="both"/>
      </w:pPr>
      <w:r w:rsidRPr="00DE6D79">
        <w:t>LNG fuel pump(s)</w:t>
      </w:r>
      <w:r w:rsidRPr="00DE6D79">
        <w:rPr>
          <w:iCs/>
          <w:vertAlign w:val="superscript"/>
        </w:rPr>
        <w:t>2</w:t>
      </w:r>
    </w:p>
    <w:p w14:paraId="18CA77B3" w14:textId="77777777" w:rsidR="00DE6D79" w:rsidRPr="00DE6D79" w:rsidRDefault="00DE6D79" w:rsidP="00DE6D79">
      <w:pPr>
        <w:tabs>
          <w:tab w:val="right" w:leader="dot" w:pos="8505"/>
        </w:tabs>
        <w:spacing w:after="120" w:line="240" w:lineRule="auto"/>
        <w:ind w:left="2268" w:right="1134" w:hanging="1134"/>
        <w:jc w:val="both"/>
      </w:pPr>
      <w:r w:rsidRPr="00DE6D79">
        <w:t>2.</w:t>
      </w:r>
      <w:r w:rsidRPr="00DE6D79">
        <w:tab/>
        <w:t>Trade name or mark:</w:t>
      </w:r>
      <w:r w:rsidRPr="00DE6D79">
        <w:tab/>
      </w:r>
    </w:p>
    <w:p w14:paraId="2A5EC69A" w14:textId="77777777" w:rsidR="00DE6D79" w:rsidRPr="00DE6D79" w:rsidRDefault="00DE6D79" w:rsidP="00DE6D79">
      <w:pPr>
        <w:tabs>
          <w:tab w:val="right" w:leader="dot" w:pos="8505"/>
        </w:tabs>
        <w:spacing w:after="120" w:line="240" w:lineRule="auto"/>
        <w:ind w:left="2268" w:right="1134" w:hanging="1134"/>
        <w:jc w:val="both"/>
      </w:pPr>
      <w:r w:rsidRPr="00DE6D79">
        <w:t>3.</w:t>
      </w:r>
      <w:r w:rsidRPr="00DE6D79">
        <w:tab/>
        <w:t>Manufacturer's name and address:</w:t>
      </w:r>
      <w:r w:rsidRPr="00DE6D79">
        <w:tab/>
      </w:r>
    </w:p>
    <w:p w14:paraId="10F5BABF" w14:textId="77777777" w:rsidR="00DE6D79" w:rsidRPr="00DE6D79" w:rsidRDefault="00DE6D79" w:rsidP="00DE6D79">
      <w:pPr>
        <w:tabs>
          <w:tab w:val="right" w:leader="dot" w:pos="8505"/>
        </w:tabs>
        <w:spacing w:after="120" w:line="240" w:lineRule="auto"/>
        <w:ind w:left="2268" w:right="1134" w:hanging="1134"/>
        <w:jc w:val="both"/>
      </w:pPr>
      <w:r w:rsidRPr="00DE6D79">
        <w:t>4.</w:t>
      </w:r>
      <w:r w:rsidRPr="00DE6D79">
        <w:tab/>
        <w:t>If applicable, name and address of manufacturer's representative:</w:t>
      </w:r>
      <w:r w:rsidRPr="00DE6D79">
        <w:tab/>
      </w:r>
    </w:p>
    <w:p w14:paraId="3E09D8B9" w14:textId="77777777" w:rsidR="00DE6D79" w:rsidRPr="00DE6D79" w:rsidRDefault="00DE6D79" w:rsidP="00DE6D79">
      <w:pPr>
        <w:tabs>
          <w:tab w:val="right" w:leader="dot" w:pos="8505"/>
        </w:tabs>
        <w:spacing w:after="120" w:line="240" w:lineRule="auto"/>
        <w:ind w:left="2268" w:right="1134" w:hanging="1134"/>
        <w:jc w:val="both"/>
      </w:pPr>
      <w:r w:rsidRPr="00DE6D79">
        <w:t>5.</w:t>
      </w:r>
      <w:r w:rsidRPr="00DE6D79">
        <w:tab/>
        <w:t>Submitted for approval on:</w:t>
      </w:r>
      <w:r w:rsidRPr="00DE6D79">
        <w:tab/>
      </w:r>
    </w:p>
    <w:p w14:paraId="1ACC18E9" w14:textId="77777777" w:rsidR="00DE6D79" w:rsidRPr="00DE6D79" w:rsidRDefault="00DE6D79" w:rsidP="00DE6D79">
      <w:pPr>
        <w:tabs>
          <w:tab w:val="right" w:leader="dot" w:pos="8505"/>
        </w:tabs>
        <w:spacing w:after="120" w:line="240" w:lineRule="auto"/>
        <w:ind w:left="2268" w:right="1134" w:hanging="1134"/>
        <w:jc w:val="both"/>
      </w:pPr>
      <w:r w:rsidRPr="00DE6D79">
        <w:t>6.</w:t>
      </w:r>
      <w:r w:rsidRPr="00DE6D79">
        <w:tab/>
        <w:t>Technical Service responsible for conducting approval tests:</w:t>
      </w:r>
      <w:r w:rsidRPr="00DE6D79">
        <w:tab/>
      </w:r>
    </w:p>
    <w:p w14:paraId="22E4651C" w14:textId="77777777" w:rsidR="00DE6D79" w:rsidRPr="00DE6D79" w:rsidRDefault="00DE6D79" w:rsidP="00DE6D79">
      <w:pPr>
        <w:tabs>
          <w:tab w:val="right" w:leader="dot" w:pos="8505"/>
        </w:tabs>
        <w:spacing w:after="120" w:line="240" w:lineRule="auto"/>
        <w:ind w:left="2268" w:right="1134" w:hanging="1134"/>
        <w:jc w:val="both"/>
      </w:pPr>
      <w:r w:rsidRPr="00DE6D79">
        <w:t>7.</w:t>
      </w:r>
      <w:r w:rsidRPr="00DE6D79">
        <w:tab/>
        <w:t xml:space="preserve">Date of report issued by that </w:t>
      </w:r>
      <w:r w:rsidR="003063FA">
        <w:t>S</w:t>
      </w:r>
      <w:r w:rsidR="003063FA" w:rsidRPr="00DE6D79">
        <w:t>ervice</w:t>
      </w:r>
      <w:r w:rsidRPr="00DE6D79">
        <w:t>:</w:t>
      </w:r>
      <w:r w:rsidRPr="00DE6D79">
        <w:tab/>
      </w:r>
    </w:p>
    <w:p w14:paraId="2F079B12" w14:textId="77777777" w:rsidR="00DE6D79" w:rsidRPr="00DE6D79" w:rsidRDefault="00DE6D79" w:rsidP="00DE6D79">
      <w:pPr>
        <w:tabs>
          <w:tab w:val="right" w:leader="dot" w:pos="8505"/>
        </w:tabs>
        <w:spacing w:after="120" w:line="240" w:lineRule="auto"/>
        <w:ind w:left="2268" w:right="1134" w:hanging="1134"/>
        <w:jc w:val="both"/>
      </w:pPr>
      <w:r w:rsidRPr="00DE6D79">
        <w:t>8.</w:t>
      </w:r>
      <w:r w:rsidRPr="00DE6D79">
        <w:tab/>
        <w:t xml:space="preserve">No. of report issued by that </w:t>
      </w:r>
      <w:r w:rsidR="003063FA">
        <w:t>S</w:t>
      </w:r>
      <w:r w:rsidR="003063FA" w:rsidRPr="00DE6D79">
        <w:t>ervice</w:t>
      </w:r>
      <w:r w:rsidRPr="00DE6D79">
        <w:t>:</w:t>
      </w:r>
      <w:r w:rsidRPr="00DE6D79">
        <w:tab/>
      </w:r>
    </w:p>
    <w:p w14:paraId="51D4C858" w14:textId="77777777" w:rsidR="00DE6D79" w:rsidRPr="00DE6D79" w:rsidRDefault="00DE6D79" w:rsidP="00DE6D79">
      <w:pPr>
        <w:tabs>
          <w:tab w:val="right" w:leader="dot" w:pos="8505"/>
        </w:tabs>
        <w:spacing w:after="120" w:line="240" w:lineRule="auto"/>
        <w:ind w:left="2268" w:right="1134" w:hanging="1134"/>
        <w:jc w:val="both"/>
        <w:rPr>
          <w:vertAlign w:val="superscript"/>
        </w:rPr>
      </w:pPr>
      <w:r w:rsidRPr="00DE6D79">
        <w:t>9.</w:t>
      </w:r>
      <w:r w:rsidRPr="00DE6D79">
        <w:tab/>
        <w:t>Approval granted/refused/extended/withdrawn</w:t>
      </w:r>
      <w:r w:rsidRPr="00DE6D79">
        <w:rPr>
          <w:vertAlign w:val="superscript"/>
        </w:rPr>
        <w:t>2</w:t>
      </w:r>
    </w:p>
    <w:p w14:paraId="6B16CAC2" w14:textId="77777777" w:rsidR="00DE6D79" w:rsidRPr="00DE6D79" w:rsidRDefault="00DE6D79" w:rsidP="00DE6D79">
      <w:pPr>
        <w:tabs>
          <w:tab w:val="right" w:leader="dot" w:pos="8505"/>
        </w:tabs>
        <w:spacing w:after="120" w:line="240" w:lineRule="auto"/>
        <w:ind w:left="2268" w:right="1134" w:hanging="1134"/>
        <w:jc w:val="both"/>
      </w:pPr>
      <w:r w:rsidRPr="00DE6D79">
        <w:t>10.</w:t>
      </w:r>
      <w:r w:rsidRPr="00DE6D79">
        <w:tab/>
        <w:t>Reason(s) of extension (if applicable):</w:t>
      </w:r>
      <w:r w:rsidRPr="00DE6D79">
        <w:tab/>
      </w:r>
    </w:p>
    <w:p w14:paraId="646D58CE" w14:textId="77777777" w:rsidR="00DE6D79" w:rsidRPr="00DE6D79" w:rsidRDefault="00DE6D79" w:rsidP="00DE6D79">
      <w:pPr>
        <w:tabs>
          <w:tab w:val="right" w:leader="dot" w:pos="8505"/>
        </w:tabs>
        <w:spacing w:after="120" w:line="240" w:lineRule="auto"/>
        <w:ind w:left="2268" w:right="1134" w:hanging="1134"/>
        <w:jc w:val="both"/>
      </w:pPr>
      <w:r w:rsidRPr="00DE6D79">
        <w:t>11.</w:t>
      </w:r>
      <w:r w:rsidRPr="00DE6D79">
        <w:tab/>
        <w:t>Place:</w:t>
      </w:r>
      <w:r w:rsidRPr="00DE6D79">
        <w:tab/>
      </w:r>
    </w:p>
    <w:p w14:paraId="51F4B911" w14:textId="77777777" w:rsidR="00DE6D79" w:rsidRPr="00DE6D79" w:rsidRDefault="00DE6D79" w:rsidP="00DE6D79">
      <w:pPr>
        <w:tabs>
          <w:tab w:val="right" w:leader="dot" w:pos="8505"/>
        </w:tabs>
        <w:spacing w:after="120" w:line="240" w:lineRule="auto"/>
        <w:ind w:left="2268" w:right="1134" w:hanging="1134"/>
        <w:jc w:val="both"/>
      </w:pPr>
      <w:r w:rsidRPr="00DE6D79">
        <w:t>12.</w:t>
      </w:r>
      <w:r w:rsidRPr="00DE6D79">
        <w:tab/>
        <w:t>Date:</w:t>
      </w:r>
      <w:r w:rsidRPr="00DE6D79">
        <w:tab/>
      </w:r>
    </w:p>
    <w:p w14:paraId="346CA009" w14:textId="77777777" w:rsidR="00DE6D79" w:rsidRPr="00DE6D79" w:rsidRDefault="00DE6D79" w:rsidP="00DE6D79">
      <w:pPr>
        <w:tabs>
          <w:tab w:val="right" w:leader="dot" w:pos="8505"/>
        </w:tabs>
        <w:spacing w:after="120" w:line="240" w:lineRule="auto"/>
        <w:ind w:left="2268" w:right="1134" w:hanging="1134"/>
        <w:jc w:val="both"/>
      </w:pPr>
      <w:r w:rsidRPr="00DE6D79">
        <w:t>13.</w:t>
      </w:r>
      <w:r w:rsidRPr="00DE6D79">
        <w:tab/>
        <w:t>Signature:</w:t>
      </w:r>
      <w:r w:rsidRPr="00DE6D79">
        <w:tab/>
      </w:r>
    </w:p>
    <w:p w14:paraId="46445176" w14:textId="77777777" w:rsidR="00DE6D79" w:rsidRPr="00DE6D79" w:rsidRDefault="00DE6D79" w:rsidP="00DE6D79">
      <w:pPr>
        <w:tabs>
          <w:tab w:val="right" w:leader="dot" w:pos="8505"/>
        </w:tabs>
        <w:spacing w:after="120" w:line="240" w:lineRule="auto"/>
        <w:ind w:left="2268" w:right="1134" w:hanging="1134"/>
        <w:jc w:val="both"/>
      </w:pPr>
      <w:r w:rsidRPr="00DE6D79">
        <w:t>14.</w:t>
      </w:r>
      <w:r w:rsidRPr="00DE6D79">
        <w:tab/>
        <w:t>The documents filed with the application or extension of approval can be obtained upon request.</w:t>
      </w:r>
    </w:p>
    <w:p w14:paraId="45F5EDB0" w14:textId="77777777" w:rsidR="00DE6D79" w:rsidRPr="00DE6D79" w:rsidRDefault="00DE6D79" w:rsidP="00DE6D79">
      <w:pPr>
        <w:ind w:left="1134" w:right="1134"/>
      </w:pPr>
    </w:p>
    <w:p w14:paraId="06AC6044" w14:textId="77777777" w:rsidR="00DE6D79" w:rsidRPr="00DE6D79" w:rsidRDefault="00DE6D79" w:rsidP="00DE6D79">
      <w:pPr>
        <w:ind w:left="1134" w:right="1134"/>
        <w:sectPr w:rsidR="00DE6D79" w:rsidRPr="00DE6D79" w:rsidSect="00DE6D79">
          <w:headerReference w:type="even" r:id="rId37"/>
          <w:headerReference w:type="default" r:id="rId38"/>
          <w:headerReference w:type="first" r:id="rId39"/>
          <w:footerReference w:type="first" r:id="rId40"/>
          <w:footnotePr>
            <w:numRestart w:val="eachSect"/>
          </w:footnotePr>
          <w:endnotePr>
            <w:numFmt w:val="decimal"/>
          </w:endnotePr>
          <w:pgSz w:w="11907" w:h="16840" w:code="9"/>
          <w:pgMar w:top="1701" w:right="1134" w:bottom="2268" w:left="1134" w:header="1134" w:footer="1701" w:gutter="0"/>
          <w:cols w:space="720"/>
          <w:docGrid w:linePitch="272"/>
        </w:sectPr>
      </w:pPr>
    </w:p>
    <w:p w14:paraId="1DF5D6B0" w14:textId="77777777" w:rsidR="00DE6D79" w:rsidRPr="00DE6D79" w:rsidRDefault="00DE6D79" w:rsidP="000D3536">
      <w:pPr>
        <w:pStyle w:val="HChG"/>
      </w:pPr>
      <w:bookmarkStart w:id="60" w:name="_Toc384288917"/>
      <w:r w:rsidRPr="00DE6D79">
        <w:lastRenderedPageBreak/>
        <w:t>Annex 2B - Addendum</w:t>
      </w:r>
      <w:bookmarkEnd w:id="60"/>
    </w:p>
    <w:p w14:paraId="7B39EA70" w14:textId="09826BB8" w:rsidR="00DE6D79" w:rsidRPr="00DE6D79" w:rsidRDefault="00DE6D79" w:rsidP="00DE6D79">
      <w:pPr>
        <w:spacing w:after="120" w:line="240" w:lineRule="auto"/>
        <w:ind w:left="2268" w:right="1134" w:hanging="1134"/>
        <w:jc w:val="both"/>
      </w:pPr>
      <w:r w:rsidRPr="00DE6D79">
        <w:t>1.</w:t>
      </w:r>
      <w:r w:rsidRPr="00DE6D79">
        <w:tab/>
        <w:t>Additional information concerning the type</w:t>
      </w:r>
      <w:r w:rsidR="00D004FC">
        <w:t xml:space="preserve"> </w:t>
      </w:r>
      <w:r w:rsidRPr="00DE6D79">
        <w:t xml:space="preserve">approval of a type of CNG/LNG components pursuant to </w:t>
      </w:r>
      <w:r w:rsidR="00D1694F">
        <w:t xml:space="preserve">UN </w:t>
      </w:r>
      <w:r w:rsidRPr="00DE6D79">
        <w:t>Regulation No. 110</w:t>
      </w:r>
    </w:p>
    <w:p w14:paraId="77E3B5FB" w14:textId="77777777" w:rsidR="00DE6D79" w:rsidRPr="00DE6D79" w:rsidRDefault="00DE6D79" w:rsidP="00DE6D79">
      <w:pPr>
        <w:spacing w:after="120" w:line="240" w:lineRule="auto"/>
        <w:ind w:left="2268" w:right="1134" w:hanging="1134"/>
        <w:jc w:val="both"/>
      </w:pPr>
      <w:r w:rsidRPr="00DE6D79">
        <w:t>1.1.</w:t>
      </w:r>
      <w:r w:rsidRPr="00DE6D79">
        <w:tab/>
        <w:t>Natural Gas Storage System</w:t>
      </w:r>
    </w:p>
    <w:p w14:paraId="75C96294" w14:textId="77777777" w:rsidR="00DE6D79" w:rsidRPr="00DE6D79" w:rsidRDefault="00DE6D79" w:rsidP="00DE6D79">
      <w:pPr>
        <w:tabs>
          <w:tab w:val="left" w:pos="2268"/>
        </w:tabs>
        <w:spacing w:after="120" w:line="240" w:lineRule="auto"/>
        <w:ind w:left="414" w:right="1134" w:firstLine="720"/>
        <w:jc w:val="both"/>
      </w:pPr>
      <w:r w:rsidRPr="00DE6D79">
        <w:t>1.1.1.</w:t>
      </w:r>
      <w:r w:rsidRPr="00DE6D79">
        <w:tab/>
        <w:t>Container(s) or cylinder(s) (for CNG system)</w:t>
      </w:r>
    </w:p>
    <w:p w14:paraId="49D7C678" w14:textId="77777777" w:rsidR="00DE6D79" w:rsidRPr="00DE6D79" w:rsidRDefault="00DE6D79" w:rsidP="00DE6D79">
      <w:pPr>
        <w:tabs>
          <w:tab w:val="right" w:leader="dot" w:pos="8505"/>
        </w:tabs>
        <w:spacing w:after="120" w:line="240" w:lineRule="auto"/>
        <w:ind w:left="2268" w:right="1134" w:hanging="1134"/>
        <w:jc w:val="both"/>
      </w:pPr>
      <w:r w:rsidRPr="00DE6D79">
        <w:t>1.1.1.1.</w:t>
      </w:r>
      <w:r w:rsidRPr="00DE6D79">
        <w:tab/>
        <w:t>Dimensions:</w:t>
      </w:r>
      <w:r w:rsidRPr="00DE6D79">
        <w:tab/>
      </w:r>
    </w:p>
    <w:p w14:paraId="75E5C96D" w14:textId="77777777" w:rsidR="00DE6D79" w:rsidRPr="00DE6D79" w:rsidRDefault="00DE6D79" w:rsidP="00DE6D79">
      <w:pPr>
        <w:tabs>
          <w:tab w:val="right" w:leader="dot" w:pos="8505"/>
        </w:tabs>
        <w:spacing w:after="120" w:line="240" w:lineRule="auto"/>
        <w:ind w:left="2268" w:right="1134" w:hanging="1134"/>
        <w:jc w:val="both"/>
      </w:pPr>
      <w:r w:rsidRPr="00DE6D79">
        <w:t>1.1.1.2.</w:t>
      </w:r>
      <w:r w:rsidRPr="00DE6D79">
        <w:tab/>
        <w:t>Material:</w:t>
      </w:r>
      <w:r w:rsidRPr="00DE6D79">
        <w:tab/>
      </w:r>
    </w:p>
    <w:p w14:paraId="0B6D40A7" w14:textId="77777777" w:rsidR="00DE6D79" w:rsidRPr="00DE6D79" w:rsidRDefault="00DE6D79" w:rsidP="00DE6D79">
      <w:pPr>
        <w:tabs>
          <w:tab w:val="right" w:leader="dot" w:pos="8505"/>
        </w:tabs>
        <w:spacing w:after="120" w:line="240" w:lineRule="auto"/>
        <w:ind w:left="2268" w:right="1134" w:hanging="1134"/>
        <w:jc w:val="both"/>
      </w:pPr>
      <w:r w:rsidRPr="00DE6D79">
        <w:t>1.1.2.</w:t>
      </w:r>
      <w:r w:rsidRPr="00DE6D79">
        <w:tab/>
        <w:t>Tank(s) or vessel(s) (for LNG system)</w:t>
      </w:r>
    </w:p>
    <w:p w14:paraId="7956096D" w14:textId="77777777" w:rsidR="00DE6D79" w:rsidRPr="00DE6D79" w:rsidRDefault="00DE6D79" w:rsidP="00DE6D79">
      <w:pPr>
        <w:tabs>
          <w:tab w:val="right" w:leader="dot" w:pos="8505"/>
        </w:tabs>
        <w:spacing w:after="120" w:line="240" w:lineRule="auto"/>
        <w:ind w:left="2268" w:right="1134" w:hanging="1134"/>
        <w:jc w:val="both"/>
      </w:pPr>
      <w:r w:rsidRPr="00DE6D79">
        <w:t>1.1.2.1.</w:t>
      </w:r>
      <w:r w:rsidRPr="00DE6D79">
        <w:tab/>
        <w:t>Capacity:</w:t>
      </w:r>
      <w:r w:rsidRPr="00DE6D79">
        <w:tab/>
      </w:r>
    </w:p>
    <w:p w14:paraId="74B494BA" w14:textId="77777777" w:rsidR="00DE6D79" w:rsidRPr="00DE6D79" w:rsidRDefault="00DE6D79" w:rsidP="00DE6D79">
      <w:pPr>
        <w:tabs>
          <w:tab w:val="right" w:leader="dot" w:pos="8505"/>
        </w:tabs>
        <w:spacing w:after="120" w:line="240" w:lineRule="auto"/>
        <w:ind w:left="2268" w:right="1134" w:hanging="1134"/>
        <w:jc w:val="both"/>
      </w:pPr>
      <w:r w:rsidRPr="00DE6D79">
        <w:t>1.1.2.2.</w:t>
      </w:r>
      <w:r w:rsidRPr="00DE6D79">
        <w:tab/>
        <w:t>Material:</w:t>
      </w:r>
      <w:r w:rsidRPr="00DE6D79">
        <w:tab/>
      </w:r>
    </w:p>
    <w:p w14:paraId="4EBAA6C5" w14:textId="77777777" w:rsidR="00DE6D79" w:rsidRPr="00DE6D79" w:rsidRDefault="00DE6D79" w:rsidP="00DE6D79">
      <w:pPr>
        <w:spacing w:after="120" w:line="240" w:lineRule="auto"/>
        <w:ind w:left="2268" w:right="1134" w:hanging="1134"/>
        <w:jc w:val="both"/>
      </w:pPr>
      <w:r w:rsidRPr="00DE6D79">
        <w:t>1.2.</w:t>
      </w:r>
      <w:r w:rsidRPr="00DE6D79">
        <w:tab/>
        <w:t>Pressure indicator</w:t>
      </w:r>
    </w:p>
    <w:p w14:paraId="699CAF80" w14:textId="77777777" w:rsidR="00DE6D79" w:rsidRPr="00DE6D79" w:rsidRDefault="00DE6D79" w:rsidP="00DE6D79">
      <w:pPr>
        <w:tabs>
          <w:tab w:val="right" w:leader="dot" w:pos="8505"/>
        </w:tabs>
        <w:spacing w:after="120" w:line="240" w:lineRule="auto"/>
        <w:ind w:left="2268" w:right="1134" w:hanging="1134"/>
        <w:jc w:val="both"/>
      </w:pPr>
      <w:r w:rsidRPr="00DE6D79">
        <w:t>1.2.1.</w:t>
      </w:r>
      <w:r w:rsidRPr="00DE6D79">
        <w:tab/>
        <w:t>Working pressure(s)</w:t>
      </w:r>
      <w:r w:rsidR="00351058">
        <w:t>:</w:t>
      </w:r>
      <w:r w:rsidRPr="00DE6D79">
        <w:rPr>
          <w:sz w:val="18"/>
          <w:vertAlign w:val="superscript"/>
        </w:rPr>
        <w:footnoteReference w:id="21"/>
      </w:r>
      <w:r w:rsidRPr="00DE6D79">
        <w:tab/>
        <w:t>MPa</w:t>
      </w:r>
    </w:p>
    <w:p w14:paraId="3B05BCD5" w14:textId="77777777" w:rsidR="00DE6D79" w:rsidRPr="00DE6D79" w:rsidRDefault="00DE6D79" w:rsidP="00DE6D79">
      <w:pPr>
        <w:tabs>
          <w:tab w:val="right" w:leader="dot" w:pos="8505"/>
        </w:tabs>
        <w:spacing w:after="120" w:line="240" w:lineRule="auto"/>
        <w:ind w:left="2268" w:right="1134" w:hanging="1134"/>
        <w:jc w:val="both"/>
      </w:pPr>
      <w:r w:rsidRPr="00DE6D79">
        <w:t>1.2.2.</w:t>
      </w:r>
      <w:r w:rsidRPr="00DE6D79">
        <w:tab/>
        <w:t>Material:</w:t>
      </w:r>
      <w:r w:rsidRPr="00DE6D79">
        <w:tab/>
      </w:r>
    </w:p>
    <w:p w14:paraId="662A1077" w14:textId="77777777" w:rsidR="00DE6D79" w:rsidRPr="00DE6D79" w:rsidRDefault="00DE6D79" w:rsidP="00DE6D79">
      <w:pPr>
        <w:spacing w:after="120" w:line="240" w:lineRule="auto"/>
        <w:ind w:left="2268" w:right="1134" w:hanging="1134"/>
        <w:jc w:val="both"/>
      </w:pPr>
      <w:r w:rsidRPr="00DE6D79">
        <w:t>1.3.</w:t>
      </w:r>
      <w:r w:rsidRPr="00DE6D79">
        <w:tab/>
        <w:t>Pressure relief valve (discharge valve)</w:t>
      </w:r>
    </w:p>
    <w:p w14:paraId="76C6A44E" w14:textId="77777777" w:rsidR="00DE6D79" w:rsidRPr="00DE6D79" w:rsidRDefault="00DE6D79" w:rsidP="00DE6D79">
      <w:pPr>
        <w:tabs>
          <w:tab w:val="right" w:leader="dot" w:pos="8505"/>
        </w:tabs>
        <w:spacing w:after="120" w:line="240" w:lineRule="auto"/>
        <w:ind w:left="2268" w:right="1134" w:hanging="1134"/>
        <w:jc w:val="both"/>
      </w:pPr>
      <w:r w:rsidRPr="00DE6D79">
        <w:t>1.3.1.</w:t>
      </w:r>
      <w:r w:rsidRPr="00DE6D79">
        <w:tab/>
        <w:t>Working pressure(s)</w:t>
      </w:r>
      <w:r w:rsidR="00351058">
        <w:t>:</w:t>
      </w:r>
      <w:r w:rsidRPr="00DE6D79">
        <w:rPr>
          <w:vertAlign w:val="superscript"/>
        </w:rPr>
        <w:t>1</w:t>
      </w:r>
      <w:r w:rsidRPr="00DE6D79">
        <w:tab/>
        <w:t>MPa</w:t>
      </w:r>
    </w:p>
    <w:p w14:paraId="3D9A46F0" w14:textId="77777777" w:rsidR="00DE6D79" w:rsidRPr="00DE6D79" w:rsidRDefault="00DE6D79" w:rsidP="00DE6D79">
      <w:pPr>
        <w:tabs>
          <w:tab w:val="right" w:leader="dot" w:pos="8505"/>
        </w:tabs>
        <w:spacing w:after="120" w:line="240" w:lineRule="auto"/>
        <w:ind w:left="2268" w:right="1134" w:hanging="1134"/>
        <w:jc w:val="both"/>
      </w:pPr>
      <w:r w:rsidRPr="00DE6D79">
        <w:t>1.3.2.</w:t>
      </w:r>
      <w:r w:rsidRPr="00DE6D79">
        <w:tab/>
        <w:t>Material:</w:t>
      </w:r>
      <w:r w:rsidRPr="00DE6D79">
        <w:tab/>
      </w:r>
    </w:p>
    <w:p w14:paraId="62A02FBD" w14:textId="77777777" w:rsidR="00DE6D79" w:rsidRPr="00DE6D79" w:rsidRDefault="00DE6D79" w:rsidP="00DE6D79">
      <w:pPr>
        <w:spacing w:after="120" w:line="240" w:lineRule="auto"/>
        <w:ind w:left="2268" w:right="1134" w:hanging="1134"/>
        <w:jc w:val="both"/>
      </w:pPr>
      <w:r w:rsidRPr="00DE6D79">
        <w:t>1.4.</w:t>
      </w:r>
      <w:r w:rsidRPr="00DE6D79">
        <w:tab/>
        <w:t>Automatic valve(s)</w:t>
      </w:r>
    </w:p>
    <w:p w14:paraId="36545B99" w14:textId="77777777" w:rsidR="00DE6D79" w:rsidRPr="00DE6D79" w:rsidRDefault="00DE6D79" w:rsidP="00DE6D79">
      <w:pPr>
        <w:tabs>
          <w:tab w:val="right" w:leader="dot" w:pos="8505"/>
        </w:tabs>
        <w:spacing w:after="120" w:line="240" w:lineRule="auto"/>
        <w:ind w:left="2268" w:right="1134" w:hanging="1134"/>
        <w:jc w:val="both"/>
      </w:pPr>
      <w:r w:rsidRPr="00DE6D79">
        <w:t>1.4.1.</w:t>
      </w:r>
      <w:r w:rsidRPr="00DE6D79">
        <w:tab/>
        <w:t>Working pressure(s)</w:t>
      </w:r>
      <w:r w:rsidR="00351058">
        <w:t>:</w:t>
      </w:r>
      <w:r w:rsidR="00351058" w:rsidRPr="00DE6D79">
        <w:rPr>
          <w:vertAlign w:val="superscript"/>
        </w:rPr>
        <w:t>1</w:t>
      </w:r>
      <w:r w:rsidRPr="00DE6D79">
        <w:tab/>
        <w:t>MPa</w:t>
      </w:r>
    </w:p>
    <w:p w14:paraId="5D4AD2AC" w14:textId="77777777" w:rsidR="00DE6D79" w:rsidRPr="00DE6D79" w:rsidRDefault="00DE6D79" w:rsidP="00DE6D79">
      <w:pPr>
        <w:tabs>
          <w:tab w:val="right" w:leader="dot" w:pos="8505"/>
        </w:tabs>
        <w:spacing w:after="120" w:line="240" w:lineRule="auto"/>
        <w:ind w:left="2268" w:right="1134" w:hanging="1134"/>
        <w:jc w:val="both"/>
      </w:pPr>
      <w:r w:rsidRPr="00DE6D79">
        <w:t>1.4.2.</w:t>
      </w:r>
      <w:r w:rsidRPr="00DE6D79">
        <w:tab/>
        <w:t>Material:</w:t>
      </w:r>
      <w:r w:rsidRPr="00DE6D79">
        <w:tab/>
      </w:r>
    </w:p>
    <w:p w14:paraId="1A810560" w14:textId="77777777" w:rsidR="00DE6D79" w:rsidRPr="00DE6D79" w:rsidRDefault="00DE6D79" w:rsidP="00DE6D79">
      <w:pPr>
        <w:spacing w:after="120" w:line="240" w:lineRule="auto"/>
        <w:ind w:left="2268" w:right="1134" w:hanging="1134"/>
        <w:jc w:val="both"/>
      </w:pPr>
      <w:r w:rsidRPr="00DE6D79">
        <w:t>1.5.</w:t>
      </w:r>
      <w:r w:rsidRPr="00DE6D79">
        <w:tab/>
        <w:t>Excess flow valve</w:t>
      </w:r>
    </w:p>
    <w:p w14:paraId="62B7F523" w14:textId="77777777" w:rsidR="00DE6D79" w:rsidRPr="00DE6D79" w:rsidRDefault="00DE6D79" w:rsidP="00DE6D79">
      <w:pPr>
        <w:tabs>
          <w:tab w:val="right" w:leader="dot" w:pos="8505"/>
        </w:tabs>
        <w:spacing w:after="120" w:line="240" w:lineRule="auto"/>
        <w:ind w:left="2268" w:right="1134" w:hanging="1134"/>
        <w:jc w:val="both"/>
      </w:pPr>
      <w:r w:rsidRPr="00DE6D79">
        <w:t>1.5.1.</w:t>
      </w:r>
      <w:r w:rsidRPr="00DE6D79">
        <w:tab/>
        <w:t>Working pressure(s)</w:t>
      </w:r>
      <w:r w:rsidR="00351058">
        <w:t>:</w:t>
      </w:r>
      <w:r w:rsidR="00351058" w:rsidRPr="00DE6D79">
        <w:rPr>
          <w:vertAlign w:val="superscript"/>
        </w:rPr>
        <w:t>1</w:t>
      </w:r>
      <w:r w:rsidRPr="00DE6D79">
        <w:tab/>
        <w:t>MPa</w:t>
      </w:r>
    </w:p>
    <w:p w14:paraId="46442192" w14:textId="77777777" w:rsidR="00DE6D79" w:rsidRPr="00DE6D79" w:rsidRDefault="00DE6D79" w:rsidP="00DE6D79">
      <w:pPr>
        <w:tabs>
          <w:tab w:val="right" w:leader="dot" w:pos="8505"/>
        </w:tabs>
        <w:spacing w:after="120" w:line="240" w:lineRule="auto"/>
        <w:ind w:left="2268" w:right="1134" w:hanging="1134"/>
        <w:jc w:val="both"/>
      </w:pPr>
      <w:r w:rsidRPr="00DE6D79">
        <w:t>1.5.2.</w:t>
      </w:r>
      <w:r w:rsidRPr="00DE6D79">
        <w:tab/>
        <w:t>Material:</w:t>
      </w:r>
      <w:r w:rsidRPr="00DE6D79">
        <w:tab/>
      </w:r>
    </w:p>
    <w:p w14:paraId="3EC8C06C" w14:textId="77777777" w:rsidR="00DE6D79" w:rsidRPr="00DE6D79" w:rsidRDefault="00DE6D79" w:rsidP="00DE6D79">
      <w:pPr>
        <w:spacing w:after="120" w:line="240" w:lineRule="auto"/>
        <w:ind w:left="2268" w:right="1134" w:hanging="1134"/>
        <w:jc w:val="both"/>
      </w:pPr>
      <w:r w:rsidRPr="00DE6D79">
        <w:t>1.6.</w:t>
      </w:r>
      <w:r w:rsidRPr="00DE6D79">
        <w:tab/>
        <w:t>Gas-tight housing</w:t>
      </w:r>
    </w:p>
    <w:p w14:paraId="368AB5AB" w14:textId="77777777" w:rsidR="00DE6D79" w:rsidRPr="00DE6D79" w:rsidRDefault="00DE6D79" w:rsidP="00DE6D79">
      <w:pPr>
        <w:tabs>
          <w:tab w:val="right" w:leader="dot" w:pos="8505"/>
        </w:tabs>
        <w:spacing w:after="120" w:line="240" w:lineRule="auto"/>
        <w:ind w:left="2268" w:right="1134" w:hanging="1134"/>
        <w:jc w:val="both"/>
      </w:pPr>
      <w:r w:rsidRPr="00DE6D79">
        <w:t>1.6.1.</w:t>
      </w:r>
      <w:r w:rsidRPr="00DE6D79">
        <w:tab/>
        <w:t>Working pressure(s):</w:t>
      </w:r>
      <w:r w:rsidRPr="00DE6D79">
        <w:tab/>
        <w:t>MPa</w:t>
      </w:r>
    </w:p>
    <w:p w14:paraId="02683113" w14:textId="77777777" w:rsidR="00DE6D79" w:rsidRPr="00DE6D79" w:rsidRDefault="00DE6D79" w:rsidP="00DE6D79">
      <w:pPr>
        <w:tabs>
          <w:tab w:val="right" w:leader="dot" w:pos="8505"/>
        </w:tabs>
        <w:spacing w:after="120" w:line="240" w:lineRule="auto"/>
        <w:ind w:left="2268" w:right="1134" w:hanging="1134"/>
        <w:jc w:val="both"/>
      </w:pPr>
      <w:r w:rsidRPr="00DE6D79">
        <w:t>1.6.2.</w:t>
      </w:r>
      <w:r w:rsidRPr="00DE6D79">
        <w:tab/>
        <w:t>Material:</w:t>
      </w:r>
      <w:r w:rsidRPr="00DE6D79">
        <w:tab/>
      </w:r>
    </w:p>
    <w:p w14:paraId="722F521B" w14:textId="77777777" w:rsidR="00DE6D79" w:rsidRPr="00DE6D79" w:rsidRDefault="00DE6D79" w:rsidP="00DE6D79">
      <w:pPr>
        <w:spacing w:after="120" w:line="240" w:lineRule="auto"/>
        <w:ind w:left="2268" w:right="1134" w:hanging="1134"/>
        <w:jc w:val="both"/>
      </w:pPr>
      <w:r w:rsidRPr="00DE6D79">
        <w:t>1.7.</w:t>
      </w:r>
      <w:r w:rsidRPr="00DE6D79">
        <w:tab/>
        <w:t>Pressure regulator(s)</w:t>
      </w:r>
    </w:p>
    <w:p w14:paraId="1C6DDC76" w14:textId="77777777" w:rsidR="00DE6D79" w:rsidRPr="00DE6D79" w:rsidRDefault="00DE6D79" w:rsidP="00DE6D79">
      <w:pPr>
        <w:tabs>
          <w:tab w:val="right" w:leader="dot" w:pos="8505"/>
        </w:tabs>
        <w:spacing w:after="120" w:line="240" w:lineRule="auto"/>
        <w:ind w:left="2268" w:right="1134" w:hanging="1134"/>
        <w:jc w:val="both"/>
      </w:pPr>
      <w:r w:rsidRPr="00DE6D79">
        <w:t>1.7.1.</w:t>
      </w:r>
      <w:r w:rsidRPr="00DE6D79">
        <w:tab/>
        <w:t>Working pressure(s)</w:t>
      </w:r>
      <w:r w:rsidR="00351058">
        <w:t>:</w:t>
      </w:r>
      <w:r w:rsidR="00351058" w:rsidRPr="00DE6D79">
        <w:rPr>
          <w:vertAlign w:val="superscript"/>
        </w:rPr>
        <w:t>1</w:t>
      </w:r>
      <w:r w:rsidRPr="00DE6D79">
        <w:tab/>
        <w:t>MPa</w:t>
      </w:r>
    </w:p>
    <w:p w14:paraId="3DAF4EA5" w14:textId="77777777" w:rsidR="00DE6D79" w:rsidRPr="00DE6D79" w:rsidRDefault="00DE6D79" w:rsidP="00DE6D79">
      <w:pPr>
        <w:tabs>
          <w:tab w:val="right" w:leader="dot" w:pos="8505"/>
        </w:tabs>
        <w:spacing w:after="120" w:line="240" w:lineRule="auto"/>
        <w:ind w:left="2268" w:right="1134" w:hanging="1134"/>
        <w:jc w:val="both"/>
      </w:pPr>
      <w:r w:rsidRPr="00DE6D79">
        <w:t>1.7.2.</w:t>
      </w:r>
      <w:r w:rsidRPr="00DE6D79">
        <w:tab/>
        <w:t>Material:</w:t>
      </w:r>
      <w:r w:rsidRPr="00DE6D79">
        <w:tab/>
      </w:r>
    </w:p>
    <w:p w14:paraId="0968D720" w14:textId="77777777" w:rsidR="00DE6D79" w:rsidRPr="00DE6D79" w:rsidRDefault="00DE6D79" w:rsidP="00DE6D79">
      <w:pPr>
        <w:spacing w:after="120" w:line="240" w:lineRule="auto"/>
        <w:ind w:left="2268" w:right="1134" w:hanging="1134"/>
        <w:jc w:val="both"/>
      </w:pPr>
      <w:r w:rsidRPr="00DE6D79">
        <w:t>1.8.</w:t>
      </w:r>
      <w:r w:rsidRPr="00DE6D79">
        <w:tab/>
        <w:t>Non-return valve(s) or check valve(s)</w:t>
      </w:r>
    </w:p>
    <w:p w14:paraId="1611AF88" w14:textId="77777777" w:rsidR="00DE6D79" w:rsidRPr="00DE6D79" w:rsidRDefault="00DE6D79" w:rsidP="00DE6D79">
      <w:pPr>
        <w:tabs>
          <w:tab w:val="right" w:leader="dot" w:pos="8505"/>
        </w:tabs>
        <w:spacing w:after="120" w:line="240" w:lineRule="auto"/>
        <w:ind w:left="2268" w:right="1134" w:hanging="1134"/>
        <w:jc w:val="both"/>
      </w:pPr>
      <w:r w:rsidRPr="00DE6D79">
        <w:t>1.8.1.</w:t>
      </w:r>
      <w:r w:rsidRPr="00DE6D79">
        <w:tab/>
        <w:t>Working pressure(s)</w:t>
      </w:r>
      <w:r w:rsidR="00351058">
        <w:t>:</w:t>
      </w:r>
      <w:r w:rsidR="00351058" w:rsidRPr="00DE6D79">
        <w:rPr>
          <w:vertAlign w:val="superscript"/>
        </w:rPr>
        <w:t>1</w:t>
      </w:r>
      <w:r w:rsidRPr="00DE6D79">
        <w:tab/>
        <w:t>MPa</w:t>
      </w:r>
    </w:p>
    <w:p w14:paraId="3F87C421" w14:textId="77777777" w:rsidR="00DE6D79" w:rsidRPr="00DE6D79" w:rsidRDefault="00DE6D79" w:rsidP="00DE6D79">
      <w:pPr>
        <w:tabs>
          <w:tab w:val="right" w:leader="dot" w:pos="8505"/>
        </w:tabs>
        <w:spacing w:after="120" w:line="240" w:lineRule="auto"/>
        <w:ind w:left="2268" w:right="1134" w:hanging="1134"/>
        <w:jc w:val="both"/>
      </w:pPr>
      <w:r w:rsidRPr="00DE6D79">
        <w:t>1.8.2.</w:t>
      </w:r>
      <w:r w:rsidRPr="00DE6D79">
        <w:tab/>
        <w:t>Material:</w:t>
      </w:r>
      <w:r w:rsidRPr="00DE6D79">
        <w:tab/>
      </w:r>
    </w:p>
    <w:p w14:paraId="567C0A04" w14:textId="77777777" w:rsidR="00DE6D79" w:rsidRPr="00DE6D79" w:rsidRDefault="00DE6D79" w:rsidP="00DE6D79">
      <w:pPr>
        <w:spacing w:after="120" w:line="240" w:lineRule="auto"/>
        <w:ind w:left="2268" w:right="1134" w:hanging="1134"/>
        <w:jc w:val="both"/>
      </w:pPr>
      <w:r w:rsidRPr="00DE6D79">
        <w:t>1.9.</w:t>
      </w:r>
      <w:r w:rsidRPr="00DE6D79">
        <w:tab/>
        <w:t>Pressure relief device (temperature triggered)</w:t>
      </w:r>
    </w:p>
    <w:p w14:paraId="6F992819" w14:textId="77777777" w:rsidR="00DE6D79" w:rsidRPr="00DE6D79" w:rsidRDefault="00DE6D79" w:rsidP="00DE6D79">
      <w:pPr>
        <w:tabs>
          <w:tab w:val="right" w:leader="dot" w:pos="8505"/>
        </w:tabs>
        <w:spacing w:after="120" w:line="240" w:lineRule="auto"/>
        <w:ind w:left="2268" w:right="1134" w:hanging="1134"/>
        <w:jc w:val="both"/>
      </w:pPr>
      <w:r w:rsidRPr="00DE6D79">
        <w:lastRenderedPageBreak/>
        <w:t>1.9.1.</w:t>
      </w:r>
      <w:r w:rsidRPr="00DE6D79">
        <w:tab/>
        <w:t>Working pressure(s)</w:t>
      </w:r>
      <w:r w:rsidR="00351058">
        <w:t>:</w:t>
      </w:r>
      <w:r w:rsidR="00351058" w:rsidRPr="00DE6D79">
        <w:rPr>
          <w:vertAlign w:val="superscript"/>
        </w:rPr>
        <w:t>1</w:t>
      </w:r>
      <w:r w:rsidRPr="00DE6D79">
        <w:tab/>
        <w:t>MPa</w:t>
      </w:r>
    </w:p>
    <w:p w14:paraId="61A42F75" w14:textId="77777777" w:rsidR="00DE6D79" w:rsidRPr="00DE6D79" w:rsidRDefault="00DE6D79" w:rsidP="00DE6D79">
      <w:pPr>
        <w:tabs>
          <w:tab w:val="right" w:leader="dot" w:pos="8505"/>
        </w:tabs>
        <w:spacing w:after="120" w:line="240" w:lineRule="auto"/>
        <w:ind w:left="2268" w:right="1134" w:hanging="1134"/>
        <w:jc w:val="both"/>
      </w:pPr>
      <w:r w:rsidRPr="00DE6D79">
        <w:t>1.9.2.</w:t>
      </w:r>
      <w:r w:rsidRPr="00DE6D79">
        <w:tab/>
        <w:t>Material:</w:t>
      </w:r>
      <w:r w:rsidRPr="00DE6D79">
        <w:tab/>
      </w:r>
    </w:p>
    <w:p w14:paraId="72BD7664" w14:textId="77777777" w:rsidR="00DE6D79" w:rsidRPr="00DE6D79" w:rsidRDefault="00DE6D79" w:rsidP="00DE6D79">
      <w:pPr>
        <w:spacing w:after="120" w:line="240" w:lineRule="auto"/>
        <w:ind w:left="2268" w:right="1134" w:hanging="1134"/>
        <w:jc w:val="both"/>
      </w:pPr>
      <w:r w:rsidRPr="00DE6D79">
        <w:t>1.10.</w:t>
      </w:r>
      <w:r w:rsidRPr="00DE6D79">
        <w:tab/>
        <w:t>Manual valve</w:t>
      </w:r>
    </w:p>
    <w:p w14:paraId="6973C0D4" w14:textId="77777777" w:rsidR="00DE6D79" w:rsidRPr="00DE6D79" w:rsidRDefault="00DE6D79" w:rsidP="00DE6D79">
      <w:pPr>
        <w:tabs>
          <w:tab w:val="right" w:leader="dot" w:pos="8505"/>
        </w:tabs>
        <w:spacing w:after="120" w:line="240" w:lineRule="auto"/>
        <w:ind w:left="2268" w:right="1134" w:hanging="1134"/>
        <w:jc w:val="both"/>
      </w:pPr>
      <w:r w:rsidRPr="00DE6D79">
        <w:t>1.10.1.</w:t>
      </w:r>
      <w:r w:rsidRPr="00DE6D79">
        <w:tab/>
        <w:t>Working pressure(s)</w:t>
      </w:r>
      <w:r w:rsidR="00351058">
        <w:t>:</w:t>
      </w:r>
      <w:r w:rsidR="00351058" w:rsidRPr="00DE6D79">
        <w:rPr>
          <w:vertAlign w:val="superscript"/>
        </w:rPr>
        <w:t>1</w:t>
      </w:r>
      <w:r w:rsidRPr="00DE6D79">
        <w:tab/>
        <w:t>MPa</w:t>
      </w:r>
    </w:p>
    <w:p w14:paraId="18B97171" w14:textId="77777777" w:rsidR="00DE6D79" w:rsidRPr="00DE6D79" w:rsidRDefault="00DE6D79" w:rsidP="00DE6D79">
      <w:pPr>
        <w:tabs>
          <w:tab w:val="right" w:leader="dot" w:pos="8505"/>
        </w:tabs>
        <w:spacing w:after="120" w:line="240" w:lineRule="auto"/>
        <w:ind w:left="2268" w:right="1134" w:hanging="1134"/>
        <w:jc w:val="both"/>
      </w:pPr>
      <w:r w:rsidRPr="00DE6D79">
        <w:t>1.10.2.</w:t>
      </w:r>
      <w:r w:rsidRPr="00DE6D79">
        <w:tab/>
        <w:t>Material:</w:t>
      </w:r>
      <w:r w:rsidRPr="00DE6D79">
        <w:tab/>
      </w:r>
    </w:p>
    <w:p w14:paraId="1D41A929" w14:textId="77777777" w:rsidR="00DE6D79" w:rsidRPr="00DE6D79" w:rsidRDefault="00DE6D79" w:rsidP="00DE6D79">
      <w:pPr>
        <w:spacing w:after="120" w:line="240" w:lineRule="auto"/>
        <w:ind w:left="2268" w:right="1134" w:hanging="1134"/>
        <w:jc w:val="both"/>
      </w:pPr>
      <w:r w:rsidRPr="00DE6D79">
        <w:t>1.11.</w:t>
      </w:r>
      <w:r w:rsidRPr="00DE6D79">
        <w:tab/>
        <w:t>Flexible fuel lines</w:t>
      </w:r>
    </w:p>
    <w:p w14:paraId="7B034AB4" w14:textId="77777777" w:rsidR="00DE6D79" w:rsidRPr="00DE6D79" w:rsidRDefault="00DE6D79" w:rsidP="00DE6D79">
      <w:pPr>
        <w:tabs>
          <w:tab w:val="right" w:leader="dot" w:pos="8505"/>
        </w:tabs>
        <w:spacing w:after="120" w:line="240" w:lineRule="auto"/>
        <w:ind w:left="2268" w:right="1134" w:hanging="1134"/>
        <w:jc w:val="both"/>
      </w:pPr>
      <w:r w:rsidRPr="00DE6D79">
        <w:t>1.11.1.</w:t>
      </w:r>
      <w:r w:rsidRPr="00DE6D79">
        <w:tab/>
        <w:t>Working pressure(s)</w:t>
      </w:r>
      <w:r w:rsidR="00351058">
        <w:t>:</w:t>
      </w:r>
      <w:r w:rsidR="00351058" w:rsidRPr="00DE6D79">
        <w:rPr>
          <w:vertAlign w:val="superscript"/>
        </w:rPr>
        <w:t>1</w:t>
      </w:r>
      <w:r w:rsidRPr="00DE6D79">
        <w:tab/>
        <w:t>MPa</w:t>
      </w:r>
    </w:p>
    <w:p w14:paraId="4855E02A" w14:textId="77777777" w:rsidR="00DE6D79" w:rsidRPr="00DE6D79" w:rsidRDefault="00DE6D79" w:rsidP="00DE6D79">
      <w:pPr>
        <w:tabs>
          <w:tab w:val="right" w:leader="dot" w:pos="8505"/>
        </w:tabs>
        <w:spacing w:after="120" w:line="240" w:lineRule="auto"/>
        <w:ind w:left="2268" w:right="1134" w:hanging="1134"/>
        <w:jc w:val="both"/>
      </w:pPr>
      <w:r w:rsidRPr="00DE6D79">
        <w:t>1.11.2.</w:t>
      </w:r>
      <w:r w:rsidRPr="00DE6D79">
        <w:tab/>
        <w:t>Material:</w:t>
      </w:r>
      <w:r w:rsidRPr="00DE6D79">
        <w:tab/>
      </w:r>
    </w:p>
    <w:p w14:paraId="21858001" w14:textId="77777777" w:rsidR="00DE6D79" w:rsidRPr="00DE6D79" w:rsidRDefault="00DE6D79" w:rsidP="00DE6D79">
      <w:pPr>
        <w:spacing w:after="120" w:line="240" w:lineRule="auto"/>
        <w:ind w:left="2268" w:right="1134" w:hanging="1134"/>
        <w:jc w:val="both"/>
      </w:pPr>
      <w:r w:rsidRPr="00DE6D79">
        <w:t>1.12.</w:t>
      </w:r>
      <w:r w:rsidRPr="00DE6D79">
        <w:tab/>
        <w:t>Filling unit or receptacle</w:t>
      </w:r>
    </w:p>
    <w:p w14:paraId="198C6A8D" w14:textId="77777777" w:rsidR="00DE6D79" w:rsidRPr="00DE6D79" w:rsidRDefault="00DE6D79" w:rsidP="00DE6D79">
      <w:pPr>
        <w:tabs>
          <w:tab w:val="right" w:leader="dot" w:pos="8505"/>
        </w:tabs>
        <w:spacing w:after="120" w:line="240" w:lineRule="auto"/>
        <w:ind w:left="2268" w:right="1134" w:hanging="1134"/>
        <w:jc w:val="both"/>
      </w:pPr>
      <w:r w:rsidRPr="00DE6D79">
        <w:t>1.12.1.</w:t>
      </w:r>
      <w:r w:rsidRPr="00DE6D79">
        <w:tab/>
        <w:t>Working pressure(s)</w:t>
      </w:r>
      <w:r w:rsidR="00351058">
        <w:t>:</w:t>
      </w:r>
      <w:r w:rsidR="00351058" w:rsidRPr="00DE6D79">
        <w:rPr>
          <w:vertAlign w:val="superscript"/>
        </w:rPr>
        <w:t>1</w:t>
      </w:r>
      <w:r w:rsidRPr="00DE6D79">
        <w:tab/>
        <w:t>MPa</w:t>
      </w:r>
    </w:p>
    <w:p w14:paraId="3AE061F0" w14:textId="77777777" w:rsidR="00DE6D79" w:rsidRPr="00DE6D79" w:rsidRDefault="00DE6D79" w:rsidP="00DE6D79">
      <w:pPr>
        <w:tabs>
          <w:tab w:val="right" w:leader="dot" w:pos="8505"/>
        </w:tabs>
        <w:spacing w:after="120" w:line="240" w:lineRule="auto"/>
        <w:ind w:left="2268" w:right="1134" w:hanging="1134"/>
        <w:jc w:val="both"/>
      </w:pPr>
      <w:r w:rsidRPr="00DE6D79">
        <w:t>1.12.2.</w:t>
      </w:r>
      <w:r w:rsidRPr="00DE6D79">
        <w:tab/>
        <w:t>Material:</w:t>
      </w:r>
      <w:r w:rsidRPr="00DE6D79">
        <w:tab/>
      </w:r>
    </w:p>
    <w:p w14:paraId="4D1A0F4D" w14:textId="77777777" w:rsidR="00DE6D79" w:rsidRPr="00DE6D79" w:rsidRDefault="00DE6D79" w:rsidP="00DE6D79">
      <w:pPr>
        <w:spacing w:after="120" w:line="240" w:lineRule="auto"/>
        <w:ind w:left="2268" w:right="1134" w:hanging="1134"/>
        <w:jc w:val="both"/>
      </w:pPr>
      <w:r w:rsidRPr="00DE6D79">
        <w:t>1.13.</w:t>
      </w:r>
      <w:r w:rsidRPr="00DE6D79">
        <w:tab/>
        <w:t>Gas injector(s)</w:t>
      </w:r>
    </w:p>
    <w:p w14:paraId="7BC9D203" w14:textId="77777777" w:rsidR="00DE6D79" w:rsidRPr="00DE6D79" w:rsidRDefault="00DE6D79" w:rsidP="00DE6D79">
      <w:pPr>
        <w:tabs>
          <w:tab w:val="right" w:leader="dot" w:pos="8505"/>
        </w:tabs>
        <w:spacing w:after="120" w:line="240" w:lineRule="auto"/>
        <w:ind w:left="2268" w:right="1134" w:hanging="1134"/>
        <w:jc w:val="both"/>
      </w:pPr>
      <w:r w:rsidRPr="00DE6D79">
        <w:t>1.13.1.</w:t>
      </w:r>
      <w:r w:rsidRPr="00DE6D79">
        <w:tab/>
        <w:t>Working pressure(s)</w:t>
      </w:r>
      <w:r w:rsidR="00351058">
        <w:t>:</w:t>
      </w:r>
      <w:r w:rsidR="00351058" w:rsidRPr="00DE6D79">
        <w:rPr>
          <w:vertAlign w:val="superscript"/>
        </w:rPr>
        <w:t>1</w:t>
      </w:r>
      <w:r w:rsidRPr="00DE6D79">
        <w:tab/>
        <w:t>MPa</w:t>
      </w:r>
    </w:p>
    <w:p w14:paraId="088AC384" w14:textId="77777777" w:rsidR="00DE6D79" w:rsidRPr="00DE6D79" w:rsidRDefault="00DE6D79" w:rsidP="00DE6D79">
      <w:pPr>
        <w:tabs>
          <w:tab w:val="right" w:leader="dot" w:pos="8505"/>
        </w:tabs>
        <w:spacing w:after="120" w:line="240" w:lineRule="auto"/>
        <w:ind w:left="2268" w:right="1134" w:hanging="1134"/>
        <w:jc w:val="both"/>
      </w:pPr>
      <w:r w:rsidRPr="00DE6D79">
        <w:t>1.13.2.</w:t>
      </w:r>
      <w:r w:rsidRPr="00DE6D79">
        <w:tab/>
        <w:t>Material:</w:t>
      </w:r>
      <w:r w:rsidRPr="00DE6D79">
        <w:tab/>
      </w:r>
    </w:p>
    <w:p w14:paraId="4E7B4D55" w14:textId="77777777" w:rsidR="00DE6D79" w:rsidRPr="00DE6D79" w:rsidRDefault="00DE6D79" w:rsidP="00DE6D79">
      <w:pPr>
        <w:spacing w:after="120" w:line="240" w:lineRule="auto"/>
        <w:ind w:left="2268" w:right="1134" w:hanging="1134"/>
        <w:jc w:val="both"/>
      </w:pPr>
      <w:r w:rsidRPr="00DE6D79">
        <w:t>1.14.</w:t>
      </w:r>
      <w:r w:rsidRPr="00DE6D79">
        <w:tab/>
        <w:t>Gas flow adjuster</w:t>
      </w:r>
    </w:p>
    <w:p w14:paraId="6B52A06D" w14:textId="77777777" w:rsidR="00DE6D79" w:rsidRPr="00DE6D79" w:rsidRDefault="00DE6D79" w:rsidP="00DE6D79">
      <w:pPr>
        <w:tabs>
          <w:tab w:val="right" w:leader="dot" w:pos="8505"/>
        </w:tabs>
        <w:spacing w:after="120" w:line="240" w:lineRule="auto"/>
        <w:ind w:left="2268" w:right="1134" w:hanging="1134"/>
        <w:jc w:val="both"/>
      </w:pPr>
      <w:r w:rsidRPr="00DE6D79">
        <w:t>1.14.1.</w:t>
      </w:r>
      <w:r w:rsidRPr="00DE6D79">
        <w:tab/>
        <w:t>Working pressure(s)</w:t>
      </w:r>
      <w:r w:rsidR="00351058">
        <w:t>:</w:t>
      </w:r>
      <w:r w:rsidR="00351058" w:rsidRPr="00DE6D79">
        <w:rPr>
          <w:vertAlign w:val="superscript"/>
        </w:rPr>
        <w:t>1</w:t>
      </w:r>
      <w:r w:rsidRPr="00DE6D79">
        <w:tab/>
        <w:t>MPa</w:t>
      </w:r>
    </w:p>
    <w:p w14:paraId="5BE15AAD" w14:textId="77777777" w:rsidR="00DE6D79" w:rsidRPr="00DE6D79" w:rsidRDefault="00DE6D79" w:rsidP="00DE6D79">
      <w:pPr>
        <w:tabs>
          <w:tab w:val="right" w:leader="dot" w:pos="8505"/>
        </w:tabs>
        <w:spacing w:after="120" w:line="240" w:lineRule="auto"/>
        <w:ind w:left="2268" w:right="1134" w:hanging="1134"/>
        <w:jc w:val="both"/>
      </w:pPr>
      <w:r w:rsidRPr="00DE6D79">
        <w:t>1.14.2.</w:t>
      </w:r>
      <w:r w:rsidRPr="00DE6D79">
        <w:tab/>
        <w:t>Material:</w:t>
      </w:r>
      <w:r w:rsidRPr="00DE6D79">
        <w:tab/>
      </w:r>
    </w:p>
    <w:p w14:paraId="6F607A08" w14:textId="77777777" w:rsidR="00DE6D79" w:rsidRPr="00DE6D79" w:rsidRDefault="00DE6D79" w:rsidP="00DE6D79">
      <w:pPr>
        <w:spacing w:after="120" w:line="240" w:lineRule="auto"/>
        <w:ind w:left="2268" w:right="1134" w:hanging="1134"/>
        <w:jc w:val="both"/>
      </w:pPr>
      <w:r w:rsidRPr="00DE6D79">
        <w:t>1.15.</w:t>
      </w:r>
      <w:r w:rsidRPr="00DE6D79">
        <w:tab/>
        <w:t>Gas/air mixer</w:t>
      </w:r>
    </w:p>
    <w:p w14:paraId="63368748" w14:textId="77777777" w:rsidR="00DE6D79" w:rsidRPr="00DE6D79" w:rsidRDefault="00DE6D79" w:rsidP="00DE6D79">
      <w:pPr>
        <w:tabs>
          <w:tab w:val="right" w:leader="dot" w:pos="8505"/>
        </w:tabs>
        <w:spacing w:after="120" w:line="240" w:lineRule="auto"/>
        <w:ind w:left="2268" w:right="1134" w:hanging="1134"/>
        <w:jc w:val="both"/>
      </w:pPr>
      <w:r w:rsidRPr="00DE6D79">
        <w:t>1.15.1.</w:t>
      </w:r>
      <w:r w:rsidRPr="00DE6D79">
        <w:tab/>
        <w:t>Working pressure(s)</w:t>
      </w:r>
      <w:r w:rsidR="00351058">
        <w:t>:</w:t>
      </w:r>
      <w:r w:rsidR="00351058" w:rsidRPr="00DE6D79">
        <w:rPr>
          <w:vertAlign w:val="superscript"/>
        </w:rPr>
        <w:t>1</w:t>
      </w:r>
      <w:r w:rsidRPr="00DE6D79">
        <w:tab/>
        <w:t>MPa</w:t>
      </w:r>
    </w:p>
    <w:p w14:paraId="3DF0B118" w14:textId="77777777" w:rsidR="00DE6D79" w:rsidRPr="00DE6D79" w:rsidRDefault="00DE6D79" w:rsidP="00DE6D79">
      <w:pPr>
        <w:tabs>
          <w:tab w:val="right" w:leader="dot" w:pos="8505"/>
        </w:tabs>
        <w:spacing w:after="120" w:line="240" w:lineRule="auto"/>
        <w:ind w:left="2268" w:right="1134" w:hanging="1134"/>
        <w:jc w:val="both"/>
      </w:pPr>
      <w:r w:rsidRPr="00DE6D79">
        <w:t>1.15.2.</w:t>
      </w:r>
      <w:r w:rsidRPr="00DE6D79">
        <w:tab/>
        <w:t>Material:</w:t>
      </w:r>
      <w:r w:rsidRPr="00DE6D79">
        <w:tab/>
      </w:r>
    </w:p>
    <w:p w14:paraId="55C6BAB0" w14:textId="77777777" w:rsidR="00DE6D79" w:rsidRPr="00DE6D79" w:rsidRDefault="00DE6D79" w:rsidP="00DE6D79">
      <w:pPr>
        <w:spacing w:after="120" w:line="240" w:lineRule="auto"/>
        <w:ind w:left="2268" w:right="1134" w:hanging="1134"/>
        <w:jc w:val="both"/>
      </w:pPr>
      <w:r w:rsidRPr="00DE6D79">
        <w:t>1.16.</w:t>
      </w:r>
      <w:r w:rsidRPr="00DE6D79">
        <w:tab/>
        <w:t>Electronic control unit</w:t>
      </w:r>
    </w:p>
    <w:p w14:paraId="43F4CB07" w14:textId="77777777" w:rsidR="00DE6D79" w:rsidRPr="00DE6D79" w:rsidRDefault="00DE6D79" w:rsidP="00DE6D79">
      <w:pPr>
        <w:tabs>
          <w:tab w:val="right" w:leader="dot" w:pos="8505"/>
        </w:tabs>
        <w:spacing w:after="120" w:line="240" w:lineRule="auto"/>
        <w:ind w:left="2268" w:right="1134" w:hanging="1134"/>
        <w:jc w:val="both"/>
      </w:pPr>
      <w:r w:rsidRPr="00DE6D79">
        <w:t>1.16.1.</w:t>
      </w:r>
      <w:r w:rsidRPr="00DE6D79">
        <w:tab/>
        <w:t>Basic software principles:</w:t>
      </w:r>
      <w:r w:rsidRPr="00DE6D79">
        <w:tab/>
      </w:r>
    </w:p>
    <w:p w14:paraId="211DA443" w14:textId="77777777" w:rsidR="00DE6D79" w:rsidRPr="00DE6D79" w:rsidRDefault="00DE6D79" w:rsidP="00DE6D79">
      <w:pPr>
        <w:spacing w:after="120" w:line="240" w:lineRule="auto"/>
        <w:ind w:left="2268" w:right="1134" w:hanging="1134"/>
        <w:jc w:val="both"/>
      </w:pPr>
      <w:r w:rsidRPr="00DE6D79">
        <w:t>1.17.</w:t>
      </w:r>
      <w:r w:rsidRPr="00DE6D79">
        <w:tab/>
        <w:t>Pressure and temperature sensor(s)</w:t>
      </w:r>
    </w:p>
    <w:p w14:paraId="09335438" w14:textId="77777777" w:rsidR="00DE6D79" w:rsidRPr="00DE6D79" w:rsidRDefault="00DE6D79" w:rsidP="00DE6D79">
      <w:pPr>
        <w:tabs>
          <w:tab w:val="right" w:leader="dot" w:pos="8505"/>
        </w:tabs>
        <w:spacing w:after="120" w:line="240" w:lineRule="auto"/>
        <w:ind w:left="2268" w:right="1134" w:hanging="1134"/>
        <w:jc w:val="both"/>
      </w:pPr>
      <w:r w:rsidRPr="00DE6D79">
        <w:t>1.17.1.</w:t>
      </w:r>
      <w:r w:rsidRPr="00DE6D79">
        <w:tab/>
        <w:t>Working pressure(s)</w:t>
      </w:r>
      <w:r w:rsidR="00351058">
        <w:t>:</w:t>
      </w:r>
      <w:r w:rsidR="00351058" w:rsidRPr="00DE6D79">
        <w:rPr>
          <w:vertAlign w:val="superscript"/>
        </w:rPr>
        <w:t>1</w:t>
      </w:r>
      <w:r w:rsidRPr="00DE6D79">
        <w:tab/>
        <w:t>MPa</w:t>
      </w:r>
    </w:p>
    <w:p w14:paraId="11328C76" w14:textId="77777777" w:rsidR="00DE6D79" w:rsidRPr="00DE6D79" w:rsidRDefault="00DE6D79" w:rsidP="00DE6D79">
      <w:pPr>
        <w:tabs>
          <w:tab w:val="right" w:leader="dot" w:pos="8505"/>
        </w:tabs>
        <w:spacing w:after="120" w:line="240" w:lineRule="auto"/>
        <w:ind w:left="2268" w:right="1134" w:hanging="1134"/>
        <w:jc w:val="both"/>
      </w:pPr>
      <w:r w:rsidRPr="00DE6D79">
        <w:t>1.17.2.</w:t>
      </w:r>
      <w:r w:rsidRPr="00DE6D79">
        <w:tab/>
        <w:t>Material:</w:t>
      </w:r>
      <w:r w:rsidRPr="00DE6D79">
        <w:tab/>
      </w:r>
    </w:p>
    <w:p w14:paraId="5B435379" w14:textId="77777777" w:rsidR="00DE6D79" w:rsidRPr="00DE6D79" w:rsidRDefault="00DE6D79" w:rsidP="00DE6D79">
      <w:pPr>
        <w:spacing w:after="120" w:line="240" w:lineRule="auto"/>
        <w:ind w:left="2268" w:right="1134" w:hanging="1134"/>
        <w:jc w:val="both"/>
      </w:pPr>
      <w:r w:rsidRPr="00DE6D79">
        <w:t>1.18.</w:t>
      </w:r>
      <w:r w:rsidRPr="00DE6D79">
        <w:tab/>
        <w:t>CNG filter(s)</w:t>
      </w:r>
    </w:p>
    <w:p w14:paraId="40E6232C" w14:textId="77777777" w:rsidR="00DE6D79" w:rsidRPr="00DE6D79" w:rsidRDefault="00DE6D79" w:rsidP="00DE6D79">
      <w:pPr>
        <w:tabs>
          <w:tab w:val="right" w:leader="dot" w:pos="8505"/>
        </w:tabs>
        <w:spacing w:after="120" w:line="240" w:lineRule="auto"/>
        <w:ind w:left="2268" w:right="1134" w:hanging="1134"/>
        <w:jc w:val="both"/>
      </w:pPr>
      <w:r w:rsidRPr="00DE6D79">
        <w:t>1.18.1.</w:t>
      </w:r>
      <w:r w:rsidRPr="00DE6D79">
        <w:tab/>
        <w:t>Working pressure(s)</w:t>
      </w:r>
      <w:r w:rsidR="00351058">
        <w:t>:</w:t>
      </w:r>
      <w:r w:rsidR="00351058" w:rsidRPr="00DE6D79">
        <w:rPr>
          <w:vertAlign w:val="superscript"/>
        </w:rPr>
        <w:t>1</w:t>
      </w:r>
      <w:r w:rsidRPr="00DE6D79">
        <w:tab/>
        <w:t>MPa</w:t>
      </w:r>
    </w:p>
    <w:p w14:paraId="57E01D22" w14:textId="77777777" w:rsidR="00DE6D79" w:rsidRPr="00DE6D79" w:rsidRDefault="00DE6D79" w:rsidP="00DE6D79">
      <w:pPr>
        <w:tabs>
          <w:tab w:val="right" w:leader="dot" w:pos="8505"/>
        </w:tabs>
        <w:spacing w:after="120" w:line="240" w:lineRule="auto"/>
        <w:ind w:left="2268" w:right="1134" w:hanging="1134"/>
        <w:jc w:val="both"/>
      </w:pPr>
      <w:r w:rsidRPr="00DE6D79">
        <w:t>1.18.2.</w:t>
      </w:r>
      <w:r w:rsidRPr="00DE6D79">
        <w:tab/>
        <w:t>Material:</w:t>
      </w:r>
      <w:r w:rsidRPr="00DE6D79">
        <w:tab/>
      </w:r>
    </w:p>
    <w:p w14:paraId="4BCA8C8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1.19.</w:t>
      </w:r>
      <w:r w:rsidRPr="00DE6D79">
        <w:rPr>
          <w:bCs/>
        </w:rPr>
        <w:tab/>
        <w:t>PRD (pressure triggered)</w:t>
      </w:r>
    </w:p>
    <w:p w14:paraId="347CDA9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1.19.1.</w:t>
      </w:r>
      <w:r w:rsidRPr="00DE6D79">
        <w:rPr>
          <w:bCs/>
        </w:rPr>
        <w:tab/>
        <w:t>Working pressure(s)</w:t>
      </w:r>
      <w:r w:rsidR="00351058">
        <w:t>:</w:t>
      </w:r>
      <w:r w:rsidR="00351058" w:rsidRPr="00DE6D79">
        <w:rPr>
          <w:vertAlign w:val="superscript"/>
        </w:rPr>
        <w:t>1</w:t>
      </w:r>
      <w:r w:rsidRPr="00DE6D79">
        <w:rPr>
          <w:bCs/>
        </w:rPr>
        <w:tab/>
        <w:t>MPa</w:t>
      </w:r>
    </w:p>
    <w:p w14:paraId="34DB001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1.19.2.</w:t>
      </w:r>
      <w:r w:rsidRPr="00DE6D79">
        <w:rPr>
          <w:bCs/>
        </w:rPr>
        <w:tab/>
        <w:t>Material:</w:t>
      </w:r>
      <w:r w:rsidRPr="00DE6D79">
        <w:rPr>
          <w:bCs/>
        </w:rPr>
        <w:tab/>
      </w:r>
    </w:p>
    <w:p w14:paraId="509F4A65" w14:textId="77777777" w:rsidR="00DE6D79" w:rsidRPr="00DE6D79" w:rsidRDefault="00DE6D79" w:rsidP="00DE6D79">
      <w:pPr>
        <w:tabs>
          <w:tab w:val="left" w:pos="2300"/>
          <w:tab w:val="left" w:leader="dot" w:pos="8000"/>
        </w:tabs>
        <w:spacing w:after="120" w:line="240" w:lineRule="auto"/>
        <w:ind w:left="2300" w:right="1134" w:hanging="1166"/>
        <w:jc w:val="both"/>
        <w:rPr>
          <w:iCs/>
        </w:rPr>
      </w:pPr>
      <w:r w:rsidRPr="00DE6D79">
        <w:rPr>
          <w:iCs/>
        </w:rPr>
        <w:t>1.20.</w:t>
      </w:r>
      <w:r w:rsidRPr="00DE6D79">
        <w:rPr>
          <w:iCs/>
        </w:rPr>
        <w:tab/>
        <w:t>Fuel rail(s)</w:t>
      </w:r>
    </w:p>
    <w:p w14:paraId="09F5EEF1" w14:textId="77777777" w:rsidR="00DE6D79" w:rsidRPr="00DE6D79" w:rsidRDefault="00DE6D79" w:rsidP="00DE6D79">
      <w:pPr>
        <w:tabs>
          <w:tab w:val="left" w:pos="2300"/>
          <w:tab w:val="left" w:leader="dot" w:pos="8080"/>
        </w:tabs>
        <w:spacing w:after="120" w:line="240" w:lineRule="auto"/>
        <w:ind w:left="2300" w:right="1134" w:hanging="1166"/>
        <w:jc w:val="both"/>
        <w:rPr>
          <w:iCs/>
        </w:rPr>
      </w:pPr>
      <w:r w:rsidRPr="00DE6D79">
        <w:rPr>
          <w:iCs/>
        </w:rPr>
        <w:t>1.20.1.</w:t>
      </w:r>
      <w:r w:rsidRPr="00DE6D79">
        <w:rPr>
          <w:iCs/>
        </w:rPr>
        <w:tab/>
        <w:t>Working pressure(s)</w:t>
      </w:r>
      <w:r w:rsidR="00351058">
        <w:t>:</w:t>
      </w:r>
      <w:r w:rsidR="00351058" w:rsidRPr="00DE6D79">
        <w:rPr>
          <w:vertAlign w:val="superscript"/>
        </w:rPr>
        <w:t>1</w:t>
      </w:r>
      <w:r w:rsidRPr="00DE6D79">
        <w:rPr>
          <w:iCs/>
        </w:rPr>
        <w:tab/>
        <w:t>MPa</w:t>
      </w:r>
    </w:p>
    <w:p w14:paraId="3ADC5CC2"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1.20.2.</w:t>
      </w:r>
      <w:r w:rsidRPr="00DE6D79">
        <w:rPr>
          <w:iCs/>
        </w:rPr>
        <w:tab/>
        <w:t>Material:</w:t>
      </w:r>
      <w:r w:rsidRPr="00DE6D79">
        <w:rPr>
          <w:iCs/>
        </w:rPr>
        <w:tab/>
      </w:r>
    </w:p>
    <w:p w14:paraId="32DF43B6"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1.21.</w:t>
      </w:r>
      <w:r w:rsidRPr="00DE6D79">
        <w:rPr>
          <w:iCs/>
        </w:rPr>
        <w:tab/>
        <w:t>Heat Exchanger(s) / Vaporizer(s)</w:t>
      </w:r>
    </w:p>
    <w:p w14:paraId="3A3570AA"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1.21.1.</w:t>
      </w:r>
      <w:r w:rsidRPr="00DE6D79">
        <w:rPr>
          <w:iCs/>
        </w:rPr>
        <w:tab/>
        <w:t>Working pressure(s)</w:t>
      </w:r>
      <w:r w:rsidR="00351058">
        <w:t>:</w:t>
      </w:r>
      <w:r w:rsidR="00351058" w:rsidRPr="00DE6D79">
        <w:rPr>
          <w:vertAlign w:val="superscript"/>
        </w:rPr>
        <w:t>1</w:t>
      </w:r>
      <w:r w:rsidRPr="00DE6D79">
        <w:rPr>
          <w:iCs/>
        </w:rPr>
        <w:tab/>
        <w:t>MPa</w:t>
      </w:r>
    </w:p>
    <w:p w14:paraId="2F2FF18A"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lastRenderedPageBreak/>
        <w:t>1.21.2.</w:t>
      </w:r>
      <w:r w:rsidRPr="00DE6D79">
        <w:rPr>
          <w:iCs/>
        </w:rPr>
        <w:tab/>
        <w:t>Material:</w:t>
      </w:r>
      <w:r w:rsidRPr="00DE6D79">
        <w:rPr>
          <w:iCs/>
        </w:rPr>
        <w:tab/>
      </w:r>
    </w:p>
    <w:p w14:paraId="5D52156C"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1.22.</w:t>
      </w:r>
      <w:r w:rsidRPr="00DE6D79">
        <w:rPr>
          <w:iCs/>
        </w:rPr>
        <w:tab/>
        <w:t>Natural gas detector(s):</w:t>
      </w:r>
    </w:p>
    <w:p w14:paraId="310CA55B"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1.22.1.</w:t>
      </w:r>
      <w:r w:rsidRPr="00DE6D79">
        <w:rPr>
          <w:iCs/>
        </w:rPr>
        <w:tab/>
        <w:t>Working pressure(s)</w:t>
      </w:r>
      <w:r w:rsidR="00351058">
        <w:t>:</w:t>
      </w:r>
      <w:r w:rsidR="00351058" w:rsidRPr="00DE6D79">
        <w:rPr>
          <w:vertAlign w:val="superscript"/>
        </w:rPr>
        <w:t>1</w:t>
      </w:r>
      <w:r w:rsidRPr="00DE6D79">
        <w:rPr>
          <w:iCs/>
        </w:rPr>
        <w:tab/>
        <w:t>MPa</w:t>
      </w:r>
    </w:p>
    <w:p w14:paraId="4D3054B9"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1.22.2.</w:t>
      </w:r>
      <w:r w:rsidRPr="00DE6D79">
        <w:rPr>
          <w:iCs/>
        </w:rPr>
        <w:tab/>
      </w:r>
      <w:r w:rsidR="00CB51A9">
        <w:rPr>
          <w:iCs/>
        </w:rPr>
        <w:t>Material</w:t>
      </w:r>
      <w:r w:rsidRPr="00DE6D79">
        <w:rPr>
          <w:iCs/>
        </w:rPr>
        <w:tab/>
        <w:t>MPa</w:t>
      </w:r>
    </w:p>
    <w:p w14:paraId="522F0DAE"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1.23.</w:t>
      </w:r>
      <w:r w:rsidRPr="00DE6D79">
        <w:rPr>
          <w:iCs/>
        </w:rPr>
        <w:tab/>
        <w:t>LNG filling receptacle(s)</w:t>
      </w:r>
    </w:p>
    <w:p w14:paraId="722CA932"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1.23.1.</w:t>
      </w:r>
      <w:r w:rsidRPr="00DE6D79">
        <w:rPr>
          <w:iCs/>
        </w:rPr>
        <w:tab/>
        <w:t>Working pressure(s)</w:t>
      </w:r>
      <w:r w:rsidR="00351058">
        <w:t>:</w:t>
      </w:r>
      <w:r w:rsidR="00351058" w:rsidRPr="00DE6D79">
        <w:rPr>
          <w:vertAlign w:val="superscript"/>
        </w:rPr>
        <w:t>1</w:t>
      </w:r>
      <w:r w:rsidRPr="00DE6D79">
        <w:rPr>
          <w:iCs/>
        </w:rPr>
        <w:tab/>
        <w:t>MPa</w:t>
      </w:r>
    </w:p>
    <w:p w14:paraId="3663CCF7"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1.23.2.</w:t>
      </w:r>
      <w:r w:rsidRPr="00DE6D79">
        <w:rPr>
          <w:iCs/>
        </w:rPr>
        <w:tab/>
      </w:r>
      <w:r w:rsidR="00CB51A9">
        <w:rPr>
          <w:iCs/>
        </w:rPr>
        <w:t>Material:</w:t>
      </w:r>
      <w:r w:rsidRPr="00DE6D79">
        <w:rPr>
          <w:iCs/>
        </w:rPr>
        <w:tab/>
        <w:t>MPa</w:t>
      </w:r>
    </w:p>
    <w:p w14:paraId="2DBAE57D"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1.24.</w:t>
      </w:r>
      <w:r w:rsidRPr="00DE6D79">
        <w:rPr>
          <w:iCs/>
        </w:rPr>
        <w:tab/>
        <w:t>LNG pressure control regulator(s)</w:t>
      </w:r>
    </w:p>
    <w:p w14:paraId="7602CA5E"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1.24.1.</w:t>
      </w:r>
      <w:r w:rsidRPr="00DE6D79">
        <w:rPr>
          <w:iCs/>
        </w:rPr>
        <w:tab/>
        <w:t>Working pressure(s)</w:t>
      </w:r>
      <w:r w:rsidR="00351058">
        <w:t>:</w:t>
      </w:r>
      <w:r w:rsidR="00351058" w:rsidRPr="00DE6D79">
        <w:rPr>
          <w:vertAlign w:val="superscript"/>
        </w:rPr>
        <w:t>1</w:t>
      </w:r>
      <w:r w:rsidRPr="00DE6D79">
        <w:rPr>
          <w:iCs/>
        </w:rPr>
        <w:tab/>
        <w:t>MPa</w:t>
      </w:r>
    </w:p>
    <w:p w14:paraId="641A6FCF"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1.24.2.</w:t>
      </w:r>
      <w:r w:rsidRPr="00DE6D79">
        <w:rPr>
          <w:iCs/>
        </w:rPr>
        <w:tab/>
      </w:r>
      <w:r w:rsidR="00CB51A9">
        <w:rPr>
          <w:iCs/>
        </w:rPr>
        <w:t>Material:</w:t>
      </w:r>
      <w:r w:rsidRPr="00DE6D79">
        <w:rPr>
          <w:iCs/>
        </w:rPr>
        <w:tab/>
        <w:t>MPa</w:t>
      </w:r>
    </w:p>
    <w:p w14:paraId="6540352F"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1.25.</w:t>
      </w:r>
      <w:r w:rsidRPr="00DE6D79">
        <w:rPr>
          <w:iCs/>
        </w:rPr>
        <w:tab/>
        <w:t>LNG pressure and/or temperature sensor(s)</w:t>
      </w:r>
    </w:p>
    <w:p w14:paraId="6B4535DF"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1.25.1.</w:t>
      </w:r>
      <w:r w:rsidRPr="00DE6D79">
        <w:rPr>
          <w:iCs/>
        </w:rPr>
        <w:tab/>
        <w:t>Working pressure(s)</w:t>
      </w:r>
      <w:r w:rsidR="00351058">
        <w:t>:</w:t>
      </w:r>
      <w:r w:rsidR="00351058" w:rsidRPr="00DE6D79">
        <w:rPr>
          <w:vertAlign w:val="superscript"/>
        </w:rPr>
        <w:t>1</w:t>
      </w:r>
      <w:r w:rsidRPr="00DE6D79">
        <w:rPr>
          <w:iCs/>
        </w:rPr>
        <w:tab/>
        <w:t>MPa</w:t>
      </w:r>
    </w:p>
    <w:p w14:paraId="59309822"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1.25.2.</w:t>
      </w:r>
      <w:r w:rsidRPr="00DE6D79">
        <w:rPr>
          <w:iCs/>
        </w:rPr>
        <w:tab/>
      </w:r>
      <w:r w:rsidR="00CB51A9">
        <w:rPr>
          <w:iCs/>
        </w:rPr>
        <w:t>Material:</w:t>
      </w:r>
      <w:r w:rsidRPr="00DE6D79">
        <w:rPr>
          <w:iCs/>
        </w:rPr>
        <w:tab/>
        <w:t>MPa</w:t>
      </w:r>
    </w:p>
    <w:p w14:paraId="38492E63"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1.26.</w:t>
      </w:r>
      <w:r w:rsidRPr="00DE6D79">
        <w:rPr>
          <w:iCs/>
        </w:rPr>
        <w:tab/>
        <w:t>LNG manual valve(s)</w:t>
      </w:r>
    </w:p>
    <w:p w14:paraId="6A85643A"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1.26.1.</w:t>
      </w:r>
      <w:r w:rsidRPr="00DE6D79">
        <w:rPr>
          <w:iCs/>
        </w:rPr>
        <w:tab/>
        <w:t>Working pressure(s)</w:t>
      </w:r>
      <w:r w:rsidR="00351058">
        <w:t>:</w:t>
      </w:r>
      <w:r w:rsidR="00351058" w:rsidRPr="00DE6D79">
        <w:rPr>
          <w:vertAlign w:val="superscript"/>
        </w:rPr>
        <w:t>1</w:t>
      </w:r>
      <w:r w:rsidRPr="00DE6D79">
        <w:rPr>
          <w:iCs/>
        </w:rPr>
        <w:tab/>
        <w:t>MPa</w:t>
      </w:r>
    </w:p>
    <w:p w14:paraId="1A63043A"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1.26.2.</w:t>
      </w:r>
      <w:r w:rsidRPr="00DE6D79">
        <w:rPr>
          <w:iCs/>
        </w:rPr>
        <w:tab/>
      </w:r>
      <w:r w:rsidR="00CB51A9">
        <w:rPr>
          <w:iCs/>
        </w:rPr>
        <w:t>Material:</w:t>
      </w:r>
      <w:r w:rsidRPr="00DE6D79">
        <w:rPr>
          <w:iCs/>
        </w:rPr>
        <w:tab/>
        <w:t>MPa</w:t>
      </w:r>
    </w:p>
    <w:p w14:paraId="63A5E1E9"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1.27.</w:t>
      </w:r>
      <w:r w:rsidRPr="00DE6D79">
        <w:rPr>
          <w:iCs/>
        </w:rPr>
        <w:tab/>
        <w:t>LNG automatic valve(s)</w:t>
      </w:r>
    </w:p>
    <w:p w14:paraId="6DD8945D"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1.27.1.</w:t>
      </w:r>
      <w:r w:rsidRPr="00DE6D79">
        <w:rPr>
          <w:iCs/>
        </w:rPr>
        <w:tab/>
        <w:t>Working pressure(s)</w:t>
      </w:r>
      <w:r w:rsidR="00351058">
        <w:t>:</w:t>
      </w:r>
      <w:r w:rsidR="00351058" w:rsidRPr="00DE6D79">
        <w:rPr>
          <w:vertAlign w:val="superscript"/>
        </w:rPr>
        <w:t>1</w:t>
      </w:r>
      <w:r w:rsidRPr="00DE6D79">
        <w:rPr>
          <w:iCs/>
        </w:rPr>
        <w:tab/>
        <w:t>MPa</w:t>
      </w:r>
    </w:p>
    <w:p w14:paraId="28C0A321"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1.27.2.</w:t>
      </w:r>
      <w:r w:rsidRPr="00DE6D79">
        <w:rPr>
          <w:iCs/>
        </w:rPr>
        <w:tab/>
      </w:r>
      <w:r w:rsidR="00CB51A9">
        <w:rPr>
          <w:iCs/>
        </w:rPr>
        <w:t>Material:</w:t>
      </w:r>
      <w:r w:rsidRPr="00DE6D79">
        <w:rPr>
          <w:iCs/>
        </w:rPr>
        <w:tab/>
        <w:t>MPa</w:t>
      </w:r>
    </w:p>
    <w:p w14:paraId="013EFFD6"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1.28.</w:t>
      </w:r>
      <w:r w:rsidRPr="00DE6D79">
        <w:rPr>
          <w:iCs/>
        </w:rPr>
        <w:tab/>
        <w:t>LNG non-return valve(s)</w:t>
      </w:r>
    </w:p>
    <w:p w14:paraId="68E955DC"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1.28.1.</w:t>
      </w:r>
      <w:r w:rsidRPr="00DE6D79">
        <w:rPr>
          <w:iCs/>
        </w:rPr>
        <w:tab/>
        <w:t>Working pressure(s)</w:t>
      </w:r>
      <w:r w:rsidR="00351058">
        <w:t>:</w:t>
      </w:r>
      <w:r w:rsidR="00351058" w:rsidRPr="00DE6D79">
        <w:rPr>
          <w:vertAlign w:val="superscript"/>
        </w:rPr>
        <w:t>1</w:t>
      </w:r>
      <w:r w:rsidRPr="00DE6D79">
        <w:rPr>
          <w:iCs/>
        </w:rPr>
        <w:tab/>
        <w:t>MPa</w:t>
      </w:r>
    </w:p>
    <w:p w14:paraId="5A8FBDB3"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1.28.2.</w:t>
      </w:r>
      <w:r w:rsidRPr="00DE6D79">
        <w:rPr>
          <w:iCs/>
        </w:rPr>
        <w:tab/>
      </w:r>
      <w:r w:rsidR="00CB51A9">
        <w:rPr>
          <w:iCs/>
        </w:rPr>
        <w:t>Material:</w:t>
      </w:r>
      <w:r w:rsidRPr="00DE6D79">
        <w:rPr>
          <w:iCs/>
        </w:rPr>
        <w:tab/>
        <w:t>MPa</w:t>
      </w:r>
    </w:p>
    <w:p w14:paraId="576D6D18"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1.29.</w:t>
      </w:r>
      <w:r w:rsidRPr="00DE6D79">
        <w:rPr>
          <w:iCs/>
        </w:rPr>
        <w:tab/>
        <w:t>LNG pressure relief valve(s)</w:t>
      </w:r>
    </w:p>
    <w:p w14:paraId="1BFF0F3B"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1.29.1.</w:t>
      </w:r>
      <w:r w:rsidRPr="00DE6D79">
        <w:rPr>
          <w:iCs/>
        </w:rPr>
        <w:tab/>
        <w:t>Working pressure(s)</w:t>
      </w:r>
      <w:r w:rsidR="00351058">
        <w:t>:</w:t>
      </w:r>
      <w:r w:rsidR="00351058" w:rsidRPr="00DE6D79">
        <w:rPr>
          <w:vertAlign w:val="superscript"/>
        </w:rPr>
        <w:t>1</w:t>
      </w:r>
      <w:r w:rsidRPr="00DE6D79">
        <w:rPr>
          <w:iCs/>
        </w:rPr>
        <w:tab/>
        <w:t>MPa</w:t>
      </w:r>
    </w:p>
    <w:p w14:paraId="22F81849"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1.29.2.</w:t>
      </w:r>
      <w:r w:rsidRPr="00DE6D79">
        <w:rPr>
          <w:iCs/>
        </w:rPr>
        <w:tab/>
      </w:r>
      <w:r w:rsidR="00CB51A9">
        <w:rPr>
          <w:iCs/>
        </w:rPr>
        <w:t>Material:</w:t>
      </w:r>
      <w:r w:rsidRPr="00DE6D79">
        <w:rPr>
          <w:iCs/>
        </w:rPr>
        <w:tab/>
        <w:t>MPa</w:t>
      </w:r>
    </w:p>
    <w:p w14:paraId="22C877CC"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1.30.</w:t>
      </w:r>
      <w:r w:rsidRPr="00DE6D79">
        <w:rPr>
          <w:iCs/>
        </w:rPr>
        <w:tab/>
        <w:t>LNG excess flow valve(s)</w:t>
      </w:r>
    </w:p>
    <w:p w14:paraId="7FA88753"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1.30.1.</w:t>
      </w:r>
      <w:r w:rsidRPr="00DE6D79">
        <w:rPr>
          <w:iCs/>
        </w:rPr>
        <w:tab/>
        <w:t>Working pressure(s)</w:t>
      </w:r>
      <w:r w:rsidR="00351058">
        <w:t>:</w:t>
      </w:r>
      <w:r w:rsidR="00351058" w:rsidRPr="00DE6D79">
        <w:rPr>
          <w:vertAlign w:val="superscript"/>
        </w:rPr>
        <w:t>1</w:t>
      </w:r>
      <w:r w:rsidRPr="00DE6D79">
        <w:rPr>
          <w:iCs/>
        </w:rPr>
        <w:tab/>
        <w:t>MPa</w:t>
      </w:r>
    </w:p>
    <w:p w14:paraId="7F5C8085"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1.30.2.</w:t>
      </w:r>
      <w:r w:rsidRPr="00DE6D79">
        <w:rPr>
          <w:iCs/>
        </w:rPr>
        <w:tab/>
      </w:r>
      <w:r w:rsidR="00CB51A9">
        <w:rPr>
          <w:iCs/>
        </w:rPr>
        <w:t>Material:</w:t>
      </w:r>
      <w:r w:rsidRPr="00DE6D79">
        <w:rPr>
          <w:iCs/>
        </w:rPr>
        <w:tab/>
        <w:t>MPa</w:t>
      </w:r>
    </w:p>
    <w:p w14:paraId="1ABB7ACF"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1.31.</w:t>
      </w:r>
      <w:r w:rsidRPr="00DE6D79">
        <w:rPr>
          <w:iCs/>
        </w:rPr>
        <w:tab/>
        <w:t>LNG fuel pump(s)</w:t>
      </w:r>
    </w:p>
    <w:p w14:paraId="256320DB"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1.31.1.</w:t>
      </w:r>
      <w:r w:rsidRPr="00DE6D79">
        <w:rPr>
          <w:iCs/>
        </w:rPr>
        <w:tab/>
        <w:t>Working pressure(s)</w:t>
      </w:r>
      <w:r w:rsidR="00351058">
        <w:t>:</w:t>
      </w:r>
      <w:r w:rsidR="00351058" w:rsidRPr="00DE6D79">
        <w:rPr>
          <w:vertAlign w:val="superscript"/>
        </w:rPr>
        <w:t>1</w:t>
      </w:r>
      <w:r w:rsidRPr="00DE6D79">
        <w:rPr>
          <w:iCs/>
        </w:rPr>
        <w:tab/>
        <w:t>MPa</w:t>
      </w:r>
    </w:p>
    <w:p w14:paraId="66F03A3D" w14:textId="77777777" w:rsidR="00DE6D79" w:rsidRPr="00DE6D79" w:rsidRDefault="00DE6D79" w:rsidP="00DE6D79">
      <w:pPr>
        <w:tabs>
          <w:tab w:val="right" w:leader="dot" w:pos="8505"/>
        </w:tabs>
        <w:spacing w:after="120" w:line="240" w:lineRule="auto"/>
        <w:ind w:left="2268" w:right="1134" w:hanging="1134"/>
        <w:jc w:val="both"/>
      </w:pPr>
      <w:r w:rsidRPr="00DE6D79">
        <w:rPr>
          <w:iCs/>
        </w:rPr>
        <w:t>1.31.2.</w:t>
      </w:r>
      <w:r w:rsidRPr="00DE6D79">
        <w:rPr>
          <w:iCs/>
        </w:rPr>
        <w:tab/>
      </w:r>
      <w:r w:rsidR="00CB51A9">
        <w:rPr>
          <w:iCs/>
        </w:rPr>
        <w:t>Material:</w:t>
      </w:r>
      <w:r w:rsidRPr="00DE6D79">
        <w:rPr>
          <w:iCs/>
        </w:rPr>
        <w:tab/>
        <w:t>MPa</w:t>
      </w:r>
    </w:p>
    <w:p w14:paraId="28F71758" w14:textId="77777777" w:rsidR="00DE6D79" w:rsidRPr="00DE6D79" w:rsidRDefault="00DE6D79" w:rsidP="00DE6D79">
      <w:pPr>
        <w:spacing w:after="120" w:line="240" w:lineRule="auto"/>
        <w:ind w:left="2268" w:right="1134" w:hanging="1134"/>
        <w:jc w:val="both"/>
      </w:pPr>
    </w:p>
    <w:p w14:paraId="2A475500" w14:textId="77777777" w:rsidR="00DE6D79" w:rsidRPr="00DE6D79" w:rsidRDefault="00DE6D79" w:rsidP="00DE6D79">
      <w:pPr>
        <w:spacing w:after="120" w:line="240" w:lineRule="auto"/>
        <w:jc w:val="center"/>
        <w:sectPr w:rsidR="00DE6D79" w:rsidRPr="00DE6D79" w:rsidSect="00DE6D79">
          <w:headerReference w:type="even" r:id="rId41"/>
          <w:headerReference w:type="default" r:id="rId42"/>
          <w:headerReference w:type="first" r:id="rId43"/>
          <w:footnotePr>
            <w:numRestart w:val="eachSect"/>
          </w:footnotePr>
          <w:endnotePr>
            <w:numFmt w:val="decimal"/>
          </w:endnotePr>
          <w:pgSz w:w="11907" w:h="16840" w:code="9"/>
          <w:pgMar w:top="1701" w:right="1134" w:bottom="2268" w:left="1134" w:header="1134" w:footer="1701" w:gutter="0"/>
          <w:cols w:space="720"/>
          <w:docGrid w:linePitch="272"/>
        </w:sectPr>
      </w:pPr>
    </w:p>
    <w:p w14:paraId="0D94A62A" w14:textId="77777777" w:rsidR="00DE6D79" w:rsidRPr="00DE6D79" w:rsidRDefault="00DE6D79" w:rsidP="00935123">
      <w:pPr>
        <w:pStyle w:val="HChG"/>
        <w:spacing w:before="240"/>
      </w:pPr>
      <w:bookmarkStart w:id="61" w:name="_Toc384288918"/>
      <w:r w:rsidRPr="00DE6D79">
        <w:lastRenderedPageBreak/>
        <w:t>Annex 2C</w:t>
      </w:r>
      <w:bookmarkEnd w:id="61"/>
    </w:p>
    <w:p w14:paraId="1AB73F79" w14:textId="77777777" w:rsidR="00DE6D79" w:rsidRPr="00DE6D79" w:rsidRDefault="000D3536" w:rsidP="00935123">
      <w:pPr>
        <w:pStyle w:val="HChG"/>
        <w:spacing w:before="240" w:after="160"/>
      </w:pPr>
      <w:r>
        <w:tab/>
      </w:r>
      <w:r>
        <w:tab/>
      </w:r>
      <w:bookmarkStart w:id="62" w:name="_Toc384288919"/>
      <w:r w:rsidR="00DE6D79" w:rsidRPr="00DE6D79">
        <w:t>Arrangement of approval marks</w:t>
      </w:r>
      <w:bookmarkEnd w:id="62"/>
    </w:p>
    <w:p w14:paraId="030AD0DD" w14:textId="77777777" w:rsidR="00DE6D79" w:rsidRPr="00DE6D79" w:rsidRDefault="00DE6D79" w:rsidP="00DE6D79">
      <w:pPr>
        <w:spacing w:after="120"/>
        <w:ind w:left="1134" w:right="1134"/>
        <w:jc w:val="both"/>
        <w:rPr>
          <w:lang w:val="en-US"/>
        </w:rPr>
      </w:pPr>
      <w:r w:rsidRPr="00DE6D79">
        <w:rPr>
          <w:lang w:val="en-US"/>
        </w:rPr>
        <w:t xml:space="preserve">Model A </w:t>
      </w:r>
    </w:p>
    <w:p w14:paraId="50FB61D6" w14:textId="77777777" w:rsidR="00DE6D79" w:rsidRPr="00DE6D79" w:rsidRDefault="00DE6D79" w:rsidP="00DE6D79">
      <w:pPr>
        <w:spacing w:after="120"/>
        <w:ind w:left="1134" w:right="1134"/>
        <w:jc w:val="both"/>
        <w:rPr>
          <w:lang w:val="en-US"/>
        </w:rPr>
      </w:pPr>
      <w:r w:rsidRPr="00DE6D79">
        <w:rPr>
          <w:lang w:val="en-US"/>
        </w:rPr>
        <w:t>(See paragraph 17.2. of this Regulation)</w:t>
      </w:r>
    </w:p>
    <w:tbl>
      <w:tblPr>
        <w:tblW w:w="0" w:type="auto"/>
        <w:tblInd w:w="1134" w:type="dxa"/>
        <w:tblLayout w:type="fixed"/>
        <w:tblCellMar>
          <w:left w:w="0" w:type="dxa"/>
          <w:right w:w="0" w:type="dxa"/>
        </w:tblCellMar>
        <w:tblLook w:val="00A0" w:firstRow="1" w:lastRow="0" w:firstColumn="1" w:lastColumn="0" w:noHBand="0" w:noVBand="0"/>
      </w:tblPr>
      <w:tblGrid>
        <w:gridCol w:w="2835"/>
        <w:gridCol w:w="4536"/>
      </w:tblGrid>
      <w:tr w:rsidR="00DE6D79" w:rsidRPr="00DE6D79" w14:paraId="08D667B4" w14:textId="77777777" w:rsidTr="00793830">
        <w:trPr>
          <w:trHeight w:val="1855"/>
        </w:trPr>
        <w:tc>
          <w:tcPr>
            <w:tcW w:w="2835" w:type="dxa"/>
          </w:tcPr>
          <w:p w14:paraId="56E52762" w14:textId="77777777" w:rsidR="00DE6D79" w:rsidRPr="00DE6D79" w:rsidRDefault="006F0FED" w:rsidP="00DE6D79">
            <w:pPr>
              <w:widowControl w:val="0"/>
              <w:spacing w:after="120"/>
              <w:ind w:right="1134"/>
              <w:jc w:val="center"/>
            </w:pPr>
            <w:r w:rsidRPr="00DE6D79">
              <w:rPr>
                <w:noProof/>
                <w:lang w:eastAsia="zh-CN"/>
              </w:rPr>
              <w:drawing>
                <wp:inline distT="0" distB="0" distL="0" distR="0" wp14:anchorId="712B0C55" wp14:editId="1B85054D">
                  <wp:extent cx="1790700" cy="122872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l="-1575" t="-28772" r="-1575" b="-28772"/>
                          <a:stretch>
                            <a:fillRect/>
                          </a:stretch>
                        </pic:blipFill>
                        <pic:spPr bwMode="auto">
                          <a:xfrm>
                            <a:off x="0" y="0"/>
                            <a:ext cx="1790700" cy="1228725"/>
                          </a:xfrm>
                          <a:prstGeom prst="rect">
                            <a:avLst/>
                          </a:prstGeom>
                          <a:noFill/>
                          <a:ln>
                            <a:noFill/>
                          </a:ln>
                        </pic:spPr>
                      </pic:pic>
                    </a:graphicData>
                  </a:graphic>
                </wp:inline>
              </w:drawing>
            </w:r>
          </w:p>
        </w:tc>
        <w:tc>
          <w:tcPr>
            <w:tcW w:w="4536" w:type="dxa"/>
            <w:vAlign w:val="center"/>
          </w:tcPr>
          <w:p w14:paraId="3024C6E0" w14:textId="67D725C3" w:rsidR="00DE6D79" w:rsidRPr="00793830" w:rsidRDefault="00DE6D79" w:rsidP="00DE6D79">
            <w:pPr>
              <w:widowControl w:val="0"/>
              <w:spacing w:before="240"/>
              <w:jc w:val="right"/>
              <w:rPr>
                <w:b/>
                <w:bCs/>
                <w:sz w:val="48"/>
                <w:szCs w:val="48"/>
              </w:rPr>
            </w:pPr>
            <w:r w:rsidRPr="00793830">
              <w:rPr>
                <w:b/>
                <w:bCs/>
                <w:sz w:val="48"/>
                <w:szCs w:val="48"/>
              </w:rPr>
              <w:t>110 R-</w:t>
            </w:r>
            <w:r w:rsidR="00FE6C3A" w:rsidRPr="00793830">
              <w:rPr>
                <w:b/>
                <w:bCs/>
                <w:sz w:val="48"/>
                <w:szCs w:val="48"/>
              </w:rPr>
              <w:t>0</w:t>
            </w:r>
            <w:r w:rsidR="00FE6C3A">
              <w:rPr>
                <w:b/>
                <w:bCs/>
                <w:sz w:val="48"/>
                <w:szCs w:val="48"/>
              </w:rPr>
              <w:t>2</w:t>
            </w:r>
            <w:r w:rsidR="00FE6C3A" w:rsidRPr="00793830">
              <w:rPr>
                <w:b/>
                <w:bCs/>
                <w:sz w:val="48"/>
                <w:szCs w:val="48"/>
              </w:rPr>
              <w:t xml:space="preserve">2439 </w:t>
            </w:r>
            <w:r w:rsidRPr="00793830">
              <w:rPr>
                <w:b/>
                <w:bCs/>
                <w:sz w:val="48"/>
                <w:szCs w:val="48"/>
              </w:rPr>
              <w:t xml:space="preserve">"L" </w:t>
            </w:r>
          </w:p>
          <w:p w14:paraId="0DEE44E9" w14:textId="77777777" w:rsidR="00DE6D79" w:rsidRPr="00DE6D79" w:rsidRDefault="00DE6D79" w:rsidP="00793830">
            <w:pPr>
              <w:widowControl w:val="0"/>
              <w:jc w:val="right"/>
            </w:pPr>
            <w:r w:rsidRPr="00DE6D79">
              <w:rPr>
                <w:b/>
                <w:bCs/>
                <w:sz w:val="28"/>
                <w:szCs w:val="30"/>
              </w:rPr>
              <w:t>(or "M" or "C")</w:t>
            </w:r>
          </w:p>
        </w:tc>
      </w:tr>
      <w:tr w:rsidR="00DE6D79" w:rsidRPr="00DE6D79" w14:paraId="70140AB9" w14:textId="77777777" w:rsidTr="00DE6D79">
        <w:trPr>
          <w:trHeight w:val="402"/>
        </w:trPr>
        <w:tc>
          <w:tcPr>
            <w:tcW w:w="7371" w:type="dxa"/>
            <w:gridSpan w:val="2"/>
            <w:vAlign w:val="center"/>
          </w:tcPr>
          <w:p w14:paraId="24551BB1" w14:textId="77777777" w:rsidR="00DE6D79" w:rsidRPr="00DE6D79" w:rsidRDefault="00DE6D79" w:rsidP="00DE6D79">
            <w:pPr>
              <w:widowControl w:val="0"/>
              <w:spacing w:after="120"/>
              <w:ind w:right="283"/>
              <w:jc w:val="right"/>
            </w:pPr>
            <w:r w:rsidRPr="00DE6D79">
              <w:t xml:space="preserve">a </w:t>
            </w:r>
            <w:r w:rsidRPr="00DE6D79">
              <w:sym w:font="Symbol" w:char="F0B3"/>
            </w:r>
            <w:r w:rsidRPr="00DE6D79">
              <w:t xml:space="preserve"> 8 mm</w:t>
            </w:r>
          </w:p>
        </w:tc>
      </w:tr>
    </w:tbl>
    <w:p w14:paraId="4BEC489A" w14:textId="2792D17D" w:rsidR="00DE6D79" w:rsidRPr="00AE49B3" w:rsidRDefault="00DE6D79" w:rsidP="00935123">
      <w:pPr>
        <w:spacing w:after="100" w:line="240" w:lineRule="auto"/>
        <w:ind w:left="1134" w:right="1134" w:firstLine="567"/>
        <w:jc w:val="both"/>
        <w:rPr>
          <w:spacing w:val="-2"/>
        </w:rPr>
      </w:pPr>
      <w:r w:rsidRPr="00AE49B3">
        <w:rPr>
          <w:spacing w:val="-2"/>
        </w:rPr>
        <w:t>The above approval mark affixed to a vehicle shows that the vehicle has, with regard to the installation of CNG/LNG system for the use of natural gas for propulsion, been approved in Italy (E</w:t>
      </w:r>
      <w:r w:rsidR="00351058" w:rsidRPr="00AE49B3">
        <w:rPr>
          <w:spacing w:val="-2"/>
        </w:rPr>
        <w:t> </w:t>
      </w:r>
      <w:r w:rsidRPr="00AE49B3">
        <w:rPr>
          <w:spacing w:val="-2"/>
        </w:rPr>
        <w:t xml:space="preserve">3), pursuant to </w:t>
      </w:r>
      <w:r w:rsidR="00D1694F">
        <w:rPr>
          <w:spacing w:val="-2"/>
        </w:rPr>
        <w:t xml:space="preserve">UN </w:t>
      </w:r>
      <w:r w:rsidRPr="00AE49B3">
        <w:rPr>
          <w:spacing w:val="-2"/>
        </w:rPr>
        <w:t xml:space="preserve">Regulation No. 110 under approval number </w:t>
      </w:r>
      <w:r w:rsidR="00FE6C3A" w:rsidRPr="00AE49B3">
        <w:rPr>
          <w:spacing w:val="-2"/>
        </w:rPr>
        <w:t>0</w:t>
      </w:r>
      <w:r w:rsidR="00FE6C3A">
        <w:rPr>
          <w:spacing w:val="-2"/>
        </w:rPr>
        <w:t>2</w:t>
      </w:r>
      <w:r w:rsidR="00FE6C3A" w:rsidRPr="00AE49B3">
        <w:rPr>
          <w:spacing w:val="-2"/>
        </w:rPr>
        <w:t>2439</w:t>
      </w:r>
      <w:r w:rsidRPr="00AE49B3">
        <w:rPr>
          <w:spacing w:val="-2"/>
        </w:rPr>
        <w:t>. The first two digits of the approval number indicate that the approval was granted in accordance with the requirements of</w:t>
      </w:r>
      <w:r w:rsidR="00D1694F">
        <w:rPr>
          <w:spacing w:val="-2"/>
        </w:rPr>
        <w:t xml:space="preserve"> UN</w:t>
      </w:r>
      <w:r w:rsidRPr="00AE49B3">
        <w:rPr>
          <w:spacing w:val="-2"/>
        </w:rPr>
        <w:t xml:space="preserve"> Regulation No. 110 as amended by the </w:t>
      </w:r>
      <w:r w:rsidR="00FE6C3A" w:rsidRPr="00AE49B3">
        <w:rPr>
          <w:spacing w:val="-2"/>
        </w:rPr>
        <w:t>0</w:t>
      </w:r>
      <w:r w:rsidR="00FE6C3A">
        <w:rPr>
          <w:spacing w:val="-2"/>
        </w:rPr>
        <w:t>2</w:t>
      </w:r>
      <w:r w:rsidR="00FE6C3A" w:rsidRPr="00AE49B3">
        <w:rPr>
          <w:spacing w:val="-2"/>
        </w:rPr>
        <w:t xml:space="preserve"> </w:t>
      </w:r>
      <w:r w:rsidRPr="00AE49B3">
        <w:rPr>
          <w:spacing w:val="-2"/>
        </w:rPr>
        <w:t>series of amendments.</w:t>
      </w:r>
    </w:p>
    <w:p w14:paraId="42AA1D47" w14:textId="77777777" w:rsidR="00DE6D79" w:rsidRPr="00DE6D79" w:rsidRDefault="00DE6D79" w:rsidP="00935123">
      <w:pPr>
        <w:spacing w:after="100" w:line="240" w:lineRule="auto"/>
        <w:ind w:left="1134"/>
      </w:pPr>
      <w:r w:rsidRPr="00DE6D79">
        <w:t>The letter "L" indicates that the product is suitable for use with LNG.</w:t>
      </w:r>
    </w:p>
    <w:p w14:paraId="133204C3" w14:textId="77777777" w:rsidR="00DE6D79" w:rsidRPr="00DE6D79" w:rsidRDefault="00DE6D79" w:rsidP="00935123">
      <w:pPr>
        <w:spacing w:after="100" w:line="240" w:lineRule="auto"/>
        <w:ind w:left="1134"/>
      </w:pPr>
      <w:r w:rsidRPr="00DE6D79">
        <w:t>The letter "M" indicates that the product is suitable in moderate temperatures.</w:t>
      </w:r>
    </w:p>
    <w:p w14:paraId="00ED69C3" w14:textId="77777777" w:rsidR="00DE6D79" w:rsidRPr="00DE6D79" w:rsidRDefault="00DE6D79" w:rsidP="00935123">
      <w:pPr>
        <w:spacing w:after="100" w:line="240" w:lineRule="auto"/>
        <w:ind w:left="1134"/>
      </w:pPr>
      <w:r w:rsidRPr="00DE6D79">
        <w:t>The letter "C" indicates that the product is suitable in cold temperatures.</w:t>
      </w:r>
    </w:p>
    <w:p w14:paraId="2EFF04CE" w14:textId="77777777" w:rsidR="00DE6D79" w:rsidRPr="00DE6D79" w:rsidRDefault="00DE6D79" w:rsidP="00935123">
      <w:pPr>
        <w:spacing w:after="100"/>
        <w:ind w:left="1134" w:right="1134"/>
        <w:jc w:val="both"/>
        <w:rPr>
          <w:lang w:val="en-US"/>
        </w:rPr>
      </w:pPr>
      <w:r w:rsidRPr="00DE6D79">
        <w:rPr>
          <w:lang w:val="en-US"/>
        </w:rPr>
        <w:t xml:space="preserve">Model B </w:t>
      </w:r>
    </w:p>
    <w:p w14:paraId="086817B3" w14:textId="77777777" w:rsidR="00DE6D79" w:rsidRPr="00DE6D79" w:rsidRDefault="00DE6D79" w:rsidP="00935123">
      <w:pPr>
        <w:spacing w:after="100"/>
        <w:ind w:left="1134" w:right="1134"/>
        <w:jc w:val="both"/>
        <w:rPr>
          <w:lang w:val="en-US"/>
        </w:rPr>
      </w:pPr>
      <w:r w:rsidRPr="00DE6D79">
        <w:rPr>
          <w:lang w:val="en-US"/>
        </w:rPr>
        <w:t>(See paragraph 17.2. of this Regulation)</w:t>
      </w:r>
    </w:p>
    <w:tbl>
      <w:tblPr>
        <w:tblW w:w="0" w:type="auto"/>
        <w:tblInd w:w="1134" w:type="dxa"/>
        <w:tblLayout w:type="fixed"/>
        <w:tblCellMar>
          <w:left w:w="0" w:type="dxa"/>
          <w:right w:w="0" w:type="dxa"/>
        </w:tblCellMar>
        <w:tblLook w:val="00A0" w:firstRow="1" w:lastRow="0" w:firstColumn="1" w:lastColumn="0" w:noHBand="0" w:noVBand="0"/>
      </w:tblPr>
      <w:tblGrid>
        <w:gridCol w:w="2835"/>
        <w:gridCol w:w="4536"/>
      </w:tblGrid>
      <w:tr w:rsidR="00DE6D79" w:rsidRPr="00DE6D79" w14:paraId="05D0EAC9" w14:textId="77777777" w:rsidTr="00793830">
        <w:trPr>
          <w:trHeight w:val="1952"/>
        </w:trPr>
        <w:tc>
          <w:tcPr>
            <w:tcW w:w="2835" w:type="dxa"/>
          </w:tcPr>
          <w:p w14:paraId="1C61EA3C" w14:textId="77777777" w:rsidR="00DE6D79" w:rsidRPr="00DE6D79" w:rsidRDefault="006F0FED" w:rsidP="00DE6D79">
            <w:pPr>
              <w:keepNext/>
              <w:keepLines/>
              <w:spacing w:after="120"/>
            </w:pPr>
            <w:r w:rsidRPr="00DE6D79">
              <w:rPr>
                <w:noProof/>
                <w:lang w:eastAsia="zh-CN"/>
              </w:rPr>
              <w:drawing>
                <wp:inline distT="0" distB="0" distL="0" distR="0" wp14:anchorId="59292E84" wp14:editId="1BEA6C1A">
                  <wp:extent cx="1790700" cy="117157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l="-1575" t="-28772" r="-1575" b="-28772"/>
                          <a:stretch>
                            <a:fillRect/>
                          </a:stretch>
                        </pic:blipFill>
                        <pic:spPr bwMode="auto">
                          <a:xfrm>
                            <a:off x="0" y="0"/>
                            <a:ext cx="1790700" cy="1171575"/>
                          </a:xfrm>
                          <a:prstGeom prst="rect">
                            <a:avLst/>
                          </a:prstGeom>
                          <a:noFill/>
                          <a:ln>
                            <a:noFill/>
                          </a:ln>
                        </pic:spPr>
                      </pic:pic>
                    </a:graphicData>
                  </a:graphic>
                </wp:inline>
              </w:drawing>
            </w:r>
          </w:p>
        </w:tc>
        <w:tc>
          <w:tcPr>
            <w:tcW w:w="4536" w:type="dxa"/>
            <w:vAlign w:val="center"/>
          </w:tcPr>
          <w:p w14:paraId="7363C477" w14:textId="6F75BDC1" w:rsidR="00DE6D79" w:rsidRPr="00793830" w:rsidRDefault="00DE6D79" w:rsidP="00793830">
            <w:pPr>
              <w:keepNext/>
              <w:keepLines/>
              <w:jc w:val="right"/>
              <w:rPr>
                <w:b/>
                <w:bCs/>
                <w:sz w:val="48"/>
                <w:szCs w:val="48"/>
              </w:rPr>
            </w:pPr>
            <w:r w:rsidRPr="00793830">
              <w:rPr>
                <w:b/>
                <w:bCs/>
                <w:sz w:val="48"/>
                <w:szCs w:val="48"/>
              </w:rPr>
              <w:t xml:space="preserve">110 </w:t>
            </w:r>
            <w:r w:rsidR="00FE6C3A" w:rsidRPr="00793830">
              <w:rPr>
                <w:b/>
                <w:bCs/>
                <w:sz w:val="48"/>
                <w:szCs w:val="48"/>
              </w:rPr>
              <w:t>0</w:t>
            </w:r>
            <w:r w:rsidR="00FE6C3A">
              <w:rPr>
                <w:b/>
                <w:bCs/>
                <w:sz w:val="48"/>
                <w:szCs w:val="48"/>
              </w:rPr>
              <w:t>2</w:t>
            </w:r>
            <w:r w:rsidR="00FE6C3A" w:rsidRPr="00793830">
              <w:rPr>
                <w:b/>
                <w:bCs/>
                <w:sz w:val="48"/>
                <w:szCs w:val="48"/>
              </w:rPr>
              <w:t xml:space="preserve">2439 </w:t>
            </w:r>
            <w:r w:rsidRPr="00793830">
              <w:rPr>
                <w:b/>
                <w:bCs/>
                <w:sz w:val="48"/>
                <w:szCs w:val="48"/>
              </w:rPr>
              <w:t>"L"</w:t>
            </w:r>
            <w:r w:rsidRPr="00793830">
              <w:rPr>
                <w:b/>
                <w:bCs/>
                <w:sz w:val="48"/>
                <w:szCs w:val="48"/>
              </w:rPr>
              <w:br/>
              <w:t>83 051628</w:t>
            </w:r>
          </w:p>
          <w:p w14:paraId="5575086C" w14:textId="77777777" w:rsidR="00DE6D79" w:rsidRPr="00DE6D79" w:rsidRDefault="00DE6D79" w:rsidP="00793830">
            <w:pPr>
              <w:keepNext/>
              <w:keepLines/>
              <w:jc w:val="right"/>
              <w:rPr>
                <w:sz w:val="28"/>
                <w:szCs w:val="28"/>
              </w:rPr>
            </w:pPr>
            <w:r w:rsidRPr="00DE6D79">
              <w:rPr>
                <w:b/>
                <w:bCs/>
                <w:sz w:val="28"/>
                <w:szCs w:val="28"/>
              </w:rPr>
              <w:t>(or "M" or "C")</w:t>
            </w:r>
          </w:p>
        </w:tc>
      </w:tr>
      <w:tr w:rsidR="00DE6D79" w:rsidRPr="00DE6D79" w14:paraId="35EF1CFA" w14:textId="77777777" w:rsidTr="00DE6D79">
        <w:trPr>
          <w:trHeight w:val="402"/>
        </w:trPr>
        <w:tc>
          <w:tcPr>
            <w:tcW w:w="7371" w:type="dxa"/>
            <w:gridSpan w:val="2"/>
            <w:vAlign w:val="center"/>
          </w:tcPr>
          <w:p w14:paraId="3ACBC270" w14:textId="77777777" w:rsidR="00DE6D79" w:rsidRPr="00DE6D79" w:rsidRDefault="00DE6D79" w:rsidP="00DE6D79">
            <w:pPr>
              <w:keepNext/>
              <w:keepLines/>
              <w:spacing w:after="120"/>
              <w:ind w:right="283"/>
              <w:jc w:val="right"/>
            </w:pPr>
            <w:r w:rsidRPr="00DE6D79">
              <w:t xml:space="preserve">a </w:t>
            </w:r>
            <w:r w:rsidRPr="00DE6D79">
              <w:sym w:font="Symbol" w:char="F0B3"/>
            </w:r>
            <w:r w:rsidRPr="00DE6D79">
              <w:t xml:space="preserve"> 8 mm</w:t>
            </w:r>
          </w:p>
        </w:tc>
      </w:tr>
    </w:tbl>
    <w:p w14:paraId="313777F1" w14:textId="2891EA5F" w:rsidR="00DE6D79" w:rsidRPr="00DE6D79" w:rsidRDefault="00DE6D79" w:rsidP="00935123">
      <w:pPr>
        <w:spacing w:after="100" w:line="240" w:lineRule="auto"/>
        <w:ind w:left="1134" w:right="1134" w:firstLine="567"/>
        <w:jc w:val="both"/>
      </w:pPr>
      <w:r w:rsidRPr="00DE6D79">
        <w:t>The above approval mark affixed to a vehicle shows that the vehicle has, with regard to the installation of CNG/LNG system for the use of natural gas for propulsion, been approved in Italy (E</w:t>
      </w:r>
      <w:r w:rsidR="00351058">
        <w:t> </w:t>
      </w:r>
      <w:r w:rsidRPr="00DE6D79">
        <w:t xml:space="preserve">3), pursuant to </w:t>
      </w:r>
      <w:r w:rsidR="00D1694F">
        <w:t xml:space="preserve">UN </w:t>
      </w:r>
      <w:r w:rsidRPr="00DE6D79">
        <w:t xml:space="preserve">Regulation No. 110 under approval number </w:t>
      </w:r>
      <w:r w:rsidR="00FE6C3A" w:rsidRPr="00DE6D79">
        <w:t>0</w:t>
      </w:r>
      <w:r w:rsidR="00FE6C3A">
        <w:t>2</w:t>
      </w:r>
      <w:r w:rsidR="00FE6C3A" w:rsidRPr="00DE6D79">
        <w:t>2439</w:t>
      </w:r>
      <w:r w:rsidRPr="00DE6D79">
        <w:t xml:space="preserve">. The first two digits of the approval number indicate that at the date the approval was granted in accordance with the requirements of </w:t>
      </w:r>
      <w:r w:rsidR="00D1694F">
        <w:t xml:space="preserve">UN </w:t>
      </w:r>
      <w:r w:rsidRPr="00DE6D79">
        <w:t xml:space="preserve">Regulation No. 110 as amended by the </w:t>
      </w:r>
      <w:r w:rsidR="00FE6C3A" w:rsidRPr="00DE6D79">
        <w:t>0</w:t>
      </w:r>
      <w:r w:rsidR="00FE6C3A">
        <w:t>2</w:t>
      </w:r>
      <w:r w:rsidR="00FE6C3A" w:rsidRPr="00DE6D79">
        <w:t xml:space="preserve"> </w:t>
      </w:r>
      <w:r w:rsidRPr="00DE6D79">
        <w:t xml:space="preserve">series of amendments and that </w:t>
      </w:r>
      <w:r w:rsidR="00D1694F">
        <w:t xml:space="preserve">UN </w:t>
      </w:r>
      <w:r w:rsidRPr="00DE6D79">
        <w:t>Regulation No. 83 included the 05 series of amendments.</w:t>
      </w:r>
    </w:p>
    <w:p w14:paraId="38011937" w14:textId="77777777" w:rsidR="00DE6D79" w:rsidRPr="00DE6D79" w:rsidRDefault="00DE6D79" w:rsidP="00935123">
      <w:pPr>
        <w:spacing w:after="100" w:line="240" w:lineRule="auto"/>
        <w:ind w:left="1134"/>
      </w:pPr>
      <w:r w:rsidRPr="00DE6D79">
        <w:t>The letter "L" indicates that the product is suitable for use with LNG.</w:t>
      </w:r>
    </w:p>
    <w:p w14:paraId="1D312375" w14:textId="77777777" w:rsidR="00DE6D79" w:rsidRPr="00DE6D79" w:rsidRDefault="00DE6D79" w:rsidP="00935123">
      <w:pPr>
        <w:spacing w:after="100" w:line="240" w:lineRule="auto"/>
        <w:ind w:left="1134"/>
      </w:pPr>
      <w:r w:rsidRPr="00DE6D79">
        <w:t>The letter "M" indicates that the product is suitable in moderate temperatures.</w:t>
      </w:r>
    </w:p>
    <w:p w14:paraId="0129F621" w14:textId="77777777" w:rsidR="00DE6D79" w:rsidRPr="00DE6D79" w:rsidRDefault="00DE6D79" w:rsidP="00DE6D79">
      <w:pPr>
        <w:spacing w:after="120" w:line="240" w:lineRule="auto"/>
        <w:ind w:left="1134"/>
      </w:pPr>
      <w:r w:rsidRPr="00DE6D79">
        <w:t xml:space="preserve">The letter "C" indicates that the product is suitable in cold temperatures. </w:t>
      </w:r>
    </w:p>
    <w:p w14:paraId="41D4136D" w14:textId="77777777" w:rsidR="00DE6D79" w:rsidRPr="00DE6D79" w:rsidRDefault="00DE6D79" w:rsidP="00DE6D79">
      <w:pPr>
        <w:spacing w:after="120" w:line="240" w:lineRule="auto"/>
        <w:ind w:left="1134" w:right="1134"/>
        <w:jc w:val="both"/>
        <w:sectPr w:rsidR="00DE6D79" w:rsidRPr="00DE6D79" w:rsidSect="00DE6D79">
          <w:headerReference w:type="even" r:id="rId45"/>
          <w:headerReference w:type="default" r:id="rId46"/>
          <w:headerReference w:type="first" r:id="rId47"/>
          <w:footnotePr>
            <w:numRestart w:val="eachSect"/>
          </w:footnotePr>
          <w:endnotePr>
            <w:numFmt w:val="decimal"/>
          </w:endnotePr>
          <w:pgSz w:w="11907" w:h="16840" w:code="9"/>
          <w:pgMar w:top="1701" w:right="1134" w:bottom="2268" w:left="1134" w:header="1134" w:footer="1701" w:gutter="0"/>
          <w:cols w:space="720"/>
          <w:docGrid w:linePitch="272"/>
        </w:sectPr>
      </w:pPr>
    </w:p>
    <w:p w14:paraId="7FFA025A" w14:textId="77777777" w:rsidR="00DE6D79" w:rsidRPr="00DE6D79" w:rsidRDefault="00DE6D79" w:rsidP="000D3536">
      <w:pPr>
        <w:pStyle w:val="HChG"/>
        <w:rPr>
          <w:lang w:val="fr-CH"/>
        </w:rPr>
      </w:pPr>
      <w:bookmarkStart w:id="63" w:name="_Toc384288920"/>
      <w:r w:rsidRPr="00DE6D79">
        <w:rPr>
          <w:lang w:val="fr-CH"/>
        </w:rPr>
        <w:lastRenderedPageBreak/>
        <w:t>Annex 2D</w:t>
      </w:r>
      <w:bookmarkEnd w:id="63"/>
    </w:p>
    <w:p w14:paraId="3539467C" w14:textId="77777777" w:rsidR="00DE6D79" w:rsidRPr="00DE6D79" w:rsidRDefault="00DE6D79" w:rsidP="000D3536">
      <w:pPr>
        <w:pStyle w:val="HChG"/>
        <w:rPr>
          <w:lang w:val="fr-CH"/>
        </w:rPr>
      </w:pPr>
      <w:r w:rsidRPr="00DE6D79">
        <w:rPr>
          <w:lang w:val="fr-CH"/>
        </w:rPr>
        <w:tab/>
      </w:r>
      <w:r w:rsidRPr="00DE6D79">
        <w:rPr>
          <w:lang w:val="fr-CH"/>
        </w:rPr>
        <w:tab/>
      </w:r>
      <w:bookmarkStart w:id="64" w:name="_Toc384288921"/>
      <w:r w:rsidRPr="00DE6D79">
        <w:rPr>
          <w:lang w:val="fr-CH"/>
        </w:rPr>
        <w:t>Communication</w:t>
      </w:r>
      <w:bookmarkEnd w:id="64"/>
    </w:p>
    <w:p w14:paraId="7151CC66" w14:textId="77777777" w:rsidR="00DE6D79" w:rsidRPr="00CA35A9" w:rsidRDefault="00DE6D79" w:rsidP="00DE6D79">
      <w:pPr>
        <w:spacing w:after="120"/>
        <w:ind w:left="2268" w:right="1134" w:hanging="1134"/>
        <w:jc w:val="both"/>
        <w:rPr>
          <w:lang w:val="fr-CH"/>
        </w:rPr>
      </w:pPr>
      <w:r w:rsidRPr="00CA35A9">
        <w:rPr>
          <w:lang w:val="fr-CH"/>
        </w:rPr>
        <w:t>(Maximum format: A4 (210 x 297 mm))</w:t>
      </w:r>
    </w:p>
    <w:p w14:paraId="6A1B5E96" w14:textId="77777777" w:rsidR="00DE6D79" w:rsidRPr="00CA35A9" w:rsidRDefault="00DE6D79" w:rsidP="00DE6D79">
      <w:pPr>
        <w:ind w:left="567" w:firstLine="567"/>
        <w:rPr>
          <w:lang w:val="fr-CH"/>
        </w:rPr>
      </w:pPr>
    </w:p>
    <w:p w14:paraId="3708924F" w14:textId="77777777" w:rsidR="00DE6D79" w:rsidRPr="00D1694F" w:rsidRDefault="006F0FE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1701"/>
        <w:rPr>
          <w:color w:val="FFFFFF"/>
        </w:rPr>
      </w:pPr>
      <w:r w:rsidRPr="00DE6D79">
        <w:rPr>
          <w:noProof/>
          <w:lang w:eastAsia="zh-CN"/>
        </w:rPr>
        <mc:AlternateContent>
          <mc:Choice Requires="wps">
            <w:drawing>
              <wp:anchor distT="0" distB="0" distL="114300" distR="114300" simplePos="0" relativeHeight="251660288" behindDoc="0" locked="0" layoutInCell="1" allowOverlap="1" wp14:anchorId="0B41D560" wp14:editId="77A372A1">
                <wp:simplePos x="0" y="0"/>
                <wp:positionH relativeFrom="column">
                  <wp:posOffset>2721610</wp:posOffset>
                </wp:positionH>
                <wp:positionV relativeFrom="paragraph">
                  <wp:posOffset>69215</wp:posOffset>
                </wp:positionV>
                <wp:extent cx="3471545" cy="9144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F3684" w14:textId="77777777" w:rsidR="008F67BD" w:rsidRPr="006F0FE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6F0FED">
                              <w:t>issued by:</w:t>
                            </w:r>
                            <w:r w:rsidRPr="006F0FED">
                              <w:tab/>
                            </w:r>
                            <w:r w:rsidRPr="006F0FED">
                              <w:tab/>
                              <w:t>Name of administration:</w:t>
                            </w:r>
                          </w:p>
                          <w:p w14:paraId="011B4F9B" w14:textId="77777777" w:rsidR="008F67B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0FC9A522" w14:textId="77777777" w:rsidR="008F67B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45D0C931" w14:textId="77777777" w:rsidR="008F67B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1D560" id="_x0000_s1095" type="#_x0000_t202" style="position:absolute;left:0;text-align:left;margin-left:214.3pt;margin-top:5.45pt;width:27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" stroked="f">
                <v:textbox>
                  <w:txbxContent>
                    <w:p w14:paraId="513F3684" w14:textId="77777777" w:rsidR="008F67BD" w:rsidRPr="006F0FE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6F0FED">
                        <w:t>issued by:</w:t>
                      </w:r>
                      <w:r w:rsidRPr="006F0FED">
                        <w:tab/>
                      </w:r>
                      <w:r w:rsidRPr="006F0FED">
                        <w:tab/>
                        <w:t>Name of administration:</w:t>
                      </w:r>
                    </w:p>
                    <w:p w14:paraId="011B4F9B" w14:textId="77777777" w:rsidR="008F67B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0FC9A522" w14:textId="77777777" w:rsidR="008F67B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45D0C931" w14:textId="77777777" w:rsidR="008F67BD" w:rsidRDefault="008F67BD"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Pr="00DE6D79">
        <w:rPr>
          <w:noProof/>
          <w:lang w:eastAsia="zh-CN"/>
        </w:rPr>
        <w:drawing>
          <wp:inline distT="0" distB="0" distL="0" distR="0" wp14:anchorId="54717184" wp14:editId="1F1CA581">
            <wp:extent cx="933450" cy="933450"/>
            <wp:effectExtent l="0" t="0" r="0" b="0"/>
            <wp:docPr id="8" name="Picture 39" descr="G:\Tran\1958 Agreement - REGULATIONS\FIGURES\NEW FIGURES\E1 nouvelle version x 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Tran\1958 Agreement - REGULATIONS\FIGURES\NEW FIGURES\E1 nouvelle version x an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DE6D79" w:rsidRPr="00DE6D79">
        <w:rPr>
          <w:color w:val="FFFFFF"/>
          <w:sz w:val="18"/>
          <w:vertAlign w:val="superscript"/>
        </w:rPr>
        <w:footnoteReference w:id="22"/>
      </w:r>
      <w:r w:rsidR="00DE6D79" w:rsidRPr="00D1694F">
        <w:rPr>
          <w:sz w:val="24"/>
          <w:szCs w:val="24"/>
        </w:rPr>
        <w:t xml:space="preserve"> </w:t>
      </w:r>
    </w:p>
    <w:p w14:paraId="5EE1B72A" w14:textId="77777777" w:rsidR="00DE6D79" w:rsidRPr="00D1694F" w:rsidRDefault="00DE6D79" w:rsidP="00DE6D79">
      <w:pPr>
        <w:ind w:left="1134"/>
      </w:pPr>
    </w:p>
    <w:p w14:paraId="143CB7A1" w14:textId="77777777" w:rsidR="00DE6D79" w:rsidRPr="00DE6D79" w:rsidRDefault="00DE6D79" w:rsidP="00DE6D79">
      <w:pPr>
        <w:suppressAutoHyphens w:val="0"/>
        <w:spacing w:after="120" w:line="240" w:lineRule="auto"/>
        <w:ind w:left="2268" w:right="1140" w:hanging="1134"/>
      </w:pPr>
      <w:r w:rsidRPr="00DE6D79">
        <w:t>Concerning</w:t>
      </w:r>
      <w:r w:rsidR="00351058">
        <w:t>:</w:t>
      </w:r>
      <w:r w:rsidRPr="00DE6D79">
        <w:rPr>
          <w:vertAlign w:val="superscript"/>
        </w:rPr>
        <w:footnoteReference w:id="23"/>
      </w:r>
      <w:r w:rsidRPr="00DE6D79">
        <w:tab/>
      </w:r>
      <w:r w:rsidRPr="00DE6D79">
        <w:rPr>
          <w:caps/>
        </w:rPr>
        <w:t>a</w:t>
      </w:r>
      <w:r w:rsidRPr="00DE6D79">
        <w:t>pproval granted</w:t>
      </w:r>
      <w:r w:rsidRPr="00DE6D79">
        <w:br/>
      </w:r>
      <w:r w:rsidR="006F0FED" w:rsidRPr="00DE6D79">
        <w:rPr>
          <w:noProof/>
          <w:lang w:eastAsia="zh-CN"/>
        </w:rPr>
        <mc:AlternateContent>
          <mc:Choice Requires="wps">
            <w:drawing>
              <wp:anchor distT="0" distB="0" distL="114300" distR="114300" simplePos="0" relativeHeight="251658240" behindDoc="0" locked="0" layoutInCell="1" allowOverlap="1" wp14:anchorId="29060375" wp14:editId="66BF5ED1">
                <wp:simplePos x="0" y="0"/>
                <wp:positionH relativeFrom="column">
                  <wp:posOffset>-2011680</wp:posOffset>
                </wp:positionH>
                <wp:positionV relativeFrom="paragraph">
                  <wp:posOffset>76200</wp:posOffset>
                </wp:positionV>
                <wp:extent cx="254000" cy="228600"/>
                <wp:effectExtent l="0" t="0" r="0" b="0"/>
                <wp:wrapNone/>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8CF79" w14:textId="77777777" w:rsidR="008F67BD" w:rsidRDefault="008F67BD" w:rsidP="00DE6D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60375" id="_x0000_s1096" type="#_x0000_t202" style="position:absolute;left:0;text-align:left;margin-left:-158.4pt;margin-top:6pt;width:2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" stroked="f">
                <v:textbox>
                  <w:txbxContent>
                    <w:p w14:paraId="5D68CF79" w14:textId="77777777" w:rsidR="008F67BD" w:rsidRDefault="008F67BD" w:rsidP="00DE6D79"/>
                  </w:txbxContent>
                </v:textbox>
              </v:shape>
            </w:pict>
          </mc:Fallback>
        </mc:AlternateContent>
      </w:r>
      <w:r w:rsidR="006F0FED" w:rsidRPr="00DE6D79">
        <w:rPr>
          <w:noProof/>
          <w:lang w:eastAsia="zh-CN"/>
        </w:rPr>
        <mc:AlternateContent>
          <mc:Choice Requires="wps">
            <w:drawing>
              <wp:anchor distT="0" distB="0" distL="114300" distR="114300" simplePos="0" relativeHeight="251654144" behindDoc="0" locked="0" layoutInCell="1" allowOverlap="1" wp14:anchorId="56A5646C" wp14:editId="220A5DAD">
                <wp:simplePos x="0" y="0"/>
                <wp:positionH relativeFrom="column">
                  <wp:posOffset>-2011680</wp:posOffset>
                </wp:positionH>
                <wp:positionV relativeFrom="paragraph">
                  <wp:posOffset>76200</wp:posOffset>
                </wp:positionV>
                <wp:extent cx="254000" cy="2286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D9F79" w14:textId="77777777" w:rsidR="008F67BD" w:rsidRPr="00D4675D" w:rsidRDefault="008F67BD" w:rsidP="00DE6D79">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5646C" id="_x0000_s1097" type="#_x0000_t202" style="position:absolute;left:0;text-align:left;margin-left:-158.4pt;margin-top:6pt;width:20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" stroked="f">
                <v:textbox>
                  <w:txbxContent>
                    <w:p w14:paraId="374D9F79" w14:textId="77777777" w:rsidR="008F67BD" w:rsidRPr="00D4675D" w:rsidRDefault="008F67BD" w:rsidP="00DE6D79">
                      <w:pPr>
                        <w:rPr>
                          <w:b/>
                          <w:color w:val="FFFFFF"/>
                        </w:rPr>
                      </w:pPr>
                      <w:r w:rsidRPr="00D4675D">
                        <w:rPr>
                          <w:b/>
                          <w:color w:val="FFFFFF"/>
                        </w:rPr>
                        <w:t>1</w:t>
                      </w:r>
                    </w:p>
                  </w:txbxContent>
                </v:textbox>
              </v:shape>
            </w:pict>
          </mc:Fallback>
        </mc:AlternateContent>
      </w:r>
      <w:r w:rsidRPr="00DE6D79">
        <w:rPr>
          <w:caps/>
        </w:rPr>
        <w:t>a</w:t>
      </w:r>
      <w:r w:rsidRPr="00DE6D79">
        <w:t>pproval extended</w:t>
      </w:r>
      <w:r w:rsidRPr="00DE6D79">
        <w:br/>
      </w:r>
      <w:r w:rsidRPr="00DE6D79">
        <w:rPr>
          <w:caps/>
        </w:rPr>
        <w:t>a</w:t>
      </w:r>
      <w:r w:rsidRPr="00DE6D79">
        <w:t>pproval refused</w:t>
      </w:r>
      <w:r w:rsidRPr="00DE6D79">
        <w:br/>
      </w:r>
      <w:r w:rsidRPr="00DE6D79">
        <w:rPr>
          <w:caps/>
        </w:rPr>
        <w:t>a</w:t>
      </w:r>
      <w:r w:rsidRPr="00DE6D79">
        <w:t>pproval withdrawn</w:t>
      </w:r>
      <w:r w:rsidRPr="00DE6D79">
        <w:br/>
      </w:r>
      <w:r w:rsidRPr="00DE6D79">
        <w:rPr>
          <w:caps/>
        </w:rPr>
        <w:t>p</w:t>
      </w:r>
      <w:r w:rsidRPr="00DE6D79">
        <w:t>roduction definit</w:t>
      </w:r>
      <w:r w:rsidR="00351058">
        <w:t>iv</w:t>
      </w:r>
      <w:r w:rsidRPr="00DE6D79">
        <w:t>ely discontinued</w:t>
      </w:r>
    </w:p>
    <w:p w14:paraId="785D4824" w14:textId="730F7600" w:rsidR="00DE6D79" w:rsidRPr="00DE6D79" w:rsidRDefault="00DE6D79" w:rsidP="00DE6D79">
      <w:pPr>
        <w:spacing w:after="120"/>
        <w:ind w:left="1134" w:right="1134"/>
        <w:jc w:val="both"/>
      </w:pPr>
      <w:r w:rsidRPr="00DE6D79">
        <w:t xml:space="preserve">of a vehicle type with regard to the installation of CNG/LNG system pursuant to </w:t>
      </w:r>
      <w:r w:rsidR="00D1694F">
        <w:t xml:space="preserve">UN </w:t>
      </w:r>
      <w:r w:rsidRPr="00DE6D79">
        <w:t>Regulation No. 110</w:t>
      </w:r>
    </w:p>
    <w:p w14:paraId="2DA5972C" w14:textId="77777777" w:rsidR="00DE6D79" w:rsidRPr="00DE6D79" w:rsidRDefault="00DE6D79" w:rsidP="00DE6D79">
      <w:pPr>
        <w:spacing w:after="120"/>
        <w:ind w:left="1134" w:right="1134"/>
        <w:jc w:val="both"/>
      </w:pPr>
      <w:r w:rsidRPr="00DE6D79">
        <w:t xml:space="preserve">Approval No.:  ……………................... </w:t>
      </w:r>
      <w:r w:rsidRPr="00DE6D79">
        <w:tab/>
        <w:t>Extension No.:  ................................................</w:t>
      </w:r>
    </w:p>
    <w:p w14:paraId="44A543D5" w14:textId="77777777" w:rsidR="00DE6D79" w:rsidRPr="00DE6D79" w:rsidRDefault="00DE6D79" w:rsidP="00DE6D79">
      <w:pPr>
        <w:tabs>
          <w:tab w:val="right" w:leader="dot" w:pos="8505"/>
        </w:tabs>
        <w:spacing w:after="120"/>
        <w:ind w:left="2268" w:right="1134" w:hanging="1134"/>
        <w:jc w:val="both"/>
      </w:pPr>
      <w:r w:rsidRPr="00DE6D79">
        <w:t>1.</w:t>
      </w:r>
      <w:r w:rsidRPr="00DE6D79">
        <w:tab/>
        <w:t>Trade name or mark of vehicle:</w:t>
      </w:r>
      <w:r w:rsidRPr="00DE6D79">
        <w:tab/>
      </w:r>
    </w:p>
    <w:p w14:paraId="13281BD9" w14:textId="77777777" w:rsidR="00DE6D79" w:rsidRPr="00DE6D79" w:rsidRDefault="00DE6D79" w:rsidP="00DE6D79">
      <w:pPr>
        <w:tabs>
          <w:tab w:val="right" w:leader="dot" w:pos="8505"/>
        </w:tabs>
        <w:spacing w:after="120"/>
        <w:ind w:left="2268" w:right="1134" w:hanging="1134"/>
        <w:jc w:val="both"/>
      </w:pPr>
      <w:r w:rsidRPr="00DE6D79">
        <w:t>2.</w:t>
      </w:r>
      <w:r w:rsidRPr="00DE6D79">
        <w:tab/>
        <w:t>Vehicle type:</w:t>
      </w:r>
      <w:r w:rsidRPr="00DE6D79">
        <w:tab/>
      </w:r>
    </w:p>
    <w:p w14:paraId="04C102AB" w14:textId="77777777" w:rsidR="00DE6D79" w:rsidRPr="00DE6D79" w:rsidRDefault="00DE6D79" w:rsidP="00DE6D79">
      <w:pPr>
        <w:tabs>
          <w:tab w:val="right" w:leader="dot" w:pos="8505"/>
        </w:tabs>
        <w:spacing w:after="120"/>
        <w:ind w:left="2268" w:right="1134" w:hanging="1134"/>
        <w:jc w:val="both"/>
      </w:pPr>
      <w:r w:rsidRPr="00DE6D79">
        <w:t>3.</w:t>
      </w:r>
      <w:r w:rsidRPr="00DE6D79">
        <w:tab/>
        <w:t>Vehicle category:</w:t>
      </w:r>
      <w:r w:rsidRPr="00DE6D79">
        <w:tab/>
      </w:r>
    </w:p>
    <w:p w14:paraId="7B8FFB63" w14:textId="77777777" w:rsidR="00DE6D79" w:rsidRPr="00DE6D79" w:rsidRDefault="00DE6D79" w:rsidP="00DE6D79">
      <w:pPr>
        <w:tabs>
          <w:tab w:val="right" w:leader="dot" w:pos="8505"/>
        </w:tabs>
        <w:spacing w:after="120"/>
        <w:ind w:left="2268" w:right="1134" w:hanging="1134"/>
        <w:jc w:val="both"/>
      </w:pPr>
      <w:r w:rsidRPr="00DE6D79">
        <w:t>4.</w:t>
      </w:r>
      <w:r w:rsidRPr="00DE6D79">
        <w:tab/>
        <w:t>Manufacturer's name and address:</w:t>
      </w:r>
      <w:r w:rsidRPr="00DE6D79">
        <w:tab/>
      </w:r>
    </w:p>
    <w:p w14:paraId="5DABF7AE" w14:textId="77777777" w:rsidR="00DE6D79" w:rsidRPr="00DE6D79" w:rsidRDefault="00DE6D79" w:rsidP="00DE6D79">
      <w:pPr>
        <w:tabs>
          <w:tab w:val="right" w:leader="dot" w:pos="8505"/>
        </w:tabs>
        <w:spacing w:after="120"/>
        <w:ind w:left="2268" w:right="1134" w:hanging="1134"/>
        <w:jc w:val="both"/>
      </w:pPr>
      <w:r w:rsidRPr="00DE6D79">
        <w:t>5.</w:t>
      </w:r>
      <w:r w:rsidRPr="00DE6D79">
        <w:tab/>
        <w:t>If applicable, name and address of manufacturer's representative:</w:t>
      </w:r>
      <w:r w:rsidRPr="00DE6D79">
        <w:tab/>
      </w:r>
    </w:p>
    <w:p w14:paraId="2949ABA6" w14:textId="77777777" w:rsidR="00DE6D79" w:rsidRPr="00DE6D79" w:rsidRDefault="00DE6D79" w:rsidP="00DE6D79">
      <w:pPr>
        <w:tabs>
          <w:tab w:val="right" w:leader="dot" w:pos="8505"/>
        </w:tabs>
        <w:spacing w:after="120"/>
        <w:ind w:left="2268" w:right="1134" w:hanging="1134"/>
        <w:jc w:val="both"/>
      </w:pPr>
      <w:r w:rsidRPr="00DE6D79">
        <w:t>6.</w:t>
      </w:r>
      <w:r w:rsidRPr="00DE6D79">
        <w:tab/>
        <w:t>Description of the vehicle, drawings, etc. (needs detailing):</w:t>
      </w:r>
      <w:r w:rsidRPr="00DE6D79">
        <w:tab/>
      </w:r>
    </w:p>
    <w:p w14:paraId="0A4AC631" w14:textId="77777777" w:rsidR="00DE6D79" w:rsidRPr="00DE6D79" w:rsidRDefault="00DE6D79" w:rsidP="00DE6D79">
      <w:pPr>
        <w:tabs>
          <w:tab w:val="right" w:leader="dot" w:pos="8505"/>
        </w:tabs>
        <w:spacing w:after="120"/>
        <w:ind w:left="2268" w:right="1134" w:hanging="1134"/>
        <w:jc w:val="both"/>
      </w:pPr>
      <w:r w:rsidRPr="00DE6D79">
        <w:t>7.</w:t>
      </w:r>
      <w:r w:rsidRPr="00DE6D79">
        <w:tab/>
        <w:t>Test results:</w:t>
      </w:r>
      <w:r w:rsidRPr="00DE6D79">
        <w:tab/>
      </w:r>
    </w:p>
    <w:p w14:paraId="71A1F2D4" w14:textId="77777777" w:rsidR="00DE6D79" w:rsidRPr="00DE6D79" w:rsidRDefault="00DE6D79" w:rsidP="00DE6D79">
      <w:pPr>
        <w:tabs>
          <w:tab w:val="right" w:leader="dot" w:pos="8505"/>
        </w:tabs>
        <w:spacing w:after="120"/>
        <w:ind w:left="2268" w:right="1134" w:hanging="1134"/>
        <w:jc w:val="both"/>
      </w:pPr>
      <w:r w:rsidRPr="00DE6D79">
        <w:t>8.</w:t>
      </w:r>
      <w:r w:rsidRPr="00DE6D79">
        <w:tab/>
        <w:t>Vehicle submitted for approval on:</w:t>
      </w:r>
      <w:r w:rsidRPr="00DE6D79">
        <w:tab/>
      </w:r>
    </w:p>
    <w:p w14:paraId="6CEDB596" w14:textId="77777777" w:rsidR="00DE6D79" w:rsidRPr="00DE6D79" w:rsidRDefault="00DE6D79" w:rsidP="00DE6D79">
      <w:pPr>
        <w:tabs>
          <w:tab w:val="right" w:leader="dot" w:pos="8505"/>
        </w:tabs>
        <w:spacing w:after="120"/>
        <w:ind w:left="2268" w:right="1134" w:hanging="1134"/>
        <w:jc w:val="both"/>
      </w:pPr>
      <w:r w:rsidRPr="00DE6D79">
        <w:t>9.</w:t>
      </w:r>
      <w:r w:rsidRPr="00DE6D79">
        <w:tab/>
        <w:t>Technical Service responsible for conducting approval tests:</w:t>
      </w:r>
      <w:r w:rsidRPr="00DE6D79">
        <w:tab/>
      </w:r>
    </w:p>
    <w:p w14:paraId="765C1E05" w14:textId="77777777" w:rsidR="00DE6D79" w:rsidRPr="00DE6D79" w:rsidRDefault="00DE6D79" w:rsidP="00DE6D79">
      <w:pPr>
        <w:tabs>
          <w:tab w:val="right" w:leader="dot" w:pos="8505"/>
        </w:tabs>
        <w:spacing w:after="120"/>
        <w:ind w:left="2268" w:right="1134" w:hanging="1134"/>
        <w:jc w:val="both"/>
      </w:pPr>
      <w:r w:rsidRPr="00DE6D79">
        <w:t>10.</w:t>
      </w:r>
      <w:r w:rsidRPr="00DE6D79">
        <w:tab/>
        <w:t xml:space="preserve">Date of report issued by that </w:t>
      </w:r>
      <w:r w:rsidR="00351058">
        <w:t>S</w:t>
      </w:r>
      <w:r w:rsidR="00351058" w:rsidRPr="00DE6D79">
        <w:t>ervice</w:t>
      </w:r>
      <w:r w:rsidRPr="00DE6D79">
        <w:t>:</w:t>
      </w:r>
      <w:r w:rsidRPr="00DE6D79">
        <w:tab/>
      </w:r>
    </w:p>
    <w:p w14:paraId="46F8A0A0" w14:textId="77777777" w:rsidR="00DE6D79" w:rsidRPr="00DE6D79" w:rsidRDefault="00DE6D79" w:rsidP="00DE6D79">
      <w:pPr>
        <w:tabs>
          <w:tab w:val="right" w:leader="dot" w:pos="8505"/>
        </w:tabs>
        <w:spacing w:after="120"/>
        <w:ind w:left="2268" w:right="1134" w:hanging="1134"/>
        <w:jc w:val="both"/>
      </w:pPr>
      <w:r w:rsidRPr="00DE6D79">
        <w:t>11.</w:t>
      </w:r>
      <w:r w:rsidRPr="00DE6D79">
        <w:tab/>
        <w:t>CNG/LNG system</w:t>
      </w:r>
    </w:p>
    <w:p w14:paraId="4B36E8E0" w14:textId="77777777" w:rsidR="00DE6D79" w:rsidRPr="00DE6D79" w:rsidRDefault="00DE6D79" w:rsidP="00DE6D79">
      <w:pPr>
        <w:tabs>
          <w:tab w:val="right" w:leader="dot" w:pos="8505"/>
        </w:tabs>
        <w:spacing w:after="120"/>
        <w:ind w:left="2268" w:right="1134" w:hanging="1134"/>
        <w:jc w:val="both"/>
      </w:pPr>
      <w:r w:rsidRPr="00DE6D79">
        <w:t>11.1.</w:t>
      </w:r>
      <w:r w:rsidRPr="00DE6D79">
        <w:tab/>
        <w:t>Trade name or mark of components and their approval numbers:</w:t>
      </w:r>
      <w:r w:rsidRPr="00DE6D79">
        <w:tab/>
      </w:r>
    </w:p>
    <w:p w14:paraId="1490AF8C" w14:textId="77777777" w:rsidR="00DE6D79" w:rsidRPr="00DE6D79" w:rsidRDefault="00DE6D79" w:rsidP="00DE6D79">
      <w:pPr>
        <w:tabs>
          <w:tab w:val="right" w:leader="dot" w:pos="8505"/>
        </w:tabs>
        <w:spacing w:after="120"/>
        <w:ind w:left="2268" w:right="1134" w:hanging="1134"/>
        <w:jc w:val="both"/>
      </w:pPr>
      <w:r w:rsidRPr="00DE6D79">
        <w:t>11.1.1.</w:t>
      </w:r>
      <w:r w:rsidRPr="00DE6D79">
        <w:tab/>
        <w:t>Container(s) or cylinder(s):</w:t>
      </w:r>
      <w:r w:rsidRPr="00DE6D79">
        <w:tab/>
      </w:r>
    </w:p>
    <w:p w14:paraId="0DAB3CFE" w14:textId="77777777" w:rsidR="00DE6D79" w:rsidRPr="00DE6D79" w:rsidRDefault="00DE6D79" w:rsidP="00DE6D79">
      <w:pPr>
        <w:tabs>
          <w:tab w:val="right" w:leader="dot" w:pos="8505"/>
        </w:tabs>
        <w:spacing w:after="120"/>
        <w:ind w:left="2268" w:right="1134" w:hanging="1134"/>
        <w:jc w:val="both"/>
      </w:pPr>
      <w:r w:rsidRPr="00DE6D79">
        <w:t>11.1.2.</w:t>
      </w:r>
      <w:r w:rsidRPr="00DE6D79">
        <w:tab/>
        <w:t>Tank(s) or vessel(s):</w:t>
      </w:r>
      <w:r w:rsidRPr="00DE6D79">
        <w:tab/>
      </w:r>
    </w:p>
    <w:p w14:paraId="7D4F9969" w14:textId="77777777" w:rsidR="00DE6D79" w:rsidRPr="00DE6D79" w:rsidRDefault="00DE6D79" w:rsidP="00DE6D79">
      <w:pPr>
        <w:tabs>
          <w:tab w:val="right" w:leader="dot" w:pos="8505"/>
        </w:tabs>
        <w:spacing w:after="120"/>
        <w:ind w:left="2268" w:right="1134" w:hanging="1134"/>
        <w:jc w:val="both"/>
      </w:pPr>
      <w:r w:rsidRPr="00DE6D79">
        <w:t>11.1.3.</w:t>
      </w:r>
      <w:r w:rsidRPr="00DE6D79">
        <w:tab/>
      </w:r>
      <w:r w:rsidR="00D93E3C" w:rsidRPr="00D93E3C">
        <w:t xml:space="preserve">Specific components, </w:t>
      </w:r>
      <w:r w:rsidRPr="00D93E3C">
        <w:t>etc. (</w:t>
      </w:r>
      <w:r w:rsidRPr="00DE6D79">
        <w:t xml:space="preserve">see para. </w:t>
      </w:r>
      <w:r w:rsidR="00D004FC">
        <w:t>4.6</w:t>
      </w:r>
      <w:r w:rsidRPr="00DE6D79">
        <w:t>. of the Regulation)</w:t>
      </w:r>
      <w:r w:rsidRPr="00DE6D79">
        <w:tab/>
      </w:r>
    </w:p>
    <w:p w14:paraId="71BD59BC" w14:textId="77777777" w:rsidR="00DE6D79" w:rsidRPr="00DE6D79" w:rsidRDefault="00DE6D79" w:rsidP="00DE6D79">
      <w:pPr>
        <w:tabs>
          <w:tab w:val="right" w:leader="dot" w:pos="8505"/>
        </w:tabs>
        <w:spacing w:after="120"/>
        <w:ind w:left="2268" w:right="1134" w:hanging="1134"/>
        <w:jc w:val="both"/>
      </w:pPr>
      <w:r w:rsidRPr="00DE6D79">
        <w:lastRenderedPageBreak/>
        <w:t>12.</w:t>
      </w:r>
      <w:r w:rsidRPr="00DE6D79">
        <w:tab/>
        <w:t>No. of report issued by that service:</w:t>
      </w:r>
      <w:r w:rsidRPr="00DE6D79">
        <w:tab/>
      </w:r>
    </w:p>
    <w:p w14:paraId="08288699" w14:textId="77777777" w:rsidR="00DE6D79" w:rsidRPr="00DE6D79" w:rsidRDefault="00DE6D79" w:rsidP="00DE6D79">
      <w:pPr>
        <w:tabs>
          <w:tab w:val="right" w:leader="dot" w:pos="8505"/>
        </w:tabs>
        <w:spacing w:after="120"/>
        <w:ind w:left="2268" w:right="1134" w:hanging="1134"/>
        <w:jc w:val="both"/>
      </w:pPr>
      <w:r w:rsidRPr="00DE6D79">
        <w:t>13.</w:t>
      </w:r>
      <w:r w:rsidRPr="00DE6D79">
        <w:tab/>
        <w:t>Approval granted/refused/extended/withdrawn</w:t>
      </w:r>
      <w:r w:rsidRPr="00DE6D79">
        <w:rPr>
          <w:vertAlign w:val="superscript"/>
        </w:rPr>
        <w:t>2</w:t>
      </w:r>
      <w:r w:rsidRPr="00DE6D79">
        <w:tab/>
      </w:r>
    </w:p>
    <w:p w14:paraId="15C05475" w14:textId="77777777" w:rsidR="00DE6D79" w:rsidRPr="00DE6D79" w:rsidRDefault="00DE6D79" w:rsidP="00DE6D79">
      <w:pPr>
        <w:tabs>
          <w:tab w:val="right" w:leader="dot" w:pos="8505"/>
        </w:tabs>
        <w:spacing w:after="120"/>
        <w:ind w:left="2268" w:right="1134" w:hanging="1134"/>
        <w:jc w:val="both"/>
      </w:pPr>
      <w:r w:rsidRPr="00DE6D79">
        <w:t>14.</w:t>
      </w:r>
      <w:r w:rsidRPr="00DE6D79">
        <w:tab/>
        <w:t>Reason(s) of extension (if applicable):</w:t>
      </w:r>
      <w:r w:rsidRPr="00DE6D79">
        <w:tab/>
      </w:r>
    </w:p>
    <w:p w14:paraId="0E74BAD0" w14:textId="77777777" w:rsidR="00DE6D79" w:rsidRPr="00DE6D79" w:rsidRDefault="00DE6D79" w:rsidP="00DE6D79">
      <w:pPr>
        <w:tabs>
          <w:tab w:val="right" w:leader="dot" w:pos="8505"/>
        </w:tabs>
        <w:spacing w:after="120"/>
        <w:ind w:left="2268" w:right="1134" w:hanging="1134"/>
        <w:jc w:val="both"/>
      </w:pPr>
      <w:r w:rsidRPr="00DE6D79">
        <w:t>15.</w:t>
      </w:r>
      <w:r w:rsidRPr="00DE6D79">
        <w:tab/>
        <w:t>Place:</w:t>
      </w:r>
      <w:r w:rsidRPr="00DE6D79">
        <w:tab/>
      </w:r>
    </w:p>
    <w:p w14:paraId="2F2F7AC8" w14:textId="77777777" w:rsidR="00DE6D79" w:rsidRPr="00DE6D79" w:rsidRDefault="00DE6D79" w:rsidP="00DE6D79">
      <w:pPr>
        <w:tabs>
          <w:tab w:val="right" w:leader="dot" w:pos="8505"/>
        </w:tabs>
        <w:spacing w:after="120"/>
        <w:ind w:left="2268" w:right="1134" w:hanging="1134"/>
        <w:jc w:val="both"/>
      </w:pPr>
      <w:r w:rsidRPr="00DE6D79">
        <w:t>16.</w:t>
      </w:r>
      <w:r w:rsidRPr="00DE6D79">
        <w:tab/>
        <w:t>Date:</w:t>
      </w:r>
      <w:r w:rsidRPr="00DE6D79">
        <w:tab/>
      </w:r>
    </w:p>
    <w:p w14:paraId="4B860D7E" w14:textId="77777777" w:rsidR="00DE6D79" w:rsidRPr="00DE6D79" w:rsidRDefault="00DE6D79" w:rsidP="00DE6D79">
      <w:pPr>
        <w:tabs>
          <w:tab w:val="right" w:leader="dot" w:pos="8505"/>
        </w:tabs>
        <w:spacing w:after="120"/>
        <w:ind w:left="2268" w:right="1134" w:hanging="1134"/>
        <w:jc w:val="both"/>
      </w:pPr>
      <w:r w:rsidRPr="00DE6D79">
        <w:t>17.</w:t>
      </w:r>
      <w:r w:rsidRPr="00DE6D79">
        <w:tab/>
        <w:t>Signature:</w:t>
      </w:r>
      <w:r w:rsidRPr="00DE6D79">
        <w:tab/>
      </w:r>
    </w:p>
    <w:p w14:paraId="70C07582" w14:textId="77777777" w:rsidR="00DE6D79" w:rsidRPr="00DE6D79" w:rsidRDefault="00DE6D79" w:rsidP="00DE6D79">
      <w:pPr>
        <w:tabs>
          <w:tab w:val="right" w:leader="dot" w:pos="8505"/>
        </w:tabs>
        <w:spacing w:after="120"/>
        <w:ind w:left="2268" w:right="1134" w:hanging="1134"/>
        <w:jc w:val="both"/>
      </w:pPr>
      <w:r w:rsidRPr="00DE6D79">
        <w:t>18.</w:t>
      </w:r>
      <w:r w:rsidRPr="00DE6D79">
        <w:tab/>
        <w:t>The following documents filed with the application or extension of approval can be obtained upon request:</w:t>
      </w:r>
    </w:p>
    <w:p w14:paraId="2268FB28" w14:textId="77777777" w:rsidR="00DE6D79" w:rsidRPr="00DE6D79" w:rsidRDefault="00DE6D79" w:rsidP="00DE6D79">
      <w:pPr>
        <w:tabs>
          <w:tab w:val="right" w:leader="dot" w:pos="8505"/>
        </w:tabs>
        <w:spacing w:after="120"/>
        <w:ind w:left="2268" w:right="1134"/>
        <w:jc w:val="both"/>
      </w:pPr>
      <w:r w:rsidRPr="00DE6D79">
        <w:t>Drawings, diagrams and scheme plans on the components and the installation of the CNG/LNG equipment considered to be of importance for the purpose of this Regulation;</w:t>
      </w:r>
    </w:p>
    <w:p w14:paraId="3077FBFC" w14:textId="77777777" w:rsidR="00DE6D79" w:rsidRPr="00DE6D79" w:rsidRDefault="00DE6D79" w:rsidP="00DE6D79">
      <w:pPr>
        <w:tabs>
          <w:tab w:val="right" w:leader="dot" w:pos="8505"/>
        </w:tabs>
        <w:spacing w:after="120"/>
        <w:ind w:left="2268" w:right="1134"/>
        <w:jc w:val="both"/>
      </w:pPr>
      <w:r w:rsidRPr="00DE6D79">
        <w:t>Where applicable drawings of the various equipment and their position in the vehicle.</w:t>
      </w:r>
    </w:p>
    <w:p w14:paraId="060AACD8" w14:textId="77777777" w:rsidR="00DE6D79" w:rsidRPr="00DE6D79" w:rsidRDefault="00DE6D79" w:rsidP="00DE6D79">
      <w:pPr>
        <w:tabs>
          <w:tab w:val="right" w:leader="dot" w:pos="8505"/>
        </w:tabs>
        <w:spacing w:after="120"/>
        <w:ind w:left="2268" w:right="1134" w:hanging="1134"/>
        <w:jc w:val="both"/>
      </w:pPr>
    </w:p>
    <w:p w14:paraId="62959A15" w14:textId="77777777" w:rsidR="00DE6D79" w:rsidRPr="00DE6D79" w:rsidRDefault="00DE6D79" w:rsidP="00DE6D79">
      <w:pPr>
        <w:tabs>
          <w:tab w:val="right" w:leader="dot" w:pos="8505"/>
        </w:tabs>
        <w:spacing w:after="120"/>
        <w:ind w:left="2268" w:right="1134" w:hanging="1134"/>
        <w:jc w:val="both"/>
        <w:sectPr w:rsidR="00DE6D79" w:rsidRPr="00DE6D79" w:rsidSect="00DE6D79">
          <w:headerReference w:type="even" r:id="rId48"/>
          <w:headerReference w:type="default" r:id="rId49"/>
          <w:headerReference w:type="first" r:id="rId50"/>
          <w:footerReference w:type="first" r:id="rId51"/>
          <w:footnotePr>
            <w:numRestart w:val="eachSect"/>
          </w:footnotePr>
          <w:endnotePr>
            <w:numFmt w:val="decimal"/>
          </w:endnotePr>
          <w:pgSz w:w="11907" w:h="16840" w:code="9"/>
          <w:pgMar w:top="1701" w:right="1134" w:bottom="2268" w:left="1134" w:header="1134" w:footer="1701" w:gutter="0"/>
          <w:cols w:space="720"/>
          <w:docGrid w:linePitch="272"/>
        </w:sectPr>
      </w:pPr>
    </w:p>
    <w:p w14:paraId="2044F9A3" w14:textId="77777777" w:rsidR="00DE6D79" w:rsidRPr="00DE6D79" w:rsidRDefault="00DE6D79" w:rsidP="000D3536">
      <w:pPr>
        <w:pStyle w:val="HChG"/>
      </w:pPr>
      <w:bookmarkStart w:id="65" w:name="_Toc384288922"/>
      <w:r w:rsidRPr="00DE6D79">
        <w:lastRenderedPageBreak/>
        <w:t>Annex 3</w:t>
      </w:r>
      <w:bookmarkEnd w:id="65"/>
    </w:p>
    <w:p w14:paraId="1129AC2C" w14:textId="77777777" w:rsidR="00DE6D79" w:rsidRPr="00DE6D79" w:rsidRDefault="000D3536" w:rsidP="000D3536">
      <w:pPr>
        <w:pStyle w:val="HChG"/>
      </w:pPr>
      <w:r>
        <w:tab/>
      </w:r>
      <w:r>
        <w:tab/>
      </w:r>
      <w:bookmarkStart w:id="66" w:name="_Toc384288923"/>
      <w:r w:rsidR="00DE6D79" w:rsidRPr="00DE6D79">
        <w:t>On-board storage of natural gas as a fuel for automotive vehicles</w:t>
      </w:r>
      <w:bookmarkEnd w:id="66"/>
    </w:p>
    <w:p w14:paraId="06BED22E" w14:textId="77777777" w:rsidR="00DE6D79" w:rsidRPr="00DE6D79" w:rsidRDefault="00DE6D79" w:rsidP="00DE6D79">
      <w:pPr>
        <w:spacing w:after="120" w:line="240" w:lineRule="auto"/>
        <w:ind w:left="2268" w:right="1134" w:hanging="1134"/>
        <w:jc w:val="both"/>
      </w:pPr>
      <w:r w:rsidRPr="00DE6D79">
        <w:t>1.</w:t>
      </w:r>
      <w:r w:rsidRPr="00DE6D79">
        <w:tab/>
        <w:t>Scope</w:t>
      </w:r>
    </w:p>
    <w:p w14:paraId="6191D90B" w14:textId="77777777" w:rsidR="00DE6D79" w:rsidRPr="00DE6D79" w:rsidRDefault="00DE6D79" w:rsidP="00DE6D79">
      <w:pPr>
        <w:spacing w:after="120" w:line="240" w:lineRule="auto"/>
        <w:ind w:left="2268" w:right="1134" w:hanging="1134"/>
        <w:jc w:val="both"/>
      </w:pPr>
      <w:r w:rsidRPr="00DE6D79">
        <w:t>1.1.</w:t>
      </w:r>
      <w:r w:rsidRPr="00DE6D79">
        <w:tab/>
        <w:t>Annex 3A sets out minimum requirements for light-weight refillable gas cylinders. The cylinders are intended only for the on-board storage of high pressure compressed natural gas as a fuel for automotive vehicles to which the cylinders are to be fixed. Cylinders may be of any steel, aluminium or non-metallic material, design or method of manufacture suitable for the specified service conditions. This annex also covers stainless steel metal liners of seamless or welded construction.</w:t>
      </w:r>
    </w:p>
    <w:p w14:paraId="33406CE3" w14:textId="77777777" w:rsidR="00DE6D79" w:rsidRPr="00DE6D79" w:rsidRDefault="00DE6D79" w:rsidP="00DE6D79">
      <w:pPr>
        <w:spacing w:after="120" w:line="240" w:lineRule="auto"/>
        <w:ind w:left="2268" w:right="1134" w:hanging="1134"/>
        <w:jc w:val="both"/>
      </w:pPr>
      <w:r w:rsidRPr="00DE6D79">
        <w:t>1.2.</w:t>
      </w:r>
      <w:r w:rsidRPr="00DE6D79">
        <w:tab/>
        <w:t>Annex 3B sets out minimum requirements for refillable fuel tanks for liquefied natural gas (LNG) used in vehicles as well as the testing methods required.</w:t>
      </w:r>
    </w:p>
    <w:p w14:paraId="499E1DE6" w14:textId="77777777" w:rsidR="00DE6D79" w:rsidRPr="00DE6D79" w:rsidRDefault="00DE6D79" w:rsidP="00DE6D79">
      <w:pPr>
        <w:suppressAutoHyphens w:val="0"/>
        <w:spacing w:after="120" w:line="240" w:lineRule="auto"/>
        <w:ind w:left="1134" w:right="1134"/>
        <w:jc w:val="both"/>
        <w:rPr>
          <w:b/>
        </w:rPr>
      </w:pPr>
    </w:p>
    <w:p w14:paraId="51EDEDCD" w14:textId="77777777" w:rsidR="00DE6D79" w:rsidRPr="00DE6D79" w:rsidRDefault="00DE6D79" w:rsidP="00DE6D79">
      <w:pPr>
        <w:suppressAutoHyphens w:val="0"/>
        <w:spacing w:after="120" w:line="240" w:lineRule="auto"/>
        <w:ind w:left="1134" w:right="1134"/>
        <w:jc w:val="both"/>
        <w:rPr>
          <w:b/>
        </w:rPr>
        <w:sectPr w:rsidR="00DE6D79" w:rsidRPr="00DE6D79" w:rsidSect="00DE6D79">
          <w:headerReference w:type="even" r:id="rId52"/>
          <w:headerReference w:type="default" r:id="rId53"/>
          <w:headerReference w:type="first" r:id="rId54"/>
          <w:footerReference w:type="first" r:id="rId55"/>
          <w:footnotePr>
            <w:numRestart w:val="eachSect"/>
          </w:footnotePr>
          <w:endnotePr>
            <w:numFmt w:val="decimal"/>
          </w:endnotePr>
          <w:pgSz w:w="11907" w:h="16840" w:code="9"/>
          <w:pgMar w:top="1701" w:right="1134" w:bottom="2268" w:left="1134" w:header="1134" w:footer="1701" w:gutter="0"/>
          <w:cols w:space="720"/>
          <w:docGrid w:linePitch="272"/>
        </w:sectPr>
      </w:pPr>
    </w:p>
    <w:p w14:paraId="2FC8A4DF" w14:textId="77777777" w:rsidR="00DE6D79" w:rsidRPr="00DE6D79" w:rsidRDefault="00DE6D79" w:rsidP="000D3536">
      <w:pPr>
        <w:pStyle w:val="HChG"/>
      </w:pPr>
      <w:bookmarkStart w:id="67" w:name="_Toc384288924"/>
      <w:r w:rsidRPr="00DE6D79">
        <w:lastRenderedPageBreak/>
        <w:t>Annex 3A</w:t>
      </w:r>
      <w:bookmarkEnd w:id="67"/>
    </w:p>
    <w:p w14:paraId="3F69B8DB" w14:textId="77777777" w:rsidR="00DE6D79" w:rsidRPr="00DE6D79" w:rsidRDefault="000D3536" w:rsidP="000D3536">
      <w:pPr>
        <w:pStyle w:val="HChG"/>
      </w:pPr>
      <w:r>
        <w:tab/>
      </w:r>
      <w:r>
        <w:tab/>
      </w:r>
      <w:bookmarkStart w:id="68" w:name="_Toc384288925"/>
      <w:r w:rsidR="00DE6D79" w:rsidRPr="00DE6D79">
        <w:t>Gas cylinders - High pressure cylinder for the on-board storage of CNG compressed natural gas as a fuel for automotive vehicles</w:t>
      </w:r>
      <w:bookmarkEnd w:id="68"/>
    </w:p>
    <w:p w14:paraId="55E58C17" w14:textId="77777777" w:rsidR="00DE6D79" w:rsidRPr="00DE6D79" w:rsidRDefault="00DE6D79" w:rsidP="00DE6D79">
      <w:pPr>
        <w:spacing w:after="120" w:line="240" w:lineRule="auto"/>
        <w:ind w:left="2268" w:right="1134" w:hanging="1134"/>
        <w:jc w:val="both"/>
      </w:pPr>
      <w:r w:rsidRPr="00DE6D79">
        <w:t>1.</w:t>
      </w:r>
      <w:r w:rsidRPr="00DE6D79">
        <w:tab/>
        <w:t>Scope</w:t>
      </w:r>
    </w:p>
    <w:p w14:paraId="623C22B9" w14:textId="77777777" w:rsidR="00DE6D79" w:rsidRPr="00DE6D79" w:rsidRDefault="00DE6D79" w:rsidP="00DE6D79">
      <w:pPr>
        <w:spacing w:after="120" w:line="240" w:lineRule="auto"/>
        <w:ind w:left="2268" w:right="1134"/>
        <w:jc w:val="both"/>
      </w:pPr>
      <w:r w:rsidRPr="00DE6D79">
        <w:t>Cylinders covered by this annex are classified in Class 0, as described in paragraph 3. of this Regulation, and are:</w:t>
      </w:r>
    </w:p>
    <w:p w14:paraId="380D0147" w14:textId="77777777" w:rsidR="00DE6D79" w:rsidRPr="00DE6D79" w:rsidRDefault="00DE6D79" w:rsidP="00DE6D79">
      <w:pPr>
        <w:spacing w:after="120" w:line="240" w:lineRule="auto"/>
        <w:ind w:left="3119" w:right="1134" w:hanging="851"/>
        <w:jc w:val="both"/>
      </w:pPr>
      <w:r w:rsidRPr="00DE6D79">
        <w:t>CNG-1</w:t>
      </w:r>
      <w:r w:rsidRPr="00DE6D79">
        <w:tab/>
        <w:t>Metal</w:t>
      </w:r>
    </w:p>
    <w:p w14:paraId="65F6D41C" w14:textId="77777777" w:rsidR="00DE6D79" w:rsidRPr="00DE6D79" w:rsidRDefault="00DE6D79" w:rsidP="00DE6D79">
      <w:pPr>
        <w:spacing w:after="120" w:line="240" w:lineRule="auto"/>
        <w:ind w:left="3119" w:right="1134" w:hanging="851"/>
        <w:jc w:val="both"/>
      </w:pPr>
      <w:r w:rsidRPr="00DE6D79">
        <w:t>CNG-2</w:t>
      </w:r>
      <w:r w:rsidRPr="00DE6D79">
        <w:tab/>
        <w:t>Metal liner reinforced with resin impregnated continuous filament (hoop wrapped)</w:t>
      </w:r>
    </w:p>
    <w:p w14:paraId="493435C6" w14:textId="77777777" w:rsidR="00DE6D79" w:rsidRPr="00DE6D79" w:rsidRDefault="00DE6D79" w:rsidP="00DE6D79">
      <w:pPr>
        <w:spacing w:after="120" w:line="240" w:lineRule="auto"/>
        <w:ind w:left="3119" w:right="1134" w:hanging="851"/>
        <w:jc w:val="both"/>
      </w:pPr>
      <w:r w:rsidRPr="00DE6D79">
        <w:t>CNG-3</w:t>
      </w:r>
      <w:r w:rsidRPr="00DE6D79">
        <w:tab/>
        <w:t>Metal liner reinforced with resin impregnated continuous filament (fully wrapped)</w:t>
      </w:r>
    </w:p>
    <w:p w14:paraId="72FFD394" w14:textId="77777777" w:rsidR="00DE6D79" w:rsidRPr="00DE6D79" w:rsidRDefault="00DE6D79" w:rsidP="00DE6D79">
      <w:pPr>
        <w:spacing w:after="120" w:line="240" w:lineRule="auto"/>
        <w:ind w:left="3119" w:right="1134" w:hanging="851"/>
        <w:jc w:val="both"/>
      </w:pPr>
      <w:r w:rsidRPr="00DE6D79">
        <w:t>CNG-4</w:t>
      </w:r>
      <w:r w:rsidRPr="00DE6D79">
        <w:tab/>
        <w:t>Resin impregnated continuous filament with a non-metallic liner (all composite)</w:t>
      </w:r>
    </w:p>
    <w:p w14:paraId="5B64CF1F" w14:textId="77777777" w:rsidR="00DE6D79" w:rsidRPr="00DE6D79" w:rsidRDefault="00DE6D79" w:rsidP="00DE6D79">
      <w:pPr>
        <w:spacing w:after="120" w:line="240" w:lineRule="auto"/>
        <w:ind w:left="2268" w:right="1134"/>
        <w:jc w:val="both"/>
      </w:pPr>
      <w:r w:rsidRPr="00DE6D79">
        <w:t xml:space="preserve">Service conditions to which the cylinders will be subjected are detailed in paragraph 4. </w:t>
      </w:r>
      <w:r w:rsidR="001554FF">
        <w:t xml:space="preserve">of this annex. </w:t>
      </w:r>
      <w:r w:rsidRPr="00DE6D79">
        <w:t>This annex is based upon a working pressure for natural gas as a fuel of 20 MPa settled at 15 °C with a maximum filling pressure of 26 MPa. Other working pressures can be accommodated by adjusting the pressure by the appropriate factor (ratio). For example, a 25 MPa working pressure system will require pressures to be multiplied by 1.25.</w:t>
      </w:r>
    </w:p>
    <w:p w14:paraId="456AC9EE" w14:textId="77777777" w:rsidR="00DE6D79" w:rsidRPr="00DE6D79" w:rsidRDefault="00DE6D79" w:rsidP="00DE6D79">
      <w:pPr>
        <w:spacing w:after="120" w:line="240" w:lineRule="auto"/>
        <w:ind w:left="2268" w:right="1134"/>
        <w:jc w:val="both"/>
      </w:pPr>
      <w:r w:rsidRPr="00DE6D79">
        <w:t>The service life of the cylinder shall be defined by the manufacturer and may vary with applications. Definition of service life is based upon filling the cylinders 1,000 times a year for a minimum of 15,000 fills. The maximum service life shall be 20 years.</w:t>
      </w:r>
    </w:p>
    <w:p w14:paraId="2CD177FE" w14:textId="77777777" w:rsidR="00DE6D79" w:rsidRPr="00DE6D79" w:rsidRDefault="00DE6D79" w:rsidP="00DE6D79">
      <w:pPr>
        <w:spacing w:after="120" w:line="240" w:lineRule="auto"/>
        <w:ind w:left="2268" w:right="1134"/>
        <w:jc w:val="both"/>
      </w:pPr>
      <w:r w:rsidRPr="00DE6D79">
        <w:t>For metal and metal-lined cylinders, the cylinder life is based upon the rate of fatigue crack growth. The ultrasonic inspection, or equivalent, of each cylinder or liner is required to ensure the absence of flaws which exceed the maximum allowable size. This approach permits the optimized design and manufacture of light weight cylinders for natural gas vehicle service.</w:t>
      </w:r>
    </w:p>
    <w:p w14:paraId="7AF51E84" w14:textId="77777777" w:rsidR="00DE6D79" w:rsidRPr="00DE6D79" w:rsidRDefault="00DE6D79" w:rsidP="00DE6D79">
      <w:pPr>
        <w:spacing w:after="120" w:line="240" w:lineRule="auto"/>
        <w:ind w:left="2268" w:right="1134"/>
        <w:jc w:val="both"/>
      </w:pPr>
      <w:r w:rsidRPr="00DE6D79">
        <w:t>For all-composite cylinders with non-metallic non-load bearing liners the "safe life" is demonstrated by appropriate design methods, design qualification testing and manufacturing controls.</w:t>
      </w:r>
    </w:p>
    <w:p w14:paraId="28A0A697" w14:textId="77777777" w:rsidR="00DE6D79" w:rsidRPr="00AE49B3" w:rsidRDefault="00DE6D79" w:rsidP="00DE6D79">
      <w:pPr>
        <w:spacing w:after="120" w:line="240" w:lineRule="auto"/>
        <w:ind w:left="2268" w:right="1134" w:hanging="1134"/>
        <w:jc w:val="both"/>
      </w:pPr>
      <w:r w:rsidRPr="00AE49B3">
        <w:t>2.</w:t>
      </w:r>
      <w:r w:rsidRPr="00AE49B3">
        <w:tab/>
        <w:t xml:space="preserve">References (see </w:t>
      </w:r>
      <w:r w:rsidR="001554FF" w:rsidRPr="00AE49B3">
        <w:t>paragraph 2. of this Regulation</w:t>
      </w:r>
      <w:r w:rsidRPr="00AE49B3">
        <w:t>)</w:t>
      </w:r>
    </w:p>
    <w:p w14:paraId="3623B36A" w14:textId="77777777" w:rsidR="00DE6D79" w:rsidRPr="00DE6D79" w:rsidRDefault="00DE6D79" w:rsidP="00DE6D79">
      <w:pPr>
        <w:spacing w:after="120" w:line="240" w:lineRule="auto"/>
        <w:ind w:left="2268" w:right="1134" w:hanging="1134"/>
        <w:jc w:val="both"/>
      </w:pPr>
      <w:r w:rsidRPr="00AE49B3">
        <w:t>3.</w:t>
      </w:r>
      <w:r w:rsidRPr="00AE49B3">
        <w:tab/>
        <w:t xml:space="preserve">Definitions (see </w:t>
      </w:r>
      <w:r w:rsidR="001554FF" w:rsidRPr="00AE49B3">
        <w:t>paragraph 4. of this Regulation</w:t>
      </w:r>
      <w:r w:rsidRPr="00AE49B3">
        <w:t>)</w:t>
      </w:r>
    </w:p>
    <w:p w14:paraId="12A6CB11" w14:textId="77777777" w:rsidR="00DE6D79" w:rsidRPr="00DE6D79" w:rsidRDefault="00DE6D79" w:rsidP="00DE6D79">
      <w:pPr>
        <w:spacing w:after="120" w:line="240" w:lineRule="auto"/>
        <w:ind w:left="2268" w:right="1134" w:hanging="1134"/>
        <w:jc w:val="both"/>
      </w:pPr>
      <w:r w:rsidRPr="00DE6D79">
        <w:t>4.</w:t>
      </w:r>
      <w:r w:rsidRPr="00DE6D79">
        <w:tab/>
        <w:t>Service conditions</w:t>
      </w:r>
    </w:p>
    <w:p w14:paraId="23C911AF" w14:textId="77777777" w:rsidR="00DE6D79" w:rsidRPr="00DE6D79" w:rsidRDefault="00DE6D79" w:rsidP="00DE6D79">
      <w:pPr>
        <w:spacing w:after="120" w:line="240" w:lineRule="auto"/>
        <w:ind w:left="2268" w:right="1134" w:hanging="1134"/>
        <w:jc w:val="both"/>
      </w:pPr>
      <w:r w:rsidRPr="00DE6D79">
        <w:t>4.1.</w:t>
      </w:r>
      <w:r w:rsidRPr="00DE6D79">
        <w:tab/>
        <w:t>General</w:t>
      </w:r>
    </w:p>
    <w:p w14:paraId="73B83D7D" w14:textId="77777777" w:rsidR="00DE6D79" w:rsidRPr="00DE6D79" w:rsidRDefault="00DE6D79" w:rsidP="00DE6D79">
      <w:pPr>
        <w:spacing w:after="120" w:line="240" w:lineRule="auto"/>
        <w:ind w:left="2268" w:right="1134" w:hanging="1134"/>
        <w:jc w:val="both"/>
      </w:pPr>
      <w:r w:rsidRPr="00DE6D79">
        <w:t>4.1.1.</w:t>
      </w:r>
      <w:r w:rsidRPr="00DE6D79">
        <w:tab/>
        <w:t>Standard service conditions</w:t>
      </w:r>
    </w:p>
    <w:p w14:paraId="7E1BD938" w14:textId="77777777" w:rsidR="00DE6D79" w:rsidRPr="00DE6D79" w:rsidRDefault="00DE6D79" w:rsidP="00DE6D79">
      <w:pPr>
        <w:spacing w:after="120" w:line="240" w:lineRule="auto"/>
        <w:ind w:left="2268" w:right="1134"/>
        <w:jc w:val="both"/>
      </w:pPr>
      <w:r w:rsidRPr="00DE6D79">
        <w:t>The standard service conditions specified in this section are provided as a basis for the design, manufacture, inspection, testing, and approval of cylinders that are to be mounted permanently on vehicles and used to store natural gas at ambient temperatures for use as a fuel on vehicles.</w:t>
      </w:r>
    </w:p>
    <w:p w14:paraId="0D694071" w14:textId="77777777" w:rsidR="00DE6D79" w:rsidRPr="00DE6D79" w:rsidRDefault="00DE6D79" w:rsidP="00DE6D79">
      <w:pPr>
        <w:keepNext/>
        <w:keepLines/>
        <w:spacing w:after="120" w:line="240" w:lineRule="auto"/>
        <w:ind w:left="2268" w:right="1134" w:hanging="1134"/>
        <w:jc w:val="both"/>
      </w:pPr>
      <w:r w:rsidRPr="00DE6D79">
        <w:lastRenderedPageBreak/>
        <w:t>4.1.2.</w:t>
      </w:r>
      <w:r w:rsidRPr="00DE6D79">
        <w:tab/>
        <w:t>Use of cylinders</w:t>
      </w:r>
    </w:p>
    <w:p w14:paraId="19D9F5B6" w14:textId="77777777" w:rsidR="00DE6D79" w:rsidRPr="00DE6D79" w:rsidRDefault="00DE6D79" w:rsidP="00DE6D79">
      <w:pPr>
        <w:keepNext/>
        <w:keepLines/>
        <w:spacing w:after="120" w:line="240" w:lineRule="auto"/>
        <w:ind w:left="2268" w:right="1134"/>
        <w:jc w:val="both"/>
      </w:pPr>
      <w:r w:rsidRPr="00DE6D79">
        <w:t>The service conditions specified are also intended to provide information on how cylinders made to this Regulation may safely be used to:</w:t>
      </w:r>
    </w:p>
    <w:p w14:paraId="59B4059B" w14:textId="77777777" w:rsidR="00DE6D79" w:rsidRPr="00DE6D79" w:rsidRDefault="00DE6D79" w:rsidP="00DE6D79">
      <w:pPr>
        <w:spacing w:after="120" w:line="240" w:lineRule="auto"/>
        <w:ind w:left="2835" w:right="1134" w:hanging="567"/>
        <w:jc w:val="both"/>
      </w:pPr>
      <w:r w:rsidRPr="00DE6D79">
        <w:t>(a)</w:t>
      </w:r>
      <w:r w:rsidRPr="00DE6D79">
        <w:tab/>
        <w:t>Manufacturers of cylinders;</w:t>
      </w:r>
    </w:p>
    <w:p w14:paraId="6A47F7E1" w14:textId="77777777" w:rsidR="00DE6D79" w:rsidRPr="00DE6D79" w:rsidRDefault="00DE6D79" w:rsidP="00DE6D79">
      <w:pPr>
        <w:spacing w:after="120" w:line="240" w:lineRule="auto"/>
        <w:ind w:left="2835" w:right="1134" w:hanging="567"/>
        <w:jc w:val="both"/>
      </w:pPr>
      <w:r w:rsidRPr="00DE6D79">
        <w:t>(b)</w:t>
      </w:r>
      <w:r w:rsidRPr="00DE6D79">
        <w:tab/>
        <w:t xml:space="preserve">Owners of cylinders; </w:t>
      </w:r>
    </w:p>
    <w:p w14:paraId="65FD5425" w14:textId="77777777" w:rsidR="00DE6D79" w:rsidRPr="00DE6D79" w:rsidRDefault="00DE6D79" w:rsidP="00DE6D79">
      <w:pPr>
        <w:spacing w:after="120" w:line="240" w:lineRule="auto"/>
        <w:ind w:left="2835" w:right="1134" w:hanging="567"/>
        <w:jc w:val="both"/>
      </w:pPr>
      <w:r w:rsidRPr="00DE6D79">
        <w:t>(c)</w:t>
      </w:r>
      <w:r w:rsidRPr="00DE6D79">
        <w:tab/>
        <w:t>Designers or contractors responsible for the installation of cylinders;</w:t>
      </w:r>
    </w:p>
    <w:p w14:paraId="4291EE60" w14:textId="77777777" w:rsidR="00DE6D79" w:rsidRPr="00DE6D79" w:rsidRDefault="00DE6D79" w:rsidP="00DE6D79">
      <w:pPr>
        <w:spacing w:after="120" w:line="240" w:lineRule="auto"/>
        <w:ind w:left="2835" w:right="1134" w:hanging="567"/>
        <w:jc w:val="both"/>
      </w:pPr>
      <w:r w:rsidRPr="00DE6D79">
        <w:t>(d)</w:t>
      </w:r>
      <w:r w:rsidRPr="00DE6D79">
        <w:tab/>
        <w:t>Designers or owners of equipment used to refuel vehicle cylinders;</w:t>
      </w:r>
    </w:p>
    <w:p w14:paraId="7372B808" w14:textId="77777777" w:rsidR="00DE6D79" w:rsidRPr="00DE6D79" w:rsidRDefault="00DE6D79" w:rsidP="00DE6D79">
      <w:pPr>
        <w:spacing w:after="120" w:line="240" w:lineRule="auto"/>
        <w:ind w:left="2835" w:right="1134" w:hanging="567"/>
        <w:jc w:val="both"/>
      </w:pPr>
      <w:r w:rsidRPr="00DE6D79">
        <w:t>(e)</w:t>
      </w:r>
      <w:r w:rsidRPr="00DE6D79">
        <w:tab/>
        <w:t>Suppliers of natural gas; and</w:t>
      </w:r>
    </w:p>
    <w:p w14:paraId="130AFEF9" w14:textId="77777777" w:rsidR="00DE6D79" w:rsidRPr="00DE6D79" w:rsidRDefault="00DE6D79" w:rsidP="00DE6D79">
      <w:pPr>
        <w:spacing w:after="120" w:line="240" w:lineRule="auto"/>
        <w:ind w:left="2835" w:right="1134" w:hanging="567"/>
        <w:jc w:val="both"/>
      </w:pPr>
      <w:r w:rsidRPr="00DE6D79">
        <w:t>(f)</w:t>
      </w:r>
      <w:r w:rsidRPr="00DE6D79">
        <w:tab/>
        <w:t>Regulatory authorities who have jurisdiction over cylinder use.</w:t>
      </w:r>
    </w:p>
    <w:p w14:paraId="27E457DF" w14:textId="77777777" w:rsidR="00DE6D79" w:rsidRPr="00DE6D79" w:rsidRDefault="00DE6D79" w:rsidP="00DE6D79">
      <w:pPr>
        <w:spacing w:after="120" w:line="240" w:lineRule="auto"/>
        <w:ind w:left="2268" w:right="1134" w:hanging="1134"/>
        <w:jc w:val="both"/>
      </w:pPr>
      <w:r w:rsidRPr="00DE6D79">
        <w:t>4.1.3.</w:t>
      </w:r>
      <w:r w:rsidRPr="00DE6D79">
        <w:tab/>
        <w:t>Service life</w:t>
      </w:r>
    </w:p>
    <w:p w14:paraId="7E0BCF70" w14:textId="77777777" w:rsidR="00DE6D79" w:rsidRPr="00DE6D79" w:rsidRDefault="00DE6D79" w:rsidP="00DE6D79">
      <w:pPr>
        <w:spacing w:after="120" w:line="240" w:lineRule="auto"/>
        <w:ind w:left="2268" w:right="1134"/>
        <w:jc w:val="both"/>
      </w:pPr>
      <w:r w:rsidRPr="00DE6D79">
        <w:t>The service life for which cylinders are safe shall be specified by the cylinder designer on the basis of use under service conditions specified herein. The maximum service life shall be 20 years.</w:t>
      </w:r>
    </w:p>
    <w:p w14:paraId="2621FC31" w14:textId="77777777" w:rsidR="00DE6D79" w:rsidRPr="00DE6D79" w:rsidRDefault="00DE6D79" w:rsidP="00DE6D79">
      <w:pPr>
        <w:spacing w:after="120" w:line="240" w:lineRule="auto"/>
        <w:ind w:left="2268" w:right="1134" w:hanging="1134"/>
        <w:jc w:val="both"/>
      </w:pPr>
      <w:r w:rsidRPr="00DE6D79">
        <w:t>4.1.4.</w:t>
      </w:r>
      <w:r w:rsidRPr="00DE6D79">
        <w:tab/>
        <w:t>Periodic requalification</w:t>
      </w:r>
    </w:p>
    <w:p w14:paraId="00D4AB10" w14:textId="77777777" w:rsidR="00DE6D79" w:rsidRPr="00DE6D79" w:rsidRDefault="00DE6D79" w:rsidP="00DE6D79">
      <w:pPr>
        <w:spacing w:after="120" w:line="240" w:lineRule="auto"/>
        <w:ind w:left="2268" w:right="1134"/>
        <w:jc w:val="both"/>
      </w:pPr>
      <w:r w:rsidRPr="00DE6D79">
        <w:t>Recommendations for periodic requalification by visual inspection or testing during the service life shall be provided by the cylinder manufacturer on the basis of use under service conditions specified herein. Each cylinder shall be visually inspected at least every 48 months after the date of its entry into service on the vehicle (vehicle registration), and at the time of any reinstallation, for external damage and deterioration, including under the support straps. The visual inspection shall be performed by a competent agency approved or recognized by the Regulatory Authority, in accordance with the manufacturer's specifications: Cylinders without label containing mandatory information or with labels containing mandatory information that are illegible in any way shall be removed from service. If the cylinder can be positively identified by manufacturer and serial number, a replacement label may be applied, allowing the cylinder to remain in service.</w:t>
      </w:r>
    </w:p>
    <w:p w14:paraId="79B32E52" w14:textId="77777777" w:rsidR="00DE6D79" w:rsidRPr="00DE6D79" w:rsidRDefault="00DE6D79" w:rsidP="00DE6D79">
      <w:pPr>
        <w:spacing w:after="120" w:line="240" w:lineRule="auto"/>
        <w:ind w:left="2268" w:right="1134" w:hanging="1134"/>
        <w:jc w:val="both"/>
      </w:pPr>
      <w:r w:rsidRPr="00DE6D79">
        <w:t>4.1.4.1.</w:t>
      </w:r>
      <w:r w:rsidRPr="00DE6D79">
        <w:tab/>
        <w:t>Cylinders involved in collisions</w:t>
      </w:r>
    </w:p>
    <w:p w14:paraId="6A04F1C1" w14:textId="77777777" w:rsidR="00DE6D79" w:rsidRPr="00DE6D79" w:rsidRDefault="00DE6D79" w:rsidP="00DE6D79">
      <w:pPr>
        <w:spacing w:after="120" w:line="240" w:lineRule="auto"/>
        <w:ind w:left="2268" w:right="1134"/>
        <w:jc w:val="both"/>
      </w:pPr>
      <w:r w:rsidRPr="00DE6D79">
        <w:t>Cylinders which have been involved in a vehicle collision shall be reinspected by an agency authorized by the manufacturer, unless otherwise directed by the Authority having jurisdiction. A cylinder that has not experienced any impact damage from the collision may be returned to service, otherwise the cylinder shall be returned to the manufacturer for evaluation.</w:t>
      </w:r>
    </w:p>
    <w:p w14:paraId="5ABB6921" w14:textId="77777777" w:rsidR="00DE6D79" w:rsidRPr="00DE6D79" w:rsidRDefault="00DE6D79" w:rsidP="00DE6D79">
      <w:pPr>
        <w:spacing w:after="120" w:line="240" w:lineRule="auto"/>
        <w:ind w:left="2268" w:right="1134" w:hanging="1134"/>
        <w:jc w:val="both"/>
      </w:pPr>
      <w:r w:rsidRPr="00DE6D79">
        <w:t>4.1.4.2</w:t>
      </w:r>
      <w:r w:rsidRPr="00DE6D79">
        <w:tab/>
        <w:t>Cylinders involved in fires</w:t>
      </w:r>
    </w:p>
    <w:p w14:paraId="62BD0608" w14:textId="77777777" w:rsidR="00DE6D79" w:rsidRPr="00DE6D79" w:rsidRDefault="00DE6D79" w:rsidP="00DE6D79">
      <w:pPr>
        <w:spacing w:after="120" w:line="240" w:lineRule="auto"/>
        <w:ind w:left="2268" w:right="1134"/>
        <w:jc w:val="both"/>
      </w:pPr>
      <w:r w:rsidRPr="00DE6D79">
        <w:t>Cylinders which have been subject to the action of fire shall be reinspected by an agency authorized by the manufacturer, or condemned and removed from service.</w:t>
      </w:r>
    </w:p>
    <w:p w14:paraId="089D4218" w14:textId="77777777" w:rsidR="00DE6D79" w:rsidRPr="00DE6D79" w:rsidRDefault="00DE6D79" w:rsidP="00DE6D79">
      <w:pPr>
        <w:spacing w:after="120" w:line="240" w:lineRule="auto"/>
        <w:ind w:left="2268" w:right="1134" w:hanging="1134"/>
        <w:jc w:val="both"/>
      </w:pPr>
      <w:r w:rsidRPr="00DE6D79">
        <w:t>4.2.</w:t>
      </w:r>
      <w:r w:rsidRPr="00DE6D79">
        <w:tab/>
        <w:t>Maximum pressures</w:t>
      </w:r>
    </w:p>
    <w:p w14:paraId="13FD3663" w14:textId="77777777" w:rsidR="00DE6D79" w:rsidRPr="00DE6D79" w:rsidRDefault="00DE6D79" w:rsidP="00DE6D79">
      <w:pPr>
        <w:spacing w:after="120" w:line="240" w:lineRule="auto"/>
        <w:ind w:left="2268" w:right="1134"/>
        <w:jc w:val="both"/>
      </w:pPr>
      <w:r w:rsidRPr="00DE6D79">
        <w:t>The cylinder pressure shall be limited to the following:</w:t>
      </w:r>
    </w:p>
    <w:p w14:paraId="741C391F" w14:textId="77777777" w:rsidR="00DE6D79" w:rsidRPr="00DE6D79" w:rsidRDefault="00DE6D79" w:rsidP="00DE6D79">
      <w:pPr>
        <w:tabs>
          <w:tab w:val="left" w:pos="2835"/>
        </w:tabs>
        <w:spacing w:after="120" w:line="240" w:lineRule="auto"/>
        <w:ind w:left="2835" w:right="1134" w:hanging="567"/>
        <w:jc w:val="both"/>
      </w:pPr>
      <w:r w:rsidRPr="00DE6D79">
        <w:t>(a)</w:t>
      </w:r>
      <w:r w:rsidRPr="00DE6D79">
        <w:tab/>
        <w:t>A pressure that would settle to 20 MPa at a settled temperature of 15 °C;</w:t>
      </w:r>
    </w:p>
    <w:p w14:paraId="79C84D33" w14:textId="77777777" w:rsidR="00DE6D79" w:rsidRPr="00DE6D79" w:rsidRDefault="00DE6D79" w:rsidP="00DE6D79">
      <w:pPr>
        <w:tabs>
          <w:tab w:val="left" w:pos="2835"/>
        </w:tabs>
        <w:spacing w:after="120" w:line="240" w:lineRule="auto"/>
        <w:ind w:left="2268" w:right="1134"/>
        <w:jc w:val="both"/>
      </w:pPr>
      <w:r w:rsidRPr="00DE6D79">
        <w:t>(b)</w:t>
      </w:r>
      <w:r w:rsidRPr="00DE6D79">
        <w:tab/>
        <w:t>26 MPa, immediately after filling, regardless of temperature;</w:t>
      </w:r>
    </w:p>
    <w:p w14:paraId="14468FF2" w14:textId="77777777" w:rsidR="00DE6D79" w:rsidRPr="00DE6D79" w:rsidRDefault="00DE6D79" w:rsidP="00DE6D79">
      <w:pPr>
        <w:keepNext/>
        <w:keepLines/>
        <w:spacing w:after="120" w:line="240" w:lineRule="auto"/>
        <w:ind w:left="2268" w:right="1134" w:hanging="1134"/>
        <w:jc w:val="both"/>
      </w:pPr>
      <w:r w:rsidRPr="00DE6D79">
        <w:lastRenderedPageBreak/>
        <w:t>4.3.</w:t>
      </w:r>
      <w:r w:rsidRPr="00DE6D79">
        <w:tab/>
        <w:t>Maximum number of filling cycles</w:t>
      </w:r>
    </w:p>
    <w:p w14:paraId="720CF879" w14:textId="77777777" w:rsidR="00DE6D79" w:rsidRPr="00DE6D79" w:rsidRDefault="00DE6D79" w:rsidP="00DE6D79">
      <w:pPr>
        <w:keepNext/>
        <w:keepLines/>
        <w:spacing w:after="120" w:line="240" w:lineRule="auto"/>
        <w:ind w:left="2268" w:right="1134"/>
        <w:jc w:val="both"/>
      </w:pPr>
      <w:r w:rsidRPr="00DE6D79">
        <w:t>Cylinders are designed to be filled up to a settled pressure of 20 MPa (200 bar) at a settled gas temperature of 15 °C for up to 1,000 times per year of service.</w:t>
      </w:r>
    </w:p>
    <w:p w14:paraId="76A537AF" w14:textId="77777777" w:rsidR="00DE6D79" w:rsidRPr="00DE6D79" w:rsidRDefault="00DE6D79" w:rsidP="00DE6D79">
      <w:pPr>
        <w:spacing w:after="120" w:line="240" w:lineRule="auto"/>
        <w:ind w:left="2268" w:right="1134" w:hanging="1134"/>
        <w:jc w:val="both"/>
      </w:pPr>
      <w:r w:rsidRPr="00DE6D79">
        <w:t>4.4.</w:t>
      </w:r>
      <w:r w:rsidRPr="00DE6D79">
        <w:tab/>
        <w:t>Temperature range</w:t>
      </w:r>
    </w:p>
    <w:p w14:paraId="3B562CFC" w14:textId="77777777" w:rsidR="00DE6D79" w:rsidRPr="00DE6D79" w:rsidRDefault="00DE6D79" w:rsidP="00DE6D79">
      <w:pPr>
        <w:spacing w:after="120" w:line="240" w:lineRule="auto"/>
        <w:ind w:left="2268" w:right="1134" w:hanging="1134"/>
        <w:jc w:val="both"/>
      </w:pPr>
      <w:r w:rsidRPr="00DE6D79">
        <w:t>4.4.1.</w:t>
      </w:r>
      <w:r w:rsidRPr="00DE6D79">
        <w:tab/>
        <w:t xml:space="preserve">Settled gas temperature </w:t>
      </w:r>
    </w:p>
    <w:p w14:paraId="7408957D" w14:textId="77777777" w:rsidR="00DE6D79" w:rsidRPr="00DE6D79" w:rsidRDefault="00DE6D79" w:rsidP="00DE6D79">
      <w:pPr>
        <w:spacing w:after="120" w:line="240" w:lineRule="auto"/>
        <w:ind w:left="2268" w:right="1134"/>
        <w:jc w:val="both"/>
      </w:pPr>
      <w:r w:rsidRPr="00DE6D79">
        <w:t>Settled temperature of gas in cylinders may vary from a minimum of -40 °C to a maximum of 65 °C;</w:t>
      </w:r>
    </w:p>
    <w:p w14:paraId="085BC35E" w14:textId="77777777" w:rsidR="00DE6D79" w:rsidRPr="00DE6D79" w:rsidRDefault="00DE6D79" w:rsidP="00DE6D79">
      <w:pPr>
        <w:spacing w:after="120" w:line="240" w:lineRule="auto"/>
        <w:ind w:left="2268" w:right="1134" w:hanging="1134"/>
        <w:jc w:val="both"/>
      </w:pPr>
      <w:r w:rsidRPr="00DE6D79">
        <w:t>4.4.2.</w:t>
      </w:r>
      <w:r w:rsidRPr="00DE6D79">
        <w:tab/>
        <w:t>Cylinder temperatures</w:t>
      </w:r>
    </w:p>
    <w:p w14:paraId="43629071" w14:textId="77777777" w:rsidR="00DE6D79" w:rsidRPr="00DE6D79" w:rsidRDefault="00DE6D79" w:rsidP="00DE6D79">
      <w:pPr>
        <w:spacing w:after="120" w:line="240" w:lineRule="auto"/>
        <w:ind w:left="2268" w:right="1134"/>
        <w:jc w:val="both"/>
      </w:pPr>
      <w:r w:rsidRPr="00DE6D79">
        <w:t xml:space="preserve">The temperature of the cylinder materials may vary from a minimum of </w:t>
      </w:r>
      <w:r w:rsidRPr="00DE6D79">
        <w:br/>
        <w:t>-40 °C to a maximum of +82 °C;</w:t>
      </w:r>
    </w:p>
    <w:p w14:paraId="374C07BB" w14:textId="77777777" w:rsidR="00DE6D79" w:rsidRPr="00DE6D79" w:rsidRDefault="00DE6D79" w:rsidP="00DE6D79">
      <w:pPr>
        <w:spacing w:after="120" w:line="240" w:lineRule="auto"/>
        <w:ind w:left="2268" w:right="1134"/>
        <w:jc w:val="both"/>
      </w:pPr>
      <w:r w:rsidRPr="00DE6D79">
        <w:t>Temperatures over +65 °C may be sufficiently local, or of short enough duration, that the temperature of gas in the cylinder never exceeds +65 °C, except under the conditions of paragraph 4.4.3</w:t>
      </w:r>
      <w:r w:rsidR="00107BFF">
        <w:t>.</w:t>
      </w:r>
      <w:r w:rsidR="001554FF">
        <w:t xml:space="preserve"> below</w:t>
      </w:r>
      <w:r w:rsidRPr="00DE6D79">
        <w:t>;</w:t>
      </w:r>
    </w:p>
    <w:p w14:paraId="7AD1721D" w14:textId="77777777" w:rsidR="00DE6D79" w:rsidRPr="00DE6D79" w:rsidRDefault="00DE6D79" w:rsidP="00DE6D79">
      <w:pPr>
        <w:spacing w:after="120" w:line="240" w:lineRule="auto"/>
        <w:ind w:left="2268" w:right="1134" w:hanging="1134"/>
        <w:jc w:val="both"/>
      </w:pPr>
      <w:r w:rsidRPr="00DE6D79">
        <w:t>4.4.3.</w:t>
      </w:r>
      <w:r w:rsidRPr="00DE6D79">
        <w:tab/>
        <w:t>Transient temperatures</w:t>
      </w:r>
    </w:p>
    <w:p w14:paraId="5013B2ED" w14:textId="77777777" w:rsidR="00DE6D79" w:rsidRPr="00DE6D79" w:rsidRDefault="00DE6D79" w:rsidP="00DE6D79">
      <w:pPr>
        <w:spacing w:after="120" w:line="240" w:lineRule="auto"/>
        <w:ind w:left="2268" w:right="1134"/>
        <w:jc w:val="both"/>
      </w:pPr>
      <w:r w:rsidRPr="00DE6D79">
        <w:t>Developed gas temperatures during filling and discharge may vary beyond the limits of paragraph 4.4.1.</w:t>
      </w:r>
      <w:r w:rsidR="001554FF">
        <w:t xml:space="preserve"> above</w:t>
      </w:r>
      <w:r w:rsidRPr="00DE6D79">
        <w:t>;</w:t>
      </w:r>
    </w:p>
    <w:p w14:paraId="1EC4199F" w14:textId="77777777" w:rsidR="00DE6D79" w:rsidRPr="00DE6D79" w:rsidRDefault="00DE6D79" w:rsidP="00DE6D79">
      <w:pPr>
        <w:spacing w:after="120" w:line="240" w:lineRule="auto"/>
        <w:ind w:left="2268" w:right="1134" w:hanging="1134"/>
        <w:jc w:val="both"/>
      </w:pPr>
      <w:r w:rsidRPr="00DE6D79">
        <w:t>4.5.</w:t>
      </w:r>
      <w:r w:rsidRPr="00DE6D79">
        <w:tab/>
        <w:t>Gas composition</w:t>
      </w:r>
    </w:p>
    <w:p w14:paraId="6417B556" w14:textId="77777777" w:rsidR="00DE6D79" w:rsidRPr="00DE6D79" w:rsidRDefault="00DE6D79" w:rsidP="00DE6D79">
      <w:pPr>
        <w:spacing w:after="120" w:line="240" w:lineRule="auto"/>
        <w:ind w:left="2268" w:right="1134"/>
        <w:jc w:val="both"/>
      </w:pPr>
      <w:r w:rsidRPr="00DE6D79">
        <w:t>Methanol and/or glycol shall not be deliberately added to the natural gas. Cylinder should be designed to tolerate being filled with natural gas meeting either of the following three conditions:</w:t>
      </w:r>
    </w:p>
    <w:p w14:paraId="7C949681" w14:textId="77777777" w:rsidR="00DE6D79" w:rsidRPr="00DE6D79" w:rsidRDefault="00DE6D79" w:rsidP="00DE6D79">
      <w:pPr>
        <w:spacing w:after="120" w:line="240" w:lineRule="auto"/>
        <w:ind w:left="2835" w:right="1134" w:hanging="567"/>
        <w:jc w:val="both"/>
      </w:pPr>
      <w:r w:rsidRPr="00DE6D79">
        <w:t>(a)</w:t>
      </w:r>
      <w:r w:rsidRPr="00DE6D79">
        <w:tab/>
        <w:t>SAE J1616</w:t>
      </w:r>
    </w:p>
    <w:p w14:paraId="6B5ED323" w14:textId="77777777" w:rsidR="00DE6D79" w:rsidRPr="00DE6D79" w:rsidRDefault="00DE6D79" w:rsidP="00DE6D79">
      <w:pPr>
        <w:spacing w:after="120" w:line="240" w:lineRule="auto"/>
        <w:ind w:left="2835" w:right="1134" w:hanging="567"/>
        <w:jc w:val="both"/>
      </w:pPr>
      <w:r w:rsidRPr="00DE6D79">
        <w:t>(b)</w:t>
      </w:r>
      <w:r w:rsidRPr="00DE6D79">
        <w:tab/>
        <w:t>Dry gas</w:t>
      </w:r>
    </w:p>
    <w:p w14:paraId="2FD6E4B8" w14:textId="77777777" w:rsidR="00DE6D79" w:rsidRPr="00DE6D79" w:rsidRDefault="00DE6D79" w:rsidP="00DE6D79">
      <w:pPr>
        <w:spacing w:after="120" w:line="240" w:lineRule="auto"/>
        <w:ind w:left="2268" w:right="1134"/>
        <w:jc w:val="both"/>
      </w:pPr>
      <w:r w:rsidRPr="00DE6D79">
        <w:t>Water vapour would normally be limited to less than 32 mg/m</w:t>
      </w:r>
      <w:r w:rsidRPr="00DE6D79">
        <w:rPr>
          <w:vertAlign w:val="superscript"/>
        </w:rPr>
        <w:t>3</w:t>
      </w:r>
      <w:r w:rsidRPr="00DE6D79">
        <w:t xml:space="preserve"> at a pressure dew point of -9 °C at 20 MPa. There would be no constituent limits for dry gas, except for:</w:t>
      </w:r>
    </w:p>
    <w:p w14:paraId="62113C2F" w14:textId="77777777" w:rsidR="00DE6D79" w:rsidRPr="00DE6D79" w:rsidRDefault="00DE6D79" w:rsidP="00DE6D79">
      <w:pPr>
        <w:tabs>
          <w:tab w:val="left" w:pos="6663"/>
        </w:tabs>
        <w:spacing w:after="120" w:line="240" w:lineRule="auto"/>
        <w:ind w:left="2268" w:right="1134"/>
        <w:jc w:val="both"/>
      </w:pPr>
      <w:r w:rsidRPr="00DE6D79">
        <w:t>Hydrogen sulphide and other soluble sulphides:</w:t>
      </w:r>
      <w:r w:rsidRPr="00DE6D79">
        <w:tab/>
        <w:t>23 mg/m</w:t>
      </w:r>
      <w:r w:rsidRPr="00DE6D79">
        <w:rPr>
          <w:vertAlign w:val="superscript"/>
        </w:rPr>
        <w:t>3</w:t>
      </w:r>
    </w:p>
    <w:p w14:paraId="4A3ED301" w14:textId="77777777" w:rsidR="00DE6D79" w:rsidRPr="00DE6D79" w:rsidRDefault="00DE6D79" w:rsidP="00DE6D79">
      <w:pPr>
        <w:tabs>
          <w:tab w:val="left" w:pos="6663"/>
        </w:tabs>
        <w:spacing w:after="120" w:line="240" w:lineRule="auto"/>
        <w:ind w:left="2268" w:right="1134"/>
        <w:jc w:val="both"/>
      </w:pPr>
      <w:r w:rsidRPr="00DE6D79">
        <w:t>Oxygen:</w:t>
      </w:r>
      <w:r w:rsidRPr="00DE6D79">
        <w:tab/>
        <w:t>1 per cent by volume</w:t>
      </w:r>
    </w:p>
    <w:p w14:paraId="6731B7D6" w14:textId="77777777" w:rsidR="00DE6D79" w:rsidRPr="00DE6D79" w:rsidRDefault="00DE6D79" w:rsidP="00DE6D79">
      <w:pPr>
        <w:spacing w:after="120" w:line="240" w:lineRule="auto"/>
        <w:ind w:left="2268" w:right="1134"/>
        <w:jc w:val="both"/>
      </w:pPr>
      <w:r w:rsidRPr="00DE6D79">
        <w:t>Hydrogen shall be limited to 2 per cent by volume when cylinders are manufactured from steel with an ultimate tensile strength exceeding 950 MPa;</w:t>
      </w:r>
    </w:p>
    <w:p w14:paraId="79666AD9" w14:textId="77777777" w:rsidR="00DE6D79" w:rsidRPr="00DE6D79" w:rsidRDefault="00DE6D79" w:rsidP="00DE6D79">
      <w:pPr>
        <w:spacing w:after="120" w:line="240" w:lineRule="auto"/>
        <w:ind w:left="2835" w:right="1134" w:hanging="567"/>
        <w:jc w:val="both"/>
      </w:pPr>
      <w:r w:rsidRPr="00DE6D79">
        <w:t>(c)</w:t>
      </w:r>
      <w:r w:rsidRPr="00DE6D79">
        <w:tab/>
        <w:t>Wet gas</w:t>
      </w:r>
    </w:p>
    <w:p w14:paraId="691E0C6D" w14:textId="77777777" w:rsidR="00DE6D79" w:rsidRPr="00DE6D79" w:rsidRDefault="00DE6D79" w:rsidP="00DE6D79">
      <w:pPr>
        <w:spacing w:after="120" w:line="240" w:lineRule="auto"/>
        <w:ind w:left="2268" w:right="1134"/>
        <w:jc w:val="both"/>
      </w:pPr>
      <w:r w:rsidRPr="00DE6D79">
        <w:t>Gas that contains water content higher than b) normally meets the following constituent limits;</w:t>
      </w:r>
    </w:p>
    <w:p w14:paraId="40CFACB5" w14:textId="77777777" w:rsidR="00DE6D79" w:rsidRPr="00DE6D79" w:rsidRDefault="00DE6D79" w:rsidP="00DE6D79">
      <w:pPr>
        <w:tabs>
          <w:tab w:val="left" w:pos="6663"/>
        </w:tabs>
        <w:spacing w:after="120" w:line="240" w:lineRule="auto"/>
        <w:ind w:left="2268" w:right="1134"/>
        <w:jc w:val="both"/>
      </w:pPr>
      <w:r w:rsidRPr="00DE6D79">
        <w:t>Hydrogen sulphide and other soluble sulphides:</w:t>
      </w:r>
      <w:r w:rsidRPr="00DE6D79">
        <w:tab/>
        <w:t>23 mg/m</w:t>
      </w:r>
      <w:r w:rsidRPr="00DE6D79">
        <w:rPr>
          <w:vertAlign w:val="superscript"/>
        </w:rPr>
        <w:t>3</w:t>
      </w:r>
    </w:p>
    <w:p w14:paraId="7A215FEF" w14:textId="77777777" w:rsidR="00DE6D79" w:rsidRPr="00DE6D79" w:rsidRDefault="00DE6D79" w:rsidP="00DE6D79">
      <w:pPr>
        <w:tabs>
          <w:tab w:val="left" w:pos="6663"/>
        </w:tabs>
        <w:spacing w:after="120" w:line="240" w:lineRule="auto"/>
        <w:ind w:left="2268" w:right="1134"/>
        <w:jc w:val="both"/>
      </w:pPr>
      <w:r w:rsidRPr="00DE6D79">
        <w:t>Oxygen:</w:t>
      </w:r>
      <w:r w:rsidRPr="00DE6D79">
        <w:tab/>
        <w:t>1 per cent by volume</w:t>
      </w:r>
    </w:p>
    <w:p w14:paraId="6D6A5F43" w14:textId="77777777" w:rsidR="00DE6D79" w:rsidRPr="00DE6D79" w:rsidRDefault="00DE6D79" w:rsidP="00DE6D79">
      <w:pPr>
        <w:tabs>
          <w:tab w:val="left" w:pos="6663"/>
        </w:tabs>
        <w:spacing w:after="120" w:line="240" w:lineRule="auto"/>
        <w:ind w:left="2268" w:right="1134"/>
        <w:jc w:val="both"/>
      </w:pPr>
      <w:r w:rsidRPr="00DE6D79">
        <w:t>Carbon dioxide:</w:t>
      </w:r>
      <w:r w:rsidRPr="00DE6D79">
        <w:tab/>
        <w:t>4 per cent by volume</w:t>
      </w:r>
    </w:p>
    <w:p w14:paraId="24D58EE5" w14:textId="77777777" w:rsidR="00DE6D79" w:rsidRPr="00DE6D79" w:rsidRDefault="00DE6D79" w:rsidP="00DE6D79">
      <w:pPr>
        <w:tabs>
          <w:tab w:val="left" w:pos="6663"/>
        </w:tabs>
        <w:spacing w:after="120" w:line="240" w:lineRule="auto"/>
        <w:ind w:left="2268" w:right="1134"/>
        <w:jc w:val="both"/>
      </w:pPr>
      <w:r w:rsidRPr="00DE6D79">
        <w:t>Hydrogen:</w:t>
      </w:r>
      <w:r w:rsidRPr="00DE6D79">
        <w:tab/>
        <w:t>0.1 per cent by volume</w:t>
      </w:r>
    </w:p>
    <w:p w14:paraId="2FD79CEB" w14:textId="77777777" w:rsidR="00DE6D79" w:rsidRPr="00DE6D79" w:rsidRDefault="00DE6D79" w:rsidP="00DE6D79">
      <w:pPr>
        <w:spacing w:after="120" w:line="240" w:lineRule="auto"/>
        <w:ind w:left="2268" w:right="1134"/>
        <w:jc w:val="both"/>
      </w:pPr>
      <w:r w:rsidRPr="00DE6D79">
        <w:t>Under wet gas conditions, a minimum of 1 mg of compressor oil per kg of gas is necessary to protect metallic cylinders and liners.</w:t>
      </w:r>
    </w:p>
    <w:p w14:paraId="7DAB9FE9" w14:textId="77777777" w:rsidR="00DE6D79" w:rsidRPr="00DE6D79" w:rsidRDefault="00DE6D79" w:rsidP="00DE6D79">
      <w:pPr>
        <w:keepNext/>
        <w:keepLines/>
        <w:spacing w:after="120" w:line="240" w:lineRule="auto"/>
        <w:ind w:left="2268" w:right="1134" w:hanging="1134"/>
        <w:jc w:val="both"/>
      </w:pPr>
      <w:r w:rsidRPr="00DE6D79">
        <w:lastRenderedPageBreak/>
        <w:t>4.6.</w:t>
      </w:r>
      <w:r w:rsidRPr="00DE6D79">
        <w:tab/>
        <w:t>External surfaces</w:t>
      </w:r>
    </w:p>
    <w:p w14:paraId="3C22A4DB" w14:textId="77777777" w:rsidR="00DE6D79" w:rsidRPr="00DE6D79" w:rsidRDefault="00DE6D79" w:rsidP="00DE6D79">
      <w:pPr>
        <w:keepNext/>
        <w:keepLines/>
        <w:spacing w:after="120" w:line="240" w:lineRule="auto"/>
        <w:ind w:left="2268" w:right="1134"/>
        <w:jc w:val="both"/>
      </w:pPr>
      <w:r w:rsidRPr="00DE6D79">
        <w:t>Cylinders are not designed for continuous exposure to mechanical or chemical attack, e.g. leakage from cargo that may be carried on vehicles or severe abrasion damage from road conditions, and shall comply with recognized installation standards. However, cylinder external surfaces may be inadvertently exposed to:</w:t>
      </w:r>
    </w:p>
    <w:p w14:paraId="181B3F1A" w14:textId="77777777" w:rsidR="00DE6D79" w:rsidRPr="00DE6D79" w:rsidRDefault="00DE6D79" w:rsidP="00DE6D79">
      <w:pPr>
        <w:spacing w:after="120" w:line="240" w:lineRule="auto"/>
        <w:ind w:left="2835" w:right="1134" w:hanging="567"/>
        <w:jc w:val="both"/>
      </w:pPr>
      <w:r w:rsidRPr="00DE6D79">
        <w:t>(a)</w:t>
      </w:r>
      <w:r w:rsidRPr="00DE6D79">
        <w:tab/>
        <w:t>Water, either by intermittent immersion or road spray;</w:t>
      </w:r>
    </w:p>
    <w:p w14:paraId="68507E3E" w14:textId="77777777" w:rsidR="00DE6D79" w:rsidRPr="00DE6D79" w:rsidRDefault="00DE6D79" w:rsidP="00DE6D79">
      <w:pPr>
        <w:spacing w:after="120" w:line="240" w:lineRule="auto"/>
        <w:ind w:left="2835" w:right="1134" w:hanging="567"/>
        <w:jc w:val="both"/>
      </w:pPr>
      <w:r w:rsidRPr="00DE6D79">
        <w:t>(b)</w:t>
      </w:r>
      <w:r w:rsidRPr="00DE6D79">
        <w:tab/>
        <w:t>Salt, due to the operation of the vehicle near the ocean or where ice melting salt is used;</w:t>
      </w:r>
    </w:p>
    <w:p w14:paraId="7307FA65" w14:textId="77777777" w:rsidR="00DE6D79" w:rsidRPr="00DE6D79" w:rsidRDefault="00DE6D79" w:rsidP="00DE6D79">
      <w:pPr>
        <w:spacing w:after="120" w:line="240" w:lineRule="auto"/>
        <w:ind w:left="2835" w:right="1134" w:hanging="567"/>
        <w:jc w:val="both"/>
      </w:pPr>
      <w:r w:rsidRPr="00DE6D79">
        <w:t>(c)</w:t>
      </w:r>
      <w:r w:rsidRPr="00DE6D79">
        <w:tab/>
        <w:t>Ultra-violet radiation from sunlight;</w:t>
      </w:r>
    </w:p>
    <w:p w14:paraId="141DE7C9" w14:textId="77777777" w:rsidR="00DE6D79" w:rsidRPr="00DE6D79" w:rsidRDefault="00DE6D79" w:rsidP="00DE6D79">
      <w:pPr>
        <w:spacing w:after="120" w:line="240" w:lineRule="auto"/>
        <w:ind w:left="2835" w:right="1134" w:hanging="567"/>
        <w:jc w:val="both"/>
      </w:pPr>
      <w:r w:rsidRPr="00DE6D79">
        <w:t>(d)</w:t>
      </w:r>
      <w:r w:rsidRPr="00DE6D79">
        <w:tab/>
        <w:t>Impact of gravel;</w:t>
      </w:r>
    </w:p>
    <w:p w14:paraId="5A51BD7E" w14:textId="77777777" w:rsidR="00DE6D79" w:rsidRPr="00DE6D79" w:rsidRDefault="00DE6D79" w:rsidP="00DE6D79">
      <w:pPr>
        <w:spacing w:after="120" w:line="240" w:lineRule="auto"/>
        <w:ind w:left="2835" w:right="1134" w:hanging="567"/>
        <w:jc w:val="both"/>
      </w:pPr>
      <w:r w:rsidRPr="00DE6D79">
        <w:t>(e)</w:t>
      </w:r>
      <w:r w:rsidRPr="00DE6D79">
        <w:tab/>
        <w:t>Solvents, acids and alkalis, fertilizers; and</w:t>
      </w:r>
    </w:p>
    <w:p w14:paraId="0CDF82D0" w14:textId="77777777" w:rsidR="00DE6D79" w:rsidRPr="00DE6D79" w:rsidRDefault="00DE6D79" w:rsidP="00DE6D79">
      <w:pPr>
        <w:spacing w:after="120" w:line="240" w:lineRule="auto"/>
        <w:ind w:left="2835" w:right="1134" w:hanging="567"/>
        <w:jc w:val="both"/>
      </w:pPr>
      <w:r w:rsidRPr="00DE6D79">
        <w:t>(f)</w:t>
      </w:r>
      <w:r w:rsidRPr="00DE6D79">
        <w:tab/>
        <w:t>Automotive fluids, including gasoline, hydraulic fluids, glycol and oils.</w:t>
      </w:r>
    </w:p>
    <w:p w14:paraId="75AA1896" w14:textId="77777777" w:rsidR="00DE6D79" w:rsidRPr="00DE6D79" w:rsidRDefault="00DE6D79" w:rsidP="00DE6D79">
      <w:pPr>
        <w:spacing w:after="120" w:line="240" w:lineRule="auto"/>
        <w:ind w:left="2268" w:right="1134" w:hanging="1134"/>
        <w:jc w:val="both"/>
      </w:pPr>
      <w:r w:rsidRPr="00DE6D79">
        <w:t>4.7.</w:t>
      </w:r>
      <w:r w:rsidRPr="00DE6D79">
        <w:tab/>
        <w:t>Gas permeation or leakage</w:t>
      </w:r>
    </w:p>
    <w:p w14:paraId="197E2715" w14:textId="77777777" w:rsidR="00DE6D79" w:rsidRPr="00DE6D79" w:rsidRDefault="00DE6D79" w:rsidP="00DE6D79">
      <w:pPr>
        <w:spacing w:after="120" w:line="240" w:lineRule="auto"/>
        <w:ind w:left="2268" w:right="1134"/>
        <w:jc w:val="both"/>
      </w:pPr>
      <w:r w:rsidRPr="00DE6D79">
        <w:t>Cylinders may be located in enclosed spaces for extended periods of time. Permeation of gas through the cylinder wall or leakage between the end connections and the liner shall be considered in the design.</w:t>
      </w:r>
    </w:p>
    <w:p w14:paraId="17AE1C62" w14:textId="77777777" w:rsidR="00DE6D79" w:rsidRPr="00DE6D79" w:rsidRDefault="00DE6D79" w:rsidP="00DE6D79">
      <w:pPr>
        <w:spacing w:after="120" w:line="240" w:lineRule="auto"/>
        <w:ind w:left="2268" w:right="1134" w:hanging="1134"/>
        <w:jc w:val="both"/>
      </w:pPr>
      <w:r w:rsidRPr="00DE6D79">
        <w:t>5.</w:t>
      </w:r>
      <w:r w:rsidRPr="00DE6D79">
        <w:tab/>
        <w:t>Design approval</w:t>
      </w:r>
    </w:p>
    <w:p w14:paraId="0D83A795" w14:textId="77777777" w:rsidR="00DE6D79" w:rsidRPr="00DE6D79" w:rsidRDefault="00DE6D79" w:rsidP="00DE6D79">
      <w:pPr>
        <w:spacing w:after="120" w:line="240" w:lineRule="auto"/>
        <w:ind w:left="2268" w:right="1134" w:hanging="1134"/>
        <w:jc w:val="both"/>
      </w:pPr>
      <w:r w:rsidRPr="00DE6D79">
        <w:t>5.1.</w:t>
      </w:r>
      <w:r w:rsidRPr="00DE6D79">
        <w:tab/>
        <w:t>General</w:t>
      </w:r>
    </w:p>
    <w:p w14:paraId="0EC0B9A7" w14:textId="77777777" w:rsidR="00DE6D79" w:rsidRPr="00DE6D79" w:rsidRDefault="00DE6D79" w:rsidP="00DE6D79">
      <w:pPr>
        <w:spacing w:after="120" w:line="240" w:lineRule="auto"/>
        <w:ind w:left="2268" w:right="1134"/>
        <w:jc w:val="both"/>
      </w:pPr>
      <w:r w:rsidRPr="00DE6D79">
        <w:t>The following information shall be submitted by the cylinder designer with a request for approval to the</w:t>
      </w:r>
      <w:r w:rsidR="001554FF" w:rsidRPr="001554FF">
        <w:t xml:space="preserve"> </w:t>
      </w:r>
      <w:r w:rsidR="001554FF">
        <w:t>Type Approval Authority:</w:t>
      </w:r>
    </w:p>
    <w:p w14:paraId="129EE9D4" w14:textId="77777777" w:rsidR="00DE6D79" w:rsidRPr="00DE6D79" w:rsidRDefault="00DE6D79" w:rsidP="00DE6D79">
      <w:pPr>
        <w:spacing w:after="120" w:line="240" w:lineRule="auto"/>
        <w:ind w:left="2835" w:right="1134" w:hanging="567"/>
        <w:jc w:val="both"/>
      </w:pPr>
      <w:r w:rsidRPr="00DE6D79">
        <w:t>(a)</w:t>
      </w:r>
      <w:r w:rsidRPr="00DE6D79">
        <w:tab/>
        <w:t>Statement of service (paragraph 5.2.);</w:t>
      </w:r>
    </w:p>
    <w:p w14:paraId="757D194B" w14:textId="77777777" w:rsidR="00DE6D79" w:rsidRPr="00DE6D79" w:rsidRDefault="00DE6D79" w:rsidP="00DE6D79">
      <w:pPr>
        <w:spacing w:after="120" w:line="240" w:lineRule="auto"/>
        <w:ind w:left="2835" w:right="1134" w:hanging="567"/>
        <w:jc w:val="both"/>
      </w:pPr>
      <w:r w:rsidRPr="00DE6D79">
        <w:t>(b)</w:t>
      </w:r>
      <w:r w:rsidRPr="00DE6D79">
        <w:tab/>
        <w:t>Design data (paragraph 5.3.);</w:t>
      </w:r>
    </w:p>
    <w:p w14:paraId="5B4043B0" w14:textId="77777777" w:rsidR="00DE6D79" w:rsidRPr="00DE6D79" w:rsidRDefault="00DE6D79" w:rsidP="00DE6D79">
      <w:pPr>
        <w:spacing w:after="120" w:line="240" w:lineRule="auto"/>
        <w:ind w:left="2835" w:right="1134" w:hanging="567"/>
        <w:jc w:val="both"/>
      </w:pPr>
      <w:r w:rsidRPr="00DE6D79">
        <w:t>(c)</w:t>
      </w:r>
      <w:r w:rsidRPr="00DE6D79">
        <w:tab/>
        <w:t>Manufacturing data (paragraph 5.4.);</w:t>
      </w:r>
    </w:p>
    <w:p w14:paraId="4B719113" w14:textId="77777777" w:rsidR="00DE6D79" w:rsidRPr="00DE6D79" w:rsidRDefault="00DE6D79" w:rsidP="00DE6D79">
      <w:pPr>
        <w:spacing w:after="120" w:line="240" w:lineRule="auto"/>
        <w:ind w:left="2835" w:right="1134" w:hanging="567"/>
        <w:jc w:val="both"/>
      </w:pPr>
      <w:r w:rsidRPr="00DE6D79">
        <w:t>(d)</w:t>
      </w:r>
      <w:r w:rsidRPr="00DE6D79">
        <w:tab/>
        <w:t>Quality system (paragraph 5.5.);</w:t>
      </w:r>
    </w:p>
    <w:p w14:paraId="5ED77372" w14:textId="77777777" w:rsidR="00DE6D79" w:rsidRPr="00DE6D79" w:rsidRDefault="00DE6D79" w:rsidP="00DE6D79">
      <w:pPr>
        <w:spacing w:after="120" w:line="240" w:lineRule="auto"/>
        <w:ind w:left="2835" w:right="1134" w:hanging="567"/>
        <w:jc w:val="both"/>
      </w:pPr>
      <w:r w:rsidRPr="00DE6D79">
        <w:t>(e)</w:t>
      </w:r>
      <w:r w:rsidRPr="00DE6D79">
        <w:tab/>
        <w:t>Fracture performance and NDE (Non Destructive Examination) defect size (paragraph 5.6.);</w:t>
      </w:r>
    </w:p>
    <w:p w14:paraId="0A74CBB0" w14:textId="77777777" w:rsidR="00DE6D79" w:rsidRPr="00DE6D79" w:rsidRDefault="00DE6D79" w:rsidP="00DE6D79">
      <w:pPr>
        <w:spacing w:after="120" w:line="240" w:lineRule="auto"/>
        <w:ind w:left="2835" w:right="1134" w:hanging="567"/>
        <w:jc w:val="both"/>
      </w:pPr>
      <w:r w:rsidRPr="00DE6D79">
        <w:t>(f)</w:t>
      </w:r>
      <w:r w:rsidRPr="00DE6D79">
        <w:tab/>
        <w:t>Specification sheet (paragraph 5.7.);</w:t>
      </w:r>
    </w:p>
    <w:p w14:paraId="3DB6C84C" w14:textId="77777777" w:rsidR="00DE6D79" w:rsidRPr="00DE6D79" w:rsidRDefault="00DE6D79" w:rsidP="00DE6D79">
      <w:pPr>
        <w:spacing w:after="120" w:line="240" w:lineRule="auto"/>
        <w:ind w:left="2835" w:right="1134" w:hanging="567"/>
        <w:jc w:val="both"/>
      </w:pPr>
      <w:r w:rsidRPr="00DE6D79">
        <w:t>(g)</w:t>
      </w:r>
      <w:r w:rsidRPr="00DE6D79">
        <w:tab/>
        <w:t>Additional supporting data (paragraph 5.8.).</w:t>
      </w:r>
    </w:p>
    <w:p w14:paraId="282EEFA4" w14:textId="77777777" w:rsidR="00DE6D79" w:rsidRPr="00DE6D79" w:rsidRDefault="00DE6D79" w:rsidP="00DE6D79">
      <w:pPr>
        <w:spacing w:after="120" w:line="240" w:lineRule="auto"/>
        <w:ind w:left="2268" w:right="1134" w:hanging="1134"/>
        <w:jc w:val="both"/>
      </w:pPr>
      <w:r w:rsidRPr="00DE6D79">
        <w:tab/>
        <w:t>For cylinders designed in accordance with ISO 9809, it is not required to provide the stress analysis report in paragraph 5.3.2. or the information in paragraph 5.6.</w:t>
      </w:r>
    </w:p>
    <w:p w14:paraId="2BAC2CDD" w14:textId="77777777" w:rsidR="00DE6D79" w:rsidRPr="00DE6D79" w:rsidRDefault="00DE6D79" w:rsidP="00DE6D79">
      <w:pPr>
        <w:spacing w:after="120" w:line="240" w:lineRule="auto"/>
        <w:ind w:left="2268" w:right="1134" w:hanging="1134"/>
        <w:jc w:val="both"/>
      </w:pPr>
      <w:r w:rsidRPr="00DE6D79">
        <w:t>5.2.</w:t>
      </w:r>
      <w:r w:rsidRPr="00DE6D79">
        <w:tab/>
        <w:t>Statement of service</w:t>
      </w:r>
    </w:p>
    <w:p w14:paraId="0741DC4D" w14:textId="77777777" w:rsidR="00DE6D79" w:rsidRPr="00DE6D79" w:rsidRDefault="00DE6D79" w:rsidP="00DE6D79">
      <w:pPr>
        <w:spacing w:after="120" w:line="240" w:lineRule="auto"/>
        <w:ind w:left="2268" w:right="1134"/>
        <w:jc w:val="both"/>
      </w:pPr>
      <w:r w:rsidRPr="00DE6D79">
        <w:t xml:space="preserve">The purpose of this statement of service is to guide users and installers of cylinders as well as to inform the approving </w:t>
      </w:r>
      <w:r w:rsidR="001554FF">
        <w:t>Type Approval Authority</w:t>
      </w:r>
      <w:r w:rsidRPr="00DE6D79">
        <w:t>, or their designated representative. The statement of service shall include:</w:t>
      </w:r>
    </w:p>
    <w:p w14:paraId="04AD2A6D" w14:textId="77777777" w:rsidR="00DE6D79" w:rsidRPr="00DE6D79" w:rsidRDefault="00DE6D79" w:rsidP="00DE6D79">
      <w:pPr>
        <w:spacing w:after="120" w:line="240" w:lineRule="auto"/>
        <w:ind w:left="2835" w:right="1134" w:hanging="567"/>
        <w:jc w:val="both"/>
      </w:pPr>
      <w:r w:rsidRPr="00DE6D79">
        <w:t>(a)</w:t>
      </w:r>
      <w:r w:rsidRPr="00DE6D79">
        <w:tab/>
        <w:t>A statement that the cylinder design is suitable for use in the service conditions defined in paragraph 4. for the service life of the cylinder;</w:t>
      </w:r>
    </w:p>
    <w:p w14:paraId="024150C6" w14:textId="77777777" w:rsidR="00DE6D79" w:rsidRPr="00DE6D79" w:rsidRDefault="00DE6D79" w:rsidP="00DE6D79">
      <w:pPr>
        <w:spacing w:after="120" w:line="240" w:lineRule="auto"/>
        <w:ind w:left="2835" w:right="1134" w:hanging="567"/>
        <w:jc w:val="both"/>
      </w:pPr>
      <w:r w:rsidRPr="00DE6D79">
        <w:t>(b)</w:t>
      </w:r>
      <w:r w:rsidRPr="00DE6D79">
        <w:tab/>
        <w:t>The service life;</w:t>
      </w:r>
    </w:p>
    <w:p w14:paraId="1EC45FBF" w14:textId="77777777" w:rsidR="00DE6D79" w:rsidRPr="00DE6D79" w:rsidRDefault="00DE6D79" w:rsidP="00DE6D79">
      <w:pPr>
        <w:spacing w:after="120" w:line="240" w:lineRule="auto"/>
        <w:ind w:left="2835" w:right="1134" w:hanging="567"/>
        <w:jc w:val="both"/>
      </w:pPr>
      <w:r w:rsidRPr="00DE6D79">
        <w:t>(c)</w:t>
      </w:r>
      <w:r w:rsidRPr="00DE6D79">
        <w:tab/>
        <w:t>The minimum in-service test and/or inspection requirements;</w:t>
      </w:r>
    </w:p>
    <w:p w14:paraId="6E99F57B" w14:textId="77777777" w:rsidR="00DE6D79" w:rsidRPr="00DE6D79" w:rsidRDefault="00DE6D79" w:rsidP="00DE6D79">
      <w:pPr>
        <w:spacing w:after="120" w:line="240" w:lineRule="auto"/>
        <w:ind w:left="2835" w:right="1134" w:hanging="567"/>
        <w:jc w:val="both"/>
      </w:pPr>
      <w:r w:rsidRPr="00DE6D79">
        <w:lastRenderedPageBreak/>
        <w:t>(d)</w:t>
      </w:r>
      <w:r w:rsidRPr="00DE6D79">
        <w:tab/>
        <w:t>The pressure relief devices and/or insulation required;</w:t>
      </w:r>
    </w:p>
    <w:p w14:paraId="236B7163" w14:textId="77777777" w:rsidR="00DE6D79" w:rsidRPr="00DE6D79" w:rsidRDefault="00DE6D79" w:rsidP="00DE6D79">
      <w:pPr>
        <w:spacing w:after="120" w:line="240" w:lineRule="auto"/>
        <w:ind w:left="2835" w:right="1134" w:hanging="567"/>
        <w:jc w:val="both"/>
      </w:pPr>
      <w:r w:rsidRPr="00DE6D79">
        <w:t>(e)</w:t>
      </w:r>
      <w:r w:rsidRPr="00DE6D79">
        <w:tab/>
        <w:t>Support methods, protective coatings, etc., required but not provided;</w:t>
      </w:r>
    </w:p>
    <w:p w14:paraId="6BE9A69F" w14:textId="77777777" w:rsidR="00DE6D79" w:rsidRPr="00DE6D79" w:rsidRDefault="00DE6D79" w:rsidP="00DE6D79">
      <w:pPr>
        <w:spacing w:after="120" w:line="240" w:lineRule="auto"/>
        <w:ind w:left="2835" w:right="1134" w:hanging="567"/>
        <w:jc w:val="both"/>
      </w:pPr>
      <w:r w:rsidRPr="00DE6D79">
        <w:t>(f)</w:t>
      </w:r>
      <w:r w:rsidRPr="00DE6D79">
        <w:tab/>
        <w:t>A description of the cylinder design;</w:t>
      </w:r>
    </w:p>
    <w:p w14:paraId="7DAA22C9" w14:textId="77777777" w:rsidR="00DE6D79" w:rsidRPr="00DE6D79" w:rsidRDefault="00DE6D79" w:rsidP="00DE6D79">
      <w:pPr>
        <w:spacing w:after="120" w:line="240" w:lineRule="auto"/>
        <w:ind w:left="2835" w:right="1134" w:hanging="567"/>
        <w:jc w:val="both"/>
      </w:pPr>
      <w:r w:rsidRPr="00DE6D79">
        <w:t>(g)</w:t>
      </w:r>
      <w:r w:rsidRPr="00DE6D79">
        <w:tab/>
        <w:t>Any other information necessary to ensure the safe use and inspection of the cylinder.</w:t>
      </w:r>
    </w:p>
    <w:p w14:paraId="03057122" w14:textId="77777777" w:rsidR="00DE6D79" w:rsidRPr="00DE6D79" w:rsidRDefault="00DE6D79" w:rsidP="00DE6D79">
      <w:pPr>
        <w:keepNext/>
        <w:keepLines/>
        <w:spacing w:after="120" w:line="240" w:lineRule="auto"/>
        <w:ind w:left="2268" w:right="1134" w:hanging="1134"/>
        <w:jc w:val="both"/>
      </w:pPr>
      <w:r w:rsidRPr="00DE6D79">
        <w:t>5.3.</w:t>
      </w:r>
      <w:r w:rsidRPr="00DE6D79">
        <w:tab/>
        <w:t>Design data</w:t>
      </w:r>
    </w:p>
    <w:p w14:paraId="02D1DF6D" w14:textId="77777777" w:rsidR="00DE6D79" w:rsidRPr="00DE6D79" w:rsidRDefault="00DE6D79" w:rsidP="00DE6D79">
      <w:pPr>
        <w:keepNext/>
        <w:keepLines/>
        <w:spacing w:after="120" w:line="240" w:lineRule="auto"/>
        <w:ind w:left="2268" w:right="1134" w:hanging="1134"/>
        <w:jc w:val="both"/>
      </w:pPr>
      <w:r w:rsidRPr="00DE6D79">
        <w:t>5.3.1.</w:t>
      </w:r>
      <w:r w:rsidRPr="00DE6D79">
        <w:tab/>
        <w:t>Drawings</w:t>
      </w:r>
    </w:p>
    <w:p w14:paraId="4875034F" w14:textId="77777777" w:rsidR="00DE6D79" w:rsidRPr="00DE6D79" w:rsidRDefault="00DE6D79" w:rsidP="00DE6D79">
      <w:pPr>
        <w:spacing w:after="120" w:line="240" w:lineRule="auto"/>
        <w:ind w:left="2268" w:right="1134"/>
        <w:jc w:val="both"/>
      </w:pPr>
      <w:r w:rsidRPr="00DE6D79">
        <w:t>Drawings shall show the following as a minimum:</w:t>
      </w:r>
    </w:p>
    <w:p w14:paraId="4C0CCCB4" w14:textId="77777777" w:rsidR="00DE6D79" w:rsidRPr="00DE6D79" w:rsidRDefault="00DE6D79" w:rsidP="00DE6D79">
      <w:pPr>
        <w:spacing w:after="120" w:line="240" w:lineRule="auto"/>
        <w:ind w:left="2835" w:right="1134" w:hanging="567"/>
        <w:jc w:val="both"/>
      </w:pPr>
      <w:r w:rsidRPr="00DE6D79">
        <w:t>(a)</w:t>
      </w:r>
      <w:r w:rsidRPr="00DE6D79">
        <w:tab/>
        <w:t>Title, reference number, date of issue, and revision numbers with dates of issue if applicable;</w:t>
      </w:r>
    </w:p>
    <w:p w14:paraId="2215F3E1" w14:textId="77777777" w:rsidR="00DE6D79" w:rsidRPr="00DE6D79" w:rsidRDefault="00DE6D79" w:rsidP="00DE6D79">
      <w:pPr>
        <w:spacing w:after="120" w:line="240" w:lineRule="auto"/>
        <w:ind w:left="2835" w:right="1134" w:hanging="567"/>
        <w:jc w:val="both"/>
      </w:pPr>
      <w:r w:rsidRPr="00DE6D79">
        <w:t>(b)</w:t>
      </w:r>
      <w:r w:rsidRPr="00DE6D79">
        <w:tab/>
        <w:t>Reference to this Regulation and the cylinder type;</w:t>
      </w:r>
    </w:p>
    <w:p w14:paraId="3F39B416" w14:textId="77777777" w:rsidR="00DE6D79" w:rsidRPr="00DE6D79" w:rsidRDefault="00DE6D79" w:rsidP="00DE6D79">
      <w:pPr>
        <w:spacing w:after="120" w:line="240" w:lineRule="auto"/>
        <w:ind w:left="2835" w:right="1134" w:hanging="567"/>
        <w:jc w:val="both"/>
      </w:pPr>
      <w:r w:rsidRPr="00DE6D79">
        <w:t>(c)</w:t>
      </w:r>
      <w:r w:rsidRPr="00DE6D79">
        <w:tab/>
        <w:t xml:space="preserve">All dimensions complete with tolerances, including details of end closure shapes with minimum thicknesses and of openings; </w:t>
      </w:r>
    </w:p>
    <w:p w14:paraId="23BE966C" w14:textId="77777777" w:rsidR="00DE6D79" w:rsidRPr="00DE6D79" w:rsidRDefault="00DE6D79" w:rsidP="00DE6D79">
      <w:pPr>
        <w:spacing w:after="120" w:line="240" w:lineRule="auto"/>
        <w:ind w:left="2835" w:right="1134" w:hanging="567"/>
        <w:jc w:val="both"/>
      </w:pPr>
      <w:r w:rsidRPr="00DE6D79">
        <w:t>(d)</w:t>
      </w:r>
      <w:r w:rsidRPr="00DE6D79">
        <w:tab/>
        <w:t>Mass, complete with tolerance, of cylinders;</w:t>
      </w:r>
    </w:p>
    <w:p w14:paraId="619D6C53" w14:textId="77777777" w:rsidR="00DE6D79" w:rsidRPr="00DE6D79" w:rsidRDefault="00DE6D79" w:rsidP="00DE6D79">
      <w:pPr>
        <w:spacing w:after="120" w:line="240" w:lineRule="auto"/>
        <w:ind w:left="2835" w:right="1134" w:hanging="567"/>
        <w:jc w:val="both"/>
      </w:pPr>
      <w:r w:rsidRPr="00DE6D79">
        <w:t>(e)</w:t>
      </w:r>
      <w:r w:rsidRPr="00DE6D79">
        <w:tab/>
        <w:t xml:space="preserve">Material specifications, complete with minimum mechanical and chemical properties or tolerance ranges and, for metal cylinders or metal liners, the specified hardness range; </w:t>
      </w:r>
    </w:p>
    <w:p w14:paraId="6F5183BE" w14:textId="77777777" w:rsidR="00DE6D79" w:rsidRPr="00DE6D79" w:rsidRDefault="00DE6D79" w:rsidP="00DE6D79">
      <w:pPr>
        <w:spacing w:after="120" w:line="240" w:lineRule="auto"/>
        <w:ind w:left="2835" w:right="1134" w:hanging="567"/>
        <w:jc w:val="both"/>
      </w:pPr>
      <w:r w:rsidRPr="00DE6D79">
        <w:t>(f)</w:t>
      </w:r>
      <w:r w:rsidRPr="00DE6D79">
        <w:tab/>
        <w:t>Other data such as, auto-frettage pressure range, minimum test pressure, details of the fire protection system and of the exterior protective coating.</w:t>
      </w:r>
    </w:p>
    <w:p w14:paraId="2537F6D4" w14:textId="77777777" w:rsidR="00DE6D79" w:rsidRPr="00DE6D79" w:rsidRDefault="00DE6D79" w:rsidP="00DE6D79">
      <w:pPr>
        <w:spacing w:after="120" w:line="240" w:lineRule="auto"/>
        <w:ind w:left="2268" w:right="1134" w:hanging="1134"/>
        <w:jc w:val="both"/>
      </w:pPr>
      <w:r w:rsidRPr="00DE6D79">
        <w:t>5.3.2.</w:t>
      </w:r>
      <w:r w:rsidRPr="00DE6D79">
        <w:tab/>
        <w:t>Stress analysis report</w:t>
      </w:r>
    </w:p>
    <w:p w14:paraId="6F04DE95" w14:textId="77777777" w:rsidR="00DE6D79" w:rsidRPr="00DE6D79" w:rsidRDefault="00DE6D79" w:rsidP="00DE6D79">
      <w:pPr>
        <w:spacing w:after="120" w:line="240" w:lineRule="auto"/>
        <w:ind w:left="2268" w:right="1134"/>
        <w:jc w:val="both"/>
      </w:pPr>
      <w:r w:rsidRPr="00DE6D79">
        <w:t>A finite element stress analysis or other stress analysis shall be provided;</w:t>
      </w:r>
    </w:p>
    <w:p w14:paraId="28DBE37B" w14:textId="77777777" w:rsidR="00DE6D79" w:rsidRPr="00DE6D79" w:rsidRDefault="00DE6D79" w:rsidP="00DE6D79">
      <w:pPr>
        <w:spacing w:after="120" w:line="240" w:lineRule="auto"/>
        <w:ind w:left="2268" w:right="1134"/>
        <w:jc w:val="both"/>
      </w:pPr>
      <w:r w:rsidRPr="00DE6D79">
        <w:t>A table summarizing the calculated stresses in the report shall be provided.</w:t>
      </w:r>
    </w:p>
    <w:p w14:paraId="16B2A826" w14:textId="77777777" w:rsidR="00DE6D79" w:rsidRPr="00DE6D79" w:rsidRDefault="00DE6D79" w:rsidP="00DE6D79">
      <w:pPr>
        <w:spacing w:after="120" w:line="240" w:lineRule="auto"/>
        <w:ind w:left="2268" w:right="1134" w:hanging="1134"/>
        <w:jc w:val="both"/>
      </w:pPr>
      <w:r w:rsidRPr="00DE6D79">
        <w:t>5.3.3.</w:t>
      </w:r>
      <w:r w:rsidRPr="00DE6D79">
        <w:tab/>
        <w:t>Material test data</w:t>
      </w:r>
    </w:p>
    <w:p w14:paraId="5EE971B3" w14:textId="77777777" w:rsidR="00DE6D79" w:rsidRPr="00DE6D79" w:rsidRDefault="00DE6D79" w:rsidP="00DE6D79">
      <w:pPr>
        <w:spacing w:after="120" w:line="240" w:lineRule="auto"/>
        <w:ind w:left="2268" w:right="1134"/>
        <w:jc w:val="both"/>
      </w:pPr>
      <w:r w:rsidRPr="00DE6D79">
        <w:t>A detailed description of the materials and tolerances of the materials properties used in the design shall be provided. Test data shall also be presented characterizing the mechanical properties and the suitability of the materials for service under the conditions specified in paragraph 4.</w:t>
      </w:r>
      <w:r w:rsidR="001554FF">
        <w:t xml:space="preserve"> above.</w:t>
      </w:r>
    </w:p>
    <w:p w14:paraId="3CBBCD33" w14:textId="77777777" w:rsidR="00DE6D79" w:rsidRPr="00DE6D79" w:rsidRDefault="00DE6D79" w:rsidP="00DE6D79">
      <w:pPr>
        <w:spacing w:after="120" w:line="240" w:lineRule="auto"/>
        <w:ind w:left="2268" w:right="1134" w:hanging="1134"/>
        <w:jc w:val="both"/>
      </w:pPr>
      <w:r w:rsidRPr="00DE6D79">
        <w:t>5.3.4.</w:t>
      </w:r>
      <w:r w:rsidRPr="00DE6D79">
        <w:tab/>
        <w:t>Design qualification test data</w:t>
      </w:r>
    </w:p>
    <w:p w14:paraId="0BBBE9F5" w14:textId="77777777" w:rsidR="00DE6D79" w:rsidRPr="00DE6D79" w:rsidRDefault="00DE6D79" w:rsidP="00DE6D79">
      <w:pPr>
        <w:spacing w:after="120" w:line="240" w:lineRule="auto"/>
        <w:ind w:left="2268" w:right="1134"/>
        <w:jc w:val="both"/>
      </w:pPr>
      <w:r w:rsidRPr="00DE6D79">
        <w:t>The cylinder material, design, manufacture and examination shall be provided to be adequate for their intended service by meeting the requirements of the tests required for the particular cylinder design, when tested in accordance with the relevant methods of test detailed in Appendix A to this annex.</w:t>
      </w:r>
    </w:p>
    <w:p w14:paraId="430B19F8" w14:textId="77777777" w:rsidR="00DE6D79" w:rsidRPr="00DE6D79" w:rsidRDefault="00DE6D79" w:rsidP="00DE6D79">
      <w:pPr>
        <w:spacing w:after="120" w:line="240" w:lineRule="auto"/>
        <w:ind w:left="2268" w:right="1134"/>
        <w:jc w:val="both"/>
      </w:pPr>
      <w:r w:rsidRPr="00DE6D79">
        <w:t>The test data shall also document the dimensions, wall thicknesses and weights of each of the test cylinders.</w:t>
      </w:r>
    </w:p>
    <w:p w14:paraId="1BF02141" w14:textId="77777777" w:rsidR="00DE6D79" w:rsidRPr="00DE6D79" w:rsidRDefault="00DE6D79" w:rsidP="00DE6D79">
      <w:pPr>
        <w:spacing w:after="120" w:line="240" w:lineRule="auto"/>
        <w:ind w:left="2268" w:right="1134" w:hanging="1134"/>
        <w:jc w:val="both"/>
      </w:pPr>
      <w:r w:rsidRPr="00DE6D79">
        <w:t>5.3.5.</w:t>
      </w:r>
      <w:r w:rsidRPr="00DE6D79">
        <w:tab/>
        <w:t>Fire protection</w:t>
      </w:r>
    </w:p>
    <w:p w14:paraId="66386C24" w14:textId="77777777" w:rsidR="00DE6D79" w:rsidRPr="00DE6D79" w:rsidRDefault="00DE6D79" w:rsidP="00DE6D79">
      <w:pPr>
        <w:spacing w:after="120" w:line="240" w:lineRule="auto"/>
        <w:ind w:left="2268" w:right="1134"/>
        <w:jc w:val="both"/>
      </w:pPr>
      <w:r w:rsidRPr="00DE6D79">
        <w:t>The arrangement of pressure relief devices that will protect the cylinder from sudden rupture when exposed to the fire conditions in paragraph A.15</w:t>
      </w:r>
      <w:r w:rsidR="001554FF">
        <w:t xml:space="preserve"> of Appendix A to this annex</w:t>
      </w:r>
      <w:r w:rsidRPr="00DE6D79">
        <w:t xml:space="preserve"> shall be specified. Test data shall substantiate the effectiveness of the specified fire protection system.</w:t>
      </w:r>
    </w:p>
    <w:p w14:paraId="1D997D64" w14:textId="77777777" w:rsidR="00DE6D79" w:rsidRPr="00DE6D79" w:rsidRDefault="00DE6D79" w:rsidP="00AE49B3">
      <w:pPr>
        <w:keepNext/>
        <w:keepLines/>
        <w:spacing w:after="120" w:line="240" w:lineRule="auto"/>
        <w:ind w:left="2268" w:right="1134" w:hanging="1134"/>
        <w:jc w:val="both"/>
      </w:pPr>
      <w:r w:rsidRPr="00DE6D79">
        <w:lastRenderedPageBreak/>
        <w:t>5.3.6.</w:t>
      </w:r>
      <w:r w:rsidRPr="00DE6D79">
        <w:tab/>
        <w:t>Cylinder supports</w:t>
      </w:r>
    </w:p>
    <w:p w14:paraId="246C36C7" w14:textId="77777777" w:rsidR="00DE6D79" w:rsidRPr="00DE6D79" w:rsidRDefault="00DE6D79" w:rsidP="00DE6D79">
      <w:pPr>
        <w:spacing w:after="120" w:line="240" w:lineRule="auto"/>
        <w:ind w:left="2268" w:right="1134"/>
        <w:jc w:val="both"/>
      </w:pPr>
      <w:r w:rsidRPr="00DE6D79">
        <w:t>Details of cylinder supports or support requirements shall be provided in accordance with paragraph 6.11.</w:t>
      </w:r>
      <w:r w:rsidR="001554FF">
        <w:t xml:space="preserve"> of this annex.</w:t>
      </w:r>
    </w:p>
    <w:p w14:paraId="667E34C7" w14:textId="77777777" w:rsidR="00DE6D79" w:rsidRPr="00DE6D79" w:rsidRDefault="00DE6D79" w:rsidP="00DE6D79">
      <w:pPr>
        <w:spacing w:after="120" w:line="240" w:lineRule="auto"/>
        <w:ind w:left="2268" w:right="1134" w:hanging="1134"/>
        <w:jc w:val="both"/>
      </w:pPr>
      <w:r w:rsidRPr="00DE6D79">
        <w:t>5.4.</w:t>
      </w:r>
      <w:r w:rsidRPr="00DE6D79">
        <w:tab/>
        <w:t>Manufacturing data</w:t>
      </w:r>
    </w:p>
    <w:p w14:paraId="12BB90E2" w14:textId="77777777" w:rsidR="00DE6D79" w:rsidRPr="00DE6D79" w:rsidRDefault="00DE6D79" w:rsidP="00DE6D79">
      <w:pPr>
        <w:spacing w:after="120" w:line="240" w:lineRule="auto"/>
        <w:ind w:left="2268" w:right="1134"/>
        <w:jc w:val="both"/>
      </w:pPr>
      <w:r w:rsidRPr="00DE6D79">
        <w:t>Details of all fabrication processes, non-destructive examinations, production tests and batch tests shall be provided; The tolerances for all production processes such as heat treatment, end forming, resin mix ratio, filament winding tension and speed, curing times and temperatures, and auto-frettage procedures shall be specified</w:t>
      </w:r>
      <w:r w:rsidR="001554FF">
        <w:t>.</w:t>
      </w:r>
      <w:r w:rsidR="001554FF" w:rsidRPr="00DE6D79">
        <w:t xml:space="preserve"> </w:t>
      </w:r>
      <w:r w:rsidRPr="00DE6D79">
        <w:t>Surface finish, thread details, acceptance criteria for ultrasonic scanning (or equivalent), and maximum lot sizes for batch tests shall also be specified.</w:t>
      </w:r>
    </w:p>
    <w:p w14:paraId="40B1F8BB" w14:textId="77777777" w:rsidR="00DE6D79" w:rsidRPr="00DE6D79" w:rsidRDefault="00DE6D79" w:rsidP="00DE6D79">
      <w:pPr>
        <w:spacing w:after="120" w:line="240" w:lineRule="auto"/>
        <w:ind w:left="2268" w:right="1134" w:hanging="1134"/>
        <w:jc w:val="both"/>
      </w:pPr>
      <w:r w:rsidRPr="00DE6D79">
        <w:t>5.5.</w:t>
      </w:r>
      <w:r w:rsidRPr="00DE6D79">
        <w:tab/>
        <w:t>(Not allocated)</w:t>
      </w:r>
    </w:p>
    <w:p w14:paraId="069FF47B" w14:textId="77777777" w:rsidR="00DE6D79" w:rsidRPr="00DE6D79" w:rsidRDefault="00DE6D79" w:rsidP="00DE6D79">
      <w:pPr>
        <w:spacing w:after="120" w:line="240" w:lineRule="auto"/>
        <w:ind w:left="2268" w:right="1134" w:hanging="1134"/>
        <w:jc w:val="both"/>
      </w:pPr>
      <w:r w:rsidRPr="00DE6D79">
        <w:t>5.6.</w:t>
      </w:r>
      <w:r w:rsidRPr="00DE6D79">
        <w:tab/>
        <w:t>Fracture performance and NDE defect size</w:t>
      </w:r>
    </w:p>
    <w:p w14:paraId="4172BE4B" w14:textId="77777777" w:rsidR="00DE6D79" w:rsidRPr="00DE6D79" w:rsidRDefault="00DE6D79" w:rsidP="00DE6D79">
      <w:pPr>
        <w:spacing w:after="120" w:line="240" w:lineRule="auto"/>
        <w:ind w:left="2268" w:right="1134" w:hanging="1134"/>
        <w:jc w:val="both"/>
      </w:pPr>
      <w:r w:rsidRPr="00DE6D79">
        <w:t>5.6.1.</w:t>
      </w:r>
      <w:r w:rsidRPr="00DE6D79">
        <w:tab/>
        <w:t>Fracture performance</w:t>
      </w:r>
    </w:p>
    <w:p w14:paraId="69FB1225" w14:textId="77777777" w:rsidR="00DE6D79" w:rsidRPr="00DE6D79" w:rsidRDefault="00DE6D79" w:rsidP="00DE6D79">
      <w:pPr>
        <w:spacing w:after="120" w:line="240" w:lineRule="auto"/>
        <w:ind w:left="2268" w:right="1134"/>
        <w:jc w:val="both"/>
      </w:pPr>
      <w:r w:rsidRPr="00DE6D79">
        <w:t>The manufacturer shall demonstrate the Leak-Before-Break performance of the design as described in paragraph 6.7.</w:t>
      </w:r>
    </w:p>
    <w:p w14:paraId="5FF3F98B" w14:textId="77777777" w:rsidR="00DE6D79" w:rsidRPr="00DE6D79" w:rsidRDefault="00DE6D79" w:rsidP="00DE6D79">
      <w:pPr>
        <w:spacing w:after="120" w:line="240" w:lineRule="auto"/>
        <w:ind w:left="2268" w:right="1134" w:hanging="1134"/>
        <w:jc w:val="both"/>
      </w:pPr>
      <w:r w:rsidRPr="00DE6D79">
        <w:t>5.6.2.</w:t>
      </w:r>
      <w:r w:rsidRPr="00DE6D79">
        <w:tab/>
        <w:t>NDE defect size</w:t>
      </w:r>
    </w:p>
    <w:p w14:paraId="2DB93D1D" w14:textId="77777777" w:rsidR="00DE6D79" w:rsidRPr="00DE6D79" w:rsidRDefault="00DE6D79" w:rsidP="00DE6D79">
      <w:pPr>
        <w:spacing w:after="120" w:line="240" w:lineRule="auto"/>
        <w:ind w:left="2268" w:right="1134"/>
        <w:jc w:val="both"/>
      </w:pPr>
      <w:r w:rsidRPr="00DE6D79">
        <w:t>Using the approach described in paragraph 6.15.2. the manufacturer shall establish the maximum defect size for non-destructive examination which will prevent the failure of the cylinder during its service life due to fatigue, or failure of the cylinder by rupture.</w:t>
      </w:r>
    </w:p>
    <w:p w14:paraId="366A3F6D" w14:textId="77777777" w:rsidR="00DE6D79" w:rsidRPr="00DE6D79" w:rsidRDefault="00DE6D79" w:rsidP="00DE6D79">
      <w:pPr>
        <w:spacing w:after="120" w:line="240" w:lineRule="auto"/>
        <w:ind w:left="2268" w:right="1134" w:hanging="1134"/>
        <w:jc w:val="both"/>
      </w:pPr>
      <w:r w:rsidRPr="00DE6D79">
        <w:t>5.7.</w:t>
      </w:r>
      <w:r w:rsidRPr="00DE6D79">
        <w:tab/>
        <w:t>Specification sheet</w:t>
      </w:r>
    </w:p>
    <w:p w14:paraId="251013CA" w14:textId="77777777" w:rsidR="00DE6D79" w:rsidRPr="00DE6D79" w:rsidRDefault="00DE6D79" w:rsidP="00DE6D79">
      <w:pPr>
        <w:spacing w:after="120" w:line="240" w:lineRule="auto"/>
        <w:ind w:left="2268" w:right="1134"/>
        <w:jc w:val="both"/>
      </w:pPr>
      <w:r w:rsidRPr="00DE6D79">
        <w:t>A summary of the documents providing the information required in paragraph 5.1.</w:t>
      </w:r>
      <w:r w:rsidR="001554FF">
        <w:t xml:space="preserve"> above</w:t>
      </w:r>
      <w:r w:rsidRPr="00DE6D79">
        <w:t xml:space="preserve"> shall be listed on a specification sheet for each cylinder design. The title, reference number, revision numbers and dates of original issue and version issues of each document shall be given. All documents shall be signed or initialled by the issuer</w:t>
      </w:r>
      <w:r w:rsidR="001554FF">
        <w:t>.</w:t>
      </w:r>
      <w:r w:rsidR="001554FF" w:rsidRPr="00DE6D79">
        <w:t xml:space="preserve"> </w:t>
      </w:r>
      <w:r w:rsidRPr="00DE6D79">
        <w:t xml:space="preserve">The specification sheet shall be given a number, and revision numbers if applicable, that can be used to designate the cylinder design and shall carry the signature of the engineer responsible for the design. Space shall be provided on the specification sheet for a stamp indicating registration of the design. </w:t>
      </w:r>
    </w:p>
    <w:p w14:paraId="74D3E207" w14:textId="77777777" w:rsidR="00DE6D79" w:rsidRPr="00DE6D79" w:rsidRDefault="00DE6D79" w:rsidP="00DE6D79">
      <w:pPr>
        <w:spacing w:after="120" w:line="240" w:lineRule="auto"/>
        <w:ind w:left="2268" w:right="1134" w:hanging="1134"/>
        <w:jc w:val="both"/>
      </w:pPr>
      <w:r w:rsidRPr="00DE6D79">
        <w:t>5.8.</w:t>
      </w:r>
      <w:r w:rsidRPr="00DE6D79">
        <w:tab/>
        <w:t>Additional supporting data</w:t>
      </w:r>
    </w:p>
    <w:p w14:paraId="7F9328D7" w14:textId="77777777" w:rsidR="00DE6D79" w:rsidRPr="00DE6D79" w:rsidRDefault="00DE6D79" w:rsidP="00DE6D79">
      <w:pPr>
        <w:spacing w:after="120" w:line="240" w:lineRule="auto"/>
        <w:ind w:left="2268" w:right="1134"/>
        <w:jc w:val="both"/>
      </w:pPr>
      <w:r w:rsidRPr="00DE6D79">
        <w:t>Additional data which would support the application, such as the service history of material proposed for use, or the use of a particular cylinder design in other service conditions, shall be provided where applicable.</w:t>
      </w:r>
    </w:p>
    <w:p w14:paraId="4B92BB83" w14:textId="77777777" w:rsidR="00DE6D79" w:rsidRPr="00DE6D79" w:rsidRDefault="00DE6D79" w:rsidP="00DE6D79">
      <w:pPr>
        <w:spacing w:after="120" w:line="240" w:lineRule="auto"/>
        <w:ind w:left="2268" w:right="1134" w:hanging="1134"/>
        <w:jc w:val="both"/>
      </w:pPr>
      <w:r w:rsidRPr="00DE6D79">
        <w:t>5.9.</w:t>
      </w:r>
      <w:r w:rsidRPr="00DE6D79">
        <w:tab/>
        <w:t>Approval and certification</w:t>
      </w:r>
    </w:p>
    <w:p w14:paraId="573070B9" w14:textId="77777777" w:rsidR="00DE6D79" w:rsidRPr="00DE6D79" w:rsidRDefault="00DE6D79" w:rsidP="00DE6D79">
      <w:pPr>
        <w:spacing w:after="120" w:line="240" w:lineRule="auto"/>
        <w:ind w:left="2268" w:right="1134" w:hanging="1134"/>
        <w:jc w:val="both"/>
      </w:pPr>
      <w:r w:rsidRPr="00DE6D79">
        <w:t>5.9.1.</w:t>
      </w:r>
      <w:r w:rsidRPr="00DE6D79">
        <w:tab/>
        <w:t>Inspection and testing</w:t>
      </w:r>
    </w:p>
    <w:p w14:paraId="786144C4" w14:textId="77777777" w:rsidR="00DE6D79" w:rsidRPr="00DE6D79" w:rsidRDefault="00DE6D79" w:rsidP="00DE6D79">
      <w:pPr>
        <w:spacing w:after="120" w:line="240" w:lineRule="auto"/>
        <w:ind w:left="2268" w:right="1134"/>
        <w:jc w:val="both"/>
      </w:pPr>
      <w:r w:rsidRPr="00DE6D79">
        <w:t xml:space="preserve">Evaluation of conformity is required to be performed in accordance with the provisions of </w:t>
      </w:r>
      <w:r w:rsidRPr="00AE49B3">
        <w:t>paragraph 9. o</w:t>
      </w:r>
      <w:r w:rsidRPr="00DE6D79">
        <w:t>f this Regulation</w:t>
      </w:r>
      <w:r w:rsidR="00D93E3C">
        <w:t>.</w:t>
      </w:r>
    </w:p>
    <w:p w14:paraId="4698120F" w14:textId="77777777" w:rsidR="00DE6D79" w:rsidRPr="00DE6D79" w:rsidRDefault="00DE6D79" w:rsidP="00DE6D79">
      <w:pPr>
        <w:spacing w:after="120" w:line="240" w:lineRule="auto"/>
        <w:ind w:left="2268" w:right="1134"/>
        <w:jc w:val="both"/>
      </w:pPr>
      <w:r w:rsidRPr="00DE6D79">
        <w:t xml:space="preserve">In order to ensure that the cylinders are in compliance with this international Regulation, they shall be subject to inspection in accordance with </w:t>
      </w:r>
      <w:r w:rsidR="00D93E3C" w:rsidRPr="00DE6D79">
        <w:t>paragraphs</w:t>
      </w:r>
      <w:r w:rsidR="00D93E3C">
        <w:t> </w:t>
      </w:r>
      <w:r w:rsidRPr="00DE6D79">
        <w:t xml:space="preserve">6.13. and 6.14. </w:t>
      </w:r>
      <w:r w:rsidR="00D93E3C">
        <w:t xml:space="preserve">below </w:t>
      </w:r>
      <w:r w:rsidRPr="00DE6D79">
        <w:t xml:space="preserve">performed by the </w:t>
      </w:r>
      <w:r w:rsidR="00D93E3C">
        <w:t xml:space="preserve">Type Approval </w:t>
      </w:r>
      <w:r w:rsidRPr="00DE6D79">
        <w:t>Authority.</w:t>
      </w:r>
    </w:p>
    <w:p w14:paraId="52F990DB" w14:textId="77777777" w:rsidR="00DE6D79" w:rsidRPr="00DE6D79" w:rsidRDefault="00DE6D79" w:rsidP="00AE49B3">
      <w:pPr>
        <w:keepNext/>
        <w:keepLines/>
        <w:spacing w:after="120" w:line="240" w:lineRule="auto"/>
        <w:ind w:left="2268" w:right="1134" w:hanging="1134"/>
        <w:jc w:val="both"/>
      </w:pPr>
      <w:r w:rsidRPr="00DE6D79">
        <w:lastRenderedPageBreak/>
        <w:t>5.9.2.</w:t>
      </w:r>
      <w:r w:rsidRPr="00DE6D79">
        <w:tab/>
        <w:t>Test certificate</w:t>
      </w:r>
    </w:p>
    <w:p w14:paraId="4B36FF5E" w14:textId="77777777" w:rsidR="00DE6D79" w:rsidRPr="00DE6D79" w:rsidRDefault="00DE6D79" w:rsidP="00DE6D79">
      <w:pPr>
        <w:spacing w:after="120" w:line="240" w:lineRule="auto"/>
        <w:ind w:left="2268" w:right="1134"/>
        <w:jc w:val="both"/>
      </w:pPr>
      <w:r w:rsidRPr="00DE6D79">
        <w:t>If the results of prototype testing according to paragraph 6.13. are satisfactory, the Type Approval Authority shall issue a test certificate. An example of a test certificate is given in Appendix D to this annex.</w:t>
      </w:r>
    </w:p>
    <w:p w14:paraId="17EFA2E0" w14:textId="77777777" w:rsidR="00DE6D79" w:rsidRPr="00DE6D79" w:rsidRDefault="00DE6D79" w:rsidP="00DE6D79">
      <w:pPr>
        <w:keepNext/>
        <w:keepLines/>
        <w:spacing w:after="120" w:line="240" w:lineRule="auto"/>
        <w:ind w:left="2268" w:right="1134" w:hanging="1134"/>
        <w:jc w:val="both"/>
      </w:pPr>
      <w:r w:rsidRPr="00DE6D79">
        <w:t>5.9.3.</w:t>
      </w:r>
      <w:r w:rsidRPr="00DE6D79">
        <w:tab/>
        <w:t>Batch acceptance certificate</w:t>
      </w:r>
    </w:p>
    <w:p w14:paraId="5F482A2A" w14:textId="77777777" w:rsidR="00DE6D79" w:rsidRPr="00DE6D79" w:rsidRDefault="00DE6D79" w:rsidP="00DE6D79">
      <w:pPr>
        <w:keepNext/>
        <w:keepLines/>
        <w:spacing w:after="120" w:line="240" w:lineRule="auto"/>
        <w:ind w:left="2268" w:right="1134"/>
        <w:jc w:val="both"/>
      </w:pPr>
      <w:r w:rsidRPr="00DE6D79">
        <w:t>The Type Approval Authority shall prepare an acceptance certificate as provided in Appendix D to this annex.</w:t>
      </w:r>
    </w:p>
    <w:p w14:paraId="6E866F56" w14:textId="77777777" w:rsidR="00DE6D79" w:rsidRPr="00DE6D79" w:rsidRDefault="00DE6D79" w:rsidP="00DE6D79">
      <w:pPr>
        <w:keepNext/>
        <w:keepLines/>
        <w:spacing w:after="120" w:line="240" w:lineRule="auto"/>
        <w:ind w:left="2268" w:right="1134" w:hanging="1134"/>
        <w:jc w:val="both"/>
      </w:pPr>
      <w:r w:rsidRPr="00DE6D79">
        <w:t>6.</w:t>
      </w:r>
      <w:r w:rsidRPr="00DE6D79">
        <w:tab/>
        <w:t>Requirements applicable to all cylinder types</w:t>
      </w:r>
    </w:p>
    <w:p w14:paraId="366A2D87" w14:textId="77777777" w:rsidR="00DE6D79" w:rsidRPr="00DE6D79" w:rsidRDefault="00DE6D79" w:rsidP="00DE6D79">
      <w:pPr>
        <w:spacing w:after="120" w:line="240" w:lineRule="auto"/>
        <w:ind w:left="2268" w:right="1134" w:hanging="1134"/>
        <w:jc w:val="both"/>
      </w:pPr>
      <w:r w:rsidRPr="00DE6D79">
        <w:t>6.1.</w:t>
      </w:r>
      <w:r w:rsidRPr="00DE6D79">
        <w:tab/>
        <w:t>General</w:t>
      </w:r>
    </w:p>
    <w:p w14:paraId="2261747A" w14:textId="77777777" w:rsidR="00DE6D79" w:rsidRPr="00DE6D79" w:rsidRDefault="00DE6D79" w:rsidP="00DE6D79">
      <w:pPr>
        <w:spacing w:after="120" w:line="240" w:lineRule="auto"/>
        <w:ind w:left="2268" w:right="1134"/>
        <w:jc w:val="both"/>
      </w:pPr>
      <w:r w:rsidRPr="00DE6D79">
        <w:t xml:space="preserve">The following requirements are generally applicable to the cylinder types specified in paragraphs 7. to 10. </w:t>
      </w:r>
      <w:r w:rsidR="00D93E3C">
        <w:t xml:space="preserve">of this annex. </w:t>
      </w:r>
      <w:r w:rsidRPr="00DE6D79">
        <w:t>The design of cylinders shall cover all relevant aspects which are necessary to ensure that every cylinder produced according to the design is fit for its purpose for the specified service life; Type CNG-1 steel cylinders designed in accordance with ISO 9809 and meeting all the requirements therein are only required to meet the requirements of paragraphs 6.3.2.4. and 6.9. to 6.13.</w:t>
      </w:r>
      <w:r w:rsidR="00D93E3C">
        <w:t xml:space="preserve"> below.</w:t>
      </w:r>
    </w:p>
    <w:p w14:paraId="0FBE3D65" w14:textId="77777777" w:rsidR="00DE6D79" w:rsidRPr="00DE6D79" w:rsidRDefault="00DE6D79" w:rsidP="00DE6D79">
      <w:pPr>
        <w:spacing w:after="120" w:line="240" w:lineRule="auto"/>
        <w:ind w:left="2268" w:right="1134" w:hanging="1134"/>
        <w:jc w:val="both"/>
      </w:pPr>
      <w:r w:rsidRPr="00DE6D79">
        <w:t>6.2.</w:t>
      </w:r>
      <w:r w:rsidRPr="00DE6D79">
        <w:tab/>
        <w:t>Design</w:t>
      </w:r>
    </w:p>
    <w:p w14:paraId="104613B3" w14:textId="77777777" w:rsidR="00DE6D79" w:rsidRPr="00DE6D79" w:rsidRDefault="00DE6D79" w:rsidP="00DE6D79">
      <w:pPr>
        <w:spacing w:after="120" w:line="240" w:lineRule="auto"/>
        <w:ind w:left="2268" w:right="1134"/>
        <w:jc w:val="both"/>
      </w:pPr>
      <w:r w:rsidRPr="00DE6D79">
        <w:t>This Regulation does not provide design formulas nor permissible stresses or strains, but requires the adequacy of the design to be established by appropriate calculations and demonstrated by cylinders being capable of consistently passing the materials, design qualification, production and batch tests specified in this Regulation. All designs shall ensure a "leakage before break" failure mode under feasible degradation of pressure parts during normal service. If leakage of metal cylinders or metal liners occurs, it shall be only by the growth of a fatigue crack.</w:t>
      </w:r>
    </w:p>
    <w:p w14:paraId="6B6E82DB" w14:textId="77777777" w:rsidR="00DE6D79" w:rsidRPr="00DE6D79" w:rsidRDefault="00DE6D79" w:rsidP="00DE6D79">
      <w:pPr>
        <w:spacing w:after="120" w:line="240" w:lineRule="auto"/>
        <w:ind w:left="2268" w:right="1134" w:hanging="1134"/>
        <w:jc w:val="both"/>
      </w:pPr>
      <w:r w:rsidRPr="00DE6D79">
        <w:t>6.3.</w:t>
      </w:r>
      <w:r w:rsidRPr="00DE6D79">
        <w:tab/>
        <w:t>Materials</w:t>
      </w:r>
    </w:p>
    <w:p w14:paraId="099EFAAE" w14:textId="77777777" w:rsidR="00DE6D79" w:rsidRPr="00DE6D79" w:rsidRDefault="00DE6D79" w:rsidP="00DE6D79">
      <w:pPr>
        <w:spacing w:after="120" w:line="240" w:lineRule="auto"/>
        <w:ind w:left="2268" w:right="1134" w:hanging="1134"/>
        <w:jc w:val="both"/>
      </w:pPr>
      <w:r w:rsidRPr="00DE6D79">
        <w:t>6.3.1.</w:t>
      </w:r>
      <w:r w:rsidRPr="00DE6D79">
        <w:tab/>
        <w:t xml:space="preserve">Materials used shall be suitable for the service conditions specified in paragraph 4. </w:t>
      </w:r>
      <w:r w:rsidR="00D93E3C">
        <w:t xml:space="preserve">of this annex. </w:t>
      </w:r>
      <w:r w:rsidRPr="00DE6D79">
        <w:t>The design shall not have incompatible materials in contact. The design qualification tests for materials are summarized in Table 6.1.</w:t>
      </w:r>
    </w:p>
    <w:p w14:paraId="3303A713" w14:textId="77777777" w:rsidR="00DE6D79" w:rsidRPr="00DE6D79" w:rsidRDefault="00DE6D79" w:rsidP="00DE6D79">
      <w:pPr>
        <w:spacing w:after="120" w:line="240" w:lineRule="auto"/>
        <w:ind w:left="2268" w:right="1134" w:hanging="1134"/>
        <w:jc w:val="both"/>
      </w:pPr>
      <w:r w:rsidRPr="00DE6D79">
        <w:t>6.3.2.</w:t>
      </w:r>
      <w:r w:rsidRPr="00DE6D79">
        <w:tab/>
        <w:t>Steel</w:t>
      </w:r>
    </w:p>
    <w:p w14:paraId="2E2D50C8" w14:textId="77777777" w:rsidR="00DE6D79" w:rsidRPr="00DE6D79" w:rsidRDefault="00DE6D79" w:rsidP="00DE6D79">
      <w:pPr>
        <w:spacing w:after="120" w:line="240" w:lineRule="auto"/>
        <w:ind w:left="2268" w:right="1134" w:hanging="1134"/>
        <w:jc w:val="both"/>
      </w:pPr>
      <w:r w:rsidRPr="00DE6D79">
        <w:t>6.3.2.1.</w:t>
      </w:r>
      <w:r w:rsidRPr="00DE6D79">
        <w:tab/>
        <w:t>Composition</w:t>
      </w:r>
    </w:p>
    <w:p w14:paraId="1B80CA12" w14:textId="77777777" w:rsidR="00DE6D79" w:rsidRPr="00DE6D79" w:rsidRDefault="00DE6D79" w:rsidP="00DE6D79">
      <w:pPr>
        <w:spacing w:after="120" w:line="240" w:lineRule="auto"/>
        <w:ind w:left="2268" w:right="1134"/>
        <w:jc w:val="both"/>
      </w:pPr>
      <w:r w:rsidRPr="00DE6D79">
        <w:t>Steels shall be aluminium and/or silicon killed and produced to predominantly fine grain practice. The chemical composition of all steels shall be declared and defined at least by:</w:t>
      </w:r>
    </w:p>
    <w:p w14:paraId="36D4DDF8" w14:textId="77777777" w:rsidR="00DE6D79" w:rsidRPr="00DE6D79" w:rsidRDefault="00DE6D79" w:rsidP="00DE6D79">
      <w:pPr>
        <w:spacing w:after="120" w:line="240" w:lineRule="auto"/>
        <w:ind w:left="2835" w:right="1134" w:hanging="567"/>
        <w:jc w:val="both"/>
      </w:pPr>
      <w:r w:rsidRPr="00DE6D79">
        <w:t>(a)</w:t>
      </w:r>
      <w:r w:rsidRPr="00DE6D79">
        <w:tab/>
        <w:t>Carbon, manganese, aluminium and silicon contents in all cases;</w:t>
      </w:r>
    </w:p>
    <w:p w14:paraId="1F544D3C" w14:textId="77777777" w:rsidR="00DE6D79" w:rsidRPr="00DE6D79" w:rsidRDefault="00DE6D79" w:rsidP="00DE6D79">
      <w:pPr>
        <w:spacing w:after="120" w:line="240" w:lineRule="auto"/>
        <w:ind w:left="2835" w:right="1134" w:hanging="567"/>
        <w:jc w:val="both"/>
      </w:pPr>
      <w:r w:rsidRPr="00DE6D79">
        <w:t>(b)</w:t>
      </w:r>
      <w:r w:rsidRPr="00DE6D79">
        <w:tab/>
        <w:t>Nickel, chromium, molybdenum, boron and vanadium contents, and any other alloying elements intentionally added. The following limits shall not be exceeded in the cast analysis:</w:t>
      </w:r>
    </w:p>
    <w:tbl>
      <w:tblPr>
        <w:tblW w:w="0" w:type="auto"/>
        <w:tblInd w:w="2350" w:type="dxa"/>
        <w:tblLayout w:type="fixed"/>
        <w:tblCellMar>
          <w:left w:w="82" w:type="dxa"/>
          <w:right w:w="82" w:type="dxa"/>
        </w:tblCellMar>
        <w:tblLook w:val="0000" w:firstRow="0" w:lastRow="0" w:firstColumn="0" w:lastColumn="0" w:noHBand="0" w:noVBand="0"/>
      </w:tblPr>
      <w:tblGrid>
        <w:gridCol w:w="2268"/>
        <w:gridCol w:w="1985"/>
        <w:gridCol w:w="1984"/>
      </w:tblGrid>
      <w:tr w:rsidR="00DE6D79" w:rsidRPr="00DE6D79" w14:paraId="36FEB2AF" w14:textId="77777777" w:rsidTr="00DE6D79">
        <w:tc>
          <w:tcPr>
            <w:tcW w:w="2268" w:type="dxa"/>
            <w:tcBorders>
              <w:top w:val="single" w:sz="6" w:space="0" w:color="000000"/>
              <w:left w:val="single" w:sz="6" w:space="0" w:color="000000"/>
              <w:bottom w:val="single" w:sz="12" w:space="0" w:color="auto"/>
              <w:right w:val="single" w:sz="6" w:space="0" w:color="FFFFFF"/>
            </w:tcBorders>
          </w:tcPr>
          <w:p w14:paraId="0023BDFC" w14:textId="77777777" w:rsidR="00DE6D79" w:rsidRPr="00DE6D79" w:rsidRDefault="00DE6D79" w:rsidP="00DE6D79">
            <w:pPr>
              <w:widowControl w:val="0"/>
              <w:suppressAutoHyphens w:val="0"/>
              <w:autoSpaceDE w:val="0"/>
              <w:autoSpaceDN w:val="0"/>
              <w:adjustRightInd w:val="0"/>
              <w:spacing w:line="240" w:lineRule="auto"/>
              <w:rPr>
                <w:i/>
                <w:sz w:val="16"/>
                <w:szCs w:val="16"/>
              </w:rPr>
            </w:pPr>
            <w:r w:rsidRPr="00DE6D79">
              <w:rPr>
                <w:i/>
                <w:sz w:val="16"/>
                <w:szCs w:val="16"/>
              </w:rPr>
              <w:t>Tensile strength</w:t>
            </w:r>
          </w:p>
        </w:tc>
        <w:tc>
          <w:tcPr>
            <w:tcW w:w="1985" w:type="dxa"/>
            <w:tcBorders>
              <w:top w:val="single" w:sz="6" w:space="0" w:color="000000"/>
              <w:left w:val="single" w:sz="6" w:space="0" w:color="000000"/>
              <w:bottom w:val="single" w:sz="12" w:space="0" w:color="auto"/>
              <w:right w:val="single" w:sz="6" w:space="0" w:color="FFFFFF"/>
            </w:tcBorders>
          </w:tcPr>
          <w:p w14:paraId="763C0F16" w14:textId="77777777" w:rsidR="00DE6D79" w:rsidRPr="00DE6D79" w:rsidRDefault="00DE6D79" w:rsidP="00DE6D79">
            <w:pPr>
              <w:widowControl w:val="0"/>
              <w:suppressAutoHyphens w:val="0"/>
              <w:autoSpaceDE w:val="0"/>
              <w:autoSpaceDN w:val="0"/>
              <w:adjustRightInd w:val="0"/>
              <w:spacing w:line="240" w:lineRule="auto"/>
              <w:jc w:val="center"/>
              <w:rPr>
                <w:i/>
                <w:sz w:val="16"/>
                <w:szCs w:val="16"/>
              </w:rPr>
            </w:pPr>
            <w:r w:rsidRPr="00DE6D79">
              <w:rPr>
                <w:i/>
                <w:sz w:val="16"/>
                <w:szCs w:val="16"/>
              </w:rPr>
              <w:t>&lt; 950 MPa</w:t>
            </w:r>
          </w:p>
        </w:tc>
        <w:tc>
          <w:tcPr>
            <w:tcW w:w="1984" w:type="dxa"/>
            <w:tcBorders>
              <w:top w:val="single" w:sz="6" w:space="0" w:color="000000"/>
              <w:left w:val="single" w:sz="6" w:space="0" w:color="000000"/>
              <w:bottom w:val="single" w:sz="12" w:space="0" w:color="auto"/>
              <w:right w:val="single" w:sz="6" w:space="0" w:color="000000"/>
            </w:tcBorders>
          </w:tcPr>
          <w:p w14:paraId="791BB514" w14:textId="77777777" w:rsidR="00DE6D79" w:rsidRPr="00DE6D79" w:rsidRDefault="00DE6D79" w:rsidP="00DE6D79">
            <w:pPr>
              <w:widowControl w:val="0"/>
              <w:suppressAutoHyphens w:val="0"/>
              <w:autoSpaceDE w:val="0"/>
              <w:autoSpaceDN w:val="0"/>
              <w:adjustRightInd w:val="0"/>
              <w:spacing w:line="240" w:lineRule="auto"/>
              <w:jc w:val="center"/>
              <w:rPr>
                <w:i/>
                <w:sz w:val="16"/>
                <w:szCs w:val="16"/>
              </w:rPr>
            </w:pPr>
            <w:r w:rsidRPr="00DE6D79">
              <w:rPr>
                <w:i/>
                <w:sz w:val="16"/>
                <w:szCs w:val="16"/>
              </w:rPr>
              <w:sym w:font="Symbol" w:char="F0B3"/>
            </w:r>
            <w:r w:rsidRPr="00DE6D79">
              <w:rPr>
                <w:i/>
                <w:sz w:val="16"/>
                <w:szCs w:val="16"/>
              </w:rPr>
              <w:t xml:space="preserve"> 950 MPa</w:t>
            </w:r>
          </w:p>
        </w:tc>
      </w:tr>
      <w:tr w:rsidR="00DE6D79" w:rsidRPr="00DE6D79" w14:paraId="50713CF9" w14:textId="77777777" w:rsidTr="00DE6D79">
        <w:tc>
          <w:tcPr>
            <w:tcW w:w="2268" w:type="dxa"/>
            <w:tcBorders>
              <w:top w:val="single" w:sz="12" w:space="0" w:color="auto"/>
              <w:left w:val="single" w:sz="6" w:space="0" w:color="000000"/>
              <w:bottom w:val="single" w:sz="6" w:space="0" w:color="FFFFFF"/>
              <w:right w:val="single" w:sz="6" w:space="0" w:color="FFFFFF"/>
            </w:tcBorders>
          </w:tcPr>
          <w:p w14:paraId="6419A522" w14:textId="77777777" w:rsidR="00DE6D79" w:rsidRPr="00DE6D79" w:rsidRDefault="00DE6D79" w:rsidP="00DE6D79">
            <w:pPr>
              <w:widowControl w:val="0"/>
              <w:suppressAutoHyphens w:val="0"/>
              <w:autoSpaceDE w:val="0"/>
              <w:autoSpaceDN w:val="0"/>
              <w:adjustRightInd w:val="0"/>
              <w:spacing w:line="240" w:lineRule="auto"/>
              <w:rPr>
                <w:sz w:val="18"/>
              </w:rPr>
            </w:pPr>
            <w:r w:rsidRPr="00DE6D79">
              <w:rPr>
                <w:sz w:val="18"/>
              </w:rPr>
              <w:t>Sulphur</w:t>
            </w:r>
          </w:p>
        </w:tc>
        <w:tc>
          <w:tcPr>
            <w:tcW w:w="1985" w:type="dxa"/>
            <w:tcBorders>
              <w:top w:val="single" w:sz="12" w:space="0" w:color="auto"/>
              <w:left w:val="single" w:sz="6" w:space="0" w:color="000000"/>
              <w:bottom w:val="single" w:sz="6" w:space="0" w:color="FFFFFF"/>
              <w:right w:val="single" w:sz="6" w:space="0" w:color="FFFFFF"/>
            </w:tcBorders>
          </w:tcPr>
          <w:p w14:paraId="46E10715" w14:textId="77777777" w:rsidR="00DE6D79" w:rsidRPr="00DE6D79" w:rsidRDefault="00DE6D79" w:rsidP="00DE6D79">
            <w:pPr>
              <w:widowControl w:val="0"/>
              <w:suppressAutoHyphens w:val="0"/>
              <w:autoSpaceDE w:val="0"/>
              <w:autoSpaceDN w:val="0"/>
              <w:adjustRightInd w:val="0"/>
              <w:spacing w:line="240" w:lineRule="auto"/>
              <w:jc w:val="center"/>
              <w:rPr>
                <w:sz w:val="18"/>
              </w:rPr>
            </w:pPr>
            <w:r w:rsidRPr="00DE6D79">
              <w:rPr>
                <w:sz w:val="18"/>
              </w:rPr>
              <w:t>0.020 per cent</w:t>
            </w:r>
          </w:p>
        </w:tc>
        <w:tc>
          <w:tcPr>
            <w:tcW w:w="1984" w:type="dxa"/>
            <w:tcBorders>
              <w:top w:val="single" w:sz="12" w:space="0" w:color="auto"/>
              <w:left w:val="single" w:sz="6" w:space="0" w:color="000000"/>
              <w:bottom w:val="single" w:sz="6" w:space="0" w:color="FFFFFF"/>
              <w:right w:val="single" w:sz="6" w:space="0" w:color="000000"/>
            </w:tcBorders>
          </w:tcPr>
          <w:p w14:paraId="41D98287" w14:textId="77777777" w:rsidR="00DE6D79" w:rsidRPr="00DE6D79" w:rsidRDefault="00DE6D79" w:rsidP="00DE6D79">
            <w:pPr>
              <w:widowControl w:val="0"/>
              <w:suppressAutoHyphens w:val="0"/>
              <w:autoSpaceDE w:val="0"/>
              <w:autoSpaceDN w:val="0"/>
              <w:adjustRightInd w:val="0"/>
              <w:spacing w:line="240" w:lineRule="auto"/>
              <w:jc w:val="center"/>
              <w:rPr>
                <w:sz w:val="18"/>
              </w:rPr>
            </w:pPr>
            <w:r w:rsidRPr="00DE6D79">
              <w:rPr>
                <w:sz w:val="18"/>
              </w:rPr>
              <w:t>0.010 per cent</w:t>
            </w:r>
          </w:p>
        </w:tc>
      </w:tr>
      <w:tr w:rsidR="00DE6D79" w:rsidRPr="00DE6D79" w14:paraId="30A99218" w14:textId="77777777" w:rsidTr="00DE6D79">
        <w:tc>
          <w:tcPr>
            <w:tcW w:w="2268" w:type="dxa"/>
            <w:tcBorders>
              <w:top w:val="single" w:sz="6" w:space="0" w:color="000000"/>
              <w:left w:val="single" w:sz="6" w:space="0" w:color="000000"/>
              <w:bottom w:val="single" w:sz="6" w:space="0" w:color="000000"/>
              <w:right w:val="single" w:sz="6" w:space="0" w:color="FFFFFF"/>
            </w:tcBorders>
          </w:tcPr>
          <w:p w14:paraId="233D04AF" w14:textId="77777777" w:rsidR="00DE6D79" w:rsidRPr="00DE6D79" w:rsidRDefault="00DE6D79" w:rsidP="00DE6D79">
            <w:pPr>
              <w:widowControl w:val="0"/>
              <w:suppressAutoHyphens w:val="0"/>
              <w:autoSpaceDE w:val="0"/>
              <w:autoSpaceDN w:val="0"/>
              <w:adjustRightInd w:val="0"/>
              <w:spacing w:line="240" w:lineRule="auto"/>
              <w:rPr>
                <w:sz w:val="18"/>
              </w:rPr>
            </w:pPr>
            <w:r w:rsidRPr="00DE6D79">
              <w:rPr>
                <w:sz w:val="18"/>
              </w:rPr>
              <w:t>Phosphorus</w:t>
            </w:r>
          </w:p>
        </w:tc>
        <w:tc>
          <w:tcPr>
            <w:tcW w:w="1985" w:type="dxa"/>
            <w:tcBorders>
              <w:top w:val="single" w:sz="6" w:space="0" w:color="000000"/>
              <w:left w:val="single" w:sz="6" w:space="0" w:color="000000"/>
              <w:bottom w:val="single" w:sz="6" w:space="0" w:color="000000"/>
              <w:right w:val="single" w:sz="6" w:space="0" w:color="FFFFFF"/>
            </w:tcBorders>
          </w:tcPr>
          <w:p w14:paraId="76E97A73" w14:textId="77777777" w:rsidR="00DE6D79" w:rsidRPr="00DE6D79" w:rsidRDefault="00DE6D79" w:rsidP="00DE6D79">
            <w:pPr>
              <w:widowControl w:val="0"/>
              <w:suppressAutoHyphens w:val="0"/>
              <w:autoSpaceDE w:val="0"/>
              <w:autoSpaceDN w:val="0"/>
              <w:adjustRightInd w:val="0"/>
              <w:spacing w:line="240" w:lineRule="auto"/>
              <w:jc w:val="center"/>
              <w:rPr>
                <w:sz w:val="18"/>
              </w:rPr>
            </w:pPr>
            <w:r w:rsidRPr="00DE6D79">
              <w:rPr>
                <w:sz w:val="18"/>
              </w:rPr>
              <w:t>0.020 per cent</w:t>
            </w:r>
          </w:p>
        </w:tc>
        <w:tc>
          <w:tcPr>
            <w:tcW w:w="1984" w:type="dxa"/>
            <w:tcBorders>
              <w:top w:val="single" w:sz="6" w:space="0" w:color="000000"/>
              <w:left w:val="single" w:sz="6" w:space="0" w:color="000000"/>
              <w:bottom w:val="single" w:sz="6" w:space="0" w:color="000000"/>
              <w:right w:val="single" w:sz="6" w:space="0" w:color="000000"/>
            </w:tcBorders>
          </w:tcPr>
          <w:p w14:paraId="760B758D" w14:textId="77777777" w:rsidR="00DE6D79" w:rsidRPr="00DE6D79" w:rsidRDefault="00DE6D79" w:rsidP="00DE6D79">
            <w:pPr>
              <w:widowControl w:val="0"/>
              <w:suppressAutoHyphens w:val="0"/>
              <w:autoSpaceDE w:val="0"/>
              <w:autoSpaceDN w:val="0"/>
              <w:adjustRightInd w:val="0"/>
              <w:spacing w:line="240" w:lineRule="auto"/>
              <w:jc w:val="center"/>
              <w:rPr>
                <w:sz w:val="18"/>
              </w:rPr>
            </w:pPr>
            <w:r w:rsidRPr="00DE6D79">
              <w:rPr>
                <w:sz w:val="18"/>
              </w:rPr>
              <w:t>0.020 per cent</w:t>
            </w:r>
          </w:p>
        </w:tc>
      </w:tr>
      <w:tr w:rsidR="00DE6D79" w:rsidRPr="00DE6D79" w14:paraId="35A0AE73" w14:textId="77777777" w:rsidTr="00DE6D79">
        <w:tc>
          <w:tcPr>
            <w:tcW w:w="2268" w:type="dxa"/>
            <w:tcBorders>
              <w:top w:val="single" w:sz="6" w:space="0" w:color="000000"/>
              <w:left w:val="single" w:sz="6" w:space="0" w:color="000000"/>
              <w:bottom w:val="single" w:sz="12" w:space="0" w:color="auto"/>
              <w:right w:val="single" w:sz="6" w:space="0" w:color="FFFFFF"/>
            </w:tcBorders>
          </w:tcPr>
          <w:p w14:paraId="74565D89" w14:textId="77777777" w:rsidR="00DE6D79" w:rsidRPr="00DE6D79" w:rsidRDefault="00DE6D79" w:rsidP="00DE6D79">
            <w:pPr>
              <w:widowControl w:val="0"/>
              <w:suppressAutoHyphens w:val="0"/>
              <w:autoSpaceDE w:val="0"/>
              <w:autoSpaceDN w:val="0"/>
              <w:adjustRightInd w:val="0"/>
              <w:spacing w:line="240" w:lineRule="auto"/>
              <w:rPr>
                <w:sz w:val="18"/>
              </w:rPr>
            </w:pPr>
            <w:r w:rsidRPr="00DE6D79">
              <w:rPr>
                <w:sz w:val="18"/>
              </w:rPr>
              <w:t>Sulphur and phosphorus</w:t>
            </w:r>
          </w:p>
        </w:tc>
        <w:tc>
          <w:tcPr>
            <w:tcW w:w="1985" w:type="dxa"/>
            <w:tcBorders>
              <w:top w:val="single" w:sz="6" w:space="0" w:color="000000"/>
              <w:left w:val="single" w:sz="6" w:space="0" w:color="000000"/>
              <w:bottom w:val="single" w:sz="12" w:space="0" w:color="auto"/>
              <w:right w:val="single" w:sz="6" w:space="0" w:color="FFFFFF"/>
            </w:tcBorders>
          </w:tcPr>
          <w:p w14:paraId="304F412A" w14:textId="77777777" w:rsidR="00DE6D79" w:rsidRPr="00DE6D79" w:rsidRDefault="00DE6D79" w:rsidP="00DE6D79">
            <w:pPr>
              <w:widowControl w:val="0"/>
              <w:suppressAutoHyphens w:val="0"/>
              <w:autoSpaceDE w:val="0"/>
              <w:autoSpaceDN w:val="0"/>
              <w:adjustRightInd w:val="0"/>
              <w:spacing w:line="240" w:lineRule="auto"/>
              <w:jc w:val="center"/>
              <w:rPr>
                <w:sz w:val="18"/>
              </w:rPr>
            </w:pPr>
            <w:r w:rsidRPr="00DE6D79">
              <w:rPr>
                <w:sz w:val="18"/>
              </w:rPr>
              <w:t>0.030 per cent</w:t>
            </w:r>
          </w:p>
        </w:tc>
        <w:tc>
          <w:tcPr>
            <w:tcW w:w="1984" w:type="dxa"/>
            <w:tcBorders>
              <w:top w:val="single" w:sz="6" w:space="0" w:color="000000"/>
              <w:left w:val="single" w:sz="6" w:space="0" w:color="000000"/>
              <w:bottom w:val="single" w:sz="12" w:space="0" w:color="auto"/>
              <w:right w:val="single" w:sz="6" w:space="0" w:color="000000"/>
            </w:tcBorders>
          </w:tcPr>
          <w:p w14:paraId="6B83AD6A" w14:textId="77777777" w:rsidR="00DE6D79" w:rsidRPr="00DE6D79" w:rsidRDefault="00DE6D79" w:rsidP="00DE6D79">
            <w:pPr>
              <w:widowControl w:val="0"/>
              <w:suppressAutoHyphens w:val="0"/>
              <w:autoSpaceDE w:val="0"/>
              <w:autoSpaceDN w:val="0"/>
              <w:adjustRightInd w:val="0"/>
              <w:spacing w:line="240" w:lineRule="auto"/>
              <w:jc w:val="center"/>
              <w:rPr>
                <w:sz w:val="18"/>
              </w:rPr>
            </w:pPr>
            <w:r w:rsidRPr="00DE6D79">
              <w:rPr>
                <w:sz w:val="18"/>
              </w:rPr>
              <w:t>0.025 per cent</w:t>
            </w:r>
          </w:p>
        </w:tc>
      </w:tr>
    </w:tbl>
    <w:p w14:paraId="70513DD4" w14:textId="77777777" w:rsidR="00DE6D79" w:rsidRPr="00DE6D79" w:rsidRDefault="00DE6D79" w:rsidP="00AE49B3">
      <w:pPr>
        <w:keepNext/>
        <w:keepLines/>
        <w:spacing w:before="120" w:after="120" w:line="240" w:lineRule="auto"/>
        <w:ind w:left="2268" w:right="1134"/>
        <w:jc w:val="both"/>
      </w:pPr>
      <w:r w:rsidRPr="00DE6D79">
        <w:lastRenderedPageBreak/>
        <w:t>When carbon-boron steel is used, a hardenability test in accordance with ISO 642, shall be performed on the first and last ingot or slab of each heat of steel. The hardness as measured in a distance of 7.9 mm from the quenched end, shall be within the range 33-53 HRC, or 327-560 HV, and shall be certified by the material manufacturer;</w:t>
      </w:r>
    </w:p>
    <w:p w14:paraId="77BDD5DD" w14:textId="77777777" w:rsidR="00DE6D79" w:rsidRPr="00DE6D79" w:rsidRDefault="00DE6D79" w:rsidP="00DE6D79">
      <w:pPr>
        <w:keepNext/>
        <w:keepLines/>
        <w:spacing w:after="120" w:line="240" w:lineRule="auto"/>
        <w:ind w:left="2268" w:right="1134" w:hanging="1134"/>
        <w:jc w:val="both"/>
      </w:pPr>
      <w:r w:rsidRPr="00DE6D79">
        <w:t>6.3.2.2.</w:t>
      </w:r>
      <w:r w:rsidRPr="00DE6D79">
        <w:tab/>
        <w:t>Tensile properties</w:t>
      </w:r>
    </w:p>
    <w:p w14:paraId="48C27632" w14:textId="77777777" w:rsidR="00DE6D79" w:rsidRPr="008520D7" w:rsidRDefault="00DE6D79" w:rsidP="00DE6D79">
      <w:pPr>
        <w:keepNext/>
        <w:keepLines/>
        <w:spacing w:after="120" w:line="240" w:lineRule="auto"/>
        <w:ind w:left="2268" w:right="1134"/>
        <w:jc w:val="both"/>
      </w:pPr>
      <w:r w:rsidRPr="00DE6D79">
        <w:t xml:space="preserve">The mechanical properties of the steel in the finished cylinder or liner shall be determined in accordance with </w:t>
      </w:r>
      <w:r w:rsidRPr="008520D7">
        <w:t>paragraph A.1. (Appendix A</w:t>
      </w:r>
      <w:r w:rsidR="00F24354" w:rsidRPr="008520D7">
        <w:t xml:space="preserve"> to this annex</w:t>
      </w:r>
      <w:r w:rsidRPr="008520D7">
        <w:t>). The elongation for steel shall be at least 14 per cent;</w:t>
      </w:r>
    </w:p>
    <w:p w14:paraId="673D4031" w14:textId="77777777" w:rsidR="00DE6D79" w:rsidRPr="008520D7" w:rsidRDefault="00DE6D79" w:rsidP="00DE6D79">
      <w:pPr>
        <w:spacing w:after="120" w:line="240" w:lineRule="auto"/>
        <w:ind w:left="2268" w:right="1134" w:hanging="1134"/>
        <w:jc w:val="both"/>
      </w:pPr>
      <w:r w:rsidRPr="008520D7">
        <w:t>6.3.2.3.</w:t>
      </w:r>
      <w:r w:rsidRPr="008520D7">
        <w:tab/>
        <w:t>Impact properties</w:t>
      </w:r>
    </w:p>
    <w:p w14:paraId="33D48473" w14:textId="77777777" w:rsidR="00DE6D79" w:rsidRPr="008520D7" w:rsidRDefault="00DE6D79" w:rsidP="00DE6D79">
      <w:pPr>
        <w:spacing w:after="120" w:line="240" w:lineRule="auto"/>
        <w:ind w:left="2268" w:right="1134"/>
        <w:jc w:val="both"/>
      </w:pPr>
      <w:r w:rsidRPr="008520D7">
        <w:t>The impact properties of the steel in the finished cylinder or liner shall be determined in accordance with paragraph A.2. (Appendix A</w:t>
      </w:r>
      <w:r w:rsidR="00F24354" w:rsidRPr="008520D7">
        <w:t xml:space="preserve"> to this annex</w:t>
      </w:r>
      <w:r w:rsidRPr="008520D7">
        <w:t>). Impact values shall not be less than that indicated in Table 6.2 of this annex;</w:t>
      </w:r>
    </w:p>
    <w:p w14:paraId="3A3C1339" w14:textId="7A8FE882" w:rsidR="00DE6D79" w:rsidRPr="00DE6D79" w:rsidRDefault="00DE6D79" w:rsidP="00DE6D79">
      <w:pPr>
        <w:spacing w:after="120" w:line="240" w:lineRule="auto"/>
        <w:ind w:left="2268" w:right="1134" w:hanging="1134"/>
        <w:jc w:val="both"/>
      </w:pPr>
      <w:r w:rsidRPr="00DE6D79">
        <w:t>6.3.2.</w:t>
      </w:r>
      <w:r w:rsidR="00FE6C3A">
        <w:t>4</w:t>
      </w:r>
      <w:r w:rsidRPr="00DE6D79">
        <w:t>.</w:t>
      </w:r>
      <w:r w:rsidRPr="00DE6D79">
        <w:tab/>
        <w:t>Sulphide stress cracking resistance</w:t>
      </w:r>
    </w:p>
    <w:p w14:paraId="5B19F7C2" w14:textId="059EFD63" w:rsidR="00DE6D79" w:rsidRPr="00DE6D79" w:rsidRDefault="004300CA" w:rsidP="00DE6D79">
      <w:pPr>
        <w:spacing w:after="120" w:line="240" w:lineRule="auto"/>
        <w:ind w:left="2268" w:right="1134" w:hanging="1134"/>
        <w:jc w:val="both"/>
      </w:pPr>
      <w:r>
        <w:t xml:space="preserve"> </w:t>
      </w:r>
      <w:r w:rsidRPr="008A20A0">
        <w:rPr>
          <w:rFonts w:eastAsia="MS Mincho"/>
          <w:kern w:val="2"/>
          <w:lang w:val="en-US" w:eastAsia="ja-JP"/>
        </w:rPr>
        <w:t>The ultimate tensile strength of the steel from a finished cylinder shall not exceed 1,200 MPa. If the upper limit of the specified tensile strength for the steel exceeds 950 MPa, the steel from a finished cylinder shall be subjected to a sulphide stress cracking resistance test in accordance with Appendix A to this annex, paragraph A.3. and meet the requirements listed therein.</w:t>
      </w:r>
      <w:r w:rsidR="00DE6D79" w:rsidRPr="00DE6D79">
        <w:t>6.3.3.</w:t>
      </w:r>
      <w:r w:rsidR="00DE6D79" w:rsidRPr="00DE6D79">
        <w:tab/>
        <w:t>Aluminium</w:t>
      </w:r>
    </w:p>
    <w:p w14:paraId="0E42C331" w14:textId="77777777" w:rsidR="00DE6D79" w:rsidRPr="00DE6D79" w:rsidRDefault="00DE6D79" w:rsidP="00DE6D79">
      <w:pPr>
        <w:spacing w:after="120" w:line="240" w:lineRule="auto"/>
        <w:ind w:left="2268" w:right="1134" w:hanging="1134"/>
        <w:jc w:val="both"/>
      </w:pPr>
      <w:r w:rsidRPr="00DE6D79">
        <w:t>6.3.3.1.</w:t>
      </w:r>
      <w:r w:rsidRPr="00DE6D79">
        <w:tab/>
        <w:t>Composition</w:t>
      </w:r>
    </w:p>
    <w:p w14:paraId="3246EFFD" w14:textId="77777777" w:rsidR="00DE6D79" w:rsidRPr="00DE6D79" w:rsidRDefault="00DE6D79" w:rsidP="00DE6D79">
      <w:pPr>
        <w:spacing w:after="120" w:line="240" w:lineRule="auto"/>
        <w:ind w:left="2268" w:right="1134"/>
        <w:jc w:val="both"/>
      </w:pPr>
      <w:r w:rsidRPr="00DE6D79">
        <w:t>Aluminium alloys shall be quoted in line with Aluminium Association practice for a given alloy system. The impurity limits for lead and bismuth in any aluminium alloy shall not exceed 0.003 per cent;</w:t>
      </w:r>
    </w:p>
    <w:p w14:paraId="667197CC" w14:textId="77777777" w:rsidR="00DE6D79" w:rsidRPr="00DE6D79" w:rsidRDefault="00DE6D79" w:rsidP="00DE6D79">
      <w:pPr>
        <w:spacing w:after="120" w:line="240" w:lineRule="auto"/>
        <w:ind w:left="2268" w:right="1134" w:hanging="1134"/>
        <w:jc w:val="both"/>
      </w:pPr>
      <w:r w:rsidRPr="00DE6D79">
        <w:t>6.3.3.2.</w:t>
      </w:r>
      <w:r w:rsidRPr="00DE6D79">
        <w:tab/>
        <w:t>Corrosion tests</w:t>
      </w:r>
    </w:p>
    <w:p w14:paraId="2ED9539D" w14:textId="77777777" w:rsidR="00DE6D79" w:rsidRPr="00DE6D79" w:rsidRDefault="00DE6D79" w:rsidP="00DE6D79">
      <w:pPr>
        <w:spacing w:after="120" w:line="240" w:lineRule="auto"/>
        <w:ind w:left="2268" w:right="1134"/>
        <w:jc w:val="both"/>
      </w:pPr>
      <w:r w:rsidRPr="00DE6D79">
        <w:t>Aluminium alloys shall meet the requirements of the corrosion tests carried out in accordance with paragraph A.4. (Appendix A</w:t>
      </w:r>
      <w:r w:rsidR="00F24354">
        <w:t xml:space="preserve"> to this annex</w:t>
      </w:r>
      <w:r w:rsidRPr="00DE6D79">
        <w:t>);</w:t>
      </w:r>
    </w:p>
    <w:p w14:paraId="62697417" w14:textId="77777777" w:rsidR="00DE6D79" w:rsidRPr="00DE6D79" w:rsidRDefault="00DE6D79" w:rsidP="00DE6D79">
      <w:pPr>
        <w:spacing w:after="120" w:line="240" w:lineRule="auto"/>
        <w:ind w:left="2268" w:right="1134" w:hanging="1134"/>
        <w:jc w:val="both"/>
      </w:pPr>
      <w:r w:rsidRPr="00DE6D79">
        <w:t>6.3.3.3.</w:t>
      </w:r>
      <w:r w:rsidRPr="00DE6D79">
        <w:tab/>
        <w:t>Sustained load cracking</w:t>
      </w:r>
    </w:p>
    <w:p w14:paraId="02979031" w14:textId="77777777" w:rsidR="00DE6D79" w:rsidRPr="00DE6D79" w:rsidRDefault="00DE6D79" w:rsidP="00DE6D79">
      <w:pPr>
        <w:spacing w:after="120" w:line="240" w:lineRule="auto"/>
        <w:ind w:left="2268" w:right="1134"/>
        <w:jc w:val="both"/>
      </w:pPr>
      <w:r w:rsidRPr="00DE6D79">
        <w:t>Aluminium alloys shall meet the requirements of the sustained load cracking tests carried out in accordance with paragraph A.5. (Appendix A</w:t>
      </w:r>
      <w:r w:rsidR="00F24354">
        <w:t xml:space="preserve"> to this annex</w:t>
      </w:r>
      <w:r w:rsidRPr="00DE6D79">
        <w:t>);</w:t>
      </w:r>
    </w:p>
    <w:p w14:paraId="0B83689E" w14:textId="77777777" w:rsidR="00DE6D79" w:rsidRPr="00DE6D79" w:rsidRDefault="00DE6D79" w:rsidP="00DE6D79">
      <w:pPr>
        <w:spacing w:after="120" w:line="240" w:lineRule="auto"/>
        <w:ind w:left="2268" w:right="1134" w:hanging="1134"/>
        <w:jc w:val="both"/>
      </w:pPr>
      <w:r w:rsidRPr="00DE6D79">
        <w:t>6.3.3.4.</w:t>
      </w:r>
      <w:r w:rsidRPr="00DE6D79">
        <w:tab/>
        <w:t>Tensile properties</w:t>
      </w:r>
    </w:p>
    <w:p w14:paraId="4B512D72" w14:textId="77777777" w:rsidR="00DE6D79" w:rsidRPr="00DE6D79" w:rsidRDefault="00DE6D79" w:rsidP="00DE6D79">
      <w:pPr>
        <w:spacing w:after="120" w:line="240" w:lineRule="auto"/>
        <w:ind w:left="2268" w:right="1134"/>
        <w:jc w:val="both"/>
      </w:pPr>
      <w:r w:rsidRPr="00DE6D79">
        <w:t>The mechanical properties of the aluminium alloy in the finished cylinder shall be determined in accordance with paragraph A.l. (Appendix A</w:t>
      </w:r>
      <w:r w:rsidR="00F24354">
        <w:t xml:space="preserve"> to this annex</w:t>
      </w:r>
      <w:r w:rsidRPr="00DE6D79">
        <w:t>). The elongation for aluminium shall be at least 12 per cent.</w:t>
      </w:r>
    </w:p>
    <w:p w14:paraId="04495A28" w14:textId="77777777" w:rsidR="00DE6D79" w:rsidRPr="00DE6D79" w:rsidRDefault="00DE6D79" w:rsidP="00AE49B3">
      <w:pPr>
        <w:keepNext/>
        <w:keepLines/>
        <w:spacing w:before="120" w:after="120" w:line="240" w:lineRule="auto"/>
        <w:ind w:left="2268" w:right="1134" w:hanging="1134"/>
        <w:jc w:val="both"/>
      </w:pPr>
      <w:r w:rsidRPr="00DE6D79">
        <w:t>6.3.4.</w:t>
      </w:r>
      <w:r w:rsidRPr="00DE6D79">
        <w:tab/>
        <w:t>Resins</w:t>
      </w:r>
    </w:p>
    <w:p w14:paraId="0D145C5E" w14:textId="77777777" w:rsidR="00DE6D79" w:rsidRPr="00DE6D79" w:rsidRDefault="00DE6D79" w:rsidP="00DE6D79">
      <w:pPr>
        <w:spacing w:after="120" w:line="240" w:lineRule="auto"/>
        <w:ind w:left="2268" w:right="1134" w:hanging="1134"/>
        <w:jc w:val="both"/>
      </w:pPr>
      <w:r w:rsidRPr="00DE6D79">
        <w:t>6.3.4.1.</w:t>
      </w:r>
      <w:r w:rsidRPr="00DE6D79">
        <w:tab/>
        <w:t>General</w:t>
      </w:r>
    </w:p>
    <w:p w14:paraId="61283F97" w14:textId="77777777" w:rsidR="00DE6D79" w:rsidRPr="00DE6D79" w:rsidRDefault="00DE6D79" w:rsidP="00DE6D79">
      <w:pPr>
        <w:spacing w:after="120" w:line="240" w:lineRule="auto"/>
        <w:ind w:left="2268" w:right="1134"/>
        <w:jc w:val="both"/>
      </w:pPr>
      <w:r w:rsidRPr="00DE6D79">
        <w:t>The material for impregnation may be thermosetting or thermoplastic resins. Examples of suitable matrix materials are epoxy, modified epoxy, polyester and vinyl ester thermosetting plastics, and polyethylene and polyamide thermoplastic material;</w:t>
      </w:r>
    </w:p>
    <w:p w14:paraId="601C5B98" w14:textId="77777777" w:rsidR="00DE6D79" w:rsidRPr="00DE6D79" w:rsidRDefault="00DE6D79" w:rsidP="00DE6D79">
      <w:pPr>
        <w:keepNext/>
        <w:keepLines/>
        <w:spacing w:after="120" w:line="240" w:lineRule="auto"/>
        <w:ind w:left="2268" w:right="1134" w:hanging="1134"/>
        <w:jc w:val="both"/>
      </w:pPr>
      <w:r w:rsidRPr="00DE6D79">
        <w:lastRenderedPageBreak/>
        <w:t>6.3.4.2.</w:t>
      </w:r>
      <w:r w:rsidRPr="00DE6D79">
        <w:tab/>
        <w:t>Shear strength</w:t>
      </w:r>
    </w:p>
    <w:p w14:paraId="3AF2CAF5" w14:textId="77777777" w:rsidR="00DE6D79" w:rsidRPr="00DE6D79" w:rsidRDefault="00DE6D79" w:rsidP="00DE6D79">
      <w:pPr>
        <w:keepNext/>
        <w:keepLines/>
        <w:spacing w:after="120" w:line="240" w:lineRule="auto"/>
        <w:ind w:left="2268" w:right="1134"/>
        <w:jc w:val="both"/>
      </w:pPr>
      <w:r w:rsidRPr="00DE6D79">
        <w:t>Resin materials shall be tested in accordance with paragraph A.26. (Appendix A</w:t>
      </w:r>
      <w:r w:rsidR="00F24354">
        <w:t xml:space="preserve"> to this annex</w:t>
      </w:r>
      <w:r w:rsidRPr="00DE6D79">
        <w:t>), and meet the requirements therein;</w:t>
      </w:r>
    </w:p>
    <w:p w14:paraId="0F60F2B2" w14:textId="77777777" w:rsidR="00DE6D79" w:rsidRPr="00DE6D79" w:rsidRDefault="00DE6D79" w:rsidP="00DE6D79">
      <w:pPr>
        <w:keepNext/>
        <w:keepLines/>
        <w:spacing w:after="120" w:line="240" w:lineRule="auto"/>
        <w:ind w:left="2268" w:right="1134" w:hanging="1134"/>
        <w:jc w:val="both"/>
      </w:pPr>
      <w:r w:rsidRPr="00DE6D79">
        <w:t>6.3.4.3.</w:t>
      </w:r>
      <w:r w:rsidRPr="00DE6D79">
        <w:tab/>
        <w:t>Glass transition temperature</w:t>
      </w:r>
    </w:p>
    <w:p w14:paraId="154B5A67" w14:textId="77777777" w:rsidR="00DE6D79" w:rsidRPr="00DE6D79" w:rsidRDefault="00DE6D79" w:rsidP="00DE6D79">
      <w:pPr>
        <w:spacing w:after="120" w:line="240" w:lineRule="auto"/>
        <w:ind w:left="2268" w:right="1134"/>
        <w:jc w:val="both"/>
      </w:pPr>
      <w:r w:rsidRPr="00DE6D79">
        <w:t>The glass transition temperature of the resin material shall be determined in accordance with ASTM D3418.</w:t>
      </w:r>
    </w:p>
    <w:p w14:paraId="06D7DCB1" w14:textId="77777777" w:rsidR="00DE6D79" w:rsidRPr="00DE6D79" w:rsidRDefault="00DE6D79" w:rsidP="00DE6D79">
      <w:pPr>
        <w:spacing w:after="120" w:line="240" w:lineRule="auto"/>
        <w:ind w:left="2268" w:right="1134" w:hanging="1134"/>
        <w:jc w:val="both"/>
      </w:pPr>
      <w:r w:rsidRPr="00DE6D79">
        <w:t>6.3.5.</w:t>
      </w:r>
      <w:r w:rsidRPr="00DE6D79">
        <w:tab/>
        <w:t>Fibres</w:t>
      </w:r>
    </w:p>
    <w:p w14:paraId="223A196A" w14:textId="77777777" w:rsidR="00DE6D79" w:rsidRPr="00DE6D79" w:rsidRDefault="00DE6D79" w:rsidP="00DE6D79">
      <w:pPr>
        <w:spacing w:after="120" w:line="240" w:lineRule="auto"/>
        <w:ind w:left="2268" w:right="1134"/>
        <w:jc w:val="both"/>
      </w:pPr>
      <w:r w:rsidRPr="00DE6D79">
        <w:t xml:space="preserve">Structural reinforcing filament material types shall be glass fibre, aramid fibre or carbon fibre. If carbon fibre reinforcement is used the design shall incorporate means to prevent galvanic corrosion of metallic components of the cylinder. The manufacturer shall keep on file the published specifications for composite materials, the material manufacturer's recommendations for storage, conditions and shelf life and the material manufacturer's certification that each shipment conforms to </w:t>
      </w:r>
      <w:r w:rsidR="00AE49B3">
        <w:t xml:space="preserve">the </w:t>
      </w:r>
      <w:r w:rsidRPr="00DE6D79">
        <w:t>said specification requirements. The fibre manufacturer shall certify that the fibre material properties conform to the manufacturer's specifications for the product.</w:t>
      </w:r>
    </w:p>
    <w:p w14:paraId="29EDCA4E" w14:textId="77777777" w:rsidR="00DE6D79" w:rsidRPr="00DE6D79" w:rsidRDefault="00DE6D79" w:rsidP="00DE6D79">
      <w:pPr>
        <w:spacing w:after="120" w:line="240" w:lineRule="auto"/>
        <w:ind w:left="2268" w:right="1134" w:hanging="1134"/>
        <w:jc w:val="both"/>
      </w:pPr>
      <w:r w:rsidRPr="00DE6D79">
        <w:t>6.3.6</w:t>
      </w:r>
      <w:r w:rsidRPr="00DE6D79">
        <w:tab/>
        <w:t>Plastic liners</w:t>
      </w:r>
    </w:p>
    <w:p w14:paraId="2276E12A" w14:textId="77777777" w:rsidR="00DE6D79" w:rsidRPr="00DE6D79" w:rsidRDefault="00DE6D79" w:rsidP="00DE6D79">
      <w:pPr>
        <w:spacing w:after="120" w:line="240" w:lineRule="auto"/>
        <w:ind w:left="2268" w:right="1134"/>
        <w:jc w:val="both"/>
      </w:pPr>
      <w:r w:rsidRPr="00DE6D79">
        <w:t>The tensile yield strength and ultimate elongation shall be determined in accordance with paragraph A.22. (Appendix A</w:t>
      </w:r>
      <w:r w:rsidR="00F24354">
        <w:t xml:space="preserve"> to this annex</w:t>
      </w:r>
      <w:r w:rsidRPr="00DE6D79">
        <w:t>). Tests shall demonstrate the ductile properties of the plastic liner material at temperatures of -50 °C or lower by meeting the values specified by the manufacturer; the polymeric material shall be compatible with the service conditions specified in paragraph 4. of this annex. In accordance with the method described in paragraph A.23. (Appendix A</w:t>
      </w:r>
      <w:r w:rsidR="00F24354">
        <w:t xml:space="preserve"> to this annex</w:t>
      </w:r>
      <w:r w:rsidRPr="00DE6D79">
        <w:t>), the softening temperature shall be at least</w:t>
      </w:r>
      <w:r w:rsidR="0002000D">
        <w:t xml:space="preserve"> </w:t>
      </w:r>
      <w:r w:rsidRPr="00DE6D79">
        <w:t>90 °C, and the melting temperature at least 100 °C.</w:t>
      </w:r>
    </w:p>
    <w:p w14:paraId="45A8BF08" w14:textId="77777777" w:rsidR="00DE6D79" w:rsidRPr="00DE6D79" w:rsidRDefault="00DE6D79" w:rsidP="00DE6D79">
      <w:pPr>
        <w:spacing w:after="120" w:line="240" w:lineRule="auto"/>
        <w:ind w:left="2268" w:right="1134" w:hanging="1134"/>
        <w:jc w:val="both"/>
      </w:pPr>
      <w:r w:rsidRPr="00DE6D79">
        <w:t>6.4.</w:t>
      </w:r>
      <w:r w:rsidRPr="00DE6D79">
        <w:tab/>
        <w:t>Test pressure</w:t>
      </w:r>
    </w:p>
    <w:p w14:paraId="75B56747" w14:textId="77777777" w:rsidR="00DE6D79" w:rsidRPr="00DE6D79" w:rsidRDefault="00DE6D79" w:rsidP="00DE6D79">
      <w:pPr>
        <w:spacing w:after="120" w:line="240" w:lineRule="auto"/>
        <w:ind w:left="2268" w:right="1134"/>
        <w:jc w:val="both"/>
      </w:pPr>
      <w:r w:rsidRPr="00DE6D79">
        <w:t>The minimum test pressure used in manufacture shall be 30 MPa;</w:t>
      </w:r>
    </w:p>
    <w:p w14:paraId="4B47F2AC" w14:textId="77777777" w:rsidR="00DE6D79" w:rsidRPr="00DE6D79" w:rsidRDefault="00DE6D79" w:rsidP="00DE6D79">
      <w:pPr>
        <w:spacing w:after="120" w:line="240" w:lineRule="auto"/>
        <w:ind w:left="2268" w:right="1134" w:hanging="1134"/>
        <w:jc w:val="both"/>
      </w:pPr>
      <w:r w:rsidRPr="00DE6D79">
        <w:t>6.5.</w:t>
      </w:r>
      <w:r w:rsidRPr="00DE6D79">
        <w:tab/>
        <w:t>Burst pressures and fibre stress ratios</w:t>
      </w:r>
    </w:p>
    <w:p w14:paraId="22358F45" w14:textId="77777777" w:rsidR="00DE6D79" w:rsidRPr="00DE6D79" w:rsidRDefault="00DE6D79" w:rsidP="00DE6D79">
      <w:pPr>
        <w:spacing w:after="120" w:line="240" w:lineRule="auto"/>
        <w:ind w:left="2268" w:right="1134"/>
        <w:jc w:val="both"/>
      </w:pPr>
      <w:r w:rsidRPr="00DE6D79">
        <w:t>For all types of cylinder the minimum actual burst pressure shall not be less than the values given in Table 6.3 of this annex. For type CNG-2, CNG-3 and CNG-4 designs the composite over-wrap shall be designed for high reliability under sustained loading and cyclic loading. This reliability shall be achieved by meeting or exceeding the composite reinforcement stress ratio values given in Table 6.3 of this annex. Stress ratio is defined as the stress in the fibre at the specified minimum burst pressure divided by the stress in the fibre at working pressure. The burst ratio is defined as the actual burst pressure of the cylinder divided by the working pressure. For type CNG-4 designs, the stress ratio is equal to the burst ratio. For type CNG-2 and</w:t>
      </w:r>
      <w:r w:rsidRPr="00DE6D79">
        <w:br/>
        <w:t>CNG-3 designs (metal-lined, composite over-wrapped) stress ratio calculations shall include:</w:t>
      </w:r>
    </w:p>
    <w:p w14:paraId="7BC61B49" w14:textId="77777777" w:rsidR="00DE6D79" w:rsidRPr="00DE6D79" w:rsidRDefault="00DE6D79" w:rsidP="00DE6D79">
      <w:pPr>
        <w:spacing w:after="120" w:line="240" w:lineRule="auto"/>
        <w:ind w:left="2835" w:right="1134" w:hanging="567"/>
        <w:jc w:val="both"/>
      </w:pPr>
      <w:r w:rsidRPr="00DE6D79">
        <w:t>(a)</w:t>
      </w:r>
      <w:r w:rsidRPr="00DE6D79">
        <w:tab/>
        <w:t>An analysis method with capability for non-linear materials (special purpose computer program or finite element analysis program);</w:t>
      </w:r>
    </w:p>
    <w:p w14:paraId="7A11BBD3" w14:textId="77777777" w:rsidR="00DE6D79" w:rsidRPr="00DE6D79" w:rsidRDefault="00DE6D79" w:rsidP="00DE6D79">
      <w:pPr>
        <w:spacing w:after="120" w:line="240" w:lineRule="auto"/>
        <w:ind w:left="2835" w:right="1134" w:hanging="567"/>
        <w:jc w:val="both"/>
      </w:pPr>
      <w:r w:rsidRPr="00DE6D79">
        <w:t>(b)</w:t>
      </w:r>
      <w:r w:rsidRPr="00DE6D79">
        <w:tab/>
        <w:t>Elastic-plastic stress-strain curve for liner material shall be known and correctly modelled;</w:t>
      </w:r>
    </w:p>
    <w:p w14:paraId="155F74AF" w14:textId="77777777" w:rsidR="00DE6D79" w:rsidRPr="00DE6D79" w:rsidRDefault="00DE6D79" w:rsidP="00DE6D79">
      <w:pPr>
        <w:spacing w:after="120" w:line="240" w:lineRule="auto"/>
        <w:ind w:left="2835" w:right="1134" w:hanging="567"/>
        <w:jc w:val="both"/>
      </w:pPr>
      <w:r w:rsidRPr="00DE6D79">
        <w:t>(c)</w:t>
      </w:r>
      <w:r w:rsidRPr="00DE6D79">
        <w:tab/>
        <w:t>Mechanical properties of composite materials shall be correctly modelled;</w:t>
      </w:r>
    </w:p>
    <w:p w14:paraId="0A0C07C3" w14:textId="77777777" w:rsidR="00DE6D79" w:rsidRPr="00DE6D79" w:rsidRDefault="00DE6D79" w:rsidP="00DE6D79">
      <w:pPr>
        <w:spacing w:after="120" w:line="240" w:lineRule="auto"/>
        <w:ind w:left="2835" w:right="1134" w:hanging="567"/>
        <w:jc w:val="both"/>
      </w:pPr>
      <w:r w:rsidRPr="00DE6D79">
        <w:lastRenderedPageBreak/>
        <w:t>(d)</w:t>
      </w:r>
      <w:r w:rsidRPr="00DE6D79">
        <w:tab/>
        <w:t>Calculations shall be made at: auto-frettage, zero after auto-frettage, working and minimum burst pressures;</w:t>
      </w:r>
    </w:p>
    <w:p w14:paraId="0A92816F" w14:textId="77777777" w:rsidR="00DE6D79" w:rsidRPr="00DE6D79" w:rsidRDefault="00DE6D79" w:rsidP="00DE6D79">
      <w:pPr>
        <w:spacing w:after="120" w:line="240" w:lineRule="auto"/>
        <w:ind w:left="2835" w:right="1134" w:hanging="567"/>
        <w:jc w:val="both"/>
      </w:pPr>
      <w:r w:rsidRPr="00DE6D79">
        <w:t>(e)</w:t>
      </w:r>
      <w:r w:rsidRPr="00DE6D79">
        <w:tab/>
        <w:t>Pre-stresses from winding tension shall be accounted for in the analysis;</w:t>
      </w:r>
    </w:p>
    <w:p w14:paraId="317C3EA4" w14:textId="77777777" w:rsidR="00DE6D79" w:rsidRPr="00DE6D79" w:rsidRDefault="00DE6D79" w:rsidP="00DE6D79">
      <w:pPr>
        <w:spacing w:after="120" w:line="240" w:lineRule="auto"/>
        <w:ind w:left="2835" w:right="1134" w:hanging="567"/>
        <w:jc w:val="both"/>
      </w:pPr>
      <w:r w:rsidRPr="00DE6D79">
        <w:t>(f)</w:t>
      </w:r>
      <w:r w:rsidRPr="00DE6D79">
        <w:tab/>
        <w:t>Minimum burst pressure shall be chosen such that the calculated stress at minimum burst pressure divided by the calculated stress at working pressure meets the stress ratio requirements for the fibre used;</w:t>
      </w:r>
    </w:p>
    <w:p w14:paraId="067BDFB7" w14:textId="77777777" w:rsidR="00DE6D79" w:rsidRPr="00DE6D79" w:rsidRDefault="00DE6D79" w:rsidP="00DE6D79">
      <w:pPr>
        <w:spacing w:after="120" w:line="240" w:lineRule="auto"/>
        <w:ind w:left="2835" w:right="1134" w:hanging="567"/>
        <w:jc w:val="both"/>
      </w:pPr>
      <w:r w:rsidRPr="00DE6D79">
        <w:t>(g)</w:t>
      </w:r>
      <w:r w:rsidRPr="00DE6D79">
        <w:tab/>
        <w:t>When analysing cylinders with hybrid reinforcement (two or more different fibre types), the load share between the different fibres shall be considered based on the different elastic moduli of the fibres. The stress ratio requirements for each individual fibre type shall be in accordance with the values given in Table 6.3. of this annex. Verification of the stress ratios may also be performed using strain gauges. An acceptable method is outlined in the informative Appendix E to this annex.</w:t>
      </w:r>
    </w:p>
    <w:p w14:paraId="5942238E" w14:textId="77777777" w:rsidR="00DE6D79" w:rsidRPr="00DE6D79" w:rsidRDefault="00DE6D79" w:rsidP="00DE6D79">
      <w:pPr>
        <w:spacing w:after="120" w:line="240" w:lineRule="auto"/>
        <w:ind w:left="2268" w:right="1134" w:hanging="1134"/>
        <w:jc w:val="both"/>
      </w:pPr>
      <w:r w:rsidRPr="00DE6D79">
        <w:t>6.6.</w:t>
      </w:r>
      <w:r w:rsidRPr="00DE6D79">
        <w:tab/>
        <w:t>Stress analysis</w:t>
      </w:r>
    </w:p>
    <w:p w14:paraId="595AE1A4" w14:textId="77777777" w:rsidR="00DE6D79" w:rsidRPr="00DE6D79" w:rsidRDefault="00DE6D79" w:rsidP="00DE6D79">
      <w:pPr>
        <w:spacing w:after="120" w:line="240" w:lineRule="auto"/>
        <w:ind w:left="2268" w:right="1134"/>
        <w:jc w:val="both"/>
      </w:pPr>
      <w:r w:rsidRPr="00DE6D79">
        <w:t>A stress analysis shall be performed to justify the minimum design wall thicknesses. It shall include the determination of the stresses in liners and fibres of composite designs.</w:t>
      </w:r>
    </w:p>
    <w:p w14:paraId="0E8F2F5E" w14:textId="77777777" w:rsidR="00DE6D79" w:rsidRPr="00DE6D79" w:rsidRDefault="00DE6D79" w:rsidP="00DE6D79">
      <w:pPr>
        <w:spacing w:after="120" w:line="240" w:lineRule="auto"/>
        <w:ind w:left="2268" w:right="1134" w:hanging="1134"/>
        <w:jc w:val="both"/>
      </w:pPr>
      <w:r w:rsidRPr="00DE6D79">
        <w:t>6.7.</w:t>
      </w:r>
      <w:r w:rsidRPr="00DE6D79">
        <w:tab/>
        <w:t xml:space="preserve">Leak-before-break (LBB) assessment </w:t>
      </w:r>
    </w:p>
    <w:p w14:paraId="2618D402" w14:textId="77777777" w:rsidR="00DE6D79" w:rsidRPr="00DE6D79" w:rsidRDefault="00DE6D79" w:rsidP="00DE6D79">
      <w:pPr>
        <w:spacing w:after="120" w:line="240" w:lineRule="auto"/>
        <w:ind w:left="2268" w:right="1134"/>
        <w:jc w:val="both"/>
      </w:pPr>
      <w:r w:rsidRPr="00DE6D79">
        <w:t>Types CNG-1, CNG-2 and CNG-3 cylinders shall demonstrate</w:t>
      </w:r>
      <w:r w:rsidRPr="00DE6D79">
        <w:br/>
        <w:t>Leak-Before-Break (LBB) performance. The LBB performance test shall be carried out in accordance with paragraph A.6. (Appendix A</w:t>
      </w:r>
      <w:r w:rsidR="00F24354">
        <w:t xml:space="preserve"> to this annex</w:t>
      </w:r>
      <w:r w:rsidRPr="00DE6D79">
        <w:t>). Demonstration of LBB performance is not required for cylinder designs that provide a fatigue life exceeding 45,000 pressure cycles when tested in accordance with paragraph A.13. (Appendix A</w:t>
      </w:r>
      <w:r w:rsidR="00F24354">
        <w:t xml:space="preserve"> to this annex</w:t>
      </w:r>
      <w:r w:rsidRPr="00DE6D79">
        <w:t>). Two methods of LBB assessment are included for information in Appendix F to this annex.</w:t>
      </w:r>
    </w:p>
    <w:p w14:paraId="218A26AC" w14:textId="77777777" w:rsidR="00DE6D79" w:rsidRPr="00DE6D79" w:rsidRDefault="00DE6D79" w:rsidP="00DE6D79">
      <w:pPr>
        <w:spacing w:after="120" w:line="240" w:lineRule="auto"/>
        <w:ind w:left="2268" w:right="1134" w:hanging="1134"/>
        <w:jc w:val="both"/>
      </w:pPr>
      <w:r w:rsidRPr="00DE6D79">
        <w:t>6.8.</w:t>
      </w:r>
      <w:r w:rsidRPr="00DE6D79">
        <w:tab/>
        <w:t>Inspection and testing</w:t>
      </w:r>
    </w:p>
    <w:p w14:paraId="4BFA5512" w14:textId="77777777" w:rsidR="00DE6D79" w:rsidRPr="00DE6D79" w:rsidRDefault="00DE6D79" w:rsidP="00DE6D79">
      <w:pPr>
        <w:spacing w:after="120" w:line="240" w:lineRule="auto"/>
        <w:ind w:left="2268" w:right="1134"/>
        <w:jc w:val="both"/>
      </w:pPr>
      <w:r w:rsidRPr="00DE6D79">
        <w:t>The manufacturing inspection shall specify programmes and procedures for:</w:t>
      </w:r>
    </w:p>
    <w:p w14:paraId="5D9E8368" w14:textId="77777777" w:rsidR="00DE6D79" w:rsidRPr="00DE6D79" w:rsidRDefault="00DE6D79" w:rsidP="00DE6D79">
      <w:pPr>
        <w:tabs>
          <w:tab w:val="left" w:pos="2835"/>
        </w:tabs>
        <w:spacing w:after="120" w:line="240" w:lineRule="auto"/>
        <w:ind w:left="2268" w:right="1134"/>
        <w:jc w:val="both"/>
      </w:pPr>
      <w:r w:rsidRPr="00DE6D79">
        <w:t>(a)</w:t>
      </w:r>
      <w:r w:rsidRPr="00DE6D79">
        <w:tab/>
        <w:t>Manufacturing inspection, tests and acceptance criteria; and</w:t>
      </w:r>
    </w:p>
    <w:p w14:paraId="25240DE4" w14:textId="77777777" w:rsidR="00DE6D79" w:rsidRPr="00DE6D79" w:rsidRDefault="00DE6D79" w:rsidP="00DE6D79">
      <w:pPr>
        <w:tabs>
          <w:tab w:val="left" w:pos="2835"/>
        </w:tabs>
        <w:spacing w:after="120" w:line="240" w:lineRule="auto"/>
        <w:ind w:left="2835" w:right="1134" w:hanging="567"/>
        <w:jc w:val="both"/>
      </w:pPr>
      <w:r w:rsidRPr="00DE6D79">
        <w:t>(b)</w:t>
      </w:r>
      <w:r w:rsidRPr="00DE6D79">
        <w:tab/>
        <w:t xml:space="preserve">Periodic in service inspection, tests and acceptance criteria. The interval of visual reinspection of the external cylinder surfaces shall be in accordance with paragraph 4.1.4. of this annex unless varied by the </w:t>
      </w:r>
      <w:r w:rsidR="00F24354">
        <w:t>Type Approval</w:t>
      </w:r>
      <w:r w:rsidR="00F24354" w:rsidRPr="00DE6D79">
        <w:t xml:space="preserve"> </w:t>
      </w:r>
      <w:r w:rsidRPr="00DE6D79">
        <w:t>Authority. The manufacturer shall establish the visual reinspection rejection criteria based on the results of pressure cycling tests performed on cylinders containing flaws. A guide for manufacturer's instructions for handling, use and inspection is provided in Appendix G to this annex.</w:t>
      </w:r>
    </w:p>
    <w:p w14:paraId="7335A6E3" w14:textId="77777777" w:rsidR="00DE6D79" w:rsidRPr="00DE6D79" w:rsidRDefault="00DE6D79" w:rsidP="0002000D">
      <w:pPr>
        <w:keepNext/>
        <w:keepLines/>
        <w:spacing w:after="120" w:line="240" w:lineRule="auto"/>
        <w:ind w:left="2268" w:right="1134" w:hanging="1134"/>
        <w:jc w:val="both"/>
      </w:pPr>
      <w:r w:rsidRPr="00DE6D79">
        <w:t>6.9.</w:t>
      </w:r>
      <w:r w:rsidRPr="00DE6D79">
        <w:tab/>
        <w:t>Fire protection</w:t>
      </w:r>
    </w:p>
    <w:p w14:paraId="6C50421B" w14:textId="77777777" w:rsidR="00DE6D79" w:rsidRPr="00DE6D79" w:rsidRDefault="00DE6D79" w:rsidP="00DE6D79">
      <w:pPr>
        <w:spacing w:after="120" w:line="240" w:lineRule="auto"/>
        <w:ind w:left="2268" w:right="1134"/>
        <w:jc w:val="both"/>
      </w:pPr>
      <w:r w:rsidRPr="00DE6D79">
        <w:t>All cylinders shall be protected from fire with pressure relief devices. The cylinder, its materials, pressure relief devices and any added insulation or protective material shall be designed collectively to ensure adequate safety during fire conditions in the test specified in paragraph A.15. (Appendix A</w:t>
      </w:r>
      <w:r w:rsidR="00F24354">
        <w:t xml:space="preserve"> to this annex</w:t>
      </w:r>
      <w:r w:rsidRPr="00DE6D79">
        <w:t>).</w:t>
      </w:r>
    </w:p>
    <w:p w14:paraId="5E04F886" w14:textId="77777777" w:rsidR="00DE6D79" w:rsidRPr="00DE6D79" w:rsidRDefault="00DE6D79" w:rsidP="00DE6D79">
      <w:pPr>
        <w:spacing w:after="120" w:line="240" w:lineRule="auto"/>
        <w:ind w:left="2268" w:right="1134"/>
        <w:jc w:val="both"/>
      </w:pPr>
      <w:r w:rsidRPr="00DE6D79">
        <w:t>Pressure relief devices shall be tested in accordance with paragraph A.24. (Appendix A</w:t>
      </w:r>
      <w:r w:rsidR="00F24354">
        <w:t xml:space="preserve"> to this annex</w:t>
      </w:r>
      <w:r w:rsidRPr="00DE6D79">
        <w:t>).</w:t>
      </w:r>
    </w:p>
    <w:p w14:paraId="7FBF0A1D" w14:textId="77777777" w:rsidR="00DE6D79" w:rsidRPr="00DE6D79" w:rsidRDefault="00DE6D79" w:rsidP="00DE6D79">
      <w:pPr>
        <w:keepNext/>
        <w:keepLines/>
        <w:spacing w:after="120" w:line="240" w:lineRule="auto"/>
        <w:ind w:left="2268" w:right="1134" w:hanging="1134"/>
        <w:jc w:val="both"/>
      </w:pPr>
      <w:r w:rsidRPr="00DE6D79">
        <w:lastRenderedPageBreak/>
        <w:t>6.10.</w:t>
      </w:r>
      <w:r w:rsidRPr="00DE6D79">
        <w:tab/>
        <w:t>Openings</w:t>
      </w:r>
    </w:p>
    <w:p w14:paraId="5EF3E7C7" w14:textId="77777777" w:rsidR="00DE6D79" w:rsidRPr="00DE6D79" w:rsidRDefault="00DE6D79" w:rsidP="00DE6D79">
      <w:pPr>
        <w:keepNext/>
        <w:keepLines/>
        <w:spacing w:after="120" w:line="240" w:lineRule="auto"/>
        <w:ind w:left="2268" w:right="1134" w:hanging="1134"/>
        <w:jc w:val="both"/>
      </w:pPr>
      <w:r w:rsidRPr="00DE6D79">
        <w:t>6.10.1.</w:t>
      </w:r>
      <w:r w:rsidRPr="00DE6D79">
        <w:tab/>
        <w:t>General</w:t>
      </w:r>
    </w:p>
    <w:p w14:paraId="4E0FB733" w14:textId="77777777" w:rsidR="00DE6D79" w:rsidRPr="00DE6D79" w:rsidRDefault="00DE6D79" w:rsidP="00DE6D79">
      <w:pPr>
        <w:keepNext/>
        <w:keepLines/>
        <w:spacing w:after="120" w:line="240" w:lineRule="auto"/>
        <w:ind w:left="2268" w:right="1134"/>
        <w:jc w:val="both"/>
      </w:pPr>
      <w:r w:rsidRPr="00DE6D79">
        <w:t>Openings are permitted in heads only. Centre line of openings shall coincide with the longitudinal axis of the cylinder. Threads shall be clean cut, even, without surface discontinuities, and to gauge.</w:t>
      </w:r>
    </w:p>
    <w:p w14:paraId="4BF40DAC" w14:textId="77777777" w:rsidR="00DE6D79" w:rsidRPr="00DE6D79" w:rsidRDefault="00DE6D79" w:rsidP="00DE6D79">
      <w:pPr>
        <w:spacing w:after="120" w:line="240" w:lineRule="auto"/>
        <w:ind w:left="2268" w:right="1134" w:hanging="1134"/>
        <w:jc w:val="both"/>
      </w:pPr>
      <w:r w:rsidRPr="00DE6D79">
        <w:t>6.11.</w:t>
      </w:r>
      <w:r w:rsidRPr="00DE6D79">
        <w:tab/>
        <w:t>Cylinder supports</w:t>
      </w:r>
    </w:p>
    <w:p w14:paraId="6CBD59C5" w14:textId="77777777" w:rsidR="00DE6D79" w:rsidRPr="00DE6D79" w:rsidRDefault="00DE6D79" w:rsidP="00DE6D79">
      <w:pPr>
        <w:spacing w:after="120" w:line="240" w:lineRule="auto"/>
        <w:ind w:left="2268" w:right="1134"/>
        <w:jc w:val="both"/>
      </w:pPr>
      <w:r w:rsidRPr="00DE6D79">
        <w:t>The manufacturer shall specify the means by which cylinders shall be supported for installation on vehicles. The manufacturer shall also supply support installation instructions, including clamping force and torque to provide the required restraining force but not cause unacceptable stress in the cylinder or damage to the cylinder surface.</w:t>
      </w:r>
    </w:p>
    <w:p w14:paraId="3729D60D" w14:textId="77777777" w:rsidR="00DE6D79" w:rsidRPr="00DE6D79" w:rsidRDefault="00DE6D79" w:rsidP="00DE6D79">
      <w:pPr>
        <w:spacing w:after="120" w:line="240" w:lineRule="auto"/>
        <w:ind w:left="2268" w:right="1134" w:hanging="1134"/>
        <w:jc w:val="both"/>
      </w:pPr>
      <w:r w:rsidRPr="00DE6D79">
        <w:t>6.12.</w:t>
      </w:r>
      <w:r w:rsidRPr="00DE6D79">
        <w:tab/>
        <w:t>Exterior environmental protection</w:t>
      </w:r>
    </w:p>
    <w:p w14:paraId="5B057162" w14:textId="3F6B8120" w:rsidR="00DE6D79" w:rsidRPr="00DE6D79" w:rsidRDefault="00DE6D79" w:rsidP="00DE6D79">
      <w:pPr>
        <w:spacing w:after="120" w:line="240" w:lineRule="auto"/>
        <w:ind w:left="2268" w:right="1134"/>
        <w:jc w:val="both"/>
      </w:pPr>
      <w:r w:rsidRPr="00DE6D79">
        <w:t>The exterior of cylinders shall meet the requirements of the environmental test conditions of paragraph A.14. (Appendix A</w:t>
      </w:r>
      <w:r w:rsidR="00F24354">
        <w:t xml:space="preserve"> to this annex</w:t>
      </w:r>
      <w:r w:rsidRPr="00DE6D79">
        <w:t xml:space="preserve">). Exterior protection </w:t>
      </w:r>
      <w:r w:rsidR="00FE6C3A">
        <w:t>shall</w:t>
      </w:r>
      <w:r w:rsidR="00FE6C3A" w:rsidRPr="00DE6D79">
        <w:t xml:space="preserve"> </w:t>
      </w:r>
      <w:r w:rsidRPr="00DE6D79">
        <w:t>be provided by using any of the following:</w:t>
      </w:r>
    </w:p>
    <w:p w14:paraId="7ADBB36F" w14:textId="77777777" w:rsidR="00DE6D79" w:rsidRPr="00DE6D79" w:rsidRDefault="00DE6D79" w:rsidP="00DE6D79">
      <w:pPr>
        <w:spacing w:after="120" w:line="240" w:lineRule="auto"/>
        <w:ind w:left="2835" w:right="1134" w:hanging="567"/>
        <w:jc w:val="both"/>
      </w:pPr>
      <w:r w:rsidRPr="00DE6D79">
        <w:t>(a)</w:t>
      </w:r>
      <w:r w:rsidRPr="00DE6D79">
        <w:tab/>
        <w:t>A surface finish giving adequate protection (e.g. metal sprayed on aluminium, anodizing); or</w:t>
      </w:r>
    </w:p>
    <w:p w14:paraId="597FACAC" w14:textId="77777777" w:rsidR="00DE6D79" w:rsidRPr="00DE6D79" w:rsidRDefault="00DE6D79" w:rsidP="00DE6D79">
      <w:pPr>
        <w:spacing w:after="120" w:line="240" w:lineRule="auto"/>
        <w:ind w:left="2835" w:right="1134" w:hanging="567"/>
        <w:jc w:val="both"/>
      </w:pPr>
      <w:r w:rsidRPr="00DE6D79">
        <w:t>(b)</w:t>
      </w:r>
      <w:r w:rsidRPr="00DE6D79">
        <w:tab/>
        <w:t xml:space="preserve">The use of a suitable fibre and matrix material (e.g. carbon fibre in resin); or </w:t>
      </w:r>
    </w:p>
    <w:p w14:paraId="12102C5C" w14:textId="77777777" w:rsidR="00DE6D79" w:rsidRPr="00DE6D79" w:rsidRDefault="00DE6D79" w:rsidP="00DE6D79">
      <w:pPr>
        <w:spacing w:after="120" w:line="240" w:lineRule="auto"/>
        <w:ind w:left="2835" w:right="1134" w:hanging="567"/>
        <w:jc w:val="both"/>
      </w:pPr>
      <w:r w:rsidRPr="00DE6D79">
        <w:t>(c)</w:t>
      </w:r>
      <w:r w:rsidRPr="00DE6D79">
        <w:tab/>
        <w:t>A protective coating (e.g. organic coating, paint) that shall meet the requirements of paragraph A.9. (Appendix A</w:t>
      </w:r>
      <w:r w:rsidR="00F24354">
        <w:t xml:space="preserve"> to this annex</w:t>
      </w:r>
      <w:r w:rsidRPr="00DE6D79">
        <w:t>).</w:t>
      </w:r>
    </w:p>
    <w:p w14:paraId="11829227" w14:textId="77777777" w:rsidR="00DE6D79" w:rsidRPr="00DE6D79" w:rsidRDefault="00DE6D79" w:rsidP="00DE6D79">
      <w:pPr>
        <w:spacing w:after="120" w:line="240" w:lineRule="auto"/>
        <w:ind w:left="2268" w:right="1134"/>
        <w:jc w:val="both"/>
      </w:pPr>
      <w:r w:rsidRPr="00DE6D79">
        <w:t>Any coatings applied to cylinders shall be such that the application process does not adversely affect the mechanical properties of the cylinder. The coating shall be designed to facilitate subsequent in service inspection and the manufacturer shall provide guidance on coating treatment during such inspection to ensure the continued integrity of the cylinder.</w:t>
      </w:r>
    </w:p>
    <w:p w14:paraId="592D95A4" w14:textId="77777777" w:rsidR="00DE6D79" w:rsidRPr="00DE6D79" w:rsidRDefault="00DE6D79" w:rsidP="00DE6D79">
      <w:pPr>
        <w:spacing w:after="120" w:line="240" w:lineRule="auto"/>
        <w:ind w:left="2268" w:right="1134"/>
        <w:jc w:val="both"/>
      </w:pPr>
      <w:r w:rsidRPr="00DE6D79">
        <w:t>Manufacturers are advised that an environmental performance test that evaluates the suitability of coating systems is provided in the informative Appendix H to this annex.</w:t>
      </w:r>
    </w:p>
    <w:p w14:paraId="44D2AC9D" w14:textId="77777777" w:rsidR="00DE6D79" w:rsidRPr="00DE6D79" w:rsidRDefault="00DE6D79" w:rsidP="00DE6D79">
      <w:pPr>
        <w:spacing w:after="120" w:line="240" w:lineRule="auto"/>
        <w:ind w:left="2268" w:right="1134" w:hanging="1134"/>
        <w:jc w:val="both"/>
      </w:pPr>
      <w:r w:rsidRPr="00DE6D79">
        <w:t>6.13.</w:t>
      </w:r>
      <w:r w:rsidRPr="00DE6D79">
        <w:tab/>
        <w:t>Design qualification tests</w:t>
      </w:r>
    </w:p>
    <w:p w14:paraId="6134DC6C" w14:textId="77777777" w:rsidR="0002000D" w:rsidRDefault="00DE6D79" w:rsidP="00DE6D79">
      <w:pPr>
        <w:spacing w:after="120" w:line="240" w:lineRule="auto"/>
        <w:ind w:left="2268" w:right="1134"/>
        <w:jc w:val="both"/>
      </w:pPr>
      <w:r w:rsidRPr="00DE6D79">
        <w:t xml:space="preserve">For the approval of each cylinder type the material, design, manufacture and examination shall be proved to be adequate for their intended service by meeting the appropriate requirements of the material qualification tests summarized in Table 6.1 of this annex and the cylinder qualification tests summarized in Table 6.4 of this annex, with all tests in accordance with the </w:t>
      </w:r>
      <w:r w:rsidR="0002000D">
        <w:br/>
      </w:r>
    </w:p>
    <w:p w14:paraId="43F90FD3" w14:textId="77777777" w:rsidR="00DE6D79" w:rsidRPr="00DE6D79" w:rsidRDefault="0002000D" w:rsidP="00DE6D79">
      <w:pPr>
        <w:spacing w:after="120" w:line="240" w:lineRule="auto"/>
        <w:ind w:left="2268" w:right="1134"/>
        <w:jc w:val="both"/>
      </w:pPr>
      <w:r>
        <w:br w:type="page"/>
      </w:r>
      <w:r w:rsidR="00DE6D79" w:rsidRPr="00DE6D79">
        <w:lastRenderedPageBreak/>
        <w:t>relevant methods of test as described in Appendix A to this annex. The test cylinders or liners shall be selected and the tests witnessed by the Competent Authority. If more cylinders or liners are subjected to the tests than are required by this annex, all results shall be documented.</w:t>
      </w:r>
    </w:p>
    <w:p w14:paraId="44E0DD68" w14:textId="77777777" w:rsidR="00DE6D79" w:rsidRPr="00DE6D79" w:rsidRDefault="00DE6D79" w:rsidP="00DE6D79">
      <w:pPr>
        <w:spacing w:after="120" w:line="240" w:lineRule="auto"/>
        <w:ind w:left="2268" w:right="1134" w:hanging="1134"/>
        <w:jc w:val="both"/>
      </w:pPr>
      <w:r w:rsidRPr="00DE6D79">
        <w:t>6.14.</w:t>
      </w:r>
      <w:r w:rsidRPr="00DE6D79">
        <w:tab/>
        <w:t>Batch tests</w:t>
      </w:r>
    </w:p>
    <w:p w14:paraId="019AAAC3" w14:textId="77777777" w:rsidR="00DE6D79" w:rsidRPr="00DE6D79" w:rsidRDefault="00DE6D79" w:rsidP="00DE6D79">
      <w:pPr>
        <w:spacing w:after="120" w:line="240" w:lineRule="auto"/>
        <w:ind w:left="2268" w:right="1134"/>
        <w:jc w:val="both"/>
      </w:pPr>
      <w:r w:rsidRPr="00DE6D79">
        <w:t>The batch tests specified in this annex for each cylinder type shall be conducted on cylinders or liners taken from each batch of finished cylinders or liners. Heat treated witness samples shown to be representative of finished cylinders or liners may also be used. Batch tests required for each cylinder type are specified in Table 6.5 of this annex.</w:t>
      </w:r>
    </w:p>
    <w:p w14:paraId="2595B55C" w14:textId="77777777" w:rsidR="00DE6D79" w:rsidRPr="00DE6D79" w:rsidRDefault="00DE6D79" w:rsidP="00DE6D79">
      <w:pPr>
        <w:keepNext/>
        <w:keepLines/>
        <w:spacing w:after="120" w:line="240" w:lineRule="auto"/>
        <w:ind w:left="2268" w:right="1134" w:hanging="1134"/>
        <w:jc w:val="both"/>
      </w:pPr>
      <w:r w:rsidRPr="00DE6D79">
        <w:t>6.15.</w:t>
      </w:r>
      <w:r w:rsidRPr="00DE6D79">
        <w:tab/>
        <w:t>Production examinations and tests</w:t>
      </w:r>
    </w:p>
    <w:p w14:paraId="7B5B5EF0" w14:textId="77777777" w:rsidR="00DE6D79" w:rsidRPr="00DE6D79" w:rsidRDefault="00DE6D79" w:rsidP="00DE6D79">
      <w:pPr>
        <w:keepNext/>
        <w:keepLines/>
        <w:spacing w:after="120" w:line="240" w:lineRule="auto"/>
        <w:ind w:left="2268" w:right="1134" w:hanging="1134"/>
        <w:jc w:val="both"/>
      </w:pPr>
      <w:r w:rsidRPr="00DE6D79">
        <w:t>6.15.1.</w:t>
      </w:r>
      <w:r w:rsidRPr="00DE6D79">
        <w:tab/>
        <w:t>General</w:t>
      </w:r>
    </w:p>
    <w:p w14:paraId="7B5624B1" w14:textId="77777777" w:rsidR="00DE6D79" w:rsidRPr="00DE6D79" w:rsidRDefault="00DE6D79" w:rsidP="00DE6D79">
      <w:pPr>
        <w:keepNext/>
        <w:keepLines/>
        <w:spacing w:after="120" w:line="240" w:lineRule="auto"/>
        <w:ind w:left="2268" w:right="1134"/>
        <w:jc w:val="both"/>
      </w:pPr>
      <w:r w:rsidRPr="00DE6D79">
        <w:t>Production examinations and tests shall be carried out on all cylinders produced in a batch. Each cylinder shall be examined during manufacture and after completion by the following means:</w:t>
      </w:r>
    </w:p>
    <w:p w14:paraId="32CA9A81" w14:textId="77777777" w:rsidR="00DE6D79" w:rsidRPr="00DE6D79" w:rsidRDefault="00DE6D79" w:rsidP="00DE6D79">
      <w:pPr>
        <w:spacing w:after="120" w:line="240" w:lineRule="auto"/>
        <w:ind w:left="2835" w:right="1134" w:hanging="567"/>
        <w:jc w:val="both"/>
      </w:pPr>
      <w:r w:rsidRPr="00DE6D79">
        <w:t>(a)</w:t>
      </w:r>
      <w:r w:rsidRPr="00DE6D79">
        <w:tab/>
        <w:t>Ultrasonic scanning (or demonstrated equivalent) of metallic cylinders and liners in accordance with BS 5045, Part 1, Annex B, or demonstrated equivalent method, to confirm that the maximum defect size present is smaller than the size specified in the design;</w:t>
      </w:r>
    </w:p>
    <w:p w14:paraId="2196189D" w14:textId="77777777" w:rsidR="00DE6D79" w:rsidRPr="00DE6D79" w:rsidRDefault="00DE6D79" w:rsidP="00DE6D79">
      <w:pPr>
        <w:spacing w:after="120" w:line="240" w:lineRule="auto"/>
        <w:ind w:left="2835" w:right="1134" w:hanging="567"/>
        <w:jc w:val="both"/>
      </w:pPr>
      <w:r w:rsidRPr="00DE6D79">
        <w:t>(b)</w:t>
      </w:r>
      <w:r w:rsidRPr="00DE6D79">
        <w:tab/>
        <w:t>Verification that the critical dimensions and mass of the completed cylinder and of any liner and over-wrapping are within design tolerances;</w:t>
      </w:r>
    </w:p>
    <w:p w14:paraId="163AF908" w14:textId="77777777" w:rsidR="00DE6D79" w:rsidRPr="00DE6D79" w:rsidRDefault="00DE6D79" w:rsidP="00DE6D79">
      <w:pPr>
        <w:spacing w:after="120" w:line="240" w:lineRule="auto"/>
        <w:ind w:left="2835" w:right="1134" w:hanging="567"/>
        <w:jc w:val="both"/>
      </w:pPr>
      <w:r w:rsidRPr="00DE6D79">
        <w:t>(c)</w:t>
      </w:r>
      <w:r w:rsidRPr="00DE6D79">
        <w:tab/>
        <w:t>Verification of compliance with specified surface finish with special attention to deep drawn surfaces and folds or laps in the neck or shoulder of forged or spun end enclosures or openings;</w:t>
      </w:r>
    </w:p>
    <w:p w14:paraId="6F707202" w14:textId="77777777" w:rsidR="00DE6D79" w:rsidRPr="00DE6D79" w:rsidRDefault="00DE6D79" w:rsidP="00DE6D79">
      <w:pPr>
        <w:spacing w:after="120" w:line="240" w:lineRule="auto"/>
        <w:ind w:left="2835" w:right="1134" w:hanging="567"/>
        <w:jc w:val="both"/>
      </w:pPr>
      <w:r w:rsidRPr="00DE6D79">
        <w:t>(d)</w:t>
      </w:r>
      <w:r w:rsidRPr="00DE6D79">
        <w:tab/>
        <w:t>Verification of markings;</w:t>
      </w:r>
    </w:p>
    <w:p w14:paraId="47D2A938" w14:textId="77777777" w:rsidR="00DE6D79" w:rsidRPr="00DE6D79" w:rsidRDefault="00DE6D79" w:rsidP="00DE6D79">
      <w:pPr>
        <w:spacing w:after="120" w:line="240" w:lineRule="auto"/>
        <w:ind w:left="2835" w:right="1134" w:hanging="567"/>
        <w:jc w:val="both"/>
      </w:pPr>
      <w:r w:rsidRPr="00DE6D79">
        <w:t>(e)</w:t>
      </w:r>
      <w:r w:rsidRPr="00DE6D79">
        <w:tab/>
        <w:t xml:space="preserve">Hardness tests of metallic cylinders and liners in accordance with paragraph </w:t>
      </w:r>
      <w:r w:rsidR="001A6DB3">
        <w:t>A.</w:t>
      </w:r>
      <w:r w:rsidRPr="00DE6D79">
        <w:t>8. (Appendix A</w:t>
      </w:r>
      <w:r w:rsidR="001A6DB3">
        <w:t xml:space="preserve"> to this annex</w:t>
      </w:r>
      <w:r w:rsidRPr="00DE6D79">
        <w:t>) shall be carried out after the final heat treatment and the values thus determined shall be in the range specified for the design;</w:t>
      </w:r>
    </w:p>
    <w:p w14:paraId="77B291CC" w14:textId="77777777" w:rsidR="00DE6D79" w:rsidRPr="00DE6D79" w:rsidRDefault="00DE6D79" w:rsidP="00DE6D79">
      <w:pPr>
        <w:spacing w:after="120" w:line="240" w:lineRule="auto"/>
        <w:ind w:left="2835" w:right="1134" w:hanging="567"/>
        <w:jc w:val="both"/>
      </w:pPr>
      <w:r w:rsidRPr="00DE6D79">
        <w:t>(f)</w:t>
      </w:r>
      <w:r w:rsidRPr="00DE6D79">
        <w:tab/>
        <w:t>Hydrostatic proof test in accordance with paragraph A.11. (Appendix A</w:t>
      </w:r>
      <w:r w:rsidR="001A6DB3">
        <w:t xml:space="preserve"> to this annex</w:t>
      </w:r>
      <w:r w:rsidRPr="00DE6D79">
        <w:t>).</w:t>
      </w:r>
    </w:p>
    <w:p w14:paraId="189031C1" w14:textId="77777777" w:rsidR="00DE6D79" w:rsidRPr="00DE6D79" w:rsidRDefault="00DE6D79" w:rsidP="00DE6D79">
      <w:pPr>
        <w:spacing w:after="120" w:line="240" w:lineRule="auto"/>
        <w:ind w:left="2268" w:right="1134"/>
        <w:jc w:val="both"/>
      </w:pPr>
      <w:r w:rsidRPr="00DE6D79">
        <w:t>A summary of critical production inspection requirements to be performed on every cylinder is provided in Table 6.6 of this annex;</w:t>
      </w:r>
    </w:p>
    <w:p w14:paraId="6ED1694A" w14:textId="77777777" w:rsidR="00DE6D79" w:rsidRPr="00DE6D79" w:rsidRDefault="00DE6D79" w:rsidP="00DE6D79">
      <w:pPr>
        <w:spacing w:after="120" w:line="240" w:lineRule="auto"/>
        <w:ind w:left="2268" w:right="1134" w:hanging="1134"/>
        <w:jc w:val="both"/>
      </w:pPr>
      <w:r w:rsidRPr="00DE6D79">
        <w:t>6.15.2.</w:t>
      </w:r>
      <w:r w:rsidRPr="00DE6D79">
        <w:tab/>
        <w:t>Maximum defect size</w:t>
      </w:r>
    </w:p>
    <w:p w14:paraId="72C13437" w14:textId="77777777" w:rsidR="00DE6D79" w:rsidRPr="00DE6D79" w:rsidRDefault="00DE6D79" w:rsidP="00DE6D79">
      <w:pPr>
        <w:spacing w:after="120" w:line="240" w:lineRule="auto"/>
        <w:ind w:left="2268" w:right="1134"/>
        <w:jc w:val="both"/>
      </w:pPr>
      <w:r w:rsidRPr="00DE6D79">
        <w:t>For type CNG-1, CNG-2 and CNG-3 designs, the maximum defect size at any location in the metal cylinder or metal liner that will not grow to a critical size within the specified service life shall be determined. The critical defect size is defined as the limiting through-wall (cylinder or liner) thickness defect that would allow stored gas to be discharged without rupturing the cylinder. Defect sizes for the rejection criteria for ultrasonic scanning, or equivalent shall be smaller than the maximum allowable defect sizes. For type CNG-2 and CNG-3 designs assume that there shall be no damage to composite due to any time-dependent mechanisms; the allowable defect size for NDE shall be determined by an appropriate method. Two such methods are outlined in the informative Appendix F to this annex.</w:t>
      </w:r>
    </w:p>
    <w:p w14:paraId="78FD1764" w14:textId="77777777" w:rsidR="00DE6D79" w:rsidRPr="00DE6D79" w:rsidRDefault="00DE6D79" w:rsidP="00DE6D79">
      <w:pPr>
        <w:spacing w:after="120" w:line="240" w:lineRule="auto"/>
        <w:ind w:left="2268" w:right="1134" w:hanging="1134"/>
        <w:jc w:val="both"/>
      </w:pPr>
      <w:r w:rsidRPr="00DE6D79">
        <w:lastRenderedPageBreak/>
        <w:t>6.16.</w:t>
      </w:r>
      <w:r w:rsidRPr="00DE6D79">
        <w:tab/>
        <w:t>Failure to meet test requirements</w:t>
      </w:r>
    </w:p>
    <w:p w14:paraId="20774972" w14:textId="77777777" w:rsidR="00DE6D79" w:rsidRPr="00DE6D79" w:rsidRDefault="00DE6D79" w:rsidP="00DE6D79">
      <w:pPr>
        <w:spacing w:after="120" w:line="240" w:lineRule="auto"/>
        <w:ind w:left="2268" w:right="1134"/>
        <w:jc w:val="both"/>
      </w:pPr>
      <w:r w:rsidRPr="00DE6D79">
        <w:t>In the event of failure to meet test requirements retesting or reheat treatment and retesting shall be carried out as follows:</w:t>
      </w:r>
    </w:p>
    <w:p w14:paraId="1B496678" w14:textId="77777777" w:rsidR="00DE6D79" w:rsidRPr="00DE6D79" w:rsidRDefault="00DE6D79" w:rsidP="00DE6D79">
      <w:pPr>
        <w:spacing w:after="120" w:line="240" w:lineRule="auto"/>
        <w:ind w:left="2835" w:right="1134" w:hanging="567"/>
        <w:jc w:val="both"/>
      </w:pPr>
      <w:r w:rsidRPr="00DE6D79">
        <w:t>(a)</w:t>
      </w:r>
      <w:r w:rsidRPr="00DE6D79">
        <w:tab/>
        <w:t>If there is evidence of a fault in carrying out a test, or an error of measurement, a further test shall be performed. If the result of this test is satisfactory, the first test shall be ignored;</w:t>
      </w:r>
    </w:p>
    <w:p w14:paraId="69ECCB14" w14:textId="77777777" w:rsidR="00DE6D79" w:rsidRPr="00DE6D79" w:rsidRDefault="00DE6D79" w:rsidP="00DE6D79">
      <w:pPr>
        <w:spacing w:after="120" w:line="240" w:lineRule="auto"/>
        <w:ind w:left="2835" w:right="1134" w:hanging="567"/>
        <w:jc w:val="both"/>
      </w:pPr>
      <w:r w:rsidRPr="00DE6D79">
        <w:t>(b)</w:t>
      </w:r>
      <w:r w:rsidRPr="00DE6D79">
        <w:tab/>
        <w:t>If the test has been carried out in a satisfactory manner, the cause of test failure shall be identified.</w:t>
      </w:r>
    </w:p>
    <w:p w14:paraId="3C37B507" w14:textId="77777777" w:rsidR="00DE6D79" w:rsidRPr="00DE6D79" w:rsidRDefault="00DE6D79" w:rsidP="00DE6D79">
      <w:pPr>
        <w:spacing w:after="120" w:line="240" w:lineRule="auto"/>
        <w:ind w:left="2268" w:right="1134"/>
        <w:jc w:val="both"/>
      </w:pPr>
      <w:r w:rsidRPr="00DE6D79">
        <w:t>If the failure is considered to be due to the heat treatment applied, the manufacturer may subject all the cylinders of the batch to a further heat treatment.</w:t>
      </w:r>
    </w:p>
    <w:p w14:paraId="4028A390" w14:textId="77777777" w:rsidR="00DE6D79" w:rsidRPr="00DE6D79" w:rsidRDefault="00DE6D79" w:rsidP="00DE6D79">
      <w:pPr>
        <w:spacing w:after="120" w:line="240" w:lineRule="auto"/>
        <w:ind w:left="2268" w:right="1134"/>
        <w:jc w:val="both"/>
      </w:pPr>
      <w:r w:rsidRPr="00DE6D79">
        <w:t>If the failure is not due to the heat treatment applied, all the identified defective cylinders shall be rejected or repaired by an approved method. The non-rejected cylinders are then considered as a new batch.</w:t>
      </w:r>
    </w:p>
    <w:p w14:paraId="721792DE" w14:textId="77777777" w:rsidR="00DE6D79" w:rsidRPr="00DE6D79" w:rsidRDefault="00DE6D79" w:rsidP="00DE6D79">
      <w:pPr>
        <w:spacing w:after="120" w:line="240" w:lineRule="auto"/>
        <w:ind w:left="2268" w:right="1134"/>
        <w:jc w:val="both"/>
      </w:pPr>
      <w:r w:rsidRPr="00DE6D79">
        <w:t>In both cases the new batch shall be retested. All the relevant prototype or batch tests needed to prove the acceptability of the new batch shall be performed again. If one or more tests prove even partially unsatisfactory, all cylinders of the batch shall be rejected.</w:t>
      </w:r>
    </w:p>
    <w:p w14:paraId="0D6A3A66" w14:textId="77777777" w:rsidR="00DE6D79" w:rsidRPr="00DE6D79" w:rsidRDefault="00DE6D79" w:rsidP="00DE6D79">
      <w:pPr>
        <w:spacing w:after="120" w:line="240" w:lineRule="auto"/>
        <w:ind w:left="2268" w:right="1134" w:hanging="1134"/>
        <w:jc w:val="both"/>
      </w:pPr>
      <w:r w:rsidRPr="00DE6D79">
        <w:t>6.17.</w:t>
      </w:r>
      <w:r w:rsidRPr="00DE6D79">
        <w:tab/>
        <w:t>Change of design</w:t>
      </w:r>
    </w:p>
    <w:p w14:paraId="3F4F1653" w14:textId="77777777" w:rsidR="00DE6D79" w:rsidRPr="00DE6D79" w:rsidRDefault="00DE6D79" w:rsidP="00DE6D79">
      <w:pPr>
        <w:spacing w:after="120" w:line="240" w:lineRule="auto"/>
        <w:ind w:left="2268" w:right="1134"/>
        <w:jc w:val="both"/>
      </w:pPr>
      <w:r w:rsidRPr="00DE6D79">
        <w:t>A design change is any change in the selection of structural materials or dimensional change not attributable to normal manufacturing tolerances.</w:t>
      </w:r>
    </w:p>
    <w:p w14:paraId="58183BA1" w14:textId="77777777" w:rsidR="00DE6D79" w:rsidRPr="00DE6D79" w:rsidRDefault="00DE6D79" w:rsidP="00DE6D79">
      <w:pPr>
        <w:spacing w:after="120" w:line="240" w:lineRule="auto"/>
        <w:ind w:left="2268" w:right="1134"/>
        <w:jc w:val="both"/>
      </w:pPr>
      <w:r w:rsidRPr="00DE6D79">
        <w:t xml:space="preserve">Minor design changes shall be permitted to be qualified through a reduced test program. Changes of design specified in Table 6.7 </w:t>
      </w:r>
      <w:r w:rsidR="001A6DB3">
        <w:t xml:space="preserve">below </w:t>
      </w:r>
      <w:r w:rsidRPr="00DE6D79">
        <w:t>shall require design qualification testing as specified in the table.</w:t>
      </w:r>
    </w:p>
    <w:p w14:paraId="34B46249" w14:textId="77777777" w:rsidR="00DE6D79" w:rsidRPr="00DE6D79" w:rsidRDefault="00DE6D79" w:rsidP="00DE6D79">
      <w:pPr>
        <w:keepNext/>
        <w:keepLines/>
        <w:spacing w:after="120" w:line="240" w:lineRule="auto"/>
        <w:ind w:left="1134"/>
        <w:outlineLvl w:val="0"/>
        <w:rPr>
          <w:b/>
        </w:rPr>
      </w:pPr>
      <w:bookmarkStart w:id="69" w:name="_Toc343849524"/>
      <w:r w:rsidRPr="00DE6D79">
        <w:t>Table 6.1</w:t>
      </w:r>
      <w:bookmarkStart w:id="70" w:name="_Toc343849525"/>
      <w:bookmarkEnd w:id="69"/>
      <w:r w:rsidRPr="00DE6D79">
        <w:br/>
      </w:r>
      <w:r w:rsidRPr="00DE6D79">
        <w:rPr>
          <w:b/>
        </w:rPr>
        <w:t>Material design qualification test</w:t>
      </w:r>
      <w:bookmarkEnd w:id="70"/>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851"/>
        <w:gridCol w:w="850"/>
        <w:gridCol w:w="851"/>
        <w:gridCol w:w="850"/>
        <w:gridCol w:w="992"/>
      </w:tblGrid>
      <w:tr w:rsidR="00DE6D79" w:rsidRPr="00DE6D79" w14:paraId="5A33772E" w14:textId="77777777" w:rsidTr="00DE6D79">
        <w:trPr>
          <w:trHeight w:val="47"/>
          <w:tblHeader/>
        </w:trPr>
        <w:tc>
          <w:tcPr>
            <w:tcW w:w="2977" w:type="dxa"/>
            <w:tcBorders>
              <w:bottom w:val="single" w:sz="4" w:space="0" w:color="auto"/>
            </w:tcBorders>
          </w:tcPr>
          <w:p w14:paraId="072B595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i/>
                <w:sz w:val="16"/>
                <w:szCs w:val="16"/>
                <w:lang w:eastAsia="de-DE"/>
              </w:rPr>
            </w:pPr>
          </w:p>
        </w:tc>
        <w:tc>
          <w:tcPr>
            <w:tcW w:w="4394" w:type="dxa"/>
            <w:gridSpan w:val="5"/>
            <w:tcBorders>
              <w:bottom w:val="single" w:sz="4" w:space="0" w:color="auto"/>
            </w:tcBorders>
          </w:tcPr>
          <w:p w14:paraId="250F621B" w14:textId="77777777" w:rsidR="00DE6D79" w:rsidRPr="00DE6D79" w:rsidRDefault="00DE6D79" w:rsidP="00DE6D79">
            <w:pPr>
              <w:keepNext/>
              <w:keepLines/>
              <w:tabs>
                <w:tab w:val="left" w:pos="0"/>
              </w:tabs>
              <w:suppressAutoHyphens w:val="0"/>
              <w:spacing w:before="40" w:after="40" w:line="240" w:lineRule="auto"/>
              <w:jc w:val="center"/>
              <w:outlineLvl w:val="5"/>
              <w:rPr>
                <w:i/>
                <w:sz w:val="16"/>
                <w:szCs w:val="16"/>
              </w:rPr>
            </w:pPr>
            <w:r w:rsidRPr="00DE6D79">
              <w:rPr>
                <w:i/>
                <w:sz w:val="16"/>
                <w:szCs w:val="16"/>
              </w:rPr>
              <w:t>Relevant paragraph of this annex</w:t>
            </w:r>
          </w:p>
        </w:tc>
      </w:tr>
      <w:tr w:rsidR="00DE6D79" w:rsidRPr="00DE6D79" w14:paraId="6EEEDBEA" w14:textId="77777777" w:rsidTr="00DE6D79">
        <w:trPr>
          <w:trHeight w:val="168"/>
          <w:tblHeader/>
        </w:trPr>
        <w:tc>
          <w:tcPr>
            <w:tcW w:w="2977" w:type="dxa"/>
            <w:tcBorders>
              <w:bottom w:val="single" w:sz="12" w:space="0" w:color="auto"/>
            </w:tcBorders>
          </w:tcPr>
          <w:p w14:paraId="0370039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i/>
                <w:sz w:val="16"/>
                <w:szCs w:val="16"/>
                <w:lang w:eastAsia="de-DE"/>
              </w:rPr>
            </w:pPr>
          </w:p>
        </w:tc>
        <w:tc>
          <w:tcPr>
            <w:tcW w:w="851" w:type="dxa"/>
            <w:tcBorders>
              <w:bottom w:val="single" w:sz="12" w:space="0" w:color="auto"/>
            </w:tcBorders>
          </w:tcPr>
          <w:p w14:paraId="7B46969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i/>
                <w:sz w:val="16"/>
                <w:szCs w:val="16"/>
                <w:lang w:eastAsia="de-DE"/>
              </w:rPr>
            </w:pPr>
            <w:r w:rsidRPr="00DE6D79">
              <w:rPr>
                <w:i/>
                <w:sz w:val="16"/>
                <w:szCs w:val="16"/>
                <w:lang w:eastAsia="de-DE"/>
              </w:rPr>
              <w:t>Steel</w:t>
            </w:r>
          </w:p>
        </w:tc>
        <w:tc>
          <w:tcPr>
            <w:tcW w:w="850" w:type="dxa"/>
            <w:tcBorders>
              <w:bottom w:val="single" w:sz="12" w:space="0" w:color="auto"/>
            </w:tcBorders>
          </w:tcPr>
          <w:p w14:paraId="5E0B02E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i/>
                <w:sz w:val="16"/>
                <w:szCs w:val="16"/>
                <w:lang w:eastAsia="de-DE"/>
              </w:rPr>
            </w:pPr>
            <w:r w:rsidRPr="00DE6D79">
              <w:rPr>
                <w:i/>
                <w:sz w:val="16"/>
                <w:szCs w:val="16"/>
                <w:lang w:eastAsia="de-DE"/>
              </w:rPr>
              <w:t>Aluminium</w:t>
            </w:r>
          </w:p>
        </w:tc>
        <w:tc>
          <w:tcPr>
            <w:tcW w:w="851" w:type="dxa"/>
            <w:tcBorders>
              <w:bottom w:val="single" w:sz="12" w:space="0" w:color="auto"/>
            </w:tcBorders>
          </w:tcPr>
          <w:p w14:paraId="677C3E9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i/>
                <w:sz w:val="16"/>
                <w:szCs w:val="16"/>
                <w:lang w:eastAsia="de-DE"/>
              </w:rPr>
            </w:pPr>
            <w:r w:rsidRPr="00DE6D79">
              <w:rPr>
                <w:i/>
                <w:sz w:val="16"/>
                <w:szCs w:val="16"/>
                <w:lang w:eastAsia="de-DE"/>
              </w:rPr>
              <w:t>Resins</w:t>
            </w:r>
          </w:p>
        </w:tc>
        <w:tc>
          <w:tcPr>
            <w:tcW w:w="850" w:type="dxa"/>
            <w:tcBorders>
              <w:bottom w:val="single" w:sz="12" w:space="0" w:color="auto"/>
            </w:tcBorders>
          </w:tcPr>
          <w:p w14:paraId="247A6121"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i/>
                <w:sz w:val="16"/>
                <w:szCs w:val="16"/>
                <w:lang w:eastAsia="de-DE"/>
              </w:rPr>
            </w:pPr>
            <w:r w:rsidRPr="00DE6D79">
              <w:rPr>
                <w:i/>
                <w:sz w:val="16"/>
                <w:szCs w:val="16"/>
                <w:lang w:eastAsia="de-DE"/>
              </w:rPr>
              <w:t>Fibres</w:t>
            </w:r>
          </w:p>
        </w:tc>
        <w:tc>
          <w:tcPr>
            <w:tcW w:w="992" w:type="dxa"/>
            <w:tcBorders>
              <w:bottom w:val="single" w:sz="12" w:space="0" w:color="auto"/>
            </w:tcBorders>
          </w:tcPr>
          <w:p w14:paraId="05ECF7E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i/>
                <w:sz w:val="16"/>
                <w:szCs w:val="16"/>
                <w:lang w:eastAsia="de-DE"/>
              </w:rPr>
            </w:pPr>
            <w:r w:rsidRPr="00DE6D79">
              <w:rPr>
                <w:i/>
                <w:sz w:val="16"/>
                <w:szCs w:val="16"/>
                <w:lang w:eastAsia="de-DE"/>
              </w:rPr>
              <w:t>Plastic liners</w:t>
            </w:r>
          </w:p>
        </w:tc>
      </w:tr>
      <w:tr w:rsidR="00DE6D79" w:rsidRPr="00DE6D79" w14:paraId="324036C2" w14:textId="77777777" w:rsidTr="00DE6D79">
        <w:trPr>
          <w:trHeight w:val="148"/>
        </w:trPr>
        <w:tc>
          <w:tcPr>
            <w:tcW w:w="2977" w:type="dxa"/>
            <w:tcBorders>
              <w:top w:val="single" w:sz="12" w:space="0" w:color="auto"/>
            </w:tcBorders>
          </w:tcPr>
          <w:p w14:paraId="5C778409" w14:textId="77777777" w:rsidR="00DE6D79" w:rsidRPr="00DE6D79" w:rsidRDefault="00DE6D79" w:rsidP="00DE6D79">
            <w:pPr>
              <w:keepNext/>
              <w:keepLines/>
              <w:widowControl w:val="0"/>
              <w:suppressAutoHyphens w:val="0"/>
              <w:spacing w:before="40" w:after="40" w:line="240" w:lineRule="auto"/>
              <w:outlineLvl w:val="4"/>
              <w:rPr>
                <w:sz w:val="18"/>
                <w:szCs w:val="18"/>
              </w:rPr>
            </w:pPr>
            <w:r w:rsidRPr="00DE6D79">
              <w:rPr>
                <w:sz w:val="18"/>
                <w:szCs w:val="18"/>
              </w:rPr>
              <w:t>Tensile properties</w:t>
            </w:r>
          </w:p>
        </w:tc>
        <w:tc>
          <w:tcPr>
            <w:tcW w:w="851" w:type="dxa"/>
            <w:tcBorders>
              <w:top w:val="single" w:sz="12" w:space="0" w:color="auto"/>
            </w:tcBorders>
          </w:tcPr>
          <w:p w14:paraId="701139F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r w:rsidRPr="00DE6D79">
              <w:rPr>
                <w:sz w:val="18"/>
                <w:szCs w:val="18"/>
                <w:lang w:eastAsia="de-DE"/>
              </w:rPr>
              <w:t>6.3.2.2.</w:t>
            </w:r>
          </w:p>
        </w:tc>
        <w:tc>
          <w:tcPr>
            <w:tcW w:w="850" w:type="dxa"/>
            <w:tcBorders>
              <w:top w:val="single" w:sz="12" w:space="0" w:color="auto"/>
            </w:tcBorders>
          </w:tcPr>
          <w:p w14:paraId="5FEA8E41"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r w:rsidRPr="00DE6D79">
              <w:rPr>
                <w:sz w:val="18"/>
                <w:szCs w:val="18"/>
                <w:lang w:eastAsia="de-DE"/>
              </w:rPr>
              <w:t>6.3.3.4.</w:t>
            </w:r>
          </w:p>
        </w:tc>
        <w:tc>
          <w:tcPr>
            <w:tcW w:w="851" w:type="dxa"/>
            <w:tcBorders>
              <w:top w:val="single" w:sz="12" w:space="0" w:color="auto"/>
            </w:tcBorders>
          </w:tcPr>
          <w:p w14:paraId="44602A7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p>
        </w:tc>
        <w:tc>
          <w:tcPr>
            <w:tcW w:w="850" w:type="dxa"/>
            <w:tcBorders>
              <w:top w:val="single" w:sz="12" w:space="0" w:color="auto"/>
            </w:tcBorders>
          </w:tcPr>
          <w:p w14:paraId="384991F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r w:rsidRPr="00DE6D79">
              <w:rPr>
                <w:sz w:val="18"/>
                <w:szCs w:val="18"/>
                <w:lang w:eastAsia="de-DE"/>
              </w:rPr>
              <w:t>6.3.5.</w:t>
            </w:r>
          </w:p>
        </w:tc>
        <w:tc>
          <w:tcPr>
            <w:tcW w:w="992" w:type="dxa"/>
            <w:tcBorders>
              <w:top w:val="single" w:sz="12" w:space="0" w:color="auto"/>
            </w:tcBorders>
          </w:tcPr>
          <w:p w14:paraId="7972555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r w:rsidRPr="00DE6D79">
              <w:rPr>
                <w:sz w:val="18"/>
                <w:szCs w:val="18"/>
                <w:lang w:eastAsia="de-DE"/>
              </w:rPr>
              <w:t>6.3.6.</w:t>
            </w:r>
          </w:p>
        </w:tc>
      </w:tr>
      <w:tr w:rsidR="00DE6D79" w:rsidRPr="00DE6D79" w14:paraId="7C15232A" w14:textId="77777777" w:rsidTr="00DE6D79">
        <w:trPr>
          <w:trHeight w:val="47"/>
        </w:trPr>
        <w:tc>
          <w:tcPr>
            <w:tcW w:w="2977" w:type="dxa"/>
          </w:tcPr>
          <w:p w14:paraId="64816FA4" w14:textId="77777777" w:rsidR="00DE6D79" w:rsidRPr="00DE6D79" w:rsidRDefault="00DE6D79" w:rsidP="00DE6D79">
            <w:pPr>
              <w:keepNext/>
              <w:keepLines/>
              <w:widowControl w:val="0"/>
              <w:suppressAutoHyphens w:val="0"/>
              <w:spacing w:before="40" w:after="40" w:line="240" w:lineRule="auto"/>
              <w:outlineLvl w:val="4"/>
              <w:rPr>
                <w:sz w:val="18"/>
                <w:szCs w:val="18"/>
              </w:rPr>
            </w:pPr>
            <w:r w:rsidRPr="00DE6D79">
              <w:rPr>
                <w:sz w:val="18"/>
                <w:szCs w:val="18"/>
              </w:rPr>
              <w:t>Impact properties</w:t>
            </w:r>
          </w:p>
        </w:tc>
        <w:tc>
          <w:tcPr>
            <w:tcW w:w="851" w:type="dxa"/>
          </w:tcPr>
          <w:p w14:paraId="54A4C52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r w:rsidRPr="00DE6D79">
              <w:rPr>
                <w:sz w:val="18"/>
                <w:szCs w:val="18"/>
                <w:lang w:eastAsia="de-DE"/>
              </w:rPr>
              <w:t>6.3.2.3.</w:t>
            </w:r>
          </w:p>
        </w:tc>
        <w:tc>
          <w:tcPr>
            <w:tcW w:w="850" w:type="dxa"/>
          </w:tcPr>
          <w:p w14:paraId="502BB26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p>
        </w:tc>
        <w:tc>
          <w:tcPr>
            <w:tcW w:w="851" w:type="dxa"/>
          </w:tcPr>
          <w:p w14:paraId="3767AF0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p>
        </w:tc>
        <w:tc>
          <w:tcPr>
            <w:tcW w:w="850" w:type="dxa"/>
          </w:tcPr>
          <w:p w14:paraId="1FB1527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p>
        </w:tc>
        <w:tc>
          <w:tcPr>
            <w:tcW w:w="992" w:type="dxa"/>
          </w:tcPr>
          <w:p w14:paraId="70B5734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p>
        </w:tc>
      </w:tr>
      <w:tr w:rsidR="00DE6D79" w:rsidRPr="00DE6D79" w14:paraId="43E99337" w14:textId="77777777" w:rsidTr="00DE6D79">
        <w:trPr>
          <w:trHeight w:val="47"/>
        </w:trPr>
        <w:tc>
          <w:tcPr>
            <w:tcW w:w="2977" w:type="dxa"/>
          </w:tcPr>
          <w:p w14:paraId="6A7915F1" w14:textId="77777777" w:rsidR="00DE6D79" w:rsidRPr="00DE6D79" w:rsidRDefault="00DE6D79" w:rsidP="00DE6D79">
            <w:pPr>
              <w:widowControl w:val="0"/>
              <w:suppressAutoHyphens w:val="0"/>
              <w:spacing w:before="40" w:after="40" w:line="240" w:lineRule="auto"/>
              <w:outlineLvl w:val="4"/>
              <w:rPr>
                <w:sz w:val="18"/>
                <w:szCs w:val="18"/>
              </w:rPr>
            </w:pPr>
            <w:r w:rsidRPr="00DE6D79">
              <w:rPr>
                <w:sz w:val="18"/>
                <w:szCs w:val="18"/>
              </w:rPr>
              <w:t>Sulphide stress cracking resistance</w:t>
            </w:r>
          </w:p>
        </w:tc>
        <w:tc>
          <w:tcPr>
            <w:tcW w:w="851" w:type="dxa"/>
          </w:tcPr>
          <w:p w14:paraId="424BA7E6" w14:textId="1A459161"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r w:rsidRPr="00DE6D79">
              <w:rPr>
                <w:sz w:val="18"/>
                <w:szCs w:val="18"/>
                <w:lang w:eastAsia="de-DE"/>
              </w:rPr>
              <w:t>6.3.2.</w:t>
            </w:r>
            <w:r w:rsidR="00A32774">
              <w:rPr>
                <w:sz w:val="18"/>
                <w:szCs w:val="18"/>
                <w:lang w:eastAsia="de-DE"/>
              </w:rPr>
              <w:t>4</w:t>
            </w:r>
            <w:r w:rsidRPr="00DE6D79">
              <w:rPr>
                <w:sz w:val="18"/>
                <w:szCs w:val="18"/>
                <w:lang w:eastAsia="de-DE"/>
              </w:rPr>
              <w:t>.</w:t>
            </w:r>
          </w:p>
        </w:tc>
        <w:tc>
          <w:tcPr>
            <w:tcW w:w="850" w:type="dxa"/>
          </w:tcPr>
          <w:p w14:paraId="6B750B3A"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851" w:type="dxa"/>
          </w:tcPr>
          <w:p w14:paraId="043CA6C3"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850" w:type="dxa"/>
          </w:tcPr>
          <w:p w14:paraId="25D62F87"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992" w:type="dxa"/>
          </w:tcPr>
          <w:p w14:paraId="24EA19B9"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r>
      <w:tr w:rsidR="00DE6D79" w:rsidRPr="00DE6D79" w14:paraId="7C91B922" w14:textId="77777777" w:rsidTr="00DE6D79">
        <w:trPr>
          <w:trHeight w:val="47"/>
        </w:trPr>
        <w:tc>
          <w:tcPr>
            <w:tcW w:w="2977" w:type="dxa"/>
          </w:tcPr>
          <w:p w14:paraId="72C189FB" w14:textId="77777777" w:rsidR="00DE6D79" w:rsidRPr="00DE6D79" w:rsidRDefault="00DE6D79" w:rsidP="00DE6D79">
            <w:pPr>
              <w:keepNext/>
              <w:keepLines/>
              <w:suppressAutoHyphens w:val="0"/>
              <w:spacing w:before="40" w:after="40" w:line="240" w:lineRule="auto"/>
              <w:outlineLvl w:val="4"/>
              <w:rPr>
                <w:sz w:val="18"/>
                <w:szCs w:val="18"/>
              </w:rPr>
            </w:pPr>
            <w:r w:rsidRPr="00DE6D79">
              <w:rPr>
                <w:sz w:val="18"/>
                <w:szCs w:val="18"/>
              </w:rPr>
              <w:t>Sustained load crack resistance</w:t>
            </w:r>
          </w:p>
        </w:tc>
        <w:tc>
          <w:tcPr>
            <w:tcW w:w="851" w:type="dxa"/>
          </w:tcPr>
          <w:p w14:paraId="05D75CB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p>
        </w:tc>
        <w:tc>
          <w:tcPr>
            <w:tcW w:w="850" w:type="dxa"/>
          </w:tcPr>
          <w:p w14:paraId="320BCB8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r w:rsidRPr="00DE6D79">
              <w:rPr>
                <w:sz w:val="18"/>
                <w:szCs w:val="18"/>
                <w:lang w:eastAsia="de-DE"/>
              </w:rPr>
              <w:t>6.3.3.3.</w:t>
            </w:r>
          </w:p>
        </w:tc>
        <w:tc>
          <w:tcPr>
            <w:tcW w:w="851" w:type="dxa"/>
          </w:tcPr>
          <w:p w14:paraId="098C53CA"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p>
        </w:tc>
        <w:tc>
          <w:tcPr>
            <w:tcW w:w="850" w:type="dxa"/>
          </w:tcPr>
          <w:p w14:paraId="67771A0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p>
        </w:tc>
        <w:tc>
          <w:tcPr>
            <w:tcW w:w="992" w:type="dxa"/>
          </w:tcPr>
          <w:p w14:paraId="5F2DD6A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szCs w:val="18"/>
                <w:lang w:eastAsia="de-DE"/>
              </w:rPr>
            </w:pPr>
          </w:p>
        </w:tc>
      </w:tr>
      <w:tr w:rsidR="00DE6D79" w:rsidRPr="00DE6D79" w14:paraId="581C9332" w14:textId="77777777" w:rsidTr="00DE6D79">
        <w:trPr>
          <w:trHeight w:val="47"/>
        </w:trPr>
        <w:tc>
          <w:tcPr>
            <w:tcW w:w="2977" w:type="dxa"/>
          </w:tcPr>
          <w:p w14:paraId="7D784B14" w14:textId="77777777" w:rsidR="00DE6D79" w:rsidRPr="00DE6D79" w:rsidRDefault="00DE6D79" w:rsidP="00DE6D79">
            <w:pPr>
              <w:widowControl w:val="0"/>
              <w:suppressAutoHyphens w:val="0"/>
              <w:spacing w:before="40" w:after="40" w:line="240" w:lineRule="auto"/>
              <w:outlineLvl w:val="4"/>
              <w:rPr>
                <w:sz w:val="18"/>
                <w:szCs w:val="18"/>
              </w:rPr>
            </w:pPr>
            <w:r w:rsidRPr="00DE6D79">
              <w:rPr>
                <w:sz w:val="18"/>
                <w:szCs w:val="18"/>
              </w:rPr>
              <w:t>Stress corrosion cracking</w:t>
            </w:r>
          </w:p>
        </w:tc>
        <w:tc>
          <w:tcPr>
            <w:tcW w:w="851" w:type="dxa"/>
          </w:tcPr>
          <w:p w14:paraId="0AE536AE"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850" w:type="dxa"/>
          </w:tcPr>
          <w:p w14:paraId="166F60CB"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r w:rsidRPr="00DE6D79">
              <w:rPr>
                <w:sz w:val="18"/>
                <w:szCs w:val="18"/>
                <w:lang w:eastAsia="de-DE"/>
              </w:rPr>
              <w:t>6.3.3.2.</w:t>
            </w:r>
          </w:p>
        </w:tc>
        <w:tc>
          <w:tcPr>
            <w:tcW w:w="851" w:type="dxa"/>
          </w:tcPr>
          <w:p w14:paraId="49E10C56"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850" w:type="dxa"/>
          </w:tcPr>
          <w:p w14:paraId="59A308BF"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992" w:type="dxa"/>
          </w:tcPr>
          <w:p w14:paraId="5E93687E"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r>
      <w:tr w:rsidR="00DE6D79" w:rsidRPr="00DE6D79" w14:paraId="5120EC4A" w14:textId="77777777" w:rsidTr="00DE6D79">
        <w:trPr>
          <w:trHeight w:val="47"/>
        </w:trPr>
        <w:tc>
          <w:tcPr>
            <w:tcW w:w="2977" w:type="dxa"/>
          </w:tcPr>
          <w:p w14:paraId="5B47D4CE" w14:textId="77777777" w:rsidR="00DE6D79" w:rsidRPr="00DE6D79" w:rsidRDefault="00DE6D79" w:rsidP="00DE6D79">
            <w:pPr>
              <w:widowControl w:val="0"/>
              <w:suppressAutoHyphens w:val="0"/>
              <w:spacing w:before="40" w:after="40" w:line="240" w:lineRule="auto"/>
              <w:outlineLvl w:val="4"/>
              <w:rPr>
                <w:sz w:val="18"/>
                <w:szCs w:val="18"/>
              </w:rPr>
            </w:pPr>
            <w:r w:rsidRPr="00DE6D79">
              <w:rPr>
                <w:sz w:val="18"/>
                <w:szCs w:val="18"/>
              </w:rPr>
              <w:t>Shear strength</w:t>
            </w:r>
          </w:p>
        </w:tc>
        <w:tc>
          <w:tcPr>
            <w:tcW w:w="851" w:type="dxa"/>
          </w:tcPr>
          <w:p w14:paraId="6DBBD566"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850" w:type="dxa"/>
          </w:tcPr>
          <w:p w14:paraId="59F69FD7"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851" w:type="dxa"/>
          </w:tcPr>
          <w:p w14:paraId="655EE99F"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r w:rsidRPr="00DE6D79">
              <w:rPr>
                <w:sz w:val="18"/>
                <w:szCs w:val="18"/>
                <w:lang w:eastAsia="de-DE"/>
              </w:rPr>
              <w:t>6.3.4.2.</w:t>
            </w:r>
          </w:p>
        </w:tc>
        <w:tc>
          <w:tcPr>
            <w:tcW w:w="850" w:type="dxa"/>
          </w:tcPr>
          <w:p w14:paraId="053575E5"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992" w:type="dxa"/>
          </w:tcPr>
          <w:p w14:paraId="6EF892B4"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r>
      <w:tr w:rsidR="00DE6D79" w:rsidRPr="00DE6D79" w14:paraId="32F7FC87" w14:textId="77777777" w:rsidTr="00DE6D79">
        <w:trPr>
          <w:trHeight w:val="47"/>
        </w:trPr>
        <w:tc>
          <w:tcPr>
            <w:tcW w:w="2977" w:type="dxa"/>
          </w:tcPr>
          <w:p w14:paraId="7715B81C" w14:textId="77777777" w:rsidR="00DE6D79" w:rsidRPr="00DE6D79" w:rsidRDefault="00DE6D79" w:rsidP="00DE6D79">
            <w:pPr>
              <w:widowControl w:val="0"/>
              <w:suppressAutoHyphens w:val="0"/>
              <w:spacing w:before="40" w:after="40" w:line="240" w:lineRule="auto"/>
              <w:outlineLvl w:val="4"/>
              <w:rPr>
                <w:sz w:val="18"/>
                <w:szCs w:val="18"/>
              </w:rPr>
            </w:pPr>
            <w:r w:rsidRPr="00DE6D79">
              <w:rPr>
                <w:sz w:val="18"/>
                <w:szCs w:val="18"/>
              </w:rPr>
              <w:t>Glass transition temperature</w:t>
            </w:r>
          </w:p>
        </w:tc>
        <w:tc>
          <w:tcPr>
            <w:tcW w:w="851" w:type="dxa"/>
          </w:tcPr>
          <w:p w14:paraId="1744F339"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850" w:type="dxa"/>
          </w:tcPr>
          <w:p w14:paraId="4B339EA8"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851" w:type="dxa"/>
          </w:tcPr>
          <w:p w14:paraId="165A81C7"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r w:rsidRPr="00DE6D79">
              <w:rPr>
                <w:sz w:val="18"/>
                <w:szCs w:val="18"/>
                <w:lang w:eastAsia="de-DE"/>
              </w:rPr>
              <w:t>6.3.4.3.</w:t>
            </w:r>
          </w:p>
        </w:tc>
        <w:tc>
          <w:tcPr>
            <w:tcW w:w="850" w:type="dxa"/>
          </w:tcPr>
          <w:p w14:paraId="2931749A"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992" w:type="dxa"/>
          </w:tcPr>
          <w:p w14:paraId="69531275"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r>
      <w:tr w:rsidR="00DE6D79" w:rsidRPr="00DE6D79" w14:paraId="2D5CC797" w14:textId="77777777" w:rsidTr="00DE6D79">
        <w:trPr>
          <w:trHeight w:val="47"/>
        </w:trPr>
        <w:tc>
          <w:tcPr>
            <w:tcW w:w="2977" w:type="dxa"/>
            <w:tcBorders>
              <w:bottom w:val="single" w:sz="4" w:space="0" w:color="auto"/>
            </w:tcBorders>
          </w:tcPr>
          <w:p w14:paraId="6E9FA1B4" w14:textId="77777777" w:rsidR="00DE6D79" w:rsidRPr="00DE6D79" w:rsidRDefault="00DE6D79" w:rsidP="00DE6D79">
            <w:pPr>
              <w:widowControl w:val="0"/>
              <w:suppressAutoHyphens w:val="0"/>
              <w:spacing w:before="40" w:after="40" w:line="240" w:lineRule="auto"/>
              <w:outlineLvl w:val="4"/>
              <w:rPr>
                <w:sz w:val="18"/>
                <w:szCs w:val="18"/>
              </w:rPr>
            </w:pPr>
            <w:r w:rsidRPr="00DE6D79">
              <w:rPr>
                <w:sz w:val="18"/>
                <w:szCs w:val="18"/>
              </w:rPr>
              <w:t>Softening/Melting temperature</w:t>
            </w:r>
          </w:p>
        </w:tc>
        <w:tc>
          <w:tcPr>
            <w:tcW w:w="851" w:type="dxa"/>
            <w:tcBorders>
              <w:bottom w:val="single" w:sz="4" w:space="0" w:color="auto"/>
            </w:tcBorders>
          </w:tcPr>
          <w:p w14:paraId="7D0B6E59"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850" w:type="dxa"/>
            <w:tcBorders>
              <w:bottom w:val="single" w:sz="4" w:space="0" w:color="auto"/>
            </w:tcBorders>
          </w:tcPr>
          <w:p w14:paraId="3A954531"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851" w:type="dxa"/>
            <w:tcBorders>
              <w:bottom w:val="single" w:sz="4" w:space="0" w:color="auto"/>
            </w:tcBorders>
          </w:tcPr>
          <w:p w14:paraId="0B8C4232"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850" w:type="dxa"/>
            <w:tcBorders>
              <w:bottom w:val="single" w:sz="4" w:space="0" w:color="auto"/>
            </w:tcBorders>
          </w:tcPr>
          <w:p w14:paraId="1ED42007"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992" w:type="dxa"/>
            <w:tcBorders>
              <w:bottom w:val="single" w:sz="4" w:space="0" w:color="auto"/>
            </w:tcBorders>
          </w:tcPr>
          <w:p w14:paraId="4ADD784C"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r w:rsidRPr="00DE6D79">
              <w:rPr>
                <w:sz w:val="18"/>
                <w:szCs w:val="18"/>
                <w:lang w:eastAsia="de-DE"/>
              </w:rPr>
              <w:t>6.3.6.</w:t>
            </w:r>
          </w:p>
        </w:tc>
      </w:tr>
      <w:tr w:rsidR="00DE6D79" w:rsidRPr="00DE6D79" w14:paraId="1E983611" w14:textId="77777777" w:rsidTr="001A6DB3">
        <w:trPr>
          <w:trHeight w:val="47"/>
        </w:trPr>
        <w:tc>
          <w:tcPr>
            <w:tcW w:w="2977" w:type="dxa"/>
            <w:tcBorders>
              <w:bottom w:val="single" w:sz="12" w:space="0" w:color="auto"/>
            </w:tcBorders>
          </w:tcPr>
          <w:p w14:paraId="5B61A660" w14:textId="77777777" w:rsidR="00DE6D79" w:rsidRPr="00DE6D79" w:rsidRDefault="00DE6D79" w:rsidP="00DE6D79">
            <w:pPr>
              <w:widowControl w:val="0"/>
              <w:suppressAutoHyphens w:val="0"/>
              <w:spacing w:before="40" w:after="40" w:line="240" w:lineRule="auto"/>
              <w:outlineLvl w:val="4"/>
              <w:rPr>
                <w:sz w:val="18"/>
                <w:szCs w:val="18"/>
              </w:rPr>
            </w:pPr>
            <w:r w:rsidRPr="00DE6D79">
              <w:rPr>
                <w:sz w:val="18"/>
                <w:szCs w:val="18"/>
              </w:rPr>
              <w:t>Fracture mechanics*</w:t>
            </w:r>
          </w:p>
        </w:tc>
        <w:tc>
          <w:tcPr>
            <w:tcW w:w="851" w:type="dxa"/>
            <w:tcBorders>
              <w:bottom w:val="single" w:sz="12" w:space="0" w:color="auto"/>
            </w:tcBorders>
          </w:tcPr>
          <w:p w14:paraId="4C388565"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r w:rsidRPr="00DE6D79">
              <w:rPr>
                <w:sz w:val="18"/>
                <w:szCs w:val="18"/>
                <w:lang w:eastAsia="de-DE"/>
              </w:rPr>
              <w:t>6.7.</w:t>
            </w:r>
          </w:p>
        </w:tc>
        <w:tc>
          <w:tcPr>
            <w:tcW w:w="850" w:type="dxa"/>
            <w:tcBorders>
              <w:bottom w:val="single" w:sz="12" w:space="0" w:color="auto"/>
            </w:tcBorders>
          </w:tcPr>
          <w:p w14:paraId="2F624956"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r w:rsidRPr="00DE6D79">
              <w:rPr>
                <w:sz w:val="18"/>
                <w:szCs w:val="18"/>
                <w:lang w:eastAsia="de-DE"/>
              </w:rPr>
              <w:t>6.7.</w:t>
            </w:r>
          </w:p>
        </w:tc>
        <w:tc>
          <w:tcPr>
            <w:tcW w:w="851" w:type="dxa"/>
            <w:tcBorders>
              <w:bottom w:val="single" w:sz="12" w:space="0" w:color="auto"/>
            </w:tcBorders>
          </w:tcPr>
          <w:p w14:paraId="68A43351"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850" w:type="dxa"/>
            <w:tcBorders>
              <w:bottom w:val="single" w:sz="12" w:space="0" w:color="auto"/>
            </w:tcBorders>
          </w:tcPr>
          <w:p w14:paraId="7E51AAC6"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c>
          <w:tcPr>
            <w:tcW w:w="992" w:type="dxa"/>
            <w:tcBorders>
              <w:bottom w:val="single" w:sz="12" w:space="0" w:color="auto"/>
            </w:tcBorders>
          </w:tcPr>
          <w:p w14:paraId="1E1173E7"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szCs w:val="18"/>
                <w:lang w:eastAsia="de-DE"/>
              </w:rPr>
            </w:pPr>
          </w:p>
        </w:tc>
      </w:tr>
      <w:tr w:rsidR="00DE6D79" w:rsidRPr="00DE6D79" w14:paraId="668911E0" w14:textId="77777777" w:rsidTr="001A6DB3">
        <w:trPr>
          <w:trHeight w:val="216"/>
        </w:trPr>
        <w:tc>
          <w:tcPr>
            <w:tcW w:w="7371" w:type="dxa"/>
            <w:gridSpan w:val="6"/>
            <w:tcBorders>
              <w:top w:val="single" w:sz="12" w:space="0" w:color="auto"/>
              <w:left w:val="nil"/>
              <w:bottom w:val="nil"/>
              <w:right w:val="nil"/>
            </w:tcBorders>
          </w:tcPr>
          <w:p w14:paraId="505EF926" w14:textId="77777777" w:rsidR="00DE6D79" w:rsidRPr="0002000D" w:rsidRDefault="00DE6D79" w:rsidP="00DE6D79">
            <w:pPr>
              <w:widowControl w:val="0"/>
              <w:suppressAutoHyphens w:val="0"/>
              <w:autoSpaceDE w:val="0"/>
              <w:autoSpaceDN w:val="0"/>
              <w:adjustRightInd w:val="0"/>
              <w:spacing w:before="40" w:after="40" w:line="240" w:lineRule="auto"/>
              <w:rPr>
                <w:spacing w:val="-2"/>
                <w:sz w:val="18"/>
                <w:szCs w:val="18"/>
                <w:lang w:eastAsia="de-DE"/>
              </w:rPr>
            </w:pPr>
            <w:r w:rsidRPr="0002000D">
              <w:rPr>
                <w:spacing w:val="-2"/>
                <w:sz w:val="18"/>
                <w:szCs w:val="18"/>
              </w:rPr>
              <w:t>* Not required if flawed cylinder test approach in paragraph A.7. of Appendix A</w:t>
            </w:r>
            <w:r w:rsidR="001A6DB3" w:rsidRPr="0002000D">
              <w:rPr>
                <w:spacing w:val="-2"/>
                <w:sz w:val="18"/>
                <w:szCs w:val="18"/>
              </w:rPr>
              <w:t xml:space="preserve"> to this annex</w:t>
            </w:r>
            <w:r w:rsidRPr="0002000D">
              <w:rPr>
                <w:spacing w:val="-2"/>
                <w:sz w:val="18"/>
                <w:szCs w:val="18"/>
              </w:rPr>
              <w:t xml:space="preserve"> is used.</w:t>
            </w:r>
          </w:p>
        </w:tc>
      </w:tr>
    </w:tbl>
    <w:p w14:paraId="337FADDF" w14:textId="77777777" w:rsidR="00DE6D79" w:rsidRPr="00DE6D79" w:rsidRDefault="00DE6D79" w:rsidP="008E0767">
      <w:pPr>
        <w:keepNext/>
        <w:keepLines/>
        <w:spacing w:before="120" w:after="40" w:line="240" w:lineRule="auto"/>
        <w:ind w:left="1134"/>
        <w:outlineLvl w:val="0"/>
        <w:rPr>
          <w:b/>
        </w:rPr>
      </w:pPr>
      <w:bookmarkStart w:id="71" w:name="_Toc343849526"/>
      <w:r w:rsidRPr="00DE6D79">
        <w:lastRenderedPageBreak/>
        <w:t>Table 6.2</w:t>
      </w:r>
      <w:bookmarkStart w:id="72" w:name="_Toc343849527"/>
      <w:bookmarkEnd w:id="71"/>
      <w:r w:rsidRPr="00DE6D79">
        <w:br/>
      </w:r>
      <w:r w:rsidRPr="00DE6D79">
        <w:rPr>
          <w:b/>
        </w:rPr>
        <w:t>Impact test acceptable values</w:t>
      </w:r>
      <w:bookmarkEnd w:id="72"/>
    </w:p>
    <w:tbl>
      <w:tblPr>
        <w:tblW w:w="7371" w:type="dxa"/>
        <w:tblInd w:w="1216" w:type="dxa"/>
        <w:tblLayout w:type="fixed"/>
        <w:tblCellMar>
          <w:left w:w="82" w:type="dxa"/>
          <w:right w:w="82" w:type="dxa"/>
        </w:tblCellMar>
        <w:tblLook w:val="0000" w:firstRow="0" w:lastRow="0" w:firstColumn="0" w:lastColumn="0" w:noHBand="0" w:noVBand="0"/>
      </w:tblPr>
      <w:tblGrid>
        <w:gridCol w:w="2835"/>
        <w:gridCol w:w="1134"/>
        <w:gridCol w:w="1134"/>
        <w:gridCol w:w="1134"/>
        <w:gridCol w:w="1134"/>
      </w:tblGrid>
      <w:tr w:rsidR="00DE6D79" w:rsidRPr="00DE6D79" w14:paraId="47B0D63D" w14:textId="77777777" w:rsidTr="00DE6D79">
        <w:trPr>
          <w:trHeight w:val="107"/>
        </w:trPr>
        <w:tc>
          <w:tcPr>
            <w:tcW w:w="2835" w:type="dxa"/>
            <w:tcBorders>
              <w:top w:val="single" w:sz="6" w:space="0" w:color="000000"/>
              <w:left w:val="single" w:sz="6" w:space="0" w:color="000000"/>
              <w:bottom w:val="single" w:sz="6" w:space="0" w:color="FFFFFF"/>
              <w:right w:val="single" w:sz="6" w:space="0" w:color="000000"/>
            </w:tcBorders>
          </w:tcPr>
          <w:p w14:paraId="443E0247" w14:textId="77777777" w:rsidR="00DE6D79" w:rsidRPr="00DE6D79" w:rsidRDefault="00DE6D79" w:rsidP="00F25980">
            <w:pPr>
              <w:keepNext/>
              <w:keepLines/>
              <w:suppressAutoHyphens w:val="0"/>
              <w:autoSpaceDE w:val="0"/>
              <w:autoSpaceDN w:val="0"/>
              <w:adjustRightInd w:val="0"/>
              <w:spacing w:line="240" w:lineRule="auto"/>
              <w:rPr>
                <w:bCs/>
                <w:sz w:val="18"/>
                <w:szCs w:val="18"/>
              </w:rPr>
            </w:pPr>
            <w:r w:rsidRPr="00DE6D79">
              <w:rPr>
                <w:bCs/>
                <w:sz w:val="18"/>
                <w:szCs w:val="18"/>
              </w:rPr>
              <w:t>Cylinder diameter D [mm]</w:t>
            </w:r>
          </w:p>
        </w:tc>
        <w:tc>
          <w:tcPr>
            <w:tcW w:w="3402" w:type="dxa"/>
            <w:gridSpan w:val="3"/>
            <w:tcBorders>
              <w:top w:val="single" w:sz="6" w:space="0" w:color="000000"/>
              <w:left w:val="single" w:sz="6" w:space="0" w:color="FFFFFF"/>
              <w:bottom w:val="single" w:sz="6" w:space="0" w:color="FFFFFF"/>
              <w:right w:val="single" w:sz="6" w:space="0" w:color="000000"/>
            </w:tcBorders>
          </w:tcPr>
          <w:p w14:paraId="19EA3576"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&gt; 140</w:t>
            </w:r>
          </w:p>
        </w:tc>
        <w:tc>
          <w:tcPr>
            <w:tcW w:w="1134" w:type="dxa"/>
            <w:tcBorders>
              <w:top w:val="single" w:sz="6" w:space="0" w:color="000000"/>
              <w:left w:val="single" w:sz="6" w:space="0" w:color="FFFFFF"/>
              <w:bottom w:val="single" w:sz="6" w:space="0" w:color="FFFFFF"/>
              <w:right w:val="single" w:sz="6" w:space="0" w:color="000000"/>
            </w:tcBorders>
          </w:tcPr>
          <w:p w14:paraId="4911B746"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sym w:font="Symbol" w:char="F0A3"/>
            </w:r>
            <w:r w:rsidRPr="00DE6D79">
              <w:rPr>
                <w:bCs/>
                <w:sz w:val="18"/>
                <w:szCs w:val="18"/>
              </w:rPr>
              <w:t xml:space="preserve"> 140</w:t>
            </w:r>
          </w:p>
        </w:tc>
      </w:tr>
      <w:tr w:rsidR="00DE6D79" w:rsidRPr="00DE6D79" w14:paraId="0EB65297" w14:textId="77777777" w:rsidTr="00DE6D79">
        <w:trPr>
          <w:trHeight w:val="42"/>
        </w:trPr>
        <w:tc>
          <w:tcPr>
            <w:tcW w:w="2835" w:type="dxa"/>
            <w:tcBorders>
              <w:top w:val="single" w:sz="6" w:space="0" w:color="000000"/>
              <w:left w:val="single" w:sz="6" w:space="0" w:color="000000"/>
              <w:bottom w:val="single" w:sz="6" w:space="0" w:color="000000"/>
              <w:right w:val="single" w:sz="6" w:space="0" w:color="000000"/>
            </w:tcBorders>
          </w:tcPr>
          <w:p w14:paraId="6617CBE2" w14:textId="77777777" w:rsidR="00DE6D79" w:rsidRPr="00DE6D79" w:rsidRDefault="00DE6D79" w:rsidP="00F25980">
            <w:pPr>
              <w:keepNext/>
              <w:keepLines/>
              <w:suppressAutoHyphens w:val="0"/>
              <w:autoSpaceDE w:val="0"/>
              <w:autoSpaceDN w:val="0"/>
              <w:adjustRightInd w:val="0"/>
              <w:spacing w:line="240" w:lineRule="auto"/>
              <w:rPr>
                <w:bCs/>
                <w:sz w:val="18"/>
                <w:szCs w:val="18"/>
              </w:rPr>
            </w:pPr>
            <w:r w:rsidRPr="00DE6D79">
              <w:rPr>
                <w:bCs/>
                <w:sz w:val="18"/>
                <w:szCs w:val="18"/>
              </w:rPr>
              <w:t>Direction of testing</w:t>
            </w:r>
          </w:p>
        </w:tc>
        <w:tc>
          <w:tcPr>
            <w:tcW w:w="3402" w:type="dxa"/>
            <w:gridSpan w:val="3"/>
            <w:tcBorders>
              <w:top w:val="single" w:sz="6" w:space="0" w:color="000000"/>
              <w:left w:val="single" w:sz="6" w:space="0" w:color="FFFFFF"/>
              <w:bottom w:val="single" w:sz="6" w:space="0" w:color="000000"/>
              <w:right w:val="single" w:sz="6" w:space="0" w:color="000000"/>
            </w:tcBorders>
          </w:tcPr>
          <w:p w14:paraId="39F58241"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transverse</w:t>
            </w:r>
          </w:p>
        </w:tc>
        <w:tc>
          <w:tcPr>
            <w:tcW w:w="1134" w:type="dxa"/>
            <w:tcBorders>
              <w:top w:val="single" w:sz="6" w:space="0" w:color="000000"/>
              <w:left w:val="single" w:sz="6" w:space="0" w:color="FFFFFF"/>
              <w:bottom w:val="single" w:sz="6" w:space="0" w:color="000000"/>
              <w:right w:val="single" w:sz="6" w:space="0" w:color="000000"/>
            </w:tcBorders>
          </w:tcPr>
          <w:p w14:paraId="1A92D9B2"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longitudinal</w:t>
            </w:r>
          </w:p>
        </w:tc>
      </w:tr>
      <w:tr w:rsidR="00DE6D79" w:rsidRPr="00DE6D79" w14:paraId="655A7576" w14:textId="77777777" w:rsidTr="00DE6D79">
        <w:tblPrEx>
          <w:tblCellMar>
            <w:left w:w="81" w:type="dxa"/>
            <w:right w:w="81" w:type="dxa"/>
          </w:tblCellMar>
        </w:tblPrEx>
        <w:trPr>
          <w:trHeight w:val="42"/>
        </w:trPr>
        <w:tc>
          <w:tcPr>
            <w:tcW w:w="2835" w:type="dxa"/>
            <w:tcBorders>
              <w:top w:val="nil"/>
              <w:left w:val="single" w:sz="6" w:space="0" w:color="000000"/>
              <w:bottom w:val="nil"/>
              <w:right w:val="single" w:sz="6" w:space="0" w:color="000000"/>
            </w:tcBorders>
          </w:tcPr>
          <w:p w14:paraId="038B24EE" w14:textId="77777777" w:rsidR="00DE6D79" w:rsidRPr="00DE6D79" w:rsidRDefault="00DE6D79" w:rsidP="008E0767">
            <w:pPr>
              <w:keepNext/>
              <w:keepLines/>
              <w:suppressAutoHyphens w:val="0"/>
              <w:autoSpaceDE w:val="0"/>
              <w:autoSpaceDN w:val="0"/>
              <w:adjustRightInd w:val="0"/>
              <w:spacing w:after="40" w:line="240" w:lineRule="auto"/>
              <w:rPr>
                <w:bCs/>
                <w:sz w:val="18"/>
                <w:szCs w:val="18"/>
              </w:rPr>
            </w:pPr>
            <w:r w:rsidRPr="00DE6D79">
              <w:rPr>
                <w:bCs/>
                <w:sz w:val="18"/>
                <w:szCs w:val="18"/>
              </w:rPr>
              <w:t>Width of test piece [mm]</w:t>
            </w:r>
          </w:p>
        </w:tc>
        <w:tc>
          <w:tcPr>
            <w:tcW w:w="1134" w:type="dxa"/>
            <w:tcBorders>
              <w:top w:val="nil"/>
              <w:left w:val="single" w:sz="6" w:space="0" w:color="FFFFFF"/>
              <w:bottom w:val="nil"/>
              <w:right w:val="single" w:sz="6" w:space="0" w:color="FFFFFF"/>
            </w:tcBorders>
          </w:tcPr>
          <w:p w14:paraId="0C14692C"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3 - 5</w:t>
            </w:r>
          </w:p>
        </w:tc>
        <w:tc>
          <w:tcPr>
            <w:tcW w:w="1134" w:type="dxa"/>
            <w:tcBorders>
              <w:top w:val="nil"/>
              <w:left w:val="single" w:sz="6" w:space="0" w:color="000000"/>
              <w:bottom w:val="nil"/>
              <w:right w:val="single" w:sz="6" w:space="0" w:color="000000"/>
            </w:tcBorders>
          </w:tcPr>
          <w:p w14:paraId="061384FF"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&gt; 5 - 7.5</w:t>
            </w:r>
          </w:p>
        </w:tc>
        <w:tc>
          <w:tcPr>
            <w:tcW w:w="1134" w:type="dxa"/>
            <w:tcBorders>
              <w:top w:val="nil"/>
              <w:left w:val="single" w:sz="6" w:space="0" w:color="FFFFFF"/>
              <w:bottom w:val="nil"/>
              <w:right w:val="single" w:sz="6" w:space="0" w:color="000000"/>
            </w:tcBorders>
          </w:tcPr>
          <w:p w14:paraId="35E1CD1B"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&gt; 7.5 - 10</w:t>
            </w:r>
          </w:p>
        </w:tc>
        <w:tc>
          <w:tcPr>
            <w:tcW w:w="1134" w:type="dxa"/>
            <w:tcBorders>
              <w:top w:val="nil"/>
              <w:left w:val="single" w:sz="6" w:space="0" w:color="FFFFFF"/>
              <w:bottom w:val="nil"/>
              <w:right w:val="single" w:sz="6" w:space="0" w:color="000000"/>
            </w:tcBorders>
          </w:tcPr>
          <w:p w14:paraId="32864D91"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3 to 5</w:t>
            </w:r>
          </w:p>
        </w:tc>
      </w:tr>
      <w:tr w:rsidR="00DE6D79" w:rsidRPr="00DE6D79" w14:paraId="5103E604" w14:textId="77777777" w:rsidTr="00DE6D79">
        <w:trPr>
          <w:trHeight w:val="42"/>
        </w:trPr>
        <w:tc>
          <w:tcPr>
            <w:tcW w:w="2835" w:type="dxa"/>
            <w:tcBorders>
              <w:top w:val="single" w:sz="6" w:space="0" w:color="000000"/>
              <w:left w:val="single" w:sz="6" w:space="0" w:color="000000"/>
              <w:bottom w:val="single" w:sz="6" w:space="0" w:color="000000"/>
              <w:right w:val="single" w:sz="6" w:space="0" w:color="000000"/>
            </w:tcBorders>
          </w:tcPr>
          <w:p w14:paraId="5A591C23" w14:textId="77777777" w:rsidR="00DE6D79" w:rsidRPr="00DE6D79" w:rsidRDefault="00DE6D79" w:rsidP="008E0767">
            <w:pPr>
              <w:keepNext/>
              <w:keepLines/>
              <w:suppressAutoHyphens w:val="0"/>
              <w:autoSpaceDE w:val="0"/>
              <w:autoSpaceDN w:val="0"/>
              <w:adjustRightInd w:val="0"/>
              <w:spacing w:after="40" w:line="240" w:lineRule="auto"/>
              <w:rPr>
                <w:bCs/>
                <w:sz w:val="18"/>
                <w:szCs w:val="18"/>
              </w:rPr>
            </w:pPr>
            <w:r w:rsidRPr="00DE6D79">
              <w:rPr>
                <w:bCs/>
                <w:sz w:val="18"/>
                <w:szCs w:val="18"/>
              </w:rPr>
              <w:t>Test temperature [</w:t>
            </w:r>
            <w:r w:rsidRPr="00DE6D79">
              <w:rPr>
                <w:bCs/>
                <w:sz w:val="18"/>
                <w:szCs w:val="18"/>
              </w:rPr>
              <w:sym w:font="Symbol" w:char="F0B0"/>
            </w:r>
            <w:r w:rsidRPr="00DE6D79">
              <w:rPr>
                <w:bCs/>
                <w:sz w:val="18"/>
                <w:szCs w:val="18"/>
              </w:rPr>
              <w:t>C]</w:t>
            </w:r>
          </w:p>
        </w:tc>
        <w:tc>
          <w:tcPr>
            <w:tcW w:w="3402" w:type="dxa"/>
            <w:gridSpan w:val="3"/>
            <w:tcBorders>
              <w:top w:val="single" w:sz="6" w:space="0" w:color="000000"/>
              <w:left w:val="single" w:sz="6" w:space="0" w:color="FFFFFF"/>
              <w:bottom w:val="single" w:sz="6" w:space="0" w:color="000000"/>
              <w:right w:val="single" w:sz="6" w:space="0" w:color="000000"/>
            </w:tcBorders>
          </w:tcPr>
          <w:p w14:paraId="2799569D"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-50</w:t>
            </w:r>
          </w:p>
        </w:tc>
        <w:tc>
          <w:tcPr>
            <w:tcW w:w="1134" w:type="dxa"/>
            <w:tcBorders>
              <w:top w:val="single" w:sz="6" w:space="0" w:color="000000"/>
              <w:left w:val="single" w:sz="6" w:space="0" w:color="FFFFFF"/>
              <w:bottom w:val="single" w:sz="6" w:space="0" w:color="000000"/>
              <w:right w:val="single" w:sz="6" w:space="0" w:color="000000"/>
            </w:tcBorders>
          </w:tcPr>
          <w:p w14:paraId="409C8E17"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-50</w:t>
            </w:r>
          </w:p>
        </w:tc>
      </w:tr>
      <w:tr w:rsidR="00DE6D79" w:rsidRPr="00DE6D79" w14:paraId="1E190702" w14:textId="77777777" w:rsidTr="00DE6D79">
        <w:tblPrEx>
          <w:tblCellMar>
            <w:left w:w="81" w:type="dxa"/>
            <w:right w:w="81" w:type="dxa"/>
          </w:tblCellMar>
        </w:tblPrEx>
        <w:tc>
          <w:tcPr>
            <w:tcW w:w="2835" w:type="dxa"/>
            <w:tcBorders>
              <w:top w:val="nil"/>
              <w:left w:val="single" w:sz="6" w:space="0" w:color="000000"/>
              <w:bottom w:val="single" w:sz="6" w:space="0" w:color="FFFFFF"/>
              <w:right w:val="single" w:sz="6" w:space="0" w:color="000000"/>
            </w:tcBorders>
          </w:tcPr>
          <w:p w14:paraId="1D9C033E" w14:textId="77777777" w:rsidR="00DE6D79" w:rsidRPr="00DE6D79" w:rsidRDefault="00DE6D79" w:rsidP="008E0767">
            <w:pPr>
              <w:keepNext/>
              <w:keepLines/>
              <w:suppressAutoHyphens w:val="0"/>
              <w:autoSpaceDE w:val="0"/>
              <w:autoSpaceDN w:val="0"/>
              <w:adjustRightInd w:val="0"/>
              <w:spacing w:after="40" w:line="240" w:lineRule="auto"/>
              <w:rPr>
                <w:bCs/>
                <w:sz w:val="18"/>
                <w:szCs w:val="18"/>
              </w:rPr>
            </w:pPr>
            <w:r w:rsidRPr="00DE6D79">
              <w:rPr>
                <w:bCs/>
                <w:sz w:val="18"/>
                <w:szCs w:val="18"/>
              </w:rPr>
              <w:t>Impact strength [J/cm²]</w:t>
            </w:r>
          </w:p>
        </w:tc>
        <w:tc>
          <w:tcPr>
            <w:tcW w:w="1134" w:type="dxa"/>
            <w:tcBorders>
              <w:top w:val="nil"/>
              <w:left w:val="single" w:sz="6" w:space="0" w:color="FFFFFF"/>
              <w:bottom w:val="single" w:sz="6" w:space="0" w:color="FFFFFF"/>
              <w:right w:val="single" w:sz="6" w:space="0" w:color="FFFFFF"/>
            </w:tcBorders>
          </w:tcPr>
          <w:p w14:paraId="0535288F"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p>
        </w:tc>
        <w:tc>
          <w:tcPr>
            <w:tcW w:w="1134" w:type="dxa"/>
            <w:tcBorders>
              <w:top w:val="nil"/>
              <w:left w:val="single" w:sz="6" w:space="0" w:color="000000"/>
              <w:bottom w:val="single" w:sz="6" w:space="0" w:color="FFFFFF"/>
              <w:right w:val="single" w:sz="6" w:space="0" w:color="FFFFFF"/>
            </w:tcBorders>
          </w:tcPr>
          <w:p w14:paraId="6361B0EA"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p>
        </w:tc>
        <w:tc>
          <w:tcPr>
            <w:tcW w:w="1134" w:type="dxa"/>
            <w:tcBorders>
              <w:top w:val="nil"/>
              <w:left w:val="single" w:sz="6" w:space="0" w:color="000000"/>
              <w:bottom w:val="single" w:sz="6" w:space="0" w:color="FFFFFF"/>
              <w:right w:val="single" w:sz="6" w:space="0" w:color="FFFFFF"/>
            </w:tcBorders>
          </w:tcPr>
          <w:p w14:paraId="35CCFF56"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p>
        </w:tc>
        <w:tc>
          <w:tcPr>
            <w:tcW w:w="1134" w:type="dxa"/>
            <w:tcBorders>
              <w:top w:val="nil"/>
              <w:left w:val="single" w:sz="6" w:space="0" w:color="000000"/>
              <w:bottom w:val="single" w:sz="6" w:space="0" w:color="FFFFFF"/>
              <w:right w:val="single" w:sz="6" w:space="0" w:color="000000"/>
            </w:tcBorders>
          </w:tcPr>
          <w:p w14:paraId="146C6986"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p>
        </w:tc>
      </w:tr>
      <w:tr w:rsidR="00DE6D79" w:rsidRPr="00DE6D79" w14:paraId="51B1A670" w14:textId="77777777" w:rsidTr="00DE6D79">
        <w:tblPrEx>
          <w:tblCellMar>
            <w:left w:w="81" w:type="dxa"/>
            <w:right w:w="81" w:type="dxa"/>
          </w:tblCellMar>
        </w:tblPrEx>
        <w:tc>
          <w:tcPr>
            <w:tcW w:w="2835" w:type="dxa"/>
            <w:tcBorders>
              <w:top w:val="nil"/>
              <w:left w:val="single" w:sz="6" w:space="0" w:color="000000"/>
              <w:bottom w:val="single" w:sz="6" w:space="0" w:color="FFFFFF"/>
              <w:right w:val="single" w:sz="6" w:space="0" w:color="000000"/>
            </w:tcBorders>
          </w:tcPr>
          <w:p w14:paraId="412E9C96" w14:textId="77777777" w:rsidR="00DE6D79" w:rsidRPr="00DE6D79" w:rsidRDefault="00DE6D79" w:rsidP="008E0767">
            <w:pPr>
              <w:keepNext/>
              <w:keepLines/>
              <w:suppressAutoHyphens w:val="0"/>
              <w:autoSpaceDE w:val="0"/>
              <w:autoSpaceDN w:val="0"/>
              <w:adjustRightInd w:val="0"/>
              <w:spacing w:after="40" w:line="240" w:lineRule="auto"/>
              <w:jc w:val="right"/>
              <w:rPr>
                <w:bCs/>
                <w:sz w:val="18"/>
                <w:szCs w:val="18"/>
              </w:rPr>
            </w:pPr>
            <w:r w:rsidRPr="00DE6D79">
              <w:rPr>
                <w:bCs/>
                <w:sz w:val="18"/>
                <w:szCs w:val="18"/>
              </w:rPr>
              <w:t>Mean of 3 specimens</w:t>
            </w:r>
          </w:p>
        </w:tc>
        <w:tc>
          <w:tcPr>
            <w:tcW w:w="1134" w:type="dxa"/>
            <w:tcBorders>
              <w:top w:val="nil"/>
              <w:left w:val="single" w:sz="6" w:space="0" w:color="FFFFFF"/>
              <w:bottom w:val="single" w:sz="6" w:space="0" w:color="FFFFFF"/>
              <w:right w:val="single" w:sz="6" w:space="0" w:color="FFFFFF"/>
            </w:tcBorders>
          </w:tcPr>
          <w:p w14:paraId="3439FD8F"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30</w:t>
            </w:r>
          </w:p>
        </w:tc>
        <w:tc>
          <w:tcPr>
            <w:tcW w:w="1134" w:type="dxa"/>
            <w:tcBorders>
              <w:top w:val="nil"/>
              <w:left w:val="single" w:sz="6" w:space="0" w:color="000000"/>
              <w:bottom w:val="single" w:sz="6" w:space="0" w:color="FFFFFF"/>
              <w:right w:val="single" w:sz="6" w:space="0" w:color="FFFFFF"/>
            </w:tcBorders>
          </w:tcPr>
          <w:p w14:paraId="2FC13356"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35</w:t>
            </w:r>
          </w:p>
        </w:tc>
        <w:tc>
          <w:tcPr>
            <w:tcW w:w="1134" w:type="dxa"/>
            <w:tcBorders>
              <w:top w:val="nil"/>
              <w:left w:val="single" w:sz="6" w:space="0" w:color="000000"/>
              <w:bottom w:val="single" w:sz="6" w:space="0" w:color="FFFFFF"/>
              <w:right w:val="single" w:sz="6" w:space="0" w:color="FFFFFF"/>
            </w:tcBorders>
          </w:tcPr>
          <w:p w14:paraId="21DB42A9"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40</w:t>
            </w:r>
          </w:p>
        </w:tc>
        <w:tc>
          <w:tcPr>
            <w:tcW w:w="1134" w:type="dxa"/>
            <w:tcBorders>
              <w:top w:val="nil"/>
              <w:left w:val="single" w:sz="6" w:space="0" w:color="000000"/>
              <w:bottom w:val="single" w:sz="6" w:space="0" w:color="FFFFFF"/>
              <w:right w:val="single" w:sz="6" w:space="0" w:color="000000"/>
            </w:tcBorders>
          </w:tcPr>
          <w:p w14:paraId="73990DC1"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60</w:t>
            </w:r>
          </w:p>
        </w:tc>
      </w:tr>
      <w:tr w:rsidR="00DE6D79" w:rsidRPr="00DE6D79" w14:paraId="3296C549" w14:textId="77777777" w:rsidTr="00DE6D79">
        <w:tblPrEx>
          <w:tblCellMar>
            <w:left w:w="81" w:type="dxa"/>
            <w:right w:w="81" w:type="dxa"/>
          </w:tblCellMar>
        </w:tblPrEx>
        <w:tc>
          <w:tcPr>
            <w:tcW w:w="2835" w:type="dxa"/>
            <w:tcBorders>
              <w:top w:val="single" w:sz="6" w:space="0" w:color="FFFFFF"/>
              <w:left w:val="single" w:sz="6" w:space="0" w:color="000000"/>
              <w:bottom w:val="single" w:sz="6" w:space="0" w:color="000000"/>
              <w:right w:val="single" w:sz="6" w:space="0" w:color="000000"/>
            </w:tcBorders>
          </w:tcPr>
          <w:p w14:paraId="274B044F" w14:textId="77777777" w:rsidR="00DE6D79" w:rsidRPr="00DE6D79" w:rsidRDefault="00DE6D79" w:rsidP="008E0767">
            <w:pPr>
              <w:keepNext/>
              <w:keepLines/>
              <w:suppressAutoHyphens w:val="0"/>
              <w:autoSpaceDE w:val="0"/>
              <w:autoSpaceDN w:val="0"/>
              <w:adjustRightInd w:val="0"/>
              <w:spacing w:after="40" w:line="240" w:lineRule="auto"/>
              <w:ind w:right="60"/>
              <w:jc w:val="right"/>
              <w:rPr>
                <w:bCs/>
                <w:sz w:val="18"/>
                <w:szCs w:val="18"/>
              </w:rPr>
            </w:pPr>
            <w:r w:rsidRPr="00DE6D79">
              <w:rPr>
                <w:bCs/>
                <w:sz w:val="18"/>
                <w:szCs w:val="18"/>
              </w:rPr>
              <w:t>Individual specimen</w:t>
            </w:r>
          </w:p>
        </w:tc>
        <w:tc>
          <w:tcPr>
            <w:tcW w:w="1134" w:type="dxa"/>
            <w:tcBorders>
              <w:top w:val="single" w:sz="6" w:space="0" w:color="FFFFFF"/>
              <w:left w:val="single" w:sz="6" w:space="0" w:color="FFFFFF"/>
              <w:bottom w:val="single" w:sz="6" w:space="0" w:color="000000"/>
              <w:right w:val="single" w:sz="6" w:space="0" w:color="FFFFFF"/>
            </w:tcBorders>
          </w:tcPr>
          <w:p w14:paraId="03F11A94"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24</w:t>
            </w:r>
          </w:p>
        </w:tc>
        <w:tc>
          <w:tcPr>
            <w:tcW w:w="1134" w:type="dxa"/>
            <w:tcBorders>
              <w:top w:val="single" w:sz="6" w:space="0" w:color="FFFFFF"/>
              <w:left w:val="single" w:sz="6" w:space="0" w:color="000000"/>
              <w:bottom w:val="single" w:sz="6" w:space="0" w:color="000000"/>
              <w:right w:val="single" w:sz="6" w:space="0" w:color="FFFFFF"/>
            </w:tcBorders>
          </w:tcPr>
          <w:p w14:paraId="53954501"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28</w:t>
            </w:r>
          </w:p>
        </w:tc>
        <w:tc>
          <w:tcPr>
            <w:tcW w:w="1134" w:type="dxa"/>
            <w:tcBorders>
              <w:top w:val="single" w:sz="6" w:space="0" w:color="FFFFFF"/>
              <w:left w:val="single" w:sz="6" w:space="0" w:color="000000"/>
              <w:bottom w:val="single" w:sz="6" w:space="0" w:color="000000"/>
              <w:right w:val="single" w:sz="6" w:space="0" w:color="FFFFFF"/>
            </w:tcBorders>
          </w:tcPr>
          <w:p w14:paraId="20851BC5"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32</w:t>
            </w:r>
          </w:p>
        </w:tc>
        <w:tc>
          <w:tcPr>
            <w:tcW w:w="1134" w:type="dxa"/>
            <w:tcBorders>
              <w:top w:val="single" w:sz="6" w:space="0" w:color="FFFFFF"/>
              <w:left w:val="single" w:sz="6" w:space="0" w:color="000000"/>
              <w:bottom w:val="single" w:sz="6" w:space="0" w:color="000000"/>
              <w:right w:val="single" w:sz="6" w:space="0" w:color="000000"/>
            </w:tcBorders>
          </w:tcPr>
          <w:p w14:paraId="2D871754"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48</w:t>
            </w:r>
          </w:p>
        </w:tc>
      </w:tr>
    </w:tbl>
    <w:p w14:paraId="5D1B5E34" w14:textId="77777777" w:rsidR="00DE6D79" w:rsidRPr="00DE6D79" w:rsidRDefault="00DE6D79" w:rsidP="008E0767">
      <w:pPr>
        <w:keepNext/>
        <w:keepLines/>
        <w:spacing w:before="120" w:after="40" w:line="240" w:lineRule="auto"/>
        <w:ind w:left="1134"/>
        <w:outlineLvl w:val="0"/>
        <w:rPr>
          <w:b/>
        </w:rPr>
      </w:pPr>
      <w:bookmarkStart w:id="73" w:name="_Toc343849528"/>
      <w:r w:rsidRPr="00DE6D79">
        <w:t>Table 6.3</w:t>
      </w:r>
      <w:bookmarkStart w:id="74" w:name="_Toc343849529"/>
      <w:bookmarkEnd w:id="73"/>
      <w:r w:rsidRPr="00DE6D79">
        <w:br/>
      </w:r>
      <w:r w:rsidRPr="00DE6D79">
        <w:rPr>
          <w:b/>
        </w:rPr>
        <w:t>Minimum actual burst values and stress ratios</w:t>
      </w:r>
      <w:bookmarkEnd w:id="74"/>
    </w:p>
    <w:tbl>
      <w:tblPr>
        <w:tblW w:w="7371" w:type="dxa"/>
        <w:tblInd w:w="1214" w:type="dxa"/>
        <w:tblLayout w:type="fixed"/>
        <w:tblCellMar>
          <w:left w:w="80" w:type="dxa"/>
          <w:right w:w="80" w:type="dxa"/>
        </w:tblCellMar>
        <w:tblLook w:val="0000" w:firstRow="0" w:lastRow="0" w:firstColumn="0" w:lastColumn="0" w:noHBand="0" w:noVBand="0"/>
      </w:tblPr>
      <w:tblGrid>
        <w:gridCol w:w="1418"/>
        <w:gridCol w:w="850"/>
        <w:gridCol w:w="851"/>
        <w:gridCol w:w="850"/>
        <w:gridCol w:w="851"/>
        <w:gridCol w:w="850"/>
        <w:gridCol w:w="851"/>
        <w:gridCol w:w="850"/>
      </w:tblGrid>
      <w:tr w:rsidR="00DE6D79" w:rsidRPr="00DE6D79" w14:paraId="7B2CF430" w14:textId="77777777" w:rsidTr="00DE6D79">
        <w:tc>
          <w:tcPr>
            <w:tcW w:w="1418" w:type="dxa"/>
            <w:tcBorders>
              <w:top w:val="single" w:sz="6" w:space="0" w:color="000000"/>
              <w:left w:val="single" w:sz="6" w:space="0" w:color="000000"/>
              <w:bottom w:val="nil"/>
              <w:right w:val="single" w:sz="6" w:space="0" w:color="FFFFFF"/>
            </w:tcBorders>
          </w:tcPr>
          <w:p w14:paraId="7DF9E52D" w14:textId="77777777" w:rsidR="00DE6D79" w:rsidRPr="00DE6D79" w:rsidRDefault="00DE6D79" w:rsidP="008E0767">
            <w:pPr>
              <w:widowControl w:val="0"/>
              <w:suppressAutoHyphens w:val="0"/>
              <w:autoSpaceDE w:val="0"/>
              <w:autoSpaceDN w:val="0"/>
              <w:adjustRightInd w:val="0"/>
              <w:spacing w:before="40" w:after="40" w:line="240" w:lineRule="auto"/>
              <w:rPr>
                <w:bCs/>
                <w:i/>
                <w:sz w:val="16"/>
                <w:szCs w:val="16"/>
              </w:rPr>
            </w:pPr>
          </w:p>
        </w:tc>
        <w:tc>
          <w:tcPr>
            <w:tcW w:w="850" w:type="dxa"/>
            <w:tcBorders>
              <w:top w:val="single" w:sz="6" w:space="0" w:color="000000"/>
              <w:left w:val="single" w:sz="6" w:space="0" w:color="000000"/>
              <w:bottom w:val="nil"/>
              <w:right w:val="single" w:sz="6" w:space="0" w:color="FFFFFF"/>
            </w:tcBorders>
          </w:tcPr>
          <w:p w14:paraId="76D9EBF3"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CNG-1</w:t>
            </w:r>
            <w:r w:rsidRPr="00DE6D79">
              <w:rPr>
                <w:bCs/>
                <w:i/>
                <w:sz w:val="16"/>
                <w:szCs w:val="16"/>
              </w:rPr>
              <w:br/>
              <w:t>All-metal</w:t>
            </w:r>
          </w:p>
        </w:tc>
        <w:tc>
          <w:tcPr>
            <w:tcW w:w="1701" w:type="dxa"/>
            <w:gridSpan w:val="2"/>
            <w:tcBorders>
              <w:top w:val="single" w:sz="6" w:space="0" w:color="000000"/>
              <w:left w:val="single" w:sz="6" w:space="0" w:color="000000"/>
              <w:bottom w:val="nil"/>
              <w:right w:val="single" w:sz="6" w:space="0" w:color="FFFFFF"/>
            </w:tcBorders>
          </w:tcPr>
          <w:p w14:paraId="213DCC2E"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CNG-2</w:t>
            </w:r>
            <w:r w:rsidRPr="00DE6D79">
              <w:rPr>
                <w:bCs/>
                <w:i/>
                <w:sz w:val="16"/>
                <w:szCs w:val="16"/>
              </w:rPr>
              <w:br/>
              <w:t>Hoop-wrapped</w:t>
            </w:r>
          </w:p>
        </w:tc>
        <w:tc>
          <w:tcPr>
            <w:tcW w:w="1701" w:type="dxa"/>
            <w:gridSpan w:val="2"/>
            <w:tcBorders>
              <w:top w:val="single" w:sz="6" w:space="0" w:color="000000"/>
              <w:left w:val="single" w:sz="6" w:space="0" w:color="000000"/>
              <w:bottom w:val="nil"/>
              <w:right w:val="single" w:sz="6" w:space="0" w:color="FFFFFF"/>
            </w:tcBorders>
          </w:tcPr>
          <w:p w14:paraId="5ACEC0C6"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CNG-3</w:t>
            </w:r>
            <w:r w:rsidRPr="00DE6D79">
              <w:rPr>
                <w:bCs/>
                <w:i/>
                <w:sz w:val="16"/>
                <w:szCs w:val="16"/>
              </w:rPr>
              <w:br/>
              <w:t>Fully-wrapped</w:t>
            </w:r>
          </w:p>
        </w:tc>
        <w:tc>
          <w:tcPr>
            <w:tcW w:w="1701" w:type="dxa"/>
            <w:gridSpan w:val="2"/>
            <w:tcBorders>
              <w:top w:val="single" w:sz="6" w:space="0" w:color="000000"/>
              <w:left w:val="single" w:sz="6" w:space="0" w:color="000000"/>
              <w:bottom w:val="nil"/>
              <w:right w:val="single" w:sz="6" w:space="0" w:color="000000"/>
            </w:tcBorders>
          </w:tcPr>
          <w:p w14:paraId="48C65162"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CNG-4</w:t>
            </w:r>
            <w:r w:rsidRPr="00DE6D79">
              <w:rPr>
                <w:bCs/>
                <w:i/>
                <w:sz w:val="16"/>
                <w:szCs w:val="16"/>
              </w:rPr>
              <w:br/>
              <w:t>All-composite</w:t>
            </w:r>
          </w:p>
        </w:tc>
      </w:tr>
      <w:tr w:rsidR="00DE6D79" w:rsidRPr="00DE6D79" w14:paraId="663ECB96" w14:textId="77777777" w:rsidTr="00DE6D79">
        <w:tblPrEx>
          <w:tblCellMar>
            <w:left w:w="85" w:type="dxa"/>
            <w:right w:w="85" w:type="dxa"/>
          </w:tblCellMar>
        </w:tblPrEx>
        <w:tc>
          <w:tcPr>
            <w:tcW w:w="1418" w:type="dxa"/>
            <w:tcBorders>
              <w:top w:val="nil"/>
              <w:left w:val="single" w:sz="6" w:space="0" w:color="000000"/>
              <w:bottom w:val="single" w:sz="12" w:space="0" w:color="000000"/>
              <w:right w:val="single" w:sz="6" w:space="0" w:color="FFFFFF"/>
            </w:tcBorders>
          </w:tcPr>
          <w:p w14:paraId="06A0E29B" w14:textId="77777777" w:rsidR="00DE6D79" w:rsidRPr="00DE6D79" w:rsidRDefault="00DE6D79" w:rsidP="008E0767">
            <w:pPr>
              <w:widowControl w:val="0"/>
              <w:suppressAutoHyphens w:val="0"/>
              <w:autoSpaceDE w:val="0"/>
              <w:autoSpaceDN w:val="0"/>
              <w:adjustRightInd w:val="0"/>
              <w:spacing w:before="40" w:after="40" w:line="240" w:lineRule="auto"/>
              <w:rPr>
                <w:bCs/>
                <w:i/>
                <w:sz w:val="16"/>
                <w:szCs w:val="16"/>
              </w:rPr>
            </w:pPr>
          </w:p>
        </w:tc>
        <w:tc>
          <w:tcPr>
            <w:tcW w:w="850" w:type="dxa"/>
            <w:tcBorders>
              <w:top w:val="single" w:sz="6" w:space="0" w:color="000000"/>
              <w:left w:val="single" w:sz="6" w:space="0" w:color="000000"/>
              <w:bottom w:val="single" w:sz="12" w:space="0" w:color="000000"/>
              <w:right w:val="single" w:sz="6" w:space="0" w:color="FFFFFF"/>
            </w:tcBorders>
          </w:tcPr>
          <w:p w14:paraId="65220FE0"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Burst pressure</w:t>
            </w:r>
            <w:r w:rsidRPr="00DE6D79">
              <w:rPr>
                <w:bCs/>
                <w:i/>
                <w:sz w:val="16"/>
                <w:szCs w:val="16"/>
              </w:rPr>
              <w:br/>
              <w:t>[MPa]</w:t>
            </w:r>
          </w:p>
        </w:tc>
        <w:tc>
          <w:tcPr>
            <w:tcW w:w="851" w:type="dxa"/>
            <w:tcBorders>
              <w:top w:val="single" w:sz="6" w:space="0" w:color="000000"/>
              <w:left w:val="single" w:sz="6" w:space="0" w:color="000000"/>
              <w:bottom w:val="single" w:sz="12" w:space="0" w:color="000000"/>
              <w:right w:val="single" w:sz="6" w:space="0" w:color="FFFFFF"/>
            </w:tcBorders>
          </w:tcPr>
          <w:p w14:paraId="66C7EDB9"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Stress ratio</w:t>
            </w:r>
            <w:r w:rsidRPr="00DE6D79">
              <w:rPr>
                <w:bCs/>
                <w:i/>
                <w:sz w:val="16"/>
                <w:szCs w:val="16"/>
              </w:rPr>
              <w:br/>
              <w:t>[MPa]</w:t>
            </w:r>
          </w:p>
        </w:tc>
        <w:tc>
          <w:tcPr>
            <w:tcW w:w="850" w:type="dxa"/>
            <w:tcBorders>
              <w:top w:val="single" w:sz="6" w:space="0" w:color="000000"/>
              <w:left w:val="single" w:sz="6" w:space="0" w:color="000000"/>
              <w:bottom w:val="single" w:sz="12" w:space="0" w:color="000000"/>
              <w:right w:val="single" w:sz="6" w:space="0" w:color="FFFFFF"/>
            </w:tcBorders>
          </w:tcPr>
          <w:p w14:paraId="1EF7BAE2"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Burst pressure</w:t>
            </w:r>
            <w:r w:rsidRPr="00DE6D79">
              <w:rPr>
                <w:bCs/>
                <w:i/>
                <w:sz w:val="16"/>
                <w:szCs w:val="16"/>
              </w:rPr>
              <w:br/>
              <w:t>[MPa]</w:t>
            </w:r>
          </w:p>
        </w:tc>
        <w:tc>
          <w:tcPr>
            <w:tcW w:w="851" w:type="dxa"/>
            <w:tcBorders>
              <w:top w:val="single" w:sz="6" w:space="0" w:color="000000"/>
              <w:left w:val="single" w:sz="6" w:space="0" w:color="000000"/>
              <w:bottom w:val="single" w:sz="12" w:space="0" w:color="000000"/>
              <w:right w:val="single" w:sz="6" w:space="0" w:color="FFFFFF"/>
            </w:tcBorders>
          </w:tcPr>
          <w:p w14:paraId="20C9406D"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Stress ratio</w:t>
            </w:r>
            <w:r w:rsidRPr="00DE6D79">
              <w:rPr>
                <w:bCs/>
                <w:i/>
                <w:sz w:val="16"/>
                <w:szCs w:val="16"/>
              </w:rPr>
              <w:br/>
              <w:t>[MPa]</w:t>
            </w:r>
          </w:p>
        </w:tc>
        <w:tc>
          <w:tcPr>
            <w:tcW w:w="850" w:type="dxa"/>
            <w:tcBorders>
              <w:top w:val="single" w:sz="6" w:space="0" w:color="000000"/>
              <w:left w:val="single" w:sz="6" w:space="0" w:color="000000"/>
              <w:bottom w:val="single" w:sz="12" w:space="0" w:color="000000"/>
              <w:right w:val="single" w:sz="6" w:space="0" w:color="FFFFFF"/>
            </w:tcBorders>
          </w:tcPr>
          <w:p w14:paraId="63B964A5"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Burst pressure</w:t>
            </w:r>
            <w:r w:rsidRPr="00DE6D79">
              <w:rPr>
                <w:bCs/>
                <w:i/>
                <w:sz w:val="16"/>
                <w:szCs w:val="16"/>
              </w:rPr>
              <w:br/>
              <w:t>[MPa]</w:t>
            </w:r>
          </w:p>
        </w:tc>
        <w:tc>
          <w:tcPr>
            <w:tcW w:w="851" w:type="dxa"/>
            <w:tcBorders>
              <w:top w:val="single" w:sz="6" w:space="0" w:color="000000"/>
              <w:left w:val="single" w:sz="6" w:space="0" w:color="000000"/>
              <w:bottom w:val="single" w:sz="12" w:space="0" w:color="000000"/>
              <w:right w:val="single" w:sz="6" w:space="0" w:color="FFFFFF"/>
            </w:tcBorders>
          </w:tcPr>
          <w:p w14:paraId="5A56FFFB"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Stress ratio</w:t>
            </w:r>
            <w:r w:rsidRPr="00DE6D79">
              <w:rPr>
                <w:bCs/>
                <w:i/>
                <w:sz w:val="16"/>
                <w:szCs w:val="16"/>
              </w:rPr>
              <w:br/>
              <w:t>[MPa]</w:t>
            </w:r>
          </w:p>
        </w:tc>
        <w:tc>
          <w:tcPr>
            <w:tcW w:w="850" w:type="dxa"/>
            <w:tcBorders>
              <w:top w:val="single" w:sz="6" w:space="0" w:color="000000"/>
              <w:left w:val="single" w:sz="6" w:space="0" w:color="000000"/>
              <w:bottom w:val="single" w:sz="12" w:space="0" w:color="000000"/>
              <w:right w:val="single" w:sz="6" w:space="0" w:color="000000"/>
            </w:tcBorders>
          </w:tcPr>
          <w:p w14:paraId="56A72B8E"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Burst pressure</w:t>
            </w:r>
            <w:r w:rsidRPr="00DE6D79">
              <w:rPr>
                <w:bCs/>
                <w:i/>
                <w:sz w:val="16"/>
                <w:szCs w:val="16"/>
              </w:rPr>
              <w:br/>
              <w:t>[MPa]</w:t>
            </w:r>
          </w:p>
        </w:tc>
      </w:tr>
      <w:tr w:rsidR="00DE6D79" w:rsidRPr="00DE6D79" w14:paraId="176004BD" w14:textId="77777777" w:rsidTr="00DE6D79">
        <w:tblPrEx>
          <w:tblCellMar>
            <w:left w:w="85" w:type="dxa"/>
            <w:right w:w="85" w:type="dxa"/>
          </w:tblCellMar>
        </w:tblPrEx>
        <w:trPr>
          <w:trHeight w:val="82"/>
        </w:trPr>
        <w:tc>
          <w:tcPr>
            <w:tcW w:w="1418" w:type="dxa"/>
            <w:tcBorders>
              <w:top w:val="single" w:sz="12" w:space="0" w:color="000000"/>
              <w:left w:val="single" w:sz="6" w:space="0" w:color="000000"/>
              <w:bottom w:val="single" w:sz="6" w:space="0" w:color="FFFFFF"/>
              <w:right w:val="single" w:sz="6" w:space="0" w:color="000000"/>
            </w:tcBorders>
          </w:tcPr>
          <w:p w14:paraId="12153401" w14:textId="77777777" w:rsidR="00DE6D79" w:rsidRPr="00DE6D79" w:rsidRDefault="00DE6D79" w:rsidP="00F25980">
            <w:pPr>
              <w:widowControl w:val="0"/>
              <w:suppressAutoHyphens w:val="0"/>
              <w:autoSpaceDE w:val="0"/>
              <w:autoSpaceDN w:val="0"/>
              <w:adjustRightInd w:val="0"/>
              <w:spacing w:after="40" w:line="240" w:lineRule="auto"/>
              <w:rPr>
                <w:bCs/>
                <w:sz w:val="18"/>
              </w:rPr>
            </w:pPr>
            <w:r w:rsidRPr="00DE6D79">
              <w:rPr>
                <w:bCs/>
                <w:sz w:val="18"/>
              </w:rPr>
              <w:t>All metal</w:t>
            </w:r>
          </w:p>
        </w:tc>
        <w:tc>
          <w:tcPr>
            <w:tcW w:w="850" w:type="dxa"/>
            <w:tcBorders>
              <w:top w:val="single" w:sz="12" w:space="0" w:color="000000"/>
              <w:left w:val="single" w:sz="6" w:space="0" w:color="FFFFFF"/>
              <w:bottom w:val="single" w:sz="6" w:space="0" w:color="FFFFFF"/>
              <w:right w:val="single" w:sz="6" w:space="0" w:color="000000"/>
            </w:tcBorders>
          </w:tcPr>
          <w:p w14:paraId="5278BD2A"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45</w:t>
            </w:r>
          </w:p>
        </w:tc>
        <w:tc>
          <w:tcPr>
            <w:tcW w:w="851" w:type="dxa"/>
            <w:tcBorders>
              <w:top w:val="single" w:sz="12" w:space="0" w:color="000000"/>
              <w:left w:val="single" w:sz="6" w:space="0" w:color="FFFFFF"/>
              <w:bottom w:val="single" w:sz="6" w:space="0" w:color="FFFFFF"/>
              <w:right w:val="single" w:sz="6" w:space="0" w:color="FFFFFF"/>
            </w:tcBorders>
          </w:tcPr>
          <w:p w14:paraId="7CFDD3F0"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0" w:type="dxa"/>
            <w:tcBorders>
              <w:top w:val="single" w:sz="12" w:space="0" w:color="000000"/>
              <w:left w:val="single" w:sz="6" w:space="0" w:color="000000"/>
              <w:bottom w:val="single" w:sz="6" w:space="0" w:color="FFFFFF"/>
              <w:right w:val="single" w:sz="6" w:space="0" w:color="000000"/>
            </w:tcBorders>
          </w:tcPr>
          <w:p w14:paraId="30B89CAB"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1" w:type="dxa"/>
            <w:tcBorders>
              <w:top w:val="single" w:sz="12" w:space="0" w:color="000000"/>
              <w:left w:val="single" w:sz="6" w:space="0" w:color="FFFFFF"/>
              <w:bottom w:val="single" w:sz="6" w:space="0" w:color="FFFFFF"/>
              <w:right w:val="single" w:sz="6" w:space="0" w:color="FFFFFF"/>
            </w:tcBorders>
          </w:tcPr>
          <w:p w14:paraId="355F16FA"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0" w:type="dxa"/>
            <w:tcBorders>
              <w:top w:val="single" w:sz="12" w:space="0" w:color="000000"/>
              <w:left w:val="single" w:sz="6" w:space="0" w:color="000000"/>
              <w:bottom w:val="single" w:sz="6" w:space="0" w:color="FFFFFF"/>
              <w:right w:val="single" w:sz="6" w:space="0" w:color="000000"/>
            </w:tcBorders>
          </w:tcPr>
          <w:p w14:paraId="1C0139E8"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1" w:type="dxa"/>
            <w:tcBorders>
              <w:top w:val="single" w:sz="12" w:space="0" w:color="000000"/>
              <w:left w:val="single" w:sz="6" w:space="0" w:color="FFFFFF"/>
              <w:bottom w:val="single" w:sz="6" w:space="0" w:color="FFFFFF"/>
              <w:right w:val="single" w:sz="6" w:space="0" w:color="FFFFFF"/>
            </w:tcBorders>
          </w:tcPr>
          <w:p w14:paraId="76173EE3"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0" w:type="dxa"/>
            <w:tcBorders>
              <w:top w:val="single" w:sz="12" w:space="0" w:color="000000"/>
              <w:left w:val="single" w:sz="6" w:space="0" w:color="000000"/>
              <w:bottom w:val="single" w:sz="6" w:space="0" w:color="FFFFFF"/>
              <w:right w:val="single" w:sz="6" w:space="0" w:color="000000"/>
            </w:tcBorders>
          </w:tcPr>
          <w:p w14:paraId="74D480D9"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r>
      <w:tr w:rsidR="00DE6D79" w:rsidRPr="00DE6D79" w14:paraId="230ED5F8" w14:textId="77777777" w:rsidTr="00DE6D79">
        <w:tblPrEx>
          <w:tblCellMar>
            <w:left w:w="85" w:type="dxa"/>
            <w:right w:w="85" w:type="dxa"/>
          </w:tblCellMar>
        </w:tblPrEx>
        <w:trPr>
          <w:trHeight w:val="42"/>
        </w:trPr>
        <w:tc>
          <w:tcPr>
            <w:tcW w:w="1418" w:type="dxa"/>
            <w:tcBorders>
              <w:top w:val="single" w:sz="6" w:space="0" w:color="000000"/>
              <w:left w:val="single" w:sz="6" w:space="0" w:color="000000"/>
              <w:bottom w:val="single" w:sz="6" w:space="0" w:color="FFFFFF"/>
              <w:right w:val="single" w:sz="6" w:space="0" w:color="000000"/>
            </w:tcBorders>
          </w:tcPr>
          <w:p w14:paraId="59A27C88" w14:textId="77777777" w:rsidR="00DE6D79" w:rsidRPr="00DE6D79" w:rsidRDefault="00DE6D79" w:rsidP="00F25980">
            <w:pPr>
              <w:widowControl w:val="0"/>
              <w:suppressAutoHyphens w:val="0"/>
              <w:autoSpaceDE w:val="0"/>
              <w:autoSpaceDN w:val="0"/>
              <w:adjustRightInd w:val="0"/>
              <w:spacing w:after="40" w:line="240" w:lineRule="auto"/>
              <w:rPr>
                <w:bCs/>
                <w:sz w:val="18"/>
              </w:rPr>
            </w:pPr>
            <w:r w:rsidRPr="00DE6D79">
              <w:rPr>
                <w:bCs/>
                <w:sz w:val="18"/>
              </w:rPr>
              <w:t>Glass</w:t>
            </w:r>
          </w:p>
        </w:tc>
        <w:tc>
          <w:tcPr>
            <w:tcW w:w="850" w:type="dxa"/>
            <w:tcBorders>
              <w:top w:val="single" w:sz="6" w:space="0" w:color="000000"/>
              <w:left w:val="single" w:sz="6" w:space="0" w:color="FFFFFF"/>
              <w:bottom w:val="single" w:sz="6" w:space="0" w:color="FFFFFF"/>
              <w:right w:val="single" w:sz="6" w:space="0" w:color="000000"/>
            </w:tcBorders>
          </w:tcPr>
          <w:p w14:paraId="49905E3F"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1" w:type="dxa"/>
            <w:tcBorders>
              <w:top w:val="single" w:sz="6" w:space="0" w:color="000000"/>
              <w:left w:val="single" w:sz="6" w:space="0" w:color="FFFFFF"/>
              <w:bottom w:val="single" w:sz="6" w:space="0" w:color="FFFFFF"/>
              <w:right w:val="single" w:sz="6" w:space="0" w:color="FFFFFF"/>
            </w:tcBorders>
          </w:tcPr>
          <w:p w14:paraId="427C85DB"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2.75</w:t>
            </w:r>
          </w:p>
        </w:tc>
        <w:tc>
          <w:tcPr>
            <w:tcW w:w="850" w:type="dxa"/>
            <w:tcBorders>
              <w:top w:val="single" w:sz="6" w:space="0" w:color="000000"/>
              <w:left w:val="single" w:sz="6" w:space="0" w:color="000000"/>
              <w:bottom w:val="single" w:sz="6" w:space="0" w:color="FFFFFF"/>
              <w:right w:val="single" w:sz="6" w:space="0" w:color="000000"/>
            </w:tcBorders>
          </w:tcPr>
          <w:p w14:paraId="3E27FCC6"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 xml:space="preserve">50 </w:t>
            </w:r>
            <w:r w:rsidRPr="00DE6D79">
              <w:rPr>
                <w:bCs/>
                <w:sz w:val="18"/>
                <w:vertAlign w:val="superscript"/>
              </w:rPr>
              <w:t>1)</w:t>
            </w:r>
          </w:p>
        </w:tc>
        <w:tc>
          <w:tcPr>
            <w:tcW w:w="851" w:type="dxa"/>
            <w:tcBorders>
              <w:top w:val="single" w:sz="6" w:space="0" w:color="000000"/>
              <w:left w:val="single" w:sz="6" w:space="0" w:color="FFFFFF"/>
              <w:bottom w:val="single" w:sz="6" w:space="0" w:color="FFFFFF"/>
              <w:right w:val="single" w:sz="6" w:space="0" w:color="FFFFFF"/>
            </w:tcBorders>
          </w:tcPr>
          <w:p w14:paraId="1F190615"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3.65</w:t>
            </w:r>
          </w:p>
        </w:tc>
        <w:tc>
          <w:tcPr>
            <w:tcW w:w="850" w:type="dxa"/>
            <w:tcBorders>
              <w:top w:val="single" w:sz="6" w:space="0" w:color="000000"/>
              <w:left w:val="single" w:sz="6" w:space="0" w:color="000000"/>
              <w:bottom w:val="single" w:sz="6" w:space="0" w:color="FFFFFF"/>
              <w:right w:val="single" w:sz="6" w:space="0" w:color="000000"/>
            </w:tcBorders>
          </w:tcPr>
          <w:p w14:paraId="1E0B186A"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 xml:space="preserve">70 </w:t>
            </w:r>
            <w:r w:rsidRPr="00DE6D79">
              <w:rPr>
                <w:bCs/>
                <w:sz w:val="18"/>
                <w:vertAlign w:val="superscript"/>
              </w:rPr>
              <w:t>1)</w:t>
            </w:r>
          </w:p>
        </w:tc>
        <w:tc>
          <w:tcPr>
            <w:tcW w:w="851" w:type="dxa"/>
            <w:tcBorders>
              <w:top w:val="single" w:sz="6" w:space="0" w:color="000000"/>
              <w:left w:val="single" w:sz="6" w:space="0" w:color="FFFFFF"/>
              <w:bottom w:val="single" w:sz="6" w:space="0" w:color="FFFFFF"/>
              <w:right w:val="single" w:sz="6" w:space="0" w:color="FFFFFF"/>
            </w:tcBorders>
          </w:tcPr>
          <w:p w14:paraId="2AB46A9C"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3.65</w:t>
            </w:r>
          </w:p>
        </w:tc>
        <w:tc>
          <w:tcPr>
            <w:tcW w:w="850" w:type="dxa"/>
            <w:tcBorders>
              <w:top w:val="single" w:sz="6" w:space="0" w:color="000000"/>
              <w:left w:val="single" w:sz="6" w:space="0" w:color="000000"/>
              <w:bottom w:val="single" w:sz="6" w:space="0" w:color="FFFFFF"/>
              <w:right w:val="single" w:sz="6" w:space="0" w:color="000000"/>
            </w:tcBorders>
          </w:tcPr>
          <w:p w14:paraId="666A9CD0"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73</w:t>
            </w:r>
          </w:p>
        </w:tc>
      </w:tr>
      <w:tr w:rsidR="00DE6D79" w:rsidRPr="00DE6D79" w14:paraId="7C4AE3F7" w14:textId="77777777" w:rsidTr="00DE6D79">
        <w:tblPrEx>
          <w:tblCellMar>
            <w:left w:w="85" w:type="dxa"/>
            <w:right w:w="85" w:type="dxa"/>
          </w:tblCellMar>
        </w:tblPrEx>
        <w:trPr>
          <w:trHeight w:val="59"/>
        </w:trPr>
        <w:tc>
          <w:tcPr>
            <w:tcW w:w="1418" w:type="dxa"/>
            <w:tcBorders>
              <w:top w:val="single" w:sz="6" w:space="0" w:color="000000"/>
              <w:left w:val="single" w:sz="6" w:space="0" w:color="000000"/>
              <w:bottom w:val="single" w:sz="6" w:space="0" w:color="FFFFFF"/>
              <w:right w:val="single" w:sz="6" w:space="0" w:color="000000"/>
            </w:tcBorders>
          </w:tcPr>
          <w:p w14:paraId="0B334EFB" w14:textId="77777777" w:rsidR="00DE6D79" w:rsidRPr="00DE6D79" w:rsidRDefault="00DE6D79" w:rsidP="00F25980">
            <w:pPr>
              <w:widowControl w:val="0"/>
              <w:suppressAutoHyphens w:val="0"/>
              <w:autoSpaceDE w:val="0"/>
              <w:autoSpaceDN w:val="0"/>
              <w:adjustRightInd w:val="0"/>
              <w:spacing w:after="40" w:line="240" w:lineRule="auto"/>
              <w:rPr>
                <w:bCs/>
                <w:sz w:val="18"/>
              </w:rPr>
            </w:pPr>
            <w:r w:rsidRPr="00DE6D79">
              <w:rPr>
                <w:bCs/>
                <w:sz w:val="18"/>
              </w:rPr>
              <w:t>Aramid</w:t>
            </w:r>
          </w:p>
        </w:tc>
        <w:tc>
          <w:tcPr>
            <w:tcW w:w="850" w:type="dxa"/>
            <w:tcBorders>
              <w:top w:val="single" w:sz="6" w:space="0" w:color="000000"/>
              <w:left w:val="single" w:sz="6" w:space="0" w:color="FFFFFF"/>
              <w:bottom w:val="single" w:sz="6" w:space="0" w:color="FFFFFF"/>
              <w:right w:val="single" w:sz="6" w:space="0" w:color="000000"/>
            </w:tcBorders>
          </w:tcPr>
          <w:p w14:paraId="4A69BC63"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1" w:type="dxa"/>
            <w:tcBorders>
              <w:top w:val="single" w:sz="6" w:space="0" w:color="000000"/>
              <w:left w:val="single" w:sz="6" w:space="0" w:color="FFFFFF"/>
              <w:bottom w:val="single" w:sz="6" w:space="0" w:color="FFFFFF"/>
              <w:right w:val="single" w:sz="6" w:space="0" w:color="FFFFFF"/>
            </w:tcBorders>
          </w:tcPr>
          <w:p w14:paraId="556D0D90"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2.35</w:t>
            </w:r>
          </w:p>
        </w:tc>
        <w:tc>
          <w:tcPr>
            <w:tcW w:w="850" w:type="dxa"/>
            <w:tcBorders>
              <w:top w:val="single" w:sz="6" w:space="0" w:color="000000"/>
              <w:left w:val="single" w:sz="6" w:space="0" w:color="000000"/>
              <w:bottom w:val="single" w:sz="6" w:space="0" w:color="FFFFFF"/>
              <w:right w:val="single" w:sz="6" w:space="0" w:color="000000"/>
            </w:tcBorders>
          </w:tcPr>
          <w:p w14:paraId="53AE20DB"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47</w:t>
            </w:r>
          </w:p>
        </w:tc>
        <w:tc>
          <w:tcPr>
            <w:tcW w:w="851" w:type="dxa"/>
            <w:tcBorders>
              <w:top w:val="single" w:sz="6" w:space="0" w:color="000000"/>
              <w:left w:val="single" w:sz="6" w:space="0" w:color="FFFFFF"/>
              <w:bottom w:val="single" w:sz="6" w:space="0" w:color="FFFFFF"/>
              <w:right w:val="single" w:sz="6" w:space="0" w:color="FFFFFF"/>
            </w:tcBorders>
          </w:tcPr>
          <w:p w14:paraId="5A2F5FB4"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3.10</w:t>
            </w:r>
          </w:p>
        </w:tc>
        <w:tc>
          <w:tcPr>
            <w:tcW w:w="850" w:type="dxa"/>
            <w:tcBorders>
              <w:top w:val="single" w:sz="6" w:space="0" w:color="000000"/>
              <w:left w:val="single" w:sz="6" w:space="0" w:color="000000"/>
              <w:bottom w:val="single" w:sz="6" w:space="0" w:color="FFFFFF"/>
              <w:right w:val="single" w:sz="6" w:space="0" w:color="000000"/>
            </w:tcBorders>
          </w:tcPr>
          <w:p w14:paraId="667756AD"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 xml:space="preserve">60 </w:t>
            </w:r>
            <w:r w:rsidRPr="00DE6D79">
              <w:rPr>
                <w:bCs/>
                <w:sz w:val="18"/>
                <w:vertAlign w:val="superscript"/>
              </w:rPr>
              <w:t>1)</w:t>
            </w:r>
          </w:p>
        </w:tc>
        <w:tc>
          <w:tcPr>
            <w:tcW w:w="851" w:type="dxa"/>
            <w:tcBorders>
              <w:top w:val="single" w:sz="6" w:space="0" w:color="000000"/>
              <w:left w:val="single" w:sz="6" w:space="0" w:color="FFFFFF"/>
              <w:bottom w:val="single" w:sz="6" w:space="0" w:color="FFFFFF"/>
              <w:right w:val="single" w:sz="6" w:space="0" w:color="FFFFFF"/>
            </w:tcBorders>
          </w:tcPr>
          <w:p w14:paraId="0B452655"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3.1</w:t>
            </w:r>
          </w:p>
        </w:tc>
        <w:tc>
          <w:tcPr>
            <w:tcW w:w="850" w:type="dxa"/>
            <w:tcBorders>
              <w:top w:val="single" w:sz="6" w:space="0" w:color="000000"/>
              <w:left w:val="single" w:sz="6" w:space="0" w:color="000000"/>
              <w:bottom w:val="single" w:sz="6" w:space="0" w:color="FFFFFF"/>
              <w:right w:val="single" w:sz="6" w:space="0" w:color="000000"/>
            </w:tcBorders>
          </w:tcPr>
          <w:p w14:paraId="76DC4B8A"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62</w:t>
            </w:r>
          </w:p>
        </w:tc>
      </w:tr>
      <w:tr w:rsidR="00DE6D79" w:rsidRPr="00DE6D79" w14:paraId="2E47E8C3" w14:textId="77777777" w:rsidTr="00DE6D79">
        <w:tblPrEx>
          <w:tblCellMar>
            <w:left w:w="85" w:type="dxa"/>
            <w:right w:w="85" w:type="dxa"/>
          </w:tblCellMar>
        </w:tblPrEx>
        <w:trPr>
          <w:trHeight w:val="42"/>
        </w:trPr>
        <w:tc>
          <w:tcPr>
            <w:tcW w:w="1418" w:type="dxa"/>
            <w:tcBorders>
              <w:top w:val="single" w:sz="6" w:space="0" w:color="000000"/>
              <w:left w:val="single" w:sz="6" w:space="0" w:color="000000"/>
              <w:bottom w:val="single" w:sz="6" w:space="0" w:color="000000"/>
              <w:right w:val="single" w:sz="6" w:space="0" w:color="000000"/>
            </w:tcBorders>
          </w:tcPr>
          <w:p w14:paraId="60187E3A" w14:textId="77777777" w:rsidR="00DE6D79" w:rsidRPr="00DE6D79" w:rsidRDefault="00DE6D79" w:rsidP="00F25980">
            <w:pPr>
              <w:widowControl w:val="0"/>
              <w:suppressAutoHyphens w:val="0"/>
              <w:autoSpaceDE w:val="0"/>
              <w:autoSpaceDN w:val="0"/>
              <w:adjustRightInd w:val="0"/>
              <w:spacing w:after="40" w:line="240" w:lineRule="auto"/>
              <w:rPr>
                <w:bCs/>
                <w:sz w:val="18"/>
              </w:rPr>
            </w:pPr>
            <w:r w:rsidRPr="00DE6D79">
              <w:rPr>
                <w:bCs/>
                <w:sz w:val="18"/>
              </w:rPr>
              <w:t>Carbon</w:t>
            </w:r>
          </w:p>
        </w:tc>
        <w:tc>
          <w:tcPr>
            <w:tcW w:w="850" w:type="dxa"/>
            <w:tcBorders>
              <w:top w:val="single" w:sz="6" w:space="0" w:color="000000"/>
              <w:left w:val="single" w:sz="6" w:space="0" w:color="FFFFFF"/>
              <w:bottom w:val="single" w:sz="6" w:space="0" w:color="000000"/>
              <w:right w:val="single" w:sz="6" w:space="0" w:color="000000"/>
            </w:tcBorders>
          </w:tcPr>
          <w:p w14:paraId="26AF6EE2"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1" w:type="dxa"/>
            <w:tcBorders>
              <w:top w:val="single" w:sz="6" w:space="0" w:color="000000"/>
              <w:left w:val="single" w:sz="6" w:space="0" w:color="FFFFFF"/>
              <w:bottom w:val="single" w:sz="6" w:space="0" w:color="000000"/>
              <w:right w:val="single" w:sz="6" w:space="0" w:color="FFFFFF"/>
            </w:tcBorders>
          </w:tcPr>
          <w:p w14:paraId="333D9896"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2.35</w:t>
            </w:r>
          </w:p>
        </w:tc>
        <w:tc>
          <w:tcPr>
            <w:tcW w:w="850" w:type="dxa"/>
            <w:tcBorders>
              <w:top w:val="single" w:sz="6" w:space="0" w:color="000000"/>
              <w:left w:val="single" w:sz="6" w:space="0" w:color="000000"/>
              <w:bottom w:val="single" w:sz="6" w:space="0" w:color="000000"/>
              <w:right w:val="single" w:sz="6" w:space="0" w:color="000000"/>
            </w:tcBorders>
          </w:tcPr>
          <w:p w14:paraId="5D138D14"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47</w:t>
            </w:r>
          </w:p>
        </w:tc>
        <w:tc>
          <w:tcPr>
            <w:tcW w:w="851" w:type="dxa"/>
            <w:tcBorders>
              <w:top w:val="single" w:sz="6" w:space="0" w:color="000000"/>
              <w:left w:val="single" w:sz="6" w:space="0" w:color="FFFFFF"/>
              <w:bottom w:val="single" w:sz="6" w:space="0" w:color="000000"/>
              <w:right w:val="single" w:sz="6" w:space="0" w:color="FFFFFF"/>
            </w:tcBorders>
          </w:tcPr>
          <w:p w14:paraId="52182942"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2.35</w:t>
            </w:r>
          </w:p>
        </w:tc>
        <w:tc>
          <w:tcPr>
            <w:tcW w:w="850" w:type="dxa"/>
            <w:tcBorders>
              <w:top w:val="single" w:sz="6" w:space="0" w:color="000000"/>
              <w:left w:val="single" w:sz="6" w:space="0" w:color="000000"/>
              <w:bottom w:val="single" w:sz="6" w:space="0" w:color="000000"/>
              <w:right w:val="single" w:sz="6" w:space="0" w:color="000000"/>
            </w:tcBorders>
          </w:tcPr>
          <w:p w14:paraId="03F39F86"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47</w:t>
            </w:r>
          </w:p>
        </w:tc>
        <w:tc>
          <w:tcPr>
            <w:tcW w:w="851" w:type="dxa"/>
            <w:tcBorders>
              <w:top w:val="single" w:sz="6" w:space="0" w:color="000000"/>
              <w:left w:val="single" w:sz="6" w:space="0" w:color="FFFFFF"/>
              <w:bottom w:val="single" w:sz="6" w:space="0" w:color="000000"/>
              <w:right w:val="single" w:sz="6" w:space="0" w:color="FFFFFF"/>
            </w:tcBorders>
          </w:tcPr>
          <w:p w14:paraId="343B834A"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2.35</w:t>
            </w:r>
          </w:p>
        </w:tc>
        <w:tc>
          <w:tcPr>
            <w:tcW w:w="850" w:type="dxa"/>
            <w:tcBorders>
              <w:top w:val="single" w:sz="6" w:space="0" w:color="000000"/>
              <w:left w:val="single" w:sz="6" w:space="0" w:color="000000"/>
              <w:bottom w:val="single" w:sz="6" w:space="0" w:color="000000"/>
              <w:right w:val="single" w:sz="6" w:space="0" w:color="000000"/>
            </w:tcBorders>
          </w:tcPr>
          <w:p w14:paraId="6A287CC8"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47</w:t>
            </w:r>
          </w:p>
        </w:tc>
      </w:tr>
      <w:tr w:rsidR="00DE6D79" w:rsidRPr="00DE6D79" w14:paraId="3FB4C7CF" w14:textId="77777777" w:rsidTr="001A6DB3">
        <w:trPr>
          <w:trHeight w:val="42"/>
        </w:trPr>
        <w:tc>
          <w:tcPr>
            <w:tcW w:w="1418" w:type="dxa"/>
            <w:tcBorders>
              <w:top w:val="single" w:sz="6" w:space="0" w:color="000000"/>
              <w:left w:val="single" w:sz="6" w:space="0" w:color="000000"/>
              <w:bottom w:val="single" w:sz="12" w:space="0" w:color="000000"/>
              <w:right w:val="single" w:sz="6" w:space="0" w:color="000000"/>
            </w:tcBorders>
          </w:tcPr>
          <w:p w14:paraId="17B94E18" w14:textId="77777777" w:rsidR="00DE6D79" w:rsidRPr="00DE6D79" w:rsidRDefault="00DE6D79" w:rsidP="00F25980">
            <w:pPr>
              <w:widowControl w:val="0"/>
              <w:suppressAutoHyphens w:val="0"/>
              <w:autoSpaceDE w:val="0"/>
              <w:autoSpaceDN w:val="0"/>
              <w:adjustRightInd w:val="0"/>
              <w:spacing w:after="40" w:line="240" w:lineRule="auto"/>
              <w:rPr>
                <w:bCs/>
                <w:sz w:val="18"/>
              </w:rPr>
            </w:pPr>
            <w:r w:rsidRPr="00DE6D79">
              <w:rPr>
                <w:bCs/>
                <w:sz w:val="18"/>
              </w:rPr>
              <w:t>Hybrid</w:t>
            </w:r>
          </w:p>
        </w:tc>
        <w:tc>
          <w:tcPr>
            <w:tcW w:w="850" w:type="dxa"/>
            <w:tcBorders>
              <w:top w:val="single" w:sz="6" w:space="0" w:color="000000"/>
              <w:left w:val="single" w:sz="6" w:space="0" w:color="FFFFFF"/>
              <w:bottom w:val="single" w:sz="12" w:space="0" w:color="000000"/>
              <w:right w:val="single" w:sz="6" w:space="0" w:color="000000"/>
            </w:tcBorders>
          </w:tcPr>
          <w:p w14:paraId="3AF5AC9C"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1701" w:type="dxa"/>
            <w:gridSpan w:val="2"/>
            <w:tcBorders>
              <w:top w:val="single" w:sz="6" w:space="0" w:color="000000"/>
              <w:left w:val="single" w:sz="6" w:space="0" w:color="FFFFFF"/>
              <w:bottom w:val="single" w:sz="12" w:space="0" w:color="000000"/>
              <w:right w:val="single" w:sz="6" w:space="0" w:color="FFFFFF"/>
            </w:tcBorders>
          </w:tcPr>
          <w:p w14:paraId="7DEBB7DB" w14:textId="77777777" w:rsidR="00DE6D79" w:rsidRPr="00DE6D79" w:rsidRDefault="00DE6D79" w:rsidP="00F25980">
            <w:pPr>
              <w:widowControl w:val="0"/>
              <w:suppressAutoHyphens w:val="0"/>
              <w:autoSpaceDE w:val="0"/>
              <w:autoSpaceDN w:val="0"/>
              <w:adjustRightInd w:val="0"/>
              <w:spacing w:after="40" w:line="240" w:lineRule="auto"/>
              <w:jc w:val="center"/>
              <w:rPr>
                <w:bCs/>
                <w:sz w:val="18"/>
                <w:vertAlign w:val="superscript"/>
              </w:rPr>
            </w:pPr>
            <w:r w:rsidRPr="00DE6D79">
              <w:rPr>
                <w:bCs/>
                <w:sz w:val="18"/>
                <w:vertAlign w:val="superscript"/>
              </w:rPr>
              <w:t>2)</w:t>
            </w:r>
          </w:p>
        </w:tc>
        <w:tc>
          <w:tcPr>
            <w:tcW w:w="1701" w:type="dxa"/>
            <w:gridSpan w:val="2"/>
            <w:tcBorders>
              <w:top w:val="single" w:sz="6" w:space="0" w:color="000000"/>
              <w:left w:val="single" w:sz="6" w:space="0" w:color="000000"/>
              <w:bottom w:val="single" w:sz="12" w:space="0" w:color="000000"/>
              <w:right w:val="single" w:sz="6" w:space="0" w:color="FFFFFF"/>
            </w:tcBorders>
          </w:tcPr>
          <w:p w14:paraId="56F94EEF" w14:textId="77777777" w:rsidR="00DE6D79" w:rsidRPr="00DE6D79" w:rsidRDefault="00DE6D79" w:rsidP="00F25980">
            <w:pPr>
              <w:widowControl w:val="0"/>
              <w:suppressAutoHyphens w:val="0"/>
              <w:autoSpaceDE w:val="0"/>
              <w:autoSpaceDN w:val="0"/>
              <w:adjustRightInd w:val="0"/>
              <w:spacing w:after="40" w:line="240" w:lineRule="auto"/>
              <w:jc w:val="center"/>
              <w:rPr>
                <w:bCs/>
                <w:sz w:val="18"/>
                <w:vertAlign w:val="superscript"/>
              </w:rPr>
            </w:pPr>
            <w:r w:rsidRPr="00DE6D79">
              <w:rPr>
                <w:bCs/>
                <w:sz w:val="18"/>
                <w:vertAlign w:val="superscript"/>
              </w:rPr>
              <w:t>2)</w:t>
            </w:r>
          </w:p>
        </w:tc>
        <w:tc>
          <w:tcPr>
            <w:tcW w:w="1701" w:type="dxa"/>
            <w:gridSpan w:val="2"/>
            <w:tcBorders>
              <w:top w:val="single" w:sz="6" w:space="0" w:color="000000"/>
              <w:left w:val="single" w:sz="6" w:space="0" w:color="000000"/>
              <w:bottom w:val="single" w:sz="12" w:space="0" w:color="000000"/>
              <w:right w:val="single" w:sz="6" w:space="0" w:color="000000"/>
            </w:tcBorders>
          </w:tcPr>
          <w:p w14:paraId="355602C3" w14:textId="77777777" w:rsidR="00DE6D79" w:rsidRPr="00DE6D79" w:rsidRDefault="00DE6D79" w:rsidP="00F25980">
            <w:pPr>
              <w:widowControl w:val="0"/>
              <w:suppressAutoHyphens w:val="0"/>
              <w:autoSpaceDE w:val="0"/>
              <w:autoSpaceDN w:val="0"/>
              <w:adjustRightInd w:val="0"/>
              <w:spacing w:after="40" w:line="240" w:lineRule="auto"/>
              <w:jc w:val="center"/>
              <w:rPr>
                <w:bCs/>
                <w:sz w:val="18"/>
                <w:vertAlign w:val="superscript"/>
              </w:rPr>
            </w:pPr>
            <w:r w:rsidRPr="00DE6D79">
              <w:rPr>
                <w:bCs/>
                <w:sz w:val="18"/>
                <w:vertAlign w:val="superscript"/>
              </w:rPr>
              <w:t>2)</w:t>
            </w:r>
          </w:p>
        </w:tc>
      </w:tr>
      <w:tr w:rsidR="00DE6D79" w:rsidRPr="00DE6D79" w14:paraId="71D6D498" w14:textId="77777777" w:rsidTr="001A6DB3">
        <w:tblPrEx>
          <w:tblCellMar>
            <w:left w:w="88" w:type="dxa"/>
            <w:right w:w="88" w:type="dxa"/>
          </w:tblCellMar>
        </w:tblPrEx>
        <w:tc>
          <w:tcPr>
            <w:tcW w:w="7371" w:type="dxa"/>
            <w:gridSpan w:val="8"/>
            <w:tcBorders>
              <w:top w:val="single" w:sz="12" w:space="0" w:color="000000"/>
            </w:tcBorders>
          </w:tcPr>
          <w:p w14:paraId="1562294B" w14:textId="77777777" w:rsidR="00DE6D79" w:rsidRPr="008E0767" w:rsidRDefault="00DE6D79" w:rsidP="008E0767">
            <w:pPr>
              <w:widowControl w:val="0"/>
              <w:suppressAutoHyphens w:val="0"/>
              <w:autoSpaceDE w:val="0"/>
              <w:autoSpaceDN w:val="0"/>
              <w:adjustRightInd w:val="0"/>
              <w:spacing w:before="40" w:after="40" w:line="240" w:lineRule="auto"/>
              <w:ind w:right="-88"/>
              <w:jc w:val="both"/>
              <w:rPr>
                <w:bCs/>
                <w:spacing w:val="-2"/>
                <w:sz w:val="18"/>
              </w:rPr>
            </w:pPr>
            <w:r w:rsidRPr="008E0767">
              <w:rPr>
                <w:bCs/>
                <w:i/>
                <w:spacing w:val="-2"/>
                <w:sz w:val="18"/>
              </w:rPr>
              <w:t xml:space="preserve">Note 1) </w:t>
            </w:r>
            <w:r w:rsidRPr="008E0767">
              <w:rPr>
                <w:bCs/>
                <w:spacing w:val="-2"/>
                <w:sz w:val="18"/>
              </w:rPr>
              <w:t>- Minimum actual burst pressure. In addition, calculations shall be performed in accordance with paragraph 6.5. of this annex to confirm that the minimum stress ratio requirements are also met.</w:t>
            </w:r>
            <w:r w:rsidRPr="008E0767">
              <w:rPr>
                <w:bCs/>
                <w:spacing w:val="-2"/>
                <w:sz w:val="18"/>
              </w:rPr>
              <w:br/>
            </w:r>
            <w:r w:rsidRPr="008E0767">
              <w:rPr>
                <w:bCs/>
                <w:i/>
                <w:spacing w:val="-2"/>
                <w:sz w:val="18"/>
              </w:rPr>
              <w:t>Note 2)</w:t>
            </w:r>
            <w:r w:rsidRPr="008E0767">
              <w:rPr>
                <w:bCs/>
                <w:spacing w:val="-2"/>
                <w:sz w:val="18"/>
              </w:rPr>
              <w:t xml:space="preserve"> - Stress ratios and burst pressures shall be calculated in accordance with paragraph 6.5. of this annex.</w:t>
            </w:r>
          </w:p>
        </w:tc>
      </w:tr>
    </w:tbl>
    <w:p w14:paraId="59A6CDD1" w14:textId="77777777" w:rsidR="00DE6D79" w:rsidRPr="00DE6D79" w:rsidRDefault="00DE6D79" w:rsidP="008E0767">
      <w:pPr>
        <w:keepNext/>
        <w:keepLines/>
        <w:spacing w:before="120" w:after="40" w:line="240" w:lineRule="auto"/>
        <w:ind w:left="1134"/>
        <w:outlineLvl w:val="0"/>
        <w:rPr>
          <w:b/>
          <w:bCs/>
        </w:rPr>
      </w:pPr>
      <w:bookmarkStart w:id="75" w:name="_Toc343849530"/>
      <w:r w:rsidRPr="00DE6D79">
        <w:t>Table 6.4</w:t>
      </w:r>
      <w:bookmarkStart w:id="76" w:name="_Toc343849531"/>
      <w:bookmarkEnd w:id="75"/>
      <w:r w:rsidRPr="00DE6D79">
        <w:br/>
      </w:r>
      <w:r w:rsidRPr="00DE6D79">
        <w:rPr>
          <w:b/>
        </w:rPr>
        <w:t>Cylinder design qualification tests</w:t>
      </w:r>
      <w:bookmarkEnd w:id="76"/>
    </w:p>
    <w:tbl>
      <w:tblPr>
        <w:tblW w:w="7371" w:type="dxa"/>
        <w:tblInd w:w="1254" w:type="dxa"/>
        <w:tblLayout w:type="fixed"/>
        <w:tblCellMar>
          <w:left w:w="120" w:type="dxa"/>
          <w:right w:w="120" w:type="dxa"/>
        </w:tblCellMar>
        <w:tblLook w:val="0000" w:firstRow="0" w:lastRow="0" w:firstColumn="0" w:lastColumn="0" w:noHBand="0" w:noVBand="0"/>
      </w:tblPr>
      <w:tblGrid>
        <w:gridCol w:w="3402"/>
        <w:gridCol w:w="993"/>
        <w:gridCol w:w="992"/>
        <w:gridCol w:w="992"/>
        <w:gridCol w:w="992"/>
      </w:tblGrid>
      <w:tr w:rsidR="00DE6D79" w:rsidRPr="00DE6D79" w14:paraId="7730053C" w14:textId="77777777" w:rsidTr="00DE6D79">
        <w:tc>
          <w:tcPr>
            <w:tcW w:w="3402" w:type="dxa"/>
            <w:vMerge w:val="restart"/>
            <w:tcBorders>
              <w:top w:val="single" w:sz="2" w:space="0" w:color="000000"/>
              <w:left w:val="single" w:sz="2" w:space="0" w:color="000000"/>
              <w:bottom w:val="single" w:sz="12" w:space="0" w:color="000000"/>
              <w:right w:val="single" w:sz="2" w:space="0" w:color="000000"/>
            </w:tcBorders>
            <w:vAlign w:val="bottom"/>
          </w:tcPr>
          <w:p w14:paraId="6F32BBD7" w14:textId="77777777" w:rsidR="00DE6D79" w:rsidRPr="00DE6D79" w:rsidRDefault="00DE6D79" w:rsidP="008E0767">
            <w:pPr>
              <w:widowControl w:val="0"/>
              <w:suppressAutoHyphens w:val="0"/>
              <w:autoSpaceDE w:val="0"/>
              <w:autoSpaceDN w:val="0"/>
              <w:adjustRightInd w:val="0"/>
              <w:spacing w:before="40" w:after="40" w:line="240" w:lineRule="auto"/>
              <w:rPr>
                <w:bCs/>
                <w:i/>
                <w:sz w:val="16"/>
                <w:szCs w:val="16"/>
              </w:rPr>
            </w:pPr>
            <w:r w:rsidRPr="00DE6D79">
              <w:rPr>
                <w:bCs/>
                <w:i/>
                <w:sz w:val="16"/>
                <w:szCs w:val="16"/>
              </w:rPr>
              <w:t>Test and annex reference</w:t>
            </w:r>
          </w:p>
        </w:tc>
        <w:tc>
          <w:tcPr>
            <w:tcW w:w="3969" w:type="dxa"/>
            <w:gridSpan w:val="4"/>
            <w:tcBorders>
              <w:top w:val="single" w:sz="2" w:space="0" w:color="000000"/>
              <w:left w:val="single" w:sz="2" w:space="0" w:color="000000"/>
              <w:bottom w:val="single" w:sz="6" w:space="0" w:color="000000"/>
              <w:right w:val="single" w:sz="2" w:space="0" w:color="000000"/>
            </w:tcBorders>
          </w:tcPr>
          <w:p w14:paraId="085D1D0C"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Cylinder type</w:t>
            </w:r>
          </w:p>
        </w:tc>
      </w:tr>
      <w:tr w:rsidR="00DE6D79" w:rsidRPr="00DE6D79" w14:paraId="4BCA4066" w14:textId="77777777" w:rsidTr="00DE6D79">
        <w:tc>
          <w:tcPr>
            <w:tcW w:w="3402" w:type="dxa"/>
            <w:vMerge/>
            <w:tcBorders>
              <w:top w:val="nil"/>
              <w:left w:val="single" w:sz="2" w:space="0" w:color="000000"/>
              <w:bottom w:val="single" w:sz="12" w:space="0" w:color="000000"/>
              <w:right w:val="single" w:sz="2" w:space="0" w:color="000000"/>
            </w:tcBorders>
          </w:tcPr>
          <w:p w14:paraId="0845D1A0" w14:textId="77777777" w:rsidR="00DE6D79" w:rsidRPr="00DE6D79" w:rsidRDefault="00DE6D79" w:rsidP="008E0767">
            <w:pPr>
              <w:widowControl w:val="0"/>
              <w:suppressAutoHyphens w:val="0"/>
              <w:autoSpaceDE w:val="0"/>
              <w:autoSpaceDN w:val="0"/>
              <w:adjustRightInd w:val="0"/>
              <w:spacing w:before="40" w:after="40" w:line="240" w:lineRule="auto"/>
              <w:rPr>
                <w:bCs/>
                <w:i/>
                <w:sz w:val="16"/>
                <w:szCs w:val="16"/>
              </w:rPr>
            </w:pPr>
          </w:p>
        </w:tc>
        <w:tc>
          <w:tcPr>
            <w:tcW w:w="993" w:type="dxa"/>
            <w:tcBorders>
              <w:top w:val="single" w:sz="6" w:space="0" w:color="000000"/>
              <w:left w:val="single" w:sz="2" w:space="0" w:color="000000"/>
              <w:bottom w:val="single" w:sz="12" w:space="0" w:color="000000"/>
              <w:right w:val="single" w:sz="2" w:space="0" w:color="000000"/>
            </w:tcBorders>
          </w:tcPr>
          <w:p w14:paraId="7987A04B"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CNG-1</w:t>
            </w:r>
          </w:p>
        </w:tc>
        <w:tc>
          <w:tcPr>
            <w:tcW w:w="992" w:type="dxa"/>
            <w:tcBorders>
              <w:top w:val="single" w:sz="6" w:space="0" w:color="000000"/>
              <w:left w:val="single" w:sz="2" w:space="0" w:color="000000"/>
              <w:bottom w:val="single" w:sz="12" w:space="0" w:color="000000"/>
              <w:right w:val="single" w:sz="2" w:space="0" w:color="000000"/>
            </w:tcBorders>
          </w:tcPr>
          <w:p w14:paraId="631D4DC9"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CNG-2</w:t>
            </w:r>
          </w:p>
        </w:tc>
        <w:tc>
          <w:tcPr>
            <w:tcW w:w="992" w:type="dxa"/>
            <w:tcBorders>
              <w:top w:val="single" w:sz="6" w:space="0" w:color="000000"/>
              <w:left w:val="single" w:sz="2" w:space="0" w:color="000000"/>
              <w:bottom w:val="single" w:sz="12" w:space="0" w:color="000000"/>
              <w:right w:val="single" w:sz="2" w:space="0" w:color="000000"/>
            </w:tcBorders>
          </w:tcPr>
          <w:p w14:paraId="763E11A0"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CNG-3</w:t>
            </w:r>
          </w:p>
        </w:tc>
        <w:tc>
          <w:tcPr>
            <w:tcW w:w="992" w:type="dxa"/>
            <w:tcBorders>
              <w:top w:val="single" w:sz="6" w:space="0" w:color="000000"/>
              <w:left w:val="single" w:sz="2" w:space="0" w:color="000000"/>
              <w:bottom w:val="single" w:sz="12" w:space="0" w:color="000000"/>
              <w:right w:val="single" w:sz="2" w:space="0" w:color="000000"/>
            </w:tcBorders>
          </w:tcPr>
          <w:p w14:paraId="46371FC2"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CNG-4</w:t>
            </w:r>
          </w:p>
        </w:tc>
      </w:tr>
      <w:tr w:rsidR="00DE6D79" w:rsidRPr="00DE6D79" w14:paraId="1893B174" w14:textId="77777777" w:rsidTr="00DE6D79">
        <w:tc>
          <w:tcPr>
            <w:tcW w:w="3402" w:type="dxa"/>
            <w:tcBorders>
              <w:top w:val="single" w:sz="12" w:space="0" w:color="000000"/>
              <w:left w:val="single" w:sz="2" w:space="0" w:color="000000"/>
              <w:right w:val="single" w:sz="2" w:space="0" w:color="000000"/>
            </w:tcBorders>
          </w:tcPr>
          <w:p w14:paraId="29156A9D"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A.12.</w:t>
            </w:r>
            <w:r w:rsidRPr="00DE6D79">
              <w:rPr>
                <w:bCs/>
                <w:sz w:val="18"/>
                <w:szCs w:val="18"/>
              </w:rPr>
              <w:tab/>
              <w:t>Burst</w:t>
            </w:r>
          </w:p>
        </w:tc>
        <w:tc>
          <w:tcPr>
            <w:tcW w:w="993" w:type="dxa"/>
            <w:tcBorders>
              <w:top w:val="single" w:sz="12" w:space="0" w:color="000000"/>
              <w:left w:val="single" w:sz="2" w:space="0" w:color="000000"/>
              <w:right w:val="single" w:sz="2" w:space="0" w:color="000000"/>
            </w:tcBorders>
          </w:tcPr>
          <w:p w14:paraId="35A7CF8B"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 *</w:t>
            </w:r>
          </w:p>
        </w:tc>
        <w:tc>
          <w:tcPr>
            <w:tcW w:w="992" w:type="dxa"/>
            <w:tcBorders>
              <w:top w:val="single" w:sz="12" w:space="0" w:color="000000"/>
              <w:left w:val="single" w:sz="2" w:space="0" w:color="000000"/>
              <w:right w:val="single" w:sz="2" w:space="0" w:color="000000"/>
            </w:tcBorders>
          </w:tcPr>
          <w:p w14:paraId="01D1DE6B"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6B4E56F5"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376AD5AA"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265DC4E8" w14:textId="77777777" w:rsidTr="00DE6D79">
        <w:trPr>
          <w:trHeight w:val="42"/>
        </w:trPr>
        <w:tc>
          <w:tcPr>
            <w:tcW w:w="3402" w:type="dxa"/>
            <w:tcBorders>
              <w:left w:val="single" w:sz="2" w:space="0" w:color="000000"/>
              <w:right w:val="single" w:sz="2" w:space="0" w:color="000000"/>
            </w:tcBorders>
          </w:tcPr>
          <w:p w14:paraId="750B68AF"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A.13.</w:t>
            </w:r>
            <w:r w:rsidRPr="00DE6D79">
              <w:rPr>
                <w:bCs/>
                <w:sz w:val="18"/>
                <w:szCs w:val="18"/>
              </w:rPr>
              <w:tab/>
              <w:t>Ambient temperature/cycle</w:t>
            </w:r>
          </w:p>
        </w:tc>
        <w:tc>
          <w:tcPr>
            <w:tcW w:w="993" w:type="dxa"/>
            <w:tcBorders>
              <w:left w:val="single" w:sz="2" w:space="0" w:color="000000"/>
              <w:right w:val="single" w:sz="2" w:space="0" w:color="000000"/>
            </w:tcBorders>
          </w:tcPr>
          <w:p w14:paraId="51BBEE98" w14:textId="77777777" w:rsidR="00DE6D79" w:rsidRPr="00DE6D79" w:rsidRDefault="00DE6D79" w:rsidP="008E0767">
            <w:pPr>
              <w:spacing w:before="40" w:after="40" w:line="240" w:lineRule="auto"/>
              <w:jc w:val="center"/>
              <w:rPr>
                <w:sz w:val="18"/>
                <w:szCs w:val="18"/>
              </w:rPr>
            </w:pPr>
            <w:r w:rsidRPr="00DE6D79">
              <w:rPr>
                <w:bCs/>
                <w:sz w:val="18"/>
                <w:szCs w:val="18"/>
              </w:rPr>
              <w:t>X *</w:t>
            </w:r>
          </w:p>
        </w:tc>
        <w:tc>
          <w:tcPr>
            <w:tcW w:w="992" w:type="dxa"/>
            <w:tcBorders>
              <w:left w:val="single" w:sz="2" w:space="0" w:color="000000"/>
              <w:right w:val="single" w:sz="2" w:space="0" w:color="000000"/>
            </w:tcBorders>
          </w:tcPr>
          <w:p w14:paraId="31BD2226"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3FD3D8FB"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3D37F278"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1EB355C5" w14:textId="77777777" w:rsidTr="00DE6D79">
        <w:tc>
          <w:tcPr>
            <w:tcW w:w="3402" w:type="dxa"/>
            <w:tcBorders>
              <w:left w:val="single" w:sz="2" w:space="0" w:color="000000"/>
              <w:right w:val="single" w:sz="2" w:space="0" w:color="000000"/>
            </w:tcBorders>
          </w:tcPr>
          <w:p w14:paraId="7657AD8D"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A.14.</w:t>
            </w:r>
            <w:r w:rsidRPr="00DE6D79">
              <w:rPr>
                <w:bCs/>
                <w:sz w:val="18"/>
                <w:szCs w:val="18"/>
              </w:rPr>
              <w:tab/>
              <w:t>Acid environment test</w:t>
            </w:r>
          </w:p>
        </w:tc>
        <w:tc>
          <w:tcPr>
            <w:tcW w:w="993" w:type="dxa"/>
            <w:tcBorders>
              <w:left w:val="single" w:sz="2" w:space="0" w:color="000000"/>
              <w:right w:val="single" w:sz="2" w:space="0" w:color="000000"/>
            </w:tcBorders>
          </w:tcPr>
          <w:p w14:paraId="1CAA000C"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40D08FB8"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1C266B00"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08E39AB9"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568B24F4" w14:textId="77777777" w:rsidTr="00DE6D79">
        <w:tc>
          <w:tcPr>
            <w:tcW w:w="3402" w:type="dxa"/>
            <w:tcBorders>
              <w:left w:val="single" w:sz="2" w:space="0" w:color="000000"/>
              <w:right w:val="single" w:sz="2" w:space="0" w:color="000000"/>
            </w:tcBorders>
          </w:tcPr>
          <w:p w14:paraId="60EE20A2"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A.15.</w:t>
            </w:r>
            <w:r w:rsidRPr="00DE6D79">
              <w:rPr>
                <w:bCs/>
                <w:sz w:val="18"/>
                <w:szCs w:val="18"/>
              </w:rPr>
              <w:tab/>
              <w:t>Bonfire</w:t>
            </w:r>
          </w:p>
        </w:tc>
        <w:tc>
          <w:tcPr>
            <w:tcW w:w="993" w:type="dxa"/>
            <w:tcBorders>
              <w:left w:val="single" w:sz="2" w:space="0" w:color="000000"/>
              <w:right w:val="single" w:sz="2" w:space="0" w:color="000000"/>
            </w:tcBorders>
          </w:tcPr>
          <w:p w14:paraId="2A66DE4A" w14:textId="11CE274E" w:rsidR="00DE6D79" w:rsidRPr="00DE6D79" w:rsidRDefault="00D1694F" w:rsidP="008E0767">
            <w:pPr>
              <w:widowControl w:val="0"/>
              <w:suppressAutoHyphens w:val="0"/>
              <w:autoSpaceDE w:val="0"/>
              <w:autoSpaceDN w:val="0"/>
              <w:adjustRightInd w:val="0"/>
              <w:spacing w:before="40" w:after="40" w:line="240" w:lineRule="auto"/>
              <w:jc w:val="center"/>
              <w:rPr>
                <w:bCs/>
                <w:sz w:val="18"/>
                <w:szCs w:val="18"/>
              </w:rPr>
            </w:pPr>
            <w:r>
              <w:rPr>
                <w:bCs/>
                <w:sz w:val="18"/>
                <w:szCs w:val="18"/>
              </w:rPr>
              <w:t>X</w:t>
            </w:r>
          </w:p>
        </w:tc>
        <w:tc>
          <w:tcPr>
            <w:tcW w:w="992" w:type="dxa"/>
            <w:tcBorders>
              <w:left w:val="single" w:sz="2" w:space="0" w:color="000000"/>
              <w:right w:val="single" w:sz="2" w:space="0" w:color="000000"/>
            </w:tcBorders>
          </w:tcPr>
          <w:p w14:paraId="476A84E4"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5C78E7A8"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255C0727"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3602ABDC" w14:textId="77777777" w:rsidTr="00DE6D79">
        <w:tc>
          <w:tcPr>
            <w:tcW w:w="3402" w:type="dxa"/>
            <w:tcBorders>
              <w:left w:val="single" w:sz="2" w:space="0" w:color="000000"/>
              <w:right w:val="single" w:sz="2" w:space="0" w:color="000000"/>
            </w:tcBorders>
          </w:tcPr>
          <w:p w14:paraId="331590EA"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A.16.</w:t>
            </w:r>
            <w:r w:rsidRPr="00DE6D79">
              <w:rPr>
                <w:bCs/>
                <w:sz w:val="18"/>
                <w:szCs w:val="18"/>
              </w:rPr>
              <w:tab/>
              <w:t>Penetration</w:t>
            </w:r>
          </w:p>
        </w:tc>
        <w:tc>
          <w:tcPr>
            <w:tcW w:w="993" w:type="dxa"/>
            <w:tcBorders>
              <w:left w:val="single" w:sz="2" w:space="0" w:color="000000"/>
              <w:right w:val="single" w:sz="2" w:space="0" w:color="000000"/>
            </w:tcBorders>
          </w:tcPr>
          <w:p w14:paraId="5D65268A"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0C846B8E"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4F1EDDE2"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6E3302E3"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5281302D" w14:textId="77777777" w:rsidTr="00DE6D79">
        <w:tc>
          <w:tcPr>
            <w:tcW w:w="3402" w:type="dxa"/>
            <w:tcBorders>
              <w:left w:val="single" w:sz="2" w:space="0" w:color="000000"/>
              <w:right w:val="single" w:sz="2" w:space="0" w:color="000000"/>
            </w:tcBorders>
          </w:tcPr>
          <w:p w14:paraId="1F87F842"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A.17.</w:t>
            </w:r>
            <w:r w:rsidRPr="00DE6D79">
              <w:rPr>
                <w:bCs/>
                <w:sz w:val="18"/>
                <w:szCs w:val="18"/>
              </w:rPr>
              <w:tab/>
              <w:t>Flaw tolerance</w:t>
            </w:r>
          </w:p>
        </w:tc>
        <w:tc>
          <w:tcPr>
            <w:tcW w:w="993" w:type="dxa"/>
            <w:tcBorders>
              <w:left w:val="single" w:sz="2" w:space="0" w:color="000000"/>
              <w:right w:val="single" w:sz="2" w:space="0" w:color="000000"/>
            </w:tcBorders>
          </w:tcPr>
          <w:p w14:paraId="3E4BAD94"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784EEA0B"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06759BB0"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68E273CB"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0615AC44" w14:textId="77777777" w:rsidTr="00DE6D79">
        <w:tc>
          <w:tcPr>
            <w:tcW w:w="3402" w:type="dxa"/>
            <w:tcBorders>
              <w:left w:val="single" w:sz="2" w:space="0" w:color="000000"/>
              <w:right w:val="single" w:sz="2" w:space="0" w:color="000000"/>
            </w:tcBorders>
          </w:tcPr>
          <w:p w14:paraId="41220ABC"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A.18.</w:t>
            </w:r>
            <w:r w:rsidRPr="00DE6D79">
              <w:rPr>
                <w:bCs/>
                <w:sz w:val="18"/>
                <w:szCs w:val="18"/>
              </w:rPr>
              <w:tab/>
              <w:t>High temp</w:t>
            </w:r>
            <w:r w:rsidR="001A6DB3">
              <w:rPr>
                <w:bCs/>
                <w:sz w:val="18"/>
                <w:szCs w:val="18"/>
              </w:rPr>
              <w:t>erature</w:t>
            </w:r>
            <w:r w:rsidR="001A6DB3" w:rsidRPr="00DE6D79">
              <w:rPr>
                <w:bCs/>
                <w:sz w:val="18"/>
                <w:szCs w:val="18"/>
              </w:rPr>
              <w:t xml:space="preserve"> </w:t>
            </w:r>
            <w:r w:rsidRPr="00DE6D79">
              <w:rPr>
                <w:bCs/>
                <w:sz w:val="18"/>
                <w:szCs w:val="18"/>
              </w:rPr>
              <w:t>creep</w:t>
            </w:r>
          </w:p>
        </w:tc>
        <w:tc>
          <w:tcPr>
            <w:tcW w:w="993" w:type="dxa"/>
            <w:tcBorders>
              <w:left w:val="single" w:sz="2" w:space="0" w:color="000000"/>
              <w:right w:val="single" w:sz="2" w:space="0" w:color="000000"/>
            </w:tcBorders>
          </w:tcPr>
          <w:p w14:paraId="5202A6B6"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4AC27AD8"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21EF8B6F"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7DC4E86D"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6492575A" w14:textId="77777777" w:rsidTr="00DE6D79">
        <w:tc>
          <w:tcPr>
            <w:tcW w:w="3402" w:type="dxa"/>
            <w:tcBorders>
              <w:left w:val="single" w:sz="2" w:space="0" w:color="000000"/>
              <w:right w:val="single" w:sz="2" w:space="0" w:color="000000"/>
            </w:tcBorders>
          </w:tcPr>
          <w:p w14:paraId="087E5A30"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A.19.</w:t>
            </w:r>
            <w:r w:rsidRPr="00DE6D79">
              <w:rPr>
                <w:bCs/>
                <w:sz w:val="18"/>
                <w:szCs w:val="18"/>
              </w:rPr>
              <w:tab/>
              <w:t>Stress rupture</w:t>
            </w:r>
          </w:p>
        </w:tc>
        <w:tc>
          <w:tcPr>
            <w:tcW w:w="993" w:type="dxa"/>
            <w:tcBorders>
              <w:left w:val="single" w:sz="2" w:space="0" w:color="000000"/>
              <w:right w:val="single" w:sz="2" w:space="0" w:color="000000"/>
            </w:tcBorders>
          </w:tcPr>
          <w:p w14:paraId="7256A0BA"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0060EFBE"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21D9FC5B"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42B2E89B"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4B8ADE12" w14:textId="77777777" w:rsidTr="00DE6D79">
        <w:tc>
          <w:tcPr>
            <w:tcW w:w="3402" w:type="dxa"/>
            <w:tcBorders>
              <w:left w:val="single" w:sz="2" w:space="0" w:color="000000"/>
              <w:right w:val="single" w:sz="2" w:space="0" w:color="000000"/>
            </w:tcBorders>
          </w:tcPr>
          <w:p w14:paraId="5D2DF7C0"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A.20.</w:t>
            </w:r>
            <w:r w:rsidRPr="00DE6D79">
              <w:rPr>
                <w:bCs/>
                <w:sz w:val="18"/>
                <w:szCs w:val="18"/>
              </w:rPr>
              <w:tab/>
              <w:t>Drop test</w:t>
            </w:r>
          </w:p>
        </w:tc>
        <w:tc>
          <w:tcPr>
            <w:tcW w:w="993" w:type="dxa"/>
            <w:tcBorders>
              <w:left w:val="single" w:sz="2" w:space="0" w:color="000000"/>
              <w:right w:val="single" w:sz="2" w:space="0" w:color="000000"/>
            </w:tcBorders>
          </w:tcPr>
          <w:p w14:paraId="47867BB5"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0D44AB5E"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1E6EFC1C"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22CA722D"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240B747D" w14:textId="77777777" w:rsidTr="00DE6D79">
        <w:tc>
          <w:tcPr>
            <w:tcW w:w="3402" w:type="dxa"/>
            <w:tcBorders>
              <w:left w:val="single" w:sz="2" w:space="0" w:color="000000"/>
              <w:right w:val="single" w:sz="2" w:space="0" w:color="000000"/>
            </w:tcBorders>
          </w:tcPr>
          <w:p w14:paraId="29763B72"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A.21.</w:t>
            </w:r>
            <w:r w:rsidRPr="00DE6D79">
              <w:rPr>
                <w:bCs/>
                <w:sz w:val="18"/>
                <w:szCs w:val="18"/>
              </w:rPr>
              <w:tab/>
              <w:t>Permeation</w:t>
            </w:r>
          </w:p>
        </w:tc>
        <w:tc>
          <w:tcPr>
            <w:tcW w:w="993" w:type="dxa"/>
            <w:tcBorders>
              <w:left w:val="single" w:sz="2" w:space="0" w:color="000000"/>
              <w:right w:val="single" w:sz="2" w:space="0" w:color="000000"/>
            </w:tcBorders>
          </w:tcPr>
          <w:p w14:paraId="37D35543"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417AC4CE"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1DDCE808"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3EBE428A"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725304C3" w14:textId="77777777" w:rsidTr="00DE6D79">
        <w:tc>
          <w:tcPr>
            <w:tcW w:w="3402" w:type="dxa"/>
            <w:tcBorders>
              <w:left w:val="single" w:sz="2" w:space="0" w:color="000000"/>
              <w:right w:val="single" w:sz="2" w:space="0" w:color="000000"/>
            </w:tcBorders>
          </w:tcPr>
          <w:p w14:paraId="66809668"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A.24.</w:t>
            </w:r>
            <w:r w:rsidRPr="00DE6D79">
              <w:rPr>
                <w:bCs/>
                <w:sz w:val="18"/>
                <w:szCs w:val="18"/>
              </w:rPr>
              <w:tab/>
              <w:t>PRD performance</w:t>
            </w:r>
          </w:p>
        </w:tc>
        <w:tc>
          <w:tcPr>
            <w:tcW w:w="993" w:type="dxa"/>
            <w:tcBorders>
              <w:left w:val="single" w:sz="2" w:space="0" w:color="000000"/>
              <w:right w:val="single" w:sz="2" w:space="0" w:color="000000"/>
            </w:tcBorders>
          </w:tcPr>
          <w:p w14:paraId="6E16FA0E"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0283E8F8"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198D2B91"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57CD195E"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161BFC10" w14:textId="77777777" w:rsidTr="00DE6D79">
        <w:tc>
          <w:tcPr>
            <w:tcW w:w="3402" w:type="dxa"/>
            <w:tcBorders>
              <w:left w:val="single" w:sz="2" w:space="0" w:color="000000"/>
              <w:right w:val="single" w:sz="2" w:space="0" w:color="000000"/>
            </w:tcBorders>
          </w:tcPr>
          <w:p w14:paraId="75EA8FF8"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A.25.</w:t>
            </w:r>
            <w:r w:rsidRPr="00DE6D79">
              <w:rPr>
                <w:bCs/>
                <w:sz w:val="18"/>
                <w:szCs w:val="18"/>
              </w:rPr>
              <w:tab/>
              <w:t>Boss torque test</w:t>
            </w:r>
          </w:p>
        </w:tc>
        <w:tc>
          <w:tcPr>
            <w:tcW w:w="993" w:type="dxa"/>
            <w:tcBorders>
              <w:left w:val="single" w:sz="2" w:space="0" w:color="000000"/>
              <w:right w:val="single" w:sz="2" w:space="0" w:color="000000"/>
            </w:tcBorders>
          </w:tcPr>
          <w:p w14:paraId="42A202EC"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5C56EBE1"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0DA3EFE8"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65375099"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0951DD53" w14:textId="77777777" w:rsidTr="00DE6D79">
        <w:tc>
          <w:tcPr>
            <w:tcW w:w="3402" w:type="dxa"/>
            <w:tcBorders>
              <w:left w:val="single" w:sz="2" w:space="0" w:color="000000"/>
              <w:right w:val="single" w:sz="2" w:space="0" w:color="000000"/>
            </w:tcBorders>
          </w:tcPr>
          <w:p w14:paraId="4AA1BCAA"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A.27.</w:t>
            </w:r>
            <w:r w:rsidRPr="00DE6D79">
              <w:rPr>
                <w:bCs/>
                <w:sz w:val="18"/>
                <w:szCs w:val="18"/>
              </w:rPr>
              <w:tab/>
              <w:t>Natural gas cycling</w:t>
            </w:r>
          </w:p>
        </w:tc>
        <w:tc>
          <w:tcPr>
            <w:tcW w:w="993" w:type="dxa"/>
            <w:tcBorders>
              <w:left w:val="single" w:sz="2" w:space="0" w:color="000000"/>
              <w:right w:val="single" w:sz="2" w:space="0" w:color="000000"/>
            </w:tcBorders>
          </w:tcPr>
          <w:p w14:paraId="39CFB135"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6FCE03DC"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4D77054F"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6A13813C"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4544B009" w14:textId="77777777" w:rsidTr="00DE6D79">
        <w:tc>
          <w:tcPr>
            <w:tcW w:w="3402" w:type="dxa"/>
            <w:tcBorders>
              <w:left w:val="single" w:sz="2" w:space="0" w:color="000000"/>
              <w:right w:val="single" w:sz="2" w:space="0" w:color="000000"/>
            </w:tcBorders>
          </w:tcPr>
          <w:p w14:paraId="24A47CAA"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A.6.</w:t>
            </w:r>
            <w:r w:rsidRPr="00DE6D79">
              <w:rPr>
                <w:bCs/>
                <w:sz w:val="18"/>
                <w:szCs w:val="18"/>
              </w:rPr>
              <w:tab/>
              <w:t>LBB assessment</w:t>
            </w:r>
          </w:p>
        </w:tc>
        <w:tc>
          <w:tcPr>
            <w:tcW w:w="993" w:type="dxa"/>
            <w:tcBorders>
              <w:left w:val="single" w:sz="2" w:space="0" w:color="000000"/>
              <w:right w:val="single" w:sz="2" w:space="0" w:color="000000"/>
            </w:tcBorders>
          </w:tcPr>
          <w:p w14:paraId="554F527C"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5F1C38E2"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58BF2E23"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3959CE1B"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r>
      <w:tr w:rsidR="00DE6D79" w:rsidRPr="00DE6D79" w14:paraId="7C8CEDCF" w14:textId="77777777" w:rsidTr="001A6DB3">
        <w:tc>
          <w:tcPr>
            <w:tcW w:w="3402" w:type="dxa"/>
            <w:tcBorders>
              <w:left w:val="single" w:sz="2" w:space="0" w:color="000000"/>
              <w:bottom w:val="single" w:sz="12" w:space="0" w:color="000000"/>
              <w:right w:val="single" w:sz="2" w:space="0" w:color="000000"/>
            </w:tcBorders>
          </w:tcPr>
          <w:p w14:paraId="77221505"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A.7.</w:t>
            </w:r>
            <w:r w:rsidRPr="00DE6D79">
              <w:rPr>
                <w:bCs/>
                <w:sz w:val="18"/>
                <w:szCs w:val="18"/>
              </w:rPr>
              <w:tab/>
              <w:t>Extreme temperature/cycle</w:t>
            </w:r>
          </w:p>
        </w:tc>
        <w:tc>
          <w:tcPr>
            <w:tcW w:w="993" w:type="dxa"/>
            <w:tcBorders>
              <w:left w:val="single" w:sz="2" w:space="0" w:color="000000"/>
              <w:bottom w:val="single" w:sz="12" w:space="0" w:color="000000"/>
              <w:right w:val="single" w:sz="2" w:space="0" w:color="000000"/>
            </w:tcBorders>
          </w:tcPr>
          <w:p w14:paraId="718D5327"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55BC0690"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2954A4D8"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2F44C6D7"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1B357A43" w14:textId="77777777" w:rsidTr="001A6DB3">
        <w:tc>
          <w:tcPr>
            <w:tcW w:w="7371" w:type="dxa"/>
            <w:gridSpan w:val="5"/>
            <w:tcBorders>
              <w:top w:val="single" w:sz="12" w:space="0" w:color="000000"/>
            </w:tcBorders>
          </w:tcPr>
          <w:p w14:paraId="458C17E2" w14:textId="023AB4FB" w:rsidR="00DE6D79" w:rsidRPr="00DE6D79" w:rsidRDefault="00EA3D12" w:rsidP="008E0767">
            <w:pPr>
              <w:widowControl w:val="0"/>
              <w:suppressAutoHyphens w:val="0"/>
              <w:autoSpaceDE w:val="0"/>
              <w:autoSpaceDN w:val="0"/>
              <w:adjustRightInd w:val="0"/>
              <w:spacing w:line="240" w:lineRule="auto"/>
              <w:rPr>
                <w:bCs/>
                <w:sz w:val="18"/>
                <w:szCs w:val="18"/>
              </w:rPr>
            </w:pPr>
            <w:r>
              <w:rPr>
                <w:bCs/>
                <w:i/>
                <w:iCs/>
                <w:sz w:val="18"/>
                <w:szCs w:val="18"/>
              </w:rPr>
              <w:t xml:space="preserve">Notes: </w:t>
            </w:r>
            <w:r w:rsidR="00DE6D79" w:rsidRPr="00DE6D79">
              <w:rPr>
                <w:bCs/>
                <w:sz w:val="18"/>
                <w:szCs w:val="18"/>
              </w:rPr>
              <w:t>X = required</w:t>
            </w:r>
          </w:p>
          <w:p w14:paraId="2A7D1258" w14:textId="77777777" w:rsidR="00DE6D79" w:rsidRPr="00DE6D79" w:rsidRDefault="00DE6D79" w:rsidP="008E0767">
            <w:pPr>
              <w:widowControl w:val="0"/>
              <w:suppressAutoHyphens w:val="0"/>
              <w:autoSpaceDE w:val="0"/>
              <w:autoSpaceDN w:val="0"/>
              <w:adjustRightInd w:val="0"/>
              <w:spacing w:line="240" w:lineRule="auto"/>
              <w:rPr>
                <w:bCs/>
                <w:sz w:val="18"/>
                <w:szCs w:val="18"/>
              </w:rPr>
            </w:pPr>
            <w:r w:rsidRPr="00DE6D79">
              <w:rPr>
                <w:bCs/>
                <w:sz w:val="18"/>
                <w:szCs w:val="18"/>
              </w:rPr>
              <w:t>* = Not required for cylinders designed to ISO 9809 (ISO 9809 already provides for these tests).</w:t>
            </w:r>
          </w:p>
        </w:tc>
      </w:tr>
    </w:tbl>
    <w:p w14:paraId="6DA009F8" w14:textId="77777777" w:rsidR="00DE6D79" w:rsidRPr="00DE6D79" w:rsidRDefault="00DE6D79" w:rsidP="00DE6D79">
      <w:pPr>
        <w:suppressAutoHyphens w:val="0"/>
        <w:spacing w:after="120" w:line="240" w:lineRule="auto"/>
        <w:ind w:left="1134" w:right="1134"/>
        <w:rPr>
          <w:b/>
        </w:rPr>
      </w:pPr>
      <w:bookmarkStart w:id="77" w:name="_Toc343849532"/>
      <w:r w:rsidRPr="00DE6D79">
        <w:br w:type="page"/>
      </w:r>
      <w:r w:rsidRPr="00DE6D79">
        <w:lastRenderedPageBreak/>
        <w:t>Table 6.5</w:t>
      </w:r>
      <w:bookmarkStart w:id="78" w:name="_Toc343849533"/>
      <w:bookmarkEnd w:id="77"/>
      <w:r w:rsidRPr="00DE6D79">
        <w:br/>
      </w:r>
      <w:r w:rsidRPr="00DE6D79">
        <w:rPr>
          <w:b/>
        </w:rPr>
        <w:t>Batch tests</w:t>
      </w:r>
      <w:bookmarkEnd w:id="78"/>
    </w:p>
    <w:tbl>
      <w:tblPr>
        <w:tblW w:w="7371" w:type="dxa"/>
        <w:tblInd w:w="1254" w:type="dxa"/>
        <w:tblLayout w:type="fixed"/>
        <w:tblCellMar>
          <w:left w:w="120" w:type="dxa"/>
          <w:right w:w="120" w:type="dxa"/>
        </w:tblCellMar>
        <w:tblLook w:val="0000" w:firstRow="0" w:lastRow="0" w:firstColumn="0" w:lastColumn="0" w:noHBand="0" w:noVBand="0"/>
      </w:tblPr>
      <w:tblGrid>
        <w:gridCol w:w="3402"/>
        <w:gridCol w:w="993"/>
        <w:gridCol w:w="992"/>
        <w:gridCol w:w="992"/>
        <w:gridCol w:w="992"/>
      </w:tblGrid>
      <w:tr w:rsidR="00DE6D79" w:rsidRPr="00DE6D79" w14:paraId="5AAB62DD" w14:textId="77777777" w:rsidTr="00DE6D79">
        <w:tc>
          <w:tcPr>
            <w:tcW w:w="3402" w:type="dxa"/>
            <w:vMerge w:val="restart"/>
            <w:tcBorders>
              <w:top w:val="single" w:sz="2" w:space="0" w:color="000000"/>
              <w:left w:val="single" w:sz="2" w:space="0" w:color="000000"/>
              <w:bottom w:val="single" w:sz="12" w:space="0" w:color="000000"/>
              <w:right w:val="single" w:sz="2" w:space="0" w:color="000000"/>
            </w:tcBorders>
            <w:vAlign w:val="bottom"/>
          </w:tcPr>
          <w:p w14:paraId="2FAB60B0"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i/>
                <w:sz w:val="16"/>
                <w:szCs w:val="16"/>
              </w:rPr>
            </w:pPr>
            <w:r w:rsidRPr="00DE6D79">
              <w:rPr>
                <w:bCs/>
                <w:i/>
                <w:sz w:val="16"/>
                <w:szCs w:val="16"/>
              </w:rPr>
              <w:t>Test and annex reference</w:t>
            </w:r>
          </w:p>
        </w:tc>
        <w:tc>
          <w:tcPr>
            <w:tcW w:w="3969" w:type="dxa"/>
            <w:gridSpan w:val="4"/>
            <w:tcBorders>
              <w:top w:val="single" w:sz="2" w:space="0" w:color="000000"/>
              <w:left w:val="single" w:sz="2" w:space="0" w:color="000000"/>
              <w:bottom w:val="single" w:sz="6" w:space="0" w:color="000000"/>
              <w:right w:val="single" w:sz="2" w:space="0" w:color="000000"/>
            </w:tcBorders>
          </w:tcPr>
          <w:p w14:paraId="5CA9018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Cylinder type</w:t>
            </w:r>
          </w:p>
        </w:tc>
      </w:tr>
      <w:tr w:rsidR="00DE6D79" w:rsidRPr="00DE6D79" w14:paraId="656CD8A5" w14:textId="77777777" w:rsidTr="00DE6D79">
        <w:tc>
          <w:tcPr>
            <w:tcW w:w="3402" w:type="dxa"/>
            <w:vMerge/>
            <w:tcBorders>
              <w:top w:val="nil"/>
              <w:left w:val="single" w:sz="2" w:space="0" w:color="000000"/>
              <w:bottom w:val="single" w:sz="12" w:space="0" w:color="000000"/>
              <w:right w:val="single" w:sz="2" w:space="0" w:color="000000"/>
            </w:tcBorders>
          </w:tcPr>
          <w:p w14:paraId="7BFCB08B"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i/>
                <w:sz w:val="16"/>
                <w:szCs w:val="16"/>
              </w:rPr>
            </w:pPr>
          </w:p>
        </w:tc>
        <w:tc>
          <w:tcPr>
            <w:tcW w:w="993" w:type="dxa"/>
            <w:tcBorders>
              <w:top w:val="single" w:sz="6" w:space="0" w:color="000000"/>
              <w:left w:val="single" w:sz="2" w:space="0" w:color="000000"/>
              <w:bottom w:val="single" w:sz="12" w:space="0" w:color="000000"/>
              <w:right w:val="single" w:sz="2" w:space="0" w:color="000000"/>
            </w:tcBorders>
          </w:tcPr>
          <w:p w14:paraId="280DB2C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CNG-1</w:t>
            </w:r>
          </w:p>
        </w:tc>
        <w:tc>
          <w:tcPr>
            <w:tcW w:w="992" w:type="dxa"/>
            <w:tcBorders>
              <w:top w:val="single" w:sz="6" w:space="0" w:color="000000"/>
              <w:left w:val="single" w:sz="2" w:space="0" w:color="000000"/>
              <w:bottom w:val="single" w:sz="12" w:space="0" w:color="000000"/>
              <w:right w:val="single" w:sz="2" w:space="0" w:color="000000"/>
            </w:tcBorders>
          </w:tcPr>
          <w:p w14:paraId="3090D79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CNG-2</w:t>
            </w:r>
          </w:p>
        </w:tc>
        <w:tc>
          <w:tcPr>
            <w:tcW w:w="992" w:type="dxa"/>
            <w:tcBorders>
              <w:top w:val="single" w:sz="6" w:space="0" w:color="000000"/>
              <w:left w:val="single" w:sz="2" w:space="0" w:color="000000"/>
              <w:bottom w:val="single" w:sz="12" w:space="0" w:color="000000"/>
              <w:right w:val="single" w:sz="2" w:space="0" w:color="000000"/>
            </w:tcBorders>
          </w:tcPr>
          <w:p w14:paraId="3FAC488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CNG-3</w:t>
            </w:r>
          </w:p>
        </w:tc>
        <w:tc>
          <w:tcPr>
            <w:tcW w:w="992" w:type="dxa"/>
            <w:tcBorders>
              <w:top w:val="single" w:sz="6" w:space="0" w:color="000000"/>
              <w:left w:val="single" w:sz="2" w:space="0" w:color="000000"/>
              <w:bottom w:val="single" w:sz="12" w:space="0" w:color="000000"/>
              <w:right w:val="single" w:sz="2" w:space="0" w:color="000000"/>
            </w:tcBorders>
          </w:tcPr>
          <w:p w14:paraId="4F680AA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CNG-4</w:t>
            </w:r>
          </w:p>
        </w:tc>
      </w:tr>
      <w:tr w:rsidR="00DE6D79" w:rsidRPr="00DE6D79" w14:paraId="0256C8CA" w14:textId="77777777" w:rsidTr="00DE6D79">
        <w:tc>
          <w:tcPr>
            <w:tcW w:w="3402" w:type="dxa"/>
            <w:tcBorders>
              <w:top w:val="single" w:sz="12" w:space="0" w:color="000000"/>
              <w:left w:val="single" w:sz="2" w:space="0" w:color="000000"/>
              <w:right w:val="single" w:sz="2" w:space="0" w:color="000000"/>
            </w:tcBorders>
          </w:tcPr>
          <w:p w14:paraId="1BC00C15"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A.12.</w:t>
            </w:r>
            <w:r w:rsidRPr="00DE6D79">
              <w:rPr>
                <w:bCs/>
                <w:sz w:val="18"/>
                <w:szCs w:val="18"/>
              </w:rPr>
              <w:tab/>
              <w:t>Burst</w:t>
            </w:r>
          </w:p>
        </w:tc>
        <w:tc>
          <w:tcPr>
            <w:tcW w:w="993" w:type="dxa"/>
            <w:tcBorders>
              <w:top w:val="single" w:sz="12" w:space="0" w:color="000000"/>
              <w:left w:val="single" w:sz="2" w:space="0" w:color="000000"/>
              <w:right w:val="single" w:sz="2" w:space="0" w:color="000000"/>
            </w:tcBorders>
          </w:tcPr>
          <w:p w14:paraId="319C48D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53A21C7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0D2AF75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445EC27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67F7268E" w14:textId="77777777" w:rsidTr="00DE6D79">
        <w:trPr>
          <w:trHeight w:val="42"/>
        </w:trPr>
        <w:tc>
          <w:tcPr>
            <w:tcW w:w="3402" w:type="dxa"/>
            <w:tcBorders>
              <w:left w:val="single" w:sz="2" w:space="0" w:color="000000"/>
              <w:right w:val="single" w:sz="2" w:space="0" w:color="000000"/>
            </w:tcBorders>
          </w:tcPr>
          <w:p w14:paraId="5661AF65"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A.13.</w:t>
            </w:r>
            <w:r w:rsidRPr="00DE6D79">
              <w:rPr>
                <w:bCs/>
                <w:sz w:val="18"/>
                <w:szCs w:val="18"/>
              </w:rPr>
              <w:tab/>
              <w:t>Ambient temperature/cycle</w:t>
            </w:r>
          </w:p>
        </w:tc>
        <w:tc>
          <w:tcPr>
            <w:tcW w:w="993" w:type="dxa"/>
            <w:tcBorders>
              <w:left w:val="single" w:sz="2" w:space="0" w:color="000000"/>
              <w:right w:val="single" w:sz="2" w:space="0" w:color="000000"/>
            </w:tcBorders>
          </w:tcPr>
          <w:p w14:paraId="7C929081" w14:textId="77777777" w:rsidR="00DE6D79" w:rsidRPr="00DE6D79" w:rsidRDefault="00DE6D79" w:rsidP="00DE6D79">
            <w:pPr>
              <w:spacing w:before="40" w:after="40" w:line="240" w:lineRule="auto"/>
              <w:jc w:val="center"/>
              <w:rPr>
                <w:sz w:val="18"/>
                <w:szCs w:val="18"/>
              </w:rPr>
            </w:pPr>
            <w:r w:rsidRPr="00DE6D79">
              <w:rPr>
                <w:sz w:val="18"/>
                <w:szCs w:val="18"/>
              </w:rPr>
              <w:t>X</w:t>
            </w:r>
          </w:p>
        </w:tc>
        <w:tc>
          <w:tcPr>
            <w:tcW w:w="992" w:type="dxa"/>
            <w:tcBorders>
              <w:left w:val="single" w:sz="2" w:space="0" w:color="000000"/>
              <w:right w:val="single" w:sz="2" w:space="0" w:color="000000"/>
            </w:tcBorders>
          </w:tcPr>
          <w:p w14:paraId="1DBE9B6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345C7FA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5B9B1811"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0F369C07" w14:textId="77777777" w:rsidTr="00DE6D79">
        <w:tc>
          <w:tcPr>
            <w:tcW w:w="3402" w:type="dxa"/>
            <w:tcBorders>
              <w:left w:val="single" w:sz="2" w:space="0" w:color="000000"/>
              <w:right w:val="single" w:sz="2" w:space="0" w:color="000000"/>
            </w:tcBorders>
          </w:tcPr>
          <w:p w14:paraId="0F8F0263" w14:textId="77777777" w:rsidR="00DE6D79" w:rsidRPr="00DE6D79" w:rsidRDefault="00DE6D79" w:rsidP="00DE6D79">
            <w:pPr>
              <w:widowControl w:val="0"/>
              <w:suppressAutoHyphens w:val="0"/>
              <w:autoSpaceDE w:val="0"/>
              <w:autoSpaceDN w:val="0"/>
              <w:adjustRightInd w:val="0"/>
              <w:spacing w:before="40" w:after="40" w:line="240" w:lineRule="auto"/>
              <w:rPr>
                <w:bCs/>
                <w:sz w:val="18"/>
                <w:szCs w:val="18"/>
              </w:rPr>
            </w:pPr>
            <w:r w:rsidRPr="00DE6D79">
              <w:rPr>
                <w:bCs/>
                <w:sz w:val="18"/>
                <w:szCs w:val="18"/>
              </w:rPr>
              <w:t>A.1.</w:t>
            </w:r>
            <w:r w:rsidRPr="00DE6D79">
              <w:rPr>
                <w:bCs/>
                <w:sz w:val="18"/>
                <w:szCs w:val="18"/>
              </w:rPr>
              <w:tab/>
              <w:t>Tensile</w:t>
            </w:r>
          </w:p>
        </w:tc>
        <w:tc>
          <w:tcPr>
            <w:tcW w:w="993" w:type="dxa"/>
            <w:tcBorders>
              <w:left w:val="single" w:sz="2" w:space="0" w:color="000000"/>
              <w:right w:val="single" w:sz="2" w:space="0" w:color="000000"/>
            </w:tcBorders>
          </w:tcPr>
          <w:p w14:paraId="7C5B398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52BBA8C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 †</w:t>
            </w:r>
          </w:p>
        </w:tc>
        <w:tc>
          <w:tcPr>
            <w:tcW w:w="992" w:type="dxa"/>
            <w:tcBorders>
              <w:left w:val="single" w:sz="2" w:space="0" w:color="000000"/>
              <w:right w:val="single" w:sz="2" w:space="0" w:color="000000"/>
            </w:tcBorders>
          </w:tcPr>
          <w:p w14:paraId="0447542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 †</w:t>
            </w:r>
          </w:p>
        </w:tc>
        <w:tc>
          <w:tcPr>
            <w:tcW w:w="992" w:type="dxa"/>
            <w:tcBorders>
              <w:left w:val="single" w:sz="2" w:space="0" w:color="000000"/>
              <w:right w:val="single" w:sz="2" w:space="0" w:color="000000"/>
            </w:tcBorders>
          </w:tcPr>
          <w:p w14:paraId="3F7539C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4B6E1DF8" w14:textId="77777777" w:rsidTr="00DE6D79">
        <w:tc>
          <w:tcPr>
            <w:tcW w:w="3402" w:type="dxa"/>
            <w:tcBorders>
              <w:left w:val="single" w:sz="2" w:space="0" w:color="000000"/>
              <w:right w:val="single" w:sz="2" w:space="0" w:color="000000"/>
            </w:tcBorders>
          </w:tcPr>
          <w:p w14:paraId="3D0C8160" w14:textId="77777777" w:rsidR="00DE6D79" w:rsidRPr="00DE6D79" w:rsidRDefault="00DE6D79" w:rsidP="00DE6D79">
            <w:pPr>
              <w:widowControl w:val="0"/>
              <w:suppressAutoHyphens w:val="0"/>
              <w:autoSpaceDE w:val="0"/>
              <w:autoSpaceDN w:val="0"/>
              <w:adjustRightInd w:val="0"/>
              <w:spacing w:before="40" w:after="40" w:line="240" w:lineRule="auto"/>
              <w:rPr>
                <w:bCs/>
                <w:sz w:val="18"/>
                <w:szCs w:val="18"/>
              </w:rPr>
            </w:pPr>
            <w:r w:rsidRPr="00DE6D79">
              <w:rPr>
                <w:bCs/>
                <w:sz w:val="18"/>
                <w:szCs w:val="18"/>
              </w:rPr>
              <w:t>A.2.</w:t>
            </w:r>
            <w:r w:rsidRPr="00DE6D79">
              <w:rPr>
                <w:bCs/>
                <w:sz w:val="18"/>
                <w:szCs w:val="18"/>
              </w:rPr>
              <w:tab/>
              <w:t>Impact (steel)</w:t>
            </w:r>
          </w:p>
        </w:tc>
        <w:tc>
          <w:tcPr>
            <w:tcW w:w="993" w:type="dxa"/>
            <w:tcBorders>
              <w:left w:val="single" w:sz="2" w:space="0" w:color="000000"/>
              <w:right w:val="single" w:sz="2" w:space="0" w:color="000000"/>
            </w:tcBorders>
          </w:tcPr>
          <w:p w14:paraId="23CC08A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6573F0A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 †</w:t>
            </w:r>
          </w:p>
        </w:tc>
        <w:tc>
          <w:tcPr>
            <w:tcW w:w="992" w:type="dxa"/>
            <w:tcBorders>
              <w:left w:val="single" w:sz="2" w:space="0" w:color="000000"/>
              <w:right w:val="single" w:sz="2" w:space="0" w:color="000000"/>
            </w:tcBorders>
          </w:tcPr>
          <w:p w14:paraId="2BE3897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 †</w:t>
            </w:r>
          </w:p>
        </w:tc>
        <w:tc>
          <w:tcPr>
            <w:tcW w:w="992" w:type="dxa"/>
            <w:tcBorders>
              <w:left w:val="single" w:sz="2" w:space="0" w:color="000000"/>
              <w:right w:val="single" w:sz="2" w:space="0" w:color="000000"/>
            </w:tcBorders>
          </w:tcPr>
          <w:p w14:paraId="531E45F1"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73AF467E" w14:textId="77777777" w:rsidTr="001A6DB3">
        <w:tc>
          <w:tcPr>
            <w:tcW w:w="3402" w:type="dxa"/>
            <w:tcBorders>
              <w:left w:val="single" w:sz="2" w:space="0" w:color="000000"/>
              <w:bottom w:val="single" w:sz="12" w:space="0" w:color="000000"/>
              <w:right w:val="single" w:sz="2" w:space="0" w:color="000000"/>
            </w:tcBorders>
          </w:tcPr>
          <w:p w14:paraId="5A8090C1"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A.9.2.</w:t>
            </w:r>
            <w:r w:rsidRPr="00DE6D79">
              <w:rPr>
                <w:bCs/>
                <w:sz w:val="18"/>
                <w:szCs w:val="18"/>
              </w:rPr>
              <w:tab/>
              <w:t>Coating*</w:t>
            </w:r>
          </w:p>
        </w:tc>
        <w:tc>
          <w:tcPr>
            <w:tcW w:w="993" w:type="dxa"/>
            <w:tcBorders>
              <w:left w:val="single" w:sz="2" w:space="0" w:color="000000"/>
              <w:bottom w:val="single" w:sz="12" w:space="0" w:color="000000"/>
              <w:right w:val="single" w:sz="2" w:space="0" w:color="000000"/>
            </w:tcBorders>
          </w:tcPr>
          <w:p w14:paraId="113E17E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1627BFF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0DFBAE9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0B666EA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4FDFC99F" w14:textId="77777777" w:rsidTr="001A6DB3">
        <w:tc>
          <w:tcPr>
            <w:tcW w:w="7371" w:type="dxa"/>
            <w:gridSpan w:val="5"/>
            <w:tcBorders>
              <w:top w:val="single" w:sz="12" w:space="0" w:color="000000"/>
            </w:tcBorders>
          </w:tcPr>
          <w:p w14:paraId="26304377" w14:textId="77777777" w:rsidR="00DE6D79" w:rsidRPr="00DE6D79" w:rsidRDefault="00DE6D79" w:rsidP="001A6DB3">
            <w:pPr>
              <w:widowControl w:val="0"/>
              <w:suppressAutoHyphens w:val="0"/>
              <w:autoSpaceDE w:val="0"/>
              <w:autoSpaceDN w:val="0"/>
              <w:adjustRightInd w:val="0"/>
              <w:spacing w:line="240" w:lineRule="auto"/>
              <w:rPr>
                <w:bCs/>
                <w:sz w:val="18"/>
                <w:szCs w:val="18"/>
              </w:rPr>
            </w:pPr>
            <w:r w:rsidRPr="00DE6D79">
              <w:rPr>
                <w:bCs/>
                <w:sz w:val="18"/>
                <w:szCs w:val="18"/>
              </w:rPr>
              <w:t>X = required</w:t>
            </w:r>
          </w:p>
          <w:p w14:paraId="2498F117" w14:textId="77777777" w:rsidR="00DE6D79" w:rsidRPr="00DE6D79" w:rsidRDefault="00DE6D79" w:rsidP="001A6DB3">
            <w:pPr>
              <w:widowControl w:val="0"/>
              <w:suppressAutoHyphens w:val="0"/>
              <w:autoSpaceDE w:val="0"/>
              <w:autoSpaceDN w:val="0"/>
              <w:adjustRightInd w:val="0"/>
              <w:spacing w:line="240" w:lineRule="auto"/>
              <w:rPr>
                <w:bCs/>
                <w:sz w:val="18"/>
                <w:szCs w:val="18"/>
              </w:rPr>
            </w:pPr>
            <w:r w:rsidRPr="00DE6D79">
              <w:rPr>
                <w:bCs/>
                <w:sz w:val="18"/>
                <w:szCs w:val="18"/>
              </w:rPr>
              <w:t>* = Except where no protective coating is used</w:t>
            </w:r>
          </w:p>
          <w:p w14:paraId="1A65D66D" w14:textId="77777777" w:rsidR="00DE6D79" w:rsidRPr="00DE6D79" w:rsidRDefault="00DE6D79" w:rsidP="001A6DB3">
            <w:pPr>
              <w:widowControl w:val="0"/>
              <w:suppressAutoHyphens w:val="0"/>
              <w:autoSpaceDE w:val="0"/>
              <w:autoSpaceDN w:val="0"/>
              <w:adjustRightInd w:val="0"/>
              <w:spacing w:line="240" w:lineRule="auto"/>
              <w:rPr>
                <w:bCs/>
                <w:sz w:val="18"/>
                <w:szCs w:val="18"/>
              </w:rPr>
            </w:pPr>
            <w:r w:rsidRPr="00DE6D79">
              <w:rPr>
                <w:bCs/>
                <w:sz w:val="18"/>
                <w:szCs w:val="18"/>
              </w:rPr>
              <w:t>† = Tests on liner material</w:t>
            </w:r>
          </w:p>
        </w:tc>
      </w:tr>
    </w:tbl>
    <w:p w14:paraId="5746B12D" w14:textId="77777777" w:rsidR="00DE6D79" w:rsidRPr="00DE6D79" w:rsidRDefault="00DE6D79" w:rsidP="00DE6D79">
      <w:pPr>
        <w:keepNext/>
        <w:keepLines/>
        <w:spacing w:before="120" w:after="120" w:line="240" w:lineRule="auto"/>
        <w:ind w:left="1134"/>
        <w:outlineLvl w:val="0"/>
        <w:rPr>
          <w:b/>
        </w:rPr>
      </w:pPr>
      <w:bookmarkStart w:id="79" w:name="_Toc343849534"/>
      <w:r w:rsidRPr="00DE6D79">
        <w:t>Table 6.6</w:t>
      </w:r>
      <w:bookmarkStart w:id="80" w:name="_Toc343849535"/>
      <w:bookmarkEnd w:id="79"/>
      <w:r w:rsidRPr="00DE6D79">
        <w:br/>
      </w:r>
      <w:r w:rsidRPr="00DE6D79">
        <w:rPr>
          <w:b/>
        </w:rPr>
        <w:t>Critical production inspection requirements</w:t>
      </w:r>
      <w:bookmarkEnd w:id="80"/>
    </w:p>
    <w:tbl>
      <w:tblPr>
        <w:tblW w:w="7371" w:type="dxa"/>
        <w:tblInd w:w="1254" w:type="dxa"/>
        <w:tblLayout w:type="fixed"/>
        <w:tblCellMar>
          <w:left w:w="120" w:type="dxa"/>
          <w:right w:w="120" w:type="dxa"/>
        </w:tblCellMar>
        <w:tblLook w:val="0000" w:firstRow="0" w:lastRow="0" w:firstColumn="0" w:lastColumn="0" w:noHBand="0" w:noVBand="0"/>
      </w:tblPr>
      <w:tblGrid>
        <w:gridCol w:w="3402"/>
        <w:gridCol w:w="993"/>
        <w:gridCol w:w="992"/>
        <w:gridCol w:w="992"/>
        <w:gridCol w:w="992"/>
      </w:tblGrid>
      <w:tr w:rsidR="00DE6D79" w:rsidRPr="00DE6D79" w14:paraId="745B14C1" w14:textId="77777777" w:rsidTr="00DE6D79">
        <w:tc>
          <w:tcPr>
            <w:tcW w:w="3402" w:type="dxa"/>
            <w:tcBorders>
              <w:top w:val="single" w:sz="2" w:space="0" w:color="000000"/>
              <w:left w:val="single" w:sz="2" w:space="0" w:color="000000"/>
              <w:bottom w:val="single" w:sz="6" w:space="0" w:color="auto"/>
              <w:right w:val="single" w:sz="2" w:space="0" w:color="000000"/>
            </w:tcBorders>
            <w:vAlign w:val="bottom"/>
          </w:tcPr>
          <w:p w14:paraId="4E07F213"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i/>
                <w:sz w:val="16"/>
                <w:szCs w:val="16"/>
              </w:rPr>
            </w:pPr>
            <w:r w:rsidRPr="00DE6D79">
              <w:rPr>
                <w:bCs/>
                <w:i/>
                <w:sz w:val="16"/>
                <w:szCs w:val="16"/>
              </w:rPr>
              <w:t>Type</w:t>
            </w:r>
          </w:p>
        </w:tc>
        <w:tc>
          <w:tcPr>
            <w:tcW w:w="3969" w:type="dxa"/>
            <w:gridSpan w:val="4"/>
            <w:tcBorders>
              <w:top w:val="single" w:sz="2" w:space="0" w:color="000000"/>
              <w:left w:val="single" w:sz="2" w:space="0" w:color="000000"/>
              <w:bottom w:val="single" w:sz="6" w:space="0" w:color="000000"/>
              <w:right w:val="single" w:sz="2" w:space="0" w:color="000000"/>
            </w:tcBorders>
          </w:tcPr>
          <w:p w14:paraId="21DE9DD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Cylinder type</w:t>
            </w:r>
          </w:p>
        </w:tc>
      </w:tr>
      <w:tr w:rsidR="00DE6D79" w:rsidRPr="00DE6D79" w14:paraId="067CE3D8" w14:textId="77777777" w:rsidTr="00DE6D79">
        <w:tc>
          <w:tcPr>
            <w:tcW w:w="3402" w:type="dxa"/>
            <w:tcBorders>
              <w:top w:val="single" w:sz="6" w:space="0" w:color="auto"/>
              <w:left w:val="single" w:sz="2" w:space="0" w:color="000000"/>
              <w:bottom w:val="single" w:sz="12" w:space="0" w:color="000000"/>
              <w:right w:val="single" w:sz="2" w:space="0" w:color="000000"/>
            </w:tcBorders>
          </w:tcPr>
          <w:p w14:paraId="65381869"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i/>
                <w:sz w:val="16"/>
                <w:szCs w:val="16"/>
              </w:rPr>
            </w:pPr>
            <w:r w:rsidRPr="00DE6D79">
              <w:rPr>
                <w:bCs/>
                <w:i/>
                <w:sz w:val="16"/>
                <w:szCs w:val="16"/>
              </w:rPr>
              <w:t>Inspection requirements</w:t>
            </w:r>
          </w:p>
        </w:tc>
        <w:tc>
          <w:tcPr>
            <w:tcW w:w="993" w:type="dxa"/>
            <w:tcBorders>
              <w:top w:val="single" w:sz="6" w:space="0" w:color="000000"/>
              <w:left w:val="single" w:sz="2" w:space="0" w:color="000000"/>
              <w:bottom w:val="single" w:sz="12" w:space="0" w:color="000000"/>
              <w:right w:val="single" w:sz="2" w:space="0" w:color="000000"/>
            </w:tcBorders>
          </w:tcPr>
          <w:p w14:paraId="340D6E5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CNG-1</w:t>
            </w:r>
          </w:p>
        </w:tc>
        <w:tc>
          <w:tcPr>
            <w:tcW w:w="992" w:type="dxa"/>
            <w:tcBorders>
              <w:top w:val="single" w:sz="6" w:space="0" w:color="000000"/>
              <w:left w:val="single" w:sz="2" w:space="0" w:color="000000"/>
              <w:bottom w:val="single" w:sz="12" w:space="0" w:color="000000"/>
              <w:right w:val="single" w:sz="2" w:space="0" w:color="000000"/>
            </w:tcBorders>
          </w:tcPr>
          <w:p w14:paraId="024F565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CNG-2</w:t>
            </w:r>
          </w:p>
        </w:tc>
        <w:tc>
          <w:tcPr>
            <w:tcW w:w="992" w:type="dxa"/>
            <w:tcBorders>
              <w:top w:val="single" w:sz="6" w:space="0" w:color="000000"/>
              <w:left w:val="single" w:sz="2" w:space="0" w:color="000000"/>
              <w:bottom w:val="single" w:sz="12" w:space="0" w:color="000000"/>
              <w:right w:val="single" w:sz="2" w:space="0" w:color="000000"/>
            </w:tcBorders>
          </w:tcPr>
          <w:p w14:paraId="38B0848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CNG-3</w:t>
            </w:r>
          </w:p>
        </w:tc>
        <w:tc>
          <w:tcPr>
            <w:tcW w:w="992" w:type="dxa"/>
            <w:tcBorders>
              <w:top w:val="single" w:sz="6" w:space="0" w:color="000000"/>
              <w:left w:val="single" w:sz="2" w:space="0" w:color="000000"/>
              <w:bottom w:val="single" w:sz="12" w:space="0" w:color="000000"/>
              <w:right w:val="single" w:sz="2" w:space="0" w:color="000000"/>
            </w:tcBorders>
          </w:tcPr>
          <w:p w14:paraId="66D7F91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CNG-4</w:t>
            </w:r>
          </w:p>
        </w:tc>
      </w:tr>
      <w:tr w:rsidR="00DE6D79" w:rsidRPr="00DE6D79" w14:paraId="3E168846" w14:textId="77777777" w:rsidTr="00DE6D79">
        <w:tc>
          <w:tcPr>
            <w:tcW w:w="3402" w:type="dxa"/>
            <w:tcBorders>
              <w:top w:val="single" w:sz="12" w:space="0" w:color="000000"/>
              <w:left w:val="single" w:sz="2" w:space="0" w:color="000000"/>
              <w:right w:val="single" w:sz="2" w:space="0" w:color="000000"/>
            </w:tcBorders>
          </w:tcPr>
          <w:p w14:paraId="003D972F"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Critical dimensions</w:t>
            </w:r>
          </w:p>
        </w:tc>
        <w:tc>
          <w:tcPr>
            <w:tcW w:w="993" w:type="dxa"/>
            <w:tcBorders>
              <w:top w:val="single" w:sz="12" w:space="0" w:color="000000"/>
              <w:left w:val="single" w:sz="2" w:space="0" w:color="000000"/>
              <w:right w:val="single" w:sz="2" w:space="0" w:color="000000"/>
            </w:tcBorders>
          </w:tcPr>
          <w:p w14:paraId="55DDA50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3310541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14778D3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4972398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7F71F10F" w14:textId="77777777" w:rsidTr="00DE6D79">
        <w:trPr>
          <w:trHeight w:val="42"/>
        </w:trPr>
        <w:tc>
          <w:tcPr>
            <w:tcW w:w="3402" w:type="dxa"/>
            <w:tcBorders>
              <w:left w:val="single" w:sz="2" w:space="0" w:color="000000"/>
              <w:right w:val="single" w:sz="2" w:space="0" w:color="000000"/>
            </w:tcBorders>
          </w:tcPr>
          <w:p w14:paraId="0176CC29"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Surface finish</w:t>
            </w:r>
          </w:p>
        </w:tc>
        <w:tc>
          <w:tcPr>
            <w:tcW w:w="993" w:type="dxa"/>
            <w:tcBorders>
              <w:left w:val="single" w:sz="2" w:space="0" w:color="000000"/>
              <w:right w:val="single" w:sz="2" w:space="0" w:color="000000"/>
            </w:tcBorders>
          </w:tcPr>
          <w:p w14:paraId="4582F57F" w14:textId="77777777" w:rsidR="00DE6D79" w:rsidRPr="00DE6D79" w:rsidRDefault="00DE6D79" w:rsidP="00DE6D79">
            <w:pPr>
              <w:spacing w:before="40" w:after="40" w:line="240" w:lineRule="auto"/>
              <w:jc w:val="center"/>
              <w:rPr>
                <w:sz w:val="18"/>
                <w:szCs w:val="18"/>
              </w:rPr>
            </w:pPr>
            <w:r w:rsidRPr="00DE6D79">
              <w:rPr>
                <w:sz w:val="18"/>
                <w:szCs w:val="18"/>
              </w:rPr>
              <w:t>X</w:t>
            </w:r>
          </w:p>
        </w:tc>
        <w:tc>
          <w:tcPr>
            <w:tcW w:w="992" w:type="dxa"/>
            <w:tcBorders>
              <w:left w:val="single" w:sz="2" w:space="0" w:color="000000"/>
              <w:right w:val="single" w:sz="2" w:space="0" w:color="000000"/>
            </w:tcBorders>
          </w:tcPr>
          <w:p w14:paraId="4C10D03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3C11CE4A"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1223B8B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1780EFB4" w14:textId="77777777" w:rsidTr="00DE6D79">
        <w:trPr>
          <w:trHeight w:val="42"/>
        </w:trPr>
        <w:tc>
          <w:tcPr>
            <w:tcW w:w="3402" w:type="dxa"/>
            <w:tcBorders>
              <w:left w:val="single" w:sz="2" w:space="0" w:color="000000"/>
              <w:right w:val="single" w:sz="2" w:space="0" w:color="000000"/>
            </w:tcBorders>
          </w:tcPr>
          <w:p w14:paraId="5139CF93"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Flaws (ultrasonic or equivalent)</w:t>
            </w:r>
          </w:p>
        </w:tc>
        <w:tc>
          <w:tcPr>
            <w:tcW w:w="993" w:type="dxa"/>
            <w:tcBorders>
              <w:left w:val="single" w:sz="2" w:space="0" w:color="000000"/>
              <w:right w:val="single" w:sz="2" w:space="0" w:color="000000"/>
            </w:tcBorders>
          </w:tcPr>
          <w:p w14:paraId="31DD0F72" w14:textId="77777777" w:rsidR="00DE6D79" w:rsidRPr="00DE6D79" w:rsidRDefault="00DE6D79" w:rsidP="00DE6D79">
            <w:pPr>
              <w:spacing w:before="40" w:after="40" w:line="240" w:lineRule="auto"/>
              <w:jc w:val="center"/>
              <w:rPr>
                <w:sz w:val="18"/>
                <w:szCs w:val="18"/>
              </w:rPr>
            </w:pPr>
            <w:r w:rsidRPr="00DE6D79">
              <w:rPr>
                <w:sz w:val="18"/>
                <w:szCs w:val="18"/>
              </w:rPr>
              <w:t>X</w:t>
            </w:r>
          </w:p>
        </w:tc>
        <w:tc>
          <w:tcPr>
            <w:tcW w:w="992" w:type="dxa"/>
            <w:tcBorders>
              <w:left w:val="single" w:sz="2" w:space="0" w:color="000000"/>
              <w:right w:val="single" w:sz="2" w:space="0" w:color="000000"/>
            </w:tcBorders>
          </w:tcPr>
          <w:p w14:paraId="08A6687A"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7302BE8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4B5503D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348411BF" w14:textId="77777777" w:rsidTr="00DE6D79">
        <w:trPr>
          <w:trHeight w:val="42"/>
        </w:trPr>
        <w:tc>
          <w:tcPr>
            <w:tcW w:w="3402" w:type="dxa"/>
            <w:tcBorders>
              <w:left w:val="single" w:sz="2" w:space="0" w:color="000000"/>
              <w:right w:val="single" w:sz="2" w:space="0" w:color="000000"/>
            </w:tcBorders>
          </w:tcPr>
          <w:p w14:paraId="48788064"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Hardness of metal cylinders and metal liners</w:t>
            </w:r>
          </w:p>
        </w:tc>
        <w:tc>
          <w:tcPr>
            <w:tcW w:w="993" w:type="dxa"/>
            <w:tcBorders>
              <w:left w:val="single" w:sz="2" w:space="0" w:color="000000"/>
              <w:right w:val="single" w:sz="2" w:space="0" w:color="000000"/>
            </w:tcBorders>
          </w:tcPr>
          <w:p w14:paraId="51E2586A" w14:textId="77777777" w:rsidR="00DE6D79" w:rsidRPr="00DE6D79" w:rsidRDefault="00DE6D79" w:rsidP="00DE6D79">
            <w:pPr>
              <w:spacing w:before="40" w:after="40" w:line="240" w:lineRule="auto"/>
              <w:jc w:val="center"/>
              <w:rPr>
                <w:sz w:val="18"/>
                <w:szCs w:val="18"/>
              </w:rPr>
            </w:pPr>
            <w:r w:rsidRPr="00DE6D79">
              <w:rPr>
                <w:sz w:val="18"/>
                <w:szCs w:val="18"/>
              </w:rPr>
              <w:t>X</w:t>
            </w:r>
          </w:p>
        </w:tc>
        <w:tc>
          <w:tcPr>
            <w:tcW w:w="992" w:type="dxa"/>
            <w:tcBorders>
              <w:left w:val="single" w:sz="2" w:space="0" w:color="000000"/>
              <w:right w:val="single" w:sz="2" w:space="0" w:color="000000"/>
            </w:tcBorders>
          </w:tcPr>
          <w:p w14:paraId="7366BD6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477D5C5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2F4CE89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13DF8E95" w14:textId="77777777" w:rsidTr="00DE6D79">
        <w:tc>
          <w:tcPr>
            <w:tcW w:w="3402" w:type="dxa"/>
            <w:tcBorders>
              <w:left w:val="single" w:sz="2" w:space="0" w:color="000000"/>
              <w:right w:val="single" w:sz="2" w:space="0" w:color="000000"/>
            </w:tcBorders>
          </w:tcPr>
          <w:p w14:paraId="49A98FE6" w14:textId="77777777" w:rsidR="00DE6D79" w:rsidRPr="00DE6D79" w:rsidRDefault="00DE6D79" w:rsidP="00DE6D79">
            <w:pPr>
              <w:widowControl w:val="0"/>
              <w:suppressAutoHyphens w:val="0"/>
              <w:autoSpaceDE w:val="0"/>
              <w:autoSpaceDN w:val="0"/>
              <w:adjustRightInd w:val="0"/>
              <w:spacing w:before="40" w:after="40" w:line="240" w:lineRule="auto"/>
              <w:rPr>
                <w:bCs/>
                <w:sz w:val="18"/>
                <w:szCs w:val="18"/>
              </w:rPr>
            </w:pPr>
            <w:r w:rsidRPr="00DE6D79">
              <w:rPr>
                <w:bCs/>
                <w:sz w:val="18"/>
                <w:szCs w:val="18"/>
              </w:rPr>
              <w:t>Hydrostatic proof test</w:t>
            </w:r>
          </w:p>
        </w:tc>
        <w:tc>
          <w:tcPr>
            <w:tcW w:w="993" w:type="dxa"/>
            <w:tcBorders>
              <w:left w:val="single" w:sz="2" w:space="0" w:color="000000"/>
              <w:right w:val="single" w:sz="2" w:space="0" w:color="000000"/>
            </w:tcBorders>
          </w:tcPr>
          <w:p w14:paraId="0902374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350F9EF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33536E4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22BBA61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76CC5B9E" w14:textId="77777777" w:rsidTr="00DE6D79">
        <w:tc>
          <w:tcPr>
            <w:tcW w:w="3402" w:type="dxa"/>
            <w:tcBorders>
              <w:left w:val="single" w:sz="2" w:space="0" w:color="000000"/>
              <w:right w:val="single" w:sz="2" w:space="0" w:color="000000"/>
            </w:tcBorders>
          </w:tcPr>
          <w:p w14:paraId="026DB5E3" w14:textId="77777777" w:rsidR="00DE6D79" w:rsidRPr="00DE6D79" w:rsidRDefault="00DE6D79" w:rsidP="00DE6D79">
            <w:pPr>
              <w:widowControl w:val="0"/>
              <w:suppressAutoHyphens w:val="0"/>
              <w:autoSpaceDE w:val="0"/>
              <w:autoSpaceDN w:val="0"/>
              <w:adjustRightInd w:val="0"/>
              <w:spacing w:before="40" w:after="40" w:line="240" w:lineRule="auto"/>
              <w:rPr>
                <w:bCs/>
                <w:sz w:val="18"/>
                <w:szCs w:val="18"/>
              </w:rPr>
            </w:pPr>
            <w:r w:rsidRPr="00DE6D79">
              <w:rPr>
                <w:bCs/>
                <w:sz w:val="18"/>
                <w:szCs w:val="18"/>
              </w:rPr>
              <w:t>Leak test</w:t>
            </w:r>
          </w:p>
        </w:tc>
        <w:tc>
          <w:tcPr>
            <w:tcW w:w="993" w:type="dxa"/>
            <w:tcBorders>
              <w:left w:val="single" w:sz="2" w:space="0" w:color="000000"/>
              <w:right w:val="single" w:sz="2" w:space="0" w:color="000000"/>
            </w:tcBorders>
          </w:tcPr>
          <w:p w14:paraId="45E76B1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5A03BF2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5CC9005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261E631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1651BE6A" w14:textId="77777777" w:rsidTr="001A6DB3">
        <w:tc>
          <w:tcPr>
            <w:tcW w:w="3402" w:type="dxa"/>
            <w:tcBorders>
              <w:left w:val="single" w:sz="2" w:space="0" w:color="000000"/>
              <w:bottom w:val="single" w:sz="12" w:space="0" w:color="000000"/>
              <w:right w:val="single" w:sz="2" w:space="0" w:color="000000"/>
            </w:tcBorders>
          </w:tcPr>
          <w:p w14:paraId="18E3BCAE"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Markings</w:t>
            </w:r>
          </w:p>
        </w:tc>
        <w:tc>
          <w:tcPr>
            <w:tcW w:w="993" w:type="dxa"/>
            <w:tcBorders>
              <w:left w:val="single" w:sz="2" w:space="0" w:color="000000"/>
              <w:bottom w:val="single" w:sz="12" w:space="0" w:color="000000"/>
              <w:right w:val="single" w:sz="2" w:space="0" w:color="000000"/>
            </w:tcBorders>
          </w:tcPr>
          <w:p w14:paraId="73CA117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2A0DBDA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6C328AF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6A09D58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57B05B7B" w14:textId="77777777" w:rsidTr="001A6DB3">
        <w:tc>
          <w:tcPr>
            <w:tcW w:w="7371" w:type="dxa"/>
            <w:gridSpan w:val="5"/>
            <w:tcBorders>
              <w:top w:val="single" w:sz="12" w:space="0" w:color="000000"/>
            </w:tcBorders>
          </w:tcPr>
          <w:p w14:paraId="5902B396" w14:textId="77777777" w:rsidR="00DE6D79" w:rsidRPr="00DE6D79" w:rsidRDefault="00DE6D79" w:rsidP="00DE6D79">
            <w:pPr>
              <w:widowControl w:val="0"/>
              <w:suppressAutoHyphens w:val="0"/>
              <w:autoSpaceDE w:val="0"/>
              <w:autoSpaceDN w:val="0"/>
              <w:adjustRightInd w:val="0"/>
              <w:spacing w:before="40" w:after="40" w:line="240" w:lineRule="auto"/>
              <w:rPr>
                <w:bCs/>
                <w:sz w:val="18"/>
                <w:szCs w:val="18"/>
              </w:rPr>
            </w:pPr>
            <w:r w:rsidRPr="00DE6D79">
              <w:rPr>
                <w:bCs/>
                <w:sz w:val="18"/>
                <w:szCs w:val="18"/>
              </w:rPr>
              <w:t>X = required</w:t>
            </w:r>
          </w:p>
        </w:tc>
      </w:tr>
    </w:tbl>
    <w:p w14:paraId="23B25D4B" w14:textId="77777777" w:rsidR="00DE6D79" w:rsidRPr="00DE6D79" w:rsidRDefault="00DE6D79" w:rsidP="00DE6D79">
      <w:pPr>
        <w:keepNext/>
        <w:keepLines/>
        <w:spacing w:after="120" w:line="240" w:lineRule="auto"/>
        <w:ind w:left="1134"/>
        <w:outlineLvl w:val="0"/>
        <w:rPr>
          <w:b/>
        </w:rPr>
      </w:pPr>
    </w:p>
    <w:p w14:paraId="0CB1D766" w14:textId="77777777" w:rsidR="00DE6D79" w:rsidRPr="00DE6D79" w:rsidRDefault="00DE6D79" w:rsidP="00DE6D79">
      <w:pPr>
        <w:keepNext/>
        <w:keepLines/>
        <w:spacing w:after="120" w:line="240" w:lineRule="auto"/>
        <w:ind w:left="1134"/>
        <w:outlineLvl w:val="0"/>
        <w:rPr>
          <w:b/>
        </w:rPr>
      </w:pPr>
      <w:bookmarkStart w:id="81" w:name="_Toc343849536"/>
      <w:r w:rsidRPr="00DE6D79">
        <w:br w:type="page"/>
      </w:r>
      <w:r w:rsidRPr="00DE6D79">
        <w:lastRenderedPageBreak/>
        <w:t>Table 6.7</w:t>
      </w:r>
      <w:bookmarkStart w:id="82" w:name="_Toc343849537"/>
      <w:bookmarkEnd w:id="81"/>
      <w:r w:rsidRPr="00DE6D79">
        <w:br/>
      </w:r>
      <w:r w:rsidRPr="00DE6D79">
        <w:rPr>
          <w:b/>
        </w:rPr>
        <w:t>Change of design</w:t>
      </w:r>
      <w:bookmarkEnd w:id="82"/>
    </w:p>
    <w:tbl>
      <w:tblPr>
        <w:tblW w:w="44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7"/>
        <w:gridCol w:w="820"/>
        <w:gridCol w:w="790"/>
        <w:gridCol w:w="791"/>
        <w:gridCol w:w="791"/>
        <w:gridCol w:w="822"/>
        <w:gridCol w:w="791"/>
        <w:gridCol w:w="791"/>
        <w:gridCol w:w="813"/>
        <w:gridCol w:w="885"/>
      </w:tblGrid>
      <w:tr w:rsidR="00DE6D79" w:rsidRPr="00DE6D79" w14:paraId="48457482" w14:textId="77777777" w:rsidTr="00DE6D79">
        <w:trPr>
          <w:jc w:val="center"/>
        </w:trPr>
        <w:tc>
          <w:tcPr>
            <w:tcW w:w="704" w:type="pct"/>
            <w:tcBorders>
              <w:top w:val="single" w:sz="2" w:space="0" w:color="auto"/>
              <w:left w:val="single" w:sz="2" w:space="0" w:color="auto"/>
              <w:bottom w:val="nil"/>
              <w:right w:val="single" w:sz="2" w:space="0" w:color="auto"/>
            </w:tcBorders>
            <w:shd w:val="clear" w:color="auto" w:fill="auto"/>
          </w:tcPr>
          <w:p w14:paraId="1DA10CAB" w14:textId="77777777" w:rsidR="00DE6D79" w:rsidRPr="00DE6D79" w:rsidRDefault="00DE6D79" w:rsidP="00DE6D79">
            <w:pPr>
              <w:keepNext/>
              <w:keepLines/>
              <w:spacing w:before="40" w:after="40" w:line="240" w:lineRule="auto"/>
              <w:ind w:left="28" w:right="28"/>
              <w:outlineLvl w:val="0"/>
              <w:rPr>
                <w:i/>
                <w:sz w:val="16"/>
              </w:rPr>
            </w:pPr>
          </w:p>
        </w:tc>
        <w:tc>
          <w:tcPr>
            <w:tcW w:w="4296" w:type="pct"/>
            <w:gridSpan w:val="9"/>
            <w:tcBorders>
              <w:top w:val="single" w:sz="2" w:space="0" w:color="auto"/>
              <w:left w:val="single" w:sz="2" w:space="0" w:color="auto"/>
              <w:right w:val="single" w:sz="2" w:space="0" w:color="auto"/>
            </w:tcBorders>
            <w:shd w:val="clear" w:color="auto" w:fill="auto"/>
          </w:tcPr>
          <w:p w14:paraId="466FC0D5"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Type of test</w:t>
            </w:r>
          </w:p>
        </w:tc>
      </w:tr>
      <w:tr w:rsidR="00DE6D79" w:rsidRPr="00DE6D79" w14:paraId="5581DB93" w14:textId="77777777" w:rsidTr="00DE6D79">
        <w:trPr>
          <w:jc w:val="center"/>
        </w:trPr>
        <w:tc>
          <w:tcPr>
            <w:tcW w:w="704" w:type="pct"/>
            <w:tcBorders>
              <w:top w:val="nil"/>
              <w:left w:val="single" w:sz="2" w:space="0" w:color="auto"/>
              <w:bottom w:val="single" w:sz="12" w:space="0" w:color="auto"/>
              <w:right w:val="single" w:sz="2" w:space="0" w:color="auto"/>
            </w:tcBorders>
            <w:shd w:val="clear" w:color="auto" w:fill="auto"/>
            <w:vAlign w:val="bottom"/>
          </w:tcPr>
          <w:p w14:paraId="2B9383DB" w14:textId="77777777" w:rsidR="00DE6D79" w:rsidRPr="00DE6D79" w:rsidRDefault="00DE6D79" w:rsidP="00DE6D79">
            <w:pPr>
              <w:keepNext/>
              <w:keepLines/>
              <w:spacing w:before="40" w:after="40" w:line="240" w:lineRule="auto"/>
              <w:ind w:left="28" w:right="28"/>
              <w:outlineLvl w:val="0"/>
              <w:rPr>
                <w:i/>
                <w:sz w:val="16"/>
              </w:rPr>
            </w:pPr>
            <w:r w:rsidRPr="00DE6D79">
              <w:rPr>
                <w:i/>
                <w:sz w:val="16"/>
              </w:rPr>
              <w:t>Design change</w:t>
            </w:r>
          </w:p>
        </w:tc>
        <w:tc>
          <w:tcPr>
            <w:tcW w:w="483" w:type="pct"/>
            <w:tcBorders>
              <w:left w:val="single" w:sz="2" w:space="0" w:color="auto"/>
              <w:bottom w:val="single" w:sz="12" w:space="0" w:color="auto"/>
              <w:right w:val="single" w:sz="2" w:space="0" w:color="auto"/>
            </w:tcBorders>
            <w:shd w:val="clear" w:color="auto" w:fill="auto"/>
            <w:vAlign w:val="bottom"/>
          </w:tcPr>
          <w:p w14:paraId="55364039"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Burst Hydrostatic A.12</w:t>
            </w:r>
          </w:p>
        </w:tc>
        <w:tc>
          <w:tcPr>
            <w:tcW w:w="465" w:type="pct"/>
            <w:tcBorders>
              <w:left w:val="single" w:sz="2" w:space="0" w:color="auto"/>
              <w:bottom w:val="single" w:sz="12" w:space="0" w:color="auto"/>
              <w:right w:val="single" w:sz="2" w:space="0" w:color="auto"/>
            </w:tcBorders>
            <w:shd w:val="clear" w:color="auto" w:fill="auto"/>
            <w:vAlign w:val="bottom"/>
          </w:tcPr>
          <w:p w14:paraId="1D4AB87B"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Cycling ambient temp:</w:t>
            </w:r>
            <w:r w:rsidRPr="00DE6D79">
              <w:rPr>
                <w:i/>
                <w:sz w:val="16"/>
              </w:rPr>
              <w:br/>
              <w:t>A.13</w:t>
            </w:r>
          </w:p>
        </w:tc>
        <w:tc>
          <w:tcPr>
            <w:tcW w:w="466" w:type="pct"/>
            <w:tcBorders>
              <w:left w:val="single" w:sz="2" w:space="0" w:color="auto"/>
              <w:bottom w:val="single" w:sz="12" w:space="0" w:color="auto"/>
              <w:right w:val="single" w:sz="2" w:space="0" w:color="auto"/>
            </w:tcBorders>
            <w:shd w:val="clear" w:color="auto" w:fill="auto"/>
            <w:vAlign w:val="bottom"/>
          </w:tcPr>
          <w:p w14:paraId="5693FE21"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Environm. A.14</w:t>
            </w:r>
          </w:p>
        </w:tc>
        <w:tc>
          <w:tcPr>
            <w:tcW w:w="466" w:type="pct"/>
            <w:tcBorders>
              <w:left w:val="single" w:sz="2" w:space="0" w:color="auto"/>
              <w:bottom w:val="single" w:sz="12" w:space="0" w:color="auto"/>
              <w:right w:val="single" w:sz="2" w:space="0" w:color="auto"/>
            </w:tcBorders>
            <w:shd w:val="clear" w:color="auto" w:fill="auto"/>
            <w:vAlign w:val="bottom"/>
          </w:tcPr>
          <w:p w14:paraId="068921B7"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Bonfire A.15</w:t>
            </w:r>
          </w:p>
        </w:tc>
        <w:tc>
          <w:tcPr>
            <w:tcW w:w="484" w:type="pct"/>
            <w:tcBorders>
              <w:left w:val="single" w:sz="2" w:space="0" w:color="auto"/>
              <w:bottom w:val="single" w:sz="12" w:space="0" w:color="auto"/>
              <w:right w:val="single" w:sz="2" w:space="0" w:color="auto"/>
            </w:tcBorders>
            <w:shd w:val="clear" w:color="auto" w:fill="auto"/>
            <w:vAlign w:val="bottom"/>
          </w:tcPr>
          <w:p w14:paraId="55DF2845"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Penetration A.16</w:t>
            </w:r>
          </w:p>
        </w:tc>
        <w:tc>
          <w:tcPr>
            <w:tcW w:w="466" w:type="pct"/>
            <w:tcBorders>
              <w:left w:val="single" w:sz="2" w:space="0" w:color="auto"/>
              <w:bottom w:val="single" w:sz="12" w:space="0" w:color="auto"/>
              <w:right w:val="single" w:sz="2" w:space="0" w:color="auto"/>
            </w:tcBorders>
            <w:shd w:val="clear" w:color="auto" w:fill="auto"/>
            <w:vAlign w:val="bottom"/>
          </w:tcPr>
          <w:p w14:paraId="6D18C125"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Flaw tolerance A.17</w:t>
            </w:r>
          </w:p>
        </w:tc>
        <w:tc>
          <w:tcPr>
            <w:tcW w:w="466" w:type="pct"/>
            <w:tcBorders>
              <w:left w:val="single" w:sz="2" w:space="0" w:color="auto"/>
              <w:bottom w:val="single" w:sz="12" w:space="0" w:color="auto"/>
              <w:right w:val="single" w:sz="2" w:space="0" w:color="auto"/>
            </w:tcBorders>
            <w:shd w:val="clear" w:color="auto" w:fill="auto"/>
            <w:vAlign w:val="bottom"/>
          </w:tcPr>
          <w:p w14:paraId="69B69FBA"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High temp: Creep A.18</w:t>
            </w:r>
          </w:p>
          <w:p w14:paraId="1E1A8301"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Stress rupture A.19</w:t>
            </w:r>
          </w:p>
          <w:p w14:paraId="7A208E6F"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Drop test A.20</w:t>
            </w:r>
          </w:p>
        </w:tc>
        <w:tc>
          <w:tcPr>
            <w:tcW w:w="479" w:type="pct"/>
            <w:tcBorders>
              <w:left w:val="single" w:sz="2" w:space="0" w:color="auto"/>
              <w:bottom w:val="single" w:sz="12" w:space="0" w:color="auto"/>
              <w:right w:val="single" w:sz="2" w:space="0" w:color="auto"/>
            </w:tcBorders>
            <w:shd w:val="clear" w:color="auto" w:fill="auto"/>
            <w:vAlign w:val="bottom"/>
          </w:tcPr>
          <w:p w14:paraId="4E0526B1"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jc w:val="center"/>
              <w:rPr>
                <w:bCs/>
                <w:i/>
                <w:sz w:val="16"/>
                <w:szCs w:val="16"/>
              </w:rPr>
            </w:pPr>
            <w:r w:rsidRPr="00DE6D79">
              <w:rPr>
                <w:bCs/>
                <w:i/>
                <w:sz w:val="16"/>
                <w:szCs w:val="16"/>
              </w:rPr>
              <w:t>Permeation A.21 CNG</w:t>
            </w:r>
          </w:p>
          <w:p w14:paraId="36AA4392"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jc w:val="center"/>
              <w:rPr>
                <w:bCs/>
                <w:i/>
                <w:sz w:val="16"/>
                <w:szCs w:val="16"/>
              </w:rPr>
            </w:pPr>
            <w:r w:rsidRPr="00DE6D79">
              <w:rPr>
                <w:bCs/>
                <w:i/>
                <w:sz w:val="16"/>
                <w:szCs w:val="16"/>
              </w:rPr>
              <w:t>Boss torque A.25</w:t>
            </w:r>
          </w:p>
          <w:p w14:paraId="3CEF07C3" w14:textId="77777777" w:rsidR="00DE6D79" w:rsidRPr="00DE6D79" w:rsidRDefault="00DE6D79" w:rsidP="00DE6D79">
            <w:pPr>
              <w:keepNext/>
              <w:keepLines/>
              <w:spacing w:before="40" w:after="40" w:line="240" w:lineRule="auto"/>
              <w:ind w:left="28" w:right="28"/>
              <w:jc w:val="center"/>
              <w:outlineLvl w:val="0"/>
              <w:rPr>
                <w:i/>
                <w:sz w:val="16"/>
              </w:rPr>
            </w:pPr>
            <w:r w:rsidRPr="00DE6D79">
              <w:rPr>
                <w:bCs/>
                <w:i/>
                <w:sz w:val="16"/>
                <w:szCs w:val="16"/>
              </w:rPr>
              <w:t>Cycling A.27</w:t>
            </w:r>
          </w:p>
        </w:tc>
        <w:tc>
          <w:tcPr>
            <w:tcW w:w="520" w:type="pct"/>
            <w:tcBorders>
              <w:left w:val="single" w:sz="2" w:space="0" w:color="auto"/>
              <w:bottom w:val="single" w:sz="12" w:space="0" w:color="auto"/>
              <w:right w:val="single" w:sz="2" w:space="0" w:color="auto"/>
            </w:tcBorders>
            <w:shd w:val="clear" w:color="auto" w:fill="auto"/>
            <w:vAlign w:val="bottom"/>
          </w:tcPr>
          <w:p w14:paraId="3909A7DF"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jc w:val="center"/>
              <w:rPr>
                <w:bCs/>
                <w:i/>
                <w:sz w:val="16"/>
                <w:szCs w:val="16"/>
              </w:rPr>
            </w:pPr>
            <w:r w:rsidRPr="00DE6D79">
              <w:rPr>
                <w:bCs/>
                <w:i/>
                <w:sz w:val="16"/>
                <w:szCs w:val="16"/>
              </w:rPr>
              <w:t>PRD</w:t>
            </w:r>
          </w:p>
          <w:p w14:paraId="4279DC4B"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jc w:val="center"/>
              <w:rPr>
                <w:bCs/>
                <w:i/>
                <w:sz w:val="16"/>
                <w:szCs w:val="16"/>
              </w:rPr>
            </w:pPr>
            <w:r w:rsidRPr="00DE6D79">
              <w:rPr>
                <w:bCs/>
                <w:i/>
                <w:sz w:val="16"/>
                <w:szCs w:val="16"/>
              </w:rPr>
              <w:t>performance</w:t>
            </w:r>
          </w:p>
          <w:p w14:paraId="5805119F" w14:textId="77777777" w:rsidR="00DE6D79" w:rsidRPr="00DE6D79" w:rsidRDefault="00DE6D79" w:rsidP="00DE6D79">
            <w:pPr>
              <w:keepNext/>
              <w:keepLines/>
              <w:spacing w:before="40" w:after="40" w:line="240" w:lineRule="auto"/>
              <w:ind w:left="28" w:right="28"/>
              <w:jc w:val="center"/>
              <w:outlineLvl w:val="0"/>
              <w:rPr>
                <w:i/>
                <w:sz w:val="16"/>
              </w:rPr>
            </w:pPr>
            <w:r w:rsidRPr="00DE6D79">
              <w:rPr>
                <w:bCs/>
                <w:i/>
                <w:sz w:val="16"/>
                <w:szCs w:val="16"/>
              </w:rPr>
              <w:t>A.24</w:t>
            </w:r>
          </w:p>
        </w:tc>
      </w:tr>
      <w:tr w:rsidR="00DE6D79" w:rsidRPr="00DE6D79" w14:paraId="23DD6655" w14:textId="77777777" w:rsidTr="00DE6D79">
        <w:trPr>
          <w:jc w:val="center"/>
        </w:trPr>
        <w:tc>
          <w:tcPr>
            <w:tcW w:w="704" w:type="pct"/>
            <w:tcBorders>
              <w:top w:val="single" w:sz="12" w:space="0" w:color="auto"/>
              <w:left w:val="single" w:sz="2" w:space="0" w:color="auto"/>
              <w:right w:val="single" w:sz="2" w:space="0" w:color="auto"/>
            </w:tcBorders>
            <w:shd w:val="clear" w:color="auto" w:fill="auto"/>
          </w:tcPr>
          <w:p w14:paraId="71D175EF" w14:textId="77777777" w:rsidR="00DE6D79" w:rsidRPr="00DE6D79" w:rsidRDefault="00DE6D79" w:rsidP="00DE6D79">
            <w:pPr>
              <w:keepNext/>
              <w:keepLines/>
              <w:spacing w:before="40" w:after="40" w:line="240" w:lineRule="auto"/>
              <w:ind w:left="28" w:right="28"/>
              <w:outlineLvl w:val="0"/>
              <w:rPr>
                <w:sz w:val="18"/>
                <w:szCs w:val="18"/>
              </w:rPr>
            </w:pPr>
            <w:r w:rsidRPr="00DE6D79">
              <w:rPr>
                <w:sz w:val="18"/>
                <w:szCs w:val="18"/>
              </w:rPr>
              <w:t>Fibre manufacturer</w:t>
            </w:r>
          </w:p>
        </w:tc>
        <w:tc>
          <w:tcPr>
            <w:tcW w:w="483" w:type="pct"/>
            <w:tcBorders>
              <w:top w:val="single" w:sz="12" w:space="0" w:color="auto"/>
              <w:left w:val="single" w:sz="2" w:space="0" w:color="auto"/>
              <w:right w:val="single" w:sz="2" w:space="0" w:color="auto"/>
            </w:tcBorders>
            <w:shd w:val="clear" w:color="auto" w:fill="auto"/>
            <w:vAlign w:val="center"/>
          </w:tcPr>
          <w:p w14:paraId="0BA6425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top w:val="single" w:sz="12" w:space="0" w:color="auto"/>
              <w:left w:val="single" w:sz="2" w:space="0" w:color="auto"/>
              <w:right w:val="single" w:sz="2" w:space="0" w:color="auto"/>
            </w:tcBorders>
            <w:shd w:val="clear" w:color="auto" w:fill="auto"/>
            <w:vAlign w:val="center"/>
          </w:tcPr>
          <w:p w14:paraId="044CE36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top w:val="single" w:sz="12" w:space="0" w:color="auto"/>
              <w:left w:val="single" w:sz="2" w:space="0" w:color="auto"/>
              <w:right w:val="single" w:sz="2" w:space="0" w:color="auto"/>
            </w:tcBorders>
            <w:shd w:val="clear" w:color="auto" w:fill="auto"/>
            <w:vAlign w:val="center"/>
          </w:tcPr>
          <w:p w14:paraId="14BC6BF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top w:val="single" w:sz="12" w:space="0" w:color="auto"/>
              <w:left w:val="single" w:sz="2" w:space="0" w:color="auto"/>
              <w:right w:val="single" w:sz="2" w:space="0" w:color="auto"/>
            </w:tcBorders>
            <w:shd w:val="clear" w:color="auto" w:fill="auto"/>
            <w:vAlign w:val="center"/>
          </w:tcPr>
          <w:p w14:paraId="1B86A72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84" w:type="pct"/>
            <w:tcBorders>
              <w:top w:val="single" w:sz="12" w:space="0" w:color="auto"/>
              <w:left w:val="single" w:sz="2" w:space="0" w:color="auto"/>
              <w:right w:val="single" w:sz="2" w:space="0" w:color="auto"/>
            </w:tcBorders>
            <w:shd w:val="clear" w:color="auto" w:fill="auto"/>
            <w:vAlign w:val="center"/>
          </w:tcPr>
          <w:p w14:paraId="17C6E3B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top w:val="single" w:sz="12" w:space="0" w:color="auto"/>
              <w:left w:val="single" w:sz="2" w:space="0" w:color="auto"/>
              <w:right w:val="single" w:sz="2" w:space="0" w:color="auto"/>
            </w:tcBorders>
            <w:shd w:val="clear" w:color="auto" w:fill="auto"/>
            <w:vAlign w:val="center"/>
          </w:tcPr>
          <w:p w14:paraId="441A18C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top w:val="single" w:sz="12" w:space="0" w:color="auto"/>
              <w:left w:val="single" w:sz="2" w:space="0" w:color="auto"/>
              <w:right w:val="single" w:sz="2" w:space="0" w:color="auto"/>
            </w:tcBorders>
            <w:shd w:val="clear" w:color="auto" w:fill="auto"/>
            <w:vAlign w:val="center"/>
          </w:tcPr>
          <w:p w14:paraId="3835607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79" w:type="pct"/>
            <w:tcBorders>
              <w:top w:val="single" w:sz="12" w:space="0" w:color="auto"/>
              <w:left w:val="single" w:sz="2" w:space="0" w:color="auto"/>
              <w:right w:val="single" w:sz="2" w:space="0" w:color="auto"/>
            </w:tcBorders>
            <w:shd w:val="clear" w:color="auto" w:fill="auto"/>
            <w:vAlign w:val="center"/>
          </w:tcPr>
          <w:p w14:paraId="72C2645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520" w:type="pct"/>
            <w:tcBorders>
              <w:top w:val="single" w:sz="12" w:space="0" w:color="auto"/>
              <w:left w:val="single" w:sz="2" w:space="0" w:color="auto"/>
              <w:right w:val="single" w:sz="2" w:space="0" w:color="auto"/>
            </w:tcBorders>
            <w:shd w:val="clear" w:color="auto" w:fill="auto"/>
            <w:vAlign w:val="center"/>
          </w:tcPr>
          <w:p w14:paraId="269100E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3BCF5D4C" w14:textId="77777777" w:rsidTr="00DE6D79">
        <w:trPr>
          <w:jc w:val="center"/>
        </w:trPr>
        <w:tc>
          <w:tcPr>
            <w:tcW w:w="704" w:type="pct"/>
            <w:tcBorders>
              <w:left w:val="single" w:sz="2" w:space="0" w:color="auto"/>
              <w:right w:val="single" w:sz="2" w:space="0" w:color="auto"/>
            </w:tcBorders>
            <w:shd w:val="clear" w:color="auto" w:fill="auto"/>
          </w:tcPr>
          <w:p w14:paraId="7FAB835F"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Metallic cylinder or liner material</w:t>
            </w:r>
          </w:p>
        </w:tc>
        <w:tc>
          <w:tcPr>
            <w:tcW w:w="483" w:type="pct"/>
            <w:tcBorders>
              <w:left w:val="single" w:sz="2" w:space="0" w:color="auto"/>
              <w:right w:val="single" w:sz="2" w:space="0" w:color="auto"/>
            </w:tcBorders>
            <w:shd w:val="clear" w:color="auto" w:fill="auto"/>
            <w:vAlign w:val="center"/>
          </w:tcPr>
          <w:p w14:paraId="71DBD21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1916A81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153AA8E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066EBB7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84" w:type="pct"/>
            <w:tcBorders>
              <w:left w:val="single" w:sz="2" w:space="0" w:color="auto"/>
              <w:right w:val="single" w:sz="2" w:space="0" w:color="auto"/>
            </w:tcBorders>
            <w:shd w:val="clear" w:color="auto" w:fill="auto"/>
            <w:vAlign w:val="center"/>
          </w:tcPr>
          <w:p w14:paraId="611B001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63DEC10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73A0FBF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79" w:type="pct"/>
            <w:tcBorders>
              <w:left w:val="single" w:sz="2" w:space="0" w:color="auto"/>
              <w:right w:val="single" w:sz="2" w:space="0" w:color="auto"/>
            </w:tcBorders>
            <w:shd w:val="clear" w:color="auto" w:fill="auto"/>
            <w:vAlign w:val="center"/>
          </w:tcPr>
          <w:p w14:paraId="01F02B2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75B5000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0E559039" w14:textId="77777777" w:rsidTr="00DE6D79">
        <w:trPr>
          <w:jc w:val="center"/>
        </w:trPr>
        <w:tc>
          <w:tcPr>
            <w:tcW w:w="704" w:type="pct"/>
            <w:tcBorders>
              <w:left w:val="single" w:sz="2" w:space="0" w:color="auto"/>
              <w:right w:val="single" w:sz="2" w:space="0" w:color="auto"/>
            </w:tcBorders>
            <w:shd w:val="clear" w:color="auto" w:fill="auto"/>
          </w:tcPr>
          <w:p w14:paraId="1D3AF91D"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Plastic liner material</w:t>
            </w:r>
          </w:p>
        </w:tc>
        <w:tc>
          <w:tcPr>
            <w:tcW w:w="483" w:type="pct"/>
            <w:tcBorders>
              <w:left w:val="single" w:sz="2" w:space="0" w:color="auto"/>
              <w:right w:val="single" w:sz="2" w:space="0" w:color="auto"/>
            </w:tcBorders>
            <w:shd w:val="clear" w:color="auto" w:fill="auto"/>
            <w:vAlign w:val="center"/>
          </w:tcPr>
          <w:p w14:paraId="7A73927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5" w:type="pct"/>
            <w:tcBorders>
              <w:left w:val="single" w:sz="2" w:space="0" w:color="auto"/>
              <w:right w:val="single" w:sz="2" w:space="0" w:color="auto"/>
            </w:tcBorders>
            <w:shd w:val="clear" w:color="auto" w:fill="auto"/>
            <w:vAlign w:val="center"/>
          </w:tcPr>
          <w:p w14:paraId="3EC6E3A1"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6F176FD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7129F7C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7213462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68778E0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4D8F809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15463FD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520" w:type="pct"/>
            <w:tcBorders>
              <w:left w:val="single" w:sz="2" w:space="0" w:color="auto"/>
              <w:right w:val="single" w:sz="2" w:space="0" w:color="auto"/>
            </w:tcBorders>
            <w:shd w:val="clear" w:color="auto" w:fill="auto"/>
            <w:vAlign w:val="center"/>
          </w:tcPr>
          <w:p w14:paraId="430ABF31"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1B80B08B" w14:textId="77777777" w:rsidTr="00DE6D79">
        <w:trPr>
          <w:jc w:val="center"/>
        </w:trPr>
        <w:tc>
          <w:tcPr>
            <w:tcW w:w="704" w:type="pct"/>
            <w:tcBorders>
              <w:left w:val="single" w:sz="2" w:space="0" w:color="auto"/>
              <w:right w:val="single" w:sz="2" w:space="0" w:color="auto"/>
            </w:tcBorders>
            <w:shd w:val="clear" w:color="auto" w:fill="auto"/>
          </w:tcPr>
          <w:p w14:paraId="038A90E2"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Fibre material</w:t>
            </w:r>
          </w:p>
        </w:tc>
        <w:tc>
          <w:tcPr>
            <w:tcW w:w="483" w:type="pct"/>
            <w:tcBorders>
              <w:left w:val="single" w:sz="2" w:space="0" w:color="auto"/>
              <w:right w:val="single" w:sz="2" w:space="0" w:color="auto"/>
            </w:tcBorders>
            <w:shd w:val="clear" w:color="auto" w:fill="auto"/>
            <w:vAlign w:val="center"/>
          </w:tcPr>
          <w:p w14:paraId="75E4EE1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6A8EC6D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026F01E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77A8753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84" w:type="pct"/>
            <w:tcBorders>
              <w:left w:val="single" w:sz="2" w:space="0" w:color="auto"/>
              <w:right w:val="single" w:sz="2" w:space="0" w:color="auto"/>
            </w:tcBorders>
            <w:shd w:val="clear" w:color="auto" w:fill="auto"/>
            <w:vAlign w:val="center"/>
          </w:tcPr>
          <w:p w14:paraId="14A5ED0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3C83879A"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1CF5F92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79" w:type="pct"/>
            <w:tcBorders>
              <w:left w:val="single" w:sz="2" w:space="0" w:color="auto"/>
              <w:right w:val="single" w:sz="2" w:space="0" w:color="auto"/>
            </w:tcBorders>
            <w:shd w:val="clear" w:color="auto" w:fill="auto"/>
            <w:vAlign w:val="center"/>
          </w:tcPr>
          <w:p w14:paraId="2364680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520" w:type="pct"/>
            <w:tcBorders>
              <w:left w:val="single" w:sz="2" w:space="0" w:color="auto"/>
              <w:right w:val="single" w:sz="2" w:space="0" w:color="auto"/>
            </w:tcBorders>
            <w:shd w:val="clear" w:color="auto" w:fill="auto"/>
            <w:vAlign w:val="center"/>
          </w:tcPr>
          <w:p w14:paraId="5DF8592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0F7483C2" w14:textId="77777777" w:rsidTr="00DE6D79">
        <w:trPr>
          <w:jc w:val="center"/>
        </w:trPr>
        <w:tc>
          <w:tcPr>
            <w:tcW w:w="704" w:type="pct"/>
            <w:tcBorders>
              <w:left w:val="single" w:sz="2" w:space="0" w:color="auto"/>
              <w:right w:val="single" w:sz="2" w:space="0" w:color="auto"/>
            </w:tcBorders>
            <w:shd w:val="clear" w:color="auto" w:fill="auto"/>
          </w:tcPr>
          <w:p w14:paraId="33017EA4"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Resin material</w:t>
            </w:r>
          </w:p>
        </w:tc>
        <w:tc>
          <w:tcPr>
            <w:tcW w:w="483" w:type="pct"/>
            <w:tcBorders>
              <w:left w:val="single" w:sz="2" w:space="0" w:color="auto"/>
              <w:right w:val="single" w:sz="2" w:space="0" w:color="auto"/>
            </w:tcBorders>
            <w:shd w:val="clear" w:color="auto" w:fill="auto"/>
            <w:vAlign w:val="center"/>
          </w:tcPr>
          <w:p w14:paraId="5B64319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5" w:type="pct"/>
            <w:tcBorders>
              <w:left w:val="single" w:sz="2" w:space="0" w:color="auto"/>
              <w:right w:val="single" w:sz="2" w:space="0" w:color="auto"/>
            </w:tcBorders>
            <w:shd w:val="clear" w:color="auto" w:fill="auto"/>
            <w:vAlign w:val="center"/>
          </w:tcPr>
          <w:p w14:paraId="2DD064A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2EB1FD8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7D574FD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199E253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6305DD6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730AD9D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79" w:type="pct"/>
            <w:tcBorders>
              <w:left w:val="single" w:sz="2" w:space="0" w:color="auto"/>
              <w:right w:val="single" w:sz="2" w:space="0" w:color="auto"/>
            </w:tcBorders>
            <w:shd w:val="clear" w:color="auto" w:fill="auto"/>
            <w:vAlign w:val="center"/>
          </w:tcPr>
          <w:p w14:paraId="02549DE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033B27DA"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73ED5963" w14:textId="77777777" w:rsidTr="00DE6D79">
        <w:trPr>
          <w:jc w:val="center"/>
        </w:trPr>
        <w:tc>
          <w:tcPr>
            <w:tcW w:w="704" w:type="pct"/>
            <w:tcBorders>
              <w:left w:val="single" w:sz="2" w:space="0" w:color="auto"/>
              <w:right w:val="single" w:sz="2" w:space="0" w:color="auto"/>
            </w:tcBorders>
            <w:shd w:val="clear" w:color="auto" w:fill="auto"/>
          </w:tcPr>
          <w:p w14:paraId="03EF5E60"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Diameter change</w:t>
            </w:r>
            <w:r w:rsidRPr="00DE6D79">
              <w:rPr>
                <w:bCs/>
                <w:sz w:val="18"/>
                <w:szCs w:val="18"/>
              </w:rPr>
              <w:br/>
            </w:r>
            <w:r w:rsidRPr="00DE6D79">
              <w:rPr>
                <w:bCs/>
                <w:sz w:val="18"/>
                <w:szCs w:val="18"/>
              </w:rPr>
              <w:sym w:font="Symbol" w:char="F0A3"/>
            </w:r>
            <w:r w:rsidRPr="00DE6D79">
              <w:rPr>
                <w:bCs/>
                <w:sz w:val="18"/>
                <w:szCs w:val="18"/>
              </w:rPr>
              <w:t xml:space="preserve"> 20 per cent</w:t>
            </w:r>
          </w:p>
        </w:tc>
        <w:tc>
          <w:tcPr>
            <w:tcW w:w="483" w:type="pct"/>
            <w:tcBorders>
              <w:left w:val="single" w:sz="2" w:space="0" w:color="auto"/>
              <w:right w:val="single" w:sz="2" w:space="0" w:color="auto"/>
            </w:tcBorders>
            <w:shd w:val="clear" w:color="auto" w:fill="auto"/>
            <w:vAlign w:val="center"/>
          </w:tcPr>
          <w:p w14:paraId="11043DD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6AC64FB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54EE41D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5360119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278FDB2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54D7F07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7B31CC8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407FCD61"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01F6CB9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1D437908" w14:textId="77777777" w:rsidTr="00DE6D79">
        <w:trPr>
          <w:jc w:val="center"/>
        </w:trPr>
        <w:tc>
          <w:tcPr>
            <w:tcW w:w="704" w:type="pct"/>
            <w:tcBorders>
              <w:left w:val="single" w:sz="2" w:space="0" w:color="auto"/>
              <w:right w:val="single" w:sz="2" w:space="0" w:color="auto"/>
            </w:tcBorders>
            <w:shd w:val="clear" w:color="auto" w:fill="auto"/>
          </w:tcPr>
          <w:p w14:paraId="738B1CA1"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Diameter change</w:t>
            </w:r>
            <w:r w:rsidRPr="00DE6D79">
              <w:rPr>
                <w:bCs/>
                <w:sz w:val="18"/>
                <w:szCs w:val="18"/>
              </w:rPr>
              <w:br/>
              <w:t>&gt; 20 per cent</w:t>
            </w:r>
          </w:p>
        </w:tc>
        <w:tc>
          <w:tcPr>
            <w:tcW w:w="483" w:type="pct"/>
            <w:tcBorders>
              <w:left w:val="single" w:sz="2" w:space="0" w:color="auto"/>
              <w:right w:val="single" w:sz="2" w:space="0" w:color="auto"/>
            </w:tcBorders>
            <w:shd w:val="clear" w:color="auto" w:fill="auto"/>
            <w:vAlign w:val="center"/>
          </w:tcPr>
          <w:p w14:paraId="3AD6526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4B236A3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28AEC06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53183C5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84" w:type="pct"/>
            <w:tcBorders>
              <w:left w:val="single" w:sz="2" w:space="0" w:color="auto"/>
              <w:right w:val="single" w:sz="2" w:space="0" w:color="auto"/>
            </w:tcBorders>
            <w:shd w:val="clear" w:color="auto" w:fill="auto"/>
            <w:vAlign w:val="center"/>
          </w:tcPr>
          <w:p w14:paraId="63D0627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4C5DA52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3F94A42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446B2D3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5EB33D4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0FA79907" w14:textId="77777777" w:rsidTr="00DE6D79">
        <w:trPr>
          <w:jc w:val="center"/>
        </w:trPr>
        <w:tc>
          <w:tcPr>
            <w:tcW w:w="704" w:type="pct"/>
            <w:tcBorders>
              <w:left w:val="single" w:sz="2" w:space="0" w:color="auto"/>
              <w:right w:val="single" w:sz="2" w:space="0" w:color="auto"/>
            </w:tcBorders>
            <w:shd w:val="clear" w:color="auto" w:fill="auto"/>
          </w:tcPr>
          <w:p w14:paraId="4086FB60"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Length change</w:t>
            </w:r>
            <w:r w:rsidRPr="00DE6D79">
              <w:rPr>
                <w:bCs/>
                <w:sz w:val="18"/>
                <w:szCs w:val="18"/>
              </w:rPr>
              <w:br/>
            </w:r>
            <w:r w:rsidRPr="00DE6D79">
              <w:rPr>
                <w:bCs/>
                <w:sz w:val="18"/>
                <w:szCs w:val="18"/>
              </w:rPr>
              <w:sym w:font="Symbol" w:char="F0A3"/>
            </w:r>
            <w:r w:rsidRPr="00DE6D79">
              <w:rPr>
                <w:bCs/>
                <w:sz w:val="18"/>
                <w:szCs w:val="18"/>
              </w:rPr>
              <w:t xml:space="preserve"> 50 per cent</w:t>
            </w:r>
          </w:p>
        </w:tc>
        <w:tc>
          <w:tcPr>
            <w:tcW w:w="483" w:type="pct"/>
            <w:tcBorders>
              <w:left w:val="single" w:sz="2" w:space="0" w:color="auto"/>
              <w:right w:val="single" w:sz="2" w:space="0" w:color="auto"/>
            </w:tcBorders>
            <w:shd w:val="clear" w:color="auto" w:fill="auto"/>
            <w:vAlign w:val="center"/>
          </w:tcPr>
          <w:p w14:paraId="1566790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173EC62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5E43DB1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6C39124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84" w:type="pct"/>
            <w:tcBorders>
              <w:left w:val="single" w:sz="2" w:space="0" w:color="auto"/>
              <w:right w:val="single" w:sz="2" w:space="0" w:color="auto"/>
            </w:tcBorders>
            <w:shd w:val="clear" w:color="auto" w:fill="auto"/>
            <w:vAlign w:val="center"/>
          </w:tcPr>
          <w:p w14:paraId="647E9FC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68C496D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58DBB87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004122A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5DDA02B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4F0872F9" w14:textId="77777777" w:rsidTr="00DE6D79">
        <w:trPr>
          <w:jc w:val="center"/>
        </w:trPr>
        <w:tc>
          <w:tcPr>
            <w:tcW w:w="704" w:type="pct"/>
            <w:tcBorders>
              <w:left w:val="single" w:sz="2" w:space="0" w:color="auto"/>
              <w:right w:val="single" w:sz="2" w:space="0" w:color="auto"/>
            </w:tcBorders>
            <w:shd w:val="clear" w:color="auto" w:fill="auto"/>
          </w:tcPr>
          <w:p w14:paraId="2BA66248"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Length change</w:t>
            </w:r>
            <w:r w:rsidRPr="00DE6D79">
              <w:rPr>
                <w:bCs/>
                <w:sz w:val="18"/>
                <w:szCs w:val="18"/>
              </w:rPr>
              <w:br/>
              <w:t>&gt; 50 per cent</w:t>
            </w:r>
          </w:p>
        </w:tc>
        <w:tc>
          <w:tcPr>
            <w:tcW w:w="483" w:type="pct"/>
            <w:tcBorders>
              <w:left w:val="single" w:sz="2" w:space="0" w:color="auto"/>
              <w:right w:val="single" w:sz="2" w:space="0" w:color="auto"/>
            </w:tcBorders>
            <w:shd w:val="clear" w:color="auto" w:fill="auto"/>
            <w:vAlign w:val="center"/>
          </w:tcPr>
          <w:p w14:paraId="29153B9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2E9C357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39BB409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5FA9A31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84" w:type="pct"/>
            <w:tcBorders>
              <w:left w:val="single" w:sz="2" w:space="0" w:color="auto"/>
              <w:right w:val="single" w:sz="2" w:space="0" w:color="auto"/>
            </w:tcBorders>
            <w:shd w:val="clear" w:color="auto" w:fill="auto"/>
            <w:vAlign w:val="center"/>
          </w:tcPr>
          <w:p w14:paraId="09E2991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5517411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7828413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3B5A56C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13C0304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785FD565" w14:textId="77777777" w:rsidTr="00DE6D79">
        <w:trPr>
          <w:jc w:val="center"/>
        </w:trPr>
        <w:tc>
          <w:tcPr>
            <w:tcW w:w="704" w:type="pct"/>
            <w:tcBorders>
              <w:left w:val="single" w:sz="2" w:space="0" w:color="auto"/>
              <w:right w:val="single" w:sz="2" w:space="0" w:color="auto"/>
            </w:tcBorders>
            <w:shd w:val="clear" w:color="auto" w:fill="auto"/>
          </w:tcPr>
          <w:p w14:paraId="122FA53C"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Working pressure change</w:t>
            </w:r>
            <w:r w:rsidRPr="00DE6D79">
              <w:rPr>
                <w:bCs/>
                <w:sz w:val="18"/>
                <w:szCs w:val="18"/>
              </w:rPr>
              <w:br/>
            </w:r>
            <w:r w:rsidRPr="00DE6D79">
              <w:rPr>
                <w:bCs/>
                <w:sz w:val="18"/>
                <w:szCs w:val="18"/>
              </w:rPr>
              <w:sym w:font="Symbol" w:char="F0A3"/>
            </w:r>
            <w:r w:rsidRPr="00DE6D79">
              <w:rPr>
                <w:bCs/>
                <w:sz w:val="18"/>
                <w:szCs w:val="18"/>
              </w:rPr>
              <w:t xml:space="preserve"> 20 per cent</w:t>
            </w:r>
            <w:r w:rsidR="00640EC5" w:rsidRPr="00640EC5">
              <w:rPr>
                <w:bCs/>
                <w:sz w:val="18"/>
                <w:szCs w:val="18"/>
                <w:vertAlign w:val="superscript"/>
              </w:rPr>
              <w:t>@</w:t>
            </w:r>
          </w:p>
        </w:tc>
        <w:tc>
          <w:tcPr>
            <w:tcW w:w="483" w:type="pct"/>
            <w:tcBorders>
              <w:left w:val="single" w:sz="2" w:space="0" w:color="auto"/>
              <w:right w:val="single" w:sz="2" w:space="0" w:color="auto"/>
            </w:tcBorders>
            <w:shd w:val="clear" w:color="auto" w:fill="auto"/>
            <w:vAlign w:val="center"/>
          </w:tcPr>
          <w:p w14:paraId="48E29C0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388993D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10F94EEA"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4755162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263F203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5EC3E69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1C71744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4786068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7BB5613A"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6C9A85C5" w14:textId="77777777" w:rsidTr="00DE6D79">
        <w:trPr>
          <w:jc w:val="center"/>
        </w:trPr>
        <w:tc>
          <w:tcPr>
            <w:tcW w:w="704" w:type="pct"/>
            <w:tcBorders>
              <w:left w:val="single" w:sz="2" w:space="0" w:color="auto"/>
              <w:right w:val="single" w:sz="2" w:space="0" w:color="auto"/>
            </w:tcBorders>
            <w:shd w:val="clear" w:color="auto" w:fill="auto"/>
          </w:tcPr>
          <w:p w14:paraId="0F8A701E"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Dome shape</w:t>
            </w:r>
          </w:p>
        </w:tc>
        <w:tc>
          <w:tcPr>
            <w:tcW w:w="483" w:type="pct"/>
            <w:tcBorders>
              <w:left w:val="single" w:sz="2" w:space="0" w:color="auto"/>
              <w:right w:val="single" w:sz="2" w:space="0" w:color="auto"/>
            </w:tcBorders>
            <w:shd w:val="clear" w:color="auto" w:fill="auto"/>
            <w:vAlign w:val="center"/>
          </w:tcPr>
          <w:p w14:paraId="4CFBDC1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7536D96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543F6B6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2009568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2148F3F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06C37DA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14B766DA"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5AF1791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520" w:type="pct"/>
            <w:tcBorders>
              <w:left w:val="single" w:sz="2" w:space="0" w:color="auto"/>
              <w:right w:val="single" w:sz="2" w:space="0" w:color="auto"/>
            </w:tcBorders>
            <w:shd w:val="clear" w:color="auto" w:fill="auto"/>
            <w:vAlign w:val="center"/>
          </w:tcPr>
          <w:p w14:paraId="7CBFFEA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4302C192" w14:textId="77777777" w:rsidTr="00DE6D79">
        <w:trPr>
          <w:jc w:val="center"/>
        </w:trPr>
        <w:tc>
          <w:tcPr>
            <w:tcW w:w="704" w:type="pct"/>
            <w:tcBorders>
              <w:left w:val="single" w:sz="2" w:space="0" w:color="auto"/>
              <w:right w:val="single" w:sz="2" w:space="0" w:color="auto"/>
            </w:tcBorders>
            <w:shd w:val="clear" w:color="auto" w:fill="auto"/>
          </w:tcPr>
          <w:p w14:paraId="7F0ABCB1" w14:textId="77777777" w:rsidR="00DE6D79" w:rsidRPr="00DE6D79" w:rsidRDefault="00DE6D79" w:rsidP="00DE6D79">
            <w:pPr>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Opening size</w:t>
            </w:r>
          </w:p>
        </w:tc>
        <w:tc>
          <w:tcPr>
            <w:tcW w:w="483" w:type="pct"/>
            <w:tcBorders>
              <w:left w:val="single" w:sz="2" w:space="0" w:color="auto"/>
              <w:right w:val="single" w:sz="2" w:space="0" w:color="auto"/>
            </w:tcBorders>
            <w:shd w:val="clear" w:color="auto" w:fill="auto"/>
            <w:vAlign w:val="center"/>
          </w:tcPr>
          <w:p w14:paraId="59F5C251"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442C8C8B"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7C1898A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56A4DE36"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0DEDA998"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718FD5E0"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360CF247"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29B76A08"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7C6B7F62"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r>
      <w:tr w:rsidR="00DE6D79" w:rsidRPr="00DE6D79" w14:paraId="16BA7F29" w14:textId="77777777" w:rsidTr="00DE6D79">
        <w:trPr>
          <w:jc w:val="center"/>
        </w:trPr>
        <w:tc>
          <w:tcPr>
            <w:tcW w:w="704" w:type="pct"/>
            <w:tcBorders>
              <w:left w:val="single" w:sz="2" w:space="0" w:color="auto"/>
              <w:right w:val="single" w:sz="2" w:space="0" w:color="auto"/>
            </w:tcBorders>
            <w:shd w:val="clear" w:color="auto" w:fill="auto"/>
          </w:tcPr>
          <w:p w14:paraId="5BC8D854" w14:textId="77777777" w:rsidR="00DE6D79" w:rsidRPr="00DE6D79" w:rsidRDefault="00DE6D79" w:rsidP="00DE6D79">
            <w:pPr>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Coating change</w:t>
            </w:r>
          </w:p>
        </w:tc>
        <w:tc>
          <w:tcPr>
            <w:tcW w:w="483" w:type="pct"/>
            <w:tcBorders>
              <w:left w:val="single" w:sz="2" w:space="0" w:color="auto"/>
              <w:right w:val="single" w:sz="2" w:space="0" w:color="auto"/>
            </w:tcBorders>
            <w:shd w:val="clear" w:color="auto" w:fill="auto"/>
            <w:vAlign w:val="center"/>
          </w:tcPr>
          <w:p w14:paraId="431FE3A2"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5" w:type="pct"/>
            <w:tcBorders>
              <w:left w:val="single" w:sz="2" w:space="0" w:color="auto"/>
              <w:right w:val="single" w:sz="2" w:space="0" w:color="auto"/>
            </w:tcBorders>
            <w:shd w:val="clear" w:color="auto" w:fill="auto"/>
            <w:vAlign w:val="center"/>
          </w:tcPr>
          <w:p w14:paraId="396CA4E1"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17FE1C37"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0A8D209B"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63289DBE"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28386E26"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17E65F67"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7BE6C3B6"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5EEF2064"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r>
      <w:tr w:rsidR="00DE6D79" w:rsidRPr="00DE6D79" w14:paraId="4016B4E3" w14:textId="77777777" w:rsidTr="00DE6D79">
        <w:trPr>
          <w:jc w:val="center"/>
        </w:trPr>
        <w:tc>
          <w:tcPr>
            <w:tcW w:w="704" w:type="pct"/>
            <w:tcBorders>
              <w:left w:val="single" w:sz="2" w:space="0" w:color="auto"/>
              <w:right w:val="single" w:sz="2" w:space="0" w:color="auto"/>
            </w:tcBorders>
            <w:shd w:val="clear" w:color="auto" w:fill="auto"/>
          </w:tcPr>
          <w:p w14:paraId="0BAD11C7" w14:textId="77777777" w:rsidR="00DE6D79" w:rsidRPr="00DE6D79" w:rsidRDefault="00DE6D79" w:rsidP="00DE6D79">
            <w:pPr>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End boss design</w:t>
            </w:r>
          </w:p>
        </w:tc>
        <w:tc>
          <w:tcPr>
            <w:tcW w:w="483" w:type="pct"/>
            <w:tcBorders>
              <w:left w:val="single" w:sz="2" w:space="0" w:color="auto"/>
              <w:right w:val="single" w:sz="2" w:space="0" w:color="auto"/>
            </w:tcBorders>
            <w:shd w:val="clear" w:color="auto" w:fill="auto"/>
            <w:vAlign w:val="center"/>
          </w:tcPr>
          <w:p w14:paraId="098FB68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5" w:type="pct"/>
            <w:tcBorders>
              <w:left w:val="single" w:sz="2" w:space="0" w:color="auto"/>
              <w:right w:val="single" w:sz="2" w:space="0" w:color="auto"/>
            </w:tcBorders>
            <w:shd w:val="clear" w:color="auto" w:fill="auto"/>
            <w:vAlign w:val="center"/>
          </w:tcPr>
          <w:p w14:paraId="6959BAC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325F091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02EC4B97"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3E1C94FB"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698C32B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42822C36"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16E6E10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520" w:type="pct"/>
            <w:tcBorders>
              <w:left w:val="single" w:sz="2" w:space="0" w:color="auto"/>
              <w:right w:val="single" w:sz="2" w:space="0" w:color="auto"/>
            </w:tcBorders>
            <w:shd w:val="clear" w:color="auto" w:fill="auto"/>
            <w:vAlign w:val="center"/>
          </w:tcPr>
          <w:p w14:paraId="325348A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r>
      <w:tr w:rsidR="00DE6D79" w:rsidRPr="00DE6D79" w14:paraId="68671611" w14:textId="77777777" w:rsidTr="00DE6D79">
        <w:trPr>
          <w:jc w:val="center"/>
        </w:trPr>
        <w:tc>
          <w:tcPr>
            <w:tcW w:w="704" w:type="pct"/>
            <w:tcBorders>
              <w:left w:val="single" w:sz="2" w:space="0" w:color="auto"/>
              <w:bottom w:val="single" w:sz="4" w:space="0" w:color="auto"/>
              <w:right w:val="single" w:sz="2" w:space="0" w:color="auto"/>
            </w:tcBorders>
            <w:shd w:val="clear" w:color="auto" w:fill="auto"/>
          </w:tcPr>
          <w:p w14:paraId="4226453A" w14:textId="77777777" w:rsidR="00DE6D79" w:rsidRPr="00DE6D79" w:rsidRDefault="00DE6D79" w:rsidP="00DE6D79">
            <w:pPr>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Change in manuf. process</w:t>
            </w:r>
          </w:p>
        </w:tc>
        <w:tc>
          <w:tcPr>
            <w:tcW w:w="483" w:type="pct"/>
            <w:tcBorders>
              <w:left w:val="single" w:sz="2" w:space="0" w:color="auto"/>
              <w:bottom w:val="single" w:sz="4" w:space="0" w:color="auto"/>
              <w:right w:val="single" w:sz="2" w:space="0" w:color="auto"/>
            </w:tcBorders>
            <w:shd w:val="clear" w:color="auto" w:fill="auto"/>
            <w:vAlign w:val="center"/>
          </w:tcPr>
          <w:p w14:paraId="513A96F7"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bottom w:val="single" w:sz="4" w:space="0" w:color="auto"/>
              <w:right w:val="single" w:sz="2" w:space="0" w:color="auto"/>
            </w:tcBorders>
            <w:shd w:val="clear" w:color="auto" w:fill="auto"/>
            <w:vAlign w:val="center"/>
          </w:tcPr>
          <w:p w14:paraId="4FBE53DA"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bottom w:val="single" w:sz="4" w:space="0" w:color="auto"/>
              <w:right w:val="single" w:sz="2" w:space="0" w:color="auto"/>
            </w:tcBorders>
            <w:shd w:val="clear" w:color="auto" w:fill="auto"/>
            <w:vAlign w:val="center"/>
          </w:tcPr>
          <w:p w14:paraId="53A3AF08"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bottom w:val="single" w:sz="4" w:space="0" w:color="auto"/>
              <w:right w:val="single" w:sz="2" w:space="0" w:color="auto"/>
            </w:tcBorders>
            <w:shd w:val="clear" w:color="auto" w:fill="auto"/>
            <w:vAlign w:val="center"/>
          </w:tcPr>
          <w:p w14:paraId="497EA1C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bottom w:val="single" w:sz="4" w:space="0" w:color="auto"/>
              <w:right w:val="single" w:sz="2" w:space="0" w:color="auto"/>
            </w:tcBorders>
            <w:shd w:val="clear" w:color="auto" w:fill="auto"/>
            <w:vAlign w:val="center"/>
          </w:tcPr>
          <w:p w14:paraId="1A10D092"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bottom w:val="single" w:sz="4" w:space="0" w:color="auto"/>
              <w:right w:val="single" w:sz="2" w:space="0" w:color="auto"/>
            </w:tcBorders>
            <w:shd w:val="clear" w:color="auto" w:fill="auto"/>
            <w:vAlign w:val="center"/>
          </w:tcPr>
          <w:p w14:paraId="121E27E4"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bottom w:val="single" w:sz="4" w:space="0" w:color="auto"/>
              <w:right w:val="single" w:sz="2" w:space="0" w:color="auto"/>
            </w:tcBorders>
            <w:shd w:val="clear" w:color="auto" w:fill="auto"/>
            <w:vAlign w:val="center"/>
          </w:tcPr>
          <w:p w14:paraId="29ED07CF"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bottom w:val="single" w:sz="4" w:space="0" w:color="auto"/>
              <w:right w:val="single" w:sz="2" w:space="0" w:color="auto"/>
            </w:tcBorders>
            <w:shd w:val="clear" w:color="auto" w:fill="auto"/>
            <w:vAlign w:val="center"/>
          </w:tcPr>
          <w:p w14:paraId="05514999"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bottom w:val="single" w:sz="4" w:space="0" w:color="auto"/>
              <w:right w:val="single" w:sz="2" w:space="0" w:color="auto"/>
            </w:tcBorders>
            <w:shd w:val="clear" w:color="auto" w:fill="auto"/>
            <w:vAlign w:val="center"/>
          </w:tcPr>
          <w:p w14:paraId="1A812B4E"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r>
      <w:tr w:rsidR="00DE6D79" w:rsidRPr="00DE6D79" w14:paraId="5A758DF3" w14:textId="77777777" w:rsidTr="001A6DB3">
        <w:trPr>
          <w:jc w:val="center"/>
        </w:trPr>
        <w:tc>
          <w:tcPr>
            <w:tcW w:w="704" w:type="pct"/>
            <w:tcBorders>
              <w:left w:val="single" w:sz="2" w:space="0" w:color="auto"/>
              <w:bottom w:val="single" w:sz="12" w:space="0" w:color="auto"/>
              <w:right w:val="single" w:sz="2" w:space="0" w:color="auto"/>
            </w:tcBorders>
            <w:shd w:val="clear" w:color="auto" w:fill="auto"/>
          </w:tcPr>
          <w:p w14:paraId="55C675FF" w14:textId="77777777" w:rsidR="00DE6D79" w:rsidRPr="00DE6D79" w:rsidRDefault="00DE6D79" w:rsidP="00DE6D79">
            <w:pPr>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Pressure relief device</w:t>
            </w:r>
          </w:p>
        </w:tc>
        <w:tc>
          <w:tcPr>
            <w:tcW w:w="483" w:type="pct"/>
            <w:tcBorders>
              <w:left w:val="single" w:sz="2" w:space="0" w:color="auto"/>
              <w:bottom w:val="single" w:sz="12" w:space="0" w:color="auto"/>
              <w:right w:val="single" w:sz="2" w:space="0" w:color="auto"/>
            </w:tcBorders>
            <w:shd w:val="clear" w:color="auto" w:fill="auto"/>
            <w:vAlign w:val="center"/>
          </w:tcPr>
          <w:p w14:paraId="39A9A016"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5" w:type="pct"/>
            <w:tcBorders>
              <w:left w:val="single" w:sz="2" w:space="0" w:color="auto"/>
              <w:bottom w:val="single" w:sz="12" w:space="0" w:color="auto"/>
              <w:right w:val="single" w:sz="2" w:space="0" w:color="auto"/>
            </w:tcBorders>
            <w:shd w:val="clear" w:color="auto" w:fill="auto"/>
            <w:vAlign w:val="center"/>
          </w:tcPr>
          <w:p w14:paraId="3B6F4DC6"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bottom w:val="single" w:sz="12" w:space="0" w:color="auto"/>
              <w:right w:val="single" w:sz="2" w:space="0" w:color="auto"/>
            </w:tcBorders>
            <w:shd w:val="clear" w:color="auto" w:fill="auto"/>
            <w:vAlign w:val="center"/>
          </w:tcPr>
          <w:p w14:paraId="38078058"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bottom w:val="single" w:sz="12" w:space="0" w:color="auto"/>
              <w:right w:val="single" w:sz="2" w:space="0" w:color="auto"/>
            </w:tcBorders>
            <w:shd w:val="clear" w:color="auto" w:fill="auto"/>
            <w:vAlign w:val="center"/>
          </w:tcPr>
          <w:p w14:paraId="12D37A87"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84" w:type="pct"/>
            <w:tcBorders>
              <w:left w:val="single" w:sz="2" w:space="0" w:color="auto"/>
              <w:bottom w:val="single" w:sz="12" w:space="0" w:color="auto"/>
              <w:right w:val="single" w:sz="2" w:space="0" w:color="auto"/>
            </w:tcBorders>
            <w:shd w:val="clear" w:color="auto" w:fill="auto"/>
            <w:vAlign w:val="center"/>
          </w:tcPr>
          <w:p w14:paraId="56103641"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bottom w:val="single" w:sz="12" w:space="0" w:color="auto"/>
              <w:right w:val="single" w:sz="2" w:space="0" w:color="auto"/>
            </w:tcBorders>
            <w:shd w:val="clear" w:color="auto" w:fill="auto"/>
            <w:vAlign w:val="center"/>
          </w:tcPr>
          <w:p w14:paraId="46FE31B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bottom w:val="single" w:sz="12" w:space="0" w:color="auto"/>
              <w:right w:val="single" w:sz="2" w:space="0" w:color="auto"/>
            </w:tcBorders>
            <w:shd w:val="clear" w:color="auto" w:fill="auto"/>
            <w:vAlign w:val="center"/>
          </w:tcPr>
          <w:p w14:paraId="20C5BB48"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bottom w:val="single" w:sz="12" w:space="0" w:color="auto"/>
              <w:right w:val="single" w:sz="2" w:space="0" w:color="auto"/>
            </w:tcBorders>
            <w:shd w:val="clear" w:color="auto" w:fill="auto"/>
            <w:vAlign w:val="center"/>
          </w:tcPr>
          <w:p w14:paraId="5CAE7A6B"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bottom w:val="single" w:sz="12" w:space="0" w:color="auto"/>
              <w:right w:val="single" w:sz="2" w:space="0" w:color="auto"/>
            </w:tcBorders>
            <w:shd w:val="clear" w:color="auto" w:fill="auto"/>
            <w:vAlign w:val="center"/>
          </w:tcPr>
          <w:p w14:paraId="2C9B3CBB"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4BC94163" w14:textId="77777777" w:rsidTr="001A6DB3">
        <w:trPr>
          <w:jc w:val="center"/>
        </w:trPr>
        <w:tc>
          <w:tcPr>
            <w:tcW w:w="5000" w:type="pct"/>
            <w:gridSpan w:val="10"/>
            <w:tcBorders>
              <w:top w:val="single" w:sz="12" w:space="0" w:color="auto"/>
              <w:left w:val="nil"/>
              <w:bottom w:val="nil"/>
              <w:right w:val="nil"/>
            </w:tcBorders>
            <w:shd w:val="clear" w:color="auto" w:fill="auto"/>
          </w:tcPr>
          <w:p w14:paraId="6AD39012" w14:textId="77777777" w:rsidR="00DE6D79" w:rsidRPr="001A6DB3" w:rsidRDefault="00DE6D79" w:rsidP="00DE6D79">
            <w:pPr>
              <w:widowControl w:val="0"/>
              <w:suppressAutoHyphens w:val="0"/>
              <w:autoSpaceDE w:val="0"/>
              <w:autoSpaceDN w:val="0"/>
              <w:adjustRightInd w:val="0"/>
              <w:spacing w:before="40" w:line="240" w:lineRule="auto"/>
              <w:ind w:left="28" w:right="28"/>
              <w:rPr>
                <w:bCs/>
                <w:sz w:val="18"/>
                <w:szCs w:val="18"/>
              </w:rPr>
            </w:pPr>
            <w:r w:rsidRPr="001A6DB3">
              <w:rPr>
                <w:bCs/>
                <w:sz w:val="18"/>
                <w:szCs w:val="18"/>
              </w:rPr>
              <w:t>X = required</w:t>
            </w:r>
          </w:p>
          <w:p w14:paraId="514AF8DA" w14:textId="77777777" w:rsidR="00DE6D79" w:rsidRPr="001A6DB3" w:rsidRDefault="00DE6D79" w:rsidP="00DE6D79">
            <w:pPr>
              <w:widowControl w:val="0"/>
              <w:suppressAutoHyphens w:val="0"/>
              <w:autoSpaceDE w:val="0"/>
              <w:autoSpaceDN w:val="0"/>
              <w:adjustRightInd w:val="0"/>
              <w:spacing w:line="240" w:lineRule="auto"/>
              <w:ind w:left="28" w:right="28"/>
              <w:rPr>
                <w:bCs/>
                <w:sz w:val="18"/>
                <w:szCs w:val="18"/>
              </w:rPr>
            </w:pPr>
            <w:r w:rsidRPr="001A6DB3">
              <w:rPr>
                <w:bCs/>
                <w:sz w:val="18"/>
                <w:szCs w:val="18"/>
              </w:rPr>
              <w:t>* Test not required on metal (CNG-1) designs:</w:t>
            </w:r>
          </w:p>
          <w:p w14:paraId="443995D7" w14:textId="77777777" w:rsidR="00DE6D79" w:rsidRPr="001A6DB3" w:rsidRDefault="00DE6D79" w:rsidP="00DE6D79">
            <w:pPr>
              <w:widowControl w:val="0"/>
              <w:suppressAutoHyphens w:val="0"/>
              <w:autoSpaceDE w:val="0"/>
              <w:autoSpaceDN w:val="0"/>
              <w:adjustRightInd w:val="0"/>
              <w:spacing w:line="240" w:lineRule="auto"/>
              <w:ind w:left="28" w:right="28"/>
              <w:rPr>
                <w:bCs/>
                <w:sz w:val="18"/>
                <w:szCs w:val="18"/>
              </w:rPr>
            </w:pPr>
            <w:r w:rsidRPr="001A6DB3">
              <w:rPr>
                <w:bCs/>
                <w:sz w:val="18"/>
                <w:szCs w:val="18"/>
              </w:rPr>
              <w:t>† Test only required on all-composite (CNG-4) designs</w:t>
            </w:r>
          </w:p>
          <w:p w14:paraId="7036405B" w14:textId="77777777" w:rsidR="00DE6D79" w:rsidRPr="001A6DB3" w:rsidRDefault="00DE6D79" w:rsidP="00DE6D79">
            <w:pPr>
              <w:widowControl w:val="0"/>
              <w:suppressAutoHyphens w:val="0"/>
              <w:autoSpaceDE w:val="0"/>
              <w:autoSpaceDN w:val="0"/>
              <w:adjustRightInd w:val="0"/>
              <w:spacing w:line="240" w:lineRule="auto"/>
              <w:ind w:left="28" w:right="28"/>
              <w:rPr>
                <w:bCs/>
                <w:sz w:val="18"/>
                <w:szCs w:val="18"/>
              </w:rPr>
            </w:pPr>
            <w:r w:rsidRPr="001A6DB3">
              <w:rPr>
                <w:bCs/>
                <w:sz w:val="18"/>
                <w:szCs w:val="18"/>
              </w:rPr>
              <w:t>‡ Test only required when length increases</w:t>
            </w:r>
          </w:p>
          <w:p w14:paraId="6C4FC86F" w14:textId="77777777" w:rsidR="00DE6D79" w:rsidRPr="00DE6D79" w:rsidRDefault="00DE6D79" w:rsidP="00DE6D79">
            <w:pPr>
              <w:widowControl w:val="0"/>
              <w:suppressAutoHyphens w:val="0"/>
              <w:autoSpaceDE w:val="0"/>
              <w:autoSpaceDN w:val="0"/>
              <w:adjustRightInd w:val="0"/>
              <w:spacing w:line="240" w:lineRule="auto"/>
              <w:ind w:left="28" w:right="28"/>
              <w:rPr>
                <w:bCs/>
              </w:rPr>
            </w:pPr>
            <w:r w:rsidRPr="001A6DB3">
              <w:rPr>
                <w:bCs/>
                <w:sz w:val="18"/>
                <w:szCs w:val="18"/>
              </w:rPr>
              <w:t xml:space="preserve">@ Only when </w:t>
            </w:r>
            <w:r w:rsidR="00F25980" w:rsidRPr="001A6DB3">
              <w:rPr>
                <w:bCs/>
                <w:sz w:val="18"/>
                <w:szCs w:val="18"/>
              </w:rPr>
              <w:t>thickness changes</w:t>
            </w:r>
            <w:r w:rsidRPr="001A6DB3">
              <w:rPr>
                <w:bCs/>
                <w:sz w:val="18"/>
                <w:szCs w:val="18"/>
              </w:rPr>
              <w:t xml:space="preserve"> proportional to diameter and/or pressure change.</w:t>
            </w:r>
          </w:p>
        </w:tc>
      </w:tr>
    </w:tbl>
    <w:p w14:paraId="02DE3E92" w14:textId="77777777" w:rsidR="00DE6D79" w:rsidRPr="00DE6D79" w:rsidRDefault="00DE6D79" w:rsidP="00DE6D79">
      <w:pPr>
        <w:keepNext/>
        <w:keepLines/>
        <w:spacing w:after="120" w:line="240" w:lineRule="auto"/>
        <w:ind w:left="2268" w:right="1134" w:hanging="1134"/>
        <w:jc w:val="both"/>
      </w:pPr>
      <w:r w:rsidRPr="00DE6D79">
        <w:lastRenderedPageBreak/>
        <w:t>7.</w:t>
      </w:r>
      <w:r w:rsidRPr="00DE6D79">
        <w:tab/>
        <w:t>Type CNG-1 metal cylinders</w:t>
      </w:r>
    </w:p>
    <w:p w14:paraId="23132515" w14:textId="77777777" w:rsidR="00DE6D79" w:rsidRPr="00DE6D79" w:rsidRDefault="00DE6D79" w:rsidP="00DE6D79">
      <w:pPr>
        <w:keepNext/>
        <w:keepLines/>
        <w:spacing w:after="120" w:line="240" w:lineRule="auto"/>
        <w:ind w:left="2268" w:right="1134" w:hanging="1134"/>
        <w:jc w:val="both"/>
      </w:pPr>
      <w:r w:rsidRPr="00DE6D79">
        <w:t>7.1.</w:t>
      </w:r>
      <w:r w:rsidRPr="00DE6D79">
        <w:tab/>
        <w:t>General</w:t>
      </w:r>
    </w:p>
    <w:p w14:paraId="30825965" w14:textId="77777777" w:rsidR="00DE6D79" w:rsidRPr="00DE6D79" w:rsidRDefault="00DE6D79" w:rsidP="00DE6D79">
      <w:pPr>
        <w:keepNext/>
        <w:keepLines/>
        <w:spacing w:after="120" w:line="240" w:lineRule="auto"/>
        <w:ind w:left="2268" w:right="1134"/>
        <w:jc w:val="both"/>
      </w:pPr>
      <w:r w:rsidRPr="00DE6D79">
        <w:t>The design shall identify the maximum size of an allowable defect at any point in the cylinder which will not grow to a critical size within the specified retest period, or service life if no retest is specified, of a cylinder operating to the working pressure. Determination of leak-before-break (LBB) performance shall be done in accordance with the appropriate procedures defined in paragraph A.6. (Appendix A</w:t>
      </w:r>
      <w:r w:rsidR="00C929B9">
        <w:t xml:space="preserve"> to this annex</w:t>
      </w:r>
      <w:r w:rsidRPr="00DE6D79">
        <w:t>). Allowable defect size shall be determined in accordance with paragraph 6.15.2. above.</w:t>
      </w:r>
    </w:p>
    <w:p w14:paraId="13AC3C1B" w14:textId="77777777" w:rsidR="00DE6D79" w:rsidRPr="00DE6D79" w:rsidRDefault="00DE6D79" w:rsidP="00DE6D79">
      <w:pPr>
        <w:spacing w:after="120" w:line="240" w:lineRule="auto"/>
        <w:ind w:left="2268" w:right="1134"/>
        <w:jc w:val="both"/>
      </w:pPr>
      <w:r w:rsidRPr="00DE6D79">
        <w:t>Cylinders designed in accordance with ISO 9809 and meeting all the requirements therein are only required to meet the materials test requirements of paragraph 6.3.2.4. above and the design qualification test requirements of paragraph 7.5., except paragraphs 7.5.2. and 7.5.3. below.</w:t>
      </w:r>
    </w:p>
    <w:p w14:paraId="518A8511" w14:textId="77777777" w:rsidR="00DE6D79" w:rsidRPr="00DE6D79" w:rsidRDefault="00DE6D79" w:rsidP="00DE6D79">
      <w:pPr>
        <w:spacing w:after="120" w:line="240" w:lineRule="auto"/>
        <w:ind w:left="2268" w:right="1134" w:hanging="1134"/>
        <w:jc w:val="both"/>
      </w:pPr>
      <w:r w:rsidRPr="00DE6D79">
        <w:t>7.2.</w:t>
      </w:r>
      <w:r w:rsidRPr="00DE6D79">
        <w:tab/>
        <w:t>Stress analysis</w:t>
      </w:r>
    </w:p>
    <w:p w14:paraId="4A1FABED" w14:textId="77777777" w:rsidR="00DE6D79" w:rsidRPr="00DE6D79" w:rsidRDefault="00DE6D79" w:rsidP="00DE6D79">
      <w:pPr>
        <w:spacing w:after="120" w:line="240" w:lineRule="auto"/>
        <w:ind w:left="2268" w:right="1134"/>
        <w:jc w:val="both"/>
      </w:pPr>
      <w:r w:rsidRPr="00DE6D79">
        <w:t>The stresses in the cylinder shall be calculated for 2 MPa, 20 MPa, test pressure and design burst pressure. The calculations shall use suitable analysis techniques using thin-shell theory that takes into account</w:t>
      </w:r>
      <w:r w:rsidRPr="00DE6D79">
        <w:br/>
        <w:t>out-of-plane bending of the shell to establish stress distributions at the neck, transition regions and the cylindrical part of the cylinder.</w:t>
      </w:r>
    </w:p>
    <w:p w14:paraId="3C137944" w14:textId="77777777" w:rsidR="00DE6D79" w:rsidRPr="00DE6D79" w:rsidRDefault="00DE6D79" w:rsidP="00DE6D79">
      <w:pPr>
        <w:spacing w:after="120" w:line="240" w:lineRule="auto"/>
        <w:ind w:left="2268" w:right="1134" w:hanging="1134"/>
        <w:jc w:val="both"/>
      </w:pPr>
      <w:r w:rsidRPr="00DE6D79">
        <w:t>7.3.</w:t>
      </w:r>
      <w:r w:rsidRPr="00DE6D79">
        <w:tab/>
        <w:t>Manufacturing and production test requirements</w:t>
      </w:r>
    </w:p>
    <w:p w14:paraId="521FFB32" w14:textId="77777777" w:rsidR="00DE6D79" w:rsidRPr="00DE6D79" w:rsidRDefault="00DE6D79" w:rsidP="00DE6D79">
      <w:pPr>
        <w:spacing w:after="120" w:line="240" w:lineRule="auto"/>
        <w:ind w:left="2268" w:right="1134" w:hanging="1134"/>
        <w:jc w:val="both"/>
      </w:pPr>
      <w:r w:rsidRPr="00DE6D79">
        <w:t>7.3.1.</w:t>
      </w:r>
      <w:r w:rsidRPr="00DE6D79">
        <w:tab/>
        <w:t>General</w:t>
      </w:r>
    </w:p>
    <w:p w14:paraId="2FF490AC" w14:textId="77777777" w:rsidR="00DE6D79" w:rsidRPr="00DE6D79" w:rsidRDefault="00DE6D79" w:rsidP="00DE6D79">
      <w:pPr>
        <w:spacing w:after="120" w:line="240" w:lineRule="auto"/>
        <w:ind w:left="2268" w:right="1134"/>
        <w:jc w:val="both"/>
      </w:pPr>
      <w:r w:rsidRPr="00DE6D79">
        <w:t>The ends of aluminium cylinders shall not be closed by a forming process. The base ends of steel cylinders which have been closed by forming, except those cylinders designed in accordance with ISO 9809, shall be NDE inspected or equivalent. Metal shall not be added in the process of closure at the end. Each cylinder shall be examined before end forming operations for thickness and surface finish.</w:t>
      </w:r>
    </w:p>
    <w:p w14:paraId="545ED25A" w14:textId="77777777" w:rsidR="00DE6D79" w:rsidRPr="00DE6D79" w:rsidRDefault="00DE6D79" w:rsidP="00DE6D79">
      <w:pPr>
        <w:spacing w:after="120" w:line="240" w:lineRule="auto"/>
        <w:ind w:left="2268" w:right="1134"/>
        <w:jc w:val="both"/>
      </w:pPr>
      <w:r w:rsidRPr="00DE6D79">
        <w:t>After end forming the cylinders shall be heat treated to the hardness range specified for the design. Localized heat treatment is not permitted.</w:t>
      </w:r>
    </w:p>
    <w:p w14:paraId="54B8A58E" w14:textId="77777777" w:rsidR="00DE6D79" w:rsidRPr="00DE6D79" w:rsidRDefault="00DE6D79" w:rsidP="00DE6D79">
      <w:pPr>
        <w:spacing w:after="120" w:line="240" w:lineRule="auto"/>
        <w:ind w:left="2268" w:right="1134"/>
        <w:jc w:val="both"/>
      </w:pPr>
      <w:r w:rsidRPr="00DE6D79">
        <w:t>When a neck ring, foot ring or attachments for support are provided, it shall be of material compatible with that of the cylinder and shall be securely attached by a method other than welding, brazing or soldering.</w:t>
      </w:r>
    </w:p>
    <w:p w14:paraId="4AB410C7" w14:textId="77777777" w:rsidR="00DE6D79" w:rsidRPr="00DE6D79" w:rsidRDefault="00DE6D79" w:rsidP="00DE6D79">
      <w:pPr>
        <w:spacing w:after="120" w:line="240" w:lineRule="auto"/>
        <w:ind w:left="2268" w:right="1134" w:hanging="1134"/>
        <w:jc w:val="both"/>
      </w:pPr>
      <w:r w:rsidRPr="00DE6D79">
        <w:t>7.3.2.</w:t>
      </w:r>
      <w:r w:rsidRPr="00DE6D79">
        <w:tab/>
        <w:t>Non-destructive examination</w:t>
      </w:r>
    </w:p>
    <w:p w14:paraId="78F4741D" w14:textId="77777777" w:rsidR="00DE6D79" w:rsidRPr="00DE6D79" w:rsidRDefault="00DE6D79" w:rsidP="00DE6D79">
      <w:pPr>
        <w:spacing w:after="120" w:line="240" w:lineRule="auto"/>
        <w:ind w:left="2268" w:right="1134"/>
        <w:jc w:val="both"/>
      </w:pPr>
      <w:r w:rsidRPr="00DE6D79">
        <w:t>The following tests shall be carried out on each metallic cylinder:</w:t>
      </w:r>
    </w:p>
    <w:p w14:paraId="551763DC" w14:textId="77777777" w:rsidR="00DE6D79" w:rsidRPr="00DE6D79" w:rsidRDefault="00DE6D79" w:rsidP="00DE6D79">
      <w:pPr>
        <w:spacing w:after="120" w:line="240" w:lineRule="auto"/>
        <w:ind w:left="2835" w:right="1134" w:hanging="567"/>
        <w:jc w:val="both"/>
      </w:pPr>
      <w:r w:rsidRPr="00DE6D79">
        <w:t>(a)</w:t>
      </w:r>
      <w:r w:rsidRPr="00DE6D79">
        <w:tab/>
        <w:t>Hardness test in accordance with paragraph A.8. (Appendix A</w:t>
      </w:r>
      <w:r w:rsidR="00C929B9">
        <w:t xml:space="preserve"> to this annex</w:t>
      </w:r>
      <w:r w:rsidR="00C929B9" w:rsidRPr="00DE6D79">
        <w:t>)</w:t>
      </w:r>
      <w:r w:rsidR="00C929B9">
        <w:t>;</w:t>
      </w:r>
    </w:p>
    <w:p w14:paraId="7D5EDB57" w14:textId="77777777" w:rsidR="00DE6D79" w:rsidRPr="00DE6D79" w:rsidRDefault="00DE6D79" w:rsidP="00DE6D79">
      <w:pPr>
        <w:spacing w:after="120" w:line="240" w:lineRule="auto"/>
        <w:ind w:left="2835" w:right="1134" w:hanging="567"/>
        <w:jc w:val="both"/>
      </w:pPr>
      <w:r w:rsidRPr="00DE6D79">
        <w:t>(b)</w:t>
      </w:r>
      <w:r w:rsidRPr="00DE6D79">
        <w:tab/>
        <w:t>Ultrasonic examination, in accordance with BS 5045, Part 1, Annex I, or demonstrated equivalent NDT method, to ensure that the maximum defect size does not exceed the size specified in the design as determined in accordance with paragraph 6.15.2. above.</w:t>
      </w:r>
    </w:p>
    <w:p w14:paraId="3B119271" w14:textId="77777777" w:rsidR="00DE6D79" w:rsidRPr="00DE6D79" w:rsidRDefault="00DE6D79" w:rsidP="00DE6D79">
      <w:pPr>
        <w:spacing w:after="120" w:line="240" w:lineRule="auto"/>
        <w:ind w:left="2268" w:right="1134" w:hanging="1134"/>
        <w:jc w:val="both"/>
      </w:pPr>
      <w:r w:rsidRPr="00DE6D79">
        <w:t>7.3.3.</w:t>
      </w:r>
      <w:r w:rsidRPr="00DE6D79">
        <w:tab/>
        <w:t>Hydrostatic pressure testing</w:t>
      </w:r>
    </w:p>
    <w:p w14:paraId="2C2BBA04" w14:textId="77777777" w:rsidR="00DE6D79" w:rsidRPr="00DE6D79" w:rsidRDefault="00DE6D79" w:rsidP="00DE6D79">
      <w:pPr>
        <w:spacing w:after="120" w:line="240" w:lineRule="auto"/>
        <w:ind w:left="2268" w:right="1134"/>
        <w:jc w:val="both"/>
      </w:pPr>
      <w:r w:rsidRPr="00DE6D79">
        <w:t>Each finished cylinder shall be hydrostatically pressure tested in accordance with paragraph A.11. (Appendix A</w:t>
      </w:r>
      <w:r w:rsidR="00C929B9">
        <w:t xml:space="preserve"> to this annex</w:t>
      </w:r>
      <w:r w:rsidRPr="00DE6D79">
        <w:t>).</w:t>
      </w:r>
    </w:p>
    <w:p w14:paraId="248BF170" w14:textId="77777777" w:rsidR="00DE6D79" w:rsidRPr="00DE6D79" w:rsidRDefault="00DE6D79" w:rsidP="00DE6D79">
      <w:pPr>
        <w:keepNext/>
        <w:keepLines/>
        <w:spacing w:after="120" w:line="240" w:lineRule="auto"/>
        <w:ind w:left="2268" w:right="1134" w:hanging="1134"/>
        <w:jc w:val="both"/>
      </w:pPr>
      <w:r w:rsidRPr="00DE6D79">
        <w:lastRenderedPageBreak/>
        <w:t>7.4.</w:t>
      </w:r>
      <w:r w:rsidRPr="00DE6D79">
        <w:tab/>
        <w:t>Cylinder batch tests</w:t>
      </w:r>
    </w:p>
    <w:p w14:paraId="27BA2231" w14:textId="77777777" w:rsidR="00DE6D79" w:rsidRPr="00DE6D79" w:rsidRDefault="00DE6D79" w:rsidP="00DE6D79">
      <w:pPr>
        <w:spacing w:after="120" w:line="240" w:lineRule="auto"/>
        <w:ind w:left="2268" w:right="1134"/>
        <w:jc w:val="both"/>
        <w:rPr>
          <w:spacing w:val="-2"/>
        </w:rPr>
      </w:pPr>
      <w:r w:rsidRPr="00DE6D79">
        <w:rPr>
          <w:spacing w:val="-2"/>
        </w:rPr>
        <w:t>Batch testing shall be conducted on finished cylinders which are representative of normal production and are complete with identification marks. Two cylinders shall be randomly selected from each batch. If more cylinders are subjected to the tests than are required by this annex, all results shall be documented. The following tests shall as a minimum be carried out on these.</w:t>
      </w:r>
    </w:p>
    <w:p w14:paraId="2ABE76BD" w14:textId="77777777" w:rsidR="00DE6D79" w:rsidRPr="00DE6D79" w:rsidRDefault="00DE6D79" w:rsidP="00DE6D79">
      <w:pPr>
        <w:spacing w:after="120" w:line="240" w:lineRule="auto"/>
        <w:ind w:left="2835" w:right="1134" w:hanging="567"/>
        <w:jc w:val="both"/>
      </w:pPr>
      <w:r w:rsidRPr="00DE6D79">
        <w:t>(a)</w:t>
      </w:r>
      <w:r w:rsidRPr="00DE6D79">
        <w:tab/>
        <w:t>Batch materials tests. One cylinder, or a heat treat witness sample representative of a finished cylinder, shall be subjected to the following tests:</w:t>
      </w:r>
    </w:p>
    <w:p w14:paraId="67DDE854" w14:textId="77777777" w:rsidR="00DE6D79" w:rsidRPr="00DE6D79" w:rsidRDefault="00DE6D79" w:rsidP="00DE6D79">
      <w:pPr>
        <w:spacing w:after="120" w:line="240" w:lineRule="auto"/>
        <w:ind w:left="3402" w:right="1134" w:hanging="567"/>
        <w:jc w:val="both"/>
      </w:pPr>
      <w:r w:rsidRPr="00DE6D79">
        <w:t>(i)</w:t>
      </w:r>
      <w:r w:rsidRPr="00DE6D79">
        <w:tab/>
        <w:t>Critical dimensions checked against the design;</w:t>
      </w:r>
    </w:p>
    <w:p w14:paraId="4726DD25" w14:textId="77777777" w:rsidR="00DE6D79" w:rsidRPr="00DE6D79" w:rsidRDefault="00DE6D79" w:rsidP="00DE6D79">
      <w:pPr>
        <w:spacing w:after="120" w:line="240" w:lineRule="auto"/>
        <w:ind w:left="3402" w:right="1134" w:hanging="567"/>
        <w:jc w:val="both"/>
      </w:pPr>
      <w:r w:rsidRPr="00DE6D79">
        <w:t>(ii)</w:t>
      </w:r>
      <w:r w:rsidRPr="00DE6D79">
        <w:tab/>
        <w:t>One tensile test in accordance with paragraph A.1. (Appendix A</w:t>
      </w:r>
      <w:r w:rsidR="00C929B9">
        <w:t xml:space="preserve"> to this annex</w:t>
      </w:r>
      <w:r w:rsidRPr="00DE6D79">
        <w:t>) and meet the requirements of the design;</w:t>
      </w:r>
    </w:p>
    <w:p w14:paraId="38FEAD3B" w14:textId="77777777" w:rsidR="00DE6D79" w:rsidRPr="00DE6D79" w:rsidRDefault="00DE6D79" w:rsidP="00DE6D79">
      <w:pPr>
        <w:spacing w:after="120" w:line="240" w:lineRule="auto"/>
        <w:ind w:left="3402" w:right="1134" w:hanging="567"/>
        <w:jc w:val="both"/>
      </w:pPr>
      <w:r w:rsidRPr="00DE6D79">
        <w:t>(iii)</w:t>
      </w:r>
      <w:r w:rsidRPr="00DE6D79">
        <w:tab/>
        <w:t>For steel cylinders, three impact tests in accordance with paragraph A.2. (Appendix A</w:t>
      </w:r>
      <w:r w:rsidR="00C929B9">
        <w:t xml:space="preserve"> to this annex</w:t>
      </w:r>
      <w:r w:rsidRPr="00DE6D79">
        <w:t>) and meet the requirements of paragraph 6.3.2.3. above;</w:t>
      </w:r>
    </w:p>
    <w:p w14:paraId="1D4893A4" w14:textId="77777777" w:rsidR="00DE6D79" w:rsidRPr="00DE6D79" w:rsidRDefault="00DE6D79" w:rsidP="00DE6D79">
      <w:pPr>
        <w:spacing w:after="120" w:line="240" w:lineRule="auto"/>
        <w:ind w:left="3402" w:right="1134" w:hanging="567"/>
        <w:jc w:val="both"/>
      </w:pPr>
      <w:r w:rsidRPr="00DE6D79">
        <w:t>(iv)</w:t>
      </w:r>
      <w:r w:rsidRPr="00DE6D79">
        <w:tab/>
        <w:t>When a protective coating is a part of the design, the coating shall be tested in accordance with paragraph A.9.2. (Appendix A</w:t>
      </w:r>
      <w:r w:rsidR="00C929B9">
        <w:t xml:space="preserve"> to this annex</w:t>
      </w:r>
      <w:r w:rsidRPr="00DE6D79">
        <w:t>);</w:t>
      </w:r>
    </w:p>
    <w:p w14:paraId="0454C0F1" w14:textId="77777777" w:rsidR="00DE6D79" w:rsidRPr="00DE6D79" w:rsidRDefault="00DE6D79" w:rsidP="00DE6D79">
      <w:pPr>
        <w:spacing w:after="120" w:line="240" w:lineRule="auto"/>
        <w:ind w:left="2835" w:right="1134"/>
        <w:jc w:val="both"/>
      </w:pPr>
      <w:r w:rsidRPr="00DE6D79">
        <w:t>All cylinders represented by a batch test which fail to meet the specified requirements shall follow the procedures specified in paragraph 6.16. above.</w:t>
      </w:r>
    </w:p>
    <w:p w14:paraId="427A802B" w14:textId="77777777" w:rsidR="00DE6D79" w:rsidRPr="00DE6D79" w:rsidRDefault="00DE6D79" w:rsidP="00DE6D79">
      <w:pPr>
        <w:spacing w:after="120" w:line="240" w:lineRule="auto"/>
        <w:ind w:left="2835" w:right="1134"/>
        <w:jc w:val="both"/>
      </w:pPr>
      <w:r w:rsidRPr="00DE6D79">
        <w:t>Where the coating fails to meet the requirements of paragraph A.9.2. (Appendix A</w:t>
      </w:r>
      <w:r w:rsidR="00C929B9">
        <w:t xml:space="preserve"> to this annex</w:t>
      </w:r>
      <w:r w:rsidRPr="00DE6D79">
        <w:t xml:space="preserve">), the batch shall be 100 per cent inspected to remove similarly defective cylinders. The coating on all defective cylinders may be stripped and recoated. The coating batch test shall then be repeated; </w:t>
      </w:r>
    </w:p>
    <w:p w14:paraId="7093C84F" w14:textId="77777777" w:rsidR="00DE6D79" w:rsidRPr="00DE6D79" w:rsidRDefault="00DE6D79" w:rsidP="00DE6D79">
      <w:pPr>
        <w:spacing w:after="120" w:line="240" w:lineRule="auto"/>
        <w:ind w:left="2835" w:right="1134" w:hanging="567"/>
        <w:jc w:val="both"/>
      </w:pPr>
      <w:r w:rsidRPr="00DE6D79">
        <w:t>(b)</w:t>
      </w:r>
      <w:r w:rsidRPr="00DE6D79">
        <w:tab/>
        <w:t>Batch burst test. One cylinder shall be hydrostatically pressurized to burst in accordance with paragraph A.12. (Appendix A</w:t>
      </w:r>
      <w:r w:rsidR="00C929B9">
        <w:t xml:space="preserve"> to this annex</w:t>
      </w:r>
      <w:r w:rsidRPr="00DE6D79">
        <w:t>).</w:t>
      </w:r>
    </w:p>
    <w:p w14:paraId="707884F8" w14:textId="77777777" w:rsidR="00DE6D79" w:rsidRPr="00DE6D79" w:rsidRDefault="00DE6D79" w:rsidP="00DE6D79">
      <w:pPr>
        <w:spacing w:after="120" w:line="240" w:lineRule="auto"/>
        <w:ind w:left="2835" w:right="1134"/>
        <w:jc w:val="both"/>
      </w:pPr>
      <w:r w:rsidRPr="00DE6D79">
        <w:t>If the burst pressure is less than the minimum calculated burst pressure the procedures specified in paragraph 6.16. above shall be followed.</w:t>
      </w:r>
    </w:p>
    <w:p w14:paraId="5A920B1D" w14:textId="77777777" w:rsidR="00DE6D79" w:rsidRPr="00DE6D79" w:rsidRDefault="00DE6D79" w:rsidP="00DE6D79">
      <w:pPr>
        <w:spacing w:after="120" w:line="240" w:lineRule="auto"/>
        <w:ind w:left="2835" w:right="1134" w:hanging="567"/>
        <w:jc w:val="both"/>
      </w:pPr>
      <w:r w:rsidRPr="00DE6D79">
        <w:t>(c)</w:t>
      </w:r>
      <w:r w:rsidRPr="00DE6D79">
        <w:tab/>
        <w:t>Periodic pressure cycling test. Finished cylinders shall be pressure cycled in accordance with paragraph A.13. (Appendix A</w:t>
      </w:r>
      <w:r w:rsidR="00C929B9">
        <w:t xml:space="preserve"> to this annex</w:t>
      </w:r>
      <w:r w:rsidRPr="00DE6D79">
        <w:t>) at a test frequency defined as follows:</w:t>
      </w:r>
    </w:p>
    <w:p w14:paraId="2FC13C77" w14:textId="77777777" w:rsidR="00DE6D79" w:rsidRPr="00DE6D79" w:rsidRDefault="00DE6D79" w:rsidP="00DE6D79">
      <w:pPr>
        <w:spacing w:after="120" w:line="240" w:lineRule="auto"/>
        <w:ind w:left="3402" w:right="1134" w:hanging="567"/>
        <w:jc w:val="both"/>
      </w:pPr>
      <w:r w:rsidRPr="00DE6D79">
        <w:t>(i)</w:t>
      </w:r>
      <w:r w:rsidRPr="00DE6D79">
        <w:tab/>
        <w:t>One cylinder from each batch shall be pressure cycled for a total of 1,000 times the specified service life in years, with a minimum 15,000 cycles;</w:t>
      </w:r>
    </w:p>
    <w:p w14:paraId="23396E69" w14:textId="77777777" w:rsidR="00DE6D79" w:rsidRPr="00DE6D79" w:rsidRDefault="00DE6D79" w:rsidP="00DE6D79">
      <w:pPr>
        <w:spacing w:after="120" w:line="240" w:lineRule="auto"/>
        <w:ind w:left="3402" w:right="1134" w:hanging="567"/>
        <w:jc w:val="both"/>
      </w:pPr>
      <w:r w:rsidRPr="00DE6D79">
        <w:t>(ii)</w:t>
      </w:r>
      <w:r w:rsidRPr="00DE6D79">
        <w:tab/>
        <w:t xml:space="preserve">On 10 sequential production batches of a design family (i.e. similar materials and processes), should none of the pressure cycled cylinders in (i) above leak or rupture in less than 1,500 cycles times the specified life in years (minimum 22,500 cycles) then the pressure cycle test can be reduced to one cylinder from every 5 batches of production; </w:t>
      </w:r>
    </w:p>
    <w:p w14:paraId="6D4D6911" w14:textId="77777777" w:rsidR="00DE6D79" w:rsidRPr="00DE6D79" w:rsidRDefault="00DE6D79" w:rsidP="00F25980">
      <w:pPr>
        <w:keepNext/>
        <w:keepLines/>
        <w:spacing w:after="120" w:line="240" w:lineRule="auto"/>
        <w:ind w:left="3402" w:right="1134" w:hanging="567"/>
        <w:jc w:val="both"/>
        <w:rPr>
          <w:spacing w:val="-2"/>
        </w:rPr>
      </w:pPr>
      <w:r w:rsidRPr="00DE6D79">
        <w:rPr>
          <w:spacing w:val="-2"/>
        </w:rPr>
        <w:lastRenderedPageBreak/>
        <w:t>(iii)</w:t>
      </w:r>
      <w:r w:rsidRPr="00DE6D79">
        <w:rPr>
          <w:spacing w:val="-2"/>
        </w:rPr>
        <w:tab/>
        <w:t>On 10 sequential production batches of a design family, should none of the pressure cycled cylinders in (i) above leak or rapture in less than 2,000 cycles times the specified service life in years (minimum 30,000 cycles) then the pressure cycle test can be reduced to one cylinder from every 10 batches of production;</w:t>
      </w:r>
    </w:p>
    <w:p w14:paraId="4DC4907C" w14:textId="77777777" w:rsidR="00DE6D79" w:rsidRPr="00DE6D79" w:rsidRDefault="00DE6D79" w:rsidP="00DE6D79">
      <w:pPr>
        <w:spacing w:after="120" w:line="240" w:lineRule="auto"/>
        <w:ind w:left="3402" w:right="1134" w:hanging="567"/>
        <w:jc w:val="both"/>
      </w:pPr>
      <w:r w:rsidRPr="00DE6D79">
        <w:t>(iv)</w:t>
      </w:r>
      <w:r w:rsidRPr="00DE6D79">
        <w:tab/>
        <w:t xml:space="preserve">Should more than 6 months have expired since the last batch of production. </w:t>
      </w:r>
      <w:r w:rsidR="00107BFF" w:rsidRPr="00DE6D79">
        <w:t>Then</w:t>
      </w:r>
      <w:r w:rsidRPr="00DE6D79">
        <w:t xml:space="preserve"> a cylinder from the next batch of production shall be pressure cycle tested in order to maintain the reduced frequency of batch testing in (ii) or (iii) above.</w:t>
      </w:r>
    </w:p>
    <w:p w14:paraId="08E7C0B0" w14:textId="77777777" w:rsidR="00DE6D79" w:rsidRPr="00DE6D79" w:rsidRDefault="00DE6D79" w:rsidP="00DE6D79">
      <w:pPr>
        <w:spacing w:after="120" w:line="240" w:lineRule="auto"/>
        <w:ind w:left="3402" w:right="1134" w:hanging="567"/>
        <w:jc w:val="both"/>
      </w:pPr>
      <w:r w:rsidRPr="00DE6D79">
        <w:t>(v)</w:t>
      </w:r>
      <w:r w:rsidRPr="00DE6D79">
        <w:tab/>
        <w:t>Should any reduced frequency pressure cycle test cylinder in (ii) or (iii) above fail to meet the required number of pressure cycles (minimum 22,500 or 30,000 pressure cycles, respectively,) then it shall be necessary to repeat the batch pressure cycle test frequency in (i) for a minimum 10 production batches in order to re-establish the reduced frequency of batch pressure cycle testing in (ii) or (iii) above.</w:t>
      </w:r>
    </w:p>
    <w:p w14:paraId="3DD7D909" w14:textId="77777777" w:rsidR="00DE6D79" w:rsidRPr="00DE6D79" w:rsidRDefault="00DE6D79" w:rsidP="00DE6D79">
      <w:pPr>
        <w:spacing w:after="120" w:line="240" w:lineRule="auto"/>
        <w:ind w:left="3402" w:right="1134" w:hanging="567"/>
        <w:jc w:val="both"/>
      </w:pPr>
      <w:r w:rsidRPr="00DE6D79">
        <w:t>(vi)</w:t>
      </w:r>
      <w:r w:rsidRPr="00DE6D79">
        <w:tab/>
        <w:t xml:space="preserve">Should any cylinder in (i), (ii), or (iii) above fail to meet the minimum cycle life requirement of 1,000 cycles times the specified service life in years (minimum 15,000 cycles), then the cause of failure shall be determined and corrected following the procedures in paragraph 6.16. </w:t>
      </w:r>
      <w:r w:rsidR="00C929B9">
        <w:t xml:space="preserve">of this annex. </w:t>
      </w:r>
      <w:r w:rsidRPr="00DE6D79">
        <w:t>The pressure cycle test shall then be repeated on an additional three cylinders from that batch. Should any of the three additional cylinders fail to meet the minimum pressure cycling requirement of 1,000 cycles times the specified service life in years, then the batch shall be rejected.</w:t>
      </w:r>
    </w:p>
    <w:p w14:paraId="1CADF17C" w14:textId="77777777" w:rsidR="00DE6D79" w:rsidRPr="00DE6D79" w:rsidRDefault="00DE6D79" w:rsidP="00DE6D79">
      <w:pPr>
        <w:spacing w:after="120" w:line="240" w:lineRule="auto"/>
        <w:ind w:left="2268" w:right="1134" w:hanging="1134"/>
        <w:jc w:val="both"/>
      </w:pPr>
      <w:r w:rsidRPr="00DE6D79">
        <w:t>7.5.</w:t>
      </w:r>
      <w:r w:rsidRPr="00DE6D79">
        <w:tab/>
        <w:t>Cylinder design qualification tests</w:t>
      </w:r>
    </w:p>
    <w:p w14:paraId="5815D2E6" w14:textId="77777777" w:rsidR="00DE6D79" w:rsidRPr="00DE6D79" w:rsidRDefault="00DE6D79" w:rsidP="00DE6D79">
      <w:pPr>
        <w:spacing w:after="120" w:line="240" w:lineRule="auto"/>
        <w:ind w:left="2268" w:right="1134" w:hanging="1134"/>
        <w:jc w:val="both"/>
      </w:pPr>
      <w:r w:rsidRPr="00DE6D79">
        <w:t>7.5.1.</w:t>
      </w:r>
      <w:r w:rsidRPr="00DE6D79">
        <w:tab/>
        <w:t>General</w:t>
      </w:r>
    </w:p>
    <w:p w14:paraId="5848ABE0" w14:textId="77777777" w:rsidR="00DE6D79" w:rsidRPr="00DE6D79" w:rsidRDefault="00DE6D79" w:rsidP="00DE6D79">
      <w:pPr>
        <w:spacing w:after="120" w:line="240" w:lineRule="auto"/>
        <w:ind w:left="2268" w:right="1134"/>
        <w:jc w:val="both"/>
      </w:pPr>
      <w:r w:rsidRPr="00DE6D79">
        <w:t>Qualification testing shall be conducted on finished cylinders which are representative of normal production and complete with identification marks. Selection, witnessing and documentation of the results shall be in accordance with paragraph 6.13. above.</w:t>
      </w:r>
    </w:p>
    <w:p w14:paraId="76F6A6E9" w14:textId="77777777" w:rsidR="00DE6D79" w:rsidRPr="00DE6D79" w:rsidRDefault="00DE6D79" w:rsidP="00DE6D79">
      <w:pPr>
        <w:spacing w:after="120" w:line="240" w:lineRule="auto"/>
        <w:ind w:left="2268" w:right="1134" w:hanging="1134"/>
        <w:jc w:val="both"/>
      </w:pPr>
      <w:r w:rsidRPr="00DE6D79">
        <w:t>7.5.2.</w:t>
      </w:r>
      <w:r w:rsidRPr="00DE6D79">
        <w:tab/>
        <w:t>Hydrostatic pressure burst test</w:t>
      </w:r>
    </w:p>
    <w:p w14:paraId="6F6E201E" w14:textId="77777777" w:rsidR="00DE6D79" w:rsidRPr="00DE6D79" w:rsidRDefault="00DE6D79" w:rsidP="00DE6D79">
      <w:pPr>
        <w:spacing w:after="120" w:line="240" w:lineRule="auto"/>
        <w:ind w:left="2268" w:right="1134"/>
        <w:jc w:val="both"/>
      </w:pPr>
      <w:r w:rsidRPr="00DE6D79">
        <w:t>Three representative cylinders shall be hydrostatically pressurised to failure in accordance with paragraph A.12. (Appendix A to this annex). The cylinder burst pressures shall exceed the minimum burst pressure calculated by the stress analysis for the design, and shall be at least 45 MPa.</w:t>
      </w:r>
    </w:p>
    <w:p w14:paraId="6ED31941" w14:textId="77777777" w:rsidR="00DE6D79" w:rsidRPr="00DE6D79" w:rsidRDefault="00DE6D79" w:rsidP="00DE6D79">
      <w:pPr>
        <w:spacing w:after="120" w:line="240" w:lineRule="auto"/>
        <w:ind w:left="2268" w:right="1134" w:hanging="1134"/>
        <w:jc w:val="both"/>
      </w:pPr>
      <w:r w:rsidRPr="00DE6D79">
        <w:t>7.5.3.</w:t>
      </w:r>
      <w:r w:rsidRPr="00DE6D79">
        <w:tab/>
        <w:t>Ambient temperature pressure cycling test.</w:t>
      </w:r>
    </w:p>
    <w:p w14:paraId="337CC448" w14:textId="77777777" w:rsidR="00DE6D79" w:rsidRPr="00DE6D79" w:rsidRDefault="00DE6D79" w:rsidP="00DE6D79">
      <w:pPr>
        <w:spacing w:after="120" w:line="240" w:lineRule="auto"/>
        <w:ind w:left="2268" w:right="1134"/>
        <w:jc w:val="both"/>
      </w:pPr>
      <w:r w:rsidRPr="00DE6D79">
        <w:t>Two finished cylinders shall be pressure cycled at ambient temperature in accordance with paragraph A.13. (Appendix A</w:t>
      </w:r>
      <w:r w:rsidR="00C929B9">
        <w:t xml:space="preserve"> to this annex</w:t>
      </w:r>
      <w:r w:rsidRPr="00DE6D79">
        <w:t>) to failure, or to a minimum of 45,000 cycles. The cylinders shall not fail before reaching the specified service life in years times 1,000 cycles. Cylinders exceeding 1,000 cycles times the specified service life in years shall fail by leakage and not by rupture. Cylinders which do not fail within 45,000 cycles shall be destroyed either by continuing the cycling until failure occurs, or by hydrostatically pressurising to burst. The number of cycles to failure and the location of the failure initiation shall be recorded.</w:t>
      </w:r>
    </w:p>
    <w:p w14:paraId="5482C6C3" w14:textId="77777777" w:rsidR="00DE6D79" w:rsidRPr="00DE6D79" w:rsidRDefault="00DE6D79" w:rsidP="00F25980">
      <w:pPr>
        <w:keepNext/>
        <w:keepLines/>
        <w:spacing w:after="120" w:line="240" w:lineRule="auto"/>
        <w:ind w:left="2268" w:right="1134" w:hanging="1134"/>
        <w:jc w:val="both"/>
      </w:pPr>
      <w:r w:rsidRPr="00DE6D79">
        <w:lastRenderedPageBreak/>
        <w:t>7.5.4.</w:t>
      </w:r>
      <w:r w:rsidRPr="00DE6D79">
        <w:tab/>
        <w:t>Bonfire test</w:t>
      </w:r>
    </w:p>
    <w:p w14:paraId="3810010E" w14:textId="77777777" w:rsidR="00DE6D79" w:rsidRPr="00DE6D79" w:rsidRDefault="00DE6D79" w:rsidP="00DE6D79">
      <w:pPr>
        <w:spacing w:after="120" w:line="240" w:lineRule="auto"/>
        <w:ind w:left="2268" w:right="1134"/>
        <w:jc w:val="both"/>
      </w:pPr>
      <w:r w:rsidRPr="00DE6D79">
        <w:t>Tests shall be conducted in accordance with paragraph A.15. (Appendix A</w:t>
      </w:r>
      <w:r w:rsidR="00C929B9">
        <w:t xml:space="preserve"> to this annex</w:t>
      </w:r>
      <w:r w:rsidRPr="00DE6D79">
        <w:t>) and meet the requirements therein.</w:t>
      </w:r>
    </w:p>
    <w:p w14:paraId="5905443C" w14:textId="77777777" w:rsidR="00DE6D79" w:rsidRPr="00DE6D79" w:rsidRDefault="00DE6D79" w:rsidP="00DE6D79">
      <w:pPr>
        <w:keepNext/>
        <w:keepLines/>
        <w:spacing w:after="120" w:line="240" w:lineRule="auto"/>
        <w:ind w:left="2268" w:right="1134" w:hanging="1134"/>
        <w:jc w:val="both"/>
      </w:pPr>
      <w:r w:rsidRPr="00DE6D79">
        <w:t>7.5.5.</w:t>
      </w:r>
      <w:r w:rsidRPr="00DE6D79">
        <w:tab/>
        <w:t>Penetration test</w:t>
      </w:r>
    </w:p>
    <w:p w14:paraId="3A179CF2" w14:textId="77777777" w:rsidR="00DE6D79" w:rsidRPr="00DE6D79" w:rsidRDefault="00DE6D79" w:rsidP="00DE6D79">
      <w:pPr>
        <w:spacing w:after="120" w:line="240" w:lineRule="auto"/>
        <w:ind w:left="2268" w:right="1134"/>
        <w:jc w:val="both"/>
      </w:pPr>
      <w:r w:rsidRPr="00DE6D79">
        <w:t>Test shall be conducted in accordance with paragraph A.16. (Appendix A</w:t>
      </w:r>
      <w:r w:rsidR="00C929B9">
        <w:t xml:space="preserve"> to this annex</w:t>
      </w:r>
      <w:r w:rsidRPr="00DE6D79">
        <w:t>) and meet the requirements therein.</w:t>
      </w:r>
    </w:p>
    <w:p w14:paraId="36ECC003" w14:textId="77777777" w:rsidR="00DE6D79" w:rsidRPr="00DE6D79" w:rsidRDefault="00DE6D79" w:rsidP="00DE6D79">
      <w:pPr>
        <w:spacing w:after="120" w:line="240" w:lineRule="auto"/>
        <w:ind w:left="2268" w:right="1134" w:hanging="1134"/>
        <w:jc w:val="both"/>
      </w:pPr>
      <w:r w:rsidRPr="00DE6D79">
        <w:t>7.5.6.</w:t>
      </w:r>
      <w:r w:rsidRPr="00DE6D79">
        <w:tab/>
        <w:t>LBB performance</w:t>
      </w:r>
    </w:p>
    <w:p w14:paraId="338F1399" w14:textId="77777777" w:rsidR="00DE6D79" w:rsidRPr="00DE6D79" w:rsidRDefault="00DE6D79" w:rsidP="00DE6D79">
      <w:pPr>
        <w:spacing w:after="120" w:line="240" w:lineRule="auto"/>
        <w:ind w:left="2268" w:right="1134"/>
        <w:jc w:val="both"/>
      </w:pPr>
      <w:r w:rsidRPr="00DE6D79">
        <w:t xml:space="preserve">For cylinder designs not exceeding 45,000 cycles when tested as per paragraph 7.5.3. above, LBB performance tests shall be conducted in accordance with </w:t>
      </w:r>
      <w:r w:rsidR="00C929B9">
        <w:t xml:space="preserve">paragraph </w:t>
      </w:r>
      <w:r w:rsidRPr="00DE6D79">
        <w:t xml:space="preserve">A.6. </w:t>
      </w:r>
      <w:r w:rsidR="00C929B9">
        <w:t>of Appendix 1 to this annex</w:t>
      </w:r>
      <w:r w:rsidR="00C929B9" w:rsidRPr="00DE6D79">
        <w:t xml:space="preserve"> </w:t>
      </w:r>
      <w:r w:rsidRPr="00DE6D79">
        <w:t>and meet the requirements therein.</w:t>
      </w:r>
    </w:p>
    <w:p w14:paraId="12EFACA0" w14:textId="77777777" w:rsidR="00DE6D79" w:rsidRPr="00DE6D79" w:rsidRDefault="00DE6D79" w:rsidP="00DE6D79">
      <w:pPr>
        <w:spacing w:after="120" w:line="240" w:lineRule="auto"/>
        <w:ind w:left="2268" w:right="1134" w:hanging="1134"/>
        <w:jc w:val="both"/>
      </w:pPr>
      <w:r w:rsidRPr="00DE6D79">
        <w:t>8.</w:t>
      </w:r>
      <w:r w:rsidRPr="00DE6D79">
        <w:tab/>
        <w:t>Type CNG-2 hoop-wrapped cylinders</w:t>
      </w:r>
    </w:p>
    <w:p w14:paraId="0FBE3A03" w14:textId="77777777" w:rsidR="00DE6D79" w:rsidRPr="00DE6D79" w:rsidRDefault="00DE6D79" w:rsidP="00DE6D79">
      <w:pPr>
        <w:spacing w:after="120" w:line="240" w:lineRule="auto"/>
        <w:ind w:left="2268" w:right="1134" w:hanging="1134"/>
        <w:jc w:val="both"/>
      </w:pPr>
      <w:r w:rsidRPr="00DE6D79">
        <w:t>8.1.</w:t>
      </w:r>
      <w:r w:rsidRPr="00DE6D79">
        <w:tab/>
        <w:t>General</w:t>
      </w:r>
    </w:p>
    <w:p w14:paraId="0FC44E4C" w14:textId="77777777" w:rsidR="00DE6D79" w:rsidRPr="00DE6D79" w:rsidRDefault="00DE6D79" w:rsidP="00DE6D79">
      <w:pPr>
        <w:spacing w:after="120" w:line="240" w:lineRule="auto"/>
        <w:ind w:left="2268" w:right="1134"/>
        <w:jc w:val="both"/>
      </w:pPr>
      <w:r w:rsidRPr="00DE6D79">
        <w:t>During pressurisation, this type of cylinder design has a behaviour in which the displacements of the composite over-wrap and the metal liner are linearly superimposed. Due to different techniques of manufacture, this annex does not give a definite method for design.</w:t>
      </w:r>
    </w:p>
    <w:p w14:paraId="78FC7ED7" w14:textId="77777777" w:rsidR="00DE6D79" w:rsidRPr="00DE6D79" w:rsidRDefault="00DE6D79" w:rsidP="00DE6D79">
      <w:pPr>
        <w:spacing w:after="120" w:line="240" w:lineRule="auto"/>
        <w:ind w:left="2268" w:right="1134"/>
        <w:jc w:val="both"/>
      </w:pPr>
      <w:r w:rsidRPr="00DE6D79">
        <w:t>Determination of the leak-before-break (LBB) performance shall be in accordance with the appropriate procedures defined in paragraph A.6. (Appendix A</w:t>
      </w:r>
      <w:r w:rsidR="00C929B9">
        <w:t xml:space="preserve"> to this annex</w:t>
      </w:r>
      <w:r w:rsidRPr="00DE6D79">
        <w:t>). Allowable defect size shall be determined in accordance with paragraph 6.15.2. above.</w:t>
      </w:r>
    </w:p>
    <w:p w14:paraId="099AF804" w14:textId="77777777" w:rsidR="00DE6D79" w:rsidRPr="00DE6D79" w:rsidRDefault="00DE6D79" w:rsidP="00DE6D79">
      <w:pPr>
        <w:spacing w:after="120" w:line="240" w:lineRule="auto"/>
        <w:ind w:left="2268" w:right="1134" w:hanging="1134"/>
        <w:jc w:val="both"/>
      </w:pPr>
      <w:r w:rsidRPr="00DE6D79">
        <w:t>8.2.</w:t>
      </w:r>
      <w:r w:rsidRPr="00DE6D79">
        <w:tab/>
        <w:t>Design requirements</w:t>
      </w:r>
    </w:p>
    <w:p w14:paraId="19297950" w14:textId="77777777" w:rsidR="00DE6D79" w:rsidRPr="00DE6D79" w:rsidRDefault="00DE6D79" w:rsidP="00DE6D79">
      <w:pPr>
        <w:spacing w:after="120" w:line="240" w:lineRule="auto"/>
        <w:ind w:left="2268" w:right="1134" w:hanging="1134"/>
        <w:jc w:val="both"/>
      </w:pPr>
      <w:r w:rsidRPr="00DE6D79">
        <w:t>8.2.1.</w:t>
      </w:r>
      <w:r w:rsidRPr="00DE6D79">
        <w:tab/>
        <w:t>Metal liner</w:t>
      </w:r>
    </w:p>
    <w:p w14:paraId="671FACF4" w14:textId="77777777" w:rsidR="00DE6D79" w:rsidRPr="00DE6D79" w:rsidRDefault="00DE6D79" w:rsidP="00DE6D79">
      <w:pPr>
        <w:spacing w:after="120" w:line="240" w:lineRule="auto"/>
        <w:ind w:left="2268" w:right="1134"/>
        <w:jc w:val="both"/>
      </w:pPr>
      <w:r w:rsidRPr="00DE6D79">
        <w:t>The metal liner shall have a minimum actual burst pressure of 26 MPa.</w:t>
      </w:r>
    </w:p>
    <w:p w14:paraId="453B0400" w14:textId="77777777" w:rsidR="00DE6D79" w:rsidRPr="00DE6D79" w:rsidRDefault="00DE6D79" w:rsidP="00DE6D79">
      <w:pPr>
        <w:spacing w:after="120" w:line="240" w:lineRule="auto"/>
        <w:ind w:left="2268" w:right="1134" w:hanging="1134"/>
        <w:jc w:val="both"/>
      </w:pPr>
      <w:r w:rsidRPr="00DE6D79">
        <w:t>8.2.2.</w:t>
      </w:r>
      <w:r w:rsidRPr="00DE6D79">
        <w:tab/>
        <w:t>Composite over-wrap</w:t>
      </w:r>
    </w:p>
    <w:p w14:paraId="04155B68" w14:textId="77777777" w:rsidR="00DE6D79" w:rsidRPr="00DE6D79" w:rsidRDefault="00DE6D79" w:rsidP="00DE6D79">
      <w:pPr>
        <w:spacing w:after="120" w:line="240" w:lineRule="auto"/>
        <w:ind w:left="2268" w:right="1134"/>
        <w:jc w:val="both"/>
      </w:pPr>
      <w:r w:rsidRPr="00DE6D79">
        <w:t>The tensile stress in the fibres shall meet the requirements of paragraph 6.5. above.</w:t>
      </w:r>
    </w:p>
    <w:p w14:paraId="42604B5F" w14:textId="77777777" w:rsidR="00DE6D79" w:rsidRPr="00DE6D79" w:rsidRDefault="00DE6D79" w:rsidP="00DE6D79">
      <w:pPr>
        <w:spacing w:after="120" w:line="240" w:lineRule="auto"/>
        <w:ind w:left="2268" w:right="1134" w:hanging="1134"/>
        <w:jc w:val="both"/>
      </w:pPr>
      <w:r w:rsidRPr="00DE6D79">
        <w:t>8.2.3.</w:t>
      </w:r>
      <w:r w:rsidRPr="00DE6D79">
        <w:tab/>
        <w:t>Stress analysis</w:t>
      </w:r>
    </w:p>
    <w:p w14:paraId="033843E6" w14:textId="77777777" w:rsidR="00DE6D79" w:rsidRPr="00DE6D79" w:rsidRDefault="00DE6D79" w:rsidP="00DE6D79">
      <w:pPr>
        <w:spacing w:after="120" w:line="240" w:lineRule="auto"/>
        <w:ind w:left="2268" w:right="1134"/>
        <w:jc w:val="both"/>
      </w:pPr>
      <w:r w:rsidRPr="00DE6D79">
        <w:t>The stresses in the composite and in the liner after prestress shall be calculated. The pressures used for these calculations shall be zero, 2 MPa, 20 MPa test pressure and design burst pressure. The calculations shall use suitable analysis techniques using thin-shell theory taking account of non-linear material behaviour of the liner to establish stress distributions at the neck, transition regions and the cylindrical part of the liner.</w:t>
      </w:r>
    </w:p>
    <w:p w14:paraId="20916D81" w14:textId="77777777" w:rsidR="00DE6D79" w:rsidRPr="00DE6D79" w:rsidRDefault="00DE6D79" w:rsidP="00DE6D79">
      <w:pPr>
        <w:spacing w:after="120" w:line="240" w:lineRule="auto"/>
        <w:ind w:left="2268" w:right="1134"/>
        <w:jc w:val="both"/>
      </w:pPr>
      <w:r w:rsidRPr="00DE6D79">
        <w:t xml:space="preserve">For designs using auto-frettage to provide prestress, the limits within which the auto-frettage pressure </w:t>
      </w:r>
      <w:r w:rsidR="00C929B9">
        <w:t>shall</w:t>
      </w:r>
      <w:r w:rsidR="00C929B9" w:rsidRPr="00DE6D79">
        <w:t xml:space="preserve"> </w:t>
      </w:r>
      <w:r w:rsidRPr="00DE6D79">
        <w:t>fall shall be calculated.</w:t>
      </w:r>
    </w:p>
    <w:p w14:paraId="0622A205" w14:textId="77777777" w:rsidR="00DE6D79" w:rsidRPr="00DE6D79" w:rsidRDefault="00DE6D79" w:rsidP="00DE6D79">
      <w:pPr>
        <w:spacing w:after="120" w:line="240" w:lineRule="auto"/>
        <w:ind w:left="2268" w:right="1134"/>
        <w:jc w:val="both"/>
      </w:pPr>
      <w:r w:rsidRPr="00DE6D79">
        <w:t>For designs using controlled tension winding to provide prestress, the temperature at which it is performed, the tension required in each layer of composite and the consequent prestress in the liner shall be calculated.</w:t>
      </w:r>
    </w:p>
    <w:p w14:paraId="79AE4E1D" w14:textId="77777777" w:rsidR="00DE6D79" w:rsidRPr="00DE6D79" w:rsidRDefault="00DE6D79" w:rsidP="00DE6D79">
      <w:pPr>
        <w:spacing w:after="120" w:line="240" w:lineRule="auto"/>
        <w:ind w:left="2268" w:right="1134" w:hanging="1134"/>
        <w:jc w:val="both"/>
      </w:pPr>
      <w:r w:rsidRPr="00DE6D79">
        <w:t>8.3.</w:t>
      </w:r>
      <w:r w:rsidRPr="00DE6D79">
        <w:tab/>
        <w:t>Manufacturing requirements</w:t>
      </w:r>
    </w:p>
    <w:p w14:paraId="2EF7A67F" w14:textId="77777777" w:rsidR="00DE6D79" w:rsidRPr="00DE6D79" w:rsidRDefault="00DE6D79" w:rsidP="00DE6D79">
      <w:pPr>
        <w:spacing w:after="120" w:line="240" w:lineRule="auto"/>
        <w:ind w:left="2268" w:right="1134" w:hanging="1134"/>
        <w:jc w:val="both"/>
      </w:pPr>
      <w:r w:rsidRPr="00DE6D79">
        <w:t>8.3.1.</w:t>
      </w:r>
      <w:r w:rsidRPr="00DE6D79">
        <w:tab/>
        <w:t>General</w:t>
      </w:r>
    </w:p>
    <w:p w14:paraId="6DBB28A1" w14:textId="77777777" w:rsidR="00DE6D79" w:rsidRPr="00DE6D79" w:rsidRDefault="00DE6D79" w:rsidP="00DE6D79">
      <w:pPr>
        <w:spacing w:after="120" w:line="240" w:lineRule="auto"/>
        <w:ind w:left="2268" w:right="1134"/>
        <w:jc w:val="both"/>
      </w:pPr>
      <w:r w:rsidRPr="00DE6D79">
        <w:t xml:space="preserve">The composite cylinder shall be fabricated from a liner over-wrapped with continuous filament windings. Filament winding operations shall be computer or mechanically controlled. The filaments shall be applied under controlled </w:t>
      </w:r>
      <w:r w:rsidRPr="00DE6D79">
        <w:lastRenderedPageBreak/>
        <w:t>tension during winding. After winding is complete, thermosetting resins shall be cured by heating, using a predetermined and controlled time-temperature profile.</w:t>
      </w:r>
    </w:p>
    <w:p w14:paraId="4012A82B" w14:textId="77777777" w:rsidR="00DE6D79" w:rsidRPr="00DE6D79" w:rsidRDefault="00DE6D79" w:rsidP="00DE6D79">
      <w:pPr>
        <w:spacing w:after="120" w:line="240" w:lineRule="auto"/>
        <w:ind w:left="2268" w:right="1134" w:hanging="1134"/>
        <w:jc w:val="both"/>
      </w:pPr>
      <w:r w:rsidRPr="00DE6D79">
        <w:t>8.3.2.</w:t>
      </w:r>
      <w:r w:rsidRPr="00DE6D79">
        <w:tab/>
        <w:t>Liner</w:t>
      </w:r>
    </w:p>
    <w:p w14:paraId="26CA40E1" w14:textId="77777777" w:rsidR="00DE6D79" w:rsidRPr="00DE6D79" w:rsidRDefault="00DE6D79" w:rsidP="00DE6D79">
      <w:pPr>
        <w:spacing w:after="120" w:line="240" w:lineRule="auto"/>
        <w:ind w:left="2268" w:right="1134"/>
        <w:jc w:val="both"/>
      </w:pPr>
      <w:r w:rsidRPr="00DE6D79">
        <w:t>The manufacture of a metallic liner shall meet the requirements given under paragraph 7.3. above for the appropriate type of liner construction.</w:t>
      </w:r>
    </w:p>
    <w:p w14:paraId="3827C79D" w14:textId="77777777" w:rsidR="00DE6D79" w:rsidRPr="00DE6D79" w:rsidRDefault="00DE6D79" w:rsidP="00DE6D79">
      <w:pPr>
        <w:spacing w:after="120" w:line="240" w:lineRule="auto"/>
        <w:ind w:left="2268" w:right="1134" w:hanging="1134"/>
        <w:jc w:val="both"/>
      </w:pPr>
      <w:r w:rsidRPr="00DE6D79">
        <w:t>8.3.3.</w:t>
      </w:r>
      <w:r w:rsidRPr="00DE6D79">
        <w:tab/>
        <w:t>Over-wrap</w:t>
      </w:r>
    </w:p>
    <w:p w14:paraId="69219DA3" w14:textId="77777777" w:rsidR="00DE6D79" w:rsidRPr="00DE6D79" w:rsidRDefault="00DE6D79" w:rsidP="00DE6D79">
      <w:pPr>
        <w:spacing w:after="120" w:line="240" w:lineRule="auto"/>
        <w:ind w:left="2268" w:right="1134"/>
        <w:jc w:val="both"/>
      </w:pPr>
      <w:r w:rsidRPr="00DE6D79">
        <w:t>The cylinders shall be fabricated in a filament winding machine. During winding the significant variables shall be monitored within specified tolerances, and documented in a winding record. These variables can include but are not limited to:</w:t>
      </w:r>
    </w:p>
    <w:p w14:paraId="49A95A9E" w14:textId="77777777" w:rsidR="00DE6D79" w:rsidRPr="00DE6D79" w:rsidRDefault="00DE6D79" w:rsidP="00DE6D79">
      <w:pPr>
        <w:spacing w:after="120" w:line="240" w:lineRule="auto"/>
        <w:ind w:left="2835" w:right="1134" w:hanging="567"/>
        <w:jc w:val="both"/>
      </w:pPr>
      <w:r w:rsidRPr="00DE6D79">
        <w:t>(a)</w:t>
      </w:r>
      <w:r w:rsidRPr="00DE6D79">
        <w:tab/>
        <w:t>Fibre type including sizing;</w:t>
      </w:r>
    </w:p>
    <w:p w14:paraId="01064887" w14:textId="77777777" w:rsidR="00DE6D79" w:rsidRPr="00DE6D79" w:rsidRDefault="00DE6D79" w:rsidP="00DE6D79">
      <w:pPr>
        <w:spacing w:after="120" w:line="240" w:lineRule="auto"/>
        <w:ind w:left="2835" w:right="1134" w:hanging="567"/>
        <w:jc w:val="both"/>
      </w:pPr>
      <w:r w:rsidRPr="00DE6D79">
        <w:t>(b)</w:t>
      </w:r>
      <w:r w:rsidRPr="00DE6D79">
        <w:tab/>
        <w:t>Manner of impregnation;</w:t>
      </w:r>
    </w:p>
    <w:p w14:paraId="69191073" w14:textId="77777777" w:rsidR="00DE6D79" w:rsidRPr="00DE6D79" w:rsidRDefault="00DE6D79" w:rsidP="00DE6D79">
      <w:pPr>
        <w:spacing w:after="120" w:line="240" w:lineRule="auto"/>
        <w:ind w:left="2835" w:right="1134" w:hanging="567"/>
        <w:jc w:val="both"/>
      </w:pPr>
      <w:r w:rsidRPr="00DE6D79">
        <w:t>(c)</w:t>
      </w:r>
      <w:r w:rsidRPr="00DE6D79">
        <w:tab/>
        <w:t>Winding tension;</w:t>
      </w:r>
    </w:p>
    <w:p w14:paraId="0198E878" w14:textId="77777777" w:rsidR="00DE6D79" w:rsidRPr="00DE6D79" w:rsidRDefault="00DE6D79" w:rsidP="00DE6D79">
      <w:pPr>
        <w:spacing w:after="120" w:line="240" w:lineRule="auto"/>
        <w:ind w:left="2835" w:right="1134" w:hanging="567"/>
        <w:jc w:val="both"/>
      </w:pPr>
      <w:r w:rsidRPr="00DE6D79">
        <w:t>(d)</w:t>
      </w:r>
      <w:r w:rsidRPr="00DE6D79">
        <w:tab/>
        <w:t xml:space="preserve">Winding speed; </w:t>
      </w:r>
    </w:p>
    <w:p w14:paraId="621AF69E" w14:textId="77777777" w:rsidR="00DE6D79" w:rsidRPr="00DE6D79" w:rsidRDefault="00DE6D79" w:rsidP="00DE6D79">
      <w:pPr>
        <w:spacing w:after="120" w:line="240" w:lineRule="auto"/>
        <w:ind w:left="2835" w:right="1134" w:hanging="567"/>
        <w:jc w:val="both"/>
      </w:pPr>
      <w:r w:rsidRPr="00DE6D79">
        <w:t>(e)</w:t>
      </w:r>
      <w:r w:rsidRPr="00DE6D79">
        <w:tab/>
        <w:t>Number of rovings;</w:t>
      </w:r>
    </w:p>
    <w:p w14:paraId="3F73FFFD" w14:textId="77777777" w:rsidR="00DE6D79" w:rsidRPr="00DE6D79" w:rsidRDefault="00DE6D79" w:rsidP="00DE6D79">
      <w:pPr>
        <w:spacing w:after="120" w:line="240" w:lineRule="auto"/>
        <w:ind w:left="2835" w:right="1134" w:hanging="567"/>
        <w:jc w:val="both"/>
      </w:pPr>
      <w:r w:rsidRPr="00DE6D79">
        <w:t>(f)</w:t>
      </w:r>
      <w:r w:rsidRPr="00DE6D79">
        <w:tab/>
        <w:t>Band width;</w:t>
      </w:r>
    </w:p>
    <w:p w14:paraId="60306420" w14:textId="77777777" w:rsidR="00DE6D79" w:rsidRPr="00DE6D79" w:rsidRDefault="00DE6D79" w:rsidP="00DE6D79">
      <w:pPr>
        <w:spacing w:after="120" w:line="240" w:lineRule="auto"/>
        <w:ind w:left="2835" w:right="1134" w:hanging="567"/>
        <w:jc w:val="both"/>
      </w:pPr>
      <w:r w:rsidRPr="00DE6D79">
        <w:t>(g)</w:t>
      </w:r>
      <w:r w:rsidRPr="00DE6D79">
        <w:tab/>
        <w:t>Type of resin and composition;</w:t>
      </w:r>
    </w:p>
    <w:p w14:paraId="3B7E09F3" w14:textId="77777777" w:rsidR="00DE6D79" w:rsidRPr="00DE6D79" w:rsidRDefault="00DE6D79" w:rsidP="00DE6D79">
      <w:pPr>
        <w:spacing w:after="120" w:line="240" w:lineRule="auto"/>
        <w:ind w:left="2835" w:right="1134" w:hanging="567"/>
        <w:jc w:val="both"/>
      </w:pPr>
      <w:r w:rsidRPr="00DE6D79">
        <w:t>(h)</w:t>
      </w:r>
      <w:r w:rsidRPr="00DE6D79">
        <w:tab/>
        <w:t>Temperature of the resin;</w:t>
      </w:r>
    </w:p>
    <w:p w14:paraId="6D507F73" w14:textId="77777777" w:rsidR="00DE6D79" w:rsidRPr="00DE6D79" w:rsidRDefault="00DE6D79" w:rsidP="00DE6D79">
      <w:pPr>
        <w:spacing w:after="120" w:line="240" w:lineRule="auto"/>
        <w:ind w:left="2835" w:right="1134" w:hanging="567"/>
        <w:jc w:val="both"/>
      </w:pPr>
      <w:r w:rsidRPr="00DE6D79">
        <w:t>(i)</w:t>
      </w:r>
      <w:r w:rsidRPr="00DE6D79">
        <w:tab/>
        <w:t>Temperature of the liner.</w:t>
      </w:r>
    </w:p>
    <w:p w14:paraId="44364641" w14:textId="77777777" w:rsidR="00DE6D79" w:rsidRPr="00DE6D79" w:rsidRDefault="00DE6D79" w:rsidP="00DE6D79">
      <w:pPr>
        <w:spacing w:after="120" w:line="240" w:lineRule="auto"/>
        <w:ind w:left="2268" w:right="1134" w:hanging="1134"/>
        <w:jc w:val="both"/>
      </w:pPr>
      <w:r w:rsidRPr="00DE6D79">
        <w:t>8.3.3.1.</w:t>
      </w:r>
      <w:r w:rsidRPr="00DE6D79">
        <w:tab/>
        <w:t>Curing of thermosetting resins</w:t>
      </w:r>
    </w:p>
    <w:p w14:paraId="7131FF9B" w14:textId="77777777" w:rsidR="00DE6D79" w:rsidRPr="00DE6D79" w:rsidRDefault="00DE6D79" w:rsidP="00DE6D79">
      <w:pPr>
        <w:spacing w:after="120" w:line="240" w:lineRule="auto"/>
        <w:ind w:left="2268" w:right="1134"/>
        <w:jc w:val="both"/>
      </w:pPr>
      <w:r w:rsidRPr="00DE6D79">
        <w:t>If a thermosetting resin is used, the resin shall be cured after filament winding. During the curing, the curing cycle (i.e. the time-temperature history) shall be documented.</w:t>
      </w:r>
    </w:p>
    <w:p w14:paraId="2627CEE7" w14:textId="77777777" w:rsidR="00DE6D79" w:rsidRPr="00DE6D79" w:rsidRDefault="00DE6D79" w:rsidP="00DE6D79">
      <w:pPr>
        <w:spacing w:after="120" w:line="240" w:lineRule="auto"/>
        <w:ind w:left="2268" w:right="1134"/>
        <w:jc w:val="both"/>
      </w:pPr>
      <w:r w:rsidRPr="00DE6D79">
        <w:t>The curing temperature shall be controlled and shall not affect the material properties of the liner. The maximum curing temperature for cylinders with aluminium liners is 177 °C.</w:t>
      </w:r>
    </w:p>
    <w:p w14:paraId="6039357B" w14:textId="77777777" w:rsidR="00DE6D79" w:rsidRPr="00DE6D79" w:rsidRDefault="00DE6D79" w:rsidP="00DE6D79">
      <w:pPr>
        <w:spacing w:after="120" w:line="240" w:lineRule="auto"/>
        <w:ind w:left="2268" w:right="1134" w:hanging="1134"/>
        <w:jc w:val="both"/>
      </w:pPr>
      <w:r w:rsidRPr="00DE6D79">
        <w:t>8.3.4.</w:t>
      </w:r>
      <w:r w:rsidRPr="00DE6D79">
        <w:tab/>
        <w:t>Auto-frettage</w:t>
      </w:r>
    </w:p>
    <w:p w14:paraId="0DC5870E" w14:textId="77777777" w:rsidR="00DE6D79" w:rsidRPr="00DE6D79" w:rsidRDefault="00DE6D79" w:rsidP="00DE6D79">
      <w:pPr>
        <w:spacing w:after="120" w:line="240" w:lineRule="auto"/>
        <w:ind w:left="2268" w:right="1134"/>
        <w:jc w:val="both"/>
      </w:pPr>
      <w:r w:rsidRPr="00DE6D79">
        <w:t>Auto-frettage, if used, shall be carried out before the hydrostatic pressure test. The auto-frettage pressure shall be within the limits established in</w:t>
      </w:r>
      <w:r w:rsidRPr="00DE6D79">
        <w:br/>
        <w:t>paragraph 8.2.3. above, and the manufacturer shall establish the method to verify the appropriate pressure.</w:t>
      </w:r>
    </w:p>
    <w:p w14:paraId="6DDACF9E" w14:textId="77777777" w:rsidR="00DE6D79" w:rsidRPr="00DE6D79" w:rsidRDefault="00DE6D79" w:rsidP="00DE6D79">
      <w:pPr>
        <w:spacing w:after="120" w:line="240" w:lineRule="auto"/>
        <w:ind w:left="2268" w:right="1134" w:hanging="1134"/>
        <w:jc w:val="both"/>
      </w:pPr>
      <w:r w:rsidRPr="00DE6D79">
        <w:t>8.4.</w:t>
      </w:r>
      <w:r w:rsidRPr="00DE6D79">
        <w:tab/>
        <w:t>Production test requirements</w:t>
      </w:r>
    </w:p>
    <w:p w14:paraId="7E5BCEB0" w14:textId="77777777" w:rsidR="00DE6D79" w:rsidRPr="00DE6D79" w:rsidRDefault="00DE6D79" w:rsidP="00DE6D79">
      <w:pPr>
        <w:spacing w:after="120" w:line="240" w:lineRule="auto"/>
        <w:ind w:left="2268" w:right="1134" w:hanging="1134"/>
        <w:jc w:val="both"/>
      </w:pPr>
      <w:r w:rsidRPr="00DE6D79">
        <w:t>8.4.1.</w:t>
      </w:r>
      <w:r w:rsidRPr="00DE6D79">
        <w:tab/>
        <w:t>Non-destructive examination</w:t>
      </w:r>
    </w:p>
    <w:p w14:paraId="23154487" w14:textId="77777777" w:rsidR="00DE6D79" w:rsidRPr="00DE6D79" w:rsidRDefault="00DE6D79" w:rsidP="00DE6D79">
      <w:pPr>
        <w:spacing w:after="120" w:line="240" w:lineRule="auto"/>
        <w:ind w:left="2268" w:right="1134"/>
        <w:jc w:val="both"/>
      </w:pPr>
      <w:r w:rsidRPr="00DE6D79">
        <w:t>Non-destructive examinations shall be carried out in accordance with a recognized ISO or an equivalent standard. The following tests shall be carried out on each metallic liner:</w:t>
      </w:r>
    </w:p>
    <w:p w14:paraId="01F2BC00" w14:textId="77777777" w:rsidR="00DE6D79" w:rsidRPr="00DE6D79" w:rsidRDefault="00DE6D79" w:rsidP="00DE6D79">
      <w:pPr>
        <w:spacing w:after="120" w:line="240" w:lineRule="auto"/>
        <w:ind w:left="2835" w:right="1134" w:hanging="567"/>
        <w:jc w:val="both"/>
      </w:pPr>
      <w:r w:rsidRPr="00DE6D79">
        <w:t>(a)</w:t>
      </w:r>
      <w:r w:rsidRPr="00DE6D79">
        <w:tab/>
        <w:t>Hardness test in accordance with paragraph A.8. (Appendix A</w:t>
      </w:r>
      <w:r w:rsidR="00C929B9">
        <w:t xml:space="preserve"> to this annex</w:t>
      </w:r>
      <w:r w:rsidRPr="00DE6D79">
        <w:t>);</w:t>
      </w:r>
    </w:p>
    <w:p w14:paraId="5822EE04" w14:textId="77777777" w:rsidR="00DE6D79" w:rsidRPr="00DE6D79" w:rsidRDefault="00DE6D79" w:rsidP="00F25980">
      <w:pPr>
        <w:keepNext/>
        <w:keepLines/>
        <w:spacing w:after="120" w:line="240" w:lineRule="auto"/>
        <w:ind w:left="2835" w:right="1134" w:hanging="567"/>
        <w:jc w:val="both"/>
      </w:pPr>
      <w:r w:rsidRPr="00DE6D79">
        <w:lastRenderedPageBreak/>
        <w:t>(b)</w:t>
      </w:r>
      <w:r w:rsidRPr="00DE6D79">
        <w:tab/>
        <w:t>Ultrasonic examination, in accordance with BS 5045, Part 1, Annex 1B, or demonstrated equivalent NDT method, to ensure that the maximum defect size does not exceed the size specified in the design.</w:t>
      </w:r>
    </w:p>
    <w:p w14:paraId="4F11FB20" w14:textId="77777777" w:rsidR="00DE6D79" w:rsidRPr="00DE6D79" w:rsidRDefault="00DE6D79" w:rsidP="00DE6D79">
      <w:pPr>
        <w:spacing w:after="120" w:line="240" w:lineRule="auto"/>
        <w:ind w:left="2268" w:right="1134" w:hanging="1134"/>
        <w:jc w:val="both"/>
      </w:pPr>
      <w:r w:rsidRPr="00DE6D79">
        <w:t>8.4.2.</w:t>
      </w:r>
      <w:r w:rsidRPr="00DE6D79">
        <w:tab/>
        <w:t>Hydrostatic pressure testing</w:t>
      </w:r>
    </w:p>
    <w:p w14:paraId="7FDBEC23" w14:textId="77777777" w:rsidR="00DE6D79" w:rsidRPr="00DE6D79" w:rsidRDefault="00DE6D79" w:rsidP="00DE6D79">
      <w:pPr>
        <w:spacing w:after="120" w:line="240" w:lineRule="auto"/>
        <w:ind w:left="2268" w:right="1134"/>
        <w:jc w:val="both"/>
      </w:pPr>
      <w:r w:rsidRPr="00DE6D79">
        <w:t>Each finished cylinder shall be hydrostatically pressure tested in accordance with paragraph A.11. (Appendix A</w:t>
      </w:r>
      <w:r w:rsidR="00C929B9">
        <w:t xml:space="preserve"> to this annex</w:t>
      </w:r>
      <w:r w:rsidRPr="00DE6D79">
        <w:t>). The manufacturer shall define the appropriate limit of permanent volumetric expansion for the test pressure used, but in no case shall the permanent expansion exceed 5 per cent of the total volumetric expansion at test pressure. Any cylinders not meeting the defined rejection limit shall be rejected and either destroyed or used for batch rest purposes.</w:t>
      </w:r>
    </w:p>
    <w:p w14:paraId="32FF0209" w14:textId="77777777" w:rsidR="00DE6D79" w:rsidRPr="00DE6D79" w:rsidRDefault="00DE6D79" w:rsidP="00DE6D79">
      <w:pPr>
        <w:spacing w:after="120" w:line="240" w:lineRule="auto"/>
        <w:ind w:left="2268" w:right="1134" w:hanging="1134"/>
        <w:jc w:val="both"/>
      </w:pPr>
      <w:r w:rsidRPr="00DE6D79">
        <w:t>8.5.</w:t>
      </w:r>
      <w:r w:rsidRPr="00DE6D79">
        <w:tab/>
        <w:t>Cylinder batch tests</w:t>
      </w:r>
    </w:p>
    <w:p w14:paraId="7BFDEEE7" w14:textId="77777777" w:rsidR="00DE6D79" w:rsidRPr="00DE6D79" w:rsidRDefault="00DE6D79" w:rsidP="00DE6D79">
      <w:pPr>
        <w:spacing w:after="120" w:line="240" w:lineRule="auto"/>
        <w:ind w:left="2268" w:right="1134" w:hanging="1134"/>
        <w:jc w:val="both"/>
      </w:pPr>
      <w:r w:rsidRPr="00DE6D79">
        <w:t>8.5.1.</w:t>
      </w:r>
      <w:r w:rsidRPr="00DE6D79">
        <w:tab/>
        <w:t>General</w:t>
      </w:r>
    </w:p>
    <w:p w14:paraId="57C319BD" w14:textId="77777777" w:rsidR="00DE6D79" w:rsidRPr="00DE6D79" w:rsidRDefault="00DE6D79" w:rsidP="00DE6D79">
      <w:pPr>
        <w:spacing w:after="120" w:line="240" w:lineRule="auto"/>
        <w:ind w:left="2268" w:right="1134"/>
        <w:jc w:val="both"/>
      </w:pPr>
      <w:r w:rsidRPr="00DE6D79">
        <w:t>Batch testing shall be conducted on finished cylinders which are representative of normal production and are complete with identification marks. Two cylinders, or a cylinder and a liner as appropriate, shall be randomly selected from each batch. If more cylinders are subjected to the tests than are required by this annex, all results shall be documented. The following tests shall as a minimum be carried out on these.</w:t>
      </w:r>
    </w:p>
    <w:p w14:paraId="72BF5162" w14:textId="77777777" w:rsidR="00DE6D79" w:rsidRPr="00DE6D79" w:rsidRDefault="00DE6D79" w:rsidP="00DE6D79">
      <w:pPr>
        <w:spacing w:after="120" w:line="240" w:lineRule="auto"/>
        <w:ind w:left="2268" w:right="1134"/>
        <w:jc w:val="both"/>
      </w:pPr>
      <w:r w:rsidRPr="00DE6D79">
        <w:t>Where defects are detected in over-wrapping before any auto-frettage or hydrostatic pressure testing, the over-wrapping may be completely removed and replaced;</w:t>
      </w:r>
    </w:p>
    <w:p w14:paraId="30A201C2" w14:textId="77777777" w:rsidR="00DE6D79" w:rsidRPr="00DE6D79" w:rsidRDefault="00DE6D79" w:rsidP="00DE6D79">
      <w:pPr>
        <w:spacing w:after="120" w:line="240" w:lineRule="auto"/>
        <w:ind w:left="2835" w:right="1134" w:hanging="567"/>
        <w:jc w:val="both"/>
      </w:pPr>
      <w:r w:rsidRPr="00DE6D79">
        <w:t>(a)</w:t>
      </w:r>
      <w:r w:rsidRPr="00DE6D79">
        <w:tab/>
        <w:t>Batch materials tests. One cylinder, or liner, or heat treat witness sample that is representative of a finished cylinder, shall be subjected to the following tests:</w:t>
      </w:r>
    </w:p>
    <w:p w14:paraId="522A2B58" w14:textId="77777777" w:rsidR="00DE6D79" w:rsidRPr="00DE6D79" w:rsidRDefault="00DE6D79" w:rsidP="00DE6D79">
      <w:pPr>
        <w:spacing w:after="120" w:line="240" w:lineRule="auto"/>
        <w:ind w:left="3402" w:right="1134" w:hanging="567"/>
        <w:jc w:val="both"/>
      </w:pPr>
      <w:r w:rsidRPr="00DE6D79">
        <w:t>(i)</w:t>
      </w:r>
      <w:r w:rsidRPr="00DE6D79">
        <w:tab/>
        <w:t>Dimensions checked against the design;</w:t>
      </w:r>
    </w:p>
    <w:p w14:paraId="36CDADD4" w14:textId="77777777" w:rsidR="00DE6D79" w:rsidRPr="00DE6D79" w:rsidRDefault="00DE6D79" w:rsidP="00DE6D79">
      <w:pPr>
        <w:spacing w:after="120" w:line="240" w:lineRule="auto"/>
        <w:ind w:left="3402" w:right="1134" w:hanging="567"/>
        <w:jc w:val="both"/>
      </w:pPr>
      <w:r w:rsidRPr="00DE6D79">
        <w:t>(ii)</w:t>
      </w:r>
      <w:r w:rsidRPr="00DE6D79">
        <w:tab/>
        <w:t>One tensile test in accordance with paragraph A.1.</w:t>
      </w:r>
      <w:r w:rsidRPr="00DE6D79">
        <w:br/>
        <w:t>(Appendix A</w:t>
      </w:r>
      <w:r w:rsidR="00C929B9">
        <w:t xml:space="preserve"> to this annex</w:t>
      </w:r>
      <w:r w:rsidRPr="00DE6D79">
        <w:t>) and meet the requirements of the design;</w:t>
      </w:r>
    </w:p>
    <w:p w14:paraId="0B927636" w14:textId="77777777" w:rsidR="00DE6D79" w:rsidRPr="00DE6D79" w:rsidRDefault="00DE6D79" w:rsidP="00DE6D79">
      <w:pPr>
        <w:spacing w:after="120" w:line="240" w:lineRule="auto"/>
        <w:ind w:left="3402" w:right="1134" w:hanging="567"/>
        <w:jc w:val="both"/>
      </w:pPr>
      <w:r w:rsidRPr="00DE6D79">
        <w:t>(iii)</w:t>
      </w:r>
      <w:r w:rsidRPr="00DE6D79">
        <w:tab/>
        <w:t>For steel liners, three impact tests in accordance with paragraph A.2. (Appendix A</w:t>
      </w:r>
      <w:r w:rsidR="00C929B9">
        <w:t xml:space="preserve"> to this annex</w:t>
      </w:r>
      <w:r w:rsidRPr="00DE6D79">
        <w:t>) and meet the requirements of the design;</w:t>
      </w:r>
    </w:p>
    <w:p w14:paraId="0CCDA114" w14:textId="77777777" w:rsidR="00DE6D79" w:rsidRPr="00DE6D79" w:rsidRDefault="00DE6D79" w:rsidP="00DE6D79">
      <w:pPr>
        <w:spacing w:after="120" w:line="240" w:lineRule="auto"/>
        <w:ind w:left="3402" w:right="1134" w:hanging="567"/>
        <w:jc w:val="both"/>
      </w:pPr>
      <w:r w:rsidRPr="00DE6D79">
        <w:t>(iv)</w:t>
      </w:r>
      <w:r w:rsidRPr="00DE6D79">
        <w:tab/>
        <w:t>When a protective coating is a part of the design, the coating shall be tested in accordance with paragraph A.9.2.</w:t>
      </w:r>
      <w:r w:rsidRPr="00DE6D79">
        <w:br/>
        <w:t>(Appendix A</w:t>
      </w:r>
      <w:r w:rsidR="00C929B9">
        <w:t xml:space="preserve"> to this annex</w:t>
      </w:r>
      <w:r w:rsidRPr="00DE6D79">
        <w:t>) and meet the requirements therein. All cylinders or liners represented by a batch test which fails to meet the requirements specified shall follow the procedures specified in paragraph 6.16. above.</w:t>
      </w:r>
    </w:p>
    <w:p w14:paraId="47A93D3A" w14:textId="77777777" w:rsidR="00DE6D79" w:rsidRPr="00DE6D79" w:rsidRDefault="00DE6D79" w:rsidP="00DE6D79">
      <w:pPr>
        <w:spacing w:after="120" w:line="240" w:lineRule="auto"/>
        <w:ind w:left="2835" w:right="1134"/>
        <w:jc w:val="both"/>
      </w:pPr>
      <w:r w:rsidRPr="00DE6D79">
        <w:t>Where the coating fails to meet the requirements of paragraph A.9.2. (Appendix A</w:t>
      </w:r>
      <w:r w:rsidR="00C929B9">
        <w:t xml:space="preserve"> to this annex</w:t>
      </w:r>
      <w:r w:rsidRPr="00DE6D79">
        <w:t>), the batch shall be 100 per cent inspected to remove similarly defective cylinders. The coating on all defective cylinders may be stripped using a method that does not affect the integrity of the composite wrapping, and recoated. The coating batch test shall then be repeated.</w:t>
      </w:r>
    </w:p>
    <w:p w14:paraId="429EC66B" w14:textId="77777777" w:rsidR="00DE6D79" w:rsidRPr="00DE6D79" w:rsidRDefault="00DE6D79" w:rsidP="00DE6D79">
      <w:pPr>
        <w:spacing w:after="120" w:line="240" w:lineRule="auto"/>
        <w:ind w:left="2835" w:right="1134" w:hanging="567"/>
        <w:jc w:val="both"/>
      </w:pPr>
      <w:r w:rsidRPr="00DE6D79">
        <w:t>(b)</w:t>
      </w:r>
      <w:r w:rsidRPr="00DE6D79">
        <w:tab/>
        <w:t xml:space="preserve">Batch burst test. One cylinder shall be tested in accordance with the requirements of paragraph 7.4.(b) above; </w:t>
      </w:r>
    </w:p>
    <w:p w14:paraId="602EC35F" w14:textId="77777777" w:rsidR="00DE6D79" w:rsidRPr="00DE6D79" w:rsidRDefault="00DE6D79" w:rsidP="00DE6D79">
      <w:pPr>
        <w:spacing w:after="120" w:line="240" w:lineRule="auto"/>
        <w:ind w:left="2835" w:right="1134" w:hanging="567"/>
        <w:jc w:val="both"/>
      </w:pPr>
      <w:r w:rsidRPr="00DE6D79">
        <w:lastRenderedPageBreak/>
        <w:t>(c)</w:t>
      </w:r>
      <w:r w:rsidRPr="00DE6D79">
        <w:tab/>
        <w:t>Periodic pressure cycling test. In accordance with the requirements of paragraph 7.4.(c) above.</w:t>
      </w:r>
    </w:p>
    <w:p w14:paraId="7D09FECE" w14:textId="77777777" w:rsidR="00DE6D79" w:rsidRPr="00DE6D79" w:rsidRDefault="00DE6D79" w:rsidP="00DE6D79">
      <w:pPr>
        <w:spacing w:after="120" w:line="240" w:lineRule="auto"/>
        <w:ind w:left="2268" w:right="1134" w:hanging="1134"/>
        <w:jc w:val="both"/>
      </w:pPr>
      <w:r w:rsidRPr="00DE6D79">
        <w:t>8.6.</w:t>
      </w:r>
      <w:r w:rsidRPr="00DE6D79">
        <w:tab/>
        <w:t>Cylinder design qualification tests</w:t>
      </w:r>
    </w:p>
    <w:p w14:paraId="0381293D" w14:textId="77777777" w:rsidR="00DE6D79" w:rsidRPr="00DE6D79" w:rsidRDefault="00DE6D79" w:rsidP="00DE6D79">
      <w:pPr>
        <w:spacing w:after="120" w:line="240" w:lineRule="auto"/>
        <w:ind w:left="2268" w:right="1134" w:hanging="1134"/>
        <w:jc w:val="both"/>
      </w:pPr>
      <w:r w:rsidRPr="00DE6D79">
        <w:t>8.6.1.</w:t>
      </w:r>
      <w:r w:rsidRPr="00DE6D79">
        <w:tab/>
        <w:t>General</w:t>
      </w:r>
    </w:p>
    <w:p w14:paraId="0D17BB24" w14:textId="77777777" w:rsidR="00DE6D79" w:rsidRPr="00DE6D79" w:rsidRDefault="00DE6D79" w:rsidP="00DE6D79">
      <w:pPr>
        <w:spacing w:after="120" w:line="240" w:lineRule="auto"/>
        <w:ind w:left="2268" w:right="1134"/>
        <w:jc w:val="both"/>
      </w:pPr>
      <w:r w:rsidRPr="00DE6D79">
        <w:t>Qualification testing shall be conducted on cylinders which are representative of normal production and complete with identification marks. Selection, witnessing and documentation of the results shall comply with</w:t>
      </w:r>
      <w:r w:rsidRPr="00DE6D79">
        <w:br/>
        <w:t>paragraph 6.13. above.</w:t>
      </w:r>
    </w:p>
    <w:p w14:paraId="62730D79" w14:textId="77777777" w:rsidR="00DE6D79" w:rsidRPr="00DE6D79" w:rsidRDefault="00DE6D79" w:rsidP="00DE6D79">
      <w:pPr>
        <w:spacing w:after="120" w:line="240" w:lineRule="auto"/>
        <w:ind w:left="2268" w:right="1134" w:hanging="1134"/>
        <w:jc w:val="both"/>
      </w:pPr>
      <w:r w:rsidRPr="00DE6D79">
        <w:t>8.6.2.</w:t>
      </w:r>
      <w:r w:rsidRPr="00DE6D79">
        <w:tab/>
        <w:t>Hydrostatic pressure burst test</w:t>
      </w:r>
    </w:p>
    <w:p w14:paraId="72D8BA0A" w14:textId="77777777" w:rsidR="00DE6D79" w:rsidRPr="00DE6D79" w:rsidRDefault="00DE6D79" w:rsidP="00DE6D79">
      <w:pPr>
        <w:spacing w:after="120" w:line="240" w:lineRule="auto"/>
        <w:ind w:left="2835" w:right="1134" w:hanging="567"/>
        <w:jc w:val="both"/>
      </w:pPr>
      <w:r w:rsidRPr="00DE6D79">
        <w:t>(a)</w:t>
      </w:r>
      <w:r w:rsidRPr="00DE6D79">
        <w:tab/>
        <w:t>One liner shall be hydrostatically burst in accordance with paragraph A.12. (Appendix A</w:t>
      </w:r>
      <w:r w:rsidR="00C929B9">
        <w:t xml:space="preserve"> to this annex</w:t>
      </w:r>
      <w:r w:rsidRPr="00DE6D79">
        <w:t xml:space="preserve">). The burst pressure shall exceed the minimum burst pressure specified for the liner design; </w:t>
      </w:r>
    </w:p>
    <w:p w14:paraId="7F65FEBA" w14:textId="77777777" w:rsidR="00DE6D79" w:rsidRPr="00DE6D79" w:rsidRDefault="00DE6D79" w:rsidP="00DE6D79">
      <w:pPr>
        <w:spacing w:after="120" w:line="240" w:lineRule="auto"/>
        <w:ind w:left="2835" w:right="1134" w:hanging="567"/>
        <w:jc w:val="both"/>
      </w:pPr>
      <w:r w:rsidRPr="00DE6D79">
        <w:t>(b)</w:t>
      </w:r>
      <w:r w:rsidRPr="00DE6D79">
        <w:tab/>
        <w:t>Three cylinders shall be hydrostatically burst in accordance with paragraph A.12. (Appendix A</w:t>
      </w:r>
      <w:r w:rsidR="00C929B9">
        <w:t xml:space="preserve"> to this annex</w:t>
      </w:r>
      <w:r w:rsidRPr="00DE6D79">
        <w:t>). Cylinder burst pressures shall exceed the specified minimum burst pressure established by the stress analysis for the design, in accordance with Table 6.3, and in no case less than the value necessary to meet the stress ratio requirements of paragraph 6.5. above.</w:t>
      </w:r>
    </w:p>
    <w:p w14:paraId="06EA1165" w14:textId="77777777" w:rsidR="00DE6D79" w:rsidRPr="00DE6D79" w:rsidRDefault="00DE6D79" w:rsidP="00DE6D79">
      <w:pPr>
        <w:keepNext/>
        <w:keepLines/>
        <w:spacing w:after="120" w:line="240" w:lineRule="auto"/>
        <w:ind w:left="2268" w:right="1134" w:hanging="1134"/>
        <w:jc w:val="both"/>
      </w:pPr>
      <w:r w:rsidRPr="00DE6D79">
        <w:t>8.6.3.</w:t>
      </w:r>
      <w:r w:rsidRPr="00DE6D79">
        <w:tab/>
        <w:t>Ambient temperature pressure cycling test</w:t>
      </w:r>
    </w:p>
    <w:p w14:paraId="5CAA11DA" w14:textId="77777777" w:rsidR="00DE6D79" w:rsidRPr="00DE6D79" w:rsidRDefault="00DE6D79" w:rsidP="00DE6D79">
      <w:pPr>
        <w:keepNext/>
        <w:keepLines/>
        <w:spacing w:after="120" w:line="240" w:lineRule="auto"/>
        <w:ind w:left="2268" w:right="1134"/>
        <w:jc w:val="both"/>
      </w:pPr>
      <w:r w:rsidRPr="00DE6D79">
        <w:t>Two finished cylinders shall be pressure cycle tested at ambient temperature in accordance with paragraph A.13. (Appendix A</w:t>
      </w:r>
      <w:r w:rsidR="00C929B9">
        <w:t xml:space="preserve"> to this annex</w:t>
      </w:r>
      <w:r w:rsidRPr="00DE6D79">
        <w:t>) to failure, or to a minimum of 45,000 cycles. The cylinders shall not fail before reaching the specified service life in years times 1,000 cycles. Cylinders exceeding 1,000 cycles times the specified service life in years shall fail by leakage and not by rupture. Cylinders which do not fail within 45,000 cycles shall be destroyed either by continuing the cycling until failure occurs, or by hydrostatically pressurizing to burst. Cylinders exceeding 45,000 cycles are permitted to fail by rupture. The number of cycles to failure and the location of the failure initiation shall be recorded.</w:t>
      </w:r>
    </w:p>
    <w:p w14:paraId="037BC0F3" w14:textId="77777777" w:rsidR="00DE6D79" w:rsidRPr="00DE6D79" w:rsidRDefault="00DE6D79" w:rsidP="00DE6D79">
      <w:pPr>
        <w:spacing w:after="120" w:line="240" w:lineRule="auto"/>
        <w:ind w:left="2268" w:right="1134" w:hanging="1134"/>
        <w:jc w:val="both"/>
      </w:pPr>
      <w:r w:rsidRPr="00DE6D79">
        <w:t>8.6.4.</w:t>
      </w:r>
      <w:r w:rsidRPr="00DE6D79">
        <w:tab/>
        <w:t>Acid environment test</w:t>
      </w:r>
    </w:p>
    <w:p w14:paraId="3DA5DB35" w14:textId="77777777" w:rsidR="00DE6D79" w:rsidRPr="00DE6D79" w:rsidRDefault="00DE6D79" w:rsidP="00DE6D79">
      <w:pPr>
        <w:spacing w:after="120" w:line="240" w:lineRule="auto"/>
        <w:ind w:left="2268" w:right="1134"/>
        <w:jc w:val="both"/>
      </w:pPr>
      <w:r w:rsidRPr="00DE6D79">
        <w:t xml:space="preserve">One cylinder shall be tested in accordance with paragraph A.14. </w:t>
      </w:r>
      <w:r w:rsidRPr="00DE6D79">
        <w:br/>
        <w:t>(Appendix A</w:t>
      </w:r>
      <w:r w:rsidR="00C929B9">
        <w:t xml:space="preserve"> to this annex</w:t>
      </w:r>
      <w:r w:rsidRPr="00DE6D79">
        <w:t>) and meet the requirements therein. An optional environmental test is included in the informative Appendix H to this annex.</w:t>
      </w:r>
    </w:p>
    <w:p w14:paraId="1ED74B2F" w14:textId="77777777" w:rsidR="00DE6D79" w:rsidRPr="00DE6D79" w:rsidRDefault="00DE6D79" w:rsidP="00DE6D79">
      <w:pPr>
        <w:spacing w:after="120" w:line="240" w:lineRule="auto"/>
        <w:ind w:left="2268" w:right="1134" w:hanging="1134"/>
        <w:jc w:val="both"/>
      </w:pPr>
      <w:r w:rsidRPr="00DE6D79">
        <w:t>8.6.5.</w:t>
      </w:r>
      <w:r w:rsidRPr="00DE6D79">
        <w:tab/>
        <w:t>Bonfire test</w:t>
      </w:r>
    </w:p>
    <w:p w14:paraId="446C1620" w14:textId="77777777" w:rsidR="00DE6D79" w:rsidRPr="00DE6D79" w:rsidRDefault="00DE6D79" w:rsidP="00DE6D79">
      <w:pPr>
        <w:spacing w:after="120" w:line="240" w:lineRule="auto"/>
        <w:ind w:left="2268" w:right="1134"/>
        <w:jc w:val="both"/>
      </w:pPr>
      <w:r w:rsidRPr="00DE6D79">
        <w:t>Finished cylinders shall be tested in accordance with paragraph A.15. (Appendix A</w:t>
      </w:r>
      <w:r w:rsidR="00C929B9">
        <w:t xml:space="preserve"> to this annex</w:t>
      </w:r>
      <w:r w:rsidRPr="00DE6D79">
        <w:t>) and meet the requirements therein.</w:t>
      </w:r>
    </w:p>
    <w:p w14:paraId="0199B17B" w14:textId="77777777" w:rsidR="00DE6D79" w:rsidRPr="00DE6D79" w:rsidRDefault="00DE6D79" w:rsidP="00DE6D79">
      <w:pPr>
        <w:spacing w:after="120" w:line="240" w:lineRule="auto"/>
        <w:ind w:left="2268" w:right="1134" w:hanging="1134"/>
        <w:jc w:val="both"/>
      </w:pPr>
      <w:r w:rsidRPr="00DE6D79">
        <w:t>8.6.6.</w:t>
      </w:r>
      <w:r w:rsidRPr="00DE6D79">
        <w:tab/>
        <w:t>Penetration test</w:t>
      </w:r>
    </w:p>
    <w:p w14:paraId="003A65B9" w14:textId="77777777" w:rsidR="00DE6D79" w:rsidRPr="00DE6D79" w:rsidRDefault="00DE6D79" w:rsidP="00DE6D79">
      <w:pPr>
        <w:spacing w:after="120" w:line="240" w:lineRule="auto"/>
        <w:ind w:left="2268" w:right="1134"/>
        <w:jc w:val="both"/>
      </w:pPr>
      <w:r w:rsidRPr="00DE6D79">
        <w:t>One finished cylinder shall be tested in accordance with paragraph A.16. (Appendix A</w:t>
      </w:r>
      <w:r w:rsidR="00C929B9">
        <w:t xml:space="preserve"> to this annex</w:t>
      </w:r>
      <w:r w:rsidRPr="00DE6D79">
        <w:t>) and meet the requirements therein.</w:t>
      </w:r>
    </w:p>
    <w:p w14:paraId="5B5D19DC" w14:textId="77777777" w:rsidR="00DE6D79" w:rsidRPr="00DE6D79" w:rsidRDefault="00DE6D79" w:rsidP="00DE6D79">
      <w:pPr>
        <w:spacing w:after="120" w:line="240" w:lineRule="auto"/>
        <w:ind w:left="2268" w:right="1134" w:hanging="1134"/>
        <w:jc w:val="both"/>
      </w:pPr>
      <w:r w:rsidRPr="00DE6D79">
        <w:t>8.6.7.</w:t>
      </w:r>
      <w:r w:rsidRPr="00DE6D79">
        <w:tab/>
        <w:t>Flaw tolerance tests</w:t>
      </w:r>
    </w:p>
    <w:p w14:paraId="1DB60658" w14:textId="77777777" w:rsidR="00DE6D79" w:rsidRPr="00DE6D79" w:rsidRDefault="00DE6D79" w:rsidP="00DE6D79">
      <w:pPr>
        <w:spacing w:after="120" w:line="240" w:lineRule="auto"/>
        <w:ind w:left="2268" w:right="1134"/>
        <w:jc w:val="both"/>
      </w:pPr>
      <w:r w:rsidRPr="00DE6D79">
        <w:t>One finished cylinder shall be tested in accordance with paragraph A.17. (Appendix A</w:t>
      </w:r>
      <w:r w:rsidR="00C929B9">
        <w:t xml:space="preserve"> to this annex</w:t>
      </w:r>
      <w:r w:rsidRPr="00DE6D79">
        <w:t>) and meet the requirements therein.</w:t>
      </w:r>
    </w:p>
    <w:p w14:paraId="6B1E1DE1" w14:textId="77777777" w:rsidR="00DE6D79" w:rsidRPr="00DE6D79" w:rsidRDefault="00DE6D79" w:rsidP="00F25980">
      <w:pPr>
        <w:keepNext/>
        <w:keepLines/>
        <w:spacing w:after="120" w:line="240" w:lineRule="auto"/>
        <w:ind w:left="2268" w:right="1134" w:hanging="1134"/>
        <w:jc w:val="both"/>
      </w:pPr>
      <w:r w:rsidRPr="00DE6D79">
        <w:lastRenderedPageBreak/>
        <w:t>8.6.8.</w:t>
      </w:r>
      <w:r w:rsidRPr="00DE6D79">
        <w:tab/>
        <w:t>High temperature creep test</w:t>
      </w:r>
    </w:p>
    <w:p w14:paraId="7D6D3E9D" w14:textId="77777777" w:rsidR="00DE6D79" w:rsidRPr="00DE6D79" w:rsidRDefault="00DE6D79" w:rsidP="00DE6D79">
      <w:pPr>
        <w:spacing w:after="120" w:line="240" w:lineRule="auto"/>
        <w:ind w:left="2268" w:right="1134"/>
        <w:jc w:val="both"/>
      </w:pPr>
      <w:r w:rsidRPr="00DE6D79">
        <w:t>In designs where the glass transition temperature of the resin does not exceed the maximum design material temperature by at least 20 °C, one cylinder shall be tested in accordance with paragraph A.18. (Appendix A</w:t>
      </w:r>
      <w:r w:rsidR="00C929B9">
        <w:t xml:space="preserve"> to this annex</w:t>
      </w:r>
      <w:r w:rsidRPr="00DE6D79">
        <w:t>) and meet the requirements therein.</w:t>
      </w:r>
    </w:p>
    <w:p w14:paraId="6308133B" w14:textId="77777777" w:rsidR="00DE6D79" w:rsidRPr="00DE6D79" w:rsidRDefault="00DE6D79" w:rsidP="00DE6D79">
      <w:pPr>
        <w:spacing w:after="120" w:line="240" w:lineRule="auto"/>
        <w:ind w:left="2268" w:right="1134" w:hanging="1134"/>
        <w:jc w:val="both"/>
      </w:pPr>
      <w:r w:rsidRPr="00DE6D79">
        <w:t>8.6.9.</w:t>
      </w:r>
      <w:r w:rsidRPr="00DE6D79">
        <w:tab/>
        <w:t xml:space="preserve">Accelerated stress rupture test </w:t>
      </w:r>
    </w:p>
    <w:p w14:paraId="47D6A490" w14:textId="77777777" w:rsidR="00DE6D79" w:rsidRPr="00DE6D79" w:rsidRDefault="00DE6D79" w:rsidP="00DE6D79">
      <w:pPr>
        <w:spacing w:after="120" w:line="240" w:lineRule="auto"/>
        <w:ind w:left="2268" w:right="1134"/>
        <w:jc w:val="both"/>
      </w:pPr>
      <w:r w:rsidRPr="00DE6D79">
        <w:t>One finished cylinder shall be tested in accordance with paragraph A.19</w:t>
      </w:r>
      <w:r w:rsidR="00C929B9">
        <w:t>.</w:t>
      </w:r>
      <w:r w:rsidRPr="00DE6D79">
        <w:t xml:space="preserve"> (Appendix A</w:t>
      </w:r>
      <w:r w:rsidR="00C929B9">
        <w:t xml:space="preserve"> to this annex</w:t>
      </w:r>
      <w:r w:rsidRPr="00DE6D79">
        <w:t>) and meet the requirements therein.</w:t>
      </w:r>
    </w:p>
    <w:p w14:paraId="1073F1E5" w14:textId="77777777" w:rsidR="00DE6D79" w:rsidRPr="00DE6D79" w:rsidRDefault="00DE6D79" w:rsidP="00DE6D79">
      <w:pPr>
        <w:keepNext/>
        <w:keepLines/>
        <w:spacing w:after="120" w:line="240" w:lineRule="auto"/>
        <w:ind w:left="2268" w:right="1134" w:hanging="1134"/>
        <w:jc w:val="both"/>
      </w:pPr>
      <w:r w:rsidRPr="00DE6D79">
        <w:t>8.6.10.</w:t>
      </w:r>
      <w:r w:rsidRPr="00DE6D79">
        <w:tab/>
        <w:t>LBB performance</w:t>
      </w:r>
    </w:p>
    <w:p w14:paraId="4B139FE7" w14:textId="77777777" w:rsidR="00DE6D79" w:rsidRPr="00DE6D79" w:rsidRDefault="00DE6D79" w:rsidP="00DE6D79">
      <w:pPr>
        <w:spacing w:after="120" w:line="240" w:lineRule="auto"/>
        <w:ind w:left="2268" w:right="1134"/>
        <w:jc w:val="both"/>
      </w:pPr>
      <w:r w:rsidRPr="00DE6D79">
        <w:t xml:space="preserve">For cylinder designs not exceeding 45,000 cycles when tested as per paragraph 8.6.3. above, LBB performance tests shall be conducted in accordance with </w:t>
      </w:r>
      <w:r w:rsidR="00C929B9">
        <w:t xml:space="preserve">paragraph </w:t>
      </w:r>
      <w:r w:rsidRPr="00DE6D79">
        <w:t xml:space="preserve">A.6. </w:t>
      </w:r>
      <w:r w:rsidR="00C929B9">
        <w:t>of Appendix A to this annex</w:t>
      </w:r>
      <w:r w:rsidR="00C929B9" w:rsidRPr="00DE6D79">
        <w:t xml:space="preserve"> </w:t>
      </w:r>
      <w:r w:rsidRPr="00DE6D79">
        <w:t>and meet the requirements therein.</w:t>
      </w:r>
    </w:p>
    <w:p w14:paraId="4AEA4638" w14:textId="77777777" w:rsidR="00DE6D79" w:rsidRPr="00DE6D79" w:rsidRDefault="00DE6D79" w:rsidP="00DE6D79">
      <w:pPr>
        <w:spacing w:after="120" w:line="240" w:lineRule="auto"/>
        <w:ind w:left="2268" w:right="1134" w:hanging="1134"/>
        <w:jc w:val="both"/>
      </w:pPr>
      <w:r w:rsidRPr="00DE6D79">
        <w:t>8.6.11.</w:t>
      </w:r>
      <w:r w:rsidRPr="00DE6D79">
        <w:tab/>
        <w:t>Extreme temperature pressure cycling test</w:t>
      </w:r>
    </w:p>
    <w:p w14:paraId="1894C25D" w14:textId="77777777" w:rsidR="00DE6D79" w:rsidRPr="00DE6D79" w:rsidRDefault="00DE6D79" w:rsidP="00DE6D79">
      <w:pPr>
        <w:spacing w:after="120" w:line="240" w:lineRule="auto"/>
        <w:ind w:left="2268" w:right="1134"/>
        <w:jc w:val="both"/>
      </w:pPr>
      <w:r w:rsidRPr="00DE6D79">
        <w:t>One finished cylinder shall be tested in accordance with paragraph A.7. (Appendix A</w:t>
      </w:r>
      <w:r w:rsidR="0087766B">
        <w:t xml:space="preserve"> to this annex</w:t>
      </w:r>
      <w:r w:rsidRPr="00DE6D79">
        <w:t>) and meet the requirements therein.</w:t>
      </w:r>
    </w:p>
    <w:p w14:paraId="1DF13278" w14:textId="77777777" w:rsidR="00DE6D79" w:rsidRPr="00DE6D79" w:rsidRDefault="00DE6D79" w:rsidP="00DE6D79">
      <w:pPr>
        <w:spacing w:after="120" w:line="240" w:lineRule="auto"/>
        <w:ind w:left="2268" w:right="1134" w:hanging="1134"/>
        <w:jc w:val="both"/>
      </w:pPr>
      <w:r w:rsidRPr="00DE6D79">
        <w:t>9.</w:t>
      </w:r>
      <w:r w:rsidRPr="00DE6D79">
        <w:tab/>
        <w:t>Type CNG-3 fully-wrapped cylinders</w:t>
      </w:r>
    </w:p>
    <w:p w14:paraId="4929E06A" w14:textId="77777777" w:rsidR="00DE6D79" w:rsidRPr="00DE6D79" w:rsidRDefault="00DE6D79" w:rsidP="00DE6D79">
      <w:pPr>
        <w:spacing w:after="120" w:line="240" w:lineRule="auto"/>
        <w:ind w:left="2268" w:right="1134" w:hanging="1134"/>
        <w:jc w:val="both"/>
      </w:pPr>
      <w:r w:rsidRPr="00DE6D79">
        <w:t>9.1.</w:t>
      </w:r>
      <w:r w:rsidRPr="00DE6D79">
        <w:tab/>
        <w:t>General</w:t>
      </w:r>
    </w:p>
    <w:p w14:paraId="66930C89" w14:textId="77777777" w:rsidR="00DE6D79" w:rsidRPr="00DE6D79" w:rsidRDefault="00DE6D79" w:rsidP="00DE6D79">
      <w:pPr>
        <w:spacing w:after="120" w:line="240" w:lineRule="auto"/>
        <w:ind w:left="2268" w:right="1134"/>
        <w:jc w:val="both"/>
      </w:pPr>
      <w:r w:rsidRPr="00DE6D79">
        <w:t>During pressurisation, this type of cylinder has a behaviour in which the displacements of the composite over-wrap and the liner are superimposed. Due to different techniques of manufacture, this annex does not give a definite method for design; Determination of the leak-before-break (LBB) performance shall be in accordance with the appropriate procedures defined in paragraph A.6. (Appendix A</w:t>
      </w:r>
      <w:r w:rsidR="0087766B">
        <w:t xml:space="preserve"> to this annex</w:t>
      </w:r>
      <w:r w:rsidRPr="00DE6D79">
        <w:t>). Allowable defect size shall be determined in accordance with paragraph 6.15.2. above.</w:t>
      </w:r>
    </w:p>
    <w:p w14:paraId="3254CF4B" w14:textId="77777777" w:rsidR="00DE6D79" w:rsidRPr="00DE6D79" w:rsidRDefault="00DE6D79" w:rsidP="00DE6D79">
      <w:pPr>
        <w:spacing w:after="120" w:line="240" w:lineRule="auto"/>
        <w:ind w:left="2268" w:right="1134" w:hanging="1134"/>
        <w:jc w:val="both"/>
      </w:pPr>
      <w:r w:rsidRPr="00DE6D79">
        <w:t>9.2.</w:t>
      </w:r>
      <w:r w:rsidRPr="00DE6D79">
        <w:tab/>
        <w:t>Design requirements</w:t>
      </w:r>
    </w:p>
    <w:p w14:paraId="7AA13CD2" w14:textId="77777777" w:rsidR="00DE6D79" w:rsidRPr="00DE6D79" w:rsidRDefault="00DE6D79" w:rsidP="00DE6D79">
      <w:pPr>
        <w:spacing w:after="120" w:line="240" w:lineRule="auto"/>
        <w:ind w:left="2268" w:right="1134" w:hanging="1134"/>
        <w:jc w:val="both"/>
      </w:pPr>
      <w:r w:rsidRPr="00DE6D79">
        <w:t>9.2.1.</w:t>
      </w:r>
      <w:r w:rsidRPr="00DE6D79">
        <w:tab/>
        <w:t xml:space="preserve">Metal liner </w:t>
      </w:r>
    </w:p>
    <w:p w14:paraId="16A7368F" w14:textId="77777777" w:rsidR="00DE6D79" w:rsidRPr="00DE6D79" w:rsidRDefault="00DE6D79" w:rsidP="00DE6D79">
      <w:pPr>
        <w:spacing w:after="120" w:line="240" w:lineRule="auto"/>
        <w:ind w:left="2268" w:right="1134"/>
        <w:jc w:val="both"/>
      </w:pPr>
      <w:r w:rsidRPr="00DE6D79">
        <w:t>The compressive stress in the liner at zero pressure and 15 °C shall not cause the liner to buckle or crease.</w:t>
      </w:r>
    </w:p>
    <w:p w14:paraId="27E4BF94" w14:textId="77777777" w:rsidR="00DE6D79" w:rsidRPr="00DE6D79" w:rsidRDefault="00DE6D79" w:rsidP="00DE6D79">
      <w:pPr>
        <w:spacing w:after="120" w:line="240" w:lineRule="auto"/>
        <w:ind w:left="2268" w:right="1134" w:hanging="1134"/>
        <w:jc w:val="both"/>
      </w:pPr>
      <w:r w:rsidRPr="00DE6D79">
        <w:t>9.2.2.</w:t>
      </w:r>
      <w:r w:rsidRPr="00DE6D79">
        <w:tab/>
        <w:t>Composite over-wrap</w:t>
      </w:r>
    </w:p>
    <w:p w14:paraId="0D964A04" w14:textId="77777777" w:rsidR="00DE6D79" w:rsidRPr="00DE6D79" w:rsidRDefault="00DE6D79" w:rsidP="00DE6D79">
      <w:pPr>
        <w:spacing w:after="120" w:line="240" w:lineRule="auto"/>
        <w:ind w:left="2268" w:right="1134"/>
        <w:jc w:val="both"/>
      </w:pPr>
      <w:r w:rsidRPr="00DE6D79">
        <w:t>The tensile stress in the fibres shall meet the requirements of paragraph 6.5. above.</w:t>
      </w:r>
    </w:p>
    <w:p w14:paraId="59A2263C" w14:textId="77777777" w:rsidR="00DE6D79" w:rsidRPr="00DE6D79" w:rsidRDefault="00DE6D79" w:rsidP="00DE6D79">
      <w:pPr>
        <w:spacing w:after="120" w:line="240" w:lineRule="auto"/>
        <w:ind w:left="2268" w:right="1134" w:hanging="1134"/>
        <w:jc w:val="both"/>
      </w:pPr>
      <w:r w:rsidRPr="00DE6D79">
        <w:t>9.2.3.</w:t>
      </w:r>
      <w:r w:rsidRPr="00DE6D79">
        <w:tab/>
        <w:t>Stress analysis</w:t>
      </w:r>
    </w:p>
    <w:p w14:paraId="3CA1C123" w14:textId="77777777" w:rsidR="00DE6D79" w:rsidRPr="00DE6D79" w:rsidRDefault="00DE6D79" w:rsidP="00DE6D79">
      <w:pPr>
        <w:spacing w:after="120" w:line="240" w:lineRule="auto"/>
        <w:ind w:left="2268" w:right="1134"/>
        <w:jc w:val="both"/>
      </w:pPr>
      <w:r w:rsidRPr="00DE6D79">
        <w:t xml:space="preserve">The stresses in the tangential and longitudinal direction of the cylinder in the composite and in the liner after pressure shall be calculated. The pressure used for these calculations shall be zero, working pressure, 10 per cent of working pressure, test pressure and design burst pressure. The limits, within which auto-frettaging pressure </w:t>
      </w:r>
      <w:r w:rsidR="0087766B">
        <w:t>shall</w:t>
      </w:r>
      <w:r w:rsidR="0087766B" w:rsidRPr="00DE6D79">
        <w:t xml:space="preserve"> </w:t>
      </w:r>
      <w:r w:rsidRPr="00DE6D79">
        <w:t>fall, shall be calculated. The calculations shall use suitable analysis techniques using thin-shell theory taking account of non-linear material behaviour of the liner to establish stress distributions at the neck, transition regions and the cylindrical part of the liner.</w:t>
      </w:r>
    </w:p>
    <w:p w14:paraId="247B206D" w14:textId="77777777" w:rsidR="00DE6D79" w:rsidRPr="00DE6D79" w:rsidRDefault="00DE6D79" w:rsidP="00DE6D79">
      <w:pPr>
        <w:spacing w:after="120" w:line="240" w:lineRule="auto"/>
        <w:ind w:left="2268" w:right="1134" w:hanging="1134"/>
        <w:jc w:val="both"/>
      </w:pPr>
      <w:r w:rsidRPr="00DE6D79">
        <w:t>9.3.</w:t>
      </w:r>
      <w:r w:rsidRPr="00DE6D79">
        <w:tab/>
        <w:t>Manufacturing requirements</w:t>
      </w:r>
    </w:p>
    <w:p w14:paraId="2297BEBB" w14:textId="77777777" w:rsidR="00DE6D79" w:rsidRPr="00DE6D79" w:rsidRDefault="00DE6D79" w:rsidP="00DE6D79">
      <w:pPr>
        <w:spacing w:after="120" w:line="240" w:lineRule="auto"/>
        <w:ind w:left="2268" w:right="1134"/>
        <w:jc w:val="both"/>
      </w:pPr>
      <w:r w:rsidRPr="00DE6D79">
        <w:t>Manufacturing requirements shall be in accordance with paragraph 8.3. above except that the over-wrap shall also include helically wound filaments.</w:t>
      </w:r>
    </w:p>
    <w:p w14:paraId="327CCA33" w14:textId="77777777" w:rsidR="00DE6D79" w:rsidRPr="00DE6D79" w:rsidRDefault="00DE6D79" w:rsidP="00DE6D79">
      <w:pPr>
        <w:spacing w:after="120" w:line="240" w:lineRule="auto"/>
        <w:ind w:left="2268" w:right="1134" w:hanging="1134"/>
        <w:jc w:val="both"/>
      </w:pPr>
      <w:r w:rsidRPr="00DE6D79">
        <w:lastRenderedPageBreak/>
        <w:t>9.4.</w:t>
      </w:r>
      <w:r w:rsidRPr="00DE6D79">
        <w:tab/>
        <w:t>Production test requirements</w:t>
      </w:r>
    </w:p>
    <w:p w14:paraId="7865DE31" w14:textId="77777777" w:rsidR="00DE6D79" w:rsidRPr="00DE6D79" w:rsidRDefault="00DE6D79" w:rsidP="00DE6D79">
      <w:pPr>
        <w:spacing w:after="120" w:line="240" w:lineRule="auto"/>
        <w:ind w:left="2268" w:right="1134"/>
        <w:jc w:val="both"/>
      </w:pPr>
      <w:r w:rsidRPr="00DE6D79">
        <w:t>Production test requirements shall be in accordance with the requirements of paragraph 8.4. above.</w:t>
      </w:r>
    </w:p>
    <w:p w14:paraId="7709EB91" w14:textId="77777777" w:rsidR="00DE6D79" w:rsidRPr="00DE6D79" w:rsidRDefault="00DE6D79" w:rsidP="00DE6D79">
      <w:pPr>
        <w:spacing w:after="120" w:line="240" w:lineRule="auto"/>
        <w:ind w:left="2268" w:right="1134" w:hanging="1134"/>
        <w:jc w:val="both"/>
      </w:pPr>
      <w:r w:rsidRPr="00DE6D79">
        <w:t>9.5.</w:t>
      </w:r>
      <w:r w:rsidRPr="00DE6D79">
        <w:tab/>
        <w:t>Cylinder batch tests</w:t>
      </w:r>
    </w:p>
    <w:p w14:paraId="529F1DEC" w14:textId="77777777" w:rsidR="00DE6D79" w:rsidRPr="00DE6D79" w:rsidRDefault="00DE6D79" w:rsidP="00DE6D79">
      <w:pPr>
        <w:spacing w:after="120" w:line="240" w:lineRule="auto"/>
        <w:ind w:left="2268" w:right="1134"/>
        <w:jc w:val="both"/>
      </w:pPr>
      <w:r w:rsidRPr="00DE6D79">
        <w:t>The batch tests shall be in accordance with the requirements of paragraph 8.5. above.</w:t>
      </w:r>
    </w:p>
    <w:p w14:paraId="3D4BD780" w14:textId="77777777" w:rsidR="00DE6D79" w:rsidRPr="00DE6D79" w:rsidRDefault="00DE6D79" w:rsidP="00DE6D79">
      <w:pPr>
        <w:keepNext/>
        <w:keepLines/>
        <w:spacing w:after="120" w:line="240" w:lineRule="auto"/>
        <w:ind w:left="2268" w:right="1134" w:hanging="1134"/>
        <w:jc w:val="both"/>
      </w:pPr>
      <w:r w:rsidRPr="00DE6D79">
        <w:t>9.6.</w:t>
      </w:r>
      <w:r w:rsidRPr="00DE6D79">
        <w:tab/>
        <w:t xml:space="preserve">Cylinder design qualification tests </w:t>
      </w:r>
    </w:p>
    <w:p w14:paraId="21973181" w14:textId="77777777" w:rsidR="00DE6D79" w:rsidRPr="00DE6D79" w:rsidRDefault="00DE6D79" w:rsidP="00DE6D79">
      <w:pPr>
        <w:spacing w:after="120" w:line="240" w:lineRule="auto"/>
        <w:ind w:left="2268" w:right="1134"/>
        <w:jc w:val="both"/>
      </w:pPr>
      <w:r w:rsidRPr="00DE6D79">
        <w:t>Cylinder design qualification tests shall be in accordance with the requirements of paragraph 8.6. above, and paragraph 9.6.1. below, except that the liner burst in paragraph 8.6. above is not required.</w:t>
      </w:r>
    </w:p>
    <w:p w14:paraId="4052D9D6" w14:textId="77777777" w:rsidR="00DE6D79" w:rsidRPr="00DE6D79" w:rsidRDefault="00DE6D79" w:rsidP="00DE6D79">
      <w:pPr>
        <w:spacing w:after="120" w:line="240" w:lineRule="auto"/>
        <w:ind w:left="2268" w:right="1134" w:hanging="1134"/>
        <w:jc w:val="both"/>
      </w:pPr>
      <w:r w:rsidRPr="00DE6D79">
        <w:t>9.6.1.</w:t>
      </w:r>
      <w:r w:rsidRPr="00DE6D79">
        <w:tab/>
        <w:t>Drop test</w:t>
      </w:r>
    </w:p>
    <w:p w14:paraId="457BB485" w14:textId="77777777" w:rsidR="00DE6D79" w:rsidRPr="00DE6D79" w:rsidRDefault="00DE6D79" w:rsidP="00DE6D79">
      <w:pPr>
        <w:spacing w:after="120" w:line="240" w:lineRule="auto"/>
        <w:ind w:left="2268" w:right="1134"/>
        <w:jc w:val="both"/>
      </w:pPr>
      <w:r w:rsidRPr="00DE6D79">
        <w:t>One or more finished cylinders shall be drop tested in accordance with paragraph A.30. (Appendix A</w:t>
      </w:r>
      <w:r w:rsidR="0087766B">
        <w:t xml:space="preserve"> to this annex</w:t>
      </w:r>
      <w:r w:rsidRPr="00DE6D79">
        <w:t>).</w:t>
      </w:r>
    </w:p>
    <w:p w14:paraId="35C91AA0" w14:textId="77777777" w:rsidR="00DE6D79" w:rsidRPr="00DE6D79" w:rsidRDefault="00DE6D79" w:rsidP="00DE6D79">
      <w:pPr>
        <w:spacing w:after="120" w:line="240" w:lineRule="auto"/>
        <w:ind w:left="2268" w:right="1134" w:hanging="1134"/>
        <w:jc w:val="both"/>
      </w:pPr>
      <w:r w:rsidRPr="00DE6D79">
        <w:t>10.</w:t>
      </w:r>
      <w:r w:rsidRPr="00DE6D79">
        <w:tab/>
        <w:t>Type CNG-4 all-composite cylinders</w:t>
      </w:r>
    </w:p>
    <w:p w14:paraId="7F0F2A76" w14:textId="77777777" w:rsidR="00DE6D79" w:rsidRPr="00DE6D79" w:rsidRDefault="00DE6D79" w:rsidP="00DE6D79">
      <w:pPr>
        <w:spacing w:after="120" w:line="240" w:lineRule="auto"/>
        <w:ind w:left="2268" w:right="1134" w:hanging="1134"/>
        <w:jc w:val="both"/>
      </w:pPr>
      <w:r w:rsidRPr="00DE6D79">
        <w:t>10.1.</w:t>
      </w:r>
      <w:r w:rsidRPr="00DE6D79">
        <w:tab/>
        <w:t>General</w:t>
      </w:r>
    </w:p>
    <w:p w14:paraId="03DCF5DE" w14:textId="77777777" w:rsidR="00DE6D79" w:rsidRPr="00DE6D79" w:rsidRDefault="00DE6D79" w:rsidP="00DE6D79">
      <w:pPr>
        <w:spacing w:after="120" w:line="240" w:lineRule="auto"/>
        <w:ind w:left="2268" w:right="1134"/>
        <w:jc w:val="both"/>
      </w:pPr>
      <w:r w:rsidRPr="00DE6D79">
        <w:t>This annex does not give a definite method for the design of cylinders with polymeric liners because of the variety of cylinder designs possible.</w:t>
      </w:r>
    </w:p>
    <w:p w14:paraId="4ED10902" w14:textId="77777777" w:rsidR="00DE6D79" w:rsidRPr="00DE6D79" w:rsidRDefault="00DE6D79" w:rsidP="00DE6D79">
      <w:pPr>
        <w:spacing w:after="120" w:line="240" w:lineRule="auto"/>
        <w:ind w:left="2268" w:right="1134" w:hanging="1134"/>
        <w:jc w:val="both"/>
      </w:pPr>
      <w:r w:rsidRPr="00DE6D79">
        <w:t>10.2.</w:t>
      </w:r>
      <w:r w:rsidRPr="00DE6D79">
        <w:tab/>
        <w:t>Design requirements</w:t>
      </w:r>
    </w:p>
    <w:p w14:paraId="445376E1" w14:textId="77777777" w:rsidR="00DE6D79" w:rsidRPr="00DE6D79" w:rsidRDefault="00DE6D79" w:rsidP="00DE6D79">
      <w:pPr>
        <w:spacing w:after="120" w:line="240" w:lineRule="auto"/>
        <w:ind w:left="2268" w:right="1134"/>
        <w:jc w:val="both"/>
      </w:pPr>
      <w:r w:rsidRPr="00DE6D79">
        <w:t>Design calculations shall be used to provide justification of design adequacy. The tensile stresses in the fibres shall meet the requirements of paragraph 6.5. above.</w:t>
      </w:r>
    </w:p>
    <w:p w14:paraId="510477D2" w14:textId="77777777" w:rsidR="00DE6D79" w:rsidRPr="00DE6D79" w:rsidRDefault="00DE6D79" w:rsidP="00DE6D79">
      <w:pPr>
        <w:spacing w:after="120" w:line="240" w:lineRule="auto"/>
        <w:ind w:left="2268" w:right="1134"/>
        <w:jc w:val="both"/>
      </w:pPr>
      <w:r w:rsidRPr="00DE6D79">
        <w:t>Tapered and straight threads in accordance with paragraph 6.10.2. or 6.10.3. above shall be used on the metal end bosses.</w:t>
      </w:r>
    </w:p>
    <w:p w14:paraId="33758436" w14:textId="77777777" w:rsidR="00DE6D79" w:rsidRPr="00DE6D79" w:rsidRDefault="00DE6D79" w:rsidP="00DE6D79">
      <w:pPr>
        <w:spacing w:after="120" w:line="240" w:lineRule="auto"/>
        <w:ind w:left="2268" w:right="1134"/>
        <w:jc w:val="both"/>
      </w:pPr>
      <w:r w:rsidRPr="00DE6D79">
        <w:t>Metal end bosses with threaded openings shall be able to withstand a torque force of 500 Nm, without damaging the integrity of the connection to the non-metallic liner. The metal end bosses connected to the non-metallic liner shall be of a material compatible with the service conditions specified in paragraph 4. of this annex.</w:t>
      </w:r>
    </w:p>
    <w:p w14:paraId="3E5DEC0D" w14:textId="77777777" w:rsidR="00DE6D79" w:rsidRPr="00DE6D79" w:rsidRDefault="00DE6D79" w:rsidP="00DE6D79">
      <w:pPr>
        <w:spacing w:after="120" w:line="240" w:lineRule="auto"/>
        <w:ind w:left="2268" w:right="1134" w:hanging="1134"/>
        <w:jc w:val="both"/>
      </w:pPr>
      <w:r w:rsidRPr="00DE6D79">
        <w:t>10.3.</w:t>
      </w:r>
      <w:r w:rsidRPr="00DE6D79">
        <w:tab/>
        <w:t>Stress analysis</w:t>
      </w:r>
    </w:p>
    <w:p w14:paraId="34357FCC" w14:textId="77777777" w:rsidR="00DE6D79" w:rsidRPr="00DE6D79" w:rsidRDefault="00DE6D79" w:rsidP="00DE6D79">
      <w:pPr>
        <w:spacing w:after="120" w:line="240" w:lineRule="auto"/>
        <w:ind w:left="2268" w:right="1134"/>
        <w:jc w:val="both"/>
      </w:pPr>
      <w:r w:rsidRPr="00DE6D79">
        <w:t>The stresses in the tangential and longitudinal direction of the cylinder in the composite and in the liner shall be calculated. The pressures used for these calculations shall be zero, working pressure, test pressure and design burst pressure. The calculations shall use suitable analysis techniques to establish stress distribution throughout the cylinder.</w:t>
      </w:r>
    </w:p>
    <w:p w14:paraId="03747D1F" w14:textId="77777777" w:rsidR="00DE6D79" w:rsidRPr="00DE6D79" w:rsidRDefault="00DE6D79" w:rsidP="00DE6D79">
      <w:pPr>
        <w:spacing w:after="120" w:line="240" w:lineRule="auto"/>
        <w:ind w:left="2268" w:right="1134" w:hanging="1134"/>
        <w:jc w:val="both"/>
      </w:pPr>
      <w:r w:rsidRPr="00DE6D79">
        <w:t>10.4.</w:t>
      </w:r>
      <w:r w:rsidRPr="00DE6D79">
        <w:tab/>
        <w:t>Manufacturing requirements</w:t>
      </w:r>
    </w:p>
    <w:p w14:paraId="26F0B0BB" w14:textId="77777777" w:rsidR="00DE6D79" w:rsidRPr="00DE6D79" w:rsidRDefault="00DE6D79" w:rsidP="00DE6D79">
      <w:pPr>
        <w:spacing w:after="120" w:line="240" w:lineRule="auto"/>
        <w:ind w:left="2268" w:right="1134"/>
        <w:jc w:val="both"/>
      </w:pPr>
      <w:r w:rsidRPr="00DE6D79">
        <w:t>Manufacturing requirements shall be in accordance with paragraph 8.3. above except that the curing temperature for thermosetting resins shall be at least</w:t>
      </w:r>
      <w:r w:rsidRPr="00DE6D79">
        <w:br/>
        <w:t>10 °C below the softening temperature of the plastic liner.</w:t>
      </w:r>
    </w:p>
    <w:p w14:paraId="7AB8BEB0" w14:textId="77777777" w:rsidR="00DE6D79" w:rsidRPr="00DE6D79" w:rsidRDefault="00DE6D79" w:rsidP="00DE6D79">
      <w:pPr>
        <w:spacing w:after="120" w:line="240" w:lineRule="auto"/>
        <w:ind w:left="2268" w:right="1134" w:hanging="1134"/>
        <w:jc w:val="both"/>
      </w:pPr>
      <w:r w:rsidRPr="00DE6D79">
        <w:t>10.5.</w:t>
      </w:r>
      <w:r w:rsidRPr="00DE6D79">
        <w:tab/>
        <w:t>Production test requirements</w:t>
      </w:r>
    </w:p>
    <w:p w14:paraId="1C784E17" w14:textId="77777777" w:rsidR="00DE6D79" w:rsidRPr="00DE6D79" w:rsidRDefault="00DE6D79" w:rsidP="00DE6D79">
      <w:pPr>
        <w:spacing w:after="120" w:line="240" w:lineRule="auto"/>
        <w:ind w:left="2268" w:right="1134" w:hanging="1134"/>
        <w:jc w:val="both"/>
      </w:pPr>
      <w:r w:rsidRPr="00DE6D79">
        <w:t>10.5.1.</w:t>
      </w:r>
      <w:r w:rsidRPr="00DE6D79">
        <w:tab/>
        <w:t>Hydrostatic pressure testing</w:t>
      </w:r>
    </w:p>
    <w:p w14:paraId="4E588E6A" w14:textId="77777777" w:rsidR="00DE6D79" w:rsidRPr="00DE6D79" w:rsidRDefault="00DE6D79" w:rsidP="00DE6D79">
      <w:pPr>
        <w:spacing w:after="120" w:line="240" w:lineRule="auto"/>
        <w:ind w:left="2268" w:right="1134"/>
        <w:jc w:val="both"/>
      </w:pPr>
      <w:r w:rsidRPr="00DE6D79">
        <w:t>Each finished cylinder shall be hydrostatically pressure tested in accordance with paragraph A.11. (Appendix A</w:t>
      </w:r>
      <w:r w:rsidR="0087766B">
        <w:t xml:space="preserve"> to this annex</w:t>
      </w:r>
      <w:r w:rsidRPr="00DE6D79">
        <w:t xml:space="preserve">). The manufacturer shall define the appropriate limit of elastic expansion for the test pressure used, but </w:t>
      </w:r>
      <w:r w:rsidRPr="00DE6D79">
        <w:lastRenderedPageBreak/>
        <w:t>in no case shall the elastic expansion of any cylinder exceed the average batch value by more than 10 per cent. Any cylinders not meeting the defined rejection limit shall be rejected and either destroyed or used for batch test purposes.</w:t>
      </w:r>
    </w:p>
    <w:p w14:paraId="365C4BFB" w14:textId="77777777" w:rsidR="00DE6D79" w:rsidRPr="00DE6D79" w:rsidRDefault="00DE6D79" w:rsidP="00DE6D79">
      <w:pPr>
        <w:spacing w:after="120" w:line="240" w:lineRule="auto"/>
        <w:ind w:left="2268" w:right="1134" w:hanging="1134"/>
        <w:jc w:val="both"/>
      </w:pPr>
      <w:r w:rsidRPr="00DE6D79">
        <w:t>10.5.2.</w:t>
      </w:r>
      <w:r w:rsidRPr="00DE6D79">
        <w:tab/>
        <w:t>Leak testing</w:t>
      </w:r>
    </w:p>
    <w:p w14:paraId="0DDB9D00" w14:textId="77777777" w:rsidR="00DE6D79" w:rsidRPr="00DE6D79" w:rsidRDefault="00DE6D79" w:rsidP="00DE6D79">
      <w:pPr>
        <w:spacing w:after="120" w:line="240" w:lineRule="auto"/>
        <w:ind w:left="2268" w:right="1134"/>
        <w:jc w:val="both"/>
      </w:pPr>
      <w:r w:rsidRPr="00DE6D79">
        <w:t>Each finished cylinder shall be leak tested in accordance with paragraph A.10. (Appendix A</w:t>
      </w:r>
      <w:r w:rsidR="0087766B">
        <w:t xml:space="preserve"> to this annex</w:t>
      </w:r>
      <w:r w:rsidRPr="00DE6D79">
        <w:t>) and meet the requirements therein.</w:t>
      </w:r>
    </w:p>
    <w:p w14:paraId="3D22C10C" w14:textId="77777777" w:rsidR="00DE6D79" w:rsidRPr="00DE6D79" w:rsidRDefault="00DE6D79" w:rsidP="00DE6D79">
      <w:pPr>
        <w:spacing w:after="120" w:line="240" w:lineRule="auto"/>
        <w:ind w:left="2268" w:right="1134" w:hanging="1134"/>
        <w:jc w:val="both"/>
      </w:pPr>
      <w:r w:rsidRPr="00DE6D79">
        <w:t>10.6.</w:t>
      </w:r>
      <w:r w:rsidRPr="00DE6D79">
        <w:tab/>
        <w:t>Cylinder batch tests</w:t>
      </w:r>
    </w:p>
    <w:p w14:paraId="7954BE1A" w14:textId="77777777" w:rsidR="00DE6D79" w:rsidRPr="00DE6D79" w:rsidRDefault="00DE6D79" w:rsidP="00DE6D79">
      <w:pPr>
        <w:spacing w:after="120" w:line="240" w:lineRule="auto"/>
        <w:ind w:left="2268" w:right="1134" w:hanging="1134"/>
        <w:jc w:val="both"/>
      </w:pPr>
      <w:r w:rsidRPr="00DE6D79">
        <w:t>10.6.1.</w:t>
      </w:r>
      <w:r w:rsidRPr="00DE6D79">
        <w:tab/>
        <w:t>General</w:t>
      </w:r>
    </w:p>
    <w:p w14:paraId="430DD5FE" w14:textId="77777777" w:rsidR="00DE6D79" w:rsidRPr="00DE6D79" w:rsidRDefault="00DE6D79" w:rsidP="00DE6D79">
      <w:pPr>
        <w:spacing w:after="120" w:line="240" w:lineRule="auto"/>
        <w:ind w:left="2268" w:right="1134"/>
        <w:jc w:val="both"/>
      </w:pPr>
      <w:r w:rsidRPr="00DE6D79">
        <w:t xml:space="preserve">Batch testing shall be conducted on finished cylinders which are representative of normal production and are complete with identification marks. One cylinder shall be randomly selected from each batch. If more cylinders are subjected to the tests </w:t>
      </w:r>
      <w:r w:rsidR="0087766B" w:rsidRPr="00DE6D79">
        <w:t>tha</w:t>
      </w:r>
      <w:r w:rsidR="0087766B">
        <w:t>t</w:t>
      </w:r>
      <w:r w:rsidR="0087766B" w:rsidRPr="00DE6D79">
        <w:t xml:space="preserve"> </w:t>
      </w:r>
      <w:r w:rsidRPr="00DE6D79">
        <w:t>are required by this annex, all results shall be documented. The following tests shall as a minimum be carried out on these</w:t>
      </w:r>
      <w:r w:rsidR="0087766B">
        <w:t xml:space="preserve"> cylinders</w:t>
      </w:r>
      <w:r w:rsidRPr="00DE6D79">
        <w:t>.</w:t>
      </w:r>
    </w:p>
    <w:p w14:paraId="04D75681" w14:textId="77777777" w:rsidR="00DE6D79" w:rsidRPr="00DE6D79" w:rsidRDefault="00DE6D79" w:rsidP="00DE6D79">
      <w:pPr>
        <w:spacing w:after="120" w:line="240" w:lineRule="auto"/>
        <w:ind w:left="2835" w:right="1134" w:hanging="567"/>
        <w:jc w:val="both"/>
      </w:pPr>
      <w:r w:rsidRPr="00DE6D79">
        <w:t>(a)</w:t>
      </w:r>
      <w:r w:rsidRPr="00DE6D79">
        <w:tab/>
        <w:t>Batch materials test</w:t>
      </w:r>
    </w:p>
    <w:p w14:paraId="541E558C" w14:textId="77777777" w:rsidR="00DE6D79" w:rsidRPr="00DE6D79" w:rsidRDefault="00DE6D79" w:rsidP="00DE6D79">
      <w:pPr>
        <w:spacing w:after="120" w:line="240" w:lineRule="auto"/>
        <w:ind w:left="2835" w:right="1134"/>
        <w:jc w:val="both"/>
      </w:pPr>
      <w:r w:rsidRPr="00DE6D79">
        <w:t>One cylinder, or liner, or liner witness sample that is representative of a finished cylinder, shall be subjected to the following tests:</w:t>
      </w:r>
    </w:p>
    <w:p w14:paraId="2AC4CF07" w14:textId="77777777" w:rsidR="00DE6D79" w:rsidRPr="00DE6D79" w:rsidRDefault="00DE6D79" w:rsidP="00DE6D79">
      <w:pPr>
        <w:spacing w:after="120" w:line="240" w:lineRule="auto"/>
        <w:ind w:left="3402" w:right="1134" w:hanging="567"/>
        <w:jc w:val="both"/>
      </w:pPr>
      <w:r w:rsidRPr="00DE6D79">
        <w:t>(i)</w:t>
      </w:r>
      <w:r w:rsidRPr="00DE6D79">
        <w:tab/>
        <w:t xml:space="preserve">Dimensions checked against the design; </w:t>
      </w:r>
    </w:p>
    <w:p w14:paraId="5B46F9FC" w14:textId="77777777" w:rsidR="00DE6D79" w:rsidRPr="00DE6D79" w:rsidRDefault="00DE6D79" w:rsidP="00DE6D79">
      <w:pPr>
        <w:spacing w:after="120" w:line="240" w:lineRule="auto"/>
        <w:ind w:left="3402" w:right="1134" w:hanging="567"/>
        <w:jc w:val="both"/>
      </w:pPr>
      <w:r w:rsidRPr="00DE6D79">
        <w:t>(ii)</w:t>
      </w:r>
      <w:r w:rsidRPr="00DE6D79">
        <w:tab/>
        <w:t>One tensile test of the plastic liner in accordance with paragraph A.22. (Appendix A</w:t>
      </w:r>
      <w:r w:rsidR="0087766B">
        <w:t xml:space="preserve"> to this annex</w:t>
      </w:r>
      <w:r w:rsidRPr="00DE6D79">
        <w:t>) and meet the requirements of the design;</w:t>
      </w:r>
    </w:p>
    <w:p w14:paraId="4CF12C76" w14:textId="77777777" w:rsidR="00DE6D79" w:rsidRPr="00DE6D79" w:rsidRDefault="00DE6D79" w:rsidP="00DE6D79">
      <w:pPr>
        <w:spacing w:after="120" w:line="240" w:lineRule="auto"/>
        <w:ind w:left="3402" w:right="1134" w:hanging="567"/>
        <w:jc w:val="both"/>
      </w:pPr>
      <w:r w:rsidRPr="00DE6D79">
        <w:t>(iii)</w:t>
      </w:r>
      <w:r w:rsidRPr="00DE6D79">
        <w:tab/>
        <w:t>The melt temperature of the plastic liner shall be tested in accordance with paragraph A.23. (Appendix A</w:t>
      </w:r>
      <w:r w:rsidR="0087766B">
        <w:t xml:space="preserve"> to this annex</w:t>
      </w:r>
      <w:r w:rsidRPr="00DE6D79">
        <w:t>), and meet the requirements of the design;</w:t>
      </w:r>
    </w:p>
    <w:p w14:paraId="5B4384A1" w14:textId="77777777" w:rsidR="00DE6D79" w:rsidRPr="00DE6D79" w:rsidRDefault="00DE6D79" w:rsidP="00DE6D79">
      <w:pPr>
        <w:spacing w:after="120" w:line="240" w:lineRule="auto"/>
        <w:ind w:left="3402" w:right="1134" w:hanging="567"/>
        <w:jc w:val="both"/>
      </w:pPr>
      <w:r w:rsidRPr="00DE6D79">
        <w:t>(iv)</w:t>
      </w:r>
      <w:r w:rsidRPr="00DE6D79">
        <w:tab/>
        <w:t>When a protective coating is a part of the design, the coating shall be tested in accordance with paragraph A.9.2.</w:t>
      </w:r>
      <w:r w:rsidRPr="00DE6D79">
        <w:br/>
        <w:t>(Appendix A</w:t>
      </w:r>
      <w:r w:rsidR="0087766B">
        <w:t xml:space="preserve"> to this annex</w:t>
      </w:r>
      <w:r w:rsidRPr="00DE6D79">
        <w:t>). Where the coating fails to meet the requirements of paragraph A.9.2. (Appendix A</w:t>
      </w:r>
      <w:r w:rsidR="0087766B">
        <w:t xml:space="preserve"> to this annex</w:t>
      </w:r>
      <w:r w:rsidRPr="00DE6D79">
        <w:t>), the batch shall be 100 per cent inspected to remove similarly defective cylinders. The coating on all defective cylinders may be stripped using a method that does not affect the integrity of the composite wrapping, and recoated. The coating batch test shall then be repeated.</w:t>
      </w:r>
    </w:p>
    <w:p w14:paraId="4844058E" w14:textId="77777777" w:rsidR="00DE6D79" w:rsidRPr="00DE6D79" w:rsidRDefault="00DE6D79" w:rsidP="00DE6D79">
      <w:pPr>
        <w:spacing w:after="120" w:line="240" w:lineRule="auto"/>
        <w:ind w:left="2835" w:right="1134" w:hanging="567"/>
        <w:jc w:val="both"/>
      </w:pPr>
      <w:r w:rsidRPr="00DE6D79">
        <w:t>(b)</w:t>
      </w:r>
      <w:r w:rsidRPr="00DE6D79">
        <w:tab/>
        <w:t>Batch burst test</w:t>
      </w:r>
    </w:p>
    <w:p w14:paraId="7495F618" w14:textId="77777777" w:rsidR="00DE6D79" w:rsidRPr="00DE6D79" w:rsidRDefault="00DE6D79" w:rsidP="00DE6D79">
      <w:pPr>
        <w:spacing w:after="120" w:line="240" w:lineRule="auto"/>
        <w:ind w:left="2835" w:right="1134"/>
        <w:jc w:val="both"/>
      </w:pPr>
      <w:r w:rsidRPr="00DE6D79">
        <w:t>One cylinder shall be tested in accordance with the requirements of paragraph 7.4.(b) above;</w:t>
      </w:r>
    </w:p>
    <w:p w14:paraId="380EEAEF" w14:textId="77777777" w:rsidR="00DE6D79" w:rsidRPr="00DE6D79" w:rsidRDefault="00DE6D79" w:rsidP="00DE6D79">
      <w:pPr>
        <w:spacing w:after="120" w:line="240" w:lineRule="auto"/>
        <w:ind w:left="2268" w:right="1134"/>
        <w:jc w:val="both"/>
      </w:pPr>
      <w:r w:rsidRPr="00DE6D79">
        <w:t>(c)</w:t>
      </w:r>
      <w:r w:rsidRPr="00DE6D79">
        <w:tab/>
        <w:t>Periodic pressure cycling test</w:t>
      </w:r>
    </w:p>
    <w:p w14:paraId="2F57A22D" w14:textId="77777777" w:rsidR="00DE6D79" w:rsidRPr="00DE6D79" w:rsidRDefault="00DE6D79" w:rsidP="00DE6D79">
      <w:pPr>
        <w:spacing w:after="120" w:line="240" w:lineRule="auto"/>
        <w:ind w:left="2835" w:right="1134"/>
        <w:jc w:val="both"/>
      </w:pPr>
      <w:r w:rsidRPr="00DE6D79">
        <w:t>On one cylinder the end boss shall be torque tested to 500 Nm in accordance with the test method in paragraph A.25. (Appendix A</w:t>
      </w:r>
      <w:r w:rsidR="0087766B">
        <w:t xml:space="preserve"> to this annex</w:t>
      </w:r>
      <w:r w:rsidRPr="00DE6D79">
        <w:t>). The cylinder shall then be pressure cycle tested in accordance with the procedures provided in paragraph 7.4.(c) above.</w:t>
      </w:r>
    </w:p>
    <w:p w14:paraId="4FF55989" w14:textId="77777777" w:rsidR="00DE6D79" w:rsidRPr="00DE6D79" w:rsidRDefault="00DE6D79" w:rsidP="00DE6D79">
      <w:pPr>
        <w:spacing w:after="120" w:line="240" w:lineRule="auto"/>
        <w:ind w:left="2835" w:right="1134"/>
        <w:jc w:val="both"/>
      </w:pPr>
      <w:r w:rsidRPr="00DE6D79">
        <w:t>Following the required pressure cycling, the cylinder shall be leak tested in accordance with the method described in paragraph A.10. (Appendix A</w:t>
      </w:r>
      <w:r w:rsidR="0087766B">
        <w:t xml:space="preserve"> to this annex</w:t>
      </w:r>
      <w:r w:rsidRPr="00DE6D79">
        <w:t>) and meet the requirements therein.</w:t>
      </w:r>
    </w:p>
    <w:p w14:paraId="1278B7A9" w14:textId="77777777" w:rsidR="00DE6D79" w:rsidRPr="00DE6D79" w:rsidRDefault="00DE6D79" w:rsidP="00DE6D79">
      <w:pPr>
        <w:spacing w:after="120" w:line="240" w:lineRule="auto"/>
        <w:ind w:left="2268" w:right="1134" w:hanging="1134"/>
        <w:jc w:val="both"/>
      </w:pPr>
      <w:r w:rsidRPr="00DE6D79">
        <w:t>10.7.</w:t>
      </w:r>
      <w:r w:rsidRPr="00DE6D79">
        <w:tab/>
        <w:t>Cylinder design qualification tests</w:t>
      </w:r>
    </w:p>
    <w:p w14:paraId="3C2A8E89" w14:textId="77777777" w:rsidR="00DE6D79" w:rsidRPr="00DE6D79" w:rsidRDefault="00DE6D79" w:rsidP="00DE6D79">
      <w:pPr>
        <w:spacing w:after="120" w:line="240" w:lineRule="auto"/>
        <w:ind w:left="2268" w:right="1134" w:hanging="1134"/>
        <w:jc w:val="both"/>
      </w:pPr>
      <w:r w:rsidRPr="00DE6D79">
        <w:lastRenderedPageBreak/>
        <w:t>10.7.1.</w:t>
      </w:r>
      <w:r w:rsidRPr="00DE6D79">
        <w:tab/>
        <w:t>General</w:t>
      </w:r>
    </w:p>
    <w:p w14:paraId="47AAE3D4" w14:textId="77777777" w:rsidR="00DE6D79" w:rsidRPr="00DE6D79" w:rsidRDefault="00DE6D79" w:rsidP="00DE6D79">
      <w:pPr>
        <w:spacing w:after="120" w:line="240" w:lineRule="auto"/>
        <w:ind w:left="2268" w:right="1134"/>
        <w:jc w:val="both"/>
      </w:pPr>
      <w:r w:rsidRPr="00DE6D79">
        <w:t>Cylinder design qualification tests shall be in accordance with the requirements of paragraphs 8.6., 10.7.2., 10.7.3. and 10.7.4. of this annex, except that the LBB performance in paragraph 8.6.10. above is not required.</w:t>
      </w:r>
    </w:p>
    <w:p w14:paraId="01F30F7D" w14:textId="77777777" w:rsidR="00DE6D79" w:rsidRPr="00DE6D79" w:rsidRDefault="00DE6D79" w:rsidP="00DE6D79">
      <w:pPr>
        <w:keepNext/>
        <w:keepLines/>
        <w:spacing w:after="120" w:line="240" w:lineRule="auto"/>
        <w:ind w:left="2268" w:right="1134" w:hanging="1134"/>
        <w:jc w:val="both"/>
      </w:pPr>
      <w:r w:rsidRPr="00DE6D79">
        <w:t>10.7.2.</w:t>
      </w:r>
      <w:r w:rsidRPr="00DE6D79">
        <w:tab/>
        <w:t>Boss torque test</w:t>
      </w:r>
    </w:p>
    <w:p w14:paraId="64A5EF39" w14:textId="77777777" w:rsidR="00DE6D79" w:rsidRPr="00DE6D79" w:rsidRDefault="00DE6D79" w:rsidP="00DE6D79">
      <w:pPr>
        <w:spacing w:after="120" w:line="240" w:lineRule="auto"/>
        <w:ind w:left="2268" w:right="1134"/>
        <w:jc w:val="both"/>
      </w:pPr>
      <w:r w:rsidRPr="00DE6D79">
        <w:t>One cylinder shall be tested in accordance with paragraph A.25. (Appendix A</w:t>
      </w:r>
      <w:r w:rsidR="0087766B">
        <w:t xml:space="preserve"> to this annex</w:t>
      </w:r>
      <w:r w:rsidRPr="00DE6D79">
        <w:t>).</w:t>
      </w:r>
    </w:p>
    <w:p w14:paraId="4CD73C1E" w14:textId="77777777" w:rsidR="00DE6D79" w:rsidRPr="00DE6D79" w:rsidRDefault="00DE6D79" w:rsidP="00DE6D79">
      <w:pPr>
        <w:spacing w:after="120" w:line="240" w:lineRule="auto"/>
        <w:ind w:left="2268" w:right="1134" w:hanging="1134"/>
        <w:jc w:val="both"/>
      </w:pPr>
      <w:r w:rsidRPr="00DE6D79">
        <w:t>10.7.3.</w:t>
      </w:r>
      <w:r w:rsidRPr="00DE6D79">
        <w:tab/>
        <w:t>Permeation test</w:t>
      </w:r>
    </w:p>
    <w:p w14:paraId="782A36A4" w14:textId="77777777" w:rsidR="00DE6D79" w:rsidRPr="00DE6D79" w:rsidRDefault="00DE6D79" w:rsidP="00DE6D79">
      <w:pPr>
        <w:spacing w:after="120" w:line="240" w:lineRule="auto"/>
        <w:ind w:left="2268" w:right="1134"/>
        <w:jc w:val="both"/>
      </w:pPr>
      <w:r w:rsidRPr="00DE6D79">
        <w:t>One cylinder shall be tested for permeation in accordance with paragraph A.21. (Appendix A</w:t>
      </w:r>
      <w:r w:rsidR="0087766B">
        <w:t xml:space="preserve"> to this annex</w:t>
      </w:r>
      <w:r w:rsidRPr="00DE6D79">
        <w:t>) and meet the requirements therein.</w:t>
      </w:r>
    </w:p>
    <w:p w14:paraId="067F396D" w14:textId="77777777" w:rsidR="00DE6D79" w:rsidRPr="00DE6D79" w:rsidRDefault="00DE6D79" w:rsidP="00DE6D79">
      <w:pPr>
        <w:spacing w:after="120" w:line="240" w:lineRule="auto"/>
        <w:ind w:left="2268" w:right="1134" w:hanging="1134"/>
        <w:jc w:val="both"/>
      </w:pPr>
      <w:r w:rsidRPr="00DE6D79">
        <w:t>10.7.4.</w:t>
      </w:r>
      <w:r w:rsidRPr="00DE6D79">
        <w:tab/>
        <w:t>Natural gas cycling test</w:t>
      </w:r>
    </w:p>
    <w:p w14:paraId="59CACA36" w14:textId="77777777" w:rsidR="00DE6D79" w:rsidRPr="00DE6D79" w:rsidRDefault="00DE6D79" w:rsidP="00DE6D79">
      <w:pPr>
        <w:spacing w:after="120" w:line="240" w:lineRule="auto"/>
        <w:ind w:left="2268" w:right="1134"/>
        <w:jc w:val="both"/>
      </w:pPr>
      <w:r w:rsidRPr="00DE6D79">
        <w:t>One finished cylinder shall be tested in accordance with paragraph A.27. (Appendix A</w:t>
      </w:r>
      <w:r w:rsidR="0087766B">
        <w:t xml:space="preserve"> to this annex</w:t>
      </w:r>
      <w:r w:rsidRPr="00DE6D79">
        <w:t>) and meet the requirements therein.</w:t>
      </w:r>
    </w:p>
    <w:p w14:paraId="53BC5B9F" w14:textId="77777777" w:rsidR="00DE6D79" w:rsidRPr="00DE6D79" w:rsidRDefault="00DE6D79" w:rsidP="00DE6D79">
      <w:pPr>
        <w:spacing w:after="120" w:line="240" w:lineRule="auto"/>
        <w:ind w:left="2268" w:right="1134" w:hanging="1134"/>
        <w:jc w:val="both"/>
      </w:pPr>
      <w:r w:rsidRPr="00DE6D79">
        <w:t>11.</w:t>
      </w:r>
      <w:r w:rsidRPr="00DE6D79">
        <w:tab/>
        <w:t>Marking</w:t>
      </w:r>
    </w:p>
    <w:p w14:paraId="7C13D313" w14:textId="77777777" w:rsidR="00DE6D79" w:rsidRPr="00DE6D79" w:rsidRDefault="00DE6D79" w:rsidP="00DE6D79">
      <w:pPr>
        <w:spacing w:after="120" w:line="240" w:lineRule="auto"/>
        <w:ind w:left="2268" w:right="1134" w:hanging="1134"/>
        <w:jc w:val="both"/>
      </w:pPr>
      <w:r w:rsidRPr="00DE6D79">
        <w:t>11.1.</w:t>
      </w:r>
      <w:r w:rsidRPr="00DE6D79">
        <w:tab/>
        <w:t>Provision of marking</w:t>
      </w:r>
    </w:p>
    <w:p w14:paraId="1F958AD2" w14:textId="77777777" w:rsidR="00DE6D79" w:rsidRPr="00DE6D79" w:rsidRDefault="00DE6D79" w:rsidP="00DE6D79">
      <w:pPr>
        <w:spacing w:after="120" w:line="240" w:lineRule="auto"/>
        <w:ind w:left="2268" w:right="1134"/>
        <w:jc w:val="both"/>
      </w:pPr>
      <w:r w:rsidRPr="00DE6D79">
        <w:t>On each cylinder the manufacturer shall provide clear permanent markings not less than 6 mm high. Marking shall be made either by labels incorporated into resin coatings, labels attached by adhesive, low stress stamps used on the thickened ends of type CNG-1 and CNG-2 designs, or any combination of the above. Adhesive labels and their application shall be in accordance with ISO 7225, or an equivalent standard. Multiple labels are allowed and should be located such that they are not obscured by mounting brackets. Each cylinder complying with this annex shall be marked as follows:</w:t>
      </w:r>
    </w:p>
    <w:p w14:paraId="46FB6B23" w14:textId="77777777" w:rsidR="00DE6D79" w:rsidRPr="00DE6D79" w:rsidRDefault="00DE6D79" w:rsidP="00DE6D79">
      <w:pPr>
        <w:spacing w:after="120" w:line="240" w:lineRule="auto"/>
        <w:ind w:left="2835" w:right="1134" w:hanging="567"/>
        <w:jc w:val="both"/>
      </w:pPr>
      <w:r w:rsidRPr="00DE6D79">
        <w:t>(a)</w:t>
      </w:r>
      <w:r w:rsidRPr="00DE6D79">
        <w:tab/>
        <w:t>Mandatory information:</w:t>
      </w:r>
    </w:p>
    <w:p w14:paraId="3649F72E" w14:textId="77777777" w:rsidR="00DE6D79" w:rsidRPr="00DE6D79" w:rsidRDefault="00DE6D79" w:rsidP="00DE6D79">
      <w:pPr>
        <w:spacing w:after="120" w:line="240" w:lineRule="auto"/>
        <w:ind w:left="3402" w:right="1134" w:hanging="567"/>
        <w:jc w:val="both"/>
      </w:pPr>
      <w:r w:rsidRPr="00DE6D79">
        <w:t>(i)</w:t>
      </w:r>
      <w:r w:rsidRPr="00DE6D79">
        <w:tab/>
        <w:t>"CNG ONLY";</w:t>
      </w:r>
    </w:p>
    <w:p w14:paraId="4E9C74E7" w14:textId="77777777" w:rsidR="00DE6D79" w:rsidRPr="00DE6D79" w:rsidRDefault="00DE6D79" w:rsidP="00DE6D79">
      <w:pPr>
        <w:spacing w:after="120" w:line="240" w:lineRule="auto"/>
        <w:ind w:left="3402" w:right="1134" w:hanging="567"/>
        <w:jc w:val="both"/>
      </w:pPr>
      <w:r w:rsidRPr="00DE6D79">
        <w:t>(ii)</w:t>
      </w:r>
      <w:r w:rsidRPr="00DE6D79">
        <w:tab/>
        <w:t>"DO NOT USE AFTER XX/XXXX", where "XX/XXX" identifies the month and year of expiry;</w:t>
      </w:r>
      <w:r w:rsidRPr="00DE6D79">
        <w:rPr>
          <w:sz w:val="18"/>
          <w:vertAlign w:val="superscript"/>
        </w:rPr>
        <w:footnoteReference w:id="24"/>
      </w:r>
    </w:p>
    <w:p w14:paraId="633DAFE9" w14:textId="77777777" w:rsidR="00DE6D79" w:rsidRPr="00DE6D79" w:rsidRDefault="00DE6D79" w:rsidP="00DE6D79">
      <w:pPr>
        <w:spacing w:after="120" w:line="240" w:lineRule="auto"/>
        <w:ind w:left="3402" w:right="1134" w:hanging="567"/>
        <w:jc w:val="both"/>
      </w:pPr>
      <w:r w:rsidRPr="00DE6D79">
        <w:t>(iii)</w:t>
      </w:r>
      <w:r w:rsidRPr="00DE6D79">
        <w:tab/>
        <w:t>Manufacturer's identification;</w:t>
      </w:r>
    </w:p>
    <w:p w14:paraId="5092705C" w14:textId="77777777" w:rsidR="00DE6D79" w:rsidRPr="00DE6D79" w:rsidRDefault="00DE6D79" w:rsidP="00DE6D79">
      <w:pPr>
        <w:spacing w:after="120" w:line="240" w:lineRule="auto"/>
        <w:ind w:left="3402" w:right="1134" w:hanging="567"/>
        <w:jc w:val="both"/>
      </w:pPr>
      <w:r w:rsidRPr="00DE6D79">
        <w:t>(iv)</w:t>
      </w:r>
      <w:r w:rsidRPr="00DE6D79">
        <w:tab/>
        <w:t>Cylinder identification (applicable part number and a serial number unique for every cylinder);</w:t>
      </w:r>
    </w:p>
    <w:p w14:paraId="1CED56C9" w14:textId="77777777" w:rsidR="00DE6D79" w:rsidRPr="00DE6D79" w:rsidRDefault="00DE6D79" w:rsidP="00DE6D79">
      <w:pPr>
        <w:spacing w:after="120" w:line="240" w:lineRule="auto"/>
        <w:ind w:left="3402" w:right="1134" w:hanging="567"/>
        <w:jc w:val="both"/>
      </w:pPr>
      <w:r w:rsidRPr="00DE6D79">
        <w:t>(v)</w:t>
      </w:r>
      <w:r w:rsidRPr="00DE6D79">
        <w:tab/>
        <w:t>Working pressure and temperature;</w:t>
      </w:r>
    </w:p>
    <w:p w14:paraId="58271CEF" w14:textId="77777777" w:rsidR="00DE6D79" w:rsidRPr="00DE6D79" w:rsidRDefault="00DE6D79" w:rsidP="00DE6D79">
      <w:pPr>
        <w:spacing w:after="120" w:line="240" w:lineRule="auto"/>
        <w:ind w:left="3402" w:right="1134" w:hanging="567"/>
        <w:jc w:val="both"/>
      </w:pPr>
      <w:r w:rsidRPr="00DE6D79">
        <w:t>(vi)</w:t>
      </w:r>
      <w:r w:rsidRPr="00DE6D79">
        <w:tab/>
        <w:t>ECE Regulation number, along with cylinder type and certification registration number;</w:t>
      </w:r>
    </w:p>
    <w:p w14:paraId="6F8DD456" w14:textId="77777777" w:rsidR="00DE6D79" w:rsidRPr="00DE6D79" w:rsidRDefault="00DE6D79" w:rsidP="00DE6D79">
      <w:pPr>
        <w:spacing w:after="120" w:line="240" w:lineRule="auto"/>
        <w:ind w:left="3402" w:right="1134" w:hanging="567"/>
        <w:jc w:val="both"/>
      </w:pPr>
      <w:r w:rsidRPr="00DE6D79">
        <w:t>(vii)</w:t>
      </w:r>
      <w:r w:rsidRPr="00DE6D79">
        <w:tab/>
        <w:t xml:space="preserve">The pressure relief devices and/or valves which are qualified for use with the cylinder, or the means for obtaining information on qualified fire protection systems; </w:t>
      </w:r>
    </w:p>
    <w:p w14:paraId="2F17ED71" w14:textId="77777777" w:rsidR="00DE6D79" w:rsidRPr="00DE6D79" w:rsidRDefault="00DE6D79" w:rsidP="00DE6D79">
      <w:pPr>
        <w:spacing w:after="120" w:line="240" w:lineRule="auto"/>
        <w:ind w:left="3402" w:right="1134" w:hanging="567"/>
        <w:jc w:val="both"/>
      </w:pPr>
      <w:r w:rsidRPr="00DE6D79">
        <w:t>(viii)</w:t>
      </w:r>
      <w:r w:rsidRPr="00DE6D79">
        <w:tab/>
        <w:t>When labels are used, all cylinders shall have a unique identification number stamped on an exposed metal surface to permit tracing in the event that the label is destroyed.</w:t>
      </w:r>
    </w:p>
    <w:p w14:paraId="43FCC7D1" w14:textId="77777777" w:rsidR="00DE6D79" w:rsidRPr="00DE6D79" w:rsidRDefault="00DE6D79" w:rsidP="00DE6D79">
      <w:pPr>
        <w:spacing w:after="120" w:line="240" w:lineRule="auto"/>
        <w:ind w:left="2835" w:right="1134" w:hanging="567"/>
        <w:jc w:val="both"/>
      </w:pPr>
      <w:r w:rsidRPr="00DE6D79">
        <w:lastRenderedPageBreak/>
        <w:t>(b)</w:t>
      </w:r>
      <w:r w:rsidRPr="00DE6D79">
        <w:tab/>
        <w:t>Non-mandatory information:</w:t>
      </w:r>
    </w:p>
    <w:p w14:paraId="538A6681" w14:textId="77777777" w:rsidR="00DE6D79" w:rsidRPr="00DE6D79" w:rsidRDefault="00DE6D79" w:rsidP="00DE6D79">
      <w:pPr>
        <w:spacing w:after="120" w:line="240" w:lineRule="auto"/>
        <w:ind w:left="2835" w:right="1134"/>
        <w:jc w:val="both"/>
      </w:pPr>
      <w:r w:rsidRPr="00DE6D79">
        <w:t>On a separate label(s) the following non-mandatory information may be provided:</w:t>
      </w:r>
    </w:p>
    <w:p w14:paraId="7F8B4AEF" w14:textId="77777777" w:rsidR="00DE6D79" w:rsidRPr="00DE6D79" w:rsidRDefault="00DE6D79" w:rsidP="00DE6D79">
      <w:pPr>
        <w:spacing w:after="120" w:line="240" w:lineRule="auto"/>
        <w:ind w:left="3402" w:right="1134" w:hanging="567"/>
        <w:jc w:val="both"/>
      </w:pPr>
      <w:r w:rsidRPr="00DE6D79">
        <w:t>(i)</w:t>
      </w:r>
      <w:r w:rsidRPr="00DE6D79">
        <w:tab/>
        <w:t>Gas temperature range, e.g. -40 °C to 65 °C;</w:t>
      </w:r>
    </w:p>
    <w:p w14:paraId="1DC6BE7E" w14:textId="77777777" w:rsidR="00DE6D79" w:rsidRPr="00DE6D79" w:rsidRDefault="00DE6D79" w:rsidP="00DE6D79">
      <w:pPr>
        <w:spacing w:after="120" w:line="240" w:lineRule="auto"/>
        <w:ind w:left="3402" w:right="1134" w:hanging="567"/>
        <w:jc w:val="both"/>
      </w:pPr>
      <w:r w:rsidRPr="00DE6D79">
        <w:t>(ii)</w:t>
      </w:r>
      <w:r w:rsidRPr="00DE6D79">
        <w:tab/>
        <w:t>Nominal water capacity of the cylinder to two significant numbers. e.g. 120 litres;</w:t>
      </w:r>
    </w:p>
    <w:p w14:paraId="6C86B16D" w14:textId="77777777" w:rsidR="00DE6D79" w:rsidRPr="00DE6D79" w:rsidRDefault="00DE6D79" w:rsidP="00DE6D79">
      <w:pPr>
        <w:spacing w:after="120" w:line="240" w:lineRule="auto"/>
        <w:ind w:left="3402" w:right="1134" w:hanging="567"/>
        <w:jc w:val="both"/>
      </w:pPr>
      <w:r w:rsidRPr="00DE6D79">
        <w:t>(iii)</w:t>
      </w:r>
      <w:r w:rsidRPr="00DE6D79">
        <w:tab/>
        <w:t>Date of original pressure test (month and year).</w:t>
      </w:r>
    </w:p>
    <w:p w14:paraId="065191A5" w14:textId="77777777" w:rsidR="00DE6D79" w:rsidRPr="00DE6D79" w:rsidRDefault="00DE6D79" w:rsidP="00DE6D79">
      <w:pPr>
        <w:spacing w:after="120" w:line="240" w:lineRule="auto"/>
        <w:ind w:left="2835" w:right="1134"/>
        <w:jc w:val="both"/>
      </w:pPr>
      <w:r w:rsidRPr="00DE6D79">
        <w:t>The markings shall be placed in the listed sequence but the specific arrangement may be varied to match the space available. An acceptable example of mandatory information is:</w:t>
      </w:r>
    </w:p>
    <w:tbl>
      <w:tblPr>
        <w:tblW w:w="0" w:type="auto"/>
        <w:tblInd w:w="2955" w:type="dxa"/>
        <w:tblLayout w:type="fixed"/>
        <w:tblCellMar>
          <w:left w:w="120" w:type="dxa"/>
          <w:right w:w="120" w:type="dxa"/>
        </w:tblCellMar>
        <w:tblLook w:val="0000" w:firstRow="0" w:lastRow="0" w:firstColumn="0" w:lastColumn="0" w:noHBand="0" w:noVBand="0"/>
      </w:tblPr>
      <w:tblGrid>
        <w:gridCol w:w="5670"/>
      </w:tblGrid>
      <w:tr w:rsidR="00DE6D79" w:rsidRPr="00DE6D79" w14:paraId="7F4E3447" w14:textId="77777777" w:rsidTr="00DE6D79">
        <w:tc>
          <w:tcPr>
            <w:tcW w:w="5670" w:type="dxa"/>
            <w:tcBorders>
              <w:top w:val="single" w:sz="6" w:space="0" w:color="000000"/>
              <w:left w:val="single" w:sz="6" w:space="0" w:color="000000"/>
              <w:bottom w:val="single" w:sz="6" w:space="0" w:color="000000"/>
              <w:right w:val="single" w:sz="6" w:space="0" w:color="000000"/>
            </w:tcBorders>
          </w:tcPr>
          <w:p w14:paraId="024D21EA" w14:textId="77777777" w:rsidR="00DE6D79" w:rsidRPr="00DE6D79" w:rsidRDefault="00DE6D79" w:rsidP="00DE6D79">
            <w:pPr>
              <w:spacing w:before="20" w:after="20" w:line="240" w:lineRule="auto"/>
            </w:pPr>
            <w:r w:rsidRPr="00DE6D79">
              <w:t>CNG ONLY</w:t>
            </w:r>
          </w:p>
          <w:p w14:paraId="641ABF9C" w14:textId="77777777" w:rsidR="00DE6D79" w:rsidRPr="00DE6D79" w:rsidRDefault="00DE6D79" w:rsidP="00DE6D79">
            <w:pPr>
              <w:spacing w:before="20" w:after="20" w:line="240" w:lineRule="auto"/>
            </w:pPr>
            <w:r w:rsidRPr="00DE6D79">
              <w:t>DO NOT USE AFTER ../....</w:t>
            </w:r>
          </w:p>
          <w:p w14:paraId="7135A6F4" w14:textId="77777777" w:rsidR="00DE6D79" w:rsidRPr="00DE6D79" w:rsidRDefault="00DE6D79" w:rsidP="00DE6D79">
            <w:pPr>
              <w:spacing w:before="20" w:after="20" w:line="240" w:lineRule="auto"/>
            </w:pPr>
            <w:r w:rsidRPr="00DE6D79">
              <w:t>Manufacturer/Part Number/Serial Number</w:t>
            </w:r>
          </w:p>
          <w:p w14:paraId="3252C2F9" w14:textId="77777777" w:rsidR="00DE6D79" w:rsidRPr="00DE6D79" w:rsidRDefault="00DE6D79" w:rsidP="00DE6D79">
            <w:pPr>
              <w:spacing w:before="20" w:after="20" w:line="240" w:lineRule="auto"/>
            </w:pPr>
            <w:r w:rsidRPr="00DE6D79">
              <w:t xml:space="preserve">20 MPa/15 </w:t>
            </w:r>
            <w:r w:rsidRPr="00DE6D79">
              <w:sym w:font="Symbol" w:char="F0B0"/>
            </w:r>
            <w:r w:rsidRPr="00DE6D79">
              <w:t>C</w:t>
            </w:r>
          </w:p>
          <w:p w14:paraId="2C0E8654" w14:textId="77777777" w:rsidR="00DE6D79" w:rsidRPr="00DE6D79" w:rsidRDefault="00DE6D79" w:rsidP="00DE6D79">
            <w:pPr>
              <w:spacing w:before="20" w:after="20" w:line="240" w:lineRule="auto"/>
            </w:pPr>
            <w:r w:rsidRPr="00DE6D79">
              <w:t>ECE R 110 CNG-2 (registration No. …)</w:t>
            </w:r>
          </w:p>
          <w:p w14:paraId="4443FD03" w14:textId="77777777" w:rsidR="00DE6D79" w:rsidRPr="00DE6D79" w:rsidRDefault="00DE6D79" w:rsidP="00DE6D79">
            <w:pPr>
              <w:spacing w:before="20" w:after="20" w:line="240" w:lineRule="auto"/>
            </w:pPr>
            <w:r w:rsidRPr="00DE6D79">
              <w:t>"Use Only Manufacturer-Approved Pressure Relief Device"</w:t>
            </w:r>
          </w:p>
        </w:tc>
      </w:tr>
    </w:tbl>
    <w:p w14:paraId="76387FFA" w14:textId="77777777" w:rsidR="00DE6D79" w:rsidRPr="00DE6D79" w:rsidRDefault="00DE6D79" w:rsidP="00DE6D79">
      <w:pPr>
        <w:keepNext/>
        <w:keepLines/>
        <w:spacing w:before="120" w:after="120" w:line="240" w:lineRule="auto"/>
        <w:ind w:left="2268" w:right="1134" w:hanging="1134"/>
        <w:jc w:val="both"/>
      </w:pPr>
      <w:r w:rsidRPr="00DE6D79">
        <w:t>12.</w:t>
      </w:r>
      <w:r w:rsidRPr="00DE6D79">
        <w:tab/>
        <w:t>Preparation for dispatch</w:t>
      </w:r>
    </w:p>
    <w:p w14:paraId="70928125" w14:textId="77777777" w:rsidR="00DE6D79" w:rsidRPr="00DE6D79" w:rsidRDefault="00DE6D79" w:rsidP="00DE6D79">
      <w:pPr>
        <w:spacing w:after="120" w:line="240" w:lineRule="auto"/>
        <w:ind w:left="2268" w:right="1134"/>
        <w:jc w:val="both"/>
      </w:pPr>
      <w:r w:rsidRPr="00DE6D79">
        <w:t>Prior to dispatch from the manufacturers shop, every cylinder shall be internally clean and dried. Cylinders not immediately closed by the fitting of a valve, and safety devices if applicable, shall have plugs, which prevent entry of moisture and protect threads, fitted to all openings. A corrosion inhibitor (e.g. oil-containing) shall be sprayed into all steel cylinders and liners prior to dispatch.</w:t>
      </w:r>
    </w:p>
    <w:p w14:paraId="3F7154DD" w14:textId="77777777" w:rsidR="00DE6D79" w:rsidRPr="00DE6D79" w:rsidRDefault="00DE6D79" w:rsidP="00DE6D79">
      <w:pPr>
        <w:spacing w:after="120" w:line="240" w:lineRule="auto"/>
        <w:ind w:left="2268" w:right="1134"/>
        <w:jc w:val="both"/>
      </w:pPr>
      <w:r w:rsidRPr="00DE6D79">
        <w:t>The manufacturer's statement of service and all necessary information to ensure the proper handling, use and in-service inspection of the cylinder shall be supplied to the purchaser. The statement shall be in accordance with Appendix D to this annex.</w:t>
      </w:r>
    </w:p>
    <w:p w14:paraId="79D175D4" w14:textId="77777777" w:rsidR="00DE6D79" w:rsidRPr="00DE6D79" w:rsidRDefault="00DE6D79" w:rsidP="00DE6D79">
      <w:pPr>
        <w:spacing w:after="120" w:line="240" w:lineRule="auto"/>
        <w:ind w:left="2268" w:right="1134"/>
        <w:jc w:val="both"/>
        <w:sectPr w:rsidR="00DE6D79" w:rsidRPr="00DE6D79" w:rsidSect="00DE6D79">
          <w:headerReference w:type="even" r:id="rId56"/>
          <w:headerReference w:type="default" r:id="rId57"/>
          <w:footnotePr>
            <w:numRestart w:val="eachSect"/>
          </w:footnotePr>
          <w:endnotePr>
            <w:numFmt w:val="decimal"/>
          </w:endnotePr>
          <w:pgSz w:w="11907" w:h="16840" w:code="9"/>
          <w:pgMar w:top="1701" w:right="1134" w:bottom="2268" w:left="1134" w:header="1134" w:footer="1701" w:gutter="0"/>
          <w:cols w:space="720"/>
          <w:docGrid w:linePitch="272"/>
        </w:sectPr>
      </w:pPr>
    </w:p>
    <w:p w14:paraId="73A23428" w14:textId="77777777" w:rsidR="00DE6D79" w:rsidRPr="00DE6D79" w:rsidRDefault="00DE6D79" w:rsidP="00F752CC">
      <w:pPr>
        <w:pStyle w:val="HChG"/>
      </w:pPr>
      <w:bookmarkStart w:id="83" w:name="_Toc384288926"/>
      <w:r w:rsidRPr="00DE6D79">
        <w:lastRenderedPageBreak/>
        <w:t>Annex 3A - Appendix A</w:t>
      </w:r>
      <w:bookmarkEnd w:id="83"/>
    </w:p>
    <w:p w14:paraId="30B7E356" w14:textId="77777777" w:rsidR="00DE6D79" w:rsidRPr="00DE6D79" w:rsidRDefault="00F752CC" w:rsidP="00F752CC">
      <w:pPr>
        <w:pStyle w:val="HChG"/>
      </w:pPr>
      <w:r>
        <w:tab/>
      </w:r>
      <w:r>
        <w:tab/>
      </w:r>
      <w:bookmarkStart w:id="84" w:name="_Toc384288927"/>
      <w:r w:rsidR="00DE6D79" w:rsidRPr="00DE6D79">
        <w:t>Test methods</w:t>
      </w:r>
      <w:bookmarkEnd w:id="84"/>
    </w:p>
    <w:p w14:paraId="44C037F0" w14:textId="77777777" w:rsidR="00A32774" w:rsidRPr="008A20A0" w:rsidRDefault="00A32774" w:rsidP="00A32774">
      <w:pPr>
        <w:keepNext/>
        <w:keepLines/>
        <w:widowControl w:val="0"/>
        <w:tabs>
          <w:tab w:val="left" w:pos="2835"/>
          <w:tab w:val="left" w:pos="8505"/>
        </w:tabs>
        <w:suppressAutoHyphens w:val="0"/>
        <w:spacing w:before="120" w:after="120" w:line="240" w:lineRule="auto"/>
        <w:ind w:left="2268" w:right="422" w:hanging="1134"/>
        <w:jc w:val="both"/>
        <w:rPr>
          <w:rFonts w:eastAsia="MS Mincho"/>
          <w:kern w:val="2"/>
          <w:lang w:val="en-US" w:eastAsia="ja-JP"/>
        </w:rPr>
      </w:pPr>
      <w:r w:rsidRPr="008A20A0">
        <w:rPr>
          <w:rFonts w:eastAsia="MS Mincho"/>
          <w:bCs/>
          <w:kern w:val="2"/>
          <w:lang w:val="en-US" w:eastAsia="ja-JP"/>
        </w:rPr>
        <w:t>A.1.</w:t>
      </w:r>
      <w:r w:rsidRPr="008A20A0">
        <w:rPr>
          <w:rFonts w:eastAsia="MS Mincho"/>
          <w:bCs/>
          <w:kern w:val="2"/>
          <w:lang w:val="en-US" w:eastAsia="ja-JP"/>
        </w:rPr>
        <w:tab/>
      </w:r>
      <w:r w:rsidRPr="008A20A0">
        <w:rPr>
          <w:rFonts w:eastAsia="MS Mincho"/>
          <w:kern w:val="2"/>
          <w:lang w:val="en-US" w:eastAsia="ja-JP"/>
        </w:rPr>
        <w:t>Tensile tests, steel and aluminium</w:t>
      </w:r>
    </w:p>
    <w:p w14:paraId="1D2ECEE0" w14:textId="77777777" w:rsidR="00A32774" w:rsidRPr="008A20A0" w:rsidRDefault="00A32774" w:rsidP="00A32774">
      <w:pPr>
        <w:keepNext/>
        <w:keepLines/>
        <w:widowControl w:val="0"/>
        <w:tabs>
          <w:tab w:val="left" w:pos="2835"/>
          <w:tab w:val="left" w:pos="8505"/>
        </w:tabs>
        <w:suppressAutoHyphens w:val="0"/>
        <w:spacing w:before="120" w:after="120" w:line="240" w:lineRule="auto"/>
        <w:ind w:left="2268" w:right="422" w:hanging="1134"/>
        <w:jc w:val="both"/>
        <w:rPr>
          <w:rFonts w:eastAsia="MS Mincho"/>
          <w:kern w:val="2"/>
          <w:lang w:val="en-US" w:eastAsia="ja-JP"/>
        </w:rPr>
      </w:pPr>
      <w:r w:rsidRPr="008A20A0">
        <w:rPr>
          <w:rFonts w:eastAsia="MS Mincho"/>
          <w:kern w:val="2"/>
          <w:lang w:val="en-US" w:eastAsia="ja-JP"/>
        </w:rPr>
        <w:tab/>
        <w:t>A tensile test shall be carried out on the material taken from the cylindrical part of the finished cylinder using a rectangular test piece shaped in accordance with the method described in ISO 9809 for steel and ISO 7866 for aluminium. The two faces of the test pieces representing the inside and outside surface of the cylinder shall not be machined. The tensile test shall be carried out in accordance with ISO 6892.</w:t>
      </w:r>
    </w:p>
    <w:p w14:paraId="27C3354D" w14:textId="77777777" w:rsidR="00A32774" w:rsidRPr="008A20A0" w:rsidRDefault="00A32774" w:rsidP="00A32774">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ja-JP"/>
        </w:rPr>
      </w:pPr>
      <w:r w:rsidRPr="008A20A0">
        <w:rPr>
          <w:rFonts w:eastAsia="MS Mincho"/>
          <w:kern w:val="2"/>
          <w:lang w:val="en-US" w:eastAsia="ja-JP"/>
        </w:rPr>
        <w:tab/>
      </w:r>
      <w:r w:rsidRPr="008A20A0">
        <w:rPr>
          <w:rFonts w:eastAsia="MS Mincho"/>
          <w:i/>
          <w:kern w:val="2"/>
          <w:lang w:val="en-US" w:eastAsia="ja-JP"/>
        </w:rPr>
        <w:t>Note</w:t>
      </w:r>
      <w:r w:rsidRPr="008A20A0">
        <w:rPr>
          <w:rFonts w:eastAsia="MS Mincho"/>
          <w:kern w:val="2"/>
          <w:lang w:val="en-US" w:eastAsia="ja-JP"/>
        </w:rPr>
        <w:t xml:space="preserve"> - Attention is drawn to the method of measurement of elongation described in ISO 6892, particularly in cases where the tensile test piece is tapered, resulting in a point of fracture away from the middle of the gauge length.</w:t>
      </w:r>
    </w:p>
    <w:p w14:paraId="06E0A138" w14:textId="77777777" w:rsidR="00A32774" w:rsidRPr="008A20A0" w:rsidRDefault="00A32774" w:rsidP="00A32774">
      <w:pPr>
        <w:widowControl w:val="0"/>
        <w:tabs>
          <w:tab w:val="left" w:pos="2835"/>
          <w:tab w:val="left" w:pos="8505"/>
        </w:tabs>
        <w:suppressAutoHyphens w:val="0"/>
        <w:spacing w:before="120" w:after="120" w:line="240" w:lineRule="auto"/>
        <w:ind w:left="2268" w:right="422" w:hanging="1134"/>
        <w:jc w:val="both"/>
        <w:rPr>
          <w:rFonts w:eastAsia="MS Mincho"/>
          <w:bCs/>
          <w:kern w:val="2"/>
          <w:lang w:val="en-US" w:eastAsia="ja-JP"/>
        </w:rPr>
      </w:pPr>
      <w:r w:rsidRPr="008A20A0">
        <w:rPr>
          <w:rFonts w:eastAsia="MS Mincho"/>
          <w:bCs/>
          <w:kern w:val="2"/>
          <w:lang w:val="en-US" w:eastAsia="ja-JP"/>
        </w:rPr>
        <w:t>A.2.</w:t>
      </w:r>
      <w:r w:rsidRPr="008A20A0">
        <w:rPr>
          <w:rFonts w:eastAsia="MS Mincho"/>
          <w:bCs/>
          <w:kern w:val="2"/>
          <w:lang w:val="en-US" w:eastAsia="ja-JP"/>
        </w:rPr>
        <w:tab/>
        <w:t xml:space="preserve">Impact test, </w:t>
      </w:r>
      <w:r w:rsidRPr="008A20A0">
        <w:rPr>
          <w:rFonts w:eastAsia="MS Mincho"/>
          <w:kern w:val="2"/>
          <w:lang w:val="en-US" w:eastAsia="ja-JP"/>
        </w:rPr>
        <w:t>steel</w:t>
      </w:r>
      <w:r w:rsidRPr="008A20A0">
        <w:rPr>
          <w:rFonts w:eastAsia="MS Mincho"/>
          <w:bCs/>
          <w:kern w:val="2"/>
          <w:lang w:val="en-US" w:eastAsia="ja-JP"/>
        </w:rPr>
        <w:t xml:space="preserve"> cylinders and steel liners</w:t>
      </w:r>
    </w:p>
    <w:p w14:paraId="23B5DBAD" w14:textId="08D3F457" w:rsidR="00DE6D79" w:rsidRPr="00DE6D79" w:rsidRDefault="00A32774" w:rsidP="00DE6D79">
      <w:pPr>
        <w:spacing w:after="120" w:line="240" w:lineRule="auto"/>
        <w:ind w:left="2268" w:right="1134"/>
        <w:jc w:val="both"/>
      </w:pPr>
      <w:r w:rsidRPr="008A20A0">
        <w:rPr>
          <w:rFonts w:eastAsia="MS Mincho"/>
          <w:kern w:val="2"/>
          <w:lang w:val="en-US" w:eastAsia="ja-JP"/>
        </w:rPr>
        <w:tab/>
        <w:t>The impact test shall be carried out on the material taken from the cylindrical part of the finished cylinder on three test pieces in accordance with ISO 148. The impact test pieces shall be taken in the direction as required in Table 6.2 of Annex 3A from the wall of the cylinder. The notch shall be perpendicular to the face of the cylinder wall. For longitudinal tests the test piece shall be machined all over (on six faces), if the wall thickness does not permit a final test piece width of 10 mm, the width shall be as near as practicable to the nominal thickness of the cylinder wall. The test pieces taken in transverse direction shall be machined on four faces only, the inner and outer face of the cylinder wall unmachined.</w:t>
      </w:r>
    </w:p>
    <w:p w14:paraId="12B930D3" w14:textId="77777777" w:rsidR="00DE6D79" w:rsidRPr="00DE6D79" w:rsidRDefault="00DE6D79" w:rsidP="00DE6D79">
      <w:pPr>
        <w:spacing w:after="120" w:line="240" w:lineRule="auto"/>
        <w:ind w:left="2268" w:right="1134" w:hanging="1134"/>
        <w:jc w:val="both"/>
      </w:pPr>
      <w:r w:rsidRPr="00DE6D79">
        <w:t>A.3.</w:t>
      </w:r>
      <w:r w:rsidRPr="00DE6D79">
        <w:tab/>
        <w:t>Sulphide stress cracking test for steel</w:t>
      </w:r>
    </w:p>
    <w:p w14:paraId="6592D23C" w14:textId="77777777" w:rsidR="00DE6D79" w:rsidRPr="00DE6D79" w:rsidRDefault="00DE6D79" w:rsidP="00DE6D79">
      <w:pPr>
        <w:spacing w:after="120" w:line="240" w:lineRule="auto"/>
        <w:ind w:left="2268" w:right="1134"/>
        <w:jc w:val="both"/>
      </w:pPr>
      <w:r w:rsidRPr="00DE6D79">
        <w:t>Except as identified in the following, testing shall be conducted in accordance with Method A-NACE Standard Tensile Test procedures, as described in NACE Standard TM0177-96. Tests shall be conducted on a minimum of three tensile specimens with a gauge diameter of 3.81 mm (0.150 inches) machined from the wall of a finished cylinder or liner. The specimens shall be placed under a constant tensile load equal to 60 per cent of the specified minimum yield strength of the steel, immersed in a solution of distilled water buffered with 0.5 per cent (mass fraction) sodium acetate trihydrate and adjusted to an initial pH of 4.0, using acetic acid.</w:t>
      </w:r>
    </w:p>
    <w:p w14:paraId="4C9841DB" w14:textId="77777777" w:rsidR="00DE6D79" w:rsidRPr="00DE6D79" w:rsidRDefault="00DE6D79" w:rsidP="00DE6D79">
      <w:pPr>
        <w:spacing w:after="120" w:line="240" w:lineRule="auto"/>
        <w:ind w:left="2268" w:right="1134"/>
        <w:jc w:val="both"/>
      </w:pPr>
      <w:r w:rsidRPr="00DE6D79">
        <w:t>The solution shall be continuously saturated at room temperature and pressure with 0.414 kPa (0.06 psia) hydrogen sulphide (balance nitrogen). The tested specimens shall not fail within a test duration of 144 hours.</w:t>
      </w:r>
    </w:p>
    <w:p w14:paraId="08234448" w14:textId="77777777" w:rsidR="00DE6D79" w:rsidRPr="00DE6D79" w:rsidRDefault="00DE6D79" w:rsidP="00DE6D79">
      <w:pPr>
        <w:keepNext/>
        <w:keepLines/>
        <w:spacing w:after="120" w:line="240" w:lineRule="auto"/>
        <w:ind w:left="2268" w:right="1134" w:hanging="1134"/>
        <w:jc w:val="both"/>
      </w:pPr>
      <w:r w:rsidRPr="00DE6D79">
        <w:t>A.4.</w:t>
      </w:r>
      <w:r w:rsidRPr="00DE6D79">
        <w:tab/>
        <w:t>Corrosion tests, aluminium</w:t>
      </w:r>
    </w:p>
    <w:p w14:paraId="4BFF29D7" w14:textId="77777777" w:rsidR="00DE6D79" w:rsidRPr="00DE6D79" w:rsidRDefault="00DE6D79" w:rsidP="00DE6D79">
      <w:pPr>
        <w:spacing w:after="120" w:line="240" w:lineRule="auto"/>
        <w:ind w:left="2268" w:right="1134"/>
        <w:jc w:val="both"/>
      </w:pPr>
      <w:r w:rsidRPr="00DE6D79">
        <w:t>Corrosion tests for aluminium alloys shall be carried out in accordance with Annex A of ISO/DIS 7866 and meet the requirements therein.</w:t>
      </w:r>
    </w:p>
    <w:p w14:paraId="16F4F2FA" w14:textId="77777777" w:rsidR="00DE6D79" w:rsidRPr="00DE6D79" w:rsidRDefault="00DE6D79" w:rsidP="00DE6D79">
      <w:pPr>
        <w:spacing w:after="120" w:line="240" w:lineRule="auto"/>
        <w:ind w:left="2268" w:right="1134" w:hanging="1134"/>
        <w:jc w:val="both"/>
      </w:pPr>
      <w:r w:rsidRPr="00DE6D79">
        <w:t>A.5.</w:t>
      </w:r>
      <w:r w:rsidRPr="00DE6D79">
        <w:tab/>
        <w:t>Sustained load cracking tests, aluminium</w:t>
      </w:r>
    </w:p>
    <w:p w14:paraId="4E1A1A71" w14:textId="77777777" w:rsidR="00DE6D79" w:rsidRPr="00DE6D79" w:rsidRDefault="00DE6D79" w:rsidP="00DE6D79">
      <w:pPr>
        <w:spacing w:after="120" w:line="240" w:lineRule="auto"/>
        <w:ind w:left="2268" w:right="1134"/>
        <w:jc w:val="both"/>
      </w:pPr>
      <w:r w:rsidRPr="00DE6D79">
        <w:t>The resistance to SLC shall be carried out in accordance with Annex D of ISO/DIS 7866 and shall meet the requirements therein;</w:t>
      </w:r>
    </w:p>
    <w:p w14:paraId="5A752EAD" w14:textId="77777777" w:rsidR="00DE6D79" w:rsidRPr="00DE6D79" w:rsidRDefault="00DE6D79" w:rsidP="00DE6D79">
      <w:pPr>
        <w:spacing w:after="120" w:line="240" w:lineRule="auto"/>
        <w:ind w:left="2268" w:right="1134" w:hanging="1134"/>
        <w:jc w:val="both"/>
      </w:pPr>
      <w:r w:rsidRPr="00DE6D79">
        <w:t>A.6.</w:t>
      </w:r>
      <w:r w:rsidRPr="00DE6D79">
        <w:tab/>
        <w:t>Leak-Before-Break (LBB) performance test</w:t>
      </w:r>
    </w:p>
    <w:p w14:paraId="5C8C8394" w14:textId="77777777" w:rsidR="00DE6D79" w:rsidRPr="00DE6D79" w:rsidRDefault="00DE6D79" w:rsidP="00DE6D79">
      <w:pPr>
        <w:spacing w:after="120" w:line="240" w:lineRule="auto"/>
        <w:ind w:left="2268" w:right="1134"/>
        <w:jc w:val="both"/>
      </w:pPr>
      <w:r w:rsidRPr="00DE6D79">
        <w:lastRenderedPageBreak/>
        <w:t>Three finished cylinders shall be pressure cycled between not more than 2 MPa and nor less than 30 MPa at a rate not to exceed 10 cycles per minute.</w:t>
      </w:r>
    </w:p>
    <w:p w14:paraId="15A0B1B7" w14:textId="77777777" w:rsidR="00DE6D79" w:rsidRPr="00DE6D79" w:rsidRDefault="00DE6D79" w:rsidP="00DE6D79">
      <w:pPr>
        <w:spacing w:after="120" w:line="240" w:lineRule="auto"/>
        <w:ind w:left="2268" w:right="1134"/>
        <w:jc w:val="both"/>
      </w:pPr>
      <w:r w:rsidRPr="00DE6D79">
        <w:t>All cylinders shall fail by leakage.</w:t>
      </w:r>
    </w:p>
    <w:p w14:paraId="50CE7100" w14:textId="77777777" w:rsidR="00DE6D79" w:rsidRPr="00DE6D79" w:rsidRDefault="00DE6D79" w:rsidP="00DE6D79">
      <w:pPr>
        <w:spacing w:after="120" w:line="240" w:lineRule="auto"/>
        <w:ind w:left="2268" w:right="1134" w:hanging="1134"/>
        <w:jc w:val="both"/>
      </w:pPr>
      <w:r w:rsidRPr="00DE6D79">
        <w:t>A.7.</w:t>
      </w:r>
      <w:r w:rsidRPr="00DE6D79">
        <w:tab/>
        <w:t>Extreme temperature pressure cycling</w:t>
      </w:r>
    </w:p>
    <w:p w14:paraId="1AD1FDB2" w14:textId="77777777" w:rsidR="00DE6D79" w:rsidRPr="00DE6D79" w:rsidRDefault="00DE6D79" w:rsidP="00DE6D79">
      <w:pPr>
        <w:spacing w:after="120" w:line="240" w:lineRule="auto"/>
        <w:ind w:left="2268" w:right="1134"/>
        <w:jc w:val="both"/>
      </w:pPr>
      <w:r w:rsidRPr="00DE6D79">
        <w:t>Finished cylinders, with the composite wrapping free of any protective coating, shall be cycle tested, without showing evidence of rupture, leakage, or fibre unravelling, as follows:</w:t>
      </w:r>
    </w:p>
    <w:p w14:paraId="04FE5056" w14:textId="77777777" w:rsidR="00DE6D79" w:rsidRPr="00DE6D79" w:rsidRDefault="00DE6D79" w:rsidP="00DE6D79">
      <w:pPr>
        <w:spacing w:after="120" w:line="240" w:lineRule="auto"/>
        <w:ind w:left="2835" w:right="1134" w:hanging="567"/>
        <w:jc w:val="both"/>
      </w:pPr>
      <w:r w:rsidRPr="00DE6D79">
        <w:t>(a)</w:t>
      </w:r>
      <w:r w:rsidRPr="00DE6D79">
        <w:tab/>
        <w:t>Condition for 48 hours at zero pressure, 65 °C or higher, and 95 per cent or greater relative humidity. The intent of this requirement shall be deemed met by spraying with a fine spray or mist of water in a chamber held at 65 °C;</w:t>
      </w:r>
    </w:p>
    <w:p w14:paraId="2B5CAF56" w14:textId="77777777" w:rsidR="00DE6D79" w:rsidRPr="00DE6D79" w:rsidRDefault="00DE6D79" w:rsidP="00DE6D79">
      <w:pPr>
        <w:spacing w:after="120" w:line="240" w:lineRule="auto"/>
        <w:ind w:left="2835" w:right="1134" w:hanging="567"/>
        <w:jc w:val="both"/>
      </w:pPr>
      <w:r w:rsidRPr="00DE6D79">
        <w:t>(b)</w:t>
      </w:r>
      <w:r w:rsidRPr="00DE6D79">
        <w:tab/>
        <w:t>Hydrostatically pressurized for 500 cycles times the specified service life in years between not more than 2 MPa and not less than 26 MPa at 65 °C or higher and 95 per cent humidity;</w:t>
      </w:r>
    </w:p>
    <w:p w14:paraId="1DBF43A5" w14:textId="77777777" w:rsidR="00DE6D79" w:rsidRPr="00DE6D79" w:rsidRDefault="00DE6D79" w:rsidP="00DE6D79">
      <w:pPr>
        <w:spacing w:after="120" w:line="240" w:lineRule="auto"/>
        <w:ind w:left="2835" w:right="1134" w:hanging="567"/>
        <w:jc w:val="both"/>
      </w:pPr>
      <w:r w:rsidRPr="00DE6D79">
        <w:t>(c)</w:t>
      </w:r>
      <w:r w:rsidRPr="00DE6D79">
        <w:tab/>
        <w:t>Stabilize at zero pressure and ambient temperature;</w:t>
      </w:r>
    </w:p>
    <w:p w14:paraId="4D92DCC5" w14:textId="77777777" w:rsidR="00DE6D79" w:rsidRPr="00DE6D79" w:rsidRDefault="00DE6D79" w:rsidP="00DE6D79">
      <w:pPr>
        <w:spacing w:after="120" w:line="240" w:lineRule="auto"/>
        <w:ind w:left="2835" w:right="1134" w:hanging="567"/>
        <w:jc w:val="both"/>
      </w:pPr>
      <w:r w:rsidRPr="00DE6D79">
        <w:t>(d)</w:t>
      </w:r>
      <w:r w:rsidRPr="00DE6D79">
        <w:tab/>
        <w:t>Then pressurize from not more than 2 MPa to not less than 20 MPa for 500 cycles times the specified service life in years at -40 °C or lower;</w:t>
      </w:r>
    </w:p>
    <w:p w14:paraId="162C4484" w14:textId="77777777" w:rsidR="00DE6D79" w:rsidRPr="00DE6D79" w:rsidRDefault="00DE6D79" w:rsidP="00DE6D79">
      <w:pPr>
        <w:spacing w:after="120" w:line="240" w:lineRule="auto"/>
        <w:ind w:left="2268" w:right="1134"/>
        <w:jc w:val="both"/>
      </w:pPr>
      <w:r w:rsidRPr="00DE6D79">
        <w:t xml:space="preserve">The pressure cycling rate of (b) shall not exceed 10 cycles per minute. The pressure cycling rate of (d) shall not exceed 3 cycles per minute unless a pressure transducer is installed directly within the cylinder. Adequate recording instrumentation shall be provided to ensure the minimum temperature of the fluid is maintained during the low temperature cycling. </w:t>
      </w:r>
    </w:p>
    <w:p w14:paraId="3B4D325A" w14:textId="77777777" w:rsidR="00DE6D79" w:rsidRPr="00DE6D79" w:rsidRDefault="00DE6D79" w:rsidP="00DE6D79">
      <w:pPr>
        <w:spacing w:after="120" w:line="240" w:lineRule="auto"/>
        <w:ind w:left="2268" w:right="1134"/>
        <w:jc w:val="both"/>
      </w:pPr>
      <w:r w:rsidRPr="00DE6D79">
        <w:t>Following pressure cycling at extreme temperatures, cylinders shall be hydrostatically pressured to failure in accordance with the hydrostatic burst test requirements, and achieve a minimum burst pressure of 85 per cent of the minimum design burst pressure. For type CNG-4 designs, prior to the hydrostatic burst test the cylinder shall be leak tested in accordance with paragraph A.10. below.</w:t>
      </w:r>
    </w:p>
    <w:p w14:paraId="1B917B97" w14:textId="77777777" w:rsidR="00DE6D79" w:rsidRPr="00DE6D79" w:rsidRDefault="00DE6D79" w:rsidP="00DE6D79">
      <w:pPr>
        <w:spacing w:after="120" w:line="240" w:lineRule="auto"/>
        <w:ind w:left="2268" w:right="1134" w:hanging="1134"/>
        <w:jc w:val="both"/>
      </w:pPr>
      <w:r w:rsidRPr="00DE6D79">
        <w:t>A.8.</w:t>
      </w:r>
      <w:r w:rsidRPr="00DE6D79">
        <w:tab/>
        <w:t>Brinell hardness test</w:t>
      </w:r>
    </w:p>
    <w:p w14:paraId="373F21FA" w14:textId="77777777" w:rsidR="00DE6D79" w:rsidRPr="00DE6D79" w:rsidRDefault="00DE6D79" w:rsidP="00DE6D79">
      <w:pPr>
        <w:spacing w:after="120" w:line="240" w:lineRule="auto"/>
        <w:ind w:left="2268" w:right="1134"/>
        <w:jc w:val="both"/>
      </w:pPr>
      <w:r w:rsidRPr="00DE6D79">
        <w:t>Hardness tests shall be carried out on the parallel wall at the centre and a domed end of each cylinder or liner in accordance with ISO 6506. The test shall be carried out after the final heat treatment and the hardness values thus determined shall be in the range specified for the design.</w:t>
      </w:r>
    </w:p>
    <w:p w14:paraId="0C0750A9" w14:textId="77777777" w:rsidR="00DE6D79" w:rsidRPr="00DE6D79" w:rsidRDefault="00DE6D79" w:rsidP="00DE6D79">
      <w:pPr>
        <w:spacing w:after="120" w:line="240" w:lineRule="auto"/>
        <w:ind w:left="2268" w:right="1134" w:hanging="1134"/>
        <w:jc w:val="both"/>
      </w:pPr>
      <w:r w:rsidRPr="00DE6D79">
        <w:t>A.9.</w:t>
      </w:r>
      <w:r w:rsidRPr="00DE6D79">
        <w:tab/>
        <w:t>Coating tests (mandatory if paragraph 6.12.(c)) of Annex 3</w:t>
      </w:r>
      <w:r w:rsidR="001F6E67">
        <w:t>A</w:t>
      </w:r>
      <w:r w:rsidRPr="00DE6D79">
        <w:t xml:space="preserve"> is used)</w:t>
      </w:r>
    </w:p>
    <w:p w14:paraId="0FAE18E6" w14:textId="77777777" w:rsidR="00DE6D79" w:rsidRPr="00DE6D79" w:rsidRDefault="00DE6D79" w:rsidP="00DE6D79">
      <w:pPr>
        <w:spacing w:after="120" w:line="240" w:lineRule="auto"/>
        <w:ind w:left="2268" w:right="1134" w:hanging="1134"/>
        <w:jc w:val="both"/>
      </w:pPr>
      <w:r w:rsidRPr="00DE6D79">
        <w:t>A.9.1.</w:t>
      </w:r>
      <w:r w:rsidRPr="00DE6D79">
        <w:tab/>
        <w:t>Coating performance tests</w:t>
      </w:r>
    </w:p>
    <w:p w14:paraId="24FDD732" w14:textId="77777777" w:rsidR="00DE6D79" w:rsidRPr="00DE6D79" w:rsidRDefault="00DE6D79" w:rsidP="00DE6D79">
      <w:pPr>
        <w:spacing w:after="120" w:line="240" w:lineRule="auto"/>
        <w:ind w:left="2268" w:right="1134"/>
        <w:jc w:val="both"/>
      </w:pPr>
      <w:r w:rsidRPr="00DE6D79">
        <w:t>Coatings shall be evaluated using the following test methods, or using equivalent national standards.</w:t>
      </w:r>
    </w:p>
    <w:p w14:paraId="39355003" w14:textId="77777777" w:rsidR="00DE6D79" w:rsidRPr="00DE6D79" w:rsidRDefault="00DE6D79" w:rsidP="00DE6D79">
      <w:pPr>
        <w:spacing w:after="120" w:line="240" w:lineRule="auto"/>
        <w:ind w:left="2835" w:right="1134" w:hanging="567"/>
        <w:jc w:val="both"/>
      </w:pPr>
      <w:r w:rsidRPr="00DE6D79">
        <w:t>(a)</w:t>
      </w:r>
      <w:r w:rsidRPr="00DE6D79">
        <w:tab/>
        <w:t xml:space="preserve">Adhesion testing in accordance with </w:t>
      </w:r>
      <w:r w:rsidR="001F6E67">
        <w:t>I</w:t>
      </w:r>
      <w:r w:rsidR="001F6E67" w:rsidRPr="00DE6D79">
        <w:t xml:space="preserve">SO </w:t>
      </w:r>
      <w:r w:rsidRPr="00DE6D79">
        <w:t xml:space="preserve">4624 using Method A or B as applicable. The coating shall exhibit an adhesion </w:t>
      </w:r>
      <w:r w:rsidRPr="008520D7">
        <w:t>rating of either 4A or 4B, as applicable;</w:t>
      </w:r>
    </w:p>
    <w:p w14:paraId="4D4B5B6E" w14:textId="77777777" w:rsidR="00DE6D79" w:rsidRPr="00DE6D79" w:rsidRDefault="00DE6D79" w:rsidP="00DE6D79">
      <w:pPr>
        <w:spacing w:after="120" w:line="240" w:lineRule="auto"/>
        <w:ind w:left="2835" w:right="1134" w:hanging="567"/>
        <w:jc w:val="both"/>
      </w:pPr>
      <w:r w:rsidRPr="00DE6D79">
        <w:t>(b)</w:t>
      </w:r>
      <w:r w:rsidRPr="00DE6D79">
        <w:tab/>
        <w:t>Flexibility in accordance with ASTM D522 Mandrel Bend Test of Attached Organic Coatings, using Test Method B with a 12.7 mm (0.5 inch) mandrel at the specified thickness at -20 °C. Samples for the flexibility test shall be prepared in accordance with the ASTM D522 standard. There shall not be any visually apparent cracks;</w:t>
      </w:r>
    </w:p>
    <w:p w14:paraId="5EFF6AB8" w14:textId="77777777" w:rsidR="00DE6D79" w:rsidRPr="00DE6D79" w:rsidRDefault="00DE6D79" w:rsidP="00DE6D79">
      <w:pPr>
        <w:spacing w:after="120" w:line="240" w:lineRule="auto"/>
        <w:ind w:left="2835" w:right="1134" w:hanging="567"/>
        <w:jc w:val="both"/>
      </w:pPr>
      <w:r w:rsidRPr="00DE6D79">
        <w:lastRenderedPageBreak/>
        <w:t>(c)</w:t>
      </w:r>
      <w:r w:rsidRPr="00DE6D79">
        <w:tab/>
        <w:t>Impact resistance in accordance with ASTM D2794 Test method for Resistance of Organic Coatings to the Effects of Rapid Deformation (Impact). The coating at room temperature shall pass a forward impact test of 18 J (160 in-lbs);</w:t>
      </w:r>
    </w:p>
    <w:p w14:paraId="07ADF3EE" w14:textId="77777777" w:rsidR="00DE6D79" w:rsidRPr="00DE6D79" w:rsidRDefault="00DE6D79" w:rsidP="00DE6D79">
      <w:pPr>
        <w:spacing w:after="120" w:line="240" w:lineRule="auto"/>
        <w:ind w:left="2835" w:right="1134" w:hanging="567"/>
        <w:jc w:val="both"/>
      </w:pPr>
      <w:r w:rsidRPr="00DE6D79">
        <w:t>(d)</w:t>
      </w:r>
      <w:r w:rsidRPr="00DE6D79">
        <w:tab/>
        <w:t>Chemical resistance when tested in general accordance with ASTM D1308 Effect of Household Chemicals on Clear and Pigmented Organic Finishes. The tests shall be conducted using the Open Spot Test Method and 100 hour exposure to a 30 per cent sulfuric acid solution (battery acid with a specific gravity of 1.219) and 24 hour</w:t>
      </w:r>
      <w:r w:rsidR="001F6E67">
        <w:t>s</w:t>
      </w:r>
      <w:r w:rsidRPr="00DE6D79">
        <w:t xml:space="preserve"> exposure to a polyalkalene glycol (e.g. brake fluid). There shall be no evidence of lifting, blistering or softening of the coating. The adhesion shall meet a rating of 3 when tested in accordance with ASTM D3359;</w:t>
      </w:r>
    </w:p>
    <w:p w14:paraId="3773B832" w14:textId="77777777" w:rsidR="00DE6D79" w:rsidRPr="00DE6D79" w:rsidRDefault="00DE6D79" w:rsidP="00DE6D79">
      <w:pPr>
        <w:spacing w:after="120" w:line="240" w:lineRule="auto"/>
        <w:ind w:left="2835" w:right="1134" w:hanging="567"/>
        <w:jc w:val="both"/>
      </w:pPr>
      <w:r w:rsidRPr="00DE6D79">
        <w:t>(e)</w:t>
      </w:r>
      <w:r w:rsidRPr="00DE6D79">
        <w:tab/>
        <w:t>Minimum 1,000 hours exposure in accordance with ASTM G53 Practice for Operating Light- and Water-Exposure Apparatus (Fluorescent W-Condensation Type) for Exposure of non-metallic Materials. There shall be no evidence of blistering, and adhesion shall meet a rating of 3 when tested in accordance with ISO 4624. The maximum gloss loss allowed is 20 per cent;</w:t>
      </w:r>
    </w:p>
    <w:p w14:paraId="6D6E1B9F" w14:textId="77777777" w:rsidR="00DE6D79" w:rsidRPr="00DE6D79" w:rsidRDefault="00DE6D79" w:rsidP="00DE6D79">
      <w:pPr>
        <w:spacing w:after="120" w:line="240" w:lineRule="auto"/>
        <w:ind w:left="2835" w:right="1134" w:hanging="567"/>
        <w:jc w:val="both"/>
      </w:pPr>
      <w:r w:rsidRPr="00DE6D79">
        <w:t>(f)</w:t>
      </w:r>
      <w:r w:rsidRPr="00DE6D79">
        <w:tab/>
        <w:t>Minimum 500 hours exposure in accordance with ASTM B117 Test Method of Salt Spray (Fog) Testing. Undercutting shall not exceed 3 mm at the scribe mark, there shall be no evidence of blistering, and adhesion shall meet a rating of 3 when tested in accordance with ASTM D3359;</w:t>
      </w:r>
    </w:p>
    <w:p w14:paraId="34268B36" w14:textId="77777777" w:rsidR="00DE6D79" w:rsidRPr="00DE6D79" w:rsidRDefault="00DE6D79" w:rsidP="00DE6D79">
      <w:pPr>
        <w:spacing w:after="120" w:line="240" w:lineRule="auto"/>
        <w:ind w:left="2835" w:right="1134" w:hanging="567"/>
        <w:jc w:val="both"/>
      </w:pPr>
      <w:r w:rsidRPr="00DE6D79">
        <w:t>(g)</w:t>
      </w:r>
      <w:r w:rsidRPr="00DE6D79">
        <w:tab/>
        <w:t xml:space="preserve">Resistance to chipping at room temperature using the ASTM D3170 Chipping Resistance of Coatings. The coating shall have a rating of </w:t>
      </w:r>
      <w:r w:rsidRPr="00CC4793">
        <w:t>7A</w:t>
      </w:r>
      <w:r w:rsidRPr="00DE6D79">
        <w:t xml:space="preserve"> or </w:t>
      </w:r>
      <w:r w:rsidR="00FD6230" w:rsidRPr="00DE6D79">
        <w:t>better</w:t>
      </w:r>
      <w:r w:rsidRPr="00DE6D79">
        <w:t xml:space="preserve"> and there shall not be any exposure of the substrate.</w:t>
      </w:r>
    </w:p>
    <w:p w14:paraId="45B7788C" w14:textId="77777777" w:rsidR="00DE6D79" w:rsidRPr="00DE6D79" w:rsidRDefault="00DE6D79" w:rsidP="00DE6D79">
      <w:pPr>
        <w:spacing w:after="120" w:line="240" w:lineRule="auto"/>
        <w:ind w:left="2268" w:right="1134" w:hanging="1134"/>
        <w:jc w:val="both"/>
      </w:pPr>
      <w:r w:rsidRPr="00DE6D79">
        <w:t>A.9.2.</w:t>
      </w:r>
      <w:r w:rsidRPr="00DE6D79">
        <w:tab/>
        <w:t>Coating batch tests</w:t>
      </w:r>
    </w:p>
    <w:p w14:paraId="2A987C36" w14:textId="77777777" w:rsidR="00DE6D79" w:rsidRPr="00DE6D79" w:rsidRDefault="00DE6D79" w:rsidP="00DE6D79">
      <w:pPr>
        <w:spacing w:after="120" w:line="240" w:lineRule="auto"/>
        <w:ind w:left="2835" w:right="1134" w:hanging="567"/>
        <w:jc w:val="both"/>
      </w:pPr>
      <w:r w:rsidRPr="00DE6D79">
        <w:t>(a)</w:t>
      </w:r>
      <w:r w:rsidRPr="00DE6D79">
        <w:tab/>
        <w:t>Coating thickness</w:t>
      </w:r>
    </w:p>
    <w:p w14:paraId="36E1E5EE" w14:textId="77777777" w:rsidR="00DE6D79" w:rsidRPr="00DE6D79" w:rsidRDefault="00DE6D79" w:rsidP="00DE6D79">
      <w:pPr>
        <w:spacing w:after="120" w:line="240" w:lineRule="auto"/>
        <w:ind w:left="2835" w:right="1134"/>
        <w:jc w:val="both"/>
      </w:pPr>
      <w:r w:rsidRPr="00DE6D79">
        <w:t>The thickness of the coating shall meet the requirements of the design when tested in accordance with ISO 2808;</w:t>
      </w:r>
    </w:p>
    <w:p w14:paraId="133EABCA" w14:textId="77777777" w:rsidR="00DE6D79" w:rsidRPr="00DE6D79" w:rsidRDefault="00DE6D79" w:rsidP="00DE6D79">
      <w:pPr>
        <w:spacing w:after="120" w:line="240" w:lineRule="auto"/>
        <w:ind w:left="2835" w:right="1134" w:hanging="567"/>
        <w:jc w:val="both"/>
      </w:pPr>
      <w:r w:rsidRPr="00DE6D79">
        <w:t>(b)</w:t>
      </w:r>
      <w:r w:rsidRPr="00DE6D79">
        <w:tab/>
        <w:t>Coating adhesion</w:t>
      </w:r>
    </w:p>
    <w:p w14:paraId="66510D11" w14:textId="77777777" w:rsidR="00DE6D79" w:rsidRPr="00DE6D79" w:rsidRDefault="00DE6D79" w:rsidP="00DE6D79">
      <w:pPr>
        <w:spacing w:after="120" w:line="240" w:lineRule="auto"/>
        <w:ind w:left="2835" w:right="1134"/>
        <w:jc w:val="both"/>
      </w:pPr>
      <w:r w:rsidRPr="00DE6D79">
        <w:t>The coating adhesion strength shall be measured in accordance with ISO 4624, and shall have a minimum rating of 4 when measured using either Test Method A or B, as appropriate.</w:t>
      </w:r>
    </w:p>
    <w:p w14:paraId="4E6F3737" w14:textId="77777777" w:rsidR="00DE6D79" w:rsidRPr="00DE6D79" w:rsidRDefault="00DE6D79" w:rsidP="00DE6D79">
      <w:pPr>
        <w:spacing w:after="120" w:line="240" w:lineRule="auto"/>
        <w:ind w:left="2268" w:right="1134" w:hanging="1134"/>
        <w:jc w:val="both"/>
      </w:pPr>
      <w:r w:rsidRPr="00DE6D79">
        <w:t>A.10.</w:t>
      </w:r>
      <w:r w:rsidRPr="00DE6D79">
        <w:tab/>
        <w:t>Leak test</w:t>
      </w:r>
    </w:p>
    <w:p w14:paraId="1BA6245B" w14:textId="77777777" w:rsidR="00DE6D79" w:rsidRPr="00DE6D79" w:rsidRDefault="00DE6D79" w:rsidP="00DE6D79">
      <w:pPr>
        <w:spacing w:after="120" w:line="240" w:lineRule="auto"/>
        <w:ind w:left="2268" w:right="1134"/>
        <w:jc w:val="both"/>
      </w:pPr>
      <w:r w:rsidRPr="00DE6D79">
        <w:t>Type CNG-4 designs shall be leak tested using the following procedure (or an acceptable alternative);</w:t>
      </w:r>
    </w:p>
    <w:p w14:paraId="4FCD75B3" w14:textId="77777777" w:rsidR="00DE6D79" w:rsidRPr="00DE6D79" w:rsidRDefault="00DE6D79" w:rsidP="00DE6D79">
      <w:pPr>
        <w:spacing w:after="120" w:line="240" w:lineRule="auto"/>
        <w:ind w:left="2835" w:right="1134" w:hanging="567"/>
        <w:jc w:val="both"/>
      </w:pPr>
      <w:r w:rsidRPr="00DE6D79">
        <w:t>(a)</w:t>
      </w:r>
      <w:r w:rsidRPr="00DE6D79">
        <w:tab/>
        <w:t>Cylinders shall be thoroughly dried and pressurized to working pressure with dry air or nitrogen, and containing a detectable gas such as helium;</w:t>
      </w:r>
    </w:p>
    <w:p w14:paraId="1829282D" w14:textId="77777777" w:rsidR="00DE6D79" w:rsidRPr="00DE6D79" w:rsidRDefault="00DE6D79" w:rsidP="00DE6D79">
      <w:pPr>
        <w:spacing w:after="120" w:line="240" w:lineRule="auto"/>
        <w:ind w:left="2835" w:right="1134" w:hanging="567"/>
        <w:jc w:val="both"/>
      </w:pPr>
      <w:r w:rsidRPr="00DE6D79">
        <w:t>(b)</w:t>
      </w:r>
      <w:r w:rsidRPr="00DE6D79">
        <w:tab/>
        <w:t>Any leakage measured at any point that exceeds 0.004 standard cm</w:t>
      </w:r>
      <w:r w:rsidRPr="00DE6D79">
        <w:rPr>
          <w:vertAlign w:val="superscript"/>
        </w:rPr>
        <w:t>3</w:t>
      </w:r>
      <w:r w:rsidRPr="00DE6D79">
        <w:t>/h shall be cause for rejection.</w:t>
      </w:r>
    </w:p>
    <w:p w14:paraId="7DF6F925" w14:textId="77777777" w:rsidR="00DE6D79" w:rsidRPr="00DE6D79" w:rsidRDefault="00DE6D79" w:rsidP="00DE6D79">
      <w:pPr>
        <w:spacing w:after="120" w:line="240" w:lineRule="auto"/>
        <w:ind w:left="2268" w:right="1134" w:hanging="1134"/>
        <w:jc w:val="both"/>
      </w:pPr>
      <w:r w:rsidRPr="00DE6D79">
        <w:t>A.11.</w:t>
      </w:r>
      <w:r w:rsidRPr="00DE6D79">
        <w:tab/>
        <w:t>Hydraulic test</w:t>
      </w:r>
    </w:p>
    <w:p w14:paraId="06C1067E" w14:textId="77777777" w:rsidR="00DE6D79" w:rsidRPr="00DE6D79" w:rsidRDefault="00DE6D79" w:rsidP="00DE6D79">
      <w:pPr>
        <w:spacing w:after="120" w:line="240" w:lineRule="auto"/>
        <w:ind w:left="2268" w:right="1134"/>
        <w:jc w:val="both"/>
      </w:pPr>
      <w:r w:rsidRPr="00DE6D79">
        <w:t>One of the following two options shall be used:</w:t>
      </w:r>
    </w:p>
    <w:p w14:paraId="3622C19A" w14:textId="77777777" w:rsidR="00DE6D79" w:rsidRPr="00DE6D79" w:rsidRDefault="00DE6D79" w:rsidP="00DE6D79">
      <w:pPr>
        <w:spacing w:after="120" w:line="240" w:lineRule="auto"/>
        <w:ind w:left="2268" w:right="1134"/>
        <w:jc w:val="both"/>
      </w:pPr>
      <w:r w:rsidRPr="00DE6D79">
        <w:t>Option 1:</w:t>
      </w:r>
      <w:r w:rsidRPr="00DE6D79">
        <w:tab/>
        <w:t>Water jacket test</w:t>
      </w:r>
    </w:p>
    <w:p w14:paraId="6E6A02C4" w14:textId="77777777" w:rsidR="00DE6D79" w:rsidRPr="00DE6D79" w:rsidRDefault="00DE6D79" w:rsidP="00DE6D79">
      <w:pPr>
        <w:spacing w:after="120" w:line="240" w:lineRule="auto"/>
        <w:ind w:left="2835" w:right="1134" w:hanging="567"/>
        <w:jc w:val="both"/>
      </w:pPr>
      <w:r w:rsidRPr="00DE6D79">
        <w:lastRenderedPageBreak/>
        <w:t>(a)</w:t>
      </w:r>
      <w:r w:rsidRPr="00DE6D79">
        <w:tab/>
        <w:t>The cylinder shall be hydrostatically tested to at least 1.5 times working pressure. In no case may the test pressure exceed the</w:t>
      </w:r>
      <w:r w:rsidRPr="00DE6D79">
        <w:br/>
        <w:t>auto-frettage pressure;</w:t>
      </w:r>
    </w:p>
    <w:p w14:paraId="73F90087" w14:textId="77777777" w:rsidR="00DE6D79" w:rsidRPr="00DE6D79" w:rsidRDefault="00DE6D79" w:rsidP="00DE6D79">
      <w:pPr>
        <w:spacing w:after="120" w:line="240" w:lineRule="auto"/>
        <w:ind w:left="2835" w:right="1134" w:hanging="567"/>
        <w:jc w:val="both"/>
      </w:pPr>
      <w:r w:rsidRPr="00DE6D79">
        <w:t>(b)</w:t>
      </w:r>
      <w:r w:rsidRPr="00DE6D79">
        <w:tab/>
        <w:t>Pressure shall be maintained for a sufficiently long period (at least 30 seconds) to ensure complete expansion. Any internal pressure applied after auto-frettage and previous to the hydrostatic test shall not exceed 90 per cent of the hydrostatic test pressure. If the test pressure cannot be maintained due to failure of the test apparatus, it is permissible to repeat the test at a pressure increased by 700 kPa. Not more than 2 such repeat rests are permitted;</w:t>
      </w:r>
    </w:p>
    <w:p w14:paraId="32962777" w14:textId="77777777" w:rsidR="00DE6D79" w:rsidRPr="00DE6D79" w:rsidRDefault="00DE6D79" w:rsidP="00DE6D79">
      <w:pPr>
        <w:spacing w:after="120" w:line="240" w:lineRule="auto"/>
        <w:ind w:left="2835" w:right="1134" w:hanging="567"/>
        <w:jc w:val="both"/>
      </w:pPr>
      <w:r w:rsidRPr="00DE6D79">
        <w:t>(c)</w:t>
      </w:r>
      <w:r w:rsidRPr="00DE6D79">
        <w:tab/>
        <w:t>The manufacturer shall define the appropriate limit of permanent volumetric expansion for the test pressure used, but in no case shall the permanent expansion exceed 5 per cent of the total volumetric expansion measured under the test pressure. For type CNG-4 designs, the elastic expansion shall be established by the manufacturer. Any cylinders not meeting the defined rejection limit shall be rejected and either destroyed or used for batch test purposes.</w:t>
      </w:r>
    </w:p>
    <w:p w14:paraId="4574D3C7" w14:textId="77777777" w:rsidR="00DE6D79" w:rsidRPr="00DE6D79" w:rsidRDefault="00DE6D79" w:rsidP="00DE6D79">
      <w:pPr>
        <w:spacing w:after="120" w:line="240" w:lineRule="auto"/>
        <w:ind w:left="2268" w:right="1134"/>
        <w:jc w:val="both"/>
      </w:pPr>
      <w:r w:rsidRPr="00DE6D79">
        <w:t>Option 2:</w:t>
      </w:r>
      <w:r w:rsidRPr="00DE6D79">
        <w:tab/>
        <w:t>Proof pressure test</w:t>
      </w:r>
    </w:p>
    <w:p w14:paraId="2DED4113" w14:textId="77777777" w:rsidR="00DE6D79" w:rsidRPr="00DE6D79" w:rsidRDefault="00DE6D79" w:rsidP="00DE6D79">
      <w:pPr>
        <w:spacing w:after="120" w:line="240" w:lineRule="auto"/>
        <w:ind w:left="2268" w:right="1134"/>
        <w:jc w:val="both"/>
      </w:pPr>
      <w:r w:rsidRPr="00DE6D79">
        <w:t>The hydrostatic pressure in the cylinder shall be increased gradually and regularly until the test pressure, at least 1.5 times the working pressure, is reached. The cylinder test pressure shall be held for a sufficiently long period (at least 30 seconds) to ascertain that there is no tendency for the pressure to decrease and that tightness is guaranteed.</w:t>
      </w:r>
    </w:p>
    <w:p w14:paraId="01E65032" w14:textId="77777777" w:rsidR="00DE6D79" w:rsidRPr="00DE6D79" w:rsidRDefault="00DE6D79" w:rsidP="00DE6D79">
      <w:pPr>
        <w:spacing w:after="120" w:line="240" w:lineRule="auto"/>
        <w:ind w:left="2268" w:right="1134" w:hanging="1134"/>
        <w:jc w:val="both"/>
      </w:pPr>
      <w:r w:rsidRPr="00DE6D79">
        <w:t>A.12.</w:t>
      </w:r>
      <w:r w:rsidRPr="00DE6D79">
        <w:tab/>
        <w:t>Hydrostatic pressure burst test</w:t>
      </w:r>
    </w:p>
    <w:p w14:paraId="7B9F3CEA" w14:textId="77777777" w:rsidR="00DE6D79" w:rsidRPr="00DE6D79" w:rsidRDefault="00DE6D79" w:rsidP="00DE6D79">
      <w:pPr>
        <w:spacing w:after="120" w:line="240" w:lineRule="auto"/>
        <w:ind w:left="2835" w:right="1134" w:hanging="567"/>
        <w:jc w:val="both"/>
      </w:pPr>
      <w:r w:rsidRPr="00DE6D79">
        <w:t>(a)</w:t>
      </w:r>
      <w:r w:rsidRPr="00DE6D79">
        <w:tab/>
        <w:t>The rate of pressurisation shall not exceed 1.4 MPa per second (200 psi/second) at pressures in excess of 80 per cent of the design burst pressure. If the rate of pressurisation at pressures in excess of 80 per cent of the design burst pressure exceeds 350 kPa/second (50 psi/second), then either the cylinder shall be placed schematically between the pressure source and the pressure measurement device, or there shall be a 5 second hold at the minimum design burst pressure;</w:t>
      </w:r>
    </w:p>
    <w:p w14:paraId="26F0EA67" w14:textId="77777777" w:rsidR="00DE6D79" w:rsidRPr="00DE6D79" w:rsidRDefault="00DE6D79" w:rsidP="00DE6D79">
      <w:pPr>
        <w:spacing w:after="120" w:line="240" w:lineRule="auto"/>
        <w:ind w:left="2835" w:right="1134" w:hanging="567"/>
        <w:jc w:val="both"/>
      </w:pPr>
      <w:r w:rsidRPr="00DE6D79">
        <w:t>(b)</w:t>
      </w:r>
      <w:r w:rsidRPr="00DE6D79">
        <w:tab/>
        <w:t>The minimum required (calculated) burst pressure shall be at least 45 MPa, and in no case less than the value necessary to meet the stress ratio requirements. Actual burst pressure shall be recorded. Rupture may occur in either the cylindrical region or the dome region of the cylinder.</w:t>
      </w:r>
    </w:p>
    <w:p w14:paraId="035D3289" w14:textId="77777777" w:rsidR="00DE6D79" w:rsidRPr="00DE6D79" w:rsidRDefault="00DE6D79" w:rsidP="00DE6D79">
      <w:pPr>
        <w:keepNext/>
        <w:keepLines/>
        <w:spacing w:after="120" w:line="240" w:lineRule="auto"/>
        <w:ind w:left="2268" w:right="1134" w:hanging="1134"/>
        <w:jc w:val="both"/>
      </w:pPr>
      <w:r w:rsidRPr="00DE6D79">
        <w:t>A.13.</w:t>
      </w:r>
      <w:r w:rsidRPr="00DE6D79">
        <w:tab/>
        <w:t>Ambient temperature pressure cycling</w:t>
      </w:r>
    </w:p>
    <w:p w14:paraId="29685F54" w14:textId="77777777" w:rsidR="00DE6D79" w:rsidRPr="00DE6D79" w:rsidRDefault="00DE6D79" w:rsidP="00DE6D79">
      <w:pPr>
        <w:spacing w:after="120" w:line="240" w:lineRule="auto"/>
        <w:ind w:left="2268" w:right="1134"/>
        <w:jc w:val="both"/>
      </w:pPr>
      <w:r w:rsidRPr="00DE6D79">
        <w:t>Pressure cycling shall be performed in accordance with the following procedure:</w:t>
      </w:r>
    </w:p>
    <w:p w14:paraId="241DDDC7" w14:textId="77777777" w:rsidR="00DE6D79" w:rsidRPr="00DE6D79" w:rsidRDefault="00DE6D79" w:rsidP="00DE6D79">
      <w:pPr>
        <w:spacing w:after="120" w:line="240" w:lineRule="auto"/>
        <w:ind w:left="2835" w:right="1134" w:hanging="567"/>
        <w:jc w:val="both"/>
      </w:pPr>
      <w:r w:rsidRPr="00DE6D79">
        <w:t>(a)</w:t>
      </w:r>
      <w:r w:rsidRPr="00DE6D79">
        <w:tab/>
        <w:t>Fill the cylinder to be tested with a non-corrosive fluid such as oil, inhibited water or glycol;</w:t>
      </w:r>
    </w:p>
    <w:p w14:paraId="28D1E0FA" w14:textId="77777777" w:rsidR="00DE6D79" w:rsidRPr="00DE6D79" w:rsidRDefault="00DE6D79" w:rsidP="00DE6D79">
      <w:pPr>
        <w:spacing w:after="120" w:line="240" w:lineRule="auto"/>
        <w:ind w:left="2835" w:right="1134" w:hanging="567"/>
        <w:jc w:val="both"/>
      </w:pPr>
      <w:r w:rsidRPr="00DE6D79">
        <w:t>(b)</w:t>
      </w:r>
      <w:r w:rsidRPr="00DE6D79">
        <w:tab/>
        <w:t>Cycle the pressure in the cylinder between not more than 2 MPa and not less than 26 MPa at a rate not to exceed 10 cycles per minute.</w:t>
      </w:r>
    </w:p>
    <w:p w14:paraId="16B0ADD1" w14:textId="77777777" w:rsidR="00DE6D79" w:rsidRPr="00DE6D79" w:rsidRDefault="00DE6D79" w:rsidP="00DE6D79">
      <w:pPr>
        <w:spacing w:after="120" w:line="240" w:lineRule="auto"/>
        <w:ind w:left="2268" w:right="1134"/>
        <w:jc w:val="both"/>
      </w:pPr>
      <w:r w:rsidRPr="00DE6D79">
        <w:t>The number of cycles to failure shall be reported, along with the location and description of the failure initiation.</w:t>
      </w:r>
    </w:p>
    <w:p w14:paraId="1308D9FC" w14:textId="77777777" w:rsidR="00DE6D79" w:rsidRPr="00DE6D79" w:rsidRDefault="00DE6D79" w:rsidP="00DE6D79">
      <w:pPr>
        <w:spacing w:after="120" w:line="240" w:lineRule="auto"/>
        <w:ind w:left="2268" w:right="1134" w:hanging="1134"/>
        <w:jc w:val="both"/>
      </w:pPr>
      <w:r w:rsidRPr="00DE6D79">
        <w:t>A.14.</w:t>
      </w:r>
      <w:r w:rsidRPr="00DE6D79">
        <w:tab/>
        <w:t>Acid environment test</w:t>
      </w:r>
    </w:p>
    <w:p w14:paraId="559F4EB8" w14:textId="77777777" w:rsidR="00DE6D79" w:rsidRPr="00DE6D79" w:rsidRDefault="00DE6D79" w:rsidP="00DE6D79">
      <w:pPr>
        <w:spacing w:after="120" w:line="240" w:lineRule="auto"/>
        <w:ind w:left="2268" w:right="1134"/>
        <w:jc w:val="both"/>
      </w:pPr>
      <w:r w:rsidRPr="00DE6D79">
        <w:lastRenderedPageBreak/>
        <w:t>On a finished cylinder the following test procedure should be applied:</w:t>
      </w:r>
    </w:p>
    <w:p w14:paraId="5B9BCF32" w14:textId="77777777" w:rsidR="00DE6D79" w:rsidRPr="00DE6D79" w:rsidRDefault="00DE6D79" w:rsidP="00DE6D79">
      <w:pPr>
        <w:spacing w:after="120" w:line="240" w:lineRule="auto"/>
        <w:ind w:left="2835" w:right="1134" w:hanging="567"/>
        <w:jc w:val="both"/>
      </w:pPr>
      <w:r w:rsidRPr="00DE6D79">
        <w:t>(a)</w:t>
      </w:r>
      <w:r w:rsidRPr="00DE6D79">
        <w:tab/>
        <w:t>Exposing a 150 mm diameter area on the cylinder surface for 100 hours to a 30 per cent sulfuric acid solution (battery acid with a specific gravity of 1.219) while the cylinder is held at 26 MPa;</w:t>
      </w:r>
    </w:p>
    <w:p w14:paraId="03688FA7" w14:textId="77777777" w:rsidR="00DE6D79" w:rsidRPr="00DE6D79" w:rsidRDefault="00DE6D79" w:rsidP="00DE6D79">
      <w:pPr>
        <w:spacing w:after="120" w:line="240" w:lineRule="auto"/>
        <w:ind w:left="2835" w:right="1134" w:hanging="567"/>
        <w:jc w:val="both"/>
      </w:pPr>
      <w:r w:rsidRPr="00DE6D79">
        <w:t>(b)</w:t>
      </w:r>
      <w:r w:rsidRPr="00DE6D79">
        <w:tab/>
        <w:t>The cylinder shall then be burst in accordance with the procedure defined in paragraph A.12. above and provide a burst pressure that exceeds 85 per cent of the minimum design burst pressure.</w:t>
      </w:r>
    </w:p>
    <w:p w14:paraId="5D5BAF04" w14:textId="77777777" w:rsidR="00DE6D79" w:rsidRPr="00DE6D79" w:rsidRDefault="00DE6D79" w:rsidP="00DE6D79">
      <w:pPr>
        <w:spacing w:after="120" w:line="240" w:lineRule="auto"/>
        <w:ind w:left="2268" w:right="1134" w:hanging="1134"/>
        <w:jc w:val="both"/>
      </w:pPr>
      <w:r w:rsidRPr="00DE6D79">
        <w:t>A.15.</w:t>
      </w:r>
      <w:r w:rsidRPr="00DE6D79">
        <w:tab/>
        <w:t>Bonfire test</w:t>
      </w:r>
    </w:p>
    <w:p w14:paraId="215612E2" w14:textId="77777777" w:rsidR="00DE6D79" w:rsidRPr="00DE6D79" w:rsidRDefault="00DE6D79" w:rsidP="00DE6D79">
      <w:pPr>
        <w:spacing w:after="120" w:line="240" w:lineRule="auto"/>
        <w:ind w:left="2268" w:right="1134" w:hanging="1134"/>
        <w:jc w:val="both"/>
      </w:pPr>
      <w:r w:rsidRPr="00DE6D79">
        <w:t>A.15.1.</w:t>
      </w:r>
      <w:r w:rsidRPr="00DE6D79">
        <w:tab/>
        <w:t>General</w:t>
      </w:r>
    </w:p>
    <w:p w14:paraId="7E1F2730" w14:textId="77777777" w:rsidR="00DE6D79" w:rsidRPr="00DE6D79" w:rsidRDefault="00DE6D79" w:rsidP="00DE6D79">
      <w:pPr>
        <w:spacing w:after="120" w:line="240" w:lineRule="auto"/>
        <w:ind w:left="2268" w:right="1134"/>
        <w:jc w:val="both"/>
      </w:pPr>
      <w:r w:rsidRPr="00DE6D79">
        <w:t>The bonfire tests are designed to demonstrate that finished cylinders complete with the fire protection system (cylinder valve, pressure relief devices and/or integral thermal insulation) specified in the design will not burst when tested under the specified fire conditions. Extreme caution shall be exercised during fire testing in the event that cylinder rupture occurs;</w:t>
      </w:r>
    </w:p>
    <w:p w14:paraId="0C2F5A65" w14:textId="77777777" w:rsidR="00DE6D79" w:rsidRPr="00DE6D79" w:rsidRDefault="00DE6D79" w:rsidP="00DE6D79">
      <w:pPr>
        <w:spacing w:after="120" w:line="240" w:lineRule="auto"/>
        <w:ind w:left="2268" w:right="1134" w:hanging="1134"/>
        <w:jc w:val="both"/>
      </w:pPr>
      <w:r w:rsidRPr="00DE6D79">
        <w:t>A.15.2.</w:t>
      </w:r>
      <w:r w:rsidRPr="00DE6D79">
        <w:tab/>
        <w:t>Cylinder set-up</w:t>
      </w:r>
    </w:p>
    <w:p w14:paraId="0FAB9535" w14:textId="77777777" w:rsidR="00DE6D79" w:rsidRPr="00DE6D79" w:rsidRDefault="00DE6D79" w:rsidP="00DE6D79">
      <w:pPr>
        <w:spacing w:after="120" w:line="240" w:lineRule="auto"/>
        <w:ind w:left="2268" w:right="1134"/>
        <w:jc w:val="both"/>
      </w:pPr>
      <w:r w:rsidRPr="00DE6D79">
        <w:t>Cylinders shall be placed horizontally with the cylinder bottom approximately 100 mm above the fire source;</w:t>
      </w:r>
    </w:p>
    <w:p w14:paraId="4487D4CA" w14:textId="77777777" w:rsidR="00DE6D79" w:rsidRPr="00DE6D79" w:rsidRDefault="00DE6D79" w:rsidP="00DE6D79">
      <w:pPr>
        <w:spacing w:after="120" w:line="240" w:lineRule="auto"/>
        <w:ind w:left="2268" w:right="1134"/>
        <w:jc w:val="both"/>
      </w:pPr>
      <w:r w:rsidRPr="00DE6D79">
        <w:t>Metallic shielding shall be used to prevent direct flame impingement on cylinder valves, fittings, and/or pressure relief devices. The metallic shielding shall not be in direct contact with the specified fire protection system (pressure relief devices or cylinder valve). Any failure during the test of a valve, fitting or tubing that is not part of the intended protection system for the design shall invalidate the result.</w:t>
      </w:r>
    </w:p>
    <w:p w14:paraId="29FB2E9D" w14:textId="77777777" w:rsidR="00DE6D79" w:rsidRPr="00DE6D79" w:rsidRDefault="00DE6D79" w:rsidP="00DE6D79">
      <w:pPr>
        <w:spacing w:after="120" w:line="240" w:lineRule="auto"/>
        <w:ind w:left="2268" w:right="1134" w:hanging="1134"/>
        <w:jc w:val="both"/>
      </w:pPr>
      <w:r w:rsidRPr="00DE6D79">
        <w:t>A.15.3.</w:t>
      </w:r>
      <w:r w:rsidRPr="00DE6D79">
        <w:tab/>
        <w:t>Fire source</w:t>
      </w:r>
    </w:p>
    <w:p w14:paraId="2437FFB9" w14:textId="77777777" w:rsidR="00DE6D79" w:rsidRPr="00DE6D79" w:rsidRDefault="00DE6D79" w:rsidP="00DE6D79">
      <w:pPr>
        <w:spacing w:after="120" w:line="240" w:lineRule="auto"/>
        <w:ind w:left="2268" w:right="1134"/>
        <w:jc w:val="both"/>
      </w:pPr>
      <w:r w:rsidRPr="00DE6D79">
        <w:t>A uniform fire source of 1.65 m length shall provide direct flame impingement on the cylinder surface across its entire diameter.</w:t>
      </w:r>
    </w:p>
    <w:p w14:paraId="135A2903" w14:textId="77777777" w:rsidR="00DE6D79" w:rsidRPr="00DE6D79" w:rsidRDefault="00DE6D79" w:rsidP="00DE6D79">
      <w:pPr>
        <w:spacing w:after="120" w:line="240" w:lineRule="auto"/>
        <w:ind w:left="2268" w:right="1134"/>
        <w:jc w:val="both"/>
      </w:pPr>
      <w:r w:rsidRPr="00DE6D79">
        <w:t>Any fuel may be used for the fire source provided it supplies uniform heat sufficient to maintain the specified test temperatures until the cylinder is vented. The selection of fuel should take into consideration air pollution concerns. The arrangement of the fire shall be recorded in sufficient detail to ensure the rate of heat input to the cylinder is reproducible. Any failure or inconsistency of the fire source during a test invalidates the result.</w:t>
      </w:r>
    </w:p>
    <w:p w14:paraId="04E4128A" w14:textId="77777777" w:rsidR="00DE6D79" w:rsidRPr="00DE6D79" w:rsidRDefault="00DE6D79" w:rsidP="00DE6D79">
      <w:pPr>
        <w:keepNext/>
        <w:keepLines/>
        <w:spacing w:after="120" w:line="240" w:lineRule="auto"/>
        <w:ind w:left="2268" w:right="1134" w:hanging="1134"/>
        <w:jc w:val="both"/>
      </w:pPr>
      <w:r w:rsidRPr="00DE6D79">
        <w:t>A.15.4.</w:t>
      </w:r>
      <w:r w:rsidRPr="00DE6D79">
        <w:tab/>
        <w:t>Temperature and pressure measurements</w:t>
      </w:r>
    </w:p>
    <w:p w14:paraId="3CA7DF52" w14:textId="77777777" w:rsidR="00DE6D79" w:rsidRPr="00DE6D79" w:rsidRDefault="00DE6D79" w:rsidP="00DE6D79">
      <w:pPr>
        <w:spacing w:after="120" w:line="240" w:lineRule="auto"/>
        <w:ind w:left="2268" w:right="1134"/>
        <w:jc w:val="both"/>
      </w:pPr>
      <w:r w:rsidRPr="00DE6D79">
        <w:t>Surface temperatures shall be monitored by at least three thermocouples located along the bottom of the cylinder and spaced not more than 0.75 m apart. Metallic shielding shall be used to prevent direct flame impingement on the thermocouples. Alternatively, thermocouples may be inserted into blocks of metal measuring less than 25 square mm.</w:t>
      </w:r>
    </w:p>
    <w:p w14:paraId="0F2F268E" w14:textId="77777777" w:rsidR="00DE6D79" w:rsidRPr="00DE6D79" w:rsidRDefault="00DE6D79" w:rsidP="00DE6D79">
      <w:pPr>
        <w:spacing w:after="120" w:line="240" w:lineRule="auto"/>
        <w:ind w:left="2268" w:right="1134"/>
        <w:jc w:val="both"/>
      </w:pPr>
      <w:r w:rsidRPr="00DE6D79">
        <w:rPr>
          <w:bCs/>
        </w:rPr>
        <w:t>The pressure inside the cylinder shall be measured by a pressure sensor without modify the configuration of the system under test.</w:t>
      </w:r>
    </w:p>
    <w:p w14:paraId="1EE6E04B" w14:textId="77777777" w:rsidR="00DE6D79" w:rsidRPr="00DE6D79" w:rsidRDefault="00DE6D79" w:rsidP="00DE6D79">
      <w:pPr>
        <w:spacing w:after="120" w:line="240" w:lineRule="auto"/>
        <w:ind w:left="2268" w:right="1134"/>
        <w:jc w:val="both"/>
      </w:pPr>
      <w:r w:rsidRPr="00DE6D79">
        <w:t>Thermocouple temperatures and the cylinder pressure shall be recorded at intervals of every 30 seconds or less during the test.</w:t>
      </w:r>
    </w:p>
    <w:p w14:paraId="1A375465" w14:textId="77777777" w:rsidR="00DE6D79" w:rsidRPr="00DE6D79" w:rsidRDefault="00DE6D79" w:rsidP="00DE6D79">
      <w:pPr>
        <w:spacing w:after="120" w:line="240" w:lineRule="auto"/>
        <w:ind w:left="2268" w:right="1134" w:hanging="1134"/>
        <w:jc w:val="both"/>
      </w:pPr>
      <w:r w:rsidRPr="00DE6D79">
        <w:t>A.15.5.</w:t>
      </w:r>
      <w:r w:rsidRPr="00DE6D79">
        <w:tab/>
        <w:t>General test requirements</w:t>
      </w:r>
    </w:p>
    <w:p w14:paraId="57AD748A" w14:textId="77777777" w:rsidR="00DE6D79" w:rsidRPr="00DE6D79" w:rsidRDefault="00DE6D79" w:rsidP="00DE6D79">
      <w:pPr>
        <w:spacing w:after="120" w:line="240" w:lineRule="auto"/>
        <w:ind w:left="2268" w:right="1134"/>
        <w:jc w:val="both"/>
      </w:pPr>
      <w:r w:rsidRPr="00DE6D79">
        <w:t>Cylinders shall be pressurized with natural gas and tested in the horizontal position at both:</w:t>
      </w:r>
    </w:p>
    <w:p w14:paraId="345CC7C5" w14:textId="77777777" w:rsidR="00DE6D79" w:rsidRPr="00DE6D79" w:rsidRDefault="00DE6D79" w:rsidP="00DE6D79">
      <w:pPr>
        <w:spacing w:after="120" w:line="240" w:lineRule="auto"/>
        <w:ind w:left="2835" w:right="1134" w:hanging="567"/>
        <w:jc w:val="both"/>
      </w:pPr>
      <w:r w:rsidRPr="00DE6D79">
        <w:lastRenderedPageBreak/>
        <w:t>(a)</w:t>
      </w:r>
      <w:r w:rsidRPr="00DE6D79">
        <w:tab/>
        <w:t>Working pressure;</w:t>
      </w:r>
    </w:p>
    <w:p w14:paraId="6668B126" w14:textId="77777777" w:rsidR="00DE6D79" w:rsidRPr="00DE6D79" w:rsidRDefault="00DE6D79" w:rsidP="00DE6D79">
      <w:pPr>
        <w:spacing w:after="120" w:line="240" w:lineRule="auto"/>
        <w:ind w:left="2835" w:right="1134" w:hanging="567"/>
        <w:jc w:val="both"/>
      </w:pPr>
      <w:r w:rsidRPr="00DE6D79">
        <w:t>(b)</w:t>
      </w:r>
      <w:r w:rsidRPr="00DE6D79">
        <w:tab/>
        <w:t>25 per cent of the working pressure.</w:t>
      </w:r>
    </w:p>
    <w:p w14:paraId="5960DDD0" w14:textId="77777777" w:rsidR="00DE6D79" w:rsidRPr="00DE6D79" w:rsidRDefault="00DE6D79" w:rsidP="00DE6D79">
      <w:pPr>
        <w:spacing w:after="120" w:line="240" w:lineRule="auto"/>
        <w:ind w:left="2268" w:right="1134"/>
        <w:jc w:val="both"/>
      </w:pPr>
      <w:r w:rsidRPr="00DE6D79">
        <w:t>Immediately following ignition, the fire shall produce flame impingement on the surface of the cylinder along the 1.65 m length of the fire source and across the cylinder diameter. Within 5 minutes of ignition, at least one thermocouple shall indicate a temperature of at least 590 °C. This minimum temperature shall be maintained for the remaining duration of the test.</w:t>
      </w:r>
    </w:p>
    <w:p w14:paraId="742A5AB0" w14:textId="77777777" w:rsidR="00DE6D79" w:rsidRPr="00DE6D79" w:rsidRDefault="00DE6D79" w:rsidP="00DE6D79">
      <w:pPr>
        <w:spacing w:after="120" w:line="240" w:lineRule="auto"/>
        <w:ind w:left="2268" w:right="1134" w:hanging="1134"/>
        <w:jc w:val="both"/>
      </w:pPr>
      <w:r w:rsidRPr="00DE6D79">
        <w:t>A.15.6.</w:t>
      </w:r>
      <w:r w:rsidRPr="00DE6D79">
        <w:tab/>
        <w:t>Cylinders 1.65 m length or less</w:t>
      </w:r>
    </w:p>
    <w:p w14:paraId="17E601E2" w14:textId="77777777" w:rsidR="00DE6D79" w:rsidRPr="00DE6D79" w:rsidRDefault="00DE6D79" w:rsidP="00DE6D79">
      <w:pPr>
        <w:spacing w:after="120" w:line="240" w:lineRule="auto"/>
        <w:ind w:left="2268" w:right="1134"/>
        <w:jc w:val="both"/>
      </w:pPr>
      <w:r w:rsidRPr="00DE6D79">
        <w:t>The centre of the cylinder shall be positioned over the centre of the fire source;</w:t>
      </w:r>
    </w:p>
    <w:p w14:paraId="6DE2FCF6" w14:textId="77777777" w:rsidR="00DE6D79" w:rsidRPr="00DE6D79" w:rsidRDefault="00DE6D79" w:rsidP="00DE6D79">
      <w:pPr>
        <w:spacing w:after="120" w:line="240" w:lineRule="auto"/>
        <w:ind w:left="2268" w:right="1134" w:hanging="1134"/>
        <w:jc w:val="both"/>
      </w:pPr>
      <w:r w:rsidRPr="00DE6D79">
        <w:t>A.15.7.</w:t>
      </w:r>
      <w:r w:rsidRPr="00DE6D79">
        <w:tab/>
        <w:t>Cylinders greater than 1.65 m length</w:t>
      </w:r>
    </w:p>
    <w:p w14:paraId="380F5C9C" w14:textId="77777777" w:rsidR="00DE6D79" w:rsidRPr="00DE6D79" w:rsidRDefault="00DE6D79" w:rsidP="00DE6D79">
      <w:pPr>
        <w:spacing w:after="120" w:line="240" w:lineRule="auto"/>
        <w:ind w:left="2268" w:right="1134"/>
        <w:jc w:val="both"/>
      </w:pPr>
      <w:r w:rsidRPr="00DE6D79">
        <w:t>If the cylinder is fitted with a pressure relief device at one end, the fire source shall commence at the opposite end of the cylinder. If the cylinder is fitted with pressure relief devices at both ends, or at more than one location along the length of the cylinder, the centre of the fire source shall be centred midway between the pressure relief devices that are separated by the greatest horizontal distance.</w:t>
      </w:r>
    </w:p>
    <w:p w14:paraId="40608E3C" w14:textId="77777777" w:rsidR="00DE6D79" w:rsidRPr="00DE6D79" w:rsidRDefault="00DE6D79" w:rsidP="00DE6D79">
      <w:pPr>
        <w:spacing w:after="120" w:line="240" w:lineRule="auto"/>
        <w:ind w:left="2268" w:right="1134"/>
        <w:jc w:val="both"/>
      </w:pPr>
      <w:r w:rsidRPr="00DE6D79">
        <w:t>If the cylinder is additionally protected using thermal insulation, then two fire tests at service pressure shall be performed, one with the fire centred midway along the cylinder length, and the other with the fire commencing at one of the cylinder ends.</w:t>
      </w:r>
    </w:p>
    <w:p w14:paraId="533D6B2A" w14:textId="77777777" w:rsidR="00DE6D79" w:rsidRPr="00DE6D79" w:rsidRDefault="00DE6D79" w:rsidP="00DE6D79">
      <w:pPr>
        <w:spacing w:after="120" w:line="240" w:lineRule="auto"/>
        <w:ind w:left="2268" w:right="1134" w:hanging="1134"/>
        <w:jc w:val="both"/>
      </w:pPr>
      <w:r w:rsidRPr="00DE6D79">
        <w:t>A.15.8.</w:t>
      </w:r>
      <w:r w:rsidRPr="00DE6D79">
        <w:tab/>
        <w:t>Acceptable results</w:t>
      </w:r>
    </w:p>
    <w:p w14:paraId="7644FC27" w14:textId="77777777" w:rsidR="00DE6D79" w:rsidRPr="00DE6D79" w:rsidRDefault="00DE6D79" w:rsidP="00DE6D79">
      <w:pPr>
        <w:spacing w:after="120" w:line="240" w:lineRule="auto"/>
        <w:ind w:left="2268" w:right="1134"/>
        <w:jc w:val="both"/>
      </w:pPr>
      <w:r w:rsidRPr="00DE6D79">
        <w:t>The cylinder shall vent through a pressure relief device.</w:t>
      </w:r>
    </w:p>
    <w:p w14:paraId="4F8A5276" w14:textId="77777777" w:rsidR="00DE6D79" w:rsidRPr="00DE6D79" w:rsidRDefault="00DE6D79" w:rsidP="00DE6D79">
      <w:pPr>
        <w:spacing w:after="120" w:line="240" w:lineRule="auto"/>
        <w:ind w:left="2268" w:right="1134" w:hanging="1134"/>
        <w:jc w:val="both"/>
      </w:pPr>
      <w:r w:rsidRPr="00DE6D79">
        <w:t>A.16.</w:t>
      </w:r>
      <w:r w:rsidRPr="00DE6D79">
        <w:tab/>
        <w:t>Penetration tests</w:t>
      </w:r>
    </w:p>
    <w:p w14:paraId="088A6119" w14:textId="77777777" w:rsidR="00DE6D79" w:rsidRPr="00DE6D79" w:rsidRDefault="00DE6D79" w:rsidP="00DE6D79">
      <w:pPr>
        <w:spacing w:after="120" w:line="240" w:lineRule="auto"/>
        <w:ind w:left="2268" w:right="1134"/>
        <w:jc w:val="both"/>
        <w:rPr>
          <w:spacing w:val="-2"/>
        </w:rPr>
      </w:pPr>
      <w:r w:rsidRPr="00DE6D79">
        <w:rPr>
          <w:spacing w:val="-2"/>
        </w:rPr>
        <w:t>A cylinder pressurised to 20 MPa ± 1 MPa with compressed gas shall be penetrated by an armour piercing bullet with a diameter of 7.62 mm or greater. The bullet shall completely penetrate at least one side wall of the cylinder. For type CNG-2, CNG-3 and CNG-4 designs, the projectile shall impact the side wall at an approximate angle of 45°. The cylinder shall reveal no evidence of fragmentation failure. Loss of small pieces of material, each not weighing more than 45 grams, shall not constitute failure of the test. The approximate size of entrance and exit openings and their locations shall be recorded.</w:t>
      </w:r>
    </w:p>
    <w:p w14:paraId="3FBBA298" w14:textId="77777777" w:rsidR="00DE6D79" w:rsidRPr="00DE6D79" w:rsidRDefault="00DE6D79" w:rsidP="00DE6D79">
      <w:pPr>
        <w:spacing w:after="120" w:line="240" w:lineRule="auto"/>
        <w:ind w:left="2268" w:right="1134" w:hanging="1134"/>
        <w:jc w:val="both"/>
      </w:pPr>
      <w:r w:rsidRPr="00DE6D79">
        <w:t>A.17.</w:t>
      </w:r>
      <w:r w:rsidRPr="00DE6D79">
        <w:tab/>
        <w:t>Composite flaw tolerance tests</w:t>
      </w:r>
    </w:p>
    <w:p w14:paraId="1C5988FF" w14:textId="77777777" w:rsidR="00DE6D79" w:rsidRPr="00DE6D79" w:rsidRDefault="00DE6D79" w:rsidP="00DE6D79">
      <w:pPr>
        <w:spacing w:after="120" w:line="240" w:lineRule="auto"/>
        <w:ind w:left="2268" w:right="1134"/>
        <w:jc w:val="both"/>
      </w:pPr>
      <w:r w:rsidRPr="00DE6D79">
        <w:t>For type CNG-2, CNG-3 and CNG-4 designs only, one finished cylinder, complete with protective coating, shall have flaws in the longitudinal direction cut into the composite. The flaws shall be greater than the visual inspection limits as specified by the manufacturer.</w:t>
      </w:r>
    </w:p>
    <w:p w14:paraId="31E96811" w14:textId="77777777" w:rsidR="00DE6D79" w:rsidRPr="00DE6D79" w:rsidRDefault="00DE6D79" w:rsidP="00F25980">
      <w:pPr>
        <w:keepNext/>
        <w:keepLines/>
        <w:spacing w:after="120" w:line="240" w:lineRule="auto"/>
        <w:ind w:left="2268" w:right="1134"/>
        <w:jc w:val="both"/>
      </w:pPr>
      <w:r w:rsidRPr="00DE6D79">
        <w:t>The flawed cylinder shall then be pressure cycled from not more than 2 MPa to not less than 26 MPa for 3,000 cycles, followed by an additional 12,000 cycles at ambient temperature; The cylinder shall not leak or rupture within the first 3,000 cycles, but may fail by leakage during the last 12,000 cycles. All cylinders which complete this test shall be destroyed.</w:t>
      </w:r>
    </w:p>
    <w:p w14:paraId="624A2E50" w14:textId="77777777" w:rsidR="00DE6D79" w:rsidRPr="00DE6D79" w:rsidRDefault="00DE6D79" w:rsidP="00DE6D79">
      <w:pPr>
        <w:spacing w:after="120" w:line="240" w:lineRule="auto"/>
        <w:ind w:left="2268" w:right="1134" w:hanging="1134"/>
        <w:jc w:val="both"/>
      </w:pPr>
      <w:r w:rsidRPr="00DE6D79">
        <w:t>A.18.</w:t>
      </w:r>
      <w:r w:rsidRPr="00DE6D79">
        <w:tab/>
        <w:t>High temperature creep test</w:t>
      </w:r>
    </w:p>
    <w:p w14:paraId="52DFA09B" w14:textId="77777777" w:rsidR="00DE6D79" w:rsidRPr="00DE6D79" w:rsidRDefault="00DE6D79" w:rsidP="00DE6D79">
      <w:pPr>
        <w:spacing w:after="120" w:line="240" w:lineRule="auto"/>
        <w:ind w:left="2268" w:right="1134"/>
        <w:jc w:val="both"/>
      </w:pPr>
      <w:r w:rsidRPr="00DE6D79">
        <w:t xml:space="preserve">This test is required for all type CNG-4 designs, and all type CNG-2 and CNG-3 designs in which the glass transition temperature of the resin matrix does not </w:t>
      </w:r>
      <w:r w:rsidRPr="00DE6D79">
        <w:lastRenderedPageBreak/>
        <w:t>exceed the maximum design material temperature given in paragraph 4.4.2. of Annex 3</w:t>
      </w:r>
      <w:r w:rsidR="001F6E67">
        <w:t>A</w:t>
      </w:r>
      <w:r w:rsidRPr="00DE6D79">
        <w:t xml:space="preserve"> by at least 20 °C. One finished cylinder shall be tested as follows:</w:t>
      </w:r>
    </w:p>
    <w:p w14:paraId="68214993" w14:textId="77777777" w:rsidR="00DE6D79" w:rsidRPr="00DE6D79" w:rsidRDefault="00DE6D79" w:rsidP="00DE6D79">
      <w:pPr>
        <w:spacing w:after="120" w:line="240" w:lineRule="auto"/>
        <w:ind w:left="2835" w:right="1134" w:hanging="567"/>
        <w:jc w:val="both"/>
      </w:pPr>
      <w:r w:rsidRPr="00DE6D79">
        <w:t>(a)</w:t>
      </w:r>
      <w:r w:rsidRPr="00DE6D79">
        <w:tab/>
        <w:t>The cylinder shall be pressurised to 26 MPa and held at a temperature of 100 °C for not less than 200 hours;</w:t>
      </w:r>
    </w:p>
    <w:p w14:paraId="6010827D" w14:textId="77777777" w:rsidR="00DE6D79" w:rsidRPr="00DE6D79" w:rsidRDefault="00DE6D79" w:rsidP="00DE6D79">
      <w:pPr>
        <w:spacing w:after="120" w:line="240" w:lineRule="auto"/>
        <w:ind w:left="2835" w:right="1134" w:hanging="567"/>
        <w:jc w:val="both"/>
      </w:pPr>
      <w:r w:rsidRPr="00DE6D79">
        <w:t>(b)</w:t>
      </w:r>
      <w:r w:rsidRPr="00DE6D79">
        <w:tab/>
        <w:t>Following the test, the cylinder shall meet the requirements of the hydrostatic expansion test A.11., the leak test A.10., and the burst test A.12. above.</w:t>
      </w:r>
    </w:p>
    <w:p w14:paraId="746AD970" w14:textId="77777777" w:rsidR="00DE6D79" w:rsidRPr="00DE6D79" w:rsidRDefault="00DE6D79" w:rsidP="00DE6D79">
      <w:pPr>
        <w:spacing w:after="120" w:line="240" w:lineRule="auto"/>
        <w:ind w:left="2268" w:right="1134" w:hanging="1134"/>
        <w:jc w:val="both"/>
      </w:pPr>
      <w:r w:rsidRPr="00DE6D79">
        <w:t>A.19.</w:t>
      </w:r>
      <w:r w:rsidRPr="00DE6D79">
        <w:tab/>
        <w:t>Accelerated stress rupture test</w:t>
      </w:r>
    </w:p>
    <w:p w14:paraId="42248A55" w14:textId="77777777" w:rsidR="00DE6D79" w:rsidRPr="00DE6D79" w:rsidRDefault="00DE6D79" w:rsidP="00DE6D79">
      <w:pPr>
        <w:spacing w:after="120" w:line="240" w:lineRule="auto"/>
        <w:ind w:left="2268" w:right="1134"/>
        <w:jc w:val="both"/>
      </w:pPr>
      <w:r w:rsidRPr="00DE6D79">
        <w:t>For type CNG-2, CNG-3, and CNG-4 designs only, one cylinder free of protective coating shall be hydrostatically pressurised to 26 MPa while immersed in water at 65 °C. The cylinder shall be held at this pressure and temperature for 1,000 hours. The cylinder shall then be pressured to burst in accordance with the procedure defined in paragraph A.12. above except that the burst pressure shall exceed 85 per cent of the minimum design burst pressure.</w:t>
      </w:r>
    </w:p>
    <w:p w14:paraId="0EDBC768" w14:textId="77777777" w:rsidR="00DE6D79" w:rsidRPr="00DE6D79" w:rsidRDefault="00DE6D79" w:rsidP="00DE6D79">
      <w:pPr>
        <w:spacing w:after="120" w:line="240" w:lineRule="auto"/>
        <w:ind w:left="2268" w:right="1134" w:hanging="1134"/>
        <w:jc w:val="both"/>
      </w:pPr>
      <w:r w:rsidRPr="00DE6D79">
        <w:t>A.20.</w:t>
      </w:r>
      <w:r w:rsidRPr="00DE6D79">
        <w:tab/>
        <w:t>Impact damage test</w:t>
      </w:r>
    </w:p>
    <w:p w14:paraId="207DA32C" w14:textId="77777777" w:rsidR="00DE6D79" w:rsidRPr="00DE6D79" w:rsidRDefault="00DE6D79" w:rsidP="00DE6D79">
      <w:pPr>
        <w:spacing w:after="120" w:line="240" w:lineRule="auto"/>
        <w:ind w:left="2268" w:right="1134"/>
        <w:jc w:val="both"/>
      </w:pPr>
      <w:r w:rsidRPr="00DE6D79">
        <w:t>One or more finished cylinders shall be drop tested at ambient temperature without internal pressurisation or attached valves. The surface onto which the cylinders are dropped shall be a smooth, horizontal concrete pad or flooring. One cylinder shall be dropped in a horizontal position with the bottom 1.8 m above the surface onto which it is dropped. One cylinder shall be dropped vertically on each end at a sufficient height above the floor or pad so that the potential energy is 488 J, but in no case shall the height of the lower end be greater than 1.8 m. One cylinder shall be dropped at a 45° angle onto a dome from a height such that the centre of gravity is at 1.8 m; however, if the lower end is closer to the ground than 0.6 m, the drop angle shall be changed to maintain a minimum height of 0.6 m and a centre of gravity of 1.8 m.</w:t>
      </w:r>
    </w:p>
    <w:p w14:paraId="0EE97FEA" w14:textId="77777777" w:rsidR="00DE6D79" w:rsidRPr="00DE6D79" w:rsidRDefault="00DE6D79" w:rsidP="00DE6D79">
      <w:pPr>
        <w:spacing w:after="120" w:line="240" w:lineRule="auto"/>
        <w:ind w:left="2268" w:right="1134"/>
        <w:jc w:val="both"/>
      </w:pPr>
      <w:r w:rsidRPr="00DE6D79">
        <w:t>Following the drop impact, the cylinders shall be pressure cycled from not more than 2 MPa to not less than 26 MPa for 1,000 cycles times the specified service life in years. The cylinders may leak but not rupture, during the cycling. Any cylinders completing the cycling test shall be destroyed.</w:t>
      </w:r>
    </w:p>
    <w:p w14:paraId="2EDCFEF0" w14:textId="77777777" w:rsidR="00DE6D79" w:rsidRPr="00DE6D79" w:rsidRDefault="00DE6D79" w:rsidP="00DE6D79">
      <w:pPr>
        <w:keepNext/>
        <w:keepLines/>
        <w:spacing w:after="120" w:line="240" w:lineRule="auto"/>
        <w:ind w:left="2268" w:right="1134" w:hanging="1134"/>
        <w:jc w:val="both"/>
      </w:pPr>
      <w:r w:rsidRPr="00DE6D79">
        <w:t>A.21.</w:t>
      </w:r>
      <w:r w:rsidRPr="00DE6D79">
        <w:tab/>
        <w:t>Permeation test</w:t>
      </w:r>
    </w:p>
    <w:p w14:paraId="6F2D093D" w14:textId="77777777" w:rsidR="00DE6D79" w:rsidRPr="00DE6D79" w:rsidRDefault="00DE6D79" w:rsidP="00DE6D79">
      <w:pPr>
        <w:spacing w:after="120" w:line="240" w:lineRule="auto"/>
        <w:ind w:left="2268" w:right="1134"/>
        <w:jc w:val="both"/>
      </w:pPr>
      <w:r w:rsidRPr="00DE6D79">
        <w:t>This test is only required on type CNG-4 designs. One finished cylinder shall be filled with compressed natural gas or a 90 per cent nitrogen/10 per cent helium mixture to working pressure, placed in an enclosed sealed chamber at ambient temperature, and monitored for leakage for a time sufficient to establish a steady state permeation rate. The permeation rate shall be less than 0.25 ml of natural gas or helium per hour per litre water capacity of the cylinder.</w:t>
      </w:r>
    </w:p>
    <w:p w14:paraId="2DC85103" w14:textId="77777777" w:rsidR="00DE6D79" w:rsidRPr="00DE6D79" w:rsidRDefault="00DE6D79" w:rsidP="00DE6D79">
      <w:pPr>
        <w:spacing w:after="120" w:line="240" w:lineRule="auto"/>
        <w:ind w:left="2268" w:right="1134" w:hanging="1134"/>
        <w:jc w:val="both"/>
      </w:pPr>
      <w:r w:rsidRPr="00DE6D79">
        <w:t>A.22.</w:t>
      </w:r>
      <w:r w:rsidRPr="00DE6D79">
        <w:tab/>
        <w:t>Tensile properties of plastics</w:t>
      </w:r>
    </w:p>
    <w:p w14:paraId="78D8B0A2" w14:textId="77777777" w:rsidR="00DE6D79" w:rsidRPr="00DE6D79" w:rsidRDefault="00DE6D79" w:rsidP="00DE6D79">
      <w:pPr>
        <w:spacing w:after="120" w:line="240" w:lineRule="auto"/>
        <w:ind w:left="2268" w:right="1134"/>
        <w:jc w:val="both"/>
      </w:pPr>
      <w:r w:rsidRPr="00DE6D79">
        <w:t>The tensile yield strength and ultimate elongation of plastic liner material shall be determined at -50 °C using ISO 3628, and meet the requirements of paragraph 6.3.6. of Annex 3</w:t>
      </w:r>
      <w:r w:rsidR="001F6E67">
        <w:t>A</w:t>
      </w:r>
      <w:r w:rsidRPr="00DE6D79">
        <w:t>.</w:t>
      </w:r>
    </w:p>
    <w:p w14:paraId="2BFD412C" w14:textId="77777777" w:rsidR="00DE6D79" w:rsidRPr="00DE6D79" w:rsidRDefault="00DE6D79" w:rsidP="00DE6D79">
      <w:pPr>
        <w:spacing w:after="120" w:line="240" w:lineRule="auto"/>
        <w:ind w:left="2268" w:right="1134" w:hanging="1134"/>
        <w:jc w:val="both"/>
      </w:pPr>
      <w:r w:rsidRPr="00DE6D79">
        <w:t>A.23.</w:t>
      </w:r>
      <w:r w:rsidRPr="00DE6D79">
        <w:tab/>
        <w:t>Melting temperature of plastics</w:t>
      </w:r>
    </w:p>
    <w:p w14:paraId="2DB9F473" w14:textId="77777777" w:rsidR="00DE6D79" w:rsidRPr="00DE6D79" w:rsidRDefault="00DE6D79" w:rsidP="00DE6D79">
      <w:pPr>
        <w:spacing w:after="120" w:line="240" w:lineRule="auto"/>
        <w:ind w:left="2268" w:right="1134"/>
        <w:jc w:val="both"/>
      </w:pPr>
      <w:r w:rsidRPr="00DE6D79">
        <w:t>Polymeric materials from finished liners shall be tested in accordance with the method described in ISO 306, and meet the requirements of paragraph 6.3.6. of Annex 3</w:t>
      </w:r>
      <w:r w:rsidR="001F6E67">
        <w:t>A</w:t>
      </w:r>
      <w:r w:rsidRPr="00DE6D79">
        <w:t>.</w:t>
      </w:r>
    </w:p>
    <w:p w14:paraId="51E3B3D9" w14:textId="77777777" w:rsidR="00DE6D79" w:rsidRPr="00DE6D79" w:rsidRDefault="00DE6D79" w:rsidP="00DE6D79">
      <w:pPr>
        <w:spacing w:after="120" w:line="240" w:lineRule="auto"/>
        <w:ind w:left="2268" w:right="1134" w:hanging="1134"/>
        <w:jc w:val="both"/>
      </w:pPr>
      <w:r w:rsidRPr="00DE6D79">
        <w:lastRenderedPageBreak/>
        <w:t>A.24.</w:t>
      </w:r>
      <w:r w:rsidRPr="00DE6D79">
        <w:tab/>
        <w:t>Pressure relief device requirements</w:t>
      </w:r>
    </w:p>
    <w:p w14:paraId="27775E08" w14:textId="77777777" w:rsidR="00DE6D79" w:rsidRPr="00DE6D79" w:rsidRDefault="00DE6D79" w:rsidP="00DE6D79">
      <w:pPr>
        <w:spacing w:after="120" w:line="240" w:lineRule="auto"/>
        <w:ind w:left="2268" w:right="1134"/>
        <w:jc w:val="both"/>
      </w:pPr>
      <w:r w:rsidRPr="00DE6D79">
        <w:t>Pressure relief device specified by the manufacturer shall be shown to be compatible with the service conditions listed in paragraph 4. of Annex 3</w:t>
      </w:r>
      <w:r w:rsidR="001F6E67">
        <w:t>A</w:t>
      </w:r>
      <w:r w:rsidRPr="00DE6D79">
        <w:t xml:space="preserve"> and through the following qualification tests:</w:t>
      </w:r>
    </w:p>
    <w:p w14:paraId="295F1659" w14:textId="77777777" w:rsidR="00DE6D79" w:rsidRPr="00DE6D79" w:rsidRDefault="00DE6D79" w:rsidP="00DE6D79">
      <w:pPr>
        <w:spacing w:after="120" w:line="240" w:lineRule="auto"/>
        <w:ind w:left="2835" w:right="1134" w:hanging="567"/>
        <w:jc w:val="both"/>
      </w:pPr>
      <w:r w:rsidRPr="00DE6D79">
        <w:t>(a)</w:t>
      </w:r>
      <w:r w:rsidRPr="00DE6D79">
        <w:tab/>
        <w:t>One specimen shall be held at a controlled temperature of not less than 95 °C and a pressure not less than test pressure (30 MPa) for 24 hours. At the end of this test there shall be no leakage or visible sign of extrusion of any fusible metal used in the design.</w:t>
      </w:r>
    </w:p>
    <w:p w14:paraId="3FE92C13" w14:textId="77777777" w:rsidR="00DE6D79" w:rsidRPr="00DE6D79" w:rsidRDefault="00DE6D79" w:rsidP="00DE6D79">
      <w:pPr>
        <w:spacing w:after="120" w:line="240" w:lineRule="auto"/>
        <w:ind w:left="2835" w:right="1134" w:hanging="567"/>
        <w:jc w:val="both"/>
      </w:pPr>
      <w:r w:rsidRPr="00DE6D79">
        <w:t>(b)</w:t>
      </w:r>
      <w:r w:rsidRPr="00DE6D79">
        <w:tab/>
        <w:t>One specimen shall be fatigue tested at a pressure cycling rate not to exceed 4 cycles per minute as follows:</w:t>
      </w:r>
    </w:p>
    <w:p w14:paraId="6F4CA346" w14:textId="77777777" w:rsidR="00DE6D79" w:rsidRPr="00DE6D79" w:rsidRDefault="00DE6D79" w:rsidP="00DE6D79">
      <w:pPr>
        <w:spacing w:after="120" w:line="240" w:lineRule="auto"/>
        <w:ind w:left="3402" w:right="1134" w:hanging="567"/>
        <w:jc w:val="both"/>
      </w:pPr>
      <w:r w:rsidRPr="00DE6D79">
        <w:t>(i)</w:t>
      </w:r>
      <w:r w:rsidRPr="00DE6D79">
        <w:tab/>
        <w:t>Held at 82 °C while pressured for 10,000 cycles between 2 MPa and 26 MPa;</w:t>
      </w:r>
    </w:p>
    <w:p w14:paraId="6A20B47B" w14:textId="77777777" w:rsidR="00DE6D79" w:rsidRPr="00DE6D79" w:rsidRDefault="00DE6D79" w:rsidP="00DE6D79">
      <w:pPr>
        <w:spacing w:after="120" w:line="240" w:lineRule="auto"/>
        <w:ind w:left="3402" w:right="1134" w:hanging="567"/>
        <w:jc w:val="both"/>
      </w:pPr>
      <w:r w:rsidRPr="00DE6D79">
        <w:t>(ii)</w:t>
      </w:r>
      <w:r w:rsidRPr="00DE6D79">
        <w:tab/>
        <w:t>Held at -40 °C while pressure for 10,000 cycles between 2 MPa and 20 MPa.</w:t>
      </w:r>
    </w:p>
    <w:p w14:paraId="03B8BCDC" w14:textId="77777777" w:rsidR="00DE6D79" w:rsidRPr="00DE6D79" w:rsidRDefault="00DE6D79" w:rsidP="00DE6D79">
      <w:pPr>
        <w:spacing w:after="120" w:line="240" w:lineRule="auto"/>
        <w:ind w:left="2835" w:right="1134"/>
        <w:jc w:val="both"/>
      </w:pPr>
      <w:r w:rsidRPr="00DE6D79">
        <w:t>At the end of this test there shall be no leakage, or any visible sign of extrusion of any fusible metal used in the design.</w:t>
      </w:r>
    </w:p>
    <w:p w14:paraId="61320628" w14:textId="77777777" w:rsidR="00DE6D79" w:rsidRPr="00DE6D79" w:rsidRDefault="00DE6D79" w:rsidP="00DE6D79">
      <w:pPr>
        <w:spacing w:after="120" w:line="240" w:lineRule="auto"/>
        <w:ind w:left="2835" w:right="1134" w:hanging="567"/>
        <w:jc w:val="both"/>
      </w:pPr>
      <w:r w:rsidRPr="00DE6D79">
        <w:t>(c)</w:t>
      </w:r>
      <w:r w:rsidRPr="00DE6D79">
        <w:tab/>
        <w:t>Exposed brass pressure retaining components of pressure relief devices shall withstand, without stress corrosion cracking, a mercurous nitrate test as described in ASTM B154. The pressure relief device shall be immersed for 30 minutes in an aqueous mercurous nitrate solution containing 10 g of mercurous nitrate and 10 ml of nitric acid per litre of solution. Following the immersion, the pressure relief device shall be leak tested by applying an aerostatic pressure of 26 MPa for one minute during which time the component shall be checked for external leakage; Any leakage shall not exceed 200 cm</w:t>
      </w:r>
      <w:r w:rsidRPr="00DE6D79">
        <w:rPr>
          <w:vertAlign w:val="superscript"/>
        </w:rPr>
        <w:t>3</w:t>
      </w:r>
      <w:r w:rsidRPr="00DE6D79">
        <w:t>/h;</w:t>
      </w:r>
    </w:p>
    <w:p w14:paraId="57231C40" w14:textId="77777777" w:rsidR="00DE6D79" w:rsidRPr="00DE6D79" w:rsidRDefault="00DE6D79" w:rsidP="00DE6D79">
      <w:pPr>
        <w:spacing w:after="120" w:line="240" w:lineRule="auto"/>
        <w:ind w:left="2835" w:right="1134" w:hanging="567"/>
        <w:jc w:val="both"/>
      </w:pPr>
      <w:r w:rsidRPr="00DE6D79">
        <w:t>(d)</w:t>
      </w:r>
      <w:r w:rsidRPr="00DE6D79">
        <w:tab/>
        <w:t>Exposed stainless steel pressure retaining components of pressure relief devices shall be made of an alloy type resistant to chloride induced stress corrosion cracking.</w:t>
      </w:r>
    </w:p>
    <w:p w14:paraId="78FF966B" w14:textId="77777777" w:rsidR="00DE6D79" w:rsidRPr="00DE6D79" w:rsidRDefault="00DE6D79" w:rsidP="00DE6D79">
      <w:pPr>
        <w:keepNext/>
        <w:keepLines/>
        <w:spacing w:after="120" w:line="240" w:lineRule="auto"/>
        <w:ind w:left="2268" w:right="1134" w:hanging="1134"/>
        <w:jc w:val="both"/>
      </w:pPr>
      <w:r w:rsidRPr="00DE6D79">
        <w:t>A.25.</w:t>
      </w:r>
      <w:r w:rsidRPr="00DE6D79">
        <w:tab/>
        <w:t>Boss torque test</w:t>
      </w:r>
    </w:p>
    <w:p w14:paraId="003A788B" w14:textId="77777777" w:rsidR="00DE6D79" w:rsidRPr="00DE6D79" w:rsidRDefault="00DE6D79" w:rsidP="00DE6D79">
      <w:pPr>
        <w:spacing w:after="120" w:line="240" w:lineRule="auto"/>
        <w:ind w:left="2268" w:right="1134"/>
        <w:jc w:val="both"/>
      </w:pPr>
      <w:r w:rsidRPr="00DE6D79">
        <w:t>The body of the cylinder shall be restrained against rotation and a torque of 500 Nm shall be applied to each end boss of the cylinder, first in the direction to tighten a threaded connection, then in the untightening direction, and finally again in the tightening direction.</w:t>
      </w:r>
    </w:p>
    <w:p w14:paraId="5E2F0EBD" w14:textId="77777777" w:rsidR="00DE6D79" w:rsidRPr="00DE6D79" w:rsidRDefault="00DE6D79" w:rsidP="00631702">
      <w:pPr>
        <w:keepNext/>
        <w:keepLines/>
        <w:spacing w:after="120" w:line="240" w:lineRule="auto"/>
        <w:ind w:left="2268" w:right="1134" w:hanging="1134"/>
        <w:jc w:val="both"/>
      </w:pPr>
      <w:r w:rsidRPr="00DE6D79">
        <w:t>A.26.</w:t>
      </w:r>
      <w:r w:rsidRPr="00DE6D79">
        <w:tab/>
        <w:t>Resin shear strength</w:t>
      </w:r>
    </w:p>
    <w:p w14:paraId="4E5542E0" w14:textId="77777777" w:rsidR="00DE6D79" w:rsidRPr="00DE6D79" w:rsidRDefault="00DE6D79" w:rsidP="00631702">
      <w:pPr>
        <w:keepNext/>
        <w:keepLines/>
        <w:spacing w:after="120" w:line="240" w:lineRule="auto"/>
        <w:ind w:left="2268" w:right="1134"/>
        <w:jc w:val="both"/>
      </w:pPr>
      <w:r w:rsidRPr="00DE6D79">
        <w:t>Resin materials shall be tested on a sample coupon representative of the composite over-wrap in accordance with ASTM D2344, or an equivalent national standard. Following a 24-hour water boil the composite shall have a minimum shear strength of 13.8 MPa.</w:t>
      </w:r>
    </w:p>
    <w:p w14:paraId="37F367EA" w14:textId="77777777" w:rsidR="00DE6D79" w:rsidRPr="00DE6D79" w:rsidRDefault="00DE6D79" w:rsidP="00DE6D79">
      <w:pPr>
        <w:spacing w:after="120" w:line="240" w:lineRule="auto"/>
        <w:ind w:left="2268" w:right="1134" w:hanging="1134"/>
        <w:jc w:val="both"/>
      </w:pPr>
      <w:r w:rsidRPr="00DE6D79">
        <w:t>A.27.</w:t>
      </w:r>
      <w:r w:rsidRPr="00DE6D79">
        <w:tab/>
        <w:t>Natural gas cycling test</w:t>
      </w:r>
    </w:p>
    <w:p w14:paraId="0FE63C00" w14:textId="77777777" w:rsidR="00DE6D79" w:rsidRPr="00DE6D79" w:rsidRDefault="00DE6D79" w:rsidP="00DE6D79">
      <w:pPr>
        <w:spacing w:after="120" w:line="240" w:lineRule="auto"/>
        <w:ind w:left="2268" w:right="1134"/>
        <w:jc w:val="both"/>
      </w:pPr>
      <w:r w:rsidRPr="00DE6D79">
        <w:t xml:space="preserve">One finished cylinder shall be pressure cycled using compressed natural gas from less than 2 MPa to working pressure for 300 cycles. Each cycle, consisting of the filling and venting of the cylinder, shall not exceed 1 hour. The cylinder shall be leak tested in accordance with paragraph A.10. above and meet the requirements therein. Following the completion of the natural gas cycling the cylinder shall be sectioned and the liner/end boss interface </w:t>
      </w:r>
      <w:r w:rsidRPr="00DE6D79">
        <w:lastRenderedPageBreak/>
        <w:t>inspected for evidence of any deterioration, such as fatigue cracking or electrostatic discharge.</w:t>
      </w:r>
    </w:p>
    <w:p w14:paraId="0E988420" w14:textId="77777777" w:rsidR="00DE6D79" w:rsidRPr="00DE6D79" w:rsidRDefault="00DE6D79" w:rsidP="00DE6D79">
      <w:pPr>
        <w:spacing w:after="120" w:line="240" w:lineRule="auto"/>
        <w:ind w:left="2268" w:right="1134"/>
        <w:jc w:val="both"/>
      </w:pPr>
      <w:r w:rsidRPr="00DE6D79">
        <w:rPr>
          <w:i/>
        </w:rPr>
        <w:t>Note</w:t>
      </w:r>
      <w:r w:rsidRPr="00DE6D79">
        <w:t xml:space="preserve"> - Special consideration shall be given to safety when conducting this test. Prior to conducting this test, cylinders of this design shall have successfully passed the test requirements of paragraph A.12. above (hydrostatic pressure burst test), paragraph 8.6.3. of Annex 3</w:t>
      </w:r>
      <w:r w:rsidR="001F6E67">
        <w:t>A</w:t>
      </w:r>
      <w:r w:rsidRPr="00DE6D79">
        <w:t xml:space="preserve"> (ambient temperature pressure cycling test) and paragraph A.21. above (permeation test). Prior to conducting this test, the specific cylinders to be tested shall pass the test requirements of paragraph A.10. above (leak test).</w:t>
      </w:r>
    </w:p>
    <w:p w14:paraId="58C8758E" w14:textId="30ECB4B6" w:rsidR="00DE6D79" w:rsidRPr="00DE6D79" w:rsidRDefault="00DE6D79" w:rsidP="00DE6D79">
      <w:pPr>
        <w:spacing w:after="120" w:line="240" w:lineRule="auto"/>
        <w:jc w:val="center"/>
        <w:sectPr w:rsidR="00DE6D79" w:rsidRPr="00DE6D79" w:rsidSect="00DE6D79">
          <w:headerReference w:type="even" r:id="rId58"/>
          <w:headerReference w:type="default" r:id="rId59"/>
          <w:headerReference w:type="first" r:id="rId60"/>
          <w:footnotePr>
            <w:numRestart w:val="eachSect"/>
          </w:footnotePr>
          <w:endnotePr>
            <w:numFmt w:val="decimal"/>
          </w:endnotePr>
          <w:pgSz w:w="11907" w:h="16840" w:code="9"/>
          <w:pgMar w:top="1701" w:right="1134" w:bottom="2268" w:left="1134" w:header="1134" w:footer="1701" w:gutter="0"/>
          <w:cols w:space="720"/>
          <w:docGrid w:linePitch="272"/>
        </w:sectPr>
      </w:pPr>
    </w:p>
    <w:p w14:paraId="1D52A02E" w14:textId="77777777" w:rsidR="00DE6D79" w:rsidRPr="00DE6D79" w:rsidRDefault="00DE6D79" w:rsidP="000D3536">
      <w:pPr>
        <w:pStyle w:val="HChG"/>
      </w:pPr>
      <w:bookmarkStart w:id="85" w:name="_Toc384288928"/>
      <w:r w:rsidRPr="00DE6D79">
        <w:lastRenderedPageBreak/>
        <w:t>Annex 3A - Appendix B</w:t>
      </w:r>
      <w:bookmarkEnd w:id="85"/>
    </w:p>
    <w:p w14:paraId="05D7C527" w14:textId="77777777" w:rsidR="00DE6D79" w:rsidRPr="00DE6D79" w:rsidRDefault="000D3536" w:rsidP="000D3536">
      <w:pPr>
        <w:pStyle w:val="HChG"/>
      </w:pPr>
      <w:r>
        <w:tab/>
      </w:r>
      <w:r>
        <w:tab/>
      </w:r>
      <w:bookmarkStart w:id="86" w:name="_Toc384288929"/>
      <w:r w:rsidR="00DE6D79" w:rsidRPr="00DE6D79">
        <w:t>(Not allocated)</w:t>
      </w:r>
      <w:bookmarkEnd w:id="86"/>
    </w:p>
    <w:p w14:paraId="41B324BC" w14:textId="77777777" w:rsidR="00DE6D79" w:rsidRPr="00DE6D79" w:rsidRDefault="00DE6D79" w:rsidP="00DE6D79">
      <w:pPr>
        <w:keepNext/>
        <w:keepLines/>
        <w:spacing w:after="120" w:line="240" w:lineRule="auto"/>
        <w:ind w:left="1134" w:right="1134"/>
        <w:rPr>
          <w:sz w:val="22"/>
        </w:rPr>
      </w:pPr>
    </w:p>
    <w:p w14:paraId="109529A6" w14:textId="77777777" w:rsidR="00DE6D79" w:rsidRPr="00DE6D79" w:rsidRDefault="00DE6D79" w:rsidP="00DE6D79">
      <w:pPr>
        <w:keepNext/>
        <w:keepLines/>
        <w:spacing w:after="120" w:line="240" w:lineRule="auto"/>
        <w:ind w:left="1134" w:right="1134"/>
        <w:rPr>
          <w:sz w:val="22"/>
        </w:rPr>
        <w:sectPr w:rsidR="00DE6D79" w:rsidRPr="00DE6D79" w:rsidSect="00DE6D79">
          <w:headerReference w:type="even" r:id="rId61"/>
          <w:headerReference w:type="default" r:id="rId62"/>
          <w:headerReference w:type="first" r:id="rId63"/>
          <w:footerReference w:type="first" r:id="rId64"/>
          <w:footnotePr>
            <w:numRestart w:val="eachSect"/>
          </w:footnotePr>
          <w:endnotePr>
            <w:numFmt w:val="decimal"/>
          </w:endnotePr>
          <w:pgSz w:w="11907" w:h="16840" w:code="9"/>
          <w:pgMar w:top="1701" w:right="1134" w:bottom="2268" w:left="1134" w:header="1134" w:footer="1701" w:gutter="0"/>
          <w:cols w:space="720"/>
          <w:docGrid w:linePitch="272"/>
        </w:sectPr>
      </w:pPr>
    </w:p>
    <w:p w14:paraId="456B879E" w14:textId="77777777" w:rsidR="00DE6D79" w:rsidRPr="00DE6D79" w:rsidRDefault="00DE6D79" w:rsidP="000D3536">
      <w:pPr>
        <w:pStyle w:val="HChG"/>
      </w:pPr>
      <w:bookmarkStart w:id="87" w:name="_Toc384288930"/>
      <w:r w:rsidRPr="00DE6D79">
        <w:lastRenderedPageBreak/>
        <w:t>Annex 3A - Appendix C</w:t>
      </w:r>
      <w:bookmarkEnd w:id="87"/>
    </w:p>
    <w:p w14:paraId="493E88B9" w14:textId="77777777" w:rsidR="00DE6D79" w:rsidRPr="00DE6D79" w:rsidRDefault="000D3536" w:rsidP="000D3536">
      <w:pPr>
        <w:pStyle w:val="HChG"/>
      </w:pPr>
      <w:r>
        <w:tab/>
      </w:r>
      <w:r>
        <w:tab/>
      </w:r>
      <w:bookmarkStart w:id="88" w:name="_Toc384288931"/>
      <w:r w:rsidR="00DE6D79" w:rsidRPr="00DE6D79">
        <w:t>(Not allocated)</w:t>
      </w:r>
      <w:bookmarkEnd w:id="88"/>
    </w:p>
    <w:p w14:paraId="7F0FF041" w14:textId="77777777" w:rsidR="00DE6D79" w:rsidRPr="00DE6D79" w:rsidRDefault="00DE6D79" w:rsidP="00DE6D79">
      <w:pPr>
        <w:keepNext/>
        <w:keepLines/>
        <w:spacing w:after="120" w:line="240" w:lineRule="auto"/>
        <w:ind w:left="1134" w:right="1134"/>
      </w:pPr>
    </w:p>
    <w:p w14:paraId="2180DFA8" w14:textId="77777777" w:rsidR="00DE6D79" w:rsidRPr="00DE6D79" w:rsidRDefault="00DE6D79" w:rsidP="00DE6D79">
      <w:pPr>
        <w:keepNext/>
        <w:keepLines/>
        <w:spacing w:after="120" w:line="240" w:lineRule="auto"/>
        <w:ind w:left="1134" w:right="1134"/>
        <w:sectPr w:rsidR="00DE6D79" w:rsidRPr="00DE6D79" w:rsidSect="00DE6D79">
          <w:headerReference w:type="even" r:id="rId65"/>
          <w:headerReference w:type="default" r:id="rId66"/>
          <w:headerReference w:type="first" r:id="rId67"/>
          <w:footerReference w:type="first" r:id="rId68"/>
          <w:footnotePr>
            <w:numRestart w:val="eachSect"/>
          </w:footnotePr>
          <w:endnotePr>
            <w:numFmt w:val="decimal"/>
          </w:endnotePr>
          <w:pgSz w:w="11907" w:h="16840" w:code="9"/>
          <w:pgMar w:top="1701" w:right="1134" w:bottom="2268" w:left="1134" w:header="1134" w:footer="1701" w:gutter="0"/>
          <w:cols w:space="720"/>
          <w:docGrid w:linePitch="272"/>
        </w:sectPr>
      </w:pPr>
    </w:p>
    <w:p w14:paraId="6810F530" w14:textId="77777777" w:rsidR="00DE6D79" w:rsidRPr="00DE6D79" w:rsidRDefault="00DE6D79" w:rsidP="000F07F0">
      <w:pPr>
        <w:pStyle w:val="HChG"/>
      </w:pPr>
      <w:bookmarkStart w:id="89" w:name="_Toc384288932"/>
      <w:r w:rsidRPr="00DE6D79">
        <w:lastRenderedPageBreak/>
        <w:t>Annex 3</w:t>
      </w:r>
      <w:r w:rsidR="001F6E67">
        <w:t>A</w:t>
      </w:r>
      <w:r w:rsidRPr="00DE6D79">
        <w:t xml:space="preserve"> - Appendix D</w:t>
      </w:r>
      <w:bookmarkEnd w:id="89"/>
    </w:p>
    <w:p w14:paraId="6D9B2560" w14:textId="77777777" w:rsidR="00DE6D79" w:rsidRPr="00DE6D79" w:rsidRDefault="000F07F0" w:rsidP="000F07F0">
      <w:pPr>
        <w:pStyle w:val="HChG"/>
      </w:pPr>
      <w:r>
        <w:tab/>
      </w:r>
      <w:r>
        <w:tab/>
      </w:r>
      <w:bookmarkStart w:id="90" w:name="_Toc384288933"/>
      <w:r w:rsidR="00DE6D79" w:rsidRPr="00DE6D79">
        <w:t>Report forms</w:t>
      </w:r>
      <w:bookmarkEnd w:id="90"/>
    </w:p>
    <w:p w14:paraId="73F5C623" w14:textId="77777777" w:rsidR="00DE6D79" w:rsidRPr="00DE6D79" w:rsidRDefault="00DE6D79" w:rsidP="00DE6D79">
      <w:pPr>
        <w:spacing w:after="120" w:line="240" w:lineRule="auto"/>
        <w:ind w:left="1134" w:right="1134"/>
        <w:jc w:val="both"/>
      </w:pPr>
      <w:r w:rsidRPr="00DE6D79">
        <w:rPr>
          <w:i/>
        </w:rPr>
        <w:t>Note</w:t>
      </w:r>
      <w:r w:rsidRPr="00DE6D79">
        <w:t xml:space="preserve"> - This appendix is not a mandatory part of this annex.</w:t>
      </w:r>
    </w:p>
    <w:p w14:paraId="36BF2D11" w14:textId="77777777" w:rsidR="00DE6D79" w:rsidRPr="00DE6D79" w:rsidRDefault="00DE6D79" w:rsidP="00DE6D79">
      <w:pPr>
        <w:spacing w:after="120" w:line="240" w:lineRule="auto"/>
        <w:ind w:left="1134" w:right="1134"/>
        <w:jc w:val="both"/>
      </w:pPr>
      <w:r w:rsidRPr="00DE6D79">
        <w:t>The following forms should be used:</w:t>
      </w:r>
    </w:p>
    <w:p w14:paraId="5F30C4DC" w14:textId="77777777" w:rsidR="00DE6D79" w:rsidRPr="00DE6D79" w:rsidRDefault="00DE6D79" w:rsidP="00DE6D79">
      <w:pPr>
        <w:spacing w:after="120" w:line="240" w:lineRule="auto"/>
        <w:ind w:left="2268" w:right="1134" w:hanging="1134"/>
        <w:jc w:val="both"/>
      </w:pPr>
      <w:r w:rsidRPr="00DE6D79">
        <w:t>(1)</w:t>
      </w:r>
      <w:r w:rsidRPr="00DE6D79">
        <w:tab/>
        <w:t>Report of Manufacture and Certificate of Conformity - Required to be clear, legible and in the format of Form 1.</w:t>
      </w:r>
    </w:p>
    <w:p w14:paraId="6CFD0409" w14:textId="77777777" w:rsidR="00DE6D79" w:rsidRPr="00DE6D79" w:rsidRDefault="00DE6D79" w:rsidP="00DE6D79">
      <w:pPr>
        <w:spacing w:after="120" w:line="240" w:lineRule="auto"/>
        <w:ind w:left="2268" w:right="1134" w:hanging="1134"/>
        <w:jc w:val="both"/>
      </w:pPr>
      <w:r w:rsidRPr="00DE6D79">
        <w:t>(2)</w:t>
      </w:r>
      <w:r w:rsidRPr="00DE6D79">
        <w:tab/>
        <w:t>Report</w:t>
      </w:r>
      <w:r w:rsidRPr="00DE6D79">
        <w:rPr>
          <w:sz w:val="18"/>
          <w:vertAlign w:val="superscript"/>
        </w:rPr>
        <w:footnoteReference w:id="25"/>
      </w:r>
      <w:r w:rsidRPr="00DE6D79">
        <w:t xml:space="preserve"> of Chemical Analysis of Material for Metallic Cylinders, Liners, or Bosses - Required essential elements, identification, etc.</w:t>
      </w:r>
    </w:p>
    <w:p w14:paraId="4190BE7D" w14:textId="77777777" w:rsidR="00DE6D79" w:rsidRPr="00DE6D79" w:rsidRDefault="00DE6D79" w:rsidP="00DE6D79">
      <w:pPr>
        <w:spacing w:after="120" w:line="240" w:lineRule="auto"/>
        <w:ind w:left="2268" w:right="1134" w:hanging="1134"/>
        <w:jc w:val="both"/>
      </w:pPr>
      <w:r w:rsidRPr="00DE6D79">
        <w:t>(3)</w:t>
      </w:r>
      <w:r w:rsidRPr="00DE6D79">
        <w:tab/>
        <w:t>Report</w:t>
      </w:r>
      <w:r w:rsidRPr="00DE6D79">
        <w:rPr>
          <w:vertAlign w:val="superscript"/>
        </w:rPr>
        <w:t>1</w:t>
      </w:r>
      <w:r w:rsidRPr="00DE6D79">
        <w:t xml:space="preserve"> of Mechanical Properties of Material for Metallic Cylinders and Liners - Required to report all tests required by this Regulation.</w:t>
      </w:r>
    </w:p>
    <w:p w14:paraId="68E88691" w14:textId="77777777" w:rsidR="00DE6D79" w:rsidRPr="00DE6D79" w:rsidRDefault="00DE6D79" w:rsidP="00DE6D79">
      <w:pPr>
        <w:spacing w:after="120" w:line="240" w:lineRule="auto"/>
        <w:ind w:left="2268" w:right="1134" w:hanging="1134"/>
        <w:jc w:val="both"/>
      </w:pPr>
      <w:r w:rsidRPr="00DE6D79">
        <w:t>(4)</w:t>
      </w:r>
      <w:r w:rsidRPr="00DE6D79">
        <w:tab/>
        <w:t>Report</w:t>
      </w:r>
      <w:r w:rsidRPr="00DE6D79">
        <w:rPr>
          <w:vertAlign w:val="superscript"/>
        </w:rPr>
        <w:t>1</w:t>
      </w:r>
      <w:r w:rsidRPr="00DE6D79">
        <w:t xml:space="preserve"> of Physical and Mechanical Properties of Materials for </w:t>
      </w:r>
      <w:r w:rsidR="001F6E67" w:rsidRPr="00DE6D79">
        <w:t>Non</w:t>
      </w:r>
      <w:r w:rsidR="001F6E67">
        <w:t>-</w:t>
      </w:r>
      <w:r w:rsidRPr="00DE6D79">
        <w:t>Metallic Liners - Required to report all tests and information required in this Regulation.</w:t>
      </w:r>
    </w:p>
    <w:p w14:paraId="3B7F5B9E" w14:textId="77777777" w:rsidR="00DE6D79" w:rsidRPr="00DE6D79" w:rsidRDefault="00DE6D79" w:rsidP="00DE6D79">
      <w:pPr>
        <w:spacing w:after="120" w:line="240" w:lineRule="auto"/>
        <w:ind w:left="2268" w:right="1134" w:hanging="1134"/>
        <w:jc w:val="both"/>
      </w:pPr>
      <w:r w:rsidRPr="00DE6D79">
        <w:t>(5)</w:t>
      </w:r>
      <w:r w:rsidRPr="00DE6D79">
        <w:tab/>
        <w:t>Report</w:t>
      </w:r>
      <w:r w:rsidRPr="00DE6D79">
        <w:rPr>
          <w:vertAlign w:val="superscript"/>
        </w:rPr>
        <w:t>1</w:t>
      </w:r>
      <w:r w:rsidRPr="00DE6D79">
        <w:t xml:space="preserve"> of Composite Analysis - Required to report all tests and data required in this Regulation.</w:t>
      </w:r>
    </w:p>
    <w:p w14:paraId="1FEA884E" w14:textId="77777777" w:rsidR="00DE6D79" w:rsidRPr="00DE6D79" w:rsidRDefault="00DE6D79" w:rsidP="00DE6D79">
      <w:pPr>
        <w:spacing w:after="120" w:line="240" w:lineRule="auto"/>
        <w:ind w:left="2268" w:right="1134" w:hanging="1134"/>
        <w:jc w:val="both"/>
      </w:pPr>
      <w:r w:rsidRPr="00DE6D79">
        <w:t>(6)</w:t>
      </w:r>
      <w:r w:rsidRPr="00DE6D79">
        <w:tab/>
        <w:t>Report of Hydrostatic Tests, Periodic Pressure Cycling and Burst Tests - Required to report test and data required in this Regulation.</w:t>
      </w:r>
    </w:p>
    <w:p w14:paraId="037BCBE4" w14:textId="77777777" w:rsidR="00DE6D79" w:rsidRPr="00DE6D79" w:rsidRDefault="00DE6D79" w:rsidP="00DE6D79">
      <w:pPr>
        <w:spacing w:after="120" w:line="240" w:lineRule="auto"/>
        <w:ind w:left="2268" w:right="1134"/>
        <w:jc w:val="both"/>
      </w:pPr>
      <w:r w:rsidRPr="00DE6D79">
        <w:t xml:space="preserve">Form 1: Report of Manufacturer and </w:t>
      </w:r>
      <w:r w:rsidR="001F6E67" w:rsidRPr="00DE6D79">
        <w:t>Certificat</w:t>
      </w:r>
      <w:r w:rsidR="001F6E67">
        <w:t>e</w:t>
      </w:r>
      <w:r w:rsidR="001F6E67" w:rsidRPr="00DE6D79">
        <w:t xml:space="preserve"> </w:t>
      </w:r>
      <w:r w:rsidRPr="00DE6D79">
        <w:t>of Conformity</w:t>
      </w:r>
    </w:p>
    <w:p w14:paraId="3F499C1B" w14:textId="77777777" w:rsidR="00DE6D79" w:rsidRPr="00DE6D79" w:rsidRDefault="00DE6D79" w:rsidP="00DE6D79">
      <w:pPr>
        <w:spacing w:after="120" w:line="240" w:lineRule="auto"/>
        <w:ind w:left="2268" w:right="1134"/>
        <w:jc w:val="both"/>
      </w:pPr>
      <w:r w:rsidRPr="00DE6D79">
        <w:t>Manufactured by:</w:t>
      </w:r>
    </w:p>
    <w:p w14:paraId="05F68D15" w14:textId="77777777" w:rsidR="00DE6D79" w:rsidRPr="00DE6D79" w:rsidRDefault="00DE6D79" w:rsidP="00DE6D79">
      <w:pPr>
        <w:spacing w:after="120" w:line="240" w:lineRule="auto"/>
        <w:ind w:left="2268" w:right="1134"/>
        <w:jc w:val="both"/>
      </w:pPr>
      <w:r w:rsidRPr="00DE6D79">
        <w:t>Located at:</w:t>
      </w:r>
    </w:p>
    <w:p w14:paraId="5E8F06DD" w14:textId="77777777" w:rsidR="00DE6D79" w:rsidRPr="00DE6D79" w:rsidRDefault="00DE6D79" w:rsidP="00DE6D79">
      <w:pPr>
        <w:spacing w:after="120" w:line="240" w:lineRule="auto"/>
        <w:ind w:left="2268" w:right="1134"/>
        <w:jc w:val="both"/>
      </w:pPr>
      <w:r w:rsidRPr="00DE6D79">
        <w:t>Regulatory Registration Number:</w:t>
      </w:r>
    </w:p>
    <w:p w14:paraId="30073AE1" w14:textId="77777777" w:rsidR="00DE6D79" w:rsidRPr="00DE6D79" w:rsidRDefault="00DE6D79" w:rsidP="00DE6D79">
      <w:pPr>
        <w:spacing w:after="120" w:line="240" w:lineRule="auto"/>
        <w:ind w:left="2268" w:right="1134"/>
        <w:jc w:val="both"/>
      </w:pPr>
      <w:r w:rsidRPr="00DE6D79">
        <w:t>Manufacturers Mark and Number:</w:t>
      </w:r>
    </w:p>
    <w:p w14:paraId="206AA77A" w14:textId="77777777" w:rsidR="00DE6D79" w:rsidRPr="00DE6D79" w:rsidRDefault="00DE6D79" w:rsidP="00DE6D79">
      <w:pPr>
        <w:tabs>
          <w:tab w:val="left" w:pos="4962"/>
          <w:tab w:val="left" w:pos="6237"/>
          <w:tab w:val="left" w:pos="7371"/>
        </w:tabs>
        <w:spacing w:after="120" w:line="240" w:lineRule="auto"/>
        <w:ind w:left="2268" w:right="1134"/>
        <w:jc w:val="both"/>
      </w:pPr>
      <w:r w:rsidRPr="00DE6D79">
        <w:t>Serial Number: from ……… to ……… inclusive ………</w:t>
      </w:r>
    </w:p>
    <w:p w14:paraId="36A7AFB7" w14:textId="77777777" w:rsidR="00DE6D79" w:rsidRPr="00DE6D79" w:rsidRDefault="00DE6D79" w:rsidP="00DE6D79">
      <w:pPr>
        <w:tabs>
          <w:tab w:val="left" w:pos="4962"/>
          <w:tab w:val="left" w:pos="6237"/>
          <w:tab w:val="left" w:pos="7371"/>
        </w:tabs>
        <w:spacing w:after="120" w:line="240" w:lineRule="auto"/>
        <w:ind w:left="2268" w:right="1134"/>
        <w:jc w:val="both"/>
      </w:pPr>
      <w:r w:rsidRPr="00DE6D79">
        <w:t>Cylinder description:</w:t>
      </w:r>
    </w:p>
    <w:p w14:paraId="5A0CC264" w14:textId="77777777" w:rsidR="00DE6D79" w:rsidRPr="00DE6D79" w:rsidRDefault="00DE6D79" w:rsidP="00DE6D79">
      <w:pPr>
        <w:tabs>
          <w:tab w:val="left" w:pos="3402"/>
          <w:tab w:val="left" w:pos="6804"/>
        </w:tabs>
        <w:spacing w:after="120" w:line="240" w:lineRule="auto"/>
        <w:ind w:left="2268" w:right="1134"/>
        <w:jc w:val="both"/>
      </w:pPr>
      <w:r w:rsidRPr="00DE6D79">
        <w:t>SIZE:</w:t>
      </w:r>
      <w:r w:rsidRPr="00DE6D79">
        <w:tab/>
        <w:t>Outside diameter: ………mm;</w:t>
      </w:r>
      <w:r w:rsidRPr="00DE6D79">
        <w:tab/>
        <w:t>Length: ………mm;</w:t>
      </w:r>
    </w:p>
    <w:p w14:paraId="368A5809" w14:textId="77777777" w:rsidR="00DE6D79" w:rsidRPr="00DE6D79" w:rsidRDefault="00DE6D79" w:rsidP="00DE6D79">
      <w:pPr>
        <w:spacing w:after="120" w:line="240" w:lineRule="auto"/>
        <w:ind w:left="2268" w:right="1134"/>
        <w:jc w:val="both"/>
      </w:pPr>
      <w:r w:rsidRPr="00DE6D79">
        <w:t>Marks stamped on shoulder or on labels of the cylinder are:</w:t>
      </w:r>
    </w:p>
    <w:p w14:paraId="746025B6" w14:textId="77777777" w:rsidR="00DE6D79" w:rsidRPr="00DE6D79" w:rsidRDefault="00DE6D79" w:rsidP="00DE6D79">
      <w:pPr>
        <w:tabs>
          <w:tab w:val="right" w:leader="dot" w:pos="8505"/>
        </w:tabs>
        <w:spacing w:after="120" w:line="240" w:lineRule="auto"/>
        <w:ind w:left="2835" w:right="1134" w:hanging="567"/>
        <w:jc w:val="both"/>
      </w:pPr>
      <w:r w:rsidRPr="00DE6D79">
        <w:t>(a)</w:t>
      </w:r>
      <w:r w:rsidRPr="00DE6D79">
        <w:tab/>
        <w:t>"CNG only":</w:t>
      </w:r>
      <w:r w:rsidRPr="00DE6D79">
        <w:tab/>
      </w:r>
    </w:p>
    <w:p w14:paraId="2793AC28" w14:textId="77777777" w:rsidR="00DE6D79" w:rsidRPr="00DE6D79" w:rsidRDefault="00DE6D79" w:rsidP="00DE6D79">
      <w:pPr>
        <w:tabs>
          <w:tab w:val="right" w:leader="dot" w:pos="8505"/>
        </w:tabs>
        <w:spacing w:after="120" w:line="240" w:lineRule="auto"/>
        <w:ind w:left="2835" w:right="1134" w:hanging="567"/>
        <w:jc w:val="both"/>
      </w:pPr>
      <w:r w:rsidRPr="00DE6D79">
        <w:t>(b)</w:t>
      </w:r>
      <w:r w:rsidRPr="00DE6D79">
        <w:tab/>
        <w:t>"DO NOT USE AFTER":</w:t>
      </w:r>
      <w:r w:rsidRPr="00DE6D79">
        <w:tab/>
      </w:r>
    </w:p>
    <w:p w14:paraId="674049E1" w14:textId="77777777" w:rsidR="00DE6D79" w:rsidRPr="00DE6D79" w:rsidRDefault="00DE6D79" w:rsidP="00DE6D79">
      <w:pPr>
        <w:tabs>
          <w:tab w:val="right" w:leader="dot" w:pos="8505"/>
        </w:tabs>
        <w:spacing w:after="120" w:line="240" w:lineRule="auto"/>
        <w:ind w:left="2835" w:right="1134" w:hanging="567"/>
        <w:jc w:val="both"/>
      </w:pPr>
      <w:r w:rsidRPr="00DE6D79">
        <w:t>(c)</w:t>
      </w:r>
      <w:r w:rsidRPr="00DE6D79">
        <w:tab/>
        <w:t>"Manufacturer's mark":</w:t>
      </w:r>
      <w:r w:rsidRPr="00DE6D79">
        <w:tab/>
      </w:r>
    </w:p>
    <w:p w14:paraId="285F244A" w14:textId="77777777" w:rsidR="00DE6D79" w:rsidRPr="00DE6D79" w:rsidRDefault="00DE6D79" w:rsidP="00DE6D79">
      <w:pPr>
        <w:tabs>
          <w:tab w:val="right" w:leader="dot" w:pos="8505"/>
        </w:tabs>
        <w:spacing w:after="120" w:line="240" w:lineRule="auto"/>
        <w:ind w:left="2835" w:right="1134" w:hanging="567"/>
        <w:jc w:val="both"/>
      </w:pPr>
      <w:r w:rsidRPr="00DE6D79">
        <w:t>(d)</w:t>
      </w:r>
      <w:r w:rsidRPr="00DE6D79">
        <w:tab/>
        <w:t>Serial and part number:</w:t>
      </w:r>
      <w:r w:rsidRPr="00DE6D79">
        <w:tab/>
      </w:r>
    </w:p>
    <w:p w14:paraId="650005C5" w14:textId="77777777" w:rsidR="00DE6D79" w:rsidRPr="00DE6D79" w:rsidRDefault="00DE6D79" w:rsidP="00DE6D79">
      <w:pPr>
        <w:tabs>
          <w:tab w:val="right" w:leader="dot" w:pos="8505"/>
        </w:tabs>
        <w:spacing w:after="120" w:line="240" w:lineRule="auto"/>
        <w:ind w:left="2835" w:right="1134" w:hanging="567"/>
        <w:jc w:val="both"/>
      </w:pPr>
      <w:r w:rsidRPr="00DE6D79">
        <w:t>(e)</w:t>
      </w:r>
      <w:r w:rsidRPr="00DE6D79">
        <w:tab/>
        <w:t>Working pressure in MPa:</w:t>
      </w:r>
      <w:r w:rsidRPr="00DE6D79">
        <w:tab/>
      </w:r>
    </w:p>
    <w:p w14:paraId="4CEA3D11" w14:textId="77777777" w:rsidR="00DE6D79" w:rsidRPr="00DE6D79" w:rsidRDefault="00DE6D79" w:rsidP="00DE6D79">
      <w:pPr>
        <w:tabs>
          <w:tab w:val="right" w:leader="dot" w:pos="8505"/>
        </w:tabs>
        <w:spacing w:after="120" w:line="240" w:lineRule="auto"/>
        <w:ind w:left="2835" w:right="1134" w:hanging="567"/>
        <w:jc w:val="both"/>
      </w:pPr>
      <w:r w:rsidRPr="00DE6D79">
        <w:t>(f)</w:t>
      </w:r>
      <w:r w:rsidRPr="00DE6D79">
        <w:tab/>
        <w:t>Regulation:</w:t>
      </w:r>
      <w:r w:rsidRPr="00DE6D79">
        <w:tab/>
      </w:r>
    </w:p>
    <w:p w14:paraId="5135A199" w14:textId="77777777" w:rsidR="00DE6D79" w:rsidRPr="00DE6D79" w:rsidRDefault="00DE6D79" w:rsidP="00DE6D79">
      <w:pPr>
        <w:tabs>
          <w:tab w:val="right" w:leader="dot" w:pos="8505"/>
        </w:tabs>
        <w:spacing w:after="120" w:line="240" w:lineRule="auto"/>
        <w:ind w:left="2835" w:right="1134" w:hanging="567"/>
        <w:jc w:val="both"/>
      </w:pPr>
      <w:r w:rsidRPr="00DE6D79">
        <w:t>(g)</w:t>
      </w:r>
      <w:r w:rsidRPr="00DE6D79">
        <w:tab/>
        <w:t>Fire protection type:</w:t>
      </w:r>
      <w:r w:rsidRPr="00DE6D79">
        <w:tab/>
      </w:r>
    </w:p>
    <w:p w14:paraId="11853E0E" w14:textId="77777777" w:rsidR="00DE6D79" w:rsidRPr="00DE6D79" w:rsidRDefault="00DE6D79" w:rsidP="00DE6D79">
      <w:pPr>
        <w:tabs>
          <w:tab w:val="right" w:leader="dot" w:pos="8505"/>
        </w:tabs>
        <w:spacing w:after="120" w:line="240" w:lineRule="auto"/>
        <w:ind w:left="2835" w:right="1134" w:hanging="567"/>
        <w:jc w:val="both"/>
      </w:pPr>
      <w:r w:rsidRPr="00DE6D79">
        <w:t>(h)</w:t>
      </w:r>
      <w:r w:rsidRPr="00DE6D79">
        <w:tab/>
        <w:t>Date of original test (month and year):</w:t>
      </w:r>
      <w:r w:rsidRPr="00DE6D79">
        <w:tab/>
      </w:r>
    </w:p>
    <w:p w14:paraId="3FAA5FE6" w14:textId="77777777" w:rsidR="00DE6D79" w:rsidRPr="00DE6D79" w:rsidRDefault="00DE6D79" w:rsidP="00DE6D79">
      <w:pPr>
        <w:tabs>
          <w:tab w:val="right" w:leader="dot" w:pos="8505"/>
        </w:tabs>
        <w:spacing w:after="120" w:line="240" w:lineRule="auto"/>
        <w:ind w:left="2835" w:right="1134" w:hanging="567"/>
        <w:jc w:val="both"/>
      </w:pPr>
      <w:r w:rsidRPr="00DE6D79">
        <w:lastRenderedPageBreak/>
        <w:t>(i)</w:t>
      </w:r>
      <w:r w:rsidRPr="00DE6D79">
        <w:tab/>
        <w:t>Tare mass of empty cylinder (in kg):</w:t>
      </w:r>
      <w:r w:rsidRPr="00DE6D79">
        <w:tab/>
      </w:r>
    </w:p>
    <w:p w14:paraId="062DD8F8" w14:textId="77777777" w:rsidR="00DE6D79" w:rsidRPr="00DE6D79" w:rsidRDefault="00DE6D79" w:rsidP="00DE6D79">
      <w:pPr>
        <w:tabs>
          <w:tab w:val="right" w:leader="dot" w:pos="8505"/>
        </w:tabs>
        <w:spacing w:after="120" w:line="240" w:lineRule="auto"/>
        <w:ind w:left="2835" w:right="1134" w:hanging="567"/>
        <w:jc w:val="both"/>
      </w:pPr>
      <w:r w:rsidRPr="00DE6D79">
        <w:t>(j)</w:t>
      </w:r>
      <w:r w:rsidRPr="00DE6D79">
        <w:tab/>
        <w:t>Authorized body or inspectors mark:</w:t>
      </w:r>
      <w:r w:rsidRPr="00DE6D79">
        <w:tab/>
      </w:r>
    </w:p>
    <w:p w14:paraId="27E9507A" w14:textId="77777777" w:rsidR="00DE6D79" w:rsidRPr="00DE6D79" w:rsidRDefault="00DE6D79" w:rsidP="00DE6D79">
      <w:pPr>
        <w:tabs>
          <w:tab w:val="right" w:leader="dot" w:pos="8505"/>
        </w:tabs>
        <w:spacing w:after="120" w:line="240" w:lineRule="auto"/>
        <w:ind w:left="2835" w:right="1134" w:hanging="567"/>
        <w:jc w:val="both"/>
      </w:pPr>
      <w:r w:rsidRPr="00DE6D79">
        <w:t>(k)</w:t>
      </w:r>
      <w:r w:rsidRPr="00DE6D79">
        <w:tab/>
        <w:t>Water capacity in L:</w:t>
      </w:r>
      <w:r w:rsidRPr="00DE6D79">
        <w:tab/>
      </w:r>
    </w:p>
    <w:p w14:paraId="3CC11C81" w14:textId="77777777" w:rsidR="00DE6D79" w:rsidRPr="00DE6D79" w:rsidRDefault="00DE6D79" w:rsidP="00DE6D79">
      <w:pPr>
        <w:tabs>
          <w:tab w:val="right" w:leader="dot" w:pos="8505"/>
        </w:tabs>
        <w:spacing w:after="120" w:line="240" w:lineRule="auto"/>
        <w:ind w:left="2835" w:right="1134" w:hanging="567"/>
        <w:jc w:val="both"/>
      </w:pPr>
      <w:r w:rsidRPr="00DE6D79">
        <w:t>(l)</w:t>
      </w:r>
      <w:r w:rsidRPr="00DE6D79">
        <w:tab/>
        <w:t>Test pressure in MPa:</w:t>
      </w:r>
      <w:r w:rsidRPr="00DE6D79">
        <w:tab/>
      </w:r>
    </w:p>
    <w:p w14:paraId="576F65F1" w14:textId="77777777" w:rsidR="00DE6D79" w:rsidRPr="00DE6D79" w:rsidRDefault="00DE6D79" w:rsidP="00DE6D79">
      <w:pPr>
        <w:tabs>
          <w:tab w:val="right" w:leader="dot" w:pos="8505"/>
        </w:tabs>
        <w:spacing w:after="120" w:line="240" w:lineRule="auto"/>
        <w:ind w:left="2835" w:right="1134" w:hanging="567"/>
        <w:jc w:val="both"/>
      </w:pPr>
      <w:r w:rsidRPr="00DE6D79">
        <w:t>(m)</w:t>
      </w:r>
      <w:r w:rsidRPr="00DE6D79">
        <w:tab/>
        <w:t>Any special instructions:</w:t>
      </w:r>
      <w:r w:rsidRPr="00DE6D79">
        <w:tab/>
      </w:r>
    </w:p>
    <w:p w14:paraId="67A6A9A9" w14:textId="3A02A366" w:rsidR="00DE6D79" w:rsidRPr="00DE6D79" w:rsidRDefault="00DE6D79" w:rsidP="00DE6D79">
      <w:pPr>
        <w:spacing w:after="120" w:line="240" w:lineRule="auto"/>
        <w:ind w:left="2268" w:right="1134"/>
        <w:jc w:val="both"/>
      </w:pPr>
      <w:r w:rsidRPr="00DE6D79">
        <w:t>Each cylinder was made in compliance with all requirements of</w:t>
      </w:r>
      <w:r w:rsidR="00CA35A9">
        <w:t xml:space="preserve"> UN</w:t>
      </w:r>
      <w:r w:rsidRPr="00DE6D79">
        <w:t xml:space="preserve"> Regulation No. ...... in accordance with the cylinder description above. Required reports of test results are attached.</w:t>
      </w:r>
    </w:p>
    <w:p w14:paraId="7FC7B3CC" w14:textId="77777777" w:rsidR="00DE6D79" w:rsidRPr="00DE6D79" w:rsidRDefault="00DE6D79" w:rsidP="00DE6D79">
      <w:pPr>
        <w:spacing w:after="120" w:line="240" w:lineRule="auto"/>
        <w:ind w:left="2268" w:right="1134"/>
        <w:jc w:val="both"/>
      </w:pPr>
      <w:r w:rsidRPr="00DE6D79">
        <w:t>I hereby certify that all these test results proved satisfactory in every way and are in compliance with the requirements for the type listed above.</w:t>
      </w:r>
    </w:p>
    <w:p w14:paraId="2B499F88" w14:textId="77777777" w:rsidR="00DE6D79" w:rsidRPr="00DE6D79" w:rsidRDefault="00DE6D79" w:rsidP="00DE6D79">
      <w:pPr>
        <w:tabs>
          <w:tab w:val="right" w:leader="dot" w:pos="8505"/>
        </w:tabs>
        <w:spacing w:after="120" w:line="240" w:lineRule="auto"/>
        <w:ind w:left="2835" w:right="1134" w:hanging="567"/>
        <w:jc w:val="both"/>
      </w:pPr>
      <w:r w:rsidRPr="00DE6D79">
        <w:t>Comments:</w:t>
      </w:r>
      <w:r w:rsidRPr="00DE6D79">
        <w:tab/>
      </w:r>
    </w:p>
    <w:p w14:paraId="4279F926" w14:textId="77777777" w:rsidR="00DE6D79" w:rsidRPr="00DE6D79" w:rsidRDefault="00DE6D79" w:rsidP="00DE6D79">
      <w:pPr>
        <w:tabs>
          <w:tab w:val="right" w:leader="dot" w:pos="8505"/>
        </w:tabs>
        <w:spacing w:after="120" w:line="240" w:lineRule="auto"/>
        <w:ind w:left="2835" w:right="1134" w:hanging="567"/>
        <w:jc w:val="both"/>
      </w:pPr>
      <w:r w:rsidRPr="00DE6D79">
        <w:t xml:space="preserve">Type Approval Authority: </w:t>
      </w:r>
      <w:r w:rsidRPr="00DE6D79">
        <w:tab/>
      </w:r>
    </w:p>
    <w:p w14:paraId="5C58115A" w14:textId="77777777" w:rsidR="00DE6D79" w:rsidRPr="00DE6D79" w:rsidRDefault="00DE6D79" w:rsidP="00DE6D79">
      <w:pPr>
        <w:tabs>
          <w:tab w:val="right" w:leader="dot" w:pos="8505"/>
        </w:tabs>
        <w:spacing w:after="120" w:line="240" w:lineRule="auto"/>
        <w:ind w:left="2835" w:right="1134" w:hanging="567"/>
        <w:jc w:val="both"/>
      </w:pPr>
      <w:r w:rsidRPr="00DE6D79">
        <w:t>Inspector's signature:</w:t>
      </w:r>
      <w:r w:rsidRPr="00DE6D79">
        <w:tab/>
      </w:r>
    </w:p>
    <w:p w14:paraId="399E8EC6" w14:textId="77777777" w:rsidR="00DE6D79" w:rsidRPr="00DE6D79" w:rsidRDefault="00DE6D79" w:rsidP="00DE6D79">
      <w:pPr>
        <w:tabs>
          <w:tab w:val="right" w:leader="dot" w:pos="8505"/>
        </w:tabs>
        <w:spacing w:after="120" w:line="240" w:lineRule="auto"/>
        <w:ind w:left="2835" w:right="1134" w:hanging="567"/>
        <w:jc w:val="both"/>
      </w:pPr>
      <w:r w:rsidRPr="00DE6D79">
        <w:t>Manufacturer's signature:</w:t>
      </w:r>
      <w:r w:rsidRPr="00DE6D79">
        <w:tab/>
      </w:r>
    </w:p>
    <w:p w14:paraId="12D81D0C" w14:textId="77777777" w:rsidR="00DE6D79" w:rsidRPr="00DE6D79" w:rsidRDefault="00DE6D79" w:rsidP="00DE6D79">
      <w:pPr>
        <w:tabs>
          <w:tab w:val="right" w:leader="dot" w:pos="8505"/>
        </w:tabs>
        <w:spacing w:after="120" w:line="240" w:lineRule="auto"/>
        <w:ind w:left="2835" w:right="1134" w:hanging="567"/>
        <w:jc w:val="both"/>
      </w:pPr>
      <w:r w:rsidRPr="00DE6D79">
        <w:t xml:space="preserve">Place, </w:t>
      </w:r>
      <w:r w:rsidR="001F6E67">
        <w:t>d</w:t>
      </w:r>
      <w:r w:rsidR="001F6E67" w:rsidRPr="00DE6D79">
        <w:t>ate</w:t>
      </w:r>
      <w:r w:rsidRPr="00DE6D79">
        <w:t>:</w:t>
      </w:r>
      <w:r w:rsidRPr="00DE6D79">
        <w:tab/>
      </w:r>
    </w:p>
    <w:p w14:paraId="07DF040B" w14:textId="77777777" w:rsidR="00DE6D79" w:rsidRPr="00DE6D79" w:rsidRDefault="00DE6D79" w:rsidP="00DE6D79">
      <w:pPr>
        <w:ind w:left="1134" w:right="1134"/>
        <w:jc w:val="both"/>
      </w:pPr>
    </w:p>
    <w:p w14:paraId="11AAD3B2" w14:textId="77777777" w:rsidR="00DE6D79" w:rsidRPr="00DE6D79" w:rsidRDefault="00DE6D79" w:rsidP="00DE6D79">
      <w:pPr>
        <w:sectPr w:rsidR="00DE6D79" w:rsidRPr="00DE6D79" w:rsidSect="00DE6D79">
          <w:headerReference w:type="even" r:id="rId69"/>
          <w:headerReference w:type="default" r:id="rId70"/>
          <w:headerReference w:type="first" r:id="rId71"/>
          <w:footerReference w:type="first" r:id="rId72"/>
          <w:footnotePr>
            <w:numRestart w:val="eachSect"/>
          </w:footnotePr>
          <w:endnotePr>
            <w:numFmt w:val="decimal"/>
          </w:endnotePr>
          <w:pgSz w:w="11907" w:h="16840" w:code="9"/>
          <w:pgMar w:top="1701" w:right="1134" w:bottom="2268" w:left="1134" w:header="1134" w:footer="1701" w:gutter="0"/>
          <w:cols w:space="720"/>
          <w:docGrid w:linePitch="272"/>
        </w:sectPr>
      </w:pPr>
    </w:p>
    <w:p w14:paraId="618801E5" w14:textId="77777777" w:rsidR="00DE6D79" w:rsidRPr="00DE6D79" w:rsidRDefault="00DE6D79" w:rsidP="000F07F0">
      <w:pPr>
        <w:pStyle w:val="HChG"/>
      </w:pPr>
      <w:bookmarkStart w:id="91" w:name="_Toc384288934"/>
      <w:r w:rsidRPr="00DE6D79">
        <w:lastRenderedPageBreak/>
        <w:t>Annex 3A - Appendix E</w:t>
      </w:r>
      <w:bookmarkEnd w:id="91"/>
    </w:p>
    <w:p w14:paraId="39BD8ACE" w14:textId="77777777" w:rsidR="00DE6D79" w:rsidRPr="00DE6D79" w:rsidRDefault="000F07F0" w:rsidP="000F07F0">
      <w:pPr>
        <w:pStyle w:val="HChG"/>
      </w:pPr>
      <w:r>
        <w:tab/>
      </w:r>
      <w:r>
        <w:tab/>
      </w:r>
      <w:bookmarkStart w:id="92" w:name="_Toc384288935"/>
      <w:r w:rsidR="00DE6D79" w:rsidRPr="00DE6D79">
        <w:t>Verification of stress ratios using strain gauges</w:t>
      </w:r>
      <w:bookmarkEnd w:id="92"/>
    </w:p>
    <w:p w14:paraId="3782C7CB" w14:textId="77777777" w:rsidR="00DE6D79" w:rsidRPr="00DE6D79" w:rsidRDefault="00DE6D79" w:rsidP="00DE6D79">
      <w:pPr>
        <w:spacing w:after="120" w:line="240" w:lineRule="auto"/>
        <w:ind w:left="2268" w:right="1134" w:hanging="1134"/>
        <w:jc w:val="both"/>
      </w:pPr>
      <w:r w:rsidRPr="00DE6D79">
        <w:t>1.</w:t>
      </w:r>
      <w:r w:rsidRPr="00DE6D79">
        <w:tab/>
        <w:t>The stress-strain relationship for fibres is always elastic, therefore, stress ratios and strain ratios are equal.</w:t>
      </w:r>
    </w:p>
    <w:p w14:paraId="2F37911C" w14:textId="77777777" w:rsidR="00DE6D79" w:rsidRPr="00DE6D79" w:rsidRDefault="00DE6D79" w:rsidP="00DE6D79">
      <w:pPr>
        <w:spacing w:after="120" w:line="240" w:lineRule="auto"/>
        <w:ind w:left="2268" w:right="1134" w:hanging="1134"/>
        <w:jc w:val="both"/>
      </w:pPr>
      <w:r w:rsidRPr="00DE6D79">
        <w:t>2.</w:t>
      </w:r>
      <w:r w:rsidRPr="00DE6D79">
        <w:tab/>
        <w:t>High elongation strain gauges are required.</w:t>
      </w:r>
    </w:p>
    <w:p w14:paraId="01C6BB43" w14:textId="77777777" w:rsidR="00DE6D79" w:rsidRPr="00DE6D79" w:rsidRDefault="00DE6D79" w:rsidP="00DE6D79">
      <w:pPr>
        <w:spacing w:after="120" w:line="240" w:lineRule="auto"/>
        <w:ind w:left="2268" w:right="1134" w:hanging="1134"/>
        <w:jc w:val="both"/>
      </w:pPr>
      <w:r w:rsidRPr="00DE6D79">
        <w:t>3.</w:t>
      </w:r>
      <w:r w:rsidRPr="00DE6D79">
        <w:tab/>
        <w:t>Strain gauges should be orientated in the direction of the fibres on which they are mounted (i.e. with hoop fibre on the outside of the cylinder, mount gauges in the hoop direction).</w:t>
      </w:r>
    </w:p>
    <w:p w14:paraId="400AB5E2" w14:textId="77777777" w:rsidR="00DE6D79" w:rsidRPr="00DE6D79" w:rsidRDefault="00DE6D79" w:rsidP="00DE6D79">
      <w:pPr>
        <w:spacing w:after="120" w:line="240" w:lineRule="auto"/>
        <w:ind w:left="2268" w:right="1134" w:hanging="1134"/>
        <w:jc w:val="both"/>
      </w:pPr>
      <w:r w:rsidRPr="00DE6D79">
        <w:t>4.</w:t>
      </w:r>
      <w:r w:rsidRPr="00DE6D79">
        <w:tab/>
        <w:t>Method 1 (applies to cylinders that do not use high tension winding)</w:t>
      </w:r>
    </w:p>
    <w:p w14:paraId="75F06FF3" w14:textId="77777777" w:rsidR="00DE6D79" w:rsidRPr="00DE6D79" w:rsidRDefault="00DE6D79" w:rsidP="00DE6D79">
      <w:pPr>
        <w:spacing w:after="120" w:line="240" w:lineRule="auto"/>
        <w:ind w:left="2835" w:right="1134" w:hanging="567"/>
        <w:jc w:val="both"/>
      </w:pPr>
      <w:r w:rsidRPr="00DE6D79">
        <w:t>(a)</w:t>
      </w:r>
      <w:r w:rsidRPr="00DE6D79">
        <w:tab/>
        <w:t>Prior to auto-frettage, apply strain gauges and calibrate;</w:t>
      </w:r>
    </w:p>
    <w:p w14:paraId="2403ADBF" w14:textId="77777777" w:rsidR="00DE6D79" w:rsidRPr="00DE6D79" w:rsidRDefault="00DE6D79" w:rsidP="00DE6D79">
      <w:pPr>
        <w:spacing w:after="120" w:line="240" w:lineRule="auto"/>
        <w:ind w:left="2835" w:right="1134" w:hanging="567"/>
        <w:jc w:val="both"/>
      </w:pPr>
      <w:r w:rsidRPr="00DE6D79">
        <w:t>(b)</w:t>
      </w:r>
      <w:r w:rsidRPr="00DE6D79">
        <w:tab/>
        <w:t xml:space="preserve">Measure strains at auto-frettage, zero after auto-frettage, working, and minimum burst pressure have been met; </w:t>
      </w:r>
    </w:p>
    <w:p w14:paraId="3C2D4497" w14:textId="77777777" w:rsidR="00DE6D79" w:rsidRPr="00DE6D79" w:rsidRDefault="00DE6D79" w:rsidP="00DE6D79">
      <w:pPr>
        <w:spacing w:after="120" w:line="240" w:lineRule="auto"/>
        <w:ind w:left="2835" w:right="1134" w:hanging="567"/>
        <w:jc w:val="both"/>
      </w:pPr>
      <w:r w:rsidRPr="00DE6D79">
        <w:t>(c)</w:t>
      </w:r>
      <w:r w:rsidRPr="00DE6D79">
        <w:tab/>
        <w:t>Confirm that the strain at burst pressure divided by strain at working pressure meets the stress ratio requirements. For hybrid construction, the strain at working pressure is compared with the rupture strain of cylinders reinforced with a single fibre type.</w:t>
      </w:r>
    </w:p>
    <w:p w14:paraId="2FAD2448" w14:textId="77777777" w:rsidR="00DE6D79" w:rsidRPr="00DE6D79" w:rsidRDefault="00DE6D79" w:rsidP="00DE6D79">
      <w:pPr>
        <w:spacing w:after="120" w:line="240" w:lineRule="auto"/>
        <w:ind w:left="2268" w:right="1134" w:hanging="1134"/>
        <w:jc w:val="both"/>
      </w:pPr>
      <w:r w:rsidRPr="00DE6D79">
        <w:t>5.</w:t>
      </w:r>
      <w:r w:rsidRPr="00DE6D79">
        <w:tab/>
        <w:t>Method 2 (applies to all cylinders)</w:t>
      </w:r>
    </w:p>
    <w:p w14:paraId="2055A651" w14:textId="77777777" w:rsidR="00DE6D79" w:rsidRPr="00DE6D79" w:rsidRDefault="00DE6D79" w:rsidP="00DE6D79">
      <w:pPr>
        <w:spacing w:after="120" w:line="240" w:lineRule="auto"/>
        <w:ind w:left="2835" w:right="1134" w:hanging="567"/>
        <w:jc w:val="both"/>
      </w:pPr>
      <w:r w:rsidRPr="00DE6D79">
        <w:t>(a)</w:t>
      </w:r>
      <w:r w:rsidRPr="00DE6D79">
        <w:tab/>
        <w:t>At zero pressure after winding and auto-frettage, apply strain gauges and calibrate;</w:t>
      </w:r>
    </w:p>
    <w:p w14:paraId="10DA21D5" w14:textId="77777777" w:rsidR="00DE6D79" w:rsidRPr="00DE6D79" w:rsidRDefault="00DE6D79" w:rsidP="00DE6D79">
      <w:pPr>
        <w:spacing w:after="120" w:line="240" w:lineRule="auto"/>
        <w:ind w:left="2835" w:right="1134" w:hanging="567"/>
        <w:jc w:val="both"/>
      </w:pPr>
      <w:r w:rsidRPr="00DE6D79">
        <w:t>(b)</w:t>
      </w:r>
      <w:r w:rsidRPr="00DE6D79">
        <w:tab/>
        <w:t xml:space="preserve">Measure strains at zero, working, and minimum burst pressure; </w:t>
      </w:r>
    </w:p>
    <w:p w14:paraId="1B50A8E5" w14:textId="77777777" w:rsidR="00DE6D79" w:rsidRPr="00DE6D79" w:rsidRDefault="00DE6D79" w:rsidP="00DE6D79">
      <w:pPr>
        <w:spacing w:after="120" w:line="240" w:lineRule="auto"/>
        <w:ind w:left="2835" w:right="1134" w:hanging="567"/>
        <w:jc w:val="both"/>
      </w:pPr>
      <w:r w:rsidRPr="00DE6D79">
        <w:t>(c)</w:t>
      </w:r>
      <w:r w:rsidRPr="00DE6D79">
        <w:tab/>
        <w:t>At zero pressure, after strain measurements have been taken at the working and minimum burst pressures, and with strain gauges monitored, cut the cylinder section apart so that the region containing the strain gauge is approximately five inches long. Remove the liner without damaging the composite. Measure the strains after the liner is removed.</w:t>
      </w:r>
    </w:p>
    <w:p w14:paraId="006C1BBB" w14:textId="77777777" w:rsidR="00DE6D79" w:rsidRPr="00DE6D79" w:rsidRDefault="00DE6D79" w:rsidP="00DE6D79">
      <w:pPr>
        <w:spacing w:after="120" w:line="240" w:lineRule="auto"/>
        <w:ind w:left="2835" w:right="1134" w:hanging="567"/>
        <w:jc w:val="both"/>
      </w:pPr>
      <w:r w:rsidRPr="00DE6D79">
        <w:t>(d)</w:t>
      </w:r>
      <w:r w:rsidRPr="00DE6D79">
        <w:tab/>
        <w:t>Adjust the strain readings at zero, working, and minimum burst pressures by the amount of strain measured at zero pressure with and without the liner.</w:t>
      </w:r>
    </w:p>
    <w:p w14:paraId="4E7093CC" w14:textId="77777777" w:rsidR="00DE6D79" w:rsidRPr="00DE6D79" w:rsidRDefault="00DE6D79" w:rsidP="00DE6D79">
      <w:pPr>
        <w:spacing w:after="120" w:line="240" w:lineRule="auto"/>
        <w:ind w:left="2835" w:right="1134" w:hanging="567"/>
        <w:jc w:val="both"/>
      </w:pPr>
      <w:r w:rsidRPr="00DE6D79">
        <w:t>(e)</w:t>
      </w:r>
      <w:r w:rsidRPr="00DE6D79">
        <w:tab/>
        <w:t>Confirm that the strain at burst pressure divided by strain at working pressure meets the stress ratio requirements. For hybrid construction, the strain at working pressure is compared with the rupture strain of cylinders reinforced with a single fibre type.</w:t>
      </w:r>
    </w:p>
    <w:p w14:paraId="4FE2E229" w14:textId="77777777" w:rsidR="00DE6D79" w:rsidRPr="00DE6D79" w:rsidRDefault="00DE6D79" w:rsidP="00DE6D79">
      <w:pPr>
        <w:spacing w:after="120"/>
        <w:ind w:left="1134" w:right="1134"/>
        <w:jc w:val="both"/>
      </w:pPr>
    </w:p>
    <w:p w14:paraId="4E0B1729" w14:textId="77777777" w:rsidR="00DE6D79" w:rsidRPr="00DE6D79" w:rsidRDefault="00DE6D79" w:rsidP="00DE6D79">
      <w:pPr>
        <w:jc w:val="center"/>
        <w:sectPr w:rsidR="00DE6D79" w:rsidRPr="00DE6D79" w:rsidSect="00DE6D79">
          <w:headerReference w:type="even" r:id="rId73"/>
          <w:headerReference w:type="default" r:id="rId74"/>
          <w:headerReference w:type="first" r:id="rId75"/>
          <w:footnotePr>
            <w:numRestart w:val="eachSect"/>
          </w:footnotePr>
          <w:endnotePr>
            <w:numFmt w:val="decimal"/>
          </w:endnotePr>
          <w:pgSz w:w="11907" w:h="16840" w:code="9"/>
          <w:pgMar w:top="1701" w:right="1134" w:bottom="2268" w:left="1134" w:header="1134" w:footer="1701" w:gutter="0"/>
          <w:cols w:space="720"/>
          <w:docGrid w:linePitch="272"/>
        </w:sectPr>
      </w:pPr>
    </w:p>
    <w:p w14:paraId="1A8458B0" w14:textId="77777777" w:rsidR="00DE6D79" w:rsidRPr="00DE6D79" w:rsidRDefault="00DE6D79" w:rsidP="000F07F0">
      <w:pPr>
        <w:pStyle w:val="HChG"/>
      </w:pPr>
      <w:bookmarkStart w:id="93" w:name="_Toc384288936"/>
      <w:r w:rsidRPr="00DE6D79">
        <w:lastRenderedPageBreak/>
        <w:t>Annex 3A - Appendix F</w:t>
      </w:r>
      <w:bookmarkEnd w:id="93"/>
    </w:p>
    <w:p w14:paraId="624B14C7" w14:textId="77777777" w:rsidR="00DE6D79" w:rsidRPr="00DE6D79" w:rsidRDefault="000F07F0" w:rsidP="000F07F0">
      <w:pPr>
        <w:pStyle w:val="HChG"/>
      </w:pPr>
      <w:r>
        <w:tab/>
      </w:r>
      <w:r>
        <w:tab/>
      </w:r>
      <w:bookmarkStart w:id="94" w:name="_Toc384288937"/>
      <w:r w:rsidR="00DE6D79" w:rsidRPr="00DE6D79">
        <w:t>Fracture performance methods</w:t>
      </w:r>
      <w:bookmarkEnd w:id="94"/>
    </w:p>
    <w:p w14:paraId="75690303" w14:textId="77777777" w:rsidR="00DE6D79" w:rsidRPr="00DE6D79" w:rsidRDefault="00DE6D79" w:rsidP="00DE6D79">
      <w:pPr>
        <w:spacing w:after="120" w:line="240" w:lineRule="auto"/>
        <w:ind w:left="2268" w:right="1134" w:hanging="1134"/>
        <w:jc w:val="both"/>
      </w:pPr>
      <w:r w:rsidRPr="00DE6D79">
        <w:t>F.1.</w:t>
      </w:r>
      <w:r w:rsidRPr="00DE6D79">
        <w:tab/>
        <w:t>Determination of fatigue sensitive sites</w:t>
      </w:r>
    </w:p>
    <w:p w14:paraId="58A5796F" w14:textId="77777777" w:rsidR="00DE6D79" w:rsidRPr="00DE6D79" w:rsidRDefault="00DE6D79" w:rsidP="00DE6D79">
      <w:pPr>
        <w:spacing w:after="120" w:line="240" w:lineRule="auto"/>
        <w:ind w:left="2268" w:right="1134"/>
        <w:jc w:val="both"/>
      </w:pPr>
      <w:r w:rsidRPr="00DE6D79">
        <w:t>The location and orientation of fatigue failure in cylinders shall be determined by appropriate stress analysis or by full scale fatigue tests on finished cylinders as required under the design qualification tests for each type of design. If finite element stress analysis is used, the fatigue sensitive site shall be identified based on the location and orientation of the highest tensile principal stress concentration in the cylinder wall or liner at the working pressure.</w:t>
      </w:r>
    </w:p>
    <w:p w14:paraId="5F306E2A" w14:textId="77777777" w:rsidR="00DE6D79" w:rsidRPr="00DE6D79" w:rsidRDefault="00DE6D79" w:rsidP="00DE6D79">
      <w:pPr>
        <w:spacing w:after="120" w:line="240" w:lineRule="auto"/>
        <w:ind w:left="2268" w:right="1134" w:hanging="1134"/>
        <w:jc w:val="both"/>
      </w:pPr>
      <w:r w:rsidRPr="00DE6D79">
        <w:t>F.2.</w:t>
      </w:r>
      <w:r w:rsidRPr="00DE6D79">
        <w:tab/>
        <w:t>Leak-Before-Break (LBB)</w:t>
      </w:r>
    </w:p>
    <w:p w14:paraId="5FFF2F1A" w14:textId="77777777" w:rsidR="00DE6D79" w:rsidRPr="00DE6D79" w:rsidRDefault="00DE6D79" w:rsidP="00DE6D79">
      <w:pPr>
        <w:spacing w:after="120" w:line="240" w:lineRule="auto"/>
        <w:ind w:left="2268" w:right="1134" w:hanging="1134"/>
        <w:jc w:val="both"/>
      </w:pPr>
      <w:r w:rsidRPr="00DE6D79">
        <w:t>F.2.1.</w:t>
      </w:r>
      <w:r w:rsidRPr="00DE6D79">
        <w:tab/>
        <w:t>Engineering critical assessment. This analysis may be carried out to establish that the finished cylinder will leak in the event of a defect in the cylinder or liner growing into a through-wall crack. A leak-before-break assessment shall be performed at the cylinder side wall. If the fatigue sensitive location is outside the side wall, a leak-before-break assessment shall also be performed at that location using a Level II approach as outlined in BS PD6493. The assessment shall include the following steps:</w:t>
      </w:r>
    </w:p>
    <w:p w14:paraId="5BBEDD39" w14:textId="77777777" w:rsidR="00DE6D79" w:rsidRPr="00DE6D79" w:rsidRDefault="00DE6D79" w:rsidP="00DE6D79">
      <w:pPr>
        <w:spacing w:after="120" w:line="240" w:lineRule="auto"/>
        <w:ind w:left="2835" w:right="1134" w:hanging="567"/>
        <w:jc w:val="both"/>
      </w:pPr>
      <w:r w:rsidRPr="00DE6D79">
        <w:t>(a)</w:t>
      </w:r>
      <w:r w:rsidRPr="00DE6D79">
        <w:tab/>
        <w:t>Measure the maximum length (i.e. major axis) of the resultant through-wall surface crack (usually elliptical in shape) from the three cylinder cycle tested under the design qualification tests (according to paragraphs A.13. and A.14. of Appendix A</w:t>
      </w:r>
      <w:r w:rsidR="001F6E67">
        <w:t xml:space="preserve"> to this annex</w:t>
      </w:r>
      <w:r w:rsidRPr="00DE6D79">
        <w:t xml:space="preserve">) for each type of design. Use the longest crack length of the three cylinders in the analysis. Model a semi-elliptical through-wall crack with a major axis equal to twice the measured longest major axis and with a minor axis equal to 0.9 of wall thickness. The semi-elliptical crack shall be modelled at the locations specified in paragraph F.1. </w:t>
      </w:r>
      <w:r w:rsidR="001F6E67">
        <w:t>above</w:t>
      </w:r>
      <w:r w:rsidRPr="00DE6D79">
        <w:t>. The crack shall be oriented such that the highest tensile principal stress shall drive the crack;</w:t>
      </w:r>
    </w:p>
    <w:p w14:paraId="4439B94F" w14:textId="77777777" w:rsidR="00DE6D79" w:rsidRPr="00DE6D79" w:rsidRDefault="00DE6D79" w:rsidP="00DE6D79">
      <w:pPr>
        <w:spacing w:after="120" w:line="240" w:lineRule="auto"/>
        <w:ind w:left="2835" w:right="1134" w:hanging="567"/>
        <w:jc w:val="both"/>
      </w:pPr>
      <w:r w:rsidRPr="00DE6D79">
        <w:t>(b)</w:t>
      </w:r>
      <w:r w:rsidRPr="00DE6D79">
        <w:tab/>
        <w:t>Stress levels in the wall/liner at 26 MPa obtained from the stress analysis as outlined in paragraph 6.6. of Annex 3</w:t>
      </w:r>
      <w:r w:rsidR="001F6E67">
        <w:t>A</w:t>
      </w:r>
      <w:r w:rsidRPr="00DE6D79">
        <w:t xml:space="preserve"> shall be used for the assessment. Appropriate crack driving forces shall be calculated using either Section 9.2 or 9.3. of BS PD6493;</w:t>
      </w:r>
    </w:p>
    <w:p w14:paraId="7586F139" w14:textId="77777777" w:rsidR="00DE6D79" w:rsidRPr="00DE6D79" w:rsidRDefault="00DE6D79" w:rsidP="00DE6D79">
      <w:pPr>
        <w:spacing w:after="120" w:line="240" w:lineRule="auto"/>
        <w:ind w:left="2835" w:right="1134" w:hanging="567"/>
        <w:jc w:val="both"/>
      </w:pPr>
      <w:r w:rsidRPr="00DE6D79">
        <w:t>(c)</w:t>
      </w:r>
      <w:r w:rsidRPr="00DE6D79">
        <w:tab/>
        <w:t>Fracture toughness of the finished cylinder or the liner from a finished cylinder, as determined at room temperature for aluminium and at -40 °C for steel, shall be established using a standardized testing technique (either ISO/DIS 12737 or ASTM 813-89 or BS 7448) in accordance with Sections 8.4 and 8.5 of BS PD6493;</w:t>
      </w:r>
    </w:p>
    <w:p w14:paraId="54E11CA1" w14:textId="77777777" w:rsidR="00DE6D79" w:rsidRPr="00DE6D79" w:rsidRDefault="00DE6D79" w:rsidP="00DE6D79">
      <w:pPr>
        <w:spacing w:after="120" w:line="240" w:lineRule="auto"/>
        <w:ind w:left="2835" w:right="1134" w:hanging="567"/>
        <w:jc w:val="both"/>
      </w:pPr>
      <w:r w:rsidRPr="00DE6D79">
        <w:t>(d)</w:t>
      </w:r>
      <w:r w:rsidRPr="00DE6D79">
        <w:tab/>
        <w:t>Plastic collapse ratio shall be calculated in accordance with Section 9.4. of BS PD6493-91;</w:t>
      </w:r>
    </w:p>
    <w:p w14:paraId="5B142F51" w14:textId="77777777" w:rsidR="00DE6D79" w:rsidRPr="00DE6D79" w:rsidRDefault="00DE6D79" w:rsidP="00DE6D79">
      <w:pPr>
        <w:spacing w:after="120" w:line="240" w:lineRule="auto"/>
        <w:ind w:left="2835" w:right="1134" w:hanging="567"/>
        <w:jc w:val="both"/>
      </w:pPr>
      <w:r w:rsidRPr="00DE6D79">
        <w:t>(e)</w:t>
      </w:r>
      <w:r w:rsidRPr="00DE6D79">
        <w:tab/>
        <w:t>The modelled flaw shall be acceptable in accordance with Section 11.2. of BS PD6493-91.</w:t>
      </w:r>
    </w:p>
    <w:p w14:paraId="306826AB" w14:textId="77777777" w:rsidR="00DE6D79" w:rsidRPr="00DE6D79" w:rsidRDefault="00DE6D79" w:rsidP="00DE6D79">
      <w:pPr>
        <w:keepNext/>
        <w:keepLines/>
        <w:spacing w:after="120" w:line="240" w:lineRule="auto"/>
        <w:ind w:left="2268" w:right="1134" w:hanging="1134"/>
        <w:jc w:val="both"/>
      </w:pPr>
      <w:r w:rsidRPr="00DE6D79">
        <w:t>F.2.2.</w:t>
      </w:r>
      <w:r w:rsidRPr="00DE6D79">
        <w:tab/>
        <w:t>LBB by flawed cylinder burst</w:t>
      </w:r>
    </w:p>
    <w:p w14:paraId="26A04BB5" w14:textId="77777777" w:rsidR="00DE6D79" w:rsidRPr="00DE6D79" w:rsidRDefault="00DE6D79" w:rsidP="00DE6D79">
      <w:pPr>
        <w:spacing w:after="120" w:line="240" w:lineRule="auto"/>
        <w:ind w:left="2268" w:right="1134"/>
        <w:jc w:val="both"/>
      </w:pPr>
      <w:r w:rsidRPr="00DE6D79">
        <w:t>A fracture test shall be performed by the cylinder side wall. If the fatigue sensitive locations as determined in paragraph F.1.</w:t>
      </w:r>
      <w:r w:rsidR="00813060">
        <w:t xml:space="preserve"> above</w:t>
      </w:r>
      <w:r w:rsidRPr="00DE6D79">
        <w:t xml:space="preserve"> is outside the side </w:t>
      </w:r>
      <w:r w:rsidRPr="00DE6D79">
        <w:lastRenderedPageBreak/>
        <w:t>wall, the fracture test shall also be performed at that location. The test procedure is as follows:</w:t>
      </w:r>
    </w:p>
    <w:p w14:paraId="6E853392" w14:textId="77777777" w:rsidR="00DE6D79" w:rsidRPr="00DE6D79" w:rsidRDefault="00DE6D79" w:rsidP="00DE6D79">
      <w:pPr>
        <w:spacing w:after="120" w:line="240" w:lineRule="auto"/>
        <w:ind w:left="2835" w:right="1134" w:hanging="567"/>
        <w:jc w:val="both"/>
      </w:pPr>
      <w:r w:rsidRPr="00DE6D79">
        <w:t>(a)</w:t>
      </w:r>
      <w:r w:rsidRPr="00DE6D79">
        <w:tab/>
        <w:t>Determination of leak-before-break flaw length</w:t>
      </w:r>
    </w:p>
    <w:p w14:paraId="0718598F" w14:textId="77777777" w:rsidR="00DE6D79" w:rsidRPr="00DE6D79" w:rsidRDefault="00DE6D79" w:rsidP="00DE6D79">
      <w:pPr>
        <w:spacing w:after="120" w:line="240" w:lineRule="auto"/>
        <w:ind w:left="2835" w:right="1134"/>
        <w:jc w:val="both"/>
      </w:pPr>
      <w:r w:rsidRPr="00DE6D79">
        <w:t>The length of the LBB flaw at the fatigue sensitive site shall be twice the length of the maximum length measured of the resultant</w:t>
      </w:r>
      <w:r w:rsidRPr="00DE6D79">
        <w:br/>
        <w:t>through-wall surface crack from the three cylinders cycle tested to failure under the design qualification tests for each type of design;</w:t>
      </w:r>
    </w:p>
    <w:p w14:paraId="4C307D9E" w14:textId="77777777" w:rsidR="00DE6D79" w:rsidRPr="00DE6D79" w:rsidRDefault="00DE6D79" w:rsidP="00DE6D79">
      <w:pPr>
        <w:spacing w:after="120" w:line="240" w:lineRule="auto"/>
        <w:ind w:left="2835" w:right="1134" w:hanging="567"/>
        <w:jc w:val="both"/>
      </w:pPr>
      <w:r w:rsidRPr="00DE6D79">
        <w:t>(b)</w:t>
      </w:r>
      <w:r w:rsidRPr="00DE6D79">
        <w:tab/>
        <w:t>Cylinder flaws</w:t>
      </w:r>
    </w:p>
    <w:p w14:paraId="7B4FF8DA" w14:textId="77777777" w:rsidR="00DE6D79" w:rsidRPr="00DE6D79" w:rsidRDefault="00DE6D79" w:rsidP="00DE6D79">
      <w:pPr>
        <w:spacing w:after="120" w:line="240" w:lineRule="auto"/>
        <w:ind w:left="2835" w:right="1134"/>
        <w:jc w:val="both"/>
      </w:pPr>
      <w:r w:rsidRPr="00DE6D79">
        <w:t>For type CNG-1 designs having fatigue sensitive site in the cylindrical part in the axial direction, external flaws shall be machined longitudinally, approximately at mid-length of the cylindrical part of the cylinder. The flaws shall be located at minimum wall thickness of the midsection based on thickness measurements at four points around the cylinder. For type CNG-1 designs having fatigue sensitive site outside the cylindrical part, the LBB flaw shall be introduced at the internal surface of the cylinder along the fatigue sensitive orientation. For type CNG-2 and CNG-3 designs the LBB flaw shall be introduced in the metal liner;</w:t>
      </w:r>
    </w:p>
    <w:p w14:paraId="460AB6F6" w14:textId="77777777" w:rsidR="00DE6D79" w:rsidRPr="00DE6D79" w:rsidRDefault="00DE6D79" w:rsidP="00DE6D79">
      <w:pPr>
        <w:spacing w:after="120" w:line="240" w:lineRule="auto"/>
        <w:ind w:left="2835" w:right="1134"/>
        <w:jc w:val="both"/>
      </w:pPr>
      <w:r w:rsidRPr="00DE6D79">
        <w:t>For flaws to be tested by monotonic pressure, the flaw cutter shall be approximately 12.5 mm thick with an angle of 45 °C and a tip radius of 0.25 mm maximum. The cutter diameter shall be 50 mm for cylinder with outside diameter less than 140 mm, and 65 to 80 mm for cylinders with outside diameter greater than 140 mm (a standard CVN cutter is recommended).</w:t>
      </w:r>
    </w:p>
    <w:p w14:paraId="2419C746" w14:textId="77777777" w:rsidR="00DE6D79" w:rsidRPr="00DE6D79" w:rsidRDefault="00DE6D79" w:rsidP="00DE6D79">
      <w:pPr>
        <w:spacing w:after="120" w:line="240" w:lineRule="auto"/>
        <w:ind w:left="2835" w:right="1134"/>
        <w:jc w:val="both"/>
      </w:pPr>
      <w:r w:rsidRPr="00DE6D79">
        <w:rPr>
          <w:i/>
        </w:rPr>
        <w:t xml:space="preserve">Note </w:t>
      </w:r>
      <w:r w:rsidRPr="00DE6D79">
        <w:t>- The cutter should be sharpened regularly to assure tip radius meets specification.</w:t>
      </w:r>
    </w:p>
    <w:p w14:paraId="0BFE7BFC" w14:textId="77777777" w:rsidR="00DE6D79" w:rsidRPr="00DE6D79" w:rsidRDefault="00DE6D79" w:rsidP="00DE6D79">
      <w:pPr>
        <w:spacing w:after="120" w:line="240" w:lineRule="auto"/>
        <w:ind w:left="2835" w:right="1134"/>
        <w:jc w:val="both"/>
      </w:pPr>
      <w:r w:rsidRPr="00DE6D79">
        <w:t>The depth of the flaw may be adjusted to obtain a leak by monotonic hydro-pressurization. The crack shall not propagate by more than 10 per cent outside of the machined flaw measured on the external surface;</w:t>
      </w:r>
    </w:p>
    <w:p w14:paraId="3CE724D3" w14:textId="77777777" w:rsidR="00DE6D79" w:rsidRPr="00DE6D79" w:rsidRDefault="00DE6D79" w:rsidP="00DE6D79">
      <w:pPr>
        <w:spacing w:after="120" w:line="240" w:lineRule="auto"/>
        <w:ind w:left="2835" w:right="1134" w:hanging="567"/>
        <w:jc w:val="both"/>
      </w:pPr>
      <w:r w:rsidRPr="00DE6D79">
        <w:t>(c)</w:t>
      </w:r>
      <w:r w:rsidRPr="00DE6D79">
        <w:tab/>
        <w:t>Test procedure</w:t>
      </w:r>
    </w:p>
    <w:p w14:paraId="0A7C87ED" w14:textId="77777777" w:rsidR="00DE6D79" w:rsidRPr="00DE6D79" w:rsidRDefault="00DE6D79" w:rsidP="00DE6D79">
      <w:pPr>
        <w:spacing w:after="120" w:line="240" w:lineRule="auto"/>
        <w:ind w:left="2835" w:right="1134"/>
        <w:jc w:val="both"/>
      </w:pPr>
      <w:r w:rsidRPr="00DE6D79">
        <w:t>The test shall be performed by monotonic pressurisation or cyclic pressurisation as described below:</w:t>
      </w:r>
    </w:p>
    <w:p w14:paraId="66773755" w14:textId="77777777" w:rsidR="00DE6D79" w:rsidRPr="00DE6D79" w:rsidRDefault="00DE6D79" w:rsidP="00DE6D79">
      <w:pPr>
        <w:spacing w:after="120" w:line="240" w:lineRule="auto"/>
        <w:ind w:left="3402" w:right="1134" w:hanging="567"/>
        <w:jc w:val="both"/>
      </w:pPr>
      <w:r w:rsidRPr="00DE6D79">
        <w:t>(i)</w:t>
      </w:r>
      <w:r w:rsidRPr="00DE6D79">
        <w:tab/>
        <w:t>Monotonic pressurisation to burst</w:t>
      </w:r>
    </w:p>
    <w:p w14:paraId="0692A67A" w14:textId="77777777" w:rsidR="00DE6D79" w:rsidRPr="00DE6D79" w:rsidRDefault="00DE6D79" w:rsidP="00DE6D79">
      <w:pPr>
        <w:spacing w:after="120" w:line="240" w:lineRule="auto"/>
        <w:ind w:left="3402" w:right="1134"/>
        <w:jc w:val="both"/>
      </w:pPr>
      <w:r w:rsidRPr="00DE6D79">
        <w:t>The cylinder shall be pressurised hydrostatically until pressure is released from the cylinder at the flaw location. The pressurisation shall be performed as described in paragraph A.12. (Appendix A</w:t>
      </w:r>
      <w:r w:rsidR="00813060">
        <w:t xml:space="preserve"> to this annex</w:t>
      </w:r>
      <w:r w:rsidRPr="00DE6D79">
        <w:t>);</w:t>
      </w:r>
    </w:p>
    <w:p w14:paraId="43094DB1" w14:textId="77777777" w:rsidR="00DE6D79" w:rsidRPr="00DE6D79" w:rsidRDefault="00DE6D79" w:rsidP="00DE6D79">
      <w:pPr>
        <w:spacing w:after="120" w:line="240" w:lineRule="auto"/>
        <w:ind w:left="3402" w:right="1134" w:hanging="567"/>
        <w:jc w:val="both"/>
      </w:pPr>
      <w:r w:rsidRPr="00DE6D79">
        <w:t>(ii)</w:t>
      </w:r>
      <w:r w:rsidRPr="00DE6D79">
        <w:tab/>
        <w:t xml:space="preserve">Cyclic pressure </w:t>
      </w:r>
    </w:p>
    <w:p w14:paraId="56F6620E" w14:textId="77777777" w:rsidR="00DE6D79" w:rsidRPr="00DE6D79" w:rsidRDefault="00DE6D79" w:rsidP="00DE6D79">
      <w:pPr>
        <w:spacing w:after="120" w:line="240" w:lineRule="auto"/>
        <w:ind w:left="2835" w:right="1134"/>
        <w:jc w:val="both"/>
      </w:pPr>
      <w:r w:rsidRPr="00DE6D79">
        <w:t>The test procedure shall be in accordance with the requirements of paragraph A.13. of Appendix A</w:t>
      </w:r>
      <w:r w:rsidR="00813060" w:rsidRPr="00813060">
        <w:t xml:space="preserve"> </w:t>
      </w:r>
      <w:r w:rsidR="00813060">
        <w:t>to this annex</w:t>
      </w:r>
      <w:r w:rsidRPr="00DE6D79">
        <w:t>.</w:t>
      </w:r>
    </w:p>
    <w:p w14:paraId="451C9C5C" w14:textId="77777777" w:rsidR="00DE6D79" w:rsidRPr="00DE6D79" w:rsidRDefault="00DE6D79" w:rsidP="00DE6D79">
      <w:pPr>
        <w:keepNext/>
        <w:keepLines/>
        <w:spacing w:after="120" w:line="240" w:lineRule="auto"/>
        <w:ind w:left="2835" w:right="1134" w:hanging="567"/>
        <w:jc w:val="both"/>
      </w:pPr>
      <w:r w:rsidRPr="00DE6D79">
        <w:t>(d)</w:t>
      </w:r>
      <w:r w:rsidRPr="00DE6D79">
        <w:tab/>
        <w:t xml:space="preserve">Acceptance criteria for the flawed cylinder test </w:t>
      </w:r>
    </w:p>
    <w:p w14:paraId="75A75720" w14:textId="77777777" w:rsidR="00DE6D79" w:rsidRPr="00DE6D79" w:rsidRDefault="00DE6D79" w:rsidP="00DE6D79">
      <w:pPr>
        <w:spacing w:after="120" w:line="240" w:lineRule="auto"/>
        <w:ind w:left="2835" w:right="1134"/>
        <w:jc w:val="both"/>
      </w:pPr>
      <w:r w:rsidRPr="00DE6D79">
        <w:t>The cylinder passes the tests if the following conditions are met:</w:t>
      </w:r>
    </w:p>
    <w:p w14:paraId="2FC6616F" w14:textId="77777777" w:rsidR="00DE6D79" w:rsidRPr="00DE6D79" w:rsidRDefault="00DE6D79" w:rsidP="00DE6D79">
      <w:pPr>
        <w:spacing w:after="120" w:line="240" w:lineRule="auto"/>
        <w:ind w:left="3402" w:right="1134" w:hanging="567"/>
        <w:jc w:val="both"/>
      </w:pPr>
      <w:r w:rsidRPr="00DE6D79">
        <w:t>(i)</w:t>
      </w:r>
      <w:r w:rsidRPr="00DE6D79">
        <w:tab/>
        <w:t>For monotonic pressurisation burst test, the failed pressure shall be equal or greater than 26 MPa.</w:t>
      </w:r>
    </w:p>
    <w:p w14:paraId="6894AE12" w14:textId="77777777" w:rsidR="00DE6D79" w:rsidRPr="00DE6D79" w:rsidRDefault="00DE6D79" w:rsidP="00DE6D79">
      <w:pPr>
        <w:spacing w:after="120" w:line="240" w:lineRule="auto"/>
        <w:ind w:left="2835" w:right="1134"/>
        <w:jc w:val="both"/>
      </w:pPr>
      <w:r w:rsidRPr="00DE6D79">
        <w:lastRenderedPageBreak/>
        <w:t>For monotonic pressurised burst test, a total crack length measured on the external surface of 1.1 times the original machined length is allowed.</w:t>
      </w:r>
    </w:p>
    <w:p w14:paraId="2AE6E512" w14:textId="77777777" w:rsidR="00DE6D79" w:rsidRPr="00DE6D79" w:rsidRDefault="00DE6D79" w:rsidP="00DE6D79">
      <w:pPr>
        <w:spacing w:after="120" w:line="240" w:lineRule="auto"/>
        <w:ind w:left="3402" w:right="1134" w:hanging="567"/>
        <w:jc w:val="both"/>
      </w:pPr>
      <w:r w:rsidRPr="00DE6D79">
        <w:t>(ii)</w:t>
      </w:r>
      <w:r w:rsidRPr="00DE6D79">
        <w:tab/>
        <w:t>For cycle tested cylinders, fatigue crack growth beyond the original machined flaw length is allowed. However, the failure mode shall be a "leak". Propagation of the flaw by fatigue should occur over at least 90 per cent of the length of the original machined flaw.</w:t>
      </w:r>
    </w:p>
    <w:p w14:paraId="76EEB907" w14:textId="77777777" w:rsidR="00DE6D79" w:rsidRPr="00DE6D79" w:rsidRDefault="00DE6D79" w:rsidP="00DE6D79">
      <w:pPr>
        <w:spacing w:after="120" w:line="240" w:lineRule="auto"/>
        <w:ind w:left="2268" w:right="1134"/>
        <w:jc w:val="both"/>
      </w:pPr>
      <w:r w:rsidRPr="00DE6D79">
        <w:rPr>
          <w:i/>
        </w:rPr>
        <w:t xml:space="preserve">Note - </w:t>
      </w:r>
      <w:r w:rsidRPr="00DE6D79">
        <w:t xml:space="preserve">If these requirements are not fulfilled (failure occurs below </w:t>
      </w:r>
      <w:r w:rsidR="00751ACE">
        <w:t>2</w:t>
      </w:r>
      <w:r w:rsidR="00751ACE" w:rsidRPr="00DE6D79">
        <w:t xml:space="preserve">6 </w:t>
      </w:r>
      <w:r w:rsidRPr="00DE6D79">
        <w:t>MPa, even and if the failure is a leak), a new test can be performed with a less deep flaw. Also, if rupture type failure occurs at a pressure greater than 26 MPa and flaw depth is shallow, a new test can be performed with a deeper flaw.</w:t>
      </w:r>
    </w:p>
    <w:p w14:paraId="3F3D4B69" w14:textId="77777777" w:rsidR="00DE6D79" w:rsidRPr="00DE6D79" w:rsidRDefault="00DE6D79" w:rsidP="00DE6D79">
      <w:pPr>
        <w:spacing w:after="120" w:line="240" w:lineRule="auto"/>
        <w:ind w:left="2268" w:right="1134" w:hanging="1134"/>
        <w:jc w:val="both"/>
      </w:pPr>
      <w:r w:rsidRPr="00DE6D79">
        <w:t>F.3.</w:t>
      </w:r>
      <w:r w:rsidRPr="00DE6D79">
        <w:tab/>
        <w:t>Defect size for non-destructive examination (NDE)</w:t>
      </w:r>
    </w:p>
    <w:p w14:paraId="2D82DD61" w14:textId="77777777" w:rsidR="00DE6D79" w:rsidRPr="00DE6D79" w:rsidRDefault="00DE6D79" w:rsidP="00DE6D79">
      <w:pPr>
        <w:spacing w:after="120" w:line="240" w:lineRule="auto"/>
        <w:ind w:left="2268" w:right="1134" w:hanging="1134"/>
        <w:jc w:val="both"/>
      </w:pPr>
      <w:r w:rsidRPr="00DE6D79">
        <w:t>F.3.1.</w:t>
      </w:r>
      <w:r w:rsidRPr="00DE6D79">
        <w:tab/>
        <w:t>NDE Defect size by engineering critical assessment</w:t>
      </w:r>
    </w:p>
    <w:p w14:paraId="10738ABD" w14:textId="77777777" w:rsidR="00DE6D79" w:rsidRPr="00DE6D79" w:rsidRDefault="00DE6D79" w:rsidP="00DE6D79">
      <w:pPr>
        <w:spacing w:after="120" w:line="240" w:lineRule="auto"/>
        <w:ind w:left="2268" w:right="1134"/>
        <w:jc w:val="both"/>
      </w:pPr>
      <w:r w:rsidRPr="00DE6D79">
        <w:t>Calculations shall be performed in accordance with British Standard (BS)</w:t>
      </w:r>
      <w:r w:rsidRPr="00DE6D79">
        <w:br/>
        <w:t>PD 6493, Section 3., using the following steps:</w:t>
      </w:r>
    </w:p>
    <w:p w14:paraId="3B9E267D" w14:textId="77777777" w:rsidR="00DE6D79" w:rsidRPr="00DE6D79" w:rsidRDefault="00DE6D79" w:rsidP="00DE6D79">
      <w:pPr>
        <w:spacing w:after="120" w:line="240" w:lineRule="auto"/>
        <w:ind w:left="2835" w:right="1134" w:hanging="567"/>
        <w:jc w:val="both"/>
      </w:pPr>
      <w:r w:rsidRPr="00DE6D79">
        <w:t>(a)</w:t>
      </w:r>
      <w:r w:rsidRPr="00DE6D79">
        <w:tab/>
        <w:t xml:space="preserve">Fatigue cracks shall be modelled at the high stress location in the wall/liner as planar flaws; </w:t>
      </w:r>
    </w:p>
    <w:p w14:paraId="3D375B3B" w14:textId="77777777" w:rsidR="00DE6D79" w:rsidRPr="00DE6D79" w:rsidRDefault="00DE6D79" w:rsidP="00DE6D79">
      <w:pPr>
        <w:spacing w:after="120" w:line="240" w:lineRule="auto"/>
        <w:ind w:left="2835" w:right="1134" w:hanging="567"/>
        <w:jc w:val="both"/>
      </w:pPr>
      <w:r w:rsidRPr="00DE6D79">
        <w:t>(b)</w:t>
      </w:r>
      <w:r w:rsidRPr="00DE6D79">
        <w:tab/>
        <w:t xml:space="preserve">The applied stress range at the fatigue sensitive site, due to a pressure between 2 MPa and 20 MPa, shall be established from the stress analysis as outlined in paragraph F.1. of </w:t>
      </w:r>
      <w:r w:rsidR="00813060">
        <w:t>this appendix</w:t>
      </w:r>
      <w:r w:rsidRPr="00DE6D79">
        <w:t>;</w:t>
      </w:r>
    </w:p>
    <w:p w14:paraId="0FB3CDC3" w14:textId="77777777" w:rsidR="00DE6D79" w:rsidRPr="00DE6D79" w:rsidRDefault="00DE6D79" w:rsidP="00DE6D79">
      <w:pPr>
        <w:spacing w:after="120" w:line="240" w:lineRule="auto"/>
        <w:ind w:left="2835" w:right="1134" w:hanging="567"/>
        <w:jc w:val="both"/>
      </w:pPr>
      <w:r w:rsidRPr="00DE6D79">
        <w:t>(c)</w:t>
      </w:r>
      <w:r w:rsidRPr="00DE6D79">
        <w:tab/>
        <w:t>The bending and membrane stress component may be used separately;</w:t>
      </w:r>
    </w:p>
    <w:p w14:paraId="7FE977D2" w14:textId="77777777" w:rsidR="00DE6D79" w:rsidRPr="00DE6D79" w:rsidRDefault="00DE6D79" w:rsidP="00DE6D79">
      <w:pPr>
        <w:spacing w:after="120" w:line="240" w:lineRule="auto"/>
        <w:ind w:left="2835" w:right="1134" w:hanging="567"/>
        <w:jc w:val="both"/>
      </w:pPr>
      <w:r w:rsidRPr="00DE6D79">
        <w:t>(d)</w:t>
      </w:r>
      <w:r w:rsidRPr="00DE6D79">
        <w:tab/>
        <w:t>The minimum number of pressure cycles is 15,000;</w:t>
      </w:r>
    </w:p>
    <w:p w14:paraId="3AA6A628" w14:textId="77777777" w:rsidR="00DE6D79" w:rsidRPr="00DE6D79" w:rsidRDefault="00DE6D79" w:rsidP="00DE6D79">
      <w:pPr>
        <w:spacing w:after="120" w:line="240" w:lineRule="auto"/>
        <w:ind w:left="2835" w:right="1134" w:hanging="567"/>
        <w:jc w:val="both"/>
      </w:pPr>
      <w:r w:rsidRPr="00DE6D79">
        <w:t>(e)</w:t>
      </w:r>
      <w:r w:rsidRPr="00DE6D79">
        <w:tab/>
        <w:t>The fatigue crack propagation data shall be determined in air in accordance with ASTM E647. The crack plane orientation shall be in the C-L direction (i.e., crack plane perpendicular to the circumferences and along the axis of the cylinder), as illustrated in ASTM E399. The rate shall be determined as an average of 3 specimen tests. Where specific fatigue crack propagation data are available for the material and service condition, they may be used in the assessment.</w:t>
      </w:r>
    </w:p>
    <w:p w14:paraId="2641118B" w14:textId="77777777" w:rsidR="00DE6D79" w:rsidRPr="00DE6D79" w:rsidRDefault="00DE6D79" w:rsidP="00DE6D79">
      <w:pPr>
        <w:spacing w:after="120" w:line="240" w:lineRule="auto"/>
        <w:ind w:left="2835" w:right="1134" w:hanging="567"/>
        <w:jc w:val="both"/>
      </w:pPr>
      <w:r w:rsidRPr="00DE6D79">
        <w:t>(f)</w:t>
      </w:r>
      <w:r w:rsidRPr="00DE6D79">
        <w:tab/>
        <w:t>The amount of crack growth in the thickness direction and in the length direction per pressures cycle shall be determined in accordance with the steps outlined in Section 14.2. of the BS PD 6493-91 standard by integrating the relationship between the rate of fatigue crack propagation, as established in e) above, and the range of crack driving force corresponding to the applied pressure cycle;</w:t>
      </w:r>
    </w:p>
    <w:p w14:paraId="294AC023" w14:textId="77777777" w:rsidR="00DE6D79" w:rsidRPr="00DE6D79" w:rsidRDefault="00DE6D79" w:rsidP="00DE6D79">
      <w:pPr>
        <w:spacing w:after="120" w:line="240" w:lineRule="auto"/>
        <w:ind w:left="2835" w:right="1134" w:hanging="567"/>
        <w:jc w:val="both"/>
      </w:pPr>
      <w:r w:rsidRPr="00DE6D79">
        <w:t>(g)</w:t>
      </w:r>
      <w:r w:rsidRPr="00DE6D79">
        <w:tab/>
        <w:t>Using the above steps, calculate the maximum allowable defect depth and length which shall not cause the failure of the cylinder during the design life due to either fatigue or rupture. The defect size for NDE shall be equal to or less than the calculated maximum allowable defect size for the design.</w:t>
      </w:r>
    </w:p>
    <w:p w14:paraId="33B9D2DC" w14:textId="77777777" w:rsidR="00DE6D79" w:rsidRPr="00DE6D79" w:rsidRDefault="00DE6D79" w:rsidP="00DE6D79">
      <w:pPr>
        <w:keepNext/>
        <w:keepLines/>
        <w:spacing w:after="120" w:line="240" w:lineRule="auto"/>
        <w:ind w:left="2268" w:right="1134" w:hanging="1134"/>
        <w:jc w:val="both"/>
      </w:pPr>
      <w:r w:rsidRPr="00DE6D79">
        <w:lastRenderedPageBreak/>
        <w:t>F.3.2.</w:t>
      </w:r>
      <w:r w:rsidRPr="00DE6D79">
        <w:tab/>
        <w:t>NDE Defect size by flawed cylinder cycling</w:t>
      </w:r>
    </w:p>
    <w:p w14:paraId="7ADB1B15" w14:textId="77777777" w:rsidR="00DE6D79" w:rsidRPr="00DE6D79" w:rsidRDefault="00DE6D79" w:rsidP="00DE6D79">
      <w:pPr>
        <w:keepNext/>
        <w:keepLines/>
        <w:spacing w:after="120" w:line="240" w:lineRule="auto"/>
        <w:ind w:left="2268" w:right="1134"/>
        <w:jc w:val="both"/>
      </w:pPr>
      <w:r w:rsidRPr="00DE6D79">
        <w:t>For type CNG-1, CNG-2 and CNG-3 designs, three cylinders containing artificial defects that exceed the defect length and depth detection capability of the NDE inspection method required in paragraph 6.15. of Annex 3</w:t>
      </w:r>
      <w:r w:rsidR="00813060">
        <w:t>A</w:t>
      </w:r>
      <w:r w:rsidRPr="00DE6D79">
        <w:t>, shall be pressure cycled to failure in accordance with the test method in paragraph A.13. (Appendix A</w:t>
      </w:r>
      <w:r w:rsidR="00813060">
        <w:t xml:space="preserve"> to this annex</w:t>
      </w:r>
      <w:r w:rsidRPr="00DE6D79">
        <w:t>). For type CNG-1 designs having a fatigue sensitive site in the cylindrical part, external flaws shall be introduced on the side wall. For type CNG-1 designs having the fatigue sensitive site outside the side wall, and for type CNG-2 and CNG-3 designs, internal flaws shall be introduced. Internal flaws may be machined prior to the heat treating and closing of the end of the cylinder.</w:t>
      </w:r>
    </w:p>
    <w:p w14:paraId="42AAFAAD" w14:textId="77777777" w:rsidR="00DE6D79" w:rsidRPr="00DE6D79" w:rsidRDefault="00DE6D79" w:rsidP="00DE6D79">
      <w:pPr>
        <w:spacing w:after="120" w:line="240" w:lineRule="auto"/>
        <w:ind w:left="2268" w:right="1134"/>
        <w:jc w:val="both"/>
      </w:pPr>
      <w:r w:rsidRPr="00DE6D79">
        <w:t>The cylinders shall not leak or rupture in less than 15,000 cycles. The allowable defect size for NDE shall be equal to or less than the artificial flaw size at that location.</w:t>
      </w:r>
    </w:p>
    <w:p w14:paraId="345F970A" w14:textId="77777777" w:rsidR="00DE6D79" w:rsidRPr="00DE6D79" w:rsidRDefault="00DE6D79" w:rsidP="00DE6D79">
      <w:pPr>
        <w:ind w:left="1134" w:right="1134"/>
        <w:jc w:val="both"/>
      </w:pPr>
    </w:p>
    <w:p w14:paraId="52322C74" w14:textId="77777777" w:rsidR="00DE6D79" w:rsidRPr="00DE6D79" w:rsidRDefault="00DE6D79" w:rsidP="00DE6D79">
      <w:pPr>
        <w:ind w:left="1134" w:right="1134"/>
        <w:jc w:val="both"/>
        <w:sectPr w:rsidR="00DE6D79" w:rsidRPr="00DE6D79" w:rsidSect="00DE6D79">
          <w:headerReference w:type="even" r:id="rId76"/>
          <w:headerReference w:type="default" r:id="rId77"/>
          <w:headerReference w:type="first" r:id="rId78"/>
          <w:footerReference w:type="first" r:id="rId79"/>
          <w:footnotePr>
            <w:numRestart w:val="eachSect"/>
          </w:footnotePr>
          <w:endnotePr>
            <w:numFmt w:val="decimal"/>
          </w:endnotePr>
          <w:pgSz w:w="11907" w:h="16840" w:code="9"/>
          <w:pgMar w:top="1701" w:right="1134" w:bottom="2268" w:left="1134" w:header="1134" w:footer="1701" w:gutter="0"/>
          <w:cols w:space="720"/>
          <w:docGrid w:linePitch="272"/>
        </w:sectPr>
      </w:pPr>
    </w:p>
    <w:p w14:paraId="69E04577" w14:textId="77777777" w:rsidR="00DE6D79" w:rsidRPr="00DE6D79" w:rsidRDefault="00DE6D79" w:rsidP="000F07F0">
      <w:pPr>
        <w:pStyle w:val="HChG"/>
      </w:pPr>
      <w:bookmarkStart w:id="95" w:name="_Toc384288938"/>
      <w:r w:rsidRPr="00DE6D79">
        <w:lastRenderedPageBreak/>
        <w:t>Annex 3A - Appendix G</w:t>
      </w:r>
      <w:bookmarkEnd w:id="95"/>
    </w:p>
    <w:p w14:paraId="5BD5D293" w14:textId="77777777" w:rsidR="00DE6D79" w:rsidRPr="00DE6D79" w:rsidRDefault="000F07F0" w:rsidP="000F07F0">
      <w:pPr>
        <w:pStyle w:val="HChG"/>
      </w:pPr>
      <w:r>
        <w:tab/>
      </w:r>
      <w:r>
        <w:tab/>
      </w:r>
      <w:bookmarkStart w:id="96" w:name="_Toc384288939"/>
      <w:r w:rsidR="00DE6D79" w:rsidRPr="00DE6D79">
        <w:t>Instructions by the container manufacturer on handling, use and inspection of cylinders</w:t>
      </w:r>
      <w:bookmarkEnd w:id="96"/>
    </w:p>
    <w:p w14:paraId="34FC4445" w14:textId="77777777" w:rsidR="00DE6D79" w:rsidRPr="00DE6D79" w:rsidRDefault="00DE6D79" w:rsidP="00DE6D79">
      <w:pPr>
        <w:spacing w:after="120" w:line="240" w:lineRule="auto"/>
        <w:ind w:left="2268" w:right="1134" w:hanging="1134"/>
        <w:jc w:val="both"/>
      </w:pPr>
      <w:r w:rsidRPr="00DE6D79">
        <w:t>G.1.</w:t>
      </w:r>
      <w:r w:rsidRPr="00DE6D79">
        <w:tab/>
        <w:t>General</w:t>
      </w:r>
    </w:p>
    <w:p w14:paraId="4CD3D000" w14:textId="77777777" w:rsidR="00DE6D79" w:rsidRPr="00DE6D79" w:rsidRDefault="00DE6D79" w:rsidP="00DE6D79">
      <w:pPr>
        <w:spacing w:after="120" w:line="240" w:lineRule="auto"/>
        <w:ind w:left="2268" w:right="1134"/>
        <w:jc w:val="both"/>
      </w:pPr>
      <w:r w:rsidRPr="00DE6D79">
        <w:t>The primary function of this appendix is to provide guidance to the cylinder purchaser, distributor, installer and user for the safe use of the cylinder over its intended service life.</w:t>
      </w:r>
    </w:p>
    <w:p w14:paraId="74DF6E08" w14:textId="77777777" w:rsidR="00DE6D79" w:rsidRPr="00DE6D79" w:rsidRDefault="00DE6D79" w:rsidP="00DE6D79">
      <w:pPr>
        <w:spacing w:after="120" w:line="240" w:lineRule="auto"/>
        <w:ind w:left="2268" w:right="1134" w:hanging="1134"/>
        <w:jc w:val="both"/>
      </w:pPr>
      <w:r w:rsidRPr="00DE6D79">
        <w:t>G.2.</w:t>
      </w:r>
      <w:r w:rsidRPr="00DE6D79">
        <w:tab/>
        <w:t>Distribution</w:t>
      </w:r>
    </w:p>
    <w:p w14:paraId="3A8D2789" w14:textId="77777777" w:rsidR="00DE6D79" w:rsidRPr="00DE6D79" w:rsidRDefault="00DE6D79" w:rsidP="00DE6D79">
      <w:pPr>
        <w:spacing w:after="120" w:line="240" w:lineRule="auto"/>
        <w:ind w:left="2268" w:right="1134"/>
        <w:jc w:val="both"/>
      </w:pPr>
      <w:r w:rsidRPr="00DE6D79">
        <w:t>The manufacturer shall advise the purchaser that the instructions shall be supplied to all parties involved in the distribution, handling, installation and use of the cylinders; The document may be reproduced to provide sufficient copies for this purpose, however it shall be marked to provide reference to the cylinders being delivered;</w:t>
      </w:r>
    </w:p>
    <w:p w14:paraId="54328BB5" w14:textId="77777777" w:rsidR="00DE6D79" w:rsidRPr="00DE6D79" w:rsidRDefault="00DE6D79" w:rsidP="00DE6D79">
      <w:pPr>
        <w:spacing w:after="120" w:line="240" w:lineRule="auto"/>
        <w:ind w:left="2268" w:right="1134" w:hanging="1134"/>
        <w:jc w:val="both"/>
      </w:pPr>
      <w:r w:rsidRPr="00DE6D79">
        <w:t>G.3.</w:t>
      </w:r>
      <w:r w:rsidRPr="00DE6D79">
        <w:tab/>
        <w:t>Reference to existing codes, standards and regulations</w:t>
      </w:r>
    </w:p>
    <w:p w14:paraId="32268FE6" w14:textId="77777777" w:rsidR="00DE6D79" w:rsidRPr="00DE6D79" w:rsidRDefault="00DE6D79" w:rsidP="00DE6D79">
      <w:pPr>
        <w:spacing w:after="120" w:line="240" w:lineRule="auto"/>
        <w:ind w:left="2268" w:right="1134"/>
        <w:jc w:val="both"/>
      </w:pPr>
      <w:r w:rsidRPr="00DE6D79">
        <w:t>Specific instructions may be stated by reference to national or recognized codes, standards and regulations.</w:t>
      </w:r>
    </w:p>
    <w:p w14:paraId="0C6B28AC" w14:textId="77777777" w:rsidR="00DE6D79" w:rsidRPr="00DE6D79" w:rsidRDefault="00DE6D79" w:rsidP="00DE6D79">
      <w:pPr>
        <w:spacing w:after="120" w:line="240" w:lineRule="auto"/>
        <w:ind w:left="2268" w:right="1134" w:hanging="1134"/>
        <w:jc w:val="both"/>
      </w:pPr>
      <w:r w:rsidRPr="00DE6D79">
        <w:t>G.4.</w:t>
      </w:r>
      <w:r w:rsidRPr="00DE6D79">
        <w:tab/>
        <w:t>Cylinder handling</w:t>
      </w:r>
    </w:p>
    <w:p w14:paraId="06041838" w14:textId="77777777" w:rsidR="00DE6D79" w:rsidRPr="00DE6D79" w:rsidRDefault="00DE6D79" w:rsidP="00DE6D79">
      <w:pPr>
        <w:spacing w:after="120" w:line="240" w:lineRule="auto"/>
        <w:ind w:left="2268" w:right="1134"/>
        <w:jc w:val="both"/>
      </w:pPr>
      <w:r w:rsidRPr="00DE6D79">
        <w:t>Handling procedures shall be provided to ensure that the cylinders will not suffer unacceptable damage or contamination during handling.</w:t>
      </w:r>
    </w:p>
    <w:p w14:paraId="6621C5A1" w14:textId="77777777" w:rsidR="00DE6D79" w:rsidRPr="00DE6D79" w:rsidRDefault="00DE6D79" w:rsidP="00DE6D79">
      <w:pPr>
        <w:spacing w:after="120" w:line="240" w:lineRule="auto"/>
        <w:ind w:left="2268" w:right="1134" w:hanging="1134"/>
        <w:jc w:val="both"/>
      </w:pPr>
      <w:r w:rsidRPr="00DE6D79">
        <w:t>G.5.</w:t>
      </w:r>
      <w:r w:rsidRPr="00DE6D79">
        <w:tab/>
        <w:t>Installation</w:t>
      </w:r>
    </w:p>
    <w:p w14:paraId="38A78E8D" w14:textId="77777777" w:rsidR="00DE6D79" w:rsidRPr="00DE6D79" w:rsidRDefault="00DE6D79" w:rsidP="00DE6D79">
      <w:pPr>
        <w:spacing w:after="120" w:line="240" w:lineRule="auto"/>
        <w:ind w:left="2268" w:right="1134"/>
        <w:jc w:val="both"/>
      </w:pPr>
      <w:r w:rsidRPr="00DE6D79">
        <w:t>Installation instructions shall be provided to ensure that the cylinders will not suffer unacceptable damage during installation and during normal operation over the intended service life.</w:t>
      </w:r>
    </w:p>
    <w:p w14:paraId="0F1481A1" w14:textId="77777777" w:rsidR="00DE6D79" w:rsidRPr="00DE6D79" w:rsidRDefault="00DE6D79" w:rsidP="00DE6D79">
      <w:pPr>
        <w:spacing w:after="120" w:line="240" w:lineRule="auto"/>
        <w:ind w:left="2268" w:right="1134"/>
        <w:jc w:val="both"/>
      </w:pPr>
      <w:r w:rsidRPr="00DE6D79">
        <w:t>Where the mounting is specified by the manufacturer, the instructions shall contain where relevant, details such as mounting design, the use of resilient gasket materials, the correct tightening torques and avoidance of direct exposure of the cylinder to an environment of chemical and mechanical contacts.</w:t>
      </w:r>
    </w:p>
    <w:p w14:paraId="20BDBF21" w14:textId="77777777" w:rsidR="00DE6D79" w:rsidRPr="00DE6D79" w:rsidRDefault="00DE6D79" w:rsidP="00DE6D79">
      <w:pPr>
        <w:spacing w:after="120" w:line="240" w:lineRule="auto"/>
        <w:ind w:left="2268" w:right="1134"/>
        <w:jc w:val="both"/>
      </w:pPr>
      <w:r w:rsidRPr="00DE6D79">
        <w:t>Where the mounting is not specified by the manufacturer, the manufacturer shall draw the purchaser's attention to possible long term impacts of the vehicle mounting system, for example: vehicle body movements and cylinder expansion/contraction in the pressure and temperature conditions of service.</w:t>
      </w:r>
    </w:p>
    <w:p w14:paraId="2A5A0CF6" w14:textId="77777777" w:rsidR="00DE6D79" w:rsidRPr="00DE6D79" w:rsidRDefault="00DE6D79" w:rsidP="00DE6D79">
      <w:pPr>
        <w:spacing w:after="120" w:line="240" w:lineRule="auto"/>
        <w:ind w:left="2268" w:right="1134"/>
        <w:jc w:val="both"/>
      </w:pPr>
      <w:r w:rsidRPr="00DE6D79">
        <w:t>Where applicable, the purchaser's attention shall be drawn to the need to provide installations such that liquids or solids cannot be collected to cause cylinder material damage;</w:t>
      </w:r>
    </w:p>
    <w:p w14:paraId="5BB00724" w14:textId="77777777" w:rsidR="00DE6D79" w:rsidRPr="00DE6D79" w:rsidRDefault="00DE6D79" w:rsidP="00DE6D79">
      <w:pPr>
        <w:spacing w:after="120" w:line="240" w:lineRule="auto"/>
        <w:ind w:left="2268" w:right="1134"/>
        <w:jc w:val="both"/>
      </w:pPr>
      <w:r w:rsidRPr="00DE6D79">
        <w:t>The correct pressure relieve device to be fitted shall be specified.</w:t>
      </w:r>
    </w:p>
    <w:p w14:paraId="0B0EDEC0" w14:textId="77777777" w:rsidR="00DE6D79" w:rsidRPr="00DE6D79" w:rsidRDefault="00DE6D79" w:rsidP="00DE6D79">
      <w:pPr>
        <w:spacing w:after="120" w:line="240" w:lineRule="auto"/>
        <w:ind w:left="2268" w:right="1134" w:hanging="1134"/>
        <w:jc w:val="both"/>
      </w:pPr>
      <w:r w:rsidRPr="00DE6D79">
        <w:t>G.6.</w:t>
      </w:r>
      <w:r w:rsidRPr="00DE6D79">
        <w:tab/>
        <w:t>Use of cylinders</w:t>
      </w:r>
    </w:p>
    <w:p w14:paraId="54842A17" w14:textId="77777777" w:rsidR="00DE6D79" w:rsidRPr="00DE6D79" w:rsidRDefault="00DE6D79" w:rsidP="00DE6D79">
      <w:pPr>
        <w:spacing w:after="120" w:line="240" w:lineRule="auto"/>
        <w:ind w:left="2268" w:right="1134"/>
        <w:jc w:val="both"/>
      </w:pPr>
      <w:r w:rsidRPr="00DE6D79">
        <w:t>The manufacturer shall draw the purchaser's attention to the intended service conditions specified by this Regulation, in particular the cylinder's allowable number of pressure cycles, its life in years, the gas quality limits and the allowable maximum pressures.</w:t>
      </w:r>
    </w:p>
    <w:p w14:paraId="6D4F92FD" w14:textId="77777777" w:rsidR="00DE6D79" w:rsidRPr="00DE6D79" w:rsidRDefault="00DE6D79" w:rsidP="00DE6D79">
      <w:pPr>
        <w:spacing w:after="120" w:line="240" w:lineRule="auto"/>
        <w:ind w:left="2268" w:right="1134" w:hanging="1134"/>
        <w:jc w:val="both"/>
      </w:pPr>
      <w:r w:rsidRPr="00DE6D79">
        <w:lastRenderedPageBreak/>
        <w:t>G.7.</w:t>
      </w:r>
      <w:r w:rsidRPr="00DE6D79">
        <w:tab/>
        <w:t>In-service inspection</w:t>
      </w:r>
    </w:p>
    <w:p w14:paraId="20C6DD90" w14:textId="77777777" w:rsidR="00DE6D79" w:rsidRPr="00DE6D79" w:rsidRDefault="00DE6D79" w:rsidP="00DE6D79">
      <w:pPr>
        <w:spacing w:after="120" w:line="240" w:lineRule="auto"/>
        <w:ind w:left="2268" w:right="1134"/>
        <w:jc w:val="both"/>
      </w:pPr>
      <w:r w:rsidRPr="00DE6D79">
        <w:t xml:space="preserve">The manufacturer shall clearly specify the user's obligation to observe the required cylinder inspection requirements (e.g. reinspection interval, by </w:t>
      </w:r>
      <w:r w:rsidR="00813060" w:rsidRPr="00DE6D79">
        <w:t>authori</w:t>
      </w:r>
      <w:r w:rsidR="00813060">
        <w:t>z</w:t>
      </w:r>
      <w:r w:rsidR="00813060" w:rsidRPr="00DE6D79">
        <w:t xml:space="preserve">ed </w:t>
      </w:r>
      <w:r w:rsidRPr="00DE6D79">
        <w:t>personnel). This information shall be in agreement with the design approval requirements.</w:t>
      </w:r>
    </w:p>
    <w:p w14:paraId="082E954A" w14:textId="77777777" w:rsidR="00DE6D79" w:rsidRPr="00DE6D79" w:rsidRDefault="00DE6D79" w:rsidP="00DE6D79">
      <w:pPr>
        <w:spacing w:after="120"/>
        <w:ind w:left="2268" w:right="1134"/>
        <w:jc w:val="both"/>
      </w:pPr>
    </w:p>
    <w:p w14:paraId="7E21DF4B" w14:textId="77777777" w:rsidR="00DE6D79" w:rsidRPr="00DE6D79" w:rsidRDefault="00DE6D79" w:rsidP="00DE6D79">
      <w:pPr>
        <w:jc w:val="center"/>
        <w:sectPr w:rsidR="00DE6D79" w:rsidRPr="00DE6D79" w:rsidSect="00DE6D79">
          <w:headerReference w:type="even" r:id="rId80"/>
          <w:headerReference w:type="default" r:id="rId81"/>
          <w:headerReference w:type="first" r:id="rId82"/>
          <w:footerReference w:type="first" r:id="rId83"/>
          <w:footnotePr>
            <w:numRestart w:val="eachSect"/>
          </w:footnotePr>
          <w:endnotePr>
            <w:numFmt w:val="decimal"/>
          </w:endnotePr>
          <w:pgSz w:w="11907" w:h="16840" w:code="9"/>
          <w:pgMar w:top="1701" w:right="1134" w:bottom="2268" w:left="1134" w:header="1134" w:footer="1701" w:gutter="0"/>
          <w:cols w:space="720"/>
          <w:docGrid w:linePitch="272"/>
        </w:sectPr>
      </w:pPr>
    </w:p>
    <w:p w14:paraId="74802EEA" w14:textId="77777777" w:rsidR="00DE6D79" w:rsidRPr="00DE6D79" w:rsidRDefault="00DE6D79" w:rsidP="000F07F0">
      <w:pPr>
        <w:pStyle w:val="HChG"/>
      </w:pPr>
      <w:bookmarkStart w:id="97" w:name="_Toc384288940"/>
      <w:r w:rsidRPr="00DE6D79">
        <w:lastRenderedPageBreak/>
        <w:t>Annex 3A - Appendix H</w:t>
      </w:r>
      <w:bookmarkEnd w:id="97"/>
    </w:p>
    <w:p w14:paraId="7494ABC9" w14:textId="77777777" w:rsidR="00DE6D79" w:rsidRPr="00DE6D79" w:rsidRDefault="000F07F0" w:rsidP="000F07F0">
      <w:pPr>
        <w:pStyle w:val="HChG"/>
      </w:pPr>
      <w:r>
        <w:tab/>
      </w:r>
      <w:r>
        <w:tab/>
      </w:r>
      <w:bookmarkStart w:id="98" w:name="_Toc384288941"/>
      <w:r w:rsidR="00DE6D79" w:rsidRPr="00DE6D79">
        <w:t>Environmental test</w:t>
      </w:r>
      <w:bookmarkEnd w:id="98"/>
    </w:p>
    <w:p w14:paraId="068F23B3" w14:textId="77777777" w:rsidR="00DE6D79" w:rsidRPr="00DE6D79" w:rsidRDefault="00DE6D79" w:rsidP="00DE6D79">
      <w:pPr>
        <w:spacing w:after="120" w:line="240" w:lineRule="auto"/>
        <w:ind w:left="2268" w:right="1134" w:hanging="1134"/>
        <w:jc w:val="both"/>
      </w:pPr>
      <w:r w:rsidRPr="00DE6D79">
        <w:t>H.1.</w:t>
      </w:r>
      <w:r w:rsidRPr="00DE6D79">
        <w:tab/>
        <w:t>Scope</w:t>
      </w:r>
    </w:p>
    <w:p w14:paraId="3C59503C" w14:textId="77777777" w:rsidR="00DE6D79" w:rsidRPr="00DE6D79" w:rsidRDefault="00DE6D79" w:rsidP="00DE6D79">
      <w:pPr>
        <w:spacing w:after="120" w:line="240" w:lineRule="auto"/>
        <w:ind w:left="2268" w:right="1134"/>
        <w:jc w:val="both"/>
      </w:pPr>
      <w:r w:rsidRPr="00DE6D79">
        <w:t>The environmental test is intended to demonstrate that NGV cylinders can withstand exposure to the automotive underbody environment and occasional exposure to other fluids. This test was developed by the United States</w:t>
      </w:r>
      <w:r w:rsidR="00813060">
        <w:t xml:space="preserve"> of America</w:t>
      </w:r>
      <w:r w:rsidRPr="00DE6D79">
        <w:t xml:space="preserve"> (US</w:t>
      </w:r>
      <w:r w:rsidR="00813060">
        <w:t>A</w:t>
      </w:r>
      <w:r w:rsidRPr="00DE6D79">
        <w:t>) automotive industry in response to cylinder failures initiated by stress corrosion cracking of the composite wrap.</w:t>
      </w:r>
    </w:p>
    <w:p w14:paraId="4967EF34" w14:textId="77777777" w:rsidR="00DE6D79" w:rsidRPr="00DE6D79" w:rsidRDefault="00DE6D79" w:rsidP="00DE6D79">
      <w:pPr>
        <w:spacing w:after="120" w:line="240" w:lineRule="auto"/>
        <w:ind w:left="2268" w:right="1134" w:hanging="1134"/>
        <w:jc w:val="both"/>
      </w:pPr>
      <w:r w:rsidRPr="00DE6D79">
        <w:t>H.2.</w:t>
      </w:r>
      <w:r w:rsidRPr="00DE6D79">
        <w:tab/>
        <w:t>Summary of test method</w:t>
      </w:r>
    </w:p>
    <w:p w14:paraId="33507CD3" w14:textId="77777777" w:rsidR="00DE6D79" w:rsidRPr="00DE6D79" w:rsidRDefault="00DE6D79" w:rsidP="00DE6D79">
      <w:pPr>
        <w:spacing w:after="120" w:line="240" w:lineRule="auto"/>
        <w:ind w:left="2268" w:right="1134"/>
        <w:jc w:val="both"/>
      </w:pPr>
      <w:r w:rsidRPr="00DE6D79">
        <w:t>A cylinder is first preconditioned by a combination of pendulum and gravel impacts to simulate potential underbody conditions. The cylinder is then subjected to a sequence of immersion in simulated road salt/acid rain, exposure to other fluids, pressure cycles and high and low temperature exposures. At the conclusion of the test sequence the cylinder will be hydraulically pressured to destruction. The remaining residual burst strength of the cylinder shall be not less than 85 per cent of the minimum design burst strength.</w:t>
      </w:r>
    </w:p>
    <w:p w14:paraId="31D189D0" w14:textId="77777777" w:rsidR="00DE6D79" w:rsidRPr="00DE6D79" w:rsidRDefault="00DE6D79" w:rsidP="00DE6D79">
      <w:pPr>
        <w:spacing w:after="120" w:line="240" w:lineRule="auto"/>
        <w:ind w:left="2268" w:right="1134" w:hanging="1134"/>
        <w:jc w:val="both"/>
      </w:pPr>
      <w:r w:rsidRPr="00DE6D79">
        <w:t>H.3.</w:t>
      </w:r>
      <w:r w:rsidRPr="00DE6D79">
        <w:tab/>
        <w:t>Cylinder set-up and preparation</w:t>
      </w:r>
    </w:p>
    <w:p w14:paraId="4EA0BE43" w14:textId="77777777" w:rsidR="00DE6D79" w:rsidRPr="00DE6D79" w:rsidRDefault="00DE6D79" w:rsidP="00DE6D79">
      <w:pPr>
        <w:spacing w:after="120" w:line="240" w:lineRule="auto"/>
        <w:ind w:left="2268" w:right="1134"/>
        <w:jc w:val="both"/>
      </w:pPr>
      <w:r w:rsidRPr="00DE6D79">
        <w:t>The cylinder shall be tested in a condition representative of installed geometry including coating (if applicable), brackets and gaskets, and pressure fittings using the same sealing configuration (i.e. O-rings) as that used in service. Brackets may be painted or coated prior to installation in the immersion test if they are painted or coated prior to vehicle installation.</w:t>
      </w:r>
    </w:p>
    <w:p w14:paraId="07AFF80B" w14:textId="77777777" w:rsidR="00DE6D79" w:rsidRPr="00DE6D79" w:rsidRDefault="00DE6D79" w:rsidP="00DE6D79">
      <w:pPr>
        <w:spacing w:after="120" w:line="240" w:lineRule="auto"/>
        <w:ind w:left="2268" w:right="1134"/>
        <w:jc w:val="both"/>
      </w:pPr>
      <w:r w:rsidRPr="00DE6D79">
        <w:t>Cylinders will be tested horizontally and nominally divided along their horizontal centreline into "upper" and "lower" sections. The lower section of the cylinder will be alternatively immersed in road salt/acid rain environment and in heated or cooled air.</w:t>
      </w:r>
    </w:p>
    <w:p w14:paraId="04CB8076" w14:textId="77777777" w:rsidR="00DE6D79" w:rsidRPr="00DE6D79" w:rsidRDefault="00DE6D79" w:rsidP="00DE6D79">
      <w:pPr>
        <w:spacing w:after="120" w:line="240" w:lineRule="auto"/>
        <w:ind w:left="2268" w:right="1134"/>
        <w:jc w:val="both"/>
      </w:pPr>
      <w:r w:rsidRPr="00DE6D79">
        <w:t>The upper section will be divided into 5 distinct areas and marked for preconditioning and fluid exposure. The areas will be nominally 100 mm in diameter. The areas shall not overlap on the cylinder surface. While convenient for testing, the areas need not be oriented along a single line, but shall not overlap the immersed section of the cylinder.</w:t>
      </w:r>
    </w:p>
    <w:p w14:paraId="0E0BE6C4" w14:textId="77777777" w:rsidR="00DE6D79" w:rsidRPr="00DE6D79" w:rsidRDefault="00DE6D79" w:rsidP="00DE6D79">
      <w:pPr>
        <w:spacing w:after="120" w:line="240" w:lineRule="auto"/>
        <w:ind w:left="2268" w:right="1134"/>
        <w:jc w:val="both"/>
      </w:pPr>
      <w:r w:rsidRPr="00DE6D79">
        <w:t>Although preconditioning and fluid exposure is performed on the cylindrical section of the cylinder, all of the cylinder, including the domed sections, should be as resistant to the exposure environments as are the exposed areas.</w:t>
      </w:r>
    </w:p>
    <w:p w14:paraId="79A0B402" w14:textId="77777777" w:rsidR="00DE6D79" w:rsidRPr="00DE6D79" w:rsidRDefault="00DE6D79" w:rsidP="00DE6D79">
      <w:pPr>
        <w:keepNext/>
        <w:keepLines/>
        <w:spacing w:line="240" w:lineRule="auto"/>
        <w:ind w:left="1134"/>
        <w:outlineLvl w:val="0"/>
      </w:pPr>
      <w:bookmarkStart w:id="99" w:name="_Toc343849554"/>
      <w:r w:rsidRPr="00DE6D79">
        <w:lastRenderedPageBreak/>
        <w:t>Figure H.1</w:t>
      </w:r>
      <w:bookmarkEnd w:id="99"/>
    </w:p>
    <w:p w14:paraId="2526A385" w14:textId="77777777" w:rsidR="00DE6D79" w:rsidRPr="00DE6D79" w:rsidRDefault="00DE6D79" w:rsidP="00DE6D79">
      <w:pPr>
        <w:keepNext/>
        <w:keepLines/>
        <w:spacing w:after="120" w:line="240" w:lineRule="auto"/>
        <w:ind w:left="1134"/>
        <w:outlineLvl w:val="0"/>
        <w:rPr>
          <w:b/>
        </w:rPr>
      </w:pPr>
      <w:bookmarkStart w:id="100" w:name="_Toc343849555"/>
      <w:r w:rsidRPr="00DE6D79">
        <w:rPr>
          <w:b/>
        </w:rPr>
        <w:t>Cylinder orientation and layout of exposure areas</w:t>
      </w:r>
      <w:bookmarkEnd w:id="100"/>
    </w:p>
    <w:p w14:paraId="565BE348" w14:textId="77777777" w:rsidR="00DE6D79" w:rsidRPr="00DE6D79" w:rsidRDefault="00DE6D79" w:rsidP="00DE6D79">
      <w:pPr>
        <w:keepNext/>
        <w:keepLines/>
        <w:spacing w:after="120" w:line="240" w:lineRule="auto"/>
        <w:ind w:left="1134" w:right="1134"/>
        <w:jc w:val="center"/>
      </w:pPr>
      <w:r w:rsidRPr="00DE6D79">
        <w:t>Other fluid</w:t>
      </w:r>
    </w:p>
    <w:p w14:paraId="1E2B2351" w14:textId="77777777" w:rsidR="00DE6D79" w:rsidRPr="00DE6D79" w:rsidRDefault="00511CC3" w:rsidP="00DE6D79">
      <w:pPr>
        <w:keepNext/>
        <w:keepLines/>
        <w:spacing w:after="120" w:line="240" w:lineRule="auto"/>
        <w:ind w:left="1134" w:right="1134"/>
        <w:jc w:val="center"/>
      </w:pPr>
      <w:r w:rsidRPr="00DE6D79">
        <w:t>Exposure</w:t>
      </w:r>
      <w:r w:rsidR="00DE6D79" w:rsidRPr="00DE6D79">
        <w:t xml:space="preserve"> areas</w:t>
      </w:r>
    </w:p>
    <w:p w14:paraId="77F68BF3" w14:textId="77777777" w:rsidR="00DE6D79" w:rsidRPr="00DE6D79" w:rsidRDefault="006F0FED" w:rsidP="00DE6D79">
      <w:pPr>
        <w:keepNext/>
        <w:keepLines/>
        <w:spacing w:after="120" w:line="240" w:lineRule="auto"/>
        <w:ind w:left="1134" w:right="1134"/>
        <w:jc w:val="center"/>
      </w:pPr>
      <w:r w:rsidRPr="00DE6D79">
        <w:rPr>
          <w:noProof/>
          <w:lang w:eastAsia="zh-CN"/>
        </w:rPr>
        <w:drawing>
          <wp:inline distT="0" distB="0" distL="0" distR="0" wp14:anchorId="02B8728B" wp14:editId="790EF6EA">
            <wp:extent cx="3257550" cy="1019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l="-296" t="-1233" r="-296" b="-1233"/>
                    <a:stretch>
                      <a:fillRect/>
                    </a:stretch>
                  </pic:blipFill>
                  <pic:spPr bwMode="auto">
                    <a:xfrm>
                      <a:off x="0" y="0"/>
                      <a:ext cx="3257550" cy="1019175"/>
                    </a:xfrm>
                    <a:prstGeom prst="rect">
                      <a:avLst/>
                    </a:prstGeom>
                    <a:noFill/>
                    <a:ln>
                      <a:noFill/>
                    </a:ln>
                  </pic:spPr>
                </pic:pic>
              </a:graphicData>
            </a:graphic>
          </wp:inline>
        </w:drawing>
      </w:r>
    </w:p>
    <w:p w14:paraId="4863EBF4" w14:textId="77777777" w:rsidR="00DE6D79" w:rsidRPr="00DE6D79" w:rsidRDefault="00DE6D79" w:rsidP="00DE6D79">
      <w:pPr>
        <w:keepNext/>
        <w:keepLines/>
        <w:spacing w:after="120" w:line="240" w:lineRule="auto"/>
        <w:ind w:left="1134" w:right="1134"/>
        <w:jc w:val="center"/>
      </w:pPr>
      <w:r w:rsidRPr="00DE6D79">
        <w:t>Immersion area</w:t>
      </w:r>
    </w:p>
    <w:p w14:paraId="3C5FC117" w14:textId="77777777" w:rsidR="00DE6D79" w:rsidRPr="00DE6D79" w:rsidRDefault="00DE6D79" w:rsidP="00DE6D79">
      <w:pPr>
        <w:spacing w:after="120" w:line="240" w:lineRule="auto"/>
        <w:ind w:left="1134" w:right="1134"/>
        <w:jc w:val="center"/>
      </w:pPr>
      <w:r w:rsidRPr="00DE6D79">
        <w:t>(</w:t>
      </w:r>
      <w:r w:rsidR="00511CC3" w:rsidRPr="00DE6D79">
        <w:t>Lower</w:t>
      </w:r>
      <w:r w:rsidRPr="00DE6D79">
        <w:t xml:space="preserve"> third)</w:t>
      </w:r>
    </w:p>
    <w:p w14:paraId="407F53D7" w14:textId="77777777" w:rsidR="00DE6D79" w:rsidRPr="00DE6D79" w:rsidRDefault="00DE6D79" w:rsidP="00DE6D79">
      <w:pPr>
        <w:spacing w:after="120" w:line="240" w:lineRule="auto"/>
        <w:jc w:val="center"/>
      </w:pPr>
    </w:p>
    <w:p w14:paraId="6FC039B1" w14:textId="77777777" w:rsidR="00DE6D79" w:rsidRPr="00DE6D79" w:rsidRDefault="00DE6D79" w:rsidP="00DE6D79">
      <w:pPr>
        <w:spacing w:after="120" w:line="240" w:lineRule="auto"/>
        <w:ind w:left="2268" w:right="1134" w:hanging="1134"/>
        <w:jc w:val="both"/>
      </w:pPr>
      <w:r w:rsidRPr="00DE6D79">
        <w:t>H.4.</w:t>
      </w:r>
      <w:r w:rsidRPr="00DE6D79">
        <w:tab/>
        <w:t>Preconditioning apparatus</w:t>
      </w:r>
    </w:p>
    <w:p w14:paraId="3C722C4B" w14:textId="77777777" w:rsidR="00DE6D79" w:rsidRPr="00DE6D79" w:rsidRDefault="00DE6D79" w:rsidP="00DE6D79">
      <w:pPr>
        <w:spacing w:after="120" w:line="240" w:lineRule="auto"/>
        <w:ind w:left="2268" w:right="1134"/>
        <w:jc w:val="both"/>
      </w:pPr>
      <w:r w:rsidRPr="00DE6D79">
        <w:t>The following apparatus are needed for preconditioning the test cylinder by pendulum and gravel impact.</w:t>
      </w:r>
    </w:p>
    <w:p w14:paraId="031A0FCB" w14:textId="77777777" w:rsidR="00DE6D79" w:rsidRPr="00DE6D79" w:rsidRDefault="00DE6D79" w:rsidP="00DE6D79">
      <w:pPr>
        <w:spacing w:after="120" w:line="240" w:lineRule="auto"/>
        <w:ind w:left="2835" w:right="1134" w:hanging="567"/>
        <w:jc w:val="both"/>
      </w:pPr>
      <w:r w:rsidRPr="00DE6D79">
        <w:t>(a)</w:t>
      </w:r>
      <w:r w:rsidRPr="00DE6D79">
        <w:tab/>
        <w:t>Pendulum impact</w:t>
      </w:r>
    </w:p>
    <w:p w14:paraId="19DC8A5B" w14:textId="77777777" w:rsidR="00DE6D79" w:rsidRPr="00DE6D79" w:rsidRDefault="00DE6D79" w:rsidP="00DE6D79">
      <w:pPr>
        <w:spacing w:after="120" w:line="240" w:lineRule="auto"/>
        <w:ind w:left="2835" w:right="1134"/>
        <w:jc w:val="both"/>
      </w:pPr>
      <w:r w:rsidRPr="00DE6D79">
        <w:t>The impact body shall be of steel and have the shape of a pyramid with equilateral triangle faces and a square base, the summit and the edges being rounded to a radius of 3 mm. The centre of percussion of the pendulum shall coincide with the centre of gravity of the pyramid; its distance from the axis of rotation of the pendulum shall be 1 m. The total mass of the pendulum referred to its centre of percussion shall be 15 kg. The energy of the pendulum at the moment of impact shall be not less than 30 Nm and as close to that value as possible.</w:t>
      </w:r>
    </w:p>
    <w:p w14:paraId="3CB493F6" w14:textId="77777777" w:rsidR="00DE6D79" w:rsidRPr="00DE6D79" w:rsidRDefault="00DE6D79" w:rsidP="00DE6D79">
      <w:pPr>
        <w:spacing w:after="120" w:line="240" w:lineRule="auto"/>
        <w:ind w:left="2835" w:right="1134"/>
        <w:jc w:val="both"/>
      </w:pPr>
      <w:r w:rsidRPr="00DE6D79">
        <w:t>During pendulum impact, the cylinder shall be held in position by the end bosses or by the intended mounting brackets.</w:t>
      </w:r>
    </w:p>
    <w:p w14:paraId="769D191C" w14:textId="77777777" w:rsidR="00DE6D79" w:rsidRPr="00DE6D79" w:rsidRDefault="00DE6D79" w:rsidP="00DE6D79">
      <w:pPr>
        <w:spacing w:after="120" w:line="240" w:lineRule="auto"/>
        <w:ind w:left="2835" w:right="1134" w:hanging="567"/>
        <w:jc w:val="both"/>
      </w:pPr>
      <w:r w:rsidRPr="00DE6D79">
        <w:t>(b)</w:t>
      </w:r>
      <w:r w:rsidRPr="00DE6D79">
        <w:tab/>
        <w:t>Gravel impact</w:t>
      </w:r>
    </w:p>
    <w:p w14:paraId="03D931B9" w14:textId="77777777" w:rsidR="00DE6D79" w:rsidRPr="00DE6D79" w:rsidRDefault="00DE6D79" w:rsidP="00DE6D79">
      <w:pPr>
        <w:spacing w:after="120" w:line="240" w:lineRule="auto"/>
        <w:ind w:left="2835" w:right="1134"/>
        <w:jc w:val="both"/>
      </w:pPr>
      <w:r w:rsidRPr="00DE6D79">
        <w:t>Machine constructed according to the design specifications shown in Figure H.2.</w:t>
      </w:r>
      <w:r w:rsidR="00813060">
        <w:t xml:space="preserve"> </w:t>
      </w:r>
      <w:r w:rsidRPr="00DE6D79">
        <w:t>This procedure for operation of the equipment shall follow that described in ASTM D3170, Standard Test Method for Chip Resistance of Coatings with the exception that the cylinder may be at ambient temperature during gravel impact;</w:t>
      </w:r>
    </w:p>
    <w:p w14:paraId="3E554513" w14:textId="77777777" w:rsidR="00DE6D79" w:rsidRPr="00DE6D79" w:rsidRDefault="00DE6D79" w:rsidP="00DE6D79">
      <w:pPr>
        <w:spacing w:after="120" w:line="240" w:lineRule="auto"/>
        <w:ind w:left="2835" w:right="1134" w:hanging="567"/>
        <w:jc w:val="both"/>
      </w:pPr>
      <w:r w:rsidRPr="00DE6D79">
        <w:t>(c)</w:t>
      </w:r>
      <w:r w:rsidRPr="00DE6D79">
        <w:tab/>
        <w:t>Gravel</w:t>
      </w:r>
    </w:p>
    <w:p w14:paraId="6847AC96" w14:textId="77777777" w:rsidR="00DE6D79" w:rsidRPr="00DE6D79" w:rsidRDefault="00DE6D79" w:rsidP="00DE6D79">
      <w:pPr>
        <w:spacing w:after="120" w:line="240" w:lineRule="auto"/>
        <w:ind w:left="2835" w:right="1134"/>
        <w:jc w:val="both"/>
      </w:pPr>
      <w:r w:rsidRPr="00DE6D79">
        <w:t>Alluvial road gravel passing through a 16 mm space screen but retained on a 9.5 mm space screen. Each application is to consist of 550 ml of graded gravel (approximately 250 to 300 stones).</w:t>
      </w:r>
    </w:p>
    <w:p w14:paraId="20B4E9A9" w14:textId="77777777" w:rsidR="00DE6D79" w:rsidRPr="00DE6D79" w:rsidRDefault="00DE6D79" w:rsidP="00DE6D79">
      <w:pPr>
        <w:keepNext/>
        <w:keepLines/>
        <w:spacing w:line="240" w:lineRule="auto"/>
        <w:ind w:left="1134"/>
        <w:outlineLvl w:val="0"/>
      </w:pPr>
      <w:bookmarkStart w:id="101" w:name="_Toc343849556"/>
      <w:r w:rsidRPr="00DE6D79">
        <w:lastRenderedPageBreak/>
        <w:t>Figure H.2</w:t>
      </w:r>
      <w:bookmarkEnd w:id="101"/>
    </w:p>
    <w:p w14:paraId="5774B2D6" w14:textId="77777777" w:rsidR="00DE6D79" w:rsidRPr="00DE6D79" w:rsidRDefault="00DE6D79" w:rsidP="00DE6D79">
      <w:pPr>
        <w:keepNext/>
        <w:keepLines/>
        <w:spacing w:after="120" w:line="240" w:lineRule="auto"/>
        <w:ind w:left="1134"/>
        <w:outlineLvl w:val="0"/>
        <w:rPr>
          <w:b/>
        </w:rPr>
      </w:pPr>
      <w:bookmarkStart w:id="102" w:name="_Toc343849557"/>
      <w:r w:rsidRPr="00DE6D79">
        <w:rPr>
          <w:b/>
        </w:rPr>
        <w:t>Gravel impact test</w:t>
      </w:r>
      <w:bookmarkEnd w:id="102"/>
    </w:p>
    <w:p w14:paraId="32FDAFA8" w14:textId="77777777" w:rsidR="007C2DF7" w:rsidRDefault="006F0FED" w:rsidP="007C2DF7">
      <w:pPr>
        <w:spacing w:before="360" w:after="120" w:line="240" w:lineRule="auto"/>
        <w:ind w:left="2268" w:right="1134" w:hanging="1134"/>
        <w:jc w:val="both"/>
        <w:rPr>
          <w:lang w:val="fr-CH"/>
        </w:rPr>
      </w:pPr>
      <w:r w:rsidRPr="00511CC3">
        <w:rPr>
          <w:noProof/>
          <w:lang w:eastAsia="zh-CN"/>
        </w:rPr>
        <w:drawing>
          <wp:inline distT="0" distB="0" distL="0" distR="0" wp14:anchorId="4E236698" wp14:editId="3F23C23D">
            <wp:extent cx="5038725" cy="3238500"/>
            <wp:effectExtent l="0" t="0" r="0" b="0"/>
            <wp:docPr id="10" name="Picture 10" descr="R110r2Annex3AppH-f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110r2Annex3AppH-figH"/>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38725" cy="3238500"/>
                    </a:xfrm>
                    <a:prstGeom prst="rect">
                      <a:avLst/>
                    </a:prstGeom>
                    <a:noFill/>
                    <a:ln>
                      <a:noFill/>
                    </a:ln>
                  </pic:spPr>
                </pic:pic>
              </a:graphicData>
            </a:graphic>
          </wp:inline>
        </w:drawing>
      </w:r>
    </w:p>
    <w:p w14:paraId="494899CC" w14:textId="77777777" w:rsidR="00DE6D79" w:rsidRPr="00DE6D79" w:rsidRDefault="00DE6D79" w:rsidP="007C2DF7">
      <w:pPr>
        <w:spacing w:before="360" w:after="120" w:line="240" w:lineRule="auto"/>
        <w:ind w:left="2268" w:right="1134" w:hanging="1134"/>
        <w:jc w:val="both"/>
        <w:rPr>
          <w:lang w:val="fr-CH"/>
        </w:rPr>
      </w:pPr>
      <w:r w:rsidRPr="00DE6D79">
        <w:rPr>
          <w:lang w:val="fr-CH"/>
        </w:rPr>
        <w:t>H.5.</w:t>
      </w:r>
      <w:r w:rsidRPr="00DE6D79">
        <w:rPr>
          <w:lang w:val="fr-CH"/>
        </w:rPr>
        <w:tab/>
        <w:t>Exposure environments</w:t>
      </w:r>
    </w:p>
    <w:p w14:paraId="0140F1D1" w14:textId="77777777" w:rsidR="00DE6D79" w:rsidRPr="00DE6D79" w:rsidRDefault="00DE6D79" w:rsidP="00DE6D79">
      <w:pPr>
        <w:spacing w:after="120" w:line="240" w:lineRule="auto"/>
        <w:ind w:left="2835" w:right="1134" w:hanging="567"/>
        <w:jc w:val="both"/>
        <w:rPr>
          <w:lang w:val="fr-CH"/>
        </w:rPr>
      </w:pPr>
      <w:r w:rsidRPr="00DE6D79">
        <w:rPr>
          <w:lang w:val="fr-CH"/>
        </w:rPr>
        <w:t>(a)</w:t>
      </w:r>
      <w:r w:rsidRPr="00DE6D79">
        <w:rPr>
          <w:lang w:val="fr-CH"/>
        </w:rPr>
        <w:tab/>
        <w:t>Immersion environment</w:t>
      </w:r>
    </w:p>
    <w:p w14:paraId="33899613" w14:textId="77777777" w:rsidR="00DE6D79" w:rsidRPr="00DE6D79" w:rsidRDefault="00DE6D79" w:rsidP="00DE6D79">
      <w:pPr>
        <w:spacing w:after="120" w:line="240" w:lineRule="auto"/>
        <w:ind w:left="2835" w:right="1134"/>
        <w:jc w:val="both"/>
      </w:pPr>
      <w:r w:rsidRPr="00DE6D79">
        <w:t>At the specified stage in the test sequence (Table 1) the cylinder will be oriented horizontally with the lower third of the cylinder diameter immersed in a simulated acid rain/road salt water solution. The solution will consist of the following compounds:</w:t>
      </w:r>
    </w:p>
    <w:p w14:paraId="404F24C1" w14:textId="77777777" w:rsidR="00DE6D79" w:rsidRPr="00DE6D79" w:rsidRDefault="00DE6D79" w:rsidP="00DE6D79">
      <w:pPr>
        <w:spacing w:after="120" w:line="240" w:lineRule="auto"/>
        <w:ind w:left="2268" w:right="1134" w:firstLine="567"/>
        <w:jc w:val="both"/>
      </w:pPr>
      <w:r w:rsidRPr="00DE6D79">
        <w:t>Deionized water;</w:t>
      </w:r>
    </w:p>
    <w:p w14:paraId="3741DAE4" w14:textId="77777777" w:rsidR="00DE6D79" w:rsidRPr="00DE6D79" w:rsidRDefault="00DE6D79" w:rsidP="00DE6D79">
      <w:pPr>
        <w:tabs>
          <w:tab w:val="left" w:pos="4536"/>
        </w:tabs>
        <w:spacing w:after="120" w:line="240" w:lineRule="auto"/>
        <w:ind w:left="2268" w:right="1134" w:firstLine="567"/>
        <w:jc w:val="both"/>
      </w:pPr>
      <w:r w:rsidRPr="00DE6D79">
        <w:t>Sodium chloride:</w:t>
      </w:r>
      <w:r w:rsidRPr="00DE6D79">
        <w:tab/>
        <w:t>2.5 per cent by weight ± 0.1 per cent;</w:t>
      </w:r>
    </w:p>
    <w:p w14:paraId="747725A8" w14:textId="77777777" w:rsidR="00DE6D79" w:rsidRPr="00DE6D79" w:rsidRDefault="00DE6D79" w:rsidP="00DE6D79">
      <w:pPr>
        <w:tabs>
          <w:tab w:val="left" w:pos="4536"/>
        </w:tabs>
        <w:spacing w:after="120" w:line="240" w:lineRule="auto"/>
        <w:ind w:left="2268" w:right="1134" w:firstLine="567"/>
        <w:jc w:val="both"/>
      </w:pPr>
      <w:r w:rsidRPr="00DE6D79">
        <w:t>Calcium chloride:</w:t>
      </w:r>
      <w:r w:rsidRPr="00DE6D79">
        <w:tab/>
        <w:t>2.5 per cent by weight ± 0.1 per cent;</w:t>
      </w:r>
    </w:p>
    <w:p w14:paraId="19EC8D27" w14:textId="77777777" w:rsidR="00DE6D79" w:rsidRPr="00DE6D79" w:rsidRDefault="00DE6D79" w:rsidP="00DE6D79">
      <w:pPr>
        <w:tabs>
          <w:tab w:val="left" w:pos="4536"/>
        </w:tabs>
        <w:spacing w:after="120" w:line="240" w:lineRule="auto"/>
        <w:ind w:left="2268" w:right="1134" w:firstLine="567"/>
        <w:jc w:val="both"/>
      </w:pPr>
      <w:r w:rsidRPr="00DE6D79">
        <w:t>Sulphuric acid:</w:t>
      </w:r>
      <w:r w:rsidRPr="00DE6D79">
        <w:tab/>
        <w:t>Sufficient to achieve a solution pH of 4.0 ± 0.2;</w:t>
      </w:r>
    </w:p>
    <w:p w14:paraId="22EFD308" w14:textId="77777777" w:rsidR="00DE6D79" w:rsidRPr="00DE6D79" w:rsidRDefault="00DE6D79" w:rsidP="00DE6D79">
      <w:pPr>
        <w:spacing w:after="120" w:line="240" w:lineRule="auto"/>
        <w:ind w:left="2835" w:right="1134"/>
        <w:jc w:val="both"/>
      </w:pPr>
      <w:r w:rsidRPr="00DE6D79">
        <w:t>Solution level and pH are to be adjusted prior to each test step which uses this liquid.</w:t>
      </w:r>
    </w:p>
    <w:p w14:paraId="657FA6C8" w14:textId="77777777" w:rsidR="00DE6D79" w:rsidRPr="00DE6D79" w:rsidRDefault="00DE6D79" w:rsidP="00DE6D79">
      <w:pPr>
        <w:spacing w:after="120" w:line="240" w:lineRule="auto"/>
        <w:ind w:left="2835" w:right="1134"/>
        <w:jc w:val="both"/>
      </w:pPr>
      <w:r w:rsidRPr="00DE6D79">
        <w:t>The temperature of the bath shall be 21 ± 5 °C. During immersion, the unsubmerged section of the cylinder shall be in ambient air.</w:t>
      </w:r>
    </w:p>
    <w:p w14:paraId="6D2E2E6E" w14:textId="77777777" w:rsidR="00DE6D79" w:rsidRPr="00DE6D79" w:rsidRDefault="00DE6D79" w:rsidP="00DE6D79">
      <w:pPr>
        <w:spacing w:after="120" w:line="240" w:lineRule="auto"/>
        <w:ind w:left="2835" w:right="1134" w:hanging="567"/>
        <w:jc w:val="both"/>
      </w:pPr>
      <w:r w:rsidRPr="00DE6D79">
        <w:t>(b)</w:t>
      </w:r>
      <w:r w:rsidRPr="00DE6D79">
        <w:tab/>
        <w:t>Other fluid exposure</w:t>
      </w:r>
    </w:p>
    <w:p w14:paraId="1FB821C2" w14:textId="77777777" w:rsidR="00DE6D79" w:rsidRPr="00DE6D79" w:rsidRDefault="00DE6D79" w:rsidP="00DE6D79">
      <w:pPr>
        <w:spacing w:after="120" w:line="240" w:lineRule="auto"/>
        <w:ind w:left="2835" w:right="1134"/>
        <w:jc w:val="both"/>
      </w:pPr>
      <w:r w:rsidRPr="00DE6D79">
        <w:t>At the appropriate stage in test sequence (Table 1) each marked area is to be exposed to one of five solutions for 30 minutes. The same environment shall be used for each location throughout the test. The solutions are:</w:t>
      </w:r>
    </w:p>
    <w:p w14:paraId="75F3C340" w14:textId="77777777" w:rsidR="00DE6D79" w:rsidRPr="00DE6D79" w:rsidRDefault="00DE6D79" w:rsidP="00DE6D79">
      <w:pPr>
        <w:tabs>
          <w:tab w:val="left" w:pos="5103"/>
        </w:tabs>
        <w:spacing w:after="120" w:line="240" w:lineRule="auto"/>
        <w:ind w:left="2835" w:right="1134"/>
        <w:jc w:val="both"/>
      </w:pPr>
      <w:r w:rsidRPr="00DE6D79">
        <w:t>Sulphuric acid:</w:t>
      </w:r>
      <w:r w:rsidRPr="00DE6D79">
        <w:tab/>
        <w:t>19 per cent solution by volume in water;</w:t>
      </w:r>
    </w:p>
    <w:p w14:paraId="23965BCC" w14:textId="77777777" w:rsidR="00DE6D79" w:rsidRPr="00DE6D79" w:rsidRDefault="00DE6D79" w:rsidP="00DE6D79">
      <w:pPr>
        <w:tabs>
          <w:tab w:val="left" w:pos="5103"/>
        </w:tabs>
        <w:spacing w:after="120" w:line="240" w:lineRule="auto"/>
        <w:ind w:left="2835" w:right="1134"/>
        <w:jc w:val="both"/>
      </w:pPr>
      <w:r w:rsidRPr="00DE6D79">
        <w:lastRenderedPageBreak/>
        <w:t>Sodium hydroxide:</w:t>
      </w:r>
      <w:r w:rsidRPr="00DE6D79">
        <w:tab/>
        <w:t>25 per cent solution by weight in water;</w:t>
      </w:r>
    </w:p>
    <w:p w14:paraId="5A4C6A2A" w14:textId="77777777" w:rsidR="00DE6D79" w:rsidRPr="00DE6D79" w:rsidRDefault="00DE6D79" w:rsidP="00DE6D79">
      <w:pPr>
        <w:tabs>
          <w:tab w:val="left" w:pos="5103"/>
        </w:tabs>
        <w:spacing w:after="120" w:line="240" w:lineRule="auto"/>
        <w:ind w:left="2835" w:right="1134"/>
        <w:jc w:val="both"/>
      </w:pPr>
      <w:r w:rsidRPr="00DE6D79">
        <w:t>Methanol/gasoline:</w:t>
      </w:r>
      <w:r w:rsidRPr="00DE6D79">
        <w:tab/>
        <w:t>30/70 per cent concentrations;</w:t>
      </w:r>
    </w:p>
    <w:p w14:paraId="4091AAEB" w14:textId="77777777" w:rsidR="00DE6D79" w:rsidRPr="00DE6D79" w:rsidRDefault="00DE6D79" w:rsidP="00DE6D79">
      <w:pPr>
        <w:tabs>
          <w:tab w:val="left" w:pos="5103"/>
        </w:tabs>
        <w:spacing w:after="120" w:line="240" w:lineRule="auto"/>
        <w:ind w:left="2835" w:right="1134"/>
        <w:jc w:val="both"/>
      </w:pPr>
      <w:r w:rsidRPr="00DE6D79">
        <w:t>Ammonium nitrate:</w:t>
      </w:r>
      <w:r w:rsidRPr="00DE6D79">
        <w:tab/>
        <w:t>28 per cent by weight in water;</w:t>
      </w:r>
    </w:p>
    <w:p w14:paraId="2F56D529" w14:textId="77777777" w:rsidR="00DE6D79" w:rsidRPr="00DE6D79" w:rsidRDefault="00DE6D79" w:rsidP="00DE6D79">
      <w:pPr>
        <w:spacing w:after="120" w:line="240" w:lineRule="auto"/>
        <w:ind w:left="2835" w:right="1134"/>
        <w:jc w:val="both"/>
      </w:pPr>
      <w:r w:rsidRPr="00DE6D79">
        <w:t>Windshield washer fluid</w:t>
      </w:r>
    </w:p>
    <w:p w14:paraId="313C4CEE" w14:textId="77777777" w:rsidR="00DE6D79" w:rsidRPr="00DE6D79" w:rsidRDefault="00DE6D79" w:rsidP="00DE6D79">
      <w:pPr>
        <w:spacing w:after="120" w:line="240" w:lineRule="auto"/>
        <w:ind w:left="2835" w:right="1134"/>
        <w:jc w:val="both"/>
      </w:pPr>
      <w:r w:rsidRPr="00DE6D79">
        <w:t>When exposed, the test sample will be oriented with the exposure area uppermost. A pad of glass wool one layer thick (approximately 0.5 mm) and trimmed to the appropriate dimensions is to be placed on the exposure area. Using a pipet, apply 5 ml of the test fluid to the exposure area. Remove the gauze pad after pressurization of the cylinder for 30 minutes.</w:t>
      </w:r>
    </w:p>
    <w:p w14:paraId="7160016D" w14:textId="77777777" w:rsidR="00DE6D79" w:rsidRPr="00DE6D79" w:rsidRDefault="00DE6D79" w:rsidP="00DE6D79">
      <w:pPr>
        <w:spacing w:after="120" w:line="240" w:lineRule="auto"/>
        <w:ind w:left="2268" w:right="1134" w:hanging="1134"/>
        <w:jc w:val="both"/>
      </w:pPr>
      <w:r w:rsidRPr="00DE6D79">
        <w:t>H.6.</w:t>
      </w:r>
      <w:r w:rsidRPr="00DE6D79">
        <w:tab/>
        <w:t>Test conditions</w:t>
      </w:r>
    </w:p>
    <w:p w14:paraId="0B23B0EE" w14:textId="77777777" w:rsidR="00DE6D79" w:rsidRPr="00DE6D79" w:rsidRDefault="00DE6D79" w:rsidP="00DE6D79">
      <w:pPr>
        <w:spacing w:after="120" w:line="240" w:lineRule="auto"/>
        <w:ind w:left="2835" w:right="1134" w:hanging="567"/>
        <w:jc w:val="both"/>
      </w:pPr>
      <w:r w:rsidRPr="00DE6D79">
        <w:t>(a)</w:t>
      </w:r>
      <w:r w:rsidRPr="00DE6D79">
        <w:tab/>
        <w:t>Pressure cycle</w:t>
      </w:r>
    </w:p>
    <w:p w14:paraId="73475786" w14:textId="77777777" w:rsidR="00DE6D79" w:rsidRPr="00DE6D79" w:rsidRDefault="00DE6D79" w:rsidP="00DE6D79">
      <w:pPr>
        <w:spacing w:after="120" w:line="240" w:lineRule="auto"/>
        <w:ind w:left="2835" w:right="1134"/>
        <w:jc w:val="both"/>
      </w:pPr>
      <w:r w:rsidRPr="00DE6D79">
        <w:t xml:space="preserve">As defined in the test sequence, cylinder shall be hydraulically pressure cycled between not </w:t>
      </w:r>
      <w:r w:rsidR="0068695F">
        <w:t>less</w:t>
      </w:r>
      <w:r w:rsidR="0068695F" w:rsidRPr="00DE6D79">
        <w:t xml:space="preserve"> </w:t>
      </w:r>
      <w:r w:rsidRPr="00DE6D79">
        <w:t xml:space="preserve">than 2 MPa and not </w:t>
      </w:r>
      <w:r w:rsidR="0068695F">
        <w:t>more</w:t>
      </w:r>
      <w:r w:rsidR="0068695F" w:rsidRPr="00DE6D79">
        <w:t xml:space="preserve"> </w:t>
      </w:r>
      <w:r w:rsidRPr="00DE6D79">
        <w:t>than</w:t>
      </w:r>
      <w:r w:rsidR="0068695F">
        <w:t xml:space="preserve"> </w:t>
      </w:r>
      <w:r w:rsidRPr="00DE6D79">
        <w:t>26</w:t>
      </w:r>
      <w:r w:rsidR="002314C0">
        <w:t> </w:t>
      </w:r>
      <w:r w:rsidRPr="00DE6D79">
        <w:t>MPa. The total cycle shall be not less than 66 seconds and will include a 60 second minimum hold at 26 MPa. The nominal cycle process will be:</w:t>
      </w:r>
    </w:p>
    <w:p w14:paraId="12F5B14F" w14:textId="77777777" w:rsidR="00DE6D79" w:rsidRPr="00DE6D79" w:rsidRDefault="00DE6D79" w:rsidP="00DE6D79">
      <w:pPr>
        <w:spacing w:after="120" w:line="240" w:lineRule="auto"/>
        <w:ind w:left="2835" w:right="1134"/>
        <w:jc w:val="both"/>
      </w:pPr>
      <w:r w:rsidRPr="00DE6D79">
        <w:t xml:space="preserve">Ramp up from </w:t>
      </w:r>
      <w:r w:rsidRPr="00DE6D79">
        <w:rPr>
          <w:rFonts w:ascii="Viner Hand ITC" w:hAnsi="Viner Hand ITC"/>
        </w:rPr>
        <w:t>≤</w:t>
      </w:r>
      <w:r w:rsidRPr="00DE6D79">
        <w:t xml:space="preserve"> 20 MPa to </w:t>
      </w:r>
      <w:r w:rsidRPr="00DE6D79">
        <w:rPr>
          <w:rFonts w:ascii="Viner Hand ITC" w:hAnsi="Viner Hand ITC"/>
        </w:rPr>
        <w:t>≥</w:t>
      </w:r>
      <w:r w:rsidRPr="00DE6D79">
        <w:t xml:space="preserve"> 26 MPa;</w:t>
      </w:r>
    </w:p>
    <w:p w14:paraId="769FE077" w14:textId="77777777" w:rsidR="00DE6D79" w:rsidRPr="00DE6D79" w:rsidRDefault="00DE6D79" w:rsidP="00DE6D79">
      <w:pPr>
        <w:spacing w:after="120" w:line="240" w:lineRule="auto"/>
        <w:ind w:left="2835" w:right="1134"/>
        <w:jc w:val="both"/>
      </w:pPr>
      <w:r w:rsidRPr="00DE6D79">
        <w:t xml:space="preserve">Hold at </w:t>
      </w:r>
      <w:r w:rsidRPr="00DE6D79">
        <w:rPr>
          <w:rFonts w:ascii="Viner Hand ITC" w:hAnsi="Viner Hand ITC"/>
        </w:rPr>
        <w:t>≥</w:t>
      </w:r>
      <w:r w:rsidRPr="00DE6D79">
        <w:t xml:space="preserve"> 26 MPa for 60 seconds minimum;</w:t>
      </w:r>
    </w:p>
    <w:p w14:paraId="6E731AFB" w14:textId="77777777" w:rsidR="00DE6D79" w:rsidRPr="00DE6D79" w:rsidRDefault="00DE6D79" w:rsidP="00DE6D79">
      <w:pPr>
        <w:spacing w:after="120" w:line="240" w:lineRule="auto"/>
        <w:ind w:left="2835" w:right="1134"/>
        <w:jc w:val="both"/>
      </w:pPr>
      <w:r w:rsidRPr="00DE6D79">
        <w:t xml:space="preserve">Ramp down from </w:t>
      </w:r>
      <w:r w:rsidRPr="00DE6D79">
        <w:rPr>
          <w:rFonts w:ascii="Viner Hand ITC" w:hAnsi="Viner Hand ITC"/>
        </w:rPr>
        <w:t>≥</w:t>
      </w:r>
      <w:r w:rsidRPr="00DE6D79">
        <w:t xml:space="preserve"> 26 MPa to </w:t>
      </w:r>
      <w:r w:rsidRPr="00DE6D79">
        <w:rPr>
          <w:rFonts w:ascii="Viner Hand ITC" w:hAnsi="Viner Hand ITC"/>
        </w:rPr>
        <w:t>≤</w:t>
      </w:r>
      <w:r w:rsidRPr="00DE6D79">
        <w:t xml:space="preserve"> 2 MPa;</w:t>
      </w:r>
    </w:p>
    <w:p w14:paraId="50DF02CC" w14:textId="77777777" w:rsidR="00DE6D79" w:rsidRPr="00DE6D79" w:rsidRDefault="00DE6D79" w:rsidP="00DE6D79">
      <w:pPr>
        <w:spacing w:after="120" w:line="240" w:lineRule="auto"/>
        <w:ind w:left="2835" w:right="1134"/>
        <w:jc w:val="both"/>
      </w:pPr>
      <w:r w:rsidRPr="00DE6D79">
        <w:t>Total minimum cycle time to be 66 seconds.</w:t>
      </w:r>
    </w:p>
    <w:p w14:paraId="167B3071" w14:textId="77777777" w:rsidR="00DE6D79" w:rsidRPr="00DE6D79" w:rsidRDefault="00DE6D79" w:rsidP="00DE6D79">
      <w:pPr>
        <w:spacing w:after="120" w:line="240" w:lineRule="auto"/>
        <w:ind w:left="2835" w:right="1134" w:hanging="567"/>
        <w:jc w:val="both"/>
      </w:pPr>
      <w:r w:rsidRPr="00DE6D79">
        <w:t>(b)</w:t>
      </w:r>
      <w:r w:rsidRPr="00DE6D79">
        <w:tab/>
        <w:t>Pressure during other fluid exposure</w:t>
      </w:r>
    </w:p>
    <w:p w14:paraId="0EFE1AD9" w14:textId="77777777" w:rsidR="00DE6D79" w:rsidRPr="00DE6D79" w:rsidRDefault="00DE6D79" w:rsidP="00DE6D79">
      <w:pPr>
        <w:spacing w:after="120" w:line="240" w:lineRule="auto"/>
        <w:ind w:left="2835" w:right="1134"/>
        <w:jc w:val="both"/>
      </w:pPr>
      <w:r w:rsidRPr="00DE6D79">
        <w:t>Following application of the other fluids, the cylinder shall be pressured to not less than 26 MPa for a minimum of 30 minutes;</w:t>
      </w:r>
    </w:p>
    <w:p w14:paraId="4558A85C" w14:textId="77777777" w:rsidR="00DE6D79" w:rsidRPr="00DE6D79" w:rsidRDefault="00DE6D79" w:rsidP="00DE6D79">
      <w:pPr>
        <w:spacing w:after="120" w:line="240" w:lineRule="auto"/>
        <w:ind w:left="2835" w:right="1134" w:hanging="567"/>
        <w:jc w:val="both"/>
      </w:pPr>
      <w:r w:rsidRPr="00DE6D79">
        <w:t>(c)</w:t>
      </w:r>
      <w:r w:rsidRPr="00DE6D79">
        <w:tab/>
        <w:t>High and low temperature exposure</w:t>
      </w:r>
    </w:p>
    <w:p w14:paraId="753FADBB" w14:textId="77777777" w:rsidR="00DE6D79" w:rsidRPr="00DE6D79" w:rsidRDefault="00DE6D79" w:rsidP="00DE6D79">
      <w:pPr>
        <w:spacing w:after="120" w:line="240" w:lineRule="auto"/>
        <w:ind w:left="2835" w:right="1134"/>
        <w:jc w:val="both"/>
      </w:pPr>
      <w:r w:rsidRPr="00DE6D79">
        <w:t>As defined in the test sequence, the entire cylinder shall be exposed to high or low temperature air in contact with external surface. The low temperature air shall be -40 °C or lower and the high temperature air shall be 82 °C ± 5 °C. For the low temperature exposure, the fluid temperature of type CNG-1 cylinders shall be monitored using a thermocouple installed within the cylinder to ensure it remains at</w:t>
      </w:r>
      <w:r w:rsidRPr="00DE6D79">
        <w:br/>
        <w:t>-40 °C or lower.</w:t>
      </w:r>
    </w:p>
    <w:p w14:paraId="26F8D6BF" w14:textId="77777777" w:rsidR="00DE6D79" w:rsidRPr="00DE6D79" w:rsidRDefault="00DE6D79" w:rsidP="00DE6D79">
      <w:pPr>
        <w:spacing w:after="120" w:line="240" w:lineRule="auto"/>
        <w:ind w:left="2268" w:right="1134" w:hanging="1134"/>
        <w:jc w:val="both"/>
      </w:pPr>
      <w:r w:rsidRPr="00DE6D79">
        <w:t>H.7.</w:t>
      </w:r>
      <w:r w:rsidRPr="00DE6D79">
        <w:tab/>
        <w:t>Test procedure</w:t>
      </w:r>
    </w:p>
    <w:p w14:paraId="335321F2" w14:textId="77777777" w:rsidR="00DE6D79" w:rsidRPr="00DE6D79" w:rsidRDefault="00DE6D79" w:rsidP="00DE6D79">
      <w:pPr>
        <w:spacing w:after="120" w:line="240" w:lineRule="auto"/>
        <w:ind w:left="2835" w:right="1134" w:hanging="567"/>
        <w:jc w:val="both"/>
      </w:pPr>
      <w:r w:rsidRPr="00DE6D79">
        <w:t>(a)</w:t>
      </w:r>
      <w:r w:rsidRPr="00DE6D79">
        <w:tab/>
        <w:t>Preconditioning of the cylinder</w:t>
      </w:r>
    </w:p>
    <w:p w14:paraId="174A2279" w14:textId="77777777" w:rsidR="00DE6D79" w:rsidRPr="00DE6D79" w:rsidRDefault="00DE6D79" w:rsidP="00DE6D79">
      <w:pPr>
        <w:spacing w:after="120" w:line="240" w:lineRule="auto"/>
        <w:ind w:left="2835" w:right="1134"/>
        <w:jc w:val="both"/>
      </w:pPr>
      <w:r w:rsidRPr="00DE6D79">
        <w:t>Each of the five areas marked for other fluid exposure on the upper section of the cylinder shall be preconditioned by a single impact of the pendulum body summit at their geometric centre. Following impact, the five areas shall be further conditioned by a gravel impact application.</w:t>
      </w:r>
    </w:p>
    <w:p w14:paraId="12194278" w14:textId="77777777" w:rsidR="00DE6D79" w:rsidRPr="00DE6D79" w:rsidRDefault="00DE6D79" w:rsidP="00DE6D79">
      <w:pPr>
        <w:spacing w:after="120" w:line="240" w:lineRule="auto"/>
        <w:ind w:left="2835" w:right="1134"/>
        <w:jc w:val="both"/>
      </w:pPr>
      <w:r w:rsidRPr="00DE6D79">
        <w:t>The central section of the bottom portion of the cylinder that will be submerged shall be preconditioned by an impact of the pendulum body summit at three locations spaced approximately 150 mm apart.</w:t>
      </w:r>
    </w:p>
    <w:p w14:paraId="6E17A625" w14:textId="77777777" w:rsidR="00DE6D79" w:rsidRPr="00DE6D79" w:rsidRDefault="00DE6D79" w:rsidP="00DE6D79">
      <w:pPr>
        <w:spacing w:after="120" w:line="240" w:lineRule="auto"/>
        <w:ind w:left="2835" w:right="1134"/>
        <w:jc w:val="both"/>
      </w:pPr>
      <w:r w:rsidRPr="00DE6D79">
        <w:t xml:space="preserve">Following impact, the same central section that was impacted shall be further conditioned by a gravel impact application. </w:t>
      </w:r>
    </w:p>
    <w:p w14:paraId="1C4DCE42" w14:textId="77777777" w:rsidR="00DE6D79" w:rsidRPr="00DE6D79" w:rsidRDefault="00DE6D79" w:rsidP="00DE6D79">
      <w:pPr>
        <w:spacing w:after="120" w:line="240" w:lineRule="auto"/>
        <w:ind w:left="2835" w:right="1134"/>
        <w:jc w:val="both"/>
      </w:pPr>
      <w:r w:rsidRPr="00DE6D79">
        <w:lastRenderedPageBreak/>
        <w:t xml:space="preserve">The cylinder shall be unpressured during preconditioning. </w:t>
      </w:r>
    </w:p>
    <w:p w14:paraId="6FEE7458" w14:textId="77777777" w:rsidR="00DE6D79" w:rsidRPr="00DE6D79" w:rsidRDefault="00DE6D79" w:rsidP="00DE6D79">
      <w:pPr>
        <w:keepNext/>
        <w:keepLines/>
        <w:spacing w:after="120" w:line="240" w:lineRule="auto"/>
        <w:ind w:left="2835" w:right="1134" w:hanging="567"/>
        <w:jc w:val="both"/>
      </w:pPr>
      <w:r w:rsidRPr="00DE6D79">
        <w:t>(b)</w:t>
      </w:r>
      <w:r w:rsidRPr="00DE6D79">
        <w:tab/>
        <w:t>Test sequence and cycles</w:t>
      </w:r>
    </w:p>
    <w:p w14:paraId="29F240EB" w14:textId="77777777" w:rsidR="00DE6D79" w:rsidRPr="00DE6D79" w:rsidRDefault="00DE6D79" w:rsidP="00DE6D79">
      <w:pPr>
        <w:spacing w:after="120" w:line="240" w:lineRule="auto"/>
        <w:ind w:left="2835" w:right="1134"/>
        <w:jc w:val="both"/>
      </w:pPr>
      <w:r w:rsidRPr="00DE6D79">
        <w:t>The sequence of the environment exposure, pressure cycles, and temperature to be used are defined in Table 1.</w:t>
      </w:r>
    </w:p>
    <w:p w14:paraId="4DB12F0B" w14:textId="77777777" w:rsidR="00DE6D79" w:rsidRPr="00DE6D79" w:rsidRDefault="00DE6D79" w:rsidP="00DE6D79">
      <w:pPr>
        <w:spacing w:after="120" w:line="240" w:lineRule="auto"/>
        <w:ind w:left="2835" w:right="1134"/>
        <w:jc w:val="both"/>
      </w:pPr>
      <w:r w:rsidRPr="00DE6D79">
        <w:t>The cylinder surface is not to be washed or wiped between stages.</w:t>
      </w:r>
    </w:p>
    <w:p w14:paraId="21669144" w14:textId="77777777" w:rsidR="00DE6D79" w:rsidRPr="00DE6D79" w:rsidRDefault="00DE6D79" w:rsidP="00DE6D79">
      <w:pPr>
        <w:spacing w:after="120" w:line="240" w:lineRule="auto"/>
        <w:ind w:left="2268" w:right="1134" w:hanging="1134"/>
        <w:jc w:val="both"/>
      </w:pPr>
      <w:r w:rsidRPr="00DE6D79">
        <w:t>H.8.</w:t>
      </w:r>
      <w:r w:rsidRPr="00DE6D79">
        <w:tab/>
        <w:t>Acceptable results</w:t>
      </w:r>
    </w:p>
    <w:p w14:paraId="76DF9020" w14:textId="77777777" w:rsidR="00DE6D79" w:rsidRPr="00DE6D79" w:rsidRDefault="00DE6D79" w:rsidP="00DE6D79">
      <w:pPr>
        <w:spacing w:after="120" w:line="240" w:lineRule="auto"/>
        <w:ind w:left="2268" w:right="1134"/>
        <w:jc w:val="both"/>
      </w:pPr>
      <w:r w:rsidRPr="00DE6D79">
        <w:t>Following the above test sequence, the cylinder shall be hydraulically tested to destruction in accordance with the procedure in paragraph A.12.</w:t>
      </w:r>
      <w:r w:rsidR="00813060">
        <w:t xml:space="preserve"> of Appendix A to this annex.</w:t>
      </w:r>
      <w:r w:rsidRPr="00DE6D79">
        <w:t xml:space="preserve"> The burst pressure of the cylinder shall be not less than 85 per cent of the minimum design burst pressure.</w:t>
      </w:r>
    </w:p>
    <w:p w14:paraId="79A92531" w14:textId="77777777" w:rsidR="00DE6D79" w:rsidRPr="00DE6D79" w:rsidRDefault="00DE6D79" w:rsidP="00DE6D79">
      <w:pPr>
        <w:spacing w:line="240" w:lineRule="auto"/>
        <w:ind w:left="1134"/>
        <w:outlineLvl w:val="0"/>
      </w:pPr>
      <w:bookmarkStart w:id="103" w:name="_Toc343849558"/>
      <w:r w:rsidRPr="00DE6D79">
        <w:t>Table 1</w:t>
      </w:r>
      <w:bookmarkEnd w:id="103"/>
    </w:p>
    <w:p w14:paraId="6904B585" w14:textId="77777777" w:rsidR="00DE6D79" w:rsidRPr="00DE6D79" w:rsidRDefault="00DE6D79" w:rsidP="00DE6D79">
      <w:pPr>
        <w:spacing w:after="120" w:line="240" w:lineRule="auto"/>
        <w:ind w:left="1134"/>
        <w:outlineLvl w:val="0"/>
        <w:rPr>
          <w:b/>
        </w:rPr>
      </w:pPr>
      <w:bookmarkStart w:id="104" w:name="_Toc343849559"/>
      <w:r w:rsidRPr="00DE6D79">
        <w:rPr>
          <w:b/>
        </w:rPr>
        <w:t>Test conditions and sequence</w:t>
      </w:r>
      <w:bookmarkEnd w:id="104"/>
    </w:p>
    <w:tbl>
      <w:tblPr>
        <w:tblW w:w="3731" w:type="pct"/>
        <w:tblInd w:w="12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4" w:type="dxa"/>
          <w:right w:w="124" w:type="dxa"/>
        </w:tblCellMar>
        <w:tblLook w:val="0000" w:firstRow="0" w:lastRow="0" w:firstColumn="0" w:lastColumn="0" w:noHBand="0" w:noVBand="0"/>
      </w:tblPr>
      <w:tblGrid>
        <w:gridCol w:w="1797"/>
        <w:gridCol w:w="1797"/>
        <w:gridCol w:w="1797"/>
        <w:gridCol w:w="1797"/>
      </w:tblGrid>
      <w:tr w:rsidR="00DE6D79" w:rsidRPr="00DE6D79" w14:paraId="55667E8E" w14:textId="77777777" w:rsidTr="00DE6D79">
        <w:tc>
          <w:tcPr>
            <w:tcW w:w="1250" w:type="pct"/>
            <w:tcBorders>
              <w:bottom w:val="single" w:sz="12" w:space="0" w:color="000000"/>
            </w:tcBorders>
            <w:vAlign w:val="center"/>
          </w:tcPr>
          <w:p w14:paraId="74B49EB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i/>
                <w:sz w:val="16"/>
                <w:szCs w:val="16"/>
              </w:rPr>
            </w:pPr>
            <w:r w:rsidRPr="00DE6D79">
              <w:rPr>
                <w:i/>
                <w:sz w:val="16"/>
                <w:szCs w:val="16"/>
              </w:rPr>
              <w:t>Test steps</w:t>
            </w:r>
          </w:p>
        </w:tc>
        <w:tc>
          <w:tcPr>
            <w:tcW w:w="1250" w:type="pct"/>
            <w:tcBorders>
              <w:bottom w:val="single" w:sz="12" w:space="0" w:color="000000"/>
            </w:tcBorders>
            <w:vAlign w:val="center"/>
          </w:tcPr>
          <w:p w14:paraId="503A6FF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i/>
                <w:sz w:val="16"/>
                <w:szCs w:val="16"/>
              </w:rPr>
            </w:pPr>
            <w:r w:rsidRPr="00DE6D79">
              <w:rPr>
                <w:i/>
                <w:sz w:val="16"/>
                <w:szCs w:val="16"/>
              </w:rPr>
              <w:t>Exposure environments</w:t>
            </w:r>
          </w:p>
        </w:tc>
        <w:tc>
          <w:tcPr>
            <w:tcW w:w="1250" w:type="pct"/>
            <w:tcBorders>
              <w:bottom w:val="single" w:sz="12" w:space="0" w:color="000000"/>
            </w:tcBorders>
            <w:vAlign w:val="center"/>
          </w:tcPr>
          <w:p w14:paraId="6CE5E5F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i/>
                <w:sz w:val="16"/>
                <w:szCs w:val="16"/>
              </w:rPr>
            </w:pPr>
            <w:r w:rsidRPr="00DE6D79">
              <w:rPr>
                <w:i/>
                <w:sz w:val="16"/>
                <w:szCs w:val="16"/>
              </w:rPr>
              <w:t>Number of pressure cycles</w:t>
            </w:r>
          </w:p>
        </w:tc>
        <w:tc>
          <w:tcPr>
            <w:tcW w:w="1250" w:type="pct"/>
            <w:tcBorders>
              <w:bottom w:val="single" w:sz="12" w:space="0" w:color="000000"/>
            </w:tcBorders>
            <w:vAlign w:val="center"/>
          </w:tcPr>
          <w:p w14:paraId="4AB3238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i/>
                <w:sz w:val="16"/>
                <w:szCs w:val="16"/>
              </w:rPr>
            </w:pPr>
            <w:r w:rsidRPr="00DE6D79">
              <w:rPr>
                <w:i/>
                <w:sz w:val="16"/>
                <w:szCs w:val="16"/>
              </w:rPr>
              <w:t>Temperature</w:t>
            </w:r>
          </w:p>
        </w:tc>
      </w:tr>
      <w:tr w:rsidR="00DE6D79" w:rsidRPr="00DE6D79" w14:paraId="049EF5CA" w14:textId="77777777" w:rsidTr="00DE6D79">
        <w:tc>
          <w:tcPr>
            <w:tcW w:w="1250" w:type="pct"/>
            <w:tcBorders>
              <w:top w:val="single" w:sz="12" w:space="0" w:color="000000"/>
            </w:tcBorders>
          </w:tcPr>
          <w:p w14:paraId="5811F43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1</w:t>
            </w:r>
          </w:p>
        </w:tc>
        <w:tc>
          <w:tcPr>
            <w:tcW w:w="1250" w:type="pct"/>
            <w:tcBorders>
              <w:top w:val="single" w:sz="12" w:space="0" w:color="000000"/>
            </w:tcBorders>
          </w:tcPr>
          <w:p w14:paraId="43D39C2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Other fluids</w:t>
            </w:r>
          </w:p>
        </w:tc>
        <w:tc>
          <w:tcPr>
            <w:tcW w:w="1250" w:type="pct"/>
            <w:tcBorders>
              <w:top w:val="single" w:sz="12" w:space="0" w:color="000000"/>
            </w:tcBorders>
          </w:tcPr>
          <w:p w14:paraId="281A75C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w:t>
            </w:r>
          </w:p>
        </w:tc>
        <w:tc>
          <w:tcPr>
            <w:tcW w:w="1250" w:type="pct"/>
            <w:tcBorders>
              <w:top w:val="single" w:sz="12" w:space="0" w:color="000000"/>
            </w:tcBorders>
          </w:tcPr>
          <w:p w14:paraId="1A247B6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Ambient</w:t>
            </w:r>
          </w:p>
        </w:tc>
      </w:tr>
      <w:tr w:rsidR="00DE6D79" w:rsidRPr="00DE6D79" w14:paraId="0C85A232" w14:textId="77777777" w:rsidTr="00DE6D79">
        <w:tc>
          <w:tcPr>
            <w:tcW w:w="1250" w:type="pct"/>
          </w:tcPr>
          <w:p w14:paraId="6147F1EA"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2</w:t>
            </w:r>
          </w:p>
        </w:tc>
        <w:tc>
          <w:tcPr>
            <w:tcW w:w="1250" w:type="pct"/>
          </w:tcPr>
          <w:p w14:paraId="20188C4E"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Immersion</w:t>
            </w:r>
          </w:p>
        </w:tc>
        <w:tc>
          <w:tcPr>
            <w:tcW w:w="1250" w:type="pct"/>
          </w:tcPr>
          <w:p w14:paraId="68CB4E32"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1,875</w:t>
            </w:r>
          </w:p>
        </w:tc>
        <w:tc>
          <w:tcPr>
            <w:tcW w:w="1250" w:type="pct"/>
          </w:tcPr>
          <w:p w14:paraId="5A83C767"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Ambient</w:t>
            </w:r>
          </w:p>
        </w:tc>
      </w:tr>
      <w:tr w:rsidR="00DE6D79" w:rsidRPr="00DE6D79" w14:paraId="1D55B499" w14:textId="77777777" w:rsidTr="00DE6D79">
        <w:tc>
          <w:tcPr>
            <w:tcW w:w="1250" w:type="pct"/>
          </w:tcPr>
          <w:p w14:paraId="7DAC2197"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3</w:t>
            </w:r>
          </w:p>
        </w:tc>
        <w:tc>
          <w:tcPr>
            <w:tcW w:w="1250" w:type="pct"/>
          </w:tcPr>
          <w:p w14:paraId="4F919E5B"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Air</w:t>
            </w:r>
          </w:p>
        </w:tc>
        <w:tc>
          <w:tcPr>
            <w:tcW w:w="1250" w:type="pct"/>
          </w:tcPr>
          <w:p w14:paraId="2074F6AE"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1,875</w:t>
            </w:r>
          </w:p>
        </w:tc>
        <w:tc>
          <w:tcPr>
            <w:tcW w:w="1250" w:type="pct"/>
          </w:tcPr>
          <w:p w14:paraId="42284116"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High</w:t>
            </w:r>
          </w:p>
        </w:tc>
      </w:tr>
      <w:tr w:rsidR="00DE6D79" w:rsidRPr="00DE6D79" w14:paraId="34FC81DD" w14:textId="77777777" w:rsidTr="00DE6D79">
        <w:tc>
          <w:tcPr>
            <w:tcW w:w="1250" w:type="pct"/>
          </w:tcPr>
          <w:p w14:paraId="7BFE0F9F"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4</w:t>
            </w:r>
          </w:p>
        </w:tc>
        <w:tc>
          <w:tcPr>
            <w:tcW w:w="1250" w:type="pct"/>
          </w:tcPr>
          <w:p w14:paraId="5CAA2FE2"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Other fluids</w:t>
            </w:r>
          </w:p>
        </w:tc>
        <w:tc>
          <w:tcPr>
            <w:tcW w:w="1250" w:type="pct"/>
          </w:tcPr>
          <w:p w14:paraId="07FBEB50"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w:t>
            </w:r>
          </w:p>
        </w:tc>
        <w:tc>
          <w:tcPr>
            <w:tcW w:w="1250" w:type="pct"/>
          </w:tcPr>
          <w:p w14:paraId="667F195A"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Ambient</w:t>
            </w:r>
          </w:p>
        </w:tc>
      </w:tr>
      <w:tr w:rsidR="00DE6D79" w:rsidRPr="00DE6D79" w14:paraId="712C0107" w14:textId="77777777" w:rsidTr="00DE6D79">
        <w:tc>
          <w:tcPr>
            <w:tcW w:w="1250" w:type="pct"/>
          </w:tcPr>
          <w:p w14:paraId="560ED1E7"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5</w:t>
            </w:r>
          </w:p>
        </w:tc>
        <w:tc>
          <w:tcPr>
            <w:tcW w:w="1250" w:type="pct"/>
          </w:tcPr>
          <w:p w14:paraId="119763DC"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Immersion</w:t>
            </w:r>
          </w:p>
        </w:tc>
        <w:tc>
          <w:tcPr>
            <w:tcW w:w="1250" w:type="pct"/>
          </w:tcPr>
          <w:p w14:paraId="77DEB9B2"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1,875</w:t>
            </w:r>
          </w:p>
        </w:tc>
        <w:tc>
          <w:tcPr>
            <w:tcW w:w="1250" w:type="pct"/>
          </w:tcPr>
          <w:p w14:paraId="3686EC82"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Ambient</w:t>
            </w:r>
          </w:p>
        </w:tc>
      </w:tr>
      <w:tr w:rsidR="00DE6D79" w:rsidRPr="00DE6D79" w14:paraId="64C24FC3" w14:textId="77777777" w:rsidTr="00DE6D79">
        <w:tc>
          <w:tcPr>
            <w:tcW w:w="1250" w:type="pct"/>
          </w:tcPr>
          <w:p w14:paraId="40306686"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6</w:t>
            </w:r>
          </w:p>
        </w:tc>
        <w:tc>
          <w:tcPr>
            <w:tcW w:w="1250" w:type="pct"/>
          </w:tcPr>
          <w:p w14:paraId="1BD9FB9F"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Air</w:t>
            </w:r>
          </w:p>
        </w:tc>
        <w:tc>
          <w:tcPr>
            <w:tcW w:w="1250" w:type="pct"/>
          </w:tcPr>
          <w:p w14:paraId="1496CD8B"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3,750</w:t>
            </w:r>
          </w:p>
        </w:tc>
        <w:tc>
          <w:tcPr>
            <w:tcW w:w="1250" w:type="pct"/>
          </w:tcPr>
          <w:p w14:paraId="78580B9C"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Low</w:t>
            </w:r>
          </w:p>
        </w:tc>
      </w:tr>
      <w:tr w:rsidR="00DE6D79" w:rsidRPr="00DE6D79" w14:paraId="2015067F" w14:textId="77777777" w:rsidTr="00DE6D79">
        <w:tc>
          <w:tcPr>
            <w:tcW w:w="1250" w:type="pct"/>
          </w:tcPr>
          <w:p w14:paraId="0D7AE1DB"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7</w:t>
            </w:r>
          </w:p>
        </w:tc>
        <w:tc>
          <w:tcPr>
            <w:tcW w:w="1250" w:type="pct"/>
          </w:tcPr>
          <w:p w14:paraId="3E374542"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Other fluids</w:t>
            </w:r>
          </w:p>
        </w:tc>
        <w:tc>
          <w:tcPr>
            <w:tcW w:w="1250" w:type="pct"/>
          </w:tcPr>
          <w:p w14:paraId="6968BF61"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w:t>
            </w:r>
          </w:p>
        </w:tc>
        <w:tc>
          <w:tcPr>
            <w:tcW w:w="1250" w:type="pct"/>
          </w:tcPr>
          <w:p w14:paraId="7282D43C"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Ambient</w:t>
            </w:r>
          </w:p>
        </w:tc>
      </w:tr>
      <w:tr w:rsidR="00DE6D79" w:rsidRPr="00DE6D79" w14:paraId="58DF54C2" w14:textId="77777777" w:rsidTr="00DE6D79">
        <w:tc>
          <w:tcPr>
            <w:tcW w:w="1250" w:type="pct"/>
          </w:tcPr>
          <w:p w14:paraId="61A703FC"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8</w:t>
            </w:r>
          </w:p>
        </w:tc>
        <w:tc>
          <w:tcPr>
            <w:tcW w:w="1250" w:type="pct"/>
          </w:tcPr>
          <w:p w14:paraId="5F50D02F"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Immersion</w:t>
            </w:r>
          </w:p>
        </w:tc>
        <w:tc>
          <w:tcPr>
            <w:tcW w:w="1250" w:type="pct"/>
          </w:tcPr>
          <w:p w14:paraId="3A4F7BA8"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1,875</w:t>
            </w:r>
          </w:p>
        </w:tc>
        <w:tc>
          <w:tcPr>
            <w:tcW w:w="1250" w:type="pct"/>
          </w:tcPr>
          <w:p w14:paraId="1647BB0B"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Ambient</w:t>
            </w:r>
          </w:p>
        </w:tc>
      </w:tr>
      <w:tr w:rsidR="00DE6D79" w:rsidRPr="00DE6D79" w14:paraId="7A0BC5AD" w14:textId="77777777" w:rsidTr="00DE6D79">
        <w:tc>
          <w:tcPr>
            <w:tcW w:w="1250" w:type="pct"/>
          </w:tcPr>
          <w:p w14:paraId="0AC3866C"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9</w:t>
            </w:r>
          </w:p>
        </w:tc>
        <w:tc>
          <w:tcPr>
            <w:tcW w:w="1250" w:type="pct"/>
          </w:tcPr>
          <w:p w14:paraId="0A089EF3"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Air</w:t>
            </w:r>
          </w:p>
        </w:tc>
        <w:tc>
          <w:tcPr>
            <w:tcW w:w="1250" w:type="pct"/>
          </w:tcPr>
          <w:p w14:paraId="07C68F39"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1,875</w:t>
            </w:r>
          </w:p>
        </w:tc>
        <w:tc>
          <w:tcPr>
            <w:tcW w:w="1250" w:type="pct"/>
          </w:tcPr>
          <w:p w14:paraId="677120FF"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High</w:t>
            </w:r>
          </w:p>
        </w:tc>
      </w:tr>
      <w:tr w:rsidR="00DE6D79" w:rsidRPr="00DE6D79" w14:paraId="690C34AC" w14:textId="77777777" w:rsidTr="00DE6D79">
        <w:tc>
          <w:tcPr>
            <w:tcW w:w="1250" w:type="pct"/>
            <w:tcBorders>
              <w:bottom w:val="single" w:sz="2" w:space="0" w:color="000000"/>
            </w:tcBorders>
          </w:tcPr>
          <w:p w14:paraId="30AB8565"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10</w:t>
            </w:r>
          </w:p>
        </w:tc>
        <w:tc>
          <w:tcPr>
            <w:tcW w:w="1250" w:type="pct"/>
            <w:tcBorders>
              <w:bottom w:val="single" w:sz="2" w:space="0" w:color="000000"/>
            </w:tcBorders>
          </w:tcPr>
          <w:p w14:paraId="3F293DCC"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Other fluids</w:t>
            </w:r>
          </w:p>
        </w:tc>
        <w:tc>
          <w:tcPr>
            <w:tcW w:w="1250" w:type="pct"/>
            <w:tcBorders>
              <w:bottom w:val="single" w:sz="2" w:space="0" w:color="000000"/>
            </w:tcBorders>
          </w:tcPr>
          <w:p w14:paraId="2C34873D"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w:t>
            </w:r>
          </w:p>
        </w:tc>
        <w:tc>
          <w:tcPr>
            <w:tcW w:w="1250" w:type="pct"/>
            <w:tcBorders>
              <w:bottom w:val="single" w:sz="2" w:space="0" w:color="000000"/>
            </w:tcBorders>
          </w:tcPr>
          <w:p w14:paraId="7634F79D"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Ambient</w:t>
            </w:r>
          </w:p>
        </w:tc>
      </w:tr>
      <w:tr w:rsidR="00DE6D79" w:rsidRPr="00DE6D79" w14:paraId="7DC48B39" w14:textId="77777777" w:rsidTr="00DE6D79">
        <w:tc>
          <w:tcPr>
            <w:tcW w:w="1250" w:type="pct"/>
            <w:tcBorders>
              <w:bottom w:val="single" w:sz="12" w:space="0" w:color="000000"/>
            </w:tcBorders>
          </w:tcPr>
          <w:p w14:paraId="144DA765"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11</w:t>
            </w:r>
          </w:p>
        </w:tc>
        <w:tc>
          <w:tcPr>
            <w:tcW w:w="1250" w:type="pct"/>
            <w:tcBorders>
              <w:bottom w:val="single" w:sz="12" w:space="0" w:color="000000"/>
            </w:tcBorders>
          </w:tcPr>
          <w:p w14:paraId="021B794E"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Immersion</w:t>
            </w:r>
          </w:p>
        </w:tc>
        <w:tc>
          <w:tcPr>
            <w:tcW w:w="1250" w:type="pct"/>
            <w:tcBorders>
              <w:bottom w:val="single" w:sz="12" w:space="0" w:color="000000"/>
            </w:tcBorders>
          </w:tcPr>
          <w:p w14:paraId="73094DDF"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1,875</w:t>
            </w:r>
          </w:p>
        </w:tc>
        <w:tc>
          <w:tcPr>
            <w:tcW w:w="1250" w:type="pct"/>
            <w:tcBorders>
              <w:bottom w:val="single" w:sz="12" w:space="0" w:color="000000"/>
            </w:tcBorders>
          </w:tcPr>
          <w:p w14:paraId="46FD481E"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Ambient</w:t>
            </w:r>
          </w:p>
        </w:tc>
      </w:tr>
    </w:tbl>
    <w:p w14:paraId="781E1239" w14:textId="77777777" w:rsidR="00DE6D79" w:rsidRPr="00DE6D79" w:rsidRDefault="00DE6D79" w:rsidP="00DE6D79">
      <w:pPr>
        <w:spacing w:after="120"/>
        <w:ind w:left="2268" w:right="1134" w:hanging="1134"/>
        <w:jc w:val="both"/>
        <w:rPr>
          <w:sz w:val="24"/>
          <w:u w:val="single"/>
        </w:rPr>
      </w:pPr>
    </w:p>
    <w:p w14:paraId="34AE131D" w14:textId="77777777" w:rsidR="00DE6D79" w:rsidRPr="00DE6D79" w:rsidRDefault="00DE6D79" w:rsidP="00DE6D79">
      <w:pPr>
        <w:keepNext/>
        <w:keepLines/>
        <w:tabs>
          <w:tab w:val="right" w:pos="851"/>
        </w:tabs>
        <w:spacing w:before="360" w:after="240" w:line="300" w:lineRule="exact"/>
        <w:ind w:left="2268" w:right="1134" w:hanging="2268"/>
        <w:rPr>
          <w:b/>
          <w:sz w:val="28"/>
        </w:rPr>
        <w:sectPr w:rsidR="00DE6D79" w:rsidRPr="00DE6D79" w:rsidSect="00DE6D79">
          <w:headerReference w:type="even" r:id="rId86"/>
          <w:headerReference w:type="default" r:id="rId87"/>
          <w:headerReference w:type="first" r:id="rId88"/>
          <w:footnotePr>
            <w:numRestart w:val="eachSect"/>
          </w:footnotePr>
          <w:endnotePr>
            <w:numFmt w:val="decimal"/>
          </w:endnotePr>
          <w:pgSz w:w="11907" w:h="16840" w:code="9"/>
          <w:pgMar w:top="1701" w:right="1134" w:bottom="2268" w:left="1134" w:header="1134" w:footer="1701" w:gutter="0"/>
          <w:cols w:space="720"/>
          <w:docGrid w:linePitch="272"/>
        </w:sectPr>
      </w:pPr>
    </w:p>
    <w:p w14:paraId="15200380" w14:textId="77777777" w:rsidR="00DE6D79" w:rsidRPr="00DE6D79" w:rsidRDefault="00DE6D79" w:rsidP="000F07F0">
      <w:pPr>
        <w:pStyle w:val="HChG"/>
      </w:pPr>
      <w:bookmarkStart w:id="105" w:name="_Toc384288942"/>
      <w:r w:rsidRPr="00DE6D79">
        <w:lastRenderedPageBreak/>
        <w:t>Annex 3B</w:t>
      </w:r>
      <w:bookmarkEnd w:id="105"/>
    </w:p>
    <w:p w14:paraId="0832EF50" w14:textId="77777777" w:rsidR="00DE6D79" w:rsidRPr="00DE6D79" w:rsidRDefault="000F07F0" w:rsidP="000F07F0">
      <w:pPr>
        <w:pStyle w:val="HChG"/>
      </w:pPr>
      <w:r>
        <w:tab/>
      </w:r>
      <w:r>
        <w:tab/>
      </w:r>
      <w:bookmarkStart w:id="106" w:name="_Toc384288943"/>
      <w:r w:rsidR="00DE6D79" w:rsidRPr="00DE6D79">
        <w:t>Liquid tanks - Vacuum insulated vessels for the on-board storage of natural gas as a fuel for automotive vehicles</w:t>
      </w:r>
      <w:bookmarkEnd w:id="106"/>
    </w:p>
    <w:p w14:paraId="2513912D" w14:textId="77777777" w:rsidR="00DE6D79" w:rsidRPr="00DE6D79" w:rsidRDefault="00DE6D79" w:rsidP="00DE6D79">
      <w:pPr>
        <w:spacing w:after="120" w:line="240" w:lineRule="auto"/>
        <w:ind w:left="2268" w:right="1134" w:hanging="1134"/>
        <w:jc w:val="both"/>
      </w:pPr>
      <w:r w:rsidRPr="00DE6D79">
        <w:t>1.</w:t>
      </w:r>
      <w:r w:rsidRPr="00DE6D79">
        <w:tab/>
        <w:t>Scope</w:t>
      </w:r>
    </w:p>
    <w:p w14:paraId="7AB53F44" w14:textId="77777777" w:rsidR="00DE6D79" w:rsidRPr="00DE6D79" w:rsidRDefault="00DE6D79" w:rsidP="00DE6D79">
      <w:pPr>
        <w:spacing w:after="120" w:line="240" w:lineRule="auto"/>
        <w:ind w:left="2268" w:right="1134"/>
        <w:jc w:val="both"/>
      </w:pPr>
      <w:r w:rsidRPr="00DE6D79">
        <w:t>This annex sets out minimum requirements for refillable liquid tanks. The tanks are intended only for the on-board storage of liquid natural gas as a fuel for automotive vehicles to which the tanks are to be fixed. Tanks shall be of any austenitic stainless steel material, design or method of manufacture suitable for the specified service conditions.</w:t>
      </w:r>
    </w:p>
    <w:p w14:paraId="1648FE54" w14:textId="77777777" w:rsidR="00DE6D79" w:rsidRPr="00DE6D79" w:rsidRDefault="00DE6D79" w:rsidP="00DE6D79">
      <w:pPr>
        <w:spacing w:after="120" w:line="240" w:lineRule="auto"/>
        <w:ind w:left="2268" w:right="1134"/>
        <w:jc w:val="both"/>
      </w:pPr>
      <w:r w:rsidRPr="00DE6D79">
        <w:t>Tanks for LNG covered by this annex are classified in Class 5.</w:t>
      </w:r>
    </w:p>
    <w:p w14:paraId="0951A247" w14:textId="77777777" w:rsidR="00DE6D79" w:rsidRPr="00DE6D79" w:rsidRDefault="00DE6D79" w:rsidP="00DE6D79">
      <w:pPr>
        <w:spacing w:after="120" w:line="240" w:lineRule="auto"/>
        <w:ind w:left="2268" w:right="1134"/>
        <w:jc w:val="both"/>
      </w:pPr>
      <w:r w:rsidRPr="00DE6D79">
        <w:t>Service conditions to which the tanks will be subjected are detailed in paragraph 4.</w:t>
      </w:r>
      <w:r w:rsidR="00813060">
        <w:t xml:space="preserve"> below.</w:t>
      </w:r>
    </w:p>
    <w:p w14:paraId="1BCB3564" w14:textId="77777777" w:rsidR="00DE6D79" w:rsidRPr="00DE6D79" w:rsidRDefault="00DE6D79" w:rsidP="00DE6D79">
      <w:pPr>
        <w:spacing w:after="120" w:line="240" w:lineRule="auto"/>
        <w:ind w:left="2268" w:right="1134"/>
        <w:jc w:val="both"/>
      </w:pPr>
      <w:r w:rsidRPr="00DE6D79">
        <w:t>This annex is based upon a working pressure less than 26 MPa. Working Pressures (WP) can be accommodated by adjusting the test pressure by the appropriate factor (ratio) using the following formula:</w:t>
      </w:r>
    </w:p>
    <w:p w14:paraId="5DCC0EA0" w14:textId="77777777" w:rsidR="00DE6D79" w:rsidRPr="00DE6D79" w:rsidRDefault="00DE6D79" w:rsidP="00DE6D79">
      <w:pPr>
        <w:spacing w:after="120" w:line="240" w:lineRule="auto"/>
        <w:ind w:left="2268" w:right="1134"/>
        <w:jc w:val="both"/>
      </w:pPr>
      <w:r w:rsidRPr="00DE6D79">
        <w:t>P</w:t>
      </w:r>
      <w:r w:rsidRPr="00DE6D79">
        <w:rPr>
          <w:vertAlign w:val="subscript"/>
        </w:rPr>
        <w:t>test</w:t>
      </w:r>
      <w:r w:rsidRPr="00DE6D79">
        <w:t xml:space="preserve"> = 1.3 (WP + 0.1) [MPa]</w:t>
      </w:r>
    </w:p>
    <w:p w14:paraId="7859ED08" w14:textId="77777777" w:rsidR="00DE6D79" w:rsidRPr="00DE6D79" w:rsidRDefault="00DE6D79" w:rsidP="00DE6D79">
      <w:pPr>
        <w:spacing w:after="120" w:line="240" w:lineRule="auto"/>
        <w:ind w:left="2268" w:right="1134"/>
        <w:jc w:val="both"/>
      </w:pPr>
      <w:r w:rsidRPr="00DE6D79">
        <w:t>The service life of the tanks shall be defined by the manufacturer and may vary with applications.</w:t>
      </w:r>
    </w:p>
    <w:p w14:paraId="2CE7551A" w14:textId="77777777" w:rsidR="00DE6D79" w:rsidRPr="00DE6D79" w:rsidRDefault="00DE6D79" w:rsidP="00DE6D79">
      <w:pPr>
        <w:spacing w:after="120" w:line="240" w:lineRule="auto"/>
        <w:ind w:left="2268" w:right="1134" w:hanging="1134"/>
        <w:jc w:val="both"/>
      </w:pPr>
      <w:r w:rsidRPr="00DE6D79">
        <w:t>2.</w:t>
      </w:r>
      <w:r w:rsidRPr="00DE6D79">
        <w:tab/>
        <w:t>Service conditions</w:t>
      </w:r>
    </w:p>
    <w:p w14:paraId="41B89066" w14:textId="77777777" w:rsidR="00DE6D79" w:rsidRPr="00DE6D79" w:rsidRDefault="00DE6D79" w:rsidP="00DE6D79">
      <w:pPr>
        <w:spacing w:after="120" w:line="240" w:lineRule="auto"/>
        <w:ind w:left="2268" w:right="1134" w:hanging="1134"/>
        <w:jc w:val="both"/>
      </w:pPr>
      <w:r w:rsidRPr="00DE6D79">
        <w:t>2.1</w:t>
      </w:r>
      <w:r w:rsidRPr="00DE6D79">
        <w:tab/>
        <w:t>General</w:t>
      </w:r>
    </w:p>
    <w:p w14:paraId="60887D9B" w14:textId="77777777" w:rsidR="00DE6D79" w:rsidRPr="00DE6D79" w:rsidRDefault="00DE6D79" w:rsidP="00DE6D79">
      <w:pPr>
        <w:spacing w:after="120" w:line="240" w:lineRule="auto"/>
        <w:ind w:left="2268" w:right="1134" w:hanging="1134"/>
        <w:jc w:val="both"/>
      </w:pPr>
      <w:r w:rsidRPr="00DE6D79">
        <w:t>2.1.1.</w:t>
      </w:r>
      <w:r w:rsidRPr="00DE6D79">
        <w:tab/>
        <w:t>Standard service conditions</w:t>
      </w:r>
    </w:p>
    <w:p w14:paraId="6F479A5E" w14:textId="77777777" w:rsidR="00DE6D79" w:rsidRPr="00DE6D79" w:rsidRDefault="00DE6D79" w:rsidP="00DE6D79">
      <w:pPr>
        <w:spacing w:after="120" w:line="240" w:lineRule="auto"/>
        <w:ind w:left="2268" w:right="1134"/>
        <w:jc w:val="both"/>
      </w:pPr>
      <w:r w:rsidRPr="00DE6D79">
        <w:t>The standard service conditions specified in this section are provided as a basis for the design, manufacture, inspection, testing, and approval of tanks that are to be mounted permanently on vehicles and used to store natural gas at cryogenic temperatures for use as a fuel on vehicles.</w:t>
      </w:r>
    </w:p>
    <w:p w14:paraId="28F9FA0B" w14:textId="77777777" w:rsidR="00DE6D79" w:rsidRPr="00DE6D79" w:rsidRDefault="00DE6D79" w:rsidP="00DE6D79">
      <w:pPr>
        <w:spacing w:after="120" w:line="240" w:lineRule="auto"/>
        <w:ind w:left="2268" w:right="1134" w:hanging="1134"/>
        <w:jc w:val="both"/>
      </w:pPr>
      <w:r w:rsidRPr="00DE6D79">
        <w:t>2.1.2.</w:t>
      </w:r>
      <w:r w:rsidRPr="00DE6D79">
        <w:tab/>
        <w:t>Use of tanks</w:t>
      </w:r>
    </w:p>
    <w:p w14:paraId="18FA2F12" w14:textId="77777777" w:rsidR="00DE6D79" w:rsidRPr="00DE6D79" w:rsidRDefault="00DE6D79" w:rsidP="00DE6D79">
      <w:pPr>
        <w:spacing w:after="120" w:line="240" w:lineRule="auto"/>
        <w:ind w:left="2268" w:right="1134"/>
        <w:jc w:val="both"/>
      </w:pPr>
      <w:r w:rsidRPr="00DE6D79">
        <w:t>The service conditions specified are also intended to provide information on how tanks made to this Regulation may safely be used to:</w:t>
      </w:r>
    </w:p>
    <w:p w14:paraId="50EC8C6C" w14:textId="77777777" w:rsidR="00DE6D79" w:rsidRPr="00DE6D79" w:rsidRDefault="00DE6D79" w:rsidP="00DE6D79">
      <w:pPr>
        <w:spacing w:after="120" w:line="240" w:lineRule="auto"/>
        <w:ind w:left="2835" w:right="1134" w:hanging="567"/>
        <w:jc w:val="both"/>
      </w:pPr>
      <w:r w:rsidRPr="00DE6D79">
        <w:t>(a)</w:t>
      </w:r>
      <w:r w:rsidRPr="00DE6D79">
        <w:tab/>
        <w:t>Manufacturers of tanks;</w:t>
      </w:r>
    </w:p>
    <w:p w14:paraId="1DD3DEA2" w14:textId="77777777" w:rsidR="00DE6D79" w:rsidRPr="00DE6D79" w:rsidRDefault="00DE6D79" w:rsidP="00DE6D79">
      <w:pPr>
        <w:spacing w:after="120" w:line="240" w:lineRule="auto"/>
        <w:ind w:left="2835" w:right="1134" w:hanging="567"/>
        <w:jc w:val="both"/>
      </w:pPr>
      <w:r w:rsidRPr="00DE6D79">
        <w:t>(b)</w:t>
      </w:r>
      <w:r w:rsidRPr="00DE6D79">
        <w:tab/>
        <w:t xml:space="preserve">Owners of tanks; </w:t>
      </w:r>
    </w:p>
    <w:p w14:paraId="6410A6B2" w14:textId="77777777" w:rsidR="00DE6D79" w:rsidRPr="00DE6D79" w:rsidRDefault="00DE6D79" w:rsidP="00DE6D79">
      <w:pPr>
        <w:spacing w:after="120" w:line="240" w:lineRule="auto"/>
        <w:ind w:left="2835" w:right="1134" w:hanging="567"/>
        <w:jc w:val="both"/>
      </w:pPr>
      <w:r w:rsidRPr="00DE6D79">
        <w:t>(c)</w:t>
      </w:r>
      <w:r w:rsidRPr="00DE6D79">
        <w:tab/>
        <w:t>Designers or contractors responsible for the installation of tanks;</w:t>
      </w:r>
    </w:p>
    <w:p w14:paraId="6DD7DD31" w14:textId="77777777" w:rsidR="00DE6D79" w:rsidRPr="00DE6D79" w:rsidRDefault="00DE6D79" w:rsidP="00DE6D79">
      <w:pPr>
        <w:spacing w:after="120" w:line="240" w:lineRule="auto"/>
        <w:ind w:left="2835" w:right="1134" w:hanging="567"/>
        <w:jc w:val="both"/>
      </w:pPr>
      <w:r w:rsidRPr="00DE6D79">
        <w:t>(d)</w:t>
      </w:r>
      <w:r w:rsidRPr="00DE6D79">
        <w:tab/>
        <w:t>Designers or owners of equipment used to refuel vehicle tanks;</w:t>
      </w:r>
    </w:p>
    <w:p w14:paraId="0D4D9B89" w14:textId="77777777" w:rsidR="00DE6D79" w:rsidRPr="00DE6D79" w:rsidRDefault="00DE6D79" w:rsidP="00DE6D79">
      <w:pPr>
        <w:spacing w:after="120" w:line="240" w:lineRule="auto"/>
        <w:ind w:left="2835" w:right="1134" w:hanging="567"/>
        <w:jc w:val="both"/>
      </w:pPr>
      <w:r w:rsidRPr="00DE6D79">
        <w:t>(e)</w:t>
      </w:r>
      <w:r w:rsidRPr="00DE6D79">
        <w:tab/>
        <w:t>Suppliers of natural gas; and</w:t>
      </w:r>
    </w:p>
    <w:p w14:paraId="75549E9F" w14:textId="77777777" w:rsidR="00DE6D79" w:rsidRPr="00DE6D79" w:rsidRDefault="00DE6D79" w:rsidP="00DE6D79">
      <w:pPr>
        <w:spacing w:after="120" w:line="240" w:lineRule="auto"/>
        <w:ind w:left="2835" w:right="1134" w:hanging="567"/>
        <w:jc w:val="both"/>
      </w:pPr>
      <w:r w:rsidRPr="00DE6D79">
        <w:t>(f)</w:t>
      </w:r>
      <w:r w:rsidRPr="00DE6D79">
        <w:tab/>
        <w:t>Regulatory authorities who have jurisdiction over tank use.</w:t>
      </w:r>
    </w:p>
    <w:p w14:paraId="4A564162" w14:textId="77777777" w:rsidR="00DE6D79" w:rsidRPr="00DE6D79" w:rsidRDefault="00DE6D79" w:rsidP="00DE6D79">
      <w:pPr>
        <w:spacing w:after="120" w:line="240" w:lineRule="auto"/>
        <w:ind w:left="2268" w:right="1134" w:hanging="1134"/>
        <w:jc w:val="both"/>
      </w:pPr>
      <w:r w:rsidRPr="00DE6D79">
        <w:t>2.1.3.</w:t>
      </w:r>
      <w:r w:rsidRPr="00DE6D79">
        <w:tab/>
        <w:t>Periodic requalification</w:t>
      </w:r>
    </w:p>
    <w:p w14:paraId="6A171DBF" w14:textId="77777777" w:rsidR="00DE6D79" w:rsidRPr="00DE6D79" w:rsidRDefault="00DE6D79" w:rsidP="00DE6D79">
      <w:pPr>
        <w:spacing w:after="120" w:line="240" w:lineRule="auto"/>
        <w:ind w:left="2268" w:right="1134"/>
        <w:jc w:val="both"/>
      </w:pPr>
      <w:r w:rsidRPr="00DE6D79">
        <w:t xml:space="preserve">Recommendations for periodic requalification by visual inspection or testing during the service life shall be provided by the tank manufacturer on the basis of use under service conditions specified herein. Each tank shall be visually inspected at least every 120 months after the date of its entry into service on </w:t>
      </w:r>
      <w:r w:rsidRPr="00DE6D79">
        <w:lastRenderedPageBreak/>
        <w:t>the vehicle (vehicle registration), and at the time of any reinstallation, for external damage and deterioration, including under the support straps. The visual inspection shall be performed by a Technical Service designated or recognized by the Type Approval Authority, in accordance with the manufacturer's specifications: tanks without label containing mandatory information, or with labels containing mandatory information that are illegible in any way shall be removed from service. If the tank can be positively identified by manufacturer and serial number, a replacement label may be applied, allowing the tank to remain in service.</w:t>
      </w:r>
    </w:p>
    <w:p w14:paraId="13DD1DBA" w14:textId="77777777" w:rsidR="00DE6D79" w:rsidRPr="00DE6D79" w:rsidRDefault="00DE6D79" w:rsidP="00DE6D79">
      <w:pPr>
        <w:spacing w:after="120" w:line="240" w:lineRule="auto"/>
        <w:ind w:left="2268" w:right="1134" w:hanging="1134"/>
        <w:jc w:val="both"/>
      </w:pPr>
      <w:r w:rsidRPr="00DE6D79">
        <w:t>2.1.4.</w:t>
      </w:r>
      <w:r w:rsidRPr="00DE6D79">
        <w:tab/>
        <w:t>Tanks involved in collisions</w:t>
      </w:r>
    </w:p>
    <w:p w14:paraId="24CA2D48" w14:textId="77777777" w:rsidR="00DE6D79" w:rsidRPr="00DE6D79" w:rsidRDefault="00DE6D79" w:rsidP="00DE6D79">
      <w:pPr>
        <w:spacing w:after="120" w:line="240" w:lineRule="auto"/>
        <w:ind w:left="2268" w:right="1134"/>
        <w:jc w:val="both"/>
      </w:pPr>
      <w:r w:rsidRPr="00DE6D79">
        <w:t>Tanks that have been involved in a vehicle collision shall be reinspected by an agency authorized by the manufacturer, unless otherwise directed by the Competent Authority having jurisdiction. Tanks that have not experienced any impact damage from the collision may be returned to service, otherwise the tank shall be returned to the manufacturer for evaluation.</w:t>
      </w:r>
    </w:p>
    <w:p w14:paraId="7B37EC48" w14:textId="77777777" w:rsidR="00DE6D79" w:rsidRPr="00DE6D79" w:rsidRDefault="00DE6D79" w:rsidP="00DE6D79">
      <w:pPr>
        <w:spacing w:after="120" w:line="240" w:lineRule="auto"/>
        <w:ind w:left="2268" w:right="1134" w:hanging="1134"/>
        <w:jc w:val="both"/>
      </w:pPr>
      <w:r w:rsidRPr="00DE6D79">
        <w:t>2.1.5.</w:t>
      </w:r>
      <w:r w:rsidRPr="00DE6D79">
        <w:tab/>
        <w:t>Tanks involved in fires</w:t>
      </w:r>
    </w:p>
    <w:p w14:paraId="2B709126" w14:textId="77777777" w:rsidR="00DE6D79" w:rsidRPr="00DE6D79" w:rsidRDefault="00DE6D79" w:rsidP="00DE6D79">
      <w:pPr>
        <w:spacing w:after="120" w:line="240" w:lineRule="auto"/>
        <w:ind w:left="2268" w:right="1134"/>
        <w:jc w:val="both"/>
      </w:pPr>
      <w:r w:rsidRPr="00DE6D79">
        <w:t>Tanks that have been subject to the action of fire shall be reinspected by an agency authorized by the manufacturer, or condemned and removed from service.</w:t>
      </w:r>
    </w:p>
    <w:p w14:paraId="187D368C" w14:textId="77777777" w:rsidR="00DE6D79" w:rsidRPr="00DE6D79" w:rsidRDefault="00DE6D79" w:rsidP="00DE6D79">
      <w:pPr>
        <w:spacing w:after="120" w:line="240" w:lineRule="auto"/>
        <w:ind w:left="2268" w:right="1134" w:hanging="1134"/>
        <w:jc w:val="both"/>
      </w:pPr>
      <w:r w:rsidRPr="00DE6D79">
        <w:t>2.2.</w:t>
      </w:r>
      <w:r w:rsidRPr="00DE6D79">
        <w:tab/>
        <w:t>Maximum pressure</w:t>
      </w:r>
    </w:p>
    <w:p w14:paraId="16A2673D" w14:textId="77777777" w:rsidR="00DE6D79" w:rsidRPr="00DE6D79" w:rsidRDefault="00DE6D79" w:rsidP="00DE6D79">
      <w:pPr>
        <w:spacing w:after="120" w:line="240" w:lineRule="auto"/>
        <w:ind w:left="2268" w:right="1134"/>
        <w:jc w:val="both"/>
      </w:pPr>
      <w:r w:rsidRPr="00DE6D79">
        <w:t>The maximum allowable working pressure (MAWP) shall be defined by the manufacturer and correspond to the nominal primary relief valve setting. The maximum allowable working pressure shall be less than 26 MPa.</w:t>
      </w:r>
    </w:p>
    <w:p w14:paraId="6F5F427C" w14:textId="77777777" w:rsidR="00DE6D79" w:rsidRPr="00DE6D79" w:rsidRDefault="00DE6D79" w:rsidP="00DE6D79">
      <w:pPr>
        <w:spacing w:after="120" w:line="240" w:lineRule="auto"/>
        <w:ind w:left="2268" w:right="1134" w:hanging="1134"/>
        <w:jc w:val="both"/>
      </w:pPr>
      <w:r w:rsidRPr="00DE6D79">
        <w:t>2.3.</w:t>
      </w:r>
      <w:r w:rsidRPr="00DE6D79">
        <w:tab/>
        <w:t>Temperature range</w:t>
      </w:r>
    </w:p>
    <w:p w14:paraId="34867925" w14:textId="77777777" w:rsidR="00DE6D79" w:rsidRPr="00DE6D79" w:rsidRDefault="00DE6D79" w:rsidP="00DE6D79">
      <w:pPr>
        <w:spacing w:after="120" w:line="240" w:lineRule="auto"/>
        <w:ind w:left="2268" w:right="1134"/>
        <w:jc w:val="both"/>
      </w:pPr>
      <w:r w:rsidRPr="00DE6D79">
        <w:t>Temperature of liquid in tanks may vary from a minimum of -195 °C to a maximum of 65 °C.</w:t>
      </w:r>
    </w:p>
    <w:p w14:paraId="25E26213" w14:textId="77777777" w:rsidR="00DE6D79" w:rsidRPr="00DE6D79" w:rsidRDefault="00DE6D79" w:rsidP="00DE6D79">
      <w:pPr>
        <w:spacing w:after="120" w:line="240" w:lineRule="auto"/>
        <w:ind w:left="2268" w:right="1134" w:hanging="1134"/>
        <w:jc w:val="both"/>
      </w:pPr>
      <w:r w:rsidRPr="00DE6D79">
        <w:t>2.4.</w:t>
      </w:r>
      <w:r w:rsidRPr="00DE6D79">
        <w:tab/>
        <w:t>Gas composition</w:t>
      </w:r>
    </w:p>
    <w:p w14:paraId="78D94060" w14:textId="77777777" w:rsidR="00DE6D79" w:rsidRPr="00DE6D79" w:rsidRDefault="00DE6D79" w:rsidP="00DE6D79">
      <w:pPr>
        <w:spacing w:after="120" w:line="240" w:lineRule="auto"/>
        <w:ind w:left="2268" w:right="1134"/>
        <w:jc w:val="both"/>
      </w:pPr>
      <w:r w:rsidRPr="00DE6D79">
        <w:t>Hydrogen shall be limited to 2 per cent by volume when tanks are manufactured from steel with an ultimate tensile strength exceeding 950 MPa.</w:t>
      </w:r>
    </w:p>
    <w:p w14:paraId="41879C09" w14:textId="77777777" w:rsidR="00DE6D79" w:rsidRPr="00DE6D79" w:rsidRDefault="00DE6D79" w:rsidP="00DE6D79">
      <w:pPr>
        <w:spacing w:after="120" w:line="240" w:lineRule="auto"/>
        <w:ind w:left="2268" w:right="1134" w:hanging="1134"/>
        <w:jc w:val="both"/>
      </w:pPr>
      <w:r w:rsidRPr="00DE6D79">
        <w:t>2.5.</w:t>
      </w:r>
      <w:r w:rsidRPr="00DE6D79">
        <w:tab/>
        <w:t>External surfaces</w:t>
      </w:r>
    </w:p>
    <w:p w14:paraId="0A79D42C" w14:textId="77777777" w:rsidR="00DE6D79" w:rsidRPr="00DE6D79" w:rsidRDefault="00DE6D79" w:rsidP="00DE6D79">
      <w:pPr>
        <w:spacing w:after="120" w:line="240" w:lineRule="auto"/>
        <w:ind w:left="2268" w:right="1134"/>
        <w:jc w:val="both"/>
      </w:pPr>
      <w:r w:rsidRPr="00DE6D79">
        <w:t>Tanks are not designed for continuous exposure to mechanical or chemical attack, e.g. leakage from cargo that may be carried on vehicles or severe abrasion damage from road conditions, and shall comply with recognized installation standards. However, tank external surfaces may be inadvertently exposed to:</w:t>
      </w:r>
    </w:p>
    <w:p w14:paraId="7ECD59B9" w14:textId="77777777" w:rsidR="00DE6D79" w:rsidRPr="00DE6D79" w:rsidRDefault="00DE6D79" w:rsidP="00DE6D79">
      <w:pPr>
        <w:spacing w:after="120" w:line="240" w:lineRule="auto"/>
        <w:ind w:left="2835" w:right="1134" w:hanging="567"/>
        <w:jc w:val="both"/>
      </w:pPr>
      <w:r w:rsidRPr="00DE6D79">
        <w:t>(a)</w:t>
      </w:r>
      <w:r w:rsidRPr="00DE6D79">
        <w:tab/>
        <w:t>Solvents, acids and alkalis, fertilizers; and</w:t>
      </w:r>
    </w:p>
    <w:p w14:paraId="26F801D3" w14:textId="77777777" w:rsidR="00DE6D79" w:rsidRPr="00DE6D79" w:rsidRDefault="00DE6D79" w:rsidP="00DE6D79">
      <w:pPr>
        <w:spacing w:after="120" w:line="240" w:lineRule="auto"/>
        <w:ind w:left="2835" w:right="1134" w:hanging="567"/>
        <w:jc w:val="both"/>
      </w:pPr>
      <w:r w:rsidRPr="00DE6D79">
        <w:t>(b)</w:t>
      </w:r>
      <w:r w:rsidRPr="00DE6D79">
        <w:tab/>
        <w:t>Automotive fluids, including gasoline, hydraulic fluids, glycol and oils.</w:t>
      </w:r>
    </w:p>
    <w:p w14:paraId="136AB99F" w14:textId="77777777" w:rsidR="00DE6D79" w:rsidRPr="00DE6D79" w:rsidRDefault="00DE6D79" w:rsidP="00DE6D79">
      <w:pPr>
        <w:spacing w:after="120" w:line="240" w:lineRule="auto"/>
        <w:ind w:left="2268" w:right="1134" w:hanging="1134"/>
        <w:jc w:val="both"/>
      </w:pPr>
      <w:r w:rsidRPr="00DE6D79">
        <w:t>2.6.</w:t>
      </w:r>
      <w:r w:rsidRPr="00DE6D79">
        <w:tab/>
        <w:t>Leakage and venting</w:t>
      </w:r>
    </w:p>
    <w:p w14:paraId="005FC48F" w14:textId="77777777" w:rsidR="00DE6D79" w:rsidRPr="00DE6D79" w:rsidRDefault="00DE6D79" w:rsidP="00DE6D79">
      <w:pPr>
        <w:spacing w:after="120" w:line="240" w:lineRule="auto"/>
        <w:ind w:left="2268" w:right="1134"/>
        <w:jc w:val="both"/>
      </w:pPr>
      <w:r w:rsidRPr="00DE6D79">
        <w:t xml:space="preserve">In </w:t>
      </w:r>
      <w:r w:rsidR="00813060">
        <w:t xml:space="preserve">the </w:t>
      </w:r>
      <w:r w:rsidRPr="00DE6D79">
        <w:t xml:space="preserve">case </w:t>
      </w:r>
      <w:r w:rsidR="00813060">
        <w:t xml:space="preserve">of </w:t>
      </w:r>
      <w:r w:rsidRPr="00DE6D79">
        <w:t>LNG tanks are located in enclosed spaces for extended periods of time (e.g. for service), leakage and venting of natural gas (or other flammable substances) from the tank shall be dealt with properly to avoid the dangers due to releasing flammable substances in enclosed spaces.</w:t>
      </w:r>
    </w:p>
    <w:p w14:paraId="75045379" w14:textId="77777777" w:rsidR="00DE6D79" w:rsidRPr="00DE6D79" w:rsidRDefault="00DE6D79" w:rsidP="00DE6D79">
      <w:pPr>
        <w:spacing w:after="120" w:line="240" w:lineRule="auto"/>
        <w:ind w:left="2268" w:right="1134" w:hanging="1134"/>
        <w:jc w:val="both"/>
      </w:pPr>
      <w:r w:rsidRPr="00DE6D79">
        <w:t>2.7.</w:t>
      </w:r>
      <w:r w:rsidRPr="00DE6D79">
        <w:tab/>
        <w:t>Vehicle LNG tank(s) shall have a design hold time (build without relieving) minimum of 5 days after being filled net full and at the highest point in the design filling temperature/pressure range.</w:t>
      </w:r>
    </w:p>
    <w:p w14:paraId="42034BA2" w14:textId="77777777" w:rsidR="00DE6D79" w:rsidRPr="00DE6D79" w:rsidRDefault="00DE6D79" w:rsidP="00DE6D79">
      <w:pPr>
        <w:keepNext/>
        <w:keepLines/>
        <w:spacing w:after="120" w:line="240" w:lineRule="auto"/>
        <w:ind w:left="1134" w:right="1134"/>
        <w:jc w:val="both"/>
      </w:pPr>
      <w:r w:rsidRPr="00DE6D79">
        <w:lastRenderedPageBreak/>
        <w:t>3.</w:t>
      </w:r>
      <w:r w:rsidRPr="00DE6D79">
        <w:tab/>
      </w:r>
      <w:r w:rsidRPr="00DE6D79">
        <w:tab/>
        <w:t>Design approval</w:t>
      </w:r>
    </w:p>
    <w:p w14:paraId="137965B0" w14:textId="77777777" w:rsidR="00DE6D79" w:rsidRPr="00DE6D79" w:rsidRDefault="00DE6D79" w:rsidP="00DE6D79">
      <w:pPr>
        <w:keepNext/>
        <w:keepLines/>
        <w:spacing w:after="120" w:line="240" w:lineRule="auto"/>
        <w:ind w:left="2268" w:right="1134" w:hanging="1134"/>
        <w:jc w:val="both"/>
      </w:pPr>
      <w:r w:rsidRPr="00DE6D79">
        <w:t>3.1.</w:t>
      </w:r>
      <w:r w:rsidRPr="00DE6D79">
        <w:tab/>
        <w:t>General</w:t>
      </w:r>
    </w:p>
    <w:p w14:paraId="333ED0A1" w14:textId="77777777" w:rsidR="00DE6D79" w:rsidRPr="00DE6D79" w:rsidRDefault="00DE6D79" w:rsidP="00DE6D79">
      <w:pPr>
        <w:keepNext/>
        <w:keepLines/>
        <w:spacing w:after="120" w:line="240" w:lineRule="auto"/>
        <w:ind w:left="2268" w:right="1134"/>
        <w:jc w:val="both"/>
      </w:pPr>
      <w:r w:rsidRPr="00DE6D79">
        <w:t>The following information shall be submitted by the tank designer or manufacturer with a request for approval to the</w:t>
      </w:r>
      <w:r w:rsidR="00E41D23">
        <w:t xml:space="preserve"> Type Approval Authority</w:t>
      </w:r>
      <w:r w:rsidRPr="00DE6D79">
        <w:t>:</w:t>
      </w:r>
    </w:p>
    <w:p w14:paraId="0BD6731A" w14:textId="77777777" w:rsidR="00DE6D79" w:rsidRPr="00DE6D79" w:rsidRDefault="00DE6D79" w:rsidP="00DE6D79">
      <w:pPr>
        <w:spacing w:after="120" w:line="240" w:lineRule="auto"/>
        <w:ind w:left="2835" w:right="1134" w:hanging="567"/>
        <w:jc w:val="both"/>
      </w:pPr>
      <w:r w:rsidRPr="00DE6D79">
        <w:t>(a)</w:t>
      </w:r>
      <w:r w:rsidRPr="00DE6D79">
        <w:tab/>
        <w:t>Statement of service (paragraph 3.2.);</w:t>
      </w:r>
    </w:p>
    <w:p w14:paraId="3D0A7247" w14:textId="77777777" w:rsidR="00DE6D79" w:rsidRPr="00DE6D79" w:rsidRDefault="00DE6D79" w:rsidP="00DE6D79">
      <w:pPr>
        <w:spacing w:after="120" w:line="240" w:lineRule="auto"/>
        <w:ind w:left="2835" w:right="1134" w:hanging="567"/>
        <w:jc w:val="both"/>
      </w:pPr>
      <w:r w:rsidRPr="00DE6D79">
        <w:t>(b)</w:t>
      </w:r>
      <w:r w:rsidRPr="00DE6D79">
        <w:tab/>
        <w:t>Design data (paragraph 3.3.);</w:t>
      </w:r>
    </w:p>
    <w:p w14:paraId="54CEF2B8" w14:textId="77777777" w:rsidR="00DE6D79" w:rsidRPr="00DE6D79" w:rsidRDefault="00DE6D79" w:rsidP="00DE6D79">
      <w:pPr>
        <w:spacing w:after="120" w:line="240" w:lineRule="auto"/>
        <w:ind w:left="2835" w:right="1134" w:hanging="567"/>
        <w:jc w:val="both"/>
      </w:pPr>
      <w:r w:rsidRPr="00DE6D79">
        <w:t>(c)</w:t>
      </w:r>
      <w:r w:rsidRPr="00DE6D79">
        <w:tab/>
        <w:t xml:space="preserve">Manufacturing data (paragraph </w:t>
      </w:r>
      <w:r w:rsidR="00B43CD2">
        <w:t>3.3.7.</w:t>
      </w:r>
      <w:r w:rsidRPr="00DE6D79">
        <w:t>);</w:t>
      </w:r>
    </w:p>
    <w:p w14:paraId="22427063" w14:textId="77777777" w:rsidR="00DE6D79" w:rsidRPr="00DE6D79" w:rsidRDefault="00DE6D79" w:rsidP="00DE6D79">
      <w:pPr>
        <w:spacing w:after="120" w:line="240" w:lineRule="auto"/>
        <w:ind w:left="2835" w:right="1134" w:hanging="567"/>
        <w:jc w:val="both"/>
      </w:pPr>
      <w:r w:rsidRPr="00DE6D79">
        <w:t>(d)</w:t>
      </w:r>
      <w:r w:rsidRPr="00DE6D79">
        <w:tab/>
        <w:t xml:space="preserve">Specification sheet (paragraph </w:t>
      </w:r>
      <w:r w:rsidR="00B43CD2">
        <w:t>3.3.8.</w:t>
      </w:r>
      <w:r w:rsidRPr="00DE6D79">
        <w:t>);</w:t>
      </w:r>
    </w:p>
    <w:p w14:paraId="69DE3CE3" w14:textId="77777777" w:rsidR="00DE6D79" w:rsidRPr="00DE6D79" w:rsidRDefault="00DE6D79" w:rsidP="00DE6D79">
      <w:pPr>
        <w:spacing w:after="120" w:line="240" w:lineRule="auto"/>
        <w:ind w:left="2835" w:right="1134" w:hanging="567"/>
        <w:jc w:val="both"/>
      </w:pPr>
      <w:r w:rsidRPr="00DE6D79">
        <w:t>(e)</w:t>
      </w:r>
      <w:r w:rsidRPr="00DE6D79">
        <w:tab/>
        <w:t xml:space="preserve">Additional supporting data (paragraph </w:t>
      </w:r>
      <w:r w:rsidR="00B43CD2">
        <w:t>3.3.9.1.</w:t>
      </w:r>
      <w:r w:rsidRPr="00DE6D79">
        <w:t>).</w:t>
      </w:r>
    </w:p>
    <w:p w14:paraId="0DD2AFC7" w14:textId="77777777" w:rsidR="00DE6D79" w:rsidRPr="00DE6D79" w:rsidRDefault="00DE6D79" w:rsidP="00DE6D79">
      <w:pPr>
        <w:spacing w:after="120" w:line="240" w:lineRule="auto"/>
        <w:ind w:left="2268" w:right="1134" w:hanging="1134"/>
        <w:jc w:val="both"/>
      </w:pPr>
      <w:r w:rsidRPr="00DE6D79">
        <w:t>3.2.</w:t>
      </w:r>
      <w:r w:rsidRPr="00DE6D79">
        <w:tab/>
        <w:t>Statement of service</w:t>
      </w:r>
    </w:p>
    <w:p w14:paraId="66AE1A91" w14:textId="77777777" w:rsidR="00DE6D79" w:rsidRPr="00DE6D79" w:rsidRDefault="00DE6D79" w:rsidP="00DE6D79">
      <w:pPr>
        <w:spacing w:after="120" w:line="240" w:lineRule="auto"/>
        <w:ind w:left="2268" w:right="1134"/>
        <w:jc w:val="both"/>
      </w:pPr>
      <w:r w:rsidRPr="00DE6D79">
        <w:t>The purpose of this statement of service is to guide users and installers of tanks as well as to inform the</w:t>
      </w:r>
      <w:r w:rsidR="00B43CD2">
        <w:t xml:space="preserve"> Type Approval Authority</w:t>
      </w:r>
      <w:r w:rsidRPr="00DE6D79">
        <w:t>, or their designated representative. The statement of service shall include:</w:t>
      </w:r>
    </w:p>
    <w:p w14:paraId="403E0C22" w14:textId="77777777" w:rsidR="00DE6D79" w:rsidRPr="00DE6D79" w:rsidRDefault="00DE6D79" w:rsidP="00DE6D79">
      <w:pPr>
        <w:spacing w:after="120" w:line="240" w:lineRule="auto"/>
        <w:ind w:left="2835" w:right="1134" w:hanging="567"/>
        <w:jc w:val="both"/>
      </w:pPr>
      <w:r w:rsidRPr="00DE6D79">
        <w:t>(a)</w:t>
      </w:r>
      <w:r w:rsidRPr="00DE6D79">
        <w:tab/>
        <w:t>A statement that the tank design is suitable for use in the service conditions defined in paragraph 4. for the service life of the tank;</w:t>
      </w:r>
    </w:p>
    <w:p w14:paraId="27645DED" w14:textId="77777777" w:rsidR="00DE6D79" w:rsidRPr="00DE6D79" w:rsidRDefault="00DE6D79" w:rsidP="00DE6D79">
      <w:pPr>
        <w:spacing w:after="120" w:line="240" w:lineRule="auto"/>
        <w:ind w:left="2835" w:right="1134" w:hanging="567"/>
        <w:jc w:val="both"/>
      </w:pPr>
      <w:r w:rsidRPr="00DE6D79">
        <w:t>(b)</w:t>
      </w:r>
      <w:r w:rsidRPr="00DE6D79">
        <w:tab/>
        <w:t>The service life;</w:t>
      </w:r>
    </w:p>
    <w:p w14:paraId="50742450" w14:textId="77777777" w:rsidR="00DE6D79" w:rsidRPr="00DE6D79" w:rsidRDefault="00DE6D79" w:rsidP="00DE6D79">
      <w:pPr>
        <w:spacing w:after="120" w:line="240" w:lineRule="auto"/>
        <w:ind w:left="2835" w:right="1134" w:hanging="567"/>
        <w:jc w:val="both"/>
      </w:pPr>
      <w:r w:rsidRPr="00DE6D79">
        <w:t>(c)</w:t>
      </w:r>
      <w:r w:rsidRPr="00DE6D79">
        <w:tab/>
        <w:t>The minimum in-service test and/or inspection requirements;</w:t>
      </w:r>
    </w:p>
    <w:p w14:paraId="12A1FB64" w14:textId="77777777" w:rsidR="00DE6D79" w:rsidRPr="00DE6D79" w:rsidRDefault="00DE6D79" w:rsidP="00DE6D79">
      <w:pPr>
        <w:spacing w:after="120" w:line="240" w:lineRule="auto"/>
        <w:ind w:left="2835" w:right="1134" w:hanging="567"/>
        <w:jc w:val="both"/>
      </w:pPr>
      <w:r w:rsidRPr="00DE6D79">
        <w:t>(d)</w:t>
      </w:r>
      <w:r w:rsidRPr="00DE6D79">
        <w:tab/>
        <w:t>The pressure relief devices required;</w:t>
      </w:r>
    </w:p>
    <w:p w14:paraId="6B35D523" w14:textId="77777777" w:rsidR="00DE6D79" w:rsidRPr="00DE6D79" w:rsidRDefault="00DE6D79" w:rsidP="00DE6D79">
      <w:pPr>
        <w:spacing w:after="120" w:line="240" w:lineRule="auto"/>
        <w:ind w:left="2835" w:right="1134" w:hanging="567"/>
        <w:jc w:val="both"/>
      </w:pPr>
      <w:r w:rsidRPr="00DE6D79">
        <w:t>(e)</w:t>
      </w:r>
      <w:r w:rsidRPr="00DE6D79">
        <w:tab/>
        <w:t>Support methods, etc., required but not provided;</w:t>
      </w:r>
    </w:p>
    <w:p w14:paraId="0B3E8732" w14:textId="77777777" w:rsidR="00DE6D79" w:rsidRPr="00DE6D79" w:rsidRDefault="00DE6D79" w:rsidP="00DE6D79">
      <w:pPr>
        <w:spacing w:after="120" w:line="240" w:lineRule="auto"/>
        <w:ind w:left="2835" w:right="1134" w:hanging="567"/>
        <w:jc w:val="both"/>
      </w:pPr>
      <w:r w:rsidRPr="00DE6D79">
        <w:t>(f)</w:t>
      </w:r>
      <w:r w:rsidRPr="00DE6D79">
        <w:tab/>
        <w:t>A description of the tank design;</w:t>
      </w:r>
    </w:p>
    <w:p w14:paraId="78D536CB" w14:textId="77777777" w:rsidR="00DE6D79" w:rsidRPr="00DE6D79" w:rsidRDefault="00DE6D79" w:rsidP="00DE6D79">
      <w:pPr>
        <w:spacing w:after="120" w:line="240" w:lineRule="auto"/>
        <w:ind w:left="2835" w:right="1134" w:hanging="567"/>
        <w:jc w:val="both"/>
      </w:pPr>
      <w:r w:rsidRPr="00DE6D79">
        <w:t>(g)</w:t>
      </w:r>
      <w:r w:rsidRPr="00DE6D79">
        <w:tab/>
        <w:t>Design hold time;</w:t>
      </w:r>
    </w:p>
    <w:p w14:paraId="26A3FB57" w14:textId="77777777" w:rsidR="00DE6D79" w:rsidRPr="00DE6D79" w:rsidRDefault="00DE6D79" w:rsidP="00DE6D79">
      <w:pPr>
        <w:spacing w:after="120" w:line="240" w:lineRule="auto"/>
        <w:ind w:left="2835" w:right="1134" w:hanging="567"/>
        <w:jc w:val="both"/>
      </w:pPr>
      <w:r w:rsidRPr="00DE6D79">
        <w:t>(h)</w:t>
      </w:r>
      <w:r w:rsidRPr="00DE6D79">
        <w:tab/>
        <w:t>Any other information necessary to ensure the safe use and inspection of the tank.</w:t>
      </w:r>
    </w:p>
    <w:p w14:paraId="7BEDFA2A" w14:textId="77777777" w:rsidR="00DE6D79" w:rsidRPr="00DE6D79" w:rsidRDefault="00DE6D79" w:rsidP="00DE6D79">
      <w:pPr>
        <w:spacing w:after="120" w:line="240" w:lineRule="auto"/>
        <w:ind w:left="2268" w:right="1134" w:hanging="1134"/>
        <w:jc w:val="both"/>
      </w:pPr>
      <w:r w:rsidRPr="00DE6D79">
        <w:t>3.3.</w:t>
      </w:r>
      <w:r w:rsidRPr="00DE6D79">
        <w:tab/>
        <w:t>Design data</w:t>
      </w:r>
    </w:p>
    <w:p w14:paraId="73A31AFC" w14:textId="77777777" w:rsidR="00DE6D79" w:rsidRPr="00DE6D79" w:rsidRDefault="00DE6D79" w:rsidP="00DE6D79">
      <w:pPr>
        <w:spacing w:after="120" w:line="240" w:lineRule="auto"/>
        <w:ind w:left="2268" w:right="1134" w:hanging="1134"/>
        <w:jc w:val="both"/>
      </w:pPr>
      <w:r w:rsidRPr="00DE6D79">
        <w:t>3.3.1.</w:t>
      </w:r>
      <w:r w:rsidRPr="00DE6D79">
        <w:tab/>
        <w:t>Drawings</w:t>
      </w:r>
    </w:p>
    <w:p w14:paraId="534F2DF5" w14:textId="77777777" w:rsidR="00DE6D79" w:rsidRPr="00DE6D79" w:rsidRDefault="00DE6D79" w:rsidP="00DE6D79">
      <w:pPr>
        <w:spacing w:after="120" w:line="240" w:lineRule="auto"/>
        <w:ind w:left="2268" w:right="1134"/>
        <w:jc w:val="both"/>
      </w:pPr>
      <w:r w:rsidRPr="00DE6D79">
        <w:t>Drawings shall show the following as a minimum:</w:t>
      </w:r>
    </w:p>
    <w:p w14:paraId="1FA2E5F3" w14:textId="77777777" w:rsidR="00DE6D79" w:rsidRPr="00DE6D79" w:rsidRDefault="00DE6D79" w:rsidP="00DE6D79">
      <w:pPr>
        <w:spacing w:after="120" w:line="240" w:lineRule="auto"/>
        <w:ind w:left="2835" w:right="1134" w:hanging="567"/>
        <w:jc w:val="both"/>
      </w:pPr>
      <w:r w:rsidRPr="00DE6D79">
        <w:t>(a)</w:t>
      </w:r>
      <w:r w:rsidRPr="00DE6D79">
        <w:tab/>
        <w:t>Title, reference number, date of issue, and revision numbers with dates of issue if applicable;</w:t>
      </w:r>
    </w:p>
    <w:p w14:paraId="475C5BDE" w14:textId="77777777" w:rsidR="00DE6D79" w:rsidRPr="00DE6D79" w:rsidRDefault="00DE6D79" w:rsidP="00DE6D79">
      <w:pPr>
        <w:spacing w:after="120" w:line="240" w:lineRule="auto"/>
        <w:ind w:left="2835" w:right="1134" w:hanging="567"/>
        <w:jc w:val="both"/>
      </w:pPr>
      <w:r w:rsidRPr="00DE6D79">
        <w:t>(b)</w:t>
      </w:r>
      <w:r w:rsidRPr="00DE6D79">
        <w:tab/>
        <w:t>Reference to this Regulation and the tank type;</w:t>
      </w:r>
    </w:p>
    <w:p w14:paraId="3D3D1D27" w14:textId="77777777" w:rsidR="00DE6D79" w:rsidRPr="00DE6D79" w:rsidRDefault="00DE6D79" w:rsidP="00DE6D79">
      <w:pPr>
        <w:spacing w:after="120" w:line="240" w:lineRule="auto"/>
        <w:ind w:left="2835" w:right="1134" w:hanging="567"/>
        <w:jc w:val="both"/>
      </w:pPr>
      <w:r w:rsidRPr="00DE6D79">
        <w:t>(c)</w:t>
      </w:r>
      <w:r w:rsidRPr="00DE6D79">
        <w:tab/>
        <w:t>All pressure vessel dimensions complete with tolerances, including details of end closure shapes with minimum thicknesses and of openings;</w:t>
      </w:r>
    </w:p>
    <w:p w14:paraId="6C944246" w14:textId="77777777" w:rsidR="00DE6D79" w:rsidRPr="00DE6D79" w:rsidRDefault="00DE6D79" w:rsidP="00DE6D79">
      <w:pPr>
        <w:spacing w:after="120" w:line="240" w:lineRule="auto"/>
        <w:ind w:left="2835" w:right="1134" w:hanging="567"/>
        <w:jc w:val="both"/>
      </w:pPr>
      <w:r w:rsidRPr="00DE6D79">
        <w:t>(d)</w:t>
      </w:r>
      <w:r w:rsidRPr="00DE6D79">
        <w:tab/>
        <w:t>Mass, complete with tolerances, of tanks;</w:t>
      </w:r>
    </w:p>
    <w:p w14:paraId="0EBF60DB" w14:textId="77777777" w:rsidR="00DE6D79" w:rsidRPr="00DE6D79" w:rsidRDefault="00DE6D79" w:rsidP="00DE6D79">
      <w:pPr>
        <w:spacing w:after="120" w:line="240" w:lineRule="auto"/>
        <w:ind w:left="2835" w:right="1134" w:hanging="567"/>
        <w:jc w:val="both"/>
      </w:pPr>
      <w:r w:rsidRPr="00DE6D79">
        <w:t>(e)</w:t>
      </w:r>
      <w:r w:rsidRPr="00DE6D79">
        <w:tab/>
        <w:t>Material specifications complete with minimum mechanical and chemical properties or tolerance ranges;</w:t>
      </w:r>
    </w:p>
    <w:p w14:paraId="5EF37AE9" w14:textId="77777777" w:rsidR="00DE6D79" w:rsidRPr="00DE6D79" w:rsidRDefault="00DE6D79" w:rsidP="00DE6D79">
      <w:pPr>
        <w:spacing w:after="120" w:line="240" w:lineRule="auto"/>
        <w:ind w:left="2835" w:right="1134" w:hanging="567"/>
        <w:jc w:val="both"/>
      </w:pPr>
      <w:r w:rsidRPr="00DE6D79">
        <w:t>(f)</w:t>
      </w:r>
      <w:r w:rsidRPr="00DE6D79">
        <w:tab/>
        <w:t>Other data such as minimum test pressure.</w:t>
      </w:r>
    </w:p>
    <w:p w14:paraId="3DBF362E" w14:textId="77777777" w:rsidR="00DE6D79" w:rsidRPr="00DE6D79" w:rsidRDefault="00DE6D79" w:rsidP="00DE6D79">
      <w:pPr>
        <w:spacing w:after="120" w:line="240" w:lineRule="auto"/>
        <w:ind w:left="2268" w:right="1134" w:hanging="1134"/>
        <w:jc w:val="both"/>
      </w:pPr>
      <w:r w:rsidRPr="00DE6D79">
        <w:t>3.3.2.</w:t>
      </w:r>
      <w:r w:rsidRPr="00DE6D79">
        <w:tab/>
        <w:t>Stress analysis report</w:t>
      </w:r>
    </w:p>
    <w:p w14:paraId="6B8E4E03" w14:textId="77777777" w:rsidR="00DE6D79" w:rsidRPr="00DE6D79" w:rsidRDefault="00DE6D79" w:rsidP="00DE6D79">
      <w:pPr>
        <w:spacing w:after="120" w:line="240" w:lineRule="auto"/>
        <w:ind w:left="2268" w:right="1134"/>
        <w:jc w:val="both"/>
      </w:pPr>
      <w:r w:rsidRPr="00DE6D79">
        <w:t>A stress analysis shall be provided;</w:t>
      </w:r>
    </w:p>
    <w:p w14:paraId="4D53B7FC" w14:textId="77777777" w:rsidR="00DE6D79" w:rsidRPr="00DE6D79" w:rsidRDefault="00DE6D79" w:rsidP="00DE6D79">
      <w:pPr>
        <w:spacing w:after="120" w:line="240" w:lineRule="auto"/>
        <w:ind w:left="2268" w:right="1134"/>
        <w:jc w:val="both"/>
      </w:pPr>
      <w:r w:rsidRPr="00DE6D79">
        <w:t>Acceptable calculation methods include:</w:t>
      </w:r>
    </w:p>
    <w:p w14:paraId="1FC611CB" w14:textId="77777777" w:rsidR="00DE6D79" w:rsidRPr="00DE6D79" w:rsidRDefault="00DE6D79" w:rsidP="00DE6D79">
      <w:pPr>
        <w:spacing w:after="120" w:line="240" w:lineRule="auto"/>
        <w:ind w:left="2835" w:right="1134" w:hanging="567"/>
        <w:jc w:val="both"/>
      </w:pPr>
      <w:r w:rsidRPr="00DE6D79">
        <w:lastRenderedPageBreak/>
        <w:t>(a)</w:t>
      </w:r>
      <w:r w:rsidRPr="00DE6D79">
        <w:tab/>
        <w:t>Finite element;</w:t>
      </w:r>
    </w:p>
    <w:p w14:paraId="0CA56B05" w14:textId="77777777" w:rsidR="00DE6D79" w:rsidRPr="00DE6D79" w:rsidRDefault="00DE6D79" w:rsidP="00DE6D79">
      <w:pPr>
        <w:spacing w:after="120" w:line="240" w:lineRule="auto"/>
        <w:ind w:left="2835" w:right="1134" w:hanging="567"/>
        <w:jc w:val="both"/>
      </w:pPr>
      <w:r w:rsidRPr="00DE6D79">
        <w:t>(b)</w:t>
      </w:r>
      <w:r w:rsidRPr="00DE6D79">
        <w:tab/>
        <w:t>Finite difference;</w:t>
      </w:r>
    </w:p>
    <w:p w14:paraId="4107633A" w14:textId="77777777" w:rsidR="00DE6D79" w:rsidRPr="00DE6D79" w:rsidRDefault="00DE6D79" w:rsidP="00DE6D79">
      <w:pPr>
        <w:spacing w:after="120" w:line="240" w:lineRule="auto"/>
        <w:ind w:left="2835" w:right="1134" w:hanging="567"/>
        <w:jc w:val="both"/>
      </w:pPr>
      <w:r w:rsidRPr="00DE6D79">
        <w:t>(c)</w:t>
      </w:r>
      <w:r w:rsidRPr="00DE6D79">
        <w:tab/>
        <w:t>Boundary element;</w:t>
      </w:r>
    </w:p>
    <w:p w14:paraId="53767BB0" w14:textId="77777777" w:rsidR="00DE6D79" w:rsidRPr="00DE6D79" w:rsidRDefault="00DE6D79" w:rsidP="00DE6D79">
      <w:pPr>
        <w:spacing w:after="120" w:line="240" w:lineRule="auto"/>
        <w:ind w:left="2835" w:right="1134" w:hanging="567"/>
        <w:jc w:val="both"/>
      </w:pPr>
      <w:r w:rsidRPr="00DE6D79">
        <w:t>(d)</w:t>
      </w:r>
      <w:r w:rsidRPr="00DE6D79">
        <w:tab/>
        <w:t>Other established method.</w:t>
      </w:r>
    </w:p>
    <w:p w14:paraId="0374040E" w14:textId="77777777" w:rsidR="00DE6D79" w:rsidRPr="00DE6D79" w:rsidRDefault="00DE6D79" w:rsidP="00DE6D79">
      <w:pPr>
        <w:spacing w:after="120" w:line="240" w:lineRule="auto"/>
        <w:ind w:left="2268" w:right="1134"/>
        <w:jc w:val="both"/>
      </w:pPr>
      <w:r w:rsidRPr="00DE6D79">
        <w:t>A table summarizing the calculated stresses in the report shall be provided.</w:t>
      </w:r>
    </w:p>
    <w:p w14:paraId="14CC3CE5" w14:textId="77777777" w:rsidR="00DE6D79" w:rsidRPr="00DE6D79" w:rsidRDefault="00DE6D79" w:rsidP="00DE6D79">
      <w:pPr>
        <w:spacing w:after="120" w:line="240" w:lineRule="auto"/>
        <w:ind w:left="2268" w:right="1134" w:hanging="1134"/>
        <w:jc w:val="both"/>
      </w:pPr>
      <w:r w:rsidRPr="00DE6D79">
        <w:t>3.3.3.</w:t>
      </w:r>
      <w:r w:rsidRPr="00DE6D79">
        <w:tab/>
        <w:t>Material data</w:t>
      </w:r>
    </w:p>
    <w:p w14:paraId="7A48CC51" w14:textId="77777777" w:rsidR="00DE6D79" w:rsidRPr="00DE6D79" w:rsidRDefault="00DE6D79" w:rsidP="00DE6D79">
      <w:pPr>
        <w:spacing w:after="120" w:line="240" w:lineRule="auto"/>
        <w:ind w:left="2268" w:right="1134"/>
        <w:jc w:val="both"/>
      </w:pPr>
      <w:r w:rsidRPr="00DE6D79">
        <w:t>A detailed description of the materials and tolerances of the materials properties used in the design shall be provided.</w:t>
      </w:r>
    </w:p>
    <w:p w14:paraId="55D3494B" w14:textId="77777777" w:rsidR="00DE6D79" w:rsidRPr="00DE6D79" w:rsidRDefault="00DE6D79" w:rsidP="00DE6D79">
      <w:pPr>
        <w:spacing w:after="120" w:line="240" w:lineRule="auto"/>
        <w:ind w:left="2268" w:right="1134" w:hanging="1134"/>
        <w:jc w:val="both"/>
      </w:pPr>
      <w:r w:rsidRPr="00DE6D79">
        <w:t>3.3.4.</w:t>
      </w:r>
      <w:r w:rsidRPr="00DE6D79">
        <w:tab/>
        <w:t>Design qualification test data</w:t>
      </w:r>
    </w:p>
    <w:p w14:paraId="25AFA47B" w14:textId="77777777" w:rsidR="00DE6D79" w:rsidRPr="00DE6D79" w:rsidRDefault="00DE6D79" w:rsidP="00DE6D79">
      <w:pPr>
        <w:spacing w:after="120" w:line="240" w:lineRule="auto"/>
        <w:ind w:left="2268" w:right="1134"/>
        <w:jc w:val="both"/>
      </w:pPr>
      <w:r w:rsidRPr="00DE6D79">
        <w:t>The tank material, design, manufacture and examination shall be provided to be adequate for their intended service by meeting the requirements of the tests required for the particular tank design, when tested in accordance with the relevant methods of test detailed in Appendix A to this annex.</w:t>
      </w:r>
    </w:p>
    <w:p w14:paraId="5E45BB2E" w14:textId="77777777" w:rsidR="00DE6D79" w:rsidRPr="00DE6D79" w:rsidRDefault="00DE6D79" w:rsidP="00DE6D79">
      <w:pPr>
        <w:spacing w:after="120" w:line="240" w:lineRule="auto"/>
        <w:ind w:left="2268" w:right="1134"/>
        <w:jc w:val="both"/>
      </w:pPr>
      <w:r w:rsidRPr="00DE6D79">
        <w:t>The test data also shall document the dimensions, wall thicknesses and weights of each of the test tanks.</w:t>
      </w:r>
    </w:p>
    <w:p w14:paraId="342AABE7" w14:textId="77777777" w:rsidR="00DE6D79" w:rsidRPr="00DE6D79" w:rsidRDefault="00DE6D79" w:rsidP="00DE6D79">
      <w:pPr>
        <w:tabs>
          <w:tab w:val="left" w:pos="2268"/>
          <w:tab w:val="left" w:pos="2835"/>
        </w:tabs>
        <w:spacing w:after="120" w:line="240" w:lineRule="auto"/>
        <w:ind w:left="2835" w:right="1134" w:hanging="1701"/>
        <w:jc w:val="both"/>
      </w:pPr>
      <w:r w:rsidRPr="00DE6D79">
        <w:t>3.3.5.</w:t>
      </w:r>
      <w:r w:rsidRPr="00DE6D79">
        <w:tab/>
        <w:t>Fire protection</w:t>
      </w:r>
    </w:p>
    <w:p w14:paraId="64118EBD" w14:textId="77777777" w:rsidR="00DE6D79" w:rsidRPr="00DE6D79" w:rsidRDefault="00DE6D79" w:rsidP="00DE6D79">
      <w:pPr>
        <w:spacing w:after="120" w:line="240" w:lineRule="auto"/>
        <w:ind w:left="2268" w:right="1134"/>
        <w:jc w:val="both"/>
      </w:pPr>
      <w:r w:rsidRPr="00DE6D79">
        <w:t xml:space="preserve">The arrangement of pressure relief devices that will protect the tank from sudden rupture when exposed to the fire conditions in </w:t>
      </w:r>
      <w:r w:rsidR="00B43CD2">
        <w:t>paragraph </w:t>
      </w:r>
      <w:r w:rsidRPr="00DE6D79">
        <w:t>A.1.</w:t>
      </w:r>
      <w:r w:rsidR="00B43CD2">
        <w:t xml:space="preserve"> of Appendix A to this annex</w:t>
      </w:r>
      <w:r w:rsidRPr="00DE6D79">
        <w:t xml:space="preserve"> shall be specified. Test data shall substantiate the effectiveness of the specified fire protection system.</w:t>
      </w:r>
    </w:p>
    <w:p w14:paraId="109DCFFD" w14:textId="77777777" w:rsidR="00DE6D79" w:rsidRPr="00DE6D79" w:rsidRDefault="00DE6D79" w:rsidP="00DE6D79">
      <w:pPr>
        <w:tabs>
          <w:tab w:val="left" w:pos="2268"/>
        </w:tabs>
        <w:spacing w:after="120" w:line="240" w:lineRule="auto"/>
        <w:ind w:left="2268" w:right="1134" w:hanging="1134"/>
        <w:jc w:val="both"/>
      </w:pPr>
      <w:r w:rsidRPr="00DE6D79">
        <w:t>3.3.6.</w:t>
      </w:r>
      <w:r w:rsidRPr="00DE6D79">
        <w:tab/>
        <w:t>Tank supports</w:t>
      </w:r>
    </w:p>
    <w:p w14:paraId="1140E2E5" w14:textId="77777777" w:rsidR="00DE6D79" w:rsidRPr="00DE6D79" w:rsidRDefault="00DE6D79" w:rsidP="00DE6D79">
      <w:pPr>
        <w:spacing w:after="120" w:line="240" w:lineRule="auto"/>
        <w:ind w:left="2268" w:right="1134"/>
        <w:jc w:val="both"/>
      </w:pPr>
      <w:r w:rsidRPr="00DE6D79">
        <w:t xml:space="preserve">Details of tank supports or support requirements shall be provided in accordance with paragraph </w:t>
      </w:r>
      <w:r w:rsidR="009F6170">
        <w:t>4.11.</w:t>
      </w:r>
    </w:p>
    <w:p w14:paraId="014D37B3" w14:textId="77777777" w:rsidR="00DE6D79" w:rsidRPr="00DE6D79" w:rsidRDefault="00DE6D79" w:rsidP="00DE6D79">
      <w:pPr>
        <w:spacing w:after="120" w:line="240" w:lineRule="auto"/>
        <w:ind w:left="2268" w:right="1134" w:hanging="1134"/>
        <w:jc w:val="both"/>
      </w:pPr>
      <w:r w:rsidRPr="00DE6D79">
        <w:t>3.3.7.</w:t>
      </w:r>
      <w:r w:rsidRPr="00DE6D79">
        <w:tab/>
        <w:t>Manufacturing data</w:t>
      </w:r>
    </w:p>
    <w:p w14:paraId="0A5E6C9A" w14:textId="77777777" w:rsidR="00DE6D79" w:rsidRPr="00DE6D79" w:rsidRDefault="00DE6D79" w:rsidP="00DE6D79">
      <w:pPr>
        <w:spacing w:after="120" w:line="240" w:lineRule="auto"/>
        <w:ind w:left="2268" w:right="1134"/>
        <w:jc w:val="both"/>
      </w:pPr>
      <w:r w:rsidRPr="00DE6D79">
        <w:t>Descriptions of fabrication processes and production tests shall be provided.</w:t>
      </w:r>
    </w:p>
    <w:p w14:paraId="6379079E" w14:textId="77777777" w:rsidR="00DE6D79" w:rsidRPr="00DE6D79" w:rsidRDefault="00DE6D79" w:rsidP="00DE6D79">
      <w:pPr>
        <w:spacing w:after="120" w:line="240" w:lineRule="auto"/>
        <w:ind w:left="2268" w:right="1134"/>
        <w:jc w:val="both"/>
      </w:pPr>
      <w:r w:rsidRPr="00DE6D79">
        <w:t>The following shall be in accordance with EN 1251-2 (2000):</w:t>
      </w:r>
    </w:p>
    <w:p w14:paraId="35261C2B" w14:textId="77777777" w:rsidR="00DE6D79" w:rsidRPr="00DE6D79" w:rsidRDefault="00DE6D79" w:rsidP="00DE6D79">
      <w:pPr>
        <w:spacing w:after="120" w:line="240" w:lineRule="auto"/>
        <w:ind w:left="2835" w:right="1134" w:hanging="567"/>
        <w:jc w:val="both"/>
      </w:pPr>
      <w:r w:rsidRPr="00DE6D79">
        <w:t>(a)</w:t>
      </w:r>
      <w:r w:rsidRPr="00DE6D79">
        <w:tab/>
        <w:t>Quality system;</w:t>
      </w:r>
    </w:p>
    <w:p w14:paraId="12135EA9" w14:textId="77777777" w:rsidR="00DE6D79" w:rsidRPr="00DE6D79" w:rsidRDefault="00DE6D79" w:rsidP="00DE6D79">
      <w:pPr>
        <w:spacing w:after="120" w:line="240" w:lineRule="auto"/>
        <w:ind w:left="2835" w:right="1134" w:hanging="567"/>
        <w:jc w:val="both"/>
      </w:pPr>
      <w:r w:rsidRPr="00DE6D79">
        <w:t>(b)</w:t>
      </w:r>
      <w:r w:rsidRPr="00DE6D79">
        <w:tab/>
        <w:t>Cutting;</w:t>
      </w:r>
    </w:p>
    <w:p w14:paraId="0C234659" w14:textId="77777777" w:rsidR="00DE6D79" w:rsidRPr="00DE6D79" w:rsidRDefault="00DE6D79" w:rsidP="00DE6D79">
      <w:pPr>
        <w:spacing w:after="120" w:line="240" w:lineRule="auto"/>
        <w:ind w:left="2835" w:right="1134" w:hanging="567"/>
        <w:jc w:val="both"/>
      </w:pPr>
      <w:r w:rsidRPr="00DE6D79">
        <w:t>(c)</w:t>
      </w:r>
      <w:r w:rsidRPr="00DE6D79">
        <w:tab/>
        <w:t>Cold forming;</w:t>
      </w:r>
    </w:p>
    <w:p w14:paraId="404E8CB7" w14:textId="77777777" w:rsidR="00DE6D79" w:rsidRPr="00DE6D79" w:rsidRDefault="00DE6D79" w:rsidP="00DE6D79">
      <w:pPr>
        <w:spacing w:after="120" w:line="240" w:lineRule="auto"/>
        <w:ind w:left="2835" w:right="1134" w:hanging="567"/>
        <w:jc w:val="both"/>
      </w:pPr>
      <w:r w:rsidRPr="00DE6D79">
        <w:t>(d)</w:t>
      </w:r>
      <w:r w:rsidRPr="00DE6D79">
        <w:tab/>
        <w:t>Hot forming;</w:t>
      </w:r>
    </w:p>
    <w:p w14:paraId="20790DCB" w14:textId="77777777" w:rsidR="00DE6D79" w:rsidRPr="00DE6D79" w:rsidRDefault="00DE6D79" w:rsidP="00DE6D79">
      <w:pPr>
        <w:spacing w:after="120" w:line="240" w:lineRule="auto"/>
        <w:ind w:left="2835" w:right="1134" w:hanging="567"/>
        <w:jc w:val="both"/>
      </w:pPr>
      <w:r w:rsidRPr="00DE6D79">
        <w:t>(e)</w:t>
      </w:r>
      <w:r w:rsidRPr="00DE6D79">
        <w:tab/>
        <w:t>Manufacturing tolerances;</w:t>
      </w:r>
    </w:p>
    <w:p w14:paraId="5F12D8E5" w14:textId="77777777" w:rsidR="00DE6D79" w:rsidRPr="00DE6D79" w:rsidRDefault="00DE6D79" w:rsidP="00DE6D79">
      <w:pPr>
        <w:spacing w:after="120" w:line="240" w:lineRule="auto"/>
        <w:ind w:left="2835" w:right="1134" w:hanging="567"/>
        <w:jc w:val="both"/>
      </w:pPr>
      <w:r w:rsidRPr="00DE6D79">
        <w:t>(f)</w:t>
      </w:r>
      <w:r w:rsidRPr="00DE6D79">
        <w:tab/>
        <w:t>Welding;</w:t>
      </w:r>
    </w:p>
    <w:p w14:paraId="7117B336" w14:textId="77777777" w:rsidR="00DE6D79" w:rsidRPr="00DE6D79" w:rsidRDefault="00DE6D79" w:rsidP="00DE6D79">
      <w:pPr>
        <w:spacing w:after="120" w:line="240" w:lineRule="auto"/>
        <w:ind w:left="2835" w:right="1134" w:hanging="567"/>
        <w:jc w:val="both"/>
      </w:pPr>
      <w:r w:rsidRPr="00DE6D79">
        <w:t>(g)</w:t>
      </w:r>
      <w:r w:rsidRPr="00DE6D79">
        <w:tab/>
        <w:t>Non-welded joints.</w:t>
      </w:r>
    </w:p>
    <w:p w14:paraId="35431FA5" w14:textId="77777777" w:rsidR="00DE6D79" w:rsidRPr="00DE6D79" w:rsidRDefault="00DE6D79" w:rsidP="007C2DF7">
      <w:pPr>
        <w:keepNext/>
        <w:keepLines/>
        <w:spacing w:after="120" w:line="240" w:lineRule="auto"/>
        <w:ind w:left="2268" w:right="1134" w:hanging="1134"/>
        <w:jc w:val="both"/>
      </w:pPr>
      <w:r w:rsidRPr="00DE6D79">
        <w:lastRenderedPageBreak/>
        <w:t>3.3.8.</w:t>
      </w:r>
      <w:r w:rsidRPr="00DE6D79">
        <w:tab/>
        <w:t>Specification sheet</w:t>
      </w:r>
    </w:p>
    <w:p w14:paraId="6B21CEB0" w14:textId="77777777" w:rsidR="00DE6D79" w:rsidRPr="00DE6D79" w:rsidRDefault="00DE6D79" w:rsidP="007C2DF7">
      <w:pPr>
        <w:keepNext/>
        <w:keepLines/>
        <w:spacing w:after="120" w:line="240" w:lineRule="auto"/>
        <w:ind w:left="2268" w:right="1134"/>
        <w:jc w:val="both"/>
      </w:pPr>
      <w:r w:rsidRPr="00DE6D79">
        <w:t>A summary of the documents providing the information required in paragraph 5.1. shall be listed on a specification sheet for each tank design. The title, reference number, revision numbers and dates of original issue and version issues of each document shall be given. All documents shall be signed or initialled by the issuer. The specification sheet shall be given a number, and revision numbers if applicable, that can be used to designate the tank design and shall carry the signature of the engineer responsible for the design. Space shall be provided on the specification sheet for a stamp indicating registration of the design.</w:t>
      </w:r>
    </w:p>
    <w:p w14:paraId="0B03164D" w14:textId="77777777" w:rsidR="00DE6D79" w:rsidRPr="00DE6D79" w:rsidRDefault="00DE6D79" w:rsidP="00DE6D79">
      <w:pPr>
        <w:spacing w:after="120" w:line="240" w:lineRule="auto"/>
        <w:ind w:left="2268" w:right="1134" w:hanging="1134"/>
        <w:jc w:val="both"/>
      </w:pPr>
      <w:r w:rsidRPr="00DE6D79">
        <w:t>3.3.9.1.</w:t>
      </w:r>
      <w:r w:rsidRPr="00DE6D79">
        <w:tab/>
        <w:t>Additional supporting data</w:t>
      </w:r>
    </w:p>
    <w:p w14:paraId="107B2BDE" w14:textId="77777777" w:rsidR="00DE6D79" w:rsidRPr="00DE6D79" w:rsidRDefault="00DE6D79" w:rsidP="00DE6D79">
      <w:pPr>
        <w:spacing w:after="120" w:line="240" w:lineRule="auto"/>
        <w:ind w:left="2268" w:right="1134"/>
        <w:jc w:val="both"/>
      </w:pPr>
      <w:r w:rsidRPr="00DE6D79">
        <w:t>Additional data that would support the application, such as the service history of material proposed for use, or the use of a particular tank design in other service conditions, shall be provided where applicable.</w:t>
      </w:r>
    </w:p>
    <w:p w14:paraId="604E9759" w14:textId="77777777" w:rsidR="00DE6D79" w:rsidRPr="00DE6D79" w:rsidRDefault="00DE6D79" w:rsidP="00DE6D79">
      <w:pPr>
        <w:spacing w:after="120" w:line="240" w:lineRule="auto"/>
        <w:ind w:left="2268" w:right="1134" w:hanging="1134"/>
        <w:jc w:val="both"/>
      </w:pPr>
      <w:r w:rsidRPr="00DE6D79">
        <w:t>3.4.</w:t>
      </w:r>
      <w:r w:rsidRPr="00DE6D79">
        <w:tab/>
        <w:t>Approval and certification</w:t>
      </w:r>
    </w:p>
    <w:p w14:paraId="421117E9" w14:textId="77777777" w:rsidR="00DE6D79" w:rsidRPr="00DE6D79" w:rsidRDefault="00DE6D79" w:rsidP="00DE6D79">
      <w:pPr>
        <w:spacing w:after="120" w:line="240" w:lineRule="auto"/>
        <w:ind w:left="2268" w:right="1134" w:hanging="1134"/>
        <w:jc w:val="both"/>
      </w:pPr>
      <w:r w:rsidRPr="00DE6D79">
        <w:t>3.4.1.</w:t>
      </w:r>
      <w:r w:rsidRPr="00DE6D79">
        <w:tab/>
        <w:t>Inspection and testing</w:t>
      </w:r>
    </w:p>
    <w:p w14:paraId="24CF12AC" w14:textId="77777777" w:rsidR="00DE6D79" w:rsidRPr="00DE6D79" w:rsidRDefault="00DE6D79" w:rsidP="00DE6D79">
      <w:pPr>
        <w:spacing w:after="120" w:line="240" w:lineRule="auto"/>
        <w:ind w:left="2268" w:right="1134"/>
        <w:jc w:val="both"/>
      </w:pPr>
      <w:r w:rsidRPr="00DE6D79">
        <w:t xml:space="preserve">Evaluation of conformity is required to be performed in accordance with the provisions of paragraph </w:t>
      </w:r>
      <w:r w:rsidR="00B43CD2">
        <w:t>11</w:t>
      </w:r>
      <w:r w:rsidRPr="00DE6D79">
        <w:t>. of this Regulation;</w:t>
      </w:r>
    </w:p>
    <w:p w14:paraId="370C1FD6" w14:textId="77777777" w:rsidR="00DE6D79" w:rsidRPr="00DE6D79" w:rsidRDefault="00DE6D79" w:rsidP="00DE6D79">
      <w:pPr>
        <w:spacing w:after="120" w:line="240" w:lineRule="auto"/>
        <w:ind w:left="2268" w:right="1134"/>
        <w:jc w:val="both"/>
      </w:pPr>
      <w:r w:rsidRPr="00DE6D79">
        <w:t xml:space="preserve">In order to ensure that the tanks are in compliance with this Regulation, they shall be subject to inspection in accordance with paragraph </w:t>
      </w:r>
      <w:r w:rsidR="00B43CD2">
        <w:t>4</w:t>
      </w:r>
      <w:r w:rsidRPr="00DE6D79">
        <w:t>.10. performed by the Authority.</w:t>
      </w:r>
    </w:p>
    <w:p w14:paraId="672E15EE" w14:textId="77777777" w:rsidR="00DE6D79" w:rsidRPr="00DE6D79" w:rsidRDefault="00DE6D79" w:rsidP="00DE6D79">
      <w:pPr>
        <w:spacing w:after="120" w:line="240" w:lineRule="auto"/>
        <w:ind w:left="2268" w:right="1134" w:hanging="1134"/>
        <w:jc w:val="both"/>
      </w:pPr>
      <w:r w:rsidRPr="00DE6D79">
        <w:t>3.4.2.</w:t>
      </w:r>
      <w:r w:rsidRPr="00DE6D79">
        <w:tab/>
        <w:t>Test certificate</w:t>
      </w:r>
    </w:p>
    <w:p w14:paraId="6E0C2659" w14:textId="77777777" w:rsidR="00DE6D79" w:rsidRPr="00DE6D79" w:rsidRDefault="00DE6D79" w:rsidP="00DE6D79">
      <w:pPr>
        <w:spacing w:after="120" w:line="240" w:lineRule="auto"/>
        <w:ind w:left="2268" w:right="1134"/>
        <w:jc w:val="both"/>
      </w:pPr>
      <w:r w:rsidRPr="00DE6D79">
        <w:t xml:space="preserve">If the results of prototype testing according to paragraph </w:t>
      </w:r>
      <w:r w:rsidR="00B43CD2">
        <w:t>4</w:t>
      </w:r>
      <w:r w:rsidRPr="00DE6D79">
        <w:t xml:space="preserve">.10. are satisfactory, the </w:t>
      </w:r>
      <w:r w:rsidR="00B43CD2">
        <w:t>c</w:t>
      </w:r>
      <w:r w:rsidR="00B43CD2" w:rsidRPr="00DE6D79">
        <w:t xml:space="preserve">ompetent </w:t>
      </w:r>
      <w:r w:rsidRPr="00DE6D79">
        <w:t>Authority shall issue a test certificate. An example of a test certificate is given in Appendix D to this annex.</w:t>
      </w:r>
    </w:p>
    <w:p w14:paraId="63280AD5" w14:textId="77777777" w:rsidR="00DE6D79" w:rsidRPr="00DE6D79" w:rsidRDefault="00DE6D79" w:rsidP="00DE6D79">
      <w:pPr>
        <w:spacing w:after="120" w:line="240" w:lineRule="auto"/>
        <w:ind w:left="2268" w:right="1134" w:hanging="1134"/>
        <w:jc w:val="both"/>
      </w:pPr>
      <w:r w:rsidRPr="00DE6D79">
        <w:t>4.</w:t>
      </w:r>
      <w:r w:rsidRPr="00DE6D79">
        <w:tab/>
        <w:t>Requirements</w:t>
      </w:r>
    </w:p>
    <w:p w14:paraId="123479CE" w14:textId="77777777" w:rsidR="00DE6D79" w:rsidRPr="00DE6D79" w:rsidRDefault="00DE6D79" w:rsidP="00DE6D79">
      <w:pPr>
        <w:spacing w:after="120" w:line="240" w:lineRule="auto"/>
        <w:ind w:left="2268" w:right="1134" w:hanging="1134"/>
        <w:jc w:val="both"/>
      </w:pPr>
      <w:r w:rsidRPr="00DE6D79">
        <w:t>4.1.</w:t>
      </w:r>
      <w:r w:rsidRPr="00DE6D79">
        <w:tab/>
        <w:t>General</w:t>
      </w:r>
    </w:p>
    <w:p w14:paraId="023180F2" w14:textId="77777777" w:rsidR="00DE6D79" w:rsidRPr="00DE6D79" w:rsidRDefault="00DE6D79" w:rsidP="00DE6D79">
      <w:pPr>
        <w:spacing w:after="120" w:line="240" w:lineRule="auto"/>
        <w:ind w:left="2268" w:right="1134"/>
        <w:jc w:val="both"/>
      </w:pPr>
      <w:r w:rsidRPr="00DE6D79">
        <w:t>The design of tanks shall cover all relevant aspects that are necessary to ensure that every tank produced according to the design is fit for its purpose for the specified service life.</w:t>
      </w:r>
    </w:p>
    <w:p w14:paraId="402C84BA" w14:textId="77777777" w:rsidR="00DE6D79" w:rsidRPr="00DE6D79" w:rsidRDefault="00B43CD2" w:rsidP="00B43CD2">
      <w:pPr>
        <w:spacing w:after="120" w:line="240" w:lineRule="auto"/>
        <w:ind w:left="2268" w:right="1134" w:hanging="1134"/>
        <w:jc w:val="both"/>
      </w:pPr>
      <w:r>
        <w:t>4.2.</w:t>
      </w:r>
      <w:r>
        <w:tab/>
      </w:r>
      <w:r w:rsidR="00DE6D79" w:rsidRPr="00DE6D79">
        <w:t>Design</w:t>
      </w:r>
    </w:p>
    <w:p w14:paraId="06ECB1FC" w14:textId="77777777" w:rsidR="00DE6D79" w:rsidRPr="00DE6D79" w:rsidRDefault="00DE6D79" w:rsidP="00DE6D79">
      <w:pPr>
        <w:spacing w:after="120" w:line="240" w:lineRule="auto"/>
        <w:ind w:left="2268" w:right="1134"/>
        <w:jc w:val="both"/>
      </w:pPr>
      <w:r w:rsidRPr="00DE6D79">
        <w:t>This Regulation does not provide design formulas, but requires the adequacy of the design to be established by appropriate calculations and demonstrated by tanks being capable of consistently passing the materials, design qualification and production tests specified in this Regulation.</w:t>
      </w:r>
    </w:p>
    <w:p w14:paraId="4174D5EE" w14:textId="77777777" w:rsidR="00DE6D79" w:rsidRPr="00DE6D79" w:rsidRDefault="00DE6D79" w:rsidP="00DE6D79">
      <w:pPr>
        <w:spacing w:after="120" w:line="240" w:lineRule="auto"/>
        <w:ind w:left="2268" w:right="1134" w:hanging="1134"/>
        <w:jc w:val="both"/>
      </w:pPr>
      <w:r w:rsidRPr="00DE6D79">
        <w:t>4.3.</w:t>
      </w:r>
      <w:r w:rsidRPr="00DE6D79">
        <w:tab/>
        <w:t>Materials</w:t>
      </w:r>
    </w:p>
    <w:p w14:paraId="3A3FECF1" w14:textId="77777777" w:rsidR="00DE6D79" w:rsidRPr="00DE6D79" w:rsidRDefault="00DE6D79" w:rsidP="00DE6D79">
      <w:pPr>
        <w:spacing w:after="120" w:line="240" w:lineRule="auto"/>
        <w:ind w:left="2268" w:right="1134"/>
        <w:jc w:val="both"/>
      </w:pPr>
      <w:r w:rsidRPr="00DE6D79">
        <w:t xml:space="preserve">Materials used shall be suitable for the service conditions specified in paragraph </w:t>
      </w:r>
      <w:r w:rsidR="00B43CD2">
        <w:t>2</w:t>
      </w:r>
      <w:r w:rsidRPr="00DE6D79">
        <w:t>. The design shall not have incompatible materials in contact. The design qualification tests for materials are summarized in Table 6.1.</w:t>
      </w:r>
    </w:p>
    <w:p w14:paraId="4171BF74" w14:textId="77777777" w:rsidR="00DE6D79" w:rsidRPr="00DE6D79" w:rsidRDefault="00DE6D79" w:rsidP="00DE6D79">
      <w:pPr>
        <w:spacing w:after="120" w:line="240" w:lineRule="auto"/>
        <w:ind w:left="2268" w:right="1134"/>
        <w:jc w:val="both"/>
      </w:pPr>
      <w:r w:rsidRPr="00DE6D79">
        <w:t>The materials of the fuel tank and its accessories shall be compatible, as applicable, with:</w:t>
      </w:r>
    </w:p>
    <w:p w14:paraId="43CAA02E" w14:textId="77777777" w:rsidR="00DE6D79" w:rsidRPr="00DE6D79" w:rsidRDefault="00DE6D79" w:rsidP="00DE6D79">
      <w:pPr>
        <w:spacing w:after="120" w:line="240" w:lineRule="auto"/>
        <w:ind w:left="2835" w:right="1134" w:hanging="567"/>
        <w:jc w:val="both"/>
      </w:pPr>
      <w:r w:rsidRPr="00DE6D79">
        <w:t>(a)</w:t>
      </w:r>
      <w:r w:rsidRPr="00DE6D79">
        <w:tab/>
        <w:t>LNG;</w:t>
      </w:r>
    </w:p>
    <w:p w14:paraId="4F6FD2C9" w14:textId="77777777" w:rsidR="00DE6D79" w:rsidRPr="00DE6D79" w:rsidRDefault="00DE6D79" w:rsidP="00DE6D79">
      <w:pPr>
        <w:spacing w:after="120" w:line="240" w:lineRule="auto"/>
        <w:ind w:left="2835" w:right="1134" w:hanging="567"/>
        <w:jc w:val="both"/>
      </w:pPr>
      <w:r w:rsidRPr="00DE6D79">
        <w:t>(b)</w:t>
      </w:r>
      <w:r w:rsidRPr="00DE6D79">
        <w:tab/>
        <w:t>Other media and fluids found in a vehicle environment such as coolants, brake fluid and battery acid.</w:t>
      </w:r>
    </w:p>
    <w:p w14:paraId="0FF64D34" w14:textId="77777777" w:rsidR="00DE6D79" w:rsidRPr="00DE6D79" w:rsidRDefault="00DE6D79" w:rsidP="00DE6D79">
      <w:pPr>
        <w:spacing w:after="120" w:line="240" w:lineRule="auto"/>
        <w:ind w:left="2268" w:right="1134"/>
        <w:jc w:val="both"/>
      </w:pPr>
      <w:r w:rsidRPr="00DE6D79">
        <w:lastRenderedPageBreak/>
        <w:t>Materials used at low temperatures shall meet the toughness requirements of ISO 21028-1 (2004). For non-metallic materials, low temperature suitability shall be validated by an experimental method, taking into account the service conditions.</w:t>
      </w:r>
    </w:p>
    <w:p w14:paraId="76FC71BE" w14:textId="77777777" w:rsidR="00DE6D79" w:rsidRPr="00DE6D79" w:rsidRDefault="00DE6D79" w:rsidP="00DE6D79">
      <w:pPr>
        <w:spacing w:after="120" w:line="240" w:lineRule="auto"/>
        <w:ind w:left="2268" w:right="1134"/>
        <w:jc w:val="both"/>
      </w:pPr>
      <w:r w:rsidRPr="00DE6D79">
        <w:t>The materials used for the outer jacket shall ensure the integrity of the insulation system and shall be made of austenitic stainless steel and their elongation at fracture, at the temperature of liquid nitrogen, shall be at least 12 per cent.</w:t>
      </w:r>
    </w:p>
    <w:p w14:paraId="4DA48C85" w14:textId="77777777" w:rsidR="00DE6D79" w:rsidRPr="00DE6D79" w:rsidRDefault="00DE6D79" w:rsidP="00DE6D79">
      <w:pPr>
        <w:spacing w:after="120" w:line="240" w:lineRule="auto"/>
        <w:ind w:left="2268" w:right="1134"/>
        <w:jc w:val="both"/>
      </w:pPr>
      <w:r w:rsidRPr="00DE6D79">
        <w:t>For the inner vessel, it shall be ensured that the materials will resist all the in service fatigue loads.</w:t>
      </w:r>
    </w:p>
    <w:p w14:paraId="3CAFA5F4" w14:textId="77777777" w:rsidR="00DE6D79" w:rsidRPr="00DE6D79" w:rsidRDefault="00DE6D79" w:rsidP="00DE6D79">
      <w:pPr>
        <w:spacing w:after="120" w:line="240" w:lineRule="auto"/>
        <w:ind w:left="2268" w:right="1134"/>
        <w:jc w:val="both"/>
      </w:pPr>
      <w:r w:rsidRPr="00DE6D79">
        <w:t>A corrosion allowance does not need to be added for the inner vessel. A corrosion allowance does not need to be added on other surfaces, if they are protected against corrosion.</w:t>
      </w:r>
    </w:p>
    <w:p w14:paraId="397E611A" w14:textId="77777777" w:rsidR="00DE6D79" w:rsidRPr="00DE6D79" w:rsidRDefault="00DE6D79" w:rsidP="00DE6D79">
      <w:pPr>
        <w:spacing w:after="120" w:line="240" w:lineRule="auto"/>
        <w:ind w:left="2268" w:right="1134"/>
        <w:jc w:val="both"/>
      </w:pPr>
      <w:r w:rsidRPr="00DE6D79">
        <w:t>For welded vessels, welds shall have properties equivalent to those specified for the parent material for all temperatures that the material may encounter.</w:t>
      </w:r>
    </w:p>
    <w:p w14:paraId="405FE5A8" w14:textId="77777777" w:rsidR="00DE6D79" w:rsidRPr="00DE6D79" w:rsidRDefault="00DE6D79" w:rsidP="00DE6D79">
      <w:pPr>
        <w:spacing w:after="120" w:line="240" w:lineRule="auto"/>
        <w:ind w:left="2268" w:right="1134" w:hanging="1134"/>
        <w:jc w:val="both"/>
      </w:pPr>
      <w:r w:rsidRPr="00DE6D79">
        <w:t>4.3.1.</w:t>
      </w:r>
      <w:r w:rsidRPr="00DE6D79">
        <w:tab/>
        <w:t>Composition</w:t>
      </w:r>
    </w:p>
    <w:p w14:paraId="39FA3540" w14:textId="77777777" w:rsidR="00DE6D79" w:rsidRPr="00DE6D79" w:rsidRDefault="00DE6D79" w:rsidP="00DE6D79">
      <w:pPr>
        <w:spacing w:after="120" w:line="240" w:lineRule="auto"/>
        <w:ind w:left="2268" w:right="1134"/>
        <w:jc w:val="both"/>
      </w:pPr>
      <w:r w:rsidRPr="00DE6D79">
        <w:t>The chemical composition of all steels shall be declared and defined at least by carbon, manganese, silicon, nickel, chromium, and molybdenum contents, and any other alloying elements intentionally added.</w:t>
      </w:r>
    </w:p>
    <w:p w14:paraId="4ED99C36" w14:textId="77777777" w:rsidR="00DE6D79" w:rsidRPr="00DE6D79" w:rsidRDefault="00DE6D79" w:rsidP="00DE6D79">
      <w:pPr>
        <w:spacing w:after="120" w:line="240" w:lineRule="auto"/>
        <w:ind w:left="2268" w:right="1134" w:hanging="1134"/>
        <w:jc w:val="both"/>
      </w:pPr>
      <w:r w:rsidRPr="00DE6D79">
        <w:t>4.3.2.</w:t>
      </w:r>
      <w:r w:rsidRPr="00DE6D79">
        <w:tab/>
        <w:t>Tensile test</w:t>
      </w:r>
    </w:p>
    <w:p w14:paraId="0D4A93CB" w14:textId="77777777" w:rsidR="00DE6D79" w:rsidRPr="00DE6D79" w:rsidRDefault="00DE6D79" w:rsidP="00DE6D79">
      <w:pPr>
        <w:spacing w:after="120" w:line="240" w:lineRule="auto"/>
        <w:ind w:left="2268" w:right="1134"/>
        <w:jc w:val="both"/>
      </w:pPr>
      <w:r w:rsidRPr="00DE6D79">
        <w:t>The tensile properties of welded steel in the inner vessel shall be tested in accordance with EN 895:1995 and EN 6892-1:2009.</w:t>
      </w:r>
    </w:p>
    <w:p w14:paraId="011493DD" w14:textId="77777777" w:rsidR="00DE6D79" w:rsidRPr="00DE6D79" w:rsidRDefault="00DE6D79" w:rsidP="00DE6D79">
      <w:pPr>
        <w:spacing w:after="120" w:line="240" w:lineRule="auto"/>
        <w:ind w:left="2268" w:right="1134" w:hanging="1134"/>
        <w:jc w:val="both"/>
      </w:pPr>
      <w:r w:rsidRPr="00DE6D79">
        <w:t>4.3.3.</w:t>
      </w:r>
      <w:r w:rsidRPr="00DE6D79">
        <w:tab/>
        <w:t>Impact test</w:t>
      </w:r>
    </w:p>
    <w:p w14:paraId="0D7932D8" w14:textId="77777777" w:rsidR="00DE6D79" w:rsidRPr="00DE6D79" w:rsidRDefault="00DE6D79" w:rsidP="00DE6D79">
      <w:pPr>
        <w:spacing w:after="120" w:line="240" w:lineRule="auto"/>
        <w:ind w:left="2268" w:right="1134"/>
        <w:jc w:val="both"/>
      </w:pPr>
      <w:r w:rsidRPr="00DE6D79">
        <w:t>The impact properties of welded steel in the inner vessel shall be tested in accordance with EN 1251-2:2000 and EN 10045-1:1990.</w:t>
      </w:r>
    </w:p>
    <w:p w14:paraId="7DA04CBA" w14:textId="77777777" w:rsidR="00DE6D79" w:rsidRPr="00DE6D79" w:rsidRDefault="00DE6D79" w:rsidP="00DE6D79">
      <w:pPr>
        <w:spacing w:after="120" w:line="240" w:lineRule="auto"/>
        <w:ind w:left="2268" w:right="1134" w:hanging="1134"/>
        <w:jc w:val="both"/>
      </w:pPr>
      <w:r w:rsidRPr="00DE6D79">
        <w:t>4.3.4.</w:t>
      </w:r>
      <w:r w:rsidRPr="00DE6D79">
        <w:tab/>
        <w:t>Bending test</w:t>
      </w:r>
    </w:p>
    <w:p w14:paraId="09AC731F" w14:textId="77777777" w:rsidR="00DE6D79" w:rsidRPr="00DE6D79" w:rsidRDefault="00DE6D79" w:rsidP="00DE6D79">
      <w:pPr>
        <w:spacing w:after="120" w:line="240" w:lineRule="auto"/>
        <w:ind w:left="2268" w:right="1134"/>
        <w:jc w:val="both"/>
      </w:pPr>
      <w:r w:rsidRPr="00DE6D79">
        <w:t>The bending properties of welded steel in the inner vessel shall be tested in accordance with EN 910:1996.</w:t>
      </w:r>
    </w:p>
    <w:p w14:paraId="37C92B94" w14:textId="77777777" w:rsidR="00DE6D79" w:rsidRPr="00DE6D79" w:rsidRDefault="00DE6D79" w:rsidP="00DE6D79">
      <w:pPr>
        <w:spacing w:after="120" w:line="240" w:lineRule="auto"/>
        <w:ind w:left="2268" w:right="1134" w:hanging="1134"/>
        <w:jc w:val="both"/>
      </w:pPr>
      <w:r w:rsidRPr="00DE6D79">
        <w:t>4.3.5.</w:t>
      </w:r>
      <w:r w:rsidRPr="00DE6D79">
        <w:tab/>
        <w:t>Weld examination</w:t>
      </w:r>
    </w:p>
    <w:p w14:paraId="3B9992E6" w14:textId="77777777" w:rsidR="00DE6D79" w:rsidRPr="00DE6D79" w:rsidRDefault="00DE6D79" w:rsidP="00DE6D79">
      <w:pPr>
        <w:spacing w:after="120" w:line="240" w:lineRule="auto"/>
        <w:ind w:left="2268" w:right="1134"/>
        <w:jc w:val="both"/>
      </w:pPr>
      <w:r w:rsidRPr="00DE6D79">
        <w:t>Radiographic inspection of welded steel in the inner vessel shall be performed in accordance with EN 1251-2:2000 and EN 1435:1997.</w:t>
      </w:r>
    </w:p>
    <w:p w14:paraId="0DA55BFF" w14:textId="77777777" w:rsidR="00DE6D79" w:rsidRPr="00DE6D79" w:rsidRDefault="00DE6D79" w:rsidP="00DE6D79">
      <w:pPr>
        <w:spacing w:after="120" w:line="240" w:lineRule="auto"/>
        <w:ind w:left="2268" w:right="1134" w:hanging="1134"/>
        <w:jc w:val="both"/>
      </w:pPr>
      <w:r w:rsidRPr="00DE6D79">
        <w:t>4.4.</w:t>
      </w:r>
      <w:r w:rsidRPr="00DE6D79">
        <w:tab/>
        <w:t>Test pressure</w:t>
      </w:r>
    </w:p>
    <w:p w14:paraId="1BC70255" w14:textId="77777777" w:rsidR="00DE6D79" w:rsidRPr="00DE6D79" w:rsidRDefault="00DE6D79" w:rsidP="00DE6D79">
      <w:pPr>
        <w:spacing w:after="120" w:line="240" w:lineRule="auto"/>
        <w:ind w:left="2268" w:right="1134"/>
        <w:jc w:val="both"/>
      </w:pPr>
      <w:r w:rsidRPr="00DE6D79">
        <w:t>The following minimum inner vessel test pressure shall be used in manufacture:</w:t>
      </w:r>
    </w:p>
    <w:p w14:paraId="3CB12F4D" w14:textId="77777777" w:rsidR="00DE6D79" w:rsidRPr="00DE6D79" w:rsidRDefault="00DE6D79" w:rsidP="00DE6D79">
      <w:pPr>
        <w:spacing w:after="120" w:line="240" w:lineRule="auto"/>
        <w:ind w:left="2268" w:right="1134"/>
        <w:jc w:val="both"/>
      </w:pPr>
      <w:r w:rsidRPr="00DE6D79">
        <w:t>P</w:t>
      </w:r>
      <w:r w:rsidRPr="00DE6D79">
        <w:rPr>
          <w:vertAlign w:val="subscript"/>
        </w:rPr>
        <w:t>test</w:t>
      </w:r>
      <w:r w:rsidRPr="00DE6D79">
        <w:t xml:space="preserve"> = 1.3 (WP + 0.1) [MPa]</w:t>
      </w:r>
    </w:p>
    <w:p w14:paraId="74706E31" w14:textId="77777777" w:rsidR="00B43CD2" w:rsidRDefault="00DE6D79" w:rsidP="00DE6D79">
      <w:pPr>
        <w:spacing w:after="120" w:line="240" w:lineRule="auto"/>
        <w:ind w:left="2268" w:right="1134"/>
        <w:jc w:val="both"/>
      </w:pPr>
      <w:r w:rsidRPr="00DE6D79">
        <w:t>Where</w:t>
      </w:r>
      <w:r w:rsidR="00CE0920">
        <w:t>:</w:t>
      </w:r>
      <w:r w:rsidRPr="00DE6D79">
        <w:t xml:space="preserve"> </w:t>
      </w:r>
    </w:p>
    <w:p w14:paraId="18404A1C" w14:textId="77777777" w:rsidR="00DE6D79" w:rsidRPr="00DE6D79" w:rsidRDefault="00DE6D79" w:rsidP="00DE6D79">
      <w:pPr>
        <w:spacing w:after="120" w:line="240" w:lineRule="auto"/>
        <w:ind w:left="2268" w:right="1134"/>
        <w:jc w:val="both"/>
      </w:pPr>
      <w:r w:rsidRPr="00DE6D79">
        <w:t>WP is in MPa.</w:t>
      </w:r>
    </w:p>
    <w:p w14:paraId="7567D4D5" w14:textId="77777777" w:rsidR="00DE6D79" w:rsidRPr="00DE6D79" w:rsidRDefault="00DE6D79" w:rsidP="00DE6D79">
      <w:pPr>
        <w:spacing w:after="120" w:line="240" w:lineRule="auto"/>
        <w:ind w:left="2268" w:right="1134" w:hanging="1134"/>
        <w:jc w:val="both"/>
      </w:pPr>
      <w:r w:rsidRPr="00DE6D79">
        <w:t>4.5.</w:t>
      </w:r>
      <w:r w:rsidRPr="00DE6D79">
        <w:tab/>
        <w:t>Stress analysis</w:t>
      </w:r>
    </w:p>
    <w:p w14:paraId="2B5CE637" w14:textId="77777777" w:rsidR="00DE6D79" w:rsidRPr="00DE6D79" w:rsidRDefault="00DE6D79" w:rsidP="00DE6D79">
      <w:pPr>
        <w:spacing w:after="120" w:line="240" w:lineRule="auto"/>
        <w:ind w:left="2268" w:right="1134"/>
        <w:jc w:val="both"/>
      </w:pPr>
      <w:r w:rsidRPr="00DE6D79">
        <w:t xml:space="preserve">A stress analysis shall be performed to justify the minimum design wall thicknesses. A stress analysis shall be performed to justify the internal support element design when exposed to the accelerations described in paragraph 18.4.4. </w:t>
      </w:r>
      <w:r w:rsidR="00B43CD2">
        <w:t xml:space="preserve">of this Regulation. </w:t>
      </w:r>
      <w:r w:rsidRPr="00DE6D79">
        <w:t xml:space="preserve">The stress shall not exceed the minimum ultimate tensile strength of the material when calculated according with a linear stress </w:t>
      </w:r>
      <w:r w:rsidRPr="00DE6D79">
        <w:lastRenderedPageBreak/>
        <w:t>model. The allowable stress in the internal support elements may not have to be calculated, if it can be demonstrated that the fuel tank supports the accelerations given in paragraph 18.4.4. without any structure damage to the inner tank or its supports.</w:t>
      </w:r>
    </w:p>
    <w:p w14:paraId="25F8A91E" w14:textId="77777777" w:rsidR="00DE6D79" w:rsidRPr="00DE6D79" w:rsidRDefault="00DE6D79" w:rsidP="00DE6D79">
      <w:pPr>
        <w:spacing w:after="120" w:line="240" w:lineRule="auto"/>
        <w:ind w:left="2268" w:right="1134" w:hanging="1134"/>
        <w:jc w:val="both"/>
      </w:pPr>
      <w:r w:rsidRPr="00DE6D79">
        <w:t>4.6.</w:t>
      </w:r>
      <w:r w:rsidRPr="00DE6D79">
        <w:tab/>
        <w:t>Inspection and testing</w:t>
      </w:r>
    </w:p>
    <w:p w14:paraId="4F7CB545" w14:textId="77777777" w:rsidR="00DE6D79" w:rsidRPr="00DE6D79" w:rsidRDefault="00DE6D79" w:rsidP="00DE6D79">
      <w:pPr>
        <w:spacing w:after="120" w:line="240" w:lineRule="auto"/>
        <w:ind w:left="2268" w:right="1134"/>
        <w:jc w:val="both"/>
      </w:pPr>
      <w:r w:rsidRPr="00DE6D79">
        <w:t>The manufacturing inspection shall specify programmes and procedures for:</w:t>
      </w:r>
    </w:p>
    <w:p w14:paraId="7E42FBF1" w14:textId="77777777" w:rsidR="00DE6D79" w:rsidRPr="00DE6D79" w:rsidRDefault="00DE6D79" w:rsidP="00DE6D79">
      <w:pPr>
        <w:spacing w:after="120" w:line="240" w:lineRule="auto"/>
        <w:ind w:left="2835" w:right="1134" w:hanging="567"/>
        <w:jc w:val="both"/>
      </w:pPr>
      <w:r w:rsidRPr="00DE6D79">
        <w:t>(a)</w:t>
      </w:r>
      <w:r w:rsidRPr="00DE6D79">
        <w:tab/>
        <w:t>Manufacturing inspection, tests and acceptance criteria; and</w:t>
      </w:r>
    </w:p>
    <w:p w14:paraId="6AC8519F" w14:textId="77777777" w:rsidR="00DE6D79" w:rsidRPr="00DE6D79" w:rsidRDefault="00DE6D79" w:rsidP="00DE6D79">
      <w:pPr>
        <w:spacing w:after="120" w:line="240" w:lineRule="auto"/>
        <w:ind w:left="2835" w:right="1134" w:hanging="567"/>
        <w:jc w:val="both"/>
      </w:pPr>
      <w:r w:rsidRPr="00DE6D79">
        <w:t>(b)</w:t>
      </w:r>
      <w:r w:rsidRPr="00DE6D79">
        <w:tab/>
        <w:t>Periodic service inspection</w:t>
      </w:r>
      <w:r w:rsidR="00C47930">
        <w:t>s</w:t>
      </w:r>
      <w:r w:rsidRPr="00DE6D79">
        <w:t xml:space="preserve">, tests and acceptance criteria. The interval of visual reinspection of the external </w:t>
      </w:r>
      <w:r w:rsidR="0068695F">
        <w:t>tank</w:t>
      </w:r>
      <w:r w:rsidR="0068695F" w:rsidRPr="00DE6D79">
        <w:t xml:space="preserve"> </w:t>
      </w:r>
      <w:r w:rsidRPr="00DE6D79">
        <w:t xml:space="preserve">surfaces shall be in accordance with paragraph 2.1.3. </w:t>
      </w:r>
      <w:r w:rsidR="00C47930">
        <w:t xml:space="preserve">of this annex. </w:t>
      </w:r>
      <w:r w:rsidRPr="00DE6D79">
        <w:t>A guide for manufacturer's instructions for handling, use and inspection is provided in</w:t>
      </w:r>
      <w:r w:rsidR="007C2DF7">
        <w:t xml:space="preserve"> </w:t>
      </w:r>
      <w:r w:rsidRPr="00DE6D79">
        <w:t>Appendix B to this annex.</w:t>
      </w:r>
    </w:p>
    <w:p w14:paraId="21F03162" w14:textId="77777777" w:rsidR="00DE6D79" w:rsidRPr="00DE6D79" w:rsidRDefault="00DE6D79" w:rsidP="00DE6D79">
      <w:pPr>
        <w:spacing w:after="120" w:line="240" w:lineRule="auto"/>
        <w:ind w:left="2268" w:right="1134" w:hanging="1134"/>
        <w:jc w:val="both"/>
      </w:pPr>
      <w:r w:rsidRPr="00DE6D79">
        <w:t>4.7.</w:t>
      </w:r>
      <w:r w:rsidRPr="00DE6D79">
        <w:tab/>
        <w:t>Fire protection</w:t>
      </w:r>
    </w:p>
    <w:p w14:paraId="16A33061" w14:textId="77777777" w:rsidR="00DE6D79" w:rsidRPr="00DE6D79" w:rsidRDefault="00DE6D79" w:rsidP="00DE6D79">
      <w:pPr>
        <w:spacing w:after="120" w:line="240" w:lineRule="auto"/>
        <w:ind w:left="2268" w:right="1134"/>
        <w:jc w:val="both"/>
      </w:pPr>
      <w:r w:rsidRPr="00DE6D79">
        <w:t>All tanks shall be protected from fire with pressure relief devices. The tank, its materials, pressure relief devices and any added insulation or protective material shall be designed to collectively ensure adequate safety during fire conditions in the test specified in paragraph A.1. (Annex 3B, Appendix A).</w:t>
      </w:r>
    </w:p>
    <w:p w14:paraId="0D83C06C" w14:textId="77777777" w:rsidR="00DE6D79" w:rsidRPr="00DE6D79" w:rsidRDefault="00DE6D79" w:rsidP="00DE6D79">
      <w:pPr>
        <w:spacing w:after="120" w:line="240" w:lineRule="auto"/>
        <w:ind w:left="2268" w:right="1134"/>
        <w:jc w:val="both"/>
      </w:pPr>
      <w:r w:rsidRPr="00DE6D79">
        <w:t>Pressure relief devices shall be tested in accordance with paragraph A.1. (Annex 3B, Appendix A).</w:t>
      </w:r>
    </w:p>
    <w:p w14:paraId="1279B825" w14:textId="77777777" w:rsidR="00DE6D79" w:rsidRPr="00DE6D79" w:rsidRDefault="00DE6D79" w:rsidP="00DE6D79">
      <w:pPr>
        <w:spacing w:after="120" w:line="240" w:lineRule="auto"/>
        <w:ind w:left="2268" w:right="1134" w:hanging="1134"/>
        <w:jc w:val="both"/>
      </w:pPr>
      <w:r w:rsidRPr="00DE6D79">
        <w:t>4.8.</w:t>
      </w:r>
      <w:r w:rsidRPr="00DE6D79">
        <w:tab/>
        <w:t>(Reserved)</w:t>
      </w:r>
    </w:p>
    <w:p w14:paraId="629A0CCD" w14:textId="77777777" w:rsidR="00DE6D79" w:rsidRPr="00DE6D79" w:rsidRDefault="00DE6D79" w:rsidP="00DE6D79">
      <w:pPr>
        <w:spacing w:after="120" w:line="240" w:lineRule="auto"/>
        <w:ind w:left="2268" w:right="1134" w:hanging="1134"/>
        <w:jc w:val="both"/>
      </w:pPr>
      <w:r w:rsidRPr="00DE6D79">
        <w:t>4.9.</w:t>
      </w:r>
      <w:r w:rsidRPr="00DE6D79">
        <w:tab/>
        <w:t>Tank supports</w:t>
      </w:r>
    </w:p>
    <w:p w14:paraId="4AE9F880" w14:textId="77777777" w:rsidR="00DE6D79" w:rsidRPr="00DE6D79" w:rsidRDefault="00DE6D79" w:rsidP="00DE6D79">
      <w:pPr>
        <w:spacing w:after="120" w:line="240" w:lineRule="auto"/>
        <w:ind w:left="2268" w:right="1134"/>
        <w:jc w:val="both"/>
      </w:pPr>
      <w:r w:rsidRPr="00DE6D79">
        <w:t>The manufacturer shall specify the means by which the tank(s) shall be supported for installation on vehicles. The manufacturer shall also supply installation instructions, including maximum clamping force and torque to not cause unacceptable stress in the tank or damage to the tank surface.</w:t>
      </w:r>
    </w:p>
    <w:p w14:paraId="0CEF3326" w14:textId="77777777" w:rsidR="00DE6D79" w:rsidRPr="00DE6D79" w:rsidRDefault="00DE6D79" w:rsidP="00DE6D79">
      <w:pPr>
        <w:spacing w:after="120" w:line="240" w:lineRule="auto"/>
        <w:ind w:left="2268" w:right="1134" w:hanging="1134"/>
        <w:jc w:val="both"/>
      </w:pPr>
      <w:r w:rsidRPr="00DE6D79">
        <w:t>4.10.</w:t>
      </w:r>
      <w:r w:rsidRPr="00DE6D79">
        <w:tab/>
        <w:t>Design qualification tests</w:t>
      </w:r>
    </w:p>
    <w:p w14:paraId="4F89FAD1" w14:textId="77777777" w:rsidR="00DE6D79" w:rsidRPr="00DE6D79" w:rsidRDefault="00DE6D79" w:rsidP="00DE6D79">
      <w:pPr>
        <w:spacing w:after="120" w:line="240" w:lineRule="auto"/>
        <w:ind w:left="2268" w:right="1134"/>
        <w:jc w:val="both"/>
      </w:pPr>
      <w:r w:rsidRPr="00DE6D79">
        <w:t xml:space="preserve">For the approval of each tank type the material, design, manufacture and examination shall be proved to be adequate for their intended service by meeting the appropriate requirements of the material qualification tests summarized in Table 6.1 of this annex and the tank qualification tests summarized in Table 6.2 of this annex, with all tests in accordance with the relevant methods of test as described in Appendix A to this annex. The test tank shall be selected and the tests witnessed by the </w:t>
      </w:r>
      <w:r w:rsidR="00C47930">
        <w:t>c</w:t>
      </w:r>
      <w:r w:rsidR="00C47930" w:rsidRPr="00DE6D79">
        <w:t xml:space="preserve">ompetent </w:t>
      </w:r>
      <w:r w:rsidRPr="00DE6D79">
        <w:t>Authority. If more tanks are subjected to the tests than are required by this annex, all results shall be documented.</w:t>
      </w:r>
    </w:p>
    <w:p w14:paraId="7B67FEBC" w14:textId="77777777" w:rsidR="00DE6D79" w:rsidRPr="00DE6D79" w:rsidRDefault="00DE6D79" w:rsidP="00DE6D79">
      <w:pPr>
        <w:spacing w:after="120" w:line="240" w:lineRule="auto"/>
        <w:ind w:left="2268" w:right="1134" w:hanging="1134"/>
        <w:jc w:val="both"/>
      </w:pPr>
      <w:r w:rsidRPr="00DE6D79">
        <w:t>4.11.</w:t>
      </w:r>
      <w:r w:rsidRPr="00DE6D79">
        <w:tab/>
        <w:t>Production examinations and tests</w:t>
      </w:r>
    </w:p>
    <w:p w14:paraId="5FA47831" w14:textId="77777777" w:rsidR="00DE6D79" w:rsidRPr="00DE6D79" w:rsidRDefault="00DE6D79" w:rsidP="00DE6D79">
      <w:pPr>
        <w:spacing w:after="120" w:line="240" w:lineRule="auto"/>
        <w:ind w:left="2268" w:right="1134"/>
        <w:jc w:val="both"/>
      </w:pPr>
      <w:r w:rsidRPr="00DE6D79">
        <w:t>Descriptions of production examinations and tests shall be provided.</w:t>
      </w:r>
    </w:p>
    <w:p w14:paraId="43A3E06B" w14:textId="77777777" w:rsidR="00DE6D79" w:rsidRPr="00DE6D79" w:rsidRDefault="00DE6D79" w:rsidP="00DE6D79">
      <w:pPr>
        <w:spacing w:after="120" w:line="240" w:lineRule="auto"/>
        <w:ind w:left="2268" w:right="1134"/>
        <w:jc w:val="both"/>
      </w:pPr>
      <w:r w:rsidRPr="00DE6D79">
        <w:t>The following shall be in accordance with EN 1251-2 2000:</w:t>
      </w:r>
    </w:p>
    <w:p w14:paraId="00E542F0" w14:textId="77777777" w:rsidR="00DE6D79" w:rsidRPr="00DE6D79" w:rsidRDefault="00DE6D79" w:rsidP="00DE6D79">
      <w:pPr>
        <w:spacing w:after="120" w:line="240" w:lineRule="auto"/>
        <w:ind w:left="2835" w:right="1134" w:hanging="567"/>
        <w:jc w:val="both"/>
      </w:pPr>
      <w:r w:rsidRPr="00DE6D79">
        <w:t>(a)</w:t>
      </w:r>
      <w:r w:rsidRPr="00DE6D79">
        <w:tab/>
        <w:t>Inspection stages;</w:t>
      </w:r>
    </w:p>
    <w:p w14:paraId="7645B166" w14:textId="77777777" w:rsidR="00DE6D79" w:rsidRPr="00DE6D79" w:rsidRDefault="00DE6D79" w:rsidP="00DE6D79">
      <w:pPr>
        <w:spacing w:after="120" w:line="240" w:lineRule="auto"/>
        <w:ind w:left="2835" w:right="1134" w:hanging="567"/>
        <w:jc w:val="both"/>
      </w:pPr>
      <w:r w:rsidRPr="00DE6D79">
        <w:t>(b)</w:t>
      </w:r>
      <w:r w:rsidRPr="00DE6D79">
        <w:tab/>
        <w:t>Production control test plans;</w:t>
      </w:r>
    </w:p>
    <w:p w14:paraId="6AB38971" w14:textId="77777777" w:rsidR="00DE6D79" w:rsidRPr="001105AF" w:rsidRDefault="00DE6D79" w:rsidP="00DE6D79">
      <w:pPr>
        <w:spacing w:after="120" w:line="240" w:lineRule="auto"/>
        <w:ind w:left="2835" w:right="1134" w:hanging="567"/>
        <w:jc w:val="both"/>
        <w:rPr>
          <w:lang w:val="en-US"/>
        </w:rPr>
      </w:pPr>
      <w:r w:rsidRPr="001105AF">
        <w:rPr>
          <w:lang w:val="en-US"/>
        </w:rPr>
        <w:t>(c)</w:t>
      </w:r>
      <w:r w:rsidRPr="001105AF">
        <w:rPr>
          <w:lang w:val="en-US"/>
        </w:rPr>
        <w:tab/>
        <w:t>Non-destructive testing;</w:t>
      </w:r>
    </w:p>
    <w:p w14:paraId="04ACB54E" w14:textId="77777777" w:rsidR="00DE6D79" w:rsidRPr="001105AF" w:rsidRDefault="00DE6D79" w:rsidP="00DE6D79">
      <w:pPr>
        <w:spacing w:after="120" w:line="240" w:lineRule="auto"/>
        <w:ind w:left="2835" w:right="1134" w:hanging="567"/>
        <w:jc w:val="both"/>
        <w:rPr>
          <w:lang w:val="en-US"/>
        </w:rPr>
      </w:pPr>
      <w:r w:rsidRPr="001105AF">
        <w:rPr>
          <w:lang w:val="en-US"/>
        </w:rPr>
        <w:t>(d)</w:t>
      </w:r>
      <w:r w:rsidRPr="001105AF">
        <w:rPr>
          <w:lang w:val="en-US"/>
        </w:rPr>
        <w:tab/>
        <w:t>Rectification;</w:t>
      </w:r>
    </w:p>
    <w:p w14:paraId="70B43179" w14:textId="77777777" w:rsidR="00DE6D79" w:rsidRPr="00DE6D79" w:rsidRDefault="00DE6D79" w:rsidP="00DE6D79">
      <w:pPr>
        <w:spacing w:after="120" w:line="240" w:lineRule="auto"/>
        <w:ind w:left="2835" w:right="1134" w:hanging="567"/>
        <w:jc w:val="both"/>
      </w:pPr>
      <w:r w:rsidRPr="00DE6D79">
        <w:t>(e)</w:t>
      </w:r>
      <w:r w:rsidRPr="00DE6D79">
        <w:tab/>
        <w:t>Pressure testing.</w:t>
      </w:r>
    </w:p>
    <w:p w14:paraId="4BDADB61" w14:textId="77777777" w:rsidR="00DE6D79" w:rsidRPr="00DE6D79" w:rsidRDefault="00DE6D79" w:rsidP="00DE6D79">
      <w:pPr>
        <w:spacing w:after="120" w:line="240" w:lineRule="auto"/>
        <w:ind w:left="2268" w:right="1134" w:hanging="1134"/>
        <w:jc w:val="both"/>
      </w:pPr>
      <w:r w:rsidRPr="00DE6D79">
        <w:lastRenderedPageBreak/>
        <w:t>4.12.</w:t>
      </w:r>
      <w:r w:rsidRPr="00DE6D79">
        <w:tab/>
        <w:t>Failure to meet test requirements</w:t>
      </w:r>
    </w:p>
    <w:p w14:paraId="261EEBC9" w14:textId="77777777" w:rsidR="00DE6D79" w:rsidRPr="00DE6D79" w:rsidRDefault="00DE6D79" w:rsidP="00DE6D79">
      <w:pPr>
        <w:spacing w:after="120" w:line="240" w:lineRule="auto"/>
        <w:ind w:left="2268" w:right="1134"/>
        <w:jc w:val="both"/>
      </w:pPr>
      <w:r w:rsidRPr="00DE6D79">
        <w:t>In the event of failure to meet test requirements retesting shall be carried out as follows:</w:t>
      </w:r>
    </w:p>
    <w:p w14:paraId="0B4845CE" w14:textId="77777777" w:rsidR="00DE6D79" w:rsidRPr="00DE6D79" w:rsidRDefault="00DE6D79" w:rsidP="00DE6D79">
      <w:pPr>
        <w:spacing w:after="120" w:line="240" w:lineRule="auto"/>
        <w:ind w:left="2835" w:right="1134" w:hanging="567"/>
        <w:jc w:val="both"/>
      </w:pPr>
      <w:r w:rsidRPr="00DE6D79">
        <w:t>(a)</w:t>
      </w:r>
      <w:r w:rsidRPr="00DE6D79">
        <w:tab/>
        <w:t>If there is evidence of a fault in carrying out a test, or an error of measurement, a further test shall be performed. If the result of this test is satisfactory, the first test shall be ignored.</w:t>
      </w:r>
    </w:p>
    <w:p w14:paraId="6EAAA3C2" w14:textId="77777777" w:rsidR="00DE6D79" w:rsidRPr="00DE6D79" w:rsidRDefault="00DE6D79" w:rsidP="00DE6D79">
      <w:pPr>
        <w:spacing w:after="120" w:line="240" w:lineRule="auto"/>
        <w:ind w:left="2835" w:right="1134" w:hanging="567"/>
        <w:jc w:val="both"/>
      </w:pPr>
      <w:r w:rsidRPr="00DE6D79">
        <w:t>(b)</w:t>
      </w:r>
      <w:r w:rsidRPr="00DE6D79">
        <w:tab/>
        <w:t>If the test has been carried out in a satisfactory manner, the cause of test failure shall be identified.</w:t>
      </w:r>
    </w:p>
    <w:p w14:paraId="235944F6" w14:textId="77777777" w:rsidR="00DE6D79" w:rsidRPr="00DE6D79" w:rsidRDefault="00DE6D79" w:rsidP="00DE6D79">
      <w:pPr>
        <w:spacing w:after="120" w:line="240" w:lineRule="auto"/>
        <w:ind w:left="2268" w:right="1134"/>
        <w:jc w:val="both"/>
      </w:pPr>
      <w:r w:rsidRPr="00DE6D79">
        <w:t>If the failure is found during non-destructive tests, all the identified defective tanks shall be rejected or repaired by an approved method. The non-rejected tanks are then considered as a new batch. All the relevant prototype or batch tests need to prove the acceptability of the new batch and shall be performed again. If one or more tests prove even partially unsatisfactory, then all tanks of the batch shall be rejected.</w:t>
      </w:r>
    </w:p>
    <w:p w14:paraId="32B75208" w14:textId="77777777" w:rsidR="00DE6D79" w:rsidRPr="00DE6D79" w:rsidRDefault="00DE6D79" w:rsidP="00DE6D79">
      <w:pPr>
        <w:spacing w:after="120" w:line="240" w:lineRule="auto"/>
        <w:ind w:left="2268" w:right="1134" w:hanging="1134"/>
        <w:jc w:val="both"/>
      </w:pPr>
      <w:r w:rsidRPr="00DE6D79">
        <w:t>4.13.</w:t>
      </w:r>
      <w:r w:rsidRPr="00DE6D79">
        <w:tab/>
        <w:t>Change of design</w:t>
      </w:r>
    </w:p>
    <w:p w14:paraId="3DD2CD61" w14:textId="77777777" w:rsidR="00DE6D79" w:rsidRPr="00DE6D79" w:rsidRDefault="00DE6D79" w:rsidP="00DE6D79">
      <w:pPr>
        <w:spacing w:after="120" w:line="240" w:lineRule="auto"/>
        <w:ind w:left="2268" w:right="1134"/>
        <w:jc w:val="both"/>
      </w:pPr>
      <w:r w:rsidRPr="00DE6D79">
        <w:t>A design change is any change in the selection of structural materials or dimensional change not attributable to normal manufacturing tolerances.</w:t>
      </w:r>
    </w:p>
    <w:p w14:paraId="5B1DDF39" w14:textId="77777777" w:rsidR="00DE6D79" w:rsidRPr="00DE6D79" w:rsidRDefault="00DE6D79" w:rsidP="00DE6D79">
      <w:pPr>
        <w:spacing w:after="120" w:line="240" w:lineRule="auto"/>
        <w:ind w:left="2268" w:right="1134"/>
        <w:jc w:val="both"/>
      </w:pPr>
      <w:r w:rsidRPr="00DE6D79">
        <w:t>Minor design changes shall be permitted to be qualified through a reduced test programme. Changes of design specified in Table 6.4 shall require design qualification testing as specified.</w:t>
      </w:r>
    </w:p>
    <w:p w14:paraId="24097782" w14:textId="77777777" w:rsidR="00DE6D79" w:rsidRPr="00DE6D79" w:rsidRDefault="00DE6D79" w:rsidP="00DE6D79">
      <w:pPr>
        <w:spacing w:after="120" w:line="240" w:lineRule="auto"/>
        <w:ind w:left="2268" w:right="1134"/>
        <w:rPr>
          <w:b/>
        </w:rPr>
      </w:pPr>
      <w:r w:rsidRPr="00DE6D79">
        <w:t>Table 6.1</w:t>
      </w:r>
      <w:r w:rsidRPr="00DE6D79">
        <w:br/>
      </w:r>
      <w:r w:rsidRPr="00DE6D79">
        <w:rPr>
          <w:b/>
        </w:rPr>
        <w:t>Material design qualification tests</w:t>
      </w:r>
    </w:p>
    <w:tbl>
      <w:tblPr>
        <w:tblW w:w="6237" w:type="dxa"/>
        <w:tblInd w:w="2376" w:type="dxa"/>
        <w:tblLook w:val="0000" w:firstRow="0" w:lastRow="0" w:firstColumn="0" w:lastColumn="0" w:noHBand="0" w:noVBand="0"/>
      </w:tblPr>
      <w:tblGrid>
        <w:gridCol w:w="3261"/>
        <w:gridCol w:w="2976"/>
      </w:tblGrid>
      <w:tr w:rsidR="00DE6D79" w:rsidRPr="00DE6D79" w14:paraId="0A245C87" w14:textId="77777777" w:rsidTr="00DE6D79">
        <w:trPr>
          <w:trHeight w:val="255"/>
        </w:trPr>
        <w:tc>
          <w:tcPr>
            <w:tcW w:w="3261" w:type="dxa"/>
            <w:tcBorders>
              <w:top w:val="single" w:sz="4" w:space="0" w:color="auto"/>
              <w:left w:val="single" w:sz="4" w:space="0" w:color="auto"/>
              <w:bottom w:val="single" w:sz="12" w:space="0" w:color="auto"/>
              <w:right w:val="single" w:sz="4" w:space="0" w:color="auto"/>
            </w:tcBorders>
            <w:noWrap/>
          </w:tcPr>
          <w:p w14:paraId="1A3A7BFD" w14:textId="77777777" w:rsidR="00DE6D79" w:rsidRPr="00DE6D79" w:rsidRDefault="00DE6D79" w:rsidP="00DE6D79">
            <w:pPr>
              <w:spacing w:before="40" w:after="40" w:line="240" w:lineRule="auto"/>
              <w:ind w:left="113"/>
              <w:rPr>
                <w:i/>
                <w:sz w:val="16"/>
                <w:szCs w:val="18"/>
                <w:lang w:eastAsia="zh-CN"/>
              </w:rPr>
            </w:pPr>
            <w:r w:rsidRPr="00DE6D79">
              <w:rPr>
                <w:i/>
                <w:sz w:val="16"/>
                <w:szCs w:val="18"/>
                <w:lang w:eastAsia="zh-CN"/>
              </w:rPr>
              <w:t>Inner vessel material</w:t>
            </w:r>
          </w:p>
        </w:tc>
        <w:tc>
          <w:tcPr>
            <w:tcW w:w="2976" w:type="dxa"/>
            <w:tcBorders>
              <w:top w:val="single" w:sz="4" w:space="0" w:color="auto"/>
              <w:left w:val="nil"/>
              <w:bottom w:val="single" w:sz="12" w:space="0" w:color="auto"/>
              <w:right w:val="single" w:sz="4" w:space="0" w:color="auto"/>
            </w:tcBorders>
            <w:noWrap/>
            <w:vAlign w:val="bottom"/>
          </w:tcPr>
          <w:p w14:paraId="50B35082" w14:textId="77777777" w:rsidR="00DE6D79" w:rsidRPr="00DE6D79" w:rsidRDefault="00DE6D79" w:rsidP="00C47930">
            <w:pPr>
              <w:spacing w:before="40" w:after="40" w:line="240" w:lineRule="auto"/>
              <w:ind w:left="74"/>
              <w:rPr>
                <w:i/>
                <w:sz w:val="16"/>
                <w:szCs w:val="18"/>
                <w:lang w:eastAsia="zh-CN"/>
              </w:rPr>
            </w:pPr>
            <w:r w:rsidRPr="00DE6D79">
              <w:rPr>
                <w:i/>
                <w:sz w:val="16"/>
                <w:szCs w:val="18"/>
                <w:lang w:eastAsia="zh-CN"/>
              </w:rPr>
              <w:t>Relevant paragraph of this annex</w:t>
            </w:r>
          </w:p>
        </w:tc>
      </w:tr>
      <w:tr w:rsidR="00DE6D79" w:rsidRPr="00DE6D79" w14:paraId="18DFC5D2" w14:textId="77777777" w:rsidTr="00DE6D79">
        <w:trPr>
          <w:trHeight w:val="50"/>
        </w:trPr>
        <w:tc>
          <w:tcPr>
            <w:tcW w:w="3261" w:type="dxa"/>
            <w:tcBorders>
              <w:top w:val="single" w:sz="12" w:space="0" w:color="auto"/>
              <w:left w:val="single" w:sz="4" w:space="0" w:color="auto"/>
              <w:bottom w:val="single" w:sz="4" w:space="0" w:color="auto"/>
              <w:right w:val="single" w:sz="4" w:space="0" w:color="auto"/>
            </w:tcBorders>
            <w:noWrap/>
            <w:vAlign w:val="center"/>
          </w:tcPr>
          <w:p w14:paraId="2FFE5D98" w14:textId="77777777" w:rsidR="00DE6D79" w:rsidRPr="00DE6D79" w:rsidRDefault="00DE6D79" w:rsidP="00DE6D79">
            <w:pPr>
              <w:ind w:left="113"/>
              <w:rPr>
                <w:sz w:val="18"/>
                <w:szCs w:val="18"/>
                <w:lang w:eastAsia="zh-CN"/>
              </w:rPr>
            </w:pPr>
            <w:r w:rsidRPr="00DE6D79">
              <w:rPr>
                <w:sz w:val="18"/>
                <w:szCs w:val="18"/>
                <w:lang w:eastAsia="zh-CN"/>
              </w:rPr>
              <w:t>Tensile test</w:t>
            </w:r>
          </w:p>
        </w:tc>
        <w:tc>
          <w:tcPr>
            <w:tcW w:w="2976" w:type="dxa"/>
            <w:tcBorders>
              <w:top w:val="single" w:sz="12" w:space="0" w:color="auto"/>
              <w:left w:val="nil"/>
              <w:bottom w:val="single" w:sz="4" w:space="0" w:color="auto"/>
              <w:right w:val="single" w:sz="4" w:space="0" w:color="auto"/>
            </w:tcBorders>
            <w:noWrap/>
            <w:vAlign w:val="center"/>
          </w:tcPr>
          <w:p w14:paraId="4C594CAF" w14:textId="77777777" w:rsidR="00DE6D79" w:rsidRPr="00DE6D79" w:rsidRDefault="00DE6D79" w:rsidP="00C47930">
            <w:pPr>
              <w:ind w:left="74"/>
              <w:rPr>
                <w:sz w:val="18"/>
                <w:szCs w:val="18"/>
                <w:lang w:eastAsia="zh-CN"/>
              </w:rPr>
            </w:pPr>
            <w:r w:rsidRPr="00DE6D79">
              <w:rPr>
                <w:sz w:val="18"/>
                <w:szCs w:val="18"/>
                <w:lang w:eastAsia="zh-CN"/>
              </w:rPr>
              <w:t>4.3.2.</w:t>
            </w:r>
          </w:p>
        </w:tc>
      </w:tr>
      <w:tr w:rsidR="00DE6D79" w:rsidRPr="00DE6D79" w14:paraId="7A16254B" w14:textId="77777777" w:rsidTr="00DE6D79">
        <w:trPr>
          <w:trHeight w:val="50"/>
        </w:trPr>
        <w:tc>
          <w:tcPr>
            <w:tcW w:w="3261" w:type="dxa"/>
            <w:tcBorders>
              <w:top w:val="nil"/>
              <w:left w:val="single" w:sz="4" w:space="0" w:color="auto"/>
              <w:bottom w:val="single" w:sz="4" w:space="0" w:color="auto"/>
              <w:right w:val="single" w:sz="4" w:space="0" w:color="auto"/>
            </w:tcBorders>
            <w:noWrap/>
            <w:vAlign w:val="center"/>
          </w:tcPr>
          <w:p w14:paraId="5BB4C083" w14:textId="77777777" w:rsidR="00DE6D79" w:rsidRPr="00DE6D79" w:rsidRDefault="00DE6D79" w:rsidP="00DE6D79">
            <w:pPr>
              <w:ind w:left="113"/>
              <w:rPr>
                <w:sz w:val="18"/>
                <w:szCs w:val="18"/>
                <w:lang w:eastAsia="zh-CN"/>
              </w:rPr>
            </w:pPr>
            <w:r w:rsidRPr="00DE6D79">
              <w:rPr>
                <w:sz w:val="18"/>
                <w:szCs w:val="18"/>
                <w:lang w:eastAsia="zh-CN"/>
              </w:rPr>
              <w:t>Impact test</w:t>
            </w:r>
          </w:p>
        </w:tc>
        <w:tc>
          <w:tcPr>
            <w:tcW w:w="2976" w:type="dxa"/>
            <w:tcBorders>
              <w:top w:val="nil"/>
              <w:left w:val="nil"/>
              <w:bottom w:val="single" w:sz="4" w:space="0" w:color="auto"/>
              <w:right w:val="single" w:sz="4" w:space="0" w:color="auto"/>
            </w:tcBorders>
            <w:noWrap/>
            <w:vAlign w:val="center"/>
          </w:tcPr>
          <w:p w14:paraId="404A3669" w14:textId="77777777" w:rsidR="00DE6D79" w:rsidRPr="00DE6D79" w:rsidRDefault="00DE6D79" w:rsidP="00C47930">
            <w:pPr>
              <w:ind w:left="74"/>
              <w:rPr>
                <w:sz w:val="18"/>
                <w:szCs w:val="18"/>
                <w:lang w:eastAsia="zh-CN"/>
              </w:rPr>
            </w:pPr>
            <w:r w:rsidRPr="00DE6D79">
              <w:rPr>
                <w:sz w:val="18"/>
                <w:szCs w:val="18"/>
                <w:lang w:eastAsia="zh-CN"/>
              </w:rPr>
              <w:t>4.3.3.</w:t>
            </w:r>
          </w:p>
        </w:tc>
      </w:tr>
      <w:tr w:rsidR="00DE6D79" w:rsidRPr="00DE6D79" w14:paraId="33857786" w14:textId="77777777" w:rsidTr="00DE6D79">
        <w:trPr>
          <w:trHeight w:val="50"/>
        </w:trPr>
        <w:tc>
          <w:tcPr>
            <w:tcW w:w="3261" w:type="dxa"/>
            <w:tcBorders>
              <w:top w:val="nil"/>
              <w:left w:val="single" w:sz="4" w:space="0" w:color="auto"/>
              <w:bottom w:val="single" w:sz="4" w:space="0" w:color="auto"/>
              <w:right w:val="single" w:sz="4" w:space="0" w:color="auto"/>
            </w:tcBorders>
            <w:noWrap/>
            <w:vAlign w:val="center"/>
          </w:tcPr>
          <w:p w14:paraId="3EA1B591" w14:textId="77777777" w:rsidR="00DE6D79" w:rsidRPr="00DE6D79" w:rsidRDefault="00DE6D79" w:rsidP="00DE6D79">
            <w:pPr>
              <w:ind w:left="113"/>
              <w:rPr>
                <w:sz w:val="18"/>
                <w:szCs w:val="18"/>
                <w:lang w:eastAsia="zh-CN"/>
              </w:rPr>
            </w:pPr>
            <w:r w:rsidRPr="00DE6D79">
              <w:rPr>
                <w:sz w:val="18"/>
                <w:szCs w:val="18"/>
                <w:lang w:eastAsia="zh-CN"/>
              </w:rPr>
              <w:t>Bending test</w:t>
            </w:r>
          </w:p>
        </w:tc>
        <w:tc>
          <w:tcPr>
            <w:tcW w:w="2976" w:type="dxa"/>
            <w:tcBorders>
              <w:top w:val="nil"/>
              <w:left w:val="nil"/>
              <w:bottom w:val="single" w:sz="4" w:space="0" w:color="auto"/>
              <w:right w:val="single" w:sz="4" w:space="0" w:color="auto"/>
            </w:tcBorders>
            <w:noWrap/>
            <w:vAlign w:val="center"/>
          </w:tcPr>
          <w:p w14:paraId="5CBF5750" w14:textId="77777777" w:rsidR="00DE6D79" w:rsidRPr="00DE6D79" w:rsidRDefault="00DE6D79" w:rsidP="00C47930">
            <w:pPr>
              <w:ind w:left="74"/>
              <w:rPr>
                <w:sz w:val="18"/>
                <w:szCs w:val="18"/>
                <w:lang w:eastAsia="zh-CN"/>
              </w:rPr>
            </w:pPr>
            <w:r w:rsidRPr="00DE6D79">
              <w:rPr>
                <w:sz w:val="18"/>
                <w:szCs w:val="18"/>
                <w:lang w:eastAsia="zh-CN"/>
              </w:rPr>
              <w:t>4.3.4.</w:t>
            </w:r>
          </w:p>
        </w:tc>
      </w:tr>
      <w:tr w:rsidR="00DE6D79" w:rsidRPr="00DE6D79" w14:paraId="45856C52" w14:textId="77777777" w:rsidTr="00DE6D79">
        <w:trPr>
          <w:trHeight w:val="66"/>
        </w:trPr>
        <w:tc>
          <w:tcPr>
            <w:tcW w:w="3261" w:type="dxa"/>
            <w:tcBorders>
              <w:top w:val="single" w:sz="4" w:space="0" w:color="auto"/>
              <w:left w:val="single" w:sz="4" w:space="0" w:color="auto"/>
              <w:bottom w:val="single" w:sz="12" w:space="0" w:color="auto"/>
              <w:right w:val="single" w:sz="4" w:space="0" w:color="auto"/>
            </w:tcBorders>
            <w:noWrap/>
            <w:vAlign w:val="center"/>
          </w:tcPr>
          <w:p w14:paraId="224712E4" w14:textId="77777777" w:rsidR="00DE6D79" w:rsidRPr="00DE6D79" w:rsidRDefault="00DE6D79" w:rsidP="00DE6D79">
            <w:pPr>
              <w:ind w:left="113"/>
              <w:rPr>
                <w:sz w:val="18"/>
                <w:szCs w:val="18"/>
                <w:lang w:eastAsia="zh-CN"/>
              </w:rPr>
            </w:pPr>
            <w:r w:rsidRPr="00DE6D79">
              <w:rPr>
                <w:sz w:val="18"/>
                <w:szCs w:val="18"/>
                <w:lang w:eastAsia="zh-CN"/>
              </w:rPr>
              <w:t>Weld examination</w:t>
            </w:r>
          </w:p>
        </w:tc>
        <w:tc>
          <w:tcPr>
            <w:tcW w:w="2976" w:type="dxa"/>
            <w:tcBorders>
              <w:top w:val="single" w:sz="4" w:space="0" w:color="auto"/>
              <w:left w:val="nil"/>
              <w:bottom w:val="single" w:sz="12" w:space="0" w:color="auto"/>
              <w:right w:val="single" w:sz="4" w:space="0" w:color="auto"/>
            </w:tcBorders>
            <w:noWrap/>
            <w:vAlign w:val="center"/>
          </w:tcPr>
          <w:p w14:paraId="1BAC8C0C" w14:textId="77777777" w:rsidR="00DE6D79" w:rsidRPr="00DE6D79" w:rsidRDefault="00DE6D79" w:rsidP="00C47930">
            <w:pPr>
              <w:ind w:left="74"/>
              <w:rPr>
                <w:sz w:val="18"/>
                <w:szCs w:val="18"/>
                <w:lang w:eastAsia="zh-CN"/>
              </w:rPr>
            </w:pPr>
            <w:r w:rsidRPr="00DE6D79">
              <w:rPr>
                <w:sz w:val="18"/>
                <w:szCs w:val="18"/>
                <w:lang w:eastAsia="zh-CN"/>
              </w:rPr>
              <w:t>4.3.5.</w:t>
            </w:r>
          </w:p>
        </w:tc>
      </w:tr>
    </w:tbl>
    <w:p w14:paraId="2A9955F7" w14:textId="77777777" w:rsidR="00DE6D79" w:rsidRPr="00DE6D79" w:rsidRDefault="00DE6D79" w:rsidP="00DE6D79">
      <w:pPr>
        <w:spacing w:before="120" w:after="120" w:line="240" w:lineRule="auto"/>
        <w:ind w:left="2268" w:right="1134"/>
        <w:rPr>
          <w:b/>
        </w:rPr>
      </w:pPr>
      <w:r w:rsidRPr="00DE6D79">
        <w:t>Table 6.2</w:t>
      </w:r>
      <w:r w:rsidRPr="00DE6D79">
        <w:br/>
      </w:r>
      <w:r w:rsidRPr="00DE6D79">
        <w:rPr>
          <w:b/>
        </w:rPr>
        <w:t>Tank design qualification tests</w:t>
      </w:r>
    </w:p>
    <w:tbl>
      <w:tblPr>
        <w:tblW w:w="6237" w:type="dxa"/>
        <w:tblInd w:w="2353" w:type="dxa"/>
        <w:tblCellMar>
          <w:left w:w="85" w:type="dxa"/>
          <w:right w:w="85" w:type="dxa"/>
        </w:tblCellMar>
        <w:tblLook w:val="0000" w:firstRow="0" w:lastRow="0" w:firstColumn="0" w:lastColumn="0" w:noHBand="0" w:noVBand="0"/>
      </w:tblPr>
      <w:tblGrid>
        <w:gridCol w:w="3261"/>
        <w:gridCol w:w="2976"/>
      </w:tblGrid>
      <w:tr w:rsidR="00DE6D79" w:rsidRPr="00DE6D79" w14:paraId="32207797" w14:textId="77777777" w:rsidTr="00DE6D79">
        <w:trPr>
          <w:trHeight w:val="255"/>
        </w:trPr>
        <w:tc>
          <w:tcPr>
            <w:tcW w:w="3261" w:type="dxa"/>
            <w:tcBorders>
              <w:top w:val="single" w:sz="4" w:space="0" w:color="auto"/>
              <w:left w:val="single" w:sz="4" w:space="0" w:color="auto"/>
              <w:bottom w:val="single" w:sz="12" w:space="0" w:color="auto"/>
              <w:right w:val="single" w:sz="4" w:space="0" w:color="auto"/>
            </w:tcBorders>
            <w:noWrap/>
          </w:tcPr>
          <w:p w14:paraId="5783A5D8" w14:textId="77777777" w:rsidR="00DE6D79" w:rsidRPr="00DE6D79" w:rsidRDefault="00DE6D79" w:rsidP="00DE6D79">
            <w:pPr>
              <w:tabs>
                <w:tab w:val="left" w:pos="374"/>
              </w:tabs>
              <w:spacing w:before="40" w:after="40" w:line="240" w:lineRule="auto"/>
              <w:ind w:left="113"/>
              <w:jc w:val="center"/>
              <w:rPr>
                <w:i/>
                <w:sz w:val="16"/>
                <w:szCs w:val="18"/>
                <w:lang w:eastAsia="zh-CN"/>
              </w:rPr>
            </w:pPr>
          </w:p>
        </w:tc>
        <w:tc>
          <w:tcPr>
            <w:tcW w:w="2976" w:type="dxa"/>
            <w:tcBorders>
              <w:top w:val="single" w:sz="4" w:space="0" w:color="auto"/>
              <w:left w:val="nil"/>
              <w:bottom w:val="single" w:sz="12" w:space="0" w:color="auto"/>
              <w:right w:val="single" w:sz="4" w:space="0" w:color="auto"/>
            </w:tcBorders>
            <w:noWrap/>
          </w:tcPr>
          <w:p w14:paraId="707E2363" w14:textId="77777777" w:rsidR="00DE6D79" w:rsidRPr="00DE6D79" w:rsidRDefault="00DE6D79" w:rsidP="00C47930">
            <w:pPr>
              <w:spacing w:before="40" w:after="40" w:line="240" w:lineRule="auto"/>
              <w:ind w:left="-14" w:right="-91" w:hanging="2"/>
              <w:rPr>
                <w:i/>
                <w:sz w:val="16"/>
                <w:szCs w:val="18"/>
                <w:lang w:eastAsia="zh-CN"/>
              </w:rPr>
            </w:pPr>
            <w:r w:rsidRPr="00DE6D79">
              <w:rPr>
                <w:i/>
                <w:sz w:val="16"/>
                <w:szCs w:val="18"/>
                <w:lang w:eastAsia="zh-CN"/>
              </w:rPr>
              <w:t>Test and annex reference</w:t>
            </w:r>
          </w:p>
        </w:tc>
      </w:tr>
      <w:tr w:rsidR="00DE6D79" w:rsidRPr="001105AF" w14:paraId="55F6C4EF" w14:textId="77777777" w:rsidTr="00DE6D79">
        <w:trPr>
          <w:trHeight w:val="50"/>
        </w:trPr>
        <w:tc>
          <w:tcPr>
            <w:tcW w:w="3261" w:type="dxa"/>
            <w:tcBorders>
              <w:top w:val="single" w:sz="12" w:space="0" w:color="auto"/>
              <w:left w:val="single" w:sz="4" w:space="0" w:color="auto"/>
              <w:bottom w:val="single" w:sz="4" w:space="0" w:color="auto"/>
              <w:right w:val="single" w:sz="4" w:space="0" w:color="auto"/>
            </w:tcBorders>
            <w:noWrap/>
          </w:tcPr>
          <w:p w14:paraId="2298A19E" w14:textId="77777777" w:rsidR="00DE6D79" w:rsidRPr="00DE6D79" w:rsidRDefault="00DE6D79" w:rsidP="00DE6D79">
            <w:pPr>
              <w:tabs>
                <w:tab w:val="left" w:pos="90"/>
                <w:tab w:val="left" w:pos="232"/>
              </w:tabs>
              <w:spacing w:before="40" w:after="40" w:line="240" w:lineRule="auto"/>
              <w:ind w:left="113"/>
              <w:rPr>
                <w:sz w:val="18"/>
                <w:szCs w:val="18"/>
                <w:lang w:eastAsia="zh-CN"/>
              </w:rPr>
            </w:pPr>
            <w:r w:rsidRPr="00DE6D79">
              <w:rPr>
                <w:sz w:val="18"/>
                <w:szCs w:val="18"/>
                <w:lang w:eastAsia="zh-CN"/>
              </w:rPr>
              <w:t>Bonfire test</w:t>
            </w:r>
          </w:p>
        </w:tc>
        <w:tc>
          <w:tcPr>
            <w:tcW w:w="2976" w:type="dxa"/>
            <w:tcBorders>
              <w:top w:val="single" w:sz="12" w:space="0" w:color="auto"/>
              <w:left w:val="nil"/>
              <w:bottom w:val="single" w:sz="4" w:space="0" w:color="auto"/>
              <w:right w:val="single" w:sz="4" w:space="0" w:color="auto"/>
            </w:tcBorders>
            <w:noWrap/>
          </w:tcPr>
          <w:p w14:paraId="547CE1FF" w14:textId="77777777" w:rsidR="00DE6D79" w:rsidRPr="006F0FED" w:rsidRDefault="00DE6D79" w:rsidP="00C47930">
            <w:pPr>
              <w:spacing w:before="40" w:after="40" w:line="240" w:lineRule="auto"/>
              <w:ind w:left="-14" w:right="-91" w:hanging="2"/>
              <w:rPr>
                <w:sz w:val="18"/>
                <w:szCs w:val="18"/>
                <w:lang w:val="fr-CH" w:eastAsia="zh-CN"/>
              </w:rPr>
            </w:pPr>
            <w:r w:rsidRPr="006F0FED">
              <w:rPr>
                <w:sz w:val="18"/>
                <w:szCs w:val="18"/>
                <w:lang w:val="fr-CH" w:eastAsia="zh-CN"/>
              </w:rPr>
              <w:t xml:space="preserve">Annex 3B, Appendix </w:t>
            </w:r>
            <w:r w:rsidR="00C47930" w:rsidRPr="006F0FED">
              <w:rPr>
                <w:sz w:val="18"/>
                <w:szCs w:val="18"/>
                <w:lang w:val="fr-CH" w:eastAsia="zh-CN"/>
              </w:rPr>
              <w:t xml:space="preserve">A. paragraph </w:t>
            </w:r>
            <w:r w:rsidRPr="006F0FED">
              <w:rPr>
                <w:sz w:val="18"/>
                <w:szCs w:val="18"/>
                <w:lang w:val="fr-CH" w:eastAsia="zh-CN"/>
              </w:rPr>
              <w:t>A.1</w:t>
            </w:r>
          </w:p>
        </w:tc>
      </w:tr>
      <w:tr w:rsidR="00DE6D79" w:rsidRPr="001105AF" w14:paraId="7018D7F1" w14:textId="77777777" w:rsidTr="00DE6D79">
        <w:trPr>
          <w:trHeight w:val="50"/>
        </w:trPr>
        <w:tc>
          <w:tcPr>
            <w:tcW w:w="3261" w:type="dxa"/>
            <w:tcBorders>
              <w:top w:val="nil"/>
              <w:left w:val="single" w:sz="4" w:space="0" w:color="auto"/>
              <w:bottom w:val="single" w:sz="4" w:space="0" w:color="auto"/>
              <w:right w:val="single" w:sz="4" w:space="0" w:color="auto"/>
            </w:tcBorders>
            <w:noWrap/>
          </w:tcPr>
          <w:p w14:paraId="76EDE1BB" w14:textId="77777777" w:rsidR="00DE6D79" w:rsidRPr="00DE6D79" w:rsidRDefault="00DE6D79" w:rsidP="00DE6D79">
            <w:pPr>
              <w:tabs>
                <w:tab w:val="left" w:pos="90"/>
                <w:tab w:val="left" w:pos="232"/>
              </w:tabs>
              <w:spacing w:before="40" w:after="40" w:line="240" w:lineRule="auto"/>
              <w:ind w:left="113"/>
              <w:rPr>
                <w:sz w:val="18"/>
                <w:szCs w:val="18"/>
                <w:lang w:eastAsia="zh-CN"/>
              </w:rPr>
            </w:pPr>
            <w:r w:rsidRPr="00DE6D79">
              <w:rPr>
                <w:sz w:val="18"/>
                <w:szCs w:val="18"/>
                <w:lang w:eastAsia="zh-CN"/>
              </w:rPr>
              <w:t>Drop test</w:t>
            </w:r>
          </w:p>
        </w:tc>
        <w:tc>
          <w:tcPr>
            <w:tcW w:w="2976" w:type="dxa"/>
            <w:tcBorders>
              <w:top w:val="nil"/>
              <w:left w:val="nil"/>
              <w:bottom w:val="single" w:sz="4" w:space="0" w:color="auto"/>
              <w:right w:val="single" w:sz="4" w:space="0" w:color="auto"/>
            </w:tcBorders>
            <w:noWrap/>
          </w:tcPr>
          <w:p w14:paraId="1EF9CC21" w14:textId="77777777" w:rsidR="00DE6D79" w:rsidRPr="006F0FED" w:rsidRDefault="00DE6D79" w:rsidP="00C47930">
            <w:pPr>
              <w:spacing w:before="40" w:after="40" w:line="240" w:lineRule="auto"/>
              <w:ind w:left="-14" w:right="-91" w:hanging="2"/>
              <w:rPr>
                <w:sz w:val="18"/>
                <w:szCs w:val="18"/>
                <w:lang w:val="fr-CH" w:eastAsia="zh-CN"/>
              </w:rPr>
            </w:pPr>
            <w:r w:rsidRPr="006F0FED">
              <w:rPr>
                <w:sz w:val="18"/>
                <w:szCs w:val="18"/>
                <w:lang w:val="fr-CH" w:eastAsia="zh-CN"/>
              </w:rPr>
              <w:t xml:space="preserve">Annex 3B, Appendix </w:t>
            </w:r>
            <w:r w:rsidR="00C47930" w:rsidRPr="006F0FED">
              <w:rPr>
                <w:sz w:val="18"/>
                <w:szCs w:val="18"/>
                <w:lang w:val="fr-CH" w:eastAsia="zh-CN"/>
              </w:rPr>
              <w:t xml:space="preserve">A. paragraph </w:t>
            </w:r>
            <w:r w:rsidRPr="006F0FED">
              <w:rPr>
                <w:sz w:val="18"/>
                <w:szCs w:val="18"/>
                <w:lang w:val="fr-CH" w:eastAsia="zh-CN"/>
              </w:rPr>
              <w:t>A.2</w:t>
            </w:r>
          </w:p>
        </w:tc>
      </w:tr>
      <w:tr w:rsidR="00DE6D79" w:rsidRPr="001105AF" w14:paraId="4456B77F" w14:textId="77777777" w:rsidTr="00DE6D79">
        <w:trPr>
          <w:trHeight w:val="287"/>
        </w:trPr>
        <w:tc>
          <w:tcPr>
            <w:tcW w:w="3261" w:type="dxa"/>
            <w:tcBorders>
              <w:top w:val="single" w:sz="4" w:space="0" w:color="auto"/>
              <w:left w:val="single" w:sz="4" w:space="0" w:color="auto"/>
              <w:bottom w:val="single" w:sz="12" w:space="0" w:color="auto"/>
              <w:right w:val="single" w:sz="4" w:space="0" w:color="auto"/>
            </w:tcBorders>
            <w:noWrap/>
          </w:tcPr>
          <w:p w14:paraId="04211D1C" w14:textId="77777777" w:rsidR="00DE6D79" w:rsidRPr="00DE6D79" w:rsidRDefault="00DE6D79" w:rsidP="00DE6D79">
            <w:pPr>
              <w:tabs>
                <w:tab w:val="left" w:pos="90"/>
                <w:tab w:val="left" w:pos="232"/>
              </w:tabs>
              <w:spacing w:before="40" w:after="40" w:line="240" w:lineRule="auto"/>
              <w:ind w:left="113"/>
              <w:rPr>
                <w:sz w:val="18"/>
                <w:szCs w:val="18"/>
                <w:lang w:eastAsia="zh-CN"/>
              </w:rPr>
            </w:pPr>
            <w:r w:rsidRPr="00DE6D79">
              <w:rPr>
                <w:sz w:val="18"/>
                <w:szCs w:val="18"/>
                <w:lang w:eastAsia="zh-CN"/>
              </w:rPr>
              <w:t>Hold-time test</w:t>
            </w:r>
          </w:p>
        </w:tc>
        <w:tc>
          <w:tcPr>
            <w:tcW w:w="2976" w:type="dxa"/>
            <w:tcBorders>
              <w:top w:val="single" w:sz="4" w:space="0" w:color="auto"/>
              <w:left w:val="nil"/>
              <w:bottom w:val="single" w:sz="12" w:space="0" w:color="auto"/>
              <w:right w:val="single" w:sz="4" w:space="0" w:color="auto"/>
            </w:tcBorders>
            <w:noWrap/>
          </w:tcPr>
          <w:p w14:paraId="056665A9" w14:textId="77777777" w:rsidR="00DE6D79" w:rsidRPr="006F0FED" w:rsidRDefault="00DE6D79" w:rsidP="00C47930">
            <w:pPr>
              <w:spacing w:before="40" w:after="40" w:line="240" w:lineRule="auto"/>
              <w:ind w:left="-14" w:right="-91" w:hanging="2"/>
              <w:rPr>
                <w:sz w:val="18"/>
                <w:szCs w:val="18"/>
                <w:lang w:val="fr-CH" w:eastAsia="zh-CN"/>
              </w:rPr>
            </w:pPr>
            <w:r w:rsidRPr="006F0FED">
              <w:rPr>
                <w:sz w:val="18"/>
                <w:szCs w:val="18"/>
                <w:lang w:val="fr-CH" w:eastAsia="zh-CN"/>
              </w:rPr>
              <w:t xml:space="preserve">Annex 3B, Appendix </w:t>
            </w:r>
            <w:r w:rsidR="00C47930" w:rsidRPr="006F0FED">
              <w:rPr>
                <w:sz w:val="18"/>
                <w:szCs w:val="18"/>
                <w:lang w:val="fr-CH" w:eastAsia="zh-CN"/>
              </w:rPr>
              <w:t xml:space="preserve">A. paragraph </w:t>
            </w:r>
            <w:r w:rsidRPr="006F0FED">
              <w:rPr>
                <w:sz w:val="18"/>
                <w:szCs w:val="18"/>
                <w:lang w:val="fr-CH" w:eastAsia="zh-CN"/>
              </w:rPr>
              <w:t>A.3</w:t>
            </w:r>
          </w:p>
        </w:tc>
      </w:tr>
    </w:tbl>
    <w:p w14:paraId="4DCA5854" w14:textId="77777777" w:rsidR="00DE6D79" w:rsidRPr="00DE6D79" w:rsidRDefault="00DE6D79" w:rsidP="00DE6D79">
      <w:pPr>
        <w:spacing w:before="120" w:after="120" w:line="240" w:lineRule="auto"/>
        <w:ind w:left="2268" w:right="1134"/>
        <w:rPr>
          <w:b/>
        </w:rPr>
      </w:pPr>
      <w:r w:rsidRPr="00DE6D79">
        <w:t>Table 6.3</w:t>
      </w:r>
      <w:r w:rsidRPr="00DE6D79">
        <w:br/>
      </w:r>
      <w:r w:rsidRPr="00DE6D79">
        <w:rPr>
          <w:b/>
        </w:rPr>
        <w:t>Critical production inspection requirements</w:t>
      </w:r>
    </w:p>
    <w:tbl>
      <w:tblPr>
        <w:tblW w:w="0" w:type="auto"/>
        <w:tblInd w:w="2376" w:type="dxa"/>
        <w:tblLook w:val="0000" w:firstRow="0" w:lastRow="0" w:firstColumn="0" w:lastColumn="0" w:noHBand="0" w:noVBand="0"/>
      </w:tblPr>
      <w:tblGrid>
        <w:gridCol w:w="3261"/>
      </w:tblGrid>
      <w:tr w:rsidR="00DE6D79" w:rsidRPr="00DE6D79" w14:paraId="5BD479F1" w14:textId="77777777" w:rsidTr="00DE6D79">
        <w:trPr>
          <w:trHeight w:val="148"/>
        </w:trPr>
        <w:tc>
          <w:tcPr>
            <w:tcW w:w="3261" w:type="dxa"/>
            <w:tcBorders>
              <w:top w:val="single" w:sz="4" w:space="0" w:color="auto"/>
              <w:left w:val="single" w:sz="4" w:space="0" w:color="auto"/>
              <w:bottom w:val="single" w:sz="4" w:space="0" w:color="auto"/>
              <w:right w:val="single" w:sz="4" w:space="0" w:color="auto"/>
            </w:tcBorders>
            <w:noWrap/>
          </w:tcPr>
          <w:p w14:paraId="66AB7C82" w14:textId="77777777" w:rsidR="00DE6D79" w:rsidRPr="00DE6D79" w:rsidRDefault="00DE6D79" w:rsidP="00DE6D79">
            <w:pPr>
              <w:spacing w:before="40" w:after="40" w:line="240" w:lineRule="auto"/>
              <w:ind w:left="113"/>
              <w:rPr>
                <w:sz w:val="18"/>
                <w:lang w:eastAsia="zh-CN"/>
              </w:rPr>
            </w:pPr>
            <w:r w:rsidRPr="00DE6D79">
              <w:rPr>
                <w:sz w:val="18"/>
                <w:lang w:eastAsia="zh-CN"/>
              </w:rPr>
              <w:t>Quality inspection</w:t>
            </w:r>
          </w:p>
        </w:tc>
      </w:tr>
      <w:tr w:rsidR="00DE6D79" w:rsidRPr="00DE6D79" w14:paraId="7F3EA3EB" w14:textId="77777777" w:rsidTr="00DE6D79">
        <w:trPr>
          <w:trHeight w:val="50"/>
        </w:trPr>
        <w:tc>
          <w:tcPr>
            <w:tcW w:w="3261" w:type="dxa"/>
            <w:tcBorders>
              <w:top w:val="nil"/>
              <w:left w:val="single" w:sz="4" w:space="0" w:color="auto"/>
              <w:bottom w:val="single" w:sz="4" w:space="0" w:color="auto"/>
              <w:right w:val="single" w:sz="4" w:space="0" w:color="auto"/>
            </w:tcBorders>
            <w:noWrap/>
          </w:tcPr>
          <w:p w14:paraId="0156EFEA" w14:textId="77777777" w:rsidR="00DE6D79" w:rsidRPr="00DE6D79" w:rsidRDefault="00DE6D79" w:rsidP="00DE6D79">
            <w:pPr>
              <w:spacing w:before="40" w:after="40" w:line="240" w:lineRule="auto"/>
              <w:ind w:left="113"/>
              <w:rPr>
                <w:sz w:val="18"/>
                <w:lang w:eastAsia="zh-CN"/>
              </w:rPr>
            </w:pPr>
            <w:r w:rsidRPr="00DE6D79">
              <w:rPr>
                <w:sz w:val="18"/>
                <w:lang w:eastAsia="zh-CN"/>
              </w:rPr>
              <w:t>Production control test plates</w:t>
            </w:r>
          </w:p>
        </w:tc>
      </w:tr>
      <w:tr w:rsidR="00DE6D79" w:rsidRPr="00DE6D79" w14:paraId="66FCBE9F" w14:textId="77777777" w:rsidTr="00DE6D79">
        <w:trPr>
          <w:trHeight w:val="72"/>
        </w:trPr>
        <w:tc>
          <w:tcPr>
            <w:tcW w:w="3261" w:type="dxa"/>
            <w:tcBorders>
              <w:top w:val="nil"/>
              <w:left w:val="single" w:sz="4" w:space="0" w:color="auto"/>
              <w:bottom w:val="single" w:sz="4" w:space="0" w:color="auto"/>
              <w:right w:val="single" w:sz="4" w:space="0" w:color="auto"/>
            </w:tcBorders>
            <w:noWrap/>
          </w:tcPr>
          <w:p w14:paraId="21236C41" w14:textId="77777777" w:rsidR="00DE6D79" w:rsidRPr="00DE6D79" w:rsidRDefault="00DE6D79" w:rsidP="00DE6D79">
            <w:pPr>
              <w:spacing w:before="40" w:after="40" w:line="240" w:lineRule="auto"/>
              <w:ind w:left="113"/>
              <w:rPr>
                <w:sz w:val="18"/>
                <w:lang w:eastAsia="zh-CN"/>
              </w:rPr>
            </w:pPr>
            <w:r w:rsidRPr="00DE6D79">
              <w:rPr>
                <w:sz w:val="18"/>
                <w:lang w:eastAsia="zh-CN"/>
              </w:rPr>
              <w:t>Non-destructive testing</w:t>
            </w:r>
          </w:p>
        </w:tc>
      </w:tr>
      <w:tr w:rsidR="00DE6D79" w:rsidRPr="00DE6D79" w14:paraId="2188395A" w14:textId="77777777" w:rsidTr="00DE6D79">
        <w:trPr>
          <w:trHeight w:val="50"/>
        </w:trPr>
        <w:tc>
          <w:tcPr>
            <w:tcW w:w="3261" w:type="dxa"/>
            <w:tcBorders>
              <w:top w:val="nil"/>
              <w:left w:val="single" w:sz="4" w:space="0" w:color="auto"/>
              <w:bottom w:val="single" w:sz="4" w:space="0" w:color="auto"/>
              <w:right w:val="single" w:sz="4" w:space="0" w:color="auto"/>
            </w:tcBorders>
            <w:noWrap/>
            <w:vAlign w:val="bottom"/>
          </w:tcPr>
          <w:p w14:paraId="0929BEC5" w14:textId="77777777" w:rsidR="00DE6D79" w:rsidRPr="00DE6D79" w:rsidRDefault="00DE6D79" w:rsidP="00DE6D79">
            <w:pPr>
              <w:spacing w:before="40" w:after="40" w:line="240" w:lineRule="auto"/>
              <w:ind w:left="113"/>
              <w:rPr>
                <w:sz w:val="18"/>
                <w:lang w:eastAsia="zh-CN"/>
              </w:rPr>
            </w:pPr>
            <w:r w:rsidRPr="00DE6D79">
              <w:rPr>
                <w:sz w:val="18"/>
                <w:lang w:eastAsia="zh-CN"/>
              </w:rPr>
              <w:t>Pressure testing</w:t>
            </w:r>
          </w:p>
        </w:tc>
      </w:tr>
    </w:tbl>
    <w:p w14:paraId="020CE480" w14:textId="77777777" w:rsidR="00DE6D79" w:rsidRPr="00DE6D79" w:rsidRDefault="00DE6D79" w:rsidP="00DE6D79">
      <w:pPr>
        <w:keepNext/>
        <w:keepLines/>
        <w:spacing w:before="120" w:after="120" w:line="240" w:lineRule="auto"/>
        <w:ind w:left="2268" w:right="1134"/>
        <w:rPr>
          <w:b/>
        </w:rPr>
      </w:pPr>
      <w:r w:rsidRPr="00DE6D79">
        <w:lastRenderedPageBreak/>
        <w:t>Table 6.4</w:t>
      </w:r>
      <w:r w:rsidRPr="00DE6D79">
        <w:br/>
      </w:r>
      <w:r w:rsidRPr="00DE6D79">
        <w:rPr>
          <w:b/>
        </w:rPr>
        <w:t>Change of design</w:t>
      </w:r>
    </w:p>
    <w:tbl>
      <w:tblPr>
        <w:tblW w:w="6218"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1134"/>
        <w:gridCol w:w="1134"/>
        <w:gridCol w:w="1398"/>
      </w:tblGrid>
      <w:tr w:rsidR="00DE6D79" w:rsidRPr="00DE6D79" w14:paraId="490D5AA3" w14:textId="77777777" w:rsidTr="00DE6D79">
        <w:trPr>
          <w:trHeight w:val="64"/>
        </w:trPr>
        <w:tc>
          <w:tcPr>
            <w:tcW w:w="2552" w:type="dxa"/>
            <w:tcBorders>
              <w:top w:val="single" w:sz="4" w:space="0" w:color="auto"/>
              <w:left w:val="single" w:sz="4" w:space="0" w:color="auto"/>
              <w:bottom w:val="single" w:sz="12" w:space="0" w:color="auto"/>
            </w:tcBorders>
            <w:shd w:val="clear" w:color="auto" w:fill="auto"/>
            <w:noWrap/>
            <w:vAlign w:val="center"/>
          </w:tcPr>
          <w:p w14:paraId="43A6BBD2" w14:textId="77777777" w:rsidR="00DE6D79" w:rsidRPr="00DE6D79" w:rsidRDefault="00DE6D79" w:rsidP="00DE6D79">
            <w:pPr>
              <w:keepNext/>
              <w:keepLines/>
              <w:suppressAutoHyphens w:val="0"/>
              <w:spacing w:before="40" w:after="40" w:line="240" w:lineRule="auto"/>
            </w:pPr>
          </w:p>
        </w:tc>
        <w:tc>
          <w:tcPr>
            <w:tcW w:w="3666" w:type="dxa"/>
            <w:gridSpan w:val="3"/>
            <w:tcBorders>
              <w:bottom w:val="single" w:sz="12" w:space="0" w:color="auto"/>
            </w:tcBorders>
            <w:shd w:val="clear" w:color="auto" w:fill="auto"/>
            <w:noWrap/>
            <w:vAlign w:val="center"/>
          </w:tcPr>
          <w:p w14:paraId="6E803F68" w14:textId="77777777" w:rsidR="00DE6D79" w:rsidRPr="00DE6D79" w:rsidRDefault="00DE6D79" w:rsidP="00DE6D79">
            <w:pPr>
              <w:keepNext/>
              <w:keepLines/>
              <w:suppressAutoHyphens w:val="0"/>
              <w:spacing w:before="40" w:after="40" w:line="240" w:lineRule="auto"/>
              <w:jc w:val="center"/>
              <w:rPr>
                <w:i/>
              </w:rPr>
            </w:pPr>
            <w:r w:rsidRPr="00DE6D79">
              <w:rPr>
                <w:i/>
                <w:sz w:val="16"/>
              </w:rPr>
              <w:t>Type of test</w:t>
            </w:r>
          </w:p>
        </w:tc>
      </w:tr>
      <w:tr w:rsidR="00DE6D79" w:rsidRPr="00DE6D79" w14:paraId="1E6FDBEF" w14:textId="77777777" w:rsidTr="00DE6D79">
        <w:trPr>
          <w:trHeight w:val="50"/>
        </w:trPr>
        <w:tc>
          <w:tcPr>
            <w:tcW w:w="2552" w:type="dxa"/>
            <w:tcBorders>
              <w:top w:val="single" w:sz="12" w:space="0" w:color="auto"/>
            </w:tcBorders>
            <w:shd w:val="clear" w:color="auto" w:fill="auto"/>
            <w:noWrap/>
            <w:vAlign w:val="center"/>
          </w:tcPr>
          <w:p w14:paraId="205B01BF" w14:textId="77777777" w:rsidR="00DE6D79" w:rsidRPr="00DE6D79" w:rsidRDefault="00DE6D79" w:rsidP="00DE6D79">
            <w:pPr>
              <w:keepNext/>
              <w:keepLines/>
              <w:suppressAutoHyphens w:val="0"/>
              <w:spacing w:before="40" w:after="40" w:line="240" w:lineRule="auto"/>
              <w:rPr>
                <w:sz w:val="18"/>
                <w:szCs w:val="18"/>
              </w:rPr>
            </w:pPr>
            <w:r w:rsidRPr="00DE6D79">
              <w:rPr>
                <w:sz w:val="18"/>
                <w:szCs w:val="18"/>
              </w:rPr>
              <w:t>Design change</w:t>
            </w:r>
          </w:p>
        </w:tc>
        <w:tc>
          <w:tcPr>
            <w:tcW w:w="1134" w:type="dxa"/>
            <w:tcBorders>
              <w:top w:val="single" w:sz="12" w:space="0" w:color="auto"/>
            </w:tcBorders>
            <w:shd w:val="clear" w:color="auto" w:fill="auto"/>
            <w:noWrap/>
            <w:vAlign w:val="center"/>
          </w:tcPr>
          <w:p w14:paraId="5E5ED0C1" w14:textId="77777777" w:rsidR="00DE6D79" w:rsidRPr="00DE6D79" w:rsidRDefault="00DE6D79" w:rsidP="00DE6D79">
            <w:pPr>
              <w:keepNext/>
              <w:keepLines/>
              <w:suppressAutoHyphens w:val="0"/>
              <w:spacing w:before="40" w:after="40" w:line="240" w:lineRule="auto"/>
              <w:rPr>
                <w:sz w:val="18"/>
                <w:szCs w:val="18"/>
              </w:rPr>
            </w:pPr>
            <w:r w:rsidRPr="00DE6D79">
              <w:rPr>
                <w:sz w:val="18"/>
                <w:szCs w:val="18"/>
              </w:rPr>
              <w:t>A.1 Bonfire</w:t>
            </w:r>
          </w:p>
        </w:tc>
        <w:tc>
          <w:tcPr>
            <w:tcW w:w="1134" w:type="dxa"/>
            <w:tcBorders>
              <w:top w:val="single" w:sz="12" w:space="0" w:color="auto"/>
            </w:tcBorders>
            <w:shd w:val="clear" w:color="auto" w:fill="auto"/>
            <w:noWrap/>
            <w:vAlign w:val="center"/>
          </w:tcPr>
          <w:p w14:paraId="767B6A2E" w14:textId="77777777" w:rsidR="00DE6D79" w:rsidRPr="00DE6D79" w:rsidRDefault="00DE6D79" w:rsidP="00DE6D79">
            <w:pPr>
              <w:keepNext/>
              <w:keepLines/>
              <w:suppressAutoHyphens w:val="0"/>
              <w:spacing w:before="40" w:after="40" w:line="240" w:lineRule="auto"/>
              <w:rPr>
                <w:sz w:val="18"/>
                <w:szCs w:val="18"/>
              </w:rPr>
            </w:pPr>
            <w:r w:rsidRPr="00DE6D79">
              <w:rPr>
                <w:sz w:val="18"/>
                <w:szCs w:val="18"/>
              </w:rPr>
              <w:t>A.2 Drop</w:t>
            </w:r>
          </w:p>
        </w:tc>
        <w:tc>
          <w:tcPr>
            <w:tcW w:w="1398" w:type="dxa"/>
            <w:tcBorders>
              <w:top w:val="single" w:sz="12" w:space="0" w:color="auto"/>
            </w:tcBorders>
            <w:shd w:val="clear" w:color="auto" w:fill="auto"/>
            <w:noWrap/>
            <w:vAlign w:val="center"/>
          </w:tcPr>
          <w:p w14:paraId="77A56064" w14:textId="77777777" w:rsidR="00DE6D79" w:rsidRPr="00DE6D79" w:rsidRDefault="00DE6D79" w:rsidP="00DE6D79">
            <w:pPr>
              <w:keepNext/>
              <w:keepLines/>
              <w:suppressAutoHyphens w:val="0"/>
              <w:spacing w:before="40" w:after="40" w:line="240" w:lineRule="auto"/>
              <w:rPr>
                <w:sz w:val="18"/>
                <w:szCs w:val="18"/>
              </w:rPr>
            </w:pPr>
            <w:r w:rsidRPr="00DE6D79">
              <w:rPr>
                <w:sz w:val="18"/>
                <w:szCs w:val="18"/>
              </w:rPr>
              <w:t>A.3 Hold-time</w:t>
            </w:r>
          </w:p>
        </w:tc>
      </w:tr>
      <w:tr w:rsidR="00DE6D79" w:rsidRPr="00DE6D79" w14:paraId="60BDBF07" w14:textId="77777777" w:rsidTr="00DE6D79">
        <w:trPr>
          <w:trHeight w:hRule="exact" w:val="270"/>
        </w:trPr>
        <w:tc>
          <w:tcPr>
            <w:tcW w:w="2552" w:type="dxa"/>
            <w:shd w:val="clear" w:color="auto" w:fill="auto"/>
            <w:noWrap/>
            <w:vAlign w:val="center"/>
          </w:tcPr>
          <w:p w14:paraId="44552030" w14:textId="77777777" w:rsidR="00DE6D79" w:rsidRPr="00DE6D79" w:rsidRDefault="00DE6D79" w:rsidP="00DE6D79">
            <w:pPr>
              <w:keepNext/>
              <w:keepLines/>
              <w:suppressAutoHyphens w:val="0"/>
              <w:spacing w:before="40" w:after="40" w:line="240" w:lineRule="auto"/>
              <w:rPr>
                <w:sz w:val="18"/>
              </w:rPr>
            </w:pPr>
            <w:r w:rsidRPr="00DE6D79">
              <w:rPr>
                <w:sz w:val="18"/>
              </w:rPr>
              <w:t>Diameter &gt; 20 per cent</w:t>
            </w:r>
          </w:p>
        </w:tc>
        <w:tc>
          <w:tcPr>
            <w:tcW w:w="1134" w:type="dxa"/>
            <w:shd w:val="clear" w:color="auto" w:fill="auto"/>
            <w:noWrap/>
            <w:vAlign w:val="center"/>
          </w:tcPr>
          <w:p w14:paraId="10C0AC67"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c>
          <w:tcPr>
            <w:tcW w:w="1134" w:type="dxa"/>
            <w:shd w:val="clear" w:color="auto" w:fill="auto"/>
            <w:noWrap/>
            <w:vAlign w:val="center"/>
          </w:tcPr>
          <w:p w14:paraId="4AA2B286"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c>
          <w:tcPr>
            <w:tcW w:w="1398" w:type="dxa"/>
            <w:shd w:val="clear" w:color="auto" w:fill="auto"/>
            <w:noWrap/>
            <w:vAlign w:val="center"/>
          </w:tcPr>
          <w:p w14:paraId="5EA7A6FA"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r>
      <w:tr w:rsidR="00DE6D79" w:rsidRPr="00DE6D79" w14:paraId="19DADB0C" w14:textId="77777777" w:rsidTr="00DE6D79">
        <w:trPr>
          <w:trHeight w:hRule="exact" w:val="270"/>
        </w:trPr>
        <w:tc>
          <w:tcPr>
            <w:tcW w:w="2552" w:type="dxa"/>
            <w:shd w:val="clear" w:color="auto" w:fill="auto"/>
            <w:noWrap/>
            <w:vAlign w:val="center"/>
          </w:tcPr>
          <w:p w14:paraId="6A565332" w14:textId="77777777" w:rsidR="00DE6D79" w:rsidRPr="00DE6D79" w:rsidRDefault="00DE6D79" w:rsidP="00DE6D79">
            <w:pPr>
              <w:keepNext/>
              <w:keepLines/>
              <w:suppressAutoHyphens w:val="0"/>
              <w:spacing w:before="40" w:after="40" w:line="240" w:lineRule="auto"/>
              <w:rPr>
                <w:sz w:val="18"/>
              </w:rPr>
            </w:pPr>
            <w:r w:rsidRPr="00DE6D79">
              <w:rPr>
                <w:sz w:val="18"/>
              </w:rPr>
              <w:t>Length &gt; 50 per cent</w:t>
            </w:r>
          </w:p>
        </w:tc>
        <w:tc>
          <w:tcPr>
            <w:tcW w:w="1134" w:type="dxa"/>
            <w:shd w:val="clear" w:color="auto" w:fill="auto"/>
            <w:noWrap/>
            <w:vAlign w:val="center"/>
          </w:tcPr>
          <w:p w14:paraId="0CC29556"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c>
          <w:tcPr>
            <w:tcW w:w="1134" w:type="dxa"/>
            <w:shd w:val="clear" w:color="auto" w:fill="auto"/>
            <w:noWrap/>
            <w:vAlign w:val="center"/>
          </w:tcPr>
          <w:p w14:paraId="1FE7B480"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c>
          <w:tcPr>
            <w:tcW w:w="1398" w:type="dxa"/>
            <w:shd w:val="clear" w:color="auto" w:fill="auto"/>
            <w:noWrap/>
            <w:vAlign w:val="center"/>
          </w:tcPr>
          <w:p w14:paraId="17044514"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r>
      <w:tr w:rsidR="00DE6D79" w:rsidRPr="00DE6D79" w14:paraId="3201FBF5" w14:textId="77777777" w:rsidTr="00DE6D79">
        <w:trPr>
          <w:trHeight w:hRule="exact" w:val="270"/>
        </w:trPr>
        <w:tc>
          <w:tcPr>
            <w:tcW w:w="2552" w:type="dxa"/>
            <w:tcBorders>
              <w:bottom w:val="single" w:sz="4" w:space="0" w:color="auto"/>
            </w:tcBorders>
            <w:shd w:val="clear" w:color="auto" w:fill="auto"/>
            <w:noWrap/>
            <w:vAlign w:val="center"/>
          </w:tcPr>
          <w:p w14:paraId="7C121979" w14:textId="77777777" w:rsidR="00DE6D79" w:rsidRPr="00DE6D79" w:rsidRDefault="00DE6D79" w:rsidP="00DE6D79">
            <w:pPr>
              <w:keepNext/>
              <w:keepLines/>
              <w:suppressAutoHyphens w:val="0"/>
              <w:spacing w:before="40" w:after="40" w:line="240" w:lineRule="auto"/>
              <w:rPr>
                <w:sz w:val="18"/>
              </w:rPr>
            </w:pPr>
            <w:r w:rsidRPr="00DE6D79">
              <w:rPr>
                <w:sz w:val="18"/>
              </w:rPr>
              <w:t>Working pressure &gt; 20 per cent</w:t>
            </w:r>
          </w:p>
        </w:tc>
        <w:tc>
          <w:tcPr>
            <w:tcW w:w="1134" w:type="dxa"/>
            <w:tcBorders>
              <w:bottom w:val="single" w:sz="4" w:space="0" w:color="auto"/>
            </w:tcBorders>
            <w:shd w:val="clear" w:color="auto" w:fill="auto"/>
            <w:noWrap/>
            <w:vAlign w:val="center"/>
          </w:tcPr>
          <w:p w14:paraId="5D68270C"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c>
          <w:tcPr>
            <w:tcW w:w="1134" w:type="dxa"/>
            <w:tcBorders>
              <w:bottom w:val="single" w:sz="4" w:space="0" w:color="auto"/>
            </w:tcBorders>
            <w:shd w:val="clear" w:color="auto" w:fill="auto"/>
            <w:noWrap/>
            <w:vAlign w:val="center"/>
          </w:tcPr>
          <w:p w14:paraId="7FAEED5E"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c>
          <w:tcPr>
            <w:tcW w:w="1398" w:type="dxa"/>
            <w:tcBorders>
              <w:bottom w:val="single" w:sz="4" w:space="0" w:color="auto"/>
            </w:tcBorders>
            <w:shd w:val="clear" w:color="auto" w:fill="auto"/>
            <w:noWrap/>
            <w:vAlign w:val="center"/>
          </w:tcPr>
          <w:p w14:paraId="74D53292"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r>
      <w:tr w:rsidR="00DE6D79" w:rsidRPr="00DE6D79" w14:paraId="60C96BDB" w14:textId="77777777" w:rsidTr="00DE6D79">
        <w:trPr>
          <w:trHeight w:val="270"/>
        </w:trPr>
        <w:tc>
          <w:tcPr>
            <w:tcW w:w="2552" w:type="dxa"/>
            <w:tcBorders>
              <w:bottom w:val="single" w:sz="12" w:space="0" w:color="auto"/>
            </w:tcBorders>
            <w:shd w:val="clear" w:color="auto" w:fill="auto"/>
            <w:noWrap/>
            <w:vAlign w:val="center"/>
          </w:tcPr>
          <w:p w14:paraId="112BB5A8" w14:textId="77777777" w:rsidR="00DE6D79" w:rsidRPr="00DE6D79" w:rsidRDefault="00DE6D79" w:rsidP="00DE6D79">
            <w:pPr>
              <w:keepNext/>
              <w:keepLines/>
              <w:suppressAutoHyphens w:val="0"/>
              <w:spacing w:before="40" w:after="40" w:line="240" w:lineRule="auto"/>
              <w:rPr>
                <w:sz w:val="18"/>
              </w:rPr>
            </w:pPr>
            <w:r w:rsidRPr="00DE6D79">
              <w:rPr>
                <w:sz w:val="18"/>
              </w:rPr>
              <w:t>Insulation material / method</w:t>
            </w:r>
          </w:p>
        </w:tc>
        <w:tc>
          <w:tcPr>
            <w:tcW w:w="1134" w:type="dxa"/>
            <w:tcBorders>
              <w:bottom w:val="single" w:sz="12" w:space="0" w:color="auto"/>
            </w:tcBorders>
            <w:shd w:val="clear" w:color="auto" w:fill="auto"/>
            <w:noWrap/>
            <w:vAlign w:val="center"/>
          </w:tcPr>
          <w:p w14:paraId="54E4A4BA"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c>
          <w:tcPr>
            <w:tcW w:w="1134" w:type="dxa"/>
            <w:tcBorders>
              <w:bottom w:val="single" w:sz="12" w:space="0" w:color="auto"/>
            </w:tcBorders>
            <w:shd w:val="clear" w:color="auto" w:fill="auto"/>
            <w:noWrap/>
            <w:vAlign w:val="center"/>
          </w:tcPr>
          <w:p w14:paraId="62906456" w14:textId="77777777" w:rsidR="00DE6D79" w:rsidRPr="00DE6D79" w:rsidRDefault="00DE6D79" w:rsidP="00DE6D79">
            <w:pPr>
              <w:keepNext/>
              <w:keepLines/>
              <w:suppressAutoHyphens w:val="0"/>
              <w:spacing w:before="40" w:after="40" w:line="240" w:lineRule="auto"/>
              <w:jc w:val="center"/>
              <w:rPr>
                <w:sz w:val="18"/>
              </w:rPr>
            </w:pPr>
            <w:r w:rsidRPr="00DE6D79">
              <w:rPr>
                <w:sz w:val="18"/>
              </w:rPr>
              <w:t> </w:t>
            </w:r>
          </w:p>
        </w:tc>
        <w:tc>
          <w:tcPr>
            <w:tcW w:w="1398" w:type="dxa"/>
            <w:tcBorders>
              <w:bottom w:val="single" w:sz="12" w:space="0" w:color="auto"/>
            </w:tcBorders>
            <w:shd w:val="clear" w:color="auto" w:fill="auto"/>
            <w:noWrap/>
            <w:vAlign w:val="center"/>
          </w:tcPr>
          <w:p w14:paraId="58661F3E"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r>
    </w:tbl>
    <w:p w14:paraId="2A3BA4B3" w14:textId="77777777" w:rsidR="00DE6D79" w:rsidRPr="00DE6D79" w:rsidRDefault="00DE6D79" w:rsidP="00DE6D79">
      <w:pPr>
        <w:spacing w:before="120" w:after="120" w:line="240" w:lineRule="auto"/>
        <w:ind w:left="2268" w:right="1134" w:hanging="1134"/>
        <w:jc w:val="both"/>
      </w:pPr>
      <w:r w:rsidRPr="00DE6D79">
        <w:t>4.14.</w:t>
      </w:r>
      <w:r w:rsidRPr="00DE6D79">
        <w:tab/>
        <w:t>Pressure testing</w:t>
      </w:r>
    </w:p>
    <w:p w14:paraId="4D2A2F55" w14:textId="77777777" w:rsidR="00DE6D79" w:rsidRPr="00DE6D79" w:rsidRDefault="00DE6D79" w:rsidP="00DE6D79">
      <w:pPr>
        <w:spacing w:after="120" w:line="240" w:lineRule="auto"/>
        <w:ind w:left="2268" w:right="1134"/>
        <w:jc w:val="both"/>
      </w:pPr>
      <w:r w:rsidRPr="00DE6D79">
        <w:t>Each tank shall be pressure tested in accordance with paragraph A.4. (Annex 3B, Appendix A).</w:t>
      </w:r>
    </w:p>
    <w:p w14:paraId="6666B495" w14:textId="77777777" w:rsidR="00DE6D79" w:rsidRPr="00DE6D79" w:rsidRDefault="00DE6D79" w:rsidP="00DE6D79">
      <w:pPr>
        <w:spacing w:after="120" w:line="240" w:lineRule="auto"/>
        <w:ind w:left="2268" w:right="1134" w:hanging="1134"/>
        <w:jc w:val="both"/>
      </w:pPr>
      <w:r w:rsidRPr="00DE6D79">
        <w:t>4.15.</w:t>
      </w:r>
      <w:r w:rsidRPr="00DE6D79">
        <w:tab/>
        <w:t>Tank design qualification tests</w:t>
      </w:r>
    </w:p>
    <w:p w14:paraId="0D2A96C4" w14:textId="77777777" w:rsidR="00DE6D79" w:rsidRPr="00DE6D79" w:rsidRDefault="00DE6D79" w:rsidP="00DE6D79">
      <w:pPr>
        <w:spacing w:after="120" w:line="240" w:lineRule="auto"/>
        <w:ind w:left="2268" w:right="1134" w:hanging="1134"/>
        <w:jc w:val="both"/>
      </w:pPr>
      <w:r w:rsidRPr="00DE6D79">
        <w:t>4.15.1.</w:t>
      </w:r>
      <w:r w:rsidRPr="00DE6D79">
        <w:tab/>
        <w:t xml:space="preserve">General </w:t>
      </w:r>
    </w:p>
    <w:p w14:paraId="35E6A07D" w14:textId="77777777" w:rsidR="00DE6D79" w:rsidRPr="00DE6D79" w:rsidRDefault="00DE6D79" w:rsidP="00DE6D79">
      <w:pPr>
        <w:spacing w:after="120" w:line="240" w:lineRule="auto"/>
        <w:ind w:left="2268" w:right="1134"/>
        <w:jc w:val="both"/>
      </w:pPr>
      <w:r w:rsidRPr="00DE6D79">
        <w:t xml:space="preserve">Qualification testing shall be conducted on finished tanks that are representative of normal production and complete with identification marks. Selection, witnessing and documentation of the results shall be in accordance with paragraph </w:t>
      </w:r>
      <w:r w:rsidR="00C47930">
        <w:t>4</w:t>
      </w:r>
      <w:r w:rsidRPr="00DE6D79">
        <w:t>.11. above.</w:t>
      </w:r>
    </w:p>
    <w:p w14:paraId="6BA7B998" w14:textId="77777777" w:rsidR="00DE6D79" w:rsidRPr="00DE6D79" w:rsidRDefault="00DE6D79" w:rsidP="00DE6D79">
      <w:pPr>
        <w:spacing w:after="120" w:line="240" w:lineRule="auto"/>
        <w:ind w:left="2268" w:right="1134" w:hanging="1134"/>
        <w:jc w:val="both"/>
      </w:pPr>
      <w:r w:rsidRPr="00DE6D79">
        <w:t>4.15.2.</w:t>
      </w:r>
      <w:r w:rsidRPr="00DE6D79">
        <w:tab/>
        <w:t>Bonfire test</w:t>
      </w:r>
    </w:p>
    <w:p w14:paraId="1C87E26C" w14:textId="77777777" w:rsidR="00DE6D79" w:rsidRPr="00DE6D79" w:rsidRDefault="00DE6D79" w:rsidP="00DE6D79">
      <w:pPr>
        <w:spacing w:after="120" w:line="240" w:lineRule="auto"/>
        <w:ind w:left="2268" w:right="1134"/>
        <w:jc w:val="both"/>
      </w:pPr>
      <w:r w:rsidRPr="00DE6D79">
        <w:t>Tests shall be conducted in accordance with paragraph A.1 (Annex 3B, Appendix A) and meet the requirements therein.</w:t>
      </w:r>
    </w:p>
    <w:p w14:paraId="240619C9" w14:textId="77777777" w:rsidR="00DE6D79" w:rsidRPr="00DE6D79" w:rsidRDefault="00DE6D79" w:rsidP="00DE6D79">
      <w:pPr>
        <w:spacing w:after="120" w:line="240" w:lineRule="auto"/>
        <w:ind w:left="2268" w:right="1134" w:hanging="1134"/>
        <w:jc w:val="both"/>
      </w:pPr>
      <w:r w:rsidRPr="00DE6D79">
        <w:t>5.</w:t>
      </w:r>
      <w:r w:rsidRPr="00DE6D79">
        <w:tab/>
        <w:t>Markings</w:t>
      </w:r>
    </w:p>
    <w:p w14:paraId="1917F19D" w14:textId="77777777" w:rsidR="00DE6D79" w:rsidRPr="00DE6D79" w:rsidRDefault="00DE6D79" w:rsidP="00DE6D79">
      <w:pPr>
        <w:spacing w:after="120" w:line="240" w:lineRule="auto"/>
        <w:ind w:left="2268" w:right="1134" w:hanging="1134"/>
        <w:jc w:val="both"/>
      </w:pPr>
      <w:r w:rsidRPr="00DE6D79">
        <w:t>5.1.</w:t>
      </w:r>
      <w:r w:rsidRPr="00DE6D79">
        <w:tab/>
        <w:t>On each tank, the manufacturer shall provide clear permanent markings not less than 6 mm high. Marking shall be made either by labels attached by adhesive or plates attached by welds. Adhesive labels and their application shall be in accordance with ISO 7225, or an equivalent standard. Multiple labels or plates are allowed and should be located such that they are not obscured by mounting brackets. Each tank complying with this annex shall be marked as follows:</w:t>
      </w:r>
    </w:p>
    <w:p w14:paraId="469CD359" w14:textId="77777777" w:rsidR="00DE6D79" w:rsidRPr="00DE6D79" w:rsidRDefault="00DE6D79" w:rsidP="00DE6D79">
      <w:pPr>
        <w:spacing w:after="120" w:line="240" w:lineRule="auto"/>
        <w:ind w:left="2835" w:right="1134" w:hanging="567"/>
        <w:jc w:val="both"/>
      </w:pPr>
      <w:r w:rsidRPr="00DE6D79">
        <w:t>(a)</w:t>
      </w:r>
      <w:r w:rsidRPr="00DE6D79">
        <w:tab/>
        <w:t>Mandatory information:</w:t>
      </w:r>
    </w:p>
    <w:p w14:paraId="0964E9D5" w14:textId="77777777" w:rsidR="00DE6D79" w:rsidRPr="00DE6D79" w:rsidRDefault="00DE6D79" w:rsidP="00DE6D79">
      <w:pPr>
        <w:spacing w:after="120" w:line="240" w:lineRule="auto"/>
        <w:ind w:left="3402" w:right="1134" w:hanging="567"/>
        <w:jc w:val="both"/>
      </w:pPr>
      <w:r w:rsidRPr="00DE6D79">
        <w:t>(i)</w:t>
      </w:r>
      <w:r w:rsidRPr="00DE6D79">
        <w:tab/>
        <w:t>"LNG ONLY";</w:t>
      </w:r>
    </w:p>
    <w:p w14:paraId="7F6B4473" w14:textId="77777777" w:rsidR="00DE6D79" w:rsidRPr="00DE6D79" w:rsidRDefault="00DE6D79" w:rsidP="00DE6D79">
      <w:pPr>
        <w:spacing w:after="120" w:line="240" w:lineRule="auto"/>
        <w:ind w:left="3402" w:right="1134" w:hanging="567"/>
        <w:jc w:val="both"/>
      </w:pPr>
      <w:r w:rsidRPr="00DE6D79">
        <w:t>(ii)</w:t>
      </w:r>
      <w:r w:rsidRPr="00DE6D79">
        <w:tab/>
        <w:t>Manufacturer's identification;</w:t>
      </w:r>
    </w:p>
    <w:p w14:paraId="512DF932" w14:textId="77777777" w:rsidR="00DE6D79" w:rsidRPr="00DE6D79" w:rsidRDefault="00DE6D79" w:rsidP="00DE6D79">
      <w:pPr>
        <w:spacing w:after="120" w:line="240" w:lineRule="auto"/>
        <w:ind w:left="3402" w:right="1134" w:hanging="567"/>
        <w:jc w:val="both"/>
      </w:pPr>
      <w:r w:rsidRPr="00DE6D79">
        <w:t>(iii)</w:t>
      </w:r>
      <w:r w:rsidRPr="00DE6D79">
        <w:tab/>
        <w:t>Tank identification (applicable part number and a serial number unique for every cylinder);</w:t>
      </w:r>
    </w:p>
    <w:p w14:paraId="6BBDD219" w14:textId="77777777" w:rsidR="00DE6D79" w:rsidRPr="00DE6D79" w:rsidRDefault="00DE6D79" w:rsidP="00DE6D79">
      <w:pPr>
        <w:spacing w:after="120" w:line="240" w:lineRule="auto"/>
        <w:ind w:left="3402" w:right="1134" w:hanging="567"/>
        <w:jc w:val="both"/>
      </w:pPr>
      <w:r w:rsidRPr="00DE6D79">
        <w:t>(iv)</w:t>
      </w:r>
      <w:r w:rsidRPr="00DE6D79">
        <w:tab/>
        <w:t>Working pressure and temperature;</w:t>
      </w:r>
    </w:p>
    <w:p w14:paraId="6C31E83D" w14:textId="77777777" w:rsidR="00DE6D79" w:rsidRPr="00DE6D79" w:rsidRDefault="00DE6D79" w:rsidP="00DE6D79">
      <w:pPr>
        <w:spacing w:after="120" w:line="240" w:lineRule="auto"/>
        <w:ind w:left="3402" w:right="1134" w:hanging="567"/>
        <w:jc w:val="both"/>
      </w:pPr>
      <w:r w:rsidRPr="00DE6D79">
        <w:t>(v)</w:t>
      </w:r>
      <w:r w:rsidRPr="00DE6D79">
        <w:tab/>
        <w:t>Regulation number, along with tank type and certification registration number;</w:t>
      </w:r>
    </w:p>
    <w:p w14:paraId="51A76060" w14:textId="77777777" w:rsidR="00DE6D79" w:rsidRPr="00DE6D79" w:rsidRDefault="00DE6D79" w:rsidP="00DE6D79">
      <w:pPr>
        <w:spacing w:after="120" w:line="240" w:lineRule="auto"/>
        <w:ind w:left="3402" w:right="1134" w:hanging="567"/>
        <w:jc w:val="both"/>
      </w:pPr>
      <w:r w:rsidRPr="00DE6D79">
        <w:t>(vi)</w:t>
      </w:r>
      <w:r w:rsidRPr="00DE6D79">
        <w:tab/>
        <w:t>The pressure relief devices and/or valves that are qualified for use with the tank or the means for obtaining information on qualified fire protection systems;</w:t>
      </w:r>
    </w:p>
    <w:p w14:paraId="1D29123A" w14:textId="77777777" w:rsidR="00DE6D79" w:rsidRPr="00DE6D79" w:rsidRDefault="00DE6D79" w:rsidP="00DE6D79">
      <w:pPr>
        <w:spacing w:after="120" w:line="240" w:lineRule="auto"/>
        <w:ind w:left="3402" w:right="1134" w:hanging="567"/>
        <w:jc w:val="both"/>
      </w:pPr>
      <w:r w:rsidRPr="00DE6D79">
        <w:t>(vii)</w:t>
      </w:r>
      <w:r w:rsidRPr="00DE6D79">
        <w:tab/>
        <w:t>When labels are used, all tanks shall have a unique identification number stamped on an exposed metal surface to permit tracing in the event that the label is destroyed.</w:t>
      </w:r>
    </w:p>
    <w:p w14:paraId="4BACFC42" w14:textId="77777777" w:rsidR="00DE6D79" w:rsidRPr="00DE6D79" w:rsidRDefault="00DE6D79" w:rsidP="00DE6D79">
      <w:pPr>
        <w:keepNext/>
        <w:keepLines/>
        <w:spacing w:after="120" w:line="240" w:lineRule="auto"/>
        <w:ind w:left="2835" w:right="1134" w:hanging="567"/>
        <w:jc w:val="both"/>
      </w:pPr>
      <w:r w:rsidRPr="00DE6D79">
        <w:lastRenderedPageBreak/>
        <w:t>(b)</w:t>
      </w:r>
      <w:r w:rsidRPr="00DE6D79">
        <w:tab/>
        <w:t>Non-mandatory information:</w:t>
      </w:r>
    </w:p>
    <w:p w14:paraId="46564ADD" w14:textId="77777777" w:rsidR="00DE6D79" w:rsidRPr="00DE6D79" w:rsidRDefault="00DE6D79" w:rsidP="00DE6D79">
      <w:pPr>
        <w:keepNext/>
        <w:keepLines/>
        <w:spacing w:after="120" w:line="240" w:lineRule="auto"/>
        <w:ind w:left="2835" w:right="1134"/>
        <w:jc w:val="both"/>
      </w:pPr>
      <w:r w:rsidRPr="00DE6D79">
        <w:t>On a separate label(s) the following non-mandatory information may be provided:</w:t>
      </w:r>
    </w:p>
    <w:p w14:paraId="7782E6C9" w14:textId="77777777" w:rsidR="00DE6D79" w:rsidRPr="00DE6D79" w:rsidRDefault="00DE6D79" w:rsidP="00DE6D79">
      <w:pPr>
        <w:spacing w:after="120" w:line="240" w:lineRule="auto"/>
        <w:ind w:left="3402" w:right="1134" w:hanging="567"/>
        <w:jc w:val="both"/>
      </w:pPr>
      <w:r w:rsidRPr="00DE6D79">
        <w:t>(i)</w:t>
      </w:r>
      <w:r w:rsidRPr="00DE6D79">
        <w:tab/>
        <w:t>Gas temperature range, e.g. -195 °C to 65 °C;</w:t>
      </w:r>
    </w:p>
    <w:p w14:paraId="73DC9970" w14:textId="77777777" w:rsidR="00DE6D79" w:rsidRPr="00DE6D79" w:rsidRDefault="00DE6D79" w:rsidP="00DE6D79">
      <w:pPr>
        <w:spacing w:after="120" w:line="240" w:lineRule="auto"/>
        <w:ind w:left="3402" w:right="1134" w:hanging="567"/>
        <w:jc w:val="both"/>
      </w:pPr>
      <w:r w:rsidRPr="00DE6D79">
        <w:t>(ii)</w:t>
      </w:r>
      <w:r w:rsidRPr="00DE6D79">
        <w:tab/>
        <w:t>Nominal water capacity of the tank to two significant numbers. e.g. 120 litres;</w:t>
      </w:r>
    </w:p>
    <w:p w14:paraId="70F75798" w14:textId="77777777" w:rsidR="00DE6D79" w:rsidRPr="00DE6D79" w:rsidRDefault="00DE6D79" w:rsidP="00DE6D79">
      <w:pPr>
        <w:spacing w:after="120" w:line="240" w:lineRule="auto"/>
        <w:ind w:left="3402" w:right="1134" w:hanging="567"/>
        <w:jc w:val="both"/>
      </w:pPr>
      <w:r w:rsidRPr="00DE6D79">
        <w:t>(iii)</w:t>
      </w:r>
      <w:r w:rsidRPr="00DE6D79">
        <w:tab/>
        <w:t>Date of original pressure test (month and year).</w:t>
      </w:r>
    </w:p>
    <w:p w14:paraId="5BE85070" w14:textId="77777777" w:rsidR="00DE6D79" w:rsidRPr="00DE6D79" w:rsidRDefault="00DE6D79" w:rsidP="00DE6D79">
      <w:pPr>
        <w:spacing w:after="120" w:line="240" w:lineRule="auto"/>
        <w:ind w:left="2268" w:right="1134"/>
        <w:jc w:val="both"/>
      </w:pPr>
      <w:r w:rsidRPr="00DE6D79">
        <w:t>The markings shall be placed in the listed sequence but the specific arrangement may be varied to match the space available. An acceptable example of mandatory information is:</w:t>
      </w:r>
    </w:p>
    <w:p w14:paraId="7A62BA04" w14:textId="77777777" w:rsidR="00DE6D79" w:rsidRPr="00DE6D79" w:rsidRDefault="006F0FED" w:rsidP="00DE6D79">
      <w:pPr>
        <w:spacing w:line="240" w:lineRule="auto"/>
        <w:ind w:left="2268"/>
      </w:pPr>
      <w:r w:rsidRPr="00DE6D79">
        <w:rPr>
          <w:noProof/>
          <w:lang w:eastAsia="zh-CN"/>
        </w:rPr>
        <mc:AlternateContent>
          <mc:Choice Requires="wps">
            <w:drawing>
              <wp:inline distT="0" distB="0" distL="0" distR="0" wp14:anchorId="59DF8303" wp14:editId="6EB1F6A9">
                <wp:extent cx="3968750" cy="1009015"/>
                <wp:effectExtent l="7620" t="12700" r="5080" b="6985"/>
                <wp:docPr id="2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1009015"/>
                        </a:xfrm>
                        <a:prstGeom prst="rect">
                          <a:avLst/>
                        </a:prstGeom>
                        <a:solidFill>
                          <a:srgbClr val="FFFFFF"/>
                        </a:solidFill>
                        <a:ln w="9525">
                          <a:solidFill>
                            <a:srgbClr val="000000"/>
                          </a:solidFill>
                          <a:miter lim="800000"/>
                          <a:headEnd/>
                          <a:tailEnd/>
                        </a:ln>
                      </wps:spPr>
                      <wps:txbx>
                        <w:txbxContent>
                          <w:p w14:paraId="685FBCA9" w14:textId="77777777" w:rsidR="008F67BD" w:rsidRPr="00880773" w:rsidRDefault="008F67BD" w:rsidP="00DE6D79">
                            <w:pPr>
                              <w:spacing w:before="40" w:after="40" w:line="240" w:lineRule="auto"/>
                              <w:ind w:right="43"/>
                              <w:jc w:val="center"/>
                            </w:pPr>
                            <w:r w:rsidRPr="00880773">
                              <w:t>LNG ONLY</w:t>
                            </w:r>
                          </w:p>
                          <w:p w14:paraId="3BD59302" w14:textId="77777777" w:rsidR="008F67BD" w:rsidRPr="00880773" w:rsidRDefault="008F67BD" w:rsidP="00DE6D79">
                            <w:pPr>
                              <w:spacing w:before="40" w:after="40" w:line="240" w:lineRule="auto"/>
                              <w:ind w:right="43"/>
                              <w:jc w:val="center"/>
                            </w:pPr>
                            <w:r w:rsidRPr="00880773">
                              <w:t>Manufacturer/Part Number/Serial Number</w:t>
                            </w:r>
                          </w:p>
                          <w:p w14:paraId="0B7597FC" w14:textId="77777777" w:rsidR="008F67BD" w:rsidRPr="00880773" w:rsidRDefault="008F67BD" w:rsidP="00DE6D79">
                            <w:pPr>
                              <w:spacing w:before="40" w:after="40" w:line="240" w:lineRule="auto"/>
                              <w:ind w:right="43"/>
                              <w:jc w:val="center"/>
                            </w:pPr>
                            <w:r w:rsidRPr="00880773">
                              <w:t>1.6 MPa (16 bar)/-160</w:t>
                            </w:r>
                            <w:r>
                              <w:t xml:space="preserve"> °C</w:t>
                            </w:r>
                          </w:p>
                          <w:p w14:paraId="3954535F" w14:textId="77777777" w:rsidR="008F67BD" w:rsidRPr="00880773" w:rsidRDefault="008F67BD" w:rsidP="00DE6D79">
                            <w:pPr>
                              <w:spacing w:before="40" w:after="40" w:line="240" w:lineRule="auto"/>
                              <w:ind w:right="43"/>
                              <w:jc w:val="center"/>
                            </w:pPr>
                            <w:r w:rsidRPr="00880773">
                              <w:t>ECE R 110 LNG (registration No. …)</w:t>
                            </w:r>
                          </w:p>
                          <w:p w14:paraId="730F3F85" w14:textId="77777777" w:rsidR="008F67BD" w:rsidRPr="00880773" w:rsidRDefault="008F67BD" w:rsidP="00DE6D79">
                            <w:pPr>
                              <w:spacing w:before="40" w:after="40" w:line="240" w:lineRule="auto"/>
                              <w:ind w:right="43"/>
                              <w:jc w:val="center"/>
                            </w:pPr>
                            <w:r w:rsidRPr="00880773">
                              <w:t>"Use Only Manufacturer-Approved Pressure Relief Device"</w:t>
                            </w:r>
                          </w:p>
                          <w:p w14:paraId="2B04D39E" w14:textId="77777777" w:rsidR="008F67BD" w:rsidRDefault="008F67BD" w:rsidP="00DE6D79">
                            <w:pPr>
                              <w:jc w:val="both"/>
                            </w:pPr>
                          </w:p>
                        </w:txbxContent>
                      </wps:txbx>
                      <wps:bodyPr rot="0" vert="horz" wrap="square" lIns="91440" tIns="45720" rIns="91440" bIns="45720" anchor="t" anchorCtr="0" upright="1">
                        <a:noAutofit/>
                      </wps:bodyPr>
                    </wps:wsp>
                  </a:graphicData>
                </a:graphic>
              </wp:inline>
            </w:drawing>
          </mc:Choice>
          <mc:Fallback>
            <w:pict>
              <v:shape w14:anchorId="59DF8303" id="Text Box 278" o:spid="_x0000_s1098" type="#_x0000_t202" style="width:312.5pt;height: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PhMQIAAFw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">
                <v:textbox>
                  <w:txbxContent>
                    <w:p w14:paraId="685FBCA9" w14:textId="77777777" w:rsidR="008F67BD" w:rsidRPr="00880773" w:rsidRDefault="008F67BD" w:rsidP="00DE6D79">
                      <w:pPr>
                        <w:spacing w:before="40" w:after="40" w:line="240" w:lineRule="auto"/>
                        <w:ind w:right="43"/>
                        <w:jc w:val="center"/>
                      </w:pPr>
                      <w:r w:rsidRPr="00880773">
                        <w:t>LNG ONLY</w:t>
                      </w:r>
                    </w:p>
                    <w:p w14:paraId="3BD59302" w14:textId="77777777" w:rsidR="008F67BD" w:rsidRPr="00880773" w:rsidRDefault="008F67BD" w:rsidP="00DE6D79">
                      <w:pPr>
                        <w:spacing w:before="40" w:after="40" w:line="240" w:lineRule="auto"/>
                        <w:ind w:right="43"/>
                        <w:jc w:val="center"/>
                      </w:pPr>
                      <w:r w:rsidRPr="00880773">
                        <w:t>Manufacturer/Part Number/Serial Number</w:t>
                      </w:r>
                    </w:p>
                    <w:p w14:paraId="0B7597FC" w14:textId="77777777" w:rsidR="008F67BD" w:rsidRPr="00880773" w:rsidRDefault="008F67BD" w:rsidP="00DE6D79">
                      <w:pPr>
                        <w:spacing w:before="40" w:after="40" w:line="240" w:lineRule="auto"/>
                        <w:ind w:right="43"/>
                        <w:jc w:val="center"/>
                      </w:pPr>
                      <w:r w:rsidRPr="00880773">
                        <w:t>1.6 MPa (16 bar)/-160</w:t>
                      </w:r>
                      <w:r>
                        <w:t xml:space="preserve"> °C</w:t>
                      </w:r>
                    </w:p>
                    <w:p w14:paraId="3954535F" w14:textId="77777777" w:rsidR="008F67BD" w:rsidRPr="00880773" w:rsidRDefault="008F67BD" w:rsidP="00DE6D79">
                      <w:pPr>
                        <w:spacing w:before="40" w:after="40" w:line="240" w:lineRule="auto"/>
                        <w:ind w:right="43"/>
                        <w:jc w:val="center"/>
                      </w:pPr>
                      <w:r w:rsidRPr="00880773">
                        <w:t>ECE R 110 LNG (registration No. …)</w:t>
                      </w:r>
                    </w:p>
                    <w:p w14:paraId="730F3F85" w14:textId="77777777" w:rsidR="008F67BD" w:rsidRPr="00880773" w:rsidRDefault="008F67BD" w:rsidP="00DE6D79">
                      <w:pPr>
                        <w:spacing w:before="40" w:after="40" w:line="240" w:lineRule="auto"/>
                        <w:ind w:right="43"/>
                        <w:jc w:val="center"/>
                      </w:pPr>
                      <w:r w:rsidRPr="00880773">
                        <w:t>"Use Only Manufacturer-Approved Pressure Relief Device"</w:t>
                      </w:r>
                    </w:p>
                    <w:p w14:paraId="2B04D39E" w14:textId="77777777" w:rsidR="008F67BD" w:rsidRDefault="008F67BD" w:rsidP="00DE6D79">
                      <w:pPr>
                        <w:jc w:val="both"/>
                      </w:pPr>
                    </w:p>
                  </w:txbxContent>
                </v:textbox>
                <w10:anchorlock/>
              </v:shape>
            </w:pict>
          </mc:Fallback>
        </mc:AlternateContent>
      </w:r>
    </w:p>
    <w:p w14:paraId="388729C8" w14:textId="77777777" w:rsidR="00DE6D79" w:rsidRPr="00DE6D79" w:rsidRDefault="00DE6D79" w:rsidP="00C47930">
      <w:pPr>
        <w:spacing w:before="240" w:after="120" w:line="240" w:lineRule="auto"/>
        <w:ind w:left="2268" w:right="1134" w:hanging="1134"/>
        <w:jc w:val="both"/>
      </w:pPr>
      <w:r w:rsidRPr="00DE6D79">
        <w:t>6.</w:t>
      </w:r>
      <w:r w:rsidRPr="00DE6D79">
        <w:tab/>
        <w:t>Preparations for dispatch</w:t>
      </w:r>
    </w:p>
    <w:p w14:paraId="345AC116" w14:textId="77777777" w:rsidR="00DE6D79" w:rsidRPr="00DE6D79" w:rsidRDefault="00DE6D79" w:rsidP="00DE6D79">
      <w:pPr>
        <w:spacing w:after="120" w:line="240" w:lineRule="auto"/>
        <w:ind w:left="2268" w:right="1134"/>
        <w:jc w:val="both"/>
      </w:pPr>
      <w:r w:rsidRPr="00DE6D79">
        <w:t>Prior to dispatch from the manufacturer's shop, every tank shall be internally clean. Tanks not immediately closed by the fitting of a valve, and safety devices if applicable, shall have plugs, which prevent entry of moisture and protect threads, fitted to all openings.</w:t>
      </w:r>
    </w:p>
    <w:p w14:paraId="18AE4442" w14:textId="77777777" w:rsidR="00DE6D79" w:rsidRPr="00DE6D79" w:rsidRDefault="00DE6D79" w:rsidP="00DE6D79">
      <w:pPr>
        <w:spacing w:after="120" w:line="240" w:lineRule="auto"/>
        <w:ind w:left="2268" w:right="1134"/>
        <w:jc w:val="both"/>
      </w:pPr>
      <w:r w:rsidRPr="00DE6D79">
        <w:t>The manufacturer's statement of service and all necessary information to ensure the proper handling, use and in-service inspection of the tanks shall be supplied to the purchaser. The statement shall be in accordance with Appendix D to this annex.</w:t>
      </w:r>
    </w:p>
    <w:p w14:paraId="707D5497" w14:textId="77777777" w:rsidR="00DE6D79" w:rsidRPr="00DE6D79" w:rsidRDefault="00DE6D79" w:rsidP="00DE6D79">
      <w:pPr>
        <w:spacing w:after="120"/>
        <w:ind w:left="2268" w:right="1134" w:hanging="1134"/>
        <w:jc w:val="both"/>
      </w:pPr>
    </w:p>
    <w:p w14:paraId="1323230A" w14:textId="77777777" w:rsidR="00DE6D79" w:rsidRPr="00DE6D79" w:rsidRDefault="00DE6D79" w:rsidP="00DE6D79">
      <w:pPr>
        <w:tabs>
          <w:tab w:val="left" w:pos="2268"/>
        </w:tabs>
        <w:spacing w:after="120"/>
        <w:ind w:left="2268" w:right="1134" w:hanging="1134"/>
        <w:jc w:val="both"/>
        <w:sectPr w:rsidR="00DE6D79" w:rsidRPr="00DE6D79" w:rsidSect="00DE6D79">
          <w:headerReference w:type="even" r:id="rId89"/>
          <w:headerReference w:type="default" r:id="rId90"/>
          <w:footnotePr>
            <w:numRestart w:val="eachSect"/>
          </w:footnotePr>
          <w:endnotePr>
            <w:numFmt w:val="decimal"/>
          </w:endnotePr>
          <w:pgSz w:w="11907" w:h="16840" w:code="9"/>
          <w:pgMar w:top="1701" w:right="1134" w:bottom="2268" w:left="1134" w:header="1134" w:footer="1701" w:gutter="0"/>
          <w:cols w:space="720"/>
          <w:docGrid w:linePitch="272"/>
        </w:sectPr>
      </w:pPr>
    </w:p>
    <w:p w14:paraId="4603E59D" w14:textId="77777777" w:rsidR="00DE6D79" w:rsidRPr="00DE6D79" w:rsidRDefault="00DE6D79" w:rsidP="000F07F0">
      <w:pPr>
        <w:pStyle w:val="HChG"/>
      </w:pPr>
      <w:bookmarkStart w:id="107" w:name="_Toc384288944"/>
      <w:r w:rsidRPr="00DE6D79">
        <w:lastRenderedPageBreak/>
        <w:t>Annex 3B - Appendix A</w:t>
      </w:r>
      <w:bookmarkEnd w:id="107"/>
    </w:p>
    <w:p w14:paraId="1E8C8D9B" w14:textId="77777777" w:rsidR="00DE6D79" w:rsidRPr="00DE6D79" w:rsidRDefault="000F07F0" w:rsidP="000F07F0">
      <w:pPr>
        <w:pStyle w:val="HChG"/>
      </w:pPr>
      <w:r>
        <w:tab/>
      </w:r>
      <w:r>
        <w:tab/>
      </w:r>
      <w:bookmarkStart w:id="108" w:name="_Toc384288945"/>
      <w:r w:rsidR="00DE6D79" w:rsidRPr="00DE6D79">
        <w:t>Test methods</w:t>
      </w:r>
      <w:bookmarkEnd w:id="108"/>
    </w:p>
    <w:p w14:paraId="1121376C" w14:textId="77777777" w:rsidR="00DE6D79" w:rsidRPr="00DE6D79" w:rsidRDefault="00DE6D79" w:rsidP="00DE6D79">
      <w:pPr>
        <w:spacing w:after="120" w:line="240" w:lineRule="auto"/>
        <w:ind w:left="2268" w:right="1134" w:hanging="1134"/>
        <w:jc w:val="both"/>
      </w:pPr>
      <w:r w:rsidRPr="00DE6D79">
        <w:t>A.1.</w:t>
      </w:r>
      <w:r w:rsidRPr="00DE6D79">
        <w:tab/>
        <w:t>Bonfire test</w:t>
      </w:r>
    </w:p>
    <w:p w14:paraId="4257E1FB" w14:textId="77777777" w:rsidR="00DE6D79" w:rsidRPr="00DE6D79" w:rsidRDefault="00DE6D79" w:rsidP="00DE6D79">
      <w:pPr>
        <w:spacing w:after="120" w:line="240" w:lineRule="auto"/>
        <w:ind w:left="2268" w:right="1134" w:hanging="1134"/>
        <w:jc w:val="both"/>
      </w:pPr>
      <w:r w:rsidRPr="00DE6D79">
        <w:t>A.1.1.</w:t>
      </w:r>
      <w:r w:rsidRPr="00DE6D79">
        <w:tab/>
        <w:t>General</w:t>
      </w:r>
    </w:p>
    <w:p w14:paraId="4085396B" w14:textId="77777777" w:rsidR="00DE6D79" w:rsidRPr="00DE6D79" w:rsidRDefault="00DE6D79" w:rsidP="00DE6D79">
      <w:pPr>
        <w:spacing w:after="120" w:line="240" w:lineRule="auto"/>
        <w:ind w:left="2268" w:right="1134"/>
        <w:jc w:val="both"/>
      </w:pPr>
      <w:r w:rsidRPr="00DE6D79">
        <w:t>The bonfire tests are designed to demonstrate that finished tanks complete with the fire protection system (tank valve, pressure relief valves and/or integral thermal insulation) specified in the design will not burst when tested under the specified fire conditions. Extreme caution shall be exercised during fire testing in the event that tank rupture occurs.</w:t>
      </w:r>
    </w:p>
    <w:p w14:paraId="51F8928A" w14:textId="77777777" w:rsidR="00DE6D79" w:rsidRPr="00DE6D79" w:rsidRDefault="00DE6D79" w:rsidP="00DE6D79">
      <w:pPr>
        <w:spacing w:after="120" w:line="240" w:lineRule="auto"/>
        <w:ind w:left="2268" w:right="1134" w:hanging="1134"/>
        <w:jc w:val="both"/>
      </w:pPr>
      <w:r w:rsidRPr="00DE6D79">
        <w:t>A.1.2.</w:t>
      </w:r>
      <w:r w:rsidRPr="00DE6D79">
        <w:tab/>
        <w:t>Tank set-up</w:t>
      </w:r>
    </w:p>
    <w:p w14:paraId="481A9BB6" w14:textId="77777777" w:rsidR="00DE6D79" w:rsidRPr="00DE6D79" w:rsidRDefault="00DE6D79" w:rsidP="00DE6D79">
      <w:pPr>
        <w:spacing w:after="120" w:line="240" w:lineRule="auto"/>
        <w:ind w:left="2268" w:right="1134"/>
        <w:jc w:val="both"/>
      </w:pPr>
      <w:r w:rsidRPr="00DE6D79">
        <w:t>The inner tank shall be at the same temperature as the temperature of the LNG. This requirement shall be deemed met if, during the previous 24 hours, the fuel tank has contained a volume of liquid LNG at least equal to half of the volume of the inner tank.</w:t>
      </w:r>
    </w:p>
    <w:p w14:paraId="3FD47E51" w14:textId="77777777" w:rsidR="00DE6D79" w:rsidRPr="00DE6D79" w:rsidRDefault="00DE6D79" w:rsidP="00DE6D79">
      <w:pPr>
        <w:spacing w:after="120" w:line="240" w:lineRule="auto"/>
        <w:ind w:left="2268" w:right="1134"/>
        <w:jc w:val="both"/>
      </w:pPr>
      <w:r w:rsidRPr="00DE6D79">
        <w:t>The fuel tank shall be filled with LNG so that the quantity of LNG measured by the mass measurement system shall be within 10 per cent of the maximum allowed net quantity that may be contained in the inner tank.</w:t>
      </w:r>
    </w:p>
    <w:p w14:paraId="55FEC42A" w14:textId="77777777" w:rsidR="00DE6D79" w:rsidRPr="00DE6D79" w:rsidRDefault="00DE6D79" w:rsidP="00DE6D79">
      <w:pPr>
        <w:spacing w:after="120" w:line="240" w:lineRule="auto"/>
        <w:ind w:left="2268" w:right="1134" w:hanging="1134"/>
        <w:jc w:val="both"/>
      </w:pPr>
      <w:r w:rsidRPr="00DE6D79">
        <w:t>A.1.3.</w:t>
      </w:r>
      <w:r w:rsidRPr="00DE6D79">
        <w:tab/>
        <w:t>Fire source</w:t>
      </w:r>
    </w:p>
    <w:p w14:paraId="29B857D3" w14:textId="77777777" w:rsidR="00DE6D79" w:rsidRPr="00DE6D79" w:rsidRDefault="00DE6D79" w:rsidP="00DE6D79">
      <w:pPr>
        <w:spacing w:after="120" w:line="240" w:lineRule="auto"/>
        <w:ind w:left="2268" w:right="1134"/>
        <w:jc w:val="both"/>
      </w:pPr>
      <w:r w:rsidRPr="00DE6D79">
        <w:t>The length and the width of the fire shall exceed the plan dimensions of the fuel tank by 0.1 m. ISO 11439 contains directions to produce a suitable fire test. The average temperature shall remain above 590 °C for the duration of the test.</w:t>
      </w:r>
    </w:p>
    <w:p w14:paraId="200E07F4" w14:textId="77777777" w:rsidR="00DE6D79" w:rsidRPr="00DE6D79" w:rsidRDefault="00DE6D79" w:rsidP="00DE6D79">
      <w:pPr>
        <w:spacing w:after="120" w:line="240" w:lineRule="auto"/>
        <w:ind w:left="2268" w:right="1134"/>
        <w:jc w:val="both"/>
      </w:pPr>
      <w:r w:rsidRPr="00DE6D79">
        <w:t>Any fuel may be used for the fire source provided it supplies uniform heat sufficient to maintain the specified test temperatures until the tank is vented. The selection of fuel should take into consideration air pollution concerns. The arrangement of the fire shall be recorded in sufficient detail to ensure the rate of heat input to the tank is reproducible. Any failure or inconsistency of the fire source during a test invalidates the result.</w:t>
      </w:r>
    </w:p>
    <w:p w14:paraId="5553EE5C" w14:textId="77777777" w:rsidR="00DE6D79" w:rsidRPr="00DE6D79" w:rsidRDefault="00DE6D79" w:rsidP="00DE6D79">
      <w:pPr>
        <w:spacing w:after="120" w:line="240" w:lineRule="auto"/>
        <w:ind w:left="2268" w:right="1134" w:hanging="1134"/>
        <w:jc w:val="both"/>
      </w:pPr>
      <w:r w:rsidRPr="00DE6D79">
        <w:t>A.1.4.</w:t>
      </w:r>
      <w:r w:rsidRPr="00DE6D79">
        <w:tab/>
        <w:t>Temperature and pressure measurements</w:t>
      </w:r>
    </w:p>
    <w:p w14:paraId="0FEC2DA5" w14:textId="77777777" w:rsidR="00DE6D79" w:rsidRPr="00DE6D79" w:rsidRDefault="00DE6D79" w:rsidP="00DE6D79">
      <w:pPr>
        <w:spacing w:after="120" w:line="240" w:lineRule="auto"/>
        <w:ind w:left="2268" w:right="1134"/>
        <w:jc w:val="both"/>
      </w:pPr>
      <w:r w:rsidRPr="00DE6D79">
        <w:t>The average temperature of space 10 mm below the fuel tank as measured by two or more thermocouples shall be at least 590 °C.</w:t>
      </w:r>
    </w:p>
    <w:p w14:paraId="729FCDD5" w14:textId="77777777" w:rsidR="00DE6D79" w:rsidRPr="00DE6D79" w:rsidRDefault="00DE6D79" w:rsidP="00DE6D79">
      <w:pPr>
        <w:spacing w:after="120" w:line="240" w:lineRule="auto"/>
        <w:ind w:left="2268" w:right="1134"/>
        <w:jc w:val="both"/>
      </w:pPr>
      <w:r w:rsidRPr="00DE6D79">
        <w:t>Thermocouple temperatures and the tank pressure shall be recorded at intervals of every 30 seconds or less during the test.</w:t>
      </w:r>
    </w:p>
    <w:p w14:paraId="77A85BBD" w14:textId="77777777" w:rsidR="00DE6D79" w:rsidRPr="00DE6D79" w:rsidRDefault="00DE6D79" w:rsidP="00DE6D79">
      <w:pPr>
        <w:spacing w:after="120" w:line="240" w:lineRule="auto"/>
        <w:ind w:left="2268" w:right="1134" w:hanging="1134"/>
        <w:jc w:val="both"/>
      </w:pPr>
      <w:r w:rsidRPr="00DE6D79">
        <w:t>A.1.5.</w:t>
      </w:r>
      <w:r w:rsidRPr="00DE6D79">
        <w:tab/>
        <w:t>General test requirements</w:t>
      </w:r>
    </w:p>
    <w:p w14:paraId="10D44924" w14:textId="77777777" w:rsidR="00DE6D79" w:rsidRPr="00DE6D79" w:rsidRDefault="00DE6D79" w:rsidP="00DE6D79">
      <w:pPr>
        <w:spacing w:after="120" w:line="240" w:lineRule="auto"/>
        <w:ind w:left="2268" w:right="1134"/>
        <w:jc w:val="both"/>
      </w:pPr>
      <w:r w:rsidRPr="00DE6D79">
        <w:t>The pressure of the fuel tank at the beginning of the test shall be within 0.1 MPa of the saturation pressure of LNG in the inner tank.</w:t>
      </w:r>
    </w:p>
    <w:p w14:paraId="3B0697B6" w14:textId="77777777" w:rsidR="00DE6D79" w:rsidRPr="00DE6D79" w:rsidRDefault="00DE6D79" w:rsidP="00DE6D79">
      <w:pPr>
        <w:spacing w:after="120" w:line="240" w:lineRule="auto"/>
        <w:ind w:left="2268" w:right="1134"/>
        <w:jc w:val="both"/>
      </w:pPr>
      <w:r w:rsidRPr="00DE6D79">
        <w:t>The lapse of time, from the moment that the average temperature first reaches 590 °C until the opening of the primary pressure relief valve, shall be measured.</w:t>
      </w:r>
    </w:p>
    <w:p w14:paraId="06F6EC59" w14:textId="77777777" w:rsidR="00DE6D79" w:rsidRPr="00DE6D79" w:rsidRDefault="00DE6D79" w:rsidP="00DE6D79">
      <w:pPr>
        <w:spacing w:after="120" w:line="240" w:lineRule="auto"/>
        <w:ind w:left="2268" w:right="1134"/>
        <w:jc w:val="both"/>
      </w:pPr>
      <w:r w:rsidRPr="00DE6D79">
        <w:t>Once the pressure relief valve opens, the test shall continue until the blow off of the pressure relief valve is complete.</w:t>
      </w:r>
    </w:p>
    <w:p w14:paraId="49D5D3E5" w14:textId="77777777" w:rsidR="00DE6D79" w:rsidRPr="00DE6D79" w:rsidRDefault="00DE6D79" w:rsidP="00DE6D79">
      <w:pPr>
        <w:keepNext/>
        <w:keepLines/>
        <w:spacing w:after="120" w:line="240" w:lineRule="auto"/>
        <w:ind w:left="2268" w:right="1134" w:hanging="1134"/>
        <w:jc w:val="both"/>
      </w:pPr>
      <w:r w:rsidRPr="00DE6D79">
        <w:lastRenderedPageBreak/>
        <w:t>A.1.6.</w:t>
      </w:r>
      <w:r w:rsidRPr="00DE6D79">
        <w:tab/>
        <w:t>Acceptable results</w:t>
      </w:r>
    </w:p>
    <w:p w14:paraId="2B2ECF8F" w14:textId="77777777" w:rsidR="00DE6D79" w:rsidRPr="00DE6D79" w:rsidRDefault="00DE6D79" w:rsidP="00DE6D79">
      <w:pPr>
        <w:keepNext/>
        <w:keepLines/>
        <w:spacing w:after="120" w:line="240" w:lineRule="auto"/>
        <w:ind w:left="2268" w:right="1134"/>
        <w:jc w:val="both"/>
      </w:pPr>
      <w:r w:rsidRPr="00DE6D79">
        <w:t>The holding time of the fuel tank, which is the lapse of time before the opening of the pressure relief valve, shall not be less than 5 minutes under an external fire.</w:t>
      </w:r>
    </w:p>
    <w:p w14:paraId="3DDD72D9" w14:textId="77777777" w:rsidR="00DE6D79" w:rsidRPr="00DE6D79" w:rsidRDefault="00DE6D79" w:rsidP="00DE6D79">
      <w:pPr>
        <w:spacing w:after="120" w:line="240" w:lineRule="auto"/>
        <w:ind w:left="2268" w:right="1134"/>
        <w:jc w:val="both"/>
      </w:pPr>
      <w:r w:rsidRPr="00DE6D79">
        <w:t xml:space="preserve">The fuel tank shall not burst and the pressure inside the inner tank shall not exceed the permissible fault range of the inner tank. The secondary pressure valve shall limit the pressure inside the inner tank to the test pressure specified in paragraph </w:t>
      </w:r>
      <w:r w:rsidR="00F66855">
        <w:t>4</w:t>
      </w:r>
      <w:r w:rsidRPr="00DE6D79">
        <w:t>.4.</w:t>
      </w:r>
      <w:r w:rsidR="00F66855">
        <w:t xml:space="preserve"> of Annex 3B.</w:t>
      </w:r>
    </w:p>
    <w:p w14:paraId="738BB6C3" w14:textId="77777777" w:rsidR="00DE6D79" w:rsidRPr="00DE6D79" w:rsidRDefault="00DE6D79" w:rsidP="00DE6D79">
      <w:pPr>
        <w:spacing w:after="120" w:line="240" w:lineRule="auto"/>
        <w:ind w:left="2268" w:right="1134" w:hanging="1134"/>
        <w:jc w:val="both"/>
      </w:pPr>
      <w:r w:rsidRPr="00DE6D79">
        <w:t>A.2.</w:t>
      </w:r>
      <w:r w:rsidRPr="00DE6D79">
        <w:tab/>
        <w:t>Drop test</w:t>
      </w:r>
    </w:p>
    <w:p w14:paraId="51EF3F10" w14:textId="77777777" w:rsidR="00DE6D79" w:rsidRPr="00DE6D79" w:rsidRDefault="00DE6D79" w:rsidP="00DE6D79">
      <w:pPr>
        <w:spacing w:after="120" w:line="240" w:lineRule="auto"/>
        <w:ind w:left="2268" w:right="1134"/>
        <w:jc w:val="both"/>
      </w:pPr>
      <w:r w:rsidRPr="00DE6D79">
        <w:t>Each family of fuel tanks shall be drop tested to verify tank integrity. Drop tests shall include a 9 m drop test of the fuel tank on the most critical area of the tank (other than the piping end) and 3 m drop test on the piping end. Tank shall contain an equivalent full weight of liquid nitrogen saturated to one-half the working pressure. There shall be no loss of product for a period of one hour subsequent to the drop test other than relief valve operation and vapour between the filler neck and the secondary check valve in the case of a drop test involving the filler neck. Loss of vacuum, denting of the vessel, piping and piping protection, and damage to the support structure system are acceptable.</w:t>
      </w:r>
    </w:p>
    <w:p w14:paraId="62533C20" w14:textId="77777777" w:rsidR="00DE6D79" w:rsidRPr="00DE6D79" w:rsidRDefault="00DE6D79" w:rsidP="00DE6D79">
      <w:pPr>
        <w:spacing w:after="120" w:line="240" w:lineRule="auto"/>
        <w:ind w:left="2268" w:right="1134"/>
        <w:jc w:val="both"/>
      </w:pPr>
      <w:r w:rsidRPr="00DE6D79">
        <w:t>The tank shall be subject to a vertical drop test so that it falls on rigid, flat, non-resilient, smooth, and horizontal surface on areas defined below. To do so, the tank is suspended at a minimum height defined above the ground at a point diametrically opposite the impact area, so that the centre of gravity is vertically above.</w:t>
      </w:r>
    </w:p>
    <w:p w14:paraId="2E36865F" w14:textId="77777777" w:rsidR="00DE6D79" w:rsidRPr="00DE6D79" w:rsidRDefault="00DE6D79" w:rsidP="00DE6D79">
      <w:pPr>
        <w:spacing w:after="120" w:line="240" w:lineRule="auto"/>
        <w:ind w:left="2268" w:right="1134"/>
        <w:jc w:val="both"/>
      </w:pPr>
      <w:r w:rsidRPr="00DE6D79">
        <w:t>Fuel pumps and other tank attachments shall also meet the drop test requirements for the tank and be attached as part of the tests.</w:t>
      </w:r>
    </w:p>
    <w:p w14:paraId="7CCDAFD1" w14:textId="77777777" w:rsidR="00DE6D79" w:rsidRPr="00DE6D79" w:rsidRDefault="00DE6D79" w:rsidP="00DE6D79">
      <w:pPr>
        <w:spacing w:after="120" w:line="240" w:lineRule="auto"/>
        <w:ind w:left="2268" w:right="1134" w:hanging="1134"/>
        <w:jc w:val="both"/>
      </w:pPr>
      <w:r w:rsidRPr="00DE6D79">
        <w:t>A.3.</w:t>
      </w:r>
      <w:r w:rsidRPr="00DE6D79">
        <w:tab/>
        <w:t>Hold-time test</w:t>
      </w:r>
    </w:p>
    <w:p w14:paraId="79DEE5CD" w14:textId="77777777" w:rsidR="00DE6D79" w:rsidRPr="00DE6D79" w:rsidRDefault="00DE6D79" w:rsidP="00DE6D79">
      <w:pPr>
        <w:spacing w:after="120" w:line="240" w:lineRule="auto"/>
        <w:ind w:left="2268" w:right="1134"/>
        <w:jc w:val="both"/>
      </w:pPr>
      <w:r w:rsidRPr="00DE6D79">
        <w:t>The tank shall be filled within 10 per cent of maximum allowed net quantity of LNG at manufacturer's specified highest point in the design filling temperature / pressure range. Hydrostatic pressure shall be recorded every minute for at least 120 hours at ambient temperature of 20</w:t>
      </w:r>
      <w:r w:rsidR="00F66855">
        <w:t> </w:t>
      </w:r>
      <w:r w:rsidRPr="00DE6D79">
        <w:t>ºC ± 5 °C. Hydrostatic pressure shall be stable (within 10 kPa) or increasing throughout duration of test. The combined tank and contents weight shall be measured and verified to be stable (within 1 per cent) throughout duration of test; release of any fluid (bubble tight) during duration of test shall be unacceptable. Acceptable measured hydrostatic pressure at 120 or more hours shall be less than nominal primary relief valve pressure setting of the tank. If hydrostatic pressure is less than nominal primary relief valve pressure setting at 120 hours, the test may be continued until that pressure is reached and manufacturer's highest point in the design filling temperature/pressure range may be defined as the hydrostatic pressure recorded 120 hours prior to reaching the nominal primary relief valve pressure setting. The manufacturer may also specify a longer hold-time than 120 hours, or a hold-time (longer than 120 hours) versus design filling temperature / pressure relationship based on the recorded hydrostatic pressure time history.</w:t>
      </w:r>
    </w:p>
    <w:p w14:paraId="7722D37E" w14:textId="77777777" w:rsidR="00DE6D79" w:rsidRPr="00DE6D79" w:rsidRDefault="00DE6D79" w:rsidP="00DE6D79">
      <w:pPr>
        <w:keepNext/>
        <w:keepLines/>
        <w:spacing w:after="120" w:line="240" w:lineRule="auto"/>
        <w:ind w:left="2268" w:right="1134" w:hanging="1134"/>
        <w:jc w:val="both"/>
      </w:pPr>
      <w:r w:rsidRPr="00DE6D79">
        <w:lastRenderedPageBreak/>
        <w:t>A.4.</w:t>
      </w:r>
      <w:r w:rsidRPr="00DE6D79">
        <w:tab/>
        <w:t>Pressure test</w:t>
      </w:r>
    </w:p>
    <w:p w14:paraId="0E1889E1" w14:textId="77777777" w:rsidR="00DE6D79" w:rsidRPr="00DE6D79" w:rsidRDefault="00DE6D79" w:rsidP="00DE6D79">
      <w:pPr>
        <w:keepNext/>
        <w:keepLines/>
        <w:spacing w:after="120" w:line="240" w:lineRule="auto"/>
        <w:ind w:left="2268" w:right="1134"/>
        <w:jc w:val="both"/>
      </w:pPr>
      <w:r w:rsidRPr="00DE6D79">
        <w:t>Each inner vessel shall be examined under the test pressure defined in paragraph 4.4.</w:t>
      </w:r>
      <w:r w:rsidR="00F66855">
        <w:t xml:space="preserve"> of Annex 3B</w:t>
      </w:r>
      <w:r w:rsidRPr="00DE6D79">
        <w:t>, maintained for at least 30 seconds without evidence of leakage, visible distortion or other defect.</w:t>
      </w:r>
    </w:p>
    <w:p w14:paraId="5E6E2F03" w14:textId="77777777" w:rsidR="00DE6D79" w:rsidRPr="00DE6D79" w:rsidRDefault="00DE6D79" w:rsidP="00DE6D79">
      <w:pPr>
        <w:tabs>
          <w:tab w:val="left" w:pos="2268"/>
        </w:tabs>
        <w:spacing w:after="120" w:line="240" w:lineRule="auto"/>
        <w:ind w:left="2268" w:right="1134" w:hanging="1134"/>
        <w:jc w:val="both"/>
      </w:pPr>
    </w:p>
    <w:p w14:paraId="440E81B9" w14:textId="77777777" w:rsidR="00DE6D79" w:rsidRPr="00DE6D79" w:rsidRDefault="00DE6D79" w:rsidP="00DE6D79">
      <w:pPr>
        <w:spacing w:after="120" w:line="240" w:lineRule="auto"/>
        <w:ind w:left="2268" w:right="1134" w:hanging="1134"/>
        <w:jc w:val="both"/>
        <w:sectPr w:rsidR="00DE6D79" w:rsidRPr="00DE6D79" w:rsidSect="00DE6D79">
          <w:headerReference w:type="even" r:id="rId91"/>
          <w:headerReference w:type="default" r:id="rId92"/>
          <w:footnotePr>
            <w:numRestart w:val="eachSect"/>
          </w:footnotePr>
          <w:endnotePr>
            <w:numFmt w:val="decimal"/>
          </w:endnotePr>
          <w:pgSz w:w="11907" w:h="16840" w:code="9"/>
          <w:pgMar w:top="1701" w:right="1134" w:bottom="2268" w:left="1134" w:header="1134" w:footer="1701" w:gutter="0"/>
          <w:cols w:space="720"/>
          <w:docGrid w:linePitch="272"/>
        </w:sectPr>
      </w:pPr>
    </w:p>
    <w:p w14:paraId="7B9364CE" w14:textId="77777777" w:rsidR="00DE6D79" w:rsidRPr="00DE6D79" w:rsidRDefault="00DE6D79" w:rsidP="000F07F0">
      <w:pPr>
        <w:pStyle w:val="HChG"/>
      </w:pPr>
      <w:bookmarkStart w:id="109" w:name="_Toc384288946"/>
      <w:r w:rsidRPr="00DE6D79">
        <w:lastRenderedPageBreak/>
        <w:t>Annex 3B – Appendix B</w:t>
      </w:r>
      <w:bookmarkEnd w:id="109"/>
    </w:p>
    <w:p w14:paraId="608F216E" w14:textId="77777777" w:rsidR="00DE6D79" w:rsidRPr="00DE6D79" w:rsidRDefault="000F07F0" w:rsidP="000F07F0">
      <w:pPr>
        <w:pStyle w:val="HChG"/>
      </w:pPr>
      <w:r>
        <w:tab/>
      </w:r>
      <w:r>
        <w:tab/>
      </w:r>
      <w:bookmarkStart w:id="110" w:name="_Toc384288947"/>
      <w:r w:rsidR="00DE6D79" w:rsidRPr="00DE6D79">
        <w:t xml:space="preserve">Report </w:t>
      </w:r>
      <w:r w:rsidR="00F66855">
        <w:t>f</w:t>
      </w:r>
      <w:r w:rsidR="00F66855" w:rsidRPr="00DE6D79">
        <w:t>orm</w:t>
      </w:r>
      <w:bookmarkEnd w:id="110"/>
    </w:p>
    <w:p w14:paraId="6E0256B2" w14:textId="77777777" w:rsidR="00DE6D79" w:rsidRPr="00DE6D79" w:rsidRDefault="00DE6D79" w:rsidP="00DE6D79">
      <w:pPr>
        <w:tabs>
          <w:tab w:val="left" w:pos="2268"/>
        </w:tabs>
        <w:spacing w:after="240" w:line="240" w:lineRule="auto"/>
        <w:ind w:left="2268" w:right="1134" w:hanging="1134"/>
        <w:jc w:val="both"/>
      </w:pPr>
      <w:r w:rsidRPr="00DE6D79">
        <w:rPr>
          <w:i/>
        </w:rPr>
        <w:t>N</w:t>
      </w:r>
      <w:r w:rsidR="00CE0920" w:rsidRPr="00DE6D79">
        <w:rPr>
          <w:i/>
        </w:rPr>
        <w:t>ote</w:t>
      </w:r>
      <w:r w:rsidRPr="00DE6D79">
        <w:t xml:space="preserve"> - This appendix is not a mandatory part of this annex.</w:t>
      </w:r>
    </w:p>
    <w:p w14:paraId="6AC4CD6B" w14:textId="77777777" w:rsidR="00DE6D79" w:rsidRPr="00DE6D79" w:rsidRDefault="00DE6D79" w:rsidP="00DE6D79">
      <w:pPr>
        <w:tabs>
          <w:tab w:val="left" w:pos="2268"/>
        </w:tabs>
        <w:spacing w:after="120" w:line="240" w:lineRule="auto"/>
        <w:ind w:left="2268" w:right="1134" w:hanging="1134"/>
        <w:jc w:val="both"/>
      </w:pPr>
      <w:r w:rsidRPr="00DE6D79">
        <w:t>The following forms should be used:</w:t>
      </w:r>
    </w:p>
    <w:p w14:paraId="1B096B4C" w14:textId="77777777" w:rsidR="00DE6D79" w:rsidRPr="00DE6D79" w:rsidRDefault="00DE6D79" w:rsidP="00DE6D79">
      <w:pPr>
        <w:spacing w:after="120" w:line="240" w:lineRule="auto"/>
        <w:ind w:left="2268" w:right="1134" w:hanging="1134"/>
        <w:jc w:val="both"/>
      </w:pPr>
      <w:r w:rsidRPr="00DE6D79">
        <w:t>1.</w:t>
      </w:r>
      <w:r w:rsidRPr="00DE6D79">
        <w:tab/>
        <w:t>Description and serial number for vessel</w:t>
      </w:r>
    </w:p>
    <w:p w14:paraId="53660BF7" w14:textId="77777777" w:rsidR="00DE6D79" w:rsidRPr="00DE6D79" w:rsidRDefault="00DE6D79" w:rsidP="00DE6D79">
      <w:pPr>
        <w:spacing w:after="120" w:line="240" w:lineRule="auto"/>
        <w:ind w:left="2268" w:right="1134" w:hanging="1134"/>
        <w:jc w:val="both"/>
      </w:pPr>
      <w:r w:rsidRPr="00DE6D79">
        <w:t>2.</w:t>
      </w:r>
      <w:r w:rsidRPr="00DE6D79">
        <w:tab/>
        <w:t xml:space="preserve">Certificates of </w:t>
      </w:r>
      <w:r w:rsidR="00CE0920">
        <w:t>c</w:t>
      </w:r>
      <w:r w:rsidR="00CE0920" w:rsidRPr="00DE6D79">
        <w:t>onformity</w:t>
      </w:r>
      <w:r w:rsidRPr="00DE6D79">
        <w:t>, such as relief valves, manual valves, fill fitting, etc.</w:t>
      </w:r>
    </w:p>
    <w:p w14:paraId="0CE5D5E8" w14:textId="77777777" w:rsidR="00DE6D79" w:rsidRPr="00DE6D79" w:rsidRDefault="00DE6D79" w:rsidP="00DE6D79">
      <w:pPr>
        <w:spacing w:after="120" w:line="240" w:lineRule="auto"/>
        <w:ind w:left="2268" w:right="1134" w:hanging="1134"/>
        <w:jc w:val="both"/>
      </w:pPr>
      <w:r w:rsidRPr="00DE6D79">
        <w:t>3.</w:t>
      </w:r>
      <w:r w:rsidRPr="00DE6D79">
        <w:tab/>
        <w:t>Radiographic test report - weld seams</w:t>
      </w:r>
    </w:p>
    <w:p w14:paraId="684BCA38" w14:textId="77777777" w:rsidR="00DE6D79" w:rsidRPr="00DE6D79" w:rsidRDefault="00DE6D79" w:rsidP="00DE6D79">
      <w:pPr>
        <w:spacing w:after="120" w:line="240" w:lineRule="auto"/>
        <w:ind w:left="2268" w:right="1134" w:hanging="1134"/>
        <w:jc w:val="both"/>
      </w:pPr>
      <w:r w:rsidRPr="00DE6D79">
        <w:t>4.</w:t>
      </w:r>
      <w:r w:rsidRPr="00DE6D79">
        <w:tab/>
        <w:t>Mechanical test report - joint tensile test, bending tests, impact tests</w:t>
      </w:r>
    </w:p>
    <w:p w14:paraId="3E99B53D" w14:textId="77777777" w:rsidR="00DE6D79" w:rsidRPr="00DE6D79" w:rsidRDefault="00DE6D79" w:rsidP="00DE6D79">
      <w:pPr>
        <w:spacing w:after="120" w:line="240" w:lineRule="auto"/>
        <w:ind w:left="2268" w:right="1134" w:hanging="1134"/>
        <w:jc w:val="both"/>
      </w:pPr>
      <w:r w:rsidRPr="00DE6D79">
        <w:t>5.</w:t>
      </w:r>
      <w:r w:rsidRPr="00DE6D79">
        <w:tab/>
        <w:t>Material test reports - all steel inner vessel components</w:t>
      </w:r>
    </w:p>
    <w:p w14:paraId="29CAB868" w14:textId="77777777" w:rsidR="00DE6D79" w:rsidRPr="00DE6D79" w:rsidRDefault="00DE6D79" w:rsidP="00DE6D79">
      <w:pPr>
        <w:keepNext/>
        <w:keepLines/>
        <w:spacing w:before="360" w:after="240" w:line="240" w:lineRule="auto"/>
        <w:ind w:right="1134"/>
      </w:pPr>
    </w:p>
    <w:p w14:paraId="6111400D" w14:textId="77777777" w:rsidR="00DE6D79" w:rsidRPr="00DE6D79" w:rsidRDefault="00DE6D79" w:rsidP="00DE6D79">
      <w:pPr>
        <w:keepNext/>
        <w:keepLines/>
        <w:spacing w:before="360" w:after="240" w:line="240" w:lineRule="auto"/>
        <w:ind w:right="1134"/>
        <w:sectPr w:rsidR="00DE6D79" w:rsidRPr="00DE6D79" w:rsidSect="00DE6D79">
          <w:headerReference w:type="even" r:id="rId93"/>
          <w:headerReference w:type="default" r:id="rId94"/>
          <w:footnotePr>
            <w:numRestart w:val="eachSect"/>
          </w:footnotePr>
          <w:endnotePr>
            <w:numFmt w:val="decimal"/>
          </w:endnotePr>
          <w:pgSz w:w="11907" w:h="16840" w:code="9"/>
          <w:pgMar w:top="1701" w:right="1134" w:bottom="2268" w:left="1134" w:header="1134" w:footer="1701" w:gutter="0"/>
          <w:cols w:space="720"/>
          <w:docGrid w:linePitch="272"/>
        </w:sectPr>
      </w:pPr>
    </w:p>
    <w:p w14:paraId="6DD31D7E" w14:textId="77777777" w:rsidR="00DE6D79" w:rsidRPr="00DE6D79" w:rsidRDefault="00DE6D79" w:rsidP="000F07F0">
      <w:pPr>
        <w:pStyle w:val="HChG"/>
      </w:pPr>
      <w:bookmarkStart w:id="111" w:name="_Toc384288948"/>
      <w:r w:rsidRPr="00DE6D79">
        <w:lastRenderedPageBreak/>
        <w:t>Annex 3B - Appendix C</w:t>
      </w:r>
      <w:bookmarkEnd w:id="111"/>
    </w:p>
    <w:p w14:paraId="571F64C1" w14:textId="77777777" w:rsidR="00DE6D79" w:rsidRPr="00DE6D79" w:rsidRDefault="000F07F0" w:rsidP="000F07F0">
      <w:pPr>
        <w:pStyle w:val="HChG"/>
      </w:pPr>
      <w:r>
        <w:tab/>
      </w:r>
      <w:r>
        <w:tab/>
      </w:r>
      <w:bookmarkStart w:id="112" w:name="_Toc384288949"/>
      <w:r w:rsidR="00DE6D79" w:rsidRPr="00DE6D79">
        <w:t>Instructions by the tanks manufacturer on handling, use and inspection of tanks</w:t>
      </w:r>
      <w:bookmarkEnd w:id="112"/>
    </w:p>
    <w:p w14:paraId="6A693539" w14:textId="77777777" w:rsidR="00DE6D79" w:rsidRPr="00DE6D79" w:rsidRDefault="00DE6D79" w:rsidP="00DE6D79">
      <w:pPr>
        <w:spacing w:after="100" w:line="240" w:lineRule="auto"/>
        <w:ind w:left="2268" w:right="1134" w:hanging="1134"/>
        <w:jc w:val="both"/>
      </w:pPr>
      <w:r w:rsidRPr="00DE6D79">
        <w:t>C.1.</w:t>
      </w:r>
      <w:r w:rsidRPr="00DE6D79">
        <w:tab/>
        <w:t>General</w:t>
      </w:r>
    </w:p>
    <w:p w14:paraId="612BC83C" w14:textId="77777777" w:rsidR="00DE6D79" w:rsidRPr="00DE6D79" w:rsidRDefault="00DE6D79" w:rsidP="00DE6D79">
      <w:pPr>
        <w:spacing w:after="100" w:line="240" w:lineRule="auto"/>
        <w:ind w:left="2268" w:right="1134"/>
        <w:jc w:val="both"/>
      </w:pPr>
      <w:r w:rsidRPr="00DE6D79">
        <w:t>The primary function of this appendix is to provide guidance to the tank purchaser, distributor, installer and user for the safe use of the tank over its intended service life.</w:t>
      </w:r>
    </w:p>
    <w:p w14:paraId="67ADA1A7" w14:textId="77777777" w:rsidR="00DE6D79" w:rsidRPr="00DE6D79" w:rsidRDefault="00DE6D79" w:rsidP="00DE6D79">
      <w:pPr>
        <w:spacing w:after="100" w:line="240" w:lineRule="auto"/>
        <w:ind w:left="2268" w:right="1134" w:hanging="1134"/>
        <w:jc w:val="both"/>
      </w:pPr>
      <w:r w:rsidRPr="00DE6D79">
        <w:t>C.2.</w:t>
      </w:r>
      <w:r w:rsidRPr="00DE6D79">
        <w:tab/>
        <w:t>Distribution</w:t>
      </w:r>
    </w:p>
    <w:p w14:paraId="0B1F672D" w14:textId="77777777" w:rsidR="00DE6D79" w:rsidRPr="00DE6D79" w:rsidRDefault="00DE6D79" w:rsidP="00DE6D79">
      <w:pPr>
        <w:spacing w:after="100" w:line="240" w:lineRule="auto"/>
        <w:ind w:left="2268" w:right="1134"/>
        <w:jc w:val="both"/>
      </w:pPr>
      <w:r w:rsidRPr="00DE6D79">
        <w:t>The manufacturer shall advise the purchaser that the instructions shall be supplied to all parties involved in the distribution, handling, installation and use of the tank. The document may be reproduced to provide sufficient copies for this purpose, however, it shall be marked to provide reference to the tank being delivered;</w:t>
      </w:r>
    </w:p>
    <w:p w14:paraId="4EC5E537" w14:textId="77777777" w:rsidR="00DE6D79" w:rsidRPr="00DE6D79" w:rsidRDefault="00DE6D79" w:rsidP="00DE6D79">
      <w:pPr>
        <w:spacing w:after="100" w:line="240" w:lineRule="auto"/>
        <w:ind w:left="2268" w:right="1134" w:hanging="1134"/>
        <w:jc w:val="both"/>
      </w:pPr>
      <w:r w:rsidRPr="00DE6D79">
        <w:t>C.3.</w:t>
      </w:r>
      <w:r w:rsidRPr="00DE6D79">
        <w:tab/>
        <w:t>Reference to existing codes, standards and regulations</w:t>
      </w:r>
    </w:p>
    <w:p w14:paraId="18F74DD8" w14:textId="77777777" w:rsidR="00DE6D79" w:rsidRPr="00DE6D79" w:rsidRDefault="00DE6D79" w:rsidP="00DE6D79">
      <w:pPr>
        <w:spacing w:after="100" w:line="240" w:lineRule="auto"/>
        <w:ind w:left="2268" w:right="1134"/>
        <w:jc w:val="both"/>
      </w:pPr>
      <w:r w:rsidRPr="00DE6D79">
        <w:t>Specific instructions may be stated by reference to national or recognized codes, standards and regulations.</w:t>
      </w:r>
    </w:p>
    <w:p w14:paraId="6272094B" w14:textId="77777777" w:rsidR="00DE6D79" w:rsidRPr="00DE6D79" w:rsidRDefault="00DE6D79" w:rsidP="00DE6D79">
      <w:pPr>
        <w:spacing w:after="100" w:line="240" w:lineRule="auto"/>
        <w:ind w:left="2268" w:right="1134" w:hanging="1134"/>
        <w:jc w:val="both"/>
      </w:pPr>
      <w:r w:rsidRPr="00DE6D79">
        <w:t>C.4.</w:t>
      </w:r>
      <w:r w:rsidRPr="00DE6D79">
        <w:tab/>
        <w:t>Tank handling</w:t>
      </w:r>
    </w:p>
    <w:p w14:paraId="4BDB7A6E" w14:textId="77777777" w:rsidR="00DE6D79" w:rsidRPr="00DE6D79" w:rsidRDefault="00DE6D79" w:rsidP="00DE6D79">
      <w:pPr>
        <w:spacing w:after="100" w:line="240" w:lineRule="auto"/>
        <w:ind w:left="2268" w:right="1134"/>
        <w:jc w:val="both"/>
      </w:pPr>
      <w:r w:rsidRPr="00DE6D79">
        <w:t>Handling procedures shall be provided to ensure that the tank will not suffer unacceptable damage or contamination during handling.</w:t>
      </w:r>
    </w:p>
    <w:p w14:paraId="3DF4B54A" w14:textId="77777777" w:rsidR="00DE6D79" w:rsidRPr="00DE6D79" w:rsidRDefault="00DE6D79" w:rsidP="00DE6D79">
      <w:pPr>
        <w:spacing w:after="100" w:line="240" w:lineRule="auto"/>
        <w:ind w:left="2268" w:right="1134" w:hanging="1134"/>
        <w:jc w:val="both"/>
      </w:pPr>
      <w:r w:rsidRPr="00DE6D79">
        <w:t>C.5.</w:t>
      </w:r>
      <w:r w:rsidRPr="00DE6D79">
        <w:tab/>
        <w:t>Installation</w:t>
      </w:r>
    </w:p>
    <w:p w14:paraId="6FDB9DDD" w14:textId="77777777" w:rsidR="00DE6D79" w:rsidRPr="00DE6D79" w:rsidRDefault="00DE6D79" w:rsidP="00DE6D79">
      <w:pPr>
        <w:spacing w:after="100" w:line="240" w:lineRule="auto"/>
        <w:ind w:left="2268" w:right="1134"/>
        <w:jc w:val="both"/>
      </w:pPr>
      <w:r w:rsidRPr="00DE6D79">
        <w:t>Installation instructions shall be provided to ensure that the tanks will not suffer unacceptable damage during installation and during normal operation over the intended service life.</w:t>
      </w:r>
    </w:p>
    <w:p w14:paraId="57441A26" w14:textId="77777777" w:rsidR="00DE6D79" w:rsidRPr="00DE6D79" w:rsidRDefault="00DE6D79" w:rsidP="00DE6D79">
      <w:pPr>
        <w:spacing w:after="100" w:line="240" w:lineRule="auto"/>
        <w:ind w:left="2268" w:right="1134"/>
        <w:jc w:val="both"/>
      </w:pPr>
      <w:r w:rsidRPr="00DE6D79">
        <w:t>Where the mounting is specified by the manufacturer, the instructions shall contain where relevant, details such as mounting design, the use of resilient gasket materials, the correct tightening torques and avoidance of direct exposure of the tank to an environment of chemical and mechanical contacts.</w:t>
      </w:r>
    </w:p>
    <w:p w14:paraId="6AAC0F2D" w14:textId="77777777" w:rsidR="00DE6D79" w:rsidRPr="00DE6D79" w:rsidRDefault="00DE6D79" w:rsidP="00DE6D79">
      <w:pPr>
        <w:spacing w:after="100" w:line="240" w:lineRule="auto"/>
        <w:ind w:left="2268" w:right="1134"/>
        <w:jc w:val="both"/>
      </w:pPr>
      <w:r w:rsidRPr="00DE6D79">
        <w:t>Where the mounting is not specified by the manufacturer, the manufacturer shall draw the purchaser's attention to possible long term impacts of the vehicle mounting system, for example: vehicle body movements and tank expansion/contraction in the pressure and temperature conditions of service.</w:t>
      </w:r>
    </w:p>
    <w:p w14:paraId="65CF1659" w14:textId="77777777" w:rsidR="00DE6D79" w:rsidRPr="00DE6D79" w:rsidRDefault="00DE6D79" w:rsidP="00DE6D79">
      <w:pPr>
        <w:spacing w:after="100" w:line="240" w:lineRule="auto"/>
        <w:ind w:left="2268" w:right="1134"/>
        <w:jc w:val="both"/>
      </w:pPr>
      <w:r w:rsidRPr="00DE6D79">
        <w:t xml:space="preserve">Where applicable, the purchaser's attention shall be drawn to the need to provide installations such that liquids or solids cannot be collected to cause </w:t>
      </w:r>
      <w:r w:rsidR="0068695F">
        <w:t>tank</w:t>
      </w:r>
      <w:r w:rsidR="0068695F" w:rsidRPr="00DE6D79">
        <w:t xml:space="preserve"> </w:t>
      </w:r>
      <w:r w:rsidRPr="00DE6D79">
        <w:t>material damage;</w:t>
      </w:r>
    </w:p>
    <w:p w14:paraId="54994ED7" w14:textId="77777777" w:rsidR="00DE6D79" w:rsidRPr="00DE6D79" w:rsidRDefault="00DE6D79" w:rsidP="00DE6D79">
      <w:pPr>
        <w:spacing w:after="100" w:line="240" w:lineRule="auto"/>
        <w:ind w:left="2268" w:right="1134"/>
        <w:jc w:val="both"/>
      </w:pPr>
      <w:r w:rsidRPr="00DE6D79">
        <w:t>The correct pressure relieve device to be fitted shall be specified.</w:t>
      </w:r>
    </w:p>
    <w:p w14:paraId="18726746" w14:textId="77777777" w:rsidR="00DE6D79" w:rsidRPr="00DE6D79" w:rsidRDefault="00DE6D79" w:rsidP="00DE6D79">
      <w:pPr>
        <w:spacing w:after="100" w:line="240" w:lineRule="auto"/>
        <w:ind w:left="2268" w:right="1134" w:hanging="1134"/>
        <w:jc w:val="both"/>
      </w:pPr>
      <w:r w:rsidRPr="00DE6D79">
        <w:t>C.6.</w:t>
      </w:r>
      <w:r w:rsidRPr="00DE6D79">
        <w:tab/>
        <w:t>Use of tanks</w:t>
      </w:r>
    </w:p>
    <w:p w14:paraId="77F0A1BF" w14:textId="77777777" w:rsidR="00DE6D79" w:rsidRPr="00DE6D79" w:rsidRDefault="00DE6D79" w:rsidP="00DE6D79">
      <w:pPr>
        <w:spacing w:after="100" w:line="240" w:lineRule="auto"/>
        <w:ind w:left="2268" w:right="1134"/>
        <w:jc w:val="both"/>
      </w:pPr>
      <w:r w:rsidRPr="00DE6D79">
        <w:t>The manufacturer shall draw the purchaser's attention to the intended service conditions specified by this Regulation, in particular the tanks allowable maximum pressures.</w:t>
      </w:r>
    </w:p>
    <w:p w14:paraId="657A1ADD" w14:textId="77777777" w:rsidR="00DE6D79" w:rsidRPr="00DE6D79" w:rsidRDefault="00DE6D79" w:rsidP="00DE6D79">
      <w:pPr>
        <w:keepNext/>
        <w:keepLines/>
        <w:spacing w:after="100" w:line="240" w:lineRule="auto"/>
        <w:ind w:left="2268" w:right="1134" w:hanging="1134"/>
        <w:jc w:val="both"/>
      </w:pPr>
      <w:r w:rsidRPr="00DE6D79">
        <w:lastRenderedPageBreak/>
        <w:t>C.7.</w:t>
      </w:r>
      <w:r w:rsidRPr="00DE6D79">
        <w:tab/>
        <w:t>In-service inspection</w:t>
      </w:r>
    </w:p>
    <w:p w14:paraId="18658181" w14:textId="77777777" w:rsidR="00DE6D79" w:rsidRPr="00DE6D79" w:rsidRDefault="00DE6D79" w:rsidP="00DE6D79">
      <w:pPr>
        <w:keepNext/>
        <w:keepLines/>
        <w:spacing w:after="100" w:line="240" w:lineRule="auto"/>
        <w:ind w:left="2268" w:right="1134"/>
        <w:jc w:val="both"/>
      </w:pPr>
      <w:r w:rsidRPr="00DE6D79">
        <w:t>The manufacturer shall clearly specify the user's obligation to observe the required tank inspection requirements (e.g. reinspection interval, by authorized personnel). This information shall be in agreement with the design approval requirements.</w:t>
      </w:r>
    </w:p>
    <w:p w14:paraId="0925F6F3" w14:textId="77777777" w:rsidR="00DE6D79" w:rsidRPr="00DE6D79" w:rsidRDefault="00DE6D79" w:rsidP="00DE6D79">
      <w:pPr>
        <w:keepNext/>
        <w:keepLines/>
        <w:tabs>
          <w:tab w:val="left" w:pos="2268"/>
        </w:tabs>
        <w:spacing w:after="100" w:line="240" w:lineRule="auto"/>
        <w:ind w:left="2268" w:right="1134" w:hanging="1134"/>
        <w:jc w:val="both"/>
        <w:sectPr w:rsidR="00DE6D79" w:rsidRPr="00DE6D79" w:rsidSect="00DE6D79">
          <w:headerReference w:type="even" r:id="rId95"/>
          <w:headerReference w:type="default" r:id="rId96"/>
          <w:footnotePr>
            <w:numRestart w:val="eachSect"/>
          </w:footnotePr>
          <w:endnotePr>
            <w:numFmt w:val="decimal"/>
          </w:endnotePr>
          <w:pgSz w:w="11907" w:h="16840" w:code="9"/>
          <w:pgMar w:top="1701" w:right="1134" w:bottom="2268" w:left="1134" w:header="1134" w:footer="1701" w:gutter="0"/>
          <w:cols w:space="720"/>
          <w:docGrid w:linePitch="272"/>
        </w:sectPr>
      </w:pPr>
    </w:p>
    <w:p w14:paraId="107F8DE4" w14:textId="77777777" w:rsidR="00DE6D79" w:rsidRPr="00DE6D79" w:rsidRDefault="00DE6D79" w:rsidP="000F07F0">
      <w:pPr>
        <w:pStyle w:val="HChG"/>
      </w:pPr>
      <w:bookmarkStart w:id="113" w:name="_Toc384288950"/>
      <w:r w:rsidRPr="00DE6D79">
        <w:lastRenderedPageBreak/>
        <w:t>Annex 3B - Appendix D</w:t>
      </w:r>
      <w:bookmarkEnd w:id="113"/>
    </w:p>
    <w:p w14:paraId="08730D7E" w14:textId="77777777" w:rsidR="00DE6D79" w:rsidRPr="00DE6D79" w:rsidRDefault="000F07F0" w:rsidP="000F07F0">
      <w:pPr>
        <w:pStyle w:val="HChG"/>
      </w:pPr>
      <w:r>
        <w:tab/>
      </w:r>
      <w:r>
        <w:tab/>
      </w:r>
      <w:bookmarkStart w:id="114" w:name="_Toc384288951"/>
      <w:r w:rsidR="00DE6D79" w:rsidRPr="00DE6D79">
        <w:t xml:space="preserve">Report </w:t>
      </w:r>
      <w:r w:rsidR="00F66855">
        <w:t>f</w:t>
      </w:r>
      <w:r w:rsidR="00F66855" w:rsidRPr="00DE6D79">
        <w:t xml:space="preserve">orm </w:t>
      </w:r>
      <w:r w:rsidR="00DE6D79" w:rsidRPr="00DE6D79">
        <w:t>1</w:t>
      </w:r>
      <w:bookmarkEnd w:id="114"/>
    </w:p>
    <w:p w14:paraId="40D94DF3" w14:textId="77777777" w:rsidR="00DE6D79" w:rsidRPr="00DE6D79" w:rsidRDefault="00DE6D79" w:rsidP="00DE6D79">
      <w:pPr>
        <w:tabs>
          <w:tab w:val="left" w:pos="2268"/>
        </w:tabs>
        <w:spacing w:after="200" w:line="240" w:lineRule="auto"/>
        <w:ind w:left="2268" w:right="1134" w:hanging="1134"/>
        <w:jc w:val="both"/>
      </w:pPr>
      <w:r w:rsidRPr="00DE6D79">
        <w:rPr>
          <w:i/>
        </w:rPr>
        <w:t>N</w:t>
      </w:r>
      <w:r w:rsidR="00F66855" w:rsidRPr="00DE6D79">
        <w:rPr>
          <w:i/>
        </w:rPr>
        <w:t>ote</w:t>
      </w:r>
      <w:r w:rsidR="00F66855" w:rsidRPr="00DE6D79">
        <w:t xml:space="preserve"> </w:t>
      </w:r>
      <w:r w:rsidRPr="00DE6D79">
        <w:t>- This appendix is not a mandatory part of this annex.</w:t>
      </w:r>
    </w:p>
    <w:p w14:paraId="6B903F70" w14:textId="77777777" w:rsidR="00DE6D79" w:rsidRPr="00DE6D79" w:rsidRDefault="00DE6D79" w:rsidP="00DE6D79">
      <w:pPr>
        <w:tabs>
          <w:tab w:val="left" w:pos="2268"/>
        </w:tabs>
        <w:spacing w:after="100" w:line="240" w:lineRule="auto"/>
        <w:ind w:left="2268" w:right="1134" w:hanging="1134"/>
        <w:jc w:val="both"/>
      </w:pPr>
      <w:r w:rsidRPr="00DE6D79">
        <w:t>The following forms should be used:</w:t>
      </w:r>
    </w:p>
    <w:p w14:paraId="17DE9590" w14:textId="77777777" w:rsidR="00DE6D79" w:rsidRPr="00DE6D79" w:rsidRDefault="00DE6D79" w:rsidP="00DE6D79">
      <w:pPr>
        <w:tabs>
          <w:tab w:val="left" w:pos="1701"/>
        </w:tabs>
        <w:spacing w:after="100" w:line="240" w:lineRule="auto"/>
        <w:ind w:left="1701" w:right="1134" w:hanging="567"/>
        <w:jc w:val="both"/>
      </w:pPr>
      <w:r w:rsidRPr="00DE6D79">
        <w:t>1.</w:t>
      </w:r>
      <w:r w:rsidRPr="00DE6D79">
        <w:tab/>
        <w:t xml:space="preserve">Form 1: Report of </w:t>
      </w:r>
      <w:r w:rsidR="00F66855">
        <w:t>m</w:t>
      </w:r>
      <w:r w:rsidR="00F66855" w:rsidRPr="00DE6D79">
        <w:t xml:space="preserve">anufacturer </w:t>
      </w:r>
      <w:r w:rsidRPr="00DE6D79">
        <w:t xml:space="preserve">and </w:t>
      </w:r>
      <w:r w:rsidR="00F66855">
        <w:t>c</w:t>
      </w:r>
      <w:r w:rsidR="00F66855" w:rsidRPr="00DE6D79">
        <w:t>ertificat</w:t>
      </w:r>
      <w:r w:rsidR="00F66855">
        <w:t>e</w:t>
      </w:r>
      <w:r w:rsidR="00F66855" w:rsidRPr="00DE6D79">
        <w:t xml:space="preserve"> </w:t>
      </w:r>
      <w:r w:rsidRPr="00DE6D79">
        <w:t xml:space="preserve">of </w:t>
      </w:r>
      <w:r w:rsidR="002E0487">
        <w:t>c</w:t>
      </w:r>
      <w:r w:rsidR="002E0487" w:rsidRPr="00DE6D79">
        <w:t>onformity</w:t>
      </w:r>
    </w:p>
    <w:p w14:paraId="511C821D" w14:textId="77777777" w:rsidR="00DE6D79" w:rsidRPr="00DE6D79" w:rsidRDefault="00DE6D79" w:rsidP="00DE6D79">
      <w:pPr>
        <w:tabs>
          <w:tab w:val="right" w:leader="dot" w:pos="8505"/>
        </w:tabs>
        <w:spacing w:after="100" w:line="240" w:lineRule="auto"/>
        <w:ind w:left="1701" w:right="1134" w:hanging="567"/>
        <w:jc w:val="both"/>
      </w:pPr>
      <w:r w:rsidRPr="00DE6D79">
        <w:t>2.</w:t>
      </w:r>
      <w:r w:rsidRPr="00DE6D79">
        <w:tab/>
        <w:t>Manufactured by:</w:t>
      </w:r>
      <w:r w:rsidRPr="00DE6D79">
        <w:tab/>
      </w:r>
    </w:p>
    <w:p w14:paraId="4DB87358" w14:textId="77777777" w:rsidR="00DE6D79" w:rsidRPr="00DE6D79" w:rsidRDefault="00DE6D79" w:rsidP="00DE6D79">
      <w:pPr>
        <w:tabs>
          <w:tab w:val="right" w:leader="dot" w:pos="8505"/>
        </w:tabs>
        <w:spacing w:after="100" w:line="240" w:lineRule="auto"/>
        <w:ind w:left="1701" w:right="1134" w:hanging="567"/>
        <w:jc w:val="both"/>
      </w:pPr>
      <w:r w:rsidRPr="00DE6D79">
        <w:t>3.</w:t>
      </w:r>
      <w:r w:rsidRPr="00DE6D79">
        <w:tab/>
        <w:t>Located at:</w:t>
      </w:r>
      <w:r w:rsidRPr="00DE6D79">
        <w:tab/>
      </w:r>
    </w:p>
    <w:p w14:paraId="382DC485" w14:textId="77777777" w:rsidR="00DE6D79" w:rsidRPr="00DE6D79" w:rsidRDefault="00DE6D79" w:rsidP="00DE6D79">
      <w:pPr>
        <w:tabs>
          <w:tab w:val="right" w:leader="dot" w:pos="8505"/>
        </w:tabs>
        <w:spacing w:after="100" w:line="240" w:lineRule="auto"/>
        <w:ind w:left="1701" w:right="1134" w:hanging="567"/>
        <w:jc w:val="both"/>
      </w:pPr>
      <w:r w:rsidRPr="00DE6D79">
        <w:t>4.</w:t>
      </w:r>
      <w:r w:rsidRPr="00DE6D79">
        <w:tab/>
        <w:t>Regulatory registration number:</w:t>
      </w:r>
      <w:r w:rsidRPr="00DE6D79">
        <w:tab/>
      </w:r>
    </w:p>
    <w:p w14:paraId="4ED8FC14" w14:textId="77777777" w:rsidR="00DE6D79" w:rsidRPr="00DE6D79" w:rsidRDefault="00DE6D79" w:rsidP="00DE6D79">
      <w:pPr>
        <w:tabs>
          <w:tab w:val="right" w:leader="dot" w:pos="8505"/>
        </w:tabs>
        <w:spacing w:after="100" w:line="240" w:lineRule="auto"/>
        <w:ind w:left="1701" w:right="1134" w:hanging="567"/>
        <w:jc w:val="both"/>
      </w:pPr>
      <w:r w:rsidRPr="00DE6D79">
        <w:t>5.</w:t>
      </w:r>
      <w:r w:rsidRPr="00DE6D79">
        <w:tab/>
        <w:t>Manufacturers mark and number:</w:t>
      </w:r>
      <w:r w:rsidRPr="00DE6D79">
        <w:tab/>
      </w:r>
    </w:p>
    <w:p w14:paraId="754B7C54" w14:textId="77777777" w:rsidR="00DE6D79" w:rsidRPr="00DE6D79" w:rsidRDefault="00DE6D79" w:rsidP="00DE6D79">
      <w:pPr>
        <w:tabs>
          <w:tab w:val="right" w:leader="dot" w:pos="8505"/>
        </w:tabs>
        <w:spacing w:after="100" w:line="240" w:lineRule="auto"/>
        <w:ind w:left="1701" w:right="1134" w:hanging="567"/>
        <w:jc w:val="both"/>
      </w:pPr>
      <w:r w:rsidRPr="00DE6D79">
        <w:t>6.</w:t>
      </w:r>
      <w:r w:rsidRPr="00DE6D79">
        <w:tab/>
        <w:t xml:space="preserve">Serial Number: from </w:t>
      </w:r>
      <w:r w:rsidR="00C27E22">
        <w:t xml:space="preserve">….. </w:t>
      </w:r>
      <w:r w:rsidRPr="00DE6D79">
        <w:t xml:space="preserve">to </w:t>
      </w:r>
      <w:r w:rsidR="00C27E22">
        <w:t xml:space="preserve">….. </w:t>
      </w:r>
      <w:r w:rsidRPr="00DE6D79">
        <w:t>inclusive</w:t>
      </w:r>
      <w:r w:rsidRPr="00DE6D79">
        <w:tab/>
      </w:r>
    </w:p>
    <w:p w14:paraId="6BEDA663" w14:textId="77777777" w:rsidR="00DE6D79" w:rsidRPr="00DE6D79" w:rsidRDefault="00DE6D79" w:rsidP="00DE6D79">
      <w:pPr>
        <w:tabs>
          <w:tab w:val="right" w:leader="dot" w:pos="8505"/>
        </w:tabs>
        <w:spacing w:after="100" w:line="240" w:lineRule="auto"/>
        <w:ind w:left="1701" w:right="1134" w:hanging="567"/>
        <w:jc w:val="both"/>
      </w:pPr>
      <w:r w:rsidRPr="00DE6D79">
        <w:t>7.</w:t>
      </w:r>
      <w:r w:rsidRPr="00DE6D79">
        <w:tab/>
        <w:t>Tank description:</w:t>
      </w:r>
      <w:r w:rsidRPr="00DE6D79">
        <w:tab/>
      </w:r>
    </w:p>
    <w:p w14:paraId="1715182E" w14:textId="77777777" w:rsidR="00DE6D79" w:rsidRPr="00DE6D79" w:rsidRDefault="00DE6D79" w:rsidP="00DE6D79">
      <w:pPr>
        <w:tabs>
          <w:tab w:val="left" w:pos="1701"/>
          <w:tab w:val="left" w:pos="4536"/>
          <w:tab w:val="left" w:pos="6663"/>
        </w:tabs>
        <w:spacing w:after="100" w:line="240" w:lineRule="auto"/>
        <w:ind w:left="1701" w:right="1134" w:hanging="567"/>
        <w:jc w:val="both"/>
      </w:pPr>
      <w:r w:rsidRPr="00DE6D79">
        <w:t>8.</w:t>
      </w:r>
      <w:r w:rsidRPr="00DE6D79">
        <w:tab/>
        <w:t>SIZE: Outside diameter:</w:t>
      </w:r>
      <w:r w:rsidRPr="00DE6D79">
        <w:tab/>
        <w:t>mm; Length:</w:t>
      </w:r>
      <w:r w:rsidRPr="00DE6D79">
        <w:tab/>
        <w:t>mm;</w:t>
      </w:r>
    </w:p>
    <w:p w14:paraId="1F4D6C10" w14:textId="77777777" w:rsidR="00DE6D79" w:rsidRPr="00DE6D79" w:rsidRDefault="00DE6D79" w:rsidP="00DE6D79">
      <w:pPr>
        <w:tabs>
          <w:tab w:val="left" w:pos="1701"/>
        </w:tabs>
        <w:spacing w:after="100" w:line="240" w:lineRule="auto"/>
        <w:ind w:left="1701" w:right="1134" w:hanging="567"/>
        <w:jc w:val="both"/>
      </w:pPr>
      <w:r w:rsidRPr="00DE6D79">
        <w:t>9.</w:t>
      </w:r>
      <w:r w:rsidRPr="00DE6D79">
        <w:tab/>
        <w:t>Marks stamped on shoulder or on labels of the tank are:</w:t>
      </w:r>
    </w:p>
    <w:p w14:paraId="783762FF"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(a)</w:t>
      </w:r>
      <w:r w:rsidRPr="00DE6D79">
        <w:tab/>
        <w:t xml:space="preserve">"LNG only": </w:t>
      </w:r>
      <w:r w:rsidRPr="00DE6D79">
        <w:tab/>
      </w:r>
    </w:p>
    <w:p w14:paraId="7FDDD1E2"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(b)</w:t>
      </w:r>
      <w:r w:rsidRPr="00DE6D79">
        <w:tab/>
        <w:t>"DO NOT USE AFTER":</w:t>
      </w:r>
      <w:r w:rsidRPr="00DE6D79">
        <w:tab/>
      </w:r>
    </w:p>
    <w:p w14:paraId="7BC9D80A"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(c)</w:t>
      </w:r>
      <w:r w:rsidRPr="00DE6D79">
        <w:tab/>
        <w:t>"Manufacturer's mark":</w:t>
      </w:r>
      <w:r w:rsidRPr="00DE6D79">
        <w:tab/>
      </w:r>
    </w:p>
    <w:p w14:paraId="0971EB1A"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(d)</w:t>
      </w:r>
      <w:r w:rsidRPr="00DE6D79">
        <w:tab/>
        <w:t>Serial and part number:</w:t>
      </w:r>
      <w:r w:rsidRPr="00DE6D79">
        <w:tab/>
      </w:r>
    </w:p>
    <w:p w14:paraId="7254F479"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(e)</w:t>
      </w:r>
      <w:r w:rsidRPr="00DE6D79">
        <w:tab/>
        <w:t>Working pressure in MPa:</w:t>
      </w:r>
      <w:r w:rsidRPr="00DE6D79">
        <w:tab/>
      </w:r>
    </w:p>
    <w:p w14:paraId="4033B05B" w14:textId="65A4F765" w:rsidR="00DE6D79" w:rsidRPr="00DE6D79" w:rsidRDefault="00DE6D79" w:rsidP="00DE6D79">
      <w:pPr>
        <w:tabs>
          <w:tab w:val="left" w:pos="2268"/>
          <w:tab w:val="right" w:leader="dot" w:pos="8505"/>
        </w:tabs>
        <w:spacing w:after="100" w:line="240" w:lineRule="auto"/>
        <w:ind w:left="1701" w:right="1134" w:hanging="567"/>
        <w:jc w:val="both"/>
      </w:pPr>
      <w:r w:rsidRPr="00DE6D79">
        <w:tab/>
        <w:t>(f)</w:t>
      </w:r>
      <w:r w:rsidRPr="00DE6D79">
        <w:tab/>
      </w:r>
      <w:r w:rsidR="00CA35A9">
        <w:t xml:space="preserve">UN </w:t>
      </w:r>
      <w:r w:rsidRPr="00DE6D79">
        <w:t>Regulation No.:</w:t>
      </w:r>
      <w:r w:rsidRPr="00DE6D79">
        <w:tab/>
      </w:r>
    </w:p>
    <w:p w14:paraId="1A016A34"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(g)</w:t>
      </w:r>
      <w:r w:rsidRPr="00DE6D79">
        <w:tab/>
        <w:t>Fire protection type:</w:t>
      </w:r>
      <w:r w:rsidRPr="00DE6D79">
        <w:tab/>
      </w:r>
    </w:p>
    <w:p w14:paraId="435409E2"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(h)</w:t>
      </w:r>
      <w:r w:rsidRPr="00DE6D79">
        <w:tab/>
        <w:t>Date of original test (month and year):</w:t>
      </w:r>
      <w:r w:rsidRPr="00DE6D79">
        <w:tab/>
      </w:r>
    </w:p>
    <w:p w14:paraId="0A0BF766"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(i)</w:t>
      </w:r>
      <w:r w:rsidRPr="00DE6D79">
        <w:tab/>
        <w:t>Tare mass of empty tank (in kg):</w:t>
      </w:r>
      <w:r w:rsidRPr="00DE6D79">
        <w:tab/>
      </w:r>
    </w:p>
    <w:p w14:paraId="081EC4CC"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(j)</w:t>
      </w:r>
      <w:r w:rsidRPr="00DE6D79">
        <w:tab/>
        <w:t xml:space="preserve">Authorized </w:t>
      </w:r>
      <w:r w:rsidR="00CE0920">
        <w:t>b</w:t>
      </w:r>
      <w:r w:rsidR="00CE0920" w:rsidRPr="00DE6D79">
        <w:t xml:space="preserve">ody </w:t>
      </w:r>
      <w:r w:rsidRPr="00DE6D79">
        <w:t xml:space="preserve">or </w:t>
      </w:r>
      <w:r w:rsidR="00CE0920">
        <w:t>i</w:t>
      </w:r>
      <w:r w:rsidR="00CE0920" w:rsidRPr="00DE6D79">
        <w:t xml:space="preserve">nspectors </w:t>
      </w:r>
      <w:r w:rsidR="00CE0920">
        <w:t>m</w:t>
      </w:r>
      <w:r w:rsidR="00CE0920" w:rsidRPr="00DE6D79">
        <w:t>ark</w:t>
      </w:r>
      <w:r w:rsidRPr="00DE6D79">
        <w:t>:</w:t>
      </w:r>
      <w:r w:rsidRPr="00DE6D79">
        <w:tab/>
      </w:r>
    </w:p>
    <w:p w14:paraId="1F707731"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(k)</w:t>
      </w:r>
      <w:r w:rsidRPr="00DE6D79">
        <w:tab/>
        <w:t>Water capacity in L:</w:t>
      </w:r>
      <w:r w:rsidRPr="00DE6D79">
        <w:tab/>
      </w:r>
    </w:p>
    <w:p w14:paraId="3899454E"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(l)</w:t>
      </w:r>
      <w:r w:rsidRPr="00DE6D79">
        <w:tab/>
        <w:t>Test pressure in MPa:</w:t>
      </w:r>
      <w:r w:rsidRPr="00DE6D79">
        <w:tab/>
      </w:r>
    </w:p>
    <w:p w14:paraId="6B048525"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(m)</w:t>
      </w:r>
      <w:r w:rsidRPr="00DE6D79">
        <w:tab/>
        <w:t>Any special instructions:</w:t>
      </w:r>
      <w:r w:rsidRPr="00DE6D79">
        <w:tab/>
      </w:r>
    </w:p>
    <w:p w14:paraId="2774C50B" w14:textId="4729A7D2" w:rsidR="00DE6D79" w:rsidRPr="00DE6D79" w:rsidRDefault="00DE6D79" w:rsidP="00DE6D79">
      <w:pPr>
        <w:tabs>
          <w:tab w:val="left" w:pos="1701"/>
        </w:tabs>
        <w:spacing w:after="100" w:line="240" w:lineRule="auto"/>
        <w:ind w:left="1701" w:right="1134" w:hanging="567"/>
        <w:jc w:val="both"/>
      </w:pPr>
      <w:r w:rsidRPr="00DE6D79">
        <w:t>10.</w:t>
      </w:r>
      <w:r w:rsidRPr="00DE6D79">
        <w:tab/>
        <w:t xml:space="preserve">Each tank was made in compliance with all requirements of </w:t>
      </w:r>
      <w:r w:rsidR="00CA35A9">
        <w:t xml:space="preserve">UN </w:t>
      </w:r>
      <w:r w:rsidRPr="00DE6D79">
        <w:t>Regulation No. ... in accordance with the tank description above. Required reports of test results are attached.</w:t>
      </w:r>
    </w:p>
    <w:p w14:paraId="45B8005A" w14:textId="77777777" w:rsidR="00DE6D79" w:rsidRPr="00DE6D79" w:rsidRDefault="00DE6D79" w:rsidP="00DE6D79">
      <w:pPr>
        <w:tabs>
          <w:tab w:val="left" w:pos="1701"/>
        </w:tabs>
        <w:spacing w:after="100" w:line="240" w:lineRule="auto"/>
        <w:ind w:left="1701" w:right="1134" w:hanging="567"/>
        <w:jc w:val="both"/>
      </w:pPr>
      <w:r w:rsidRPr="00DE6D79">
        <w:t>11.</w:t>
      </w:r>
      <w:r w:rsidRPr="00DE6D79">
        <w:tab/>
        <w:t>I hereby certify that all these test results proved satisfactory in every way and are in compliance with the requirements for the type listed above.</w:t>
      </w:r>
    </w:p>
    <w:p w14:paraId="3EF24FDE" w14:textId="77777777" w:rsidR="00DE6D79" w:rsidRPr="00DE6D79" w:rsidRDefault="00DE6D79" w:rsidP="00DE6D79">
      <w:pPr>
        <w:tabs>
          <w:tab w:val="right" w:leader="dot" w:pos="8505"/>
        </w:tabs>
        <w:spacing w:after="100" w:line="240" w:lineRule="auto"/>
        <w:ind w:left="1701" w:right="1134" w:hanging="567"/>
        <w:jc w:val="both"/>
      </w:pPr>
      <w:r w:rsidRPr="00DE6D79">
        <w:t>12.</w:t>
      </w:r>
      <w:r w:rsidRPr="00DE6D79">
        <w:tab/>
        <w:t>Comments:</w:t>
      </w:r>
      <w:r w:rsidRPr="00DE6D79">
        <w:tab/>
      </w:r>
    </w:p>
    <w:p w14:paraId="70EEC2F3" w14:textId="77777777" w:rsidR="00DE6D79" w:rsidRPr="00DE6D79" w:rsidRDefault="00DE6D79" w:rsidP="00DE6D79">
      <w:pPr>
        <w:tabs>
          <w:tab w:val="right" w:leader="dot" w:pos="8505"/>
        </w:tabs>
        <w:spacing w:after="100" w:line="240" w:lineRule="auto"/>
        <w:ind w:left="1701" w:right="1134" w:hanging="567"/>
        <w:jc w:val="both"/>
      </w:pPr>
      <w:r w:rsidRPr="00DE6D79">
        <w:t>13.</w:t>
      </w:r>
      <w:r w:rsidRPr="00DE6D79">
        <w:tab/>
        <w:t>Competent Authority:</w:t>
      </w:r>
      <w:r w:rsidRPr="00DE6D79">
        <w:tab/>
      </w:r>
    </w:p>
    <w:p w14:paraId="12B9D32D" w14:textId="77777777" w:rsidR="00DE6D79" w:rsidRPr="00DE6D79" w:rsidRDefault="00DE6D79" w:rsidP="00DE6D79">
      <w:pPr>
        <w:tabs>
          <w:tab w:val="right" w:leader="dot" w:pos="8505"/>
        </w:tabs>
        <w:spacing w:after="100" w:line="240" w:lineRule="auto"/>
        <w:ind w:left="1701" w:right="1134" w:hanging="567"/>
        <w:jc w:val="both"/>
      </w:pPr>
      <w:r w:rsidRPr="00DE6D79">
        <w:t>14.</w:t>
      </w:r>
      <w:r w:rsidRPr="00DE6D79">
        <w:tab/>
        <w:t>Inspector's signature:</w:t>
      </w:r>
      <w:r w:rsidRPr="00DE6D79">
        <w:tab/>
      </w:r>
    </w:p>
    <w:p w14:paraId="7DE7123A" w14:textId="77777777" w:rsidR="00DE6D79" w:rsidRPr="00DE6D79" w:rsidRDefault="00DE6D79" w:rsidP="00DE6D79">
      <w:pPr>
        <w:tabs>
          <w:tab w:val="right" w:leader="dot" w:pos="8505"/>
        </w:tabs>
        <w:spacing w:after="100" w:line="240" w:lineRule="auto"/>
        <w:ind w:left="1701" w:right="1134" w:hanging="567"/>
        <w:jc w:val="both"/>
      </w:pPr>
      <w:r w:rsidRPr="00DE6D79">
        <w:t>15.</w:t>
      </w:r>
      <w:r w:rsidRPr="00DE6D79">
        <w:tab/>
        <w:t>Manufacturer's signature:</w:t>
      </w:r>
      <w:r w:rsidRPr="00DE6D79">
        <w:tab/>
      </w:r>
    </w:p>
    <w:p w14:paraId="24B333B5" w14:textId="77777777" w:rsidR="00DE6D79" w:rsidRPr="00DE6D79" w:rsidRDefault="00DE6D79" w:rsidP="00CE0920">
      <w:pPr>
        <w:tabs>
          <w:tab w:val="right" w:leader="dot" w:pos="8505"/>
        </w:tabs>
        <w:spacing w:after="100" w:line="240" w:lineRule="auto"/>
        <w:ind w:left="1701" w:right="1134" w:hanging="567"/>
        <w:jc w:val="both"/>
      </w:pPr>
      <w:r w:rsidRPr="00DE6D79">
        <w:t>16.</w:t>
      </w:r>
      <w:r w:rsidRPr="00DE6D79">
        <w:tab/>
        <w:t>Place, date:</w:t>
      </w:r>
      <w:r w:rsidRPr="00DE6D79">
        <w:tab/>
      </w:r>
    </w:p>
    <w:p w14:paraId="09D36B51" w14:textId="77777777" w:rsidR="00DE6D79" w:rsidRPr="00DE6D79" w:rsidRDefault="00DE6D79" w:rsidP="00DE6D79">
      <w:pPr>
        <w:spacing w:after="100" w:line="240" w:lineRule="auto"/>
        <w:ind w:left="3402" w:hanging="1134"/>
        <w:sectPr w:rsidR="00DE6D79" w:rsidRPr="00DE6D79" w:rsidSect="00DE6D79">
          <w:headerReference w:type="even" r:id="rId97"/>
          <w:headerReference w:type="default" r:id="rId98"/>
          <w:footnotePr>
            <w:numRestart w:val="eachSect"/>
          </w:footnotePr>
          <w:endnotePr>
            <w:numFmt w:val="decimal"/>
          </w:endnotePr>
          <w:pgSz w:w="11907" w:h="16840" w:code="9"/>
          <w:pgMar w:top="1701" w:right="1134" w:bottom="2268" w:left="1134" w:header="1134" w:footer="1701" w:gutter="0"/>
          <w:cols w:space="720"/>
          <w:docGrid w:linePitch="272"/>
        </w:sectPr>
      </w:pPr>
    </w:p>
    <w:p w14:paraId="0EC8BD9F" w14:textId="77777777" w:rsidR="00DE6D79" w:rsidRPr="00DE6D79" w:rsidRDefault="00DE6D79" w:rsidP="000F07F0">
      <w:pPr>
        <w:pStyle w:val="HChG"/>
      </w:pPr>
      <w:bookmarkStart w:id="115" w:name="_Toc384288952"/>
      <w:r w:rsidRPr="00DE6D79">
        <w:lastRenderedPageBreak/>
        <w:t>Annex 4A</w:t>
      </w:r>
      <w:bookmarkEnd w:id="115"/>
    </w:p>
    <w:p w14:paraId="461F4345" w14:textId="77777777" w:rsidR="00DE6D79" w:rsidRPr="00DE6D79" w:rsidRDefault="000F07F0" w:rsidP="000F07F0">
      <w:pPr>
        <w:pStyle w:val="HChG"/>
      </w:pPr>
      <w:r>
        <w:tab/>
      </w:r>
      <w:r>
        <w:tab/>
      </w:r>
      <w:bookmarkStart w:id="116" w:name="_Toc384288953"/>
      <w:r w:rsidR="00DE6D79" w:rsidRPr="00DE6D79">
        <w:t xml:space="preserve">Provisions on the approval of the CNG automatic valve, </w:t>
      </w:r>
      <w:r w:rsidR="00DE6D79" w:rsidRPr="00DE6D79">
        <w:br/>
      </w:r>
      <w:r w:rsidR="00DE6D79" w:rsidRPr="00DE6D79">
        <w:rPr>
          <w:bCs/>
        </w:rPr>
        <w:t>non-return valve,</w:t>
      </w:r>
      <w:r w:rsidR="00DE6D79" w:rsidRPr="00DE6D79">
        <w:t xml:space="preserve"> pressure relief valve, pressure relief device </w:t>
      </w:r>
      <w:r w:rsidR="00DE6D79" w:rsidRPr="00DE6D79">
        <w:rPr>
          <w:bCs/>
        </w:rPr>
        <w:t>(temperature triggered)</w:t>
      </w:r>
      <w:r w:rsidR="00DE6D79" w:rsidRPr="00DE6D79">
        <w:t xml:space="preserve">, excess flow valve, </w:t>
      </w:r>
      <w:r w:rsidR="00DE6D79" w:rsidRPr="00DE6D79">
        <w:rPr>
          <w:bCs/>
        </w:rPr>
        <w:t>manual valve and the pressure relief device (pressure triggered)</w:t>
      </w:r>
      <w:bookmarkEnd w:id="116"/>
    </w:p>
    <w:p w14:paraId="386484FC" w14:textId="77777777" w:rsidR="00DE6D79" w:rsidRPr="00DE6D79" w:rsidRDefault="00DE6D79" w:rsidP="00DE6D79">
      <w:pPr>
        <w:keepNext/>
        <w:keepLines/>
        <w:tabs>
          <w:tab w:val="left" w:pos="2268"/>
        </w:tabs>
        <w:spacing w:after="120" w:line="240" w:lineRule="auto"/>
        <w:ind w:left="2268" w:right="1134" w:hanging="1134"/>
        <w:jc w:val="both"/>
      </w:pPr>
      <w:r w:rsidRPr="00DE6D79">
        <w:t>1.</w:t>
      </w:r>
      <w:r w:rsidRPr="00DE6D79">
        <w:tab/>
        <w:t>The purpose of this annex is to determine the provisions on the approval of the automatic valve, the non-return valve, the pressure relief valve, the pressure relief device and the excess flow valve.</w:t>
      </w:r>
    </w:p>
    <w:p w14:paraId="034E8600" w14:textId="77777777" w:rsidR="00DE6D79" w:rsidRPr="00DE6D79" w:rsidRDefault="00DE6D79" w:rsidP="00DE6D79">
      <w:pPr>
        <w:spacing w:after="120" w:line="240" w:lineRule="auto"/>
        <w:ind w:left="2268" w:right="1134" w:hanging="1134"/>
        <w:jc w:val="both"/>
      </w:pPr>
      <w:r w:rsidRPr="00DE6D79">
        <w:t>2.</w:t>
      </w:r>
      <w:r w:rsidRPr="00DE6D79">
        <w:tab/>
        <w:t>The CNG automatic valve</w:t>
      </w:r>
    </w:p>
    <w:p w14:paraId="7677684B" w14:textId="77777777" w:rsidR="00DE6D79" w:rsidRPr="00DE6D79" w:rsidRDefault="00DE6D79" w:rsidP="00DE6D79">
      <w:pPr>
        <w:spacing w:after="120" w:line="240" w:lineRule="auto"/>
        <w:ind w:left="2268" w:right="1134" w:hanging="1134"/>
        <w:jc w:val="both"/>
      </w:pPr>
      <w:r w:rsidRPr="00DE6D79">
        <w:t>2.1.</w:t>
      </w:r>
      <w:r w:rsidRPr="00DE6D79">
        <w:tab/>
        <w:t>The materials constituting the CNG automatic valve which are in contact with the CNG when operating, shall be compatible with the test CNG. In order to verify this compatibility the procedure described in Annex 5D shall be used.</w:t>
      </w:r>
    </w:p>
    <w:p w14:paraId="5DE8EB39" w14:textId="77777777" w:rsidR="00DE6D79" w:rsidRPr="00DE6D79" w:rsidRDefault="00DE6D79" w:rsidP="00DE6D79">
      <w:pPr>
        <w:spacing w:after="120" w:line="240" w:lineRule="auto"/>
        <w:ind w:left="2268" w:right="1134" w:hanging="1134"/>
        <w:jc w:val="both"/>
      </w:pPr>
      <w:r w:rsidRPr="00DE6D79">
        <w:t>2.2.</w:t>
      </w:r>
      <w:r w:rsidRPr="00DE6D79">
        <w:tab/>
        <w:t>Operating specifications</w:t>
      </w:r>
    </w:p>
    <w:p w14:paraId="4B94E2B7" w14:textId="77777777" w:rsidR="00DE6D79" w:rsidRPr="00DE6D79" w:rsidRDefault="00DE6D79" w:rsidP="00DE6D79">
      <w:pPr>
        <w:spacing w:after="120" w:line="240" w:lineRule="auto"/>
        <w:ind w:left="2268" w:right="1134" w:hanging="1134"/>
        <w:jc w:val="both"/>
      </w:pPr>
      <w:r w:rsidRPr="00DE6D79">
        <w:t>2.2.1.</w:t>
      </w:r>
      <w:r w:rsidRPr="00DE6D79">
        <w:tab/>
        <w:t>The CNG automatic valve shall be so designed as to withstand a pressure of 1.5 times the working pressure (MPa) without leakage and deformation.</w:t>
      </w:r>
    </w:p>
    <w:p w14:paraId="29CA6DBC" w14:textId="77777777" w:rsidR="00DE6D79" w:rsidRPr="00DE6D79" w:rsidRDefault="00DE6D79" w:rsidP="00DE6D79">
      <w:pPr>
        <w:spacing w:after="120" w:line="240" w:lineRule="auto"/>
        <w:ind w:left="2268" w:right="1134" w:hanging="1134"/>
        <w:jc w:val="both"/>
      </w:pPr>
      <w:r w:rsidRPr="00DE6D79">
        <w:t>2.2.2.</w:t>
      </w:r>
      <w:r w:rsidRPr="00DE6D79">
        <w:tab/>
        <w:t>The CNG automatic valve shall be so designed as to be leak-proof at a pressure of 1.5 times the working pressure (MPa) (see Annex 5B).</w:t>
      </w:r>
    </w:p>
    <w:p w14:paraId="55E08450" w14:textId="77777777" w:rsidR="00DE6D79" w:rsidRDefault="00DE6D79" w:rsidP="00DE6D79">
      <w:pPr>
        <w:spacing w:after="120" w:line="240" w:lineRule="auto"/>
        <w:ind w:left="2268" w:right="1134" w:hanging="1134"/>
        <w:jc w:val="both"/>
      </w:pPr>
      <w:r w:rsidRPr="00DE6D79">
        <w:t>2.2.3.</w:t>
      </w:r>
      <w:r w:rsidRPr="00DE6D79">
        <w:tab/>
        <w:t>The CNG automatic valve, being in the normal position of use specified by the manufacturer, is submitted to 20,000 operations; then it is deactivated. The automatic valve shall remain leak-proof at a pressure of 1.5 times the working pressure (MPa) (see Annex 5B).</w:t>
      </w:r>
    </w:p>
    <w:p w14:paraId="2140C1B0" w14:textId="77777777" w:rsidR="00143247" w:rsidRPr="00001673" w:rsidRDefault="00143247" w:rsidP="00143247">
      <w:pPr>
        <w:spacing w:after="120" w:line="240" w:lineRule="auto"/>
        <w:ind w:left="2268" w:right="1134" w:hanging="1134"/>
        <w:jc w:val="both"/>
        <w:rPr>
          <w:bCs/>
          <w:lang w:val="en-US"/>
        </w:rPr>
      </w:pPr>
      <w:r w:rsidRPr="00001673">
        <w:rPr>
          <w:bCs/>
          <w:lang w:val="en-US"/>
        </w:rPr>
        <w:t>2.2.4.</w:t>
      </w:r>
      <w:r w:rsidRPr="00001673">
        <w:rPr>
          <w:bCs/>
          <w:lang w:val="en-US"/>
        </w:rPr>
        <w:tab/>
      </w:r>
      <w:r w:rsidRPr="00001673">
        <w:rPr>
          <w:bCs/>
        </w:rPr>
        <w:t>If the automatic valve is closed during commanded stop phases,</w:t>
      </w:r>
      <w:r w:rsidRPr="00001673">
        <w:rPr>
          <w:bCs/>
          <w:lang w:val="en-US"/>
        </w:rPr>
        <w:t xml:space="preserve"> t</w:t>
      </w:r>
      <w:r w:rsidRPr="00001673">
        <w:rPr>
          <w:bCs/>
        </w:rPr>
        <w:t xml:space="preserve">he valve </w:t>
      </w:r>
      <w:r w:rsidRPr="00001673">
        <w:rPr>
          <w:bCs/>
          <w:lang w:val="en-US"/>
        </w:rPr>
        <w:t>shall be submitted to the following numbers of operations during test according paragraph 2.2.3. above:</w:t>
      </w:r>
    </w:p>
    <w:p w14:paraId="4C53417F" w14:textId="77777777" w:rsidR="00143247" w:rsidRPr="00001673" w:rsidRDefault="00143247" w:rsidP="00143247">
      <w:pPr>
        <w:autoSpaceDE w:val="0"/>
        <w:autoSpaceDN w:val="0"/>
        <w:adjustRightInd w:val="0"/>
        <w:spacing w:after="120" w:line="240" w:lineRule="auto"/>
        <w:ind w:left="2835" w:right="1134" w:hanging="567"/>
        <w:jc w:val="both"/>
        <w:rPr>
          <w:lang w:val="en-US"/>
        </w:rPr>
      </w:pPr>
      <w:r w:rsidRPr="00001673">
        <w:rPr>
          <w:bCs/>
          <w:lang w:val="en-US"/>
        </w:rPr>
        <w:t>(a)</w:t>
      </w:r>
      <w:r w:rsidRPr="00001673">
        <w:rPr>
          <w:bCs/>
          <w:lang w:val="en-US"/>
        </w:rPr>
        <w:tab/>
        <w:t xml:space="preserve">200,000 cycles (mark "H1") if </w:t>
      </w:r>
      <w:r w:rsidRPr="00001673">
        <w:rPr>
          <w:lang w:val="en-US"/>
        </w:rPr>
        <w:t>the engine shuts off automatically when the vehicle comes to a halt;</w:t>
      </w:r>
    </w:p>
    <w:p w14:paraId="310486B2" w14:textId="77777777" w:rsidR="00143247" w:rsidRPr="00001673" w:rsidRDefault="00143247" w:rsidP="00143247">
      <w:pPr>
        <w:autoSpaceDE w:val="0"/>
        <w:autoSpaceDN w:val="0"/>
        <w:adjustRightInd w:val="0"/>
        <w:spacing w:after="120" w:line="240" w:lineRule="auto"/>
        <w:ind w:left="2835" w:right="1134" w:hanging="567"/>
        <w:jc w:val="both"/>
        <w:rPr>
          <w:lang w:val="en-US"/>
        </w:rPr>
      </w:pPr>
      <w:r w:rsidRPr="00001673">
        <w:rPr>
          <w:bCs/>
          <w:lang w:val="en-US"/>
        </w:rPr>
        <w:t>(b)</w:t>
      </w:r>
      <w:r w:rsidRPr="00001673">
        <w:rPr>
          <w:bCs/>
          <w:lang w:val="en-US"/>
        </w:rPr>
        <w:tab/>
        <w:t>500,000 cycles (mark "H2")</w:t>
      </w:r>
      <w:r w:rsidRPr="00001673">
        <w:rPr>
          <w:lang w:val="en-US"/>
        </w:rPr>
        <w:t xml:space="preserve"> if, in addition to (a), the engine also shuts off automatically when the vehicle drives with the electric motor only;</w:t>
      </w:r>
    </w:p>
    <w:p w14:paraId="15B0212D" w14:textId="77777777" w:rsidR="00143247" w:rsidRPr="00001673" w:rsidRDefault="00143247" w:rsidP="00143247">
      <w:pPr>
        <w:autoSpaceDE w:val="0"/>
        <w:autoSpaceDN w:val="0"/>
        <w:adjustRightInd w:val="0"/>
        <w:spacing w:after="120" w:line="240" w:lineRule="auto"/>
        <w:ind w:left="2835" w:right="1134" w:hanging="567"/>
        <w:jc w:val="both"/>
        <w:rPr>
          <w:bCs/>
          <w:lang w:val="en-US"/>
        </w:rPr>
      </w:pPr>
      <w:r w:rsidRPr="00001673">
        <w:rPr>
          <w:bCs/>
          <w:lang w:val="en-US"/>
        </w:rPr>
        <w:t>(c)</w:t>
      </w:r>
      <w:r w:rsidRPr="00001673">
        <w:rPr>
          <w:bCs/>
          <w:lang w:val="en-US"/>
        </w:rPr>
        <w:tab/>
        <w:t xml:space="preserve">1,000,000 cycles (mark "H3") if, </w:t>
      </w:r>
      <w:r w:rsidRPr="00001673">
        <w:rPr>
          <w:lang w:val="en-US"/>
        </w:rPr>
        <w:t>in addition to (a) or (b), the engine also shuts off automatically when the accelerator pedal is released.</w:t>
      </w:r>
    </w:p>
    <w:p w14:paraId="20F56BE7" w14:textId="77777777" w:rsidR="00143247" w:rsidRPr="00DE6D79" w:rsidRDefault="00143247" w:rsidP="00143247">
      <w:pPr>
        <w:spacing w:after="120" w:line="240" w:lineRule="auto"/>
        <w:ind w:left="2268" w:right="1134"/>
        <w:jc w:val="both"/>
      </w:pPr>
      <w:r w:rsidRPr="00001673">
        <w:rPr>
          <w:bCs/>
          <w:lang w:val="en-US"/>
        </w:rPr>
        <w:t>Notwithstanding the above-mentioned provisions, the valve complying with (b) shall be deemed to satisfy (a), and the valve complying with (c) shall be deemed to satisfy (a) and (b).</w:t>
      </w:r>
    </w:p>
    <w:p w14:paraId="02394B5F" w14:textId="03DD842F" w:rsidR="00DE6D79" w:rsidRPr="00DE6D79" w:rsidRDefault="00DE6D79" w:rsidP="00DE6D79">
      <w:pPr>
        <w:spacing w:after="120" w:line="240" w:lineRule="auto"/>
        <w:ind w:left="2268" w:right="1134" w:hanging="1134"/>
        <w:jc w:val="both"/>
      </w:pPr>
      <w:r w:rsidRPr="00DE6D79">
        <w:t>2.2.</w:t>
      </w:r>
      <w:r w:rsidR="00143247">
        <w:t>5</w:t>
      </w:r>
      <w:r w:rsidRPr="00DE6D79">
        <w:t>.</w:t>
      </w:r>
      <w:r w:rsidRPr="00DE6D79">
        <w:tab/>
        <w:t>The CNG automatic valve shall be so designed to operate at temperatures as specified in Annex 5O.</w:t>
      </w:r>
    </w:p>
    <w:p w14:paraId="6B0D35CE" w14:textId="77777777" w:rsidR="00DE6D79" w:rsidRPr="00DE6D79" w:rsidRDefault="00DE6D79" w:rsidP="00DE6D79">
      <w:pPr>
        <w:spacing w:after="120" w:line="240" w:lineRule="auto"/>
        <w:ind w:left="2268" w:right="1134" w:hanging="1134"/>
        <w:jc w:val="both"/>
      </w:pPr>
      <w:r w:rsidRPr="00DE6D79">
        <w:t>2.3.</w:t>
      </w:r>
      <w:r w:rsidRPr="00DE6D79">
        <w:tab/>
        <w:t>The electrical system, if existing, shall be isolated from the body of the automatic valve. Isolation resistance shall be &gt; 10 MΩ.</w:t>
      </w:r>
    </w:p>
    <w:p w14:paraId="74D605D0" w14:textId="77777777" w:rsidR="00DE6D79" w:rsidRPr="00DE6D79" w:rsidRDefault="00DE6D79" w:rsidP="00DE6D79">
      <w:pPr>
        <w:spacing w:after="120" w:line="240" w:lineRule="auto"/>
        <w:ind w:left="2268" w:right="1134" w:hanging="1134"/>
        <w:jc w:val="both"/>
      </w:pPr>
      <w:r w:rsidRPr="00DE6D79">
        <w:t>2.4.</w:t>
      </w:r>
      <w:r w:rsidRPr="00DE6D79">
        <w:tab/>
        <w:t>The automatic valve activated by an electric current shall be in a "closed" position when the current is switched off.</w:t>
      </w:r>
    </w:p>
    <w:p w14:paraId="51A9F592" w14:textId="77777777" w:rsidR="00DE6D79" w:rsidRPr="00DE6D79" w:rsidRDefault="00DE6D79" w:rsidP="00DE6D79">
      <w:pPr>
        <w:spacing w:after="120" w:line="240" w:lineRule="auto"/>
        <w:ind w:left="2268" w:right="1134" w:hanging="1134"/>
        <w:jc w:val="both"/>
      </w:pPr>
      <w:r w:rsidRPr="00DE6D79">
        <w:lastRenderedPageBreak/>
        <w:t>2.5.</w:t>
      </w:r>
      <w:r w:rsidRPr="00DE6D79">
        <w:tab/>
        <w:t>The automatic valve has to comply with the test procedures for the Class component determined according to the scheme in Figure 1-1 of paragraph 3. of this Regulation.</w:t>
      </w:r>
    </w:p>
    <w:p w14:paraId="003EC95F" w14:textId="77777777" w:rsidR="00DE6D79" w:rsidRPr="00DE6D79" w:rsidRDefault="00DE6D79" w:rsidP="00DE6D79">
      <w:pPr>
        <w:spacing w:after="120" w:line="240" w:lineRule="auto"/>
        <w:ind w:left="2268" w:right="1134" w:hanging="1134"/>
        <w:jc w:val="both"/>
      </w:pPr>
      <w:r w:rsidRPr="00DE6D79">
        <w:t>3.</w:t>
      </w:r>
      <w:r w:rsidRPr="00DE6D79">
        <w:tab/>
        <w:t>The non-return valve</w:t>
      </w:r>
    </w:p>
    <w:p w14:paraId="03BFE123" w14:textId="77777777" w:rsidR="00DE6D79" w:rsidRPr="00DE6D79" w:rsidRDefault="00DE6D79" w:rsidP="00DE6D79">
      <w:pPr>
        <w:spacing w:after="120" w:line="240" w:lineRule="auto"/>
        <w:ind w:left="2268" w:right="1134" w:hanging="1134"/>
        <w:jc w:val="both"/>
      </w:pPr>
      <w:r w:rsidRPr="00DE6D79">
        <w:t>3.1.</w:t>
      </w:r>
      <w:r w:rsidRPr="00DE6D79">
        <w:tab/>
        <w:t>The materials constituting the non-return valve which are in contact with the CNG when operating, shall be compatible with the test CNG. In order to verify this compatibility the procedure described in Annex 5D shall be used.</w:t>
      </w:r>
    </w:p>
    <w:p w14:paraId="732CA1DA" w14:textId="77777777" w:rsidR="00DE6D79" w:rsidRPr="00DE6D79" w:rsidRDefault="00DE6D79" w:rsidP="00DE6D79">
      <w:pPr>
        <w:spacing w:after="120" w:line="240" w:lineRule="auto"/>
        <w:ind w:left="2268" w:right="1134" w:hanging="1134"/>
        <w:jc w:val="both"/>
      </w:pPr>
      <w:r w:rsidRPr="00DE6D79">
        <w:t>3.2.</w:t>
      </w:r>
      <w:r w:rsidRPr="00DE6D79">
        <w:tab/>
        <w:t>Operating specifications</w:t>
      </w:r>
    </w:p>
    <w:p w14:paraId="124A21DE" w14:textId="77777777" w:rsidR="00DE6D79" w:rsidRPr="00DE6D79" w:rsidRDefault="00DE6D79" w:rsidP="00DE6D79">
      <w:pPr>
        <w:spacing w:after="120" w:line="240" w:lineRule="auto"/>
        <w:ind w:left="2268" w:right="1134" w:hanging="1134"/>
        <w:jc w:val="both"/>
      </w:pPr>
      <w:r w:rsidRPr="00DE6D79">
        <w:t>3.2.1.</w:t>
      </w:r>
      <w:r w:rsidRPr="00DE6D79">
        <w:tab/>
        <w:t>The non-return valve shall be so designed as to withstand a pressure of 1.5 times the working pressure (MPa) without leakage and deformation.</w:t>
      </w:r>
    </w:p>
    <w:p w14:paraId="4102041C" w14:textId="77777777" w:rsidR="00DE6D79" w:rsidRPr="00DE6D79" w:rsidRDefault="00DE6D79" w:rsidP="00DE6D79">
      <w:pPr>
        <w:spacing w:after="120" w:line="240" w:lineRule="auto"/>
        <w:ind w:left="2268" w:right="1134" w:hanging="1134"/>
        <w:jc w:val="both"/>
      </w:pPr>
      <w:r w:rsidRPr="00DE6D79">
        <w:t>3.2.2.</w:t>
      </w:r>
      <w:r w:rsidRPr="00DE6D79">
        <w:tab/>
        <w:t>The non-return valve shall be so designed as to be leak-proof (external) at a pressure of 1.5 times the working pressure (MPa) (see Annex 5B).</w:t>
      </w:r>
    </w:p>
    <w:p w14:paraId="05648470" w14:textId="77777777" w:rsidR="00DE6D79" w:rsidRPr="00DE6D79" w:rsidRDefault="00DE6D79" w:rsidP="00DE6D79">
      <w:pPr>
        <w:spacing w:after="120" w:line="240" w:lineRule="auto"/>
        <w:ind w:left="2268" w:right="1134" w:hanging="1134"/>
        <w:jc w:val="both"/>
      </w:pPr>
      <w:r w:rsidRPr="00DE6D79">
        <w:t>3.2.3.</w:t>
      </w:r>
      <w:r w:rsidRPr="00DE6D79">
        <w:tab/>
        <w:t>The non-return valve, being in the normal position of use specified by the manufacturer, is submitted to 20,000 operations; then it is deactivated. The non-return valve shall remain leak-proof (external) at a pressure of 1.5 times the working pressure (MPa) (see Annex 5B).</w:t>
      </w:r>
    </w:p>
    <w:p w14:paraId="7C395D21" w14:textId="77777777" w:rsidR="00DE6D79" w:rsidRPr="00DE6D79" w:rsidRDefault="00DE6D79" w:rsidP="00DE6D79">
      <w:pPr>
        <w:spacing w:after="120" w:line="240" w:lineRule="auto"/>
        <w:ind w:left="2268" w:right="1134" w:hanging="1134"/>
        <w:jc w:val="both"/>
      </w:pPr>
      <w:r w:rsidRPr="00DE6D79">
        <w:t>3.2.4.</w:t>
      </w:r>
      <w:r w:rsidRPr="00DE6D79">
        <w:tab/>
        <w:t>The non-return valve shall be so designed to operate at temperatures as specified in Annex 5O.</w:t>
      </w:r>
    </w:p>
    <w:p w14:paraId="3FB6ADC7" w14:textId="77777777" w:rsidR="00DE6D79" w:rsidRPr="00DE6D79" w:rsidRDefault="00DE6D79" w:rsidP="00DE6D79">
      <w:pPr>
        <w:spacing w:after="120" w:line="240" w:lineRule="auto"/>
        <w:ind w:left="2268" w:right="1134" w:hanging="1134"/>
        <w:jc w:val="both"/>
      </w:pPr>
      <w:r w:rsidRPr="00DE6D79">
        <w:t>3.3.</w:t>
      </w:r>
      <w:r w:rsidRPr="00DE6D79">
        <w:tab/>
        <w:t>The non-return valve has to comply with the test procedures for the Class component determined according to the scheme in Figure 1-1 of paragraph 3. of this Regulation.</w:t>
      </w:r>
    </w:p>
    <w:p w14:paraId="5E358F9F" w14:textId="77777777" w:rsidR="00DE6D79" w:rsidRPr="00DE6D79" w:rsidRDefault="00DE6D79" w:rsidP="00DE6D79">
      <w:pPr>
        <w:spacing w:after="120" w:line="240" w:lineRule="auto"/>
        <w:ind w:left="2268" w:right="1134" w:hanging="1134"/>
        <w:jc w:val="both"/>
      </w:pPr>
      <w:r w:rsidRPr="00DE6D79">
        <w:t>4.</w:t>
      </w:r>
      <w:r w:rsidRPr="00DE6D79">
        <w:tab/>
        <w:t>The pressure relief valve and pressure relief device</w:t>
      </w:r>
    </w:p>
    <w:p w14:paraId="47D3A8EB" w14:textId="77777777" w:rsidR="00DE6D79" w:rsidRPr="00DE6D79" w:rsidRDefault="00DE6D79" w:rsidP="00DE6D79">
      <w:pPr>
        <w:spacing w:after="120" w:line="240" w:lineRule="auto"/>
        <w:ind w:left="2268" w:right="1134" w:hanging="1134"/>
        <w:jc w:val="both"/>
      </w:pPr>
      <w:r w:rsidRPr="00DE6D79">
        <w:t>4.1.</w:t>
      </w:r>
      <w:r w:rsidRPr="00DE6D79">
        <w:tab/>
        <w:t>The materials constituting the pressure relief valve and pressure relief device which are in contact with the CNG when operating, shall be compatible with the test CNG. In order to verify this compatibility, the procedure described in Annex 5D shall be used.</w:t>
      </w:r>
    </w:p>
    <w:p w14:paraId="1E041744" w14:textId="77777777" w:rsidR="00DE6D79" w:rsidRPr="00DE6D79" w:rsidRDefault="00DE6D79" w:rsidP="00DE6D79">
      <w:pPr>
        <w:spacing w:after="120" w:line="240" w:lineRule="auto"/>
        <w:ind w:left="2268" w:right="1134" w:hanging="1134"/>
        <w:jc w:val="both"/>
      </w:pPr>
      <w:r w:rsidRPr="00DE6D79">
        <w:t>4.2.</w:t>
      </w:r>
      <w:r w:rsidRPr="00DE6D79">
        <w:tab/>
        <w:t>Operating specifications</w:t>
      </w:r>
    </w:p>
    <w:p w14:paraId="1DFD41A7" w14:textId="77777777" w:rsidR="00DE6D79" w:rsidRDefault="00DE6D79" w:rsidP="00DE6D79">
      <w:pPr>
        <w:spacing w:after="120" w:line="240" w:lineRule="auto"/>
        <w:ind w:left="2268" w:right="1134" w:hanging="1134"/>
        <w:jc w:val="both"/>
      </w:pPr>
      <w:r w:rsidRPr="00DE6D79">
        <w:t>4.2.1.</w:t>
      </w:r>
      <w:r w:rsidRPr="00DE6D79">
        <w:tab/>
        <w:t>The pressure relief valve and pressure relief device in Class 0 shall be so designed as to withstand a pressure of 1.5 times the working pressure (MPa) with the outlet closed off.</w:t>
      </w:r>
    </w:p>
    <w:p w14:paraId="17CC751E" w14:textId="77777777" w:rsidR="00F65FA7" w:rsidRPr="00DE6D79" w:rsidRDefault="00F65FA7" w:rsidP="00DE6D79">
      <w:pPr>
        <w:spacing w:after="120" w:line="240" w:lineRule="auto"/>
        <w:ind w:left="2268" w:right="1134" w:hanging="1134"/>
        <w:jc w:val="both"/>
      </w:pPr>
      <w:r w:rsidRPr="000F1A70">
        <w:rPr>
          <w:lang w:val="en-US"/>
        </w:rPr>
        <w:t>4.2.2.</w:t>
      </w:r>
      <w:r w:rsidRPr="000F1A70">
        <w:rPr>
          <w:lang w:val="en-US"/>
        </w:rPr>
        <w:tab/>
        <w:t>The pressure relief valve and pressure relief device in Class 6 shall be so designed as to withstand a pressure of 1.5 times the working pressure (MPa) with the outlet closed off.</w:t>
      </w:r>
    </w:p>
    <w:p w14:paraId="19B5C463" w14:textId="6424BF49" w:rsidR="00DE6D79" w:rsidRPr="00DE6D79" w:rsidRDefault="00DE6D79" w:rsidP="00DE6D79">
      <w:pPr>
        <w:spacing w:after="120" w:line="240" w:lineRule="auto"/>
        <w:ind w:left="2268" w:right="1134" w:hanging="1134"/>
        <w:jc w:val="both"/>
      </w:pPr>
      <w:r w:rsidRPr="00DE6D79">
        <w:t>4.2.</w:t>
      </w:r>
      <w:r w:rsidR="00F65FA7">
        <w:t>3</w:t>
      </w:r>
      <w:r w:rsidRPr="00DE6D79">
        <w:t>.</w:t>
      </w:r>
      <w:r w:rsidRPr="00DE6D79">
        <w:tab/>
        <w:t>The pressure relief valve and pressure relief device of Class 1 shall be so designed as to be leak-proof at a pressure of 1.5 times the working pressure (MPa) with the outlet closed off (see Annex 5B).</w:t>
      </w:r>
    </w:p>
    <w:p w14:paraId="6D3BBE30" w14:textId="416C27FE" w:rsidR="00DE6D79" w:rsidRPr="00DE6D79" w:rsidRDefault="00DE6D79" w:rsidP="00DE6D79">
      <w:pPr>
        <w:spacing w:after="120" w:line="240" w:lineRule="auto"/>
        <w:ind w:left="2268" w:right="1134" w:hanging="1134"/>
        <w:jc w:val="both"/>
      </w:pPr>
      <w:r w:rsidRPr="00DE6D79">
        <w:t>4.2.</w:t>
      </w:r>
      <w:r w:rsidR="00F65FA7">
        <w:t>4</w:t>
      </w:r>
      <w:r w:rsidRPr="00DE6D79">
        <w:t>.</w:t>
      </w:r>
      <w:r w:rsidRPr="00DE6D79">
        <w:tab/>
        <w:t>The pressure relief valve of Class 2 shall be so designed as to be leak-proof at twice the working pressure with the outlets closed off.</w:t>
      </w:r>
    </w:p>
    <w:p w14:paraId="27FC286E" w14:textId="6D4722E6" w:rsidR="00DE6D79" w:rsidRPr="00DE6D79" w:rsidRDefault="00DE6D79" w:rsidP="00DE6D79">
      <w:pPr>
        <w:spacing w:after="120" w:line="240" w:lineRule="auto"/>
        <w:ind w:left="2268" w:right="1134" w:hanging="1134"/>
        <w:jc w:val="both"/>
      </w:pPr>
      <w:r w:rsidRPr="00DE6D79">
        <w:t>4.2.</w:t>
      </w:r>
      <w:r w:rsidR="00F65FA7">
        <w:t>5</w:t>
      </w:r>
      <w:r w:rsidRPr="00DE6D79">
        <w:t>.</w:t>
      </w:r>
      <w:r w:rsidRPr="00DE6D79">
        <w:tab/>
        <w:t>The pressure relief device shall be so designed to open the fuse at a temperature of 110 °C ± 10 °C.</w:t>
      </w:r>
    </w:p>
    <w:p w14:paraId="0FA7DA82" w14:textId="5D12B369" w:rsidR="00DE6D79" w:rsidRDefault="00DE6D79" w:rsidP="00DE6D79">
      <w:pPr>
        <w:spacing w:after="120" w:line="240" w:lineRule="auto"/>
        <w:ind w:left="2268" w:right="1134" w:hanging="1134"/>
        <w:jc w:val="both"/>
      </w:pPr>
      <w:r w:rsidRPr="00DE6D79">
        <w:t>4.2.</w:t>
      </w:r>
      <w:r w:rsidR="00F65FA7">
        <w:t>6</w:t>
      </w:r>
      <w:r w:rsidRPr="00DE6D79">
        <w:t>.</w:t>
      </w:r>
      <w:r w:rsidRPr="00DE6D79">
        <w:tab/>
        <w:t>The pressure relief valve of Class 0 shall be so designed to operate at temperatures from -40 °C to 85 °C.</w:t>
      </w:r>
    </w:p>
    <w:p w14:paraId="357658D6" w14:textId="77777777" w:rsidR="00C33F88" w:rsidRPr="00DE6D79" w:rsidRDefault="00C33F88" w:rsidP="00DE6D79">
      <w:pPr>
        <w:spacing w:after="120" w:line="240" w:lineRule="auto"/>
        <w:ind w:left="2268" w:right="1134" w:hanging="1134"/>
        <w:jc w:val="both"/>
      </w:pPr>
      <w:r w:rsidRPr="000F1A70">
        <w:rPr>
          <w:lang w:val="en-US"/>
        </w:rPr>
        <w:t>4.2.7.</w:t>
      </w:r>
      <w:r w:rsidRPr="000F1A70">
        <w:rPr>
          <w:lang w:val="en-US"/>
        </w:rPr>
        <w:tab/>
        <w:t>The pressure relief valve of Class 6 shall be so designed to operate at temperatures as specified in Annex 5O.</w:t>
      </w:r>
    </w:p>
    <w:p w14:paraId="183AD8A5" w14:textId="77777777" w:rsidR="00DE6D79" w:rsidRPr="00DE6D79" w:rsidRDefault="00DE6D79" w:rsidP="00DE6D79">
      <w:pPr>
        <w:spacing w:after="120" w:line="240" w:lineRule="auto"/>
        <w:ind w:left="2268" w:right="1134" w:hanging="1134"/>
        <w:jc w:val="both"/>
      </w:pPr>
      <w:r w:rsidRPr="00DE6D79">
        <w:lastRenderedPageBreak/>
        <w:t>4.3.</w:t>
      </w:r>
      <w:r w:rsidRPr="00DE6D79">
        <w:tab/>
        <w:t>The pressure relief valve and pressure relief device have to comply with the test procedures for the Class component determined according to the scheme in Figure 1-1 of paragraph 3. of this Regulation.</w:t>
      </w:r>
    </w:p>
    <w:p w14:paraId="2495EFAF" w14:textId="77777777" w:rsidR="00DE6D79" w:rsidRPr="00DE6D79" w:rsidRDefault="00DE6D79" w:rsidP="00DE6D79">
      <w:pPr>
        <w:spacing w:after="120" w:line="240" w:lineRule="auto"/>
        <w:ind w:left="2268" w:right="1134" w:hanging="1134"/>
        <w:jc w:val="both"/>
      </w:pPr>
      <w:r w:rsidRPr="00DE6D79">
        <w:t>5.</w:t>
      </w:r>
      <w:r w:rsidRPr="00DE6D79">
        <w:tab/>
        <w:t>The excess flow valve</w:t>
      </w:r>
    </w:p>
    <w:p w14:paraId="2718D9D4" w14:textId="77777777" w:rsidR="00DE6D79" w:rsidRPr="00DE6D79" w:rsidRDefault="00DE6D79" w:rsidP="00DE6D79">
      <w:pPr>
        <w:spacing w:after="120" w:line="240" w:lineRule="auto"/>
        <w:ind w:left="2268" w:right="1134" w:hanging="1134"/>
        <w:jc w:val="both"/>
      </w:pPr>
      <w:r w:rsidRPr="00DE6D79">
        <w:t>5.1.</w:t>
      </w:r>
      <w:r w:rsidRPr="00DE6D79">
        <w:tab/>
        <w:t>The materials constituting the excess flow valve which are in contact with the CNG when operating, shall be compatible with the test CNG. In order to verify this compatibility, the procedure described in Annex 5D shall be used.</w:t>
      </w:r>
    </w:p>
    <w:p w14:paraId="7F6957E7" w14:textId="77777777" w:rsidR="00DE6D79" w:rsidRPr="00DE6D79" w:rsidRDefault="00DE6D79" w:rsidP="00DE6D79">
      <w:pPr>
        <w:spacing w:after="120" w:line="240" w:lineRule="auto"/>
        <w:ind w:left="2268" w:right="1134" w:hanging="1134"/>
        <w:jc w:val="both"/>
      </w:pPr>
      <w:r w:rsidRPr="00DE6D79">
        <w:t>5.2.</w:t>
      </w:r>
      <w:r w:rsidRPr="00DE6D79">
        <w:tab/>
        <w:t>Operating specifications</w:t>
      </w:r>
    </w:p>
    <w:p w14:paraId="075E3A79" w14:textId="77777777" w:rsidR="00DE6D79" w:rsidRPr="00DE6D79" w:rsidRDefault="00DE6D79" w:rsidP="00DE6D79">
      <w:pPr>
        <w:spacing w:after="120" w:line="240" w:lineRule="auto"/>
        <w:ind w:left="2268" w:right="1134" w:hanging="1134"/>
        <w:jc w:val="both"/>
      </w:pPr>
      <w:r w:rsidRPr="00DE6D79">
        <w:t>5.2.1.</w:t>
      </w:r>
      <w:r w:rsidRPr="00DE6D79">
        <w:tab/>
        <w:t>The excess flow valve, if it is not integrated in the tank, shall be so designed as to withstand a pressure of 1.5 times the working pressure (MPa).</w:t>
      </w:r>
    </w:p>
    <w:p w14:paraId="44F5E9AE" w14:textId="77777777" w:rsidR="00DE6D79" w:rsidRPr="00DE6D79" w:rsidRDefault="00DE6D79" w:rsidP="00DE6D79">
      <w:pPr>
        <w:spacing w:after="120" w:line="240" w:lineRule="auto"/>
        <w:ind w:left="2268" w:right="1134" w:hanging="1134"/>
        <w:jc w:val="both"/>
      </w:pPr>
      <w:r w:rsidRPr="00DE6D79">
        <w:t>5.2.2.</w:t>
      </w:r>
      <w:r w:rsidRPr="00DE6D79">
        <w:tab/>
        <w:t>The excess flow valve shall be so designed as to be leak-proof at a pressure of 1.5 times the working pressure (MPa).</w:t>
      </w:r>
    </w:p>
    <w:p w14:paraId="29129B1E" w14:textId="77777777" w:rsidR="00DE6D79" w:rsidRPr="00DE6D79" w:rsidRDefault="00DE6D79" w:rsidP="00DE6D79">
      <w:pPr>
        <w:spacing w:after="120" w:line="240" w:lineRule="auto"/>
        <w:ind w:left="2268" w:right="1134" w:hanging="1134"/>
        <w:jc w:val="both"/>
      </w:pPr>
      <w:r w:rsidRPr="00DE6D79">
        <w:t>5.2.3.</w:t>
      </w:r>
      <w:r w:rsidRPr="00DE6D79">
        <w:tab/>
        <w:t>The excess flow valve shall be so designed to operate at temperatures as specified in Annex 5O.</w:t>
      </w:r>
    </w:p>
    <w:p w14:paraId="49D59EBF" w14:textId="77777777" w:rsidR="00DE6D79" w:rsidRPr="00DE6D79" w:rsidRDefault="00DE6D79" w:rsidP="00DE6D79">
      <w:pPr>
        <w:spacing w:after="120" w:line="240" w:lineRule="auto"/>
        <w:ind w:left="2268" w:right="1134" w:hanging="1134"/>
        <w:jc w:val="both"/>
      </w:pPr>
      <w:r w:rsidRPr="00DE6D79">
        <w:t>5.3.</w:t>
      </w:r>
      <w:r w:rsidRPr="00DE6D79">
        <w:tab/>
        <w:t>The excess flow valve shall be mounted inside the container.</w:t>
      </w:r>
    </w:p>
    <w:p w14:paraId="2337DEDA" w14:textId="77777777" w:rsidR="00DE6D79" w:rsidRPr="00DE6D79" w:rsidRDefault="00DE6D79" w:rsidP="00DE6D79">
      <w:pPr>
        <w:spacing w:after="120" w:line="240" w:lineRule="auto"/>
        <w:ind w:left="2268" w:right="1134" w:hanging="1134"/>
        <w:jc w:val="both"/>
      </w:pPr>
      <w:r w:rsidRPr="00DE6D79">
        <w:t>5.4.</w:t>
      </w:r>
      <w:r w:rsidRPr="00DE6D79">
        <w:tab/>
        <w:t>The excess flow valve shall be designed with a bypass to allow for equalization of pressures.</w:t>
      </w:r>
    </w:p>
    <w:p w14:paraId="316D2664" w14:textId="77777777" w:rsidR="00DE6D79" w:rsidRPr="00DE6D79" w:rsidRDefault="00DE6D79" w:rsidP="00DE6D79">
      <w:pPr>
        <w:spacing w:after="120" w:line="240" w:lineRule="auto"/>
        <w:ind w:left="2268" w:right="1134" w:hanging="1134"/>
        <w:jc w:val="both"/>
      </w:pPr>
      <w:r w:rsidRPr="00DE6D79">
        <w:t>5.5.</w:t>
      </w:r>
      <w:r w:rsidRPr="00DE6D79">
        <w:tab/>
        <w:t>The excess flow valve shall cut-off at a pressure difference over the valve of 650 kPa.</w:t>
      </w:r>
    </w:p>
    <w:p w14:paraId="436691F6" w14:textId="77777777" w:rsidR="00DE6D79" w:rsidRPr="00DE6D79" w:rsidRDefault="00DE6D79" w:rsidP="00DE6D79">
      <w:pPr>
        <w:spacing w:after="120" w:line="240" w:lineRule="auto"/>
        <w:ind w:left="2268" w:right="1134" w:hanging="1134"/>
        <w:jc w:val="both"/>
      </w:pPr>
      <w:r w:rsidRPr="00DE6D79">
        <w:t>5.6.</w:t>
      </w:r>
      <w:r w:rsidRPr="00DE6D79">
        <w:tab/>
        <w:t>When the excess flow valve is at cut-off position, the by-pass flow through the valve shall not exceed 0.05 normal m</w:t>
      </w:r>
      <w:r w:rsidRPr="00DE6D79">
        <w:rPr>
          <w:vertAlign w:val="superscript"/>
        </w:rPr>
        <w:t>3</w:t>
      </w:r>
      <w:r w:rsidRPr="00DE6D79">
        <w:t>/minute at a differential pressure of 10,000 kPa.</w:t>
      </w:r>
    </w:p>
    <w:p w14:paraId="50FA56B8" w14:textId="77777777" w:rsidR="00DE6D79" w:rsidRPr="00DE6D79" w:rsidRDefault="00DE6D79" w:rsidP="00DE6D79">
      <w:pPr>
        <w:spacing w:after="120" w:line="240" w:lineRule="auto"/>
        <w:ind w:left="2268" w:right="1134" w:hanging="1134"/>
        <w:jc w:val="both"/>
      </w:pPr>
      <w:r w:rsidRPr="00DE6D79">
        <w:t>5.7.</w:t>
      </w:r>
      <w:r w:rsidRPr="00DE6D79">
        <w:tab/>
        <w:t>The device have to comply with the test procedures for the Class components, specified in the scheme in Figure 1-1 of paragraph 3. of this Regulation, except overpressure, external leakage, resistance to dry heat test, ozone ageing.</w:t>
      </w:r>
    </w:p>
    <w:p w14:paraId="2EDDAE35" w14:textId="77777777" w:rsidR="00DE6D79" w:rsidRPr="00DE6D79" w:rsidRDefault="00DE6D79" w:rsidP="00DE6D79">
      <w:pPr>
        <w:spacing w:after="120" w:line="240" w:lineRule="auto"/>
        <w:ind w:left="2268" w:right="1134" w:hanging="1134"/>
        <w:jc w:val="both"/>
      </w:pPr>
      <w:r w:rsidRPr="00DE6D79">
        <w:t>6.</w:t>
      </w:r>
      <w:r w:rsidRPr="00DE6D79">
        <w:tab/>
        <w:t>The manual valve</w:t>
      </w:r>
    </w:p>
    <w:p w14:paraId="0970E72C" w14:textId="77777777" w:rsidR="00DE6D79" w:rsidRPr="00DE6D79" w:rsidRDefault="00DE6D79" w:rsidP="00DE6D79">
      <w:pPr>
        <w:spacing w:after="120" w:line="240" w:lineRule="auto"/>
        <w:ind w:left="2268" w:right="1134" w:hanging="1134"/>
        <w:jc w:val="both"/>
      </w:pPr>
      <w:r w:rsidRPr="00DE6D79">
        <w:t>6.1.</w:t>
      </w:r>
      <w:r w:rsidRPr="00DE6D79">
        <w:tab/>
        <w:t>The manual valve device in Class 0 shall be designed to withstand a pressure of 1.5 times the working pressure.</w:t>
      </w:r>
    </w:p>
    <w:p w14:paraId="4B613423" w14:textId="77777777" w:rsidR="00DE6D79" w:rsidRDefault="00DE6D79" w:rsidP="00DE6D79">
      <w:pPr>
        <w:spacing w:after="120" w:line="240" w:lineRule="auto"/>
        <w:ind w:left="2268" w:right="1134" w:hanging="1134"/>
        <w:jc w:val="both"/>
      </w:pPr>
      <w:r w:rsidRPr="00DE6D79">
        <w:t>6.2.</w:t>
      </w:r>
      <w:r w:rsidRPr="00DE6D79">
        <w:tab/>
        <w:t>The manual valve device in Class 0 shall be designed to operate at a temperature from -40 °C to 85 °C.</w:t>
      </w:r>
    </w:p>
    <w:p w14:paraId="6B1A028C" w14:textId="77777777" w:rsidR="00C33F88" w:rsidRPr="000F1A70" w:rsidRDefault="00C33F88" w:rsidP="00C33F88">
      <w:pPr>
        <w:suppressAutoHyphens w:val="0"/>
        <w:spacing w:after="120"/>
        <w:ind w:left="2268" w:right="1134" w:hanging="1134"/>
        <w:jc w:val="both"/>
        <w:rPr>
          <w:lang w:val="en-US"/>
        </w:rPr>
      </w:pPr>
      <w:r w:rsidRPr="000F1A70">
        <w:rPr>
          <w:lang w:val="en-US"/>
        </w:rPr>
        <w:t>6.3.</w:t>
      </w:r>
      <w:r w:rsidRPr="000F1A70">
        <w:rPr>
          <w:lang w:val="en-US"/>
        </w:rPr>
        <w:tab/>
        <w:t>The manual valve device in Class 6 shall be designed to withstand a pressure of 1.5 times the working pressure.</w:t>
      </w:r>
    </w:p>
    <w:p w14:paraId="46A3C5C5" w14:textId="22D5B238" w:rsidR="00DE6D79" w:rsidRPr="00DE6D79" w:rsidRDefault="00C33F88" w:rsidP="00DE6D79">
      <w:pPr>
        <w:spacing w:after="120" w:line="240" w:lineRule="auto"/>
        <w:ind w:left="2268" w:right="1134" w:hanging="1134"/>
        <w:jc w:val="both"/>
        <w:rPr>
          <w:u w:val="single"/>
        </w:rPr>
      </w:pPr>
      <w:r w:rsidRPr="000F1A70">
        <w:rPr>
          <w:lang w:val="en-US"/>
        </w:rPr>
        <w:t>6.4.</w:t>
      </w:r>
      <w:r w:rsidRPr="000F1A70">
        <w:rPr>
          <w:lang w:val="en-US"/>
        </w:rPr>
        <w:tab/>
        <w:t>The manual valve device in Class 6 shall be designed to operate at temperatures as specified in Annex 5O."</w:t>
      </w:r>
      <w:r w:rsidR="00DE6D79" w:rsidRPr="00DE6D79">
        <w:rPr>
          <w:bCs/>
        </w:rPr>
        <w:t>6.</w:t>
      </w:r>
      <w:r>
        <w:rPr>
          <w:bCs/>
        </w:rPr>
        <w:t>5</w:t>
      </w:r>
      <w:r w:rsidR="00DE6D79" w:rsidRPr="00DE6D79">
        <w:rPr>
          <w:bCs/>
        </w:rPr>
        <w:t>.</w:t>
      </w:r>
      <w:r w:rsidR="00DE6D79" w:rsidRPr="00DE6D79">
        <w:tab/>
        <w:t>Manual valve device requirements</w:t>
      </w:r>
    </w:p>
    <w:p w14:paraId="13E6EA57" w14:textId="77777777" w:rsidR="00DE6D79" w:rsidRPr="00DE6D79" w:rsidRDefault="00DE6D79" w:rsidP="00DE6D79">
      <w:pPr>
        <w:spacing w:after="120" w:line="240" w:lineRule="auto"/>
        <w:ind w:left="2268" w:right="1134"/>
        <w:jc w:val="both"/>
      </w:pPr>
      <w:r w:rsidRPr="00DE6D79">
        <w:t>One specimen shall be submitted to a fatigue test at a pressure cycling rate not to exceed 4 cycles per minute as follows: held at 20 °C while pressured for 2,000 cycles between 2 MPa and 26 MPa</w:t>
      </w:r>
      <w:r w:rsidR="00C33F88">
        <w:t xml:space="preserve"> </w:t>
      </w:r>
      <w:r w:rsidR="00C33F88" w:rsidRPr="000F1A70">
        <w:rPr>
          <w:lang w:val="en-US"/>
        </w:rPr>
        <w:t>(for Class 0) or between 2 MPa and declared working pressure (for Class 6)</w:t>
      </w:r>
      <w:r w:rsidRPr="00DE6D79">
        <w:t>.</w:t>
      </w:r>
    </w:p>
    <w:p w14:paraId="1CB8C1EE" w14:textId="77777777" w:rsidR="00DE6D79" w:rsidRPr="00DE6D79" w:rsidRDefault="00DE6D79" w:rsidP="00DE6D79">
      <w:pPr>
        <w:spacing w:after="120" w:line="240" w:lineRule="auto"/>
        <w:ind w:left="2268" w:right="1134" w:hanging="1134"/>
        <w:jc w:val="both"/>
        <w:rPr>
          <w:bCs/>
        </w:rPr>
      </w:pPr>
      <w:r w:rsidRPr="00DE6D79">
        <w:rPr>
          <w:bCs/>
        </w:rPr>
        <w:t>7.</w:t>
      </w:r>
      <w:r w:rsidRPr="00DE6D79">
        <w:rPr>
          <w:bCs/>
        </w:rPr>
        <w:tab/>
        <w:t>Pressure relief device (pressure triggered)</w:t>
      </w:r>
    </w:p>
    <w:p w14:paraId="76F49562" w14:textId="77777777" w:rsidR="00DE6D79" w:rsidRPr="00DE6D79" w:rsidRDefault="00DE6D79" w:rsidP="00DE6D79">
      <w:pPr>
        <w:spacing w:after="120" w:line="240" w:lineRule="auto"/>
        <w:ind w:left="2268" w:right="1134" w:hanging="1134"/>
        <w:jc w:val="both"/>
        <w:rPr>
          <w:bCs/>
        </w:rPr>
      </w:pPr>
      <w:r w:rsidRPr="00DE6D79">
        <w:rPr>
          <w:bCs/>
        </w:rPr>
        <w:t>7.1.</w:t>
      </w:r>
      <w:r w:rsidRPr="00DE6D79">
        <w:rPr>
          <w:bCs/>
        </w:rPr>
        <w:tab/>
        <w:t>The materials constituting the PRD (pressure triggered) which are in contact with the CNG when operating, shall be compatible with the test CNG. In order to verify this compatibility, the procedure described in Annex 5D shall be used.</w:t>
      </w:r>
    </w:p>
    <w:p w14:paraId="2013CD36" w14:textId="77777777" w:rsidR="00DE6D79" w:rsidRPr="00DE6D79" w:rsidRDefault="00DE6D79" w:rsidP="00DE6D79">
      <w:pPr>
        <w:spacing w:after="120" w:line="240" w:lineRule="auto"/>
        <w:ind w:left="2268" w:right="1134" w:hanging="1134"/>
        <w:jc w:val="both"/>
        <w:rPr>
          <w:bCs/>
        </w:rPr>
      </w:pPr>
      <w:r w:rsidRPr="00DE6D79">
        <w:rPr>
          <w:bCs/>
        </w:rPr>
        <w:t>7.2.</w:t>
      </w:r>
      <w:r w:rsidRPr="00DE6D79">
        <w:rPr>
          <w:bCs/>
        </w:rPr>
        <w:tab/>
        <w:t>Operating specifications</w:t>
      </w:r>
    </w:p>
    <w:p w14:paraId="32B446CB" w14:textId="77777777" w:rsidR="00DE6D79" w:rsidRPr="00DE6D79" w:rsidRDefault="00DE6D79" w:rsidP="00DE6D79">
      <w:pPr>
        <w:spacing w:after="120" w:line="240" w:lineRule="auto"/>
        <w:ind w:left="2268" w:right="1134" w:hanging="1134"/>
        <w:jc w:val="both"/>
        <w:rPr>
          <w:bCs/>
        </w:rPr>
      </w:pPr>
      <w:r w:rsidRPr="00DE6D79">
        <w:rPr>
          <w:bCs/>
        </w:rPr>
        <w:lastRenderedPageBreak/>
        <w:t>7.2.1.</w:t>
      </w:r>
      <w:r w:rsidRPr="00DE6D79">
        <w:rPr>
          <w:bCs/>
        </w:rPr>
        <w:tab/>
        <w:t>The PRD (pressure triggered) of Class 0, shall be so designed to operate at temperatures as specified in Annex 5O.</w:t>
      </w:r>
    </w:p>
    <w:p w14:paraId="490C99BC" w14:textId="7B22D60C" w:rsidR="00DE6D79" w:rsidRDefault="00DE6D79" w:rsidP="00DE6D79">
      <w:pPr>
        <w:spacing w:after="120" w:line="240" w:lineRule="auto"/>
        <w:ind w:left="2268" w:right="1134" w:hanging="1134"/>
        <w:jc w:val="both"/>
        <w:rPr>
          <w:bCs/>
        </w:rPr>
      </w:pPr>
      <w:r w:rsidRPr="00DE6D79">
        <w:rPr>
          <w:bCs/>
        </w:rPr>
        <w:t>7.2.2.</w:t>
      </w:r>
      <w:r w:rsidRPr="00DE6D79">
        <w:rPr>
          <w:bCs/>
        </w:rPr>
        <w:tab/>
      </w:r>
      <w:r w:rsidR="000C5CE9" w:rsidRPr="000F1A70">
        <w:rPr>
          <w:lang w:val="en-US"/>
        </w:rPr>
        <w:t>The burst pressure of the PRD (pressure triggered) of Class 0 shall be 34 MPa ± 10 per cent at ambient temperature and at the maximum operating temperature as indicated in Annex 5O.</w:t>
      </w:r>
    </w:p>
    <w:p w14:paraId="4C949CF6" w14:textId="77777777" w:rsidR="000C5CE9" w:rsidRPr="000F1A70" w:rsidRDefault="000C5CE9" w:rsidP="000C5CE9">
      <w:pPr>
        <w:suppressAutoHyphens w:val="0"/>
        <w:spacing w:after="120"/>
        <w:ind w:left="2268" w:right="1134" w:hanging="1134"/>
        <w:jc w:val="both"/>
        <w:rPr>
          <w:lang w:val="en-US"/>
        </w:rPr>
      </w:pPr>
      <w:r w:rsidRPr="000F1A70">
        <w:rPr>
          <w:lang w:val="en-US"/>
        </w:rPr>
        <w:t>7.2.3.</w:t>
      </w:r>
      <w:r w:rsidRPr="000F1A70">
        <w:rPr>
          <w:lang w:val="en-US"/>
        </w:rPr>
        <w:tab/>
        <w:t>The PRD (pressure triggered) of Class 6, shall be so designed to operate at temperatures as specified in the Annex 5O.</w:t>
      </w:r>
    </w:p>
    <w:p w14:paraId="72D0BAA1" w14:textId="7C56678C" w:rsidR="000C5CE9" w:rsidRPr="00DE6D79" w:rsidRDefault="000C5CE9" w:rsidP="000C5CE9">
      <w:pPr>
        <w:spacing w:after="120" w:line="240" w:lineRule="auto"/>
        <w:ind w:left="2268" w:right="1134" w:hanging="1134"/>
        <w:jc w:val="both"/>
        <w:rPr>
          <w:bCs/>
        </w:rPr>
      </w:pPr>
      <w:r w:rsidRPr="000F1A70">
        <w:rPr>
          <w:lang w:val="en-US"/>
        </w:rPr>
        <w:t>7.2.4.</w:t>
      </w:r>
      <w:r w:rsidRPr="000F1A70">
        <w:rPr>
          <w:lang w:val="en-US"/>
        </w:rPr>
        <w:tab/>
        <w:t>The burst pressure of the PRD (pressure triggered) of Class 6 shall be at least 1.5 times working pressure at ambient temperature and at the maximum operating temperature as indicated in Annex 5O.</w:t>
      </w:r>
    </w:p>
    <w:p w14:paraId="03729FC9" w14:textId="77777777" w:rsidR="00DE6D79" w:rsidRPr="00DE6D79" w:rsidRDefault="00DE6D79" w:rsidP="00DE6D79">
      <w:pPr>
        <w:spacing w:after="120" w:line="240" w:lineRule="auto"/>
        <w:ind w:left="2268" w:right="1134" w:hanging="1134"/>
        <w:jc w:val="both"/>
        <w:rPr>
          <w:bCs/>
        </w:rPr>
      </w:pPr>
      <w:r w:rsidRPr="00DE6D79">
        <w:rPr>
          <w:bCs/>
        </w:rPr>
        <w:t>7.3.</w:t>
      </w:r>
      <w:r w:rsidRPr="00DE6D79">
        <w:rPr>
          <w:bCs/>
        </w:rPr>
        <w:tab/>
        <w:t xml:space="preserve">The device has to comply with the test procedures for the Class components, specified in the scheme in Figure 1-1 of paragraph </w:t>
      </w:r>
      <w:r w:rsidR="002E0487">
        <w:rPr>
          <w:bCs/>
        </w:rPr>
        <w:t>3</w:t>
      </w:r>
      <w:r w:rsidRPr="00DE6D79">
        <w:rPr>
          <w:bCs/>
        </w:rPr>
        <w:t>. of this Regulation, except overpressure, internal leakage and external leakage.</w:t>
      </w:r>
    </w:p>
    <w:p w14:paraId="5F68975E" w14:textId="77777777" w:rsidR="00DE6D79" w:rsidRPr="00DE6D79" w:rsidRDefault="00DE6D79" w:rsidP="00DE6D79">
      <w:pPr>
        <w:spacing w:after="120" w:line="240" w:lineRule="auto"/>
        <w:ind w:left="2268" w:right="1134" w:hanging="1134"/>
        <w:jc w:val="both"/>
        <w:rPr>
          <w:bCs/>
        </w:rPr>
      </w:pPr>
      <w:r w:rsidRPr="00DE6D79">
        <w:rPr>
          <w:bCs/>
        </w:rPr>
        <w:t>7.4.</w:t>
      </w:r>
      <w:r w:rsidRPr="00DE6D79">
        <w:rPr>
          <w:bCs/>
        </w:rPr>
        <w:tab/>
        <w:t>PRD (pressure triggered) requirements.</w:t>
      </w:r>
    </w:p>
    <w:p w14:paraId="4A83D793" w14:textId="77777777" w:rsidR="00DE6D79" w:rsidRPr="00DE6D79" w:rsidRDefault="00DE6D79" w:rsidP="00DE6D79">
      <w:pPr>
        <w:spacing w:after="120" w:line="240" w:lineRule="auto"/>
        <w:ind w:left="2268" w:right="1134" w:hanging="1134"/>
        <w:jc w:val="both"/>
        <w:rPr>
          <w:bCs/>
        </w:rPr>
      </w:pPr>
      <w:r w:rsidRPr="00DE6D79">
        <w:rPr>
          <w:bCs/>
        </w:rPr>
        <w:t>7.4.1.</w:t>
      </w:r>
      <w:r w:rsidRPr="00DE6D79">
        <w:rPr>
          <w:bCs/>
        </w:rPr>
        <w:tab/>
        <w:t>Continued operation</w:t>
      </w:r>
    </w:p>
    <w:p w14:paraId="3EF207DB" w14:textId="77777777" w:rsidR="00DE6D79" w:rsidRPr="00DE6D79" w:rsidRDefault="00DE6D79" w:rsidP="00DE6D79">
      <w:pPr>
        <w:spacing w:after="120" w:line="240" w:lineRule="auto"/>
        <w:ind w:left="2268" w:right="1134" w:hanging="1134"/>
        <w:jc w:val="both"/>
        <w:rPr>
          <w:bCs/>
        </w:rPr>
      </w:pPr>
      <w:r w:rsidRPr="00DE6D79">
        <w:rPr>
          <w:bCs/>
        </w:rPr>
        <w:t>7.4.1.1.</w:t>
      </w:r>
      <w:r w:rsidRPr="00DE6D79">
        <w:rPr>
          <w:bCs/>
        </w:rPr>
        <w:tab/>
        <w:t>Test procedure</w:t>
      </w:r>
    </w:p>
    <w:p w14:paraId="66243426" w14:textId="77777777" w:rsidR="00DE6D79" w:rsidRPr="00CE0920" w:rsidRDefault="00DE6D79" w:rsidP="00DE6D79">
      <w:pPr>
        <w:spacing w:after="120" w:line="240" w:lineRule="auto"/>
        <w:ind w:left="2268" w:right="1134"/>
        <w:jc w:val="both"/>
        <w:rPr>
          <w:bCs/>
          <w:spacing w:val="-2"/>
        </w:rPr>
      </w:pPr>
      <w:r w:rsidRPr="00CE0920">
        <w:rPr>
          <w:bCs/>
          <w:spacing w:val="-2"/>
        </w:rPr>
        <w:t>Cycle the PRD (pressure triggered) according to Table 3, with water between 10 per cent and 100 per cent of the working pressure, at a maximum cyclic rate of 10 cycles per minute and a temperature of 82 °C ± 2 °C or 57 °C ± 2 °C.</w:t>
      </w:r>
    </w:p>
    <w:p w14:paraId="15F17C9C" w14:textId="77777777" w:rsidR="00DE6D79" w:rsidRPr="00DE6D79" w:rsidRDefault="00DE6D79" w:rsidP="00DE6D79">
      <w:pPr>
        <w:keepNext/>
        <w:keepLines/>
        <w:spacing w:line="240" w:lineRule="auto"/>
        <w:ind w:left="2268"/>
        <w:outlineLvl w:val="0"/>
      </w:pPr>
      <w:bookmarkStart w:id="117" w:name="_Toc343849562"/>
      <w:r w:rsidRPr="00DE6D79">
        <w:t>Table 3</w:t>
      </w:r>
      <w:bookmarkEnd w:id="117"/>
    </w:p>
    <w:p w14:paraId="6C46283D" w14:textId="77777777" w:rsidR="00DE6D79" w:rsidRPr="00DE6D79" w:rsidRDefault="00DE6D79" w:rsidP="00DE6D79">
      <w:pPr>
        <w:keepNext/>
        <w:keepLines/>
        <w:spacing w:after="120" w:line="240" w:lineRule="auto"/>
        <w:ind w:left="2268"/>
        <w:outlineLvl w:val="0"/>
        <w:rPr>
          <w:b/>
        </w:rPr>
      </w:pPr>
      <w:bookmarkStart w:id="118" w:name="_Toc343849563"/>
      <w:r w:rsidRPr="00DE6D79">
        <w:rPr>
          <w:b/>
        </w:rPr>
        <w:t>Test temperatures and cycles</w:t>
      </w:r>
      <w:bookmarkEnd w:id="118"/>
    </w:p>
    <w:tbl>
      <w:tblPr>
        <w:tblW w:w="0" w:type="auto"/>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3118"/>
      </w:tblGrid>
      <w:tr w:rsidR="00DE6D79" w:rsidRPr="00DE6D79" w14:paraId="683321FB" w14:textId="77777777" w:rsidTr="00DE6D79">
        <w:tc>
          <w:tcPr>
            <w:tcW w:w="3119" w:type="dxa"/>
            <w:tcBorders>
              <w:bottom w:val="single" w:sz="12" w:space="0" w:color="auto"/>
            </w:tcBorders>
          </w:tcPr>
          <w:p w14:paraId="5A829582" w14:textId="77777777" w:rsidR="00DE6D79" w:rsidRPr="00DE6D79" w:rsidRDefault="00DE6D79" w:rsidP="00DE6D79">
            <w:pPr>
              <w:keepNext/>
              <w:keepLines/>
              <w:spacing w:before="40" w:after="40" w:line="240" w:lineRule="auto"/>
              <w:ind w:left="113" w:right="113"/>
              <w:jc w:val="center"/>
              <w:rPr>
                <w:bCs/>
                <w:i/>
                <w:sz w:val="16"/>
                <w:szCs w:val="16"/>
              </w:rPr>
            </w:pPr>
            <w:r w:rsidRPr="00DE6D79">
              <w:rPr>
                <w:bCs/>
                <w:i/>
                <w:sz w:val="16"/>
                <w:szCs w:val="16"/>
              </w:rPr>
              <w:t>Temperature [ °C]</w:t>
            </w:r>
          </w:p>
        </w:tc>
        <w:tc>
          <w:tcPr>
            <w:tcW w:w="3118" w:type="dxa"/>
            <w:tcBorders>
              <w:bottom w:val="single" w:sz="12" w:space="0" w:color="auto"/>
            </w:tcBorders>
          </w:tcPr>
          <w:p w14:paraId="5EAE850D" w14:textId="77777777" w:rsidR="00DE6D79" w:rsidRPr="00DE6D79" w:rsidRDefault="00DE6D79" w:rsidP="00DE6D79">
            <w:pPr>
              <w:keepNext/>
              <w:keepLines/>
              <w:spacing w:before="40" w:after="40" w:line="240" w:lineRule="auto"/>
              <w:ind w:left="113" w:right="113"/>
              <w:jc w:val="center"/>
              <w:rPr>
                <w:bCs/>
                <w:i/>
                <w:sz w:val="16"/>
                <w:szCs w:val="16"/>
              </w:rPr>
            </w:pPr>
            <w:r w:rsidRPr="00DE6D79">
              <w:rPr>
                <w:bCs/>
                <w:i/>
                <w:sz w:val="16"/>
                <w:szCs w:val="16"/>
              </w:rPr>
              <w:t>Cycles</w:t>
            </w:r>
          </w:p>
        </w:tc>
      </w:tr>
      <w:tr w:rsidR="00DE6D79" w:rsidRPr="00DE6D79" w14:paraId="2E8BCB61" w14:textId="77777777" w:rsidTr="00DE6D79">
        <w:tc>
          <w:tcPr>
            <w:tcW w:w="3119" w:type="dxa"/>
            <w:tcBorders>
              <w:top w:val="single" w:sz="12" w:space="0" w:color="auto"/>
              <w:bottom w:val="single" w:sz="4" w:space="0" w:color="auto"/>
            </w:tcBorders>
          </w:tcPr>
          <w:p w14:paraId="0CAB875C" w14:textId="77777777" w:rsidR="00DE6D79" w:rsidRPr="00DE6D79" w:rsidRDefault="00DE6D79" w:rsidP="00DE6D79">
            <w:pPr>
              <w:keepNext/>
              <w:keepLines/>
              <w:spacing w:before="40" w:after="40" w:line="240" w:lineRule="auto"/>
              <w:ind w:left="113" w:right="113"/>
              <w:jc w:val="center"/>
              <w:rPr>
                <w:bCs/>
                <w:sz w:val="18"/>
              </w:rPr>
            </w:pPr>
            <w:r w:rsidRPr="00DE6D79">
              <w:rPr>
                <w:bCs/>
                <w:sz w:val="18"/>
              </w:rPr>
              <w:t>82</w:t>
            </w:r>
          </w:p>
        </w:tc>
        <w:tc>
          <w:tcPr>
            <w:tcW w:w="3118" w:type="dxa"/>
            <w:tcBorders>
              <w:top w:val="single" w:sz="12" w:space="0" w:color="auto"/>
              <w:bottom w:val="single" w:sz="4" w:space="0" w:color="auto"/>
            </w:tcBorders>
          </w:tcPr>
          <w:p w14:paraId="2B747A7D" w14:textId="77777777" w:rsidR="00DE6D79" w:rsidRPr="00DE6D79" w:rsidRDefault="00DE6D79" w:rsidP="00DE6D79">
            <w:pPr>
              <w:keepNext/>
              <w:keepLines/>
              <w:spacing w:before="40" w:after="40" w:line="240" w:lineRule="auto"/>
              <w:ind w:left="113" w:right="113"/>
              <w:jc w:val="center"/>
              <w:rPr>
                <w:bCs/>
                <w:sz w:val="18"/>
              </w:rPr>
            </w:pPr>
            <w:r w:rsidRPr="00DE6D79">
              <w:rPr>
                <w:bCs/>
                <w:sz w:val="18"/>
              </w:rPr>
              <w:t>2,000</w:t>
            </w:r>
          </w:p>
        </w:tc>
      </w:tr>
      <w:tr w:rsidR="00DE6D79" w:rsidRPr="00DE6D79" w14:paraId="5A6E346B" w14:textId="77777777" w:rsidTr="00DE6D79">
        <w:tc>
          <w:tcPr>
            <w:tcW w:w="3119" w:type="dxa"/>
            <w:tcBorders>
              <w:bottom w:val="single" w:sz="12" w:space="0" w:color="auto"/>
            </w:tcBorders>
          </w:tcPr>
          <w:p w14:paraId="44060408" w14:textId="77777777" w:rsidR="00DE6D79" w:rsidRPr="00DE6D79" w:rsidRDefault="00DE6D79" w:rsidP="00DE6D79">
            <w:pPr>
              <w:keepNext/>
              <w:keepLines/>
              <w:spacing w:before="40" w:after="40" w:line="240" w:lineRule="auto"/>
              <w:ind w:left="113" w:right="113"/>
              <w:jc w:val="center"/>
              <w:rPr>
                <w:bCs/>
                <w:sz w:val="18"/>
              </w:rPr>
            </w:pPr>
            <w:r w:rsidRPr="00DE6D79">
              <w:rPr>
                <w:bCs/>
                <w:sz w:val="18"/>
              </w:rPr>
              <w:t>57</w:t>
            </w:r>
          </w:p>
        </w:tc>
        <w:tc>
          <w:tcPr>
            <w:tcW w:w="3118" w:type="dxa"/>
            <w:tcBorders>
              <w:bottom w:val="single" w:sz="12" w:space="0" w:color="auto"/>
            </w:tcBorders>
          </w:tcPr>
          <w:p w14:paraId="35D57ECC" w14:textId="77777777" w:rsidR="00DE6D79" w:rsidRPr="00DE6D79" w:rsidRDefault="00DE6D79" w:rsidP="00DE6D79">
            <w:pPr>
              <w:keepNext/>
              <w:keepLines/>
              <w:spacing w:before="40" w:after="40" w:line="240" w:lineRule="auto"/>
              <w:ind w:left="113" w:right="113"/>
              <w:jc w:val="center"/>
              <w:rPr>
                <w:bCs/>
                <w:sz w:val="18"/>
              </w:rPr>
            </w:pPr>
            <w:r w:rsidRPr="00DE6D79">
              <w:rPr>
                <w:bCs/>
                <w:sz w:val="18"/>
              </w:rPr>
              <w:t>18,000</w:t>
            </w:r>
          </w:p>
        </w:tc>
      </w:tr>
    </w:tbl>
    <w:p w14:paraId="50DDE4AE" w14:textId="77777777" w:rsidR="00DE6D79" w:rsidRPr="00DE6D79" w:rsidRDefault="00DE6D79" w:rsidP="00DE6D79">
      <w:pPr>
        <w:spacing w:after="120" w:line="240" w:lineRule="auto"/>
        <w:ind w:left="2268" w:right="1134" w:hanging="1134"/>
        <w:jc w:val="both"/>
        <w:rPr>
          <w:bCs/>
        </w:rPr>
      </w:pPr>
      <w:r w:rsidRPr="00DE6D79">
        <w:rPr>
          <w:bCs/>
        </w:rPr>
        <w:br w:type="page"/>
      </w:r>
      <w:r w:rsidRPr="00DE6D79">
        <w:rPr>
          <w:bCs/>
        </w:rPr>
        <w:lastRenderedPageBreak/>
        <w:t>7.4.1.2.</w:t>
      </w:r>
      <w:r w:rsidRPr="00DE6D79">
        <w:rPr>
          <w:bCs/>
        </w:rPr>
        <w:tab/>
        <w:t>Requirements</w:t>
      </w:r>
    </w:p>
    <w:p w14:paraId="6B9AD20E" w14:textId="77777777" w:rsidR="00DE6D79" w:rsidRPr="00DE6D79" w:rsidRDefault="00DE6D79" w:rsidP="00DE6D79">
      <w:pPr>
        <w:spacing w:after="120" w:line="240" w:lineRule="auto"/>
        <w:ind w:left="2268" w:right="1134" w:hanging="1134"/>
        <w:jc w:val="both"/>
        <w:rPr>
          <w:bCs/>
        </w:rPr>
      </w:pPr>
      <w:r w:rsidRPr="00DE6D79">
        <w:rPr>
          <w:bCs/>
        </w:rPr>
        <w:t>7.4.1.2.1.</w:t>
      </w:r>
      <w:r w:rsidRPr="00DE6D79">
        <w:rPr>
          <w:bCs/>
        </w:rPr>
        <w:tab/>
        <w:t>At the completion of the test, the component shall not leak more than 15 cm</w:t>
      </w:r>
      <w:r w:rsidRPr="00DE6D79">
        <w:rPr>
          <w:bCs/>
          <w:vertAlign w:val="superscript"/>
        </w:rPr>
        <w:t>3</w:t>
      </w:r>
      <w:r w:rsidRPr="00DE6D79">
        <w:rPr>
          <w:bCs/>
        </w:rPr>
        <w:t>/hour when submitted to a gas pressure equal to the maximum working pressure at ambient temperature and at the maximum operating temperature as indicated in Annex 5O.</w:t>
      </w:r>
    </w:p>
    <w:p w14:paraId="2D79640A" w14:textId="77777777" w:rsidR="00DE6D79" w:rsidRPr="00DE6D79" w:rsidRDefault="00DE6D79" w:rsidP="00DE6D79">
      <w:pPr>
        <w:spacing w:after="120" w:line="240" w:lineRule="auto"/>
        <w:ind w:left="2268" w:right="1134" w:hanging="1134"/>
        <w:jc w:val="both"/>
        <w:rPr>
          <w:bCs/>
        </w:rPr>
      </w:pPr>
      <w:r w:rsidRPr="00DE6D79">
        <w:rPr>
          <w:bCs/>
        </w:rPr>
        <w:t>7.4.1.2.2.</w:t>
      </w:r>
      <w:r w:rsidRPr="00DE6D79">
        <w:rPr>
          <w:bCs/>
        </w:rPr>
        <w:tab/>
        <w:t>At the completion of the test, the PRD (pressure triggered) burst pressure shall be 34 MPa ± 10 per cent at ambient temperature and at the maximum operating temperature as indicated in Annex 5O.</w:t>
      </w:r>
    </w:p>
    <w:p w14:paraId="24FF9E57" w14:textId="77777777" w:rsidR="00DE6D79" w:rsidRPr="00DE6D79" w:rsidRDefault="00DE6D79" w:rsidP="00DE6D79">
      <w:pPr>
        <w:spacing w:after="120" w:line="240" w:lineRule="auto"/>
        <w:ind w:left="2268" w:right="1134" w:hanging="1134"/>
        <w:jc w:val="both"/>
        <w:rPr>
          <w:bCs/>
        </w:rPr>
      </w:pPr>
      <w:r w:rsidRPr="00DE6D79">
        <w:rPr>
          <w:bCs/>
        </w:rPr>
        <w:t>7.4.2.</w:t>
      </w:r>
      <w:r w:rsidRPr="00DE6D79">
        <w:rPr>
          <w:bCs/>
        </w:rPr>
        <w:tab/>
        <w:t>Corrosion resistance test</w:t>
      </w:r>
    </w:p>
    <w:p w14:paraId="7D6A26C0" w14:textId="77777777" w:rsidR="00DE6D79" w:rsidRPr="00DE6D79" w:rsidRDefault="00DE6D79" w:rsidP="00DE6D79">
      <w:pPr>
        <w:spacing w:after="120" w:line="240" w:lineRule="auto"/>
        <w:ind w:left="2268" w:right="1134" w:hanging="1134"/>
        <w:jc w:val="both"/>
        <w:rPr>
          <w:bCs/>
        </w:rPr>
      </w:pPr>
      <w:r w:rsidRPr="00DE6D79">
        <w:rPr>
          <w:bCs/>
        </w:rPr>
        <w:t>7.4.2.1.</w:t>
      </w:r>
      <w:r w:rsidRPr="00DE6D79">
        <w:rPr>
          <w:bCs/>
        </w:rPr>
        <w:tab/>
        <w:t>Test procedure</w:t>
      </w:r>
    </w:p>
    <w:p w14:paraId="6C5D87F6" w14:textId="77777777" w:rsidR="00DE6D79" w:rsidRPr="00DE6D79" w:rsidRDefault="00DE6D79" w:rsidP="00DE6D79">
      <w:pPr>
        <w:spacing w:after="120" w:line="240" w:lineRule="auto"/>
        <w:ind w:left="2268" w:right="1134"/>
        <w:jc w:val="both"/>
        <w:rPr>
          <w:bCs/>
        </w:rPr>
      </w:pPr>
      <w:r w:rsidRPr="00DE6D79">
        <w:rPr>
          <w:bCs/>
        </w:rPr>
        <w:t>The PRD (pressure triggered) shall be subjected to the test procedure described in Annex 5E, except the leakage test.</w:t>
      </w:r>
    </w:p>
    <w:p w14:paraId="5B35DE14" w14:textId="77777777" w:rsidR="00DE6D79" w:rsidRPr="00DE6D79" w:rsidRDefault="00DE6D79" w:rsidP="00DE6D79">
      <w:pPr>
        <w:spacing w:after="120" w:line="240" w:lineRule="auto"/>
        <w:ind w:left="2268" w:right="1134" w:hanging="1134"/>
        <w:jc w:val="both"/>
        <w:rPr>
          <w:bCs/>
        </w:rPr>
      </w:pPr>
      <w:r w:rsidRPr="00DE6D79">
        <w:rPr>
          <w:bCs/>
        </w:rPr>
        <w:t>7.4.2.2.</w:t>
      </w:r>
      <w:r w:rsidRPr="00DE6D79">
        <w:rPr>
          <w:bCs/>
        </w:rPr>
        <w:tab/>
        <w:t>Requirements</w:t>
      </w:r>
    </w:p>
    <w:p w14:paraId="3C958CE4" w14:textId="77777777" w:rsidR="00DE6D79" w:rsidRPr="00DE6D79" w:rsidRDefault="00DE6D79" w:rsidP="00DE6D79">
      <w:pPr>
        <w:spacing w:after="120" w:line="240" w:lineRule="auto"/>
        <w:ind w:left="2268" w:right="1134" w:hanging="1134"/>
        <w:jc w:val="both"/>
        <w:rPr>
          <w:bCs/>
        </w:rPr>
      </w:pPr>
      <w:r w:rsidRPr="00DE6D79">
        <w:rPr>
          <w:bCs/>
        </w:rPr>
        <w:t>7.4.2.2.1.</w:t>
      </w:r>
      <w:r w:rsidRPr="00DE6D79">
        <w:rPr>
          <w:bCs/>
        </w:rPr>
        <w:tab/>
        <w:t>At the completion of the test, the component shall not leak more than 15 cm</w:t>
      </w:r>
      <w:r w:rsidRPr="00DE6D79">
        <w:rPr>
          <w:bCs/>
          <w:vertAlign w:val="superscript"/>
        </w:rPr>
        <w:t>3</w:t>
      </w:r>
      <w:r w:rsidRPr="00DE6D79">
        <w:rPr>
          <w:bCs/>
        </w:rPr>
        <w:t>/hour when submitted to a gas pressure equal to the maximum working pressure at ambient temperature and at the maximum operating temperature as indicated in Annex 5O.</w:t>
      </w:r>
    </w:p>
    <w:p w14:paraId="504AE8AF" w14:textId="027A840C" w:rsidR="00DE6D79" w:rsidRDefault="00DE6D79" w:rsidP="00DE6D79">
      <w:pPr>
        <w:spacing w:after="120" w:line="240" w:lineRule="auto"/>
        <w:ind w:left="2268" w:right="1134" w:hanging="1134"/>
        <w:jc w:val="both"/>
      </w:pPr>
      <w:r w:rsidRPr="00DE6D79">
        <w:t>7.4.2.2.2.</w:t>
      </w:r>
      <w:r w:rsidRPr="00DE6D79">
        <w:tab/>
      </w:r>
      <w:r w:rsidR="000C5CE9" w:rsidRPr="000F1A70">
        <w:rPr>
          <w:lang w:val="en-US"/>
        </w:rPr>
        <w:t>At the completion of the test, the Class 0 PRD (pressure triggered) burst pressure shall be 34 MPa ± 10 per cent at ambient temperature and at the maximum operating temperature as indicated in Annex 5O.</w:t>
      </w:r>
    </w:p>
    <w:p w14:paraId="2556C9DB" w14:textId="5EBF35C4" w:rsidR="000C5CE9" w:rsidRPr="00DE6D79" w:rsidRDefault="000C5CE9" w:rsidP="00DE6D79">
      <w:pPr>
        <w:spacing w:after="120" w:line="240" w:lineRule="auto"/>
        <w:ind w:left="2268" w:right="1134" w:hanging="1134"/>
        <w:jc w:val="both"/>
      </w:pPr>
      <w:r w:rsidRPr="000F1A70">
        <w:rPr>
          <w:lang w:val="en-US"/>
        </w:rPr>
        <w:t>7.4.2.2.3.</w:t>
      </w:r>
      <w:r w:rsidRPr="000F1A70">
        <w:rPr>
          <w:lang w:val="en-US"/>
        </w:rPr>
        <w:tab/>
        <w:t>At the completion of the test, the Class 6 PRD (pressure triggered) burst pressure shall be at least 1.5 times working pressure at ambient temperature and at the maximum operating temperature as indicated in Annex 5O.</w:t>
      </w:r>
    </w:p>
    <w:p w14:paraId="64CD63F4" w14:textId="77777777" w:rsidR="00DE6D79" w:rsidRPr="00DE6D79" w:rsidRDefault="00DE6D79" w:rsidP="00DE6D79">
      <w:pPr>
        <w:spacing w:after="120" w:line="240" w:lineRule="auto"/>
        <w:ind w:left="1134" w:right="1134"/>
      </w:pPr>
    </w:p>
    <w:p w14:paraId="36807470" w14:textId="77777777" w:rsidR="00DE6D79" w:rsidRPr="00DE6D79" w:rsidRDefault="00DE6D79" w:rsidP="00DE6D79">
      <w:pPr>
        <w:spacing w:after="120" w:line="240" w:lineRule="auto"/>
        <w:ind w:left="1134" w:right="1134"/>
        <w:sectPr w:rsidR="00DE6D79" w:rsidRPr="00DE6D79" w:rsidSect="00DE6D79">
          <w:headerReference w:type="even" r:id="rId99"/>
          <w:headerReference w:type="default" r:id="rId100"/>
          <w:headerReference w:type="first" r:id="rId101"/>
          <w:footerReference w:type="first" r:id="rId102"/>
          <w:footnotePr>
            <w:numRestart w:val="eachSect"/>
          </w:footnotePr>
          <w:endnotePr>
            <w:numFmt w:val="decimal"/>
          </w:endnotePr>
          <w:pgSz w:w="11907" w:h="16840" w:code="9"/>
          <w:pgMar w:top="1701" w:right="1134" w:bottom="2268" w:left="1134" w:header="1134" w:footer="1701" w:gutter="0"/>
          <w:cols w:space="720"/>
          <w:docGrid w:linePitch="272"/>
        </w:sectPr>
      </w:pPr>
    </w:p>
    <w:p w14:paraId="78FFBCA2" w14:textId="77777777" w:rsidR="00DE6D79" w:rsidRPr="00DE6D79" w:rsidRDefault="00DE6D79" w:rsidP="000F07F0">
      <w:pPr>
        <w:pStyle w:val="HChG"/>
      </w:pPr>
      <w:bookmarkStart w:id="119" w:name="_Toc384288954"/>
      <w:r w:rsidRPr="00DE6D79">
        <w:lastRenderedPageBreak/>
        <w:t>Annex 4B</w:t>
      </w:r>
      <w:bookmarkEnd w:id="119"/>
    </w:p>
    <w:p w14:paraId="05F48BCA" w14:textId="77777777" w:rsidR="00DE6D79" w:rsidRPr="00DE6D79" w:rsidRDefault="000F07F0" w:rsidP="000F07F0">
      <w:pPr>
        <w:pStyle w:val="HChG"/>
      </w:pPr>
      <w:r>
        <w:tab/>
      </w:r>
      <w:r>
        <w:tab/>
      </w:r>
      <w:bookmarkStart w:id="120" w:name="_Toc384288955"/>
      <w:r w:rsidR="00DE6D79" w:rsidRPr="00DE6D79">
        <w:t>Provisions on the approval of flexible fuel lines or hoses for CNG and hoses for LNG</w:t>
      </w:r>
      <w:bookmarkEnd w:id="120"/>
    </w:p>
    <w:p w14:paraId="11A37E75" w14:textId="77777777" w:rsidR="00DE6D79" w:rsidRPr="00DE6D79" w:rsidRDefault="00DE6D79" w:rsidP="00DE6D79">
      <w:pPr>
        <w:spacing w:after="120"/>
        <w:ind w:left="2268" w:right="1134" w:hanging="1134"/>
        <w:jc w:val="both"/>
      </w:pPr>
      <w:r w:rsidRPr="00DE6D79">
        <w:t>0.</w:t>
      </w:r>
      <w:r w:rsidRPr="00DE6D79">
        <w:tab/>
        <w:t>The purpose of this annex is to determine the provisions on the approval of flexible hoses for use with CNG or LNG.</w:t>
      </w:r>
    </w:p>
    <w:p w14:paraId="4836F936" w14:textId="77777777" w:rsidR="00DE6D79" w:rsidRPr="00DE6D79" w:rsidRDefault="00DE6D79" w:rsidP="00DE6D79">
      <w:pPr>
        <w:spacing w:after="120"/>
        <w:ind w:left="2268" w:right="1134"/>
        <w:jc w:val="both"/>
      </w:pPr>
      <w:r w:rsidRPr="00DE6D79">
        <w:t>This annex covers three types of CNG flexible hoses (a), (b), (c) and one type of LNG hose (d):</w:t>
      </w:r>
    </w:p>
    <w:p w14:paraId="00037AFE" w14:textId="58016D45" w:rsidR="00DE6D79" w:rsidRPr="00DE6D79" w:rsidRDefault="00DE6D79" w:rsidP="00DE6D79">
      <w:pPr>
        <w:spacing w:after="120"/>
        <w:ind w:left="2835" w:right="1134" w:hanging="567"/>
        <w:jc w:val="both"/>
      </w:pPr>
      <w:r w:rsidRPr="00DE6D79">
        <w:t>(a)</w:t>
      </w:r>
      <w:r w:rsidRPr="00DE6D79">
        <w:tab/>
        <w:t>High pressure hoses (Class 0</w:t>
      </w:r>
      <w:r w:rsidR="000C5CE9">
        <w:t>, Class 6</w:t>
      </w:r>
      <w:r w:rsidRPr="00DE6D79">
        <w:t>);</w:t>
      </w:r>
    </w:p>
    <w:p w14:paraId="209204BE" w14:textId="77777777" w:rsidR="00DE6D79" w:rsidRPr="00DE6D79" w:rsidRDefault="00DE6D79" w:rsidP="00DE6D79">
      <w:pPr>
        <w:spacing w:after="120"/>
        <w:ind w:left="2835" w:right="1134" w:hanging="567"/>
        <w:jc w:val="both"/>
      </w:pPr>
      <w:r w:rsidRPr="00DE6D79">
        <w:t>(b)</w:t>
      </w:r>
      <w:r w:rsidRPr="00DE6D79">
        <w:tab/>
        <w:t>Medium pressure hoses (Class 1);</w:t>
      </w:r>
    </w:p>
    <w:p w14:paraId="1CCCB5C8" w14:textId="77777777" w:rsidR="00DE6D79" w:rsidRPr="00DE6D79" w:rsidRDefault="00DE6D79" w:rsidP="00DE6D79">
      <w:pPr>
        <w:spacing w:after="120"/>
        <w:ind w:left="2835" w:right="1134" w:hanging="567"/>
        <w:jc w:val="both"/>
      </w:pPr>
      <w:r w:rsidRPr="00DE6D79">
        <w:t>(c)</w:t>
      </w:r>
      <w:r w:rsidRPr="00DE6D79">
        <w:tab/>
        <w:t>Low pressure hoses (Class 2);</w:t>
      </w:r>
    </w:p>
    <w:p w14:paraId="74668944" w14:textId="77777777" w:rsidR="00DE6D79" w:rsidRPr="00DE6D79" w:rsidRDefault="00DE6D79" w:rsidP="00DE6D79">
      <w:pPr>
        <w:spacing w:after="120"/>
        <w:ind w:left="2835" w:right="1134" w:hanging="567"/>
        <w:jc w:val="both"/>
      </w:pPr>
      <w:r w:rsidRPr="00DE6D79">
        <w:t>(d)</w:t>
      </w:r>
      <w:r w:rsidRPr="00DE6D79">
        <w:tab/>
        <w:t>LNG hoses (Class 5).</w:t>
      </w:r>
    </w:p>
    <w:p w14:paraId="1CACE277" w14:textId="0FC86EBA" w:rsidR="00DE6D79" w:rsidRPr="00DE6D79" w:rsidRDefault="00DE6D79" w:rsidP="00DE6D79">
      <w:pPr>
        <w:spacing w:after="120"/>
        <w:ind w:left="2268" w:right="1134" w:hanging="1134"/>
        <w:jc w:val="both"/>
      </w:pPr>
      <w:r w:rsidRPr="00DE6D79">
        <w:t>1.</w:t>
      </w:r>
      <w:r w:rsidRPr="00DE6D79">
        <w:tab/>
        <w:t>High pressure hoses, Class 0</w:t>
      </w:r>
      <w:r w:rsidR="000C5CE9">
        <w:t xml:space="preserve"> and Class 6</w:t>
      </w:r>
      <w:r w:rsidRPr="00DE6D79">
        <w:t xml:space="preserve"> classification</w:t>
      </w:r>
    </w:p>
    <w:p w14:paraId="2F78A88D" w14:textId="77777777" w:rsidR="00DE6D79" w:rsidRPr="00DE6D79" w:rsidRDefault="00DE6D79" w:rsidP="00DE6D79">
      <w:pPr>
        <w:spacing w:after="120"/>
        <w:ind w:left="2268" w:right="1134" w:hanging="1134"/>
        <w:jc w:val="both"/>
      </w:pPr>
      <w:r w:rsidRPr="00DE6D79">
        <w:t>1.1.</w:t>
      </w:r>
      <w:r w:rsidRPr="00DE6D79">
        <w:tab/>
        <w:t>General specifications</w:t>
      </w:r>
    </w:p>
    <w:p w14:paraId="42E70157" w14:textId="77777777" w:rsidR="00DE6D79" w:rsidRPr="00DE6D79" w:rsidRDefault="00DE6D79" w:rsidP="00DE6D79">
      <w:pPr>
        <w:spacing w:after="120"/>
        <w:ind w:left="2268" w:right="1134" w:hanging="1134"/>
        <w:jc w:val="both"/>
      </w:pPr>
      <w:r w:rsidRPr="00DE6D79">
        <w:t>1.1.1.</w:t>
      </w:r>
      <w:r w:rsidRPr="00DE6D79">
        <w:tab/>
        <w:t>The hose shall be so designed as to withstand a maximum working pressure of 1.5 times the working pressure (MPa).</w:t>
      </w:r>
    </w:p>
    <w:p w14:paraId="332B3176" w14:textId="77777777" w:rsidR="00DE6D79" w:rsidRPr="00DE6D79" w:rsidRDefault="00DE6D79" w:rsidP="00DE6D79">
      <w:pPr>
        <w:spacing w:after="120"/>
        <w:ind w:left="2268" w:right="1134" w:hanging="1134"/>
        <w:jc w:val="both"/>
      </w:pPr>
      <w:r w:rsidRPr="00DE6D79">
        <w:t>1.1.2.</w:t>
      </w:r>
      <w:r w:rsidRPr="00DE6D79">
        <w:tab/>
        <w:t>The hose shall be so designed as to withstand temperatures as specified in Annex 5O.</w:t>
      </w:r>
    </w:p>
    <w:p w14:paraId="1B1540F4" w14:textId="77777777" w:rsidR="00DE6D79" w:rsidRPr="00DE6D79" w:rsidRDefault="00DE6D79" w:rsidP="00DE6D79">
      <w:pPr>
        <w:spacing w:after="120"/>
        <w:ind w:left="2268" w:right="1134" w:hanging="1134"/>
        <w:jc w:val="both"/>
      </w:pPr>
      <w:r w:rsidRPr="00DE6D79">
        <w:t>1.1.3.</w:t>
      </w:r>
      <w:r w:rsidRPr="00DE6D79">
        <w:tab/>
        <w:t>The inside diameter shall be in compliance with Table 1 of standard ISO 1307.</w:t>
      </w:r>
    </w:p>
    <w:p w14:paraId="19699640" w14:textId="77777777" w:rsidR="00DE6D79" w:rsidRPr="00DE6D79" w:rsidRDefault="00DE6D79" w:rsidP="00DE6D79">
      <w:pPr>
        <w:spacing w:after="120"/>
        <w:ind w:left="2268" w:right="1134" w:hanging="1134"/>
        <w:jc w:val="both"/>
      </w:pPr>
      <w:r w:rsidRPr="00DE6D79">
        <w:t>1.2.</w:t>
      </w:r>
      <w:r w:rsidRPr="00DE6D79">
        <w:tab/>
        <w:t>Hose construction</w:t>
      </w:r>
    </w:p>
    <w:p w14:paraId="02B5E547" w14:textId="77777777" w:rsidR="00DE6D79" w:rsidRPr="00DE6D79" w:rsidRDefault="00DE6D79" w:rsidP="00DE6D79">
      <w:pPr>
        <w:spacing w:after="120"/>
        <w:ind w:left="2268" w:right="1134" w:hanging="1134"/>
        <w:jc w:val="both"/>
      </w:pPr>
      <w:r w:rsidRPr="00DE6D79">
        <w:t>1.2.1.</w:t>
      </w:r>
      <w:r w:rsidRPr="00DE6D79">
        <w:tab/>
        <w:t>The hose shall embody a smooth-bore tube and a cover of suitable synthetic material, reinforced with one or more interlayer(s).</w:t>
      </w:r>
    </w:p>
    <w:p w14:paraId="172987F9" w14:textId="77777777" w:rsidR="00DE6D79" w:rsidRPr="00DE6D79" w:rsidRDefault="00DE6D79" w:rsidP="00DE6D79">
      <w:pPr>
        <w:spacing w:after="120"/>
        <w:ind w:left="2268" w:right="1134" w:hanging="1134"/>
        <w:jc w:val="both"/>
      </w:pPr>
      <w:r w:rsidRPr="00DE6D79">
        <w:t>1.2.2.</w:t>
      </w:r>
      <w:r w:rsidRPr="00DE6D79">
        <w:tab/>
        <w:t>The reinforcing interlayer(s) has (have) to be protected by a cover against corrosion.</w:t>
      </w:r>
    </w:p>
    <w:p w14:paraId="2F521142" w14:textId="77777777" w:rsidR="00DE6D79" w:rsidRPr="00DE6D79" w:rsidRDefault="00DE6D79" w:rsidP="00DE6D79">
      <w:pPr>
        <w:spacing w:after="120"/>
        <w:ind w:left="2268" w:right="1134"/>
        <w:jc w:val="both"/>
      </w:pPr>
      <w:r w:rsidRPr="00DE6D79">
        <w:t xml:space="preserve">If for the reinforcing interlayer(s) corrosion-resistant-material is used </w:t>
      </w:r>
      <w:r w:rsidRPr="00DE6D79">
        <w:br/>
        <w:t>(i.e. stainless-steel) a cover is not required.</w:t>
      </w:r>
    </w:p>
    <w:p w14:paraId="7A6CEB7D" w14:textId="77777777" w:rsidR="00DE6D79" w:rsidRPr="00DE6D79" w:rsidRDefault="00DE6D79" w:rsidP="00DE6D79">
      <w:pPr>
        <w:spacing w:after="120"/>
        <w:ind w:left="2268" w:right="1134" w:hanging="1134"/>
        <w:jc w:val="both"/>
      </w:pPr>
      <w:r w:rsidRPr="00DE6D79">
        <w:t>1.2.3.</w:t>
      </w:r>
      <w:r w:rsidRPr="00DE6D79">
        <w:tab/>
        <w:t>The lining and the cover shall be smooth and free from pores, holes and strange elements.</w:t>
      </w:r>
    </w:p>
    <w:p w14:paraId="3F93046F" w14:textId="77777777" w:rsidR="00DE6D79" w:rsidRPr="00DE6D79" w:rsidRDefault="00DE6D79" w:rsidP="00DE6D79">
      <w:pPr>
        <w:spacing w:after="120"/>
        <w:ind w:left="2268" w:right="1134"/>
        <w:jc w:val="both"/>
      </w:pPr>
      <w:r w:rsidRPr="00DE6D79">
        <w:t>An intentionally provided puncture in the cover shall not be considered as an imperfection.</w:t>
      </w:r>
    </w:p>
    <w:p w14:paraId="061DF111" w14:textId="77777777" w:rsidR="00DE6D79" w:rsidRPr="00DE6D79" w:rsidRDefault="00DE6D79" w:rsidP="00DE6D79">
      <w:pPr>
        <w:spacing w:after="120"/>
        <w:ind w:left="2268" w:right="1134" w:hanging="1134"/>
        <w:jc w:val="both"/>
      </w:pPr>
      <w:r w:rsidRPr="00DE6D79">
        <w:t>1.2.4.</w:t>
      </w:r>
      <w:r w:rsidRPr="00DE6D79">
        <w:tab/>
        <w:t>The cover has to be intentionally perforated to avoid the forming of bubbles.</w:t>
      </w:r>
    </w:p>
    <w:p w14:paraId="45B5CB61" w14:textId="77777777" w:rsidR="00DE6D79" w:rsidRPr="00DE6D79" w:rsidRDefault="00DE6D79" w:rsidP="00DE6D79">
      <w:pPr>
        <w:spacing w:after="120"/>
        <w:ind w:left="2268" w:right="1134" w:hanging="1134"/>
        <w:jc w:val="both"/>
      </w:pPr>
      <w:r w:rsidRPr="00DE6D79">
        <w:t>1.2.5.</w:t>
      </w:r>
      <w:r w:rsidRPr="00DE6D79">
        <w:tab/>
        <w:t>When the cover is punctured and the interlayer is made of a non-corrosion-resistant material, the interlayer has to be protected against corrosion.</w:t>
      </w:r>
    </w:p>
    <w:p w14:paraId="6A481689" w14:textId="77777777" w:rsidR="00DE6D79" w:rsidRPr="00DE6D79" w:rsidRDefault="00DE6D79" w:rsidP="00DE6D79">
      <w:pPr>
        <w:spacing w:after="120"/>
        <w:ind w:left="2268" w:right="1134" w:hanging="1134"/>
        <w:jc w:val="both"/>
      </w:pPr>
      <w:r w:rsidRPr="00DE6D79">
        <w:t>1.3.</w:t>
      </w:r>
      <w:r w:rsidRPr="00DE6D79">
        <w:tab/>
        <w:t>Specifications and tests for the lining</w:t>
      </w:r>
    </w:p>
    <w:p w14:paraId="6A957EDA" w14:textId="77777777" w:rsidR="00DE6D79" w:rsidRPr="00DE6D79" w:rsidRDefault="00DE6D79" w:rsidP="00DE6D79">
      <w:pPr>
        <w:spacing w:after="120"/>
        <w:ind w:left="2268" w:right="1134" w:hanging="1134"/>
        <w:jc w:val="both"/>
      </w:pPr>
      <w:r w:rsidRPr="00DE6D79">
        <w:t>1.3.1.</w:t>
      </w:r>
      <w:r w:rsidRPr="00DE6D79">
        <w:tab/>
        <w:t>Tensile strength and elongation for rubber material and for thermoplastic elastomers (TPE)</w:t>
      </w:r>
    </w:p>
    <w:p w14:paraId="04305F6B" w14:textId="77777777" w:rsidR="00DE6D79" w:rsidRPr="00DE6D79" w:rsidRDefault="00DE6D79" w:rsidP="00DE6D79">
      <w:pPr>
        <w:spacing w:after="120" w:line="240" w:lineRule="auto"/>
        <w:ind w:left="2268" w:right="1134" w:hanging="1134"/>
        <w:jc w:val="both"/>
      </w:pPr>
      <w:r w:rsidRPr="00DE6D79">
        <w:t>1.3.1.1.</w:t>
      </w:r>
      <w:r w:rsidRPr="00DE6D79">
        <w:tab/>
        <w:t>Tensile strength and elongation at break according to ISO 37. Tensile strength not less than 20 MPa and elongation at break not less than 250 per cent.</w:t>
      </w:r>
    </w:p>
    <w:p w14:paraId="4EC946C4" w14:textId="77777777" w:rsidR="00DE6D79" w:rsidRPr="00DE6D79" w:rsidRDefault="00DE6D79" w:rsidP="00DE6D79">
      <w:pPr>
        <w:spacing w:after="120" w:line="240" w:lineRule="auto"/>
        <w:ind w:left="2268" w:right="1134" w:hanging="1134"/>
        <w:jc w:val="both"/>
      </w:pPr>
      <w:r w:rsidRPr="00DE6D79">
        <w:lastRenderedPageBreak/>
        <w:t>1.3.1.2.</w:t>
      </w:r>
      <w:r w:rsidRPr="00DE6D79">
        <w:tab/>
        <w:t>Resistance to n-pentane according to ISO 1817 with the following conditions:</w:t>
      </w:r>
    </w:p>
    <w:p w14:paraId="1AAC9E34"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6B3DF1ED"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4277046A"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6AF11EF6" w14:textId="77777777" w:rsidR="00DE6D79" w:rsidRPr="00DE6D79" w:rsidRDefault="00DE6D79" w:rsidP="00DE6D79">
      <w:pPr>
        <w:spacing w:after="120" w:line="240" w:lineRule="auto"/>
        <w:ind w:left="2268" w:right="1134"/>
        <w:jc w:val="both"/>
      </w:pPr>
      <w:r w:rsidRPr="00DE6D79">
        <w:t>Requirements:</w:t>
      </w:r>
    </w:p>
    <w:p w14:paraId="3F3DB602" w14:textId="77777777" w:rsidR="00DE6D79" w:rsidRPr="00DE6D79" w:rsidRDefault="00DE6D79" w:rsidP="00DE6D79">
      <w:pPr>
        <w:spacing w:after="120" w:line="240" w:lineRule="auto"/>
        <w:ind w:left="2835" w:right="1134" w:hanging="567"/>
        <w:jc w:val="both"/>
      </w:pPr>
      <w:r w:rsidRPr="00DE6D79">
        <w:t>(a)</w:t>
      </w:r>
      <w:r w:rsidRPr="00DE6D79">
        <w:tab/>
        <w:t>Maximum change in volume 20 per cent;</w:t>
      </w:r>
    </w:p>
    <w:p w14:paraId="3D7C4145"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25 per cent;</w:t>
      </w:r>
    </w:p>
    <w:p w14:paraId="62E0C609"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30 per cent.</w:t>
      </w:r>
    </w:p>
    <w:p w14:paraId="641A3C88" w14:textId="77777777" w:rsidR="00DE6D79" w:rsidRPr="00DE6D79" w:rsidRDefault="00DE6D79" w:rsidP="00DE6D79">
      <w:pPr>
        <w:tabs>
          <w:tab w:val="left" w:pos="2835"/>
        </w:tabs>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5D911182" w14:textId="77777777" w:rsidR="00DE6D79" w:rsidRPr="00DE6D79" w:rsidRDefault="00DE6D79" w:rsidP="00DE6D79">
      <w:pPr>
        <w:tabs>
          <w:tab w:val="left" w:pos="2835"/>
        </w:tabs>
        <w:spacing w:after="120" w:line="240" w:lineRule="auto"/>
        <w:ind w:left="2268" w:right="1134" w:hanging="1134"/>
        <w:jc w:val="both"/>
      </w:pPr>
      <w:r w:rsidRPr="00DE6D79">
        <w:t>1.3.1.3.</w:t>
      </w:r>
      <w:r w:rsidRPr="00DE6D79">
        <w:tab/>
        <w:t>Resistance to ageing according to ISO 188 with the following conditions:</w:t>
      </w:r>
    </w:p>
    <w:p w14:paraId="21599BD8"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05BC6B5D"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286F839D"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1.3.1.1.</w:t>
      </w:r>
      <w:r w:rsidR="001F6BAE">
        <w:t xml:space="preserve"> above.</w:t>
      </w:r>
    </w:p>
    <w:p w14:paraId="5918D3AF" w14:textId="77777777" w:rsidR="00DE6D79" w:rsidRPr="00DE6D79" w:rsidRDefault="00DE6D79" w:rsidP="00DE6D79">
      <w:pPr>
        <w:spacing w:after="120" w:line="240" w:lineRule="auto"/>
        <w:ind w:left="2268" w:right="1134"/>
        <w:jc w:val="both"/>
      </w:pPr>
      <w:r w:rsidRPr="00DE6D79">
        <w:t>Requirements:</w:t>
      </w:r>
    </w:p>
    <w:p w14:paraId="287DBC83"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7AB5C28E"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29F5C10A" w14:textId="77777777" w:rsidR="00DE6D79" w:rsidRPr="00DE6D79" w:rsidRDefault="00DE6D79" w:rsidP="00DE6D79">
      <w:pPr>
        <w:tabs>
          <w:tab w:val="left" w:pos="2835"/>
        </w:tabs>
        <w:spacing w:after="120" w:line="240" w:lineRule="auto"/>
        <w:ind w:left="2268" w:right="1134" w:hanging="1134"/>
        <w:jc w:val="both"/>
      </w:pPr>
      <w:r w:rsidRPr="00DE6D79">
        <w:t>1.3.2.</w:t>
      </w:r>
      <w:r w:rsidRPr="00DE6D79">
        <w:tab/>
        <w:t>Tensile strength and elongation specific for thermoplastic material.</w:t>
      </w:r>
    </w:p>
    <w:p w14:paraId="53FB756C" w14:textId="77777777" w:rsidR="00DE6D79" w:rsidRPr="00DE6D79" w:rsidRDefault="00DE6D79" w:rsidP="00DE6D79">
      <w:pPr>
        <w:tabs>
          <w:tab w:val="left" w:pos="2835"/>
        </w:tabs>
        <w:spacing w:after="120" w:line="240" w:lineRule="auto"/>
        <w:ind w:left="2268" w:right="1134" w:hanging="1134"/>
        <w:jc w:val="both"/>
      </w:pPr>
      <w:r w:rsidRPr="00DE6D79">
        <w:t>1.3.2.1.</w:t>
      </w:r>
      <w:r w:rsidRPr="00DE6D79">
        <w:tab/>
        <w:t>Tensile strength and elongation at break according to ISO 527-2 with the following conditions:</w:t>
      </w:r>
    </w:p>
    <w:p w14:paraId="70D49370" w14:textId="77777777" w:rsidR="00DE6D79" w:rsidRPr="00DE6D79" w:rsidRDefault="00DE6D79" w:rsidP="00DE6D79">
      <w:pPr>
        <w:spacing w:after="120" w:line="240" w:lineRule="auto"/>
        <w:ind w:left="2835" w:right="1134" w:hanging="567"/>
        <w:jc w:val="both"/>
      </w:pPr>
      <w:r w:rsidRPr="00DE6D79">
        <w:t>(a)</w:t>
      </w:r>
      <w:r w:rsidRPr="00DE6D79">
        <w:tab/>
        <w:t>Specimen type: type 1 BA;</w:t>
      </w:r>
    </w:p>
    <w:p w14:paraId="26291C69" w14:textId="77777777" w:rsidR="00DE6D79" w:rsidRPr="00DE6D79" w:rsidRDefault="00DE6D79" w:rsidP="00DE6D79">
      <w:pPr>
        <w:spacing w:after="120" w:line="240" w:lineRule="auto"/>
        <w:ind w:left="2835" w:right="1134" w:hanging="567"/>
        <w:jc w:val="both"/>
      </w:pPr>
      <w:r w:rsidRPr="00DE6D79">
        <w:t>(b)</w:t>
      </w:r>
      <w:r w:rsidRPr="00DE6D79">
        <w:tab/>
        <w:t>Tensile speed: 20 mm/minute.</w:t>
      </w:r>
    </w:p>
    <w:p w14:paraId="1233B134"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6421CF30" w14:textId="77777777" w:rsidR="00DE6D79" w:rsidRPr="00DE6D79" w:rsidRDefault="00DE6D79" w:rsidP="00DE6D79">
      <w:pPr>
        <w:spacing w:after="120" w:line="240" w:lineRule="auto"/>
        <w:ind w:left="2268" w:right="1134"/>
        <w:jc w:val="both"/>
      </w:pPr>
      <w:r w:rsidRPr="00DE6D79">
        <w:t>Requirements:</w:t>
      </w:r>
    </w:p>
    <w:p w14:paraId="0016403B" w14:textId="77777777" w:rsidR="00DE6D79" w:rsidRPr="00DE6D79" w:rsidRDefault="00DE6D79" w:rsidP="00DE6D79">
      <w:pPr>
        <w:spacing w:after="120" w:line="240" w:lineRule="auto"/>
        <w:ind w:left="2835" w:right="1134" w:hanging="567"/>
        <w:jc w:val="both"/>
      </w:pPr>
      <w:r w:rsidRPr="00DE6D79">
        <w:t>(a)</w:t>
      </w:r>
      <w:r w:rsidRPr="00DE6D79">
        <w:tab/>
        <w:t>Tensile strength not less than 20 MPa;</w:t>
      </w:r>
    </w:p>
    <w:p w14:paraId="70AAB81A" w14:textId="77777777" w:rsidR="00DE6D79" w:rsidRPr="00DE6D79" w:rsidRDefault="00DE6D79" w:rsidP="00DE6D79">
      <w:pPr>
        <w:spacing w:after="120" w:line="240" w:lineRule="auto"/>
        <w:ind w:left="2835" w:right="1134" w:hanging="567"/>
        <w:jc w:val="both"/>
      </w:pPr>
      <w:r w:rsidRPr="00DE6D79">
        <w:t>(b)</w:t>
      </w:r>
      <w:r w:rsidRPr="00DE6D79">
        <w:tab/>
        <w:t>Elongation at break not less than 100 per cent.</w:t>
      </w:r>
    </w:p>
    <w:p w14:paraId="60659EC7" w14:textId="77777777" w:rsidR="00DE6D79" w:rsidRPr="00DE6D79" w:rsidRDefault="00DE6D79" w:rsidP="00DE6D79">
      <w:pPr>
        <w:tabs>
          <w:tab w:val="left" w:pos="2835"/>
        </w:tabs>
        <w:spacing w:after="120" w:line="240" w:lineRule="auto"/>
        <w:ind w:left="2268" w:right="1134" w:hanging="1134"/>
        <w:jc w:val="both"/>
      </w:pPr>
      <w:r w:rsidRPr="00DE6D79">
        <w:t>1.3.2.2.</w:t>
      </w:r>
      <w:r w:rsidRPr="00DE6D79">
        <w:tab/>
        <w:t>Resistance to n-pentane according to ISO 1817 with the following conditions:</w:t>
      </w:r>
    </w:p>
    <w:p w14:paraId="35891DF9"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684F9F96"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51AA3E4B"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0B24A64E" w14:textId="77777777" w:rsidR="00DE6D79" w:rsidRPr="00DE6D79" w:rsidRDefault="00DE6D79" w:rsidP="00DE6D79">
      <w:pPr>
        <w:spacing w:after="120" w:line="240" w:lineRule="auto"/>
        <w:ind w:left="2268" w:right="1134"/>
        <w:jc w:val="both"/>
      </w:pPr>
      <w:r w:rsidRPr="00DE6D79">
        <w:t>Requirements:</w:t>
      </w:r>
    </w:p>
    <w:p w14:paraId="180CB6C2" w14:textId="77777777" w:rsidR="00DE6D79" w:rsidRPr="00DE6D79" w:rsidRDefault="00DE6D79" w:rsidP="00DE6D79">
      <w:pPr>
        <w:spacing w:after="120" w:line="240" w:lineRule="auto"/>
        <w:ind w:left="2835" w:right="1134" w:hanging="567"/>
        <w:jc w:val="both"/>
      </w:pPr>
      <w:r w:rsidRPr="00DE6D79">
        <w:t>(a)</w:t>
      </w:r>
      <w:r w:rsidRPr="00DE6D79">
        <w:tab/>
        <w:t>Maximum change in volume 2 per cent;</w:t>
      </w:r>
    </w:p>
    <w:p w14:paraId="3ACC01B3" w14:textId="77777777" w:rsidR="00DE6D79" w:rsidRPr="00DE6D79" w:rsidRDefault="00DE6D79" w:rsidP="00DE6D79">
      <w:pPr>
        <w:spacing w:after="120" w:line="240" w:lineRule="auto"/>
        <w:ind w:left="2835" w:right="1134" w:hanging="567"/>
        <w:jc w:val="both"/>
      </w:pPr>
      <w:r w:rsidRPr="00DE6D79">
        <w:lastRenderedPageBreak/>
        <w:t>(b)</w:t>
      </w:r>
      <w:r w:rsidRPr="00DE6D79">
        <w:tab/>
        <w:t>Maximum change in tensile strength 10 per cent;</w:t>
      </w:r>
    </w:p>
    <w:p w14:paraId="3F6A05F8"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10 per cent.</w:t>
      </w:r>
    </w:p>
    <w:p w14:paraId="6173E20B"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35B3AFDD" w14:textId="77777777" w:rsidR="00DE6D79" w:rsidRPr="00DE6D79" w:rsidRDefault="00DE6D79" w:rsidP="00DE6D79">
      <w:pPr>
        <w:tabs>
          <w:tab w:val="left" w:pos="2835"/>
        </w:tabs>
        <w:spacing w:after="120" w:line="240" w:lineRule="auto"/>
        <w:ind w:left="2268" w:right="1134" w:hanging="1134"/>
        <w:jc w:val="both"/>
      </w:pPr>
      <w:r w:rsidRPr="00DE6D79">
        <w:t>1.3.2.3.</w:t>
      </w:r>
      <w:r w:rsidRPr="00DE6D79">
        <w:tab/>
        <w:t>Resistance to ageing according to ISO 188 with the following conditions:</w:t>
      </w:r>
    </w:p>
    <w:p w14:paraId="496E9264"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31F2EFC1"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4FE48864"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1.3.2.1.</w:t>
      </w:r>
      <w:r w:rsidR="001F6BAE">
        <w:t xml:space="preserve"> above.</w:t>
      </w:r>
    </w:p>
    <w:p w14:paraId="0D5156E6" w14:textId="77777777" w:rsidR="00DE6D79" w:rsidRPr="00DE6D79" w:rsidRDefault="00DE6D79" w:rsidP="00DE6D79">
      <w:pPr>
        <w:spacing w:after="120" w:line="240" w:lineRule="auto"/>
        <w:ind w:left="2268" w:right="1134"/>
        <w:jc w:val="both"/>
      </w:pPr>
      <w:r w:rsidRPr="00DE6D79">
        <w:t>Requirements:</w:t>
      </w:r>
    </w:p>
    <w:p w14:paraId="047F5E9F"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255D9B8E"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13256D5B" w14:textId="77777777" w:rsidR="00DE6D79" w:rsidRPr="00DE6D79" w:rsidRDefault="00DE6D79" w:rsidP="00DE6D79">
      <w:pPr>
        <w:spacing w:after="120" w:line="240" w:lineRule="auto"/>
        <w:ind w:left="2268" w:right="1134" w:hanging="1134"/>
        <w:jc w:val="both"/>
      </w:pPr>
      <w:r w:rsidRPr="00DE6D79">
        <w:t>1.4.</w:t>
      </w:r>
      <w:r w:rsidRPr="00DE6D79">
        <w:tab/>
        <w:t>Specifications and test-method for the cover</w:t>
      </w:r>
    </w:p>
    <w:p w14:paraId="1DE0FC93" w14:textId="77777777" w:rsidR="00DE6D79" w:rsidRPr="00DE6D79" w:rsidRDefault="00DE6D79" w:rsidP="00DE6D79">
      <w:pPr>
        <w:spacing w:after="120" w:line="240" w:lineRule="auto"/>
        <w:ind w:left="2268" w:right="1134" w:hanging="1134"/>
        <w:jc w:val="both"/>
      </w:pPr>
      <w:r w:rsidRPr="00DE6D79">
        <w:t>1.4.1.</w:t>
      </w:r>
      <w:r w:rsidRPr="00DE6D79">
        <w:tab/>
        <w:t>Tensile strength and elongation for rubber material and for thermoplastic elastomers (TPE)</w:t>
      </w:r>
    </w:p>
    <w:p w14:paraId="5B4655F0" w14:textId="77777777" w:rsidR="00DE6D79" w:rsidRPr="00DE6D79" w:rsidRDefault="00DE6D79" w:rsidP="00DE6D79">
      <w:pPr>
        <w:spacing w:after="120" w:line="240" w:lineRule="auto"/>
        <w:ind w:left="2268" w:right="1134" w:hanging="1134"/>
        <w:jc w:val="both"/>
      </w:pPr>
      <w:r w:rsidRPr="00DE6D79">
        <w:t>1.4.1.1.</w:t>
      </w:r>
      <w:r w:rsidRPr="00DE6D79">
        <w:tab/>
        <w:t>Tensile strength and elongation at break according to ISO 37. Tensile strength not less than 10 MPa and elongation at break not less than 250 per cent.</w:t>
      </w:r>
    </w:p>
    <w:p w14:paraId="345BBD6B" w14:textId="77777777" w:rsidR="00DE6D79" w:rsidRPr="00DE6D79" w:rsidRDefault="00DE6D79" w:rsidP="00DE6D79">
      <w:pPr>
        <w:spacing w:after="120" w:line="240" w:lineRule="auto"/>
        <w:ind w:left="2268" w:right="1134" w:hanging="1134"/>
        <w:jc w:val="both"/>
      </w:pPr>
      <w:r w:rsidRPr="00DE6D79">
        <w:t>1.4.1.2.</w:t>
      </w:r>
      <w:r w:rsidRPr="00DE6D79">
        <w:tab/>
        <w:t>Resistance to n-hexane according to ISO 1817 with the following conditions:</w:t>
      </w:r>
    </w:p>
    <w:p w14:paraId="3E7E748F" w14:textId="77777777" w:rsidR="00DE6D79" w:rsidRPr="00DE6D79" w:rsidRDefault="00DE6D79" w:rsidP="00DE6D79">
      <w:pPr>
        <w:spacing w:after="120" w:line="240" w:lineRule="auto"/>
        <w:ind w:left="2835" w:right="1134" w:hanging="567"/>
        <w:jc w:val="both"/>
      </w:pPr>
      <w:r w:rsidRPr="00DE6D79">
        <w:t>(a)</w:t>
      </w:r>
      <w:r w:rsidRPr="00DE6D79">
        <w:tab/>
        <w:t>Medium: n-hexane;</w:t>
      </w:r>
    </w:p>
    <w:p w14:paraId="144A5EC1" w14:textId="77777777" w:rsidR="00DE6D79" w:rsidRPr="00DE6D79" w:rsidRDefault="00DE6D79" w:rsidP="00DE6D79">
      <w:pPr>
        <w:spacing w:after="120" w:line="240" w:lineRule="auto"/>
        <w:ind w:left="2835" w:right="1134" w:hanging="567"/>
        <w:jc w:val="both"/>
      </w:pPr>
      <w:r w:rsidRPr="00DE6D79">
        <w:t>(b)</w:t>
      </w:r>
      <w:r w:rsidRPr="00DE6D79">
        <w:tab/>
        <w:t>Temperature: 23 °C (tolerance acc.to ISO 1817);</w:t>
      </w:r>
    </w:p>
    <w:p w14:paraId="0421CC90"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1FB15781" w14:textId="77777777" w:rsidR="00DE6D79" w:rsidRPr="00DE6D79" w:rsidRDefault="00DE6D79" w:rsidP="00DE6D79">
      <w:pPr>
        <w:spacing w:after="120" w:line="240" w:lineRule="auto"/>
        <w:ind w:left="2268" w:right="1134"/>
        <w:jc w:val="both"/>
      </w:pPr>
      <w:r w:rsidRPr="00DE6D79">
        <w:t>Requirements:</w:t>
      </w:r>
    </w:p>
    <w:p w14:paraId="7176A343" w14:textId="77777777" w:rsidR="00DE6D79" w:rsidRPr="00DE6D79" w:rsidRDefault="00DE6D79" w:rsidP="00DE6D79">
      <w:pPr>
        <w:spacing w:after="120" w:line="240" w:lineRule="auto"/>
        <w:ind w:left="2835" w:right="1134" w:hanging="567"/>
        <w:jc w:val="both"/>
      </w:pPr>
      <w:r w:rsidRPr="00DE6D79">
        <w:t>(a)</w:t>
      </w:r>
      <w:r w:rsidRPr="00DE6D79">
        <w:tab/>
        <w:t>Maximum change in volume 30 per cent;</w:t>
      </w:r>
    </w:p>
    <w:p w14:paraId="6F623267"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35 per cent;</w:t>
      </w:r>
    </w:p>
    <w:p w14:paraId="25349D5E"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35 per cent.</w:t>
      </w:r>
    </w:p>
    <w:p w14:paraId="6E85F40A" w14:textId="77777777" w:rsidR="00DE6D79" w:rsidRPr="00DE6D79" w:rsidRDefault="00DE6D79" w:rsidP="00DE6D79">
      <w:pPr>
        <w:spacing w:after="120" w:line="240" w:lineRule="auto"/>
        <w:ind w:left="2268" w:right="1134" w:hanging="1134"/>
        <w:jc w:val="both"/>
      </w:pPr>
      <w:r w:rsidRPr="00DE6D79">
        <w:t>1.4.1.3.</w:t>
      </w:r>
      <w:r w:rsidRPr="00DE6D79">
        <w:tab/>
        <w:t>Resistance to ageing according to ISO 188 with the following conditions:</w:t>
      </w:r>
    </w:p>
    <w:p w14:paraId="23F01C1F"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4D7387BC"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642B1328"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1.4.1.1.</w:t>
      </w:r>
      <w:r w:rsidR="001F6BAE">
        <w:t xml:space="preserve"> above.</w:t>
      </w:r>
    </w:p>
    <w:p w14:paraId="638AD9E5" w14:textId="77777777" w:rsidR="00DE6D79" w:rsidRPr="00DE6D79" w:rsidRDefault="00DE6D79" w:rsidP="00DE6D79">
      <w:pPr>
        <w:spacing w:after="120" w:line="240" w:lineRule="auto"/>
        <w:ind w:left="2268" w:right="1134"/>
        <w:jc w:val="both"/>
      </w:pPr>
      <w:r w:rsidRPr="00DE6D79">
        <w:t>Requirements:</w:t>
      </w:r>
    </w:p>
    <w:p w14:paraId="60D60367"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0D4D5EC3" w14:textId="77777777" w:rsidR="00DE6D79" w:rsidRPr="00DE6D79" w:rsidRDefault="00DE6D79" w:rsidP="00DE6D79">
      <w:pPr>
        <w:spacing w:after="120" w:line="240" w:lineRule="auto"/>
        <w:ind w:left="2835" w:right="1134" w:hanging="567"/>
        <w:jc w:val="both"/>
      </w:pPr>
      <w:r w:rsidRPr="00DE6D79">
        <w:lastRenderedPageBreak/>
        <w:t>(b)</w:t>
      </w:r>
      <w:r w:rsidRPr="00DE6D79">
        <w:tab/>
        <w:t>Maximum change in elongation at break 25 per cent after 336 hours ageing compared to the elongation at break of the 24 hours aged material.</w:t>
      </w:r>
    </w:p>
    <w:p w14:paraId="6C39183C" w14:textId="77777777" w:rsidR="00DE6D79" w:rsidRPr="00DE6D79" w:rsidRDefault="00DE6D79" w:rsidP="00DE6D79">
      <w:pPr>
        <w:spacing w:after="120" w:line="240" w:lineRule="auto"/>
        <w:ind w:left="2268" w:right="1134" w:hanging="1134"/>
        <w:jc w:val="both"/>
      </w:pPr>
      <w:r w:rsidRPr="00DE6D79">
        <w:t>1.4.2.</w:t>
      </w:r>
      <w:r w:rsidRPr="00DE6D79">
        <w:tab/>
        <w:t>Tensile strength and elongation specific for thermoplastic material.</w:t>
      </w:r>
    </w:p>
    <w:p w14:paraId="656394E1" w14:textId="77777777" w:rsidR="00DE6D79" w:rsidRPr="00DE6D79" w:rsidRDefault="00DE6D79" w:rsidP="00DE6D79">
      <w:pPr>
        <w:spacing w:after="120" w:line="240" w:lineRule="auto"/>
        <w:ind w:left="2268" w:right="1134" w:hanging="1134"/>
        <w:jc w:val="both"/>
      </w:pPr>
      <w:r w:rsidRPr="00DE6D79">
        <w:t>1.4.2.1.</w:t>
      </w:r>
      <w:r w:rsidRPr="00DE6D79">
        <w:tab/>
        <w:t>Tensile strength and elongation at break according to ISO 527-2 with the following conditions:</w:t>
      </w:r>
    </w:p>
    <w:p w14:paraId="385368E9" w14:textId="77777777" w:rsidR="00DE6D79" w:rsidRPr="00DE6D79" w:rsidRDefault="00DE6D79" w:rsidP="00DE6D79">
      <w:pPr>
        <w:spacing w:after="120" w:line="240" w:lineRule="auto"/>
        <w:ind w:left="2268" w:right="1134"/>
        <w:jc w:val="both"/>
      </w:pPr>
      <w:r w:rsidRPr="00DE6D79">
        <w:t>(a)</w:t>
      </w:r>
      <w:r w:rsidRPr="00DE6D79">
        <w:tab/>
        <w:t>Specimen type: type 1 BA;</w:t>
      </w:r>
    </w:p>
    <w:p w14:paraId="72EC7F12" w14:textId="77777777" w:rsidR="00DE6D79" w:rsidRPr="00DE6D79" w:rsidRDefault="00DE6D79" w:rsidP="00DE6D79">
      <w:pPr>
        <w:spacing w:after="120" w:line="240" w:lineRule="auto"/>
        <w:ind w:left="2268" w:right="1134"/>
        <w:jc w:val="both"/>
      </w:pPr>
      <w:r w:rsidRPr="00DE6D79">
        <w:t>(b)</w:t>
      </w:r>
      <w:r w:rsidRPr="00DE6D79">
        <w:tab/>
        <w:t>Tensile speed: 20 mm/minute.</w:t>
      </w:r>
    </w:p>
    <w:p w14:paraId="75D3B9DD"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568E5BE1" w14:textId="77777777" w:rsidR="00DE6D79" w:rsidRPr="00DE6D79" w:rsidRDefault="00DE6D79" w:rsidP="00DE6D79">
      <w:pPr>
        <w:spacing w:after="120" w:line="240" w:lineRule="auto"/>
        <w:ind w:left="2268" w:right="1134"/>
        <w:jc w:val="both"/>
      </w:pPr>
      <w:r w:rsidRPr="00DE6D79">
        <w:t>Requirements:</w:t>
      </w:r>
    </w:p>
    <w:p w14:paraId="2E67A5AC" w14:textId="77777777" w:rsidR="00DE6D79" w:rsidRPr="00DE6D79" w:rsidRDefault="00DE6D79" w:rsidP="00DE6D79">
      <w:pPr>
        <w:spacing w:after="120" w:line="240" w:lineRule="auto"/>
        <w:ind w:left="2268" w:right="1134"/>
        <w:jc w:val="both"/>
      </w:pPr>
      <w:r w:rsidRPr="00DE6D79">
        <w:t>(a)</w:t>
      </w:r>
      <w:r w:rsidRPr="00DE6D79">
        <w:tab/>
        <w:t>Tensile strength not less than 20 MPa;</w:t>
      </w:r>
    </w:p>
    <w:p w14:paraId="594B96A4" w14:textId="77777777" w:rsidR="00DE6D79" w:rsidRPr="00DE6D79" w:rsidRDefault="00DE6D79" w:rsidP="00DE6D79">
      <w:pPr>
        <w:spacing w:after="120" w:line="240" w:lineRule="auto"/>
        <w:ind w:left="2268" w:right="1134"/>
        <w:jc w:val="both"/>
      </w:pPr>
      <w:r w:rsidRPr="00DE6D79">
        <w:t>(b)</w:t>
      </w:r>
      <w:r w:rsidRPr="00DE6D79">
        <w:tab/>
        <w:t>Elongation at break not less than 100 per cent.</w:t>
      </w:r>
    </w:p>
    <w:p w14:paraId="43DF05A4" w14:textId="77777777" w:rsidR="00DE6D79" w:rsidRPr="00DE6D79" w:rsidRDefault="00DE6D79" w:rsidP="00DE6D79">
      <w:pPr>
        <w:spacing w:after="120" w:line="240" w:lineRule="auto"/>
        <w:ind w:left="2268" w:right="1134" w:hanging="1134"/>
        <w:jc w:val="both"/>
      </w:pPr>
      <w:r w:rsidRPr="00DE6D79">
        <w:t>1.4.2.2.</w:t>
      </w:r>
      <w:r w:rsidRPr="00DE6D79">
        <w:tab/>
        <w:t>Resistance to n-hexane according to ISO 1817 with the following conditions:</w:t>
      </w:r>
    </w:p>
    <w:p w14:paraId="5DE84C47" w14:textId="77777777" w:rsidR="00DE6D79" w:rsidRPr="00DE6D79" w:rsidRDefault="00DE6D79" w:rsidP="00DE6D79">
      <w:pPr>
        <w:spacing w:after="120" w:line="240" w:lineRule="auto"/>
        <w:ind w:left="2268" w:right="1134"/>
        <w:jc w:val="both"/>
      </w:pPr>
      <w:r w:rsidRPr="00DE6D79">
        <w:t>(a)</w:t>
      </w:r>
      <w:r w:rsidRPr="00DE6D79">
        <w:tab/>
        <w:t>Medium: n-hexane;</w:t>
      </w:r>
    </w:p>
    <w:p w14:paraId="33C3289E" w14:textId="77777777" w:rsidR="00DE6D79" w:rsidRPr="00DE6D79" w:rsidRDefault="00DE6D79" w:rsidP="00DE6D79">
      <w:pPr>
        <w:spacing w:after="120" w:line="240" w:lineRule="auto"/>
        <w:ind w:left="2268" w:right="1134"/>
        <w:jc w:val="both"/>
      </w:pPr>
      <w:r w:rsidRPr="00DE6D79">
        <w:t>(b)</w:t>
      </w:r>
      <w:r w:rsidRPr="00DE6D79">
        <w:tab/>
        <w:t>Temperature: 23 °C (tolerance according to ISO 1817);</w:t>
      </w:r>
    </w:p>
    <w:p w14:paraId="60FA13A8" w14:textId="77777777" w:rsidR="00DE6D79" w:rsidRPr="00DE6D79" w:rsidRDefault="00DE6D79" w:rsidP="00DE6D79">
      <w:pPr>
        <w:spacing w:after="120" w:line="240" w:lineRule="auto"/>
        <w:ind w:left="2268" w:right="1134"/>
        <w:jc w:val="both"/>
      </w:pPr>
      <w:r w:rsidRPr="00DE6D79">
        <w:t>(c)</w:t>
      </w:r>
      <w:r w:rsidRPr="00DE6D79">
        <w:tab/>
        <w:t>Immersion period: 72 hours.</w:t>
      </w:r>
    </w:p>
    <w:p w14:paraId="74D10133" w14:textId="77777777" w:rsidR="00DE6D79" w:rsidRPr="00DE6D79" w:rsidRDefault="00DE6D79" w:rsidP="00DE6D79">
      <w:pPr>
        <w:spacing w:after="120" w:line="240" w:lineRule="auto"/>
        <w:ind w:left="2268" w:right="1134"/>
        <w:jc w:val="both"/>
      </w:pPr>
      <w:r w:rsidRPr="00DE6D79">
        <w:t>Requirements:</w:t>
      </w:r>
    </w:p>
    <w:p w14:paraId="1127F452" w14:textId="77777777" w:rsidR="00DE6D79" w:rsidRPr="00DE6D79" w:rsidRDefault="00DE6D79" w:rsidP="00DE6D79">
      <w:pPr>
        <w:spacing w:after="120" w:line="240" w:lineRule="auto"/>
        <w:ind w:left="2268" w:right="1134"/>
        <w:jc w:val="both"/>
      </w:pPr>
      <w:r w:rsidRPr="00DE6D79">
        <w:t>(a)</w:t>
      </w:r>
      <w:r w:rsidRPr="00DE6D79">
        <w:tab/>
        <w:t>Maximum change in volume 2 per cent;</w:t>
      </w:r>
    </w:p>
    <w:p w14:paraId="44D4ABC1" w14:textId="77777777" w:rsidR="00DE6D79" w:rsidRPr="00DE6D79" w:rsidRDefault="00DE6D79" w:rsidP="00DE6D79">
      <w:pPr>
        <w:spacing w:after="120" w:line="240" w:lineRule="auto"/>
        <w:ind w:left="2268" w:right="1134"/>
        <w:jc w:val="both"/>
      </w:pPr>
      <w:r w:rsidRPr="00DE6D79">
        <w:t>(b)</w:t>
      </w:r>
      <w:r w:rsidRPr="00DE6D79">
        <w:tab/>
        <w:t>Maximum change in tensile strength 10 per cent;</w:t>
      </w:r>
    </w:p>
    <w:p w14:paraId="2DCDED45" w14:textId="77777777" w:rsidR="00DE6D79" w:rsidRPr="00DE6D79" w:rsidRDefault="00DE6D79" w:rsidP="00DE6D79">
      <w:pPr>
        <w:spacing w:after="120" w:line="240" w:lineRule="auto"/>
        <w:ind w:left="2268" w:right="1134"/>
        <w:jc w:val="both"/>
      </w:pPr>
      <w:r w:rsidRPr="00DE6D79">
        <w:t>(c)</w:t>
      </w:r>
      <w:r w:rsidRPr="00DE6D79">
        <w:tab/>
        <w:t>Maximum change in elongation at break 10 per cent.</w:t>
      </w:r>
    </w:p>
    <w:p w14:paraId="501447F5"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35195E51" w14:textId="77777777" w:rsidR="00DE6D79" w:rsidRPr="00DE6D79" w:rsidRDefault="00DE6D79" w:rsidP="00DE6D79">
      <w:pPr>
        <w:spacing w:after="120" w:line="240" w:lineRule="auto"/>
        <w:ind w:left="2268" w:right="1134" w:hanging="1134"/>
        <w:jc w:val="both"/>
      </w:pPr>
      <w:r w:rsidRPr="00DE6D79">
        <w:t>1.4.2.3.</w:t>
      </w:r>
      <w:r w:rsidRPr="00DE6D79">
        <w:tab/>
        <w:t>Resistance to ageing according to ISO 188 with the following conditions:</w:t>
      </w:r>
    </w:p>
    <w:p w14:paraId="29441AE0"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34C7C7DC"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6F4B1D82"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1.4.2.1.</w:t>
      </w:r>
      <w:r w:rsidR="001F6BAE">
        <w:t xml:space="preserve"> above.</w:t>
      </w:r>
    </w:p>
    <w:p w14:paraId="2FB7F538" w14:textId="77777777" w:rsidR="00DE6D79" w:rsidRPr="00DE6D79" w:rsidRDefault="00DE6D79" w:rsidP="00DE6D79">
      <w:pPr>
        <w:spacing w:after="120" w:line="240" w:lineRule="auto"/>
        <w:ind w:left="2268" w:right="1134"/>
        <w:jc w:val="both"/>
      </w:pPr>
      <w:r w:rsidRPr="00DE6D79">
        <w:t>Requirements:</w:t>
      </w:r>
    </w:p>
    <w:p w14:paraId="3F473BE3"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20 per cent after 336 hours ageing compared to the tensile strength of the 24 hours aged material;</w:t>
      </w:r>
    </w:p>
    <w:p w14:paraId="2AD14570"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50 per cent after 336 hours ageing compared to the elongation at break of the 24 hours aged material.</w:t>
      </w:r>
    </w:p>
    <w:p w14:paraId="3961A896" w14:textId="77777777" w:rsidR="00DE6D79" w:rsidRPr="00DE6D79" w:rsidRDefault="00DE6D79" w:rsidP="00DE6D79">
      <w:pPr>
        <w:spacing w:after="120" w:line="240" w:lineRule="auto"/>
        <w:ind w:left="2268" w:right="1134" w:hanging="1134"/>
        <w:jc w:val="both"/>
      </w:pPr>
      <w:r w:rsidRPr="00DE6D79">
        <w:t>1.4.3.</w:t>
      </w:r>
      <w:r w:rsidRPr="00DE6D79">
        <w:tab/>
        <w:t>Resistance to ozone</w:t>
      </w:r>
    </w:p>
    <w:p w14:paraId="728D6698" w14:textId="77777777" w:rsidR="00DE6D79" w:rsidRPr="00DE6D79" w:rsidRDefault="00DE6D79" w:rsidP="00DE6D79">
      <w:pPr>
        <w:spacing w:after="120" w:line="240" w:lineRule="auto"/>
        <w:ind w:left="2268" w:right="1134" w:hanging="1134"/>
        <w:jc w:val="both"/>
      </w:pPr>
      <w:r w:rsidRPr="00DE6D79">
        <w:t>1.4.3.1.</w:t>
      </w:r>
      <w:r w:rsidRPr="00DE6D79">
        <w:tab/>
        <w:t>The test has to be performed in compliance with standard ISO 1431/1.</w:t>
      </w:r>
    </w:p>
    <w:p w14:paraId="35A5C8D6" w14:textId="77777777" w:rsidR="00DE6D79" w:rsidRPr="00DE6D79" w:rsidRDefault="00DE6D79" w:rsidP="00DE6D79">
      <w:pPr>
        <w:spacing w:after="120" w:line="240" w:lineRule="auto"/>
        <w:ind w:left="2268" w:right="1134" w:hanging="1134"/>
        <w:jc w:val="both"/>
      </w:pPr>
      <w:r w:rsidRPr="00DE6D79">
        <w:lastRenderedPageBreak/>
        <w:t>1.4.3.2.</w:t>
      </w:r>
      <w:r w:rsidRPr="00DE6D79">
        <w:tab/>
        <w:t>The test-pieces, which have to be stretched to an elongation of 20 per cent shall have to be exposed to air of 40 °C with an ozone-concentration of 50 parts per hundred million during 120 hours.</w:t>
      </w:r>
    </w:p>
    <w:p w14:paraId="341677B5" w14:textId="77777777" w:rsidR="00DE6D79" w:rsidRPr="00DE6D79" w:rsidRDefault="00DE6D79" w:rsidP="00DE6D79">
      <w:pPr>
        <w:spacing w:after="120" w:line="240" w:lineRule="auto"/>
        <w:ind w:left="2268" w:right="1134" w:hanging="1134"/>
        <w:jc w:val="both"/>
      </w:pPr>
      <w:r w:rsidRPr="00DE6D79">
        <w:t>1.4.3.3.</w:t>
      </w:r>
      <w:r w:rsidRPr="00DE6D79">
        <w:tab/>
        <w:t>No cracking of the test pieces is allowed.</w:t>
      </w:r>
    </w:p>
    <w:p w14:paraId="5CFB3CE9" w14:textId="77777777" w:rsidR="00DE6D79" w:rsidRPr="00DE6D79" w:rsidRDefault="00DE6D79" w:rsidP="00DE6D79">
      <w:pPr>
        <w:spacing w:after="120" w:line="240" w:lineRule="auto"/>
        <w:ind w:left="2268" w:right="1134" w:hanging="1134"/>
        <w:jc w:val="both"/>
      </w:pPr>
      <w:r w:rsidRPr="00DE6D79">
        <w:t>1.5.</w:t>
      </w:r>
      <w:r w:rsidRPr="00DE6D79">
        <w:tab/>
        <w:t>Specifications for uncoupled hose</w:t>
      </w:r>
    </w:p>
    <w:p w14:paraId="2D5C8E89" w14:textId="77777777" w:rsidR="00DE6D79" w:rsidRPr="00DE6D79" w:rsidRDefault="00DE6D79" w:rsidP="00DE6D79">
      <w:pPr>
        <w:spacing w:after="120" w:line="240" w:lineRule="auto"/>
        <w:ind w:left="2268" w:right="1134" w:hanging="1134"/>
        <w:jc w:val="both"/>
      </w:pPr>
      <w:r w:rsidRPr="00DE6D79">
        <w:t>1.5.1.</w:t>
      </w:r>
      <w:r w:rsidRPr="00DE6D79">
        <w:tab/>
        <w:t>Gas-tightness (permeability)</w:t>
      </w:r>
    </w:p>
    <w:p w14:paraId="52D4FA15" w14:textId="77777777" w:rsidR="00DE6D79" w:rsidRPr="00DE6D79" w:rsidRDefault="00DE6D79" w:rsidP="00DE6D79">
      <w:pPr>
        <w:spacing w:after="120" w:line="240" w:lineRule="auto"/>
        <w:ind w:left="2268" w:right="1134" w:hanging="1134"/>
        <w:jc w:val="both"/>
      </w:pPr>
      <w:r w:rsidRPr="00DE6D79">
        <w:t>1.5.1.1.</w:t>
      </w:r>
      <w:r w:rsidRPr="00DE6D79">
        <w:tab/>
        <w:t>A hose at a free length of 1 m has to be connected to a container filled with liquid propane, having a temperature of 23 °C ± 2 °C.</w:t>
      </w:r>
    </w:p>
    <w:p w14:paraId="4F8AC913" w14:textId="77777777" w:rsidR="00DE6D79" w:rsidRPr="00DE6D79" w:rsidRDefault="00DE6D79" w:rsidP="00DE6D79">
      <w:pPr>
        <w:spacing w:after="120" w:line="240" w:lineRule="auto"/>
        <w:ind w:left="2268" w:right="1134" w:hanging="1134"/>
        <w:jc w:val="both"/>
      </w:pPr>
      <w:r w:rsidRPr="00DE6D79">
        <w:t>1.5.1.2.</w:t>
      </w:r>
      <w:r w:rsidRPr="00DE6D79">
        <w:tab/>
        <w:t>The test has to be carried out in compliance with the method described in standard ISO 4080.</w:t>
      </w:r>
    </w:p>
    <w:p w14:paraId="1A50C8C1" w14:textId="77777777" w:rsidR="00DE6D79" w:rsidRPr="00DE6D79" w:rsidRDefault="00DE6D79" w:rsidP="00DE6D79">
      <w:pPr>
        <w:spacing w:after="120" w:line="240" w:lineRule="auto"/>
        <w:ind w:left="2268" w:right="1134" w:hanging="1134"/>
        <w:jc w:val="both"/>
      </w:pPr>
      <w:r w:rsidRPr="00DE6D79">
        <w:t>1.5.1.3.</w:t>
      </w:r>
      <w:r w:rsidRPr="00DE6D79">
        <w:tab/>
        <w:t>The leakage through the wall of the hose shall not exceed 95 cm</w:t>
      </w:r>
      <w:r w:rsidRPr="00DE6D79">
        <w:rPr>
          <w:vertAlign w:val="superscript"/>
        </w:rPr>
        <w:t>3</w:t>
      </w:r>
      <w:r w:rsidRPr="00DE6D79">
        <w:t xml:space="preserve"> per metre of hose per 24 hours.</w:t>
      </w:r>
    </w:p>
    <w:p w14:paraId="28324857" w14:textId="77777777" w:rsidR="00DE6D79" w:rsidRPr="00DE6D79" w:rsidRDefault="00DE6D79" w:rsidP="00DE6D79">
      <w:pPr>
        <w:spacing w:after="120" w:line="240" w:lineRule="auto"/>
        <w:ind w:left="2268" w:right="1134" w:hanging="1134"/>
        <w:jc w:val="both"/>
      </w:pPr>
      <w:r w:rsidRPr="00DE6D79">
        <w:t>1.5.2.</w:t>
      </w:r>
      <w:r w:rsidRPr="00DE6D79">
        <w:tab/>
        <w:t>Resistance at low temperature</w:t>
      </w:r>
    </w:p>
    <w:p w14:paraId="2C0DFC3C" w14:textId="77777777" w:rsidR="00DE6D79" w:rsidRPr="00DE6D79" w:rsidRDefault="00DE6D79" w:rsidP="00DE6D79">
      <w:pPr>
        <w:spacing w:after="120" w:line="240" w:lineRule="auto"/>
        <w:ind w:left="2268" w:right="1134" w:hanging="1134"/>
        <w:jc w:val="both"/>
      </w:pPr>
      <w:r w:rsidRPr="00DE6D79">
        <w:t>1.5.2.1.</w:t>
      </w:r>
      <w:r w:rsidRPr="00DE6D79">
        <w:tab/>
        <w:t>The test has to be carried out in compliance with the method described in standard ISO 4672-1978, method B.</w:t>
      </w:r>
    </w:p>
    <w:p w14:paraId="2F926057" w14:textId="77777777" w:rsidR="00DE6D79" w:rsidRPr="00DE6D79" w:rsidRDefault="00DE6D79" w:rsidP="00DE6D79">
      <w:pPr>
        <w:spacing w:after="120" w:line="240" w:lineRule="auto"/>
        <w:ind w:left="2268" w:right="1134" w:hanging="1134"/>
        <w:jc w:val="both"/>
      </w:pPr>
      <w:r w:rsidRPr="00DE6D79">
        <w:t>1.5.2.2.</w:t>
      </w:r>
      <w:r w:rsidRPr="00DE6D79">
        <w:tab/>
        <w:t>Test temperature:</w:t>
      </w:r>
      <w:r w:rsidRPr="00DE6D79">
        <w:tab/>
        <w:t>-40 °C ± 3 °C; or</w:t>
      </w:r>
    </w:p>
    <w:p w14:paraId="1D86BB94" w14:textId="77777777" w:rsidR="00DE6D79" w:rsidRPr="00DE6D79" w:rsidRDefault="00DE6D79" w:rsidP="00DE6D79">
      <w:pPr>
        <w:tabs>
          <w:tab w:val="left" w:pos="3969"/>
        </w:tabs>
        <w:spacing w:after="120" w:line="240" w:lineRule="auto"/>
        <w:ind w:left="2268" w:right="1134"/>
        <w:jc w:val="both"/>
      </w:pPr>
      <w:r w:rsidRPr="00DE6D79">
        <w:tab/>
        <w:t>-20 °C ± 3 °C, if applicable.</w:t>
      </w:r>
    </w:p>
    <w:p w14:paraId="54D6EBAA" w14:textId="77777777" w:rsidR="00DE6D79" w:rsidRPr="00DE6D79" w:rsidRDefault="00DE6D79" w:rsidP="00DE6D79">
      <w:pPr>
        <w:spacing w:after="120" w:line="240" w:lineRule="auto"/>
        <w:ind w:left="2268" w:right="1134" w:hanging="1134"/>
        <w:jc w:val="both"/>
      </w:pPr>
      <w:r w:rsidRPr="00DE6D79">
        <w:t>1.5.2.3.</w:t>
      </w:r>
      <w:r w:rsidRPr="00DE6D79">
        <w:tab/>
        <w:t>No cracking or rupture is allowed.</w:t>
      </w:r>
    </w:p>
    <w:p w14:paraId="541BBCDC" w14:textId="77777777" w:rsidR="00DE6D79" w:rsidRPr="00DE6D79" w:rsidRDefault="00DE6D79" w:rsidP="00DE6D79">
      <w:pPr>
        <w:spacing w:after="120" w:line="240" w:lineRule="auto"/>
        <w:ind w:left="2268" w:right="1134" w:hanging="1134"/>
        <w:jc w:val="both"/>
      </w:pPr>
      <w:r w:rsidRPr="00DE6D79">
        <w:t>1.5.3.</w:t>
      </w:r>
      <w:r w:rsidRPr="00DE6D79">
        <w:tab/>
        <w:t>Bending test</w:t>
      </w:r>
    </w:p>
    <w:p w14:paraId="47293789" w14:textId="77777777" w:rsidR="00DE6D79" w:rsidRPr="00DE6D79" w:rsidRDefault="00DE6D79" w:rsidP="00DE6D79">
      <w:pPr>
        <w:spacing w:after="120" w:line="240" w:lineRule="auto"/>
        <w:ind w:left="2268" w:right="1134" w:hanging="1134"/>
        <w:jc w:val="both"/>
      </w:pPr>
      <w:r w:rsidRPr="00DE6D79">
        <w:t>1.5.3.1.</w:t>
      </w:r>
      <w:r w:rsidRPr="00DE6D79">
        <w:tab/>
        <w:t>An empty hose, at a length of approximately 3.5 m shall be able to withstand 3,000 times the hereafter prescribed alternating-bending-test without breaking. After the test the hose shall be capable of withstanding the test pressure as mentioned in paragraph 1.5.4.2.</w:t>
      </w:r>
      <w:r w:rsidR="00AF4F6F">
        <w:t xml:space="preserve"> below.</w:t>
      </w:r>
      <w:r w:rsidRPr="00DE6D79">
        <w:t xml:space="preserve"> The test shall be performed on both new hose and after ageing according to ISO 188 as prescribed in paragraph 1.4.2.3. and subsequently to ISO 1817 as prescribed in paragraph 1.4.2.2.</w:t>
      </w:r>
      <w:r w:rsidR="00AF4F6F">
        <w:t xml:space="preserve"> above.</w:t>
      </w:r>
    </w:p>
    <w:p w14:paraId="13446707" w14:textId="77777777" w:rsidR="00DE6D79" w:rsidRPr="00DE6D79" w:rsidRDefault="00DE6D79" w:rsidP="00DE6D79">
      <w:pPr>
        <w:spacing w:after="120" w:line="240" w:lineRule="auto"/>
        <w:ind w:left="2268" w:right="1134" w:hanging="1134"/>
        <w:jc w:val="both"/>
      </w:pPr>
      <w:r w:rsidRPr="00DE6D79">
        <w:t>1.5.3.2.</w:t>
      </w:r>
      <w:r w:rsidRPr="00DE6D79">
        <w:tab/>
      </w:r>
      <w:bookmarkStart w:id="121" w:name="_Toc343849566"/>
      <w:r w:rsidRPr="00DE6D79">
        <w:t>Figure 1 (example only)</w:t>
      </w:r>
      <w:bookmarkEnd w:id="121"/>
    </w:p>
    <w:p w14:paraId="42312C5E" w14:textId="77777777" w:rsidR="00DE6D79" w:rsidRPr="00DE6D79" w:rsidRDefault="006F0FED" w:rsidP="00DE6D79">
      <w:pPr>
        <w:spacing w:after="240" w:line="240" w:lineRule="auto"/>
        <w:ind w:left="2268" w:right="1134"/>
        <w:jc w:val="both"/>
      </w:pPr>
      <w:r w:rsidRPr="00DE6D79">
        <w:rPr>
          <w:noProof/>
          <w:lang w:eastAsia="zh-CN"/>
        </w:rPr>
        <w:drawing>
          <wp:inline distT="0" distB="0" distL="0" distR="0" wp14:anchorId="3C5092CD" wp14:editId="7A1CA167">
            <wp:extent cx="2952750" cy="1514475"/>
            <wp:effectExtent l="0" t="0" r="0" b="0"/>
            <wp:docPr id="1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3" cstate="print">
                      <a:extLst>
                        <a:ext uri="{28A0092B-C50C-407E-A947-70E740481C1C}">
                          <a14:useLocalDpi xmlns:a14="http://schemas.microsoft.com/office/drawing/2010/main" val="0"/>
                        </a:ext>
                      </a:extLst>
                    </a:blip>
                    <a:srcRect l="-488" t="-476" r="-488" b="-476"/>
                    <a:stretch>
                      <a:fillRect/>
                    </a:stretch>
                  </pic:blipFill>
                  <pic:spPr bwMode="auto">
                    <a:xfrm>
                      <a:off x="0" y="0"/>
                      <a:ext cx="2952750" cy="1514475"/>
                    </a:xfrm>
                    <a:prstGeom prst="rect">
                      <a:avLst/>
                    </a:prstGeom>
                    <a:noFill/>
                    <a:ln>
                      <a:noFill/>
                    </a:ln>
                  </pic:spPr>
                </pic:pic>
              </a:graphicData>
            </a:graphic>
          </wp:inline>
        </w:drawing>
      </w:r>
    </w:p>
    <w:tbl>
      <w:tblPr>
        <w:tblW w:w="3143" w:type="pct"/>
        <w:tblInd w:w="2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1" w:type="dxa"/>
          <w:right w:w="141" w:type="dxa"/>
        </w:tblCellMar>
        <w:tblLook w:val="0000" w:firstRow="0" w:lastRow="0" w:firstColumn="0" w:lastColumn="0" w:noHBand="0" w:noVBand="0"/>
      </w:tblPr>
      <w:tblGrid>
        <w:gridCol w:w="1514"/>
        <w:gridCol w:w="1513"/>
        <w:gridCol w:w="1513"/>
        <w:gridCol w:w="1513"/>
      </w:tblGrid>
      <w:tr w:rsidR="00DE6D79" w:rsidRPr="00DE6D79" w14:paraId="485592FD" w14:textId="77777777" w:rsidTr="00DE6D79">
        <w:tc>
          <w:tcPr>
            <w:tcW w:w="1250" w:type="pct"/>
            <w:vMerge w:val="restart"/>
            <w:vAlign w:val="center"/>
          </w:tcPr>
          <w:p w14:paraId="737FEE28"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r w:rsidRPr="00DE6D79">
              <w:rPr>
                <w:i/>
                <w:sz w:val="16"/>
                <w:szCs w:val="16"/>
              </w:rPr>
              <w:lastRenderedPageBreak/>
              <w:t>Hose inside diameter</w:t>
            </w:r>
            <w:r w:rsidRPr="00DE6D79">
              <w:rPr>
                <w:i/>
                <w:sz w:val="16"/>
                <w:szCs w:val="16"/>
              </w:rPr>
              <w:br/>
              <w:t>(mm)</w:t>
            </w:r>
          </w:p>
        </w:tc>
        <w:tc>
          <w:tcPr>
            <w:tcW w:w="1250" w:type="pct"/>
            <w:vMerge w:val="restart"/>
            <w:vAlign w:val="center"/>
          </w:tcPr>
          <w:p w14:paraId="0DE076D6"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r w:rsidRPr="00DE6D79">
              <w:rPr>
                <w:i/>
                <w:sz w:val="16"/>
                <w:szCs w:val="16"/>
              </w:rPr>
              <w:t>Bending radius</w:t>
            </w:r>
            <w:r w:rsidRPr="00DE6D79">
              <w:rPr>
                <w:i/>
                <w:sz w:val="16"/>
                <w:szCs w:val="16"/>
              </w:rPr>
              <w:br/>
              <w:t>(mm)</w:t>
            </w:r>
          </w:p>
          <w:p w14:paraId="773B9E6B"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r w:rsidRPr="00DE6D79">
              <w:rPr>
                <w:i/>
                <w:sz w:val="16"/>
                <w:szCs w:val="16"/>
              </w:rPr>
              <w:t>(Figure 1)</w:t>
            </w:r>
          </w:p>
        </w:tc>
        <w:tc>
          <w:tcPr>
            <w:tcW w:w="1250" w:type="pct"/>
            <w:gridSpan w:val="2"/>
            <w:vAlign w:val="center"/>
          </w:tcPr>
          <w:p w14:paraId="4539754B"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r w:rsidRPr="00DE6D79">
              <w:rPr>
                <w:i/>
                <w:sz w:val="16"/>
                <w:szCs w:val="16"/>
              </w:rPr>
              <w:t>Distance between centres (mm)</w:t>
            </w:r>
            <w:r w:rsidRPr="00DE6D79">
              <w:rPr>
                <w:i/>
                <w:sz w:val="16"/>
                <w:szCs w:val="16"/>
              </w:rPr>
              <w:br/>
              <w:t>(Figure 1)</w:t>
            </w:r>
          </w:p>
        </w:tc>
      </w:tr>
      <w:tr w:rsidR="00DE6D79" w:rsidRPr="00DE6D79" w14:paraId="6A1423BB" w14:textId="77777777" w:rsidTr="00DE6D79">
        <w:tc>
          <w:tcPr>
            <w:tcW w:w="1250" w:type="pct"/>
            <w:vMerge/>
            <w:tcBorders>
              <w:bottom w:val="single" w:sz="12" w:space="0" w:color="auto"/>
            </w:tcBorders>
            <w:vAlign w:val="center"/>
          </w:tcPr>
          <w:p w14:paraId="15F4DE76"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p>
        </w:tc>
        <w:tc>
          <w:tcPr>
            <w:tcW w:w="1250" w:type="pct"/>
            <w:vMerge/>
            <w:tcBorders>
              <w:bottom w:val="single" w:sz="12" w:space="0" w:color="auto"/>
            </w:tcBorders>
            <w:vAlign w:val="center"/>
          </w:tcPr>
          <w:p w14:paraId="6E071394"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p>
        </w:tc>
        <w:tc>
          <w:tcPr>
            <w:tcW w:w="1250" w:type="pct"/>
            <w:tcBorders>
              <w:bottom w:val="single" w:sz="12" w:space="0" w:color="auto"/>
            </w:tcBorders>
            <w:vAlign w:val="center"/>
          </w:tcPr>
          <w:p w14:paraId="2087163E"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r w:rsidRPr="00DE6D79">
              <w:rPr>
                <w:i/>
                <w:sz w:val="16"/>
                <w:szCs w:val="16"/>
              </w:rPr>
              <w:t>Vertical</w:t>
            </w:r>
            <w:r w:rsidRPr="00DE6D79">
              <w:rPr>
                <w:i/>
                <w:sz w:val="16"/>
                <w:szCs w:val="16"/>
              </w:rPr>
              <w:br/>
              <w:t>b</w:t>
            </w:r>
          </w:p>
        </w:tc>
        <w:tc>
          <w:tcPr>
            <w:tcW w:w="1250" w:type="pct"/>
            <w:tcBorders>
              <w:bottom w:val="single" w:sz="12" w:space="0" w:color="auto"/>
            </w:tcBorders>
            <w:vAlign w:val="center"/>
          </w:tcPr>
          <w:p w14:paraId="796D1D90"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r w:rsidRPr="00DE6D79">
              <w:rPr>
                <w:i/>
                <w:sz w:val="16"/>
                <w:szCs w:val="16"/>
              </w:rPr>
              <w:t>Horizontal</w:t>
            </w:r>
            <w:r w:rsidRPr="00DE6D79">
              <w:rPr>
                <w:i/>
                <w:sz w:val="16"/>
                <w:szCs w:val="16"/>
              </w:rPr>
              <w:br/>
              <w:t>a</w:t>
            </w:r>
          </w:p>
        </w:tc>
      </w:tr>
      <w:tr w:rsidR="00DE6D79" w:rsidRPr="00DE6D79" w14:paraId="71C9982D" w14:textId="77777777" w:rsidTr="00DE6D79">
        <w:tc>
          <w:tcPr>
            <w:tcW w:w="1250" w:type="pct"/>
            <w:tcBorders>
              <w:top w:val="single" w:sz="12" w:space="0" w:color="auto"/>
            </w:tcBorders>
          </w:tcPr>
          <w:p w14:paraId="21ABB80B"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up to 13</w:t>
            </w:r>
          </w:p>
        </w:tc>
        <w:tc>
          <w:tcPr>
            <w:tcW w:w="1250" w:type="pct"/>
            <w:tcBorders>
              <w:top w:val="single" w:sz="12" w:space="0" w:color="auto"/>
            </w:tcBorders>
          </w:tcPr>
          <w:p w14:paraId="53C0422E"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102</w:t>
            </w:r>
          </w:p>
        </w:tc>
        <w:tc>
          <w:tcPr>
            <w:tcW w:w="1250" w:type="pct"/>
            <w:tcBorders>
              <w:top w:val="single" w:sz="12" w:space="0" w:color="auto"/>
            </w:tcBorders>
          </w:tcPr>
          <w:p w14:paraId="11B7C3CB"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241</w:t>
            </w:r>
          </w:p>
        </w:tc>
        <w:tc>
          <w:tcPr>
            <w:tcW w:w="1250" w:type="pct"/>
            <w:tcBorders>
              <w:top w:val="single" w:sz="12" w:space="0" w:color="auto"/>
            </w:tcBorders>
          </w:tcPr>
          <w:p w14:paraId="51DEF77F"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102</w:t>
            </w:r>
          </w:p>
        </w:tc>
      </w:tr>
      <w:tr w:rsidR="00DE6D79" w:rsidRPr="00DE6D79" w14:paraId="5D438695" w14:textId="77777777" w:rsidTr="00DE6D79">
        <w:tc>
          <w:tcPr>
            <w:tcW w:w="1250" w:type="pct"/>
            <w:tcBorders>
              <w:bottom w:val="single" w:sz="4" w:space="0" w:color="auto"/>
            </w:tcBorders>
          </w:tcPr>
          <w:p w14:paraId="5DDFFCC4"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13 to 16</w:t>
            </w:r>
          </w:p>
        </w:tc>
        <w:tc>
          <w:tcPr>
            <w:tcW w:w="1250" w:type="pct"/>
            <w:tcBorders>
              <w:bottom w:val="single" w:sz="4" w:space="0" w:color="auto"/>
            </w:tcBorders>
          </w:tcPr>
          <w:p w14:paraId="74F0E64F"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153</w:t>
            </w:r>
          </w:p>
        </w:tc>
        <w:tc>
          <w:tcPr>
            <w:tcW w:w="1250" w:type="pct"/>
            <w:tcBorders>
              <w:bottom w:val="single" w:sz="4" w:space="0" w:color="auto"/>
            </w:tcBorders>
          </w:tcPr>
          <w:p w14:paraId="58C04F3F"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356</w:t>
            </w:r>
          </w:p>
        </w:tc>
        <w:tc>
          <w:tcPr>
            <w:tcW w:w="1250" w:type="pct"/>
            <w:tcBorders>
              <w:bottom w:val="single" w:sz="4" w:space="0" w:color="auto"/>
            </w:tcBorders>
          </w:tcPr>
          <w:p w14:paraId="64AD091D"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153</w:t>
            </w:r>
          </w:p>
        </w:tc>
      </w:tr>
      <w:tr w:rsidR="00DE6D79" w:rsidRPr="00DE6D79" w14:paraId="30457F2F" w14:textId="77777777" w:rsidTr="00DE6D79">
        <w:tc>
          <w:tcPr>
            <w:tcW w:w="1250" w:type="pct"/>
            <w:tcBorders>
              <w:bottom w:val="single" w:sz="12" w:space="0" w:color="auto"/>
            </w:tcBorders>
          </w:tcPr>
          <w:p w14:paraId="028EF54C"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from 16 to 20</w:t>
            </w:r>
          </w:p>
        </w:tc>
        <w:tc>
          <w:tcPr>
            <w:tcW w:w="1250" w:type="pct"/>
            <w:tcBorders>
              <w:bottom w:val="single" w:sz="12" w:space="0" w:color="auto"/>
            </w:tcBorders>
          </w:tcPr>
          <w:p w14:paraId="41651F0E"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178</w:t>
            </w:r>
          </w:p>
        </w:tc>
        <w:tc>
          <w:tcPr>
            <w:tcW w:w="1250" w:type="pct"/>
            <w:tcBorders>
              <w:bottom w:val="single" w:sz="12" w:space="0" w:color="auto"/>
            </w:tcBorders>
          </w:tcPr>
          <w:p w14:paraId="5F6529A3"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419</w:t>
            </w:r>
          </w:p>
        </w:tc>
        <w:tc>
          <w:tcPr>
            <w:tcW w:w="1250" w:type="pct"/>
            <w:tcBorders>
              <w:bottom w:val="single" w:sz="12" w:space="0" w:color="auto"/>
            </w:tcBorders>
          </w:tcPr>
          <w:p w14:paraId="46FB42FB"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178</w:t>
            </w:r>
          </w:p>
        </w:tc>
      </w:tr>
    </w:tbl>
    <w:p w14:paraId="752D0C68" w14:textId="77777777" w:rsidR="00DE6D79" w:rsidRPr="00DE6D79" w:rsidRDefault="00DE6D79" w:rsidP="00DE6D79">
      <w:pPr>
        <w:spacing w:after="120" w:line="240" w:lineRule="auto"/>
        <w:ind w:left="2268" w:right="1134" w:hanging="1134"/>
        <w:jc w:val="both"/>
      </w:pPr>
    </w:p>
    <w:p w14:paraId="5C41E5EB" w14:textId="77777777" w:rsidR="00DE6D79" w:rsidRPr="00DE6D79" w:rsidRDefault="00DE6D79" w:rsidP="00DE6D79">
      <w:pPr>
        <w:spacing w:after="120" w:line="240" w:lineRule="auto"/>
        <w:ind w:left="2268" w:right="1134" w:hanging="1134"/>
        <w:jc w:val="both"/>
      </w:pPr>
      <w:r w:rsidRPr="00DE6D79">
        <w:t>1.5.3.3.</w:t>
      </w:r>
      <w:r w:rsidRPr="00DE6D79">
        <w:tab/>
        <w:t>The testing-machine (Figure 1) shall consist of a steel frame, provided with two wooden wheels, with a rim-width of approximately 130 mm.</w:t>
      </w:r>
    </w:p>
    <w:p w14:paraId="671E5730" w14:textId="77777777" w:rsidR="00DE6D79" w:rsidRPr="00DE6D79" w:rsidRDefault="00DE6D79" w:rsidP="00DE6D79">
      <w:pPr>
        <w:spacing w:after="120" w:line="240" w:lineRule="auto"/>
        <w:ind w:left="2268" w:right="1134"/>
        <w:jc w:val="both"/>
      </w:pPr>
      <w:r w:rsidRPr="00DE6D79">
        <w:t>The circumference of the wheels shall be grooved for the guidance of the hose.</w:t>
      </w:r>
    </w:p>
    <w:p w14:paraId="1203BF15" w14:textId="77777777" w:rsidR="00DE6D79" w:rsidRPr="00DE6D79" w:rsidRDefault="00DE6D79" w:rsidP="00DE6D79">
      <w:pPr>
        <w:spacing w:after="120" w:line="240" w:lineRule="auto"/>
        <w:ind w:left="2268" w:right="1134"/>
        <w:jc w:val="both"/>
      </w:pPr>
      <w:r w:rsidRPr="00DE6D79">
        <w:t>The radius of the wheels, measured to the bottom of the groove, shall be as indicated in paragraph 1.5.3.2.</w:t>
      </w:r>
      <w:r w:rsidR="00AF4F6F" w:rsidRPr="00AF4F6F">
        <w:t xml:space="preserve"> </w:t>
      </w:r>
      <w:r w:rsidR="00AF4F6F">
        <w:t>above.</w:t>
      </w:r>
    </w:p>
    <w:p w14:paraId="34C638A9" w14:textId="77777777" w:rsidR="00DE6D79" w:rsidRPr="00DE6D79" w:rsidRDefault="00DE6D79" w:rsidP="00DE6D79">
      <w:pPr>
        <w:spacing w:after="120" w:line="240" w:lineRule="auto"/>
        <w:ind w:left="2268" w:right="1134"/>
        <w:jc w:val="both"/>
      </w:pPr>
      <w:r w:rsidRPr="00DE6D79">
        <w:t>The longitudinal median planes of both wheels shall be in the same vertical plane and the distance between the wheel-centres shall be in accordance with paragraph 1.5.3.2.</w:t>
      </w:r>
      <w:r w:rsidR="00AF4F6F" w:rsidRPr="00AF4F6F">
        <w:t xml:space="preserve"> </w:t>
      </w:r>
      <w:r w:rsidR="00AF4F6F">
        <w:t>above.</w:t>
      </w:r>
    </w:p>
    <w:p w14:paraId="33786F6E" w14:textId="77777777" w:rsidR="00DE6D79" w:rsidRPr="00DE6D79" w:rsidRDefault="00DE6D79" w:rsidP="00DE6D79">
      <w:pPr>
        <w:spacing w:after="120" w:line="240" w:lineRule="auto"/>
        <w:ind w:left="2268" w:right="1134"/>
        <w:jc w:val="both"/>
      </w:pPr>
      <w:r w:rsidRPr="00DE6D79">
        <w:t>Each wheel shall be able to rotate freely round its pivot-centre.</w:t>
      </w:r>
    </w:p>
    <w:p w14:paraId="2E57A61B" w14:textId="77777777" w:rsidR="00DE6D79" w:rsidRPr="00DE6D79" w:rsidRDefault="00DE6D79" w:rsidP="00DE6D79">
      <w:pPr>
        <w:spacing w:after="120" w:line="240" w:lineRule="auto"/>
        <w:ind w:left="2268" w:right="1134"/>
        <w:jc w:val="both"/>
      </w:pPr>
      <w:r w:rsidRPr="00DE6D79">
        <w:t>A propulsion-mechanism pulls the hose over the wheels at a speed of four complete motions per minute.</w:t>
      </w:r>
    </w:p>
    <w:p w14:paraId="738C16CC" w14:textId="77777777" w:rsidR="00DE6D79" w:rsidRPr="00DE6D79" w:rsidRDefault="00DE6D79" w:rsidP="00DE6D79">
      <w:pPr>
        <w:spacing w:after="120" w:line="240" w:lineRule="auto"/>
        <w:ind w:left="2268" w:right="1134" w:hanging="1134"/>
        <w:jc w:val="both"/>
      </w:pPr>
      <w:r w:rsidRPr="00DE6D79">
        <w:t>1.5.3.4.</w:t>
      </w:r>
      <w:r w:rsidRPr="00DE6D79">
        <w:tab/>
        <w:t>The hose shall be S-shape-like installed over the wheels (see Figure 1).</w:t>
      </w:r>
    </w:p>
    <w:p w14:paraId="60538AC4" w14:textId="77777777" w:rsidR="00DE6D79" w:rsidRPr="00DE6D79" w:rsidRDefault="00DE6D79" w:rsidP="00DE6D79">
      <w:pPr>
        <w:spacing w:after="120" w:line="240" w:lineRule="auto"/>
        <w:ind w:left="2268" w:right="1134"/>
        <w:jc w:val="both"/>
      </w:pPr>
      <w:r w:rsidRPr="00DE6D79">
        <w:t>The end that runs over the upper wheel shall be furnished with a sufficient mass as to achieve a complete snuggling of the hose against the wheels. The part that runs over the lower wheel is attached to the propulsion-mechanism.</w:t>
      </w:r>
    </w:p>
    <w:p w14:paraId="7FFF6860" w14:textId="77777777" w:rsidR="00DE6D79" w:rsidRPr="00DE6D79" w:rsidRDefault="00DE6D79" w:rsidP="00DE6D79">
      <w:pPr>
        <w:spacing w:after="120" w:line="240" w:lineRule="auto"/>
        <w:ind w:left="2268" w:right="1134"/>
        <w:jc w:val="both"/>
      </w:pPr>
      <w:r w:rsidRPr="00DE6D79">
        <w:t>The mechanism shall be so adjusted, that the hose travels a total distance of 1.2 m in both directions.</w:t>
      </w:r>
    </w:p>
    <w:p w14:paraId="04542FA7" w14:textId="77777777" w:rsidR="00DE6D79" w:rsidRPr="00DE6D79" w:rsidRDefault="00DE6D79" w:rsidP="00DE6D79">
      <w:pPr>
        <w:spacing w:after="120" w:line="240" w:lineRule="auto"/>
        <w:ind w:left="2268" w:right="1134" w:hanging="1134"/>
        <w:jc w:val="both"/>
      </w:pPr>
      <w:r w:rsidRPr="00DE6D79">
        <w:t>1.5.4.</w:t>
      </w:r>
      <w:r w:rsidRPr="00DE6D79">
        <w:tab/>
        <w:t>Hydraulic test pressure and appointment of the minimum burst-pressure</w:t>
      </w:r>
    </w:p>
    <w:p w14:paraId="2CB4C80D" w14:textId="77777777" w:rsidR="00DE6D79" w:rsidRPr="00DE6D79" w:rsidRDefault="00DE6D79" w:rsidP="00DE6D79">
      <w:pPr>
        <w:spacing w:after="120" w:line="240" w:lineRule="auto"/>
        <w:ind w:left="2268" w:right="1134" w:hanging="1134"/>
        <w:jc w:val="both"/>
      </w:pPr>
      <w:r w:rsidRPr="00DE6D79">
        <w:t>1.5.4.1.</w:t>
      </w:r>
      <w:r w:rsidRPr="00DE6D79">
        <w:tab/>
        <w:t>The test has to be carried out in compliance with the method described in standard ISO 1402.</w:t>
      </w:r>
    </w:p>
    <w:p w14:paraId="2E6B5EE9" w14:textId="77777777" w:rsidR="00DE6D79" w:rsidRPr="00DE6D79" w:rsidRDefault="00DE6D79" w:rsidP="00DE6D79">
      <w:pPr>
        <w:spacing w:after="120" w:line="240" w:lineRule="auto"/>
        <w:ind w:left="2268" w:right="1134" w:hanging="1134"/>
        <w:jc w:val="both"/>
      </w:pPr>
      <w:r w:rsidRPr="00DE6D79">
        <w:t>1.5.4.2.</w:t>
      </w:r>
      <w:r w:rsidRPr="00DE6D79">
        <w:tab/>
        <w:t>The test pressure of 1.5 times the working pressure (MPa) shall be applied during 10 minutes, without any leakage.</w:t>
      </w:r>
    </w:p>
    <w:p w14:paraId="6824CF5B" w14:textId="77777777" w:rsidR="00DE6D79" w:rsidRPr="00DE6D79" w:rsidRDefault="00DE6D79" w:rsidP="00DE6D79">
      <w:pPr>
        <w:spacing w:after="120" w:line="240" w:lineRule="auto"/>
        <w:ind w:left="2268" w:right="1134" w:hanging="1134"/>
        <w:jc w:val="both"/>
      </w:pPr>
      <w:r w:rsidRPr="00DE6D79">
        <w:t>1.5.4.3.</w:t>
      </w:r>
      <w:r w:rsidRPr="00DE6D79">
        <w:tab/>
        <w:t>The burst pressure shall not be less than 45 MPa.</w:t>
      </w:r>
    </w:p>
    <w:p w14:paraId="6733D788" w14:textId="77777777" w:rsidR="00DE6D79" w:rsidRPr="00DE6D79" w:rsidRDefault="00DE6D79" w:rsidP="00DE6D79">
      <w:pPr>
        <w:spacing w:after="120" w:line="240" w:lineRule="auto"/>
        <w:ind w:left="2268" w:right="1134" w:hanging="1134"/>
        <w:jc w:val="both"/>
      </w:pPr>
      <w:r w:rsidRPr="00DE6D79">
        <w:t>1.6.</w:t>
      </w:r>
      <w:r w:rsidRPr="00DE6D79">
        <w:tab/>
        <w:t>Couplings</w:t>
      </w:r>
    </w:p>
    <w:p w14:paraId="4AE077D0" w14:textId="77777777" w:rsidR="00DE6D79" w:rsidRPr="00DE6D79" w:rsidRDefault="00DE6D79" w:rsidP="00DE6D79">
      <w:pPr>
        <w:spacing w:after="120" w:line="240" w:lineRule="auto"/>
        <w:ind w:left="2268" w:right="1134" w:hanging="1134"/>
        <w:jc w:val="both"/>
      </w:pPr>
      <w:r w:rsidRPr="00DE6D79">
        <w:t>1.6.1.</w:t>
      </w:r>
      <w:r w:rsidRPr="00DE6D79">
        <w:tab/>
        <w:t>The couplings shall be made from steel or brass and the surface shall be corrosion-resistant.</w:t>
      </w:r>
    </w:p>
    <w:p w14:paraId="2061469F" w14:textId="77777777" w:rsidR="00DE6D79" w:rsidRPr="00DE6D79" w:rsidRDefault="00DE6D79" w:rsidP="00DE6D79">
      <w:pPr>
        <w:spacing w:after="120" w:line="240" w:lineRule="auto"/>
        <w:ind w:left="2268" w:right="1134" w:hanging="1134"/>
        <w:jc w:val="both"/>
      </w:pPr>
      <w:r w:rsidRPr="00DE6D79">
        <w:t>1.6.2.</w:t>
      </w:r>
      <w:r w:rsidRPr="00DE6D79">
        <w:tab/>
        <w:t>The couplings shall be of the crimp-fitting type.</w:t>
      </w:r>
    </w:p>
    <w:p w14:paraId="4EDF165B" w14:textId="77777777" w:rsidR="00DE6D79" w:rsidRPr="00DE6D79" w:rsidRDefault="00DE6D79" w:rsidP="00DE6D79">
      <w:pPr>
        <w:spacing w:after="120" w:line="240" w:lineRule="auto"/>
        <w:ind w:left="2268" w:right="1134" w:hanging="1134"/>
        <w:jc w:val="both"/>
      </w:pPr>
      <w:r w:rsidRPr="00DE6D79">
        <w:t>1.6.2.1.</w:t>
      </w:r>
      <w:r w:rsidRPr="00DE6D79">
        <w:tab/>
        <w:t>The swivel-nut shall be provided with U.N.F.-thread.</w:t>
      </w:r>
    </w:p>
    <w:p w14:paraId="60701AFB" w14:textId="21C2912F" w:rsidR="004B7F90" w:rsidRPr="008E6102" w:rsidRDefault="00DE6D79" w:rsidP="004B7F90">
      <w:pPr>
        <w:tabs>
          <w:tab w:val="left" w:pos="2268"/>
          <w:tab w:val="left" w:pos="2835"/>
          <w:tab w:val="left" w:pos="8505"/>
        </w:tabs>
        <w:spacing w:before="120" w:after="120" w:line="240" w:lineRule="auto"/>
        <w:ind w:left="2835" w:right="1134" w:hanging="1701"/>
        <w:jc w:val="both"/>
        <w:rPr>
          <w:lang w:eastAsia="ar-SA"/>
        </w:rPr>
      </w:pPr>
      <w:r w:rsidRPr="00DE6D79">
        <w:t>1.6.2.2.</w:t>
      </w:r>
      <w:r w:rsidRPr="00DE6D79">
        <w:tab/>
      </w:r>
      <w:r w:rsidR="004B7F90" w:rsidRPr="008E6102">
        <w:rPr>
          <w:lang w:eastAsia="ar-SA"/>
        </w:rPr>
        <w:t>The interface type for the hose coupling shall be:</w:t>
      </w:r>
    </w:p>
    <w:p w14:paraId="47C7F53C" w14:textId="77777777" w:rsidR="004B7F90" w:rsidRPr="008E6102" w:rsidRDefault="004B7F90" w:rsidP="004B7F90">
      <w:pPr>
        <w:tabs>
          <w:tab w:val="left" w:pos="2268"/>
          <w:tab w:val="left" w:pos="8505"/>
        </w:tabs>
        <w:spacing w:before="120" w:after="120" w:line="240" w:lineRule="auto"/>
        <w:ind w:left="2835" w:right="1134" w:hanging="1701"/>
        <w:jc w:val="both"/>
        <w:rPr>
          <w:lang w:eastAsia="ar-SA"/>
        </w:rPr>
      </w:pPr>
      <w:r w:rsidRPr="008E6102">
        <w:rPr>
          <w:lang w:eastAsia="ar-SA"/>
        </w:rPr>
        <w:tab/>
        <w:t>(a)</w:t>
      </w:r>
      <w:r w:rsidRPr="008E6102">
        <w:rPr>
          <w:lang w:eastAsia="ar-SA"/>
        </w:rPr>
        <w:tab/>
      </w:r>
      <w:r>
        <w:rPr>
          <w:lang w:eastAsia="ar-SA"/>
        </w:rPr>
        <w:t>S</w:t>
      </w:r>
      <w:r w:rsidRPr="008E6102">
        <w:rPr>
          <w:lang w:eastAsia="ar-SA"/>
        </w:rPr>
        <w:t>ealing cone of swivel-nut type of the type wi</w:t>
      </w:r>
      <w:r>
        <w:rPr>
          <w:lang w:eastAsia="ar-SA"/>
        </w:rPr>
        <w:t>th a half vertical angle of 45°;</w:t>
      </w:r>
      <w:r w:rsidRPr="008E6102">
        <w:rPr>
          <w:lang w:eastAsia="ar-SA"/>
        </w:rPr>
        <w:t xml:space="preserve"> or</w:t>
      </w:r>
    </w:p>
    <w:p w14:paraId="5D17E7C5" w14:textId="77777777" w:rsidR="004B7F90" w:rsidRPr="008E6102" w:rsidRDefault="004B7F90" w:rsidP="004B7F90">
      <w:pPr>
        <w:tabs>
          <w:tab w:val="left" w:pos="2268"/>
          <w:tab w:val="left" w:pos="8505"/>
        </w:tabs>
        <w:spacing w:before="120" w:after="120" w:line="240" w:lineRule="auto"/>
        <w:ind w:left="2835" w:right="1134" w:hanging="1701"/>
        <w:jc w:val="both"/>
        <w:rPr>
          <w:lang w:eastAsia="ar-SA"/>
        </w:rPr>
      </w:pPr>
      <w:r w:rsidRPr="008E6102">
        <w:rPr>
          <w:lang w:eastAsia="ar-SA"/>
        </w:rPr>
        <w:tab/>
        <w:t>(b)</w:t>
      </w:r>
      <w:r w:rsidRPr="008E6102">
        <w:rPr>
          <w:lang w:eastAsia="ar-SA"/>
        </w:rPr>
        <w:tab/>
      </w:r>
      <w:r>
        <w:rPr>
          <w:lang w:eastAsia="ar-SA"/>
        </w:rPr>
        <w:t>O</w:t>
      </w:r>
      <w:r w:rsidRPr="008E6102">
        <w:rPr>
          <w:lang w:eastAsia="ar-SA"/>
        </w:rPr>
        <w:t>ther couplings complying with the tests described in paragraph 1.7., as well as the tests mentioned in Annexes 5A and 5B.</w:t>
      </w:r>
    </w:p>
    <w:p w14:paraId="79235CC2" w14:textId="77777777" w:rsidR="004B7F90" w:rsidRPr="008E6102" w:rsidRDefault="004B7F90" w:rsidP="004B7F90">
      <w:pPr>
        <w:tabs>
          <w:tab w:val="left" w:pos="2268"/>
          <w:tab w:val="left" w:pos="8505"/>
        </w:tabs>
        <w:spacing w:before="120" w:after="120" w:line="240" w:lineRule="auto"/>
        <w:ind w:left="2268" w:right="1134" w:hanging="1134"/>
        <w:jc w:val="both"/>
        <w:rPr>
          <w:rFonts w:eastAsia="MS Mincho"/>
          <w:bCs/>
          <w:lang w:val="en-US" w:eastAsia="ja-JP"/>
        </w:rPr>
      </w:pPr>
      <w:r w:rsidRPr="008E6102">
        <w:rPr>
          <w:lang w:eastAsia="ar-SA"/>
        </w:rPr>
        <w:lastRenderedPageBreak/>
        <w:tab/>
        <w:t xml:space="preserve">In the case of an interface type using a soft seal body (e.g. O-ring), the type of material chosen </w:t>
      </w:r>
      <w:r w:rsidRPr="008E6102">
        <w:rPr>
          <w:rFonts w:eastAsia="MS Mincho"/>
          <w:bCs/>
          <w:lang w:val="en-US" w:eastAsia="ja-JP"/>
        </w:rPr>
        <w:t>shall be tested in accordance with Annexes 5D, 5F and 5G.</w:t>
      </w:r>
    </w:p>
    <w:p w14:paraId="6D06F670" w14:textId="77D9AB73" w:rsidR="00DE6D79" w:rsidRPr="00DE6D79" w:rsidRDefault="004B7F90" w:rsidP="004B7F90">
      <w:pPr>
        <w:spacing w:after="120" w:line="240" w:lineRule="auto"/>
        <w:ind w:left="2268" w:right="1134" w:hanging="1134"/>
        <w:jc w:val="both"/>
      </w:pPr>
      <w:r w:rsidRPr="008E6102">
        <w:rPr>
          <w:lang w:eastAsia="ar-SA"/>
        </w:rPr>
        <w:tab/>
        <w:t>Couplings shall have complementary counterparts.</w:t>
      </w:r>
      <w:r w:rsidR="00DE6D79" w:rsidRPr="00DE6D79">
        <w:t>1.6.2.3.</w:t>
      </w:r>
      <w:r w:rsidR="00DE6D79" w:rsidRPr="00DE6D79">
        <w:tab/>
        <w:t>The couplings can be made as swivel-nut type or as quick-connector type.</w:t>
      </w:r>
    </w:p>
    <w:p w14:paraId="3F29276A" w14:textId="77777777" w:rsidR="00DE6D79" w:rsidRPr="00DE6D79" w:rsidRDefault="00DE6D79" w:rsidP="00DE6D79">
      <w:pPr>
        <w:spacing w:after="120" w:line="240" w:lineRule="auto"/>
        <w:ind w:left="2268" w:right="1134" w:hanging="1134"/>
        <w:jc w:val="both"/>
      </w:pPr>
      <w:r w:rsidRPr="00DE6D79">
        <w:t>1.6.2.4.</w:t>
      </w:r>
      <w:r w:rsidRPr="00DE6D79">
        <w:tab/>
        <w:t>It shall be impossible to disconnect the quick-connector type without specific measures or the use of dedicated tools.</w:t>
      </w:r>
    </w:p>
    <w:p w14:paraId="28D9E9BF" w14:textId="77777777" w:rsidR="00DE6D79" w:rsidRPr="00DE6D79" w:rsidRDefault="00DE6D79" w:rsidP="00DE6D79">
      <w:pPr>
        <w:keepNext/>
        <w:keepLines/>
        <w:spacing w:after="120" w:line="240" w:lineRule="auto"/>
        <w:ind w:left="2268" w:right="1134" w:hanging="1134"/>
        <w:jc w:val="both"/>
      </w:pPr>
      <w:r w:rsidRPr="00DE6D79">
        <w:t>1.7.</w:t>
      </w:r>
      <w:r w:rsidRPr="00DE6D79">
        <w:tab/>
        <w:t>Assembly of hose and couplings</w:t>
      </w:r>
    </w:p>
    <w:p w14:paraId="4AE90EDD" w14:textId="77777777" w:rsidR="00DE6D79" w:rsidRPr="00DE6D79" w:rsidRDefault="00DE6D79" w:rsidP="00DE6D79">
      <w:pPr>
        <w:keepNext/>
        <w:keepLines/>
        <w:spacing w:after="120" w:line="240" w:lineRule="auto"/>
        <w:ind w:left="2268" w:right="1134" w:hanging="1134"/>
        <w:jc w:val="both"/>
      </w:pPr>
      <w:r w:rsidRPr="00DE6D79">
        <w:t>1.7.1.</w:t>
      </w:r>
      <w:r w:rsidRPr="00DE6D79">
        <w:tab/>
        <w:t>The construction of the couplings shall be such, that it is not necessary to peel the cover unless the reinforcement of the hose consists of corrosion-resistant material.</w:t>
      </w:r>
    </w:p>
    <w:p w14:paraId="69EC2340" w14:textId="77777777" w:rsidR="00DE6D79" w:rsidRPr="00DE6D79" w:rsidRDefault="00DE6D79" w:rsidP="00DE6D79">
      <w:pPr>
        <w:spacing w:after="120" w:line="240" w:lineRule="auto"/>
        <w:ind w:left="2268" w:right="1134" w:hanging="1134"/>
        <w:jc w:val="both"/>
      </w:pPr>
      <w:r w:rsidRPr="00DE6D79">
        <w:t>1.7.2.</w:t>
      </w:r>
      <w:r w:rsidRPr="00DE6D79">
        <w:tab/>
        <w:t>The hose assembly has to be subjected to an impulse test in compliance with standard ISO 1436.</w:t>
      </w:r>
    </w:p>
    <w:p w14:paraId="23114ED4" w14:textId="64980FF6" w:rsidR="00DE6D79" w:rsidRPr="00DE6D79" w:rsidRDefault="00DE6D79" w:rsidP="00DE6D79">
      <w:pPr>
        <w:spacing w:after="120" w:line="240" w:lineRule="auto"/>
        <w:ind w:left="2268" w:right="1134" w:hanging="1134"/>
        <w:jc w:val="both"/>
      </w:pPr>
      <w:r w:rsidRPr="00DE6D79">
        <w:t>1.7.2.1.</w:t>
      </w:r>
      <w:r w:rsidRPr="00DE6D79">
        <w:tab/>
        <w:t>The test has to be completed with circulating oil having a temperature of 93 °C, and a minimum pressure of 26 MPa</w:t>
      </w:r>
      <w:r w:rsidR="000C5CE9">
        <w:t xml:space="preserve"> </w:t>
      </w:r>
      <w:r w:rsidR="000C5CE9" w:rsidRPr="000F1A70">
        <w:rPr>
          <w:lang w:val="en-US"/>
        </w:rPr>
        <w:t>(Class 0) or declared working pressure (Class 6)</w:t>
      </w:r>
      <w:r w:rsidRPr="00DE6D79">
        <w:t>.</w:t>
      </w:r>
    </w:p>
    <w:p w14:paraId="6A09E92A" w14:textId="77777777" w:rsidR="00DE6D79" w:rsidRPr="00DE6D79" w:rsidRDefault="00DE6D79" w:rsidP="00DE6D79">
      <w:pPr>
        <w:spacing w:after="120" w:line="240" w:lineRule="auto"/>
        <w:ind w:left="2268" w:right="1134" w:hanging="1134"/>
        <w:jc w:val="both"/>
      </w:pPr>
      <w:r w:rsidRPr="00DE6D79">
        <w:t>1.7.2.2.</w:t>
      </w:r>
      <w:r w:rsidRPr="00DE6D79">
        <w:tab/>
        <w:t>The hose has to be subjected to 150,000 impulses.</w:t>
      </w:r>
    </w:p>
    <w:p w14:paraId="1942DB68" w14:textId="77777777" w:rsidR="00DE6D79" w:rsidRPr="00DE6D79" w:rsidRDefault="00DE6D79" w:rsidP="00DE6D79">
      <w:pPr>
        <w:spacing w:after="120" w:line="240" w:lineRule="auto"/>
        <w:ind w:left="2268" w:right="1134" w:hanging="1134"/>
        <w:jc w:val="both"/>
      </w:pPr>
      <w:r w:rsidRPr="00DE6D79">
        <w:t>1.7.2.3.</w:t>
      </w:r>
      <w:r w:rsidRPr="00DE6D79">
        <w:tab/>
        <w:t>After the impulse-test the hose has to withstand the test pressure as mentioned in paragraph 1.5.4.2.</w:t>
      </w:r>
      <w:r w:rsidR="00AF4F6F" w:rsidRPr="00AF4F6F">
        <w:t xml:space="preserve"> </w:t>
      </w:r>
      <w:r w:rsidR="00AF4F6F">
        <w:t>above.</w:t>
      </w:r>
    </w:p>
    <w:p w14:paraId="34E7F4E1" w14:textId="77777777" w:rsidR="00DE6D79" w:rsidRPr="00DE6D79" w:rsidRDefault="00DE6D79" w:rsidP="00DE6D79">
      <w:pPr>
        <w:spacing w:after="120" w:line="240" w:lineRule="auto"/>
        <w:ind w:left="2268" w:right="1134" w:hanging="1134"/>
        <w:jc w:val="both"/>
      </w:pPr>
      <w:r w:rsidRPr="00DE6D79">
        <w:t>1.7.3.</w:t>
      </w:r>
      <w:r w:rsidRPr="00DE6D79">
        <w:tab/>
        <w:t>Gas-tightness</w:t>
      </w:r>
    </w:p>
    <w:p w14:paraId="41AA3C3F" w14:textId="77777777" w:rsidR="00DE6D79" w:rsidRPr="00DE6D79" w:rsidRDefault="00DE6D79" w:rsidP="00DE6D79">
      <w:pPr>
        <w:spacing w:after="120" w:line="240" w:lineRule="auto"/>
        <w:ind w:left="2268" w:right="1134" w:hanging="1134"/>
        <w:jc w:val="both"/>
      </w:pPr>
      <w:r w:rsidRPr="00DE6D79">
        <w:t>1.7.3.1.</w:t>
      </w:r>
      <w:r w:rsidRPr="00DE6D79">
        <w:tab/>
        <w:t>The hose assembly (hose with couplings) has to withstand during five minutes a gas pressure of 1.5 times the working pressure (MPa) without any leakage.</w:t>
      </w:r>
    </w:p>
    <w:p w14:paraId="3AD614EE" w14:textId="77777777" w:rsidR="00DE6D79" w:rsidRPr="00DE6D79" w:rsidRDefault="00DE6D79" w:rsidP="00DE6D79">
      <w:pPr>
        <w:spacing w:after="120" w:line="240" w:lineRule="auto"/>
        <w:ind w:left="2268" w:right="1134" w:hanging="1134"/>
        <w:jc w:val="both"/>
      </w:pPr>
      <w:r w:rsidRPr="00DE6D79">
        <w:t>1.8.</w:t>
      </w:r>
      <w:r w:rsidRPr="00DE6D79">
        <w:tab/>
        <w:t>Markings</w:t>
      </w:r>
    </w:p>
    <w:p w14:paraId="41EDB259" w14:textId="77777777" w:rsidR="00DE6D79" w:rsidRPr="00DE6D79" w:rsidRDefault="00DE6D79" w:rsidP="00DE6D79">
      <w:pPr>
        <w:spacing w:after="120" w:line="240" w:lineRule="auto"/>
        <w:ind w:left="2268" w:right="1134" w:hanging="1134"/>
        <w:jc w:val="both"/>
      </w:pPr>
      <w:r w:rsidRPr="00DE6D79">
        <w:t>1.8.1.</w:t>
      </w:r>
      <w:r w:rsidRPr="00DE6D79">
        <w:tab/>
        <w:t>Every hose shall bear, at intervals of not greater than 0.5 m, the following clearly legible and indelible identification markings consisting of characters, figures or symbols.</w:t>
      </w:r>
    </w:p>
    <w:p w14:paraId="56DFC989" w14:textId="77777777" w:rsidR="00DE6D79" w:rsidRPr="00DE6D79" w:rsidRDefault="00DE6D79" w:rsidP="00DE6D79">
      <w:pPr>
        <w:spacing w:after="120" w:line="240" w:lineRule="auto"/>
        <w:ind w:left="2268" w:right="1134" w:hanging="1134"/>
        <w:jc w:val="both"/>
      </w:pPr>
      <w:r w:rsidRPr="00DE6D79">
        <w:t>1.8.1.1.</w:t>
      </w:r>
      <w:r w:rsidRPr="00DE6D79">
        <w:tab/>
        <w:t>The trade name or mark of the manufacturer.</w:t>
      </w:r>
    </w:p>
    <w:p w14:paraId="6243785D" w14:textId="77777777" w:rsidR="00DE6D79" w:rsidRPr="00DE6D79" w:rsidRDefault="00DE6D79" w:rsidP="00DE6D79">
      <w:pPr>
        <w:spacing w:after="120" w:line="240" w:lineRule="auto"/>
        <w:ind w:left="2268" w:right="1134" w:hanging="1134"/>
        <w:jc w:val="both"/>
      </w:pPr>
      <w:r w:rsidRPr="00DE6D79">
        <w:t>1.8.1.2.</w:t>
      </w:r>
      <w:r w:rsidRPr="00DE6D79">
        <w:tab/>
        <w:t>The year and month of fabrication.</w:t>
      </w:r>
    </w:p>
    <w:p w14:paraId="516D81B1" w14:textId="77777777" w:rsidR="00DE6D79" w:rsidRPr="00DE6D79" w:rsidRDefault="00DE6D79" w:rsidP="00DE6D79">
      <w:pPr>
        <w:spacing w:after="120" w:line="240" w:lineRule="auto"/>
        <w:ind w:left="2268" w:right="1134" w:hanging="1134"/>
        <w:jc w:val="both"/>
      </w:pPr>
      <w:r w:rsidRPr="00DE6D79">
        <w:t>1.8.1.3.</w:t>
      </w:r>
      <w:r w:rsidRPr="00DE6D79">
        <w:tab/>
        <w:t>The size and type-marking.</w:t>
      </w:r>
    </w:p>
    <w:p w14:paraId="71155171" w14:textId="749345C6" w:rsidR="00DE6D79" w:rsidRPr="00DE6D79" w:rsidRDefault="00DE6D79" w:rsidP="00DE6D79">
      <w:pPr>
        <w:spacing w:after="120" w:line="240" w:lineRule="auto"/>
        <w:ind w:left="2268" w:right="1134" w:hanging="1134"/>
        <w:jc w:val="both"/>
      </w:pPr>
      <w:r w:rsidRPr="00DE6D79">
        <w:t>1.8.1.4.</w:t>
      </w:r>
      <w:r w:rsidRPr="00DE6D79">
        <w:tab/>
      </w:r>
      <w:r w:rsidR="000C5CE9" w:rsidRPr="000F1A70">
        <w:rPr>
          <w:lang w:val="en-US"/>
        </w:rPr>
        <w:t>For Class 0, the identification-marking "CNG Class 0", for Class 6 the identification-marking "CNG Class 6"</w:t>
      </w:r>
      <w:r w:rsidRPr="00DE6D79">
        <w:t>.</w:t>
      </w:r>
    </w:p>
    <w:p w14:paraId="59E25CB4" w14:textId="77777777" w:rsidR="00DE6D79" w:rsidRPr="00DE6D79" w:rsidRDefault="00DE6D79" w:rsidP="00DE6D79">
      <w:pPr>
        <w:spacing w:after="120" w:line="240" w:lineRule="auto"/>
        <w:ind w:left="2268" w:right="1134" w:hanging="1134"/>
        <w:jc w:val="both"/>
      </w:pPr>
      <w:r w:rsidRPr="00DE6D79">
        <w:t>1.8.2.</w:t>
      </w:r>
      <w:r w:rsidRPr="00DE6D79">
        <w:tab/>
        <w:t>Every coupling shall bear the trade name or mark of the assembling manufacturer.</w:t>
      </w:r>
    </w:p>
    <w:p w14:paraId="5C0B3A95" w14:textId="77777777" w:rsidR="00DE6D79" w:rsidRPr="00DE6D79" w:rsidRDefault="00DE6D79" w:rsidP="00DE6D79">
      <w:pPr>
        <w:spacing w:after="120" w:line="240" w:lineRule="auto"/>
        <w:ind w:left="2268" w:right="1134" w:hanging="1134"/>
        <w:jc w:val="both"/>
      </w:pPr>
      <w:r w:rsidRPr="00DE6D79">
        <w:t>2.</w:t>
      </w:r>
      <w:r w:rsidRPr="00DE6D79">
        <w:tab/>
        <w:t>Medium pressure hoses, Class 1 classification</w:t>
      </w:r>
    </w:p>
    <w:p w14:paraId="35D35420" w14:textId="77777777" w:rsidR="00DE6D79" w:rsidRPr="00DE6D79" w:rsidRDefault="00DE6D79" w:rsidP="00DE6D79">
      <w:pPr>
        <w:spacing w:after="120" w:line="240" w:lineRule="auto"/>
        <w:ind w:left="2268" w:right="1134" w:hanging="1134"/>
        <w:jc w:val="both"/>
      </w:pPr>
      <w:r w:rsidRPr="00DE6D79">
        <w:t>2.1.</w:t>
      </w:r>
      <w:r w:rsidRPr="00DE6D79">
        <w:tab/>
        <w:t>General specifications</w:t>
      </w:r>
    </w:p>
    <w:p w14:paraId="074F1BFB" w14:textId="77777777" w:rsidR="00DE6D79" w:rsidRPr="00DE6D79" w:rsidRDefault="00DE6D79" w:rsidP="00DE6D79">
      <w:pPr>
        <w:spacing w:after="120" w:line="240" w:lineRule="auto"/>
        <w:ind w:left="2268" w:right="1134" w:hanging="1134"/>
        <w:jc w:val="both"/>
      </w:pPr>
      <w:r w:rsidRPr="00DE6D79">
        <w:t>2.1.1.</w:t>
      </w:r>
      <w:r w:rsidRPr="00DE6D79">
        <w:tab/>
        <w:t>The hose shall be so designed as to withstand a maximum working pressure of 3 MPa.</w:t>
      </w:r>
    </w:p>
    <w:p w14:paraId="00F1232F" w14:textId="77777777" w:rsidR="00DE6D79" w:rsidRPr="00DE6D79" w:rsidRDefault="00DE6D79" w:rsidP="00DE6D79">
      <w:pPr>
        <w:spacing w:after="120" w:line="240" w:lineRule="auto"/>
        <w:ind w:left="2268" w:right="1134" w:hanging="1134"/>
        <w:jc w:val="both"/>
      </w:pPr>
      <w:r w:rsidRPr="00DE6D79">
        <w:t>2.1.2.</w:t>
      </w:r>
      <w:r w:rsidRPr="00DE6D79">
        <w:tab/>
        <w:t>The hose shall be so designed as to withstand temperatures as specified in Annex 5O.</w:t>
      </w:r>
    </w:p>
    <w:p w14:paraId="3DDF81FD" w14:textId="77777777" w:rsidR="00DE6D79" w:rsidRPr="00DE6D79" w:rsidRDefault="00DE6D79" w:rsidP="00DE6D79">
      <w:pPr>
        <w:spacing w:after="120" w:line="240" w:lineRule="auto"/>
        <w:ind w:left="2268" w:right="1134" w:hanging="1134"/>
        <w:jc w:val="both"/>
      </w:pPr>
      <w:r w:rsidRPr="00DE6D79">
        <w:t>2.1.3.</w:t>
      </w:r>
      <w:r w:rsidRPr="00DE6D79">
        <w:tab/>
        <w:t>The inside diameter shall be in compliance with Table 1 of standard</w:t>
      </w:r>
      <w:r w:rsidRPr="00DE6D79">
        <w:br/>
        <w:t>ISO 1307.</w:t>
      </w:r>
    </w:p>
    <w:p w14:paraId="428A9E6E" w14:textId="77777777" w:rsidR="00DE6D79" w:rsidRPr="00DE6D79" w:rsidRDefault="00DE6D79" w:rsidP="00DE6D79">
      <w:pPr>
        <w:spacing w:after="120" w:line="240" w:lineRule="auto"/>
        <w:ind w:left="2268" w:right="1134" w:hanging="1134"/>
        <w:jc w:val="both"/>
      </w:pPr>
      <w:r w:rsidRPr="00DE6D79">
        <w:t>2.2.</w:t>
      </w:r>
      <w:r w:rsidRPr="00DE6D79">
        <w:tab/>
        <w:t>Hose construction</w:t>
      </w:r>
    </w:p>
    <w:p w14:paraId="5AECA6E5" w14:textId="77777777" w:rsidR="00DE6D79" w:rsidRPr="00DE6D79" w:rsidRDefault="00DE6D79" w:rsidP="00DE6D79">
      <w:pPr>
        <w:spacing w:after="120" w:line="240" w:lineRule="auto"/>
        <w:ind w:left="2268" w:right="1134" w:hanging="1134"/>
        <w:jc w:val="both"/>
      </w:pPr>
      <w:r w:rsidRPr="00DE6D79">
        <w:lastRenderedPageBreak/>
        <w:t>2.2.1.</w:t>
      </w:r>
      <w:r w:rsidRPr="00DE6D79">
        <w:tab/>
        <w:t>The hose shall embody a smooth-bore tube and a cover of suitable synthetic material, reinforced with one or more interlayer(s).</w:t>
      </w:r>
    </w:p>
    <w:p w14:paraId="43CB7D3A" w14:textId="77777777" w:rsidR="00DE6D79" w:rsidRPr="00DE6D79" w:rsidRDefault="00DE6D79" w:rsidP="00DE6D79">
      <w:pPr>
        <w:spacing w:after="120" w:line="240" w:lineRule="auto"/>
        <w:ind w:left="2268" w:right="1134" w:hanging="1134"/>
        <w:jc w:val="both"/>
      </w:pPr>
      <w:r w:rsidRPr="00DE6D79">
        <w:t>2.2.2.</w:t>
      </w:r>
      <w:r w:rsidRPr="00DE6D79">
        <w:tab/>
        <w:t>The reinforcing interlayer(s) has (have) to be protected by a cover against corrosion.</w:t>
      </w:r>
    </w:p>
    <w:p w14:paraId="708FF255" w14:textId="77777777" w:rsidR="00DE6D79" w:rsidRPr="00DE6D79" w:rsidRDefault="00DE6D79" w:rsidP="00DE6D79">
      <w:pPr>
        <w:spacing w:after="120" w:line="240" w:lineRule="auto"/>
        <w:ind w:left="2268" w:right="1134"/>
        <w:jc w:val="both"/>
      </w:pPr>
      <w:r w:rsidRPr="00DE6D79">
        <w:t>If for the reinforcing interlayer(s) corrosion-resistant-material is used</w:t>
      </w:r>
      <w:r w:rsidRPr="00DE6D79">
        <w:br/>
        <w:t>(i.e. stainless-steel) a cover is not required.</w:t>
      </w:r>
    </w:p>
    <w:p w14:paraId="5D50A608" w14:textId="77777777" w:rsidR="00DE6D79" w:rsidRPr="00DE6D79" w:rsidRDefault="00DE6D79" w:rsidP="00DE6D79">
      <w:pPr>
        <w:spacing w:after="120" w:line="240" w:lineRule="auto"/>
        <w:ind w:left="2268" w:right="1134" w:hanging="1134"/>
        <w:jc w:val="both"/>
      </w:pPr>
      <w:r w:rsidRPr="00DE6D79">
        <w:t>2.2.3.</w:t>
      </w:r>
      <w:r w:rsidRPr="00DE6D79">
        <w:tab/>
        <w:t>The lining and the cover shall be smooth and free from pores, holes and strange elements.</w:t>
      </w:r>
    </w:p>
    <w:p w14:paraId="79FE642F" w14:textId="77777777" w:rsidR="00DE6D79" w:rsidRPr="00DE6D79" w:rsidRDefault="00DE6D79" w:rsidP="00DE6D79">
      <w:pPr>
        <w:spacing w:after="120" w:line="240" w:lineRule="auto"/>
        <w:ind w:left="2268" w:right="1134"/>
        <w:jc w:val="both"/>
      </w:pPr>
      <w:r w:rsidRPr="00DE6D79">
        <w:t>An intentionally provided puncture in the cover shall not be considered as an imperfection.</w:t>
      </w:r>
    </w:p>
    <w:p w14:paraId="2F5652C4" w14:textId="77777777" w:rsidR="00DE6D79" w:rsidRPr="00DE6D79" w:rsidRDefault="00DE6D79" w:rsidP="00DE6D79">
      <w:pPr>
        <w:spacing w:after="120" w:line="240" w:lineRule="auto"/>
        <w:ind w:left="2268" w:right="1134" w:hanging="1134"/>
        <w:jc w:val="both"/>
      </w:pPr>
      <w:r w:rsidRPr="00DE6D79">
        <w:t>2.3.</w:t>
      </w:r>
      <w:r w:rsidRPr="00DE6D79">
        <w:tab/>
        <w:t>Specifications and tests for the lining</w:t>
      </w:r>
    </w:p>
    <w:p w14:paraId="1DB1EE11" w14:textId="77777777" w:rsidR="00DE6D79" w:rsidRPr="00DE6D79" w:rsidRDefault="00DE6D79" w:rsidP="00DE6D79">
      <w:pPr>
        <w:spacing w:after="120" w:line="240" w:lineRule="auto"/>
        <w:ind w:left="2268" w:right="1134" w:hanging="1134"/>
        <w:jc w:val="both"/>
      </w:pPr>
      <w:r w:rsidRPr="00DE6D79">
        <w:t>2.3.1.</w:t>
      </w:r>
      <w:r w:rsidRPr="00DE6D79">
        <w:tab/>
        <w:t>Tensile strength and elongation for rubber material and for thermoplastic elastomers (TPE)</w:t>
      </w:r>
    </w:p>
    <w:p w14:paraId="4E06B2E1" w14:textId="77777777" w:rsidR="00DE6D79" w:rsidRPr="00DE6D79" w:rsidRDefault="00DE6D79" w:rsidP="00DE6D79">
      <w:pPr>
        <w:spacing w:after="120" w:line="240" w:lineRule="auto"/>
        <w:ind w:left="2268" w:right="1134" w:hanging="1134"/>
        <w:jc w:val="both"/>
      </w:pPr>
      <w:r w:rsidRPr="00DE6D79">
        <w:t>2.3.1.1.</w:t>
      </w:r>
      <w:r w:rsidRPr="00DE6D79">
        <w:tab/>
        <w:t>Tensile strength and elongation at break according to standard ISO 37. Tensile strength not less than 10 MPa and elongation at break not less than 250 per cent.</w:t>
      </w:r>
    </w:p>
    <w:p w14:paraId="72093E1F" w14:textId="77777777" w:rsidR="00DE6D79" w:rsidRPr="00DE6D79" w:rsidRDefault="00DE6D79" w:rsidP="00DE6D79">
      <w:pPr>
        <w:spacing w:after="120" w:line="240" w:lineRule="auto"/>
        <w:ind w:left="2268" w:right="1134" w:hanging="1134"/>
        <w:jc w:val="both"/>
      </w:pPr>
      <w:r w:rsidRPr="00DE6D79">
        <w:t>2.3.1.2.</w:t>
      </w:r>
      <w:r w:rsidRPr="00DE6D79">
        <w:tab/>
        <w:t>Resistance to n-pentane according to ISO 1817 with the following conditions:</w:t>
      </w:r>
    </w:p>
    <w:p w14:paraId="67A12A0A" w14:textId="77777777" w:rsidR="00DE6D79" w:rsidRPr="00DE6D79" w:rsidRDefault="00DE6D79" w:rsidP="00DE6D79">
      <w:pPr>
        <w:spacing w:after="120" w:line="240" w:lineRule="auto"/>
        <w:ind w:left="2268" w:right="1134"/>
        <w:jc w:val="both"/>
      </w:pPr>
      <w:r w:rsidRPr="00DE6D79">
        <w:t>(a)</w:t>
      </w:r>
      <w:r w:rsidRPr="00DE6D79">
        <w:tab/>
        <w:t>Medium: n-pentane;</w:t>
      </w:r>
    </w:p>
    <w:p w14:paraId="2CD6A85C" w14:textId="77777777" w:rsidR="00DE6D79" w:rsidRPr="00DE6D79" w:rsidRDefault="00DE6D79" w:rsidP="00DE6D79">
      <w:pPr>
        <w:spacing w:after="120" w:line="240" w:lineRule="auto"/>
        <w:ind w:left="2268" w:right="1134"/>
        <w:jc w:val="both"/>
      </w:pPr>
      <w:r w:rsidRPr="00DE6D79">
        <w:t>(b)</w:t>
      </w:r>
      <w:r w:rsidRPr="00DE6D79">
        <w:tab/>
        <w:t>Temperature: 23 °C (tolerance acc. to ISO 1817);</w:t>
      </w:r>
    </w:p>
    <w:p w14:paraId="4205AC63" w14:textId="77777777" w:rsidR="00DE6D79" w:rsidRPr="00DE6D79" w:rsidRDefault="00DE6D79" w:rsidP="00DE6D79">
      <w:pPr>
        <w:spacing w:after="120" w:line="240" w:lineRule="auto"/>
        <w:ind w:left="2268" w:right="1134"/>
        <w:jc w:val="both"/>
      </w:pPr>
      <w:r w:rsidRPr="00DE6D79">
        <w:t>(c)</w:t>
      </w:r>
      <w:r w:rsidRPr="00DE6D79">
        <w:tab/>
        <w:t>Immersion period: 72 hours.</w:t>
      </w:r>
    </w:p>
    <w:p w14:paraId="6EB31912" w14:textId="77777777" w:rsidR="00DE6D79" w:rsidRPr="00DE6D79" w:rsidRDefault="00DE6D79" w:rsidP="00DE6D79">
      <w:pPr>
        <w:spacing w:after="120" w:line="240" w:lineRule="auto"/>
        <w:ind w:left="2268" w:right="1134"/>
        <w:jc w:val="both"/>
      </w:pPr>
      <w:r w:rsidRPr="00DE6D79">
        <w:t>Requirements:</w:t>
      </w:r>
    </w:p>
    <w:p w14:paraId="67D5AFD6" w14:textId="77777777" w:rsidR="00DE6D79" w:rsidRPr="00DE6D79" w:rsidRDefault="00DE6D79" w:rsidP="00DE6D79">
      <w:pPr>
        <w:spacing w:after="120" w:line="240" w:lineRule="auto"/>
        <w:ind w:left="2268" w:right="1134"/>
        <w:jc w:val="both"/>
      </w:pPr>
      <w:r w:rsidRPr="00DE6D79">
        <w:t>(a)</w:t>
      </w:r>
      <w:r w:rsidRPr="00DE6D79">
        <w:tab/>
        <w:t>Maximum change in volume 20 per cent;</w:t>
      </w:r>
    </w:p>
    <w:p w14:paraId="0BC79EF4" w14:textId="77777777" w:rsidR="00DE6D79" w:rsidRPr="00DE6D79" w:rsidRDefault="00DE6D79" w:rsidP="00DE6D79">
      <w:pPr>
        <w:spacing w:after="120" w:line="240" w:lineRule="auto"/>
        <w:ind w:left="2268" w:right="1134"/>
        <w:jc w:val="both"/>
      </w:pPr>
      <w:r w:rsidRPr="00DE6D79">
        <w:t>(b)</w:t>
      </w:r>
      <w:r w:rsidRPr="00DE6D79">
        <w:tab/>
        <w:t>Maximum change in tensile strength 25 per cent;</w:t>
      </w:r>
    </w:p>
    <w:p w14:paraId="0429B3F0" w14:textId="77777777" w:rsidR="00DE6D79" w:rsidRPr="00DE6D79" w:rsidRDefault="00DE6D79" w:rsidP="00DE6D79">
      <w:pPr>
        <w:spacing w:after="120" w:line="240" w:lineRule="auto"/>
        <w:ind w:left="2268" w:right="1134"/>
        <w:jc w:val="both"/>
      </w:pPr>
      <w:r w:rsidRPr="00DE6D79">
        <w:t>(c)</w:t>
      </w:r>
      <w:r w:rsidRPr="00DE6D79">
        <w:tab/>
        <w:t>Maximum change in elongation at break 30 per cent.</w:t>
      </w:r>
    </w:p>
    <w:p w14:paraId="4EE8A1A1"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4D8D741B" w14:textId="77777777" w:rsidR="00DE6D79" w:rsidRPr="00DE6D79" w:rsidRDefault="00DE6D79" w:rsidP="00DE6D79">
      <w:pPr>
        <w:spacing w:after="120" w:line="240" w:lineRule="auto"/>
        <w:ind w:left="2268" w:right="1134" w:hanging="1134"/>
        <w:jc w:val="both"/>
      </w:pPr>
      <w:r w:rsidRPr="00DE6D79">
        <w:t>2.3.1.3.</w:t>
      </w:r>
      <w:r w:rsidRPr="00DE6D79">
        <w:tab/>
        <w:t>Resistance to ageing according to ISO 188 with the following conditions:</w:t>
      </w:r>
    </w:p>
    <w:p w14:paraId="46AC08C0"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50D87887"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1B94B786"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2.3.1.1.</w:t>
      </w:r>
      <w:r w:rsidR="00AF4F6F" w:rsidRPr="00AF4F6F">
        <w:t xml:space="preserve"> </w:t>
      </w:r>
      <w:r w:rsidR="00AF4F6F">
        <w:t>above.</w:t>
      </w:r>
    </w:p>
    <w:p w14:paraId="33515969" w14:textId="77777777" w:rsidR="00DE6D79" w:rsidRPr="00DE6D79" w:rsidRDefault="00DE6D79" w:rsidP="00DE6D79">
      <w:pPr>
        <w:spacing w:after="120" w:line="240" w:lineRule="auto"/>
        <w:ind w:left="2268" w:right="1134"/>
        <w:jc w:val="both"/>
      </w:pPr>
      <w:r w:rsidRPr="00DE6D79">
        <w:t>Requirements:</w:t>
      </w:r>
    </w:p>
    <w:p w14:paraId="52DFE0CB"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71BFA8CE"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60BBD79A" w14:textId="77777777" w:rsidR="00DE6D79" w:rsidRPr="00DE6D79" w:rsidRDefault="00DE6D79" w:rsidP="00DE6D79">
      <w:pPr>
        <w:spacing w:after="120" w:line="240" w:lineRule="auto"/>
        <w:ind w:left="2268" w:right="1134" w:hanging="1134"/>
        <w:jc w:val="both"/>
      </w:pPr>
      <w:r w:rsidRPr="00DE6D79">
        <w:t>2.3.2.</w:t>
      </w:r>
      <w:r w:rsidRPr="00DE6D79">
        <w:tab/>
        <w:t>Tensile strength and elongation specific for thermoplastic material.</w:t>
      </w:r>
    </w:p>
    <w:p w14:paraId="214B1706" w14:textId="77777777" w:rsidR="00DE6D79" w:rsidRPr="00DE6D79" w:rsidRDefault="00DE6D79" w:rsidP="00DE6D79">
      <w:pPr>
        <w:spacing w:after="120" w:line="240" w:lineRule="auto"/>
        <w:ind w:left="2268" w:right="1134" w:hanging="1134"/>
        <w:jc w:val="both"/>
      </w:pPr>
      <w:r w:rsidRPr="00DE6D79">
        <w:lastRenderedPageBreak/>
        <w:t>2.3.2.1.</w:t>
      </w:r>
      <w:r w:rsidRPr="00DE6D79">
        <w:tab/>
        <w:t>Tensile strength and elongation at break according to ISO 527-2 with the following conditions:</w:t>
      </w:r>
    </w:p>
    <w:p w14:paraId="58BF001E" w14:textId="77777777" w:rsidR="00DE6D79" w:rsidRPr="00DE6D79" w:rsidRDefault="00DE6D79" w:rsidP="00DE6D79">
      <w:pPr>
        <w:spacing w:after="120" w:line="240" w:lineRule="auto"/>
        <w:ind w:left="2835" w:right="1134" w:hanging="567"/>
        <w:jc w:val="both"/>
      </w:pPr>
      <w:r w:rsidRPr="00DE6D79">
        <w:t>(a)</w:t>
      </w:r>
      <w:r w:rsidRPr="00DE6D79">
        <w:tab/>
        <w:t>Specimen type: type 1 BA;</w:t>
      </w:r>
    </w:p>
    <w:p w14:paraId="32746EEB" w14:textId="77777777" w:rsidR="00DE6D79" w:rsidRPr="00DE6D79" w:rsidRDefault="00DE6D79" w:rsidP="00DE6D79">
      <w:pPr>
        <w:spacing w:after="120" w:line="240" w:lineRule="auto"/>
        <w:ind w:left="2835" w:right="1134" w:hanging="567"/>
        <w:jc w:val="both"/>
      </w:pPr>
      <w:r w:rsidRPr="00DE6D79">
        <w:t>(b)</w:t>
      </w:r>
      <w:r w:rsidRPr="00DE6D79">
        <w:tab/>
        <w:t>Tensile speed: 20 mm/minute.</w:t>
      </w:r>
    </w:p>
    <w:p w14:paraId="37CFF60D"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401F31E8" w14:textId="77777777" w:rsidR="00DE6D79" w:rsidRPr="00DE6D79" w:rsidRDefault="00DE6D79" w:rsidP="00DE6D79">
      <w:pPr>
        <w:spacing w:after="120" w:line="240" w:lineRule="auto"/>
        <w:ind w:left="2268" w:right="1134"/>
        <w:jc w:val="both"/>
      </w:pPr>
      <w:r w:rsidRPr="00DE6D79">
        <w:t>Requirements:</w:t>
      </w:r>
    </w:p>
    <w:p w14:paraId="07CA5B50" w14:textId="77777777" w:rsidR="00DE6D79" w:rsidRPr="00DE6D79" w:rsidRDefault="00DE6D79" w:rsidP="00DE6D79">
      <w:pPr>
        <w:spacing w:after="120" w:line="240" w:lineRule="auto"/>
        <w:ind w:left="2835" w:right="1134" w:hanging="567"/>
        <w:jc w:val="both"/>
      </w:pPr>
      <w:r w:rsidRPr="00DE6D79">
        <w:t>(a)</w:t>
      </w:r>
      <w:r w:rsidRPr="00DE6D79">
        <w:tab/>
        <w:t>Tensile strength not less than 20 MPa;</w:t>
      </w:r>
    </w:p>
    <w:p w14:paraId="791DD138" w14:textId="77777777" w:rsidR="00DE6D79" w:rsidRPr="00DE6D79" w:rsidRDefault="00DE6D79" w:rsidP="00DE6D79">
      <w:pPr>
        <w:spacing w:after="120" w:line="240" w:lineRule="auto"/>
        <w:ind w:left="2835" w:right="1134" w:hanging="567"/>
        <w:jc w:val="both"/>
      </w:pPr>
      <w:r w:rsidRPr="00DE6D79">
        <w:t>(b)</w:t>
      </w:r>
      <w:r w:rsidRPr="00DE6D79">
        <w:tab/>
        <w:t>Elongation at break not less than 100 per cent.</w:t>
      </w:r>
    </w:p>
    <w:p w14:paraId="07F0444A" w14:textId="77777777" w:rsidR="00DE6D79" w:rsidRPr="00DE6D79" w:rsidRDefault="00DE6D79" w:rsidP="00DE6D79">
      <w:pPr>
        <w:spacing w:after="120" w:line="240" w:lineRule="auto"/>
        <w:ind w:left="2268" w:right="1134" w:hanging="1134"/>
        <w:jc w:val="both"/>
      </w:pPr>
      <w:r w:rsidRPr="00DE6D79">
        <w:t>2.3.2.2.</w:t>
      </w:r>
      <w:r w:rsidRPr="00DE6D79">
        <w:tab/>
        <w:t>Resistance to n-pentane according to ISO 1817 with the following conditions:</w:t>
      </w:r>
    </w:p>
    <w:p w14:paraId="27787093"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528378E4"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18C1933B"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5539EE16" w14:textId="77777777" w:rsidR="00DE6D79" w:rsidRPr="00DE6D79" w:rsidRDefault="00DE6D79" w:rsidP="00DE6D79">
      <w:pPr>
        <w:spacing w:after="120" w:line="240" w:lineRule="auto"/>
        <w:ind w:left="2268" w:right="1134"/>
        <w:jc w:val="both"/>
      </w:pPr>
      <w:r w:rsidRPr="00DE6D79">
        <w:t>Requirements:</w:t>
      </w:r>
    </w:p>
    <w:p w14:paraId="2A6FAFEA" w14:textId="77777777" w:rsidR="00DE6D79" w:rsidRPr="00DE6D79" w:rsidRDefault="00DE6D79" w:rsidP="00DE6D79">
      <w:pPr>
        <w:spacing w:after="120" w:line="240" w:lineRule="auto"/>
        <w:ind w:left="2835" w:right="1134" w:hanging="567"/>
        <w:jc w:val="both"/>
      </w:pPr>
      <w:r w:rsidRPr="00DE6D79">
        <w:t>(a)</w:t>
      </w:r>
      <w:r w:rsidRPr="00DE6D79">
        <w:tab/>
        <w:t>Maximum change in volume 2 per cent;</w:t>
      </w:r>
    </w:p>
    <w:p w14:paraId="19BC6965"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10 per cent;</w:t>
      </w:r>
    </w:p>
    <w:p w14:paraId="6C2402CF"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10 per cent.</w:t>
      </w:r>
    </w:p>
    <w:p w14:paraId="3C8CA51A"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7AA6B17B" w14:textId="77777777" w:rsidR="00DE6D79" w:rsidRPr="00DE6D79" w:rsidRDefault="00DE6D79" w:rsidP="00DE6D79">
      <w:pPr>
        <w:spacing w:after="120" w:line="240" w:lineRule="auto"/>
        <w:ind w:left="2268" w:right="1134" w:hanging="1134"/>
        <w:jc w:val="both"/>
      </w:pPr>
      <w:r w:rsidRPr="00DE6D79">
        <w:t>2.3.2.3.</w:t>
      </w:r>
      <w:r w:rsidRPr="00DE6D79">
        <w:tab/>
        <w:t>Resistance to ageing according to ISO 188 with the following conditions:</w:t>
      </w:r>
    </w:p>
    <w:p w14:paraId="67F3B01F"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0AB87998"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621D7803"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2.3.2.1.</w:t>
      </w:r>
      <w:r w:rsidR="00AF4F6F" w:rsidRPr="00AF4F6F">
        <w:t xml:space="preserve"> </w:t>
      </w:r>
      <w:r w:rsidR="00AF4F6F">
        <w:t>above.</w:t>
      </w:r>
    </w:p>
    <w:p w14:paraId="1F91E2FC" w14:textId="77777777" w:rsidR="00DE6D79" w:rsidRPr="00DE6D79" w:rsidRDefault="00DE6D79" w:rsidP="00DE6D79">
      <w:pPr>
        <w:spacing w:after="120" w:line="240" w:lineRule="auto"/>
        <w:ind w:left="2268" w:right="1134"/>
        <w:jc w:val="both"/>
      </w:pPr>
      <w:r w:rsidRPr="00DE6D79">
        <w:t>Requirements:</w:t>
      </w:r>
    </w:p>
    <w:p w14:paraId="3ABD937F"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15D04096"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714A7EF9" w14:textId="77777777" w:rsidR="00DE6D79" w:rsidRPr="00DE6D79" w:rsidRDefault="00DE6D79" w:rsidP="00DE6D79">
      <w:pPr>
        <w:spacing w:after="120" w:line="240" w:lineRule="auto"/>
        <w:ind w:left="2268" w:right="1134" w:hanging="1134"/>
        <w:jc w:val="both"/>
      </w:pPr>
      <w:r w:rsidRPr="00DE6D79">
        <w:t>2.4.</w:t>
      </w:r>
      <w:r w:rsidRPr="00DE6D79">
        <w:tab/>
        <w:t>Specifications and test-method for the cover</w:t>
      </w:r>
    </w:p>
    <w:p w14:paraId="51F61768" w14:textId="77777777" w:rsidR="00DE6D79" w:rsidRPr="00DE6D79" w:rsidRDefault="00DE6D79" w:rsidP="00DE6D79">
      <w:pPr>
        <w:spacing w:after="120" w:line="240" w:lineRule="auto"/>
        <w:ind w:left="2268" w:right="1134" w:hanging="1134"/>
        <w:jc w:val="both"/>
      </w:pPr>
      <w:r w:rsidRPr="00DE6D79">
        <w:t>2.4.1.</w:t>
      </w:r>
      <w:r w:rsidRPr="00DE6D79">
        <w:tab/>
        <w:t>Tensile strength and elongation for rubber material and for thermoplastic elastomers (TPE)</w:t>
      </w:r>
    </w:p>
    <w:p w14:paraId="68ECE1D9" w14:textId="77777777" w:rsidR="00DE6D79" w:rsidRPr="00DE6D79" w:rsidRDefault="00DE6D79" w:rsidP="00DE6D79">
      <w:pPr>
        <w:spacing w:after="120" w:line="240" w:lineRule="auto"/>
        <w:ind w:left="2268" w:right="1134" w:hanging="1134"/>
        <w:jc w:val="both"/>
      </w:pPr>
      <w:r w:rsidRPr="00DE6D79">
        <w:t>2.4.1.1.</w:t>
      </w:r>
      <w:r w:rsidRPr="00DE6D79">
        <w:tab/>
        <w:t>Tensile strength and elongation at break according to ISO 37. Tensile strength not less than 10 MPa and elongation at break not less than 250 per cent.</w:t>
      </w:r>
    </w:p>
    <w:p w14:paraId="62A11F57" w14:textId="77777777" w:rsidR="00DE6D79" w:rsidRPr="00DE6D79" w:rsidRDefault="00DE6D79" w:rsidP="00DE6D79">
      <w:pPr>
        <w:spacing w:after="120" w:line="240" w:lineRule="auto"/>
        <w:ind w:left="2268" w:right="1134" w:hanging="1134"/>
        <w:jc w:val="both"/>
      </w:pPr>
      <w:r w:rsidRPr="00DE6D79">
        <w:t>2.4.1.2.</w:t>
      </w:r>
      <w:r w:rsidRPr="00DE6D79">
        <w:tab/>
        <w:t>Resistance to n-hexane according to ISO 1817 with the following conditions:</w:t>
      </w:r>
    </w:p>
    <w:p w14:paraId="5A3C40D1" w14:textId="77777777" w:rsidR="00DE6D79" w:rsidRPr="00DE6D79" w:rsidRDefault="00DE6D79" w:rsidP="00DE6D79">
      <w:pPr>
        <w:spacing w:after="120" w:line="240" w:lineRule="auto"/>
        <w:ind w:left="2835" w:right="1134" w:hanging="567"/>
        <w:jc w:val="both"/>
      </w:pPr>
      <w:r w:rsidRPr="00DE6D79">
        <w:t>(a)</w:t>
      </w:r>
      <w:r w:rsidRPr="00DE6D79">
        <w:tab/>
        <w:t>Medium: n-hexane;</w:t>
      </w:r>
    </w:p>
    <w:p w14:paraId="548F8790" w14:textId="77777777" w:rsidR="00DE6D79" w:rsidRPr="00DE6D79" w:rsidRDefault="00DE6D79" w:rsidP="00DE6D79">
      <w:pPr>
        <w:spacing w:after="120" w:line="240" w:lineRule="auto"/>
        <w:ind w:left="2835" w:right="1134" w:hanging="567"/>
        <w:jc w:val="both"/>
      </w:pPr>
      <w:r w:rsidRPr="00DE6D79">
        <w:lastRenderedPageBreak/>
        <w:t>(b)</w:t>
      </w:r>
      <w:r w:rsidRPr="00DE6D79">
        <w:tab/>
        <w:t>Temperature: 23 °C (tolerance according to ISO 1817);</w:t>
      </w:r>
    </w:p>
    <w:p w14:paraId="21507FE6"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28475334" w14:textId="77777777" w:rsidR="00DE6D79" w:rsidRPr="00DE6D79" w:rsidRDefault="00DE6D79" w:rsidP="00DE6D79">
      <w:pPr>
        <w:spacing w:after="120" w:line="240" w:lineRule="auto"/>
        <w:ind w:left="2268" w:right="1134"/>
        <w:jc w:val="both"/>
      </w:pPr>
      <w:r w:rsidRPr="00DE6D79">
        <w:t>Requirements:</w:t>
      </w:r>
    </w:p>
    <w:p w14:paraId="534FB1A7" w14:textId="77777777" w:rsidR="00DE6D79" w:rsidRPr="00DE6D79" w:rsidRDefault="00DE6D79" w:rsidP="00DE6D79">
      <w:pPr>
        <w:spacing w:after="120" w:line="240" w:lineRule="auto"/>
        <w:ind w:left="2835" w:right="1134" w:hanging="567"/>
        <w:jc w:val="both"/>
      </w:pPr>
      <w:r w:rsidRPr="00DE6D79">
        <w:t>(a)</w:t>
      </w:r>
      <w:r w:rsidRPr="00DE6D79">
        <w:tab/>
        <w:t>Maximum change in volume 30 per cent;</w:t>
      </w:r>
    </w:p>
    <w:p w14:paraId="335F439D"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35 per cent;</w:t>
      </w:r>
    </w:p>
    <w:p w14:paraId="68B19FBF"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35 per cent.</w:t>
      </w:r>
    </w:p>
    <w:p w14:paraId="014A47B2" w14:textId="77777777" w:rsidR="00DE6D79" w:rsidRPr="00DE6D79" w:rsidRDefault="00DE6D79" w:rsidP="00DE6D79">
      <w:pPr>
        <w:spacing w:after="120" w:line="240" w:lineRule="auto"/>
        <w:ind w:left="2268" w:right="1134" w:hanging="1134"/>
        <w:jc w:val="both"/>
      </w:pPr>
      <w:r w:rsidRPr="00DE6D79">
        <w:t>2.4.1.3.</w:t>
      </w:r>
      <w:r w:rsidRPr="00DE6D79">
        <w:tab/>
        <w:t>Resistance to ageing according to ISO 188 with the following conditions:</w:t>
      </w:r>
    </w:p>
    <w:p w14:paraId="19AD1AF5"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20EFF1B0"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3017B342"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2.4.1.1.</w:t>
      </w:r>
      <w:r w:rsidR="00AF4F6F" w:rsidRPr="00AF4F6F">
        <w:t xml:space="preserve"> </w:t>
      </w:r>
      <w:r w:rsidR="00AF4F6F">
        <w:t>above.</w:t>
      </w:r>
    </w:p>
    <w:p w14:paraId="1844C3A8" w14:textId="77777777" w:rsidR="00DE6D79" w:rsidRPr="00DE6D79" w:rsidRDefault="00DE6D79" w:rsidP="00DE6D79">
      <w:pPr>
        <w:spacing w:after="120" w:line="240" w:lineRule="auto"/>
        <w:ind w:left="2268" w:right="1134"/>
        <w:jc w:val="both"/>
      </w:pPr>
      <w:r w:rsidRPr="00DE6D79">
        <w:t>Requirements:</w:t>
      </w:r>
    </w:p>
    <w:p w14:paraId="2112C99B"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68CCF8AA"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1A6C808B" w14:textId="77777777" w:rsidR="00DE6D79" w:rsidRPr="00DE6D79" w:rsidRDefault="00DE6D79" w:rsidP="00DE6D79">
      <w:pPr>
        <w:spacing w:after="120" w:line="240" w:lineRule="auto"/>
        <w:ind w:left="2268" w:right="1134" w:hanging="1134"/>
        <w:jc w:val="both"/>
      </w:pPr>
      <w:r w:rsidRPr="00DE6D79">
        <w:t>2.4.2.</w:t>
      </w:r>
      <w:r w:rsidRPr="00DE6D79">
        <w:tab/>
        <w:t>Tensile strength and elongation specific for thermoplastic material.</w:t>
      </w:r>
    </w:p>
    <w:p w14:paraId="4F8C0A25" w14:textId="77777777" w:rsidR="00DE6D79" w:rsidRPr="00DE6D79" w:rsidRDefault="00DE6D79" w:rsidP="00DE6D79">
      <w:pPr>
        <w:spacing w:after="120" w:line="240" w:lineRule="auto"/>
        <w:ind w:left="2268" w:right="1134" w:hanging="1134"/>
        <w:jc w:val="both"/>
      </w:pPr>
      <w:r w:rsidRPr="00DE6D79">
        <w:t>2.4.2.1.</w:t>
      </w:r>
      <w:r w:rsidRPr="00DE6D79">
        <w:tab/>
        <w:t>Tensile strength and elongation at break according to ISO 527-2 with the following conditions:</w:t>
      </w:r>
    </w:p>
    <w:p w14:paraId="4A6E0961" w14:textId="77777777" w:rsidR="00DE6D79" w:rsidRPr="00DE6D79" w:rsidRDefault="00DE6D79" w:rsidP="00DE6D79">
      <w:pPr>
        <w:spacing w:after="120" w:line="240" w:lineRule="auto"/>
        <w:ind w:left="2835" w:right="1134" w:hanging="567"/>
        <w:jc w:val="both"/>
      </w:pPr>
      <w:r w:rsidRPr="00DE6D79">
        <w:t>(a)</w:t>
      </w:r>
      <w:r w:rsidRPr="00DE6D79">
        <w:tab/>
        <w:t>Specimen type: type 1 BA;</w:t>
      </w:r>
    </w:p>
    <w:p w14:paraId="7A6AA334" w14:textId="77777777" w:rsidR="00DE6D79" w:rsidRPr="00DE6D79" w:rsidRDefault="00DE6D79" w:rsidP="00DE6D79">
      <w:pPr>
        <w:spacing w:after="120" w:line="240" w:lineRule="auto"/>
        <w:ind w:left="2835" w:right="1134" w:hanging="567"/>
        <w:jc w:val="both"/>
      </w:pPr>
      <w:r w:rsidRPr="00DE6D79">
        <w:t>(b)</w:t>
      </w:r>
      <w:r w:rsidRPr="00DE6D79">
        <w:tab/>
        <w:t>Tensile speed: 20 mm/minute.</w:t>
      </w:r>
    </w:p>
    <w:p w14:paraId="68040157"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7CB465C1" w14:textId="77777777" w:rsidR="00DE6D79" w:rsidRPr="00DE6D79" w:rsidRDefault="00DE6D79" w:rsidP="00DE6D79">
      <w:pPr>
        <w:spacing w:after="120" w:line="240" w:lineRule="auto"/>
        <w:ind w:left="2268" w:right="1134"/>
        <w:jc w:val="both"/>
      </w:pPr>
      <w:r w:rsidRPr="00DE6D79">
        <w:t>Requirements:</w:t>
      </w:r>
    </w:p>
    <w:p w14:paraId="2FB0A6AF" w14:textId="77777777" w:rsidR="00DE6D79" w:rsidRPr="00DE6D79" w:rsidRDefault="00DE6D79" w:rsidP="00DE6D79">
      <w:pPr>
        <w:spacing w:after="120" w:line="240" w:lineRule="auto"/>
        <w:ind w:left="2835" w:right="1134" w:hanging="567"/>
        <w:jc w:val="both"/>
      </w:pPr>
      <w:r w:rsidRPr="00DE6D79">
        <w:t>(a)</w:t>
      </w:r>
      <w:r w:rsidRPr="00DE6D79">
        <w:tab/>
        <w:t>Tensile strength not less than 20 MPa;</w:t>
      </w:r>
    </w:p>
    <w:p w14:paraId="26F74DEF" w14:textId="77777777" w:rsidR="00DE6D79" w:rsidRPr="00DE6D79" w:rsidRDefault="00DE6D79" w:rsidP="00DE6D79">
      <w:pPr>
        <w:spacing w:after="120" w:line="240" w:lineRule="auto"/>
        <w:ind w:left="2835" w:right="1134" w:hanging="567"/>
        <w:jc w:val="both"/>
      </w:pPr>
      <w:r w:rsidRPr="00DE6D79">
        <w:t>(b)</w:t>
      </w:r>
      <w:r w:rsidRPr="00DE6D79">
        <w:tab/>
        <w:t>Elongation at break not less than 100 per cent.</w:t>
      </w:r>
    </w:p>
    <w:p w14:paraId="787592CD" w14:textId="77777777" w:rsidR="00DE6D79" w:rsidRPr="00DE6D79" w:rsidRDefault="00DE6D79" w:rsidP="00DE6D79">
      <w:pPr>
        <w:spacing w:after="120" w:line="240" w:lineRule="auto"/>
        <w:ind w:left="2268" w:right="1134" w:hanging="1134"/>
        <w:jc w:val="both"/>
      </w:pPr>
      <w:r w:rsidRPr="00DE6D79">
        <w:t>2.4.2.2.</w:t>
      </w:r>
      <w:r w:rsidRPr="00DE6D79">
        <w:tab/>
        <w:t>Resistance to n-hexane according to ISO 1817 with the following conditions:</w:t>
      </w:r>
    </w:p>
    <w:p w14:paraId="518DBF87" w14:textId="77777777" w:rsidR="00DE6D79" w:rsidRPr="00DE6D79" w:rsidRDefault="00DE6D79" w:rsidP="00DE6D79">
      <w:pPr>
        <w:spacing w:after="120" w:line="240" w:lineRule="auto"/>
        <w:ind w:left="2835" w:right="1134" w:hanging="567"/>
        <w:jc w:val="both"/>
      </w:pPr>
      <w:r w:rsidRPr="00DE6D79">
        <w:t>(a)</w:t>
      </w:r>
      <w:r w:rsidRPr="00DE6D79">
        <w:tab/>
        <w:t>Medium: n-hexane;</w:t>
      </w:r>
    </w:p>
    <w:p w14:paraId="45F97E07"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0F64A02C"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2261725B" w14:textId="77777777" w:rsidR="00DE6D79" w:rsidRPr="00DE6D79" w:rsidRDefault="00DE6D79" w:rsidP="00DE6D79">
      <w:pPr>
        <w:spacing w:after="120" w:line="240" w:lineRule="auto"/>
        <w:ind w:left="2268" w:right="1134"/>
        <w:jc w:val="both"/>
      </w:pPr>
      <w:r w:rsidRPr="00DE6D79">
        <w:t>Requirements:</w:t>
      </w:r>
    </w:p>
    <w:p w14:paraId="0F6CD3A5" w14:textId="77777777" w:rsidR="00DE6D79" w:rsidRPr="00DE6D79" w:rsidRDefault="00DE6D79" w:rsidP="00DE6D79">
      <w:pPr>
        <w:spacing w:after="120" w:line="240" w:lineRule="auto"/>
        <w:ind w:left="2835" w:right="1134" w:hanging="567"/>
        <w:jc w:val="both"/>
      </w:pPr>
      <w:r w:rsidRPr="00DE6D79">
        <w:t>(a)</w:t>
      </w:r>
      <w:r w:rsidRPr="00DE6D79">
        <w:tab/>
        <w:t>Maximum change in volume 2 per cent;</w:t>
      </w:r>
    </w:p>
    <w:p w14:paraId="5D001876"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10 per cent;</w:t>
      </w:r>
    </w:p>
    <w:p w14:paraId="67B7578F"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10 per cent.</w:t>
      </w:r>
    </w:p>
    <w:p w14:paraId="7FA6E9FA"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416B24A4" w14:textId="77777777" w:rsidR="00DE6D79" w:rsidRPr="00DE6D79" w:rsidRDefault="00DE6D79" w:rsidP="00DE6D79">
      <w:pPr>
        <w:spacing w:after="120" w:line="240" w:lineRule="auto"/>
        <w:ind w:left="2268" w:right="1134" w:hanging="1134"/>
        <w:jc w:val="both"/>
      </w:pPr>
      <w:r w:rsidRPr="00DE6D79">
        <w:lastRenderedPageBreak/>
        <w:t>2.4.2.3.</w:t>
      </w:r>
      <w:r w:rsidRPr="00DE6D79">
        <w:tab/>
        <w:t>Resistance to ageing according to ISO 188 with the following conditions:</w:t>
      </w:r>
    </w:p>
    <w:p w14:paraId="46697521"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56BF4CC0"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03F052D2"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2.4.2.1.</w:t>
      </w:r>
      <w:r w:rsidR="00AF4F6F" w:rsidRPr="00AF4F6F">
        <w:t xml:space="preserve"> </w:t>
      </w:r>
      <w:r w:rsidR="00AF4F6F">
        <w:t>above.</w:t>
      </w:r>
    </w:p>
    <w:p w14:paraId="35A5F970" w14:textId="77777777" w:rsidR="00DE6D79" w:rsidRPr="00DE6D79" w:rsidRDefault="00DE6D79" w:rsidP="00DE6D79">
      <w:pPr>
        <w:spacing w:after="120" w:line="240" w:lineRule="auto"/>
        <w:ind w:left="2268" w:right="1134"/>
        <w:jc w:val="both"/>
      </w:pPr>
      <w:r w:rsidRPr="00DE6D79">
        <w:t>Requirements:</w:t>
      </w:r>
    </w:p>
    <w:p w14:paraId="3B5F0B8A"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20 per cent after 336 hours ageing compared to the tensile strength of the 24 hours aged material;</w:t>
      </w:r>
    </w:p>
    <w:p w14:paraId="484A7C68"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50 per cent after 336 hours ageing compared to the elongation at break of the 24 hours aged material.</w:t>
      </w:r>
    </w:p>
    <w:p w14:paraId="6C93825D" w14:textId="77777777" w:rsidR="00DE6D79" w:rsidRPr="00DE6D79" w:rsidRDefault="00DE6D79" w:rsidP="00DE6D79">
      <w:pPr>
        <w:spacing w:after="120" w:line="240" w:lineRule="auto"/>
        <w:ind w:left="2268" w:right="1134" w:hanging="1134"/>
        <w:jc w:val="both"/>
      </w:pPr>
      <w:r w:rsidRPr="00DE6D79">
        <w:t>2.4.3.</w:t>
      </w:r>
      <w:r w:rsidRPr="00DE6D79">
        <w:tab/>
        <w:t>Resistance to ozone</w:t>
      </w:r>
    </w:p>
    <w:p w14:paraId="71FD08CB" w14:textId="77777777" w:rsidR="00DE6D79" w:rsidRPr="00DE6D79" w:rsidRDefault="00DE6D79" w:rsidP="00DE6D79">
      <w:pPr>
        <w:spacing w:after="120" w:line="240" w:lineRule="auto"/>
        <w:ind w:left="2268" w:right="1134" w:hanging="1134"/>
        <w:jc w:val="both"/>
      </w:pPr>
      <w:r w:rsidRPr="00DE6D79">
        <w:t>2.4.3.1.</w:t>
      </w:r>
      <w:r w:rsidRPr="00DE6D79">
        <w:tab/>
        <w:t>The test has to be performed in compliance with standard ISO 1431/1.</w:t>
      </w:r>
    </w:p>
    <w:p w14:paraId="134739E0" w14:textId="77777777" w:rsidR="00DE6D79" w:rsidRPr="00DE6D79" w:rsidRDefault="00DE6D79" w:rsidP="00DE6D79">
      <w:pPr>
        <w:spacing w:after="120" w:line="240" w:lineRule="auto"/>
        <w:ind w:left="2268" w:right="1134" w:hanging="1134"/>
        <w:jc w:val="both"/>
      </w:pPr>
      <w:r w:rsidRPr="00DE6D79">
        <w:t>2.4.3.2.</w:t>
      </w:r>
      <w:r w:rsidRPr="00DE6D79">
        <w:tab/>
        <w:t>The test-pieces, which have to be stretched to an elongation of 20 per cent shall have to be exposed to air of 40 °C with an ozone concentration of 50 parts per hundred million during 120 hours.</w:t>
      </w:r>
    </w:p>
    <w:p w14:paraId="2E841008" w14:textId="77777777" w:rsidR="00DE6D79" w:rsidRPr="00DE6D79" w:rsidRDefault="00DE6D79" w:rsidP="00DE6D79">
      <w:pPr>
        <w:spacing w:after="120" w:line="240" w:lineRule="auto"/>
        <w:ind w:left="2268" w:right="1134" w:hanging="1134"/>
        <w:jc w:val="both"/>
      </w:pPr>
      <w:r w:rsidRPr="00DE6D79">
        <w:t>2.4.3.3.</w:t>
      </w:r>
      <w:r w:rsidRPr="00DE6D79">
        <w:tab/>
        <w:t>No cracking of the test pieces is allowed.</w:t>
      </w:r>
    </w:p>
    <w:p w14:paraId="1B67CB97" w14:textId="77777777" w:rsidR="00DE6D79" w:rsidRPr="00DE6D79" w:rsidRDefault="00DE6D79" w:rsidP="00DE6D79">
      <w:pPr>
        <w:spacing w:after="120" w:line="240" w:lineRule="auto"/>
        <w:ind w:left="2268" w:right="1134" w:hanging="1134"/>
        <w:jc w:val="both"/>
      </w:pPr>
      <w:r w:rsidRPr="00DE6D79">
        <w:t>2.5.</w:t>
      </w:r>
      <w:r w:rsidRPr="00DE6D79">
        <w:tab/>
        <w:t>Specifications for uncoupled hose</w:t>
      </w:r>
    </w:p>
    <w:p w14:paraId="77FA1AAC" w14:textId="77777777" w:rsidR="00DE6D79" w:rsidRPr="00DE6D79" w:rsidRDefault="00DE6D79" w:rsidP="00DE6D79">
      <w:pPr>
        <w:spacing w:after="120" w:line="240" w:lineRule="auto"/>
        <w:ind w:left="2268" w:right="1134" w:hanging="1134"/>
        <w:jc w:val="both"/>
      </w:pPr>
      <w:r w:rsidRPr="00DE6D79">
        <w:t>2.5.1.</w:t>
      </w:r>
      <w:r w:rsidRPr="00DE6D79">
        <w:tab/>
        <w:t>Gas-tightness (permeability)</w:t>
      </w:r>
    </w:p>
    <w:p w14:paraId="50DE28E0" w14:textId="77777777" w:rsidR="00DE6D79" w:rsidRPr="00DE6D79" w:rsidRDefault="00DE6D79" w:rsidP="00DE6D79">
      <w:pPr>
        <w:spacing w:after="120" w:line="240" w:lineRule="auto"/>
        <w:ind w:left="2268" w:right="1134" w:hanging="1134"/>
        <w:jc w:val="both"/>
      </w:pPr>
      <w:r w:rsidRPr="00DE6D79">
        <w:t>2.5.1.1.</w:t>
      </w:r>
      <w:r w:rsidRPr="00DE6D79">
        <w:tab/>
        <w:t>A hose at a free length of 1 m has to be connected to a container filled with liquid propane, having a temperature of 23 °C ± 2 °C.</w:t>
      </w:r>
    </w:p>
    <w:p w14:paraId="75D304E5" w14:textId="77777777" w:rsidR="00DE6D79" w:rsidRPr="00DE6D79" w:rsidRDefault="00DE6D79" w:rsidP="00DE6D79">
      <w:pPr>
        <w:spacing w:after="120" w:line="240" w:lineRule="auto"/>
        <w:ind w:left="2268" w:right="1134" w:hanging="1134"/>
        <w:jc w:val="both"/>
      </w:pPr>
      <w:r w:rsidRPr="00DE6D79">
        <w:t>2.5.1.2.</w:t>
      </w:r>
      <w:r w:rsidRPr="00DE6D79">
        <w:tab/>
        <w:t>The test has to be carried out in compliance with the method described in standard ISO 4080.</w:t>
      </w:r>
    </w:p>
    <w:p w14:paraId="3B6FB822" w14:textId="77777777" w:rsidR="00DE6D79" w:rsidRPr="00DE6D79" w:rsidRDefault="00DE6D79" w:rsidP="00DE6D79">
      <w:pPr>
        <w:spacing w:after="120" w:line="240" w:lineRule="auto"/>
        <w:ind w:left="2268" w:right="1134" w:hanging="1134"/>
        <w:jc w:val="both"/>
      </w:pPr>
      <w:r w:rsidRPr="00DE6D79">
        <w:t>2.5.1.3.</w:t>
      </w:r>
      <w:r w:rsidRPr="00DE6D79">
        <w:tab/>
        <w:t>The leakage through the wall of the hose shall not exceed 95 cm</w:t>
      </w:r>
      <w:r w:rsidRPr="00DE6D79">
        <w:rPr>
          <w:vertAlign w:val="superscript"/>
        </w:rPr>
        <w:t>3</w:t>
      </w:r>
      <w:r w:rsidRPr="00DE6D79">
        <w:t xml:space="preserve"> per metre of hose per 24 hours.</w:t>
      </w:r>
    </w:p>
    <w:p w14:paraId="47F7BC67" w14:textId="77777777" w:rsidR="00DE6D79" w:rsidRPr="00DE6D79" w:rsidRDefault="00DE6D79" w:rsidP="00DE6D79">
      <w:pPr>
        <w:spacing w:after="120" w:line="240" w:lineRule="auto"/>
        <w:ind w:left="2268" w:right="1134" w:hanging="1134"/>
        <w:jc w:val="both"/>
      </w:pPr>
      <w:r w:rsidRPr="00DE6D79">
        <w:t>2.5.2.</w:t>
      </w:r>
      <w:r w:rsidRPr="00DE6D79">
        <w:tab/>
        <w:t>Resistance at low temperature</w:t>
      </w:r>
    </w:p>
    <w:p w14:paraId="0603A346" w14:textId="77777777" w:rsidR="00DE6D79" w:rsidRPr="00DE6D79" w:rsidRDefault="00DE6D79" w:rsidP="00DE6D79">
      <w:pPr>
        <w:spacing w:after="120" w:line="240" w:lineRule="auto"/>
        <w:ind w:left="2268" w:right="1134" w:hanging="1134"/>
        <w:jc w:val="both"/>
      </w:pPr>
      <w:r w:rsidRPr="00DE6D79">
        <w:t>2.5.2.1.</w:t>
      </w:r>
      <w:r w:rsidRPr="00DE6D79">
        <w:tab/>
        <w:t>The test has to be carried out in compliance with the method described in standard ISO 4672-1978, method B.</w:t>
      </w:r>
    </w:p>
    <w:p w14:paraId="549B5E77" w14:textId="77777777" w:rsidR="00DE6D79" w:rsidRPr="00DE6D79" w:rsidRDefault="00DE6D79" w:rsidP="00DE6D79">
      <w:pPr>
        <w:spacing w:after="120" w:line="240" w:lineRule="auto"/>
        <w:ind w:left="2268" w:right="1134" w:hanging="1134"/>
        <w:jc w:val="both"/>
      </w:pPr>
      <w:r w:rsidRPr="00DE6D79">
        <w:t>2.5.2.2.</w:t>
      </w:r>
      <w:r w:rsidRPr="00DE6D79">
        <w:tab/>
        <w:t>Test temperature:</w:t>
      </w:r>
      <w:r w:rsidRPr="00DE6D79">
        <w:tab/>
        <w:t>-40 °C ± 3 °C; or</w:t>
      </w:r>
    </w:p>
    <w:p w14:paraId="6783D13F" w14:textId="77777777" w:rsidR="00DE6D79" w:rsidRPr="00DE6D79" w:rsidRDefault="00DE6D79" w:rsidP="00DE6D79">
      <w:pPr>
        <w:tabs>
          <w:tab w:val="left" w:pos="3969"/>
        </w:tabs>
        <w:spacing w:after="120" w:line="240" w:lineRule="auto"/>
        <w:ind w:left="2268" w:right="1134"/>
        <w:jc w:val="both"/>
      </w:pPr>
      <w:r w:rsidRPr="00DE6D79">
        <w:tab/>
        <w:t>-20 °C ± 3 °C, if applicable.</w:t>
      </w:r>
    </w:p>
    <w:p w14:paraId="46FF4BCE" w14:textId="77777777" w:rsidR="00DE6D79" w:rsidRPr="00DE6D79" w:rsidRDefault="00DE6D79" w:rsidP="00DE6D79">
      <w:pPr>
        <w:spacing w:after="120" w:line="240" w:lineRule="auto"/>
        <w:ind w:left="2268" w:right="1134" w:hanging="1134"/>
        <w:jc w:val="both"/>
      </w:pPr>
      <w:r w:rsidRPr="00DE6D79">
        <w:t>2.5.2.3.</w:t>
      </w:r>
      <w:r w:rsidRPr="00DE6D79">
        <w:tab/>
        <w:t>No cracking or rupture is allowed.</w:t>
      </w:r>
    </w:p>
    <w:p w14:paraId="4B0C0995" w14:textId="77777777" w:rsidR="00DE6D79" w:rsidRPr="00DE6D79" w:rsidRDefault="00DE6D79" w:rsidP="00DE6D79">
      <w:pPr>
        <w:spacing w:after="120" w:line="240" w:lineRule="auto"/>
        <w:ind w:left="2268" w:right="1134" w:hanging="1134"/>
        <w:jc w:val="both"/>
      </w:pPr>
      <w:r w:rsidRPr="00DE6D79">
        <w:t>2.5.3.</w:t>
      </w:r>
      <w:r w:rsidRPr="00DE6D79">
        <w:tab/>
        <w:t>Bending test</w:t>
      </w:r>
    </w:p>
    <w:p w14:paraId="27D87A9D" w14:textId="77777777" w:rsidR="00DE6D79" w:rsidRPr="00DE6D79" w:rsidRDefault="00DE6D79" w:rsidP="00DE6D79">
      <w:pPr>
        <w:spacing w:after="120" w:line="240" w:lineRule="auto"/>
        <w:ind w:left="2268" w:right="1134" w:hanging="1134"/>
        <w:jc w:val="both"/>
      </w:pPr>
      <w:r w:rsidRPr="00DE6D79">
        <w:t>2.5.3.1.</w:t>
      </w:r>
      <w:r w:rsidRPr="00DE6D79">
        <w:tab/>
        <w:t xml:space="preserve">An empty hose, at a length of approximately 3.5 m shall be able to withstand 3,000 times the hereafter prescribed alternating-bending-test without breaking. After the test the hose shall be capable of withstanding the test pressure as mentioned in paragraph 2.5.4.2. </w:t>
      </w:r>
      <w:r w:rsidR="00AF4F6F">
        <w:t xml:space="preserve">below. </w:t>
      </w:r>
      <w:r w:rsidRPr="00DE6D79">
        <w:t>The test shall be performed on both new hose and after ageing according to ISO 188 as prescribed in paragraph 2.4.2.3. and subsequently to ISO 1817 as prescribed in paragraph 2.4.2.2.</w:t>
      </w:r>
      <w:r w:rsidR="00AF4F6F" w:rsidRPr="00AF4F6F">
        <w:t xml:space="preserve"> </w:t>
      </w:r>
      <w:r w:rsidR="00AF4F6F">
        <w:t>above.</w:t>
      </w:r>
    </w:p>
    <w:p w14:paraId="36E49893" w14:textId="77777777" w:rsidR="00DE6D79" w:rsidRPr="00DE6D79" w:rsidRDefault="00DE6D79" w:rsidP="001E61FA">
      <w:pPr>
        <w:keepNext/>
        <w:keepLines/>
        <w:spacing w:after="120" w:line="240" w:lineRule="auto"/>
        <w:ind w:left="2268" w:right="1134" w:hanging="1134"/>
        <w:jc w:val="both"/>
      </w:pPr>
      <w:r w:rsidRPr="00DE6D79">
        <w:lastRenderedPageBreak/>
        <w:t>2.5.3.2.</w:t>
      </w:r>
      <w:bookmarkStart w:id="122" w:name="_Toc343849567"/>
      <w:r w:rsidRPr="00DE6D79">
        <w:tab/>
        <w:t>Figure 2 (example only)</w:t>
      </w:r>
      <w:bookmarkEnd w:id="122"/>
    </w:p>
    <w:p w14:paraId="7ABE1A70" w14:textId="77777777" w:rsidR="00DE6D79" w:rsidRPr="00DE6D79" w:rsidRDefault="006F0FED" w:rsidP="00DE6D79">
      <w:pPr>
        <w:spacing w:after="240" w:line="240" w:lineRule="auto"/>
        <w:ind w:left="2268" w:right="1134"/>
        <w:jc w:val="both"/>
      </w:pPr>
      <w:r w:rsidRPr="00DE6D79">
        <w:rPr>
          <w:noProof/>
          <w:lang w:eastAsia="zh-CN"/>
        </w:rPr>
        <w:drawing>
          <wp:inline distT="0" distB="0" distL="0" distR="0" wp14:anchorId="3768F1F1" wp14:editId="50167867">
            <wp:extent cx="2952750" cy="1514475"/>
            <wp:effectExtent l="0" t="0" r="0" b="0"/>
            <wp:docPr id="1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cstate="print">
                      <a:extLst>
                        <a:ext uri="{28A0092B-C50C-407E-A947-70E740481C1C}">
                          <a14:useLocalDpi xmlns:a14="http://schemas.microsoft.com/office/drawing/2010/main" val="0"/>
                        </a:ext>
                      </a:extLst>
                    </a:blip>
                    <a:srcRect l="-488" t="-476" r="-488" b="-476"/>
                    <a:stretch>
                      <a:fillRect/>
                    </a:stretch>
                  </pic:blipFill>
                  <pic:spPr bwMode="auto">
                    <a:xfrm>
                      <a:off x="0" y="0"/>
                      <a:ext cx="2952750" cy="1514475"/>
                    </a:xfrm>
                    <a:prstGeom prst="rect">
                      <a:avLst/>
                    </a:prstGeom>
                    <a:noFill/>
                    <a:ln>
                      <a:noFill/>
                    </a:ln>
                  </pic:spPr>
                </pic:pic>
              </a:graphicData>
            </a:graphic>
          </wp:inline>
        </w:drawing>
      </w:r>
    </w:p>
    <w:tbl>
      <w:tblPr>
        <w:tblW w:w="6237" w:type="dxa"/>
        <w:tblInd w:w="2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1" w:type="dxa"/>
          <w:right w:w="141" w:type="dxa"/>
        </w:tblCellMar>
        <w:tblLook w:val="0000" w:firstRow="0" w:lastRow="0" w:firstColumn="0" w:lastColumn="0" w:noHBand="0" w:noVBand="0"/>
      </w:tblPr>
      <w:tblGrid>
        <w:gridCol w:w="1560"/>
        <w:gridCol w:w="1559"/>
        <w:gridCol w:w="1559"/>
        <w:gridCol w:w="1559"/>
      </w:tblGrid>
      <w:tr w:rsidR="00DE6D79" w:rsidRPr="00DE6D79" w14:paraId="0D096A0E" w14:textId="77777777" w:rsidTr="00DE6D79">
        <w:trPr>
          <w:trHeight w:val="397"/>
        </w:trPr>
        <w:tc>
          <w:tcPr>
            <w:tcW w:w="1250" w:type="pct"/>
            <w:vMerge w:val="restart"/>
            <w:vAlign w:val="center"/>
          </w:tcPr>
          <w:p w14:paraId="6A092F20"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r w:rsidRPr="00DE6D79">
              <w:rPr>
                <w:i/>
                <w:sz w:val="16"/>
                <w:szCs w:val="16"/>
              </w:rPr>
              <w:t>Hose inside diameter</w:t>
            </w:r>
            <w:r w:rsidRPr="00DE6D79">
              <w:rPr>
                <w:i/>
                <w:sz w:val="16"/>
                <w:szCs w:val="16"/>
              </w:rPr>
              <w:br/>
              <w:t>[mm]</w:t>
            </w:r>
          </w:p>
        </w:tc>
        <w:tc>
          <w:tcPr>
            <w:tcW w:w="1250" w:type="pct"/>
            <w:vMerge w:val="restart"/>
            <w:vAlign w:val="center"/>
          </w:tcPr>
          <w:p w14:paraId="7D61C2F3"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r w:rsidRPr="00DE6D79">
              <w:rPr>
                <w:i/>
                <w:sz w:val="16"/>
                <w:szCs w:val="16"/>
              </w:rPr>
              <w:t>Bending radius</w:t>
            </w:r>
            <w:r w:rsidRPr="00DE6D79">
              <w:rPr>
                <w:i/>
                <w:sz w:val="16"/>
                <w:szCs w:val="16"/>
              </w:rPr>
              <w:br/>
              <w:t>[mm]</w:t>
            </w:r>
          </w:p>
          <w:p w14:paraId="2A80ECCC"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r w:rsidRPr="00DE6D79">
              <w:rPr>
                <w:i/>
                <w:sz w:val="16"/>
                <w:szCs w:val="16"/>
              </w:rPr>
              <w:t>(Figure 2)</w:t>
            </w:r>
          </w:p>
        </w:tc>
        <w:tc>
          <w:tcPr>
            <w:tcW w:w="1250" w:type="pct"/>
            <w:gridSpan w:val="2"/>
            <w:vAlign w:val="center"/>
          </w:tcPr>
          <w:p w14:paraId="2F092627"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r w:rsidRPr="00DE6D79">
              <w:rPr>
                <w:i/>
                <w:sz w:val="16"/>
                <w:szCs w:val="16"/>
              </w:rPr>
              <w:t>Distance between centres [mm]</w:t>
            </w:r>
            <w:r w:rsidRPr="00DE6D79">
              <w:rPr>
                <w:i/>
                <w:sz w:val="16"/>
                <w:szCs w:val="16"/>
              </w:rPr>
              <w:br/>
              <w:t>(Figure 2)</w:t>
            </w:r>
          </w:p>
        </w:tc>
      </w:tr>
      <w:tr w:rsidR="00DE6D79" w:rsidRPr="00DE6D79" w14:paraId="0F7A5B46" w14:textId="77777777" w:rsidTr="00DE6D79">
        <w:trPr>
          <w:trHeight w:val="397"/>
        </w:trPr>
        <w:tc>
          <w:tcPr>
            <w:tcW w:w="1250" w:type="pct"/>
            <w:vMerge/>
            <w:tcBorders>
              <w:bottom w:val="single" w:sz="12" w:space="0" w:color="auto"/>
            </w:tcBorders>
            <w:vAlign w:val="center"/>
          </w:tcPr>
          <w:p w14:paraId="3D36644B"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p>
        </w:tc>
        <w:tc>
          <w:tcPr>
            <w:tcW w:w="1250" w:type="pct"/>
            <w:vMerge/>
            <w:tcBorders>
              <w:bottom w:val="single" w:sz="12" w:space="0" w:color="auto"/>
            </w:tcBorders>
            <w:vAlign w:val="center"/>
          </w:tcPr>
          <w:p w14:paraId="6AB2567A"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p>
        </w:tc>
        <w:tc>
          <w:tcPr>
            <w:tcW w:w="1250" w:type="pct"/>
            <w:tcBorders>
              <w:bottom w:val="single" w:sz="12" w:space="0" w:color="auto"/>
            </w:tcBorders>
            <w:vAlign w:val="center"/>
          </w:tcPr>
          <w:p w14:paraId="56AC803A"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r w:rsidRPr="00DE6D79">
              <w:rPr>
                <w:i/>
                <w:sz w:val="16"/>
                <w:szCs w:val="16"/>
              </w:rPr>
              <w:t>Vertical</w:t>
            </w:r>
            <w:r w:rsidRPr="00DE6D79">
              <w:rPr>
                <w:i/>
                <w:sz w:val="16"/>
                <w:szCs w:val="16"/>
              </w:rPr>
              <w:br/>
              <w:t>b</w:t>
            </w:r>
          </w:p>
        </w:tc>
        <w:tc>
          <w:tcPr>
            <w:tcW w:w="1250" w:type="pct"/>
            <w:tcBorders>
              <w:bottom w:val="single" w:sz="12" w:space="0" w:color="auto"/>
            </w:tcBorders>
            <w:vAlign w:val="center"/>
          </w:tcPr>
          <w:p w14:paraId="32C01F37"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r w:rsidRPr="00DE6D79">
              <w:rPr>
                <w:i/>
                <w:sz w:val="16"/>
                <w:szCs w:val="16"/>
              </w:rPr>
              <w:t>Horizontal</w:t>
            </w:r>
            <w:r w:rsidRPr="00DE6D79">
              <w:rPr>
                <w:i/>
                <w:sz w:val="16"/>
                <w:szCs w:val="16"/>
              </w:rPr>
              <w:br/>
              <w:t>a</w:t>
            </w:r>
          </w:p>
        </w:tc>
      </w:tr>
      <w:tr w:rsidR="00DE6D79" w:rsidRPr="00DE6D79" w14:paraId="4B75D2DC" w14:textId="77777777" w:rsidTr="00DE6D79">
        <w:trPr>
          <w:trHeight w:val="50"/>
        </w:trPr>
        <w:tc>
          <w:tcPr>
            <w:tcW w:w="1250" w:type="pct"/>
            <w:tcBorders>
              <w:top w:val="single" w:sz="12" w:space="0" w:color="auto"/>
            </w:tcBorders>
            <w:vAlign w:val="center"/>
          </w:tcPr>
          <w:p w14:paraId="640C3B2F"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up to 13</w:t>
            </w:r>
          </w:p>
        </w:tc>
        <w:tc>
          <w:tcPr>
            <w:tcW w:w="1250" w:type="pct"/>
            <w:tcBorders>
              <w:top w:val="single" w:sz="12" w:space="0" w:color="auto"/>
            </w:tcBorders>
            <w:vAlign w:val="center"/>
          </w:tcPr>
          <w:p w14:paraId="4447611A"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102</w:t>
            </w:r>
          </w:p>
        </w:tc>
        <w:tc>
          <w:tcPr>
            <w:tcW w:w="1250" w:type="pct"/>
            <w:tcBorders>
              <w:top w:val="single" w:sz="12" w:space="0" w:color="auto"/>
            </w:tcBorders>
            <w:vAlign w:val="center"/>
          </w:tcPr>
          <w:p w14:paraId="0164F2EC"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241</w:t>
            </w:r>
          </w:p>
        </w:tc>
        <w:tc>
          <w:tcPr>
            <w:tcW w:w="1250" w:type="pct"/>
            <w:tcBorders>
              <w:top w:val="single" w:sz="12" w:space="0" w:color="auto"/>
            </w:tcBorders>
            <w:vAlign w:val="center"/>
          </w:tcPr>
          <w:p w14:paraId="18C7FE5C"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102</w:t>
            </w:r>
          </w:p>
        </w:tc>
      </w:tr>
      <w:tr w:rsidR="00DE6D79" w:rsidRPr="00DE6D79" w14:paraId="0E75BA8C" w14:textId="77777777" w:rsidTr="00DE6D79">
        <w:trPr>
          <w:trHeight w:val="62"/>
        </w:trPr>
        <w:tc>
          <w:tcPr>
            <w:tcW w:w="1250" w:type="pct"/>
            <w:tcBorders>
              <w:bottom w:val="single" w:sz="4" w:space="0" w:color="auto"/>
            </w:tcBorders>
            <w:vAlign w:val="center"/>
          </w:tcPr>
          <w:p w14:paraId="02271330"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13 to 16</w:t>
            </w:r>
          </w:p>
        </w:tc>
        <w:tc>
          <w:tcPr>
            <w:tcW w:w="1250" w:type="pct"/>
            <w:tcBorders>
              <w:bottom w:val="single" w:sz="4" w:space="0" w:color="auto"/>
            </w:tcBorders>
            <w:vAlign w:val="center"/>
          </w:tcPr>
          <w:p w14:paraId="3017B85C"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153</w:t>
            </w:r>
          </w:p>
        </w:tc>
        <w:tc>
          <w:tcPr>
            <w:tcW w:w="1250" w:type="pct"/>
            <w:tcBorders>
              <w:bottom w:val="single" w:sz="4" w:space="0" w:color="auto"/>
            </w:tcBorders>
            <w:vAlign w:val="center"/>
          </w:tcPr>
          <w:p w14:paraId="19086370"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356</w:t>
            </w:r>
          </w:p>
        </w:tc>
        <w:tc>
          <w:tcPr>
            <w:tcW w:w="1250" w:type="pct"/>
            <w:tcBorders>
              <w:bottom w:val="single" w:sz="4" w:space="0" w:color="auto"/>
            </w:tcBorders>
            <w:vAlign w:val="center"/>
          </w:tcPr>
          <w:p w14:paraId="71DB8B23"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153</w:t>
            </w:r>
          </w:p>
        </w:tc>
      </w:tr>
      <w:tr w:rsidR="00DE6D79" w:rsidRPr="00DE6D79" w14:paraId="4BD74783" w14:textId="77777777" w:rsidTr="00DE6D79">
        <w:trPr>
          <w:trHeight w:val="50"/>
        </w:trPr>
        <w:tc>
          <w:tcPr>
            <w:tcW w:w="1250" w:type="pct"/>
            <w:tcBorders>
              <w:bottom w:val="single" w:sz="12" w:space="0" w:color="auto"/>
            </w:tcBorders>
            <w:vAlign w:val="center"/>
          </w:tcPr>
          <w:p w14:paraId="55825803"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from 16 to 20</w:t>
            </w:r>
          </w:p>
        </w:tc>
        <w:tc>
          <w:tcPr>
            <w:tcW w:w="1250" w:type="pct"/>
            <w:tcBorders>
              <w:bottom w:val="single" w:sz="12" w:space="0" w:color="auto"/>
            </w:tcBorders>
            <w:vAlign w:val="center"/>
          </w:tcPr>
          <w:p w14:paraId="04774C0D"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178</w:t>
            </w:r>
          </w:p>
        </w:tc>
        <w:tc>
          <w:tcPr>
            <w:tcW w:w="1250" w:type="pct"/>
            <w:tcBorders>
              <w:bottom w:val="single" w:sz="12" w:space="0" w:color="auto"/>
            </w:tcBorders>
            <w:vAlign w:val="center"/>
          </w:tcPr>
          <w:p w14:paraId="6FAD43D8"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419</w:t>
            </w:r>
          </w:p>
        </w:tc>
        <w:tc>
          <w:tcPr>
            <w:tcW w:w="1250" w:type="pct"/>
            <w:tcBorders>
              <w:bottom w:val="single" w:sz="12" w:space="0" w:color="auto"/>
            </w:tcBorders>
            <w:vAlign w:val="center"/>
          </w:tcPr>
          <w:p w14:paraId="6510AD5A"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178</w:t>
            </w:r>
          </w:p>
        </w:tc>
      </w:tr>
    </w:tbl>
    <w:p w14:paraId="1CDF430F" w14:textId="77777777" w:rsidR="00DE6D79" w:rsidRPr="00DE6D79" w:rsidRDefault="00DE6D79" w:rsidP="00DE6D79">
      <w:pPr>
        <w:spacing w:before="240" w:after="120" w:line="240" w:lineRule="auto"/>
        <w:ind w:left="2268" w:right="1134" w:hanging="1134"/>
        <w:jc w:val="both"/>
      </w:pPr>
      <w:r w:rsidRPr="00DE6D79">
        <w:t>2.5.3.3.</w:t>
      </w:r>
      <w:r w:rsidRPr="00DE6D79">
        <w:tab/>
        <w:t>The testing-machine (Figure 2) shall consist of a steel frame, provided with two wooden wheels, with a rim-width of approximately 130 mm.</w:t>
      </w:r>
    </w:p>
    <w:p w14:paraId="3C1C6174" w14:textId="77777777" w:rsidR="00DE6D79" w:rsidRPr="00DE6D79" w:rsidRDefault="00DE6D79" w:rsidP="00DE6D79">
      <w:pPr>
        <w:spacing w:after="120" w:line="240" w:lineRule="auto"/>
        <w:ind w:left="2268" w:right="1134"/>
        <w:jc w:val="both"/>
      </w:pPr>
      <w:r w:rsidRPr="00DE6D79">
        <w:t>The circumference of the wheels shall be grooved for the guidance of the hose.</w:t>
      </w:r>
    </w:p>
    <w:p w14:paraId="27D3722A" w14:textId="77777777" w:rsidR="00DE6D79" w:rsidRPr="00DE6D79" w:rsidRDefault="00DE6D79" w:rsidP="00DE6D79">
      <w:pPr>
        <w:spacing w:after="120" w:line="240" w:lineRule="auto"/>
        <w:ind w:left="2268" w:right="1134"/>
        <w:jc w:val="both"/>
      </w:pPr>
      <w:r w:rsidRPr="00DE6D79">
        <w:t>The radius of the wheels, measured to the bottom of the groove, shall be as indicated in paragraph 2.5.3.2.</w:t>
      </w:r>
      <w:r w:rsidR="00AF4F6F" w:rsidRPr="00AF4F6F">
        <w:t xml:space="preserve"> </w:t>
      </w:r>
      <w:r w:rsidR="00AF4F6F">
        <w:t>above.</w:t>
      </w:r>
    </w:p>
    <w:p w14:paraId="75CF729F" w14:textId="77777777" w:rsidR="00DE6D79" w:rsidRPr="00DE6D79" w:rsidRDefault="00DE6D79" w:rsidP="00DE6D79">
      <w:pPr>
        <w:spacing w:after="120" w:line="240" w:lineRule="auto"/>
        <w:ind w:left="2268" w:right="1134"/>
        <w:jc w:val="both"/>
      </w:pPr>
      <w:r w:rsidRPr="00DE6D79">
        <w:t>The longitudinal median planes of both wheels shall be in the same vertical plane and the distance between the wheel-centres shall be in accordance with paragraph 2.5.3.2.</w:t>
      </w:r>
      <w:r w:rsidR="00AF4F6F" w:rsidRPr="00AF4F6F">
        <w:t xml:space="preserve"> </w:t>
      </w:r>
      <w:r w:rsidR="00AF4F6F">
        <w:t>above.</w:t>
      </w:r>
    </w:p>
    <w:p w14:paraId="326D34E6" w14:textId="77777777" w:rsidR="00DE6D79" w:rsidRPr="00DE6D79" w:rsidRDefault="00DE6D79" w:rsidP="00DE6D79">
      <w:pPr>
        <w:spacing w:after="120" w:line="240" w:lineRule="auto"/>
        <w:ind w:left="2268" w:right="1134"/>
        <w:jc w:val="both"/>
      </w:pPr>
      <w:r w:rsidRPr="00DE6D79">
        <w:t>Each wheel shall be able to rotate freely round its pivot-centre.</w:t>
      </w:r>
    </w:p>
    <w:p w14:paraId="22932E34" w14:textId="77777777" w:rsidR="00DE6D79" w:rsidRPr="00DE6D79" w:rsidRDefault="00DE6D79" w:rsidP="00DE6D79">
      <w:pPr>
        <w:spacing w:after="120" w:line="240" w:lineRule="auto"/>
        <w:ind w:left="2268" w:right="1134"/>
        <w:jc w:val="both"/>
      </w:pPr>
      <w:r w:rsidRPr="00DE6D79">
        <w:t>A propulsion-mechanism pulls the hose over the wheels at a speed of four complete motions per minute.</w:t>
      </w:r>
    </w:p>
    <w:p w14:paraId="036041C8" w14:textId="77777777" w:rsidR="00DE6D79" w:rsidRPr="00DE6D79" w:rsidRDefault="00DE6D79" w:rsidP="00DE6D79">
      <w:pPr>
        <w:spacing w:after="120" w:line="240" w:lineRule="auto"/>
        <w:ind w:left="2268" w:right="1134" w:hanging="1134"/>
        <w:jc w:val="both"/>
      </w:pPr>
      <w:r w:rsidRPr="00DE6D79">
        <w:t>2.5.3.4.</w:t>
      </w:r>
      <w:r w:rsidRPr="00DE6D79">
        <w:tab/>
        <w:t>The hose shall be S-shape-like installed over the wheels (see Figure 2).</w:t>
      </w:r>
    </w:p>
    <w:p w14:paraId="1EC854AC" w14:textId="77777777" w:rsidR="00DE6D79" w:rsidRPr="00DE6D79" w:rsidRDefault="00DE6D79" w:rsidP="00DE6D79">
      <w:pPr>
        <w:spacing w:after="120" w:line="240" w:lineRule="auto"/>
        <w:ind w:left="2268" w:right="1134"/>
        <w:jc w:val="both"/>
      </w:pPr>
      <w:r w:rsidRPr="00DE6D79">
        <w:t>The end that runs over the upper wheel shall be furnished with a sufficient mass as to achieve a complete snuggling of the hose against the wheels. The part that runs over the lower wheel is attached to the propulsion mechanism.</w:t>
      </w:r>
    </w:p>
    <w:p w14:paraId="06651B1C" w14:textId="77777777" w:rsidR="00DE6D79" w:rsidRPr="00DE6D79" w:rsidRDefault="00DE6D79" w:rsidP="00DE6D79">
      <w:pPr>
        <w:spacing w:after="120" w:line="240" w:lineRule="auto"/>
        <w:ind w:left="2268" w:right="1134"/>
        <w:jc w:val="both"/>
      </w:pPr>
      <w:r w:rsidRPr="00DE6D79">
        <w:t>The mechanism shall be so adjusted, that the hose travels a total distance of 1.2 m in both directions.</w:t>
      </w:r>
    </w:p>
    <w:p w14:paraId="6FCDC5BB" w14:textId="77777777" w:rsidR="00DE6D79" w:rsidRPr="00DE6D79" w:rsidRDefault="00DE6D79" w:rsidP="00DE6D79">
      <w:pPr>
        <w:spacing w:after="120" w:line="240" w:lineRule="auto"/>
        <w:ind w:left="2268" w:right="1134" w:hanging="1134"/>
        <w:jc w:val="both"/>
      </w:pPr>
      <w:r w:rsidRPr="00DE6D79">
        <w:t>2.5.4.</w:t>
      </w:r>
      <w:r w:rsidRPr="00DE6D79">
        <w:tab/>
        <w:t>Hydraulic test pressure</w:t>
      </w:r>
    </w:p>
    <w:p w14:paraId="4427787E" w14:textId="77777777" w:rsidR="00DE6D79" w:rsidRPr="00DE6D79" w:rsidRDefault="00DE6D79" w:rsidP="00DE6D79">
      <w:pPr>
        <w:spacing w:after="120" w:line="240" w:lineRule="auto"/>
        <w:ind w:left="2268" w:right="1134" w:hanging="1134"/>
        <w:jc w:val="both"/>
      </w:pPr>
      <w:r w:rsidRPr="00DE6D79">
        <w:t>2.5.4.1.</w:t>
      </w:r>
      <w:r w:rsidRPr="00DE6D79">
        <w:tab/>
        <w:t>The test has to be carried out in compliance with the method described in standard ISO 1402.</w:t>
      </w:r>
    </w:p>
    <w:p w14:paraId="3946406E" w14:textId="77777777" w:rsidR="00DE6D79" w:rsidRPr="00DE6D79" w:rsidRDefault="00DE6D79" w:rsidP="00DE6D79">
      <w:pPr>
        <w:spacing w:after="120" w:line="240" w:lineRule="auto"/>
        <w:ind w:left="2268" w:right="1134" w:hanging="1134"/>
        <w:jc w:val="both"/>
      </w:pPr>
      <w:r w:rsidRPr="00DE6D79">
        <w:t>2.5.4.2.</w:t>
      </w:r>
      <w:r w:rsidRPr="00DE6D79">
        <w:tab/>
        <w:t>The test pressure of 3 MPa shall be applied during 10 minutes, without any leakage.</w:t>
      </w:r>
    </w:p>
    <w:p w14:paraId="5722A0D0" w14:textId="77777777" w:rsidR="00DE6D79" w:rsidRPr="00DE6D79" w:rsidRDefault="00DE6D79" w:rsidP="00DE6D79">
      <w:pPr>
        <w:spacing w:after="120" w:line="240" w:lineRule="auto"/>
        <w:ind w:left="2268" w:right="1134" w:hanging="1134"/>
        <w:jc w:val="both"/>
      </w:pPr>
      <w:r w:rsidRPr="00DE6D79">
        <w:t>2.6.</w:t>
      </w:r>
      <w:r w:rsidRPr="00DE6D79">
        <w:tab/>
        <w:t>Couplings</w:t>
      </w:r>
    </w:p>
    <w:p w14:paraId="66803822" w14:textId="77777777" w:rsidR="00DE6D79" w:rsidRPr="00DE6D79" w:rsidRDefault="00DE6D79" w:rsidP="00DE6D79">
      <w:pPr>
        <w:spacing w:after="120" w:line="240" w:lineRule="auto"/>
        <w:ind w:left="2268" w:right="1134" w:hanging="1134"/>
        <w:jc w:val="both"/>
      </w:pPr>
      <w:r w:rsidRPr="00DE6D79">
        <w:t>2.6.1.</w:t>
      </w:r>
      <w:r w:rsidRPr="00DE6D79">
        <w:tab/>
        <w:t>If a coupling is mounted on the hose the following conditions have to be met.</w:t>
      </w:r>
    </w:p>
    <w:p w14:paraId="5FF651C2" w14:textId="77777777" w:rsidR="00DE6D79" w:rsidRPr="00DE6D79" w:rsidRDefault="00DE6D79" w:rsidP="00DE6D79">
      <w:pPr>
        <w:spacing w:after="120" w:line="240" w:lineRule="auto"/>
        <w:ind w:left="2268" w:right="1134" w:hanging="1134"/>
        <w:jc w:val="both"/>
      </w:pPr>
      <w:r w:rsidRPr="00DE6D79">
        <w:lastRenderedPageBreak/>
        <w:t>2.6.2.</w:t>
      </w:r>
      <w:r w:rsidRPr="00DE6D79">
        <w:tab/>
        <w:t>The couplings shall be made from steel or brass and the surface shall be corrosion-resistant.</w:t>
      </w:r>
    </w:p>
    <w:p w14:paraId="07AB5E6A" w14:textId="77777777" w:rsidR="00DE6D79" w:rsidRPr="00DE6D79" w:rsidRDefault="00DE6D79" w:rsidP="00DE6D79">
      <w:pPr>
        <w:spacing w:after="120" w:line="240" w:lineRule="auto"/>
        <w:ind w:left="2268" w:right="1134" w:hanging="1134"/>
        <w:jc w:val="both"/>
      </w:pPr>
      <w:r w:rsidRPr="00DE6D79">
        <w:t>2.6.3.</w:t>
      </w:r>
      <w:r w:rsidRPr="00DE6D79">
        <w:tab/>
        <w:t>The couplings shall be of the crimp-fitting type.</w:t>
      </w:r>
    </w:p>
    <w:p w14:paraId="5451C14D" w14:textId="77777777" w:rsidR="00DE6D79" w:rsidRPr="00DE6D79" w:rsidRDefault="00DE6D79" w:rsidP="00DE6D79">
      <w:pPr>
        <w:spacing w:after="120" w:line="240" w:lineRule="auto"/>
        <w:ind w:left="2268" w:right="1134" w:hanging="1134"/>
        <w:jc w:val="both"/>
      </w:pPr>
      <w:r w:rsidRPr="00DE6D79">
        <w:t>2.6.4.</w:t>
      </w:r>
      <w:r w:rsidRPr="00DE6D79">
        <w:tab/>
        <w:t>The couplings can be made as swivel-nut type or as quick-connector type.</w:t>
      </w:r>
    </w:p>
    <w:p w14:paraId="5F719B09" w14:textId="77777777" w:rsidR="00DE6D79" w:rsidRPr="00DE6D79" w:rsidRDefault="00DE6D79" w:rsidP="00DE6D79">
      <w:pPr>
        <w:spacing w:after="120" w:line="240" w:lineRule="auto"/>
        <w:ind w:left="2268" w:right="1134" w:hanging="1134"/>
        <w:jc w:val="both"/>
      </w:pPr>
      <w:r w:rsidRPr="00DE6D79">
        <w:t>2.6.5.</w:t>
      </w:r>
      <w:r w:rsidRPr="00DE6D79">
        <w:tab/>
        <w:t>It shall be impossible to disconnect the quick-connector type without specific measures or the use of dedicated tools.</w:t>
      </w:r>
    </w:p>
    <w:p w14:paraId="24558FF9" w14:textId="77777777" w:rsidR="00DE6D79" w:rsidRPr="00DE6D79" w:rsidRDefault="00DE6D79" w:rsidP="00DE6D79">
      <w:pPr>
        <w:spacing w:after="120" w:line="240" w:lineRule="auto"/>
        <w:ind w:left="2268" w:right="1134" w:hanging="1134"/>
        <w:jc w:val="both"/>
      </w:pPr>
      <w:r w:rsidRPr="00DE6D79">
        <w:t>2.7.</w:t>
      </w:r>
      <w:r w:rsidRPr="00DE6D79">
        <w:tab/>
        <w:t>Assembly of hose and couplings</w:t>
      </w:r>
    </w:p>
    <w:p w14:paraId="018105EC" w14:textId="77777777" w:rsidR="00DE6D79" w:rsidRPr="00DE6D79" w:rsidRDefault="00DE6D79" w:rsidP="00DE6D79">
      <w:pPr>
        <w:spacing w:after="120" w:line="240" w:lineRule="auto"/>
        <w:ind w:left="2268" w:right="1134" w:hanging="1134"/>
        <w:jc w:val="both"/>
      </w:pPr>
      <w:r w:rsidRPr="00DE6D79">
        <w:t>2.7.1.</w:t>
      </w:r>
      <w:r w:rsidRPr="00DE6D79">
        <w:tab/>
        <w:t>The construction of the couplings shall be such, that it is not necessary to peel the cover unless the reinforcement of the hose consists of corrosion-resistant material.</w:t>
      </w:r>
    </w:p>
    <w:p w14:paraId="4DCCE6A1" w14:textId="77777777" w:rsidR="00DE6D79" w:rsidRPr="00DE6D79" w:rsidRDefault="00DE6D79" w:rsidP="00DE6D79">
      <w:pPr>
        <w:spacing w:after="120" w:line="240" w:lineRule="auto"/>
        <w:ind w:left="2268" w:right="1134" w:hanging="1134"/>
        <w:jc w:val="both"/>
      </w:pPr>
      <w:r w:rsidRPr="00DE6D79">
        <w:t>2.7.2.</w:t>
      </w:r>
      <w:r w:rsidRPr="00DE6D79">
        <w:tab/>
        <w:t>The hose assembly has to be subjected to an impulse test in compliance with standard ISO 1436.</w:t>
      </w:r>
    </w:p>
    <w:p w14:paraId="48B89BA9" w14:textId="77777777" w:rsidR="00DE6D79" w:rsidRPr="00DE6D79" w:rsidRDefault="00DE6D79" w:rsidP="00DE6D79">
      <w:pPr>
        <w:spacing w:after="120" w:line="240" w:lineRule="auto"/>
        <w:ind w:left="2268" w:right="1134" w:hanging="1134"/>
        <w:jc w:val="both"/>
      </w:pPr>
      <w:r w:rsidRPr="00DE6D79">
        <w:t>2.7.2.1.</w:t>
      </w:r>
      <w:r w:rsidRPr="00DE6D79">
        <w:tab/>
        <w:t>The test has to be completed with circulating oil having a temperature of 93 °C, and a minimum pressure of 1.5 times the maximum working pressure.</w:t>
      </w:r>
    </w:p>
    <w:p w14:paraId="6D387A48" w14:textId="77777777" w:rsidR="00DE6D79" w:rsidRPr="00DE6D79" w:rsidRDefault="00DE6D79" w:rsidP="00DE6D79">
      <w:pPr>
        <w:spacing w:after="120" w:line="240" w:lineRule="auto"/>
        <w:ind w:left="2268" w:right="1134" w:hanging="1134"/>
        <w:jc w:val="both"/>
      </w:pPr>
      <w:r w:rsidRPr="00DE6D79">
        <w:t>2.7.2.2.</w:t>
      </w:r>
      <w:r w:rsidRPr="00DE6D79">
        <w:tab/>
        <w:t>The hose has to be subjected to 150,000 impulses.</w:t>
      </w:r>
    </w:p>
    <w:p w14:paraId="2AB81ED5" w14:textId="77777777" w:rsidR="00DE6D79" w:rsidRPr="00DE6D79" w:rsidRDefault="00DE6D79" w:rsidP="00DE6D79">
      <w:pPr>
        <w:spacing w:after="120" w:line="240" w:lineRule="auto"/>
        <w:ind w:left="2268" w:right="1134" w:hanging="1134"/>
        <w:jc w:val="both"/>
      </w:pPr>
      <w:r w:rsidRPr="00DE6D79">
        <w:t>2.7.2.3.</w:t>
      </w:r>
      <w:r w:rsidRPr="00DE6D79">
        <w:tab/>
        <w:t>After the impulse-test the hose has to withstand the test pressure as mentioned in paragraph 2.5.4.2.</w:t>
      </w:r>
      <w:r w:rsidR="00AF4F6F" w:rsidRPr="00AF4F6F">
        <w:t xml:space="preserve"> </w:t>
      </w:r>
      <w:r w:rsidR="00AF4F6F">
        <w:t>above.</w:t>
      </w:r>
    </w:p>
    <w:p w14:paraId="7483A2D3" w14:textId="77777777" w:rsidR="00DE6D79" w:rsidRPr="00DE6D79" w:rsidRDefault="00DE6D79" w:rsidP="00DE6D79">
      <w:pPr>
        <w:spacing w:after="120" w:line="240" w:lineRule="auto"/>
        <w:ind w:left="2268" w:right="1134" w:hanging="1134"/>
        <w:jc w:val="both"/>
      </w:pPr>
      <w:r w:rsidRPr="00DE6D79">
        <w:t>2.7.3.</w:t>
      </w:r>
      <w:r w:rsidRPr="00DE6D79">
        <w:tab/>
        <w:t>Gas-tightness</w:t>
      </w:r>
    </w:p>
    <w:p w14:paraId="790A637F" w14:textId="77777777" w:rsidR="00DE6D79" w:rsidRPr="00DE6D79" w:rsidRDefault="00DE6D79" w:rsidP="00DE6D79">
      <w:pPr>
        <w:spacing w:after="120" w:line="240" w:lineRule="auto"/>
        <w:ind w:left="2268" w:right="1134" w:hanging="1134"/>
        <w:jc w:val="both"/>
      </w:pPr>
      <w:r w:rsidRPr="00DE6D79">
        <w:t>2.7.3.1.</w:t>
      </w:r>
      <w:r w:rsidRPr="00DE6D79">
        <w:tab/>
        <w:t>The hose assembly (hose with couplings) has to withstand during five minutes a gas pressure of 3 MPa without any leakage.</w:t>
      </w:r>
    </w:p>
    <w:p w14:paraId="1E98003E" w14:textId="77777777" w:rsidR="00DE6D79" w:rsidRPr="00DE6D79" w:rsidRDefault="00DE6D79" w:rsidP="00DE6D79">
      <w:pPr>
        <w:spacing w:after="120" w:line="240" w:lineRule="auto"/>
        <w:ind w:left="2268" w:right="1134" w:hanging="1134"/>
        <w:jc w:val="both"/>
      </w:pPr>
      <w:r w:rsidRPr="00DE6D79">
        <w:t>2.8.</w:t>
      </w:r>
      <w:r w:rsidRPr="00DE6D79">
        <w:tab/>
        <w:t>Markings</w:t>
      </w:r>
    </w:p>
    <w:p w14:paraId="484DFCCD" w14:textId="77777777" w:rsidR="00DE6D79" w:rsidRPr="00DE6D79" w:rsidRDefault="00DE6D79" w:rsidP="00DE6D79">
      <w:pPr>
        <w:spacing w:after="120" w:line="240" w:lineRule="auto"/>
        <w:ind w:left="2268" w:right="1134" w:hanging="1134"/>
        <w:jc w:val="both"/>
      </w:pPr>
      <w:r w:rsidRPr="00DE6D79">
        <w:t>2.8.1.</w:t>
      </w:r>
      <w:r w:rsidRPr="00DE6D79">
        <w:tab/>
        <w:t>Every hose shall bear, at intervals of not greater than 0.5 m, the following clearly legible and indelible identification markings consisting of characters, figures or symbols.</w:t>
      </w:r>
    </w:p>
    <w:p w14:paraId="72E819BD" w14:textId="77777777" w:rsidR="00DE6D79" w:rsidRPr="00DE6D79" w:rsidRDefault="00DE6D79" w:rsidP="00DE6D79">
      <w:pPr>
        <w:spacing w:after="120" w:line="240" w:lineRule="auto"/>
        <w:ind w:left="2268" w:right="1134" w:hanging="1134"/>
        <w:jc w:val="both"/>
      </w:pPr>
      <w:r w:rsidRPr="00DE6D79">
        <w:t>2.8.1.1.</w:t>
      </w:r>
      <w:r w:rsidRPr="00DE6D79">
        <w:tab/>
        <w:t>The trade name or mark of the manufacturer.</w:t>
      </w:r>
    </w:p>
    <w:p w14:paraId="4D305C9F" w14:textId="77777777" w:rsidR="00DE6D79" w:rsidRPr="00DE6D79" w:rsidRDefault="00DE6D79" w:rsidP="00DE6D79">
      <w:pPr>
        <w:spacing w:after="120" w:line="240" w:lineRule="auto"/>
        <w:ind w:left="2268" w:right="1134" w:hanging="1134"/>
        <w:jc w:val="both"/>
      </w:pPr>
      <w:r w:rsidRPr="00DE6D79">
        <w:t>2.8.1.2.</w:t>
      </w:r>
      <w:r w:rsidRPr="00DE6D79">
        <w:tab/>
        <w:t>The year and month of fabrication.</w:t>
      </w:r>
    </w:p>
    <w:p w14:paraId="535E2E6E" w14:textId="77777777" w:rsidR="00DE6D79" w:rsidRPr="00DE6D79" w:rsidRDefault="00DE6D79" w:rsidP="00DE6D79">
      <w:pPr>
        <w:spacing w:after="120" w:line="240" w:lineRule="auto"/>
        <w:ind w:left="2268" w:right="1134" w:hanging="1134"/>
        <w:jc w:val="both"/>
      </w:pPr>
      <w:r w:rsidRPr="00DE6D79">
        <w:t>2.8.1.3.</w:t>
      </w:r>
      <w:r w:rsidRPr="00DE6D79">
        <w:tab/>
        <w:t>The size and type marking.</w:t>
      </w:r>
    </w:p>
    <w:p w14:paraId="5F2816AA" w14:textId="77777777" w:rsidR="00DE6D79" w:rsidRPr="00DE6D79" w:rsidRDefault="00DE6D79" w:rsidP="00DE6D79">
      <w:pPr>
        <w:spacing w:after="120" w:line="240" w:lineRule="auto"/>
        <w:ind w:left="2268" w:right="1134" w:hanging="1134"/>
        <w:jc w:val="both"/>
      </w:pPr>
      <w:r w:rsidRPr="00DE6D79">
        <w:t>2.8.1.4.</w:t>
      </w:r>
      <w:r w:rsidRPr="00DE6D79">
        <w:tab/>
        <w:t>The identification-marking "CNG Class 1".</w:t>
      </w:r>
    </w:p>
    <w:p w14:paraId="1FFA5665" w14:textId="77777777" w:rsidR="00DE6D79" w:rsidRPr="00DE6D79" w:rsidRDefault="00DE6D79" w:rsidP="00DE6D79">
      <w:pPr>
        <w:spacing w:after="120" w:line="240" w:lineRule="auto"/>
        <w:ind w:left="2268" w:right="1134" w:hanging="1134"/>
        <w:jc w:val="both"/>
      </w:pPr>
      <w:r w:rsidRPr="00DE6D79">
        <w:t>2.8.2.</w:t>
      </w:r>
      <w:r w:rsidRPr="00DE6D79">
        <w:tab/>
        <w:t>Every coupling shall bear the trade name or mark of the assembling manufacturer.</w:t>
      </w:r>
    </w:p>
    <w:p w14:paraId="61D123FA" w14:textId="77777777" w:rsidR="00DE6D79" w:rsidRPr="00DE6D79" w:rsidRDefault="00DE6D79" w:rsidP="00DE6D79">
      <w:pPr>
        <w:spacing w:after="120" w:line="240" w:lineRule="auto"/>
        <w:ind w:left="2268" w:right="1134" w:hanging="1134"/>
        <w:jc w:val="both"/>
      </w:pPr>
      <w:r w:rsidRPr="00DE6D79">
        <w:t>3.</w:t>
      </w:r>
      <w:r w:rsidRPr="00DE6D79">
        <w:tab/>
        <w:t>Low pressure hoses, Class 2 classification</w:t>
      </w:r>
    </w:p>
    <w:p w14:paraId="2F5E0C02" w14:textId="77777777" w:rsidR="00DE6D79" w:rsidRPr="00DE6D79" w:rsidRDefault="00DE6D79" w:rsidP="00DE6D79">
      <w:pPr>
        <w:spacing w:after="120" w:line="240" w:lineRule="auto"/>
        <w:ind w:left="2268" w:right="1134" w:hanging="1134"/>
        <w:jc w:val="both"/>
      </w:pPr>
      <w:r w:rsidRPr="00DE6D79">
        <w:t>3.1.</w:t>
      </w:r>
      <w:r w:rsidRPr="00DE6D79">
        <w:tab/>
        <w:t>General specifications</w:t>
      </w:r>
    </w:p>
    <w:p w14:paraId="45FF6891" w14:textId="77777777" w:rsidR="00DE6D79" w:rsidRPr="00DE6D79" w:rsidRDefault="00DE6D79" w:rsidP="00DE6D79">
      <w:pPr>
        <w:spacing w:after="120" w:line="240" w:lineRule="auto"/>
        <w:ind w:left="2268" w:right="1134" w:hanging="1134"/>
        <w:jc w:val="both"/>
      </w:pPr>
      <w:r w:rsidRPr="00DE6D79">
        <w:t>3.1.1.</w:t>
      </w:r>
      <w:r w:rsidRPr="00DE6D79">
        <w:tab/>
        <w:t>The hose shall be so designed as to withstand a maximum working pressure of 450 kPa.</w:t>
      </w:r>
    </w:p>
    <w:p w14:paraId="725B5339" w14:textId="77777777" w:rsidR="00DE6D79" w:rsidRPr="00DE6D79" w:rsidRDefault="00DE6D79" w:rsidP="00DE6D79">
      <w:pPr>
        <w:spacing w:after="120" w:line="240" w:lineRule="auto"/>
        <w:ind w:left="2268" w:right="1134" w:hanging="1134"/>
        <w:jc w:val="both"/>
      </w:pPr>
      <w:r w:rsidRPr="00DE6D79">
        <w:t>3.1.2.</w:t>
      </w:r>
      <w:r w:rsidRPr="00DE6D79">
        <w:tab/>
        <w:t>The hose shall be so designed as to withstand temperatures as specified in Annex 5O.</w:t>
      </w:r>
    </w:p>
    <w:p w14:paraId="349495AA" w14:textId="77777777" w:rsidR="00DE6D79" w:rsidRPr="00DE6D79" w:rsidRDefault="00DE6D79" w:rsidP="00DE6D79">
      <w:pPr>
        <w:spacing w:after="120" w:line="240" w:lineRule="auto"/>
        <w:ind w:left="2268" w:right="1134" w:hanging="1134"/>
        <w:jc w:val="both"/>
      </w:pPr>
      <w:r w:rsidRPr="00DE6D79">
        <w:t>3.1.3.</w:t>
      </w:r>
      <w:r w:rsidRPr="00DE6D79">
        <w:tab/>
        <w:t>The inside diameter shall be in compliance with Table 1 of standard</w:t>
      </w:r>
      <w:r w:rsidRPr="00DE6D79">
        <w:br/>
        <w:t>ISO 1307.</w:t>
      </w:r>
    </w:p>
    <w:p w14:paraId="433E5A39" w14:textId="77777777" w:rsidR="00DE6D79" w:rsidRPr="00DE6D79" w:rsidRDefault="00DE6D79" w:rsidP="00DE6D79">
      <w:pPr>
        <w:spacing w:after="120" w:line="240" w:lineRule="auto"/>
        <w:ind w:left="2268" w:right="1134" w:hanging="1134"/>
        <w:jc w:val="both"/>
      </w:pPr>
      <w:r w:rsidRPr="00DE6D79">
        <w:t>3.2.</w:t>
      </w:r>
      <w:r w:rsidRPr="00DE6D79">
        <w:tab/>
        <w:t>(Not allocated)</w:t>
      </w:r>
    </w:p>
    <w:p w14:paraId="4A1810C7" w14:textId="77777777" w:rsidR="00DE6D79" w:rsidRPr="00DE6D79" w:rsidRDefault="00DE6D79" w:rsidP="00DE6D79">
      <w:pPr>
        <w:spacing w:after="120" w:line="240" w:lineRule="auto"/>
        <w:ind w:left="2268" w:right="1134" w:hanging="1134"/>
        <w:jc w:val="both"/>
      </w:pPr>
      <w:r w:rsidRPr="00DE6D79">
        <w:t>3.3.</w:t>
      </w:r>
      <w:r w:rsidRPr="00DE6D79">
        <w:tab/>
        <w:t>Specifications and tests for the lining</w:t>
      </w:r>
    </w:p>
    <w:p w14:paraId="1848747E" w14:textId="77777777" w:rsidR="00DE6D79" w:rsidRPr="00DE6D79" w:rsidRDefault="00DE6D79" w:rsidP="00DE6D79">
      <w:pPr>
        <w:spacing w:after="120" w:line="240" w:lineRule="auto"/>
        <w:ind w:left="2268" w:right="1134" w:hanging="1134"/>
        <w:jc w:val="both"/>
      </w:pPr>
      <w:r w:rsidRPr="00DE6D79">
        <w:lastRenderedPageBreak/>
        <w:t>3.3.1.</w:t>
      </w:r>
      <w:r w:rsidRPr="00DE6D79">
        <w:tab/>
        <w:t>Tensile strength and elongation for rubber material and for thermoplastic elastomers (TPE)</w:t>
      </w:r>
    </w:p>
    <w:p w14:paraId="2EA9C337" w14:textId="77777777" w:rsidR="00DE6D79" w:rsidRPr="00DE6D79" w:rsidRDefault="00DE6D79" w:rsidP="00DE6D79">
      <w:pPr>
        <w:spacing w:after="120" w:line="240" w:lineRule="auto"/>
        <w:ind w:left="2268" w:right="1134" w:hanging="1134"/>
        <w:jc w:val="both"/>
      </w:pPr>
      <w:r w:rsidRPr="00DE6D79">
        <w:t>3.3.1.1.</w:t>
      </w:r>
      <w:r w:rsidRPr="00DE6D79">
        <w:tab/>
        <w:t>Tensile strength and elongation at break according to standard ISO 37</w:t>
      </w:r>
    </w:p>
    <w:p w14:paraId="41B2ECB9" w14:textId="77777777" w:rsidR="00DE6D79" w:rsidRPr="00DE6D79" w:rsidRDefault="00DE6D79" w:rsidP="00DE6D79">
      <w:pPr>
        <w:spacing w:after="120" w:line="240" w:lineRule="auto"/>
        <w:ind w:left="2268" w:right="1134"/>
        <w:jc w:val="both"/>
      </w:pPr>
      <w:r w:rsidRPr="00DE6D79">
        <w:t>Tensile strength not less than 10 MPa and elongation at break not less than 250 per cent.</w:t>
      </w:r>
    </w:p>
    <w:p w14:paraId="08304396" w14:textId="77777777" w:rsidR="00DE6D79" w:rsidRPr="00DE6D79" w:rsidRDefault="00DE6D79" w:rsidP="00DE6D79">
      <w:pPr>
        <w:spacing w:after="120" w:line="240" w:lineRule="auto"/>
        <w:ind w:left="2268" w:right="1134" w:hanging="1134"/>
        <w:jc w:val="both"/>
      </w:pPr>
      <w:r w:rsidRPr="00DE6D79">
        <w:t>3.3.1.2.</w:t>
      </w:r>
      <w:r w:rsidRPr="00DE6D79">
        <w:tab/>
        <w:t>Resistance to n-pentane according to standard ISO 1817 with the following conditions:</w:t>
      </w:r>
    </w:p>
    <w:p w14:paraId="3E9D84D2"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3BFD3006"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7B2837CF"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50F1F40A" w14:textId="77777777" w:rsidR="00DE6D79" w:rsidRPr="00DE6D79" w:rsidRDefault="00DE6D79" w:rsidP="00DE6D79">
      <w:pPr>
        <w:spacing w:after="120" w:line="240" w:lineRule="auto"/>
        <w:ind w:left="2268" w:right="1134"/>
        <w:jc w:val="both"/>
      </w:pPr>
      <w:r w:rsidRPr="00DE6D79">
        <w:t>Requirements:</w:t>
      </w:r>
    </w:p>
    <w:p w14:paraId="6D2BF693" w14:textId="77777777" w:rsidR="00DE6D79" w:rsidRPr="00DE6D79" w:rsidRDefault="00DE6D79" w:rsidP="00DE6D79">
      <w:pPr>
        <w:spacing w:after="120" w:line="240" w:lineRule="auto"/>
        <w:ind w:left="2835" w:right="1134" w:hanging="567"/>
        <w:jc w:val="both"/>
      </w:pPr>
      <w:r w:rsidRPr="00DE6D79">
        <w:t>(a)</w:t>
      </w:r>
      <w:r w:rsidRPr="00DE6D79">
        <w:tab/>
        <w:t>Maximum change in volume 20 per cent;</w:t>
      </w:r>
    </w:p>
    <w:p w14:paraId="4A9F6887"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25 per cent;</w:t>
      </w:r>
    </w:p>
    <w:p w14:paraId="6079D816"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30 per cent.</w:t>
      </w:r>
    </w:p>
    <w:p w14:paraId="3D63A40D"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32995B51" w14:textId="77777777" w:rsidR="00DE6D79" w:rsidRPr="00DE6D79" w:rsidRDefault="00DE6D79" w:rsidP="00DE6D79">
      <w:pPr>
        <w:spacing w:after="120" w:line="240" w:lineRule="auto"/>
        <w:ind w:left="2268" w:right="1134" w:hanging="1134"/>
        <w:jc w:val="both"/>
      </w:pPr>
      <w:r w:rsidRPr="00DE6D79">
        <w:t>3.3.1.3.</w:t>
      </w:r>
      <w:r w:rsidRPr="00DE6D79">
        <w:tab/>
        <w:t>Resistance to ageing according to ISO 188 with the following conditions:</w:t>
      </w:r>
    </w:p>
    <w:p w14:paraId="40510F0A"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00BAB998"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166EB039"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3.3.1.1.</w:t>
      </w:r>
      <w:r w:rsidR="00AF4F6F" w:rsidRPr="00AF4F6F">
        <w:t xml:space="preserve"> </w:t>
      </w:r>
      <w:r w:rsidR="00AF4F6F">
        <w:t>above.</w:t>
      </w:r>
    </w:p>
    <w:p w14:paraId="2F6B306F" w14:textId="77777777" w:rsidR="00DE6D79" w:rsidRPr="00DE6D79" w:rsidRDefault="00DE6D79" w:rsidP="00DE6D79">
      <w:pPr>
        <w:keepNext/>
        <w:keepLines/>
        <w:spacing w:after="120" w:line="240" w:lineRule="auto"/>
        <w:ind w:left="2268" w:right="1134"/>
        <w:jc w:val="both"/>
      </w:pPr>
      <w:r w:rsidRPr="00DE6D79">
        <w:t>Requirements:</w:t>
      </w:r>
    </w:p>
    <w:p w14:paraId="3E2DDA5E" w14:textId="77777777" w:rsidR="00DE6D79" w:rsidRPr="00DE6D79" w:rsidRDefault="00DE6D79" w:rsidP="00DE6D79">
      <w:pPr>
        <w:keepNext/>
        <w:keepLines/>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001F27A6" w14:textId="77777777" w:rsidR="00DE6D79" w:rsidRPr="00DE6D79" w:rsidRDefault="00DE6D79" w:rsidP="00DE6D79">
      <w:pPr>
        <w:keepNext/>
        <w:keepLines/>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4640BEDB" w14:textId="77777777" w:rsidR="00DE6D79" w:rsidRPr="00DE6D79" w:rsidRDefault="00DE6D79" w:rsidP="00DE6D79">
      <w:pPr>
        <w:spacing w:after="120" w:line="240" w:lineRule="auto"/>
        <w:ind w:left="2268" w:right="1134" w:hanging="1134"/>
        <w:jc w:val="both"/>
      </w:pPr>
      <w:r w:rsidRPr="00DE6D79">
        <w:t>3.3.2.</w:t>
      </w:r>
      <w:r w:rsidRPr="00DE6D79">
        <w:tab/>
        <w:t>Tensile strength and elongation specific for thermoplastic material.</w:t>
      </w:r>
    </w:p>
    <w:p w14:paraId="3CE6B033" w14:textId="77777777" w:rsidR="00DE6D79" w:rsidRPr="00DE6D79" w:rsidRDefault="00DE6D79" w:rsidP="00DE6D79">
      <w:pPr>
        <w:spacing w:after="120" w:line="240" w:lineRule="auto"/>
        <w:ind w:left="2268" w:right="1134" w:hanging="1134"/>
        <w:jc w:val="both"/>
      </w:pPr>
      <w:r w:rsidRPr="00DE6D79">
        <w:t>3.3.2.1.</w:t>
      </w:r>
      <w:r w:rsidRPr="00DE6D79">
        <w:tab/>
        <w:t>Tensile strength and elongation at break according to ISO 527-2 with the following conditions:</w:t>
      </w:r>
    </w:p>
    <w:p w14:paraId="7902782E" w14:textId="77777777" w:rsidR="00DE6D79" w:rsidRPr="00DE6D79" w:rsidRDefault="00DE6D79" w:rsidP="00DE6D79">
      <w:pPr>
        <w:spacing w:after="120" w:line="240" w:lineRule="auto"/>
        <w:ind w:left="2835" w:right="1134" w:hanging="567"/>
        <w:jc w:val="both"/>
      </w:pPr>
      <w:r w:rsidRPr="00DE6D79">
        <w:t>(a)</w:t>
      </w:r>
      <w:r w:rsidRPr="00DE6D79">
        <w:tab/>
        <w:t>Specimen type: type 1 BA;</w:t>
      </w:r>
    </w:p>
    <w:p w14:paraId="6EC96CE0" w14:textId="77777777" w:rsidR="00DE6D79" w:rsidRPr="00DE6D79" w:rsidRDefault="00DE6D79" w:rsidP="00DE6D79">
      <w:pPr>
        <w:spacing w:after="120" w:line="240" w:lineRule="auto"/>
        <w:ind w:left="2835" w:right="1134" w:hanging="567"/>
        <w:jc w:val="both"/>
      </w:pPr>
      <w:r w:rsidRPr="00DE6D79">
        <w:t>(b)</w:t>
      </w:r>
      <w:r w:rsidRPr="00DE6D79">
        <w:tab/>
        <w:t>Tensile speed: 20 mm/minute.</w:t>
      </w:r>
    </w:p>
    <w:p w14:paraId="4062CA6E"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28FCBDF2" w14:textId="77777777" w:rsidR="00DE6D79" w:rsidRPr="00DE6D79" w:rsidRDefault="00DE6D79" w:rsidP="00DE6D79">
      <w:pPr>
        <w:spacing w:after="120" w:line="240" w:lineRule="auto"/>
        <w:ind w:left="2268" w:right="1134"/>
        <w:jc w:val="both"/>
      </w:pPr>
      <w:r w:rsidRPr="00DE6D79">
        <w:t>Requirements:</w:t>
      </w:r>
    </w:p>
    <w:p w14:paraId="030FBA8B" w14:textId="77777777" w:rsidR="00DE6D79" w:rsidRPr="00DE6D79" w:rsidRDefault="00DE6D79" w:rsidP="00DE6D79">
      <w:pPr>
        <w:spacing w:after="120" w:line="240" w:lineRule="auto"/>
        <w:ind w:left="2835" w:right="1134" w:hanging="567"/>
        <w:jc w:val="both"/>
      </w:pPr>
      <w:r w:rsidRPr="00DE6D79">
        <w:t>(a)</w:t>
      </w:r>
      <w:r w:rsidRPr="00DE6D79">
        <w:tab/>
        <w:t>Tensile strength not less than 20 MPa;</w:t>
      </w:r>
    </w:p>
    <w:p w14:paraId="0D7420DE" w14:textId="77777777" w:rsidR="00DE6D79" w:rsidRPr="00DE6D79" w:rsidRDefault="00DE6D79" w:rsidP="00DE6D79">
      <w:pPr>
        <w:spacing w:after="120" w:line="240" w:lineRule="auto"/>
        <w:ind w:left="2835" w:right="1134" w:hanging="567"/>
        <w:jc w:val="both"/>
      </w:pPr>
      <w:r w:rsidRPr="00DE6D79">
        <w:t>(b)</w:t>
      </w:r>
      <w:r w:rsidRPr="00DE6D79">
        <w:tab/>
        <w:t>Elongation at break not less than 100 per cent.</w:t>
      </w:r>
    </w:p>
    <w:p w14:paraId="3B1DAB3C" w14:textId="77777777" w:rsidR="00DE6D79" w:rsidRPr="00DE6D79" w:rsidRDefault="00DE6D79" w:rsidP="001E61FA">
      <w:pPr>
        <w:keepNext/>
        <w:keepLines/>
        <w:spacing w:after="120" w:line="240" w:lineRule="auto"/>
        <w:ind w:left="2268" w:right="1134" w:hanging="1134"/>
        <w:jc w:val="both"/>
      </w:pPr>
      <w:r w:rsidRPr="00DE6D79">
        <w:lastRenderedPageBreak/>
        <w:t>3.3.2.2.</w:t>
      </w:r>
      <w:r w:rsidRPr="00DE6D79">
        <w:tab/>
        <w:t>Resistance to n-pentane according to ISO 1817 with the following conditions:</w:t>
      </w:r>
    </w:p>
    <w:p w14:paraId="7C3EEB52"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14D6906B"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066F1471"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6E6FF609" w14:textId="77777777" w:rsidR="00DE6D79" w:rsidRPr="00DE6D79" w:rsidRDefault="00DE6D79" w:rsidP="00DE6D79">
      <w:pPr>
        <w:spacing w:after="120" w:line="240" w:lineRule="auto"/>
        <w:ind w:left="2268" w:right="1134"/>
        <w:jc w:val="both"/>
      </w:pPr>
      <w:r w:rsidRPr="00DE6D79">
        <w:t>Requirements:</w:t>
      </w:r>
    </w:p>
    <w:p w14:paraId="583E9FF1" w14:textId="77777777" w:rsidR="00DE6D79" w:rsidRPr="00DE6D79" w:rsidRDefault="00DE6D79" w:rsidP="00DE6D79">
      <w:pPr>
        <w:spacing w:after="120" w:line="240" w:lineRule="auto"/>
        <w:ind w:left="2835" w:right="1134" w:hanging="567"/>
        <w:jc w:val="both"/>
      </w:pPr>
      <w:r w:rsidRPr="00DE6D79">
        <w:t>(a)</w:t>
      </w:r>
      <w:r w:rsidRPr="00DE6D79">
        <w:tab/>
        <w:t>Maximum change in volume 2 per cent;</w:t>
      </w:r>
    </w:p>
    <w:p w14:paraId="758AD74F"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10 per cent;</w:t>
      </w:r>
    </w:p>
    <w:p w14:paraId="6A72EE14"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10 per cent.</w:t>
      </w:r>
    </w:p>
    <w:p w14:paraId="5624632F"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4CFDEDD2" w14:textId="77777777" w:rsidR="00DE6D79" w:rsidRPr="00DE6D79" w:rsidRDefault="00DE6D79" w:rsidP="00DE6D79">
      <w:pPr>
        <w:spacing w:after="120" w:line="240" w:lineRule="auto"/>
        <w:ind w:left="2268" w:right="1134" w:hanging="1134"/>
        <w:jc w:val="both"/>
      </w:pPr>
      <w:r w:rsidRPr="00DE6D79">
        <w:t>3.3.2.3.</w:t>
      </w:r>
      <w:r w:rsidRPr="00DE6D79">
        <w:tab/>
        <w:t>Resistance to ageing according to ISO 188 with the following conditions:</w:t>
      </w:r>
    </w:p>
    <w:p w14:paraId="449972C5"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4DD4D578"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790E37A1"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3.3.2.1.</w:t>
      </w:r>
      <w:r w:rsidR="00AF4F6F" w:rsidRPr="00AF4F6F">
        <w:t xml:space="preserve"> </w:t>
      </w:r>
      <w:r w:rsidR="00AF4F6F">
        <w:t>above.</w:t>
      </w:r>
    </w:p>
    <w:p w14:paraId="31790FEE" w14:textId="77777777" w:rsidR="00DE6D79" w:rsidRPr="00DE6D79" w:rsidRDefault="00DE6D79" w:rsidP="00DE6D79">
      <w:pPr>
        <w:spacing w:after="120" w:line="240" w:lineRule="auto"/>
        <w:ind w:left="2268" w:right="1134"/>
        <w:jc w:val="both"/>
      </w:pPr>
      <w:r w:rsidRPr="00DE6D79">
        <w:t>Requirements:</w:t>
      </w:r>
    </w:p>
    <w:p w14:paraId="0C64DB6E"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1442C6C2"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60CFB201" w14:textId="77777777" w:rsidR="00DE6D79" w:rsidRPr="00DE6D79" w:rsidRDefault="00DE6D79" w:rsidP="00DE6D79">
      <w:pPr>
        <w:keepNext/>
        <w:keepLines/>
        <w:spacing w:after="120" w:line="240" w:lineRule="auto"/>
        <w:ind w:left="2268" w:right="1134" w:hanging="1134"/>
        <w:jc w:val="both"/>
      </w:pPr>
      <w:r w:rsidRPr="00DE6D79">
        <w:t>3.4.</w:t>
      </w:r>
      <w:r w:rsidRPr="00DE6D79">
        <w:tab/>
        <w:t>Specifications and test-method for the cover</w:t>
      </w:r>
    </w:p>
    <w:p w14:paraId="1AECACAD" w14:textId="77777777" w:rsidR="00DE6D79" w:rsidRPr="00DE6D79" w:rsidRDefault="00DE6D79" w:rsidP="00DE6D79">
      <w:pPr>
        <w:keepNext/>
        <w:keepLines/>
        <w:spacing w:after="120" w:line="240" w:lineRule="auto"/>
        <w:ind w:left="2268" w:right="1134" w:hanging="1134"/>
        <w:jc w:val="both"/>
      </w:pPr>
      <w:r w:rsidRPr="00DE6D79">
        <w:t>3.4.1.</w:t>
      </w:r>
      <w:r w:rsidRPr="00DE6D79">
        <w:tab/>
        <w:t>Tensile strength and elongation for rubber material and for thermoplastic elastomers (TPE)</w:t>
      </w:r>
    </w:p>
    <w:p w14:paraId="04A93A4C" w14:textId="77777777" w:rsidR="00DE6D79" w:rsidRPr="00DE6D79" w:rsidRDefault="00DE6D79" w:rsidP="00DE6D79">
      <w:pPr>
        <w:spacing w:after="120" w:line="240" w:lineRule="auto"/>
        <w:ind w:left="2268" w:right="1134" w:hanging="1134"/>
        <w:jc w:val="both"/>
      </w:pPr>
      <w:r w:rsidRPr="00DE6D79">
        <w:t>3.4.1.1.</w:t>
      </w:r>
      <w:r w:rsidRPr="00DE6D79">
        <w:tab/>
        <w:t>Tensile strength and elongation at break according to ISO 37</w:t>
      </w:r>
    </w:p>
    <w:p w14:paraId="6B2E3A17" w14:textId="77777777" w:rsidR="00DE6D79" w:rsidRPr="00DE6D79" w:rsidRDefault="00DE6D79" w:rsidP="00DE6D79">
      <w:pPr>
        <w:spacing w:after="120" w:line="240" w:lineRule="auto"/>
        <w:ind w:left="2268" w:right="1134"/>
        <w:jc w:val="both"/>
      </w:pPr>
      <w:r w:rsidRPr="00DE6D79">
        <w:t>Tensile strength not less than 10 MPa and elongation at break not less than 250 per cent.</w:t>
      </w:r>
    </w:p>
    <w:p w14:paraId="6777854E" w14:textId="77777777" w:rsidR="00DE6D79" w:rsidRPr="00DE6D79" w:rsidRDefault="00DE6D79" w:rsidP="00DE6D79">
      <w:pPr>
        <w:spacing w:after="120" w:line="240" w:lineRule="auto"/>
        <w:ind w:left="2268" w:right="1134" w:hanging="1134"/>
        <w:jc w:val="both"/>
      </w:pPr>
      <w:r w:rsidRPr="00DE6D79">
        <w:t>3.4.1.2.</w:t>
      </w:r>
      <w:r w:rsidRPr="00DE6D79">
        <w:tab/>
        <w:t>Resistance to n-hexane according to ISO 1817 with the following conditions:</w:t>
      </w:r>
    </w:p>
    <w:p w14:paraId="6F41F266" w14:textId="77777777" w:rsidR="00DE6D79" w:rsidRPr="00DE6D79" w:rsidRDefault="00DE6D79" w:rsidP="00DE6D79">
      <w:pPr>
        <w:spacing w:after="120" w:line="240" w:lineRule="auto"/>
        <w:ind w:left="2835" w:right="1134" w:hanging="567"/>
        <w:jc w:val="both"/>
      </w:pPr>
      <w:r w:rsidRPr="00DE6D79">
        <w:t>(a)</w:t>
      </w:r>
      <w:r w:rsidRPr="00DE6D79">
        <w:tab/>
        <w:t>Medium: n-hexane;</w:t>
      </w:r>
    </w:p>
    <w:p w14:paraId="4FFD36EE" w14:textId="77777777" w:rsidR="00DE6D79" w:rsidRPr="00DE6D79" w:rsidRDefault="00DE6D79" w:rsidP="00DE6D79">
      <w:pPr>
        <w:spacing w:after="120" w:line="240" w:lineRule="auto"/>
        <w:ind w:left="2835" w:right="1134" w:hanging="567"/>
        <w:jc w:val="both"/>
      </w:pPr>
      <w:r w:rsidRPr="00DE6D79">
        <w:t>(b)</w:t>
      </w:r>
      <w:r w:rsidRPr="00DE6D79">
        <w:tab/>
        <w:t>Temperature: 23 °C (tolerance acc. to ISO 1817);</w:t>
      </w:r>
    </w:p>
    <w:p w14:paraId="40311650"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3631CA56" w14:textId="77777777" w:rsidR="00DE6D79" w:rsidRPr="00DE6D79" w:rsidRDefault="00DE6D79" w:rsidP="00DE6D79">
      <w:pPr>
        <w:spacing w:after="120" w:line="240" w:lineRule="auto"/>
        <w:ind w:left="2268" w:right="1134"/>
        <w:jc w:val="both"/>
      </w:pPr>
      <w:r w:rsidRPr="00DE6D79">
        <w:t xml:space="preserve">Requirements: </w:t>
      </w:r>
    </w:p>
    <w:p w14:paraId="2F2C25D3" w14:textId="77777777" w:rsidR="00DE6D79" w:rsidRPr="00DE6D79" w:rsidRDefault="00DE6D79" w:rsidP="00DE6D79">
      <w:pPr>
        <w:spacing w:after="120" w:line="240" w:lineRule="auto"/>
        <w:ind w:left="2835" w:right="1134" w:hanging="567"/>
        <w:jc w:val="both"/>
      </w:pPr>
      <w:r w:rsidRPr="00DE6D79">
        <w:t>(a)</w:t>
      </w:r>
      <w:r w:rsidRPr="00DE6D79">
        <w:tab/>
        <w:t>Maximum change in volume 30 per cent;</w:t>
      </w:r>
    </w:p>
    <w:p w14:paraId="4BB3EEA9"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35 per cent;</w:t>
      </w:r>
    </w:p>
    <w:p w14:paraId="50D7AF85"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35 per cent.</w:t>
      </w:r>
    </w:p>
    <w:p w14:paraId="7D757141" w14:textId="77777777" w:rsidR="00DE6D79" w:rsidRPr="00DE6D79" w:rsidRDefault="00DE6D79" w:rsidP="001E61FA">
      <w:pPr>
        <w:keepNext/>
        <w:keepLines/>
        <w:spacing w:after="120" w:line="240" w:lineRule="auto"/>
        <w:ind w:left="2268" w:right="1134" w:hanging="1134"/>
        <w:jc w:val="both"/>
      </w:pPr>
      <w:r w:rsidRPr="00DE6D79">
        <w:lastRenderedPageBreak/>
        <w:t>3.4.1.3.</w:t>
      </w:r>
      <w:r w:rsidRPr="00DE6D79">
        <w:tab/>
        <w:t>Resistance to ageing according to ISO 188 with the following conditions:</w:t>
      </w:r>
    </w:p>
    <w:p w14:paraId="1D86D90E"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5941AD19"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479A8F11"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3.4.1.1.</w:t>
      </w:r>
      <w:r w:rsidR="00AF4F6F" w:rsidRPr="00AF4F6F">
        <w:t xml:space="preserve"> </w:t>
      </w:r>
      <w:r w:rsidR="00AF4F6F">
        <w:t>above.</w:t>
      </w:r>
    </w:p>
    <w:p w14:paraId="0F6F6A1A" w14:textId="77777777" w:rsidR="00DE6D79" w:rsidRPr="00DE6D79" w:rsidRDefault="00DE6D79" w:rsidP="00DE6D79">
      <w:pPr>
        <w:spacing w:after="120" w:line="240" w:lineRule="auto"/>
        <w:ind w:left="2268" w:right="1134"/>
        <w:jc w:val="both"/>
      </w:pPr>
      <w:r w:rsidRPr="00DE6D79">
        <w:t>Requirements:</w:t>
      </w:r>
    </w:p>
    <w:p w14:paraId="404622A4"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5DABB416"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1F2886E9" w14:textId="77777777" w:rsidR="00DE6D79" w:rsidRPr="00DE6D79" w:rsidRDefault="00DE6D79" w:rsidP="00DE6D79">
      <w:pPr>
        <w:spacing w:after="120" w:line="240" w:lineRule="auto"/>
        <w:ind w:left="2268" w:right="1134" w:hanging="1134"/>
        <w:jc w:val="both"/>
      </w:pPr>
      <w:r w:rsidRPr="00DE6D79">
        <w:t>3.4.2.</w:t>
      </w:r>
      <w:r w:rsidRPr="00DE6D79">
        <w:tab/>
        <w:t>Tensile strength and elongation specific for thermoplastic material.</w:t>
      </w:r>
    </w:p>
    <w:p w14:paraId="70CC6718" w14:textId="77777777" w:rsidR="00DE6D79" w:rsidRPr="00DE6D79" w:rsidRDefault="00DE6D79" w:rsidP="00DE6D79">
      <w:pPr>
        <w:spacing w:after="120" w:line="240" w:lineRule="auto"/>
        <w:ind w:left="2268" w:right="1134" w:hanging="1134"/>
        <w:jc w:val="both"/>
      </w:pPr>
      <w:r w:rsidRPr="00DE6D79">
        <w:t>3.4.2.1.</w:t>
      </w:r>
      <w:r w:rsidRPr="00DE6D79">
        <w:tab/>
        <w:t>Tensile strength and elongation at break according to ISO 527-2 with the following conditions:</w:t>
      </w:r>
    </w:p>
    <w:p w14:paraId="6C9BE460" w14:textId="77777777" w:rsidR="00DE6D79" w:rsidRPr="00DE6D79" w:rsidRDefault="00DE6D79" w:rsidP="00DE6D79">
      <w:pPr>
        <w:spacing w:after="120" w:line="240" w:lineRule="auto"/>
        <w:ind w:left="2835" w:right="1134" w:hanging="567"/>
        <w:jc w:val="both"/>
      </w:pPr>
      <w:r w:rsidRPr="00DE6D79">
        <w:t>(a)</w:t>
      </w:r>
      <w:r w:rsidRPr="00DE6D79">
        <w:tab/>
        <w:t>Specimen type: type 1 BA;</w:t>
      </w:r>
    </w:p>
    <w:p w14:paraId="33951D01" w14:textId="77777777" w:rsidR="00DE6D79" w:rsidRPr="00DE6D79" w:rsidRDefault="00DE6D79" w:rsidP="00DE6D79">
      <w:pPr>
        <w:spacing w:after="120" w:line="240" w:lineRule="auto"/>
        <w:ind w:left="2835" w:right="1134" w:hanging="567"/>
        <w:jc w:val="both"/>
      </w:pPr>
      <w:r w:rsidRPr="00DE6D79">
        <w:t>(b)</w:t>
      </w:r>
      <w:r w:rsidRPr="00DE6D79">
        <w:tab/>
        <w:t>Tensile speed: 20 mm/minute.</w:t>
      </w:r>
    </w:p>
    <w:p w14:paraId="7A867904"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13DD7D80" w14:textId="77777777" w:rsidR="00DE6D79" w:rsidRPr="00DE6D79" w:rsidRDefault="00DE6D79" w:rsidP="00DE6D79">
      <w:pPr>
        <w:spacing w:after="120" w:line="240" w:lineRule="auto"/>
        <w:ind w:left="2268" w:right="1134"/>
        <w:jc w:val="both"/>
      </w:pPr>
      <w:r w:rsidRPr="00DE6D79">
        <w:t>Requirements:</w:t>
      </w:r>
    </w:p>
    <w:p w14:paraId="33245278" w14:textId="77777777" w:rsidR="00DE6D79" w:rsidRPr="00DE6D79" w:rsidRDefault="00DE6D79" w:rsidP="00DE6D79">
      <w:pPr>
        <w:spacing w:after="120" w:line="240" w:lineRule="auto"/>
        <w:ind w:left="2835" w:right="1134" w:hanging="567"/>
        <w:jc w:val="both"/>
      </w:pPr>
      <w:r w:rsidRPr="00DE6D79">
        <w:t>(a)</w:t>
      </w:r>
      <w:r w:rsidRPr="00DE6D79">
        <w:tab/>
        <w:t>Tensile strength not less than 20 MPa;</w:t>
      </w:r>
    </w:p>
    <w:p w14:paraId="137C9D90" w14:textId="77777777" w:rsidR="00DE6D79" w:rsidRPr="00DE6D79" w:rsidRDefault="00DE6D79" w:rsidP="00DE6D79">
      <w:pPr>
        <w:spacing w:after="120" w:line="240" w:lineRule="auto"/>
        <w:ind w:left="2835" w:right="1134" w:hanging="567"/>
        <w:jc w:val="both"/>
      </w:pPr>
      <w:r w:rsidRPr="00DE6D79">
        <w:t>(b)</w:t>
      </w:r>
      <w:r w:rsidRPr="00DE6D79">
        <w:tab/>
        <w:t>Elongation at break not less than 100 per cent.</w:t>
      </w:r>
    </w:p>
    <w:p w14:paraId="2EB55A3B" w14:textId="77777777" w:rsidR="00DE6D79" w:rsidRPr="00DE6D79" w:rsidRDefault="00DE6D79" w:rsidP="00DE6D79">
      <w:pPr>
        <w:spacing w:after="120" w:line="240" w:lineRule="auto"/>
        <w:ind w:left="2268" w:right="1134" w:hanging="1134"/>
        <w:jc w:val="both"/>
      </w:pPr>
      <w:r w:rsidRPr="00DE6D79">
        <w:t>3.4.2.2.</w:t>
      </w:r>
      <w:r w:rsidRPr="00DE6D79">
        <w:tab/>
        <w:t>Resistance to n-hexane according to ISO 1817 with the following conditions:</w:t>
      </w:r>
    </w:p>
    <w:p w14:paraId="7E5356C2" w14:textId="77777777" w:rsidR="00DE6D79" w:rsidRPr="00DE6D79" w:rsidRDefault="00DE6D79" w:rsidP="00DE6D79">
      <w:pPr>
        <w:spacing w:after="120" w:line="240" w:lineRule="auto"/>
        <w:ind w:left="2835" w:right="1134" w:hanging="567"/>
        <w:jc w:val="both"/>
      </w:pPr>
      <w:r w:rsidRPr="00DE6D79">
        <w:t>(a)</w:t>
      </w:r>
      <w:r w:rsidRPr="00DE6D79">
        <w:tab/>
        <w:t>Medium: n-hexane;</w:t>
      </w:r>
    </w:p>
    <w:p w14:paraId="5E343BB3"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14E3192C"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674969F9" w14:textId="77777777" w:rsidR="00DE6D79" w:rsidRPr="00DE6D79" w:rsidRDefault="00DE6D79" w:rsidP="00DE6D79">
      <w:pPr>
        <w:spacing w:after="120" w:line="240" w:lineRule="auto"/>
        <w:ind w:left="2268" w:right="1134"/>
        <w:jc w:val="both"/>
      </w:pPr>
      <w:r w:rsidRPr="00DE6D79">
        <w:t>Requirements:</w:t>
      </w:r>
    </w:p>
    <w:p w14:paraId="0673701E" w14:textId="77777777" w:rsidR="00DE6D79" w:rsidRPr="00DE6D79" w:rsidRDefault="00DE6D79" w:rsidP="00DE6D79">
      <w:pPr>
        <w:spacing w:after="120" w:line="240" w:lineRule="auto"/>
        <w:ind w:left="2835" w:right="1134" w:hanging="567"/>
        <w:jc w:val="both"/>
      </w:pPr>
      <w:r w:rsidRPr="00DE6D79">
        <w:t>(a)</w:t>
      </w:r>
      <w:r w:rsidRPr="00DE6D79">
        <w:tab/>
        <w:t>Maximum change in volume 2 per cent;</w:t>
      </w:r>
    </w:p>
    <w:p w14:paraId="15A0EFA4"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10 per cent;</w:t>
      </w:r>
    </w:p>
    <w:p w14:paraId="5A1617A8"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10 per cent.</w:t>
      </w:r>
    </w:p>
    <w:p w14:paraId="1C9660E6"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50101B5D" w14:textId="77777777" w:rsidR="00DE6D79" w:rsidRPr="00DE6D79" w:rsidRDefault="00DE6D79" w:rsidP="00DE6D79">
      <w:pPr>
        <w:spacing w:after="120" w:line="240" w:lineRule="auto"/>
        <w:ind w:left="2268" w:right="1134" w:hanging="1134"/>
        <w:jc w:val="both"/>
      </w:pPr>
      <w:r w:rsidRPr="00DE6D79">
        <w:t>3.4.2.3.</w:t>
      </w:r>
      <w:r w:rsidRPr="00DE6D79">
        <w:tab/>
        <w:t>Resistance to ageing according to ISO 188 with the following conditions:</w:t>
      </w:r>
    </w:p>
    <w:p w14:paraId="14F6A763"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55804A52"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35AFFEF6"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3.4.2.1.</w:t>
      </w:r>
      <w:r w:rsidR="00AF4F6F" w:rsidRPr="00AF4F6F">
        <w:t xml:space="preserve"> </w:t>
      </w:r>
      <w:r w:rsidR="00AF4F6F">
        <w:t>above.</w:t>
      </w:r>
    </w:p>
    <w:p w14:paraId="3BD4EEAC" w14:textId="77777777" w:rsidR="00DE6D79" w:rsidRPr="00DE6D79" w:rsidRDefault="00DE6D79" w:rsidP="00DE6D79">
      <w:pPr>
        <w:spacing w:after="120" w:line="240" w:lineRule="auto"/>
        <w:ind w:left="2268" w:right="1134"/>
        <w:jc w:val="both"/>
      </w:pPr>
      <w:r w:rsidRPr="00DE6D79">
        <w:lastRenderedPageBreak/>
        <w:t>Requirements:</w:t>
      </w:r>
    </w:p>
    <w:p w14:paraId="72D50503"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20 per cent after 336 hours ageing compared to the tensile strength of the 24 hours aged material;</w:t>
      </w:r>
    </w:p>
    <w:p w14:paraId="712E3DB2"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50 per cent after 336 hours ageing compared to the elongation at break of the 24 hours aged material.</w:t>
      </w:r>
    </w:p>
    <w:p w14:paraId="1601CE60" w14:textId="77777777" w:rsidR="00DE6D79" w:rsidRPr="00DE6D79" w:rsidRDefault="00DE6D79" w:rsidP="00DE6D79">
      <w:pPr>
        <w:spacing w:after="120" w:line="240" w:lineRule="auto"/>
        <w:ind w:left="2268" w:right="1134" w:hanging="1134"/>
        <w:jc w:val="both"/>
      </w:pPr>
      <w:r w:rsidRPr="00DE6D79">
        <w:t>3.4.3.</w:t>
      </w:r>
      <w:r w:rsidRPr="00DE6D79">
        <w:tab/>
        <w:t>Resistance to ozone</w:t>
      </w:r>
    </w:p>
    <w:p w14:paraId="5E570454" w14:textId="77777777" w:rsidR="00DE6D79" w:rsidRPr="00DE6D79" w:rsidRDefault="00DE6D79" w:rsidP="00DE6D79">
      <w:pPr>
        <w:spacing w:after="120" w:line="240" w:lineRule="auto"/>
        <w:ind w:left="2268" w:right="1134" w:hanging="1134"/>
        <w:jc w:val="both"/>
      </w:pPr>
      <w:r w:rsidRPr="00DE6D79">
        <w:t>3.4.3.1.</w:t>
      </w:r>
      <w:r w:rsidRPr="00DE6D79">
        <w:tab/>
        <w:t>The test has to be performed in compliance with standard ISO 1431/1.</w:t>
      </w:r>
    </w:p>
    <w:p w14:paraId="4B4DE0FC" w14:textId="77777777" w:rsidR="00DE6D79" w:rsidRPr="00DE6D79" w:rsidRDefault="00DE6D79" w:rsidP="00DE6D79">
      <w:pPr>
        <w:spacing w:after="120" w:line="240" w:lineRule="auto"/>
        <w:ind w:left="2268" w:right="1134" w:hanging="1134"/>
        <w:jc w:val="both"/>
      </w:pPr>
      <w:r w:rsidRPr="00DE6D79">
        <w:t>3.4.3.2.</w:t>
      </w:r>
      <w:r w:rsidRPr="00DE6D79">
        <w:tab/>
        <w:t xml:space="preserve">The test-pieces, which have to be stretched to an elongation of 20 per cent shall have to be exposed to air of 40 °C and a relative humidity of </w:t>
      </w:r>
      <w:r w:rsidR="00942CAC">
        <w:br/>
      </w:r>
      <w:r w:rsidRPr="00DE6D79">
        <w:t>50 per</w:t>
      </w:r>
      <w:r w:rsidR="00942CAC">
        <w:t xml:space="preserve"> </w:t>
      </w:r>
      <w:r w:rsidRPr="00DE6D79">
        <w:t>cent ± 10 per cent with an ozone concentration of 50 parts per hundred million during 120 hours.</w:t>
      </w:r>
    </w:p>
    <w:p w14:paraId="05BCEE8E" w14:textId="77777777" w:rsidR="00DE6D79" w:rsidRPr="00DE6D79" w:rsidRDefault="00DE6D79" w:rsidP="00DE6D79">
      <w:pPr>
        <w:spacing w:after="120" w:line="240" w:lineRule="auto"/>
        <w:ind w:left="2268" w:right="1134" w:hanging="1134"/>
        <w:jc w:val="both"/>
      </w:pPr>
      <w:r w:rsidRPr="00DE6D79">
        <w:t>3.4.3.3.</w:t>
      </w:r>
      <w:r w:rsidRPr="00DE6D79">
        <w:tab/>
        <w:t>No cracking of the test pieces is allowed.</w:t>
      </w:r>
    </w:p>
    <w:p w14:paraId="3C186A3E" w14:textId="77777777" w:rsidR="00DE6D79" w:rsidRPr="00DE6D79" w:rsidRDefault="00DE6D79" w:rsidP="00DE6D79">
      <w:pPr>
        <w:spacing w:after="120" w:line="240" w:lineRule="auto"/>
        <w:ind w:left="2268" w:right="1134" w:hanging="1134"/>
        <w:jc w:val="both"/>
      </w:pPr>
      <w:r w:rsidRPr="00DE6D79">
        <w:t>3.5.</w:t>
      </w:r>
      <w:r w:rsidRPr="00DE6D79">
        <w:tab/>
        <w:t>Specifications for uncoupled hose</w:t>
      </w:r>
    </w:p>
    <w:p w14:paraId="0FB0B042" w14:textId="77777777" w:rsidR="00DE6D79" w:rsidRPr="00DE6D79" w:rsidRDefault="00DE6D79" w:rsidP="00DE6D79">
      <w:pPr>
        <w:spacing w:after="120" w:line="240" w:lineRule="auto"/>
        <w:ind w:left="2268" w:right="1134" w:hanging="1134"/>
        <w:jc w:val="both"/>
      </w:pPr>
      <w:r w:rsidRPr="00DE6D79">
        <w:t>3.5.1.</w:t>
      </w:r>
      <w:r w:rsidRPr="00DE6D79">
        <w:tab/>
        <w:t>Gas-tightness (permeability)</w:t>
      </w:r>
    </w:p>
    <w:p w14:paraId="08667E64" w14:textId="77777777" w:rsidR="00DE6D79" w:rsidRPr="00DE6D79" w:rsidRDefault="00DE6D79" w:rsidP="00DE6D79">
      <w:pPr>
        <w:spacing w:after="120" w:line="240" w:lineRule="auto"/>
        <w:ind w:left="2268" w:right="1134" w:hanging="1134"/>
        <w:jc w:val="both"/>
      </w:pPr>
      <w:r w:rsidRPr="00DE6D79">
        <w:t>3.5.1.1.</w:t>
      </w:r>
      <w:r w:rsidRPr="00DE6D79">
        <w:tab/>
        <w:t>A hose at a free length of 1 m has to be connected to a container filled with liquid propane, having a temperature of 23 °C ± 2 °C.</w:t>
      </w:r>
    </w:p>
    <w:p w14:paraId="5F0B6E76" w14:textId="77777777" w:rsidR="00DE6D79" w:rsidRPr="00DE6D79" w:rsidRDefault="00DE6D79" w:rsidP="00DE6D79">
      <w:pPr>
        <w:spacing w:after="120" w:line="240" w:lineRule="auto"/>
        <w:ind w:left="2268" w:right="1134" w:hanging="1134"/>
        <w:jc w:val="both"/>
      </w:pPr>
      <w:r w:rsidRPr="00DE6D79">
        <w:t>3.5.1.2.</w:t>
      </w:r>
      <w:r w:rsidRPr="00DE6D79">
        <w:tab/>
        <w:t>The test has to be carried out in compliance with the method described in standard ISO 4080.</w:t>
      </w:r>
    </w:p>
    <w:p w14:paraId="54997E2E" w14:textId="77777777" w:rsidR="00DE6D79" w:rsidRPr="00DE6D79" w:rsidRDefault="00DE6D79" w:rsidP="00DE6D79">
      <w:pPr>
        <w:spacing w:after="120" w:line="240" w:lineRule="auto"/>
        <w:ind w:left="2268" w:right="1134" w:hanging="1134"/>
        <w:jc w:val="both"/>
      </w:pPr>
      <w:r w:rsidRPr="00DE6D79">
        <w:t>3.5.1.3.</w:t>
      </w:r>
      <w:r w:rsidRPr="00DE6D79">
        <w:tab/>
        <w:t>The leakage through the wall of the hose shall not exceed 95 cm</w:t>
      </w:r>
      <w:r w:rsidRPr="00DE6D79">
        <w:rPr>
          <w:vertAlign w:val="superscript"/>
        </w:rPr>
        <w:t>3</w:t>
      </w:r>
      <w:r w:rsidRPr="00DE6D79">
        <w:t xml:space="preserve"> per metre of hose per 24 hours.</w:t>
      </w:r>
    </w:p>
    <w:p w14:paraId="1F8A9855" w14:textId="77777777" w:rsidR="00DE6D79" w:rsidRPr="00DE6D79" w:rsidRDefault="00DE6D79" w:rsidP="00DE6D79">
      <w:pPr>
        <w:spacing w:after="120" w:line="240" w:lineRule="auto"/>
        <w:ind w:left="2268" w:right="1134" w:hanging="1134"/>
        <w:jc w:val="both"/>
      </w:pPr>
      <w:r w:rsidRPr="00DE6D79">
        <w:t>3.5.2.</w:t>
      </w:r>
      <w:r w:rsidRPr="00DE6D79">
        <w:tab/>
        <w:t>Resistance at low temperature</w:t>
      </w:r>
    </w:p>
    <w:p w14:paraId="2302C4C1" w14:textId="77777777" w:rsidR="00DE6D79" w:rsidRPr="00DE6D79" w:rsidRDefault="00DE6D79" w:rsidP="00DE6D79">
      <w:pPr>
        <w:spacing w:after="120" w:line="240" w:lineRule="auto"/>
        <w:ind w:left="2268" w:right="1134" w:hanging="1134"/>
        <w:jc w:val="both"/>
      </w:pPr>
      <w:r w:rsidRPr="00DE6D79">
        <w:t>3.5.2.1.</w:t>
      </w:r>
      <w:r w:rsidRPr="00DE6D79">
        <w:tab/>
        <w:t>The test has to be carried out in compliance with the method described in standard ISO 4672, method B.</w:t>
      </w:r>
    </w:p>
    <w:p w14:paraId="3C42EBB7" w14:textId="77777777" w:rsidR="00DE6D79" w:rsidRPr="00DE6D79" w:rsidRDefault="00DE6D79" w:rsidP="00DE6D79">
      <w:pPr>
        <w:spacing w:after="120" w:line="240" w:lineRule="auto"/>
        <w:ind w:left="2268" w:right="1134" w:hanging="1134"/>
        <w:jc w:val="both"/>
      </w:pPr>
      <w:r w:rsidRPr="00DE6D79">
        <w:t>3.5.2.2.</w:t>
      </w:r>
      <w:r w:rsidRPr="00DE6D79">
        <w:tab/>
        <w:t>Test temperature:</w:t>
      </w:r>
      <w:r w:rsidRPr="00DE6D79">
        <w:tab/>
        <w:t>-40 °C ± 3 °C; or</w:t>
      </w:r>
    </w:p>
    <w:p w14:paraId="6E59AFE2" w14:textId="77777777" w:rsidR="00DE6D79" w:rsidRPr="00DE6D79" w:rsidRDefault="00DE6D79" w:rsidP="00DE6D79">
      <w:pPr>
        <w:tabs>
          <w:tab w:val="left" w:pos="3969"/>
        </w:tabs>
        <w:spacing w:after="120" w:line="240" w:lineRule="auto"/>
        <w:ind w:left="2268" w:right="1134"/>
        <w:jc w:val="both"/>
      </w:pPr>
      <w:r w:rsidRPr="00DE6D79">
        <w:tab/>
        <w:t>-20 °C ± 3 °C, if applicable.</w:t>
      </w:r>
    </w:p>
    <w:p w14:paraId="01BD5A3B" w14:textId="77777777" w:rsidR="00DE6D79" w:rsidRPr="00DE6D79" w:rsidRDefault="00DE6D79" w:rsidP="00DE6D79">
      <w:pPr>
        <w:spacing w:after="120" w:line="240" w:lineRule="auto"/>
        <w:ind w:left="2268" w:right="1134" w:hanging="1134"/>
        <w:jc w:val="both"/>
      </w:pPr>
      <w:r w:rsidRPr="00DE6D79">
        <w:t>3.5.2.3.</w:t>
      </w:r>
      <w:r w:rsidRPr="00DE6D79">
        <w:tab/>
        <w:t>No cracking or rupture is allowed.</w:t>
      </w:r>
    </w:p>
    <w:p w14:paraId="583B36EA" w14:textId="77777777" w:rsidR="00DE6D79" w:rsidRPr="00DE6D79" w:rsidRDefault="00DE6D79" w:rsidP="00DE6D79">
      <w:pPr>
        <w:spacing w:after="120" w:line="240" w:lineRule="auto"/>
        <w:ind w:left="2268" w:right="1134" w:hanging="1134"/>
        <w:jc w:val="both"/>
      </w:pPr>
      <w:r w:rsidRPr="00DE6D79">
        <w:t>3.5.3.</w:t>
      </w:r>
      <w:r w:rsidRPr="00DE6D79">
        <w:tab/>
        <w:t>Resistance at high temperature</w:t>
      </w:r>
    </w:p>
    <w:p w14:paraId="72B692A9" w14:textId="77777777" w:rsidR="00DE6D79" w:rsidRPr="00DE6D79" w:rsidRDefault="00DE6D79" w:rsidP="00DE6D79">
      <w:pPr>
        <w:spacing w:after="120" w:line="240" w:lineRule="auto"/>
        <w:ind w:left="2268" w:right="1134" w:hanging="1134"/>
        <w:jc w:val="both"/>
      </w:pPr>
      <w:r w:rsidRPr="00DE6D79">
        <w:t>3.5.3.1.</w:t>
      </w:r>
      <w:r w:rsidRPr="00DE6D79">
        <w:tab/>
        <w:t>A piece of hose, pressurized at 450 kPa, with a minimal length of 0.5 m shall be put in an oven at a temperature of 120 °C ± 2 °C during 24 hours. The test shall be performed on both new hose and after ageing according to ISO 188 as prescribed in paragraph 3.4.2.3. and subsequently to ISO 1817 as prescribed in paragraph 3.4.2.2.</w:t>
      </w:r>
      <w:r w:rsidR="00AF4F6F" w:rsidRPr="00AF4F6F">
        <w:t xml:space="preserve"> </w:t>
      </w:r>
      <w:r w:rsidR="00AF4F6F">
        <w:t>above.</w:t>
      </w:r>
    </w:p>
    <w:p w14:paraId="61256490" w14:textId="77777777" w:rsidR="00DE6D79" w:rsidRPr="00DE6D79" w:rsidRDefault="00DE6D79" w:rsidP="00DE6D79">
      <w:pPr>
        <w:spacing w:after="120" w:line="240" w:lineRule="auto"/>
        <w:ind w:left="2268" w:right="1134" w:hanging="1134"/>
        <w:jc w:val="both"/>
      </w:pPr>
      <w:r w:rsidRPr="00DE6D79">
        <w:t>3.5.3.2.</w:t>
      </w:r>
      <w:r w:rsidRPr="00DE6D79">
        <w:tab/>
        <w:t>The leakage through the wall of the hose shall not exceed 95 cm</w:t>
      </w:r>
      <w:r w:rsidRPr="00DE6D79">
        <w:rPr>
          <w:vertAlign w:val="superscript"/>
        </w:rPr>
        <w:t>3</w:t>
      </w:r>
      <w:r w:rsidRPr="00DE6D79">
        <w:t xml:space="preserve"> per metre of hose per 24 hours.</w:t>
      </w:r>
    </w:p>
    <w:p w14:paraId="728FDC39" w14:textId="77777777" w:rsidR="00DE6D79" w:rsidRPr="00DE6D79" w:rsidRDefault="00DE6D79" w:rsidP="00DE6D79">
      <w:pPr>
        <w:spacing w:after="120" w:line="240" w:lineRule="auto"/>
        <w:ind w:left="2268" w:right="1134" w:hanging="1134"/>
        <w:jc w:val="both"/>
      </w:pPr>
      <w:r w:rsidRPr="00DE6D79">
        <w:t>3.5.3.3.</w:t>
      </w:r>
      <w:r w:rsidRPr="00DE6D79">
        <w:tab/>
        <w:t>After the test the hose shall withstand the test pressure of 50 kPa during 10 minutes. The leakage through the wall of the hose shall not exceed 95 cm</w:t>
      </w:r>
      <w:r w:rsidRPr="00DE6D79">
        <w:rPr>
          <w:vertAlign w:val="superscript"/>
        </w:rPr>
        <w:t>3</w:t>
      </w:r>
      <w:r w:rsidRPr="00DE6D79">
        <w:t xml:space="preserve"> per metre of hose per 24 hours.</w:t>
      </w:r>
    </w:p>
    <w:p w14:paraId="140076D6" w14:textId="77777777" w:rsidR="00DE6D79" w:rsidRPr="00DE6D79" w:rsidRDefault="00DE6D79" w:rsidP="00DE6D79">
      <w:pPr>
        <w:spacing w:after="120" w:line="240" w:lineRule="auto"/>
        <w:ind w:left="2268" w:right="1134" w:hanging="1134"/>
        <w:jc w:val="both"/>
      </w:pPr>
      <w:r w:rsidRPr="00DE6D79">
        <w:t>3.5.4.</w:t>
      </w:r>
      <w:r w:rsidRPr="00DE6D79">
        <w:tab/>
        <w:t>Bending test</w:t>
      </w:r>
    </w:p>
    <w:p w14:paraId="70DBBA98" w14:textId="77777777" w:rsidR="00DE6D79" w:rsidRPr="00DE6D79" w:rsidRDefault="00DE6D79" w:rsidP="00DE6D79">
      <w:pPr>
        <w:spacing w:after="120" w:line="240" w:lineRule="auto"/>
        <w:ind w:left="2268" w:right="1134" w:hanging="1134"/>
        <w:jc w:val="both"/>
      </w:pPr>
      <w:r w:rsidRPr="00DE6D79">
        <w:t>3.5.4.1.</w:t>
      </w:r>
      <w:r w:rsidRPr="00DE6D79">
        <w:tab/>
        <w:t>An empty hose, at a length of approximately 3.5 m shall be able to withstand 3,000 times the hereafter prescribed alternating-bending-test without breaking.</w:t>
      </w:r>
    </w:p>
    <w:p w14:paraId="389244AB" w14:textId="77777777" w:rsidR="00DE6D79" w:rsidRPr="00DE6D79" w:rsidRDefault="00DE6D79" w:rsidP="00DE6D79">
      <w:pPr>
        <w:spacing w:after="120" w:line="240" w:lineRule="auto"/>
        <w:ind w:left="2268" w:right="1134" w:hanging="1134"/>
        <w:jc w:val="both"/>
      </w:pPr>
      <w:r w:rsidRPr="00DE6D79">
        <w:t>3.5.4.2.</w:t>
      </w:r>
      <w:r w:rsidRPr="00DE6D79">
        <w:tab/>
        <w:t>Figure 3 (example only)</w:t>
      </w:r>
    </w:p>
    <w:p w14:paraId="5E6119E1" w14:textId="77777777" w:rsidR="00DE6D79" w:rsidRPr="00DE6D79" w:rsidRDefault="006F0FED" w:rsidP="00DE6D79">
      <w:pPr>
        <w:keepLines/>
        <w:spacing w:after="120" w:line="240" w:lineRule="auto"/>
        <w:ind w:left="2268"/>
      </w:pPr>
      <w:r w:rsidRPr="00DE6D79">
        <w:rPr>
          <w:noProof/>
          <w:lang w:eastAsia="zh-CN"/>
        </w:rPr>
        <w:lastRenderedPageBreak/>
        <w:drawing>
          <wp:inline distT="0" distB="0" distL="0" distR="0" wp14:anchorId="0915D6B2" wp14:editId="25DA24E3">
            <wp:extent cx="2952750" cy="1514475"/>
            <wp:effectExtent l="0" t="0" r="0" b="0"/>
            <wp:docPr id="1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3" cstate="print">
                      <a:extLst>
                        <a:ext uri="{28A0092B-C50C-407E-A947-70E740481C1C}">
                          <a14:useLocalDpi xmlns:a14="http://schemas.microsoft.com/office/drawing/2010/main" val="0"/>
                        </a:ext>
                      </a:extLst>
                    </a:blip>
                    <a:srcRect l="-488" t="-476" r="-488" b="-476"/>
                    <a:stretch>
                      <a:fillRect/>
                    </a:stretch>
                  </pic:blipFill>
                  <pic:spPr bwMode="auto">
                    <a:xfrm>
                      <a:off x="0" y="0"/>
                      <a:ext cx="2952750" cy="1514475"/>
                    </a:xfrm>
                    <a:prstGeom prst="rect">
                      <a:avLst/>
                    </a:prstGeom>
                    <a:noFill/>
                    <a:ln>
                      <a:noFill/>
                    </a:ln>
                  </pic:spPr>
                </pic:pic>
              </a:graphicData>
            </a:graphic>
          </wp:inline>
        </w:drawing>
      </w:r>
    </w:p>
    <w:p w14:paraId="4E2AAAB3" w14:textId="77777777" w:rsidR="00DE6D79" w:rsidRPr="00DE6D79" w:rsidRDefault="00DE6D79" w:rsidP="00DE6D79">
      <w:pPr>
        <w:keepLines/>
        <w:tabs>
          <w:tab w:val="left" w:pos="4111"/>
        </w:tabs>
        <w:spacing w:after="120" w:line="240" w:lineRule="auto"/>
        <w:ind w:left="2268"/>
      </w:pPr>
      <w:r w:rsidRPr="00DE6D79">
        <w:t>(Where: a = 102 mm;</w:t>
      </w:r>
      <w:r w:rsidRPr="00DE6D79">
        <w:tab/>
        <w:t>b= 241 mm)</w:t>
      </w:r>
    </w:p>
    <w:p w14:paraId="55E36653" w14:textId="77777777" w:rsidR="00DE6D79" w:rsidRPr="00DE6D79" w:rsidRDefault="00DE6D79" w:rsidP="00DE6D79">
      <w:pPr>
        <w:spacing w:after="120" w:line="240" w:lineRule="auto"/>
        <w:ind w:left="2268" w:right="1134"/>
        <w:jc w:val="both"/>
      </w:pPr>
      <w:r w:rsidRPr="00DE6D79">
        <w:t>The testing machine (Figure 3) shall consist of a steel frame, provided with two wooden wheels, with a rim width of approximately 130 mm.</w:t>
      </w:r>
    </w:p>
    <w:p w14:paraId="0FD95B11" w14:textId="77777777" w:rsidR="00DE6D79" w:rsidRPr="00DE6D79" w:rsidRDefault="00DE6D79" w:rsidP="00DE6D79">
      <w:pPr>
        <w:spacing w:after="120" w:line="240" w:lineRule="auto"/>
        <w:ind w:left="2268" w:right="1134"/>
        <w:jc w:val="both"/>
      </w:pPr>
      <w:r w:rsidRPr="00DE6D79">
        <w:t>The circumference of the wheels shall be grooved for the guidance of the hose.</w:t>
      </w:r>
    </w:p>
    <w:p w14:paraId="208757A5" w14:textId="77777777" w:rsidR="00DE6D79" w:rsidRPr="00DE6D79" w:rsidRDefault="00DE6D79" w:rsidP="00DE6D79">
      <w:pPr>
        <w:spacing w:after="120" w:line="240" w:lineRule="auto"/>
        <w:ind w:left="2268" w:right="1134"/>
        <w:jc w:val="both"/>
      </w:pPr>
      <w:r w:rsidRPr="00DE6D79">
        <w:t>The radius of the wheels, measured to the bottom of the groove, shall be 102 mm.</w:t>
      </w:r>
    </w:p>
    <w:p w14:paraId="033A1ED3" w14:textId="77777777" w:rsidR="00DE6D79" w:rsidRPr="00DE6D79" w:rsidRDefault="00DE6D79" w:rsidP="00DE6D79">
      <w:pPr>
        <w:spacing w:after="120" w:line="240" w:lineRule="auto"/>
        <w:ind w:left="2268" w:right="1134"/>
        <w:jc w:val="both"/>
      </w:pPr>
      <w:r w:rsidRPr="00DE6D79">
        <w:t>The longitudinal median planes of both wheels shall be in the same vertical plane. The distance between the wheel-centres shall be vertical 241 mm and horizontal 102 mm.</w:t>
      </w:r>
    </w:p>
    <w:p w14:paraId="67BD3BDF" w14:textId="77777777" w:rsidR="00DE6D79" w:rsidRPr="00DE6D79" w:rsidRDefault="00DE6D79" w:rsidP="00DE6D79">
      <w:pPr>
        <w:spacing w:after="120" w:line="240" w:lineRule="auto"/>
        <w:ind w:left="2268" w:right="1134"/>
        <w:jc w:val="both"/>
      </w:pPr>
      <w:r w:rsidRPr="00DE6D79">
        <w:t>Each wheel shall be able to rotate freely round its pivot-centre.</w:t>
      </w:r>
    </w:p>
    <w:p w14:paraId="61AED532" w14:textId="77777777" w:rsidR="00DE6D79" w:rsidRPr="00DE6D79" w:rsidRDefault="00DE6D79" w:rsidP="00DE6D79">
      <w:pPr>
        <w:spacing w:after="120" w:line="240" w:lineRule="auto"/>
        <w:ind w:left="2268" w:right="1134"/>
        <w:jc w:val="both"/>
      </w:pPr>
      <w:r w:rsidRPr="00DE6D79">
        <w:t>A propulsion-mechanism pulls the hose over the wheels at a speed of four complete motions per minute.</w:t>
      </w:r>
    </w:p>
    <w:p w14:paraId="0B35C153" w14:textId="77777777" w:rsidR="00DE6D79" w:rsidRPr="00DE6D79" w:rsidRDefault="00DE6D79" w:rsidP="00DE6D79">
      <w:pPr>
        <w:spacing w:after="120" w:line="240" w:lineRule="auto"/>
        <w:ind w:left="2268" w:right="1134" w:hanging="1134"/>
        <w:jc w:val="both"/>
      </w:pPr>
      <w:r w:rsidRPr="00DE6D79">
        <w:t>3.5.4.3.</w:t>
      </w:r>
      <w:r w:rsidRPr="00DE6D79">
        <w:tab/>
        <w:t>The hose shall be S-shape-like installed over the wheels (see Figure 3).</w:t>
      </w:r>
    </w:p>
    <w:p w14:paraId="28463EAF" w14:textId="77777777" w:rsidR="00DE6D79" w:rsidRPr="00DE6D79" w:rsidRDefault="00DE6D79" w:rsidP="00DE6D79">
      <w:pPr>
        <w:spacing w:after="120" w:line="240" w:lineRule="auto"/>
        <w:ind w:left="2268" w:right="1134"/>
        <w:jc w:val="both"/>
      </w:pPr>
      <w:r w:rsidRPr="00DE6D79">
        <w:t>The end that runs over the upper wheel shall be furnished with a sufficient mass as to achieve a complete snuggling of the hose against the wheels. The part that runs over the lower wheel is attached to the propulsion mechanism.</w:t>
      </w:r>
    </w:p>
    <w:p w14:paraId="29DF7586" w14:textId="77777777" w:rsidR="00DE6D79" w:rsidRPr="00DE6D79" w:rsidRDefault="00DE6D79" w:rsidP="00DE6D79">
      <w:pPr>
        <w:spacing w:after="120" w:line="240" w:lineRule="auto"/>
        <w:ind w:left="2268" w:right="1134"/>
        <w:jc w:val="both"/>
      </w:pPr>
      <w:r w:rsidRPr="00DE6D79">
        <w:t>The mechanism shall be so adjusted, that the hose travels a total distance of 1.2 m in both directions.</w:t>
      </w:r>
    </w:p>
    <w:p w14:paraId="7CAC6720" w14:textId="77777777" w:rsidR="00DE6D79" w:rsidRPr="00DE6D79" w:rsidRDefault="00DE6D79" w:rsidP="00DE6D79">
      <w:pPr>
        <w:keepNext/>
        <w:keepLines/>
        <w:spacing w:after="120" w:line="240" w:lineRule="auto"/>
        <w:ind w:left="2268" w:right="1134" w:hanging="1134"/>
        <w:jc w:val="both"/>
      </w:pPr>
      <w:r w:rsidRPr="00DE6D79">
        <w:t>3.6.</w:t>
      </w:r>
      <w:r w:rsidRPr="00DE6D79">
        <w:tab/>
        <w:t>Markings</w:t>
      </w:r>
    </w:p>
    <w:p w14:paraId="7CFD2178" w14:textId="77777777" w:rsidR="00DE6D79" w:rsidRPr="00DE6D79" w:rsidRDefault="00DE6D79" w:rsidP="00DE6D79">
      <w:pPr>
        <w:keepNext/>
        <w:keepLines/>
        <w:spacing w:after="120" w:line="240" w:lineRule="auto"/>
        <w:ind w:left="2268" w:right="1134" w:hanging="1134"/>
        <w:jc w:val="both"/>
      </w:pPr>
      <w:r w:rsidRPr="00DE6D79">
        <w:t>3.6.1.</w:t>
      </w:r>
      <w:r w:rsidRPr="00DE6D79">
        <w:tab/>
        <w:t>Every hose shall bear, at intervals of not greater than 0.5 m, the following clearly legible and indelible identification markings consisting of characters, figures or symbols.</w:t>
      </w:r>
    </w:p>
    <w:p w14:paraId="15F9F9B3" w14:textId="77777777" w:rsidR="00DE6D79" w:rsidRPr="00DE6D79" w:rsidRDefault="00DE6D79" w:rsidP="00DE6D79">
      <w:pPr>
        <w:spacing w:after="120" w:line="240" w:lineRule="auto"/>
        <w:ind w:left="2268" w:right="1134" w:hanging="1134"/>
        <w:jc w:val="both"/>
      </w:pPr>
      <w:r w:rsidRPr="00DE6D79">
        <w:t>3.6.1.1.</w:t>
      </w:r>
      <w:r w:rsidRPr="00DE6D79">
        <w:tab/>
        <w:t>The trade name or mark of the manufacturer.</w:t>
      </w:r>
    </w:p>
    <w:p w14:paraId="31ECFA4E" w14:textId="77777777" w:rsidR="00DE6D79" w:rsidRPr="00DE6D79" w:rsidRDefault="00DE6D79" w:rsidP="00DE6D79">
      <w:pPr>
        <w:spacing w:after="120" w:line="240" w:lineRule="auto"/>
        <w:ind w:left="2268" w:right="1134" w:hanging="1134"/>
        <w:jc w:val="both"/>
      </w:pPr>
      <w:r w:rsidRPr="00DE6D79">
        <w:t>3.6.1.2.</w:t>
      </w:r>
      <w:r w:rsidRPr="00DE6D79">
        <w:tab/>
        <w:t>The year and month of fabrication.</w:t>
      </w:r>
    </w:p>
    <w:p w14:paraId="6B4B579A" w14:textId="77777777" w:rsidR="00DE6D79" w:rsidRPr="00DE6D79" w:rsidRDefault="00DE6D79" w:rsidP="00DE6D79">
      <w:pPr>
        <w:spacing w:after="120" w:line="240" w:lineRule="auto"/>
        <w:ind w:left="2268" w:right="1134" w:hanging="1134"/>
        <w:jc w:val="both"/>
      </w:pPr>
      <w:r w:rsidRPr="00DE6D79">
        <w:t>3.6.1.3.</w:t>
      </w:r>
      <w:r w:rsidRPr="00DE6D79">
        <w:tab/>
        <w:t>The size and type marking.</w:t>
      </w:r>
    </w:p>
    <w:p w14:paraId="446CA3E9" w14:textId="77777777" w:rsidR="00DE6D79" w:rsidRPr="00DE6D79" w:rsidRDefault="00DE6D79" w:rsidP="00DE6D79">
      <w:pPr>
        <w:spacing w:after="120" w:line="240" w:lineRule="auto"/>
        <w:ind w:left="2268" w:right="1134" w:hanging="1134"/>
        <w:jc w:val="both"/>
      </w:pPr>
      <w:r w:rsidRPr="00DE6D79">
        <w:t>3.6.1.4.</w:t>
      </w:r>
      <w:r w:rsidRPr="00DE6D79">
        <w:tab/>
        <w:t>The identification marking "CNG Class 2".</w:t>
      </w:r>
    </w:p>
    <w:p w14:paraId="16D8E9F4" w14:textId="77777777" w:rsidR="00DE6D79" w:rsidRPr="00DE6D79" w:rsidRDefault="00DE6D79" w:rsidP="00DE6D79">
      <w:pPr>
        <w:spacing w:after="120" w:line="240" w:lineRule="auto"/>
        <w:ind w:left="2268" w:right="1134" w:hanging="1134"/>
        <w:jc w:val="both"/>
      </w:pPr>
      <w:r w:rsidRPr="00DE6D79">
        <w:t>3.6.2.</w:t>
      </w:r>
      <w:r w:rsidRPr="00DE6D79">
        <w:tab/>
        <w:t>Every coupling shall bear the trade name or mark of the assembling manufacturer.</w:t>
      </w:r>
    </w:p>
    <w:p w14:paraId="1A93F3FC" w14:textId="77777777" w:rsidR="00DE6D79" w:rsidRPr="00DE6D79" w:rsidRDefault="00DE6D79" w:rsidP="001E61FA">
      <w:pPr>
        <w:keepNext/>
        <w:keepLines/>
        <w:spacing w:after="120" w:line="240" w:lineRule="auto"/>
        <w:ind w:left="2268" w:right="1134" w:hanging="1134"/>
        <w:jc w:val="both"/>
      </w:pPr>
      <w:r w:rsidRPr="00DE6D79">
        <w:t>4.</w:t>
      </w:r>
      <w:r w:rsidRPr="00DE6D79">
        <w:tab/>
        <w:t>LNG hoses, Class 5 classification</w:t>
      </w:r>
    </w:p>
    <w:p w14:paraId="3903C2D2" w14:textId="77777777" w:rsidR="00DE6D79" w:rsidRPr="00DE6D79" w:rsidRDefault="00DE6D79" w:rsidP="001E61FA">
      <w:pPr>
        <w:keepNext/>
        <w:keepLines/>
        <w:spacing w:after="120" w:line="240" w:lineRule="auto"/>
        <w:ind w:left="2268" w:right="1134" w:hanging="1134"/>
        <w:jc w:val="both"/>
      </w:pPr>
      <w:r w:rsidRPr="00DE6D79">
        <w:t>4.1.</w:t>
      </w:r>
      <w:r w:rsidRPr="00DE6D79">
        <w:tab/>
        <w:t>General specifications</w:t>
      </w:r>
    </w:p>
    <w:p w14:paraId="6055B593" w14:textId="77777777" w:rsidR="00DE6D79" w:rsidRPr="00DE6D79" w:rsidRDefault="00DE6D79" w:rsidP="00DE6D79">
      <w:pPr>
        <w:spacing w:after="120" w:line="240" w:lineRule="auto"/>
        <w:ind w:left="2268" w:right="1134" w:hanging="1134"/>
        <w:jc w:val="both"/>
      </w:pPr>
      <w:r w:rsidRPr="00DE6D79">
        <w:t>4.1.1.</w:t>
      </w:r>
      <w:r w:rsidRPr="00DE6D79">
        <w:tab/>
        <w:t>The hose shall be so designed as to withstand a maximum working pressure of 1.5 times the working pressure (MPa) declared by the manufacturer.</w:t>
      </w:r>
    </w:p>
    <w:p w14:paraId="5323A696" w14:textId="77777777" w:rsidR="00DE6D79" w:rsidRPr="00DE6D79" w:rsidRDefault="00DE6D79" w:rsidP="00DE6D79">
      <w:pPr>
        <w:spacing w:after="120" w:line="240" w:lineRule="auto"/>
        <w:ind w:left="2268" w:right="1134" w:hanging="1134"/>
        <w:jc w:val="both"/>
      </w:pPr>
      <w:r w:rsidRPr="00DE6D79">
        <w:lastRenderedPageBreak/>
        <w:t>4.1.2.</w:t>
      </w:r>
      <w:r w:rsidRPr="00DE6D79">
        <w:tab/>
        <w:t>The hose shall be so designed as to withstand temperatures as specified in Annex 5O for Class 5.</w:t>
      </w:r>
    </w:p>
    <w:p w14:paraId="19BAAEB2" w14:textId="77777777" w:rsidR="00DE6D79" w:rsidRPr="00DE6D79" w:rsidRDefault="00DE6D79" w:rsidP="00DE6D79">
      <w:pPr>
        <w:spacing w:after="120" w:line="240" w:lineRule="auto"/>
        <w:ind w:left="2268" w:right="1134" w:hanging="1134"/>
        <w:jc w:val="both"/>
      </w:pPr>
      <w:r w:rsidRPr="00DE6D79">
        <w:t>4.1.3.</w:t>
      </w:r>
      <w:r w:rsidRPr="00DE6D79">
        <w:tab/>
        <w:t>The inside diameter shall be in compliance with Table 1 of standard ISO 1307.</w:t>
      </w:r>
    </w:p>
    <w:p w14:paraId="29CCB337" w14:textId="77777777" w:rsidR="00DE6D79" w:rsidRPr="00DE6D79" w:rsidRDefault="00DE6D79" w:rsidP="00DE6D79">
      <w:pPr>
        <w:spacing w:after="120" w:line="240" w:lineRule="auto"/>
        <w:ind w:left="2268" w:right="1134" w:hanging="1134"/>
        <w:jc w:val="both"/>
      </w:pPr>
      <w:r w:rsidRPr="00DE6D79">
        <w:t>4.2.</w:t>
      </w:r>
      <w:r w:rsidRPr="00DE6D79">
        <w:tab/>
        <w:t>Hose construction</w:t>
      </w:r>
    </w:p>
    <w:p w14:paraId="2D040293" w14:textId="77777777" w:rsidR="00DE6D79" w:rsidRPr="00DE6D79" w:rsidRDefault="00DE6D79" w:rsidP="00DE6D79">
      <w:pPr>
        <w:spacing w:after="120" w:line="240" w:lineRule="auto"/>
        <w:ind w:left="2268" w:right="1134" w:hanging="1134"/>
        <w:jc w:val="both"/>
      </w:pPr>
      <w:r w:rsidRPr="00DE6D79">
        <w:t>4.2.1.</w:t>
      </w:r>
      <w:r w:rsidRPr="00DE6D79">
        <w:tab/>
        <w:t>The hose shall be able to withstand temperatures of Class 5.</w:t>
      </w:r>
    </w:p>
    <w:p w14:paraId="0DE380B8" w14:textId="77777777" w:rsidR="00DE6D79" w:rsidRPr="00DE6D79" w:rsidRDefault="00DE6D79" w:rsidP="00DE6D79">
      <w:pPr>
        <w:spacing w:after="120" w:line="240" w:lineRule="auto"/>
        <w:ind w:left="2268" w:right="1134" w:hanging="1134"/>
        <w:jc w:val="both"/>
      </w:pPr>
      <w:r w:rsidRPr="00DE6D79">
        <w:t>4.2.2.</w:t>
      </w:r>
      <w:r w:rsidRPr="00DE6D79">
        <w:tab/>
        <w:t>The reinforcing interlayer(s) has (have) to be protected by a cover against corrosion.</w:t>
      </w:r>
    </w:p>
    <w:p w14:paraId="6BCDD8F9" w14:textId="77777777" w:rsidR="00DE6D79" w:rsidRPr="00DE6D79" w:rsidRDefault="00DE6D79" w:rsidP="00DE6D79">
      <w:pPr>
        <w:spacing w:after="120" w:line="240" w:lineRule="auto"/>
        <w:ind w:left="2268" w:right="1134"/>
        <w:jc w:val="both"/>
      </w:pPr>
      <w:r w:rsidRPr="00DE6D79">
        <w:t>If for the reinforcing interlayer(s) corrosion-resistant-material is used (i.e. stainless steel) a cover is not required.</w:t>
      </w:r>
    </w:p>
    <w:p w14:paraId="5309C942" w14:textId="77777777" w:rsidR="00DE6D79" w:rsidRPr="00DE6D79" w:rsidRDefault="00DE6D79" w:rsidP="00DE6D79">
      <w:pPr>
        <w:spacing w:after="120" w:line="240" w:lineRule="auto"/>
        <w:ind w:left="2268" w:right="1134" w:hanging="1134"/>
        <w:jc w:val="both"/>
      </w:pPr>
      <w:r w:rsidRPr="00DE6D79">
        <w:t>4.2.3.</w:t>
      </w:r>
      <w:r w:rsidRPr="00DE6D79">
        <w:tab/>
        <w:t>The lining and the cover shall be smooth and free from pores, holes and strange elements.</w:t>
      </w:r>
    </w:p>
    <w:p w14:paraId="397ACC1B" w14:textId="77777777" w:rsidR="00DE6D79" w:rsidRPr="00DE6D79" w:rsidRDefault="00DE6D79" w:rsidP="00DE6D79">
      <w:pPr>
        <w:spacing w:after="120" w:line="240" w:lineRule="auto"/>
        <w:ind w:left="2268" w:right="1134"/>
        <w:jc w:val="both"/>
      </w:pPr>
      <w:r w:rsidRPr="00DE6D79">
        <w:t>An intentionally provided puncture in the cover shall not be considered as an imperfection.</w:t>
      </w:r>
    </w:p>
    <w:p w14:paraId="36F50D90" w14:textId="77777777" w:rsidR="00DE6D79" w:rsidRPr="00DE6D79" w:rsidRDefault="00DE6D79" w:rsidP="00DE6D79">
      <w:pPr>
        <w:spacing w:after="120" w:line="240" w:lineRule="auto"/>
        <w:ind w:left="2268" w:right="1134" w:hanging="1134"/>
        <w:jc w:val="both"/>
      </w:pPr>
      <w:r w:rsidRPr="00DE6D79">
        <w:t>4.2.4.</w:t>
      </w:r>
      <w:r w:rsidRPr="00DE6D79">
        <w:tab/>
        <w:t>The cover has to be intentionally perforated to avoid the forming of bubbles.</w:t>
      </w:r>
    </w:p>
    <w:p w14:paraId="72161A69" w14:textId="77777777" w:rsidR="00DE6D79" w:rsidRPr="00DE6D79" w:rsidRDefault="00DE6D79" w:rsidP="00DE6D79">
      <w:pPr>
        <w:spacing w:after="120" w:line="240" w:lineRule="auto"/>
        <w:ind w:left="2268" w:right="1134" w:hanging="1134"/>
        <w:jc w:val="both"/>
      </w:pPr>
      <w:r w:rsidRPr="00DE6D79">
        <w:t>4.2.5.</w:t>
      </w:r>
      <w:r w:rsidRPr="00DE6D79">
        <w:tab/>
        <w:t>When the cover is punctured and the interlayer is made of a non-corrosion-resistant material, the interlayer has to be protected against corrosion.</w:t>
      </w:r>
    </w:p>
    <w:p w14:paraId="55002AD3" w14:textId="77777777" w:rsidR="00DE6D79" w:rsidRPr="00DE6D79" w:rsidRDefault="00DE6D79" w:rsidP="00DE6D79">
      <w:pPr>
        <w:spacing w:after="120" w:line="240" w:lineRule="auto"/>
        <w:ind w:left="2268" w:right="1134" w:hanging="1134"/>
        <w:jc w:val="both"/>
      </w:pPr>
      <w:r w:rsidRPr="00DE6D79">
        <w:t>4.3.</w:t>
      </w:r>
      <w:r w:rsidRPr="00DE6D79">
        <w:tab/>
        <w:t>Specifications and tests for the lining</w:t>
      </w:r>
    </w:p>
    <w:p w14:paraId="0277C416" w14:textId="77777777" w:rsidR="00DE6D79" w:rsidRPr="00DE6D79" w:rsidRDefault="00DE6D79" w:rsidP="00DE6D79">
      <w:pPr>
        <w:spacing w:after="120" w:line="240" w:lineRule="auto"/>
        <w:ind w:left="2268" w:right="1134" w:hanging="1134"/>
        <w:jc w:val="both"/>
      </w:pPr>
      <w:r w:rsidRPr="00DE6D79">
        <w:t>4.3.1.</w:t>
      </w:r>
      <w:r w:rsidRPr="00DE6D79">
        <w:tab/>
        <w:t>Tensile strength and elongation for thermoplastic elastomers (TPE)</w:t>
      </w:r>
    </w:p>
    <w:p w14:paraId="47AA34E4" w14:textId="77777777" w:rsidR="00DE6D79" w:rsidRPr="00DE6D79" w:rsidRDefault="00DE6D79" w:rsidP="00DE6D79">
      <w:pPr>
        <w:spacing w:after="120" w:line="240" w:lineRule="auto"/>
        <w:ind w:left="2268" w:right="1134" w:hanging="1134"/>
        <w:jc w:val="both"/>
      </w:pPr>
      <w:r w:rsidRPr="00DE6D79">
        <w:t>4.3.1.1.</w:t>
      </w:r>
      <w:r w:rsidRPr="00DE6D79">
        <w:tab/>
        <w:t>Tensile strength and elongation at break according to ISO 37. Tensile strength not less than 20 MPa and elongation at break not less than 250 per cent.</w:t>
      </w:r>
    </w:p>
    <w:p w14:paraId="67BBF1CF" w14:textId="77777777" w:rsidR="00DE6D79" w:rsidRPr="00DE6D79" w:rsidRDefault="00DE6D79" w:rsidP="00DE6D79">
      <w:pPr>
        <w:spacing w:after="120" w:line="240" w:lineRule="auto"/>
        <w:ind w:left="2268" w:right="1134" w:hanging="1134"/>
        <w:jc w:val="both"/>
      </w:pPr>
      <w:r w:rsidRPr="00DE6D79">
        <w:t>4.3.1.2.</w:t>
      </w:r>
      <w:r w:rsidRPr="00DE6D79">
        <w:tab/>
        <w:t>Resistance to n-pentane according to ISO 1817 with the following conditions:</w:t>
      </w:r>
    </w:p>
    <w:p w14:paraId="30388105"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02BA6919"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445E941C"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7B64E092" w14:textId="77777777" w:rsidR="00DE6D79" w:rsidRPr="00DE6D79" w:rsidRDefault="00DE6D79" w:rsidP="00DE6D79">
      <w:pPr>
        <w:keepNext/>
        <w:keepLines/>
        <w:spacing w:after="120" w:line="240" w:lineRule="auto"/>
        <w:ind w:left="2268" w:right="1134"/>
        <w:jc w:val="both"/>
      </w:pPr>
      <w:r w:rsidRPr="00DE6D79">
        <w:t>Requirements:</w:t>
      </w:r>
    </w:p>
    <w:p w14:paraId="68082F2E" w14:textId="77777777" w:rsidR="00DE6D79" w:rsidRPr="00DE6D79" w:rsidRDefault="00DE6D79" w:rsidP="00DE6D79">
      <w:pPr>
        <w:keepNext/>
        <w:keepLines/>
        <w:spacing w:after="120" w:line="240" w:lineRule="auto"/>
        <w:ind w:left="2835" w:right="1134" w:hanging="567"/>
        <w:jc w:val="both"/>
      </w:pPr>
      <w:r w:rsidRPr="00DE6D79">
        <w:t>(a)</w:t>
      </w:r>
      <w:r w:rsidRPr="00DE6D79">
        <w:tab/>
        <w:t>Maximum change in volume 20 per cent;</w:t>
      </w:r>
    </w:p>
    <w:p w14:paraId="1D06F884" w14:textId="77777777" w:rsidR="00DE6D79" w:rsidRPr="00DE6D79" w:rsidRDefault="00DE6D79" w:rsidP="00DE6D79">
      <w:pPr>
        <w:keepNext/>
        <w:keepLines/>
        <w:spacing w:after="120" w:line="240" w:lineRule="auto"/>
        <w:ind w:left="2835" w:right="1134" w:hanging="567"/>
        <w:jc w:val="both"/>
      </w:pPr>
      <w:r w:rsidRPr="00DE6D79">
        <w:t>(b)</w:t>
      </w:r>
      <w:r w:rsidRPr="00DE6D79">
        <w:tab/>
        <w:t>Maximum change in tensile strength 25 per cent;</w:t>
      </w:r>
    </w:p>
    <w:p w14:paraId="2F789CA5" w14:textId="77777777" w:rsidR="00DE6D79" w:rsidRPr="00DE6D79" w:rsidRDefault="00DE6D79" w:rsidP="00DE6D79">
      <w:pPr>
        <w:keepNext/>
        <w:keepLines/>
        <w:spacing w:after="120" w:line="240" w:lineRule="auto"/>
        <w:ind w:left="2835" w:right="1134" w:hanging="567"/>
        <w:jc w:val="both"/>
      </w:pPr>
      <w:r w:rsidRPr="00DE6D79">
        <w:t>(c)</w:t>
      </w:r>
      <w:r w:rsidRPr="00DE6D79">
        <w:tab/>
        <w:t>Maximum change in elongation at break 30 per cent.</w:t>
      </w:r>
    </w:p>
    <w:p w14:paraId="411E44BA"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413F64CB" w14:textId="77777777" w:rsidR="00DE6D79" w:rsidRPr="00DE6D79" w:rsidRDefault="00DE6D79" w:rsidP="00DE6D79">
      <w:pPr>
        <w:spacing w:after="120" w:line="240" w:lineRule="auto"/>
        <w:ind w:left="2268" w:right="1134" w:hanging="1134"/>
        <w:jc w:val="both"/>
      </w:pPr>
      <w:r w:rsidRPr="00DE6D79">
        <w:t>4.3.1.3.</w:t>
      </w:r>
      <w:r w:rsidRPr="00DE6D79">
        <w:tab/>
        <w:t>Resistance to ageing according to ISO 188 with the following conditions:</w:t>
      </w:r>
    </w:p>
    <w:p w14:paraId="380A95B1"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091D67E5"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48275F55" w14:textId="77777777" w:rsidR="00DE6D79" w:rsidRPr="00DE6D79" w:rsidRDefault="00DE6D79" w:rsidP="00DE6D79">
      <w:pPr>
        <w:spacing w:after="120" w:line="240" w:lineRule="auto"/>
        <w:ind w:left="2268" w:right="1134"/>
        <w:jc w:val="both"/>
      </w:pPr>
      <w:r w:rsidRPr="00DE6D79">
        <w:t xml:space="preserve">After ageing the specimens have to be conditioned at 23 °C and 50 per cent relative humidity for at least 21 days prior to carrying out the tensile test according to paragraph </w:t>
      </w:r>
      <w:r w:rsidR="00C27E22">
        <w:t>4</w:t>
      </w:r>
      <w:r w:rsidRPr="00DE6D79">
        <w:t>.3.1.1.</w:t>
      </w:r>
      <w:r w:rsidR="00AF4F6F">
        <w:t xml:space="preserve"> of this annex.</w:t>
      </w:r>
    </w:p>
    <w:p w14:paraId="298120FD" w14:textId="77777777" w:rsidR="00DE6D79" w:rsidRPr="00DE6D79" w:rsidRDefault="00DE6D79" w:rsidP="00DE6D79">
      <w:pPr>
        <w:spacing w:after="120" w:line="240" w:lineRule="auto"/>
        <w:ind w:left="2268" w:right="1134"/>
        <w:jc w:val="both"/>
      </w:pPr>
      <w:r w:rsidRPr="00DE6D79">
        <w:t>Requirements:</w:t>
      </w:r>
    </w:p>
    <w:p w14:paraId="59DB4CF8"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4D24B5BD" w14:textId="77777777" w:rsidR="00DE6D79" w:rsidRPr="00DE6D79" w:rsidRDefault="00DE6D79" w:rsidP="00DE6D79">
      <w:pPr>
        <w:spacing w:after="120" w:line="240" w:lineRule="auto"/>
        <w:ind w:left="2835" w:right="1134" w:hanging="567"/>
        <w:jc w:val="both"/>
      </w:pPr>
      <w:r w:rsidRPr="00DE6D79">
        <w:lastRenderedPageBreak/>
        <w:t>(b)</w:t>
      </w:r>
      <w:r w:rsidRPr="00DE6D79">
        <w:tab/>
        <w:t>Maximum change in elongation at break 25 per cent after 336 hours ageing compared to the elongation at break of the 24 hours aged material.</w:t>
      </w:r>
    </w:p>
    <w:p w14:paraId="145CDFDD" w14:textId="77777777" w:rsidR="00DE6D79" w:rsidRPr="00DE6D79" w:rsidRDefault="00DE6D79" w:rsidP="00DE6D79">
      <w:pPr>
        <w:spacing w:after="120" w:line="240" w:lineRule="auto"/>
        <w:ind w:left="2268" w:right="1134" w:hanging="1134"/>
        <w:jc w:val="both"/>
      </w:pPr>
      <w:r w:rsidRPr="00DE6D79">
        <w:t>4.3.2.</w:t>
      </w:r>
      <w:r w:rsidRPr="00DE6D79">
        <w:tab/>
        <w:t>Tensile strength and elongation specific for thermoplastic material.</w:t>
      </w:r>
    </w:p>
    <w:p w14:paraId="4A04F0B5" w14:textId="77777777" w:rsidR="00DE6D79" w:rsidRPr="00DE6D79" w:rsidRDefault="00DE6D79" w:rsidP="00DE6D79">
      <w:pPr>
        <w:spacing w:after="120" w:line="240" w:lineRule="auto"/>
        <w:ind w:left="2268" w:right="1134" w:hanging="1134"/>
        <w:jc w:val="both"/>
      </w:pPr>
      <w:r w:rsidRPr="00DE6D79">
        <w:t>4.3.2.1.</w:t>
      </w:r>
      <w:r w:rsidRPr="00DE6D79">
        <w:tab/>
        <w:t>Tensile strength and elongation at break according to ISO 527-2 with the following conditions:</w:t>
      </w:r>
    </w:p>
    <w:p w14:paraId="3A933E46" w14:textId="77777777" w:rsidR="00DE6D79" w:rsidRPr="00DE6D79" w:rsidRDefault="00DE6D79" w:rsidP="00DE6D79">
      <w:pPr>
        <w:spacing w:after="120" w:line="240" w:lineRule="auto"/>
        <w:ind w:left="2835" w:right="1134" w:hanging="567"/>
        <w:jc w:val="both"/>
      </w:pPr>
      <w:r w:rsidRPr="00DE6D79">
        <w:t>(a)</w:t>
      </w:r>
      <w:r w:rsidRPr="00DE6D79">
        <w:tab/>
        <w:t>Specimen type: type 1 BA;</w:t>
      </w:r>
    </w:p>
    <w:p w14:paraId="3DC8DA32" w14:textId="77777777" w:rsidR="00DE6D79" w:rsidRPr="00DE6D79" w:rsidRDefault="00DE6D79" w:rsidP="00DE6D79">
      <w:pPr>
        <w:spacing w:after="120" w:line="240" w:lineRule="auto"/>
        <w:ind w:left="2835" w:right="1134" w:hanging="567"/>
        <w:jc w:val="both"/>
      </w:pPr>
      <w:r w:rsidRPr="00DE6D79">
        <w:t>(b)</w:t>
      </w:r>
      <w:r w:rsidRPr="00DE6D79">
        <w:tab/>
        <w:t>Tensile speed: 20 mm/minute.</w:t>
      </w:r>
    </w:p>
    <w:p w14:paraId="5D67970A"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6A1A4388" w14:textId="77777777" w:rsidR="00DE6D79" w:rsidRPr="00DE6D79" w:rsidRDefault="00DE6D79" w:rsidP="00DE6D79">
      <w:pPr>
        <w:spacing w:after="120" w:line="240" w:lineRule="auto"/>
        <w:ind w:left="2268" w:right="1134"/>
        <w:jc w:val="both"/>
      </w:pPr>
      <w:r w:rsidRPr="00DE6D79">
        <w:t>Requirements:</w:t>
      </w:r>
    </w:p>
    <w:p w14:paraId="0C9D9DA3" w14:textId="77777777" w:rsidR="00DE6D79" w:rsidRPr="00DE6D79" w:rsidRDefault="00DE6D79" w:rsidP="00DE6D79">
      <w:pPr>
        <w:spacing w:after="120" w:line="240" w:lineRule="auto"/>
        <w:ind w:left="2835" w:right="1134" w:hanging="567"/>
        <w:jc w:val="both"/>
      </w:pPr>
      <w:r w:rsidRPr="00DE6D79">
        <w:t>(a)</w:t>
      </w:r>
      <w:r w:rsidRPr="00DE6D79">
        <w:tab/>
        <w:t>Tensile strength not less than 20 MPa;</w:t>
      </w:r>
    </w:p>
    <w:p w14:paraId="15B538E7" w14:textId="77777777" w:rsidR="00DE6D79" w:rsidRPr="00DE6D79" w:rsidRDefault="00DE6D79" w:rsidP="00DE6D79">
      <w:pPr>
        <w:spacing w:after="120" w:line="240" w:lineRule="auto"/>
        <w:ind w:left="2835" w:right="1134" w:hanging="567"/>
        <w:jc w:val="both"/>
      </w:pPr>
      <w:r w:rsidRPr="00DE6D79">
        <w:t>(b)</w:t>
      </w:r>
      <w:r w:rsidRPr="00DE6D79">
        <w:tab/>
        <w:t>Elongation at break not less than 100 per cent.</w:t>
      </w:r>
    </w:p>
    <w:p w14:paraId="6454C2B8" w14:textId="77777777" w:rsidR="00DE6D79" w:rsidRPr="00DE6D79" w:rsidRDefault="00DE6D79" w:rsidP="00DE6D79">
      <w:pPr>
        <w:spacing w:after="120" w:line="240" w:lineRule="auto"/>
        <w:ind w:left="2268" w:right="1134" w:hanging="1134"/>
        <w:jc w:val="both"/>
      </w:pPr>
      <w:r w:rsidRPr="00DE6D79">
        <w:t>4.3.2.2.</w:t>
      </w:r>
      <w:r w:rsidRPr="00DE6D79">
        <w:tab/>
        <w:t>Resistance to n-pentane according to ISO 1817 with the following conditions:</w:t>
      </w:r>
    </w:p>
    <w:p w14:paraId="22BEEDA7"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11AFED39"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252C571C"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311697E0" w14:textId="77777777" w:rsidR="00DE6D79" w:rsidRPr="00DE6D79" w:rsidRDefault="00DE6D79" w:rsidP="00DE6D79">
      <w:pPr>
        <w:spacing w:after="120" w:line="240" w:lineRule="auto"/>
        <w:ind w:left="2268" w:right="1134"/>
        <w:jc w:val="both"/>
      </w:pPr>
      <w:r w:rsidRPr="00DE6D79">
        <w:t>Requirements:</w:t>
      </w:r>
    </w:p>
    <w:p w14:paraId="4ACD49E3" w14:textId="77777777" w:rsidR="00DE6D79" w:rsidRPr="00DE6D79" w:rsidRDefault="00DE6D79" w:rsidP="00DE6D79">
      <w:pPr>
        <w:spacing w:after="120" w:line="240" w:lineRule="auto"/>
        <w:ind w:left="2835" w:right="1134" w:hanging="567"/>
        <w:jc w:val="both"/>
      </w:pPr>
      <w:r w:rsidRPr="00DE6D79">
        <w:t>(a)</w:t>
      </w:r>
      <w:r w:rsidRPr="00DE6D79">
        <w:tab/>
        <w:t>Maximum change in volume 2 per cent;</w:t>
      </w:r>
    </w:p>
    <w:p w14:paraId="40985751"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10 per cent;</w:t>
      </w:r>
    </w:p>
    <w:p w14:paraId="2F5A8DB4"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10 per cent.</w:t>
      </w:r>
    </w:p>
    <w:p w14:paraId="3FFAEC9C"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1853FBAF" w14:textId="77777777" w:rsidR="00DE6D79" w:rsidRPr="00DE6D79" w:rsidRDefault="00DE6D79" w:rsidP="00DE6D79">
      <w:pPr>
        <w:keepNext/>
        <w:keepLines/>
        <w:spacing w:after="120" w:line="240" w:lineRule="auto"/>
        <w:ind w:left="2268" w:right="1134" w:hanging="1134"/>
        <w:jc w:val="both"/>
      </w:pPr>
      <w:r w:rsidRPr="00DE6D79">
        <w:t>4.3.2.3.</w:t>
      </w:r>
      <w:r w:rsidRPr="00DE6D79">
        <w:tab/>
        <w:t>Resistance to ageing according to ISO 188 with the following conditions:</w:t>
      </w:r>
    </w:p>
    <w:p w14:paraId="68EB2856" w14:textId="77777777" w:rsidR="00DE6D79" w:rsidRPr="00DE6D79" w:rsidRDefault="00DE6D79" w:rsidP="00DE6D79">
      <w:pPr>
        <w:keepNext/>
        <w:keepLines/>
        <w:spacing w:after="120" w:line="240" w:lineRule="auto"/>
        <w:ind w:left="2835" w:right="1134" w:hanging="567"/>
        <w:jc w:val="both"/>
      </w:pPr>
      <w:r w:rsidRPr="00DE6D79">
        <w:t>(a)</w:t>
      </w:r>
      <w:r w:rsidRPr="00DE6D79">
        <w:tab/>
        <w:t>Temperature: 115 °C (test temperature = maximum operating temperature minus 10 °C);</w:t>
      </w:r>
    </w:p>
    <w:p w14:paraId="20775B30"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1DF20227" w14:textId="77777777" w:rsidR="00DE6D79" w:rsidRPr="00DE6D79" w:rsidRDefault="00DE6D79" w:rsidP="00DE6D79">
      <w:pPr>
        <w:spacing w:after="120" w:line="240" w:lineRule="auto"/>
        <w:ind w:left="2268" w:right="1134"/>
        <w:jc w:val="both"/>
      </w:pPr>
      <w:r w:rsidRPr="00DE6D79">
        <w:t xml:space="preserve">After ageing the specimens have to be conditioned at 23 °C and 50 per cent relative humidity for at least 21 days prior to carrying out the tensile test according to paragraph </w:t>
      </w:r>
      <w:r w:rsidR="00C27E22">
        <w:t>4</w:t>
      </w:r>
      <w:r w:rsidRPr="00DE6D79">
        <w:t>.3.2.1.</w:t>
      </w:r>
      <w:r w:rsidR="00AF4F6F">
        <w:t xml:space="preserve"> of this annex.</w:t>
      </w:r>
    </w:p>
    <w:p w14:paraId="6849511B" w14:textId="77777777" w:rsidR="00DE6D79" w:rsidRPr="00DE6D79" w:rsidRDefault="00DE6D79" w:rsidP="00DE6D79">
      <w:pPr>
        <w:spacing w:after="120" w:line="240" w:lineRule="auto"/>
        <w:ind w:left="2268" w:right="1134"/>
        <w:jc w:val="both"/>
      </w:pPr>
      <w:r w:rsidRPr="00DE6D79">
        <w:t>Requirements:</w:t>
      </w:r>
    </w:p>
    <w:p w14:paraId="5FB968D3"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66F755B2"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399F6ED9" w14:textId="77777777" w:rsidR="00DE6D79" w:rsidRPr="00DE6D79" w:rsidRDefault="00DE6D79" w:rsidP="00DE6D79">
      <w:pPr>
        <w:spacing w:after="120" w:line="240" w:lineRule="auto"/>
        <w:ind w:left="2268" w:right="1134" w:hanging="1134"/>
        <w:jc w:val="both"/>
      </w:pPr>
      <w:r w:rsidRPr="00DE6D79">
        <w:t>4.4.</w:t>
      </w:r>
      <w:r w:rsidRPr="00DE6D79">
        <w:tab/>
        <w:t>Specifications and test-method for the cover</w:t>
      </w:r>
    </w:p>
    <w:p w14:paraId="346C44DD" w14:textId="77777777" w:rsidR="00DE6D79" w:rsidRPr="00DE6D79" w:rsidRDefault="00DE6D79" w:rsidP="00DE6D79">
      <w:pPr>
        <w:spacing w:after="120" w:line="240" w:lineRule="auto"/>
        <w:ind w:left="2268" w:right="1134" w:hanging="1134"/>
        <w:jc w:val="both"/>
      </w:pPr>
      <w:r w:rsidRPr="00DE6D79">
        <w:t>4.4.1.</w:t>
      </w:r>
      <w:r w:rsidRPr="00DE6D79">
        <w:tab/>
        <w:t>Tensile strength and elongation for thermoplastic elastomers (TPE)</w:t>
      </w:r>
    </w:p>
    <w:p w14:paraId="389A9772" w14:textId="77777777" w:rsidR="00DE6D79" w:rsidRPr="00DE6D79" w:rsidRDefault="00DE6D79" w:rsidP="00DE6D79">
      <w:pPr>
        <w:spacing w:after="120" w:line="240" w:lineRule="auto"/>
        <w:ind w:left="2268" w:right="1134" w:hanging="1134"/>
        <w:jc w:val="both"/>
      </w:pPr>
      <w:r w:rsidRPr="00DE6D79">
        <w:t>4.4.1.1.</w:t>
      </w:r>
      <w:r w:rsidRPr="00DE6D79">
        <w:tab/>
        <w:t>Tensile strength and elongation at break according to ISO 37. Tensile strength not less than 10 MPa and elongation at break not less than 250 per cent.</w:t>
      </w:r>
    </w:p>
    <w:p w14:paraId="1DB0BCFE" w14:textId="77777777" w:rsidR="00DE6D79" w:rsidRPr="00DE6D79" w:rsidRDefault="00DE6D79" w:rsidP="00DE6D79">
      <w:pPr>
        <w:spacing w:after="120" w:line="240" w:lineRule="auto"/>
        <w:ind w:left="2268" w:right="1134" w:hanging="1134"/>
        <w:jc w:val="both"/>
      </w:pPr>
      <w:r w:rsidRPr="00DE6D79">
        <w:lastRenderedPageBreak/>
        <w:t>4.4.1.2.</w:t>
      </w:r>
      <w:r w:rsidRPr="00DE6D79">
        <w:tab/>
        <w:t>Resistance to n-hexane according to ISO 1817 with the following conditions:</w:t>
      </w:r>
    </w:p>
    <w:p w14:paraId="204F282E" w14:textId="77777777" w:rsidR="00DE6D79" w:rsidRPr="00DE6D79" w:rsidRDefault="00DE6D79" w:rsidP="00DE6D79">
      <w:pPr>
        <w:spacing w:after="120" w:line="240" w:lineRule="auto"/>
        <w:ind w:left="2835" w:right="1134" w:hanging="567"/>
        <w:jc w:val="both"/>
      </w:pPr>
      <w:r w:rsidRPr="00DE6D79">
        <w:t>(a)</w:t>
      </w:r>
      <w:r w:rsidRPr="00DE6D79">
        <w:tab/>
        <w:t>Medium: n-hexane;</w:t>
      </w:r>
    </w:p>
    <w:p w14:paraId="17C52044" w14:textId="77777777" w:rsidR="00DE6D79" w:rsidRPr="00DE6D79" w:rsidRDefault="00DE6D79" w:rsidP="00DE6D79">
      <w:pPr>
        <w:spacing w:after="120" w:line="240" w:lineRule="auto"/>
        <w:ind w:left="2835" w:right="1134" w:hanging="567"/>
        <w:jc w:val="both"/>
      </w:pPr>
      <w:r w:rsidRPr="00DE6D79">
        <w:t>(b)</w:t>
      </w:r>
      <w:r w:rsidRPr="00DE6D79">
        <w:tab/>
        <w:t>Temperature: 23 °C (tolerance acc.to ISO 1817);</w:t>
      </w:r>
    </w:p>
    <w:p w14:paraId="007382FC"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6A74AC73" w14:textId="77777777" w:rsidR="00DE6D79" w:rsidRPr="00DE6D79" w:rsidRDefault="00DE6D79" w:rsidP="00DE6D79">
      <w:pPr>
        <w:spacing w:after="120" w:line="240" w:lineRule="auto"/>
        <w:ind w:left="2268" w:right="1134" w:hanging="1134"/>
        <w:jc w:val="both"/>
      </w:pPr>
      <w:r w:rsidRPr="00DE6D79">
        <w:tab/>
        <w:t>Requirements:</w:t>
      </w:r>
    </w:p>
    <w:p w14:paraId="1908ACBF" w14:textId="77777777" w:rsidR="00DE6D79" w:rsidRPr="00DE6D79" w:rsidRDefault="00DE6D79" w:rsidP="00DE6D79">
      <w:pPr>
        <w:spacing w:after="120" w:line="240" w:lineRule="auto"/>
        <w:ind w:left="2835" w:right="1134" w:hanging="567"/>
        <w:jc w:val="both"/>
      </w:pPr>
      <w:r w:rsidRPr="00DE6D79">
        <w:t>(a)</w:t>
      </w:r>
      <w:r w:rsidRPr="00DE6D79">
        <w:tab/>
        <w:t>Maximum change in volume 30 per cent;</w:t>
      </w:r>
    </w:p>
    <w:p w14:paraId="7CD7C8B7"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35 per cent;</w:t>
      </w:r>
    </w:p>
    <w:p w14:paraId="7D3C108F"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35 per cent.</w:t>
      </w:r>
    </w:p>
    <w:p w14:paraId="0454365D" w14:textId="77777777" w:rsidR="00DE6D79" w:rsidRPr="00DE6D79" w:rsidRDefault="00DE6D79" w:rsidP="00DE6D79">
      <w:pPr>
        <w:spacing w:after="120" w:line="240" w:lineRule="auto"/>
        <w:ind w:left="2268" w:right="1134" w:hanging="1134"/>
        <w:jc w:val="both"/>
      </w:pPr>
      <w:r w:rsidRPr="00DE6D79">
        <w:t>4.4.1.3.</w:t>
      </w:r>
      <w:r w:rsidRPr="00DE6D79">
        <w:tab/>
        <w:t>Resistance to ageing according to ISO 188 with the following conditions:</w:t>
      </w:r>
    </w:p>
    <w:p w14:paraId="2DB63D5E"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435CFFBD"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61CBBF2A" w14:textId="77777777" w:rsidR="00DE6D79" w:rsidRPr="00DE6D79" w:rsidRDefault="00DE6D79" w:rsidP="00DE6D79">
      <w:pPr>
        <w:spacing w:after="120" w:line="240" w:lineRule="auto"/>
        <w:ind w:left="2268" w:right="1134"/>
        <w:jc w:val="both"/>
      </w:pPr>
      <w:r w:rsidRPr="00DE6D79">
        <w:t xml:space="preserve">After ageing the specimens have to be conditioned at 23 °C and 50 per cent relative humidity for at least 21 days prior to carrying out the tensile test according to paragraph </w:t>
      </w:r>
      <w:r w:rsidR="00C27E22">
        <w:t>4</w:t>
      </w:r>
      <w:r w:rsidRPr="00DE6D79">
        <w:t>.4.1.1.</w:t>
      </w:r>
      <w:r w:rsidR="00AF4F6F">
        <w:t xml:space="preserve"> of this annex.</w:t>
      </w:r>
    </w:p>
    <w:p w14:paraId="60718F5D" w14:textId="77777777" w:rsidR="00DE6D79" w:rsidRPr="00DE6D79" w:rsidRDefault="00DE6D79" w:rsidP="00DE6D79">
      <w:pPr>
        <w:spacing w:after="120" w:line="240" w:lineRule="auto"/>
        <w:ind w:left="2268" w:right="1134"/>
        <w:jc w:val="both"/>
      </w:pPr>
      <w:r w:rsidRPr="00DE6D79">
        <w:t>Requirements:</w:t>
      </w:r>
    </w:p>
    <w:p w14:paraId="7F95CC35"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30C7FCE6"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033DCFE9" w14:textId="77777777" w:rsidR="00DE6D79" w:rsidRPr="00DE6D79" w:rsidRDefault="00DE6D79" w:rsidP="00DE6D79">
      <w:pPr>
        <w:keepNext/>
        <w:keepLines/>
        <w:spacing w:after="120" w:line="240" w:lineRule="auto"/>
        <w:ind w:left="2268" w:right="1134" w:hanging="1134"/>
        <w:jc w:val="both"/>
      </w:pPr>
      <w:r w:rsidRPr="00DE6D79">
        <w:t>4.4.2.</w:t>
      </w:r>
      <w:r w:rsidRPr="00DE6D79">
        <w:tab/>
        <w:t>Tensile strength and elongation specific for thermoplastic material.</w:t>
      </w:r>
    </w:p>
    <w:p w14:paraId="755DD4A4" w14:textId="77777777" w:rsidR="00DE6D79" w:rsidRPr="00DE6D79" w:rsidRDefault="00DE6D79" w:rsidP="00DE6D79">
      <w:pPr>
        <w:keepNext/>
        <w:keepLines/>
        <w:spacing w:after="120" w:line="240" w:lineRule="auto"/>
        <w:ind w:left="2268" w:right="1134" w:hanging="1134"/>
        <w:jc w:val="both"/>
      </w:pPr>
      <w:r w:rsidRPr="00DE6D79">
        <w:t>4.4.2.1.</w:t>
      </w:r>
      <w:r w:rsidRPr="00DE6D79">
        <w:tab/>
        <w:t>Tensile strength and elongation at break according to ISO 527-2 with the following conditions:</w:t>
      </w:r>
    </w:p>
    <w:p w14:paraId="2BB37DDC" w14:textId="77777777" w:rsidR="00DE6D79" w:rsidRPr="00DE6D79" w:rsidRDefault="00DE6D79" w:rsidP="00DE6D79">
      <w:pPr>
        <w:keepNext/>
        <w:keepLines/>
        <w:spacing w:after="120" w:line="240" w:lineRule="auto"/>
        <w:ind w:left="2835" w:right="1134" w:hanging="567"/>
        <w:jc w:val="both"/>
      </w:pPr>
      <w:r w:rsidRPr="00DE6D79">
        <w:t>(a)</w:t>
      </w:r>
      <w:r w:rsidRPr="00DE6D79">
        <w:tab/>
        <w:t>Specimen type: type 1 BA;</w:t>
      </w:r>
    </w:p>
    <w:p w14:paraId="1FF02915" w14:textId="77777777" w:rsidR="00DE6D79" w:rsidRPr="00DE6D79" w:rsidRDefault="00DE6D79" w:rsidP="00DE6D79">
      <w:pPr>
        <w:spacing w:after="120" w:line="240" w:lineRule="auto"/>
        <w:ind w:left="2835" w:right="1134" w:hanging="567"/>
        <w:jc w:val="both"/>
      </w:pPr>
      <w:r w:rsidRPr="00DE6D79">
        <w:t>(b)</w:t>
      </w:r>
      <w:r w:rsidRPr="00DE6D79">
        <w:tab/>
        <w:t>Tensile speed: 20 mm/minute.</w:t>
      </w:r>
    </w:p>
    <w:p w14:paraId="5B64BB08"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426808C8" w14:textId="77777777" w:rsidR="00DE6D79" w:rsidRPr="00DE6D79" w:rsidRDefault="00DE6D79" w:rsidP="00DE6D79">
      <w:pPr>
        <w:spacing w:after="120" w:line="240" w:lineRule="auto"/>
        <w:ind w:left="2268" w:right="1134"/>
        <w:jc w:val="both"/>
      </w:pPr>
      <w:r w:rsidRPr="00DE6D79">
        <w:t>Requirements:</w:t>
      </w:r>
    </w:p>
    <w:p w14:paraId="2C25C98F" w14:textId="77777777" w:rsidR="00DE6D79" w:rsidRPr="00DE6D79" w:rsidRDefault="00DE6D79" w:rsidP="00DE6D79">
      <w:pPr>
        <w:spacing w:after="120" w:line="240" w:lineRule="auto"/>
        <w:ind w:left="2835" w:right="1134" w:hanging="567"/>
        <w:jc w:val="both"/>
      </w:pPr>
      <w:r w:rsidRPr="00DE6D79">
        <w:t>(a)</w:t>
      </w:r>
      <w:r w:rsidRPr="00DE6D79">
        <w:tab/>
        <w:t>Tensile strength not less than 20 MPa;</w:t>
      </w:r>
    </w:p>
    <w:p w14:paraId="40B231D0" w14:textId="77777777" w:rsidR="00DE6D79" w:rsidRPr="00DE6D79" w:rsidRDefault="00DE6D79" w:rsidP="00DE6D79">
      <w:pPr>
        <w:spacing w:after="120" w:line="240" w:lineRule="auto"/>
        <w:ind w:left="2835" w:right="1134" w:hanging="567"/>
        <w:jc w:val="both"/>
      </w:pPr>
      <w:r w:rsidRPr="00DE6D79">
        <w:t>(b)</w:t>
      </w:r>
      <w:r w:rsidRPr="00DE6D79">
        <w:tab/>
        <w:t>Elongation at break not less than 100 per cent.</w:t>
      </w:r>
    </w:p>
    <w:p w14:paraId="0F2DE19E" w14:textId="77777777" w:rsidR="00DE6D79" w:rsidRPr="00DE6D79" w:rsidRDefault="00DE6D79" w:rsidP="001E61FA">
      <w:pPr>
        <w:keepNext/>
        <w:keepLines/>
        <w:spacing w:after="120" w:line="240" w:lineRule="auto"/>
        <w:ind w:left="2268" w:right="1134" w:hanging="1134"/>
        <w:jc w:val="both"/>
      </w:pPr>
      <w:r w:rsidRPr="00DE6D79">
        <w:t>4.4.2.2.</w:t>
      </w:r>
      <w:r w:rsidRPr="00DE6D79">
        <w:tab/>
        <w:t>Resistance to n-hexane according to ISO 1817 with the following conditions:</w:t>
      </w:r>
    </w:p>
    <w:p w14:paraId="6E3510D6" w14:textId="77777777" w:rsidR="00DE6D79" w:rsidRPr="00DE6D79" w:rsidRDefault="00DE6D79" w:rsidP="00DE6D79">
      <w:pPr>
        <w:spacing w:after="120" w:line="240" w:lineRule="auto"/>
        <w:ind w:left="2835" w:right="1134" w:hanging="567"/>
        <w:jc w:val="both"/>
      </w:pPr>
      <w:r w:rsidRPr="00DE6D79">
        <w:t>(a)</w:t>
      </w:r>
      <w:r w:rsidRPr="00DE6D79">
        <w:tab/>
        <w:t>Medium: n-hexane;</w:t>
      </w:r>
    </w:p>
    <w:p w14:paraId="04D3C28E"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4ADB68C6"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5E4F4DB1" w14:textId="77777777" w:rsidR="00DE6D79" w:rsidRPr="00DE6D79" w:rsidRDefault="00DE6D79" w:rsidP="00DE6D79">
      <w:pPr>
        <w:spacing w:after="120" w:line="240" w:lineRule="auto"/>
        <w:ind w:left="2268" w:right="1134"/>
        <w:jc w:val="both"/>
      </w:pPr>
      <w:r w:rsidRPr="00DE6D79">
        <w:t>Requirements:</w:t>
      </w:r>
    </w:p>
    <w:p w14:paraId="2364705F" w14:textId="77777777" w:rsidR="00DE6D79" w:rsidRPr="00DE6D79" w:rsidRDefault="00DE6D79" w:rsidP="00DE6D79">
      <w:pPr>
        <w:spacing w:after="120" w:line="240" w:lineRule="auto"/>
        <w:ind w:left="2835" w:right="1134" w:hanging="567"/>
        <w:jc w:val="both"/>
      </w:pPr>
      <w:r w:rsidRPr="00DE6D79">
        <w:t>(a)</w:t>
      </w:r>
      <w:r w:rsidRPr="00DE6D79">
        <w:tab/>
        <w:t>Maximum change in volume 2 per cent;</w:t>
      </w:r>
    </w:p>
    <w:p w14:paraId="5F37A3A8"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10 per cent;</w:t>
      </w:r>
    </w:p>
    <w:p w14:paraId="748E583E" w14:textId="77777777" w:rsidR="00DE6D79" w:rsidRPr="00DE6D79" w:rsidRDefault="00DE6D79" w:rsidP="00DE6D79">
      <w:pPr>
        <w:spacing w:after="120" w:line="240" w:lineRule="auto"/>
        <w:ind w:left="2835" w:right="1134" w:hanging="567"/>
        <w:jc w:val="both"/>
      </w:pPr>
      <w:r w:rsidRPr="00DE6D79">
        <w:lastRenderedPageBreak/>
        <w:t>(c)</w:t>
      </w:r>
      <w:r w:rsidRPr="00DE6D79">
        <w:tab/>
        <w:t>Maximum change in elongation at break 10 per cent.</w:t>
      </w:r>
    </w:p>
    <w:p w14:paraId="13DC382A"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02635DA2" w14:textId="77777777" w:rsidR="00DE6D79" w:rsidRPr="00DE6D79" w:rsidRDefault="00DE6D79" w:rsidP="00DE6D79">
      <w:pPr>
        <w:spacing w:after="120" w:line="240" w:lineRule="auto"/>
        <w:ind w:left="2268" w:right="1134" w:hanging="1134"/>
        <w:jc w:val="both"/>
      </w:pPr>
      <w:r w:rsidRPr="00DE6D79">
        <w:t>4.4.2.3.</w:t>
      </w:r>
      <w:r w:rsidRPr="00DE6D79">
        <w:tab/>
        <w:t>Resistance to ageing according to ISO 188 with the following conditions:</w:t>
      </w:r>
    </w:p>
    <w:p w14:paraId="390BB012"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106E806E"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7A41B6ED" w14:textId="77777777" w:rsidR="00DE6D79" w:rsidRPr="00DE6D79" w:rsidRDefault="00DE6D79" w:rsidP="00DE6D79">
      <w:pPr>
        <w:spacing w:after="120" w:line="240" w:lineRule="auto"/>
        <w:ind w:left="2268" w:right="1134"/>
        <w:jc w:val="both"/>
      </w:pPr>
      <w:r w:rsidRPr="00DE6D79">
        <w:t xml:space="preserve">After ageing the specimens have to be conditioned at 23 °C and 50 per cent relative humidity for at least 21 days prior to carrying out the tensile test according to paragraph </w:t>
      </w:r>
      <w:r w:rsidR="006B15F9">
        <w:t>4</w:t>
      </w:r>
      <w:r w:rsidRPr="00DE6D79">
        <w:t>.4.2.1.</w:t>
      </w:r>
      <w:r w:rsidR="00AF4F6F">
        <w:t xml:space="preserve"> of this annex.</w:t>
      </w:r>
    </w:p>
    <w:p w14:paraId="4613A06D" w14:textId="77777777" w:rsidR="00DE6D79" w:rsidRPr="00DE6D79" w:rsidRDefault="00DE6D79" w:rsidP="00DE6D79">
      <w:pPr>
        <w:spacing w:after="120" w:line="240" w:lineRule="auto"/>
        <w:ind w:left="2268" w:right="1134"/>
        <w:jc w:val="both"/>
      </w:pPr>
      <w:r w:rsidRPr="00DE6D79">
        <w:t>Requirements:</w:t>
      </w:r>
    </w:p>
    <w:p w14:paraId="79FE5906"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20 per cent after 336 hours ageing compared to the tensile strength of the 24 hours aged material;</w:t>
      </w:r>
    </w:p>
    <w:p w14:paraId="2DAA3CCF"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50 per cent after 336 hours ageing compared to the elongation at break of the 24 hours aged material.</w:t>
      </w:r>
    </w:p>
    <w:p w14:paraId="76EB8DF7" w14:textId="77777777" w:rsidR="00DE6D79" w:rsidRPr="00DE6D79" w:rsidRDefault="00DE6D79" w:rsidP="00DE6D79">
      <w:pPr>
        <w:spacing w:after="120" w:line="240" w:lineRule="auto"/>
        <w:ind w:left="2268" w:right="1134" w:hanging="1134"/>
        <w:jc w:val="both"/>
      </w:pPr>
      <w:r w:rsidRPr="00DE6D79">
        <w:t>4.4.3.</w:t>
      </w:r>
      <w:r w:rsidRPr="00DE6D79">
        <w:tab/>
        <w:t>Resistance to ozone</w:t>
      </w:r>
    </w:p>
    <w:p w14:paraId="45B2227C" w14:textId="77777777" w:rsidR="00DE6D79" w:rsidRPr="00DE6D79" w:rsidRDefault="00DE6D79" w:rsidP="00DE6D79">
      <w:pPr>
        <w:spacing w:after="120" w:line="240" w:lineRule="auto"/>
        <w:ind w:left="2268" w:right="1134" w:hanging="1134"/>
        <w:jc w:val="both"/>
      </w:pPr>
      <w:r w:rsidRPr="00DE6D79">
        <w:t>4.4.3.1.</w:t>
      </w:r>
      <w:r w:rsidRPr="00DE6D79">
        <w:tab/>
        <w:t>The test has to be performed in compliance with standard ISO 1431/1.</w:t>
      </w:r>
    </w:p>
    <w:p w14:paraId="5DE1BC4C" w14:textId="77777777" w:rsidR="00DE6D79" w:rsidRPr="00DE6D79" w:rsidRDefault="00DE6D79" w:rsidP="00DE6D79">
      <w:pPr>
        <w:spacing w:after="120" w:line="240" w:lineRule="auto"/>
        <w:ind w:left="2268" w:right="1134" w:hanging="1134"/>
        <w:jc w:val="both"/>
      </w:pPr>
      <w:r w:rsidRPr="00DE6D79">
        <w:t>4.4.3.2.</w:t>
      </w:r>
      <w:r w:rsidRPr="00DE6D79">
        <w:tab/>
        <w:t>The test-pieces, which have to be stretched to an elongation of 20 per cent shall have to be exposed to air of 40 °C with an ozone concentration of 50 parts per hundred million during 120 hours.</w:t>
      </w:r>
    </w:p>
    <w:p w14:paraId="380193DD" w14:textId="77777777" w:rsidR="00DE6D79" w:rsidRPr="00DE6D79" w:rsidRDefault="00DE6D79" w:rsidP="00DE6D79">
      <w:pPr>
        <w:spacing w:after="120" w:line="240" w:lineRule="auto"/>
        <w:ind w:left="2268" w:right="1134" w:hanging="1134"/>
        <w:jc w:val="both"/>
      </w:pPr>
      <w:r w:rsidRPr="00DE6D79">
        <w:t>4.4.3.3.</w:t>
      </w:r>
      <w:r w:rsidRPr="00DE6D79">
        <w:tab/>
        <w:t>No cracking of the test pieces is allowed.</w:t>
      </w:r>
    </w:p>
    <w:p w14:paraId="2F926079" w14:textId="77777777" w:rsidR="00DE6D79" w:rsidRPr="00DE6D79" w:rsidRDefault="00DE6D79" w:rsidP="00DE6D79">
      <w:pPr>
        <w:spacing w:after="120" w:line="240" w:lineRule="auto"/>
        <w:ind w:left="2268" w:right="1134" w:hanging="1134"/>
        <w:jc w:val="both"/>
      </w:pPr>
      <w:r w:rsidRPr="00DE6D79">
        <w:t>4.5.</w:t>
      </w:r>
      <w:r w:rsidRPr="00DE6D79">
        <w:tab/>
        <w:t>Specifications for uncoupled hose</w:t>
      </w:r>
    </w:p>
    <w:p w14:paraId="1D8BDDF9" w14:textId="77777777" w:rsidR="00DE6D79" w:rsidRPr="00DE6D79" w:rsidRDefault="00DE6D79" w:rsidP="00DE6D79">
      <w:pPr>
        <w:spacing w:after="120" w:line="240" w:lineRule="auto"/>
        <w:ind w:left="2268" w:right="1134" w:hanging="1134"/>
        <w:jc w:val="both"/>
      </w:pPr>
      <w:r w:rsidRPr="00DE6D79">
        <w:t>4.5.1.</w:t>
      </w:r>
      <w:r w:rsidRPr="00DE6D79">
        <w:tab/>
        <w:t>Gas-tightness (permeability)</w:t>
      </w:r>
    </w:p>
    <w:p w14:paraId="19CF4F09" w14:textId="77777777" w:rsidR="00DE6D79" w:rsidRPr="00DE6D79" w:rsidRDefault="00DE6D79" w:rsidP="00DE6D79">
      <w:pPr>
        <w:spacing w:after="120" w:line="240" w:lineRule="auto"/>
        <w:ind w:left="2268" w:right="1134" w:hanging="1134"/>
        <w:jc w:val="both"/>
      </w:pPr>
      <w:r w:rsidRPr="00DE6D79">
        <w:t>4.5.1.1.</w:t>
      </w:r>
      <w:r w:rsidRPr="00DE6D79">
        <w:tab/>
        <w:t>A hose at a free length of 1 m has to be connected to a container filled with liquid propane, having a temperature of 23 °C ± 2 °C.</w:t>
      </w:r>
    </w:p>
    <w:p w14:paraId="4117BAE0" w14:textId="77777777" w:rsidR="00DE6D79" w:rsidRPr="00DE6D79" w:rsidRDefault="00DE6D79" w:rsidP="00DE6D79">
      <w:pPr>
        <w:spacing w:after="120" w:line="240" w:lineRule="auto"/>
        <w:ind w:left="2268" w:right="1134" w:hanging="1134"/>
        <w:jc w:val="both"/>
      </w:pPr>
      <w:r w:rsidRPr="00DE6D79">
        <w:t>4.5.1.2.</w:t>
      </w:r>
      <w:r w:rsidRPr="00DE6D79">
        <w:tab/>
        <w:t>The test has to be carried out in compliance with the method described in standard ISO 4080.</w:t>
      </w:r>
    </w:p>
    <w:p w14:paraId="4668FC77" w14:textId="77777777" w:rsidR="00DE6D79" w:rsidRPr="00DE6D79" w:rsidRDefault="00DE6D79" w:rsidP="00DE6D79">
      <w:pPr>
        <w:spacing w:after="120" w:line="240" w:lineRule="auto"/>
        <w:ind w:left="2268" w:right="1134" w:hanging="1134"/>
        <w:jc w:val="both"/>
      </w:pPr>
      <w:r w:rsidRPr="00DE6D79">
        <w:t>4.5.1.3.</w:t>
      </w:r>
      <w:r w:rsidRPr="00DE6D79">
        <w:tab/>
        <w:t>The leakage through the wall of the hose shall not exceed 95 cm</w:t>
      </w:r>
      <w:r w:rsidRPr="00DE6D79">
        <w:rPr>
          <w:vertAlign w:val="superscript"/>
        </w:rPr>
        <w:t>3</w:t>
      </w:r>
      <w:r w:rsidRPr="00DE6D79">
        <w:t xml:space="preserve"> per metre of hose per 24 hours.</w:t>
      </w:r>
    </w:p>
    <w:p w14:paraId="44AA39F2" w14:textId="77777777" w:rsidR="00DE6D79" w:rsidRPr="00DE6D79" w:rsidRDefault="00DE6D79" w:rsidP="00DE6D79">
      <w:pPr>
        <w:spacing w:after="120" w:line="240" w:lineRule="auto"/>
        <w:ind w:left="2268" w:right="1134" w:hanging="1134"/>
        <w:jc w:val="both"/>
      </w:pPr>
      <w:r w:rsidRPr="00DE6D79">
        <w:t>4.5.2.</w:t>
      </w:r>
      <w:r w:rsidRPr="00DE6D79">
        <w:tab/>
        <w:t>Resistance at low temperature</w:t>
      </w:r>
    </w:p>
    <w:p w14:paraId="517DD526" w14:textId="77777777" w:rsidR="00DE6D79" w:rsidRPr="00DE6D79" w:rsidRDefault="00DE6D79" w:rsidP="00DE6D79">
      <w:pPr>
        <w:spacing w:after="120" w:line="240" w:lineRule="auto"/>
        <w:ind w:left="2268" w:right="1134" w:hanging="1134"/>
        <w:jc w:val="both"/>
      </w:pPr>
      <w:r w:rsidRPr="00DE6D79">
        <w:t>4.5.2.1.</w:t>
      </w:r>
      <w:r w:rsidRPr="00DE6D79">
        <w:tab/>
        <w:t>The test has to be carried out in compliance with the method described in standard ISO 4672-1978, method B.</w:t>
      </w:r>
    </w:p>
    <w:p w14:paraId="636703A5" w14:textId="77777777" w:rsidR="00DE6D79" w:rsidRPr="00DE6D79" w:rsidRDefault="00DE6D79" w:rsidP="00DE6D79">
      <w:pPr>
        <w:spacing w:after="120" w:line="240" w:lineRule="auto"/>
        <w:ind w:left="2268" w:right="1134" w:hanging="1134"/>
        <w:jc w:val="both"/>
      </w:pPr>
      <w:r w:rsidRPr="00DE6D79">
        <w:t>4.5.2.2.</w:t>
      </w:r>
      <w:r w:rsidRPr="00DE6D79">
        <w:tab/>
        <w:t>Test temperature: -163 °C (equivalent can be found in the table of Annex 5O)</w:t>
      </w:r>
    </w:p>
    <w:p w14:paraId="0203BFEA" w14:textId="77777777" w:rsidR="00DE6D79" w:rsidRPr="00DE6D79" w:rsidRDefault="00DE6D79" w:rsidP="00DE6D79">
      <w:pPr>
        <w:spacing w:after="120" w:line="240" w:lineRule="auto"/>
        <w:ind w:left="2268" w:right="1134" w:hanging="1134"/>
        <w:jc w:val="both"/>
      </w:pPr>
      <w:r w:rsidRPr="00DE6D79">
        <w:t>4.5.2.3.</w:t>
      </w:r>
      <w:r w:rsidRPr="00DE6D79">
        <w:tab/>
        <w:t>No cracking or rupture is allowed.</w:t>
      </w:r>
    </w:p>
    <w:p w14:paraId="64E627DB" w14:textId="77777777" w:rsidR="00DE6D79" w:rsidRPr="00DE6D79" w:rsidRDefault="00DE6D79" w:rsidP="00DE6D79">
      <w:pPr>
        <w:spacing w:after="120" w:line="240" w:lineRule="auto"/>
        <w:ind w:left="2268" w:right="1134" w:hanging="1134"/>
        <w:jc w:val="both"/>
      </w:pPr>
      <w:r w:rsidRPr="00DE6D79">
        <w:t>4.5.3.</w:t>
      </w:r>
      <w:r w:rsidRPr="00DE6D79">
        <w:tab/>
        <w:t>Bending test</w:t>
      </w:r>
    </w:p>
    <w:p w14:paraId="6C93F112" w14:textId="77777777" w:rsidR="00DE6D79" w:rsidRPr="00DE6D79" w:rsidRDefault="00DE6D79" w:rsidP="00DE6D79">
      <w:pPr>
        <w:spacing w:after="120" w:line="240" w:lineRule="auto"/>
        <w:ind w:left="2268" w:right="1134" w:hanging="1134"/>
        <w:jc w:val="both"/>
      </w:pPr>
      <w:r w:rsidRPr="00DE6D79">
        <w:t>4.5.3.1.</w:t>
      </w:r>
      <w:r w:rsidRPr="00DE6D79">
        <w:tab/>
        <w:t>The test has to be carried out in compliance with the method described in standard ISO15500-17:2012</w:t>
      </w:r>
    </w:p>
    <w:p w14:paraId="029441B2" w14:textId="77777777" w:rsidR="00DE6D79" w:rsidRPr="00DE6D79" w:rsidRDefault="00DE6D79" w:rsidP="00DE6D79">
      <w:pPr>
        <w:spacing w:after="120" w:line="240" w:lineRule="auto"/>
        <w:ind w:left="2268" w:right="1134" w:hanging="1134"/>
        <w:jc w:val="both"/>
      </w:pPr>
      <w:r w:rsidRPr="00DE6D79">
        <w:t>4.5.4.</w:t>
      </w:r>
      <w:r w:rsidRPr="00DE6D79">
        <w:tab/>
        <w:t>Hydraulic test pressure and appointment of the minimum burst-pressure</w:t>
      </w:r>
    </w:p>
    <w:p w14:paraId="0CA8EA69" w14:textId="77777777" w:rsidR="00DE6D79" w:rsidRPr="00DE6D79" w:rsidRDefault="00DE6D79" w:rsidP="00DE6D79">
      <w:pPr>
        <w:spacing w:after="120" w:line="240" w:lineRule="auto"/>
        <w:ind w:left="2268" w:right="1134" w:hanging="1134"/>
        <w:jc w:val="both"/>
      </w:pPr>
      <w:r w:rsidRPr="00DE6D79">
        <w:t>4.5.4.1.</w:t>
      </w:r>
      <w:r w:rsidRPr="00DE6D79">
        <w:tab/>
        <w:t>The test has to be carried out in compliance with the method described in standard ISO 1402.</w:t>
      </w:r>
    </w:p>
    <w:p w14:paraId="47358015" w14:textId="77777777" w:rsidR="00DE6D79" w:rsidRPr="00DE6D79" w:rsidRDefault="00DE6D79" w:rsidP="00DE6D79">
      <w:pPr>
        <w:spacing w:after="120" w:line="240" w:lineRule="auto"/>
        <w:ind w:left="2268" w:right="1134"/>
        <w:jc w:val="both"/>
      </w:pPr>
      <w:r w:rsidRPr="00DE6D79">
        <w:lastRenderedPageBreak/>
        <w:t>Test temperature: -163 °C (equivalent can be found in the table of Annex 5O)</w:t>
      </w:r>
    </w:p>
    <w:p w14:paraId="6A7F9077" w14:textId="77777777" w:rsidR="00DE6D79" w:rsidRPr="00DE6D79" w:rsidRDefault="00DE6D79" w:rsidP="00DE6D79">
      <w:pPr>
        <w:spacing w:after="120" w:line="240" w:lineRule="auto"/>
        <w:ind w:left="2268" w:right="1134" w:hanging="1134"/>
        <w:jc w:val="both"/>
      </w:pPr>
      <w:r w:rsidRPr="00DE6D79">
        <w:t>4.5.4.2.</w:t>
      </w:r>
      <w:r w:rsidRPr="00DE6D79">
        <w:tab/>
        <w:t>The test pressure of 1.5 times the manufacture declared working pressure (MPa) shall be applied during 10 minutes, without any leakage.</w:t>
      </w:r>
    </w:p>
    <w:p w14:paraId="3AD616E6" w14:textId="77777777" w:rsidR="00DE6D79" w:rsidRPr="00DE6D79" w:rsidRDefault="00DE6D79" w:rsidP="00DE6D79">
      <w:pPr>
        <w:spacing w:after="120" w:line="240" w:lineRule="auto"/>
        <w:ind w:left="2268" w:right="1134" w:hanging="1134"/>
        <w:jc w:val="both"/>
      </w:pPr>
      <w:r w:rsidRPr="00DE6D79">
        <w:t>4.5.4.3.</w:t>
      </w:r>
      <w:r w:rsidRPr="00DE6D79">
        <w:tab/>
        <w:t>The burst pressure shall not be less than 2.25 times the manufacture declared working pressure (MPa).</w:t>
      </w:r>
    </w:p>
    <w:p w14:paraId="42393E16" w14:textId="77777777" w:rsidR="00DE6D79" w:rsidRPr="00DE6D79" w:rsidRDefault="00DE6D79" w:rsidP="00DE6D79">
      <w:pPr>
        <w:spacing w:after="120" w:line="240" w:lineRule="auto"/>
        <w:ind w:left="2268" w:right="1134" w:hanging="1134"/>
        <w:jc w:val="both"/>
      </w:pPr>
      <w:r w:rsidRPr="00DE6D79">
        <w:t>4.5.5</w:t>
      </w:r>
      <w:r w:rsidRPr="00DE6D79">
        <w:tab/>
        <w:t>Pull off</w:t>
      </w:r>
    </w:p>
    <w:p w14:paraId="290FA53D" w14:textId="77777777" w:rsidR="00DE6D79" w:rsidRPr="00DE6D79" w:rsidRDefault="00DE6D79" w:rsidP="00DE6D79">
      <w:pPr>
        <w:spacing w:after="120" w:line="240" w:lineRule="auto"/>
        <w:ind w:left="2268" w:right="1134" w:hanging="1134"/>
        <w:jc w:val="both"/>
      </w:pPr>
      <w:r w:rsidRPr="00DE6D79">
        <w:t>4.5.5.1</w:t>
      </w:r>
      <w:r w:rsidRPr="00DE6D79">
        <w:tab/>
        <w:t>The test has to be carried out in compliance with the method described in standard ISO15500-17:2012.</w:t>
      </w:r>
    </w:p>
    <w:p w14:paraId="5842E76E" w14:textId="77777777" w:rsidR="00DE6D79" w:rsidRPr="00DE6D79" w:rsidRDefault="00DE6D79" w:rsidP="00DE6D79">
      <w:pPr>
        <w:spacing w:after="120" w:line="240" w:lineRule="auto"/>
        <w:ind w:left="2268" w:right="1134" w:hanging="1134"/>
        <w:jc w:val="both"/>
      </w:pPr>
      <w:r w:rsidRPr="00DE6D79">
        <w:t>4.5.6.</w:t>
      </w:r>
      <w:r w:rsidRPr="00DE6D79">
        <w:tab/>
        <w:t>Electrical conductivity</w:t>
      </w:r>
    </w:p>
    <w:p w14:paraId="19B551BD" w14:textId="77777777" w:rsidR="00DE6D79" w:rsidRPr="00DE6D79" w:rsidRDefault="00DE6D79" w:rsidP="00DE6D79">
      <w:pPr>
        <w:spacing w:after="120" w:line="240" w:lineRule="auto"/>
        <w:ind w:left="2268" w:right="1134" w:hanging="1134"/>
        <w:jc w:val="both"/>
      </w:pPr>
      <w:r w:rsidRPr="00DE6D79">
        <w:t>4.5.6.1.</w:t>
      </w:r>
      <w:r w:rsidRPr="00DE6D79">
        <w:tab/>
        <w:t>The test has to be carried out in compliance with the method described in standard ISO15500-17:2012.</w:t>
      </w:r>
    </w:p>
    <w:p w14:paraId="5C0D6CEA" w14:textId="77777777" w:rsidR="00DE6D79" w:rsidRPr="00DE6D79" w:rsidRDefault="00DE6D79" w:rsidP="00DE6D79">
      <w:pPr>
        <w:spacing w:after="120" w:line="240" w:lineRule="auto"/>
        <w:ind w:left="2268" w:right="1134" w:hanging="1134"/>
        <w:jc w:val="both"/>
      </w:pPr>
      <w:r w:rsidRPr="00DE6D79">
        <w:t>4.5.7.</w:t>
      </w:r>
      <w:r w:rsidRPr="00DE6D79">
        <w:tab/>
        <w:t>Vibration</w:t>
      </w:r>
    </w:p>
    <w:p w14:paraId="0A184220" w14:textId="77777777" w:rsidR="00DE6D79" w:rsidRPr="00DE6D79" w:rsidRDefault="00DE6D79" w:rsidP="00DE6D79">
      <w:pPr>
        <w:spacing w:after="120" w:line="240" w:lineRule="auto"/>
        <w:ind w:left="2268" w:right="1134" w:hanging="1134"/>
        <w:jc w:val="both"/>
      </w:pPr>
      <w:r w:rsidRPr="00DE6D79">
        <w:t>4.5.7.1.</w:t>
      </w:r>
      <w:r w:rsidRPr="00DE6D79">
        <w:tab/>
        <w:t>Mount one end of the test assembly on the static support and the other end on the vibration head, making sure that the tubing is bent at the minimum bending radius of 180° preventing the hose to kink.</w:t>
      </w:r>
    </w:p>
    <w:p w14:paraId="5FAD756D" w14:textId="77777777" w:rsidR="00DE6D79" w:rsidRPr="00DE6D79" w:rsidRDefault="00DE6D79" w:rsidP="00DE6D79">
      <w:pPr>
        <w:spacing w:after="120" w:line="240" w:lineRule="auto"/>
        <w:ind w:left="2268" w:right="1134"/>
        <w:jc w:val="both"/>
      </w:pPr>
      <w:r w:rsidRPr="00DE6D79">
        <w:t>Using cryogenic fluid, pressurize the test sample at the manufacture declared working pressure.</w:t>
      </w:r>
    </w:p>
    <w:p w14:paraId="1C7ED275" w14:textId="77777777" w:rsidR="00DE6D79" w:rsidRPr="00DE6D79" w:rsidRDefault="00DE6D79" w:rsidP="00DE6D79">
      <w:pPr>
        <w:spacing w:after="120" w:line="240" w:lineRule="auto"/>
        <w:ind w:left="2268" w:right="1134"/>
        <w:jc w:val="both"/>
      </w:pPr>
      <w:r w:rsidRPr="00DE6D79">
        <w:t xml:space="preserve">Test temperature: -163 °C (equivalent can be found in the table of </w:t>
      </w:r>
      <w:r w:rsidR="00942CAC" w:rsidRPr="00DE6D79">
        <w:t>Annex</w:t>
      </w:r>
      <w:r w:rsidR="00942CAC">
        <w:t> </w:t>
      </w:r>
      <w:r w:rsidRPr="00DE6D79">
        <w:t>5O).</w:t>
      </w:r>
    </w:p>
    <w:p w14:paraId="485C8FA5" w14:textId="77777777" w:rsidR="00DE6D79" w:rsidRPr="00DE6D79" w:rsidRDefault="00DE6D79" w:rsidP="00DE6D79">
      <w:pPr>
        <w:spacing w:after="120" w:line="240" w:lineRule="auto"/>
        <w:ind w:left="2268" w:right="1134"/>
        <w:jc w:val="both"/>
      </w:pPr>
      <w:r w:rsidRPr="00DE6D79">
        <w:t>Vibrate the component for 30 minutes, pressurized, and sealed at the downstream side along each of the three orthogonal axes at the most severe resonant frequency determined as follows:</w:t>
      </w:r>
    </w:p>
    <w:p w14:paraId="21FF8F2D" w14:textId="77777777" w:rsidR="00DE6D79" w:rsidRPr="00DE6D79" w:rsidRDefault="00DE6D79" w:rsidP="00DE6D79">
      <w:pPr>
        <w:spacing w:after="120" w:line="240" w:lineRule="auto"/>
        <w:ind w:left="2835" w:right="1134" w:hanging="567"/>
        <w:jc w:val="both"/>
      </w:pPr>
      <w:r w:rsidRPr="00DE6D79">
        <w:t>(a)</w:t>
      </w:r>
      <w:r w:rsidRPr="00DE6D79">
        <w:tab/>
        <w:t>By an acceleration of 1.5 g;</w:t>
      </w:r>
    </w:p>
    <w:p w14:paraId="642469D7" w14:textId="77777777" w:rsidR="00DE6D79" w:rsidRPr="00DE6D79" w:rsidRDefault="00DE6D79" w:rsidP="00DE6D79">
      <w:pPr>
        <w:spacing w:after="120" w:line="240" w:lineRule="auto"/>
        <w:ind w:left="2835" w:right="1134" w:hanging="567"/>
        <w:jc w:val="both"/>
      </w:pPr>
      <w:r w:rsidRPr="00DE6D79">
        <w:t>(b)</w:t>
      </w:r>
      <w:r w:rsidRPr="00DE6D79">
        <w:tab/>
        <w:t>Within a sinusoidal frequency range of 10 Hz to 500 Hz;</w:t>
      </w:r>
    </w:p>
    <w:p w14:paraId="63FD5BA8" w14:textId="77777777" w:rsidR="00DE6D79" w:rsidRPr="00DE6D79" w:rsidRDefault="00DE6D79" w:rsidP="00DE6D79">
      <w:pPr>
        <w:spacing w:after="120" w:line="240" w:lineRule="auto"/>
        <w:ind w:left="2835" w:right="1134" w:hanging="567"/>
        <w:jc w:val="both"/>
      </w:pPr>
      <w:r w:rsidRPr="00DE6D79">
        <w:t>(c)</w:t>
      </w:r>
      <w:r w:rsidRPr="00DE6D79">
        <w:tab/>
        <w:t>With a sweep time of 10 minutes.</w:t>
      </w:r>
    </w:p>
    <w:p w14:paraId="09B23438" w14:textId="77777777" w:rsidR="00DE6D79" w:rsidRPr="00DE6D79" w:rsidRDefault="00DE6D79" w:rsidP="00DE6D79">
      <w:pPr>
        <w:spacing w:after="120" w:line="240" w:lineRule="auto"/>
        <w:ind w:left="2268" w:right="1134"/>
        <w:jc w:val="both"/>
      </w:pPr>
      <w:r w:rsidRPr="00DE6D79">
        <w:t>If the resonance frequency is not found in this range, the test shall be conducted at 500 Hz.</w:t>
      </w:r>
    </w:p>
    <w:p w14:paraId="148A094F" w14:textId="77777777" w:rsidR="00DE6D79" w:rsidRPr="00DE6D79" w:rsidRDefault="00DE6D79" w:rsidP="00DE6D79">
      <w:pPr>
        <w:spacing w:after="120" w:line="240" w:lineRule="auto"/>
        <w:ind w:left="2268" w:right="1134"/>
        <w:jc w:val="both"/>
      </w:pPr>
      <w:r w:rsidRPr="00DE6D79">
        <w:t>On completion of the test, hose shall not show any indication of fatigue, cracks, or damage and shall be tested at a test pressure of 1.5 times the manufacture declared working pressure (MPa). This pressure shall be applied for 10 minutes, without any leakage.</w:t>
      </w:r>
    </w:p>
    <w:p w14:paraId="0E93E1B0" w14:textId="77777777" w:rsidR="00DE6D79" w:rsidRPr="00DE6D79" w:rsidRDefault="00DE6D79" w:rsidP="001E61FA">
      <w:pPr>
        <w:keepNext/>
        <w:keepLines/>
        <w:spacing w:after="120" w:line="240" w:lineRule="auto"/>
        <w:ind w:left="2268" w:right="1134" w:hanging="1134"/>
        <w:jc w:val="both"/>
      </w:pPr>
      <w:r w:rsidRPr="00DE6D79">
        <w:t>4.6.</w:t>
      </w:r>
      <w:r w:rsidRPr="00DE6D79">
        <w:tab/>
        <w:t>Couplings</w:t>
      </w:r>
    </w:p>
    <w:p w14:paraId="5A45C313" w14:textId="77777777" w:rsidR="00DE6D79" w:rsidRPr="00DE6D79" w:rsidRDefault="00DE6D79" w:rsidP="001E61FA">
      <w:pPr>
        <w:keepNext/>
        <w:keepLines/>
        <w:spacing w:after="120" w:line="240" w:lineRule="auto"/>
        <w:ind w:left="2268" w:right="1134" w:hanging="1134"/>
        <w:jc w:val="both"/>
      </w:pPr>
      <w:r w:rsidRPr="00DE6D79">
        <w:t>4.6.1.</w:t>
      </w:r>
      <w:r w:rsidRPr="00DE6D79">
        <w:tab/>
        <w:t>The couplings shall be made from austenitic stainless steel.</w:t>
      </w:r>
    </w:p>
    <w:p w14:paraId="41599B33" w14:textId="77777777" w:rsidR="00DE6D79" w:rsidRPr="00DE6D79" w:rsidRDefault="00DE6D79" w:rsidP="00DE6D79">
      <w:pPr>
        <w:spacing w:after="120" w:line="240" w:lineRule="auto"/>
        <w:ind w:left="2268" w:right="1134" w:hanging="1134"/>
        <w:jc w:val="both"/>
      </w:pPr>
      <w:r w:rsidRPr="00DE6D79">
        <w:t>4.6.2.</w:t>
      </w:r>
      <w:r w:rsidRPr="00DE6D79">
        <w:tab/>
        <w:t>The couplings shall meet requirements in paragraph 4.7.</w:t>
      </w:r>
      <w:r w:rsidR="00AF4F6F">
        <w:t xml:space="preserve"> below.</w:t>
      </w:r>
    </w:p>
    <w:p w14:paraId="25A3D190" w14:textId="77777777" w:rsidR="00DE6D79" w:rsidRPr="00DE6D79" w:rsidRDefault="00DE6D79" w:rsidP="00DE6D79">
      <w:pPr>
        <w:spacing w:after="120" w:line="240" w:lineRule="auto"/>
        <w:ind w:left="2268" w:right="1134" w:hanging="1134"/>
        <w:jc w:val="both"/>
      </w:pPr>
      <w:r w:rsidRPr="00DE6D79">
        <w:t>4.7.</w:t>
      </w:r>
      <w:r w:rsidRPr="00DE6D79">
        <w:tab/>
        <w:t>Assembly of hose and couplings</w:t>
      </w:r>
    </w:p>
    <w:p w14:paraId="18AB5995" w14:textId="77777777" w:rsidR="00DE6D79" w:rsidRPr="00DE6D79" w:rsidRDefault="00DE6D79" w:rsidP="00DE6D79">
      <w:pPr>
        <w:spacing w:after="120" w:line="240" w:lineRule="auto"/>
        <w:ind w:left="2268" w:right="1134" w:hanging="1134"/>
        <w:jc w:val="both"/>
      </w:pPr>
      <w:r w:rsidRPr="00DE6D79">
        <w:t>4.7.1.</w:t>
      </w:r>
      <w:r w:rsidRPr="00DE6D79">
        <w:tab/>
        <w:t>The construction of the couplings shall be such, that it is not necessary to peel the cover unless the reinforcement of the hose consists of corrosion-resistant material.</w:t>
      </w:r>
    </w:p>
    <w:p w14:paraId="00985B8F" w14:textId="77777777" w:rsidR="00DE6D79" w:rsidRPr="00DE6D79" w:rsidRDefault="00DE6D79" w:rsidP="00DE6D79">
      <w:pPr>
        <w:spacing w:after="120" w:line="240" w:lineRule="auto"/>
        <w:ind w:left="2268" w:right="1134" w:hanging="1134"/>
        <w:jc w:val="both"/>
      </w:pPr>
      <w:r w:rsidRPr="00DE6D79">
        <w:t>4.7.2.</w:t>
      </w:r>
      <w:r w:rsidRPr="00DE6D79">
        <w:tab/>
        <w:t>The hose assembly has to be subjected to an impulse test in compliance with standard ISO 1436.</w:t>
      </w:r>
    </w:p>
    <w:p w14:paraId="6FFD39CA" w14:textId="77777777" w:rsidR="00DE6D79" w:rsidRPr="00DE6D79" w:rsidRDefault="00DE6D79" w:rsidP="00DE6D79">
      <w:pPr>
        <w:spacing w:after="120" w:line="240" w:lineRule="auto"/>
        <w:ind w:left="2268" w:right="1134"/>
        <w:jc w:val="both"/>
      </w:pPr>
      <w:r w:rsidRPr="00DE6D79">
        <w:t xml:space="preserve">Test temperature: -163 °C (equivalent can be found in the table of </w:t>
      </w:r>
      <w:r w:rsidR="00942CAC" w:rsidRPr="00DE6D79">
        <w:t>Annex</w:t>
      </w:r>
      <w:r w:rsidR="00942CAC">
        <w:t> </w:t>
      </w:r>
      <w:r w:rsidRPr="00DE6D79">
        <w:t>5O).</w:t>
      </w:r>
    </w:p>
    <w:p w14:paraId="609EE71A" w14:textId="77777777" w:rsidR="00DE6D79" w:rsidRPr="00DE6D79" w:rsidRDefault="00DE6D79" w:rsidP="00DE6D79">
      <w:pPr>
        <w:spacing w:after="120" w:line="240" w:lineRule="auto"/>
        <w:ind w:left="2268" w:right="1134" w:hanging="1134"/>
        <w:jc w:val="both"/>
      </w:pPr>
      <w:r w:rsidRPr="00DE6D79">
        <w:lastRenderedPageBreak/>
        <w:t>4.7.2.1.</w:t>
      </w:r>
      <w:r w:rsidRPr="00DE6D79">
        <w:tab/>
        <w:t>The test has to be completed with a cryogenic fluid at the temperature mentioned in Annex 5O for Class 5 and at a minimum pressure of the manufacture declared working pressure.</w:t>
      </w:r>
    </w:p>
    <w:p w14:paraId="4B14CB67" w14:textId="77777777" w:rsidR="00DE6D79" w:rsidRPr="00DE6D79" w:rsidRDefault="00DE6D79" w:rsidP="00DE6D79">
      <w:pPr>
        <w:spacing w:after="120" w:line="240" w:lineRule="auto"/>
        <w:ind w:left="2268" w:right="1134" w:hanging="1134"/>
        <w:jc w:val="both"/>
      </w:pPr>
      <w:r w:rsidRPr="00DE6D79">
        <w:t>4.7.2.2.</w:t>
      </w:r>
      <w:r w:rsidRPr="00DE6D79">
        <w:tab/>
        <w:t>The hose has to be subjected to 7,000 impulses.</w:t>
      </w:r>
    </w:p>
    <w:p w14:paraId="77CC0B07" w14:textId="77777777" w:rsidR="00DE6D79" w:rsidRPr="00DE6D79" w:rsidRDefault="00DE6D79" w:rsidP="00DE6D79">
      <w:pPr>
        <w:spacing w:after="120" w:line="240" w:lineRule="auto"/>
        <w:ind w:left="2268" w:right="1134" w:hanging="1134"/>
        <w:jc w:val="both"/>
      </w:pPr>
      <w:r w:rsidRPr="00DE6D79">
        <w:t>4.7.2.3.</w:t>
      </w:r>
      <w:r w:rsidRPr="00DE6D79">
        <w:tab/>
        <w:t>After the impulse-test the hose has to withstand the test pressure as mentioned in paragraph 4.5.4.2.</w:t>
      </w:r>
      <w:r w:rsidR="00AF4F6F" w:rsidRPr="00AF4F6F">
        <w:t xml:space="preserve"> </w:t>
      </w:r>
      <w:r w:rsidR="00AF4F6F">
        <w:t>above.</w:t>
      </w:r>
    </w:p>
    <w:p w14:paraId="69CFF8DC" w14:textId="77777777" w:rsidR="00DE6D79" w:rsidRPr="00DE6D79" w:rsidRDefault="00DE6D79" w:rsidP="00DE6D79">
      <w:pPr>
        <w:spacing w:after="120" w:line="240" w:lineRule="auto"/>
        <w:ind w:left="2268" w:right="1134" w:hanging="1134"/>
        <w:jc w:val="both"/>
      </w:pPr>
      <w:r w:rsidRPr="00DE6D79">
        <w:t>4.7.3.</w:t>
      </w:r>
      <w:r w:rsidRPr="00DE6D79">
        <w:tab/>
        <w:t>Gas-tightness</w:t>
      </w:r>
    </w:p>
    <w:p w14:paraId="6A8B10B9" w14:textId="77777777" w:rsidR="00DE6D79" w:rsidRPr="00DE6D79" w:rsidRDefault="00DE6D79" w:rsidP="00DE6D79">
      <w:pPr>
        <w:spacing w:after="120" w:line="240" w:lineRule="auto"/>
        <w:ind w:left="2268" w:right="1134" w:hanging="1134"/>
        <w:jc w:val="both"/>
      </w:pPr>
      <w:r w:rsidRPr="00DE6D79">
        <w:t>4.7.3.1.</w:t>
      </w:r>
      <w:r w:rsidRPr="00DE6D79">
        <w:tab/>
        <w:t>The hose assembly (hose with couplings) has to withstand during five minutes a gas pressure of 1.5 times the working pressure (MPa) without any leakage at cryogenic temperature.</w:t>
      </w:r>
    </w:p>
    <w:p w14:paraId="740D6C42" w14:textId="77777777" w:rsidR="00DE6D79" w:rsidRPr="00DE6D79" w:rsidRDefault="00DE6D79" w:rsidP="00DE6D79">
      <w:pPr>
        <w:spacing w:after="120" w:line="240" w:lineRule="auto"/>
        <w:ind w:left="2268" w:right="1134"/>
        <w:jc w:val="both"/>
      </w:pPr>
      <w:r w:rsidRPr="00DE6D79">
        <w:t xml:space="preserve">Test temperature: -163 °C (equivalent can be found in the table of </w:t>
      </w:r>
      <w:r w:rsidR="00942CAC" w:rsidRPr="00DE6D79">
        <w:t>Annex</w:t>
      </w:r>
      <w:r w:rsidR="00942CAC">
        <w:t> </w:t>
      </w:r>
      <w:r w:rsidRPr="00DE6D79">
        <w:t>5O).</w:t>
      </w:r>
    </w:p>
    <w:p w14:paraId="41FF2520" w14:textId="77777777" w:rsidR="00DE6D79" w:rsidRPr="00DE6D79" w:rsidRDefault="00DE6D79" w:rsidP="00DE6D79">
      <w:pPr>
        <w:spacing w:after="120" w:line="240" w:lineRule="auto"/>
        <w:ind w:left="2268" w:right="1134" w:hanging="1134"/>
        <w:jc w:val="both"/>
      </w:pPr>
      <w:r w:rsidRPr="00DE6D79">
        <w:t>4.8.</w:t>
      </w:r>
      <w:r w:rsidRPr="00DE6D79">
        <w:tab/>
        <w:t>Markings</w:t>
      </w:r>
    </w:p>
    <w:p w14:paraId="74400DEB" w14:textId="77777777" w:rsidR="00DE6D79" w:rsidRPr="00DE6D79" w:rsidRDefault="00DE6D79" w:rsidP="00DE6D79">
      <w:pPr>
        <w:spacing w:after="120" w:line="240" w:lineRule="auto"/>
        <w:ind w:left="2268" w:right="1134" w:hanging="1134"/>
        <w:jc w:val="both"/>
      </w:pPr>
      <w:r w:rsidRPr="00DE6D79">
        <w:t>4.8.1.</w:t>
      </w:r>
      <w:r w:rsidRPr="00DE6D79">
        <w:tab/>
        <w:t>Every hose shall bear, at intervals of not greater than 0.5 m, the following clearly legible and indelible identification markings consisting of characters, figures or symbols.</w:t>
      </w:r>
    </w:p>
    <w:p w14:paraId="5862F3A5" w14:textId="77777777" w:rsidR="00DE6D79" w:rsidRPr="00DE6D79" w:rsidRDefault="00DE6D79" w:rsidP="00DE6D79">
      <w:pPr>
        <w:spacing w:after="120" w:line="240" w:lineRule="auto"/>
        <w:ind w:left="2268" w:right="1134" w:hanging="1134"/>
        <w:jc w:val="both"/>
      </w:pPr>
      <w:r w:rsidRPr="00DE6D79">
        <w:t>4.8.1.1.</w:t>
      </w:r>
      <w:r w:rsidRPr="00DE6D79">
        <w:tab/>
        <w:t>The trade name or mark of the manufacturer.</w:t>
      </w:r>
    </w:p>
    <w:p w14:paraId="6729E3C5" w14:textId="77777777" w:rsidR="00DE6D79" w:rsidRPr="00DE6D79" w:rsidRDefault="00DE6D79" w:rsidP="00DE6D79">
      <w:pPr>
        <w:spacing w:after="120" w:line="240" w:lineRule="auto"/>
        <w:ind w:left="2268" w:right="1134" w:hanging="1134"/>
        <w:jc w:val="both"/>
      </w:pPr>
      <w:r w:rsidRPr="00DE6D79">
        <w:t>4.8.1.2.</w:t>
      </w:r>
      <w:r w:rsidRPr="00DE6D79">
        <w:tab/>
        <w:t>The year and month of fabrication.</w:t>
      </w:r>
    </w:p>
    <w:p w14:paraId="4D13ECCF" w14:textId="77777777" w:rsidR="00DE6D79" w:rsidRPr="00DE6D79" w:rsidRDefault="00DE6D79" w:rsidP="00DE6D79">
      <w:pPr>
        <w:spacing w:after="120" w:line="240" w:lineRule="auto"/>
        <w:ind w:left="2268" w:right="1134" w:hanging="1134"/>
        <w:jc w:val="both"/>
      </w:pPr>
      <w:r w:rsidRPr="00DE6D79">
        <w:t>4.8.1.3.</w:t>
      </w:r>
      <w:r w:rsidRPr="00DE6D79">
        <w:tab/>
        <w:t>The size and type-marking.</w:t>
      </w:r>
    </w:p>
    <w:p w14:paraId="10709ECA" w14:textId="77777777" w:rsidR="00DE6D79" w:rsidRPr="00DE6D79" w:rsidRDefault="00DE6D79" w:rsidP="00DE6D79">
      <w:pPr>
        <w:spacing w:after="120" w:line="240" w:lineRule="auto"/>
        <w:ind w:left="2268" w:right="1134" w:hanging="1134"/>
        <w:jc w:val="both"/>
      </w:pPr>
      <w:r w:rsidRPr="00DE6D79">
        <w:t>4.8.1.4.</w:t>
      </w:r>
      <w:r w:rsidRPr="00DE6D79">
        <w:tab/>
        <w:t>The identification-marking "LNG Class 5".</w:t>
      </w:r>
    </w:p>
    <w:p w14:paraId="4B8859D7" w14:textId="77777777" w:rsidR="00DE6D79" w:rsidRPr="00DE6D79" w:rsidRDefault="00DE6D79" w:rsidP="00DE6D79">
      <w:pPr>
        <w:spacing w:after="120" w:line="240" w:lineRule="auto"/>
        <w:ind w:left="2268" w:right="1134" w:hanging="1134"/>
        <w:jc w:val="both"/>
      </w:pPr>
      <w:r w:rsidRPr="00DE6D79">
        <w:t>4.8.2.</w:t>
      </w:r>
      <w:r w:rsidRPr="00DE6D79">
        <w:tab/>
        <w:t>Every coupling shall bear the trade name or mark of the assembling manufacturer.</w:t>
      </w:r>
    </w:p>
    <w:p w14:paraId="48EB5842" w14:textId="77777777" w:rsidR="00DE6D79" w:rsidRPr="00DE6D79" w:rsidRDefault="00DE6D79" w:rsidP="00DE6D79">
      <w:pPr>
        <w:spacing w:after="120"/>
        <w:ind w:left="1134" w:right="1134"/>
        <w:jc w:val="both"/>
      </w:pPr>
    </w:p>
    <w:p w14:paraId="07A5BCF0" w14:textId="77777777" w:rsidR="00DE6D79" w:rsidRPr="00DE6D79" w:rsidRDefault="00DE6D79" w:rsidP="00DE6D79">
      <w:pPr>
        <w:ind w:left="1134" w:right="1134"/>
        <w:jc w:val="center"/>
        <w:sectPr w:rsidR="00DE6D79" w:rsidRPr="00DE6D79" w:rsidSect="00DE6D79">
          <w:headerReference w:type="even" r:id="rId104"/>
          <w:headerReference w:type="default" r:id="rId105"/>
          <w:headerReference w:type="first" r:id="rId106"/>
          <w:footnotePr>
            <w:numRestart w:val="eachSect"/>
          </w:footnotePr>
          <w:endnotePr>
            <w:numFmt w:val="decimal"/>
          </w:endnotePr>
          <w:pgSz w:w="11907" w:h="16840" w:code="9"/>
          <w:pgMar w:top="1701" w:right="1134" w:bottom="2268" w:left="1134" w:header="1134" w:footer="1701" w:gutter="0"/>
          <w:cols w:space="720"/>
          <w:docGrid w:linePitch="272"/>
        </w:sectPr>
      </w:pPr>
    </w:p>
    <w:p w14:paraId="7C4DF84F" w14:textId="77777777" w:rsidR="00DE6D79" w:rsidRPr="00DE6D79" w:rsidRDefault="00DE6D79" w:rsidP="000F07F0">
      <w:pPr>
        <w:pStyle w:val="HChG"/>
      </w:pPr>
      <w:bookmarkStart w:id="123" w:name="_Toc343849569"/>
      <w:bookmarkStart w:id="124" w:name="_Toc384288956"/>
      <w:r w:rsidRPr="00DE6D79">
        <w:lastRenderedPageBreak/>
        <w:t>Annex 4C</w:t>
      </w:r>
      <w:bookmarkEnd w:id="123"/>
      <w:bookmarkEnd w:id="124"/>
    </w:p>
    <w:p w14:paraId="563BE695" w14:textId="77777777" w:rsidR="00DE6D79" w:rsidRPr="00DE6D79" w:rsidRDefault="000F07F0" w:rsidP="000F07F0">
      <w:pPr>
        <w:pStyle w:val="HChG"/>
      </w:pPr>
      <w:r>
        <w:tab/>
      </w:r>
      <w:r>
        <w:tab/>
      </w:r>
      <w:bookmarkStart w:id="125" w:name="_Toc384288957"/>
      <w:r w:rsidR="00DE6D79" w:rsidRPr="00DE6D79">
        <w:t>Provisions on the approval of the CNG filter</w:t>
      </w:r>
      <w:bookmarkEnd w:id="125"/>
    </w:p>
    <w:p w14:paraId="5309D3F2"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CNG filter.</w:t>
      </w:r>
    </w:p>
    <w:p w14:paraId="3B14C162" w14:textId="77777777" w:rsidR="00DE6D79" w:rsidRPr="00DE6D79" w:rsidRDefault="00DE6D79" w:rsidP="00DE6D79">
      <w:pPr>
        <w:spacing w:after="120" w:line="240" w:lineRule="auto"/>
        <w:ind w:left="2268" w:right="1134" w:hanging="1134"/>
        <w:jc w:val="both"/>
      </w:pPr>
      <w:r w:rsidRPr="00DE6D79">
        <w:t>2.</w:t>
      </w:r>
      <w:r w:rsidRPr="00DE6D79">
        <w:tab/>
        <w:t>Operating conditions</w:t>
      </w:r>
    </w:p>
    <w:p w14:paraId="264B979B" w14:textId="77777777" w:rsidR="00DE6D79" w:rsidRPr="00DE6D79" w:rsidRDefault="00DE6D79" w:rsidP="00DE6D79">
      <w:pPr>
        <w:spacing w:after="120" w:line="240" w:lineRule="auto"/>
        <w:ind w:left="2268" w:right="1134" w:hanging="1134"/>
        <w:jc w:val="both"/>
      </w:pPr>
      <w:r w:rsidRPr="00DE6D79">
        <w:t>2.1.</w:t>
      </w:r>
      <w:r w:rsidRPr="00DE6D79">
        <w:tab/>
        <w:t>The CNG filter shall be so designed to operate at temperatures as specified in Annex 5O.</w:t>
      </w:r>
    </w:p>
    <w:p w14:paraId="3D03E854" w14:textId="77777777" w:rsidR="00DE6D79" w:rsidRPr="00DE6D79" w:rsidRDefault="00DE6D79" w:rsidP="00DE6D79">
      <w:pPr>
        <w:spacing w:after="120" w:line="240" w:lineRule="auto"/>
        <w:ind w:left="2268" w:right="1134" w:hanging="1134"/>
        <w:jc w:val="both"/>
      </w:pPr>
      <w:r w:rsidRPr="00DE6D79">
        <w:t>2.2.</w:t>
      </w:r>
      <w:r w:rsidRPr="00DE6D79">
        <w:tab/>
        <w:t>CNG filter shall be classified with regard to the maximum working pressure (see Figure 1-1 paragraph 3. of this Regulation):</w:t>
      </w:r>
    </w:p>
    <w:p w14:paraId="59F4C23E" w14:textId="092E78D3" w:rsidR="00DE6D79" w:rsidRDefault="00DE6D79" w:rsidP="00DE6D79">
      <w:pPr>
        <w:spacing w:after="120" w:line="240" w:lineRule="auto"/>
        <w:ind w:left="2268" w:right="1134" w:hanging="1134"/>
        <w:jc w:val="both"/>
      </w:pPr>
      <w:r w:rsidRPr="00DE6D79">
        <w:t>2.2.1.</w:t>
      </w:r>
      <w:r w:rsidRPr="00DE6D79">
        <w:tab/>
        <w:t>Class 0: The CNG filter shall be so designed to withstand a pressure of 1.5 times the working pressure (MPa).</w:t>
      </w:r>
    </w:p>
    <w:p w14:paraId="56DDEB07" w14:textId="1A8E441C" w:rsidR="002038AC" w:rsidRPr="00DE6D79" w:rsidRDefault="002038AC" w:rsidP="00DE6D79">
      <w:pPr>
        <w:spacing w:after="120" w:line="240" w:lineRule="auto"/>
        <w:ind w:left="2268" w:right="1134" w:hanging="1134"/>
        <w:jc w:val="both"/>
      </w:pPr>
      <w:r w:rsidRPr="000F1A70">
        <w:rPr>
          <w:lang w:val="en-US"/>
        </w:rPr>
        <w:t>2.2.2.</w:t>
      </w:r>
      <w:r w:rsidRPr="000F1A70">
        <w:rPr>
          <w:lang w:val="en-US"/>
        </w:rPr>
        <w:tab/>
        <w:t>Class 6: The CNG filter shall be so designed to withstand a pressure of 1.5 times the working pressure (MPa).</w:t>
      </w:r>
    </w:p>
    <w:p w14:paraId="1DCCBBA9" w14:textId="50E8A574" w:rsidR="00DE6D79" w:rsidRPr="00DE6D79" w:rsidRDefault="00DE6D79" w:rsidP="00DE6D79">
      <w:pPr>
        <w:spacing w:after="120" w:line="240" w:lineRule="auto"/>
        <w:ind w:left="2268" w:right="1134" w:hanging="1134"/>
        <w:jc w:val="both"/>
      </w:pPr>
      <w:r w:rsidRPr="00DE6D79">
        <w:t>2.2.</w:t>
      </w:r>
      <w:r w:rsidR="002038AC">
        <w:t>3</w:t>
      </w:r>
      <w:r w:rsidRPr="00DE6D79">
        <w:t>.</w:t>
      </w:r>
      <w:r w:rsidRPr="00DE6D79">
        <w:tab/>
        <w:t>Class 1 and Class 2: The CNG filter shall be so designed to withstand a pressure twice the working pressure.</w:t>
      </w:r>
    </w:p>
    <w:p w14:paraId="524814E4" w14:textId="08203BF8" w:rsidR="00DE6D79" w:rsidRPr="00DE6D79" w:rsidRDefault="00DE6D79" w:rsidP="00DE6D79">
      <w:pPr>
        <w:spacing w:after="120" w:line="240" w:lineRule="auto"/>
        <w:ind w:left="2268" w:right="1134" w:hanging="1134"/>
        <w:jc w:val="both"/>
      </w:pPr>
      <w:r w:rsidRPr="00DE6D79">
        <w:t>2.2.</w:t>
      </w:r>
      <w:r w:rsidR="002038AC">
        <w:t>4</w:t>
      </w:r>
      <w:r w:rsidRPr="00DE6D79">
        <w:t>.</w:t>
      </w:r>
      <w:r w:rsidRPr="00DE6D79">
        <w:tab/>
        <w:t>Class 3: the CNG filter shall be so designed to withstand a pressure twice the relief pressure of the pressure relief valve on which it is subject.</w:t>
      </w:r>
    </w:p>
    <w:p w14:paraId="32564825" w14:textId="77777777" w:rsidR="00DE6D79" w:rsidRPr="00DE6D79" w:rsidRDefault="00DE6D79" w:rsidP="00DE6D79">
      <w:pPr>
        <w:spacing w:after="120" w:line="240" w:lineRule="auto"/>
        <w:ind w:left="2268" w:right="1134" w:hanging="1134"/>
        <w:jc w:val="both"/>
      </w:pPr>
      <w:r w:rsidRPr="00DE6D79">
        <w:t>2.3.</w:t>
      </w:r>
      <w:r w:rsidRPr="00DE6D79">
        <w:tab/>
        <w:t>The materials used in the CNG filter which are in contact with CNG when operating, shall be compatible with this gas (see Annex 5D).</w:t>
      </w:r>
    </w:p>
    <w:p w14:paraId="331A7AB3" w14:textId="77777777" w:rsidR="00DE6D79" w:rsidRPr="00DE6D79" w:rsidRDefault="00DE6D79" w:rsidP="00DE6D79">
      <w:pPr>
        <w:spacing w:after="120" w:line="240" w:lineRule="auto"/>
        <w:ind w:left="2268" w:right="1134" w:hanging="1134"/>
        <w:jc w:val="both"/>
      </w:pPr>
      <w:r w:rsidRPr="00DE6D79">
        <w:t>2.4.</w:t>
      </w:r>
      <w:r w:rsidRPr="00DE6D79">
        <w:tab/>
        <w:t>The component has to comply with the test procedures for Class components according to the scheme in Figure 1-1 of paragraph 3. of this Regulation.</w:t>
      </w:r>
    </w:p>
    <w:p w14:paraId="19E1F4E7" w14:textId="77777777" w:rsidR="00DE6D79" w:rsidRPr="00DE6D79" w:rsidRDefault="00DE6D79" w:rsidP="00DE6D79">
      <w:pPr>
        <w:spacing w:after="120" w:line="240" w:lineRule="auto"/>
        <w:ind w:left="1134" w:right="1134"/>
      </w:pPr>
    </w:p>
    <w:p w14:paraId="0C7D0D86" w14:textId="77777777" w:rsidR="00DE6D79" w:rsidRPr="00DE6D79" w:rsidRDefault="00DE6D79" w:rsidP="00DE6D79">
      <w:pPr>
        <w:spacing w:after="120" w:line="240" w:lineRule="auto"/>
        <w:ind w:left="1134" w:right="1134"/>
        <w:sectPr w:rsidR="00DE6D79" w:rsidRPr="00DE6D79" w:rsidSect="00DE6D79">
          <w:headerReference w:type="even" r:id="rId107"/>
          <w:headerReference w:type="default" r:id="rId108"/>
          <w:headerReference w:type="first" r:id="rId109"/>
          <w:footerReference w:type="first" r:id="rId110"/>
          <w:footnotePr>
            <w:numRestart w:val="eachSect"/>
          </w:footnotePr>
          <w:endnotePr>
            <w:numFmt w:val="decimal"/>
          </w:endnotePr>
          <w:pgSz w:w="11907" w:h="16840" w:code="9"/>
          <w:pgMar w:top="1701" w:right="1134" w:bottom="2268" w:left="1134" w:header="1134" w:footer="1701" w:gutter="0"/>
          <w:cols w:space="720"/>
          <w:docGrid w:linePitch="272"/>
        </w:sectPr>
      </w:pPr>
    </w:p>
    <w:p w14:paraId="347C8BB9" w14:textId="77777777" w:rsidR="00DE6D79" w:rsidRPr="00DE6D79" w:rsidRDefault="00DE6D79" w:rsidP="000F07F0">
      <w:pPr>
        <w:pStyle w:val="HChG"/>
      </w:pPr>
      <w:bookmarkStart w:id="126" w:name="_Toc384288958"/>
      <w:r w:rsidRPr="00DE6D79">
        <w:lastRenderedPageBreak/>
        <w:t>Annex 4D</w:t>
      </w:r>
      <w:bookmarkEnd w:id="126"/>
    </w:p>
    <w:p w14:paraId="2908FAF8" w14:textId="77777777" w:rsidR="00DE6D79" w:rsidRPr="00DE6D79" w:rsidRDefault="000F07F0" w:rsidP="000F07F0">
      <w:pPr>
        <w:pStyle w:val="HChG"/>
      </w:pPr>
      <w:r>
        <w:tab/>
      </w:r>
      <w:r>
        <w:tab/>
      </w:r>
      <w:bookmarkStart w:id="127" w:name="_Toc384288959"/>
      <w:r w:rsidR="00DE6D79" w:rsidRPr="00DE6D79">
        <w:t>Provisions on the approval of the CNG pressure regulator</w:t>
      </w:r>
      <w:bookmarkEnd w:id="127"/>
    </w:p>
    <w:p w14:paraId="5890CFDD"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pressure regulator.</w:t>
      </w:r>
    </w:p>
    <w:p w14:paraId="46832DF9" w14:textId="77777777" w:rsidR="00DE6D79" w:rsidRPr="00DE6D79" w:rsidRDefault="00DE6D79" w:rsidP="00DE6D79">
      <w:pPr>
        <w:spacing w:after="120" w:line="240" w:lineRule="auto"/>
        <w:ind w:left="2268" w:right="1134" w:hanging="1134"/>
        <w:jc w:val="both"/>
      </w:pPr>
      <w:r w:rsidRPr="00DE6D79">
        <w:t>2.</w:t>
      </w:r>
      <w:r w:rsidRPr="00DE6D79">
        <w:tab/>
        <w:t>CNG Pressure regulator</w:t>
      </w:r>
    </w:p>
    <w:p w14:paraId="31877762" w14:textId="77777777" w:rsidR="00DE6D79" w:rsidRPr="00DE6D79" w:rsidRDefault="00DE6D79" w:rsidP="00DE6D79">
      <w:pPr>
        <w:spacing w:after="120" w:line="240" w:lineRule="auto"/>
        <w:ind w:left="2268" w:right="1134" w:hanging="1134"/>
        <w:jc w:val="both"/>
      </w:pPr>
      <w:r w:rsidRPr="00DE6D79">
        <w:t>2.1.</w:t>
      </w:r>
      <w:r w:rsidRPr="00DE6D79">
        <w:tab/>
        <w:t>The material constituting the regulator which is in contact with the compressed natural gas when operating shall be compatible with the test CNG. In order to verify this compatibility, the procedure in Annex 5D shall be used.</w:t>
      </w:r>
    </w:p>
    <w:p w14:paraId="34FBC0D8" w14:textId="77777777" w:rsidR="00DE6D79" w:rsidRPr="00DE6D79" w:rsidRDefault="00DE6D79" w:rsidP="00DE6D79">
      <w:pPr>
        <w:spacing w:after="120" w:line="240" w:lineRule="auto"/>
        <w:ind w:left="2268" w:right="1134" w:hanging="1134"/>
        <w:jc w:val="both"/>
      </w:pPr>
      <w:r w:rsidRPr="00DE6D79">
        <w:t>2.2.</w:t>
      </w:r>
      <w:r w:rsidRPr="00DE6D79">
        <w:tab/>
        <w:t>The materials constituting the regulator which are in contact with the heat exchange medium of the regulator when operating, shall be compatible with that fluid.</w:t>
      </w:r>
    </w:p>
    <w:p w14:paraId="3921FAEE" w14:textId="544879BE" w:rsidR="00DE6D79" w:rsidRPr="00DE6D79" w:rsidRDefault="00DE6D79" w:rsidP="00DE6D79">
      <w:pPr>
        <w:spacing w:after="120" w:line="240" w:lineRule="auto"/>
        <w:ind w:left="2268" w:right="1134" w:hanging="1134"/>
        <w:jc w:val="both"/>
      </w:pPr>
      <w:r w:rsidRPr="00DE6D79">
        <w:t>2.3.</w:t>
      </w:r>
      <w:r w:rsidRPr="00DE6D79">
        <w:tab/>
        <w:t xml:space="preserve">The component shall comply with the test procedures provided for in Class 0 </w:t>
      </w:r>
      <w:r w:rsidR="002038AC">
        <w:t xml:space="preserve">or Class 6 </w:t>
      </w:r>
      <w:r w:rsidRPr="00DE6D79">
        <w:t>for the parts subject to high pressure and Class</w:t>
      </w:r>
      <w:r w:rsidR="002F2919">
        <w:t>es</w:t>
      </w:r>
      <w:r w:rsidRPr="00DE6D79">
        <w:t xml:space="preserve"> 1, 2, 3 and 4 for the parts subject to medium and low pressure.</w:t>
      </w:r>
    </w:p>
    <w:p w14:paraId="67A45BD8" w14:textId="77777777" w:rsidR="00DE6D79" w:rsidRPr="00DE6D79" w:rsidRDefault="00DE6D79" w:rsidP="00DE6D79">
      <w:pPr>
        <w:spacing w:after="120" w:line="240" w:lineRule="auto"/>
        <w:ind w:left="2268" w:right="1134" w:hanging="1134"/>
        <w:jc w:val="both"/>
      </w:pPr>
      <w:r w:rsidRPr="00DE6D79">
        <w:t>2.4.</w:t>
      </w:r>
      <w:r w:rsidRPr="00DE6D79">
        <w:tab/>
        <w:t>Durability test (continued operation) of the CNG pressure regulator:</w:t>
      </w:r>
    </w:p>
    <w:p w14:paraId="27645014" w14:textId="77777777" w:rsidR="00DE6D79" w:rsidRPr="00DE6D79" w:rsidRDefault="00DE6D79" w:rsidP="00DE6D79">
      <w:pPr>
        <w:spacing w:after="120" w:line="240" w:lineRule="auto"/>
        <w:ind w:left="2268" w:right="1134"/>
        <w:jc w:val="both"/>
      </w:pPr>
      <w:r w:rsidRPr="00DE6D79">
        <w:t>The regulator shall be able to withstand 50,000 cycles without any failure when tested according to the following procedure. Where the stages of pressure regulation are separate, the service pressure in subparagraphs (a) to (f) is considered to be the working pressure of the upstream stage.</w:t>
      </w:r>
    </w:p>
    <w:p w14:paraId="4E60C43D" w14:textId="77777777" w:rsidR="00DE6D79" w:rsidRPr="00DE6D79" w:rsidRDefault="00DE6D79" w:rsidP="00DE6D79">
      <w:pPr>
        <w:spacing w:after="120" w:line="240" w:lineRule="auto"/>
        <w:ind w:left="2835" w:right="1134" w:hanging="567"/>
        <w:jc w:val="both"/>
      </w:pPr>
      <w:r w:rsidRPr="00DE6D79">
        <w:t>(a)</w:t>
      </w:r>
      <w:r w:rsidRPr="00DE6D79">
        <w:tab/>
        <w:t>Recycle the regulator for 95 per cent of the total number of cycles at room temperature and at the service pressure. Each cycle shall consist of flow until stable outlet pressure has been obtained, after which the gas flow shall be shut off by a downstream valve within 1 s, until the downstream lock-up pressure has stabilized. Stabilized outlet pressures are defined as set pressure ±15 per cent for at least 5 s.</w:t>
      </w:r>
    </w:p>
    <w:p w14:paraId="7155421B" w14:textId="77777777" w:rsidR="00DE6D79" w:rsidRPr="00DE6D79" w:rsidRDefault="00DE6D79" w:rsidP="00DE6D79">
      <w:pPr>
        <w:spacing w:after="120" w:line="240" w:lineRule="auto"/>
        <w:ind w:left="2835" w:right="1134" w:hanging="567"/>
        <w:jc w:val="both"/>
      </w:pPr>
      <w:r w:rsidRPr="00DE6D79">
        <w:t>(b)</w:t>
      </w:r>
      <w:r w:rsidRPr="00DE6D79">
        <w:tab/>
        <w:t>Cycle the inlet pressure of the regulator for 1 per cent of the total number of cycles at room temperature from 100 per cent to 50 per cent of the service pressure. The duration of each cycle shall be no less than 10 s.</w:t>
      </w:r>
    </w:p>
    <w:p w14:paraId="6ED5FFDD" w14:textId="77777777" w:rsidR="00DE6D79" w:rsidRPr="00DE6D79" w:rsidRDefault="00DE6D79" w:rsidP="00DE6D79">
      <w:pPr>
        <w:spacing w:after="120" w:line="240" w:lineRule="auto"/>
        <w:ind w:left="2835" w:right="1134" w:hanging="567"/>
        <w:jc w:val="both"/>
      </w:pPr>
      <w:r w:rsidRPr="00DE6D79">
        <w:t>(c)</w:t>
      </w:r>
      <w:r w:rsidRPr="00DE6D79">
        <w:tab/>
        <w:t>Repeat the cycling procedure of (a) at 120 °C at the service pressure for 1 per cent of the total number of cycles.</w:t>
      </w:r>
    </w:p>
    <w:p w14:paraId="22C5BD72" w14:textId="77777777" w:rsidR="00DE6D79" w:rsidRPr="00DE6D79" w:rsidRDefault="00DE6D79" w:rsidP="00DE6D79">
      <w:pPr>
        <w:spacing w:after="120" w:line="240" w:lineRule="auto"/>
        <w:ind w:left="2835" w:right="1134" w:hanging="567"/>
        <w:jc w:val="both"/>
      </w:pPr>
      <w:r w:rsidRPr="00DE6D79">
        <w:t>(d)</w:t>
      </w:r>
      <w:r w:rsidRPr="00DE6D79">
        <w:tab/>
        <w:t>Repeat the cycling procedure of (b) at 120 °C at the service pressure for 1 per cent of the total number of cycles.</w:t>
      </w:r>
    </w:p>
    <w:p w14:paraId="17017125" w14:textId="77777777" w:rsidR="00DE6D79" w:rsidRPr="00DE6D79" w:rsidRDefault="00DE6D79" w:rsidP="00DE6D79">
      <w:pPr>
        <w:spacing w:after="120" w:line="240" w:lineRule="auto"/>
        <w:ind w:left="2835" w:right="1134" w:hanging="567"/>
        <w:jc w:val="both"/>
      </w:pPr>
      <w:r w:rsidRPr="00DE6D79">
        <w:t>(e)</w:t>
      </w:r>
      <w:r w:rsidRPr="00DE6D79">
        <w:tab/>
        <w:t>Repeat the cycling procedure of (a) at -40 °C or -20 °C as applicable and 50 per cent of service pressure for 1 per cent of the total number of cycles.</w:t>
      </w:r>
    </w:p>
    <w:p w14:paraId="2D5E4ACB" w14:textId="77777777" w:rsidR="00DE6D79" w:rsidRPr="00DE6D79" w:rsidRDefault="00DE6D79" w:rsidP="00DE6D79">
      <w:pPr>
        <w:spacing w:after="120" w:line="240" w:lineRule="auto"/>
        <w:ind w:left="2835" w:right="1134" w:hanging="567"/>
        <w:jc w:val="both"/>
      </w:pPr>
      <w:r w:rsidRPr="00DE6D79">
        <w:t>(f)</w:t>
      </w:r>
      <w:r w:rsidRPr="00DE6D79">
        <w:tab/>
        <w:t>Repeat the cycling procedure of (b) at -40 °C or -20 °C as applicable and 50 per cent of service pressure for 1 per cent of the total number of cycles.</w:t>
      </w:r>
    </w:p>
    <w:p w14:paraId="156829FC" w14:textId="77777777" w:rsidR="00DE6D79" w:rsidRPr="00DE6D79" w:rsidRDefault="00DE6D79" w:rsidP="00DE6D79">
      <w:pPr>
        <w:keepNext/>
        <w:keepLines/>
        <w:spacing w:after="120" w:line="240" w:lineRule="auto"/>
        <w:ind w:left="2835" w:right="1134" w:hanging="567"/>
        <w:jc w:val="both"/>
      </w:pPr>
      <w:r w:rsidRPr="00DE6D79">
        <w:lastRenderedPageBreak/>
        <w:t>(g)</w:t>
      </w:r>
      <w:r w:rsidRPr="00DE6D79">
        <w:tab/>
        <w:t>At the completion of all tests indicated in subparagraphs (a), (b), (c), (d), (e) and (f), the regulator shall be leak proof (see Annex 5B) at the temperatures of -40 °C or -20 °C, as applicable, and at the room temperature and at the temperature of +120 °C.</w:t>
      </w:r>
    </w:p>
    <w:p w14:paraId="581F7306" w14:textId="77777777" w:rsidR="00DE6D79" w:rsidRPr="00DE6D79" w:rsidRDefault="00DE6D79" w:rsidP="00DE6D79">
      <w:pPr>
        <w:spacing w:after="120" w:line="240" w:lineRule="auto"/>
        <w:ind w:left="2268" w:right="1134" w:hanging="1134"/>
        <w:jc w:val="both"/>
      </w:pPr>
      <w:r w:rsidRPr="00DE6D79">
        <w:t>3.</w:t>
      </w:r>
      <w:r w:rsidRPr="00DE6D79">
        <w:tab/>
        <w:t>Classification and test pressures</w:t>
      </w:r>
    </w:p>
    <w:p w14:paraId="498C9C26" w14:textId="77777777" w:rsidR="00DE6D79" w:rsidRPr="00DE6D79" w:rsidRDefault="00DE6D79" w:rsidP="00DE6D79">
      <w:pPr>
        <w:spacing w:after="120" w:line="240" w:lineRule="auto"/>
        <w:ind w:left="2268" w:right="1134" w:hanging="1134"/>
        <w:jc w:val="both"/>
      </w:pPr>
      <w:r w:rsidRPr="00DE6D79">
        <w:t>3.1.</w:t>
      </w:r>
      <w:r w:rsidRPr="00DE6D79">
        <w:tab/>
        <w:t>The part of the pressure regulator which is in contact with the pressure of the container is regarded as Class 0.</w:t>
      </w:r>
    </w:p>
    <w:p w14:paraId="324F3805" w14:textId="77777777" w:rsidR="00DE6D79" w:rsidRPr="00DE6D79" w:rsidRDefault="00DE6D79" w:rsidP="00DE6D79">
      <w:pPr>
        <w:spacing w:after="120" w:line="240" w:lineRule="auto"/>
        <w:ind w:left="2268" w:right="1134" w:hanging="1134"/>
        <w:jc w:val="both"/>
      </w:pPr>
      <w:r w:rsidRPr="00DE6D79">
        <w:t>3.1.1.</w:t>
      </w:r>
      <w:r w:rsidRPr="00DE6D79">
        <w:tab/>
        <w:t>The Class 0 part of the pressure regulator shall be leak-proof (see Annex 5B) at a pressure up to 1.5 times the working pressure (MPa) with the outlet(s) of that part closed off.</w:t>
      </w:r>
    </w:p>
    <w:p w14:paraId="2424E5F8" w14:textId="77777777" w:rsidR="00DE6D79" w:rsidRPr="00DE6D79" w:rsidRDefault="00DE6D79" w:rsidP="00DE6D79">
      <w:pPr>
        <w:spacing w:after="120" w:line="240" w:lineRule="auto"/>
        <w:ind w:left="2268" w:right="1134" w:hanging="1134"/>
        <w:jc w:val="both"/>
      </w:pPr>
      <w:r w:rsidRPr="00DE6D79">
        <w:t>3.1.2.</w:t>
      </w:r>
      <w:r w:rsidRPr="00DE6D79">
        <w:tab/>
        <w:t>The Class 0 part of the pressure regulator shall withstand a pressure up to 1.5 times the working pressure (MPa).</w:t>
      </w:r>
    </w:p>
    <w:p w14:paraId="36971FE1" w14:textId="77777777" w:rsidR="00DE6D79" w:rsidRPr="00DE6D79" w:rsidRDefault="00DE6D79" w:rsidP="00DE6D79">
      <w:pPr>
        <w:spacing w:after="120" w:line="240" w:lineRule="auto"/>
        <w:ind w:left="2268" w:right="1134" w:hanging="1134"/>
        <w:jc w:val="both"/>
      </w:pPr>
      <w:r w:rsidRPr="00DE6D79">
        <w:t>3.1.3.</w:t>
      </w:r>
      <w:r w:rsidRPr="00DE6D79">
        <w:tab/>
        <w:t>The Class 1 and Class 2 part of the CNG pressure regulator shall be</w:t>
      </w:r>
      <w:r w:rsidRPr="00DE6D79">
        <w:br/>
        <w:t>leak-proof (see Annex 5B) at a pressure up to twice the working pressure.</w:t>
      </w:r>
    </w:p>
    <w:p w14:paraId="5EAECAD6" w14:textId="77777777" w:rsidR="00DE6D79" w:rsidRPr="00DE6D79" w:rsidRDefault="00DE6D79" w:rsidP="00DE6D79">
      <w:pPr>
        <w:spacing w:after="120" w:line="240" w:lineRule="auto"/>
        <w:ind w:left="2268" w:right="1134" w:hanging="1134"/>
        <w:jc w:val="both"/>
      </w:pPr>
      <w:r w:rsidRPr="00DE6D79">
        <w:t>3.1.4.</w:t>
      </w:r>
      <w:r w:rsidRPr="00DE6D79">
        <w:tab/>
        <w:t>The Class 1 and Class 2 part of the CNG pressure regulator shall withstand a pressure up to twice the working pressure.</w:t>
      </w:r>
    </w:p>
    <w:p w14:paraId="72A8543F" w14:textId="6A205DE5" w:rsidR="00DE6D79" w:rsidRDefault="00DE6D79" w:rsidP="00DE6D79">
      <w:pPr>
        <w:spacing w:after="120" w:line="240" w:lineRule="auto"/>
        <w:ind w:left="2268" w:right="1134" w:hanging="1134"/>
        <w:jc w:val="both"/>
      </w:pPr>
      <w:r w:rsidRPr="00DE6D79">
        <w:t>3.1.5.</w:t>
      </w:r>
      <w:r w:rsidRPr="00DE6D79">
        <w:tab/>
        <w:t>The Class 3 part of the CNG pressure regulator shall withstand a pressure up to twice the relief pressure of the pressure relief valve, on which it is subject.</w:t>
      </w:r>
    </w:p>
    <w:p w14:paraId="63D2AC1D" w14:textId="77777777" w:rsidR="002038AC" w:rsidRPr="001105AF" w:rsidRDefault="002038AC" w:rsidP="002038AC">
      <w:pPr>
        <w:suppressAutoHyphens w:val="0"/>
        <w:spacing w:after="120"/>
        <w:ind w:left="2268" w:right="1134" w:hanging="1134"/>
        <w:jc w:val="both"/>
        <w:rPr>
          <w:rFonts w:eastAsia="Calibri"/>
          <w:lang w:val="en-US"/>
        </w:rPr>
      </w:pPr>
      <w:r w:rsidRPr="001105AF">
        <w:rPr>
          <w:rFonts w:eastAsia="Calibri"/>
          <w:lang w:val="en-US"/>
        </w:rPr>
        <w:t>3.2.</w:t>
      </w:r>
      <w:r w:rsidRPr="001105AF">
        <w:rPr>
          <w:rFonts w:eastAsia="Calibri"/>
          <w:lang w:val="en-US"/>
        </w:rPr>
        <w:tab/>
        <w:t>The part of the pressure regulator which is in contact with pressure higher than 26 MPa is regarded as Class 6.</w:t>
      </w:r>
    </w:p>
    <w:p w14:paraId="2421ADED" w14:textId="77777777" w:rsidR="002038AC" w:rsidRPr="001105AF" w:rsidRDefault="002038AC" w:rsidP="002038AC">
      <w:pPr>
        <w:suppressAutoHyphens w:val="0"/>
        <w:spacing w:after="120"/>
        <w:ind w:left="2268" w:right="1134" w:hanging="1134"/>
        <w:jc w:val="both"/>
        <w:rPr>
          <w:rFonts w:eastAsia="Calibri"/>
          <w:lang w:val="en-US"/>
        </w:rPr>
      </w:pPr>
      <w:r w:rsidRPr="001105AF">
        <w:rPr>
          <w:rFonts w:eastAsia="Calibri"/>
          <w:lang w:val="en-US"/>
        </w:rPr>
        <w:t>3.2.1.</w:t>
      </w:r>
      <w:r w:rsidRPr="001105AF">
        <w:rPr>
          <w:rFonts w:eastAsia="Calibri"/>
          <w:lang w:val="en-US"/>
        </w:rPr>
        <w:tab/>
        <w:t>The Class 6 part of the pressure regulator shall be leak-proof (see Annex 5B) at a pressure up to 1.5 times the working pressure (MPa) with the outlet(s) of that part closed off.</w:t>
      </w:r>
    </w:p>
    <w:p w14:paraId="3B1A2B53" w14:textId="77777777" w:rsidR="002038AC" w:rsidRPr="001105AF" w:rsidRDefault="002038AC" w:rsidP="002038AC">
      <w:pPr>
        <w:suppressAutoHyphens w:val="0"/>
        <w:spacing w:after="120"/>
        <w:ind w:left="2268" w:right="1134" w:hanging="1134"/>
        <w:jc w:val="both"/>
        <w:rPr>
          <w:rFonts w:eastAsia="Calibri"/>
          <w:lang w:val="en-US"/>
        </w:rPr>
      </w:pPr>
      <w:r w:rsidRPr="001105AF">
        <w:rPr>
          <w:rFonts w:eastAsia="Calibri"/>
          <w:lang w:val="en-US"/>
        </w:rPr>
        <w:t>3.2.2.</w:t>
      </w:r>
      <w:r w:rsidRPr="001105AF">
        <w:rPr>
          <w:rFonts w:eastAsia="Calibri"/>
          <w:lang w:val="en-US"/>
        </w:rPr>
        <w:tab/>
        <w:t>The Class 6 part of the pressure regulator shall withstand a pressure up to 1.5 times the working pressure (MPa).</w:t>
      </w:r>
    </w:p>
    <w:p w14:paraId="75FCDAE7" w14:textId="77777777" w:rsidR="002038AC" w:rsidRPr="001105AF" w:rsidRDefault="002038AC" w:rsidP="002038AC">
      <w:pPr>
        <w:suppressAutoHyphens w:val="0"/>
        <w:spacing w:after="120"/>
        <w:ind w:left="2268" w:right="1134" w:hanging="1134"/>
        <w:jc w:val="both"/>
        <w:rPr>
          <w:rFonts w:eastAsia="Calibri"/>
          <w:lang w:val="en-US"/>
        </w:rPr>
      </w:pPr>
      <w:r w:rsidRPr="001105AF">
        <w:rPr>
          <w:rFonts w:eastAsia="Calibri"/>
          <w:lang w:val="en-US"/>
        </w:rPr>
        <w:t>3.2.3.</w:t>
      </w:r>
      <w:r w:rsidRPr="001105AF">
        <w:rPr>
          <w:rFonts w:eastAsia="Calibri"/>
          <w:lang w:val="en-US"/>
        </w:rPr>
        <w:tab/>
        <w:t>The part of the pressure regulator that is in contact with pressure below 26 MPa is classified as per Part I, Section 3, of this Regulation.</w:t>
      </w:r>
    </w:p>
    <w:p w14:paraId="0066C243" w14:textId="77777777" w:rsidR="002038AC" w:rsidRPr="001105AF" w:rsidRDefault="002038AC" w:rsidP="002038AC">
      <w:pPr>
        <w:suppressAutoHyphens w:val="0"/>
        <w:spacing w:after="120"/>
        <w:ind w:left="2268" w:right="1134" w:hanging="1134"/>
        <w:jc w:val="both"/>
        <w:rPr>
          <w:rFonts w:eastAsia="Calibri"/>
          <w:lang w:val="en-US"/>
        </w:rPr>
      </w:pPr>
      <w:r w:rsidRPr="001105AF">
        <w:rPr>
          <w:rFonts w:eastAsia="Calibri"/>
          <w:lang w:val="en-US"/>
        </w:rPr>
        <w:t>3.2.3.1.</w:t>
      </w:r>
      <w:r w:rsidRPr="001105AF">
        <w:rPr>
          <w:rFonts w:eastAsia="Calibri"/>
          <w:lang w:val="en-US"/>
        </w:rPr>
        <w:tab/>
        <w:t>The Class 0 part of the pressure regulator shall be leak-proof (see Annex 5B) at a pressure up to 1.5 times the working pressure (MPa) with the outlet(s) of that part closed off.</w:t>
      </w:r>
    </w:p>
    <w:p w14:paraId="01373F03" w14:textId="77777777" w:rsidR="002038AC" w:rsidRPr="001105AF" w:rsidRDefault="002038AC" w:rsidP="002038AC">
      <w:pPr>
        <w:suppressAutoHyphens w:val="0"/>
        <w:spacing w:after="120"/>
        <w:ind w:left="2268" w:right="1134" w:hanging="1134"/>
        <w:jc w:val="both"/>
        <w:rPr>
          <w:rFonts w:eastAsia="Calibri"/>
          <w:lang w:val="en-US"/>
        </w:rPr>
      </w:pPr>
      <w:r w:rsidRPr="001105AF">
        <w:rPr>
          <w:rFonts w:eastAsia="Calibri"/>
          <w:lang w:val="en-US"/>
        </w:rPr>
        <w:t>3.2.3.2.</w:t>
      </w:r>
      <w:r w:rsidRPr="001105AF">
        <w:rPr>
          <w:rFonts w:eastAsia="Calibri"/>
          <w:lang w:val="en-US"/>
        </w:rPr>
        <w:tab/>
        <w:t>The Class 0 part of the pressure regulator shall withstand a pressure up to 1.5 times the working pressure (MPa).</w:t>
      </w:r>
    </w:p>
    <w:p w14:paraId="3F79122F" w14:textId="77777777" w:rsidR="002038AC" w:rsidRPr="001105AF" w:rsidRDefault="002038AC" w:rsidP="002038AC">
      <w:pPr>
        <w:suppressAutoHyphens w:val="0"/>
        <w:spacing w:after="120"/>
        <w:ind w:left="2268" w:right="1134" w:hanging="1134"/>
        <w:jc w:val="both"/>
        <w:rPr>
          <w:rFonts w:eastAsia="Calibri"/>
          <w:lang w:val="en-US"/>
        </w:rPr>
      </w:pPr>
      <w:r w:rsidRPr="001105AF">
        <w:rPr>
          <w:rFonts w:eastAsia="Calibri"/>
          <w:lang w:val="en-US"/>
        </w:rPr>
        <w:t>3.2.3.3.</w:t>
      </w:r>
      <w:r w:rsidRPr="001105AF">
        <w:rPr>
          <w:rFonts w:eastAsia="Calibri"/>
          <w:lang w:val="en-US"/>
        </w:rPr>
        <w:tab/>
        <w:t>The Class 1 and Class 2 part of the CNG pressure regulator shall be leak-proof (see Annex 5B) at a pressure up to twice the working pressure.</w:t>
      </w:r>
    </w:p>
    <w:p w14:paraId="22BB70DA" w14:textId="77777777" w:rsidR="002038AC" w:rsidRPr="001105AF" w:rsidRDefault="002038AC" w:rsidP="002038AC">
      <w:pPr>
        <w:suppressAutoHyphens w:val="0"/>
        <w:spacing w:after="120"/>
        <w:ind w:left="2268" w:right="1134" w:hanging="1134"/>
        <w:jc w:val="both"/>
        <w:rPr>
          <w:rFonts w:eastAsia="Calibri"/>
          <w:lang w:val="en-US"/>
        </w:rPr>
      </w:pPr>
      <w:r w:rsidRPr="001105AF">
        <w:rPr>
          <w:rFonts w:eastAsia="Calibri"/>
          <w:lang w:val="en-US"/>
        </w:rPr>
        <w:t>3.2.3.4.</w:t>
      </w:r>
      <w:r w:rsidRPr="001105AF">
        <w:rPr>
          <w:rFonts w:eastAsia="Calibri"/>
          <w:lang w:val="en-US"/>
        </w:rPr>
        <w:tab/>
        <w:t>The Class 1 and Class 2 part of the CNG pressure regulator shall withstand a pressure up to twice the working pressure.</w:t>
      </w:r>
    </w:p>
    <w:p w14:paraId="76BF02A3" w14:textId="0BE516D7" w:rsidR="002038AC" w:rsidRPr="00DE6D79" w:rsidRDefault="002038AC" w:rsidP="002038AC">
      <w:pPr>
        <w:spacing w:after="120" w:line="240" w:lineRule="auto"/>
        <w:ind w:left="2268" w:right="1134" w:hanging="1134"/>
        <w:jc w:val="both"/>
      </w:pPr>
      <w:r w:rsidRPr="000F1A70">
        <w:rPr>
          <w:lang w:val="en-US"/>
        </w:rPr>
        <w:t>3.2.3.5.</w:t>
      </w:r>
      <w:r w:rsidRPr="000F1A70">
        <w:rPr>
          <w:lang w:val="en-US"/>
        </w:rPr>
        <w:tab/>
        <w:t>The Class 3 part of the CNG pressure regulator shall withstand a pressure up to twice the relief pressure of the pressure relief valve, on which it is subject.</w:t>
      </w:r>
    </w:p>
    <w:p w14:paraId="3EB4F34B" w14:textId="57A950FD" w:rsidR="00DE6D79" w:rsidRPr="00DE6D79" w:rsidRDefault="00DE6D79" w:rsidP="00DE6D79">
      <w:pPr>
        <w:spacing w:after="120" w:line="240" w:lineRule="auto"/>
        <w:ind w:left="2268" w:right="1134" w:hanging="1134"/>
        <w:jc w:val="both"/>
      </w:pPr>
      <w:r w:rsidRPr="00DE6D79">
        <w:t>3.</w:t>
      </w:r>
      <w:r w:rsidR="002038AC">
        <w:t>3</w:t>
      </w:r>
      <w:r w:rsidRPr="00DE6D79">
        <w:t>.</w:t>
      </w:r>
      <w:r w:rsidRPr="00DE6D79">
        <w:tab/>
        <w:t>The pressure regulator shall be so designed to operate at temperatures as specified in Annex 5O.</w:t>
      </w:r>
    </w:p>
    <w:p w14:paraId="3EE64835" w14:textId="77777777" w:rsidR="00DE6D79" w:rsidRPr="00DE6D79" w:rsidRDefault="00DE6D79" w:rsidP="00DE6D79">
      <w:pPr>
        <w:spacing w:after="120" w:line="240" w:lineRule="auto"/>
        <w:ind w:left="1134" w:right="1134"/>
      </w:pPr>
    </w:p>
    <w:p w14:paraId="236CE96E" w14:textId="77777777" w:rsidR="00DE6D79" w:rsidRPr="00DE6D79" w:rsidRDefault="00DE6D79" w:rsidP="00DE6D79">
      <w:pPr>
        <w:spacing w:after="120" w:line="240" w:lineRule="auto"/>
        <w:ind w:left="1134" w:right="1134"/>
        <w:sectPr w:rsidR="00DE6D79" w:rsidRPr="00DE6D79" w:rsidSect="00DE6D79">
          <w:headerReference w:type="even" r:id="rId111"/>
          <w:headerReference w:type="default" r:id="rId112"/>
          <w:headerReference w:type="first" r:id="rId113"/>
          <w:footerReference w:type="first" r:id="rId114"/>
          <w:footnotePr>
            <w:numRestart w:val="eachSect"/>
          </w:footnotePr>
          <w:endnotePr>
            <w:numFmt w:val="decimal"/>
          </w:endnotePr>
          <w:pgSz w:w="11907" w:h="16840" w:code="9"/>
          <w:pgMar w:top="1701" w:right="1134" w:bottom="2268" w:left="1134" w:header="1134" w:footer="1701" w:gutter="0"/>
          <w:cols w:space="720"/>
          <w:docGrid w:linePitch="272"/>
        </w:sectPr>
      </w:pPr>
    </w:p>
    <w:p w14:paraId="2443E213" w14:textId="77777777" w:rsidR="00DE6D79" w:rsidRPr="00DE6D79" w:rsidRDefault="00DE6D79" w:rsidP="000F07F0">
      <w:pPr>
        <w:pStyle w:val="HChG"/>
      </w:pPr>
      <w:bookmarkStart w:id="128" w:name="_Toc384288960"/>
      <w:r w:rsidRPr="00DE6D79">
        <w:lastRenderedPageBreak/>
        <w:t>Annex 4E</w:t>
      </w:r>
      <w:bookmarkEnd w:id="128"/>
    </w:p>
    <w:p w14:paraId="5B44C6D2" w14:textId="77777777" w:rsidR="00DE6D79" w:rsidRPr="00DE6D79" w:rsidRDefault="000F07F0" w:rsidP="000F07F0">
      <w:pPr>
        <w:pStyle w:val="HChG"/>
      </w:pPr>
      <w:r>
        <w:tab/>
      </w:r>
      <w:r>
        <w:tab/>
      </w:r>
      <w:bookmarkStart w:id="129" w:name="_Toc384288961"/>
      <w:r w:rsidR="00DE6D79" w:rsidRPr="00DE6D79">
        <w:t>Provisions on the approval of the CNG pressure and temperature sensors</w:t>
      </w:r>
      <w:bookmarkEnd w:id="129"/>
    </w:p>
    <w:p w14:paraId="788C50E9"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CNG pressure and temperature sensors.</w:t>
      </w:r>
    </w:p>
    <w:p w14:paraId="3A08E6B1" w14:textId="77777777" w:rsidR="00DE6D79" w:rsidRPr="00DE6D79" w:rsidRDefault="00DE6D79" w:rsidP="00DE6D79">
      <w:pPr>
        <w:spacing w:after="120" w:line="240" w:lineRule="auto"/>
        <w:ind w:left="2268" w:right="1134" w:hanging="1134"/>
        <w:jc w:val="both"/>
      </w:pPr>
      <w:r w:rsidRPr="00DE6D79">
        <w:t>2.</w:t>
      </w:r>
      <w:r w:rsidRPr="00DE6D79">
        <w:tab/>
        <w:t>CNG Pressure and temperature sensors</w:t>
      </w:r>
    </w:p>
    <w:p w14:paraId="0286EB72" w14:textId="77777777" w:rsidR="00DE6D79" w:rsidRPr="00DE6D79" w:rsidRDefault="00DE6D79" w:rsidP="00DE6D79">
      <w:pPr>
        <w:spacing w:after="120" w:line="240" w:lineRule="auto"/>
        <w:ind w:left="2268" w:right="1134" w:hanging="1134"/>
        <w:jc w:val="both"/>
      </w:pPr>
      <w:r w:rsidRPr="00DE6D79">
        <w:t>2.1.</w:t>
      </w:r>
      <w:r w:rsidRPr="00DE6D79">
        <w:tab/>
        <w:t>The material constituting the pressure and temperature sensors which is in contact with the CNG when operating shall be compatible with the test CNG. In order to verify this compatibility, the procedure in Annex 5D shall be used.</w:t>
      </w:r>
    </w:p>
    <w:p w14:paraId="0D033169" w14:textId="77777777" w:rsidR="00DE6D79" w:rsidRPr="00DE6D79" w:rsidRDefault="00DE6D79" w:rsidP="00DE6D79">
      <w:pPr>
        <w:spacing w:after="120" w:line="240" w:lineRule="auto"/>
        <w:ind w:left="2268" w:right="1134" w:hanging="1134"/>
        <w:jc w:val="both"/>
      </w:pPr>
      <w:r w:rsidRPr="00DE6D79">
        <w:t>2.2.</w:t>
      </w:r>
      <w:r w:rsidRPr="00DE6D79">
        <w:tab/>
        <w:t>The CNG pressure and temperature sensors are classified in a Class according to the scheme 1-1 in paragraph 3. of this Regulation.</w:t>
      </w:r>
    </w:p>
    <w:p w14:paraId="4E8B3714" w14:textId="77777777" w:rsidR="00DE6D79" w:rsidRPr="00DE6D79" w:rsidRDefault="00DE6D79" w:rsidP="00DE6D79">
      <w:pPr>
        <w:spacing w:after="120" w:line="240" w:lineRule="auto"/>
        <w:ind w:left="2268" w:right="1134" w:hanging="1134"/>
        <w:jc w:val="both"/>
      </w:pPr>
      <w:r w:rsidRPr="00DE6D79">
        <w:t>3.</w:t>
      </w:r>
      <w:r w:rsidRPr="00DE6D79">
        <w:tab/>
        <w:t>Classification and test pressures</w:t>
      </w:r>
    </w:p>
    <w:p w14:paraId="4DCCD1FF" w14:textId="77777777" w:rsidR="00DE6D79" w:rsidRPr="00DE6D79" w:rsidRDefault="00DE6D79" w:rsidP="00DE6D79">
      <w:pPr>
        <w:spacing w:after="120" w:line="240" w:lineRule="auto"/>
        <w:ind w:left="2268" w:right="1134" w:hanging="1134"/>
        <w:jc w:val="both"/>
      </w:pPr>
      <w:r w:rsidRPr="00DE6D79">
        <w:t>3.1.</w:t>
      </w:r>
      <w:r w:rsidRPr="00DE6D79">
        <w:tab/>
        <w:t>The part of the CNG pressure and temperature sensors which is in contact with the pressure of the container is regarded as Class 0.</w:t>
      </w:r>
    </w:p>
    <w:p w14:paraId="45A10917" w14:textId="77777777" w:rsidR="00DE6D79" w:rsidRPr="00DE6D79" w:rsidRDefault="00DE6D79" w:rsidP="00DE6D79">
      <w:pPr>
        <w:spacing w:after="120" w:line="240" w:lineRule="auto"/>
        <w:ind w:left="2268" w:right="1134" w:hanging="1134"/>
        <w:jc w:val="both"/>
      </w:pPr>
      <w:r w:rsidRPr="00DE6D79">
        <w:t>3.1.1.</w:t>
      </w:r>
      <w:r w:rsidRPr="00DE6D79">
        <w:tab/>
        <w:t>The Class 0 part of the CNG pressure and temperature sensors shall be leak-proof at a pressure up to 1.5 times the working pressure (MPa) (see Annex 5B).</w:t>
      </w:r>
    </w:p>
    <w:p w14:paraId="4DE68EF2" w14:textId="77777777" w:rsidR="00DE6D79" w:rsidRPr="00DE6D79" w:rsidRDefault="00DE6D79" w:rsidP="00DE6D79">
      <w:pPr>
        <w:spacing w:after="120" w:line="240" w:lineRule="auto"/>
        <w:ind w:left="2268" w:right="1134" w:hanging="1134"/>
        <w:jc w:val="both"/>
      </w:pPr>
      <w:r w:rsidRPr="00DE6D79">
        <w:t>3.1.2.</w:t>
      </w:r>
      <w:r w:rsidRPr="00DE6D79">
        <w:tab/>
        <w:t>The Class 0 part of the CNG pressure and temperature sensors shall withstand a pressure up to 1.5 times the working pressure (MPa).</w:t>
      </w:r>
    </w:p>
    <w:p w14:paraId="2106C0B8" w14:textId="56AE3C7E" w:rsidR="00DE6D79" w:rsidRDefault="00DE6D79" w:rsidP="00DE6D79">
      <w:pPr>
        <w:spacing w:after="120" w:line="240" w:lineRule="auto"/>
        <w:ind w:left="2268" w:right="1134" w:hanging="1134"/>
        <w:jc w:val="both"/>
      </w:pPr>
      <w:r w:rsidRPr="00DE6D79">
        <w:t>3.1.3.</w:t>
      </w:r>
      <w:r w:rsidRPr="00DE6D79">
        <w:tab/>
        <w:t>The Class 1 and Class 2 part of the CNG pressure and temperature sensors shall be leak-proof at a pressure up to twice the working pressure (see Annex 5B).</w:t>
      </w:r>
    </w:p>
    <w:p w14:paraId="202787FA" w14:textId="77777777" w:rsidR="002038AC" w:rsidRPr="000F1A70" w:rsidRDefault="002038AC" w:rsidP="002038AC">
      <w:pPr>
        <w:tabs>
          <w:tab w:val="left" w:pos="2268"/>
        </w:tabs>
        <w:suppressAutoHyphens w:val="0"/>
        <w:spacing w:before="80" w:after="120" w:line="240" w:lineRule="auto"/>
        <w:ind w:left="2268" w:right="1134" w:hanging="1134"/>
        <w:jc w:val="both"/>
        <w:rPr>
          <w:lang w:val="en-US"/>
        </w:rPr>
      </w:pPr>
      <w:r w:rsidRPr="000F1A70">
        <w:rPr>
          <w:lang w:val="en-US"/>
        </w:rPr>
        <w:t>3.1.4.</w:t>
      </w:r>
      <w:r w:rsidRPr="000F1A70">
        <w:rPr>
          <w:lang w:val="en-US"/>
        </w:rPr>
        <w:tab/>
        <w:t>The part of the CNG pressure and temperature sensors which is in contact with pressure higher than 26 MPa is regarded as Class 6.</w:t>
      </w:r>
    </w:p>
    <w:p w14:paraId="279849D4" w14:textId="77777777" w:rsidR="002038AC" w:rsidRPr="000F1A70" w:rsidRDefault="002038AC" w:rsidP="002038AC">
      <w:pPr>
        <w:tabs>
          <w:tab w:val="left" w:pos="2268"/>
        </w:tabs>
        <w:suppressAutoHyphens w:val="0"/>
        <w:spacing w:before="80" w:after="120" w:line="240" w:lineRule="auto"/>
        <w:ind w:left="2268" w:right="1134" w:hanging="1134"/>
        <w:jc w:val="both"/>
        <w:rPr>
          <w:lang w:val="en-US"/>
        </w:rPr>
      </w:pPr>
      <w:r w:rsidRPr="000F1A70">
        <w:rPr>
          <w:lang w:val="en-US"/>
        </w:rPr>
        <w:t>3.1.5.</w:t>
      </w:r>
      <w:r w:rsidRPr="000F1A70">
        <w:rPr>
          <w:lang w:val="en-US"/>
        </w:rPr>
        <w:tab/>
        <w:t>The Class 6 part of the CNG pressure and temperature shall be leakproof at a pressure up to 1.5 times the working pressure (MPa) (see Annex 5B).</w:t>
      </w:r>
    </w:p>
    <w:p w14:paraId="75538523" w14:textId="185512D9" w:rsidR="002038AC" w:rsidRPr="00DE6D79" w:rsidRDefault="002038AC" w:rsidP="002038AC">
      <w:pPr>
        <w:spacing w:after="120" w:line="240" w:lineRule="auto"/>
        <w:ind w:left="2268" w:right="1134" w:hanging="1134"/>
        <w:jc w:val="both"/>
      </w:pPr>
      <w:r w:rsidRPr="000F1A70">
        <w:rPr>
          <w:lang w:val="en-US"/>
        </w:rPr>
        <w:t>3.1.6.</w:t>
      </w:r>
      <w:r w:rsidRPr="000F1A70">
        <w:rPr>
          <w:lang w:val="en-US"/>
        </w:rPr>
        <w:tab/>
        <w:t>The Class 6 of the CNG pressure and temperature sensors shall withstand a pressure up to 1.5 times the working pressure (MPa).</w:t>
      </w:r>
    </w:p>
    <w:p w14:paraId="1B1C0E6A" w14:textId="1594E715" w:rsidR="00DE6D79" w:rsidRPr="00DE6D79" w:rsidRDefault="00DE6D79" w:rsidP="00DE6D79">
      <w:pPr>
        <w:spacing w:after="120" w:line="240" w:lineRule="auto"/>
        <w:ind w:left="2268" w:right="1134" w:hanging="1134"/>
        <w:jc w:val="both"/>
      </w:pPr>
      <w:r w:rsidRPr="00DE6D79">
        <w:t>3.1.</w:t>
      </w:r>
      <w:r w:rsidR="002038AC">
        <w:t>7</w:t>
      </w:r>
      <w:r w:rsidRPr="00DE6D79">
        <w:t>.</w:t>
      </w:r>
      <w:r w:rsidRPr="00DE6D79">
        <w:tab/>
        <w:t>The Class 1 and Class 2 part of the CNG pressure and temperature sensors shall withstand a pressure up to twice the working pressure.</w:t>
      </w:r>
    </w:p>
    <w:p w14:paraId="1E61BB7F" w14:textId="0C71DD0F" w:rsidR="00DE6D79" w:rsidRPr="00DE6D79" w:rsidRDefault="00DE6D79" w:rsidP="00DE6D79">
      <w:pPr>
        <w:spacing w:after="120" w:line="240" w:lineRule="auto"/>
        <w:ind w:left="2268" w:right="1134" w:hanging="1134"/>
        <w:jc w:val="both"/>
      </w:pPr>
      <w:r w:rsidRPr="00DE6D79">
        <w:t>3.1.</w:t>
      </w:r>
      <w:r w:rsidR="002038AC">
        <w:t>8</w:t>
      </w:r>
      <w:r w:rsidRPr="00DE6D79">
        <w:t>.</w:t>
      </w:r>
      <w:r w:rsidRPr="00DE6D79">
        <w:tab/>
        <w:t>The Class 3 part of the CNG pressure and temperature sensors shall withstand a pressure up to twice the relief pressure of the pressure relief valve, on which it is subject.</w:t>
      </w:r>
    </w:p>
    <w:p w14:paraId="2662B973" w14:textId="77777777" w:rsidR="00DE6D79" w:rsidRPr="00DE6D79" w:rsidRDefault="00DE6D79" w:rsidP="00DE6D79">
      <w:pPr>
        <w:spacing w:after="120" w:line="240" w:lineRule="auto"/>
        <w:ind w:left="2268" w:right="1134" w:hanging="1134"/>
        <w:jc w:val="both"/>
      </w:pPr>
      <w:r w:rsidRPr="00DE6D79">
        <w:t>3.2.</w:t>
      </w:r>
      <w:r w:rsidRPr="00DE6D79">
        <w:tab/>
        <w:t>The CNG pressure and temperature sensors shall be so designed to operate at temperatures as specified in Annex 5O.</w:t>
      </w:r>
    </w:p>
    <w:p w14:paraId="3471411A" w14:textId="77777777" w:rsidR="00DE6D79" w:rsidRPr="00DE6D79" w:rsidRDefault="00DE6D79" w:rsidP="00DE6D79">
      <w:pPr>
        <w:spacing w:after="120" w:line="240" w:lineRule="auto"/>
        <w:ind w:left="2268" w:right="1134" w:hanging="1134"/>
        <w:jc w:val="both"/>
      </w:pPr>
      <w:r w:rsidRPr="00DE6D79">
        <w:t>3.3.</w:t>
      </w:r>
      <w:r w:rsidRPr="00DE6D79">
        <w:tab/>
        <w:t>The electrical system, if existing, shall be isolated from the body of the pressure and temperature sensors. Isolation resistance shall be &gt; 10 MΩ.</w:t>
      </w:r>
    </w:p>
    <w:p w14:paraId="77DB517E" w14:textId="77777777" w:rsidR="00DE6D79" w:rsidRPr="00DE6D79" w:rsidRDefault="00DE6D79" w:rsidP="00DE6D79">
      <w:pPr>
        <w:spacing w:after="120" w:line="240" w:lineRule="auto"/>
        <w:ind w:left="1134" w:right="1134"/>
        <w:jc w:val="both"/>
      </w:pPr>
    </w:p>
    <w:p w14:paraId="33D240D1" w14:textId="77777777" w:rsidR="00DE6D79" w:rsidRPr="00DE6D79" w:rsidRDefault="00DE6D79" w:rsidP="00DE6D79">
      <w:pPr>
        <w:spacing w:after="120" w:line="240" w:lineRule="auto"/>
        <w:ind w:left="1134" w:right="1134"/>
        <w:jc w:val="both"/>
        <w:sectPr w:rsidR="00DE6D79" w:rsidRPr="00DE6D79" w:rsidSect="00DE6D79">
          <w:headerReference w:type="even" r:id="rId115"/>
          <w:headerReference w:type="default" r:id="rId116"/>
          <w:headerReference w:type="first" r:id="rId117"/>
          <w:footerReference w:type="first" r:id="rId118"/>
          <w:footnotePr>
            <w:numRestart w:val="eachSect"/>
          </w:footnotePr>
          <w:endnotePr>
            <w:numFmt w:val="decimal"/>
          </w:endnotePr>
          <w:pgSz w:w="11907" w:h="16840" w:code="9"/>
          <w:pgMar w:top="1701" w:right="1134" w:bottom="2268" w:left="1134" w:header="1134" w:footer="1701" w:gutter="0"/>
          <w:cols w:space="720"/>
          <w:docGrid w:linePitch="272"/>
        </w:sectPr>
      </w:pPr>
    </w:p>
    <w:p w14:paraId="240D5716" w14:textId="77777777" w:rsidR="00DE6D79" w:rsidRPr="00DE6D79" w:rsidRDefault="00DE6D79" w:rsidP="000F07F0">
      <w:pPr>
        <w:pStyle w:val="HChG"/>
      </w:pPr>
      <w:bookmarkStart w:id="130" w:name="_Toc384288962"/>
      <w:r w:rsidRPr="00DE6D79">
        <w:lastRenderedPageBreak/>
        <w:t>Annex 4F</w:t>
      </w:r>
      <w:bookmarkEnd w:id="130"/>
    </w:p>
    <w:p w14:paraId="2ED2B392" w14:textId="77777777" w:rsidR="00DE6D79" w:rsidRPr="00DE6D79" w:rsidRDefault="000F07F0" w:rsidP="000F07F0">
      <w:pPr>
        <w:pStyle w:val="HChG"/>
      </w:pPr>
      <w:r>
        <w:tab/>
      </w:r>
      <w:r>
        <w:tab/>
      </w:r>
      <w:bookmarkStart w:id="131" w:name="_Toc384288963"/>
      <w:r w:rsidR="00DE6D79" w:rsidRPr="00DE6D79">
        <w:t>Provisions on the approval of the CNG filling unit (Receptacle)</w:t>
      </w:r>
      <w:bookmarkEnd w:id="131"/>
    </w:p>
    <w:p w14:paraId="643FB3F1"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CNG filling unit.</w:t>
      </w:r>
    </w:p>
    <w:p w14:paraId="7AE6FE76" w14:textId="77777777" w:rsidR="00DE6D79" w:rsidRPr="00DE6D79" w:rsidRDefault="00DE6D79" w:rsidP="00DE6D79">
      <w:pPr>
        <w:spacing w:after="120" w:line="240" w:lineRule="auto"/>
        <w:ind w:left="2268" w:right="1134" w:hanging="1134"/>
        <w:jc w:val="both"/>
      </w:pPr>
      <w:r w:rsidRPr="00DE6D79">
        <w:t>2.</w:t>
      </w:r>
      <w:r w:rsidRPr="00DE6D79">
        <w:tab/>
        <w:t>The CNG filling unit</w:t>
      </w:r>
    </w:p>
    <w:p w14:paraId="0ABCF3E0" w14:textId="77777777" w:rsidR="00DE6D79" w:rsidRPr="00DE6D79" w:rsidRDefault="00DE6D79" w:rsidP="00DE6D79">
      <w:pPr>
        <w:spacing w:after="120" w:line="240" w:lineRule="auto"/>
        <w:ind w:left="2268" w:right="1134" w:hanging="1134"/>
        <w:jc w:val="both"/>
      </w:pPr>
      <w:r w:rsidRPr="00DE6D79">
        <w:t>2.1.</w:t>
      </w:r>
      <w:r w:rsidRPr="00DE6D79">
        <w:tab/>
        <w:t>The CNG filling unit shall comply with the requirements laid down in paragraph 3.</w:t>
      </w:r>
      <w:r w:rsidR="00AF4F6F">
        <w:t xml:space="preserve"> below</w:t>
      </w:r>
      <w:r w:rsidRPr="00DE6D79">
        <w:t xml:space="preserve"> and shall have the dimensions of paragraph 4.</w:t>
      </w:r>
      <w:r w:rsidR="00AF4F6F">
        <w:t xml:space="preserve"> Below.</w:t>
      </w:r>
    </w:p>
    <w:p w14:paraId="0DE4875C" w14:textId="77777777" w:rsidR="00DE6D79" w:rsidRPr="00DE6D79" w:rsidRDefault="00DE6D79" w:rsidP="00DE6D79">
      <w:pPr>
        <w:spacing w:after="120" w:line="240" w:lineRule="auto"/>
        <w:ind w:left="2268" w:right="1134" w:hanging="1134"/>
        <w:jc w:val="both"/>
      </w:pPr>
      <w:r w:rsidRPr="00DE6D79">
        <w:t>2.2.</w:t>
      </w:r>
      <w:r w:rsidRPr="00DE6D79">
        <w:tab/>
        <w:t>CNG filling units designed in accordance with ISO 14469-1 first edition 2004-11-01</w:t>
      </w:r>
      <w:r w:rsidRPr="00DE6D79">
        <w:rPr>
          <w:sz w:val="18"/>
          <w:vertAlign w:val="superscript"/>
        </w:rPr>
        <w:footnoteReference w:id="26"/>
      </w:r>
      <w:r w:rsidRPr="00DE6D79">
        <w:t xml:space="preserve"> or ISO 14469-2:2007</w:t>
      </w:r>
      <w:r w:rsidRPr="00DE6D79">
        <w:rPr>
          <w:sz w:val="18"/>
          <w:vertAlign w:val="superscript"/>
        </w:rPr>
        <w:footnoteReference w:id="27"/>
      </w:r>
      <w:r w:rsidRPr="00DE6D79">
        <w:t xml:space="preserve"> and meeting all the requirements therein are deemed to fulfill the requirements of paragraphs 3. and 4. of this annex.</w:t>
      </w:r>
    </w:p>
    <w:p w14:paraId="132983A1" w14:textId="77777777" w:rsidR="00DE6D79" w:rsidRPr="00DE6D79" w:rsidRDefault="00DE6D79" w:rsidP="00DE6D79">
      <w:pPr>
        <w:spacing w:after="120" w:line="240" w:lineRule="auto"/>
        <w:ind w:left="2268" w:right="1134" w:hanging="1134"/>
        <w:jc w:val="both"/>
      </w:pPr>
      <w:r w:rsidRPr="00DE6D79">
        <w:t>3.</w:t>
      </w:r>
      <w:r w:rsidRPr="00DE6D79">
        <w:tab/>
        <w:t>The CNG filling unit test procedures</w:t>
      </w:r>
    </w:p>
    <w:p w14:paraId="3AAB7B99" w14:textId="77777777" w:rsidR="00DE6D79" w:rsidRPr="00DE6D79" w:rsidRDefault="00DE6D79" w:rsidP="00DE6D79">
      <w:pPr>
        <w:spacing w:after="120" w:line="240" w:lineRule="auto"/>
        <w:ind w:left="2268" w:right="1134" w:hanging="1134"/>
        <w:jc w:val="both"/>
      </w:pPr>
      <w:r w:rsidRPr="00DE6D79">
        <w:t>3.1.</w:t>
      </w:r>
      <w:r w:rsidRPr="00DE6D79">
        <w:tab/>
        <w:t>The CNG filling unit shall be conform to the requirements of Class 0 and follow the test procedures in Annex 5 with the following specific requirements.</w:t>
      </w:r>
    </w:p>
    <w:p w14:paraId="5FB17AB1" w14:textId="77777777" w:rsidR="00DE6D79" w:rsidRPr="00DE6D79" w:rsidRDefault="00DE6D79" w:rsidP="00DE6D79">
      <w:pPr>
        <w:spacing w:after="120" w:line="240" w:lineRule="auto"/>
        <w:ind w:left="2268" w:right="1134" w:hanging="1134"/>
        <w:jc w:val="both"/>
      </w:pPr>
      <w:r w:rsidRPr="00DE6D79">
        <w:t>3.2.</w:t>
      </w:r>
      <w:r w:rsidRPr="00DE6D79">
        <w:tab/>
        <w:t>The material constituting the CNG filling unit which is in contact with the CNG when the device is in service shall be compatible with the CNG. In order to verify this compatibility, the procedure of Annex 5D shall be used.</w:t>
      </w:r>
    </w:p>
    <w:p w14:paraId="36BCB789" w14:textId="77777777" w:rsidR="00DE6D79" w:rsidRPr="00DE6D79" w:rsidRDefault="00DE6D79" w:rsidP="00DE6D79">
      <w:pPr>
        <w:spacing w:after="120" w:line="240" w:lineRule="auto"/>
        <w:ind w:left="2268" w:right="1134" w:hanging="1134"/>
        <w:jc w:val="both"/>
      </w:pPr>
      <w:r w:rsidRPr="00DE6D79">
        <w:t>3.3.</w:t>
      </w:r>
      <w:r w:rsidRPr="00DE6D79">
        <w:tab/>
        <w:t>The CNG filling unit shall be free from leakage at a pressure of 1.5 times the working pressure (MPa) (see Annex 5B).</w:t>
      </w:r>
    </w:p>
    <w:p w14:paraId="00D9D771" w14:textId="77777777" w:rsidR="00DE6D79" w:rsidRPr="00DE6D79" w:rsidRDefault="00DE6D79" w:rsidP="00DE6D79">
      <w:pPr>
        <w:spacing w:after="120" w:line="240" w:lineRule="auto"/>
        <w:ind w:left="2268" w:right="1134" w:hanging="1134"/>
        <w:jc w:val="both"/>
      </w:pPr>
      <w:r w:rsidRPr="00DE6D79">
        <w:t>3.4.</w:t>
      </w:r>
      <w:r w:rsidRPr="00DE6D79">
        <w:tab/>
        <w:t>The CNG filling unit shall withstand a pressure of 33 MPa.</w:t>
      </w:r>
    </w:p>
    <w:p w14:paraId="402AC744" w14:textId="77777777" w:rsidR="00DE6D79" w:rsidRPr="00DE6D79" w:rsidRDefault="00DE6D79" w:rsidP="00DE6D79">
      <w:pPr>
        <w:spacing w:after="120" w:line="240" w:lineRule="auto"/>
        <w:ind w:left="2268" w:right="1134" w:hanging="1134"/>
        <w:jc w:val="both"/>
      </w:pPr>
      <w:r w:rsidRPr="00DE6D79">
        <w:t>3.5.</w:t>
      </w:r>
      <w:r w:rsidRPr="00DE6D79">
        <w:tab/>
        <w:t>The CNG filling unit shall be so designed as to operate at temperatures as specified in Annex 5O.</w:t>
      </w:r>
    </w:p>
    <w:p w14:paraId="442B64E7" w14:textId="77777777" w:rsidR="00DE6D79" w:rsidRPr="00DE6D79" w:rsidRDefault="00DE6D79" w:rsidP="00DE6D79">
      <w:pPr>
        <w:spacing w:after="120" w:line="240" w:lineRule="auto"/>
        <w:ind w:left="2268" w:right="1134" w:hanging="1134"/>
        <w:jc w:val="both"/>
      </w:pPr>
      <w:r w:rsidRPr="00DE6D79">
        <w:t>3.6.</w:t>
      </w:r>
      <w:r w:rsidRPr="00DE6D79">
        <w:tab/>
        <w:t>The CNG filling unit shall withstand a number of 10,000 cycles in the durability test specified in Annex 5L.</w:t>
      </w:r>
    </w:p>
    <w:p w14:paraId="4FCAD81F" w14:textId="77777777" w:rsidR="00DE6D79" w:rsidRPr="00DE6D79" w:rsidRDefault="00DE6D79" w:rsidP="00DE6D79">
      <w:pPr>
        <w:spacing w:after="120" w:line="240" w:lineRule="auto"/>
        <w:ind w:left="2268" w:right="1134" w:hanging="1134"/>
        <w:jc w:val="both"/>
      </w:pPr>
      <w:r w:rsidRPr="00DE6D79">
        <w:t>4.</w:t>
      </w:r>
      <w:r w:rsidRPr="00DE6D79">
        <w:tab/>
        <w:t>CNG filling unit dimensions</w:t>
      </w:r>
    </w:p>
    <w:p w14:paraId="33D1EDD0" w14:textId="77777777" w:rsidR="00DE6D79" w:rsidRPr="00DE6D79" w:rsidRDefault="00DE6D79" w:rsidP="00DE6D79">
      <w:pPr>
        <w:spacing w:after="120" w:line="240" w:lineRule="auto"/>
        <w:ind w:left="2268" w:right="1134" w:hanging="1134"/>
        <w:jc w:val="both"/>
      </w:pPr>
      <w:r w:rsidRPr="00DE6D79">
        <w:t>4.1.</w:t>
      </w:r>
      <w:r w:rsidRPr="00DE6D79">
        <w:tab/>
        <w:t>Figure 1 shows the dimensions of the filling unit for vehicles of categories M</w:t>
      </w:r>
      <w:r w:rsidRPr="00DE6D79">
        <w:rPr>
          <w:vertAlign w:val="subscript"/>
        </w:rPr>
        <w:t>1</w:t>
      </w:r>
      <w:r w:rsidRPr="00DE6D79">
        <w:t xml:space="preserve"> and N</w:t>
      </w:r>
      <w:r w:rsidRPr="00DE6D79">
        <w:rPr>
          <w:vertAlign w:val="subscript"/>
        </w:rPr>
        <w:t>1</w:t>
      </w:r>
      <w:r w:rsidRPr="00DE6D79">
        <w:t>.</w:t>
      </w:r>
      <w:r w:rsidRPr="00DE6D79">
        <w:rPr>
          <w:sz w:val="18"/>
          <w:vertAlign w:val="superscript"/>
        </w:rPr>
        <w:footnoteReference w:id="28"/>
      </w:r>
    </w:p>
    <w:p w14:paraId="179D0228" w14:textId="77777777" w:rsidR="00DE6D79" w:rsidRPr="00DE6D79" w:rsidRDefault="00DE6D79" w:rsidP="00DE6D79">
      <w:pPr>
        <w:spacing w:after="120" w:line="240" w:lineRule="auto"/>
        <w:ind w:left="2268" w:right="1134" w:hanging="1134"/>
        <w:jc w:val="both"/>
      </w:pPr>
      <w:r w:rsidRPr="00DE6D79">
        <w:t>4.2.</w:t>
      </w:r>
      <w:r w:rsidRPr="00DE6D79">
        <w:tab/>
        <w:t>Figure 2 shows the dimensions of the filling unit for vehicles of categories M</w:t>
      </w:r>
      <w:r w:rsidRPr="00DE6D79">
        <w:rPr>
          <w:bCs/>
          <w:vertAlign w:val="subscript"/>
        </w:rPr>
        <w:t>2</w:t>
      </w:r>
      <w:r w:rsidRPr="00DE6D79">
        <w:t>, M</w:t>
      </w:r>
      <w:r w:rsidRPr="00DE6D79">
        <w:rPr>
          <w:bCs/>
          <w:vertAlign w:val="subscript"/>
        </w:rPr>
        <w:t>3</w:t>
      </w:r>
      <w:r w:rsidRPr="00DE6D79">
        <w:t>, N</w:t>
      </w:r>
      <w:r w:rsidRPr="00DE6D79">
        <w:rPr>
          <w:bCs/>
          <w:vertAlign w:val="subscript"/>
        </w:rPr>
        <w:t>2</w:t>
      </w:r>
      <w:r w:rsidRPr="00DE6D79">
        <w:t xml:space="preserve"> and N</w:t>
      </w:r>
      <w:r w:rsidRPr="00DE6D79">
        <w:rPr>
          <w:bCs/>
          <w:vertAlign w:val="subscript"/>
        </w:rPr>
        <w:t>3</w:t>
      </w:r>
      <w:r w:rsidRPr="00DE6D79">
        <w:rPr>
          <w:bCs/>
        </w:rPr>
        <w:t>.</w:t>
      </w:r>
      <w:r w:rsidRPr="00DE6D79">
        <w:rPr>
          <w:vertAlign w:val="superscript"/>
        </w:rPr>
        <w:t>3</w:t>
      </w:r>
    </w:p>
    <w:p w14:paraId="7D6877D8" w14:textId="77777777" w:rsidR="00DE6D79" w:rsidRPr="00DE6D79" w:rsidRDefault="00DE6D79" w:rsidP="002F2919">
      <w:pPr>
        <w:keepNext/>
        <w:keepLines/>
        <w:spacing w:after="120" w:line="240" w:lineRule="auto"/>
        <w:ind w:left="2268" w:right="1134" w:hanging="1134"/>
        <w:jc w:val="both"/>
      </w:pPr>
      <w:r w:rsidRPr="00DE6D79">
        <w:lastRenderedPageBreak/>
        <w:t>4.3.</w:t>
      </w:r>
      <w:r w:rsidRPr="00DE6D79">
        <w:tab/>
        <w:t xml:space="preserve">This annex refers to receptacles designed for 20 MPa (200 bar) CNG storage systems. Receptacles for 25 MPa (250 bar) are acceptable, provided all other requirements of this annex are met at increased pressures as defined in paragraph 1. of Annex 3A </w:t>
      </w:r>
      <w:r w:rsidR="00942CAC">
        <w:t>to</w:t>
      </w:r>
      <w:r w:rsidR="00942CAC" w:rsidRPr="00DE6D79">
        <w:t xml:space="preserve"> </w:t>
      </w:r>
      <w:r w:rsidRPr="00DE6D79">
        <w:t>this Regulation.</w:t>
      </w:r>
    </w:p>
    <w:p w14:paraId="2BCA85F7" w14:textId="77777777" w:rsidR="00DE6D79" w:rsidRPr="00DE6D79" w:rsidRDefault="00DE6D79" w:rsidP="00AF4F6F">
      <w:pPr>
        <w:spacing w:after="120" w:line="240" w:lineRule="auto"/>
        <w:ind w:left="2268" w:right="1134"/>
        <w:jc w:val="both"/>
      </w:pPr>
      <w:r w:rsidRPr="00DE6D79">
        <w:t>In this case, dimensions:</w:t>
      </w:r>
    </w:p>
    <w:p w14:paraId="13822F2C" w14:textId="77777777" w:rsidR="00DE6D79" w:rsidRPr="00DE6D79" w:rsidRDefault="00DE6D79" w:rsidP="00AF4F6F">
      <w:pPr>
        <w:spacing w:after="120" w:line="240" w:lineRule="auto"/>
        <w:ind w:left="2268" w:right="1134"/>
        <w:jc w:val="both"/>
      </w:pPr>
      <w:r w:rsidRPr="00DE6D79">
        <w:t>25 +0/-0.1 becomes 24 +0/-0.1 in Figure 1, and</w:t>
      </w:r>
    </w:p>
    <w:p w14:paraId="045867AE" w14:textId="77777777" w:rsidR="00DE6D79" w:rsidRPr="00DE6D79" w:rsidRDefault="00DE6D79" w:rsidP="00AF4F6F">
      <w:pPr>
        <w:spacing w:after="120" w:line="240" w:lineRule="auto"/>
        <w:ind w:left="2268" w:right="1134"/>
        <w:jc w:val="both"/>
      </w:pPr>
      <w:r w:rsidRPr="00DE6D79">
        <w:t>35 +0/-0.1 becomes 34+0/-0.1 in Figure 2.</w:t>
      </w:r>
    </w:p>
    <w:p w14:paraId="4E8E36A2" w14:textId="77777777" w:rsidR="00DE6D79" w:rsidRPr="00DE6D79" w:rsidRDefault="00DE6D79" w:rsidP="00DE6D79">
      <w:pPr>
        <w:keepNext/>
        <w:keepLines/>
        <w:spacing w:line="240" w:lineRule="auto"/>
        <w:ind w:left="1134"/>
        <w:outlineLvl w:val="0"/>
      </w:pPr>
      <w:bookmarkStart w:id="132" w:name="_Toc343849577"/>
      <w:r w:rsidRPr="00DE6D79">
        <w:t>Figure 1</w:t>
      </w:r>
      <w:bookmarkEnd w:id="132"/>
    </w:p>
    <w:p w14:paraId="40D2B613" w14:textId="77777777" w:rsidR="00DE6D79" w:rsidRPr="00DE6D79" w:rsidRDefault="00DE6D79" w:rsidP="00DE6D79">
      <w:pPr>
        <w:keepNext/>
        <w:keepLines/>
        <w:spacing w:line="240" w:lineRule="auto"/>
        <w:ind w:left="1134"/>
        <w:outlineLvl w:val="0"/>
        <w:rPr>
          <w:b/>
        </w:rPr>
      </w:pPr>
      <w:bookmarkStart w:id="133" w:name="_Toc343849578"/>
      <w:r w:rsidRPr="00DE6D79">
        <w:rPr>
          <w:b/>
        </w:rPr>
        <w:t>20 MPa filling unit (receptacle) for M</w:t>
      </w:r>
      <w:r w:rsidRPr="00DE6D79">
        <w:rPr>
          <w:b/>
          <w:vertAlign w:val="subscript"/>
        </w:rPr>
        <w:t>1</w:t>
      </w:r>
      <w:r w:rsidRPr="00DE6D79">
        <w:rPr>
          <w:b/>
        </w:rPr>
        <w:t xml:space="preserve"> and N</w:t>
      </w:r>
      <w:r w:rsidRPr="00DE6D79">
        <w:rPr>
          <w:b/>
          <w:vertAlign w:val="subscript"/>
        </w:rPr>
        <w:t>1</w:t>
      </w:r>
      <w:r w:rsidRPr="00DE6D79">
        <w:rPr>
          <w:b/>
        </w:rPr>
        <w:t xml:space="preserve"> vehicles</w:t>
      </w:r>
      <w:bookmarkEnd w:id="133"/>
    </w:p>
    <w:p w14:paraId="6E9FCCD8" w14:textId="77777777" w:rsidR="00DE6D79" w:rsidRPr="00DE6D79" w:rsidRDefault="006F0FED" w:rsidP="00DE6D79">
      <w:pPr>
        <w:keepNext/>
        <w:keepLines/>
        <w:spacing w:line="240" w:lineRule="auto"/>
        <w:ind w:left="1134" w:right="1134"/>
        <w:outlineLvl w:val="0"/>
      </w:pPr>
      <w:r w:rsidRPr="00DE6D79">
        <w:rPr>
          <w:noProof/>
          <w:lang w:eastAsia="zh-CN"/>
        </w:rPr>
        <w:drawing>
          <wp:inline distT="0" distB="0" distL="0" distR="0" wp14:anchorId="3CC5D11C" wp14:editId="0BF4054D">
            <wp:extent cx="4686300" cy="5191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86300" cy="5191125"/>
                    </a:xfrm>
                    <a:prstGeom prst="rect">
                      <a:avLst/>
                    </a:prstGeom>
                    <a:noFill/>
                    <a:ln>
                      <a:noFill/>
                    </a:ln>
                  </pic:spPr>
                </pic:pic>
              </a:graphicData>
            </a:graphic>
          </wp:inline>
        </w:drawing>
      </w:r>
    </w:p>
    <w:p w14:paraId="0382616D" w14:textId="77777777" w:rsidR="00DE6D79" w:rsidRPr="00DE6D79" w:rsidRDefault="00DE6D79" w:rsidP="00DE6D79">
      <w:pPr>
        <w:spacing w:line="240" w:lineRule="auto"/>
        <w:ind w:left="1134" w:right="1134"/>
        <w:outlineLvl w:val="0"/>
      </w:pPr>
      <w:bookmarkStart w:id="134" w:name="_Toc343849579"/>
      <w:r w:rsidRPr="00DE6D79">
        <w:br w:type="page"/>
      </w:r>
      <w:r w:rsidRPr="00DE6D79">
        <w:lastRenderedPageBreak/>
        <w:t>Figure 2</w:t>
      </w:r>
      <w:bookmarkEnd w:id="134"/>
    </w:p>
    <w:p w14:paraId="3BE035E4" w14:textId="77777777" w:rsidR="00DE6D79" w:rsidRPr="00DE6D79" w:rsidRDefault="00DE6D79" w:rsidP="00DE6D79">
      <w:pPr>
        <w:spacing w:line="240" w:lineRule="auto"/>
        <w:ind w:left="1134"/>
        <w:outlineLvl w:val="0"/>
        <w:rPr>
          <w:b/>
        </w:rPr>
      </w:pPr>
      <w:bookmarkStart w:id="135" w:name="_Toc343849580"/>
      <w:r w:rsidRPr="00DE6D79">
        <w:rPr>
          <w:b/>
        </w:rPr>
        <w:t>20 MPa Filling unit Size 2 (receptacle) for M</w:t>
      </w:r>
      <w:r w:rsidRPr="00DE6D79">
        <w:rPr>
          <w:b/>
          <w:vertAlign w:val="subscript"/>
        </w:rPr>
        <w:t>2</w:t>
      </w:r>
      <w:r w:rsidRPr="00DE6D79">
        <w:rPr>
          <w:b/>
        </w:rPr>
        <w:t>, M</w:t>
      </w:r>
      <w:r w:rsidRPr="00DE6D79">
        <w:rPr>
          <w:b/>
          <w:vertAlign w:val="subscript"/>
        </w:rPr>
        <w:t>3</w:t>
      </w:r>
      <w:r w:rsidRPr="00DE6D79">
        <w:rPr>
          <w:b/>
        </w:rPr>
        <w:t>, N</w:t>
      </w:r>
      <w:r w:rsidRPr="00DE6D79">
        <w:rPr>
          <w:b/>
          <w:vertAlign w:val="subscript"/>
        </w:rPr>
        <w:t>2</w:t>
      </w:r>
      <w:r w:rsidRPr="00DE6D79">
        <w:rPr>
          <w:b/>
        </w:rPr>
        <w:t xml:space="preserve"> and N</w:t>
      </w:r>
      <w:r w:rsidRPr="00DE6D79">
        <w:rPr>
          <w:b/>
          <w:vertAlign w:val="subscript"/>
        </w:rPr>
        <w:t xml:space="preserve">3 </w:t>
      </w:r>
      <w:r w:rsidRPr="00DE6D79">
        <w:rPr>
          <w:b/>
        </w:rPr>
        <w:t>vehicles</w:t>
      </w:r>
      <w:bookmarkEnd w:id="135"/>
    </w:p>
    <w:p w14:paraId="23803483" w14:textId="77777777" w:rsidR="00DE6D79" w:rsidRPr="00DE6D79" w:rsidRDefault="00DE6D79" w:rsidP="00DE6D79">
      <w:pPr>
        <w:ind w:left="1134" w:right="1134"/>
        <w:jc w:val="both"/>
      </w:pPr>
    </w:p>
    <w:p w14:paraId="086B406A" w14:textId="77777777" w:rsidR="00DE6D79" w:rsidRPr="00DE6D79" w:rsidRDefault="006F0FED" w:rsidP="00DE6D79">
      <w:pPr>
        <w:ind w:left="1134" w:right="1134"/>
        <w:jc w:val="both"/>
      </w:pPr>
      <w:r w:rsidRPr="00942CAC">
        <w:rPr>
          <w:noProof/>
          <w:lang w:eastAsia="zh-CN"/>
        </w:rPr>
        <w:drawing>
          <wp:inline distT="0" distB="0" distL="0" distR="0" wp14:anchorId="2B7C248E" wp14:editId="54931D4C">
            <wp:extent cx="4829175" cy="6286500"/>
            <wp:effectExtent l="0" t="0" r="0" b="0"/>
            <wp:docPr id="15" name="Picture 15" descr="R110r2Annex4F-Fig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110r2Annex4F-Fig2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829175" cy="6286500"/>
                    </a:xfrm>
                    <a:prstGeom prst="rect">
                      <a:avLst/>
                    </a:prstGeom>
                    <a:noFill/>
                    <a:ln>
                      <a:noFill/>
                    </a:ln>
                  </pic:spPr>
                </pic:pic>
              </a:graphicData>
            </a:graphic>
          </wp:inline>
        </w:drawing>
      </w:r>
    </w:p>
    <w:p w14:paraId="1592C62D" w14:textId="77777777" w:rsidR="00DE6D79" w:rsidRPr="00DE6D79" w:rsidRDefault="00DE6D79" w:rsidP="00DE6D79">
      <w:pPr>
        <w:ind w:left="1134" w:right="1134"/>
        <w:jc w:val="both"/>
        <w:sectPr w:rsidR="00DE6D79" w:rsidRPr="00DE6D79" w:rsidSect="00DE6D79">
          <w:headerReference w:type="even" r:id="rId121"/>
          <w:headerReference w:type="default" r:id="rId122"/>
          <w:headerReference w:type="first" r:id="rId123"/>
          <w:footerReference w:type="first" r:id="rId124"/>
          <w:footnotePr>
            <w:numRestart w:val="eachSect"/>
          </w:footnotePr>
          <w:endnotePr>
            <w:numFmt w:val="decimal"/>
          </w:endnotePr>
          <w:pgSz w:w="11907" w:h="16840" w:code="9"/>
          <w:pgMar w:top="1701" w:right="1134" w:bottom="2268" w:left="1134" w:header="1134" w:footer="1701" w:gutter="0"/>
          <w:cols w:space="720"/>
          <w:docGrid w:linePitch="272"/>
        </w:sectPr>
      </w:pPr>
    </w:p>
    <w:p w14:paraId="3AC97182" w14:textId="77777777" w:rsidR="00DE6D79" w:rsidRPr="00DE6D79" w:rsidRDefault="00DE6D79" w:rsidP="000F07F0">
      <w:pPr>
        <w:pStyle w:val="HChG"/>
      </w:pPr>
      <w:bookmarkStart w:id="136" w:name="_Toc384288964"/>
      <w:r w:rsidRPr="00DE6D79">
        <w:lastRenderedPageBreak/>
        <w:t>Annex 4G</w:t>
      </w:r>
      <w:bookmarkEnd w:id="136"/>
    </w:p>
    <w:p w14:paraId="5D1454CD" w14:textId="77777777" w:rsidR="00DE6D79" w:rsidRPr="00DE6D79" w:rsidRDefault="000F07F0" w:rsidP="000F07F0">
      <w:pPr>
        <w:pStyle w:val="HChG"/>
      </w:pPr>
      <w:r>
        <w:tab/>
      </w:r>
      <w:r>
        <w:tab/>
      </w:r>
      <w:bookmarkStart w:id="137" w:name="_Toc384288965"/>
      <w:r w:rsidR="00DE6D79" w:rsidRPr="00DE6D79">
        <w:t>Provisions on the approval of CNG gas flow adjuster and gas/air mixer, gas injector or fuel rail</w:t>
      </w:r>
      <w:bookmarkEnd w:id="137"/>
    </w:p>
    <w:p w14:paraId="70062EBC" w14:textId="77777777" w:rsidR="00DE6D79" w:rsidRPr="00DE6D79" w:rsidRDefault="00DE6D79" w:rsidP="00DE6D79">
      <w:pPr>
        <w:spacing w:after="120" w:line="240" w:lineRule="auto"/>
        <w:ind w:left="2268" w:right="1134" w:hanging="1134"/>
        <w:jc w:val="both"/>
        <w:rPr>
          <w:iCs/>
        </w:rPr>
      </w:pPr>
      <w:r w:rsidRPr="00DE6D79">
        <w:rPr>
          <w:iCs/>
        </w:rPr>
        <w:t>1.</w:t>
      </w:r>
      <w:r w:rsidRPr="00DE6D79">
        <w:rPr>
          <w:iCs/>
        </w:rPr>
        <w:tab/>
        <w:t>The purpose of this annex is to determine the provisions on the approval of the CNG gas flow adjuster and gas/air mixer, gas injector or fuel rail.</w:t>
      </w:r>
    </w:p>
    <w:p w14:paraId="383BE293" w14:textId="77777777" w:rsidR="00DE6D79" w:rsidRPr="00DE6D79" w:rsidRDefault="00DE6D79" w:rsidP="00DE6D79">
      <w:pPr>
        <w:spacing w:after="120" w:line="240" w:lineRule="auto"/>
        <w:ind w:left="2268" w:right="1134" w:hanging="1134"/>
        <w:jc w:val="both"/>
        <w:rPr>
          <w:iCs/>
        </w:rPr>
      </w:pPr>
      <w:r w:rsidRPr="00DE6D79">
        <w:rPr>
          <w:iCs/>
        </w:rPr>
        <w:t>2.</w:t>
      </w:r>
      <w:r w:rsidRPr="00DE6D79">
        <w:rPr>
          <w:iCs/>
        </w:rPr>
        <w:tab/>
        <w:t>CNG gas/air mixer, gas injector or fuel rail.</w:t>
      </w:r>
    </w:p>
    <w:p w14:paraId="6C6FFA0A" w14:textId="77777777" w:rsidR="00DE6D79" w:rsidRPr="00DE6D79" w:rsidRDefault="00DE6D79" w:rsidP="00DE6D79">
      <w:pPr>
        <w:spacing w:after="120" w:line="240" w:lineRule="auto"/>
        <w:ind w:left="2268" w:right="1134" w:hanging="1134"/>
        <w:jc w:val="both"/>
        <w:rPr>
          <w:iCs/>
        </w:rPr>
      </w:pPr>
      <w:r w:rsidRPr="00DE6D79">
        <w:rPr>
          <w:iCs/>
        </w:rPr>
        <w:t>2.1.</w:t>
      </w:r>
      <w:r w:rsidRPr="00DE6D79">
        <w:rPr>
          <w:iCs/>
        </w:rPr>
        <w:tab/>
        <w:t>The material constituting the CNG gas/air mixer, gas injector or fuel rail which is in contact with CNG shall be compatible with the CNG. In order to verify this compatibility, the procedure specified in Annex 5D shall be used.</w:t>
      </w:r>
    </w:p>
    <w:p w14:paraId="1ED84D44" w14:textId="77777777" w:rsidR="00DE6D79" w:rsidRPr="00DE6D79" w:rsidRDefault="00DE6D79" w:rsidP="00DE6D79">
      <w:pPr>
        <w:spacing w:after="120" w:line="240" w:lineRule="auto"/>
        <w:ind w:left="2268" w:right="1134" w:hanging="1134"/>
        <w:jc w:val="both"/>
        <w:rPr>
          <w:iCs/>
        </w:rPr>
      </w:pPr>
      <w:r w:rsidRPr="00DE6D79">
        <w:rPr>
          <w:iCs/>
        </w:rPr>
        <w:t>2.2.</w:t>
      </w:r>
      <w:r w:rsidRPr="00DE6D79">
        <w:rPr>
          <w:iCs/>
        </w:rPr>
        <w:tab/>
        <w:t xml:space="preserve">The CNG gas/air mixer, gas injector or fuel rail shall conform to the requirements of Class 1 or 2 components, according to their </w:t>
      </w:r>
      <w:r w:rsidR="00472817">
        <w:rPr>
          <w:iCs/>
        </w:rPr>
        <w:t>c</w:t>
      </w:r>
      <w:r w:rsidR="00472817" w:rsidRPr="00DE6D79">
        <w:rPr>
          <w:iCs/>
        </w:rPr>
        <w:t>lassification</w:t>
      </w:r>
      <w:r w:rsidRPr="00DE6D79">
        <w:rPr>
          <w:iCs/>
        </w:rPr>
        <w:t>.</w:t>
      </w:r>
    </w:p>
    <w:p w14:paraId="6B18F873" w14:textId="77777777" w:rsidR="00DE6D79" w:rsidRPr="00DE6D79" w:rsidRDefault="00DE6D79" w:rsidP="00DE6D79">
      <w:pPr>
        <w:spacing w:after="120" w:line="240" w:lineRule="auto"/>
        <w:ind w:left="2268" w:right="1134" w:hanging="1134"/>
        <w:jc w:val="both"/>
        <w:rPr>
          <w:iCs/>
        </w:rPr>
      </w:pPr>
      <w:r w:rsidRPr="00DE6D79">
        <w:rPr>
          <w:iCs/>
        </w:rPr>
        <w:t>2.3.</w:t>
      </w:r>
      <w:r w:rsidRPr="00DE6D79">
        <w:rPr>
          <w:iCs/>
        </w:rPr>
        <w:tab/>
        <w:t>Test pressures</w:t>
      </w:r>
    </w:p>
    <w:p w14:paraId="3800504F" w14:textId="77777777" w:rsidR="00DE6D79" w:rsidRPr="00DE6D79" w:rsidRDefault="00DE6D79" w:rsidP="00DE6D79">
      <w:pPr>
        <w:spacing w:after="120" w:line="240" w:lineRule="auto"/>
        <w:ind w:left="2268" w:right="1134" w:hanging="1134"/>
        <w:jc w:val="both"/>
        <w:rPr>
          <w:iCs/>
        </w:rPr>
      </w:pPr>
      <w:r w:rsidRPr="00DE6D79">
        <w:rPr>
          <w:iCs/>
        </w:rPr>
        <w:t>2.3.1.</w:t>
      </w:r>
      <w:r w:rsidRPr="00DE6D79">
        <w:rPr>
          <w:iCs/>
        </w:rPr>
        <w:tab/>
        <w:t>The CNG gas/air mixer, gas injector or fuel rail of Class 2 shall withstand a pressure twice the working pressure.</w:t>
      </w:r>
    </w:p>
    <w:p w14:paraId="7F15BC57" w14:textId="77777777" w:rsidR="00DE6D79" w:rsidRPr="00DE6D79" w:rsidRDefault="00DE6D79" w:rsidP="00DE6D79">
      <w:pPr>
        <w:spacing w:after="120" w:line="240" w:lineRule="auto"/>
        <w:ind w:left="2268" w:right="1134" w:hanging="1134"/>
        <w:jc w:val="both"/>
        <w:rPr>
          <w:iCs/>
        </w:rPr>
      </w:pPr>
      <w:r w:rsidRPr="00DE6D79">
        <w:rPr>
          <w:iCs/>
        </w:rPr>
        <w:t>2.3.1.1.</w:t>
      </w:r>
      <w:r w:rsidRPr="00DE6D79">
        <w:rPr>
          <w:iCs/>
        </w:rPr>
        <w:tab/>
        <w:t>The CNG gas/air mixer, gas injector or fuel rail of Class 2 shall be free from leakage at a pressure twice the working pressure.</w:t>
      </w:r>
    </w:p>
    <w:p w14:paraId="7FE7470B" w14:textId="59237898" w:rsidR="00DE6D79" w:rsidRDefault="00DE6D79" w:rsidP="00DE6D79">
      <w:pPr>
        <w:spacing w:after="120" w:line="240" w:lineRule="auto"/>
        <w:ind w:left="2268" w:right="1134" w:hanging="1134"/>
        <w:jc w:val="both"/>
      </w:pPr>
      <w:r w:rsidRPr="00DE6D79">
        <w:t>2.3.2.</w:t>
      </w:r>
      <w:r w:rsidRPr="00DE6D79">
        <w:tab/>
        <w:t>The</w:t>
      </w:r>
      <w:r w:rsidRPr="00DE6D79">
        <w:rPr>
          <w:iCs/>
        </w:rPr>
        <w:t xml:space="preserve"> CNG</w:t>
      </w:r>
      <w:r w:rsidRPr="00DE6D79">
        <w:t xml:space="preserve"> gas/air mixer, gas injector or fuel rail of Class 1 and Class 2 shall be so designed to operate at temperatures as specified in Annex 5O.</w:t>
      </w:r>
    </w:p>
    <w:p w14:paraId="74C24CD8" w14:textId="77777777" w:rsidR="002038AC" w:rsidRPr="000F1A70" w:rsidRDefault="002038AC" w:rsidP="002038AC">
      <w:pPr>
        <w:tabs>
          <w:tab w:val="left" w:pos="2268"/>
        </w:tabs>
        <w:suppressAutoHyphens w:val="0"/>
        <w:spacing w:before="80" w:after="120" w:line="240" w:lineRule="auto"/>
        <w:ind w:left="2268" w:right="1134" w:hanging="1134"/>
        <w:jc w:val="both"/>
        <w:rPr>
          <w:lang w:val="en-US"/>
        </w:rPr>
      </w:pPr>
      <w:r w:rsidRPr="000F1A70">
        <w:rPr>
          <w:lang w:val="en-US"/>
        </w:rPr>
        <w:t>2.3.3.</w:t>
      </w:r>
      <w:r w:rsidRPr="000F1A70">
        <w:rPr>
          <w:lang w:val="en-US"/>
        </w:rPr>
        <w:tab/>
        <w:t>The CNG gas injector or fuel rail of Class 6 shall withstand a pressure 1.5 times the declared working pressure.</w:t>
      </w:r>
    </w:p>
    <w:p w14:paraId="5D0AEA56" w14:textId="77777777" w:rsidR="002038AC" w:rsidRPr="000F1A70" w:rsidRDefault="002038AC" w:rsidP="002038AC">
      <w:pPr>
        <w:tabs>
          <w:tab w:val="left" w:pos="2268"/>
        </w:tabs>
        <w:suppressAutoHyphens w:val="0"/>
        <w:spacing w:before="80" w:after="120" w:line="240" w:lineRule="auto"/>
        <w:ind w:left="2268" w:right="1134" w:hanging="1134"/>
        <w:jc w:val="both"/>
        <w:rPr>
          <w:lang w:val="en-US"/>
        </w:rPr>
      </w:pPr>
      <w:r w:rsidRPr="000F1A70">
        <w:rPr>
          <w:lang w:val="en-US"/>
        </w:rPr>
        <w:t>2.3.3.1.</w:t>
      </w:r>
      <w:r w:rsidRPr="000F1A70">
        <w:rPr>
          <w:lang w:val="en-US"/>
        </w:rPr>
        <w:tab/>
        <w:t>The CNG gas injector or fuel rail of Class 6 shall be free from leakage at a pressure 1.5 times the declared working pressure.</w:t>
      </w:r>
    </w:p>
    <w:p w14:paraId="40D63529" w14:textId="06CCC66E" w:rsidR="002038AC" w:rsidRPr="00DE6D79" w:rsidRDefault="002038AC" w:rsidP="002038AC">
      <w:pPr>
        <w:spacing w:after="120" w:line="240" w:lineRule="auto"/>
        <w:ind w:left="2268" w:right="1134" w:hanging="1134"/>
        <w:jc w:val="both"/>
      </w:pPr>
      <w:r w:rsidRPr="000F1A70">
        <w:rPr>
          <w:lang w:val="en-US"/>
        </w:rPr>
        <w:t>2.3.4.</w:t>
      </w:r>
      <w:r w:rsidRPr="000F1A70">
        <w:rPr>
          <w:lang w:val="en-US"/>
        </w:rPr>
        <w:tab/>
        <w:t>The CNG gas injector or fuel rail of Class 6 shall be shall be so designed to operate at temperatures as specified in Annex 5O.</w:t>
      </w:r>
    </w:p>
    <w:p w14:paraId="669D717F" w14:textId="77777777" w:rsidR="00DE6D79" w:rsidRPr="00DE6D79" w:rsidRDefault="00DE6D79" w:rsidP="00DE6D79">
      <w:pPr>
        <w:spacing w:after="120" w:line="240" w:lineRule="auto"/>
        <w:ind w:left="2268" w:right="1134" w:hanging="1134"/>
        <w:jc w:val="both"/>
      </w:pPr>
      <w:r w:rsidRPr="00DE6D79">
        <w:t>2.4.</w:t>
      </w:r>
      <w:r w:rsidRPr="00DE6D79">
        <w:tab/>
        <w:t>Electrical operated components containing CNG shall comply with the following:</w:t>
      </w:r>
    </w:p>
    <w:p w14:paraId="411802C2" w14:textId="77777777" w:rsidR="00DE6D79" w:rsidRPr="00DE6D79" w:rsidRDefault="00DE6D79" w:rsidP="00DE6D79">
      <w:pPr>
        <w:spacing w:after="120" w:line="240" w:lineRule="auto"/>
        <w:ind w:left="2835" w:right="1134" w:hanging="567"/>
        <w:jc w:val="both"/>
      </w:pPr>
      <w:r w:rsidRPr="00DE6D79">
        <w:t>(a)</w:t>
      </w:r>
      <w:r w:rsidRPr="00DE6D79">
        <w:tab/>
        <w:t>They shall have a separate ground connection;</w:t>
      </w:r>
    </w:p>
    <w:p w14:paraId="512E9C59" w14:textId="77777777" w:rsidR="00DE6D79" w:rsidRPr="00DE6D79" w:rsidRDefault="00DE6D79" w:rsidP="00DE6D79">
      <w:pPr>
        <w:spacing w:after="120" w:line="240" w:lineRule="auto"/>
        <w:ind w:left="2835" w:right="1134" w:hanging="567"/>
        <w:jc w:val="both"/>
      </w:pPr>
      <w:r w:rsidRPr="00DE6D79">
        <w:t>(b)</w:t>
      </w:r>
      <w:r w:rsidRPr="00DE6D79">
        <w:tab/>
        <w:t>The electrical system of the component shall be isolated from the body;</w:t>
      </w:r>
    </w:p>
    <w:p w14:paraId="0430F44D" w14:textId="77777777" w:rsidR="00DE6D79" w:rsidRPr="00DE6D79" w:rsidRDefault="00DE6D79" w:rsidP="00DE6D79">
      <w:pPr>
        <w:spacing w:after="120" w:line="240" w:lineRule="auto"/>
        <w:ind w:left="2835" w:right="1134" w:hanging="567"/>
        <w:jc w:val="both"/>
      </w:pPr>
      <w:r w:rsidRPr="00DE6D79">
        <w:t>(c)</w:t>
      </w:r>
      <w:r w:rsidRPr="00DE6D79">
        <w:tab/>
        <w:t>The gas injector shall be in closed position when the electric current is switched off.</w:t>
      </w:r>
    </w:p>
    <w:p w14:paraId="6518EC03" w14:textId="77777777" w:rsidR="00DE6D79" w:rsidRPr="00DE6D79" w:rsidRDefault="00DE6D79" w:rsidP="00DE6D79">
      <w:pPr>
        <w:spacing w:after="120" w:line="240" w:lineRule="auto"/>
        <w:ind w:left="2268" w:right="1134" w:hanging="1134"/>
        <w:jc w:val="both"/>
      </w:pPr>
      <w:r w:rsidRPr="00DE6D79">
        <w:t>3.</w:t>
      </w:r>
      <w:r w:rsidRPr="00DE6D79">
        <w:tab/>
      </w:r>
      <w:r w:rsidRPr="00DE6D79">
        <w:rPr>
          <w:iCs/>
        </w:rPr>
        <w:t>CNG</w:t>
      </w:r>
      <w:r w:rsidRPr="00DE6D79">
        <w:t xml:space="preserve"> gas flow adjuster</w:t>
      </w:r>
    </w:p>
    <w:p w14:paraId="08231838" w14:textId="77777777" w:rsidR="00DE6D79" w:rsidRPr="00DE6D79" w:rsidRDefault="00DE6D79" w:rsidP="00DE6D79">
      <w:pPr>
        <w:spacing w:after="120" w:line="240" w:lineRule="auto"/>
        <w:ind w:left="2268" w:right="1134" w:hanging="1134"/>
        <w:jc w:val="both"/>
      </w:pPr>
      <w:r w:rsidRPr="00DE6D79">
        <w:t>3.1.</w:t>
      </w:r>
      <w:r w:rsidRPr="00DE6D79">
        <w:tab/>
        <w:t>The material constituting the gas flow adjuster which is in contact with the CNG shall be compatible with the CNG. In order to verify this compatibility the procedure specified in Annex 5D has to be used.</w:t>
      </w:r>
    </w:p>
    <w:p w14:paraId="4564C9C0" w14:textId="77777777" w:rsidR="00DE6D79" w:rsidRPr="00DE6D79" w:rsidRDefault="00DE6D79" w:rsidP="00DE6D79">
      <w:pPr>
        <w:spacing w:after="120" w:line="240" w:lineRule="auto"/>
        <w:ind w:left="2268" w:right="1134" w:hanging="1134"/>
        <w:jc w:val="both"/>
      </w:pPr>
      <w:r w:rsidRPr="00DE6D79">
        <w:t>3.2.</w:t>
      </w:r>
      <w:r w:rsidRPr="00DE6D79">
        <w:tab/>
        <w:t xml:space="preserve">The </w:t>
      </w:r>
      <w:r w:rsidRPr="00DE6D79">
        <w:rPr>
          <w:iCs/>
        </w:rPr>
        <w:t>CNG</w:t>
      </w:r>
      <w:r w:rsidRPr="00DE6D79">
        <w:t xml:space="preserve"> gas flow adjuster shall conform to requirements of Class 1 or 2 components, according to their </w:t>
      </w:r>
      <w:r w:rsidR="00472817">
        <w:t>c</w:t>
      </w:r>
      <w:r w:rsidR="00472817" w:rsidRPr="00DE6D79">
        <w:t>lassification</w:t>
      </w:r>
      <w:r w:rsidRPr="00DE6D79">
        <w:t>.</w:t>
      </w:r>
    </w:p>
    <w:p w14:paraId="469CA770" w14:textId="77777777" w:rsidR="00DE6D79" w:rsidRPr="00DE6D79" w:rsidRDefault="00DE6D79" w:rsidP="00DE6D79">
      <w:pPr>
        <w:spacing w:after="120" w:line="240" w:lineRule="auto"/>
        <w:ind w:left="2268" w:right="1134" w:hanging="1134"/>
        <w:jc w:val="both"/>
      </w:pPr>
      <w:r w:rsidRPr="00DE6D79">
        <w:t>3.3.</w:t>
      </w:r>
      <w:r w:rsidRPr="00DE6D79">
        <w:tab/>
        <w:t>Test pressures</w:t>
      </w:r>
    </w:p>
    <w:p w14:paraId="02D0419E" w14:textId="77777777" w:rsidR="00DE6D79" w:rsidRPr="00DE6D79" w:rsidRDefault="00DE6D79" w:rsidP="00DE6D79">
      <w:pPr>
        <w:spacing w:after="120" w:line="240" w:lineRule="auto"/>
        <w:ind w:left="2268" w:right="1134" w:hanging="1134"/>
        <w:jc w:val="both"/>
      </w:pPr>
      <w:r w:rsidRPr="00DE6D79">
        <w:t>3.3.1.</w:t>
      </w:r>
      <w:r w:rsidRPr="00DE6D79">
        <w:tab/>
        <w:t xml:space="preserve">The </w:t>
      </w:r>
      <w:r w:rsidRPr="00DE6D79">
        <w:rPr>
          <w:iCs/>
        </w:rPr>
        <w:t>CNG</w:t>
      </w:r>
      <w:r w:rsidRPr="00DE6D79">
        <w:t xml:space="preserve"> gas flow adjuster of Class 2 shall withstand a pressure twice the working pressure.</w:t>
      </w:r>
    </w:p>
    <w:p w14:paraId="0A71FA48" w14:textId="77777777" w:rsidR="00DE6D79" w:rsidRPr="00DE6D79" w:rsidRDefault="00DE6D79" w:rsidP="00DE6D79">
      <w:pPr>
        <w:spacing w:after="120" w:line="240" w:lineRule="auto"/>
        <w:ind w:left="2268" w:right="1134" w:hanging="1134"/>
        <w:jc w:val="both"/>
      </w:pPr>
      <w:r w:rsidRPr="00DE6D79">
        <w:lastRenderedPageBreak/>
        <w:t>3.3.1.1.</w:t>
      </w:r>
      <w:r w:rsidRPr="00DE6D79">
        <w:tab/>
        <w:t xml:space="preserve">The </w:t>
      </w:r>
      <w:r w:rsidRPr="00DE6D79">
        <w:rPr>
          <w:iCs/>
        </w:rPr>
        <w:t>CNG</w:t>
      </w:r>
      <w:r w:rsidRPr="00DE6D79">
        <w:t xml:space="preserve"> gas flow adjuster of Class 2 shall be free from leakage at a pressure twice the working pressure.</w:t>
      </w:r>
    </w:p>
    <w:p w14:paraId="519B5242" w14:textId="77777777" w:rsidR="00DE6D79" w:rsidRPr="00DE6D79" w:rsidRDefault="00DE6D79" w:rsidP="00DE6D79">
      <w:pPr>
        <w:spacing w:after="120" w:line="240" w:lineRule="auto"/>
        <w:ind w:left="2268" w:right="1134" w:hanging="1134"/>
        <w:jc w:val="both"/>
      </w:pPr>
      <w:r w:rsidRPr="00DE6D79">
        <w:t>3.3.2.</w:t>
      </w:r>
      <w:r w:rsidRPr="00DE6D79">
        <w:tab/>
        <w:t xml:space="preserve">The </w:t>
      </w:r>
      <w:r w:rsidRPr="00DE6D79">
        <w:rPr>
          <w:iCs/>
        </w:rPr>
        <w:t>CNG</w:t>
      </w:r>
      <w:r w:rsidRPr="00DE6D79">
        <w:t xml:space="preserve"> gas flow adjuster of Class 1 and Class 2 shall be so designed to operate at temperatures as specified in Annex 5O.</w:t>
      </w:r>
    </w:p>
    <w:p w14:paraId="4EAF7DFD" w14:textId="77777777" w:rsidR="00DE6D79" w:rsidRPr="00DE6D79" w:rsidRDefault="00DE6D79" w:rsidP="00DE6D79">
      <w:pPr>
        <w:keepNext/>
        <w:keepLines/>
        <w:spacing w:after="120" w:line="240" w:lineRule="auto"/>
        <w:ind w:left="2268" w:right="1134" w:hanging="1134"/>
        <w:jc w:val="both"/>
      </w:pPr>
      <w:r w:rsidRPr="00DE6D79">
        <w:t>3.4.</w:t>
      </w:r>
      <w:r w:rsidRPr="00DE6D79">
        <w:tab/>
        <w:t>Electrical operated components containing CNG shall comply with the following:</w:t>
      </w:r>
    </w:p>
    <w:p w14:paraId="3D814387" w14:textId="77777777" w:rsidR="00DE6D79" w:rsidRPr="00DE6D79" w:rsidRDefault="00DE6D79" w:rsidP="00DE6D79">
      <w:pPr>
        <w:keepNext/>
        <w:keepLines/>
        <w:spacing w:after="120" w:line="240" w:lineRule="auto"/>
        <w:ind w:left="2835" w:right="1134" w:hanging="567"/>
        <w:jc w:val="both"/>
      </w:pPr>
      <w:r w:rsidRPr="00DE6D79">
        <w:t>(a)</w:t>
      </w:r>
      <w:r w:rsidRPr="00DE6D79">
        <w:tab/>
        <w:t>They shall have a separate ground connection;</w:t>
      </w:r>
    </w:p>
    <w:p w14:paraId="23086C1C" w14:textId="77777777" w:rsidR="00DE6D79" w:rsidRPr="00DE6D79" w:rsidRDefault="00DE6D79" w:rsidP="00DE6D79">
      <w:pPr>
        <w:keepNext/>
        <w:keepLines/>
        <w:spacing w:after="120" w:line="240" w:lineRule="auto"/>
        <w:ind w:left="2835" w:right="1134" w:hanging="567"/>
        <w:jc w:val="both"/>
      </w:pPr>
      <w:r w:rsidRPr="00DE6D79">
        <w:t>(b)</w:t>
      </w:r>
      <w:r w:rsidRPr="00DE6D79">
        <w:tab/>
        <w:t>The electrical system of the component shall be isolated from the body.</w:t>
      </w:r>
    </w:p>
    <w:p w14:paraId="15282E63" w14:textId="77777777" w:rsidR="00DE6D79" w:rsidRPr="00DE6D79" w:rsidRDefault="00DE6D79" w:rsidP="00DE6D79">
      <w:pPr>
        <w:spacing w:after="120" w:line="240" w:lineRule="auto"/>
        <w:ind w:left="1134" w:right="1134"/>
        <w:jc w:val="both"/>
      </w:pPr>
    </w:p>
    <w:p w14:paraId="418858FE" w14:textId="77777777" w:rsidR="00DE6D79" w:rsidRPr="00DE6D79" w:rsidRDefault="00DE6D79" w:rsidP="00DE6D79">
      <w:pPr>
        <w:spacing w:after="120" w:line="240" w:lineRule="auto"/>
        <w:ind w:left="1134" w:right="1134"/>
        <w:jc w:val="both"/>
        <w:sectPr w:rsidR="00DE6D79" w:rsidRPr="00DE6D79" w:rsidSect="00DE6D79">
          <w:headerReference w:type="even" r:id="rId125"/>
          <w:headerReference w:type="default" r:id="rId126"/>
          <w:headerReference w:type="first" r:id="rId127"/>
          <w:footnotePr>
            <w:numRestart w:val="eachSect"/>
          </w:footnotePr>
          <w:endnotePr>
            <w:numFmt w:val="decimal"/>
          </w:endnotePr>
          <w:pgSz w:w="11907" w:h="16840" w:code="9"/>
          <w:pgMar w:top="1701" w:right="1134" w:bottom="2268" w:left="1134" w:header="1134" w:footer="1701" w:gutter="0"/>
          <w:cols w:space="720"/>
          <w:docGrid w:linePitch="272"/>
        </w:sectPr>
      </w:pPr>
    </w:p>
    <w:p w14:paraId="26CAD7A0" w14:textId="77777777" w:rsidR="00DE6D79" w:rsidRPr="000F07F0" w:rsidRDefault="00DE6D79" w:rsidP="000F07F0">
      <w:pPr>
        <w:pStyle w:val="HChG"/>
      </w:pPr>
      <w:bookmarkStart w:id="138" w:name="_Toc384288966"/>
      <w:r w:rsidRPr="000F07F0">
        <w:lastRenderedPageBreak/>
        <w:t>Annex 4H</w:t>
      </w:r>
      <w:bookmarkEnd w:id="138"/>
    </w:p>
    <w:p w14:paraId="4EBED650" w14:textId="77777777" w:rsidR="00DE6D79" w:rsidRPr="000F07F0" w:rsidRDefault="000F07F0" w:rsidP="000F07F0">
      <w:pPr>
        <w:pStyle w:val="HChG"/>
      </w:pPr>
      <w:r>
        <w:tab/>
      </w:r>
      <w:r>
        <w:tab/>
      </w:r>
      <w:bookmarkStart w:id="139" w:name="_Toc384288967"/>
      <w:r w:rsidR="00DE6D79" w:rsidRPr="000F07F0">
        <w:t>Provisions on the approval of the electronic control unit</w:t>
      </w:r>
      <w:bookmarkEnd w:id="139"/>
    </w:p>
    <w:p w14:paraId="0A3095F4"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electronic control unit.</w:t>
      </w:r>
    </w:p>
    <w:p w14:paraId="04F571C8" w14:textId="77777777" w:rsidR="00DE6D79" w:rsidRPr="00DE6D79" w:rsidRDefault="00DE6D79" w:rsidP="00DE6D79">
      <w:pPr>
        <w:spacing w:after="120" w:line="240" w:lineRule="auto"/>
        <w:ind w:left="2268" w:right="1134" w:hanging="1134"/>
        <w:jc w:val="both"/>
      </w:pPr>
      <w:r w:rsidRPr="00DE6D79">
        <w:t>2.</w:t>
      </w:r>
      <w:r w:rsidRPr="00DE6D79">
        <w:tab/>
        <w:t>Electronic control unit</w:t>
      </w:r>
    </w:p>
    <w:p w14:paraId="571ACBB7" w14:textId="77777777" w:rsidR="00DE6D79" w:rsidRDefault="00DE6D79" w:rsidP="00DE6D79">
      <w:pPr>
        <w:spacing w:after="120" w:line="240" w:lineRule="auto"/>
        <w:ind w:left="2268" w:right="1134" w:hanging="1134"/>
        <w:jc w:val="both"/>
      </w:pPr>
      <w:r w:rsidRPr="00DE6D79">
        <w:t>2.1.</w:t>
      </w:r>
      <w:r w:rsidRPr="00DE6D79">
        <w:tab/>
        <w:t xml:space="preserve">The electronic control unit can be any device which controls the CNG/LNG demand of the engine and establishes the cut-off of the automatic valve in case of a </w:t>
      </w:r>
      <w:r w:rsidR="00D20BF8">
        <w:t xml:space="preserve">switch off of the engine or a </w:t>
      </w:r>
      <w:r w:rsidRPr="00DE6D79">
        <w:t>broken fuel supply pipe or in case of stalling of the engine, or during a crash.</w:t>
      </w:r>
    </w:p>
    <w:p w14:paraId="3A05FEF4" w14:textId="77777777" w:rsidR="00D20BF8" w:rsidRPr="00DE6D79" w:rsidRDefault="00D20BF8" w:rsidP="00DE6D79">
      <w:pPr>
        <w:spacing w:after="120" w:line="240" w:lineRule="auto"/>
        <w:ind w:left="2268" w:right="1134" w:hanging="1134"/>
        <w:jc w:val="both"/>
      </w:pPr>
      <w:r w:rsidRPr="00001673">
        <w:rPr>
          <w:bCs/>
          <w:lang w:val="en-US"/>
        </w:rPr>
        <w:t>2.1.1.</w:t>
      </w:r>
      <w:r w:rsidRPr="00001673">
        <w:rPr>
          <w:bCs/>
          <w:lang w:val="en-US"/>
        </w:rPr>
        <w:tab/>
      </w:r>
      <w:r w:rsidRPr="00001673">
        <w:rPr>
          <w:bCs/>
        </w:rPr>
        <w:t>Notwithstanding the provisions of paragraph 2.1., t</w:t>
      </w:r>
      <w:r w:rsidRPr="00001673">
        <w:rPr>
          <w:bCs/>
          <w:lang w:val="en-US"/>
        </w:rPr>
        <w:t>he automatic valve may stay in an open position during commanded stop phases.</w:t>
      </w:r>
    </w:p>
    <w:p w14:paraId="13129775" w14:textId="61AC32AA" w:rsidR="00DE6D79" w:rsidRPr="00DE6D79" w:rsidRDefault="00DE6D79" w:rsidP="00DE6D79">
      <w:pPr>
        <w:spacing w:after="120" w:line="240" w:lineRule="auto"/>
        <w:ind w:left="2268" w:right="1134" w:hanging="1134"/>
        <w:jc w:val="both"/>
      </w:pPr>
      <w:r w:rsidRPr="00DE6D79">
        <w:t>2.2.</w:t>
      </w:r>
      <w:r w:rsidRPr="00DE6D79">
        <w:tab/>
        <w:t>The switch</w:t>
      </w:r>
      <w:r w:rsidR="00D20BF8">
        <w:t>-</w:t>
      </w:r>
      <w:r w:rsidRPr="00DE6D79">
        <w:t xml:space="preserve">off delay of the automatic valve after stalling of the engine may not be more than </w:t>
      </w:r>
      <w:r w:rsidR="004B7F90">
        <w:t>2</w:t>
      </w:r>
      <w:r w:rsidR="004B7F90" w:rsidRPr="00DE6D79">
        <w:t xml:space="preserve"> </w:t>
      </w:r>
      <w:r w:rsidRPr="00DE6D79">
        <w:t>seconds.</w:t>
      </w:r>
    </w:p>
    <w:p w14:paraId="4B491B8D" w14:textId="77777777" w:rsidR="00DE6D79" w:rsidRPr="00DE6D79" w:rsidRDefault="00DE6D79" w:rsidP="00DE6D79">
      <w:pPr>
        <w:spacing w:after="120" w:line="240" w:lineRule="auto"/>
        <w:ind w:left="2268" w:right="1134" w:hanging="1134"/>
        <w:jc w:val="both"/>
      </w:pPr>
      <w:r w:rsidRPr="00DE6D79">
        <w:t>2.3.</w:t>
      </w:r>
      <w:r w:rsidRPr="00DE6D79">
        <w:tab/>
        <w:t>The device may be equipped with an automatic ignition advance timing adjuster integrated in the electronic module or separated.</w:t>
      </w:r>
    </w:p>
    <w:p w14:paraId="4EB2C4F7" w14:textId="77777777" w:rsidR="00DE6D79" w:rsidRPr="00DE6D79" w:rsidRDefault="00DE6D79" w:rsidP="00DE6D79">
      <w:pPr>
        <w:spacing w:after="120" w:line="240" w:lineRule="auto"/>
        <w:ind w:left="2268" w:right="1134" w:hanging="1134"/>
        <w:jc w:val="both"/>
      </w:pPr>
      <w:r w:rsidRPr="00DE6D79">
        <w:t>2.4.</w:t>
      </w:r>
      <w:r w:rsidRPr="00DE6D79">
        <w:tab/>
        <w:t>The device may be integrated with dummy injectors to permit a correct functioning of the gasoline electronic control unit during CNG/LNG operation.</w:t>
      </w:r>
    </w:p>
    <w:p w14:paraId="3B3B2247" w14:textId="77777777" w:rsidR="00DE6D79" w:rsidRPr="00DE6D79" w:rsidRDefault="00DE6D79" w:rsidP="00DE6D79">
      <w:pPr>
        <w:spacing w:after="120" w:line="240" w:lineRule="auto"/>
        <w:ind w:left="2268" w:right="1134" w:hanging="1134"/>
        <w:jc w:val="both"/>
      </w:pPr>
      <w:r w:rsidRPr="00DE6D79">
        <w:t>2.5.</w:t>
      </w:r>
      <w:r w:rsidRPr="00DE6D79">
        <w:tab/>
        <w:t>The electronic control unit shall be so designed to operate at temperatures as specified in Annex 5O.</w:t>
      </w:r>
    </w:p>
    <w:p w14:paraId="669EE2DF" w14:textId="77777777" w:rsidR="00DE6D79" w:rsidRPr="00DE6D79" w:rsidRDefault="00DE6D79" w:rsidP="00DE6D79">
      <w:pPr>
        <w:suppressAutoHyphens w:val="0"/>
        <w:spacing w:after="120" w:line="240" w:lineRule="auto"/>
        <w:ind w:left="1134" w:right="1134"/>
      </w:pPr>
    </w:p>
    <w:p w14:paraId="7872601F" w14:textId="77777777" w:rsidR="00DE6D79" w:rsidRPr="00DE6D79" w:rsidRDefault="00DE6D79" w:rsidP="00DE6D79">
      <w:pPr>
        <w:keepNext/>
        <w:keepLines/>
        <w:tabs>
          <w:tab w:val="right" w:pos="851"/>
        </w:tabs>
        <w:spacing w:after="120" w:line="240" w:lineRule="auto"/>
        <w:ind w:left="1134" w:right="1134"/>
        <w:rPr>
          <w:b/>
          <w:sz w:val="28"/>
        </w:rPr>
        <w:sectPr w:rsidR="00DE6D79" w:rsidRPr="00DE6D79" w:rsidSect="00DE6D79">
          <w:headerReference w:type="even" r:id="rId128"/>
          <w:headerReference w:type="default" r:id="rId129"/>
          <w:headerReference w:type="first" r:id="rId130"/>
          <w:footnotePr>
            <w:numRestart w:val="eachSect"/>
          </w:footnotePr>
          <w:endnotePr>
            <w:numFmt w:val="decimal"/>
          </w:endnotePr>
          <w:pgSz w:w="11907" w:h="16840" w:code="9"/>
          <w:pgMar w:top="1701" w:right="1134" w:bottom="2268" w:left="1134" w:header="1134" w:footer="1701" w:gutter="0"/>
          <w:cols w:space="720"/>
          <w:docGrid w:linePitch="272"/>
        </w:sectPr>
      </w:pPr>
    </w:p>
    <w:p w14:paraId="56DE80AB" w14:textId="77777777" w:rsidR="00DE6D79" w:rsidRPr="00DE6D79" w:rsidRDefault="00DE6D79" w:rsidP="000F07F0">
      <w:pPr>
        <w:pStyle w:val="HChG"/>
      </w:pPr>
      <w:bookmarkStart w:id="140" w:name="_Toc384288968"/>
      <w:r w:rsidRPr="00DE6D79">
        <w:lastRenderedPageBreak/>
        <w:t>Annex 4I</w:t>
      </w:r>
      <w:bookmarkEnd w:id="140"/>
    </w:p>
    <w:p w14:paraId="30FB0041" w14:textId="77777777" w:rsidR="00DE6D79" w:rsidRPr="00DE6D79" w:rsidRDefault="000F07F0" w:rsidP="000F07F0">
      <w:pPr>
        <w:pStyle w:val="HChG"/>
      </w:pPr>
      <w:r>
        <w:tab/>
      </w:r>
      <w:r>
        <w:tab/>
      </w:r>
      <w:bookmarkStart w:id="141" w:name="_Toc384288969"/>
      <w:r w:rsidR="00DE6D79" w:rsidRPr="00DE6D79">
        <w:t>Provisions on the approval of the LNG heat exchanger – vaporizer</w:t>
      </w:r>
      <w:bookmarkEnd w:id="141"/>
    </w:p>
    <w:p w14:paraId="2845992D"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LNG heat exchanger – vaporizer.</w:t>
      </w:r>
    </w:p>
    <w:p w14:paraId="11122BD7" w14:textId="77777777" w:rsidR="00DE6D79" w:rsidRPr="00DE6D79" w:rsidRDefault="00DE6D79" w:rsidP="00DE6D79">
      <w:pPr>
        <w:spacing w:after="120" w:line="240" w:lineRule="auto"/>
        <w:ind w:left="2268" w:right="1134" w:hanging="1134"/>
        <w:jc w:val="both"/>
      </w:pPr>
      <w:r w:rsidRPr="00DE6D79">
        <w:t>2.</w:t>
      </w:r>
      <w:r w:rsidRPr="00DE6D79">
        <w:tab/>
        <w:t>LNG Heat exchanger – vaporizer</w:t>
      </w:r>
    </w:p>
    <w:p w14:paraId="01289E71" w14:textId="77777777" w:rsidR="00DE6D79" w:rsidRPr="00DE6D79" w:rsidRDefault="00DE6D79" w:rsidP="00DE6D79">
      <w:pPr>
        <w:spacing w:after="120" w:line="240" w:lineRule="auto"/>
        <w:ind w:left="2268" w:right="1134" w:hanging="1134"/>
        <w:jc w:val="both"/>
      </w:pPr>
      <w:r w:rsidRPr="00DE6D79">
        <w:t>2.1.</w:t>
      </w:r>
      <w:r w:rsidRPr="00DE6D79">
        <w:tab/>
        <w:t>The LNG heat exchanger – vaporizer can be any device made for vaporizing the cryogenic liquid fuel and deliver it as gas to the engine with gas temperature between -40 °C and +105 °C.</w:t>
      </w:r>
    </w:p>
    <w:p w14:paraId="0E530588" w14:textId="77777777" w:rsidR="00DE6D79" w:rsidRPr="00DE6D79" w:rsidRDefault="00DE6D79" w:rsidP="00DE6D79">
      <w:pPr>
        <w:spacing w:after="120" w:line="240" w:lineRule="auto"/>
        <w:ind w:left="2268" w:right="1134" w:hanging="1134"/>
        <w:jc w:val="both"/>
      </w:pPr>
      <w:r w:rsidRPr="00DE6D79">
        <w:t>2.2.</w:t>
      </w:r>
      <w:r w:rsidRPr="00DE6D79">
        <w:tab/>
        <w:t>The material constituting the LNG heat exchanger - vaporizer which is in contact with the CNG when operating shall be compatible with the test CNG. In order to verify this compatibility, the procedure in Annex 5D shall be used.</w:t>
      </w:r>
    </w:p>
    <w:p w14:paraId="2207F9E4" w14:textId="77777777" w:rsidR="00DE6D79" w:rsidRPr="00DE6D79" w:rsidRDefault="00DE6D79" w:rsidP="00DE6D79">
      <w:pPr>
        <w:spacing w:after="120" w:line="240" w:lineRule="auto"/>
        <w:ind w:left="2268" w:right="1134" w:hanging="1134"/>
        <w:jc w:val="both"/>
      </w:pPr>
      <w:r w:rsidRPr="00DE6D79">
        <w:t>2.3.</w:t>
      </w:r>
      <w:r w:rsidRPr="00DE6D79">
        <w:tab/>
        <w:t>The part of the LNG heat exchanger - vaporizer which is in contact with the tank is regarded as Class 5.</w:t>
      </w:r>
    </w:p>
    <w:p w14:paraId="270A69BF" w14:textId="77777777" w:rsidR="00DE6D79" w:rsidRPr="00DE6D79" w:rsidRDefault="00DE6D79" w:rsidP="00DE6D79">
      <w:pPr>
        <w:spacing w:after="120" w:line="240" w:lineRule="auto"/>
        <w:ind w:left="2268" w:right="1134" w:hanging="1134"/>
        <w:jc w:val="both"/>
      </w:pPr>
      <w:r w:rsidRPr="00DE6D79">
        <w:t>2.4.</w:t>
      </w:r>
      <w:r w:rsidRPr="00DE6D79">
        <w:tab/>
        <w:t>The LNG heat exchanger – vaporizer shall be so designed as to withstand a pressure of 1.5 times the working pressure (MPa) without leakage and deformation.</w:t>
      </w:r>
    </w:p>
    <w:p w14:paraId="55879246" w14:textId="77777777" w:rsidR="00DE6D79" w:rsidRPr="00DE6D79" w:rsidRDefault="00DE6D79" w:rsidP="00DE6D79">
      <w:pPr>
        <w:spacing w:after="120" w:line="240" w:lineRule="auto"/>
        <w:ind w:left="2268" w:right="1134" w:hanging="1134"/>
        <w:jc w:val="both"/>
      </w:pPr>
      <w:r w:rsidRPr="00DE6D79">
        <w:t>2.5.</w:t>
      </w:r>
      <w:r w:rsidRPr="00DE6D79">
        <w:tab/>
        <w:t>The LNG heat exchanger – vaporizer shall be so designed as to be leak-proof (external) at a pressure of 1.5 times the working pressure (MPa) (see Annex 5B).</w:t>
      </w:r>
    </w:p>
    <w:p w14:paraId="4D036D5F" w14:textId="77777777" w:rsidR="00DE6D79" w:rsidRPr="00DE6D79" w:rsidRDefault="00DE6D79" w:rsidP="00DE6D79">
      <w:pPr>
        <w:spacing w:after="120" w:line="240" w:lineRule="auto"/>
        <w:ind w:left="2268" w:right="1134" w:hanging="1134"/>
        <w:jc w:val="both"/>
      </w:pPr>
      <w:r w:rsidRPr="00DE6D79">
        <w:t>2.6.</w:t>
      </w:r>
      <w:r w:rsidRPr="00DE6D79">
        <w:tab/>
        <w:t>The LNG heat exchanger – vaporizer shall be so designed to operate at temperatures as specified in Annex 5O.</w:t>
      </w:r>
    </w:p>
    <w:p w14:paraId="1787A0E4" w14:textId="77777777" w:rsidR="00DE6D79" w:rsidRPr="00DE6D79" w:rsidRDefault="00DE6D79" w:rsidP="00DE6D79">
      <w:pPr>
        <w:spacing w:after="120" w:line="240" w:lineRule="auto"/>
        <w:ind w:left="2268" w:right="1134" w:hanging="1134"/>
        <w:jc w:val="both"/>
      </w:pPr>
      <w:r w:rsidRPr="00DE6D79">
        <w:t>2.7.</w:t>
      </w:r>
      <w:r w:rsidRPr="00DE6D79">
        <w:tab/>
        <w:t>The LNG heat exchanger – vaporizer has to comply with the test procedures for the Class 5.</w:t>
      </w:r>
    </w:p>
    <w:p w14:paraId="49341A54" w14:textId="77777777" w:rsidR="00DE6D79" w:rsidRPr="00DE6D79" w:rsidRDefault="00DE6D79" w:rsidP="00DE6D79">
      <w:pPr>
        <w:spacing w:after="120" w:line="240" w:lineRule="auto"/>
        <w:ind w:left="2268" w:right="1134" w:hanging="1134"/>
        <w:jc w:val="both"/>
      </w:pPr>
      <w:r w:rsidRPr="00DE6D79">
        <w:t>2.8.</w:t>
      </w:r>
      <w:r w:rsidRPr="00DE6D79">
        <w:tab/>
        <w:t>The LNG heat exchanger – vaporizer has to comply with the water jacket freezing test. Fill the part of the heat exchanger-vaporizer which normally contains an antifreeze solution, with water to normal capacity and expose it at -40 °C for 24 hours. Attach 1 m sections of coolant hose to the coolant inlet and outlet of the heat exchanger – vaporizer. Following the freezing conditioning, conduct an external leakage test according to Annex 5B at room temperature. A separate sample may be used for this test.</w:t>
      </w:r>
    </w:p>
    <w:p w14:paraId="6EE2D7A3" w14:textId="77777777" w:rsidR="00DE6D79" w:rsidRPr="00DE6D79" w:rsidRDefault="00DE6D79" w:rsidP="00DE6D79">
      <w:pPr>
        <w:tabs>
          <w:tab w:val="left" w:pos="1701"/>
        </w:tabs>
        <w:spacing w:after="120" w:line="240" w:lineRule="auto"/>
        <w:ind w:left="1134" w:right="1134"/>
        <w:jc w:val="both"/>
      </w:pPr>
    </w:p>
    <w:p w14:paraId="0F77813A" w14:textId="77777777" w:rsidR="00DE6D79" w:rsidRPr="00DE6D79" w:rsidRDefault="00DE6D79" w:rsidP="00DE6D79">
      <w:pPr>
        <w:keepNext/>
        <w:keepLines/>
        <w:tabs>
          <w:tab w:val="right" w:pos="851"/>
        </w:tabs>
        <w:spacing w:after="120" w:line="240" w:lineRule="auto"/>
        <w:ind w:left="1134" w:right="1134"/>
        <w:rPr>
          <w:b/>
          <w:sz w:val="28"/>
        </w:rPr>
        <w:sectPr w:rsidR="00DE6D79" w:rsidRPr="00DE6D79" w:rsidSect="00DE6D79">
          <w:headerReference w:type="even" r:id="rId131"/>
          <w:headerReference w:type="default" r:id="rId132"/>
          <w:footnotePr>
            <w:numRestart w:val="eachSect"/>
          </w:footnotePr>
          <w:endnotePr>
            <w:numFmt w:val="decimal"/>
          </w:endnotePr>
          <w:pgSz w:w="11907" w:h="16840" w:code="9"/>
          <w:pgMar w:top="1701" w:right="1134" w:bottom="2268" w:left="1134" w:header="1134" w:footer="1701" w:gutter="0"/>
          <w:cols w:space="720"/>
          <w:docGrid w:linePitch="272"/>
        </w:sectPr>
      </w:pPr>
    </w:p>
    <w:p w14:paraId="76A54F08" w14:textId="77777777" w:rsidR="00DE6D79" w:rsidRPr="00DE6D79" w:rsidRDefault="00DE6D79" w:rsidP="000F07F0">
      <w:pPr>
        <w:pStyle w:val="HChG"/>
      </w:pPr>
      <w:bookmarkStart w:id="142" w:name="_Toc384288970"/>
      <w:r w:rsidRPr="00DE6D79">
        <w:lastRenderedPageBreak/>
        <w:t>Annex 4J</w:t>
      </w:r>
      <w:bookmarkEnd w:id="142"/>
    </w:p>
    <w:p w14:paraId="3ED5D241" w14:textId="77777777" w:rsidR="00DE6D79" w:rsidRPr="00DE6D79" w:rsidRDefault="000F07F0" w:rsidP="000F07F0">
      <w:pPr>
        <w:pStyle w:val="HChG"/>
      </w:pPr>
      <w:r>
        <w:tab/>
      </w:r>
      <w:r>
        <w:tab/>
      </w:r>
      <w:bookmarkStart w:id="143" w:name="_Toc384288971"/>
      <w:r w:rsidR="00DE6D79" w:rsidRPr="00DE6D79">
        <w:t>Provisions on the approval of the LNG filling receptacle</w:t>
      </w:r>
      <w:bookmarkEnd w:id="143"/>
    </w:p>
    <w:p w14:paraId="2BEFD444"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LNG filling receptacle.</w:t>
      </w:r>
    </w:p>
    <w:p w14:paraId="2AAF0793" w14:textId="77777777" w:rsidR="00DE6D79" w:rsidRPr="00DE6D79" w:rsidRDefault="00DE6D79" w:rsidP="00DE6D79">
      <w:pPr>
        <w:spacing w:after="120" w:line="240" w:lineRule="auto"/>
        <w:ind w:left="2268" w:right="1134" w:hanging="1134"/>
        <w:jc w:val="both"/>
      </w:pPr>
      <w:r w:rsidRPr="00DE6D79">
        <w:t>2.</w:t>
      </w:r>
      <w:r w:rsidRPr="00DE6D79">
        <w:tab/>
        <w:t>LNG filling receptacle</w:t>
      </w:r>
    </w:p>
    <w:p w14:paraId="17C26833" w14:textId="77777777" w:rsidR="00DE6D79" w:rsidRPr="00DE6D79" w:rsidRDefault="00DE6D79" w:rsidP="00DE6D79">
      <w:pPr>
        <w:spacing w:after="120" w:line="240" w:lineRule="auto"/>
        <w:ind w:left="2268" w:right="1134" w:hanging="1134"/>
        <w:jc w:val="both"/>
      </w:pPr>
      <w:r w:rsidRPr="00DE6D79">
        <w:t>2.1.</w:t>
      </w:r>
      <w:r w:rsidRPr="00DE6D79">
        <w:tab/>
        <w:t>The LNG filling receptacle shall comply with the requirements of</w:t>
      </w:r>
      <w:r w:rsidRPr="00DE6D79">
        <w:br/>
        <w:t>paragraph 3.</w:t>
      </w:r>
    </w:p>
    <w:p w14:paraId="3CCCF975" w14:textId="47346B9E" w:rsidR="00DE6D79" w:rsidRPr="00DE6D79" w:rsidRDefault="00DE6D79" w:rsidP="00DE6D79">
      <w:pPr>
        <w:spacing w:after="120" w:line="240" w:lineRule="auto"/>
        <w:ind w:left="2268" w:right="1134" w:hanging="1134"/>
        <w:jc w:val="both"/>
      </w:pPr>
      <w:r w:rsidRPr="00DE6D79">
        <w:t>3.</w:t>
      </w:r>
      <w:r w:rsidRPr="00DE6D79">
        <w:tab/>
        <w:t>The LNG filling receptacle test procedures</w:t>
      </w:r>
    </w:p>
    <w:p w14:paraId="1E8ADDDD" w14:textId="77777777" w:rsidR="00DE6D79" w:rsidRPr="00DE6D79" w:rsidRDefault="00DE6D79" w:rsidP="00DE6D79">
      <w:pPr>
        <w:spacing w:after="120" w:line="240" w:lineRule="auto"/>
        <w:ind w:left="2268" w:right="1134" w:hanging="1134"/>
        <w:jc w:val="both"/>
      </w:pPr>
      <w:r w:rsidRPr="00DE6D79">
        <w:t>3.1.</w:t>
      </w:r>
      <w:r w:rsidRPr="00DE6D79">
        <w:tab/>
        <w:t>The LNG filling receptacle shall conform to the requirements of Class 5 and follow the test procedures in Annex 5 with the following specific requirements:</w:t>
      </w:r>
    </w:p>
    <w:p w14:paraId="506E3163" w14:textId="77777777" w:rsidR="00DE6D79" w:rsidRPr="00DE6D79" w:rsidRDefault="00DE6D79" w:rsidP="00DE6D79">
      <w:pPr>
        <w:spacing w:after="120" w:line="240" w:lineRule="auto"/>
        <w:ind w:left="2268" w:right="1134" w:hanging="1134"/>
        <w:jc w:val="both"/>
      </w:pPr>
      <w:r w:rsidRPr="00DE6D79">
        <w:t>3.1.1.</w:t>
      </w:r>
      <w:r w:rsidRPr="00DE6D79">
        <w:tab/>
        <w:t>The non-metallic material constituting the LNG filling receptacle shall be compatible with LNG. The procedure of Annexes 5D, 5F and 5G shall be used to verify this compatibility.</w:t>
      </w:r>
    </w:p>
    <w:p w14:paraId="2E699575" w14:textId="77777777" w:rsidR="00DE6D79" w:rsidRPr="00DE6D79" w:rsidRDefault="00DE6D79" w:rsidP="00DE6D79">
      <w:pPr>
        <w:spacing w:after="120" w:line="240" w:lineRule="auto"/>
        <w:ind w:left="2268" w:right="1134" w:hanging="1134"/>
        <w:jc w:val="both"/>
      </w:pPr>
      <w:r w:rsidRPr="00DE6D79">
        <w:t>3.1.2.</w:t>
      </w:r>
      <w:r w:rsidRPr="00DE6D79">
        <w:tab/>
        <w:t>The LNG filling receptacle shall be free from leakage at a pressure of 1.5 times the working pressure (MPa) (see Annex 5B).</w:t>
      </w:r>
    </w:p>
    <w:p w14:paraId="239771F6" w14:textId="77777777" w:rsidR="00DE6D79" w:rsidRPr="00DE6D79" w:rsidRDefault="00DE6D79" w:rsidP="00DE6D79">
      <w:pPr>
        <w:spacing w:after="120" w:line="240" w:lineRule="auto"/>
        <w:ind w:left="2268" w:right="1134" w:hanging="1134"/>
        <w:jc w:val="both"/>
      </w:pPr>
      <w:r w:rsidRPr="00DE6D79">
        <w:t>3.1.3.</w:t>
      </w:r>
      <w:r w:rsidRPr="00DE6D79">
        <w:tab/>
        <w:t>The LNG filling receptacle shall be designed as to operate at temperatures as specified in Annex 5O.</w:t>
      </w:r>
    </w:p>
    <w:p w14:paraId="03FBB6A6" w14:textId="77777777" w:rsidR="00DE6D79" w:rsidRPr="00DE6D79" w:rsidRDefault="00DE6D79" w:rsidP="00DE6D79">
      <w:pPr>
        <w:spacing w:after="120" w:line="240" w:lineRule="auto"/>
        <w:ind w:left="2268" w:right="1134" w:hanging="1134"/>
        <w:jc w:val="both"/>
      </w:pPr>
      <w:r w:rsidRPr="00DE6D79">
        <w:t>3.1.4.</w:t>
      </w:r>
      <w:r w:rsidRPr="00DE6D79">
        <w:tab/>
        <w:t>The filling unit shall withstand 7,000 cycles in the durability in Annex 5L, as follows:</w:t>
      </w:r>
    </w:p>
    <w:p w14:paraId="6A9AAE55" w14:textId="77777777" w:rsidR="00DE6D79" w:rsidRPr="00DE6D79" w:rsidRDefault="00DE6D79" w:rsidP="00DE6D79">
      <w:pPr>
        <w:spacing w:after="120" w:line="240" w:lineRule="auto"/>
        <w:ind w:left="2268" w:right="1134" w:hanging="1134"/>
        <w:jc w:val="both"/>
      </w:pPr>
      <w:r w:rsidRPr="00DE6D79">
        <w:t>3.1.4.1.</w:t>
      </w:r>
      <w:r w:rsidRPr="00DE6D79">
        <w:tab/>
        <w:t>Low temperature cycling</w:t>
      </w:r>
    </w:p>
    <w:p w14:paraId="4B1EDD47" w14:textId="77777777" w:rsidR="00DE6D79" w:rsidRPr="00DE6D79" w:rsidRDefault="00DE6D79" w:rsidP="00DE6D79">
      <w:pPr>
        <w:spacing w:after="120" w:line="240" w:lineRule="auto"/>
        <w:ind w:left="2268" w:right="1134"/>
        <w:jc w:val="both"/>
      </w:pPr>
      <w:r w:rsidRPr="00DE6D79">
        <w:t>The component shall be connected for 96 per cent of the total cycles at cryogenic temperature and at rated service pressure. The source can be liquid or gaseous nitrogen (or LNG) at or below the temperature corresponding to LNG rated service pressure (see table in Annex 5O). Flow should be established, and then shut off. During the off cycle, the downstream pressure of the test fixture should be allowed to decay to 50 per cent of the test pressure. On completion of the cycles, the components shall comply with the leakage test of Annex 5B at cryogenic temperature. It is allowed to interrupt this part of the test at 20 per cent intervals for leakage testing.</w:t>
      </w:r>
    </w:p>
    <w:p w14:paraId="7A1BC3EE" w14:textId="77777777" w:rsidR="00DE6D79" w:rsidRPr="00DE6D79" w:rsidRDefault="00DE6D79" w:rsidP="00DE6D79">
      <w:pPr>
        <w:spacing w:after="120" w:line="240" w:lineRule="auto"/>
        <w:ind w:left="2268" w:right="1134" w:hanging="1134"/>
        <w:jc w:val="both"/>
      </w:pPr>
      <w:r w:rsidRPr="00DE6D79">
        <w:t>3.1.4.2.</w:t>
      </w:r>
      <w:r w:rsidRPr="00DE6D79">
        <w:tab/>
        <w:t>Room temperature cycling</w:t>
      </w:r>
    </w:p>
    <w:p w14:paraId="16388B2F" w14:textId="77777777" w:rsidR="00DE6D79" w:rsidRPr="00DE6D79" w:rsidRDefault="00DE6D79" w:rsidP="00DE6D79">
      <w:pPr>
        <w:spacing w:after="120" w:line="240" w:lineRule="auto"/>
        <w:ind w:left="2268" w:right="1134"/>
        <w:jc w:val="both"/>
      </w:pPr>
      <w:r w:rsidRPr="00DE6D79">
        <w:t>The component shall be operated through 2 per cent of the total cycles as above at the appropriate room temperature specified at rated service pressure. The component shall comply with the leakage test of Annex 5B at the room temperature at the completion of the room temperature cycles.</w:t>
      </w:r>
    </w:p>
    <w:p w14:paraId="12403829" w14:textId="77777777" w:rsidR="00DE6D79" w:rsidRPr="00DE6D79" w:rsidRDefault="00DE6D79" w:rsidP="00DE6D79">
      <w:pPr>
        <w:spacing w:after="120" w:line="240" w:lineRule="auto"/>
        <w:ind w:left="2268" w:right="1134" w:hanging="1134"/>
        <w:jc w:val="both"/>
      </w:pPr>
      <w:r w:rsidRPr="00DE6D79">
        <w:t>3.1.4.3.</w:t>
      </w:r>
      <w:r w:rsidRPr="00DE6D79">
        <w:tab/>
        <w:t>High temperature cycling</w:t>
      </w:r>
    </w:p>
    <w:p w14:paraId="44B72535" w14:textId="77777777" w:rsidR="00DE6D79" w:rsidRPr="00DE6D79" w:rsidRDefault="00DE6D79" w:rsidP="00DE6D79">
      <w:pPr>
        <w:spacing w:after="120" w:line="240" w:lineRule="auto"/>
        <w:ind w:left="2268" w:right="1134"/>
        <w:jc w:val="both"/>
      </w:pPr>
      <w:r w:rsidRPr="00DE6D79">
        <w:t xml:space="preserve">The component shall be operated through 2 per cent of the total cycles as above at the appropriate maximum temperature specified at rated service pressure. The component shall comply with the leakage test of Annex 5B at the high temperature at the completion of the </w:t>
      </w:r>
      <w:r w:rsidR="005B7743">
        <w:t>high</w:t>
      </w:r>
      <w:r w:rsidR="005B7743" w:rsidRPr="00DE6D79">
        <w:t xml:space="preserve"> </w:t>
      </w:r>
      <w:r w:rsidRPr="00DE6D79">
        <w:t>temperature cycles.</w:t>
      </w:r>
    </w:p>
    <w:p w14:paraId="411B3174" w14:textId="77777777" w:rsidR="00DE6D79" w:rsidRPr="00DE6D79" w:rsidRDefault="00DE6D79" w:rsidP="00DE6D79">
      <w:pPr>
        <w:spacing w:after="120" w:line="240" w:lineRule="auto"/>
        <w:ind w:left="2268" w:right="1134"/>
        <w:jc w:val="both"/>
      </w:pPr>
      <w:r w:rsidRPr="00DE6D79">
        <w:t>Following cycling and leakage re-test the component shall be capable of remove of the filling nozzle without spilling more than 30 cm</w:t>
      </w:r>
      <w:r w:rsidRPr="00DE6D79">
        <w:rPr>
          <w:vertAlign w:val="superscript"/>
        </w:rPr>
        <w:t>3</w:t>
      </w:r>
      <w:r w:rsidRPr="00DE6D79">
        <w:t xml:space="preserve"> LNG.</w:t>
      </w:r>
    </w:p>
    <w:p w14:paraId="4B4508C1" w14:textId="77777777" w:rsidR="00DE6D79" w:rsidRPr="00DE6D79" w:rsidRDefault="00DE6D79" w:rsidP="00DE6D79">
      <w:pPr>
        <w:spacing w:after="120" w:line="240" w:lineRule="auto"/>
        <w:ind w:left="2268" w:right="1134" w:hanging="1134"/>
        <w:jc w:val="both"/>
      </w:pPr>
      <w:r w:rsidRPr="00DE6D79">
        <w:lastRenderedPageBreak/>
        <w:t>3.1.5.</w:t>
      </w:r>
      <w:r w:rsidRPr="00DE6D79">
        <w:tab/>
        <w:t>The LNG filling receptacle shall be made out of non-sparking material and should comply with the no igniting evaluation tests described in</w:t>
      </w:r>
      <w:r w:rsidRPr="00DE6D79">
        <w:br/>
        <w:t>ISO 14469</w:t>
      </w:r>
      <w:r w:rsidRPr="00DE6D79">
        <w:noBreakHyphen/>
        <w:t>1:2004.</w:t>
      </w:r>
    </w:p>
    <w:p w14:paraId="326DB73F" w14:textId="41115DD9" w:rsidR="00DE6D79" w:rsidRDefault="00DE6D79" w:rsidP="00DE6D79">
      <w:pPr>
        <w:spacing w:after="120" w:line="240" w:lineRule="auto"/>
        <w:ind w:left="2268" w:right="1134" w:hanging="1134"/>
        <w:jc w:val="both"/>
      </w:pPr>
      <w:r w:rsidRPr="00DE6D79">
        <w:t>3.1.6.</w:t>
      </w:r>
      <w:r w:rsidRPr="00DE6D79">
        <w:tab/>
        <w:t>The electrical resistance of the connected LNG filling receptacle and nozzle shall not be greater than 10 Ω either in the pressurized and un-pressurized state. Test shall be conducted prior to and after the endurance test.</w:t>
      </w:r>
    </w:p>
    <w:p w14:paraId="68A3C700" w14:textId="77777777" w:rsidR="004B7F90" w:rsidRPr="008E6102" w:rsidRDefault="004B7F90" w:rsidP="004B7F90">
      <w:pPr>
        <w:tabs>
          <w:tab w:val="left" w:pos="2268"/>
        </w:tabs>
        <w:spacing w:after="120"/>
        <w:ind w:left="1134" w:right="1134"/>
        <w:jc w:val="both"/>
        <w:rPr>
          <w:spacing w:val="-4"/>
        </w:rPr>
      </w:pPr>
      <w:r w:rsidRPr="008E6102">
        <w:rPr>
          <w:spacing w:val="-4"/>
        </w:rPr>
        <w:t>4.</w:t>
      </w:r>
      <w:r w:rsidRPr="008E6102">
        <w:rPr>
          <w:spacing w:val="-4"/>
        </w:rPr>
        <w:tab/>
        <w:t>LNG filling receptacle dimensions</w:t>
      </w:r>
    </w:p>
    <w:p w14:paraId="1C75A766" w14:textId="53690EF7" w:rsidR="004B7F90" w:rsidRDefault="004B7F90" w:rsidP="004B7F90">
      <w:pPr>
        <w:tabs>
          <w:tab w:val="left" w:pos="2268"/>
        </w:tabs>
        <w:spacing w:after="120"/>
        <w:ind w:left="1134" w:right="1134"/>
        <w:jc w:val="both"/>
        <w:rPr>
          <w:spacing w:val="-4"/>
        </w:rPr>
      </w:pPr>
      <w:r w:rsidRPr="008E6102">
        <w:rPr>
          <w:spacing w:val="-4"/>
        </w:rPr>
        <w:t>4.1.</w:t>
      </w:r>
      <w:r w:rsidRPr="008E6102">
        <w:rPr>
          <w:spacing w:val="-4"/>
        </w:rPr>
        <w:tab/>
        <w:t>Figure 1 shows the dimensions of the LNG filling receptacle.</w:t>
      </w:r>
    </w:p>
    <w:p w14:paraId="45A72941" w14:textId="77777777" w:rsidR="00727E9B" w:rsidRPr="008E6102" w:rsidRDefault="00727E9B" w:rsidP="00727E9B">
      <w:pPr>
        <w:keepNext/>
        <w:keepLines/>
        <w:ind w:left="1134" w:right="1134"/>
        <w:jc w:val="both"/>
        <w:rPr>
          <w:spacing w:val="-4"/>
        </w:rPr>
      </w:pPr>
      <w:r w:rsidRPr="008E6102">
        <w:rPr>
          <w:spacing w:val="-4"/>
        </w:rPr>
        <w:t>Figure 1</w:t>
      </w:r>
    </w:p>
    <w:p w14:paraId="38E68EA9" w14:textId="77777777" w:rsidR="00727E9B" w:rsidRPr="00F604CF" w:rsidRDefault="00727E9B" w:rsidP="00727E9B">
      <w:pPr>
        <w:keepNext/>
        <w:keepLines/>
        <w:spacing w:after="120"/>
        <w:ind w:left="1134" w:right="1134"/>
        <w:jc w:val="both"/>
        <w:rPr>
          <w:b/>
          <w:spacing w:val="-4"/>
        </w:rPr>
      </w:pPr>
      <w:r w:rsidRPr="00F604CF">
        <w:rPr>
          <w:b/>
          <w:spacing w:val="-4"/>
        </w:rPr>
        <w:t>Dimensions of the receptacle</w:t>
      </w:r>
    </w:p>
    <w:p w14:paraId="006FEB08" w14:textId="7FFBCE05" w:rsidR="00727E9B" w:rsidRPr="004B7F90" w:rsidRDefault="00727E9B" w:rsidP="00727E9B">
      <w:pPr>
        <w:tabs>
          <w:tab w:val="left" w:pos="2268"/>
        </w:tabs>
        <w:spacing w:after="120"/>
        <w:ind w:left="1134" w:right="1134"/>
        <w:jc w:val="both"/>
        <w:rPr>
          <w:spacing w:val="-4"/>
        </w:rPr>
      </w:pPr>
      <w:r w:rsidRPr="00DB328C">
        <w:rPr>
          <w:rFonts w:eastAsia="Calibri"/>
          <w:noProof/>
          <w:lang w:eastAsia="zh-CN"/>
        </w:rPr>
        <mc:AlternateContent>
          <mc:Choice Requires="wps">
            <w:drawing>
              <wp:anchor distT="0" distB="0" distL="114300" distR="114300" simplePos="0" relativeHeight="251663360" behindDoc="0" locked="0" layoutInCell="1" allowOverlap="1" wp14:anchorId="7A1B93D8" wp14:editId="0F03B364">
                <wp:simplePos x="0" y="0"/>
                <wp:positionH relativeFrom="column">
                  <wp:posOffset>3285528</wp:posOffset>
                </wp:positionH>
                <wp:positionV relativeFrom="paragraph">
                  <wp:posOffset>2708256</wp:posOffset>
                </wp:positionV>
                <wp:extent cx="1767385"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385" cy="1403985"/>
                        </a:xfrm>
                        <a:prstGeom prst="rect">
                          <a:avLst/>
                        </a:prstGeom>
                        <a:solidFill>
                          <a:srgbClr val="FFFFFF"/>
                        </a:solidFill>
                        <a:ln w="9525">
                          <a:noFill/>
                          <a:miter lim="800000"/>
                          <a:headEnd/>
                          <a:tailEnd/>
                        </a:ln>
                      </wps:spPr>
                      <wps:txbx>
                        <w:txbxContent>
                          <w:p w14:paraId="60984874" w14:textId="77777777" w:rsidR="008F67BD" w:rsidRPr="00DB328C" w:rsidRDefault="008F67BD" w:rsidP="00727E9B">
                            <w:r w:rsidRPr="00710261">
                              <w:t>all dimensions in mi</w:t>
                            </w:r>
                            <w:r>
                              <w:t>llimet</w:t>
                            </w:r>
                            <w:r w:rsidRPr="00710261">
                              <w:t>e</w:t>
                            </w:r>
                            <w:r>
                              <w:t>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1B93D8" id="Text Box 2" o:spid="_x0000_s1099" type="#_x0000_t202" style="position:absolute;left:0;text-align:left;margin-left:258.7pt;margin-top:213.25pt;width:139.1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" stroked="f">
                <v:textbox style="mso-fit-shape-to-text:t">
                  <w:txbxContent>
                    <w:p w14:paraId="60984874" w14:textId="77777777" w:rsidR="008F67BD" w:rsidRPr="00DB328C" w:rsidRDefault="008F67BD" w:rsidP="00727E9B">
                      <w:r w:rsidRPr="00710261">
                        <w:t>all dimensions in mi</w:t>
                      </w:r>
                      <w:r>
                        <w:t>llimet</w:t>
                      </w:r>
                      <w:r w:rsidRPr="00710261">
                        <w:t>e</w:t>
                      </w:r>
                      <w:r>
                        <w:t>rs</w:t>
                      </w:r>
                    </w:p>
                  </w:txbxContent>
                </v:textbox>
              </v:shape>
            </w:pict>
          </mc:Fallback>
        </mc:AlternateContent>
      </w:r>
      <w:r w:rsidRPr="008E6102">
        <w:rPr>
          <w:noProof/>
          <w:lang w:eastAsia="zh-CN"/>
        </w:rPr>
        <mc:AlternateContent>
          <mc:Choice Requires="wps">
            <w:drawing>
              <wp:anchor distT="0" distB="0" distL="114300" distR="114300" simplePos="0" relativeHeight="251662336" behindDoc="0" locked="0" layoutInCell="1" allowOverlap="1" wp14:anchorId="1C05C8CA" wp14:editId="24F4AF79">
                <wp:simplePos x="0" y="0"/>
                <wp:positionH relativeFrom="column">
                  <wp:posOffset>1863090</wp:posOffset>
                </wp:positionH>
                <wp:positionV relativeFrom="paragraph">
                  <wp:posOffset>3371215</wp:posOffset>
                </wp:positionV>
                <wp:extent cx="2204085" cy="396240"/>
                <wp:effectExtent l="0" t="0" r="0" b="444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61CC" w14:textId="77777777" w:rsidR="008F67BD" w:rsidRPr="008E6102" w:rsidRDefault="008F67BD" w:rsidP="00727E9B">
                            <w:r w:rsidRPr="008E6102">
                              <w:rPr>
                                <w:lang w:eastAsia="ja-JP"/>
                              </w:rPr>
                              <w:t>The 50 mm dimension is the minimum distance to the mounting flange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05C8CA" id="_x0000_s1100" type="#_x0000_t202" style="position:absolute;left:0;text-align:left;margin-left:146.7pt;margin-top:265.45pt;width:173.55pt;height:31.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" filled="f" stroked="f">
                <v:textbox style="mso-fit-shape-to-text:t">
                  <w:txbxContent>
                    <w:p w14:paraId="700161CC" w14:textId="77777777" w:rsidR="008F67BD" w:rsidRPr="008E6102" w:rsidRDefault="008F67BD" w:rsidP="00727E9B">
                      <w:r w:rsidRPr="008E6102">
                        <w:rPr>
                          <w:lang w:eastAsia="ja-JP"/>
                        </w:rPr>
                        <w:t>The 50 mm dimension is the minimum distance to the mounting flange</w:t>
                      </w:r>
                    </w:p>
                  </w:txbxContent>
                </v:textbox>
              </v:shape>
            </w:pict>
          </mc:Fallback>
        </mc:AlternateContent>
      </w:r>
      <w:r w:rsidRPr="008E6102">
        <w:rPr>
          <w:b/>
          <w:noProof/>
          <w:spacing w:val="-4"/>
          <w:lang w:eastAsia="zh-CN"/>
        </w:rPr>
        <mc:AlternateContent>
          <mc:Choice Requires="wpg">
            <w:drawing>
              <wp:inline distT="0" distB="0" distL="0" distR="0" wp14:anchorId="59FC7060" wp14:editId="446FEE4A">
                <wp:extent cx="3459480" cy="3942080"/>
                <wp:effectExtent l="0" t="0" r="7620" b="1270"/>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9480" cy="3942080"/>
                          <a:chOff x="2268" y="-6002"/>
                          <a:chExt cx="5448" cy="6208"/>
                        </a:xfrm>
                      </wpg:grpSpPr>
                      <pic:pic xmlns:pic="http://schemas.openxmlformats.org/drawingml/2006/picture">
                        <pic:nvPicPr>
                          <pic:cNvPr id="378"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268" y="-6002"/>
                            <a:ext cx="5448" cy="6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268" y="-6002"/>
                            <a:ext cx="5448" cy="6208"/>
                          </a:xfrm>
                          <a:prstGeom prst="rect">
                            <a:avLst/>
                          </a:prstGeom>
                          <a:noFill/>
                          <a:extLst>
                            <a:ext uri="{909E8E84-426E-40DD-AFC4-6F175D3DCCD1}">
                              <a14:hiddenFill xmlns:a14="http://schemas.microsoft.com/office/drawing/2010/main">
                                <a:solidFill>
                                  <a:srgbClr val="FFFFFF"/>
                                </a:solidFill>
                              </a14:hiddenFill>
                            </a:ext>
                          </a:extLst>
                        </pic:spPr>
                      </pic:pic>
                      <wpg:grpSp>
                        <wpg:cNvPr id="380" name="Group 380"/>
                        <wpg:cNvGrpSpPr>
                          <a:grpSpLocks/>
                        </wpg:cNvGrpSpPr>
                        <wpg:grpSpPr bwMode="auto">
                          <a:xfrm>
                            <a:off x="4068" y="-726"/>
                            <a:ext cx="3489" cy="702"/>
                            <a:chOff x="4068" y="-726"/>
                            <a:chExt cx="3489" cy="702"/>
                          </a:xfrm>
                        </wpg:grpSpPr>
                        <wps:wsp>
                          <wps:cNvPr id="381" name="Freeform 10"/>
                          <wps:cNvSpPr>
                            <a:spLocks/>
                          </wps:cNvSpPr>
                          <wps:spPr bwMode="auto">
                            <a:xfrm>
                              <a:off x="4068" y="-726"/>
                              <a:ext cx="3489" cy="702"/>
                            </a:xfrm>
                            <a:custGeom>
                              <a:avLst/>
                              <a:gdLst>
                                <a:gd name="T0" fmla="+- 0 4068 4068"/>
                                <a:gd name="T1" fmla="*/ T0 w 3489"/>
                                <a:gd name="T2" fmla="+- 0 -24 -726"/>
                                <a:gd name="T3" fmla="*/ -24 h 702"/>
                                <a:gd name="T4" fmla="+- 0 7557 4068"/>
                                <a:gd name="T5" fmla="*/ T4 w 3489"/>
                                <a:gd name="T6" fmla="+- 0 -24 -726"/>
                                <a:gd name="T7" fmla="*/ -24 h 702"/>
                                <a:gd name="T8" fmla="+- 0 7557 4068"/>
                                <a:gd name="T9" fmla="*/ T8 w 3489"/>
                                <a:gd name="T10" fmla="+- 0 -726 -726"/>
                                <a:gd name="T11" fmla="*/ -726 h 702"/>
                                <a:gd name="T12" fmla="+- 0 4068 4068"/>
                                <a:gd name="T13" fmla="*/ T12 w 3489"/>
                                <a:gd name="T14" fmla="+- 0 -726 -726"/>
                                <a:gd name="T15" fmla="*/ -726 h 702"/>
                                <a:gd name="T16" fmla="+- 0 4068 4068"/>
                                <a:gd name="T17" fmla="*/ T16 w 3489"/>
                                <a:gd name="T18" fmla="+- 0 -24 -726"/>
                                <a:gd name="T19" fmla="*/ -24 h 702"/>
                              </a:gdLst>
                              <a:ahLst/>
                              <a:cxnLst>
                                <a:cxn ang="0">
                                  <a:pos x="T1" y="T3"/>
                                </a:cxn>
                                <a:cxn ang="0">
                                  <a:pos x="T5" y="T7"/>
                                </a:cxn>
                                <a:cxn ang="0">
                                  <a:pos x="T9" y="T11"/>
                                </a:cxn>
                                <a:cxn ang="0">
                                  <a:pos x="T13" y="T15"/>
                                </a:cxn>
                                <a:cxn ang="0">
                                  <a:pos x="T17" y="T19"/>
                                </a:cxn>
                              </a:cxnLst>
                              <a:rect l="0" t="0" r="r" b="b"/>
                              <a:pathLst>
                                <a:path w="3489" h="702">
                                  <a:moveTo>
                                    <a:pt x="0" y="702"/>
                                  </a:moveTo>
                                  <a:lnTo>
                                    <a:pt x="3489" y="702"/>
                                  </a:lnTo>
                                  <a:lnTo>
                                    <a:pt x="3489" y="0"/>
                                  </a:lnTo>
                                  <a:lnTo>
                                    <a:pt x="0" y="0"/>
                                  </a:lnTo>
                                  <a:lnTo>
                                    <a:pt x="0" y="7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7"/>
                        <wpg:cNvGrpSpPr>
                          <a:grpSpLocks/>
                        </wpg:cNvGrpSpPr>
                        <wpg:grpSpPr bwMode="auto">
                          <a:xfrm>
                            <a:off x="4068" y="-726"/>
                            <a:ext cx="3489" cy="702"/>
                            <a:chOff x="4068" y="-726"/>
                            <a:chExt cx="3489" cy="702"/>
                          </a:xfrm>
                        </wpg:grpSpPr>
                        <wps:wsp>
                          <wps:cNvPr id="383" name="Freeform 8"/>
                          <wps:cNvSpPr>
                            <a:spLocks/>
                          </wps:cNvSpPr>
                          <wps:spPr bwMode="auto">
                            <a:xfrm>
                              <a:off x="4068" y="-726"/>
                              <a:ext cx="3489" cy="702"/>
                            </a:xfrm>
                            <a:custGeom>
                              <a:avLst/>
                              <a:gdLst>
                                <a:gd name="T0" fmla="+- 0 4068 4068"/>
                                <a:gd name="T1" fmla="*/ T0 w 3489"/>
                                <a:gd name="T2" fmla="+- 0 -24 -726"/>
                                <a:gd name="T3" fmla="*/ -24 h 702"/>
                                <a:gd name="T4" fmla="+- 0 7557 4068"/>
                                <a:gd name="T5" fmla="*/ T4 w 3489"/>
                                <a:gd name="T6" fmla="+- 0 -24 -726"/>
                                <a:gd name="T7" fmla="*/ -24 h 702"/>
                                <a:gd name="T8" fmla="+- 0 7557 4068"/>
                                <a:gd name="T9" fmla="*/ T8 w 3489"/>
                                <a:gd name="T10" fmla="+- 0 -726 -726"/>
                                <a:gd name="T11" fmla="*/ -726 h 702"/>
                                <a:gd name="T12" fmla="+- 0 4068 4068"/>
                                <a:gd name="T13" fmla="*/ T12 w 3489"/>
                                <a:gd name="T14" fmla="+- 0 -726 -726"/>
                                <a:gd name="T15" fmla="*/ -726 h 702"/>
                                <a:gd name="T16" fmla="+- 0 4068 4068"/>
                                <a:gd name="T17" fmla="*/ T16 w 3489"/>
                                <a:gd name="T18" fmla="+- 0 -24 -726"/>
                                <a:gd name="T19" fmla="*/ -24 h 702"/>
                              </a:gdLst>
                              <a:ahLst/>
                              <a:cxnLst>
                                <a:cxn ang="0">
                                  <a:pos x="T1" y="T3"/>
                                </a:cxn>
                                <a:cxn ang="0">
                                  <a:pos x="T5" y="T7"/>
                                </a:cxn>
                                <a:cxn ang="0">
                                  <a:pos x="T9" y="T11"/>
                                </a:cxn>
                                <a:cxn ang="0">
                                  <a:pos x="T13" y="T15"/>
                                </a:cxn>
                                <a:cxn ang="0">
                                  <a:pos x="T17" y="T19"/>
                                </a:cxn>
                              </a:cxnLst>
                              <a:rect l="0" t="0" r="r" b="b"/>
                              <a:pathLst>
                                <a:path w="3489" h="702">
                                  <a:moveTo>
                                    <a:pt x="0" y="702"/>
                                  </a:moveTo>
                                  <a:lnTo>
                                    <a:pt x="3489" y="702"/>
                                  </a:lnTo>
                                  <a:lnTo>
                                    <a:pt x="3489" y="0"/>
                                  </a:lnTo>
                                  <a:lnTo>
                                    <a:pt x="0" y="0"/>
                                  </a:lnTo>
                                  <a:lnTo>
                                    <a:pt x="0" y="7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921695" id="Group 377" o:spid="_x0000_s1026" style="width:272.4pt;height:310.4pt;mso-position-horizontal-relative:char;mso-position-vertical-relative:line" coordorigin="2268,-6002" coordsize="5448,6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">
                <v:shape id="Picture 12" o:spid="_x0000_s1027" type="#_x0000_t75" style="position:absolute;left:2268;top:-6002;width:5448;height: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">
                  <v:imagedata r:id="rId135" o:title=""/>
                </v:shape>
                <v:shape id="Picture 11" o:spid="_x0000_s1028" type="#_x0000_t75" style="position:absolute;left:2268;top:-6002;width:5448;height: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">
                  <v:imagedata r:id="rId136" o:title=""/>
                </v:shape>
                <v:group id="Group 380" o:spid="_x0000_s1029" style="position:absolute;left:4068;top:-726;width:3489;height:702" coordorigin="4068,-726" coordsize="348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10" o:spid="_x0000_s1030" style="position:absolute;left:4068;top:-726;width:3489;height:702;visibility:visible;mso-wrap-style:square;v-text-anchor:top" coordsize="348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" path="m,702r3489,l3489,,,,,702e" stroked="f">
                    <v:path arrowok="t" o:connecttype="custom" o:connectlocs="0,-24;3489,-24;3489,-726;0,-726;0,-24" o:connectangles="0,0,0,0,0"/>
                  </v:shape>
                </v:group>
                <v:group id="Group 7" o:spid="_x0000_s1031" style="position:absolute;left:4068;top:-726;width:3489;height:702" coordorigin="4068,-726" coordsize="348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8" o:spid="_x0000_s1032" style="position:absolute;left:4068;top:-726;width:3489;height:702;visibility:visible;mso-wrap-style:square;v-text-anchor:top" coordsize="348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" path="m,702r3489,l3489,,,,,702xe" filled="f">
                    <v:path arrowok="t" o:connecttype="custom" o:connectlocs="0,-24;3489,-24;3489,-726;0,-726;0,-24" o:connectangles="0,0,0,0,0"/>
                  </v:shape>
                </v:group>
                <w10:anchorlock/>
              </v:group>
            </w:pict>
          </mc:Fallback>
        </mc:AlternateContent>
      </w:r>
    </w:p>
    <w:p w14:paraId="361BAB47" w14:textId="77777777" w:rsidR="00DE6D79" w:rsidRPr="00DE6D79" w:rsidRDefault="00DE6D79" w:rsidP="00DE6D79">
      <w:pPr>
        <w:keepNext/>
        <w:keepLines/>
        <w:spacing w:after="120" w:line="240" w:lineRule="auto"/>
        <w:ind w:left="2268" w:right="1134" w:hanging="1134"/>
        <w:rPr>
          <w:b/>
          <w:sz w:val="28"/>
          <w:szCs w:val="28"/>
        </w:rPr>
      </w:pPr>
    </w:p>
    <w:p w14:paraId="5E868FE5" w14:textId="77777777" w:rsidR="00DE6D79" w:rsidRPr="00DE6D79" w:rsidRDefault="00DE6D79" w:rsidP="00DE6D79">
      <w:pPr>
        <w:keepNext/>
        <w:keepLines/>
        <w:spacing w:after="120" w:line="240" w:lineRule="auto"/>
        <w:ind w:left="2268" w:right="1134" w:hanging="1134"/>
        <w:rPr>
          <w:b/>
          <w:sz w:val="28"/>
          <w:szCs w:val="28"/>
        </w:rPr>
        <w:sectPr w:rsidR="00DE6D79" w:rsidRPr="00DE6D79" w:rsidSect="00DE6D79">
          <w:headerReference w:type="even" r:id="rId137"/>
          <w:headerReference w:type="default" r:id="rId138"/>
          <w:footnotePr>
            <w:numRestart w:val="eachSect"/>
          </w:footnotePr>
          <w:endnotePr>
            <w:numFmt w:val="decimal"/>
          </w:endnotePr>
          <w:pgSz w:w="11907" w:h="16840" w:code="9"/>
          <w:pgMar w:top="1701" w:right="1134" w:bottom="2268" w:left="1134" w:header="1134" w:footer="1701" w:gutter="0"/>
          <w:cols w:space="720"/>
          <w:docGrid w:linePitch="272"/>
        </w:sectPr>
      </w:pPr>
    </w:p>
    <w:p w14:paraId="6B4B1A82" w14:textId="77777777" w:rsidR="00DE6D79" w:rsidRPr="00DE6D79" w:rsidRDefault="00DE6D79" w:rsidP="000F07F0">
      <w:pPr>
        <w:pStyle w:val="HChG"/>
      </w:pPr>
      <w:bookmarkStart w:id="144" w:name="_Toc384288972"/>
      <w:r w:rsidRPr="00DE6D79">
        <w:lastRenderedPageBreak/>
        <w:t>Annex 4K</w:t>
      </w:r>
      <w:bookmarkEnd w:id="144"/>
    </w:p>
    <w:p w14:paraId="3B44D0A8" w14:textId="77777777" w:rsidR="00DE6D79" w:rsidRPr="00DE6D79" w:rsidRDefault="000F07F0" w:rsidP="000F07F0">
      <w:pPr>
        <w:pStyle w:val="HChG"/>
      </w:pPr>
      <w:r>
        <w:tab/>
      </w:r>
      <w:r>
        <w:tab/>
      </w:r>
      <w:bookmarkStart w:id="145" w:name="_Toc384288973"/>
      <w:r w:rsidR="00DE6D79" w:rsidRPr="00DE6D79">
        <w:t>Provisions on the approval of the LNG pressure control regulator</w:t>
      </w:r>
      <w:bookmarkEnd w:id="145"/>
    </w:p>
    <w:p w14:paraId="5A05985E" w14:textId="77777777" w:rsidR="00DE6D79" w:rsidRPr="00DE6D79" w:rsidRDefault="00DE6D79" w:rsidP="00DE6D79">
      <w:pPr>
        <w:spacing w:after="120" w:line="240" w:lineRule="auto"/>
        <w:ind w:left="2268" w:right="1134" w:hanging="1134"/>
        <w:jc w:val="both"/>
      </w:pPr>
      <w:r w:rsidRPr="00DE6D79">
        <w:t>1.</w:t>
      </w:r>
      <w:r w:rsidRPr="00DE6D79">
        <w:tab/>
        <w:t>Scope</w:t>
      </w:r>
    </w:p>
    <w:p w14:paraId="23B33819" w14:textId="77777777" w:rsidR="00DE6D79" w:rsidRPr="00DE6D79" w:rsidRDefault="00DE6D79" w:rsidP="00DE6D79">
      <w:pPr>
        <w:spacing w:after="120" w:line="240" w:lineRule="auto"/>
        <w:ind w:left="2268" w:right="1134" w:hanging="1134"/>
        <w:jc w:val="both"/>
      </w:pPr>
      <w:r w:rsidRPr="00DE6D79">
        <w:tab/>
        <w:t>The purpose of this annex is to determine the provisions on the approval of the LNG pressure control regulator.</w:t>
      </w:r>
    </w:p>
    <w:p w14:paraId="2D7BEAC7" w14:textId="77777777" w:rsidR="00DE6D79" w:rsidRPr="00DE6D79" w:rsidRDefault="00DE6D79" w:rsidP="00DE6D79">
      <w:pPr>
        <w:spacing w:after="120" w:line="240" w:lineRule="auto"/>
        <w:ind w:left="2268" w:right="1134" w:hanging="1134"/>
        <w:jc w:val="both"/>
      </w:pPr>
      <w:r w:rsidRPr="00DE6D79">
        <w:t>2.</w:t>
      </w:r>
      <w:r w:rsidRPr="00DE6D79">
        <w:tab/>
        <w:t>LNG pressure control regulator</w:t>
      </w:r>
    </w:p>
    <w:p w14:paraId="05EAAA04" w14:textId="77777777" w:rsidR="00DE6D79" w:rsidRPr="00DE6D79" w:rsidRDefault="00DE6D79" w:rsidP="00DE6D79">
      <w:pPr>
        <w:spacing w:after="120" w:line="240" w:lineRule="auto"/>
        <w:ind w:left="2268" w:right="1134" w:hanging="1134"/>
        <w:jc w:val="both"/>
      </w:pPr>
      <w:r w:rsidRPr="00DE6D79">
        <w:t>2.1.</w:t>
      </w:r>
      <w:r w:rsidRPr="00DE6D79">
        <w:tab/>
        <w:t>The material constituting the regulator which is in contact with the LNG when operating shall be compatible with the test LNG. In order to verify this compatibility, the procedure in Annex 5D shall be used.</w:t>
      </w:r>
    </w:p>
    <w:p w14:paraId="16890724" w14:textId="77777777" w:rsidR="00DE6D79" w:rsidRPr="00DE6D79" w:rsidRDefault="00DE6D79" w:rsidP="00DE6D79">
      <w:pPr>
        <w:spacing w:after="120" w:line="240" w:lineRule="auto"/>
        <w:ind w:left="2268" w:right="1134" w:hanging="1134"/>
        <w:jc w:val="both"/>
      </w:pPr>
      <w:r w:rsidRPr="00DE6D79">
        <w:t>2.2.</w:t>
      </w:r>
      <w:r w:rsidRPr="00DE6D79">
        <w:tab/>
        <w:t>The LNG pressure control regulator shall comply with the tests mentioned for Class 5.</w:t>
      </w:r>
    </w:p>
    <w:p w14:paraId="21E39F96" w14:textId="77777777" w:rsidR="00DE6D79" w:rsidRPr="00DE6D79" w:rsidRDefault="00DE6D79" w:rsidP="00DE6D79">
      <w:pPr>
        <w:spacing w:after="120" w:line="240" w:lineRule="auto"/>
        <w:ind w:left="2268" w:right="1134" w:hanging="1134"/>
        <w:jc w:val="both"/>
      </w:pPr>
      <w:r w:rsidRPr="00DE6D79">
        <w:t>3.</w:t>
      </w:r>
      <w:r w:rsidRPr="00DE6D79">
        <w:tab/>
        <w:t>Classification and test pressures</w:t>
      </w:r>
    </w:p>
    <w:p w14:paraId="346DF71D" w14:textId="77777777" w:rsidR="00DE6D79" w:rsidRPr="00DE6D79" w:rsidRDefault="00DE6D79" w:rsidP="00DE6D79">
      <w:pPr>
        <w:spacing w:after="120" w:line="240" w:lineRule="auto"/>
        <w:ind w:left="2268" w:right="1134" w:hanging="1134"/>
        <w:jc w:val="both"/>
      </w:pPr>
      <w:r w:rsidRPr="00DE6D79">
        <w:t>3.1.</w:t>
      </w:r>
      <w:r w:rsidRPr="00DE6D79">
        <w:tab/>
        <w:t>The pressure regulator that is in contact with the pressure of the LNG is regarded as Class 5.</w:t>
      </w:r>
    </w:p>
    <w:p w14:paraId="79ADE128" w14:textId="77777777" w:rsidR="00DE6D79" w:rsidRPr="00DE6D79" w:rsidRDefault="00DE6D79" w:rsidP="00DE6D79">
      <w:pPr>
        <w:spacing w:after="120" w:line="240" w:lineRule="auto"/>
        <w:ind w:left="2268" w:right="1134" w:hanging="1134"/>
        <w:jc w:val="both"/>
      </w:pPr>
      <w:r w:rsidRPr="00DE6D79">
        <w:t>3.1.1.</w:t>
      </w:r>
      <w:r w:rsidRPr="00DE6D79">
        <w:tab/>
        <w:t>The pressure control regulator shall be leak proof (see Annex 5B) with the outlet (s) of that part closed off.</w:t>
      </w:r>
    </w:p>
    <w:p w14:paraId="1EA3C2A1" w14:textId="77777777" w:rsidR="00DE6D79" w:rsidRPr="00DE6D79" w:rsidRDefault="00DE6D79" w:rsidP="00DE6D79">
      <w:pPr>
        <w:spacing w:after="120" w:line="240" w:lineRule="auto"/>
        <w:ind w:left="2268" w:right="1134" w:hanging="1134"/>
        <w:jc w:val="both"/>
      </w:pPr>
      <w:r w:rsidRPr="00DE6D79">
        <w:t>3.2.</w:t>
      </w:r>
      <w:r w:rsidRPr="00DE6D79">
        <w:tab/>
        <w:t>The pressure regulator shall be so designed to operate at temperatures as specified in Annex 5O.</w:t>
      </w:r>
    </w:p>
    <w:p w14:paraId="0B6E6126" w14:textId="77777777" w:rsidR="00DE6D79" w:rsidRPr="00DE6D79" w:rsidRDefault="00DE6D79" w:rsidP="00DE6D79">
      <w:pPr>
        <w:spacing w:after="120" w:line="240" w:lineRule="auto"/>
        <w:ind w:left="2268" w:right="1134" w:hanging="1134"/>
        <w:jc w:val="both"/>
      </w:pPr>
      <w:r w:rsidRPr="00DE6D79">
        <w:t>3.3.</w:t>
      </w:r>
      <w:r w:rsidRPr="00DE6D79">
        <w:tab/>
        <w:t>Durability test</w:t>
      </w:r>
    </w:p>
    <w:p w14:paraId="2491AD4C" w14:textId="77777777" w:rsidR="00DE6D79" w:rsidRPr="00DE6D79" w:rsidRDefault="00DE6D79" w:rsidP="00DE6D79">
      <w:pPr>
        <w:spacing w:after="120" w:line="240" w:lineRule="auto"/>
        <w:ind w:left="2268" w:right="1134" w:hanging="1134"/>
        <w:jc w:val="both"/>
      </w:pPr>
      <w:r w:rsidRPr="00DE6D79">
        <w:t>3.3.1.</w:t>
      </w:r>
      <w:r w:rsidRPr="00DE6D79">
        <w:tab/>
        <w:t>Perform the durability test mentioned in Annex 5L with the following exceptions:</w:t>
      </w:r>
    </w:p>
    <w:p w14:paraId="03B202D2" w14:textId="77777777" w:rsidR="00DE6D79" w:rsidRPr="00DE6D79" w:rsidRDefault="00DE6D79" w:rsidP="00DE6D79">
      <w:pPr>
        <w:spacing w:after="120" w:line="240" w:lineRule="auto"/>
        <w:ind w:left="2835" w:right="1134" w:hanging="567"/>
        <w:jc w:val="both"/>
      </w:pPr>
      <w:r w:rsidRPr="00DE6D79">
        <w:t>(a)</w:t>
      </w:r>
      <w:r w:rsidRPr="00DE6D79">
        <w:tab/>
        <w:t>The number of cycles is 7,000;</w:t>
      </w:r>
    </w:p>
    <w:p w14:paraId="5F22ED55" w14:textId="77777777" w:rsidR="00DE6D79" w:rsidRPr="00DE6D79" w:rsidRDefault="00DE6D79" w:rsidP="00DE6D79">
      <w:pPr>
        <w:tabs>
          <w:tab w:val="left" w:pos="2268"/>
        </w:tabs>
        <w:spacing w:after="120" w:line="240" w:lineRule="auto"/>
        <w:ind w:left="2835" w:right="1134" w:hanging="567"/>
        <w:jc w:val="both"/>
        <w:rPr>
          <w:bCs/>
        </w:rPr>
      </w:pPr>
      <w:r w:rsidRPr="00DE6D79">
        <w:rPr>
          <w:bCs/>
        </w:rPr>
        <w:t>(b)</w:t>
      </w:r>
      <w:r w:rsidRPr="00DE6D79">
        <w:rPr>
          <w:bCs/>
        </w:rPr>
        <w:tab/>
        <w:t>The component shall be connected to a source of pressurized cryogenic fluid.</w:t>
      </w:r>
    </w:p>
    <w:p w14:paraId="59F7B4D0" w14:textId="77777777" w:rsidR="00DE6D79" w:rsidRPr="00DE6D79" w:rsidRDefault="00DE6D79" w:rsidP="00DE6D79">
      <w:pPr>
        <w:spacing w:after="120" w:line="240" w:lineRule="auto"/>
        <w:ind w:left="1134" w:right="1134"/>
        <w:jc w:val="both"/>
        <w:rPr>
          <w:bCs/>
        </w:rPr>
      </w:pPr>
    </w:p>
    <w:p w14:paraId="0EE06EBA" w14:textId="77777777" w:rsidR="00DE6D79" w:rsidRPr="00DE6D79" w:rsidRDefault="00DE6D79" w:rsidP="00DE6D79">
      <w:pPr>
        <w:spacing w:after="120" w:line="240" w:lineRule="auto"/>
        <w:ind w:left="1134" w:right="1134"/>
        <w:jc w:val="both"/>
        <w:rPr>
          <w:bCs/>
        </w:rPr>
        <w:sectPr w:rsidR="00DE6D79" w:rsidRPr="00DE6D79" w:rsidSect="00DE6D79">
          <w:headerReference w:type="even" r:id="rId139"/>
          <w:headerReference w:type="default" r:id="rId140"/>
          <w:footnotePr>
            <w:numRestart w:val="eachSect"/>
          </w:footnotePr>
          <w:endnotePr>
            <w:numFmt w:val="decimal"/>
          </w:endnotePr>
          <w:pgSz w:w="11907" w:h="16840" w:code="9"/>
          <w:pgMar w:top="1701" w:right="1134" w:bottom="2268" w:left="1134" w:header="1134" w:footer="1701" w:gutter="0"/>
          <w:cols w:space="720"/>
          <w:docGrid w:linePitch="272"/>
        </w:sectPr>
      </w:pPr>
    </w:p>
    <w:p w14:paraId="53047CE8" w14:textId="77777777" w:rsidR="00DE6D79" w:rsidRPr="00DE6D79" w:rsidRDefault="00DE6D79" w:rsidP="000F07F0">
      <w:pPr>
        <w:pStyle w:val="HChG"/>
      </w:pPr>
      <w:bookmarkStart w:id="146" w:name="_Toc384288974"/>
      <w:r w:rsidRPr="00DE6D79">
        <w:lastRenderedPageBreak/>
        <w:t>Annex 4L</w:t>
      </w:r>
      <w:bookmarkEnd w:id="146"/>
    </w:p>
    <w:p w14:paraId="6E38B7FB" w14:textId="77777777" w:rsidR="00DE6D79" w:rsidRPr="00DE6D79" w:rsidRDefault="000F07F0" w:rsidP="000F07F0">
      <w:pPr>
        <w:pStyle w:val="HChG"/>
      </w:pPr>
      <w:r>
        <w:tab/>
      </w:r>
      <w:r>
        <w:tab/>
      </w:r>
      <w:bookmarkStart w:id="147" w:name="_Toc384288975"/>
      <w:r w:rsidR="00DE6D79" w:rsidRPr="00DE6D79">
        <w:t>Provisions on the approval of LNG pressure and/or temperature sensor</w:t>
      </w:r>
      <w:bookmarkEnd w:id="147"/>
    </w:p>
    <w:p w14:paraId="10F70103"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LNG pressure and/or temperature sensor.</w:t>
      </w:r>
    </w:p>
    <w:p w14:paraId="6EEE880F" w14:textId="77777777" w:rsidR="00DE6D79" w:rsidRPr="00DE6D79" w:rsidRDefault="00DE6D79" w:rsidP="00DE6D79">
      <w:pPr>
        <w:spacing w:after="120" w:line="240" w:lineRule="auto"/>
        <w:ind w:left="2268" w:right="1134" w:hanging="1134"/>
        <w:jc w:val="both"/>
      </w:pPr>
      <w:r w:rsidRPr="00DE6D79">
        <w:t>2.</w:t>
      </w:r>
      <w:r w:rsidRPr="00DE6D79">
        <w:tab/>
        <w:t>LNG pressure and temperature sensors.</w:t>
      </w:r>
    </w:p>
    <w:p w14:paraId="4FE69B96" w14:textId="77777777" w:rsidR="00DE6D79" w:rsidRPr="00DE6D79" w:rsidRDefault="00DE6D79" w:rsidP="00DE6D79">
      <w:pPr>
        <w:spacing w:after="120" w:line="240" w:lineRule="auto"/>
        <w:ind w:left="2268" w:right="1134" w:hanging="1134"/>
        <w:jc w:val="both"/>
      </w:pPr>
      <w:r w:rsidRPr="00DE6D79">
        <w:t>2.1.</w:t>
      </w:r>
      <w:r w:rsidRPr="00DE6D79">
        <w:tab/>
        <w:t>The LNG pressure and temperature sensors are classified in Class 5 according to the scheme 1-1 in paragraph 3.</w:t>
      </w:r>
      <w:r w:rsidR="0057499B">
        <w:t xml:space="preserve"> of this Regulation.</w:t>
      </w:r>
    </w:p>
    <w:p w14:paraId="5CEBB84F" w14:textId="77777777" w:rsidR="00DE6D79" w:rsidRPr="00DE6D79" w:rsidRDefault="00DE6D79" w:rsidP="00DE6D79">
      <w:pPr>
        <w:spacing w:after="120" w:line="240" w:lineRule="auto"/>
        <w:ind w:left="2268" w:right="1134" w:hanging="1134"/>
        <w:jc w:val="both"/>
      </w:pPr>
      <w:r w:rsidRPr="00DE6D79">
        <w:t>3.</w:t>
      </w:r>
      <w:r w:rsidRPr="00DE6D79">
        <w:tab/>
        <w:t>The LNG pressure and/or temperature sensor test procedures.</w:t>
      </w:r>
    </w:p>
    <w:p w14:paraId="5A0AA157" w14:textId="77777777" w:rsidR="00DE6D79" w:rsidRPr="00DE6D79" w:rsidRDefault="00DE6D79" w:rsidP="00DE6D79">
      <w:pPr>
        <w:spacing w:after="120" w:line="240" w:lineRule="auto"/>
        <w:ind w:left="2268" w:right="1134" w:hanging="1134"/>
        <w:jc w:val="both"/>
      </w:pPr>
      <w:r w:rsidRPr="00DE6D79">
        <w:t>3.1.</w:t>
      </w:r>
      <w:r w:rsidRPr="00DE6D79">
        <w:tab/>
        <w:t>The LNG pressure and/or temperature sensor test procedures shall be conform to the requirements of Class 5 and follow the test procedures in Annex 5 with the following specific requirements.</w:t>
      </w:r>
    </w:p>
    <w:p w14:paraId="64DC5CFF" w14:textId="77777777" w:rsidR="00DE6D79" w:rsidRPr="00DE6D79" w:rsidRDefault="00DE6D79" w:rsidP="00DE6D79">
      <w:pPr>
        <w:spacing w:after="120" w:line="240" w:lineRule="auto"/>
        <w:ind w:left="2268" w:right="1134" w:hanging="1134"/>
        <w:jc w:val="both"/>
      </w:pPr>
      <w:r w:rsidRPr="00DE6D79">
        <w:t>3.2.</w:t>
      </w:r>
      <w:r w:rsidRPr="00DE6D79">
        <w:tab/>
        <w:t>Insulation resistance test.</w:t>
      </w:r>
    </w:p>
    <w:p w14:paraId="74E88D08" w14:textId="77777777" w:rsidR="00DE6D79" w:rsidRPr="00DE6D79" w:rsidRDefault="00DE6D79" w:rsidP="00DE6D79">
      <w:pPr>
        <w:spacing w:after="120" w:line="240" w:lineRule="auto"/>
        <w:ind w:left="2268" w:right="1134"/>
        <w:jc w:val="both"/>
      </w:pPr>
      <w:r w:rsidRPr="00DE6D79">
        <w:t>This test is designed to check for a potential failure of the insulation between the LNG pressure and/or temperature sensor connection pins and the housing.</w:t>
      </w:r>
    </w:p>
    <w:p w14:paraId="1877696A" w14:textId="77777777" w:rsidR="00DE6D79" w:rsidRPr="00DE6D79" w:rsidRDefault="00DE6D79" w:rsidP="00DE6D79">
      <w:pPr>
        <w:spacing w:after="120" w:line="240" w:lineRule="auto"/>
        <w:ind w:left="2268" w:right="1134"/>
        <w:jc w:val="both"/>
      </w:pPr>
      <w:r w:rsidRPr="00DE6D79">
        <w:t>Apply 1,000 V DC between one of the connector pins and the housing of the LNG pressure and/or temperature sensor for at least 2 seconds. The minimum allowable resistance shall be &gt; 10 MΩ.</w:t>
      </w:r>
    </w:p>
    <w:p w14:paraId="3813C493" w14:textId="77777777" w:rsidR="00DE6D79" w:rsidRPr="00DE6D79" w:rsidRDefault="00DE6D79" w:rsidP="00DE6D79">
      <w:pPr>
        <w:spacing w:after="120" w:line="240" w:lineRule="auto"/>
        <w:ind w:left="2268" w:right="1134" w:hanging="1134"/>
        <w:jc w:val="both"/>
      </w:pPr>
      <w:r w:rsidRPr="00DE6D79">
        <w:t>3.3.</w:t>
      </w:r>
      <w:r w:rsidRPr="00DE6D79">
        <w:tab/>
        <w:t>The material constituting the LNG pressure and temperature sensors witch is in contact with the LNG when operating shall be compatible with the test LNG. In order to verify this compatibility, the procedure in Annex 5D shall be used.</w:t>
      </w:r>
    </w:p>
    <w:p w14:paraId="696916AA" w14:textId="77777777" w:rsidR="00DE6D79" w:rsidRPr="00DE6D79" w:rsidRDefault="00DE6D79" w:rsidP="00DE6D79">
      <w:pPr>
        <w:spacing w:after="120" w:line="240" w:lineRule="auto"/>
        <w:ind w:left="2268" w:right="1134" w:hanging="1134"/>
        <w:jc w:val="both"/>
      </w:pPr>
      <w:r w:rsidRPr="00DE6D79">
        <w:t>3.4.</w:t>
      </w:r>
      <w:r w:rsidRPr="00DE6D79">
        <w:tab/>
        <w:t>The LNG pressure and/or temperature sensor shall be so designed as to operate at temperatures as specified in Annex 5O.</w:t>
      </w:r>
    </w:p>
    <w:p w14:paraId="7F975ABC" w14:textId="77777777" w:rsidR="00DE6D79" w:rsidRPr="00DE6D79" w:rsidRDefault="00DE6D79" w:rsidP="00DE6D79">
      <w:pPr>
        <w:spacing w:after="120" w:line="240" w:lineRule="auto"/>
        <w:ind w:left="2268" w:right="1134" w:hanging="1134"/>
        <w:jc w:val="both"/>
      </w:pPr>
      <w:r w:rsidRPr="00DE6D79">
        <w:t>3.5.</w:t>
      </w:r>
      <w:r w:rsidRPr="00DE6D79">
        <w:tab/>
        <w:t>The Class 5 part of the LNG pressure and temperature sensors shall withstand a pressure up to 1.5 times the working pressure (MPa), at the temperature corresponding to rated service pressure from the table in Annex 5O, at room temperature and at the maximum temperature from Annex 5O.</w:t>
      </w:r>
    </w:p>
    <w:p w14:paraId="6C80DC79" w14:textId="77777777" w:rsidR="00DE6D79" w:rsidRPr="00DE6D79" w:rsidRDefault="00DE6D79" w:rsidP="00DE6D79">
      <w:pPr>
        <w:suppressAutoHyphens w:val="0"/>
        <w:spacing w:after="120" w:line="240" w:lineRule="auto"/>
        <w:ind w:left="1134" w:right="1134"/>
      </w:pPr>
    </w:p>
    <w:p w14:paraId="269709AA" w14:textId="77777777" w:rsidR="00DE6D79" w:rsidRPr="00DE6D79" w:rsidRDefault="00DE6D79" w:rsidP="00DE6D79">
      <w:pPr>
        <w:keepNext/>
        <w:keepLines/>
        <w:tabs>
          <w:tab w:val="right" w:pos="851"/>
        </w:tabs>
        <w:spacing w:after="120" w:line="240" w:lineRule="auto"/>
        <w:ind w:left="1134" w:right="1134" w:hanging="1134"/>
        <w:sectPr w:rsidR="00DE6D79" w:rsidRPr="00DE6D79" w:rsidSect="00DE6D79">
          <w:headerReference w:type="even" r:id="rId141"/>
          <w:headerReference w:type="default" r:id="rId142"/>
          <w:footnotePr>
            <w:numRestart w:val="eachSect"/>
          </w:footnotePr>
          <w:endnotePr>
            <w:numFmt w:val="decimal"/>
          </w:endnotePr>
          <w:pgSz w:w="11907" w:h="16840" w:code="9"/>
          <w:pgMar w:top="1701" w:right="1134" w:bottom="2268" w:left="1134" w:header="1134" w:footer="1701" w:gutter="0"/>
          <w:cols w:space="720"/>
          <w:docGrid w:linePitch="272"/>
        </w:sectPr>
      </w:pPr>
    </w:p>
    <w:p w14:paraId="0B5A9468" w14:textId="77777777" w:rsidR="00DE6D79" w:rsidRPr="00DE6D79" w:rsidRDefault="00DE6D79" w:rsidP="000F07F0">
      <w:pPr>
        <w:pStyle w:val="HChG"/>
      </w:pPr>
      <w:bookmarkStart w:id="148" w:name="_Toc384288976"/>
      <w:r w:rsidRPr="00DE6D79">
        <w:lastRenderedPageBreak/>
        <w:t>Annex 4M</w:t>
      </w:r>
      <w:bookmarkEnd w:id="148"/>
    </w:p>
    <w:p w14:paraId="2CFBFE7F" w14:textId="77777777" w:rsidR="00DE6D79" w:rsidRPr="00DE6D79" w:rsidRDefault="000F07F0" w:rsidP="000F07F0">
      <w:pPr>
        <w:pStyle w:val="HChG"/>
      </w:pPr>
      <w:r>
        <w:tab/>
      </w:r>
      <w:r>
        <w:tab/>
      </w:r>
      <w:bookmarkStart w:id="149" w:name="_Toc384288977"/>
      <w:r w:rsidR="00DE6D79" w:rsidRPr="00DE6D79">
        <w:t>Provisions on the approval of the natural gas detector</w:t>
      </w:r>
      <w:bookmarkEnd w:id="149"/>
    </w:p>
    <w:p w14:paraId="5A5F2820"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natural gas detector.</w:t>
      </w:r>
    </w:p>
    <w:p w14:paraId="0F93333D" w14:textId="77777777" w:rsidR="00DE6D79" w:rsidRPr="00DE6D79" w:rsidRDefault="00DE6D79" w:rsidP="00DE6D79">
      <w:pPr>
        <w:spacing w:after="120" w:line="240" w:lineRule="auto"/>
        <w:ind w:left="2268" w:right="1134" w:hanging="1134"/>
        <w:jc w:val="both"/>
      </w:pPr>
      <w:r w:rsidRPr="00DE6D79">
        <w:t>2.</w:t>
      </w:r>
      <w:r w:rsidRPr="00DE6D79">
        <w:tab/>
        <w:t>Natural gas detector</w:t>
      </w:r>
    </w:p>
    <w:p w14:paraId="1D2155F2" w14:textId="77777777" w:rsidR="00DE6D79" w:rsidRPr="00DE6D79" w:rsidRDefault="00DE6D79" w:rsidP="00DE6D79">
      <w:pPr>
        <w:spacing w:after="120" w:line="240" w:lineRule="auto"/>
        <w:ind w:left="2268" w:right="1134"/>
        <w:jc w:val="both"/>
      </w:pPr>
      <w:r w:rsidRPr="00DE6D79">
        <w:t>The material constituting the natural gas detector which is in contact with the natural gas when operating shall be compatible with the test gas. In order to verify this compatibility, the procedure in Annex 5D shall be used.</w:t>
      </w:r>
    </w:p>
    <w:p w14:paraId="22EAF3E4" w14:textId="77777777" w:rsidR="00DE6D79" w:rsidRPr="00DE6D79" w:rsidRDefault="00DE6D79" w:rsidP="00DE6D79">
      <w:pPr>
        <w:spacing w:after="120" w:line="240" w:lineRule="auto"/>
        <w:ind w:left="2268" w:right="1134" w:hanging="1134"/>
        <w:jc w:val="both"/>
      </w:pPr>
      <w:r w:rsidRPr="00DE6D79">
        <w:t>3.</w:t>
      </w:r>
      <w:r w:rsidRPr="00DE6D79">
        <w:tab/>
        <w:t>The natural gas detector test procedures</w:t>
      </w:r>
    </w:p>
    <w:p w14:paraId="2A9B368A" w14:textId="77777777" w:rsidR="00DE6D79" w:rsidRPr="00DE6D79" w:rsidRDefault="00DE6D79" w:rsidP="00DE6D79">
      <w:pPr>
        <w:spacing w:after="120" w:line="240" w:lineRule="auto"/>
        <w:ind w:left="2268" w:right="1134" w:hanging="1134"/>
        <w:jc w:val="both"/>
      </w:pPr>
      <w:r w:rsidRPr="00DE6D79">
        <w:t>3.1.</w:t>
      </w:r>
      <w:r w:rsidRPr="00DE6D79">
        <w:tab/>
        <w:t>The natural gas detector shall be so designed as to operate at temperatures as specified in Annex 5O.</w:t>
      </w:r>
    </w:p>
    <w:p w14:paraId="1F881544" w14:textId="77777777" w:rsidR="00DE6D79" w:rsidRPr="00DE6D79" w:rsidRDefault="00DE6D79" w:rsidP="00DE6D79">
      <w:pPr>
        <w:spacing w:after="120" w:line="240" w:lineRule="auto"/>
        <w:ind w:left="2268" w:right="1134" w:hanging="1134"/>
        <w:jc w:val="both"/>
      </w:pPr>
      <w:r w:rsidRPr="00DE6D79">
        <w:t>3.2.</w:t>
      </w:r>
      <w:r w:rsidRPr="00DE6D79">
        <w:tab/>
        <w:t>Insulation resistance test</w:t>
      </w:r>
    </w:p>
    <w:p w14:paraId="42A48FF8" w14:textId="77777777" w:rsidR="00DE6D79" w:rsidRPr="00DE6D79" w:rsidRDefault="00DE6D79" w:rsidP="00DE6D79">
      <w:pPr>
        <w:spacing w:after="120" w:line="240" w:lineRule="auto"/>
        <w:ind w:left="2268" w:right="1134"/>
        <w:jc w:val="both"/>
      </w:pPr>
      <w:r w:rsidRPr="00DE6D79">
        <w:t>This test is designed to check for a potential failure of the insulation between the connection pins and the housing of the natural gas detector.</w:t>
      </w:r>
    </w:p>
    <w:p w14:paraId="3E33F4C3" w14:textId="77777777" w:rsidR="00DE6D79" w:rsidRPr="00DE6D79" w:rsidRDefault="00DE6D79" w:rsidP="00DE6D79">
      <w:pPr>
        <w:spacing w:after="120" w:line="240" w:lineRule="auto"/>
        <w:ind w:left="2268" w:right="1134"/>
        <w:jc w:val="both"/>
      </w:pPr>
      <w:r w:rsidRPr="00DE6D79">
        <w:t>Apply 1,000 V DC between one of the connector pins and the housing of the natural gas detector for at least 2 seconds. The minimum allowable resistance shall be 10 MΩ.</w:t>
      </w:r>
    </w:p>
    <w:p w14:paraId="6A41A43F" w14:textId="78D12420" w:rsidR="00DE6D79" w:rsidRPr="00DE6D79" w:rsidRDefault="00DE6D79" w:rsidP="00DE6D79">
      <w:pPr>
        <w:spacing w:after="120" w:line="240" w:lineRule="auto"/>
        <w:ind w:left="2268" w:right="1134" w:hanging="1134"/>
        <w:jc w:val="both"/>
      </w:pPr>
      <w:r w:rsidRPr="00DE6D79">
        <w:t>3.3.</w:t>
      </w:r>
      <w:r w:rsidRPr="00DE6D79">
        <w:tab/>
        <w:t>The natural gas detector shall comply with relevant electromagnetic compatibility (EMC) requirements according to</w:t>
      </w:r>
      <w:r w:rsidR="00CA35A9">
        <w:t xml:space="preserve"> UN</w:t>
      </w:r>
      <w:r w:rsidRPr="00DE6D79">
        <w:t xml:space="preserve"> Regulation No. 10, 03 series of amendments, or equivalent.</w:t>
      </w:r>
    </w:p>
    <w:p w14:paraId="7346E2B2" w14:textId="77777777" w:rsidR="00DE6D79" w:rsidRPr="00DE6D79" w:rsidRDefault="00DE6D79" w:rsidP="00DE6D79">
      <w:pPr>
        <w:keepNext/>
        <w:keepLines/>
        <w:spacing w:after="120" w:line="240" w:lineRule="auto"/>
        <w:ind w:left="1134" w:right="1134"/>
      </w:pPr>
    </w:p>
    <w:p w14:paraId="0173B064" w14:textId="77777777" w:rsidR="00DE6D79" w:rsidRPr="00DE6D79" w:rsidRDefault="00DE6D79" w:rsidP="00DE6D79">
      <w:pPr>
        <w:keepNext/>
        <w:keepLines/>
        <w:spacing w:after="120" w:line="240" w:lineRule="auto"/>
        <w:ind w:left="1134" w:right="1134"/>
        <w:sectPr w:rsidR="00DE6D79" w:rsidRPr="00DE6D79" w:rsidSect="00DE6D79">
          <w:headerReference w:type="even" r:id="rId143"/>
          <w:headerReference w:type="default" r:id="rId144"/>
          <w:footnotePr>
            <w:numRestart w:val="eachSect"/>
          </w:footnotePr>
          <w:endnotePr>
            <w:numFmt w:val="decimal"/>
          </w:endnotePr>
          <w:pgSz w:w="11907" w:h="16840" w:code="9"/>
          <w:pgMar w:top="1701" w:right="1134" w:bottom="2268" w:left="1134" w:header="1134" w:footer="1701" w:gutter="0"/>
          <w:cols w:space="720"/>
          <w:docGrid w:linePitch="272"/>
        </w:sectPr>
      </w:pPr>
    </w:p>
    <w:p w14:paraId="4E42AB31" w14:textId="77777777" w:rsidR="00DE6D79" w:rsidRPr="00DE6D79" w:rsidRDefault="00DE6D79" w:rsidP="000F07F0">
      <w:pPr>
        <w:pStyle w:val="HChG"/>
        <w:rPr>
          <w:u w:val="single"/>
        </w:rPr>
      </w:pPr>
      <w:bookmarkStart w:id="150" w:name="_Toc384288978"/>
      <w:r w:rsidRPr="00DE6D79">
        <w:lastRenderedPageBreak/>
        <w:t>Annex 4N</w:t>
      </w:r>
      <w:bookmarkEnd w:id="150"/>
    </w:p>
    <w:p w14:paraId="6EAE5FD9" w14:textId="77777777" w:rsidR="00DE6D79" w:rsidRPr="00DE6D79" w:rsidRDefault="000F07F0" w:rsidP="000F07F0">
      <w:pPr>
        <w:pStyle w:val="HChG"/>
      </w:pPr>
      <w:r>
        <w:tab/>
      </w:r>
      <w:r>
        <w:tab/>
      </w:r>
      <w:bookmarkStart w:id="151" w:name="_Toc384288979"/>
      <w:r w:rsidR="00DE6D79" w:rsidRPr="00DE6D79">
        <w:t>Provisions on the approval of the automatic valve, check valve, pressure relief valve, excess flow valve, manual valve and non-return valve</w:t>
      </w:r>
      <w:r w:rsidR="00DE6D79" w:rsidRPr="00DE6D79" w:rsidDel="00FA1320">
        <w:t xml:space="preserve"> </w:t>
      </w:r>
      <w:r w:rsidR="00DE6D79" w:rsidRPr="00DE6D79">
        <w:t>for LNG applications.</w:t>
      </w:r>
      <w:bookmarkEnd w:id="151"/>
    </w:p>
    <w:p w14:paraId="32A00676"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automatic valve, the check valve, the pressure relief valve and the excess flow valve only for LNG applications.</w:t>
      </w:r>
    </w:p>
    <w:p w14:paraId="4024B5CF" w14:textId="77777777" w:rsidR="00DE6D79" w:rsidRPr="00DE6D79" w:rsidRDefault="00DE6D79" w:rsidP="00DE6D79">
      <w:pPr>
        <w:spacing w:after="120" w:line="240" w:lineRule="auto"/>
        <w:ind w:left="2268" w:right="1134" w:hanging="1134"/>
        <w:jc w:val="both"/>
      </w:pPr>
      <w:r w:rsidRPr="00DE6D79">
        <w:t>2.</w:t>
      </w:r>
      <w:r w:rsidRPr="00DE6D79">
        <w:tab/>
        <w:t>The LNG automatic valve</w:t>
      </w:r>
    </w:p>
    <w:p w14:paraId="5B5F90FA" w14:textId="77777777" w:rsidR="00DE6D79" w:rsidRPr="00DE6D79" w:rsidRDefault="00DE6D79" w:rsidP="00DE6D79">
      <w:pPr>
        <w:spacing w:after="120" w:line="240" w:lineRule="auto"/>
        <w:ind w:left="2268" w:right="1134" w:hanging="1134"/>
        <w:jc w:val="both"/>
      </w:pPr>
      <w:r w:rsidRPr="00DE6D79">
        <w:t>2.1.</w:t>
      </w:r>
      <w:r w:rsidRPr="00DE6D79">
        <w:tab/>
        <w:t>The materials constituting the LNG automatic valve, which are in contact with the LNG when operating, shall be compatible with the test LNG. In order to verify this compatibility the procedure described in Annex 5D shall be used.</w:t>
      </w:r>
    </w:p>
    <w:p w14:paraId="7C49AB4C" w14:textId="77777777" w:rsidR="00DE6D79" w:rsidRPr="00DE6D79" w:rsidRDefault="00DE6D79" w:rsidP="00DE6D79">
      <w:pPr>
        <w:spacing w:after="120" w:line="240" w:lineRule="auto"/>
        <w:ind w:left="2268" w:right="1134" w:hanging="1134"/>
        <w:jc w:val="both"/>
      </w:pPr>
      <w:r w:rsidRPr="00DE6D79">
        <w:t>2.2.</w:t>
      </w:r>
      <w:r w:rsidRPr="00DE6D79">
        <w:tab/>
        <w:t>Operating specifications</w:t>
      </w:r>
    </w:p>
    <w:p w14:paraId="313D72B4" w14:textId="77777777" w:rsidR="00DE6D79" w:rsidRPr="00DE6D79" w:rsidRDefault="00DE6D79" w:rsidP="00DE6D79">
      <w:pPr>
        <w:spacing w:after="120" w:line="240" w:lineRule="auto"/>
        <w:ind w:left="2268" w:right="1134" w:hanging="1134"/>
        <w:jc w:val="both"/>
      </w:pPr>
      <w:r w:rsidRPr="00DE6D79">
        <w:t>2.2.1.</w:t>
      </w:r>
      <w:r w:rsidRPr="00DE6D79">
        <w:tab/>
        <w:t>The LNG automatic valve shall be so designed as to withstand a pressure of 1.5 times the working pressure (MPa) without leakage or deformation (see Annex 5A).</w:t>
      </w:r>
    </w:p>
    <w:p w14:paraId="1D66330B" w14:textId="77777777" w:rsidR="00DE6D79" w:rsidRPr="00DE6D79" w:rsidRDefault="00DE6D79" w:rsidP="00DE6D79">
      <w:pPr>
        <w:spacing w:after="120" w:line="240" w:lineRule="auto"/>
        <w:ind w:left="2268" w:right="1134" w:hanging="1134"/>
        <w:jc w:val="both"/>
      </w:pPr>
      <w:r w:rsidRPr="00DE6D79">
        <w:t>2.2.2.</w:t>
      </w:r>
      <w:r w:rsidRPr="00DE6D79">
        <w:tab/>
        <w:t>The LNG automatic valve shall be so designed as to be leak-proof at a pressure of 1.5 times the working pressure (MPa) (see Annex 5B).</w:t>
      </w:r>
    </w:p>
    <w:p w14:paraId="74C0E3B1" w14:textId="77777777" w:rsidR="00DE6D79" w:rsidRPr="00DE6D79" w:rsidRDefault="00DE6D79" w:rsidP="00DE6D79">
      <w:pPr>
        <w:spacing w:after="120" w:line="240" w:lineRule="auto"/>
        <w:ind w:left="2268" w:right="1134" w:hanging="1134"/>
        <w:jc w:val="both"/>
      </w:pPr>
      <w:r w:rsidRPr="00DE6D79">
        <w:t>2.2.3.</w:t>
      </w:r>
      <w:r w:rsidRPr="00DE6D79">
        <w:tab/>
        <w:t>The LNG automatic valve, being in the normal position of use specified by the manufacturer, is submitted to 7,000 operations; then it is deactivated. The automatic valve shall remain leak-proof according to Annex 5B and 5C at a pressure of 1.5 times the working pressure. This test is performed for 96 per cent of its cycles at cryogenic temperatures, 2 per cent at ambient temperature and 2 per cent at high temperature according to the table in Annex 5O.</w:t>
      </w:r>
    </w:p>
    <w:p w14:paraId="26EBEE12" w14:textId="77777777" w:rsidR="00DE6D79" w:rsidRPr="00DE6D79" w:rsidRDefault="00DE6D79" w:rsidP="00DE6D79">
      <w:pPr>
        <w:spacing w:after="120" w:line="240" w:lineRule="auto"/>
        <w:ind w:left="2268" w:right="1134" w:hanging="1134"/>
        <w:jc w:val="both"/>
      </w:pPr>
      <w:r w:rsidRPr="00DE6D79">
        <w:t>2.2.4.</w:t>
      </w:r>
      <w:r w:rsidRPr="00DE6D79">
        <w:tab/>
        <w:t>The LNG automatic valve shall be so designed to operate at temperatures as specified in Annex 5O.</w:t>
      </w:r>
    </w:p>
    <w:p w14:paraId="4418EA40" w14:textId="77777777" w:rsidR="00DE6D79" w:rsidRPr="00DE6D79" w:rsidRDefault="00DE6D79" w:rsidP="00DE6D79">
      <w:pPr>
        <w:spacing w:after="120" w:line="240" w:lineRule="auto"/>
        <w:ind w:left="2268" w:right="1134" w:hanging="1134"/>
        <w:jc w:val="both"/>
      </w:pPr>
      <w:r w:rsidRPr="00DE6D79">
        <w:t>2.2.5.</w:t>
      </w:r>
      <w:r w:rsidRPr="00DE6D79">
        <w:tab/>
        <w:t>The insulation resistance test.</w:t>
      </w:r>
    </w:p>
    <w:p w14:paraId="0ADF7E8E" w14:textId="77777777" w:rsidR="00DE6D79" w:rsidRPr="00DE6D79" w:rsidRDefault="00DE6D79" w:rsidP="00DE6D79">
      <w:pPr>
        <w:spacing w:after="120" w:line="240" w:lineRule="auto"/>
        <w:ind w:left="2268" w:right="1134"/>
        <w:jc w:val="both"/>
      </w:pPr>
      <w:r w:rsidRPr="00DE6D79">
        <w:t>This test is designed to check for a potential failure of the insulation between the two-pin coil assembly and the LNG automatic valve casing.</w:t>
      </w:r>
    </w:p>
    <w:p w14:paraId="3B06D73E" w14:textId="77777777" w:rsidR="00DE6D79" w:rsidRPr="00DE6D79" w:rsidRDefault="00DE6D79" w:rsidP="00DE6D79">
      <w:pPr>
        <w:spacing w:after="120" w:line="240" w:lineRule="auto"/>
        <w:ind w:left="2268" w:right="1134"/>
        <w:jc w:val="both"/>
      </w:pPr>
      <w:r w:rsidRPr="00DE6D79">
        <w:t>Apply 1,000 V DC between one of the connector pins and the housing of the automatic valve for at least 2 seconds. The minimum allowable resistance shall be 10 MΩ.</w:t>
      </w:r>
    </w:p>
    <w:p w14:paraId="107C2E35" w14:textId="77777777" w:rsidR="00DE6D79" w:rsidRPr="00DE6D79" w:rsidRDefault="00DE6D79" w:rsidP="00DE6D79">
      <w:pPr>
        <w:spacing w:after="120" w:line="240" w:lineRule="auto"/>
        <w:ind w:left="2268" w:right="1134" w:hanging="1134"/>
        <w:jc w:val="both"/>
      </w:pPr>
      <w:r w:rsidRPr="00DE6D79">
        <w:t>3.</w:t>
      </w:r>
      <w:r w:rsidRPr="00DE6D79">
        <w:tab/>
        <w:t>The LNG check valve</w:t>
      </w:r>
    </w:p>
    <w:p w14:paraId="07056214" w14:textId="77777777" w:rsidR="00DE6D79" w:rsidRPr="00DE6D79" w:rsidRDefault="00DE6D79" w:rsidP="00DE6D79">
      <w:pPr>
        <w:spacing w:after="120" w:line="240" w:lineRule="auto"/>
        <w:ind w:left="2268" w:right="1134" w:hanging="1134"/>
        <w:jc w:val="both"/>
      </w:pPr>
      <w:r w:rsidRPr="00DE6D79">
        <w:t>3.1.</w:t>
      </w:r>
      <w:r w:rsidRPr="00DE6D79">
        <w:tab/>
        <w:t>The materials constituting the LNG check valve which are in contact with the LNG when operating, shall be compatible with the test LNG. In order to verify this compatibility the procedure described in Annex 5D shall be used.</w:t>
      </w:r>
    </w:p>
    <w:p w14:paraId="74903CEE" w14:textId="77777777" w:rsidR="00DE6D79" w:rsidRPr="00DE6D79" w:rsidRDefault="00DE6D79" w:rsidP="00DE6D79">
      <w:pPr>
        <w:spacing w:after="120" w:line="240" w:lineRule="auto"/>
        <w:ind w:left="2268" w:right="1134" w:hanging="1134"/>
        <w:jc w:val="both"/>
      </w:pPr>
      <w:r w:rsidRPr="00DE6D79">
        <w:t>3.2.</w:t>
      </w:r>
      <w:r w:rsidRPr="00DE6D79">
        <w:tab/>
        <w:t>Operating specifications</w:t>
      </w:r>
    </w:p>
    <w:p w14:paraId="5C7E61FB" w14:textId="77777777" w:rsidR="00DE6D79" w:rsidRPr="00DE6D79" w:rsidRDefault="00DE6D79" w:rsidP="00DE6D79">
      <w:pPr>
        <w:spacing w:after="120" w:line="240" w:lineRule="auto"/>
        <w:ind w:left="2268" w:right="1134" w:hanging="1134"/>
        <w:jc w:val="both"/>
      </w:pPr>
      <w:r w:rsidRPr="00DE6D79">
        <w:t>3.2.1.</w:t>
      </w:r>
      <w:r w:rsidRPr="00DE6D79">
        <w:tab/>
        <w:t>The LNG check valve shall be so designed as to withstand a pressure of 1.5 times the working pressure (MPa) without leakage and deformation at cryogenic temperature.</w:t>
      </w:r>
    </w:p>
    <w:p w14:paraId="7781CD32" w14:textId="77777777" w:rsidR="00DE6D79" w:rsidRPr="00DE6D79" w:rsidRDefault="00DE6D79" w:rsidP="00DE6D79">
      <w:pPr>
        <w:spacing w:after="120" w:line="240" w:lineRule="auto"/>
        <w:ind w:left="2268" w:right="1134" w:hanging="1134"/>
        <w:jc w:val="both"/>
      </w:pPr>
      <w:r w:rsidRPr="00DE6D79">
        <w:lastRenderedPageBreak/>
        <w:t>3.2.2.</w:t>
      </w:r>
      <w:r w:rsidRPr="00DE6D79">
        <w:tab/>
        <w:t>The LNG check valve shall be so designed as to be leak-proof (external) at a pressure of 1.5 times the working pressure (MPa) (see Annex 5B) with the temperatures given in Annex 5O.</w:t>
      </w:r>
    </w:p>
    <w:p w14:paraId="49A9F066" w14:textId="77777777" w:rsidR="00DE6D79" w:rsidRPr="00DE6D79" w:rsidRDefault="00DE6D79" w:rsidP="00DE6D79">
      <w:pPr>
        <w:spacing w:after="120" w:line="240" w:lineRule="auto"/>
        <w:ind w:left="2268" w:right="1134" w:hanging="1134"/>
        <w:jc w:val="both"/>
      </w:pPr>
      <w:r w:rsidRPr="00DE6D79">
        <w:t>3.2.3.</w:t>
      </w:r>
      <w:r w:rsidRPr="00DE6D79">
        <w:tab/>
        <w:t>The LNG check valve, being in the normal position of use specified by the manufacturer, is submitted to 7,000 operations at cryogenic temperature (see Annex 5O); then it is deactivated. The check valve shall remain leak-proof (external) at a pressure of 1.5 times the working pressure (MPa) (see Annex 5B).</w:t>
      </w:r>
    </w:p>
    <w:p w14:paraId="17784F00" w14:textId="77777777" w:rsidR="00DE6D79" w:rsidRPr="00DE6D79" w:rsidRDefault="00DE6D79" w:rsidP="00DE6D79">
      <w:pPr>
        <w:spacing w:after="120" w:line="240" w:lineRule="auto"/>
        <w:ind w:left="2268" w:right="1134" w:hanging="1134"/>
        <w:jc w:val="both"/>
      </w:pPr>
      <w:r w:rsidRPr="00DE6D79">
        <w:t>3.2.4.</w:t>
      </w:r>
      <w:r w:rsidRPr="00DE6D79">
        <w:tab/>
        <w:t>The LNG check valve shall be so designed to operate at temperatures as specified in Annex 5O.</w:t>
      </w:r>
    </w:p>
    <w:p w14:paraId="7D7B7396" w14:textId="77777777" w:rsidR="00DE6D79" w:rsidRPr="00DE6D79" w:rsidRDefault="00DE6D79" w:rsidP="00DE6D79">
      <w:pPr>
        <w:spacing w:after="120" w:line="240" w:lineRule="auto"/>
        <w:ind w:left="2268" w:right="1134" w:hanging="1134"/>
        <w:jc w:val="both"/>
      </w:pPr>
      <w:r w:rsidRPr="00DE6D79">
        <w:t>3.3.</w:t>
      </w:r>
      <w:r w:rsidRPr="00DE6D79">
        <w:tab/>
        <w:t>The LNG check valve has to comply with the test procedures for the Class 5 component.</w:t>
      </w:r>
    </w:p>
    <w:p w14:paraId="040E315D" w14:textId="77777777" w:rsidR="00DE6D79" w:rsidRPr="00DE6D79" w:rsidRDefault="00DE6D79" w:rsidP="00DE6D79">
      <w:pPr>
        <w:spacing w:after="120" w:line="240" w:lineRule="auto"/>
        <w:ind w:left="2268" w:right="1134" w:hanging="1134"/>
        <w:jc w:val="both"/>
      </w:pPr>
      <w:r w:rsidRPr="00DE6D79">
        <w:t>4.</w:t>
      </w:r>
      <w:r w:rsidRPr="00DE6D79">
        <w:tab/>
        <w:t>The LNG pressure relief valve</w:t>
      </w:r>
    </w:p>
    <w:p w14:paraId="2F88779B" w14:textId="77777777" w:rsidR="00DE6D79" w:rsidRPr="00DE6D79" w:rsidRDefault="00DE6D79" w:rsidP="00DE6D79">
      <w:pPr>
        <w:spacing w:after="120" w:line="240" w:lineRule="auto"/>
        <w:ind w:left="2268" w:right="1134" w:hanging="1134"/>
        <w:jc w:val="both"/>
      </w:pPr>
      <w:r w:rsidRPr="00DE6D79">
        <w:t>4.1.</w:t>
      </w:r>
      <w:r w:rsidRPr="00DE6D79">
        <w:tab/>
        <w:t>The materials constituting the pressure relief valve which are in contact with the LNG when operating, shall be compatible with the test LNG. In order to verify this compatibility, the procedure described in Annex 5D shall be used.</w:t>
      </w:r>
    </w:p>
    <w:p w14:paraId="21613F57" w14:textId="77777777" w:rsidR="00DE6D79" w:rsidRPr="00DE6D79" w:rsidRDefault="00DE6D79" w:rsidP="00DE6D79">
      <w:pPr>
        <w:spacing w:after="120" w:line="240" w:lineRule="auto"/>
        <w:ind w:left="2268" w:right="1134" w:hanging="1134"/>
        <w:jc w:val="both"/>
      </w:pPr>
      <w:r w:rsidRPr="00DE6D79">
        <w:t>4.2.</w:t>
      </w:r>
      <w:r w:rsidRPr="00DE6D79">
        <w:tab/>
        <w:t>Operating specifications</w:t>
      </w:r>
    </w:p>
    <w:p w14:paraId="2AC7B1C4" w14:textId="77777777" w:rsidR="00DE6D79" w:rsidRPr="00DE6D79" w:rsidRDefault="00DE6D79" w:rsidP="00DE6D79">
      <w:pPr>
        <w:spacing w:after="120" w:line="240" w:lineRule="auto"/>
        <w:ind w:left="2268" w:right="1134" w:hanging="1134"/>
        <w:jc w:val="both"/>
      </w:pPr>
      <w:r w:rsidRPr="00DE6D79">
        <w:t>4.2.1.</w:t>
      </w:r>
      <w:r w:rsidRPr="00DE6D79">
        <w:tab/>
        <w:t>The LNG pressure relief valve in Class 5 shall be so designed as to withstand a pressure of 1.5 times the working pressure (MPa) at cryogenic temperature with the outlet closed off.</w:t>
      </w:r>
    </w:p>
    <w:p w14:paraId="49FB78C8" w14:textId="77777777" w:rsidR="00DE6D79" w:rsidRPr="00DE6D79" w:rsidRDefault="00DE6D79" w:rsidP="00DE6D79">
      <w:pPr>
        <w:spacing w:after="120" w:line="240" w:lineRule="auto"/>
        <w:ind w:left="2268" w:right="1134" w:hanging="1134"/>
        <w:jc w:val="both"/>
      </w:pPr>
      <w:r w:rsidRPr="00DE6D79">
        <w:t>4.2.2.</w:t>
      </w:r>
      <w:r w:rsidRPr="00DE6D79">
        <w:tab/>
        <w:t>The pressure relief valve and pressure relief device of Class 5 shall be so designed as to be leak-proof at a pressure of 1.5 times the working pressure (MPa) with the outlet closed off (see Annex 5B).</w:t>
      </w:r>
    </w:p>
    <w:p w14:paraId="4F555C8F" w14:textId="77777777" w:rsidR="00DE6D79" w:rsidRPr="00DE6D79" w:rsidRDefault="00DE6D79" w:rsidP="00DE6D79">
      <w:pPr>
        <w:spacing w:after="120" w:line="240" w:lineRule="auto"/>
        <w:ind w:left="2268" w:right="1134" w:hanging="1134"/>
        <w:jc w:val="both"/>
      </w:pPr>
      <w:r w:rsidRPr="00DE6D79">
        <w:t>4.3.</w:t>
      </w:r>
      <w:r w:rsidRPr="00DE6D79">
        <w:tab/>
        <w:t>The LNG pressure relief valve shall be so designed to operate at temperatures as specified in Annex 5O.</w:t>
      </w:r>
    </w:p>
    <w:p w14:paraId="18CCB3DE" w14:textId="77777777" w:rsidR="00DE6D79" w:rsidRPr="00DE6D79" w:rsidRDefault="00DE6D79" w:rsidP="00DE6D79">
      <w:pPr>
        <w:spacing w:after="120" w:line="240" w:lineRule="auto"/>
        <w:ind w:left="2268" w:right="1134" w:hanging="1134"/>
        <w:jc w:val="both"/>
      </w:pPr>
      <w:r w:rsidRPr="00DE6D79">
        <w:t>4.4.</w:t>
      </w:r>
      <w:r w:rsidRPr="00DE6D79">
        <w:tab/>
        <w:t>The LNG pressure relief valve has to comply with the test procedures for the Class 5 component.</w:t>
      </w:r>
    </w:p>
    <w:p w14:paraId="001CFDEE" w14:textId="77777777" w:rsidR="00DE6D79" w:rsidRPr="00DE6D79" w:rsidRDefault="00DE6D79" w:rsidP="00DE6D79">
      <w:pPr>
        <w:spacing w:after="120" w:line="240" w:lineRule="auto"/>
        <w:ind w:left="2268" w:right="1134" w:hanging="1134"/>
        <w:jc w:val="both"/>
      </w:pPr>
      <w:r w:rsidRPr="00DE6D79">
        <w:t>5.</w:t>
      </w:r>
      <w:r w:rsidRPr="00DE6D79">
        <w:tab/>
        <w:t>The LNG excess flow valve</w:t>
      </w:r>
    </w:p>
    <w:p w14:paraId="7346425D" w14:textId="77777777" w:rsidR="00DE6D79" w:rsidRPr="00DE6D79" w:rsidRDefault="00DE6D79" w:rsidP="00DE6D79">
      <w:pPr>
        <w:spacing w:after="120" w:line="240" w:lineRule="auto"/>
        <w:ind w:left="2268" w:right="1134" w:hanging="1134"/>
        <w:jc w:val="both"/>
      </w:pPr>
      <w:r w:rsidRPr="00DE6D79">
        <w:t>5.1.</w:t>
      </w:r>
      <w:r w:rsidRPr="00DE6D79">
        <w:tab/>
        <w:t>The materials constituting the LNG excess flow valve, which are in contact with the LNG when operating, shall be compatible with the test LNG. In order to verify this compatibility, the procedure described in Annex 5D shall be used.</w:t>
      </w:r>
    </w:p>
    <w:p w14:paraId="696CDEBF" w14:textId="77777777" w:rsidR="00DE6D79" w:rsidRPr="00DE6D79" w:rsidRDefault="00DE6D79" w:rsidP="00DE6D79">
      <w:pPr>
        <w:spacing w:after="120" w:line="240" w:lineRule="auto"/>
        <w:ind w:left="2268" w:right="1134" w:hanging="1134"/>
        <w:jc w:val="both"/>
      </w:pPr>
      <w:r w:rsidRPr="00DE6D79">
        <w:t>5.2.</w:t>
      </w:r>
      <w:r w:rsidRPr="00DE6D79">
        <w:tab/>
        <w:t>Operating specifications</w:t>
      </w:r>
    </w:p>
    <w:p w14:paraId="10AA4272" w14:textId="77777777" w:rsidR="00DE6D79" w:rsidRPr="00DE6D79" w:rsidRDefault="00DE6D79" w:rsidP="00DE6D79">
      <w:pPr>
        <w:spacing w:after="120" w:line="240" w:lineRule="auto"/>
        <w:ind w:left="2268" w:right="1134" w:hanging="1134"/>
        <w:jc w:val="both"/>
      </w:pPr>
      <w:r w:rsidRPr="00DE6D79">
        <w:t>5.2.1.</w:t>
      </w:r>
      <w:r w:rsidRPr="00DE6D79">
        <w:tab/>
        <w:t>The LNG excess flow valve, if it is not mounted inside the tank, shall be so designed as to withstand a pressure of 1.5 times the working pressure (MPa) at cryogenic temperature.</w:t>
      </w:r>
    </w:p>
    <w:p w14:paraId="6EC3C8F5" w14:textId="77777777" w:rsidR="00DE6D79" w:rsidRPr="00DE6D79" w:rsidRDefault="00DE6D79" w:rsidP="00DE6D79">
      <w:pPr>
        <w:spacing w:after="120" w:line="240" w:lineRule="auto"/>
        <w:ind w:left="2268" w:right="1134" w:hanging="1134"/>
        <w:jc w:val="both"/>
      </w:pPr>
      <w:r w:rsidRPr="00DE6D79">
        <w:t>5.2.2.</w:t>
      </w:r>
      <w:r w:rsidRPr="00DE6D79">
        <w:tab/>
        <w:t>The LNG excess flow valve shall, if it is not mounted inside the tank, be so designed as to be external leak-proof (Annex 5B) at a pressure of 1.5 times the working pressure (MPa).</w:t>
      </w:r>
    </w:p>
    <w:p w14:paraId="68014C06" w14:textId="77777777" w:rsidR="00DE6D79" w:rsidRPr="00DE6D79" w:rsidRDefault="00DE6D79" w:rsidP="00DE6D79">
      <w:pPr>
        <w:spacing w:after="120" w:line="240" w:lineRule="auto"/>
        <w:ind w:left="2268" w:right="1134" w:hanging="1134"/>
        <w:jc w:val="both"/>
      </w:pPr>
      <w:r w:rsidRPr="00DE6D79">
        <w:t>5.2.3.</w:t>
      </w:r>
      <w:r w:rsidRPr="00DE6D79">
        <w:tab/>
        <w:t>The LNG excess flow valve shall be so designed to operate at temperatures as specified in Annex 5O.</w:t>
      </w:r>
    </w:p>
    <w:p w14:paraId="14CE671C" w14:textId="77777777" w:rsidR="00DE6D79" w:rsidRPr="00DE6D79" w:rsidRDefault="00DE6D79" w:rsidP="00DE6D79">
      <w:pPr>
        <w:spacing w:after="120" w:line="240" w:lineRule="auto"/>
        <w:ind w:left="2268" w:right="1134" w:hanging="1134"/>
        <w:jc w:val="both"/>
      </w:pPr>
      <w:r w:rsidRPr="00DE6D79">
        <w:t>5.3.</w:t>
      </w:r>
      <w:r w:rsidRPr="00DE6D79">
        <w:tab/>
        <w:t>The LNG excess flow valve shall be designed with a bypass (internal leak) to allow for equalization of pressures.</w:t>
      </w:r>
    </w:p>
    <w:p w14:paraId="4D566A59" w14:textId="77777777" w:rsidR="00DE6D79" w:rsidRPr="00DE6D79" w:rsidRDefault="00DE6D79" w:rsidP="00DE6D79">
      <w:pPr>
        <w:spacing w:after="120" w:line="240" w:lineRule="auto"/>
        <w:ind w:left="2268" w:right="1134" w:hanging="1134"/>
        <w:jc w:val="both"/>
      </w:pPr>
      <w:r w:rsidRPr="00DE6D79">
        <w:lastRenderedPageBreak/>
        <w:t>5.4.</w:t>
      </w:r>
      <w:r w:rsidRPr="00DE6D79">
        <w:tab/>
        <w:t>An excess flow valve shall operate at not more than 10 per cent above, nor less than 20 per cent below the rated closing mass flow capacity specified by the manufacturer.</w:t>
      </w:r>
    </w:p>
    <w:p w14:paraId="073AB59F" w14:textId="77777777" w:rsidR="00DE6D79" w:rsidRPr="00DE6D79" w:rsidRDefault="00DE6D79" w:rsidP="00DE6D79">
      <w:pPr>
        <w:spacing w:after="120" w:line="240" w:lineRule="auto"/>
        <w:ind w:left="2268" w:right="1134" w:hanging="1134"/>
        <w:jc w:val="both"/>
      </w:pPr>
      <w:r w:rsidRPr="00DE6D79">
        <w:t>5.4.1.</w:t>
      </w:r>
      <w:r w:rsidRPr="00DE6D79">
        <w:tab/>
        <w:t>Three samples of each size and style of valve are to be subjected to these tests. The LNG valve intended for use only with liquid is to be tested with water. Except as indicated in paragraph 5.4.3.</w:t>
      </w:r>
      <w:r w:rsidR="0057499B">
        <w:t xml:space="preserve"> below</w:t>
      </w:r>
      <w:r w:rsidRPr="00DE6D79">
        <w:t>, separate tests are to be run with each sample installed in vertical, horizontal and inverted positions.</w:t>
      </w:r>
    </w:p>
    <w:p w14:paraId="72564DB4" w14:textId="77777777" w:rsidR="00DE6D79" w:rsidRPr="00DE6D79" w:rsidRDefault="00DE6D79" w:rsidP="00DE6D79">
      <w:pPr>
        <w:spacing w:after="120" w:line="240" w:lineRule="auto"/>
        <w:ind w:left="2268" w:right="1134" w:hanging="1134"/>
        <w:jc w:val="both"/>
      </w:pPr>
      <w:r w:rsidRPr="00DE6D79">
        <w:t>5.4.2.</w:t>
      </w:r>
      <w:r w:rsidRPr="00DE6D79">
        <w:tab/>
        <w:t>The test with water is to be conducted using a liquid flow meter (or equivalent) installed in a piping system having sufficient pressure to provide the required flow.</w:t>
      </w:r>
    </w:p>
    <w:p w14:paraId="73EFF463" w14:textId="77777777" w:rsidR="00DE6D79" w:rsidRPr="00DE6D79" w:rsidRDefault="00DE6D79" w:rsidP="00DE6D79">
      <w:pPr>
        <w:spacing w:after="120" w:line="240" w:lineRule="auto"/>
        <w:ind w:left="2268" w:right="1134"/>
        <w:jc w:val="both"/>
      </w:pPr>
      <w:r w:rsidRPr="00DE6D79">
        <w:t>The system is to include an inlet piezometer or pipe at least one pipe size larger than the valve to be tested, with a flow control valve connected between the flow meter and piezometer. A hose or hydrostatic relief valve, or both, may be used to reduce the effect of the pressure shock when the excess flow valve closes.</w:t>
      </w:r>
    </w:p>
    <w:p w14:paraId="577F7FDC" w14:textId="77777777" w:rsidR="00DE6D79" w:rsidRPr="00DE6D79" w:rsidRDefault="00DE6D79" w:rsidP="00DE6D79">
      <w:pPr>
        <w:spacing w:after="120" w:line="240" w:lineRule="auto"/>
        <w:ind w:left="2268" w:right="1134" w:hanging="1134"/>
        <w:jc w:val="both"/>
      </w:pPr>
      <w:r w:rsidRPr="00DE6D79">
        <w:t>5.4.3.</w:t>
      </w:r>
      <w:r w:rsidRPr="00DE6D79">
        <w:tab/>
        <w:t>A valve intended for installation in one position only may be tested only in that position.</w:t>
      </w:r>
    </w:p>
    <w:p w14:paraId="51590B8A" w14:textId="77777777" w:rsidR="00DE6D79" w:rsidRPr="00DE6D79" w:rsidRDefault="00DE6D79" w:rsidP="00DE6D79">
      <w:pPr>
        <w:spacing w:after="120" w:line="240" w:lineRule="auto"/>
        <w:ind w:left="2268" w:right="1134" w:hanging="1134"/>
        <w:jc w:val="both"/>
      </w:pPr>
      <w:r w:rsidRPr="00DE6D79">
        <w:t>5.5.</w:t>
      </w:r>
      <w:r w:rsidRPr="00DE6D79">
        <w:tab/>
        <w:t>When the LNG excess flow valve is at cut-off position, the by-pass flow through the valve shall not exceed an airflow rate declared by the manufacturer in cm</w:t>
      </w:r>
      <w:r w:rsidRPr="00DE6D79">
        <w:rPr>
          <w:vertAlign w:val="superscript"/>
        </w:rPr>
        <w:t>3</w:t>
      </w:r>
      <w:r w:rsidRPr="00DE6D79">
        <w:t>/minute at service pressure.</w:t>
      </w:r>
    </w:p>
    <w:p w14:paraId="601C8732" w14:textId="77777777" w:rsidR="00DE6D79" w:rsidRPr="00DE6D79" w:rsidRDefault="00DE6D79" w:rsidP="00DE6D79">
      <w:pPr>
        <w:spacing w:after="120" w:line="240" w:lineRule="auto"/>
        <w:ind w:left="2268" w:right="1134" w:hanging="1134"/>
        <w:jc w:val="both"/>
      </w:pPr>
      <w:r w:rsidRPr="00DE6D79">
        <w:t>5.6.</w:t>
      </w:r>
      <w:r w:rsidRPr="00DE6D79">
        <w:tab/>
        <w:t>The device shall comply with the test procedures for the Class 5 components.</w:t>
      </w:r>
    </w:p>
    <w:p w14:paraId="417B6FBE" w14:textId="77777777" w:rsidR="00DE6D79" w:rsidRPr="00DE6D79" w:rsidRDefault="00DE6D79" w:rsidP="00DE6D79">
      <w:pPr>
        <w:spacing w:after="120" w:line="240" w:lineRule="auto"/>
        <w:ind w:left="2268" w:right="1134" w:hanging="1134"/>
        <w:jc w:val="both"/>
      </w:pPr>
      <w:r w:rsidRPr="00DE6D79">
        <w:t>6.</w:t>
      </w:r>
      <w:r w:rsidRPr="00DE6D79">
        <w:tab/>
        <w:t>The LNG manual valve</w:t>
      </w:r>
    </w:p>
    <w:p w14:paraId="377A990D" w14:textId="77777777" w:rsidR="00DE6D79" w:rsidRPr="00DE6D79" w:rsidRDefault="00DE6D79" w:rsidP="00DE6D79">
      <w:pPr>
        <w:spacing w:after="120" w:line="240" w:lineRule="auto"/>
        <w:ind w:left="2268" w:right="1134" w:hanging="1134"/>
        <w:jc w:val="both"/>
      </w:pPr>
      <w:r w:rsidRPr="00DE6D79">
        <w:t>6.1.</w:t>
      </w:r>
      <w:r w:rsidRPr="00DE6D79">
        <w:tab/>
        <w:t>The materials constituting the LNG manual valve which are in contact with the LNG when operating, shall be compatible with the test LNG. In order to verify this compatibility, the procedure described in Annex 5D shall be used.</w:t>
      </w:r>
    </w:p>
    <w:p w14:paraId="754E5712" w14:textId="77777777" w:rsidR="00DE6D79" w:rsidRPr="00DE6D79" w:rsidRDefault="00DE6D79" w:rsidP="00DE6D79">
      <w:pPr>
        <w:spacing w:after="120" w:line="240" w:lineRule="auto"/>
        <w:ind w:left="2268" w:right="1134" w:hanging="1134"/>
        <w:jc w:val="both"/>
      </w:pPr>
      <w:r w:rsidRPr="00DE6D79">
        <w:t>6.2.</w:t>
      </w:r>
      <w:r w:rsidRPr="00DE6D79">
        <w:tab/>
        <w:t>Operating specifications</w:t>
      </w:r>
    </w:p>
    <w:p w14:paraId="596F3517" w14:textId="77777777" w:rsidR="00DE6D79" w:rsidRPr="00DE6D79" w:rsidRDefault="00DE6D79" w:rsidP="00DE6D79">
      <w:pPr>
        <w:spacing w:after="120" w:line="240" w:lineRule="auto"/>
        <w:ind w:left="2268" w:right="1134" w:hanging="1134"/>
        <w:jc w:val="both"/>
      </w:pPr>
      <w:r w:rsidRPr="00DE6D79">
        <w:t>6.2.1.</w:t>
      </w:r>
      <w:r w:rsidRPr="00DE6D79">
        <w:tab/>
        <w:t>The LNG manual valve device in Class 5 shall be designed to withstand a pressure of 1.5 times the working pressure at cryogenic temperature.</w:t>
      </w:r>
    </w:p>
    <w:p w14:paraId="1A548E65" w14:textId="77777777" w:rsidR="00DE6D79" w:rsidRPr="00DE6D79" w:rsidRDefault="00DE6D79" w:rsidP="00DE6D79">
      <w:pPr>
        <w:spacing w:after="120" w:line="240" w:lineRule="auto"/>
        <w:ind w:left="2268" w:right="1134" w:hanging="1134"/>
        <w:jc w:val="both"/>
      </w:pPr>
      <w:r w:rsidRPr="00DE6D79">
        <w:t>6.2.2.</w:t>
      </w:r>
      <w:r w:rsidRPr="00DE6D79">
        <w:tab/>
        <w:t>The LNG manual valve device in Class 5 shall be designed to operate at a temperature from -162 °C to 85 °C.</w:t>
      </w:r>
    </w:p>
    <w:p w14:paraId="38E786C4" w14:textId="77777777" w:rsidR="00DE6D79" w:rsidRPr="00DE6D79" w:rsidRDefault="00DE6D79" w:rsidP="00DE6D79">
      <w:pPr>
        <w:spacing w:after="120" w:line="240" w:lineRule="auto"/>
        <w:ind w:left="2268" w:right="1134" w:hanging="1134"/>
        <w:jc w:val="both"/>
      </w:pPr>
      <w:r w:rsidRPr="00DE6D79">
        <w:t>6.3.</w:t>
      </w:r>
      <w:r w:rsidRPr="00DE6D79">
        <w:tab/>
        <w:t>LNG manual valve device requirements</w:t>
      </w:r>
    </w:p>
    <w:p w14:paraId="2529F162" w14:textId="77777777" w:rsidR="00DE6D79" w:rsidRPr="00DE6D79" w:rsidRDefault="00DE6D79" w:rsidP="00DE6D79">
      <w:pPr>
        <w:spacing w:after="120" w:line="240" w:lineRule="auto"/>
        <w:ind w:left="2268" w:right="1134"/>
        <w:jc w:val="both"/>
      </w:pPr>
      <w:r w:rsidRPr="00DE6D79">
        <w:t>One specimen shall be submitted to a fatigue test at a pressure-cycling rate not to exceed 4 cycles a minute as follows:</w:t>
      </w:r>
    </w:p>
    <w:p w14:paraId="551E10D2" w14:textId="77777777" w:rsidR="00DE6D79" w:rsidRPr="00DE6D79" w:rsidRDefault="00DE6D79" w:rsidP="00DE6D79">
      <w:pPr>
        <w:tabs>
          <w:tab w:val="left" w:pos="2268"/>
        </w:tabs>
        <w:spacing w:after="120" w:line="240" w:lineRule="auto"/>
        <w:ind w:left="2268" w:right="1134"/>
        <w:jc w:val="both"/>
      </w:pPr>
      <w:r w:rsidRPr="00DE6D79">
        <w:t>Held at -162 °C or lower while pressured for 100 cycles between 0 and working pressure WP. The maximum torque on the valve shall than comply with 2 times the force mentioned in Table 5.3 in Annex 5L. After the test the LNG manual valve shall comply with the external leak test in Annex 5B.</w:t>
      </w:r>
    </w:p>
    <w:p w14:paraId="7D78286B" w14:textId="77777777" w:rsidR="00DE6D79" w:rsidRPr="00DE6D79" w:rsidRDefault="00DE6D79" w:rsidP="00DE6D79">
      <w:pPr>
        <w:spacing w:after="120" w:line="240" w:lineRule="auto"/>
        <w:ind w:left="2268" w:right="1134"/>
        <w:jc w:val="both"/>
      </w:pPr>
      <w:r w:rsidRPr="00DE6D79">
        <w:t>If during this test icing occurs, the LNG manual valve may be de-iced and dried.</w:t>
      </w:r>
    </w:p>
    <w:p w14:paraId="05B392CD" w14:textId="77777777" w:rsidR="00DE6D79" w:rsidRPr="00DE6D79" w:rsidRDefault="00DE6D79" w:rsidP="00DE6D79">
      <w:pPr>
        <w:spacing w:after="120" w:line="240" w:lineRule="auto"/>
        <w:ind w:left="2268" w:right="1134" w:hanging="1134"/>
        <w:jc w:val="both"/>
      </w:pPr>
      <w:r w:rsidRPr="00DE6D79">
        <w:t>6.4.</w:t>
      </w:r>
      <w:r w:rsidRPr="00DE6D79">
        <w:tab/>
        <w:t xml:space="preserve">The LNG </w:t>
      </w:r>
      <w:r w:rsidR="005B7743">
        <w:t>manual</w:t>
      </w:r>
      <w:r w:rsidRPr="00DE6D79">
        <w:t xml:space="preserve"> valve has to comply with the test procedures for the Class 5 component.</w:t>
      </w:r>
    </w:p>
    <w:p w14:paraId="551374C0" w14:textId="77777777" w:rsidR="00DE6D79" w:rsidRPr="00DE6D79" w:rsidRDefault="00DE6D79" w:rsidP="00DE6D79">
      <w:pPr>
        <w:spacing w:after="120" w:line="240" w:lineRule="auto"/>
        <w:ind w:left="2268" w:right="1134" w:hanging="1134"/>
        <w:jc w:val="both"/>
      </w:pPr>
    </w:p>
    <w:p w14:paraId="6672BF04" w14:textId="77777777" w:rsidR="00DE6D79" w:rsidRPr="00DE6D79" w:rsidRDefault="00DE6D79" w:rsidP="00DE6D79">
      <w:pPr>
        <w:keepNext/>
        <w:keepLines/>
        <w:spacing w:after="120" w:line="240" w:lineRule="auto"/>
        <w:ind w:left="1134" w:right="1134" w:hanging="1134"/>
        <w:rPr>
          <w:rFonts w:ascii="Arial" w:hAnsi="Arial"/>
        </w:rPr>
        <w:sectPr w:rsidR="00DE6D79" w:rsidRPr="00DE6D79" w:rsidSect="00DE6D79">
          <w:headerReference w:type="even" r:id="rId145"/>
          <w:headerReference w:type="default" r:id="rId146"/>
          <w:footnotePr>
            <w:numRestart w:val="eachSect"/>
          </w:footnotePr>
          <w:endnotePr>
            <w:numFmt w:val="decimal"/>
          </w:endnotePr>
          <w:pgSz w:w="11907" w:h="16840" w:code="9"/>
          <w:pgMar w:top="1701" w:right="1134" w:bottom="2268" w:left="1134" w:header="1134" w:footer="1701" w:gutter="0"/>
          <w:cols w:space="720"/>
          <w:docGrid w:linePitch="272"/>
        </w:sectPr>
      </w:pPr>
    </w:p>
    <w:p w14:paraId="5B16F16A" w14:textId="77777777" w:rsidR="00DE6D79" w:rsidRPr="00DE6D79" w:rsidRDefault="00DE6D79" w:rsidP="000F07F0">
      <w:pPr>
        <w:pStyle w:val="HChG"/>
      </w:pPr>
      <w:bookmarkStart w:id="152" w:name="_Toc384288980"/>
      <w:r w:rsidRPr="00DE6D79">
        <w:lastRenderedPageBreak/>
        <w:t>Annex 4O</w:t>
      </w:r>
      <w:bookmarkEnd w:id="152"/>
    </w:p>
    <w:p w14:paraId="1A385E1B" w14:textId="77777777" w:rsidR="00DE6D79" w:rsidRPr="00DE6D79" w:rsidRDefault="000F07F0" w:rsidP="000F07F0">
      <w:pPr>
        <w:pStyle w:val="HChG"/>
      </w:pPr>
      <w:r>
        <w:tab/>
      </w:r>
      <w:r>
        <w:tab/>
      </w:r>
      <w:bookmarkStart w:id="153" w:name="_Toc384288981"/>
      <w:r w:rsidR="00DE6D79" w:rsidRPr="00DE6D79">
        <w:t>Provisions on the approval of the LNG fuel pump</w:t>
      </w:r>
      <w:bookmarkEnd w:id="153"/>
    </w:p>
    <w:p w14:paraId="7F7EE92D"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LNG fuel pump.</w:t>
      </w:r>
    </w:p>
    <w:p w14:paraId="42C46C77" w14:textId="77777777" w:rsidR="00DE6D79" w:rsidRPr="00DE6D79" w:rsidRDefault="00DE6D79" w:rsidP="00DE6D79">
      <w:pPr>
        <w:spacing w:after="120" w:line="240" w:lineRule="auto"/>
        <w:ind w:left="2268" w:right="1134" w:hanging="1134"/>
        <w:jc w:val="both"/>
      </w:pPr>
      <w:r w:rsidRPr="00DE6D79">
        <w:t>2.</w:t>
      </w:r>
      <w:r w:rsidRPr="00DE6D79">
        <w:tab/>
        <w:t>The LNG fuel pump requirements:</w:t>
      </w:r>
    </w:p>
    <w:p w14:paraId="0481FAA9" w14:textId="77777777" w:rsidR="00DE6D79" w:rsidRPr="00DE6D79" w:rsidRDefault="00DE6D79" w:rsidP="00DE6D79">
      <w:pPr>
        <w:spacing w:after="120" w:line="240" w:lineRule="auto"/>
        <w:ind w:left="2268" w:right="1134" w:hanging="1134"/>
        <w:jc w:val="both"/>
      </w:pPr>
      <w:r w:rsidRPr="00DE6D79">
        <w:t>2.1.</w:t>
      </w:r>
      <w:r w:rsidRPr="00DE6D79">
        <w:tab/>
        <w:t>The materials constituting the LNG fuel pump which are in contact with the LNG when operating, shall be compatible with the test LNG. In order to verify this compatibility, the procedure described in Annex 5D shall be used.</w:t>
      </w:r>
    </w:p>
    <w:p w14:paraId="0979C851" w14:textId="77777777" w:rsidR="00DE6D79" w:rsidRPr="00DE6D79" w:rsidRDefault="00DE6D79" w:rsidP="00DE6D79">
      <w:pPr>
        <w:spacing w:after="120" w:line="240" w:lineRule="auto"/>
        <w:ind w:left="2268" w:right="1134" w:hanging="1134"/>
        <w:jc w:val="both"/>
      </w:pPr>
      <w:r w:rsidRPr="00DE6D79">
        <w:t>2.2.</w:t>
      </w:r>
      <w:r w:rsidRPr="00DE6D79">
        <w:tab/>
        <w:t>The LNG fuel pump, in Class 5 shall be designed to operate at a temperature from -162 °C to 85 °C.</w:t>
      </w:r>
    </w:p>
    <w:p w14:paraId="20067144" w14:textId="77777777" w:rsidR="00DE6D79" w:rsidRPr="00DE6D79" w:rsidRDefault="00DE6D79" w:rsidP="00DE6D79">
      <w:pPr>
        <w:spacing w:after="120" w:line="240" w:lineRule="auto"/>
        <w:ind w:left="2268" w:right="1134" w:hanging="1134"/>
        <w:jc w:val="both"/>
      </w:pPr>
      <w:r w:rsidRPr="00DE6D79">
        <w:t>2.3.</w:t>
      </w:r>
      <w:r w:rsidRPr="00DE6D79">
        <w:tab/>
        <w:t>The device shall comply with the test procedures for the Class 5 components.</w:t>
      </w:r>
    </w:p>
    <w:p w14:paraId="32340D21" w14:textId="77777777" w:rsidR="00DE6D79" w:rsidRPr="00DE6D79" w:rsidRDefault="00DE6D79" w:rsidP="00DE6D79">
      <w:pPr>
        <w:spacing w:after="120" w:line="240" w:lineRule="auto"/>
        <w:ind w:left="2268" w:right="1134" w:hanging="1134"/>
        <w:jc w:val="both"/>
      </w:pPr>
      <w:r w:rsidRPr="00DE6D79">
        <w:t>2.4.</w:t>
      </w:r>
      <w:r w:rsidRPr="00DE6D79">
        <w:tab/>
        <w:t>The LNG fuel pump shall be constructed in such a manner as to avoid LNG trapping.</w:t>
      </w:r>
    </w:p>
    <w:p w14:paraId="11E87326" w14:textId="77777777" w:rsidR="00DE6D79" w:rsidRPr="00DE6D79" w:rsidRDefault="00DE6D79" w:rsidP="00DE6D79">
      <w:pPr>
        <w:spacing w:after="120" w:line="240" w:lineRule="auto"/>
        <w:ind w:left="2268" w:right="1134" w:hanging="1134"/>
        <w:jc w:val="both"/>
      </w:pPr>
      <w:r w:rsidRPr="00DE6D79">
        <w:t>2.5.</w:t>
      </w:r>
      <w:r w:rsidRPr="00DE6D79">
        <w:tab/>
        <w:t>Means shall be provided for the LNG present in the pump at engine shut-off, to be safely processed without pressure increase above maximum safe working pressure.</w:t>
      </w:r>
    </w:p>
    <w:p w14:paraId="1D962936" w14:textId="77777777" w:rsidR="00DE6D79" w:rsidRPr="00DE6D79" w:rsidRDefault="00DE6D79" w:rsidP="00DE6D79">
      <w:pPr>
        <w:spacing w:after="120" w:line="240" w:lineRule="auto"/>
        <w:ind w:left="2268" w:right="1134" w:hanging="1134"/>
        <w:jc w:val="both"/>
      </w:pPr>
      <w:r w:rsidRPr="00DE6D79">
        <w:t>2.6.</w:t>
      </w:r>
      <w:r w:rsidRPr="00DE6D79">
        <w:tab/>
        <w:t>The LNG fuel pump shall be provided with pressure control device to maintain the pressure within the operating pressure range.</w:t>
      </w:r>
    </w:p>
    <w:p w14:paraId="24B7BD22" w14:textId="77777777" w:rsidR="00DE6D79" w:rsidRPr="00DE6D79" w:rsidRDefault="00DE6D79" w:rsidP="00DE6D79">
      <w:pPr>
        <w:spacing w:after="120" w:line="240" w:lineRule="auto"/>
        <w:ind w:left="2268" w:right="1134" w:hanging="1134"/>
        <w:jc w:val="both"/>
      </w:pPr>
      <w:r w:rsidRPr="00DE6D79">
        <w:t>2.6.1.</w:t>
      </w:r>
      <w:r w:rsidRPr="00DE6D79">
        <w:tab/>
        <w:t>The limitation of the power supplied by the actuating mechanism can be accepted in lieu of pressure control device.</w:t>
      </w:r>
    </w:p>
    <w:p w14:paraId="37DF83E4" w14:textId="77777777" w:rsidR="00DE6D79" w:rsidRPr="00DE6D79" w:rsidRDefault="00DE6D79" w:rsidP="00DE6D79">
      <w:pPr>
        <w:spacing w:after="120" w:line="240" w:lineRule="auto"/>
        <w:ind w:left="2268" w:right="1134" w:hanging="1134"/>
        <w:jc w:val="both"/>
      </w:pPr>
      <w:r w:rsidRPr="00DE6D79">
        <w:t>2.6.2.</w:t>
      </w:r>
      <w:r w:rsidRPr="00DE6D79">
        <w:tab/>
        <w:t>An electronic control system can be accepted in lieu of pressure control device.</w:t>
      </w:r>
    </w:p>
    <w:p w14:paraId="14D380B2" w14:textId="77777777" w:rsidR="00DE6D79" w:rsidRPr="00DE6D79" w:rsidRDefault="00DE6D79" w:rsidP="00DE6D79">
      <w:pPr>
        <w:spacing w:after="120" w:line="240" w:lineRule="auto"/>
        <w:ind w:left="2268" w:right="1134" w:hanging="1134"/>
        <w:jc w:val="both"/>
      </w:pPr>
      <w:r w:rsidRPr="00DE6D79">
        <w:t>2.6.3.</w:t>
      </w:r>
      <w:r w:rsidRPr="00DE6D79">
        <w:tab/>
        <w:t>The pressure control device is not allowed to vent natural gas to atmosphere during normal function.</w:t>
      </w:r>
    </w:p>
    <w:p w14:paraId="10FCEF5A" w14:textId="77777777" w:rsidR="00DE6D79" w:rsidRPr="00DE6D79" w:rsidRDefault="00DE6D79" w:rsidP="00DE6D79">
      <w:pPr>
        <w:spacing w:after="120" w:line="240" w:lineRule="auto"/>
        <w:ind w:left="2268" w:right="1134" w:hanging="1134"/>
        <w:jc w:val="both"/>
      </w:pPr>
      <w:r w:rsidRPr="00DE6D79">
        <w:t>2.7.</w:t>
      </w:r>
      <w:r w:rsidRPr="00DE6D79">
        <w:tab/>
        <w:t>LNG fuel pump shall be provided with pressure relief valve to limit the pressure to the maximum safe working pressure of the pump.</w:t>
      </w:r>
    </w:p>
    <w:p w14:paraId="52771C7F" w14:textId="77777777" w:rsidR="00DE6D79" w:rsidRPr="00DE6D79" w:rsidRDefault="00DE6D79" w:rsidP="00DE6D79">
      <w:pPr>
        <w:spacing w:after="120" w:line="240" w:lineRule="auto"/>
        <w:ind w:left="2268" w:right="1134" w:hanging="1134"/>
        <w:jc w:val="both"/>
      </w:pPr>
      <w:r w:rsidRPr="00DE6D79">
        <w:t>2.7.1.</w:t>
      </w:r>
      <w:r w:rsidRPr="00DE6D79">
        <w:tab/>
        <w:t>The fuel system pressure relief valve is acceptable in place of pump pressure relief valve if by relieving system pressure it relieves the pump pressure.</w:t>
      </w:r>
    </w:p>
    <w:p w14:paraId="3E8D14F2" w14:textId="77777777" w:rsidR="00DE6D79" w:rsidRPr="00DE6D79" w:rsidRDefault="00DE6D79" w:rsidP="00DE6D79">
      <w:pPr>
        <w:spacing w:after="120" w:line="240" w:lineRule="auto"/>
        <w:ind w:left="2268" w:right="1134" w:hanging="1134"/>
        <w:jc w:val="both"/>
      </w:pPr>
      <w:r w:rsidRPr="00DE6D79">
        <w:t>2.8.</w:t>
      </w:r>
      <w:r w:rsidRPr="00DE6D79">
        <w:tab/>
        <w:t>The LNG fuel pump is allowed to function before the engine is started to produce required pressure in the fuel system. This function shall be achieved without delivering fuel to the engine if the engine is not running.</w:t>
      </w:r>
    </w:p>
    <w:p w14:paraId="45695577" w14:textId="77777777" w:rsidR="00DE6D79" w:rsidRPr="00DE6D79" w:rsidRDefault="00DE6D79" w:rsidP="00DE6D79">
      <w:pPr>
        <w:spacing w:after="120" w:line="240" w:lineRule="auto"/>
        <w:ind w:left="2268" w:right="1134" w:hanging="1134"/>
        <w:jc w:val="both"/>
      </w:pPr>
      <w:r w:rsidRPr="00DE6D79">
        <w:t>3.</w:t>
      </w:r>
      <w:r w:rsidRPr="00DE6D79">
        <w:tab/>
        <w:t>Applicable test procedures:</w:t>
      </w:r>
    </w:p>
    <w:p w14:paraId="75008FFE" w14:textId="77777777" w:rsidR="00DE6D79" w:rsidRPr="00DE6D79" w:rsidRDefault="00DE6D79" w:rsidP="00DE6D79">
      <w:pPr>
        <w:spacing w:after="120" w:line="240" w:lineRule="auto"/>
        <w:ind w:left="2268" w:right="1134" w:hanging="1134"/>
        <w:jc w:val="both"/>
      </w:pPr>
      <w:r w:rsidRPr="00DE6D79">
        <w:t>3.1.</w:t>
      </w:r>
      <w:r w:rsidRPr="00DE6D79">
        <w:tab/>
        <w:t>LNG fuel pump mounted inside the tank:</w:t>
      </w:r>
    </w:p>
    <w:p w14:paraId="31A0F457" w14:textId="77777777" w:rsidR="00DE6D79" w:rsidRPr="00DE6D79" w:rsidRDefault="00DE6D79" w:rsidP="00DE6D79">
      <w:pPr>
        <w:tabs>
          <w:tab w:val="left" w:pos="5670"/>
        </w:tabs>
        <w:spacing w:after="120" w:line="240" w:lineRule="auto"/>
        <w:ind w:left="2268" w:right="1134"/>
        <w:jc w:val="both"/>
      </w:pPr>
      <w:r w:rsidRPr="00DE6D79">
        <w:t>LNG compatibility test</w:t>
      </w:r>
      <w:r w:rsidRPr="00DE6D79">
        <w:tab/>
        <w:t>Annex 5D</w:t>
      </w:r>
    </w:p>
    <w:p w14:paraId="06CA8B32" w14:textId="77777777" w:rsidR="00DE6D79" w:rsidRPr="00DE6D79" w:rsidRDefault="00DE6D79" w:rsidP="00DE6D79">
      <w:pPr>
        <w:tabs>
          <w:tab w:val="left" w:pos="5670"/>
        </w:tabs>
        <w:spacing w:after="120" w:line="240" w:lineRule="auto"/>
        <w:ind w:left="2268" w:right="1134"/>
        <w:jc w:val="both"/>
      </w:pPr>
      <w:r w:rsidRPr="00DE6D79">
        <w:t>Resistance to dry heat</w:t>
      </w:r>
      <w:r w:rsidRPr="00DE6D79">
        <w:tab/>
        <w:t>Annex 5F</w:t>
      </w:r>
    </w:p>
    <w:p w14:paraId="234AAB9F" w14:textId="77777777" w:rsidR="00DE6D79" w:rsidRPr="00DE6D79" w:rsidRDefault="00DE6D79" w:rsidP="00DE6D79">
      <w:pPr>
        <w:tabs>
          <w:tab w:val="left" w:pos="5670"/>
        </w:tabs>
        <w:spacing w:after="120" w:line="240" w:lineRule="auto"/>
        <w:ind w:left="2268" w:right="1134"/>
        <w:jc w:val="both"/>
      </w:pPr>
      <w:r w:rsidRPr="00DE6D79">
        <w:t>Ozone ageing</w:t>
      </w:r>
      <w:r w:rsidRPr="00DE6D79">
        <w:tab/>
        <w:t>Annex 5G</w:t>
      </w:r>
    </w:p>
    <w:p w14:paraId="02A6BDEB" w14:textId="77777777" w:rsidR="00DE6D79" w:rsidRPr="00DE6D79" w:rsidRDefault="00DE6D79" w:rsidP="00DE6D79">
      <w:pPr>
        <w:tabs>
          <w:tab w:val="left" w:pos="5670"/>
        </w:tabs>
        <w:spacing w:after="120" w:line="240" w:lineRule="auto"/>
        <w:ind w:left="2268" w:right="1134"/>
        <w:jc w:val="both"/>
      </w:pPr>
      <w:r w:rsidRPr="00DE6D79">
        <w:t>Low temperature test</w:t>
      </w:r>
      <w:r w:rsidRPr="00DE6D79">
        <w:tab/>
        <w:t>Annex 5P</w:t>
      </w:r>
    </w:p>
    <w:p w14:paraId="51D09AF7" w14:textId="77777777" w:rsidR="00DE6D79" w:rsidRPr="00DE6D79" w:rsidRDefault="00DE6D79" w:rsidP="002F2919">
      <w:pPr>
        <w:keepNext/>
        <w:keepLines/>
        <w:spacing w:after="120" w:line="240" w:lineRule="auto"/>
        <w:ind w:left="2268" w:right="1134" w:hanging="1134"/>
        <w:jc w:val="both"/>
      </w:pPr>
      <w:r w:rsidRPr="00DE6D79">
        <w:lastRenderedPageBreak/>
        <w:t>3.2.</w:t>
      </w:r>
      <w:r w:rsidRPr="00DE6D79">
        <w:tab/>
        <w:t>LNG fuel pump mounted outside the tank:</w:t>
      </w:r>
    </w:p>
    <w:p w14:paraId="4AD5D138" w14:textId="77777777" w:rsidR="00DE6D79" w:rsidRPr="00DE6D79" w:rsidRDefault="00DE6D79" w:rsidP="002F2919">
      <w:pPr>
        <w:keepNext/>
        <w:keepLines/>
        <w:tabs>
          <w:tab w:val="left" w:pos="5670"/>
        </w:tabs>
        <w:spacing w:after="120" w:line="240" w:lineRule="auto"/>
        <w:ind w:left="2268" w:right="1134"/>
        <w:jc w:val="both"/>
      </w:pPr>
      <w:r w:rsidRPr="00DE6D79">
        <w:t>Overpressure or strength</w:t>
      </w:r>
      <w:r w:rsidRPr="00DE6D79">
        <w:tab/>
        <w:t>Annex 5A</w:t>
      </w:r>
    </w:p>
    <w:p w14:paraId="07C839DF" w14:textId="77777777" w:rsidR="00DE6D79" w:rsidRPr="00DE6D79" w:rsidRDefault="00DE6D79" w:rsidP="00DE6D79">
      <w:pPr>
        <w:tabs>
          <w:tab w:val="left" w:pos="5670"/>
        </w:tabs>
        <w:spacing w:after="120" w:line="240" w:lineRule="auto"/>
        <w:ind w:left="2268" w:right="1134"/>
        <w:jc w:val="both"/>
      </w:pPr>
      <w:r w:rsidRPr="00DE6D79">
        <w:t>External leakage</w:t>
      </w:r>
      <w:r w:rsidRPr="00DE6D79">
        <w:tab/>
        <w:t>Annex 5B</w:t>
      </w:r>
    </w:p>
    <w:p w14:paraId="2760E266" w14:textId="77777777" w:rsidR="00DE6D79" w:rsidRPr="00DE6D79" w:rsidRDefault="00DE6D79" w:rsidP="00DE6D79">
      <w:pPr>
        <w:tabs>
          <w:tab w:val="left" w:pos="5670"/>
        </w:tabs>
        <w:spacing w:after="120" w:line="240" w:lineRule="auto"/>
        <w:ind w:left="2268" w:right="1134"/>
        <w:jc w:val="both"/>
      </w:pPr>
      <w:r w:rsidRPr="00DE6D79">
        <w:t>LNG compatibility</w:t>
      </w:r>
      <w:r w:rsidRPr="00DE6D79">
        <w:tab/>
        <w:t>Annex 5D</w:t>
      </w:r>
    </w:p>
    <w:p w14:paraId="4ADA3A59" w14:textId="77777777" w:rsidR="00DE6D79" w:rsidRPr="00DE6D79" w:rsidRDefault="00DE6D79" w:rsidP="00DE6D79">
      <w:pPr>
        <w:tabs>
          <w:tab w:val="left" w:pos="5670"/>
        </w:tabs>
        <w:spacing w:after="120" w:line="240" w:lineRule="auto"/>
        <w:ind w:left="2268" w:right="1134"/>
        <w:jc w:val="both"/>
      </w:pPr>
      <w:r w:rsidRPr="00DE6D79">
        <w:t>Corrosion resistance</w:t>
      </w:r>
      <w:r w:rsidRPr="00DE6D79">
        <w:tab/>
        <w:t>Annex 5E</w:t>
      </w:r>
    </w:p>
    <w:p w14:paraId="30FD3343" w14:textId="77777777" w:rsidR="00DE6D79" w:rsidRPr="00DE6D79" w:rsidRDefault="00DE6D79" w:rsidP="00DE6D79">
      <w:pPr>
        <w:tabs>
          <w:tab w:val="left" w:pos="5670"/>
        </w:tabs>
        <w:spacing w:after="120" w:line="240" w:lineRule="auto"/>
        <w:ind w:left="2268" w:right="1134"/>
        <w:jc w:val="both"/>
      </w:pPr>
      <w:r w:rsidRPr="00DE6D79">
        <w:t>Resistance to dry heat</w:t>
      </w:r>
      <w:r w:rsidRPr="00DE6D79">
        <w:tab/>
        <w:t>Annex 5F</w:t>
      </w:r>
    </w:p>
    <w:p w14:paraId="7CA45D64" w14:textId="77777777" w:rsidR="00DE6D79" w:rsidRPr="00DE6D79" w:rsidRDefault="00DE6D79" w:rsidP="00DE6D79">
      <w:pPr>
        <w:tabs>
          <w:tab w:val="left" w:pos="5670"/>
        </w:tabs>
        <w:spacing w:after="120" w:line="240" w:lineRule="auto"/>
        <w:ind w:left="2268" w:right="1134"/>
        <w:jc w:val="both"/>
      </w:pPr>
      <w:r w:rsidRPr="00DE6D79">
        <w:t>Ozone ageing</w:t>
      </w:r>
      <w:r w:rsidRPr="00DE6D79">
        <w:tab/>
        <w:t>Annex 5G</w:t>
      </w:r>
    </w:p>
    <w:p w14:paraId="489FAD2E" w14:textId="77777777" w:rsidR="00DE6D79" w:rsidRPr="00DE6D79" w:rsidRDefault="00DE6D79" w:rsidP="00DE6D79">
      <w:pPr>
        <w:tabs>
          <w:tab w:val="left" w:pos="5670"/>
        </w:tabs>
        <w:spacing w:after="120" w:line="240" w:lineRule="auto"/>
        <w:ind w:left="2268" w:right="1134"/>
        <w:jc w:val="both"/>
      </w:pPr>
      <w:r w:rsidRPr="00DE6D79">
        <w:t>Temperature cycle</w:t>
      </w:r>
      <w:r w:rsidRPr="00DE6D79">
        <w:tab/>
        <w:t>Annex 5H</w:t>
      </w:r>
    </w:p>
    <w:p w14:paraId="30C38E43" w14:textId="77777777" w:rsidR="00DE6D79" w:rsidRPr="00DE6D79" w:rsidRDefault="00DE6D79" w:rsidP="00DE6D79">
      <w:pPr>
        <w:tabs>
          <w:tab w:val="left" w:pos="5670"/>
        </w:tabs>
        <w:spacing w:after="120" w:line="240" w:lineRule="auto"/>
        <w:ind w:left="2268" w:right="1134"/>
        <w:jc w:val="both"/>
      </w:pPr>
      <w:r w:rsidRPr="00DE6D79">
        <w:t>Vibration resistance</w:t>
      </w:r>
      <w:r w:rsidRPr="00DE6D79">
        <w:tab/>
        <w:t>Annex 5N</w:t>
      </w:r>
    </w:p>
    <w:p w14:paraId="59355DEE" w14:textId="77777777" w:rsidR="00DE6D79" w:rsidRPr="00DE6D79" w:rsidRDefault="00DE6D79" w:rsidP="00DE6D79">
      <w:pPr>
        <w:tabs>
          <w:tab w:val="left" w:pos="5670"/>
        </w:tabs>
        <w:spacing w:after="120" w:line="240" w:lineRule="auto"/>
        <w:ind w:left="2268" w:right="1134"/>
        <w:jc w:val="both"/>
      </w:pPr>
      <w:r w:rsidRPr="00DE6D79">
        <w:t>Low temperature test</w:t>
      </w:r>
      <w:r w:rsidRPr="00DE6D79">
        <w:tab/>
        <w:t>Annex 5P</w:t>
      </w:r>
    </w:p>
    <w:p w14:paraId="6F615923" w14:textId="77777777" w:rsidR="00DE6D79" w:rsidRPr="00DE6D79" w:rsidRDefault="00DE6D79" w:rsidP="00DE6D79">
      <w:pPr>
        <w:spacing w:after="120" w:line="240" w:lineRule="auto"/>
        <w:ind w:left="2268" w:right="1134" w:hanging="1134"/>
        <w:jc w:val="both"/>
      </w:pPr>
    </w:p>
    <w:p w14:paraId="04A58037" w14:textId="77777777" w:rsidR="00DE6D79" w:rsidRPr="00DE6D79" w:rsidRDefault="00DE6D79" w:rsidP="00DE6D79">
      <w:pPr>
        <w:spacing w:after="120" w:line="240" w:lineRule="auto"/>
        <w:ind w:left="2268" w:right="1134" w:hanging="1134"/>
        <w:jc w:val="both"/>
        <w:sectPr w:rsidR="00DE6D79" w:rsidRPr="00DE6D79" w:rsidSect="00DE6D79">
          <w:headerReference w:type="even" r:id="rId147"/>
          <w:headerReference w:type="default" r:id="rId148"/>
          <w:footnotePr>
            <w:numRestart w:val="eachSect"/>
          </w:footnotePr>
          <w:endnotePr>
            <w:numFmt w:val="decimal"/>
          </w:endnotePr>
          <w:pgSz w:w="11907" w:h="16840" w:code="9"/>
          <w:pgMar w:top="1701" w:right="1134" w:bottom="2268" w:left="1134" w:header="1134" w:footer="1701" w:gutter="0"/>
          <w:cols w:space="720"/>
          <w:docGrid w:linePitch="272"/>
        </w:sectPr>
      </w:pPr>
    </w:p>
    <w:p w14:paraId="5C34720E" w14:textId="77777777" w:rsidR="00DE6D79" w:rsidRPr="00DE6D79" w:rsidRDefault="00DE6D79" w:rsidP="000F07F0">
      <w:pPr>
        <w:pStyle w:val="HChG"/>
      </w:pPr>
      <w:bookmarkStart w:id="154" w:name="_Toc384288982"/>
      <w:r w:rsidRPr="00DE6D79">
        <w:lastRenderedPageBreak/>
        <w:t>Annex 5</w:t>
      </w:r>
      <w:bookmarkEnd w:id="154"/>
    </w:p>
    <w:p w14:paraId="63086624" w14:textId="77777777" w:rsidR="00DE6D79" w:rsidRPr="00DE6D79" w:rsidRDefault="000F07F0" w:rsidP="000F07F0">
      <w:pPr>
        <w:pStyle w:val="HChG"/>
      </w:pPr>
      <w:r>
        <w:tab/>
      </w:r>
      <w:r>
        <w:tab/>
      </w:r>
      <w:bookmarkStart w:id="155" w:name="_Toc384288983"/>
      <w:r w:rsidR="00DE6D79" w:rsidRPr="00DE6D79">
        <w:t>Test procedures</w:t>
      </w:r>
      <w:bookmarkEnd w:id="155"/>
    </w:p>
    <w:p w14:paraId="544351DD" w14:textId="77777777" w:rsidR="00DE6D79" w:rsidRPr="00DE6D79" w:rsidRDefault="00DE6D79" w:rsidP="00DE6D79">
      <w:pPr>
        <w:spacing w:after="120" w:line="240" w:lineRule="auto"/>
        <w:ind w:left="2268" w:right="1134" w:hanging="1134"/>
        <w:jc w:val="both"/>
      </w:pPr>
      <w:r w:rsidRPr="00DE6D79">
        <w:t>1.</w:t>
      </w:r>
      <w:r w:rsidRPr="00DE6D79">
        <w:tab/>
        <w:t>Classification</w:t>
      </w:r>
    </w:p>
    <w:p w14:paraId="35A85C82" w14:textId="77777777" w:rsidR="00DE6D79" w:rsidRPr="00DE6D79" w:rsidRDefault="00DE6D79" w:rsidP="00DE6D79">
      <w:pPr>
        <w:spacing w:after="120" w:line="240" w:lineRule="auto"/>
        <w:ind w:left="2268" w:right="1134" w:hanging="1134"/>
        <w:jc w:val="both"/>
      </w:pPr>
      <w:r w:rsidRPr="00DE6D79">
        <w:t>1.1.</w:t>
      </w:r>
      <w:r w:rsidRPr="00DE6D79">
        <w:tab/>
        <w:t>CNG components for use in vehicles shall be classified with regard to the maximum working pressure and function, according to paragraph 2. of this Regulation. LNG components for use in vehicles shall be classified with regards to the minimum temperature, according to paragraph 3. of this Regulation.</w:t>
      </w:r>
    </w:p>
    <w:p w14:paraId="16F1BD2C" w14:textId="77777777" w:rsidR="00DE6D79" w:rsidRPr="00DE6D79" w:rsidRDefault="00DE6D79" w:rsidP="00DE6D79">
      <w:pPr>
        <w:spacing w:after="120" w:line="240" w:lineRule="auto"/>
        <w:ind w:left="2268" w:right="1134" w:hanging="1134"/>
        <w:jc w:val="both"/>
      </w:pPr>
      <w:r w:rsidRPr="00DE6D79">
        <w:t>1.2.</w:t>
      </w:r>
      <w:r w:rsidRPr="00DE6D79">
        <w:tab/>
        <w:t>The classification of the components determines the tests which have to be performed for type-approval of the components or parts of the components.</w:t>
      </w:r>
    </w:p>
    <w:p w14:paraId="52F30192" w14:textId="77777777" w:rsidR="00DE6D79" w:rsidRPr="00DE6D79" w:rsidRDefault="00DE6D79" w:rsidP="00DE6D79">
      <w:pPr>
        <w:spacing w:after="120" w:line="240" w:lineRule="auto"/>
        <w:ind w:left="2268" w:right="1134" w:hanging="1134"/>
        <w:jc w:val="both"/>
      </w:pPr>
      <w:r w:rsidRPr="00DE6D79">
        <w:t>2.</w:t>
      </w:r>
      <w:r w:rsidRPr="00DE6D79">
        <w:tab/>
        <w:t>Applicable test procedures:</w:t>
      </w:r>
    </w:p>
    <w:p w14:paraId="4F902DE8" w14:textId="77777777" w:rsidR="00DE6D79" w:rsidRPr="00DE6D79" w:rsidRDefault="00DE6D79" w:rsidP="00DE6D79">
      <w:pPr>
        <w:spacing w:after="120" w:line="240" w:lineRule="auto"/>
        <w:ind w:left="2268" w:right="1134"/>
        <w:jc w:val="both"/>
      </w:pPr>
      <w:r w:rsidRPr="00DE6D79">
        <w:t>In Table 5.1 below</w:t>
      </w:r>
      <w:r w:rsidR="00472817">
        <w:t>,</w:t>
      </w:r>
      <w:r w:rsidRPr="00DE6D79">
        <w:t xml:space="preserve"> the applicable test procedures dependent on the classification are shown.</w:t>
      </w:r>
    </w:p>
    <w:p w14:paraId="693DFE63" w14:textId="77777777" w:rsidR="00DE6D79" w:rsidRPr="00DE6D79" w:rsidRDefault="00DE6D79" w:rsidP="00DE6D79">
      <w:pPr>
        <w:spacing w:after="120" w:line="240" w:lineRule="auto"/>
        <w:ind w:left="1134"/>
        <w:outlineLvl w:val="0"/>
      </w:pPr>
      <w:bookmarkStart w:id="156" w:name="_Toc343849587"/>
      <w:r w:rsidRPr="00DE6D79">
        <w:t>Table 5.1</w:t>
      </w:r>
      <w:bookmarkEnd w:id="156"/>
    </w:p>
    <w:tbl>
      <w:tblPr>
        <w:tblW w:w="807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5"/>
        <w:gridCol w:w="759"/>
        <w:gridCol w:w="759"/>
        <w:gridCol w:w="759"/>
        <w:gridCol w:w="760"/>
        <w:gridCol w:w="759"/>
        <w:gridCol w:w="759"/>
        <w:gridCol w:w="759"/>
        <w:gridCol w:w="760"/>
      </w:tblGrid>
      <w:tr w:rsidR="002038AC" w:rsidRPr="00DE6D79" w14:paraId="1763E394" w14:textId="77777777" w:rsidTr="00271F57">
        <w:tc>
          <w:tcPr>
            <w:tcW w:w="2005" w:type="dxa"/>
            <w:tcBorders>
              <w:bottom w:val="single" w:sz="12" w:space="0" w:color="auto"/>
            </w:tcBorders>
          </w:tcPr>
          <w:p w14:paraId="0A550564" w14:textId="77777777" w:rsidR="002038AC" w:rsidRPr="00DE6D79" w:rsidRDefault="002038AC" w:rsidP="002038AC">
            <w:pPr>
              <w:spacing w:before="20" w:after="20" w:line="240" w:lineRule="auto"/>
              <w:jc w:val="center"/>
              <w:rPr>
                <w:i/>
                <w:sz w:val="16"/>
              </w:rPr>
            </w:pPr>
            <w:r w:rsidRPr="00DE6D79">
              <w:rPr>
                <w:i/>
                <w:sz w:val="16"/>
              </w:rPr>
              <w:t>Test</w:t>
            </w:r>
          </w:p>
        </w:tc>
        <w:tc>
          <w:tcPr>
            <w:tcW w:w="759" w:type="dxa"/>
            <w:tcBorders>
              <w:bottom w:val="single" w:sz="12" w:space="0" w:color="auto"/>
            </w:tcBorders>
          </w:tcPr>
          <w:p w14:paraId="7ABC969B" w14:textId="77777777" w:rsidR="002038AC" w:rsidRPr="00DE6D79" w:rsidRDefault="002038AC" w:rsidP="002038AC">
            <w:pPr>
              <w:spacing w:before="20" w:after="20" w:line="240" w:lineRule="auto"/>
              <w:jc w:val="center"/>
              <w:rPr>
                <w:i/>
                <w:sz w:val="16"/>
              </w:rPr>
            </w:pPr>
            <w:r w:rsidRPr="00DE6D79">
              <w:rPr>
                <w:i/>
                <w:sz w:val="16"/>
              </w:rPr>
              <w:t>Class 0</w:t>
            </w:r>
          </w:p>
        </w:tc>
        <w:tc>
          <w:tcPr>
            <w:tcW w:w="759" w:type="dxa"/>
            <w:tcBorders>
              <w:bottom w:val="single" w:sz="12" w:space="0" w:color="auto"/>
            </w:tcBorders>
          </w:tcPr>
          <w:p w14:paraId="2FEAAAE0" w14:textId="77777777" w:rsidR="002038AC" w:rsidRPr="00DE6D79" w:rsidRDefault="002038AC" w:rsidP="002038AC">
            <w:pPr>
              <w:spacing w:before="20" w:after="20" w:line="240" w:lineRule="auto"/>
              <w:jc w:val="center"/>
              <w:rPr>
                <w:i/>
                <w:sz w:val="16"/>
              </w:rPr>
            </w:pPr>
            <w:r w:rsidRPr="00DE6D79">
              <w:rPr>
                <w:i/>
                <w:sz w:val="16"/>
              </w:rPr>
              <w:t>Class 1</w:t>
            </w:r>
          </w:p>
        </w:tc>
        <w:tc>
          <w:tcPr>
            <w:tcW w:w="759" w:type="dxa"/>
            <w:tcBorders>
              <w:bottom w:val="single" w:sz="12" w:space="0" w:color="auto"/>
            </w:tcBorders>
          </w:tcPr>
          <w:p w14:paraId="58AA22DF" w14:textId="77777777" w:rsidR="002038AC" w:rsidRPr="00DE6D79" w:rsidRDefault="002038AC" w:rsidP="002038AC">
            <w:pPr>
              <w:spacing w:before="20" w:after="20" w:line="240" w:lineRule="auto"/>
              <w:jc w:val="center"/>
              <w:rPr>
                <w:i/>
                <w:sz w:val="16"/>
              </w:rPr>
            </w:pPr>
            <w:r w:rsidRPr="00DE6D79">
              <w:rPr>
                <w:i/>
                <w:sz w:val="16"/>
              </w:rPr>
              <w:t>Class 2</w:t>
            </w:r>
          </w:p>
        </w:tc>
        <w:tc>
          <w:tcPr>
            <w:tcW w:w="760" w:type="dxa"/>
            <w:tcBorders>
              <w:bottom w:val="single" w:sz="12" w:space="0" w:color="auto"/>
            </w:tcBorders>
          </w:tcPr>
          <w:p w14:paraId="1208BA81" w14:textId="77777777" w:rsidR="002038AC" w:rsidRPr="00DE6D79" w:rsidRDefault="002038AC" w:rsidP="002038AC">
            <w:pPr>
              <w:spacing w:before="20" w:after="20" w:line="240" w:lineRule="auto"/>
              <w:jc w:val="center"/>
              <w:rPr>
                <w:i/>
                <w:sz w:val="16"/>
              </w:rPr>
            </w:pPr>
            <w:r w:rsidRPr="00DE6D79">
              <w:rPr>
                <w:i/>
                <w:sz w:val="16"/>
              </w:rPr>
              <w:t>Class 3</w:t>
            </w:r>
          </w:p>
        </w:tc>
        <w:tc>
          <w:tcPr>
            <w:tcW w:w="759" w:type="dxa"/>
            <w:tcBorders>
              <w:bottom w:val="single" w:sz="12" w:space="0" w:color="auto"/>
            </w:tcBorders>
          </w:tcPr>
          <w:p w14:paraId="73E79325" w14:textId="77777777" w:rsidR="002038AC" w:rsidRPr="00DE6D79" w:rsidRDefault="002038AC" w:rsidP="002038AC">
            <w:pPr>
              <w:spacing w:before="20" w:after="20" w:line="240" w:lineRule="auto"/>
              <w:jc w:val="center"/>
              <w:rPr>
                <w:i/>
                <w:sz w:val="16"/>
              </w:rPr>
            </w:pPr>
            <w:r w:rsidRPr="00DE6D79">
              <w:rPr>
                <w:i/>
                <w:sz w:val="16"/>
              </w:rPr>
              <w:t>Class 4</w:t>
            </w:r>
          </w:p>
        </w:tc>
        <w:tc>
          <w:tcPr>
            <w:tcW w:w="759" w:type="dxa"/>
            <w:tcBorders>
              <w:bottom w:val="single" w:sz="12" w:space="0" w:color="auto"/>
            </w:tcBorders>
          </w:tcPr>
          <w:p w14:paraId="1604D9B2" w14:textId="77777777" w:rsidR="002038AC" w:rsidRPr="00DE6D79" w:rsidRDefault="002038AC" w:rsidP="002038AC">
            <w:pPr>
              <w:spacing w:before="20" w:after="20" w:line="240" w:lineRule="auto"/>
              <w:jc w:val="center"/>
              <w:rPr>
                <w:i/>
                <w:sz w:val="16"/>
              </w:rPr>
            </w:pPr>
            <w:r w:rsidRPr="00DE6D79">
              <w:rPr>
                <w:i/>
                <w:sz w:val="16"/>
              </w:rPr>
              <w:t>Class 5</w:t>
            </w:r>
          </w:p>
        </w:tc>
        <w:tc>
          <w:tcPr>
            <w:tcW w:w="759" w:type="dxa"/>
            <w:tcBorders>
              <w:bottom w:val="single" w:sz="12" w:space="0" w:color="auto"/>
            </w:tcBorders>
          </w:tcPr>
          <w:p w14:paraId="33FB6B40" w14:textId="5AD1ECE1" w:rsidR="002038AC" w:rsidRPr="00DE6D79" w:rsidRDefault="002038AC" w:rsidP="002038AC">
            <w:pPr>
              <w:spacing w:before="20" w:after="20" w:line="240" w:lineRule="auto"/>
              <w:jc w:val="center"/>
              <w:rPr>
                <w:i/>
                <w:sz w:val="16"/>
              </w:rPr>
            </w:pPr>
            <w:r w:rsidRPr="000F1A70">
              <w:rPr>
                <w:i/>
                <w:sz w:val="16"/>
                <w:szCs w:val="16"/>
                <w:lang w:val="fr-CH"/>
              </w:rPr>
              <w:t>Class 6</w:t>
            </w:r>
          </w:p>
        </w:tc>
        <w:tc>
          <w:tcPr>
            <w:tcW w:w="760" w:type="dxa"/>
            <w:tcBorders>
              <w:bottom w:val="single" w:sz="12" w:space="0" w:color="auto"/>
            </w:tcBorders>
          </w:tcPr>
          <w:p w14:paraId="532040D4" w14:textId="76EA1006" w:rsidR="002038AC" w:rsidRPr="00DE6D79" w:rsidRDefault="002038AC" w:rsidP="002038AC">
            <w:pPr>
              <w:spacing w:before="20" w:after="20" w:line="240" w:lineRule="auto"/>
              <w:jc w:val="center"/>
              <w:rPr>
                <w:i/>
                <w:sz w:val="16"/>
              </w:rPr>
            </w:pPr>
            <w:r w:rsidRPr="00DE6D79">
              <w:rPr>
                <w:i/>
                <w:sz w:val="16"/>
              </w:rPr>
              <w:t>Annex</w:t>
            </w:r>
          </w:p>
        </w:tc>
      </w:tr>
      <w:tr w:rsidR="002038AC" w:rsidRPr="00DE6D79" w14:paraId="33F47F90" w14:textId="77777777" w:rsidTr="00271F57">
        <w:tc>
          <w:tcPr>
            <w:tcW w:w="2005" w:type="dxa"/>
            <w:tcBorders>
              <w:top w:val="single" w:sz="12" w:space="0" w:color="auto"/>
            </w:tcBorders>
          </w:tcPr>
          <w:p w14:paraId="6E1E6115" w14:textId="77777777" w:rsidR="002038AC" w:rsidRPr="00DE6D79" w:rsidRDefault="002038AC" w:rsidP="002038AC">
            <w:pPr>
              <w:spacing w:before="20" w:after="20" w:line="240" w:lineRule="auto"/>
              <w:ind w:left="57"/>
              <w:jc w:val="both"/>
              <w:rPr>
                <w:sz w:val="18"/>
                <w:szCs w:val="18"/>
              </w:rPr>
            </w:pPr>
            <w:r w:rsidRPr="00DE6D79">
              <w:rPr>
                <w:sz w:val="18"/>
                <w:szCs w:val="18"/>
              </w:rPr>
              <w:t>Overpressure or strength</w:t>
            </w:r>
          </w:p>
        </w:tc>
        <w:tc>
          <w:tcPr>
            <w:tcW w:w="759" w:type="dxa"/>
            <w:tcBorders>
              <w:top w:val="single" w:sz="12" w:space="0" w:color="auto"/>
            </w:tcBorders>
          </w:tcPr>
          <w:p w14:paraId="1E7F44F0"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Borders>
              <w:top w:val="single" w:sz="12" w:space="0" w:color="auto"/>
            </w:tcBorders>
          </w:tcPr>
          <w:p w14:paraId="13846AA8"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Borders>
              <w:top w:val="single" w:sz="12" w:space="0" w:color="auto"/>
            </w:tcBorders>
          </w:tcPr>
          <w:p w14:paraId="59FC5CBC"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60" w:type="dxa"/>
            <w:tcBorders>
              <w:top w:val="single" w:sz="12" w:space="0" w:color="auto"/>
            </w:tcBorders>
          </w:tcPr>
          <w:p w14:paraId="417E90DB"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Borders>
              <w:top w:val="single" w:sz="12" w:space="0" w:color="auto"/>
            </w:tcBorders>
          </w:tcPr>
          <w:p w14:paraId="2F88055D"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Borders>
              <w:top w:val="single" w:sz="12" w:space="0" w:color="auto"/>
            </w:tcBorders>
          </w:tcPr>
          <w:p w14:paraId="10429888"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Borders>
              <w:top w:val="single" w:sz="12" w:space="0" w:color="auto"/>
            </w:tcBorders>
          </w:tcPr>
          <w:p w14:paraId="0A801E3D" w14:textId="42794D47" w:rsidR="002038AC" w:rsidRPr="0025254E" w:rsidRDefault="002038AC" w:rsidP="002038AC">
            <w:pPr>
              <w:spacing w:before="20" w:after="20" w:line="240" w:lineRule="auto"/>
              <w:jc w:val="center"/>
              <w:rPr>
                <w:sz w:val="18"/>
                <w:szCs w:val="18"/>
              </w:rPr>
            </w:pPr>
            <w:r w:rsidRPr="0025254E">
              <w:rPr>
                <w:sz w:val="18"/>
                <w:szCs w:val="18"/>
                <w:lang w:val="fr-CH"/>
              </w:rPr>
              <w:t>X</w:t>
            </w:r>
          </w:p>
        </w:tc>
        <w:tc>
          <w:tcPr>
            <w:tcW w:w="760" w:type="dxa"/>
            <w:tcBorders>
              <w:top w:val="single" w:sz="12" w:space="0" w:color="auto"/>
            </w:tcBorders>
          </w:tcPr>
          <w:p w14:paraId="65E2416A" w14:textId="1A334751" w:rsidR="002038AC" w:rsidRPr="00DE6D79" w:rsidRDefault="002038AC" w:rsidP="002038AC">
            <w:pPr>
              <w:spacing w:before="20" w:after="20" w:line="240" w:lineRule="auto"/>
              <w:jc w:val="center"/>
              <w:rPr>
                <w:sz w:val="18"/>
                <w:szCs w:val="18"/>
              </w:rPr>
            </w:pPr>
            <w:r w:rsidRPr="00DE6D79">
              <w:rPr>
                <w:sz w:val="18"/>
                <w:szCs w:val="18"/>
              </w:rPr>
              <w:t>5A</w:t>
            </w:r>
          </w:p>
        </w:tc>
      </w:tr>
      <w:tr w:rsidR="002038AC" w:rsidRPr="00DE6D79" w14:paraId="2A3591A2" w14:textId="77777777" w:rsidTr="00271F57">
        <w:tc>
          <w:tcPr>
            <w:tcW w:w="2005" w:type="dxa"/>
          </w:tcPr>
          <w:p w14:paraId="45CE7B0C" w14:textId="77777777" w:rsidR="002038AC" w:rsidRPr="00DE6D79" w:rsidRDefault="002038AC" w:rsidP="002038AC">
            <w:pPr>
              <w:spacing w:before="20" w:after="20" w:line="240" w:lineRule="auto"/>
              <w:ind w:left="57"/>
              <w:jc w:val="both"/>
              <w:rPr>
                <w:sz w:val="18"/>
                <w:szCs w:val="18"/>
              </w:rPr>
            </w:pPr>
            <w:r w:rsidRPr="00DE6D79">
              <w:rPr>
                <w:sz w:val="18"/>
                <w:szCs w:val="18"/>
              </w:rPr>
              <w:t>External leakage</w:t>
            </w:r>
          </w:p>
        </w:tc>
        <w:tc>
          <w:tcPr>
            <w:tcW w:w="759" w:type="dxa"/>
          </w:tcPr>
          <w:p w14:paraId="1D535CFE"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Pr>
          <w:p w14:paraId="222349C0"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Pr>
          <w:p w14:paraId="3ED11D8C"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60" w:type="dxa"/>
          </w:tcPr>
          <w:p w14:paraId="776752AE"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Pr>
          <w:p w14:paraId="51DBE0B6"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Pr>
          <w:p w14:paraId="7B487790"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Pr>
          <w:p w14:paraId="686DF45B" w14:textId="429678F4" w:rsidR="002038AC" w:rsidRPr="0025254E" w:rsidRDefault="002038AC" w:rsidP="002038AC">
            <w:pPr>
              <w:spacing w:before="20" w:after="20" w:line="240" w:lineRule="auto"/>
              <w:jc w:val="center"/>
              <w:rPr>
                <w:sz w:val="18"/>
                <w:szCs w:val="18"/>
              </w:rPr>
            </w:pPr>
            <w:r w:rsidRPr="0025254E">
              <w:rPr>
                <w:sz w:val="18"/>
                <w:szCs w:val="18"/>
                <w:lang w:val="fr-CH"/>
              </w:rPr>
              <w:t>X</w:t>
            </w:r>
          </w:p>
        </w:tc>
        <w:tc>
          <w:tcPr>
            <w:tcW w:w="760" w:type="dxa"/>
          </w:tcPr>
          <w:p w14:paraId="261FBA2A" w14:textId="091A12EE" w:rsidR="002038AC" w:rsidRPr="00DE6D79" w:rsidRDefault="002038AC" w:rsidP="002038AC">
            <w:pPr>
              <w:spacing w:before="20" w:after="20" w:line="240" w:lineRule="auto"/>
              <w:jc w:val="center"/>
              <w:rPr>
                <w:sz w:val="18"/>
                <w:szCs w:val="18"/>
              </w:rPr>
            </w:pPr>
            <w:r w:rsidRPr="00DE6D79">
              <w:rPr>
                <w:sz w:val="18"/>
                <w:szCs w:val="18"/>
              </w:rPr>
              <w:t>5B</w:t>
            </w:r>
          </w:p>
        </w:tc>
      </w:tr>
      <w:tr w:rsidR="002038AC" w:rsidRPr="00DE6D79" w14:paraId="6797362D" w14:textId="77777777" w:rsidTr="00271F57">
        <w:tc>
          <w:tcPr>
            <w:tcW w:w="2005" w:type="dxa"/>
          </w:tcPr>
          <w:p w14:paraId="6420CC6A" w14:textId="77777777" w:rsidR="002038AC" w:rsidRPr="00DE6D79" w:rsidRDefault="002038AC" w:rsidP="002038AC">
            <w:pPr>
              <w:spacing w:before="20" w:after="20" w:line="240" w:lineRule="auto"/>
              <w:ind w:left="57"/>
              <w:jc w:val="both"/>
              <w:rPr>
                <w:sz w:val="18"/>
                <w:szCs w:val="18"/>
              </w:rPr>
            </w:pPr>
            <w:r w:rsidRPr="00DE6D79">
              <w:rPr>
                <w:sz w:val="18"/>
                <w:szCs w:val="18"/>
              </w:rPr>
              <w:t>Internal leakage</w:t>
            </w:r>
          </w:p>
        </w:tc>
        <w:tc>
          <w:tcPr>
            <w:tcW w:w="759" w:type="dxa"/>
          </w:tcPr>
          <w:p w14:paraId="594EF32C"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44D3B1B5"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0855349D"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60" w:type="dxa"/>
          </w:tcPr>
          <w:p w14:paraId="47D025EE"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174BEC76"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Pr>
          <w:p w14:paraId="56BB2BE7"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1E1B7646" w14:textId="21AB1284" w:rsidR="002038AC" w:rsidRPr="0025254E" w:rsidRDefault="002038AC" w:rsidP="002038AC">
            <w:pPr>
              <w:spacing w:before="20" w:after="20" w:line="240" w:lineRule="auto"/>
              <w:jc w:val="center"/>
              <w:rPr>
                <w:sz w:val="18"/>
                <w:szCs w:val="18"/>
              </w:rPr>
            </w:pPr>
            <w:r w:rsidRPr="0025254E">
              <w:rPr>
                <w:sz w:val="18"/>
                <w:szCs w:val="18"/>
                <w:lang w:val="fr-CH"/>
              </w:rPr>
              <w:t>A</w:t>
            </w:r>
          </w:p>
        </w:tc>
        <w:tc>
          <w:tcPr>
            <w:tcW w:w="760" w:type="dxa"/>
          </w:tcPr>
          <w:p w14:paraId="6590303B" w14:textId="7DC5832C" w:rsidR="002038AC" w:rsidRPr="00DE6D79" w:rsidRDefault="002038AC" w:rsidP="002038AC">
            <w:pPr>
              <w:spacing w:before="20" w:after="20" w:line="240" w:lineRule="auto"/>
              <w:jc w:val="center"/>
              <w:rPr>
                <w:sz w:val="18"/>
                <w:szCs w:val="18"/>
              </w:rPr>
            </w:pPr>
            <w:r w:rsidRPr="00DE6D79">
              <w:rPr>
                <w:sz w:val="18"/>
                <w:szCs w:val="18"/>
              </w:rPr>
              <w:t>5C</w:t>
            </w:r>
          </w:p>
        </w:tc>
      </w:tr>
      <w:tr w:rsidR="002038AC" w:rsidRPr="00DE6D79" w14:paraId="0BB8FC80" w14:textId="77777777" w:rsidTr="00271F57">
        <w:tc>
          <w:tcPr>
            <w:tcW w:w="2005" w:type="dxa"/>
          </w:tcPr>
          <w:p w14:paraId="2F064805" w14:textId="77777777" w:rsidR="002038AC" w:rsidRPr="00DE6D79" w:rsidRDefault="002038AC" w:rsidP="002038AC">
            <w:pPr>
              <w:spacing w:before="20" w:after="20" w:line="240" w:lineRule="auto"/>
              <w:ind w:left="57"/>
              <w:jc w:val="both"/>
              <w:rPr>
                <w:sz w:val="18"/>
                <w:szCs w:val="18"/>
              </w:rPr>
            </w:pPr>
            <w:r w:rsidRPr="00DE6D79">
              <w:rPr>
                <w:sz w:val="18"/>
                <w:szCs w:val="18"/>
              </w:rPr>
              <w:t>Durability tests</w:t>
            </w:r>
          </w:p>
        </w:tc>
        <w:tc>
          <w:tcPr>
            <w:tcW w:w="759" w:type="dxa"/>
          </w:tcPr>
          <w:p w14:paraId="1F05C255"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3AFCFA8A"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16245ACD"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60" w:type="dxa"/>
          </w:tcPr>
          <w:p w14:paraId="0BBC15B6"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4999932D"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Pr>
          <w:p w14:paraId="23AFF7B2"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5B3AFFFB" w14:textId="3AF21EAE" w:rsidR="002038AC" w:rsidRPr="0025254E" w:rsidRDefault="002038AC" w:rsidP="002038AC">
            <w:pPr>
              <w:spacing w:before="20" w:after="20" w:line="240" w:lineRule="auto"/>
              <w:jc w:val="center"/>
              <w:rPr>
                <w:sz w:val="18"/>
                <w:szCs w:val="18"/>
              </w:rPr>
            </w:pPr>
            <w:r w:rsidRPr="0025254E">
              <w:rPr>
                <w:sz w:val="18"/>
                <w:szCs w:val="18"/>
                <w:lang w:val="fr-CH"/>
              </w:rPr>
              <w:t>A</w:t>
            </w:r>
          </w:p>
        </w:tc>
        <w:tc>
          <w:tcPr>
            <w:tcW w:w="760" w:type="dxa"/>
          </w:tcPr>
          <w:p w14:paraId="30BE330B" w14:textId="294DAD99" w:rsidR="002038AC" w:rsidRPr="00DE6D79" w:rsidRDefault="002038AC" w:rsidP="002038AC">
            <w:pPr>
              <w:spacing w:before="20" w:after="20" w:line="240" w:lineRule="auto"/>
              <w:jc w:val="center"/>
              <w:rPr>
                <w:sz w:val="18"/>
                <w:szCs w:val="18"/>
              </w:rPr>
            </w:pPr>
            <w:r w:rsidRPr="00DE6D79">
              <w:rPr>
                <w:sz w:val="18"/>
                <w:szCs w:val="18"/>
              </w:rPr>
              <w:t>5L</w:t>
            </w:r>
          </w:p>
        </w:tc>
      </w:tr>
      <w:tr w:rsidR="002038AC" w:rsidRPr="00DE6D79" w14:paraId="0A23F667" w14:textId="77777777" w:rsidTr="00271F57">
        <w:tc>
          <w:tcPr>
            <w:tcW w:w="2005" w:type="dxa"/>
          </w:tcPr>
          <w:p w14:paraId="52BB6343" w14:textId="77777777" w:rsidR="002038AC" w:rsidRPr="00DE6D79" w:rsidRDefault="002038AC" w:rsidP="002038AC">
            <w:pPr>
              <w:spacing w:before="20" w:after="20" w:line="240" w:lineRule="auto"/>
              <w:ind w:left="57"/>
              <w:jc w:val="both"/>
              <w:rPr>
                <w:sz w:val="18"/>
                <w:szCs w:val="18"/>
              </w:rPr>
            </w:pPr>
            <w:r w:rsidRPr="00DE6D79">
              <w:rPr>
                <w:sz w:val="18"/>
                <w:szCs w:val="18"/>
              </w:rPr>
              <w:t>CNG/LNG compatibility</w:t>
            </w:r>
          </w:p>
        </w:tc>
        <w:tc>
          <w:tcPr>
            <w:tcW w:w="759" w:type="dxa"/>
          </w:tcPr>
          <w:p w14:paraId="79DBD3FC"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016051CD"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672EE4A3"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60" w:type="dxa"/>
          </w:tcPr>
          <w:p w14:paraId="0D061FC7"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3EFDDD13"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2C16FC31"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6D4E4B12" w14:textId="758FD30C" w:rsidR="002038AC" w:rsidRPr="0025254E" w:rsidRDefault="002038AC" w:rsidP="002038AC">
            <w:pPr>
              <w:spacing w:before="20" w:after="20" w:line="240" w:lineRule="auto"/>
              <w:jc w:val="center"/>
              <w:rPr>
                <w:sz w:val="18"/>
                <w:szCs w:val="18"/>
              </w:rPr>
            </w:pPr>
            <w:r w:rsidRPr="0025254E">
              <w:rPr>
                <w:sz w:val="18"/>
                <w:szCs w:val="18"/>
                <w:lang w:val="fr-CH"/>
              </w:rPr>
              <w:t>A</w:t>
            </w:r>
          </w:p>
        </w:tc>
        <w:tc>
          <w:tcPr>
            <w:tcW w:w="760" w:type="dxa"/>
          </w:tcPr>
          <w:p w14:paraId="08D5B8EC" w14:textId="1B7F78E8" w:rsidR="002038AC" w:rsidRPr="00DE6D79" w:rsidRDefault="002038AC" w:rsidP="002038AC">
            <w:pPr>
              <w:spacing w:before="20" w:after="20" w:line="240" w:lineRule="auto"/>
              <w:jc w:val="center"/>
              <w:rPr>
                <w:sz w:val="18"/>
                <w:szCs w:val="18"/>
              </w:rPr>
            </w:pPr>
            <w:r w:rsidRPr="00DE6D79">
              <w:rPr>
                <w:sz w:val="18"/>
                <w:szCs w:val="18"/>
              </w:rPr>
              <w:t>5D</w:t>
            </w:r>
          </w:p>
        </w:tc>
      </w:tr>
      <w:tr w:rsidR="002038AC" w:rsidRPr="00DE6D79" w14:paraId="0F0DD7B8" w14:textId="77777777" w:rsidTr="00271F57">
        <w:tc>
          <w:tcPr>
            <w:tcW w:w="2005" w:type="dxa"/>
          </w:tcPr>
          <w:p w14:paraId="20B07788" w14:textId="77777777" w:rsidR="002038AC" w:rsidRPr="00DE6D79" w:rsidRDefault="002038AC" w:rsidP="002038AC">
            <w:pPr>
              <w:spacing w:before="20" w:after="20" w:line="240" w:lineRule="auto"/>
              <w:ind w:left="57"/>
              <w:jc w:val="both"/>
              <w:rPr>
                <w:sz w:val="18"/>
                <w:szCs w:val="18"/>
              </w:rPr>
            </w:pPr>
            <w:r w:rsidRPr="00DE6D79">
              <w:rPr>
                <w:sz w:val="18"/>
                <w:szCs w:val="18"/>
              </w:rPr>
              <w:t>Corrosion resistance</w:t>
            </w:r>
          </w:p>
        </w:tc>
        <w:tc>
          <w:tcPr>
            <w:tcW w:w="759" w:type="dxa"/>
          </w:tcPr>
          <w:p w14:paraId="2CE65308"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Pr>
          <w:p w14:paraId="1B0C1D58"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Pr>
          <w:p w14:paraId="3ACE7EBA"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60" w:type="dxa"/>
          </w:tcPr>
          <w:p w14:paraId="1EE08388"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Pr>
          <w:p w14:paraId="2622C9B5"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Pr>
          <w:p w14:paraId="1FA0DB4E"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55CE0997" w14:textId="29A06B65" w:rsidR="002038AC" w:rsidRPr="0025254E" w:rsidRDefault="002038AC" w:rsidP="002038AC">
            <w:pPr>
              <w:spacing w:before="20" w:after="20" w:line="240" w:lineRule="auto"/>
              <w:jc w:val="center"/>
              <w:rPr>
                <w:sz w:val="18"/>
                <w:szCs w:val="18"/>
              </w:rPr>
            </w:pPr>
            <w:r w:rsidRPr="0025254E">
              <w:rPr>
                <w:sz w:val="18"/>
                <w:szCs w:val="18"/>
                <w:lang w:val="fr-CH"/>
              </w:rPr>
              <w:t>X</w:t>
            </w:r>
          </w:p>
        </w:tc>
        <w:tc>
          <w:tcPr>
            <w:tcW w:w="760" w:type="dxa"/>
          </w:tcPr>
          <w:p w14:paraId="7909FBCD" w14:textId="44A215E9" w:rsidR="002038AC" w:rsidRPr="00DE6D79" w:rsidRDefault="002038AC" w:rsidP="002038AC">
            <w:pPr>
              <w:spacing w:before="20" w:after="20" w:line="240" w:lineRule="auto"/>
              <w:jc w:val="center"/>
              <w:rPr>
                <w:sz w:val="18"/>
                <w:szCs w:val="18"/>
              </w:rPr>
            </w:pPr>
            <w:r w:rsidRPr="00DE6D79">
              <w:rPr>
                <w:sz w:val="18"/>
                <w:szCs w:val="18"/>
              </w:rPr>
              <w:t>5E</w:t>
            </w:r>
          </w:p>
        </w:tc>
      </w:tr>
      <w:tr w:rsidR="002038AC" w:rsidRPr="00DE6D79" w14:paraId="5F7ED67B" w14:textId="77777777" w:rsidTr="00271F57">
        <w:tc>
          <w:tcPr>
            <w:tcW w:w="2005" w:type="dxa"/>
          </w:tcPr>
          <w:p w14:paraId="21196538" w14:textId="77777777" w:rsidR="002038AC" w:rsidRPr="00DE6D79" w:rsidRDefault="002038AC" w:rsidP="002038AC">
            <w:pPr>
              <w:spacing w:before="20" w:after="20" w:line="240" w:lineRule="auto"/>
              <w:ind w:left="57"/>
              <w:jc w:val="both"/>
              <w:rPr>
                <w:sz w:val="18"/>
                <w:szCs w:val="18"/>
              </w:rPr>
            </w:pPr>
            <w:r w:rsidRPr="00DE6D79">
              <w:rPr>
                <w:sz w:val="18"/>
                <w:szCs w:val="18"/>
              </w:rPr>
              <w:t>Resistance to dry heat</w:t>
            </w:r>
          </w:p>
        </w:tc>
        <w:tc>
          <w:tcPr>
            <w:tcW w:w="759" w:type="dxa"/>
          </w:tcPr>
          <w:p w14:paraId="664CD1BC"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2C170293"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09CA7CC0"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60" w:type="dxa"/>
          </w:tcPr>
          <w:p w14:paraId="38207FD5"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51D4DD0E"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6E313148"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6D3AA537" w14:textId="0A44DB3C" w:rsidR="002038AC" w:rsidRPr="0025254E" w:rsidRDefault="002038AC" w:rsidP="002038AC">
            <w:pPr>
              <w:spacing w:before="20" w:after="20" w:line="240" w:lineRule="auto"/>
              <w:jc w:val="center"/>
              <w:rPr>
                <w:sz w:val="18"/>
                <w:szCs w:val="18"/>
              </w:rPr>
            </w:pPr>
            <w:r w:rsidRPr="0025254E">
              <w:rPr>
                <w:sz w:val="18"/>
                <w:szCs w:val="18"/>
                <w:lang w:val="fr-CH"/>
              </w:rPr>
              <w:t>A</w:t>
            </w:r>
          </w:p>
        </w:tc>
        <w:tc>
          <w:tcPr>
            <w:tcW w:w="760" w:type="dxa"/>
          </w:tcPr>
          <w:p w14:paraId="703C9722" w14:textId="4C859E80" w:rsidR="002038AC" w:rsidRPr="00DE6D79" w:rsidRDefault="002038AC" w:rsidP="002038AC">
            <w:pPr>
              <w:spacing w:before="20" w:after="20" w:line="240" w:lineRule="auto"/>
              <w:jc w:val="center"/>
              <w:rPr>
                <w:sz w:val="18"/>
                <w:szCs w:val="18"/>
              </w:rPr>
            </w:pPr>
            <w:r w:rsidRPr="00DE6D79">
              <w:rPr>
                <w:sz w:val="18"/>
                <w:szCs w:val="18"/>
              </w:rPr>
              <w:t>5F</w:t>
            </w:r>
          </w:p>
        </w:tc>
      </w:tr>
      <w:tr w:rsidR="002038AC" w:rsidRPr="00DE6D79" w14:paraId="2E8C8E5A" w14:textId="77777777" w:rsidTr="00271F57">
        <w:tc>
          <w:tcPr>
            <w:tcW w:w="2005" w:type="dxa"/>
          </w:tcPr>
          <w:p w14:paraId="1FF71283" w14:textId="77777777" w:rsidR="002038AC" w:rsidRPr="00DE6D79" w:rsidRDefault="002038AC" w:rsidP="002038AC">
            <w:pPr>
              <w:spacing w:before="20" w:after="20" w:line="240" w:lineRule="auto"/>
              <w:ind w:left="57"/>
              <w:jc w:val="both"/>
              <w:rPr>
                <w:sz w:val="18"/>
                <w:szCs w:val="18"/>
              </w:rPr>
            </w:pPr>
            <w:r w:rsidRPr="00DE6D79">
              <w:rPr>
                <w:sz w:val="18"/>
                <w:szCs w:val="18"/>
              </w:rPr>
              <w:t>Ozone ageing</w:t>
            </w:r>
          </w:p>
        </w:tc>
        <w:tc>
          <w:tcPr>
            <w:tcW w:w="759" w:type="dxa"/>
          </w:tcPr>
          <w:p w14:paraId="648DFFA8"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3695C897"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2B3D2CA9"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60" w:type="dxa"/>
          </w:tcPr>
          <w:p w14:paraId="64E72722"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12D53818"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18D5A40C"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3E52A412" w14:textId="0E9B4299" w:rsidR="002038AC" w:rsidRPr="0025254E" w:rsidRDefault="002038AC" w:rsidP="002038AC">
            <w:pPr>
              <w:spacing w:before="20" w:after="20" w:line="240" w:lineRule="auto"/>
              <w:jc w:val="center"/>
              <w:rPr>
                <w:sz w:val="18"/>
                <w:szCs w:val="18"/>
              </w:rPr>
            </w:pPr>
            <w:r w:rsidRPr="0025254E">
              <w:rPr>
                <w:sz w:val="18"/>
                <w:szCs w:val="18"/>
                <w:lang w:val="fr-CH"/>
              </w:rPr>
              <w:t>A</w:t>
            </w:r>
          </w:p>
        </w:tc>
        <w:tc>
          <w:tcPr>
            <w:tcW w:w="760" w:type="dxa"/>
          </w:tcPr>
          <w:p w14:paraId="57032418" w14:textId="53B82E90" w:rsidR="002038AC" w:rsidRPr="00DE6D79" w:rsidRDefault="002038AC" w:rsidP="002038AC">
            <w:pPr>
              <w:spacing w:before="20" w:after="20" w:line="240" w:lineRule="auto"/>
              <w:jc w:val="center"/>
              <w:rPr>
                <w:sz w:val="18"/>
                <w:szCs w:val="18"/>
              </w:rPr>
            </w:pPr>
            <w:r w:rsidRPr="00DE6D79">
              <w:rPr>
                <w:sz w:val="18"/>
                <w:szCs w:val="18"/>
              </w:rPr>
              <w:t>5G</w:t>
            </w:r>
          </w:p>
        </w:tc>
      </w:tr>
      <w:tr w:rsidR="002038AC" w:rsidRPr="00DE6D79" w14:paraId="7AF1D94F" w14:textId="77777777" w:rsidTr="00271F57">
        <w:tc>
          <w:tcPr>
            <w:tcW w:w="2005" w:type="dxa"/>
          </w:tcPr>
          <w:p w14:paraId="613DE02B" w14:textId="77777777" w:rsidR="002038AC" w:rsidRPr="00DE6D79" w:rsidRDefault="002038AC" w:rsidP="002038AC">
            <w:pPr>
              <w:spacing w:before="20" w:after="20" w:line="240" w:lineRule="auto"/>
              <w:ind w:left="57"/>
              <w:jc w:val="both"/>
              <w:rPr>
                <w:sz w:val="18"/>
                <w:szCs w:val="18"/>
              </w:rPr>
            </w:pPr>
            <w:r w:rsidRPr="00DE6D79">
              <w:rPr>
                <w:sz w:val="18"/>
                <w:szCs w:val="18"/>
              </w:rPr>
              <w:t>Burst/destructive tests</w:t>
            </w:r>
          </w:p>
        </w:tc>
        <w:tc>
          <w:tcPr>
            <w:tcW w:w="759" w:type="dxa"/>
          </w:tcPr>
          <w:p w14:paraId="1DCDCAC8"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Pr>
          <w:p w14:paraId="7AE9297A"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Pr>
          <w:p w14:paraId="5DE930D1"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60" w:type="dxa"/>
          </w:tcPr>
          <w:p w14:paraId="5602B9BC"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Pr>
          <w:p w14:paraId="419C4C25"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Pr>
          <w:p w14:paraId="24220208"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0A07975E" w14:textId="7556AB17" w:rsidR="002038AC" w:rsidRPr="0025254E" w:rsidRDefault="002038AC" w:rsidP="002038AC">
            <w:pPr>
              <w:spacing w:before="20" w:after="20" w:line="240" w:lineRule="auto"/>
              <w:jc w:val="center"/>
              <w:rPr>
                <w:sz w:val="18"/>
                <w:szCs w:val="18"/>
              </w:rPr>
            </w:pPr>
            <w:r w:rsidRPr="0025254E">
              <w:rPr>
                <w:sz w:val="18"/>
                <w:szCs w:val="18"/>
                <w:lang w:val="fr-CH"/>
              </w:rPr>
              <w:t>X</w:t>
            </w:r>
          </w:p>
        </w:tc>
        <w:tc>
          <w:tcPr>
            <w:tcW w:w="760" w:type="dxa"/>
          </w:tcPr>
          <w:p w14:paraId="47B4B789" w14:textId="18F0EF8F" w:rsidR="002038AC" w:rsidRPr="00DE6D79" w:rsidRDefault="002038AC" w:rsidP="002038AC">
            <w:pPr>
              <w:spacing w:before="20" w:after="20" w:line="240" w:lineRule="auto"/>
              <w:jc w:val="center"/>
              <w:rPr>
                <w:sz w:val="18"/>
                <w:szCs w:val="18"/>
              </w:rPr>
            </w:pPr>
            <w:r w:rsidRPr="00DE6D79">
              <w:rPr>
                <w:sz w:val="18"/>
                <w:szCs w:val="18"/>
              </w:rPr>
              <w:t>5M</w:t>
            </w:r>
          </w:p>
        </w:tc>
      </w:tr>
      <w:tr w:rsidR="002038AC" w:rsidRPr="00DE6D79" w14:paraId="57864BAA" w14:textId="77777777" w:rsidTr="00271F57">
        <w:tc>
          <w:tcPr>
            <w:tcW w:w="2005" w:type="dxa"/>
          </w:tcPr>
          <w:p w14:paraId="2B2AA409" w14:textId="77777777" w:rsidR="002038AC" w:rsidRPr="00DE6D79" w:rsidRDefault="002038AC" w:rsidP="002038AC">
            <w:pPr>
              <w:spacing w:before="20" w:after="20" w:line="240" w:lineRule="auto"/>
              <w:ind w:left="57"/>
              <w:jc w:val="both"/>
              <w:rPr>
                <w:sz w:val="18"/>
                <w:szCs w:val="18"/>
              </w:rPr>
            </w:pPr>
            <w:r w:rsidRPr="00DE6D79">
              <w:rPr>
                <w:sz w:val="18"/>
                <w:szCs w:val="18"/>
              </w:rPr>
              <w:t>Temperature cycle</w:t>
            </w:r>
          </w:p>
        </w:tc>
        <w:tc>
          <w:tcPr>
            <w:tcW w:w="759" w:type="dxa"/>
          </w:tcPr>
          <w:p w14:paraId="1DE3BC52"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44BC6177"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09F3FD9B"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60" w:type="dxa"/>
          </w:tcPr>
          <w:p w14:paraId="7054E1F2"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036CFB6D"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Pr>
          <w:p w14:paraId="06F6377A"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0EF8B8E4" w14:textId="18EE8473" w:rsidR="002038AC" w:rsidRPr="0025254E" w:rsidRDefault="002038AC" w:rsidP="002038AC">
            <w:pPr>
              <w:spacing w:before="20" w:after="20" w:line="240" w:lineRule="auto"/>
              <w:jc w:val="center"/>
              <w:rPr>
                <w:sz w:val="18"/>
                <w:szCs w:val="18"/>
              </w:rPr>
            </w:pPr>
            <w:r w:rsidRPr="0025254E">
              <w:rPr>
                <w:sz w:val="18"/>
                <w:szCs w:val="18"/>
                <w:lang w:val="fr-CH"/>
              </w:rPr>
              <w:t>A</w:t>
            </w:r>
          </w:p>
        </w:tc>
        <w:tc>
          <w:tcPr>
            <w:tcW w:w="760" w:type="dxa"/>
          </w:tcPr>
          <w:p w14:paraId="2EBB039C" w14:textId="52157C95" w:rsidR="002038AC" w:rsidRPr="00DE6D79" w:rsidRDefault="002038AC" w:rsidP="002038AC">
            <w:pPr>
              <w:spacing w:before="20" w:after="20" w:line="240" w:lineRule="auto"/>
              <w:jc w:val="center"/>
              <w:rPr>
                <w:sz w:val="18"/>
                <w:szCs w:val="18"/>
              </w:rPr>
            </w:pPr>
            <w:r w:rsidRPr="00DE6D79">
              <w:rPr>
                <w:sz w:val="18"/>
                <w:szCs w:val="18"/>
              </w:rPr>
              <w:t>5H</w:t>
            </w:r>
          </w:p>
        </w:tc>
      </w:tr>
      <w:tr w:rsidR="002038AC" w:rsidRPr="00DE6D79" w14:paraId="1CCF2260" w14:textId="77777777" w:rsidTr="00271F57">
        <w:tc>
          <w:tcPr>
            <w:tcW w:w="2005" w:type="dxa"/>
          </w:tcPr>
          <w:p w14:paraId="5611AA59" w14:textId="77777777" w:rsidR="002038AC" w:rsidRPr="00DE6D79" w:rsidRDefault="002038AC" w:rsidP="002038AC">
            <w:pPr>
              <w:spacing w:before="20" w:after="20" w:line="240" w:lineRule="auto"/>
              <w:ind w:left="57"/>
              <w:jc w:val="both"/>
              <w:rPr>
                <w:sz w:val="18"/>
                <w:szCs w:val="18"/>
              </w:rPr>
            </w:pPr>
            <w:r w:rsidRPr="00DE6D79">
              <w:rPr>
                <w:sz w:val="18"/>
                <w:szCs w:val="18"/>
              </w:rPr>
              <w:t>Pressure cycle</w:t>
            </w:r>
          </w:p>
        </w:tc>
        <w:tc>
          <w:tcPr>
            <w:tcW w:w="759" w:type="dxa"/>
          </w:tcPr>
          <w:p w14:paraId="7EC10041"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Pr>
          <w:p w14:paraId="4D33BB58"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Pr>
          <w:p w14:paraId="54A6F104"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60" w:type="dxa"/>
          </w:tcPr>
          <w:p w14:paraId="2378FC53"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Pr>
          <w:p w14:paraId="7374B5C5"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Pr>
          <w:p w14:paraId="5F6E3A8E"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1836AB64" w14:textId="115BE342" w:rsidR="002038AC" w:rsidRPr="0025254E" w:rsidRDefault="002038AC" w:rsidP="002038AC">
            <w:pPr>
              <w:spacing w:before="20" w:after="20" w:line="240" w:lineRule="auto"/>
              <w:jc w:val="center"/>
              <w:rPr>
                <w:sz w:val="18"/>
                <w:szCs w:val="18"/>
              </w:rPr>
            </w:pPr>
            <w:r w:rsidRPr="0025254E">
              <w:rPr>
                <w:sz w:val="18"/>
                <w:szCs w:val="18"/>
                <w:lang w:val="fr-CH"/>
              </w:rPr>
              <w:t>X</w:t>
            </w:r>
          </w:p>
        </w:tc>
        <w:tc>
          <w:tcPr>
            <w:tcW w:w="760" w:type="dxa"/>
          </w:tcPr>
          <w:p w14:paraId="22C93A52" w14:textId="044822CD" w:rsidR="002038AC" w:rsidRPr="00DE6D79" w:rsidRDefault="002038AC" w:rsidP="002038AC">
            <w:pPr>
              <w:spacing w:before="20" w:after="20" w:line="240" w:lineRule="auto"/>
              <w:jc w:val="center"/>
              <w:rPr>
                <w:sz w:val="18"/>
                <w:szCs w:val="18"/>
              </w:rPr>
            </w:pPr>
            <w:r w:rsidRPr="00DE6D79">
              <w:rPr>
                <w:sz w:val="18"/>
                <w:szCs w:val="18"/>
              </w:rPr>
              <w:t>5I</w:t>
            </w:r>
          </w:p>
        </w:tc>
      </w:tr>
      <w:tr w:rsidR="002038AC" w:rsidRPr="00DE6D79" w14:paraId="2A722650" w14:textId="77777777" w:rsidTr="00271F57">
        <w:tc>
          <w:tcPr>
            <w:tcW w:w="2005" w:type="dxa"/>
          </w:tcPr>
          <w:p w14:paraId="51667465" w14:textId="77777777" w:rsidR="002038AC" w:rsidRPr="00DE6D79" w:rsidRDefault="002038AC" w:rsidP="002038AC">
            <w:pPr>
              <w:spacing w:before="20" w:after="20" w:line="240" w:lineRule="auto"/>
              <w:ind w:left="57"/>
              <w:jc w:val="both"/>
              <w:rPr>
                <w:sz w:val="18"/>
                <w:szCs w:val="18"/>
              </w:rPr>
            </w:pPr>
            <w:r w:rsidRPr="00DE6D79">
              <w:rPr>
                <w:sz w:val="18"/>
                <w:szCs w:val="18"/>
              </w:rPr>
              <w:t>Vibration resistance</w:t>
            </w:r>
          </w:p>
        </w:tc>
        <w:tc>
          <w:tcPr>
            <w:tcW w:w="759" w:type="dxa"/>
          </w:tcPr>
          <w:p w14:paraId="628C3762"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38358BA2"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793AA84E"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60" w:type="dxa"/>
          </w:tcPr>
          <w:p w14:paraId="5A57AC19"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70722D58"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Pr>
          <w:p w14:paraId="6742893E" w14:textId="77777777" w:rsidR="002038AC" w:rsidRPr="00DE6D79" w:rsidRDefault="002038AC" w:rsidP="002038AC">
            <w:pPr>
              <w:spacing w:before="20" w:after="20" w:line="240" w:lineRule="auto"/>
              <w:jc w:val="center"/>
              <w:rPr>
                <w:sz w:val="18"/>
                <w:szCs w:val="18"/>
              </w:rPr>
            </w:pPr>
            <w:r w:rsidRPr="00DE6D79">
              <w:rPr>
                <w:sz w:val="18"/>
                <w:szCs w:val="18"/>
              </w:rPr>
              <w:t>A</w:t>
            </w:r>
          </w:p>
        </w:tc>
        <w:tc>
          <w:tcPr>
            <w:tcW w:w="759" w:type="dxa"/>
          </w:tcPr>
          <w:p w14:paraId="06EEE906" w14:textId="0D2A064A" w:rsidR="002038AC" w:rsidRPr="0025254E" w:rsidRDefault="002038AC" w:rsidP="002038AC">
            <w:pPr>
              <w:spacing w:before="20" w:after="20" w:line="240" w:lineRule="auto"/>
              <w:jc w:val="center"/>
              <w:rPr>
                <w:sz w:val="18"/>
                <w:szCs w:val="18"/>
              </w:rPr>
            </w:pPr>
            <w:r w:rsidRPr="0025254E">
              <w:rPr>
                <w:sz w:val="18"/>
                <w:szCs w:val="18"/>
                <w:lang w:val="fr-CH"/>
              </w:rPr>
              <w:t>A</w:t>
            </w:r>
          </w:p>
        </w:tc>
        <w:tc>
          <w:tcPr>
            <w:tcW w:w="760" w:type="dxa"/>
          </w:tcPr>
          <w:p w14:paraId="7E980E86" w14:textId="69CEF357" w:rsidR="002038AC" w:rsidRPr="00DE6D79" w:rsidRDefault="002038AC" w:rsidP="002038AC">
            <w:pPr>
              <w:spacing w:before="20" w:after="20" w:line="240" w:lineRule="auto"/>
              <w:jc w:val="center"/>
              <w:rPr>
                <w:sz w:val="18"/>
                <w:szCs w:val="18"/>
              </w:rPr>
            </w:pPr>
            <w:r w:rsidRPr="00DE6D79">
              <w:rPr>
                <w:sz w:val="18"/>
                <w:szCs w:val="18"/>
              </w:rPr>
              <w:t>5N</w:t>
            </w:r>
          </w:p>
        </w:tc>
      </w:tr>
      <w:tr w:rsidR="002038AC" w:rsidRPr="00DE6D79" w14:paraId="200D07EF" w14:textId="77777777" w:rsidTr="00271F57">
        <w:tc>
          <w:tcPr>
            <w:tcW w:w="2005" w:type="dxa"/>
            <w:tcBorders>
              <w:bottom w:val="single" w:sz="4" w:space="0" w:color="auto"/>
            </w:tcBorders>
          </w:tcPr>
          <w:p w14:paraId="783499CF" w14:textId="77777777" w:rsidR="002038AC" w:rsidRPr="00DE6D79" w:rsidRDefault="002038AC" w:rsidP="002038AC">
            <w:pPr>
              <w:spacing w:before="20" w:after="20" w:line="240" w:lineRule="auto"/>
              <w:ind w:left="57"/>
              <w:jc w:val="both"/>
              <w:rPr>
                <w:sz w:val="18"/>
                <w:szCs w:val="18"/>
              </w:rPr>
            </w:pPr>
            <w:r w:rsidRPr="00DE6D79">
              <w:rPr>
                <w:sz w:val="18"/>
                <w:szCs w:val="18"/>
              </w:rPr>
              <w:t>Operating temperatures</w:t>
            </w:r>
          </w:p>
        </w:tc>
        <w:tc>
          <w:tcPr>
            <w:tcW w:w="759" w:type="dxa"/>
            <w:tcBorders>
              <w:bottom w:val="single" w:sz="4" w:space="0" w:color="auto"/>
            </w:tcBorders>
          </w:tcPr>
          <w:p w14:paraId="14FD96BC"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Borders>
              <w:bottom w:val="single" w:sz="4" w:space="0" w:color="auto"/>
            </w:tcBorders>
          </w:tcPr>
          <w:p w14:paraId="5F8C5993"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Borders>
              <w:bottom w:val="single" w:sz="4" w:space="0" w:color="auto"/>
            </w:tcBorders>
          </w:tcPr>
          <w:p w14:paraId="26554DD8"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60" w:type="dxa"/>
            <w:tcBorders>
              <w:bottom w:val="single" w:sz="4" w:space="0" w:color="auto"/>
            </w:tcBorders>
          </w:tcPr>
          <w:p w14:paraId="31983175"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Borders>
              <w:bottom w:val="single" w:sz="4" w:space="0" w:color="auto"/>
            </w:tcBorders>
          </w:tcPr>
          <w:p w14:paraId="36AE351D"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Borders>
              <w:bottom w:val="single" w:sz="4" w:space="0" w:color="auto"/>
            </w:tcBorders>
          </w:tcPr>
          <w:p w14:paraId="54386AAE"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Borders>
              <w:bottom w:val="single" w:sz="4" w:space="0" w:color="auto"/>
            </w:tcBorders>
          </w:tcPr>
          <w:p w14:paraId="2140A3DB" w14:textId="203FF7E9" w:rsidR="002038AC" w:rsidRPr="0025254E" w:rsidRDefault="002038AC" w:rsidP="002038AC">
            <w:pPr>
              <w:spacing w:before="20" w:after="20" w:line="240" w:lineRule="auto"/>
              <w:jc w:val="center"/>
              <w:rPr>
                <w:sz w:val="18"/>
                <w:szCs w:val="18"/>
              </w:rPr>
            </w:pPr>
            <w:r w:rsidRPr="0025254E">
              <w:rPr>
                <w:sz w:val="18"/>
                <w:szCs w:val="18"/>
                <w:lang w:val="fr-CH"/>
              </w:rPr>
              <w:t>X</w:t>
            </w:r>
          </w:p>
        </w:tc>
        <w:tc>
          <w:tcPr>
            <w:tcW w:w="760" w:type="dxa"/>
            <w:tcBorders>
              <w:bottom w:val="single" w:sz="4" w:space="0" w:color="auto"/>
            </w:tcBorders>
          </w:tcPr>
          <w:p w14:paraId="13618A8D" w14:textId="793CF97E" w:rsidR="002038AC" w:rsidRPr="00DE6D79" w:rsidRDefault="002038AC" w:rsidP="002038AC">
            <w:pPr>
              <w:spacing w:before="20" w:after="20" w:line="240" w:lineRule="auto"/>
              <w:jc w:val="center"/>
              <w:rPr>
                <w:sz w:val="18"/>
                <w:szCs w:val="18"/>
              </w:rPr>
            </w:pPr>
            <w:r w:rsidRPr="00DE6D79">
              <w:rPr>
                <w:sz w:val="18"/>
                <w:szCs w:val="18"/>
              </w:rPr>
              <w:t>5O</w:t>
            </w:r>
          </w:p>
        </w:tc>
      </w:tr>
      <w:tr w:rsidR="002038AC" w:rsidRPr="00DE6D79" w14:paraId="3957C780" w14:textId="77777777" w:rsidTr="00271F57">
        <w:tc>
          <w:tcPr>
            <w:tcW w:w="2005" w:type="dxa"/>
            <w:tcBorders>
              <w:bottom w:val="single" w:sz="12" w:space="0" w:color="auto"/>
            </w:tcBorders>
          </w:tcPr>
          <w:p w14:paraId="2EF624F5" w14:textId="77777777" w:rsidR="002038AC" w:rsidRPr="00DE6D79" w:rsidRDefault="002038AC" w:rsidP="002038AC">
            <w:pPr>
              <w:tabs>
                <w:tab w:val="left" w:pos="1276"/>
                <w:tab w:val="left" w:pos="1701"/>
              </w:tabs>
              <w:spacing w:before="20" w:after="20" w:line="240" w:lineRule="auto"/>
              <w:ind w:left="57"/>
              <w:rPr>
                <w:sz w:val="18"/>
                <w:szCs w:val="18"/>
              </w:rPr>
            </w:pPr>
            <w:r w:rsidRPr="00DE6D79">
              <w:rPr>
                <w:sz w:val="18"/>
                <w:szCs w:val="18"/>
              </w:rPr>
              <w:t>LNG low temperature</w:t>
            </w:r>
          </w:p>
        </w:tc>
        <w:tc>
          <w:tcPr>
            <w:tcW w:w="759" w:type="dxa"/>
            <w:tcBorders>
              <w:bottom w:val="single" w:sz="12" w:space="0" w:color="auto"/>
            </w:tcBorders>
          </w:tcPr>
          <w:p w14:paraId="33F48945"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Borders>
              <w:bottom w:val="single" w:sz="12" w:space="0" w:color="auto"/>
            </w:tcBorders>
          </w:tcPr>
          <w:p w14:paraId="4742F3BB"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Borders>
              <w:bottom w:val="single" w:sz="12" w:space="0" w:color="auto"/>
            </w:tcBorders>
          </w:tcPr>
          <w:p w14:paraId="6E8D3AB3"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60" w:type="dxa"/>
            <w:tcBorders>
              <w:bottom w:val="single" w:sz="12" w:space="0" w:color="auto"/>
            </w:tcBorders>
          </w:tcPr>
          <w:p w14:paraId="3B11E934"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Borders>
              <w:bottom w:val="single" w:sz="12" w:space="0" w:color="auto"/>
            </w:tcBorders>
          </w:tcPr>
          <w:p w14:paraId="392C3340" w14:textId="77777777" w:rsidR="002038AC" w:rsidRPr="00DE6D79" w:rsidRDefault="002038AC" w:rsidP="002038AC">
            <w:pPr>
              <w:spacing w:before="20" w:after="20" w:line="240" w:lineRule="auto"/>
              <w:jc w:val="center"/>
              <w:rPr>
                <w:sz w:val="18"/>
                <w:szCs w:val="18"/>
              </w:rPr>
            </w:pPr>
            <w:r w:rsidRPr="00DE6D79">
              <w:rPr>
                <w:sz w:val="18"/>
                <w:szCs w:val="18"/>
              </w:rPr>
              <w:t>O</w:t>
            </w:r>
          </w:p>
        </w:tc>
        <w:tc>
          <w:tcPr>
            <w:tcW w:w="759" w:type="dxa"/>
            <w:tcBorders>
              <w:bottom w:val="single" w:sz="12" w:space="0" w:color="auto"/>
            </w:tcBorders>
          </w:tcPr>
          <w:p w14:paraId="6FB70367" w14:textId="77777777" w:rsidR="002038AC" w:rsidRPr="00DE6D79" w:rsidRDefault="002038AC" w:rsidP="002038AC">
            <w:pPr>
              <w:spacing w:before="20" w:after="20" w:line="240" w:lineRule="auto"/>
              <w:jc w:val="center"/>
              <w:rPr>
                <w:sz w:val="18"/>
                <w:szCs w:val="18"/>
              </w:rPr>
            </w:pPr>
            <w:r w:rsidRPr="00DE6D79">
              <w:rPr>
                <w:sz w:val="18"/>
                <w:szCs w:val="18"/>
              </w:rPr>
              <w:t>X</w:t>
            </w:r>
          </w:p>
        </w:tc>
        <w:tc>
          <w:tcPr>
            <w:tcW w:w="759" w:type="dxa"/>
            <w:tcBorders>
              <w:bottom w:val="single" w:sz="12" w:space="0" w:color="auto"/>
            </w:tcBorders>
          </w:tcPr>
          <w:p w14:paraId="31774863" w14:textId="511673DE" w:rsidR="002038AC" w:rsidRPr="0025254E" w:rsidRDefault="002038AC" w:rsidP="002038AC">
            <w:pPr>
              <w:spacing w:before="20" w:after="20" w:line="240" w:lineRule="auto"/>
              <w:jc w:val="center"/>
              <w:rPr>
                <w:sz w:val="18"/>
                <w:szCs w:val="18"/>
              </w:rPr>
            </w:pPr>
            <w:r w:rsidRPr="0025254E">
              <w:rPr>
                <w:sz w:val="18"/>
                <w:szCs w:val="18"/>
                <w:lang w:val="fr-CH"/>
              </w:rPr>
              <w:t>O</w:t>
            </w:r>
          </w:p>
        </w:tc>
        <w:tc>
          <w:tcPr>
            <w:tcW w:w="760" w:type="dxa"/>
            <w:tcBorders>
              <w:bottom w:val="single" w:sz="12" w:space="0" w:color="auto"/>
            </w:tcBorders>
          </w:tcPr>
          <w:p w14:paraId="5B0A687F" w14:textId="29C26A85" w:rsidR="002038AC" w:rsidRPr="00DE6D79" w:rsidRDefault="002038AC" w:rsidP="002038AC">
            <w:pPr>
              <w:spacing w:before="20" w:after="20" w:line="240" w:lineRule="auto"/>
              <w:jc w:val="center"/>
              <w:rPr>
                <w:sz w:val="18"/>
                <w:szCs w:val="18"/>
              </w:rPr>
            </w:pPr>
            <w:r w:rsidRPr="00DE6D79">
              <w:rPr>
                <w:sz w:val="18"/>
                <w:szCs w:val="18"/>
              </w:rPr>
              <w:t>5P</w:t>
            </w:r>
          </w:p>
        </w:tc>
      </w:tr>
    </w:tbl>
    <w:p w14:paraId="778D3A89" w14:textId="77777777" w:rsidR="00DE6D79" w:rsidRPr="006E5A29" w:rsidRDefault="00DE6D79" w:rsidP="006E5A29">
      <w:pPr>
        <w:suppressAutoHyphens w:val="0"/>
        <w:autoSpaceDE w:val="0"/>
        <w:autoSpaceDN w:val="0"/>
        <w:adjustRightInd w:val="0"/>
        <w:spacing w:before="120" w:line="240" w:lineRule="auto"/>
        <w:ind w:left="1134"/>
        <w:jc w:val="both"/>
        <w:rPr>
          <w:rFonts w:cs="Arial"/>
          <w:sz w:val="18"/>
          <w:szCs w:val="18"/>
        </w:rPr>
      </w:pPr>
      <w:r w:rsidRPr="006E5A29">
        <w:rPr>
          <w:rFonts w:cs="Arial"/>
          <w:sz w:val="18"/>
          <w:szCs w:val="18"/>
        </w:rPr>
        <w:t>X = Applicable</w:t>
      </w:r>
    </w:p>
    <w:p w14:paraId="000B8D17" w14:textId="77777777" w:rsidR="00DE6D79" w:rsidRPr="006E5A29" w:rsidRDefault="00DE6D79" w:rsidP="006E5A29">
      <w:pPr>
        <w:spacing w:line="240" w:lineRule="auto"/>
        <w:ind w:left="1134"/>
        <w:jc w:val="both"/>
        <w:rPr>
          <w:sz w:val="18"/>
          <w:szCs w:val="18"/>
        </w:rPr>
      </w:pPr>
      <w:r w:rsidRPr="006E5A29">
        <w:rPr>
          <w:sz w:val="18"/>
          <w:szCs w:val="18"/>
        </w:rPr>
        <w:t>O = Not applicable</w:t>
      </w:r>
    </w:p>
    <w:p w14:paraId="56304D72" w14:textId="77777777" w:rsidR="00DE6D79" w:rsidRPr="006E5A29" w:rsidRDefault="00DE6D79" w:rsidP="006E5A29">
      <w:pPr>
        <w:spacing w:after="120" w:line="240" w:lineRule="auto"/>
        <w:ind w:left="1134"/>
        <w:jc w:val="both"/>
        <w:rPr>
          <w:sz w:val="18"/>
          <w:szCs w:val="18"/>
        </w:rPr>
      </w:pPr>
      <w:r w:rsidRPr="006E5A29">
        <w:rPr>
          <w:sz w:val="18"/>
          <w:szCs w:val="18"/>
        </w:rPr>
        <w:t>A = As applicable</w:t>
      </w:r>
    </w:p>
    <w:p w14:paraId="1618010F" w14:textId="77777777" w:rsidR="00DE6D79" w:rsidRPr="00DE6D79" w:rsidRDefault="00DE6D79" w:rsidP="00DE6D79">
      <w:pPr>
        <w:tabs>
          <w:tab w:val="left" w:pos="5103"/>
        </w:tabs>
        <w:spacing w:after="120" w:line="240" w:lineRule="auto"/>
        <w:ind w:left="2268" w:right="1134"/>
        <w:jc w:val="both"/>
      </w:pPr>
      <w:r w:rsidRPr="00DE6D79">
        <w:t>Remarks:</w:t>
      </w:r>
    </w:p>
    <w:p w14:paraId="31ED5A1E" w14:textId="77777777" w:rsidR="00DE6D79" w:rsidRPr="00DE6D79" w:rsidRDefault="00DE6D79" w:rsidP="00DE6D79">
      <w:pPr>
        <w:spacing w:after="120" w:line="240" w:lineRule="auto"/>
        <w:ind w:left="2835" w:right="1134" w:hanging="567"/>
        <w:jc w:val="both"/>
      </w:pPr>
      <w:r w:rsidRPr="00DE6D79">
        <w:t>(a)</w:t>
      </w:r>
      <w:r w:rsidRPr="00DE6D79">
        <w:tab/>
        <w:t>Internal leakage: Applicable if the Class of the component consists of internal valve seats that are normally closed during engine "OFF" condition;</w:t>
      </w:r>
    </w:p>
    <w:p w14:paraId="79A6F72E" w14:textId="77777777" w:rsidR="00DE6D79" w:rsidRPr="00DE6D79" w:rsidRDefault="00DE6D79" w:rsidP="00DE6D79">
      <w:pPr>
        <w:spacing w:after="120" w:line="240" w:lineRule="auto"/>
        <w:ind w:left="2835" w:right="1134" w:hanging="567"/>
        <w:jc w:val="both"/>
      </w:pPr>
      <w:r w:rsidRPr="00DE6D79">
        <w:t>(b)</w:t>
      </w:r>
      <w:r w:rsidRPr="00DE6D79">
        <w:tab/>
        <w:t>Durability test: Applicable if the Class of the component consists of integral parts that will move repeatedly during engine operation;</w:t>
      </w:r>
    </w:p>
    <w:p w14:paraId="15658817" w14:textId="77777777" w:rsidR="00DE6D79" w:rsidRPr="00DE6D79" w:rsidRDefault="00DE6D79" w:rsidP="00DE6D79">
      <w:pPr>
        <w:spacing w:after="120" w:line="240" w:lineRule="auto"/>
        <w:ind w:left="2835" w:right="1134" w:hanging="567"/>
        <w:jc w:val="both"/>
      </w:pPr>
      <w:r w:rsidRPr="00DE6D79">
        <w:t>(c)</w:t>
      </w:r>
      <w:r w:rsidRPr="00DE6D79">
        <w:tab/>
        <w:t>CNG compatibility, resistance to dry heat, ozone ageing: Applicable if the class of the component consists of synthetic / non-metallic parts;</w:t>
      </w:r>
    </w:p>
    <w:p w14:paraId="73228EE1" w14:textId="77777777" w:rsidR="00DE6D79" w:rsidRPr="00DE6D79" w:rsidRDefault="00DE6D79" w:rsidP="00DE6D79">
      <w:pPr>
        <w:spacing w:after="120" w:line="240" w:lineRule="auto"/>
        <w:ind w:left="2835" w:right="1134" w:hanging="567"/>
        <w:jc w:val="both"/>
      </w:pPr>
      <w:r w:rsidRPr="00DE6D79">
        <w:t>(d)</w:t>
      </w:r>
      <w:r w:rsidRPr="00DE6D79">
        <w:tab/>
        <w:t>Temperature cyclic test: Applicable if the class of the component consists of synthetic / non-metallic parts;</w:t>
      </w:r>
    </w:p>
    <w:p w14:paraId="0FD0343E" w14:textId="77777777" w:rsidR="00DE6D79" w:rsidRPr="00DE6D79" w:rsidRDefault="00DE6D79" w:rsidP="00DE6D79">
      <w:pPr>
        <w:tabs>
          <w:tab w:val="left" w:pos="5103"/>
        </w:tabs>
        <w:spacing w:after="120" w:line="240" w:lineRule="auto"/>
        <w:ind w:left="2835" w:right="1134" w:hanging="567"/>
        <w:jc w:val="both"/>
      </w:pPr>
      <w:r w:rsidRPr="00DE6D79">
        <w:lastRenderedPageBreak/>
        <w:t>(e)</w:t>
      </w:r>
      <w:r w:rsidRPr="00DE6D79">
        <w:tab/>
        <w:t>Vibration resistance test: Applicable if the Class of the component consists of integral parts that will move repeatedly during engine operation.</w:t>
      </w:r>
    </w:p>
    <w:p w14:paraId="4170F495" w14:textId="77777777" w:rsidR="00DE6D79" w:rsidRPr="00DE6D79" w:rsidRDefault="00DE6D79" w:rsidP="00DE6D79">
      <w:pPr>
        <w:spacing w:after="120" w:line="240" w:lineRule="auto"/>
        <w:ind w:left="2268" w:right="1134"/>
        <w:jc w:val="both"/>
      </w:pPr>
      <w:r w:rsidRPr="00DE6D79">
        <w:t>The materials used for the components shall have written specifications that fulfil at least or exceed the (test) requirements laid down in this annex with respect to:</w:t>
      </w:r>
    </w:p>
    <w:p w14:paraId="2563CB9A" w14:textId="77777777" w:rsidR="00DE6D79" w:rsidRPr="00DE6D79" w:rsidRDefault="00DE6D79" w:rsidP="00DE6D79">
      <w:pPr>
        <w:spacing w:after="120" w:line="240" w:lineRule="auto"/>
        <w:ind w:left="2835" w:right="1134" w:hanging="567"/>
        <w:jc w:val="both"/>
      </w:pPr>
      <w:r w:rsidRPr="00DE6D79">
        <w:t>(a)</w:t>
      </w:r>
      <w:r w:rsidRPr="00DE6D79">
        <w:tab/>
        <w:t>Temperature;</w:t>
      </w:r>
    </w:p>
    <w:p w14:paraId="008693C3" w14:textId="77777777" w:rsidR="00DE6D79" w:rsidRPr="00DE6D79" w:rsidRDefault="00DE6D79" w:rsidP="00DE6D79">
      <w:pPr>
        <w:spacing w:after="120" w:line="240" w:lineRule="auto"/>
        <w:ind w:left="2835" w:right="1134" w:hanging="567"/>
        <w:jc w:val="both"/>
      </w:pPr>
      <w:r w:rsidRPr="00DE6D79">
        <w:t>(b)</w:t>
      </w:r>
      <w:r w:rsidRPr="00DE6D79">
        <w:tab/>
        <w:t>Pressure;</w:t>
      </w:r>
    </w:p>
    <w:p w14:paraId="45DF57E3" w14:textId="77777777" w:rsidR="00DE6D79" w:rsidRPr="00DE6D79" w:rsidRDefault="00DE6D79" w:rsidP="00DE6D79">
      <w:pPr>
        <w:spacing w:after="120" w:line="240" w:lineRule="auto"/>
        <w:ind w:left="2835" w:right="1134" w:hanging="567"/>
        <w:jc w:val="both"/>
      </w:pPr>
      <w:r w:rsidRPr="00DE6D79">
        <w:t>(c)</w:t>
      </w:r>
      <w:r w:rsidRPr="00DE6D79">
        <w:tab/>
        <w:t>CNG/LNG compatibility;</w:t>
      </w:r>
    </w:p>
    <w:p w14:paraId="243B7436" w14:textId="77777777" w:rsidR="00DE6D79" w:rsidRPr="00DE6D79" w:rsidRDefault="00DE6D79" w:rsidP="00DE6D79">
      <w:pPr>
        <w:spacing w:after="120" w:line="240" w:lineRule="auto"/>
        <w:ind w:left="2835" w:right="1134" w:hanging="567"/>
        <w:jc w:val="both"/>
      </w:pPr>
      <w:r w:rsidRPr="00DE6D79">
        <w:t>(d)</w:t>
      </w:r>
      <w:r w:rsidRPr="00DE6D79">
        <w:tab/>
        <w:t>Durability.</w:t>
      </w:r>
    </w:p>
    <w:p w14:paraId="17E60B45" w14:textId="77777777" w:rsidR="00DE6D79" w:rsidRPr="00DE6D79" w:rsidRDefault="00DE6D79" w:rsidP="00DE6D79">
      <w:pPr>
        <w:spacing w:after="120" w:line="240" w:lineRule="auto"/>
        <w:ind w:left="2268" w:right="1134" w:hanging="1134"/>
        <w:jc w:val="both"/>
      </w:pPr>
      <w:r w:rsidRPr="00DE6D79">
        <w:t>3.</w:t>
      </w:r>
      <w:r w:rsidRPr="00DE6D79">
        <w:tab/>
        <w:t>General requirements</w:t>
      </w:r>
    </w:p>
    <w:p w14:paraId="6F4B0CC3" w14:textId="77777777" w:rsidR="00DE6D79" w:rsidRPr="00DE6D79" w:rsidRDefault="00DE6D79" w:rsidP="00DE6D79">
      <w:pPr>
        <w:spacing w:after="120" w:line="240" w:lineRule="auto"/>
        <w:ind w:left="2268" w:right="1134" w:hanging="1134"/>
        <w:jc w:val="both"/>
      </w:pPr>
      <w:r w:rsidRPr="00DE6D79">
        <w:t>3.1.</w:t>
      </w:r>
      <w:r w:rsidRPr="00DE6D79">
        <w:tab/>
        <w:t>Leakage tests shall have to be conducted with pressurized gas like air or nitrogen for CNG. For LNG, cryogenic fluid shall be used.</w:t>
      </w:r>
    </w:p>
    <w:p w14:paraId="2D35859C" w14:textId="77777777" w:rsidR="00DE6D79" w:rsidRPr="00DE6D79" w:rsidRDefault="00DE6D79" w:rsidP="00DE6D79">
      <w:pPr>
        <w:spacing w:after="120" w:line="240" w:lineRule="auto"/>
        <w:ind w:left="2268" w:right="1134" w:hanging="1134"/>
        <w:jc w:val="both"/>
      </w:pPr>
      <w:r w:rsidRPr="00DE6D79">
        <w:t>3.2.</w:t>
      </w:r>
      <w:r w:rsidRPr="00DE6D79">
        <w:tab/>
        <w:t>Water or another fluid may be used to obtain the required pressure for the hydrostatic strength test.</w:t>
      </w:r>
    </w:p>
    <w:p w14:paraId="79537361" w14:textId="77777777" w:rsidR="00DE6D79" w:rsidRPr="00DE6D79" w:rsidRDefault="00DE6D79" w:rsidP="00DE6D79">
      <w:pPr>
        <w:spacing w:after="120" w:line="240" w:lineRule="auto"/>
        <w:ind w:left="2268" w:right="1134" w:hanging="1134"/>
        <w:jc w:val="both"/>
      </w:pPr>
      <w:r w:rsidRPr="00DE6D79">
        <w:t>3.3.</w:t>
      </w:r>
      <w:r w:rsidRPr="00DE6D79">
        <w:tab/>
        <w:t>The test period for the leakage test and the hydrostatic strength test shall be not less than 3 minutes.</w:t>
      </w:r>
    </w:p>
    <w:p w14:paraId="117E5BE8" w14:textId="77777777" w:rsidR="00DE6D79" w:rsidRPr="00DE6D79" w:rsidRDefault="00DE6D79" w:rsidP="00DE6D79">
      <w:pPr>
        <w:tabs>
          <w:tab w:val="left" w:pos="5103"/>
        </w:tabs>
        <w:spacing w:after="120" w:line="240" w:lineRule="auto"/>
        <w:ind w:left="2268" w:right="1134" w:hanging="1134"/>
        <w:jc w:val="both"/>
      </w:pPr>
    </w:p>
    <w:p w14:paraId="37989CF0" w14:textId="77777777" w:rsidR="00DE6D79" w:rsidRPr="00DE6D79" w:rsidRDefault="00DE6D79" w:rsidP="00DE6D79">
      <w:pPr>
        <w:spacing w:after="120" w:line="240" w:lineRule="auto"/>
        <w:jc w:val="center"/>
        <w:sectPr w:rsidR="00DE6D79" w:rsidRPr="00DE6D79" w:rsidSect="00DE6D79">
          <w:headerReference w:type="even" r:id="rId149"/>
          <w:headerReference w:type="default" r:id="rId150"/>
          <w:headerReference w:type="first" r:id="rId151"/>
          <w:footerReference w:type="first" r:id="rId152"/>
          <w:footnotePr>
            <w:numRestart w:val="eachSect"/>
          </w:footnotePr>
          <w:endnotePr>
            <w:numFmt w:val="decimal"/>
          </w:endnotePr>
          <w:pgSz w:w="11907" w:h="16840" w:code="9"/>
          <w:pgMar w:top="1701" w:right="1134" w:bottom="2268" w:left="1134" w:header="1134" w:footer="1701" w:gutter="0"/>
          <w:cols w:space="720"/>
          <w:docGrid w:linePitch="272"/>
        </w:sectPr>
      </w:pPr>
    </w:p>
    <w:p w14:paraId="74C96BDD" w14:textId="77777777" w:rsidR="00DE6D79" w:rsidRPr="00DE6D79" w:rsidRDefault="00DE6D79" w:rsidP="000F07F0">
      <w:pPr>
        <w:pStyle w:val="HChG"/>
      </w:pPr>
      <w:bookmarkStart w:id="157" w:name="_Toc384288984"/>
      <w:r w:rsidRPr="00DE6D79">
        <w:lastRenderedPageBreak/>
        <w:t>Annex 5A</w:t>
      </w:r>
      <w:bookmarkEnd w:id="157"/>
    </w:p>
    <w:p w14:paraId="6E3C04D4" w14:textId="77777777" w:rsidR="00DE6D79" w:rsidRPr="00DE6D79" w:rsidRDefault="000F07F0" w:rsidP="000F07F0">
      <w:pPr>
        <w:pStyle w:val="HChG"/>
      </w:pPr>
      <w:r>
        <w:tab/>
      </w:r>
      <w:r>
        <w:tab/>
      </w:r>
      <w:bookmarkStart w:id="158" w:name="_Toc384288985"/>
      <w:r w:rsidR="00DE6D79" w:rsidRPr="00DE6D79">
        <w:t>Overpressure test (strength test)</w:t>
      </w:r>
      <w:bookmarkEnd w:id="158"/>
    </w:p>
    <w:p w14:paraId="0F92297C" w14:textId="77777777" w:rsidR="00DE6D79" w:rsidRPr="00DE6D79" w:rsidRDefault="00DE6D79" w:rsidP="00DE6D79">
      <w:pPr>
        <w:spacing w:after="120" w:line="240" w:lineRule="auto"/>
        <w:ind w:left="2268" w:right="1134" w:hanging="1134"/>
        <w:jc w:val="both"/>
      </w:pPr>
      <w:r w:rsidRPr="00DE6D79">
        <w:t>1.</w:t>
      </w:r>
      <w:r w:rsidRPr="00DE6D79">
        <w:tab/>
        <w:t>A CNG/LNG containing component shall withstand without any visible evidence of rupture or permanent distortion a hydraulic pressure of 1.5 to 2 times the maximum working pressure during a minimum of 3 minutes at room temperature with the outlet of the high-pressure part plugged. Water or any other suitable hydraulic fluid may be used as a test medium.</w:t>
      </w:r>
    </w:p>
    <w:p w14:paraId="754E463F" w14:textId="77777777" w:rsidR="00DE6D79" w:rsidRPr="00DE6D79" w:rsidRDefault="00DE6D79" w:rsidP="00DE6D79">
      <w:pPr>
        <w:spacing w:after="120" w:line="240" w:lineRule="auto"/>
        <w:ind w:left="2268" w:right="1134" w:hanging="1134"/>
        <w:jc w:val="both"/>
      </w:pPr>
      <w:r w:rsidRPr="00DE6D79">
        <w:t>2.</w:t>
      </w:r>
      <w:r w:rsidRPr="00DE6D79">
        <w:tab/>
        <w:t>The samples, previously subjected to the durability test of Annex 5L are to be connected to a source of hydrostatic pressure. A positive shut-off valve and a pressure gauge, having a pressure of not less than 1.5 times nor more than 2 times the test pressure, are to be installed in the hydrostatic pressure supply piping.</w:t>
      </w:r>
    </w:p>
    <w:p w14:paraId="56E9D4AC" w14:textId="77777777" w:rsidR="00DE6D79" w:rsidRPr="00DE6D79" w:rsidRDefault="00DE6D79" w:rsidP="00DE6D79">
      <w:pPr>
        <w:spacing w:after="120" w:line="240" w:lineRule="auto"/>
        <w:ind w:left="2268" w:right="1134" w:hanging="1134"/>
        <w:jc w:val="both"/>
      </w:pPr>
      <w:r w:rsidRPr="00DE6D79">
        <w:t>3.</w:t>
      </w:r>
      <w:r w:rsidRPr="00DE6D79">
        <w:tab/>
        <w:t xml:space="preserve">Table 5.2 below shows the working and burst test pressures according to the </w:t>
      </w:r>
      <w:r w:rsidR="00472817">
        <w:t>c</w:t>
      </w:r>
      <w:r w:rsidR="00472817" w:rsidRPr="00DE6D79">
        <w:t xml:space="preserve">lassification </w:t>
      </w:r>
      <w:r w:rsidRPr="00DE6D79">
        <w:t>of paragraph 2. of this Regulation.</w:t>
      </w:r>
    </w:p>
    <w:p w14:paraId="6390B900" w14:textId="77777777" w:rsidR="00DE6D79" w:rsidRPr="00DE6D79" w:rsidRDefault="00DE6D79" w:rsidP="00DE6D79">
      <w:pPr>
        <w:spacing w:after="120" w:line="240" w:lineRule="auto"/>
        <w:ind w:left="1134"/>
        <w:outlineLvl w:val="0"/>
      </w:pPr>
      <w:bookmarkStart w:id="159" w:name="_Toc343849590"/>
      <w:r w:rsidRPr="00DE6D79">
        <w:t>Table 5.2</w:t>
      </w:r>
      <w:bookmarkEnd w:id="159"/>
    </w:p>
    <w:tbl>
      <w:tblPr>
        <w:tblW w:w="0" w:type="auto"/>
        <w:tblInd w:w="1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5" w:type="dxa"/>
          <w:right w:w="145" w:type="dxa"/>
        </w:tblCellMar>
        <w:tblLook w:val="0000" w:firstRow="0" w:lastRow="0" w:firstColumn="0" w:lastColumn="0" w:noHBand="0" w:noVBand="0"/>
      </w:tblPr>
      <w:tblGrid>
        <w:gridCol w:w="1985"/>
        <w:gridCol w:w="2693"/>
        <w:gridCol w:w="2693"/>
      </w:tblGrid>
      <w:tr w:rsidR="00DE6D79" w:rsidRPr="00DE6D79" w14:paraId="1FF4AEFC" w14:textId="77777777" w:rsidTr="00DE6D79">
        <w:trPr>
          <w:trHeight w:val="150"/>
        </w:trPr>
        <w:tc>
          <w:tcPr>
            <w:tcW w:w="1985" w:type="dxa"/>
            <w:tcBorders>
              <w:bottom w:val="single" w:sz="12" w:space="0" w:color="auto"/>
            </w:tcBorders>
            <w:vAlign w:val="center"/>
          </w:tcPr>
          <w:p w14:paraId="42163221" w14:textId="77777777" w:rsidR="00DE6D79" w:rsidRPr="00DE6D79" w:rsidRDefault="00DE6D79" w:rsidP="00DE6D79">
            <w:pPr>
              <w:widowControl w:val="0"/>
              <w:suppressAutoHyphens w:val="0"/>
              <w:autoSpaceDE w:val="0"/>
              <w:autoSpaceDN w:val="0"/>
              <w:adjustRightInd w:val="0"/>
              <w:spacing w:before="20" w:after="20" w:line="240" w:lineRule="auto"/>
              <w:rPr>
                <w:i/>
                <w:sz w:val="16"/>
                <w:szCs w:val="16"/>
              </w:rPr>
            </w:pPr>
            <w:r w:rsidRPr="00DE6D79">
              <w:rPr>
                <w:i/>
                <w:sz w:val="16"/>
                <w:szCs w:val="16"/>
              </w:rPr>
              <w:t>Classification of component</w:t>
            </w:r>
          </w:p>
        </w:tc>
        <w:tc>
          <w:tcPr>
            <w:tcW w:w="2693" w:type="dxa"/>
            <w:tcBorders>
              <w:bottom w:val="single" w:sz="12" w:space="0" w:color="auto"/>
            </w:tcBorders>
            <w:vAlign w:val="center"/>
          </w:tcPr>
          <w:p w14:paraId="688E02DD" w14:textId="77777777" w:rsidR="00DE6D79" w:rsidRPr="00DE6D79" w:rsidRDefault="00DE6D79" w:rsidP="00DE6D79">
            <w:pPr>
              <w:widowControl w:val="0"/>
              <w:suppressAutoHyphens w:val="0"/>
              <w:autoSpaceDE w:val="0"/>
              <w:autoSpaceDN w:val="0"/>
              <w:adjustRightInd w:val="0"/>
              <w:spacing w:before="20" w:after="20" w:line="240" w:lineRule="auto"/>
              <w:jc w:val="center"/>
              <w:rPr>
                <w:i/>
                <w:sz w:val="16"/>
                <w:szCs w:val="16"/>
              </w:rPr>
            </w:pPr>
            <w:r w:rsidRPr="00DE6D79">
              <w:rPr>
                <w:i/>
                <w:sz w:val="16"/>
                <w:szCs w:val="16"/>
              </w:rPr>
              <w:t>Working pressure</w:t>
            </w:r>
          </w:p>
          <w:p w14:paraId="2B10C130" w14:textId="77777777" w:rsidR="00DE6D79" w:rsidRPr="00DE6D79" w:rsidRDefault="00DE6D79" w:rsidP="00DE6D79">
            <w:pPr>
              <w:widowControl w:val="0"/>
              <w:suppressAutoHyphens w:val="0"/>
              <w:autoSpaceDE w:val="0"/>
              <w:autoSpaceDN w:val="0"/>
              <w:adjustRightInd w:val="0"/>
              <w:spacing w:before="20" w:after="20" w:line="240" w:lineRule="auto"/>
              <w:jc w:val="center"/>
              <w:rPr>
                <w:i/>
                <w:sz w:val="16"/>
                <w:szCs w:val="16"/>
              </w:rPr>
            </w:pPr>
            <w:r w:rsidRPr="00DE6D79">
              <w:rPr>
                <w:i/>
                <w:sz w:val="16"/>
                <w:szCs w:val="16"/>
              </w:rPr>
              <w:t>[kPa]</w:t>
            </w:r>
          </w:p>
        </w:tc>
        <w:tc>
          <w:tcPr>
            <w:tcW w:w="2693" w:type="dxa"/>
            <w:tcBorders>
              <w:bottom w:val="single" w:sz="12" w:space="0" w:color="auto"/>
            </w:tcBorders>
            <w:vAlign w:val="center"/>
          </w:tcPr>
          <w:p w14:paraId="3CD00D4E" w14:textId="77777777" w:rsidR="00DE6D79" w:rsidRPr="00DE6D79" w:rsidRDefault="00DE6D79" w:rsidP="00DE6D79">
            <w:pPr>
              <w:widowControl w:val="0"/>
              <w:suppressAutoHyphens w:val="0"/>
              <w:autoSpaceDE w:val="0"/>
              <w:autoSpaceDN w:val="0"/>
              <w:adjustRightInd w:val="0"/>
              <w:spacing w:before="20" w:after="20" w:line="240" w:lineRule="auto"/>
              <w:jc w:val="center"/>
              <w:rPr>
                <w:i/>
                <w:sz w:val="16"/>
                <w:szCs w:val="16"/>
              </w:rPr>
            </w:pPr>
            <w:r w:rsidRPr="00DE6D79">
              <w:rPr>
                <w:i/>
                <w:sz w:val="16"/>
                <w:szCs w:val="16"/>
              </w:rPr>
              <w:t>Overpressure</w:t>
            </w:r>
          </w:p>
          <w:p w14:paraId="149B2C06" w14:textId="77777777" w:rsidR="00DE6D79" w:rsidRPr="00DE6D79" w:rsidRDefault="00DE6D79" w:rsidP="00DE6D79">
            <w:pPr>
              <w:widowControl w:val="0"/>
              <w:suppressAutoHyphens w:val="0"/>
              <w:autoSpaceDE w:val="0"/>
              <w:autoSpaceDN w:val="0"/>
              <w:adjustRightInd w:val="0"/>
              <w:spacing w:before="20" w:after="20" w:line="240" w:lineRule="auto"/>
              <w:jc w:val="center"/>
              <w:rPr>
                <w:i/>
                <w:sz w:val="16"/>
                <w:szCs w:val="16"/>
              </w:rPr>
            </w:pPr>
            <w:r w:rsidRPr="00DE6D79">
              <w:rPr>
                <w:i/>
                <w:sz w:val="16"/>
                <w:szCs w:val="16"/>
              </w:rPr>
              <w:t>[kPa]</w:t>
            </w:r>
          </w:p>
        </w:tc>
      </w:tr>
      <w:tr w:rsidR="00DE6D79" w:rsidRPr="00DE6D79" w14:paraId="28956F94" w14:textId="77777777" w:rsidTr="00DE6D79">
        <w:trPr>
          <w:trHeight w:val="128"/>
        </w:trPr>
        <w:tc>
          <w:tcPr>
            <w:tcW w:w="1985" w:type="dxa"/>
            <w:tcBorders>
              <w:top w:val="single" w:sz="12" w:space="0" w:color="auto"/>
            </w:tcBorders>
            <w:vAlign w:val="center"/>
          </w:tcPr>
          <w:p w14:paraId="08E9B3FF" w14:textId="77777777" w:rsidR="00DE6D79" w:rsidRPr="00DE6D79" w:rsidRDefault="00DE6D79" w:rsidP="00DE6D79">
            <w:pPr>
              <w:widowControl w:val="0"/>
              <w:suppressAutoHyphens w:val="0"/>
              <w:autoSpaceDE w:val="0"/>
              <w:autoSpaceDN w:val="0"/>
              <w:adjustRightInd w:val="0"/>
              <w:spacing w:before="20" w:after="20" w:line="240" w:lineRule="auto"/>
              <w:rPr>
                <w:sz w:val="18"/>
              </w:rPr>
            </w:pPr>
            <w:r w:rsidRPr="00DE6D79">
              <w:rPr>
                <w:sz w:val="18"/>
              </w:rPr>
              <w:t>Class 0</w:t>
            </w:r>
          </w:p>
        </w:tc>
        <w:tc>
          <w:tcPr>
            <w:tcW w:w="2693" w:type="dxa"/>
            <w:tcBorders>
              <w:top w:val="single" w:sz="12" w:space="0" w:color="auto"/>
            </w:tcBorders>
            <w:vAlign w:val="center"/>
          </w:tcPr>
          <w:p w14:paraId="08AAE4D4"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rPr>
            </w:pPr>
            <w:r w:rsidRPr="00DE6D79">
              <w:rPr>
                <w:sz w:val="18"/>
              </w:rPr>
              <w:t>3,000 &lt; p &lt; 26,000</w:t>
            </w:r>
          </w:p>
        </w:tc>
        <w:tc>
          <w:tcPr>
            <w:tcW w:w="2693" w:type="dxa"/>
            <w:tcBorders>
              <w:top w:val="single" w:sz="12" w:space="0" w:color="auto"/>
            </w:tcBorders>
            <w:vAlign w:val="center"/>
          </w:tcPr>
          <w:p w14:paraId="1F194C6B"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rPr>
            </w:pPr>
            <w:r w:rsidRPr="00DE6D79">
              <w:rPr>
                <w:sz w:val="18"/>
              </w:rPr>
              <w:t>1.5 times the working pressure</w:t>
            </w:r>
          </w:p>
        </w:tc>
      </w:tr>
      <w:tr w:rsidR="00DE6D79" w:rsidRPr="00DE6D79" w14:paraId="6F320ABE" w14:textId="77777777" w:rsidTr="00DE6D79">
        <w:trPr>
          <w:trHeight w:val="50"/>
        </w:trPr>
        <w:tc>
          <w:tcPr>
            <w:tcW w:w="1985" w:type="dxa"/>
            <w:vAlign w:val="center"/>
          </w:tcPr>
          <w:p w14:paraId="07E637EB" w14:textId="77777777" w:rsidR="00DE6D79" w:rsidRPr="00DE6D79" w:rsidRDefault="00DE6D79" w:rsidP="00DE6D79">
            <w:pPr>
              <w:widowControl w:val="0"/>
              <w:suppressAutoHyphens w:val="0"/>
              <w:autoSpaceDE w:val="0"/>
              <w:autoSpaceDN w:val="0"/>
              <w:adjustRightInd w:val="0"/>
              <w:spacing w:before="20" w:after="20" w:line="240" w:lineRule="auto"/>
              <w:rPr>
                <w:sz w:val="18"/>
              </w:rPr>
            </w:pPr>
            <w:r w:rsidRPr="00DE6D79">
              <w:rPr>
                <w:sz w:val="18"/>
              </w:rPr>
              <w:t>Class 1</w:t>
            </w:r>
          </w:p>
        </w:tc>
        <w:tc>
          <w:tcPr>
            <w:tcW w:w="2693" w:type="dxa"/>
            <w:vAlign w:val="center"/>
          </w:tcPr>
          <w:p w14:paraId="25FBD9DC"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rPr>
            </w:pPr>
            <w:r w:rsidRPr="00DE6D79">
              <w:rPr>
                <w:sz w:val="18"/>
              </w:rPr>
              <w:t>450 &lt; p &lt; 3,000</w:t>
            </w:r>
          </w:p>
        </w:tc>
        <w:tc>
          <w:tcPr>
            <w:tcW w:w="2693" w:type="dxa"/>
            <w:vAlign w:val="center"/>
          </w:tcPr>
          <w:p w14:paraId="49E19C32"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rPr>
            </w:pPr>
            <w:r w:rsidRPr="00DE6D79">
              <w:rPr>
                <w:sz w:val="18"/>
              </w:rPr>
              <w:t>1.5 times the working pressure</w:t>
            </w:r>
          </w:p>
        </w:tc>
      </w:tr>
      <w:tr w:rsidR="00DE6D79" w:rsidRPr="00DE6D79" w14:paraId="74F49197" w14:textId="77777777" w:rsidTr="00DE6D79">
        <w:trPr>
          <w:trHeight w:val="50"/>
        </w:trPr>
        <w:tc>
          <w:tcPr>
            <w:tcW w:w="1985" w:type="dxa"/>
            <w:vAlign w:val="center"/>
          </w:tcPr>
          <w:p w14:paraId="6DD32065" w14:textId="77777777" w:rsidR="00DE6D79" w:rsidRPr="00DE6D79" w:rsidRDefault="00DE6D79" w:rsidP="00DE6D79">
            <w:pPr>
              <w:widowControl w:val="0"/>
              <w:suppressAutoHyphens w:val="0"/>
              <w:autoSpaceDE w:val="0"/>
              <w:autoSpaceDN w:val="0"/>
              <w:adjustRightInd w:val="0"/>
              <w:spacing w:before="20" w:after="20" w:line="240" w:lineRule="auto"/>
              <w:rPr>
                <w:sz w:val="18"/>
              </w:rPr>
            </w:pPr>
            <w:r w:rsidRPr="00DE6D79">
              <w:rPr>
                <w:sz w:val="18"/>
              </w:rPr>
              <w:t>Class 2</w:t>
            </w:r>
          </w:p>
        </w:tc>
        <w:tc>
          <w:tcPr>
            <w:tcW w:w="2693" w:type="dxa"/>
            <w:vAlign w:val="center"/>
          </w:tcPr>
          <w:p w14:paraId="578EA8D1"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rPr>
            </w:pPr>
            <w:r w:rsidRPr="00DE6D79">
              <w:rPr>
                <w:sz w:val="18"/>
              </w:rPr>
              <w:t>20 &lt; p &lt; 450</w:t>
            </w:r>
          </w:p>
        </w:tc>
        <w:tc>
          <w:tcPr>
            <w:tcW w:w="2693" w:type="dxa"/>
            <w:vAlign w:val="center"/>
          </w:tcPr>
          <w:p w14:paraId="16EF49F2"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rPr>
            </w:pPr>
            <w:r w:rsidRPr="00DE6D79">
              <w:rPr>
                <w:sz w:val="18"/>
              </w:rPr>
              <w:t>2 times the working pressure</w:t>
            </w:r>
          </w:p>
        </w:tc>
      </w:tr>
      <w:tr w:rsidR="00DE6D79" w:rsidRPr="00DE6D79" w14:paraId="5A8E97A7" w14:textId="77777777" w:rsidTr="00DE6D79">
        <w:trPr>
          <w:trHeight w:val="50"/>
        </w:trPr>
        <w:tc>
          <w:tcPr>
            <w:tcW w:w="1985" w:type="dxa"/>
            <w:tcBorders>
              <w:bottom w:val="single" w:sz="4" w:space="0" w:color="auto"/>
            </w:tcBorders>
            <w:vAlign w:val="center"/>
          </w:tcPr>
          <w:p w14:paraId="65825566" w14:textId="77777777" w:rsidR="00DE6D79" w:rsidRPr="00DE6D79" w:rsidRDefault="00DE6D79" w:rsidP="00DE6D79">
            <w:pPr>
              <w:widowControl w:val="0"/>
              <w:suppressAutoHyphens w:val="0"/>
              <w:autoSpaceDE w:val="0"/>
              <w:autoSpaceDN w:val="0"/>
              <w:adjustRightInd w:val="0"/>
              <w:spacing w:before="20" w:after="20" w:line="240" w:lineRule="auto"/>
              <w:rPr>
                <w:sz w:val="18"/>
              </w:rPr>
            </w:pPr>
            <w:r w:rsidRPr="00DE6D79">
              <w:rPr>
                <w:sz w:val="18"/>
              </w:rPr>
              <w:t>Class 3</w:t>
            </w:r>
          </w:p>
        </w:tc>
        <w:tc>
          <w:tcPr>
            <w:tcW w:w="2693" w:type="dxa"/>
            <w:tcBorders>
              <w:bottom w:val="single" w:sz="4" w:space="0" w:color="auto"/>
            </w:tcBorders>
            <w:vAlign w:val="center"/>
          </w:tcPr>
          <w:p w14:paraId="54131A85"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rPr>
            </w:pPr>
            <w:r w:rsidRPr="00DE6D79">
              <w:rPr>
                <w:sz w:val="18"/>
              </w:rPr>
              <w:t>450 &lt; p &lt; 3,000</w:t>
            </w:r>
          </w:p>
        </w:tc>
        <w:tc>
          <w:tcPr>
            <w:tcW w:w="2693" w:type="dxa"/>
            <w:tcBorders>
              <w:bottom w:val="single" w:sz="4" w:space="0" w:color="auto"/>
            </w:tcBorders>
            <w:vAlign w:val="center"/>
          </w:tcPr>
          <w:p w14:paraId="7BED52CE"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rPr>
            </w:pPr>
            <w:r w:rsidRPr="00DE6D79">
              <w:rPr>
                <w:sz w:val="18"/>
              </w:rPr>
              <w:t>2 times the relief pressure</w:t>
            </w:r>
          </w:p>
        </w:tc>
      </w:tr>
      <w:tr w:rsidR="00DE6D79" w:rsidRPr="00DE6D79" w14:paraId="0C987876" w14:textId="77777777" w:rsidTr="0025254E">
        <w:trPr>
          <w:trHeight w:val="86"/>
        </w:trPr>
        <w:tc>
          <w:tcPr>
            <w:tcW w:w="1985" w:type="dxa"/>
            <w:vAlign w:val="center"/>
          </w:tcPr>
          <w:p w14:paraId="2B5CD463" w14:textId="77777777" w:rsidR="00DE6D79" w:rsidRPr="00DE6D79" w:rsidRDefault="00DE6D79" w:rsidP="00DE6D79">
            <w:pPr>
              <w:widowControl w:val="0"/>
              <w:suppressAutoHyphens w:val="0"/>
              <w:autoSpaceDE w:val="0"/>
              <w:autoSpaceDN w:val="0"/>
              <w:adjustRightInd w:val="0"/>
              <w:spacing w:before="20" w:after="20" w:line="240" w:lineRule="auto"/>
              <w:rPr>
                <w:sz w:val="18"/>
              </w:rPr>
            </w:pPr>
            <w:r w:rsidRPr="00DE6D79">
              <w:rPr>
                <w:sz w:val="18"/>
              </w:rPr>
              <w:t>Class 5</w:t>
            </w:r>
          </w:p>
        </w:tc>
        <w:tc>
          <w:tcPr>
            <w:tcW w:w="2693" w:type="dxa"/>
            <w:vAlign w:val="center"/>
          </w:tcPr>
          <w:p w14:paraId="234C90F7"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rPr>
            </w:pPr>
            <w:r w:rsidRPr="00DE6D79">
              <w:rPr>
                <w:sz w:val="18"/>
              </w:rPr>
              <w:t>as specified by the manufacturer</w:t>
            </w:r>
          </w:p>
        </w:tc>
        <w:tc>
          <w:tcPr>
            <w:tcW w:w="2693" w:type="dxa"/>
            <w:vAlign w:val="center"/>
          </w:tcPr>
          <w:p w14:paraId="4B6213A5"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rPr>
            </w:pPr>
            <w:r w:rsidRPr="00DE6D79">
              <w:rPr>
                <w:sz w:val="18"/>
              </w:rPr>
              <w:t>1.5 times the working pressure</w:t>
            </w:r>
          </w:p>
        </w:tc>
      </w:tr>
      <w:tr w:rsidR="0025254E" w:rsidRPr="00DE6D79" w14:paraId="1B2CA294" w14:textId="77777777" w:rsidTr="00DE6D79">
        <w:trPr>
          <w:trHeight w:val="86"/>
        </w:trPr>
        <w:tc>
          <w:tcPr>
            <w:tcW w:w="1985" w:type="dxa"/>
            <w:tcBorders>
              <w:bottom w:val="single" w:sz="12" w:space="0" w:color="auto"/>
            </w:tcBorders>
            <w:vAlign w:val="center"/>
          </w:tcPr>
          <w:p w14:paraId="54805E72" w14:textId="2A34F1D7" w:rsidR="0025254E" w:rsidRPr="00DE6D79" w:rsidRDefault="0025254E" w:rsidP="00DE6D79">
            <w:pPr>
              <w:widowControl w:val="0"/>
              <w:suppressAutoHyphens w:val="0"/>
              <w:autoSpaceDE w:val="0"/>
              <w:autoSpaceDN w:val="0"/>
              <w:adjustRightInd w:val="0"/>
              <w:spacing w:before="20" w:after="20" w:line="240" w:lineRule="auto"/>
              <w:rPr>
                <w:sz w:val="18"/>
              </w:rPr>
            </w:pPr>
            <w:r w:rsidRPr="0025254E">
              <w:rPr>
                <w:sz w:val="18"/>
              </w:rPr>
              <w:t>Class 6</w:t>
            </w:r>
          </w:p>
        </w:tc>
        <w:tc>
          <w:tcPr>
            <w:tcW w:w="2693" w:type="dxa"/>
            <w:tcBorders>
              <w:bottom w:val="single" w:sz="12" w:space="0" w:color="auto"/>
            </w:tcBorders>
            <w:vAlign w:val="center"/>
          </w:tcPr>
          <w:p w14:paraId="5BB427FC" w14:textId="49FCE944" w:rsidR="0025254E" w:rsidRPr="00DE6D79" w:rsidRDefault="00A3298F" w:rsidP="00DE6D79">
            <w:pPr>
              <w:widowControl w:val="0"/>
              <w:suppressAutoHyphens w:val="0"/>
              <w:autoSpaceDE w:val="0"/>
              <w:autoSpaceDN w:val="0"/>
              <w:adjustRightInd w:val="0"/>
              <w:spacing w:before="20" w:after="20" w:line="240" w:lineRule="auto"/>
              <w:jc w:val="center"/>
              <w:rPr>
                <w:sz w:val="18"/>
              </w:rPr>
            </w:pPr>
            <w:r>
              <w:rPr>
                <w:sz w:val="18"/>
              </w:rPr>
              <w:t>a</w:t>
            </w:r>
            <w:r w:rsidR="0025254E">
              <w:rPr>
                <w:sz w:val="18"/>
              </w:rPr>
              <w:t>s specified by the manufacturer</w:t>
            </w:r>
          </w:p>
        </w:tc>
        <w:tc>
          <w:tcPr>
            <w:tcW w:w="2693" w:type="dxa"/>
            <w:tcBorders>
              <w:bottom w:val="single" w:sz="12" w:space="0" w:color="auto"/>
            </w:tcBorders>
            <w:vAlign w:val="center"/>
          </w:tcPr>
          <w:p w14:paraId="296ECFF5" w14:textId="4FBC6108" w:rsidR="0025254E" w:rsidRPr="00DE6D79" w:rsidRDefault="0025254E" w:rsidP="00DE6D79">
            <w:pPr>
              <w:widowControl w:val="0"/>
              <w:suppressAutoHyphens w:val="0"/>
              <w:autoSpaceDE w:val="0"/>
              <w:autoSpaceDN w:val="0"/>
              <w:adjustRightInd w:val="0"/>
              <w:spacing w:before="20" w:after="20" w:line="240" w:lineRule="auto"/>
              <w:jc w:val="center"/>
              <w:rPr>
                <w:sz w:val="18"/>
              </w:rPr>
            </w:pPr>
            <w:r w:rsidRPr="00DE6D79">
              <w:rPr>
                <w:sz w:val="18"/>
              </w:rPr>
              <w:t>1.5 times the working pressure</w:t>
            </w:r>
          </w:p>
        </w:tc>
      </w:tr>
    </w:tbl>
    <w:p w14:paraId="50520056" w14:textId="77777777" w:rsidR="00DE6D79" w:rsidRPr="00DE6D79" w:rsidRDefault="00DE6D79" w:rsidP="00DE6D79">
      <w:pPr>
        <w:spacing w:before="120" w:after="120" w:line="240" w:lineRule="auto"/>
        <w:ind w:left="1134" w:right="1134"/>
        <w:jc w:val="center"/>
        <w:sectPr w:rsidR="00DE6D79" w:rsidRPr="00DE6D79" w:rsidSect="00DE6D79">
          <w:headerReference w:type="even" r:id="rId153"/>
          <w:headerReference w:type="default" r:id="rId154"/>
          <w:headerReference w:type="first" r:id="rId155"/>
          <w:footerReference w:type="first" r:id="rId156"/>
          <w:footnotePr>
            <w:numRestart w:val="eachSect"/>
          </w:footnotePr>
          <w:endnotePr>
            <w:numFmt w:val="decimal"/>
          </w:endnotePr>
          <w:pgSz w:w="11907" w:h="16840" w:code="9"/>
          <w:pgMar w:top="1701" w:right="1134" w:bottom="2268" w:left="1134" w:header="1134" w:footer="1701" w:gutter="0"/>
          <w:cols w:space="720"/>
          <w:docGrid w:linePitch="272"/>
        </w:sectPr>
      </w:pPr>
    </w:p>
    <w:p w14:paraId="74E3C94B" w14:textId="77777777" w:rsidR="00DE6D79" w:rsidRPr="00DE6D79" w:rsidRDefault="00DE6D79" w:rsidP="000F07F0">
      <w:pPr>
        <w:pStyle w:val="HChG"/>
      </w:pPr>
      <w:bookmarkStart w:id="160" w:name="_Toc384288986"/>
      <w:r w:rsidRPr="00DE6D79">
        <w:lastRenderedPageBreak/>
        <w:t>Annex 5B</w:t>
      </w:r>
      <w:bookmarkEnd w:id="160"/>
    </w:p>
    <w:p w14:paraId="61AE2B38" w14:textId="77777777" w:rsidR="00DE6D79" w:rsidRPr="00DE6D79" w:rsidRDefault="000F07F0" w:rsidP="000F07F0">
      <w:pPr>
        <w:pStyle w:val="HChG"/>
      </w:pPr>
      <w:r>
        <w:tab/>
      </w:r>
      <w:r>
        <w:tab/>
      </w:r>
      <w:bookmarkStart w:id="161" w:name="_Toc384288987"/>
      <w:r w:rsidR="00DE6D79" w:rsidRPr="00DE6D79">
        <w:t>External leakage test</w:t>
      </w:r>
      <w:bookmarkEnd w:id="161"/>
    </w:p>
    <w:p w14:paraId="71BCEF9D" w14:textId="77777777" w:rsidR="00DE6D79" w:rsidRPr="00DE6D79" w:rsidRDefault="00DE6D79" w:rsidP="00DE6D79">
      <w:pPr>
        <w:spacing w:after="120" w:line="240" w:lineRule="auto"/>
        <w:ind w:left="2268" w:right="1134" w:hanging="1134"/>
        <w:jc w:val="both"/>
      </w:pPr>
      <w:r w:rsidRPr="00DE6D79">
        <w:t>1.</w:t>
      </w:r>
      <w:r w:rsidRPr="00DE6D79">
        <w:tab/>
        <w:t>A component shall be free from leakage through stem or body seals or other joints, and shall not show evidence of porosity in casting when tested as described in paragraphs 2. and 3. of this annex at any aerostatic pressure between 0 and the pressure shown in Table 5.2.</w:t>
      </w:r>
      <w:r w:rsidR="0057499B">
        <w:t xml:space="preserve"> of Annex 5A.</w:t>
      </w:r>
    </w:p>
    <w:p w14:paraId="784145EE" w14:textId="77777777" w:rsidR="00DE6D79" w:rsidRPr="00DE6D79" w:rsidRDefault="00DE6D79" w:rsidP="00DE6D79">
      <w:pPr>
        <w:spacing w:after="120" w:line="240" w:lineRule="auto"/>
        <w:ind w:left="2268" w:right="1134" w:hanging="1134"/>
        <w:jc w:val="both"/>
      </w:pPr>
      <w:r w:rsidRPr="00DE6D79">
        <w:t>2.</w:t>
      </w:r>
      <w:r w:rsidRPr="00DE6D79">
        <w:tab/>
        <w:t>The test shall be performed at the following conditions:</w:t>
      </w:r>
    </w:p>
    <w:p w14:paraId="7B24AAE0" w14:textId="77777777" w:rsidR="00DE6D79" w:rsidRPr="00DE6D79" w:rsidRDefault="00DE6D79" w:rsidP="00DE6D79">
      <w:pPr>
        <w:spacing w:after="120" w:line="240" w:lineRule="auto"/>
        <w:ind w:left="2835" w:right="1134" w:hanging="567"/>
        <w:jc w:val="both"/>
      </w:pPr>
      <w:r w:rsidRPr="00DE6D79">
        <w:t>(a)</w:t>
      </w:r>
      <w:r w:rsidRPr="00DE6D79">
        <w:tab/>
        <w:t>At room temperature;</w:t>
      </w:r>
    </w:p>
    <w:p w14:paraId="48BC5779" w14:textId="77777777" w:rsidR="00DE6D79" w:rsidRPr="00DE6D79" w:rsidRDefault="00DE6D79" w:rsidP="00DE6D79">
      <w:pPr>
        <w:spacing w:after="120" w:line="240" w:lineRule="auto"/>
        <w:ind w:left="2835" w:right="1134" w:hanging="567"/>
        <w:jc w:val="both"/>
      </w:pPr>
      <w:r w:rsidRPr="00DE6D79">
        <w:t>(b)</w:t>
      </w:r>
      <w:r w:rsidRPr="00DE6D79">
        <w:tab/>
        <w:t>At the minimum operating temperature;</w:t>
      </w:r>
    </w:p>
    <w:p w14:paraId="7C749FC9" w14:textId="77777777" w:rsidR="00DE6D79" w:rsidRPr="00DE6D79" w:rsidRDefault="00DE6D79" w:rsidP="00DE6D79">
      <w:pPr>
        <w:spacing w:after="120" w:line="240" w:lineRule="auto"/>
        <w:ind w:left="2835" w:right="1134" w:hanging="567"/>
        <w:jc w:val="both"/>
      </w:pPr>
      <w:r w:rsidRPr="00DE6D79">
        <w:t>(c)</w:t>
      </w:r>
      <w:r w:rsidRPr="00DE6D79">
        <w:tab/>
        <w:t>At the maximum operating temperature.</w:t>
      </w:r>
    </w:p>
    <w:p w14:paraId="2122D244" w14:textId="77777777" w:rsidR="00DE6D79" w:rsidRPr="00DE6D79" w:rsidRDefault="00DE6D79" w:rsidP="00DE6D79">
      <w:pPr>
        <w:spacing w:after="120" w:line="240" w:lineRule="auto"/>
        <w:ind w:left="2268" w:right="1134"/>
        <w:jc w:val="both"/>
      </w:pPr>
      <w:r w:rsidRPr="00DE6D79">
        <w:t>The maximum and minimum operating temperatures are given in Annex 5O.</w:t>
      </w:r>
    </w:p>
    <w:p w14:paraId="4FE93213" w14:textId="77777777" w:rsidR="00DE6D79" w:rsidRPr="00DE6D79" w:rsidRDefault="00DE6D79" w:rsidP="00DE6D79">
      <w:pPr>
        <w:spacing w:after="120" w:line="240" w:lineRule="auto"/>
        <w:ind w:left="2268" w:right="1134" w:hanging="1134"/>
        <w:jc w:val="both"/>
      </w:pPr>
      <w:r w:rsidRPr="00DE6D79">
        <w:t>3.</w:t>
      </w:r>
      <w:r w:rsidRPr="00DE6D79">
        <w:tab/>
        <w:t>For CNG</w:t>
      </w:r>
    </w:p>
    <w:p w14:paraId="4032E5A8" w14:textId="77777777" w:rsidR="00DE6D79" w:rsidRPr="00DE6D79" w:rsidRDefault="00DE6D79" w:rsidP="00DE6D79">
      <w:pPr>
        <w:spacing w:after="120" w:line="240" w:lineRule="auto"/>
        <w:ind w:left="2268" w:right="1134"/>
        <w:jc w:val="both"/>
      </w:pPr>
      <w:r w:rsidRPr="00DE6D79">
        <w:t>During this test, the equipment under test (EUT) will be connected to a source of aerostatic pressure. An automatic valve and a pressure gauge having a pressure range of not less than 1.5 times nor more than 2 times the test pressure have to be installed in the pressure supply piping. The pressure gauge is to be installed between the automatic valve and the sample under test. While under the applied test pressure, the sample shall be submerged in water to detect leakage or any other equivalent test method (flow measurement or pressure drop).</w:t>
      </w:r>
    </w:p>
    <w:p w14:paraId="7BA1474D" w14:textId="77777777" w:rsidR="00DE6D79" w:rsidRPr="00DE6D79" w:rsidRDefault="00DE6D79" w:rsidP="00DE6D79">
      <w:pPr>
        <w:spacing w:after="120" w:line="240" w:lineRule="auto"/>
        <w:ind w:left="2268" w:right="1134" w:hanging="1134"/>
        <w:jc w:val="both"/>
      </w:pPr>
      <w:r w:rsidRPr="00DE6D79">
        <w:t>3.1.</w:t>
      </w:r>
      <w:r w:rsidRPr="00DE6D79">
        <w:tab/>
        <w:t>For LNG</w:t>
      </w:r>
    </w:p>
    <w:p w14:paraId="75395D0A" w14:textId="77777777" w:rsidR="00DE6D79" w:rsidRPr="00DE6D79" w:rsidRDefault="00DE6D79" w:rsidP="00DE6D79">
      <w:pPr>
        <w:spacing w:after="120" w:line="240" w:lineRule="auto"/>
        <w:ind w:left="2268" w:right="1134"/>
        <w:jc w:val="both"/>
      </w:pPr>
      <w:r w:rsidRPr="00DE6D79">
        <w:t>During this test the inlet of the component is connected to a source of cryogenic fluid according to the table in Annex 5O or lower temperature with the working pressure as declared by the manufacture. The flow is maintained for 0.5 hour.</w:t>
      </w:r>
    </w:p>
    <w:p w14:paraId="34B34371" w14:textId="77777777" w:rsidR="00DE6D79" w:rsidRPr="00DE6D79" w:rsidRDefault="00DE6D79" w:rsidP="00DE6D79">
      <w:pPr>
        <w:spacing w:after="120" w:line="240" w:lineRule="auto"/>
        <w:ind w:left="2268" w:right="1134" w:hanging="1134"/>
        <w:jc w:val="both"/>
      </w:pPr>
      <w:r w:rsidRPr="00DE6D79">
        <w:t>4.</w:t>
      </w:r>
      <w:r w:rsidRPr="00DE6D79">
        <w:tab/>
        <w:t>The external leakage shall be lower than the requirements stated in the annexes or if no requirements are mentioned the external leakage shall be lower than 15 cm</w:t>
      </w:r>
      <w:r w:rsidRPr="00DE6D79">
        <w:rPr>
          <w:vertAlign w:val="superscript"/>
        </w:rPr>
        <w:t>3</w:t>
      </w:r>
      <w:r w:rsidRPr="00DE6D79">
        <w:t>/hour.</w:t>
      </w:r>
    </w:p>
    <w:p w14:paraId="5C2F14CD" w14:textId="77777777" w:rsidR="00DE6D79" w:rsidRPr="00DE6D79" w:rsidRDefault="00DE6D79" w:rsidP="00DE6D79">
      <w:pPr>
        <w:spacing w:after="120" w:line="240" w:lineRule="auto"/>
        <w:ind w:left="2268" w:right="1134" w:hanging="1134"/>
        <w:jc w:val="both"/>
      </w:pPr>
      <w:r w:rsidRPr="00DE6D79">
        <w:t>5.</w:t>
      </w:r>
      <w:r w:rsidRPr="00DE6D79">
        <w:tab/>
        <w:t>High temperature test</w:t>
      </w:r>
    </w:p>
    <w:p w14:paraId="153DD2A5" w14:textId="77777777" w:rsidR="00DE6D79" w:rsidRPr="00DE6D79" w:rsidRDefault="00DE6D79" w:rsidP="00DE6D79">
      <w:pPr>
        <w:spacing w:after="120" w:line="240" w:lineRule="auto"/>
        <w:ind w:left="2268" w:right="1134"/>
        <w:jc w:val="both"/>
      </w:pPr>
      <w:r w:rsidRPr="00DE6D79">
        <w:t>For CNG</w:t>
      </w:r>
    </w:p>
    <w:p w14:paraId="7FC6B311" w14:textId="77777777" w:rsidR="00DE6D79" w:rsidRPr="00DE6D79" w:rsidRDefault="00DE6D79" w:rsidP="00DE6D79">
      <w:pPr>
        <w:spacing w:after="120" w:line="240" w:lineRule="auto"/>
        <w:ind w:left="2268" w:right="1134"/>
        <w:jc w:val="both"/>
      </w:pPr>
      <w:r w:rsidRPr="00DE6D79">
        <w:t>A CNG containing component shall not leak more than 15 cm</w:t>
      </w:r>
      <w:r w:rsidRPr="00DE6D79">
        <w:rPr>
          <w:vertAlign w:val="superscript"/>
        </w:rPr>
        <w:t>3</w:t>
      </w:r>
      <w:r w:rsidRPr="00DE6D79">
        <w:t>/hour with the outlet plugged when submitted to a gas pressure, at maximum operating temperature as indicated in Annex 5O, equal to the maximum working pressure. The component shall be conditioned for at least 8 hours at this temperature.</w:t>
      </w:r>
    </w:p>
    <w:p w14:paraId="04D09D0C" w14:textId="77777777" w:rsidR="00DE6D79" w:rsidRPr="00DE6D79" w:rsidRDefault="00DE6D79" w:rsidP="00DE6D79">
      <w:pPr>
        <w:spacing w:after="120" w:line="240" w:lineRule="auto"/>
        <w:ind w:left="2268" w:right="1134" w:hanging="1134"/>
        <w:jc w:val="both"/>
      </w:pPr>
      <w:r w:rsidRPr="00DE6D79">
        <w:t>5.1.</w:t>
      </w:r>
      <w:r w:rsidRPr="00DE6D79">
        <w:tab/>
        <w:t>For LNG</w:t>
      </w:r>
    </w:p>
    <w:p w14:paraId="5225913A" w14:textId="77777777" w:rsidR="00DE6D79" w:rsidRPr="00DE6D79" w:rsidRDefault="00DE6D79" w:rsidP="00DE6D79">
      <w:pPr>
        <w:spacing w:after="120" w:line="240" w:lineRule="auto"/>
        <w:ind w:left="2268" w:right="1134"/>
        <w:jc w:val="both"/>
      </w:pPr>
      <w:r w:rsidRPr="00DE6D79">
        <w:t>A LNG containing component shall not leak more than 15 cm</w:t>
      </w:r>
      <w:r w:rsidRPr="00DE6D79">
        <w:rPr>
          <w:vertAlign w:val="superscript"/>
        </w:rPr>
        <w:t>3</w:t>
      </w:r>
      <w:r w:rsidRPr="00DE6D79">
        <w:t>/hour with the flow mentioned in paragraph 3.1. in place when submitted to an outside temperature at the maximum operating temperatures mentioned in Annex 5O.</w:t>
      </w:r>
    </w:p>
    <w:p w14:paraId="06413CEF" w14:textId="77777777" w:rsidR="00DE6D79" w:rsidRPr="00DE6D79" w:rsidRDefault="00DE6D79" w:rsidP="00DE6D79">
      <w:pPr>
        <w:keepNext/>
        <w:keepLines/>
        <w:spacing w:after="120" w:line="240" w:lineRule="auto"/>
        <w:ind w:left="2268" w:right="1134" w:hanging="1134"/>
        <w:jc w:val="both"/>
      </w:pPr>
      <w:r w:rsidRPr="00DE6D79">
        <w:lastRenderedPageBreak/>
        <w:t>6.</w:t>
      </w:r>
      <w:r w:rsidRPr="00DE6D79">
        <w:tab/>
        <w:t>Low temperature test</w:t>
      </w:r>
    </w:p>
    <w:p w14:paraId="0FCB4EA8" w14:textId="77777777" w:rsidR="00DE6D79" w:rsidRPr="00DE6D79" w:rsidRDefault="00DE6D79" w:rsidP="00DE6D79">
      <w:pPr>
        <w:keepNext/>
        <w:keepLines/>
        <w:spacing w:after="120" w:line="240" w:lineRule="auto"/>
        <w:ind w:left="2268" w:right="1134"/>
        <w:jc w:val="both"/>
      </w:pPr>
      <w:r w:rsidRPr="00DE6D79">
        <w:t>For CNG</w:t>
      </w:r>
    </w:p>
    <w:p w14:paraId="05952E7E" w14:textId="77777777" w:rsidR="00DE6D79" w:rsidRPr="00DE6D79" w:rsidRDefault="00DE6D79" w:rsidP="00DE6D79">
      <w:pPr>
        <w:keepNext/>
        <w:keepLines/>
        <w:spacing w:after="120" w:line="240" w:lineRule="auto"/>
        <w:ind w:left="2268" w:right="1134"/>
        <w:jc w:val="both"/>
      </w:pPr>
      <w:r w:rsidRPr="00DE6D79">
        <w:t>A CNG containing component shall not leak more than 15 cm</w:t>
      </w:r>
      <w:r w:rsidRPr="00DE6D79">
        <w:rPr>
          <w:vertAlign w:val="superscript"/>
        </w:rPr>
        <w:t>3</w:t>
      </w:r>
      <w:r w:rsidRPr="00DE6D79">
        <w:t>/hour with the outlet plugged when submitted to a gas pressure, at the minimum operating temperature, equal to the maximum working pressure as declared by the manufacturer. The component shall be conditioned for at least 8 hours at this temperature.</w:t>
      </w:r>
    </w:p>
    <w:p w14:paraId="472558BC" w14:textId="77777777" w:rsidR="00DE6D79" w:rsidRPr="00DE6D79" w:rsidRDefault="00DE6D79" w:rsidP="00DE6D79">
      <w:pPr>
        <w:spacing w:after="120" w:line="240" w:lineRule="auto"/>
        <w:ind w:left="2268" w:right="1134" w:hanging="1134"/>
        <w:jc w:val="both"/>
      </w:pPr>
      <w:r w:rsidRPr="00DE6D79">
        <w:t>6.1.</w:t>
      </w:r>
      <w:r w:rsidRPr="00DE6D79">
        <w:tab/>
        <w:t>For LNG</w:t>
      </w:r>
    </w:p>
    <w:p w14:paraId="7ECA10A4" w14:textId="77777777" w:rsidR="00DE6D79" w:rsidRPr="00DE6D79" w:rsidRDefault="00DE6D79" w:rsidP="00DE6D79">
      <w:pPr>
        <w:spacing w:after="120" w:line="240" w:lineRule="auto"/>
        <w:ind w:left="2268" w:right="1134"/>
        <w:jc w:val="both"/>
      </w:pPr>
      <w:r w:rsidRPr="00DE6D79">
        <w:t>A LNG containing component shall not leak more than 15 cm</w:t>
      </w:r>
      <w:r w:rsidRPr="00DE6D79">
        <w:rPr>
          <w:vertAlign w:val="superscript"/>
        </w:rPr>
        <w:t>3</w:t>
      </w:r>
      <w:r w:rsidRPr="00DE6D79">
        <w:t>/hour with the flow mentioned in paragraph 3.1. in place when submitted to an outside temperature at the minimum operating temperature mentioned in Annex 5O.</w:t>
      </w:r>
    </w:p>
    <w:p w14:paraId="28ED5672" w14:textId="77777777" w:rsidR="00DE6D79" w:rsidRPr="00DE6D79" w:rsidRDefault="00DE6D79" w:rsidP="00DE6D79">
      <w:pPr>
        <w:spacing w:after="120" w:line="240" w:lineRule="auto"/>
        <w:ind w:left="1134" w:right="1134"/>
        <w:jc w:val="both"/>
      </w:pPr>
    </w:p>
    <w:p w14:paraId="341A186D" w14:textId="77777777" w:rsidR="00DE6D79" w:rsidRPr="00DE6D79" w:rsidRDefault="00DE6D79" w:rsidP="00DE6D79">
      <w:pPr>
        <w:spacing w:after="120" w:line="240" w:lineRule="auto"/>
        <w:ind w:left="1134" w:right="1134"/>
        <w:jc w:val="both"/>
        <w:sectPr w:rsidR="00DE6D79" w:rsidRPr="00DE6D79" w:rsidSect="00DE6D79">
          <w:headerReference w:type="even" r:id="rId157"/>
          <w:headerReference w:type="default" r:id="rId158"/>
          <w:headerReference w:type="first" r:id="rId159"/>
          <w:footnotePr>
            <w:numRestart w:val="eachSect"/>
          </w:footnotePr>
          <w:endnotePr>
            <w:numFmt w:val="decimal"/>
          </w:endnotePr>
          <w:pgSz w:w="11907" w:h="16840" w:code="9"/>
          <w:pgMar w:top="1701" w:right="1134" w:bottom="2268" w:left="1134" w:header="1134" w:footer="1701" w:gutter="0"/>
          <w:cols w:space="720"/>
          <w:docGrid w:linePitch="272"/>
        </w:sectPr>
      </w:pPr>
    </w:p>
    <w:p w14:paraId="6827CC3C" w14:textId="77777777" w:rsidR="00DE6D79" w:rsidRPr="00DE6D79" w:rsidRDefault="00DE6D79" w:rsidP="000F07F0">
      <w:pPr>
        <w:pStyle w:val="HChG"/>
      </w:pPr>
      <w:bookmarkStart w:id="162" w:name="_Toc384288988"/>
      <w:r w:rsidRPr="00DE6D79">
        <w:lastRenderedPageBreak/>
        <w:t>Annex 5C</w:t>
      </w:r>
      <w:bookmarkEnd w:id="162"/>
    </w:p>
    <w:p w14:paraId="59D3144E" w14:textId="77777777" w:rsidR="00DE6D79" w:rsidRPr="00DE6D79" w:rsidRDefault="000F07F0" w:rsidP="000F07F0">
      <w:pPr>
        <w:pStyle w:val="HChG"/>
      </w:pPr>
      <w:r>
        <w:tab/>
      </w:r>
      <w:r>
        <w:tab/>
      </w:r>
      <w:bookmarkStart w:id="163" w:name="_Toc384288989"/>
      <w:r w:rsidR="00DE6D79" w:rsidRPr="00DE6D79">
        <w:t>Internal leakage test</w:t>
      </w:r>
      <w:bookmarkEnd w:id="163"/>
    </w:p>
    <w:p w14:paraId="11BECD81" w14:textId="77777777" w:rsidR="00DE6D79" w:rsidRPr="00DE6D79" w:rsidRDefault="00DE6D79" w:rsidP="00DE6D79">
      <w:pPr>
        <w:spacing w:after="120" w:line="240" w:lineRule="auto"/>
        <w:ind w:left="2268" w:right="1134" w:hanging="1134"/>
        <w:jc w:val="both"/>
      </w:pPr>
      <w:r w:rsidRPr="00DE6D79">
        <w:t>1.</w:t>
      </w:r>
      <w:r w:rsidRPr="00DE6D79">
        <w:tab/>
        <w:t>The following tests are to be conducted on samples of valves or filling unit which have previously been subjected to the external leak test of Annex 5B above.</w:t>
      </w:r>
    </w:p>
    <w:p w14:paraId="5FDE872F" w14:textId="77777777" w:rsidR="00DE6D79" w:rsidRPr="00DE6D79" w:rsidRDefault="00DE6D79" w:rsidP="00DE6D79">
      <w:pPr>
        <w:spacing w:after="120" w:line="240" w:lineRule="auto"/>
        <w:ind w:left="2268" w:right="1134" w:hanging="1134"/>
        <w:jc w:val="both"/>
      </w:pPr>
      <w:r w:rsidRPr="00DE6D79">
        <w:t>2.</w:t>
      </w:r>
      <w:r w:rsidRPr="00DE6D79">
        <w:tab/>
        <w:t>The seat of the valves, when in the closed position, shall be free from leakage at any aerostatic pressure between 0 to 1.5 times the working pressure (kPa). For LNG components, the temperature used is the cryogenic temperature (see Annex 5O).</w:t>
      </w:r>
    </w:p>
    <w:p w14:paraId="76F4EE30" w14:textId="77777777" w:rsidR="00DE6D79" w:rsidRPr="00DE6D79" w:rsidRDefault="00DE6D79" w:rsidP="00DE6D79">
      <w:pPr>
        <w:spacing w:after="120" w:line="240" w:lineRule="auto"/>
        <w:ind w:left="2268" w:right="1134" w:hanging="1134"/>
        <w:jc w:val="both"/>
      </w:pPr>
      <w:r w:rsidRPr="00DE6D79">
        <w:t>3.</w:t>
      </w:r>
      <w:r w:rsidRPr="00DE6D79">
        <w:tab/>
        <w:t>A CNG non-return valve provided with a resilient seat (elastic), when in the closed position, shall not leak when subjected to any aerostatic pressure between 0 and 1.5 times the working pressure (kPa).</w:t>
      </w:r>
    </w:p>
    <w:p w14:paraId="2D6298A8" w14:textId="77777777" w:rsidR="00DE6D79" w:rsidRPr="00DE6D79" w:rsidRDefault="00DE6D79" w:rsidP="00DE6D79">
      <w:pPr>
        <w:spacing w:after="120" w:line="240" w:lineRule="auto"/>
        <w:ind w:left="2268" w:right="1134" w:hanging="1134"/>
        <w:jc w:val="both"/>
      </w:pPr>
      <w:r w:rsidRPr="00DE6D79">
        <w:t>4.</w:t>
      </w:r>
      <w:r w:rsidRPr="00DE6D79">
        <w:tab/>
        <w:t>A CNG non-return valve provided with a metal-to-metal seat, when in the closed position, shall not leak at a rate exceeding 0.47 dm</w:t>
      </w:r>
      <w:r w:rsidRPr="00DE6D79">
        <w:rPr>
          <w:vertAlign w:val="superscript"/>
        </w:rPr>
        <w:t>3</w:t>
      </w:r>
      <w:r w:rsidRPr="00DE6D79">
        <w:t>/s when subjected to an aerostatic pressure difference of 138 kPa effective pressure.</w:t>
      </w:r>
    </w:p>
    <w:p w14:paraId="3A872A31" w14:textId="77777777" w:rsidR="00DE6D79" w:rsidRPr="00DE6D79" w:rsidRDefault="00DE6D79" w:rsidP="00DE6D79">
      <w:pPr>
        <w:spacing w:after="120" w:line="240" w:lineRule="auto"/>
        <w:ind w:left="2268" w:right="1134" w:hanging="1134"/>
        <w:jc w:val="both"/>
      </w:pPr>
      <w:r w:rsidRPr="00DE6D79">
        <w:t>5.</w:t>
      </w:r>
      <w:r w:rsidRPr="00DE6D79">
        <w:tab/>
        <w:t>The seat of the upper CNG non-return valve used in the assembly of a filling unit, when in the closed position, shall be free from leakage at any aerostatic pressure between 0 and 1.5 times the working pressure (kPa).</w:t>
      </w:r>
    </w:p>
    <w:p w14:paraId="6E6A6660" w14:textId="77777777" w:rsidR="00DE6D79" w:rsidRPr="00DE6D79" w:rsidRDefault="00DE6D79" w:rsidP="00DE6D79">
      <w:pPr>
        <w:spacing w:after="120" w:line="240" w:lineRule="auto"/>
        <w:ind w:left="2268" w:right="1134" w:hanging="1134"/>
        <w:jc w:val="both"/>
      </w:pPr>
      <w:r w:rsidRPr="00DE6D79">
        <w:t>6.</w:t>
      </w:r>
      <w:r w:rsidRPr="00DE6D79">
        <w:tab/>
        <w:t>The internal leakage tests are conducted with the inlet of the sample valve connected to a source of aerostatic pressure, the valve in the closed position, and with the outlet open. An automatic valve and a pressure gauge having a pressure range of not less than 1.5 times nor more than 2 times the test pressures are to be installed in the pressure supply piping. The pressure gauge is to be installed between the automatic valve and the sample under test. While under the applied test pressure, observations for leakage are to be made with the open outlet submerged in water unless otherwise indicated.</w:t>
      </w:r>
    </w:p>
    <w:p w14:paraId="02E66325" w14:textId="77777777" w:rsidR="00DE6D79" w:rsidRPr="00DE6D79" w:rsidRDefault="00DE6D79" w:rsidP="00DE6D79">
      <w:pPr>
        <w:spacing w:after="120" w:line="240" w:lineRule="auto"/>
        <w:ind w:left="2268" w:right="1134" w:hanging="1134"/>
        <w:jc w:val="both"/>
      </w:pPr>
      <w:r w:rsidRPr="00DE6D79">
        <w:t>7.</w:t>
      </w:r>
      <w:r w:rsidRPr="00DE6D79">
        <w:tab/>
        <w:t xml:space="preserve">Compliance with paragraphs 2. to 5. </w:t>
      </w:r>
      <w:r w:rsidR="0057499B">
        <w:t xml:space="preserve">below </w:t>
      </w:r>
      <w:r w:rsidRPr="00DE6D79">
        <w:t>is to be determined by connecting a length of tubing to the valve outlet. The open end of this outlet tube is to be located within an inverted graduated cylinder which is calibrated in cubic centimetres. The inverted cylinder is to be closed by a water tight seal. The apparatus is to be adjusted so that:</w:t>
      </w:r>
    </w:p>
    <w:p w14:paraId="5B763611" w14:textId="77777777" w:rsidR="00DE6D79" w:rsidRPr="00DE6D79" w:rsidRDefault="00DE6D79" w:rsidP="00DE6D79">
      <w:pPr>
        <w:spacing w:after="120" w:line="240" w:lineRule="auto"/>
        <w:ind w:left="2835" w:right="1134" w:hanging="567"/>
        <w:jc w:val="both"/>
      </w:pPr>
      <w:r w:rsidRPr="00DE6D79">
        <w:t>(a)</w:t>
      </w:r>
      <w:r w:rsidRPr="00DE6D79">
        <w:tab/>
        <w:t xml:space="preserve">The end of the outlet tube is located approximately 13 mm above the water level within the inverted graduated cylinder, and </w:t>
      </w:r>
    </w:p>
    <w:p w14:paraId="610509C9" w14:textId="77777777" w:rsidR="00DE6D79" w:rsidRPr="00DE6D79" w:rsidRDefault="00DE6D79" w:rsidP="00DE6D79">
      <w:pPr>
        <w:spacing w:after="120" w:line="240" w:lineRule="auto"/>
        <w:ind w:left="2835" w:right="1134" w:hanging="567"/>
        <w:jc w:val="both"/>
      </w:pPr>
      <w:r w:rsidRPr="00DE6D79">
        <w:t>(b)</w:t>
      </w:r>
      <w:r w:rsidRPr="00DE6D79">
        <w:tab/>
        <w:t>The water within and exterior to the graduated cylinder is at the same level. With these adjustments made, the water level within the graduated cylinder is to be recorded. With the valve in the closed position assumed as the result of normal operation, air or nitrogen at the specified test pressure is to be applied to the valve inlet for a test period of not less than 2 minutes. During this time, the vertical position of the graduated cylinder is to be adjusted, if necessary, to maintain the same water level within and exterior to it.</w:t>
      </w:r>
    </w:p>
    <w:p w14:paraId="19554C2C" w14:textId="77777777" w:rsidR="00DE6D79" w:rsidRPr="00DE6D79" w:rsidRDefault="00DE6D79" w:rsidP="006E5A29">
      <w:pPr>
        <w:keepNext/>
        <w:keepLines/>
        <w:spacing w:after="120" w:line="240" w:lineRule="auto"/>
        <w:ind w:left="2268" w:right="1134"/>
        <w:jc w:val="both"/>
      </w:pPr>
      <w:r w:rsidRPr="00DE6D79">
        <w:lastRenderedPageBreak/>
        <w:t>At the end of the test period and with the water within and exterior to the graduated cylinder at the same level, the level of water within the graduated cylinder is again recorded. From the change of volume within the graduated cylinder, the leakage rate is to be calculated according to the following formula:</w:t>
      </w:r>
    </w:p>
    <w:p w14:paraId="7857F9E4" w14:textId="77777777" w:rsidR="00E01611" w:rsidRPr="00DE6D79" w:rsidRDefault="00E01611" w:rsidP="00DE6D79">
      <w:pPr>
        <w:spacing w:after="120" w:line="240" w:lineRule="auto"/>
        <w:ind w:left="2268" w:right="1134"/>
        <w:jc w:val="center"/>
      </w:pPr>
      <w:r w:rsidRPr="00E01611">
        <w:rPr>
          <w:position w:val="-22"/>
        </w:rPr>
        <w:object w:dxaOrig="2299" w:dyaOrig="540" w14:anchorId="2AD7D1EA">
          <v:shape id="_x0000_i1025" type="#_x0000_t75" style="width:115pt;height:26.8pt" o:ole="">
            <v:imagedata r:id="rId160" o:title=""/>
          </v:shape>
          <o:OLEObject Type="Embed" ProgID="Equation.3" ShapeID="_x0000_i1025" DrawAspect="Content" ObjectID="_1710601577" r:id="rId161"/>
        </w:object>
      </w:r>
    </w:p>
    <w:p w14:paraId="621A8BB9" w14:textId="77777777" w:rsidR="00DE6D79" w:rsidRPr="00DE6D79" w:rsidRDefault="00E01611" w:rsidP="00DE6D79">
      <w:pPr>
        <w:spacing w:after="120" w:line="240" w:lineRule="auto"/>
        <w:ind w:left="2268" w:right="1134"/>
        <w:jc w:val="both"/>
      </w:pPr>
      <w:r w:rsidRPr="00DE6D79">
        <w:t>Where</w:t>
      </w:r>
      <w:r w:rsidR="00DE6D79" w:rsidRPr="00DE6D79">
        <w:t>:</w:t>
      </w:r>
    </w:p>
    <w:p w14:paraId="2F6F27A0" w14:textId="77777777" w:rsidR="00DE6D79" w:rsidRPr="00DE6D79" w:rsidRDefault="00DE6D79" w:rsidP="00DE6D79">
      <w:pPr>
        <w:spacing w:after="120" w:line="240" w:lineRule="auto"/>
        <w:ind w:left="2835" w:right="1134" w:hanging="567"/>
        <w:jc w:val="both"/>
      </w:pPr>
      <w:r w:rsidRPr="00DE6D79">
        <w:t>V</w:t>
      </w:r>
      <w:r w:rsidRPr="00DE6D79">
        <w:rPr>
          <w:vertAlign w:val="subscript"/>
        </w:rPr>
        <w:t>1</w:t>
      </w:r>
      <w:r w:rsidRPr="00DE6D79">
        <w:tab/>
        <w:t>=</w:t>
      </w:r>
      <w:r w:rsidRPr="00DE6D79">
        <w:tab/>
        <w:t>leakage rate, cubic centimetres of air or nitrogen per hour.</w:t>
      </w:r>
    </w:p>
    <w:p w14:paraId="565002C9" w14:textId="77777777" w:rsidR="00DE6D79" w:rsidRPr="00DE6D79" w:rsidRDefault="00DE6D79" w:rsidP="00DE6D79">
      <w:pPr>
        <w:spacing w:after="120" w:line="240" w:lineRule="auto"/>
        <w:ind w:left="2835" w:right="1134" w:hanging="567"/>
        <w:jc w:val="both"/>
      </w:pPr>
      <w:r w:rsidRPr="00DE6D79">
        <w:t>V</w:t>
      </w:r>
      <w:r w:rsidRPr="00DE6D79">
        <w:rPr>
          <w:vertAlign w:val="subscript"/>
        </w:rPr>
        <w:t>t</w:t>
      </w:r>
      <w:r w:rsidRPr="00DE6D79">
        <w:tab/>
        <w:t>=</w:t>
      </w:r>
      <w:r w:rsidRPr="00DE6D79">
        <w:tab/>
        <w:t>increase in volume within graduated cylinder during test.</w:t>
      </w:r>
    </w:p>
    <w:p w14:paraId="5687B4CE" w14:textId="77777777" w:rsidR="00DE6D79" w:rsidRPr="00DE6D79" w:rsidRDefault="00DE6D79" w:rsidP="00DE6D79">
      <w:pPr>
        <w:spacing w:after="120" w:line="240" w:lineRule="auto"/>
        <w:ind w:left="2835" w:right="1134" w:hanging="567"/>
        <w:jc w:val="both"/>
      </w:pPr>
      <w:r w:rsidRPr="00DE6D79">
        <w:t>t</w:t>
      </w:r>
      <w:r w:rsidRPr="00DE6D79">
        <w:tab/>
        <w:t>=</w:t>
      </w:r>
      <w:r w:rsidRPr="00DE6D79">
        <w:tab/>
        <w:t>time of test, minutes.</w:t>
      </w:r>
    </w:p>
    <w:p w14:paraId="2F30303C" w14:textId="77777777" w:rsidR="00DE6D79" w:rsidRPr="00DE6D79" w:rsidRDefault="00DE6D79" w:rsidP="00DE6D79">
      <w:pPr>
        <w:spacing w:after="120" w:line="240" w:lineRule="auto"/>
        <w:ind w:left="2835" w:right="1134" w:hanging="567"/>
        <w:jc w:val="both"/>
      </w:pPr>
      <w:r w:rsidRPr="00DE6D79">
        <w:t>P</w:t>
      </w:r>
      <w:r w:rsidRPr="00DE6D79">
        <w:tab/>
        <w:t>=</w:t>
      </w:r>
      <w:r w:rsidRPr="00DE6D79">
        <w:tab/>
        <w:t>barometric pressure during test, in kPa.</w:t>
      </w:r>
    </w:p>
    <w:p w14:paraId="66B728C3" w14:textId="77777777" w:rsidR="00DE6D79" w:rsidRPr="00DE6D79" w:rsidRDefault="00DE6D79" w:rsidP="00DE6D79">
      <w:pPr>
        <w:spacing w:after="120" w:line="240" w:lineRule="auto"/>
        <w:ind w:left="2835" w:right="1134" w:hanging="567"/>
        <w:jc w:val="both"/>
      </w:pPr>
      <w:r w:rsidRPr="00DE6D79">
        <w:t>T</w:t>
      </w:r>
      <w:r w:rsidRPr="00DE6D79">
        <w:tab/>
        <w:t>=</w:t>
      </w:r>
      <w:r w:rsidRPr="00DE6D79">
        <w:tab/>
        <w:t>ambient temperature during test, in K.</w:t>
      </w:r>
    </w:p>
    <w:p w14:paraId="1BA3BF2C" w14:textId="77777777" w:rsidR="00DE6D79" w:rsidRPr="00DE6D79" w:rsidRDefault="00DE6D79" w:rsidP="00DE6D79">
      <w:pPr>
        <w:spacing w:after="120" w:line="240" w:lineRule="auto"/>
        <w:ind w:left="2268" w:right="1134" w:hanging="1134"/>
        <w:jc w:val="both"/>
      </w:pPr>
      <w:r w:rsidRPr="00DE6D79">
        <w:t>8.</w:t>
      </w:r>
      <w:r w:rsidRPr="00DE6D79">
        <w:tab/>
        <w:t>Instead of the method described above, leakage may be measured by a flow meter installed on the inlet side of the valve under test. The flow meter shall be capable of indicating accurately, for the test fluid employed, the maximum leakage flow rates permitted.</w:t>
      </w:r>
    </w:p>
    <w:p w14:paraId="73E9B7E6" w14:textId="77777777" w:rsidR="00DE6D79" w:rsidRPr="00DE6D79" w:rsidRDefault="00DE6D79" w:rsidP="00DE6D79">
      <w:pPr>
        <w:spacing w:after="120" w:line="240" w:lineRule="auto"/>
        <w:ind w:left="1134" w:right="1134"/>
        <w:jc w:val="both"/>
      </w:pPr>
    </w:p>
    <w:p w14:paraId="6840E63E" w14:textId="77777777" w:rsidR="00DE6D79" w:rsidRPr="00DE6D79" w:rsidRDefault="00DE6D79" w:rsidP="00DE6D79">
      <w:pPr>
        <w:spacing w:after="120" w:line="240" w:lineRule="auto"/>
        <w:ind w:left="1134" w:right="1134"/>
        <w:jc w:val="both"/>
        <w:sectPr w:rsidR="00DE6D79" w:rsidRPr="00DE6D79" w:rsidSect="00DE6D79">
          <w:headerReference w:type="even" r:id="rId162"/>
          <w:headerReference w:type="default" r:id="rId163"/>
          <w:headerReference w:type="first" r:id="rId164"/>
          <w:footerReference w:type="first" r:id="rId165"/>
          <w:footnotePr>
            <w:numRestart w:val="eachSect"/>
          </w:footnotePr>
          <w:endnotePr>
            <w:numFmt w:val="decimal"/>
          </w:endnotePr>
          <w:pgSz w:w="11907" w:h="16840" w:code="9"/>
          <w:pgMar w:top="1701" w:right="1134" w:bottom="2268" w:left="1134" w:header="1134" w:footer="1701" w:gutter="0"/>
          <w:cols w:space="720"/>
          <w:docGrid w:linePitch="272"/>
        </w:sectPr>
      </w:pPr>
    </w:p>
    <w:p w14:paraId="1CCDC3C0" w14:textId="77777777" w:rsidR="00DE6D79" w:rsidRPr="00DE6D79" w:rsidRDefault="00DE6D79" w:rsidP="000F07F0">
      <w:pPr>
        <w:pStyle w:val="HChG"/>
      </w:pPr>
      <w:bookmarkStart w:id="164" w:name="_Toc384288990"/>
      <w:r w:rsidRPr="00DE6D79">
        <w:lastRenderedPageBreak/>
        <w:t>Annex 5D</w:t>
      </w:r>
      <w:bookmarkEnd w:id="164"/>
    </w:p>
    <w:p w14:paraId="1CDB4D75" w14:textId="77777777" w:rsidR="00DE6D79" w:rsidRPr="00DE6D79" w:rsidRDefault="000F07F0" w:rsidP="000F07F0">
      <w:pPr>
        <w:pStyle w:val="HChG"/>
      </w:pPr>
      <w:r>
        <w:tab/>
      </w:r>
      <w:r>
        <w:tab/>
      </w:r>
      <w:bookmarkStart w:id="165" w:name="_Toc384288991"/>
      <w:r w:rsidR="00DE6D79" w:rsidRPr="00DE6D79">
        <w:t>CNG/LNG compatibility test</w:t>
      </w:r>
      <w:bookmarkEnd w:id="165"/>
    </w:p>
    <w:p w14:paraId="24373787" w14:textId="77777777" w:rsidR="00DE6D79" w:rsidRPr="00DE6D79" w:rsidRDefault="00DE6D79" w:rsidP="00DE6D79">
      <w:pPr>
        <w:spacing w:after="120" w:line="240" w:lineRule="auto"/>
        <w:ind w:left="2268" w:right="1134" w:hanging="1134"/>
        <w:jc w:val="both"/>
      </w:pPr>
      <w:r w:rsidRPr="00DE6D79">
        <w:t>1.</w:t>
      </w:r>
      <w:r w:rsidRPr="00DE6D79">
        <w:tab/>
        <w:t>A non-metallic part in contact with CNG/LNG shall not show excessive volume change or loss of weight.</w:t>
      </w:r>
    </w:p>
    <w:p w14:paraId="755A0E75" w14:textId="77777777" w:rsidR="00DE6D79" w:rsidRPr="00DE6D79" w:rsidRDefault="00DE6D79" w:rsidP="00DE6D79">
      <w:pPr>
        <w:spacing w:after="120" w:line="240" w:lineRule="auto"/>
        <w:ind w:left="2268" w:right="1134"/>
        <w:jc w:val="both"/>
      </w:pPr>
      <w:r w:rsidRPr="00DE6D79">
        <w:t>Resistance to n-pentane according to ISO 1817 with the following conditions:</w:t>
      </w:r>
    </w:p>
    <w:p w14:paraId="1AE9853C"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0BA9037A"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6DF70708"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38D5A216" w14:textId="77777777" w:rsidR="00DE6D79" w:rsidRPr="00DE6D79" w:rsidRDefault="00DE6D79" w:rsidP="00DE6D79">
      <w:pPr>
        <w:spacing w:after="120" w:line="240" w:lineRule="auto"/>
        <w:ind w:left="2268" w:right="1134" w:hanging="1134"/>
        <w:jc w:val="both"/>
      </w:pPr>
      <w:r w:rsidRPr="00DE6D79">
        <w:t>2.</w:t>
      </w:r>
      <w:r w:rsidRPr="00DE6D79">
        <w:tab/>
        <w:t>Requirements:</w:t>
      </w:r>
    </w:p>
    <w:p w14:paraId="76B7FA49" w14:textId="77777777" w:rsidR="00DE6D79" w:rsidRPr="00DE6D79" w:rsidRDefault="00DE6D79" w:rsidP="00DE6D79">
      <w:pPr>
        <w:spacing w:after="120" w:line="240" w:lineRule="auto"/>
        <w:ind w:left="2268" w:right="1134"/>
        <w:jc w:val="both"/>
      </w:pPr>
      <w:r w:rsidRPr="00DE6D79">
        <w:t>Maximum change in volume 20 per cent;</w:t>
      </w:r>
    </w:p>
    <w:p w14:paraId="0B09A9A0"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0CBD1035" w14:textId="77777777" w:rsidR="00DE6D79" w:rsidRPr="00DE6D79" w:rsidRDefault="00DE6D79" w:rsidP="00DE6D79">
      <w:pPr>
        <w:spacing w:after="120" w:line="240" w:lineRule="auto"/>
        <w:ind w:left="1134" w:right="1134"/>
        <w:jc w:val="both"/>
      </w:pPr>
    </w:p>
    <w:p w14:paraId="4C2373C1" w14:textId="77777777" w:rsidR="00DE6D79" w:rsidRPr="00DE6D79" w:rsidRDefault="00DE6D79" w:rsidP="00DE6D79">
      <w:pPr>
        <w:spacing w:after="120" w:line="240" w:lineRule="auto"/>
        <w:ind w:left="1134" w:right="1134"/>
        <w:jc w:val="center"/>
        <w:sectPr w:rsidR="00DE6D79" w:rsidRPr="00DE6D79" w:rsidSect="00DE6D79">
          <w:headerReference w:type="even" r:id="rId166"/>
          <w:headerReference w:type="default" r:id="rId167"/>
          <w:headerReference w:type="first" r:id="rId168"/>
          <w:footnotePr>
            <w:numRestart w:val="eachSect"/>
          </w:footnotePr>
          <w:endnotePr>
            <w:numFmt w:val="decimal"/>
          </w:endnotePr>
          <w:pgSz w:w="11907" w:h="16840" w:code="9"/>
          <w:pgMar w:top="1701" w:right="1134" w:bottom="2268" w:left="1134" w:header="1134" w:footer="1701" w:gutter="0"/>
          <w:cols w:space="720"/>
          <w:docGrid w:linePitch="272"/>
        </w:sectPr>
      </w:pPr>
    </w:p>
    <w:p w14:paraId="071C9D4A" w14:textId="77777777" w:rsidR="00DE6D79" w:rsidRPr="00DE6D79" w:rsidRDefault="00DE6D79" w:rsidP="000F07F0">
      <w:pPr>
        <w:pStyle w:val="HChG"/>
      </w:pPr>
      <w:bookmarkStart w:id="166" w:name="_Toc384288992"/>
      <w:r w:rsidRPr="00DE6D79">
        <w:lastRenderedPageBreak/>
        <w:t>Annex 5E</w:t>
      </w:r>
      <w:bookmarkEnd w:id="166"/>
    </w:p>
    <w:p w14:paraId="6FCAE21E" w14:textId="77777777" w:rsidR="00DE6D79" w:rsidRPr="00DE6D79" w:rsidRDefault="000F07F0" w:rsidP="000F07F0">
      <w:pPr>
        <w:pStyle w:val="HChG"/>
      </w:pPr>
      <w:r>
        <w:tab/>
      </w:r>
      <w:r>
        <w:tab/>
      </w:r>
      <w:bookmarkStart w:id="167" w:name="_Toc384288993"/>
      <w:r w:rsidR="00DE6D79" w:rsidRPr="00DE6D79">
        <w:t>Corrosion resistance test</w:t>
      </w:r>
      <w:bookmarkEnd w:id="167"/>
    </w:p>
    <w:p w14:paraId="5551889E" w14:textId="77777777" w:rsidR="00DE6D79" w:rsidRPr="00DE6D79" w:rsidRDefault="00DE6D79" w:rsidP="00DE6D79">
      <w:pPr>
        <w:spacing w:after="120" w:line="240" w:lineRule="auto"/>
        <w:ind w:left="2268" w:right="1134" w:hanging="1134"/>
        <w:jc w:val="both"/>
      </w:pPr>
      <w:r w:rsidRPr="00DE6D79">
        <w:t>Corrosion resistance test procedures:</w:t>
      </w:r>
    </w:p>
    <w:p w14:paraId="33F2E8A5" w14:textId="77777777" w:rsidR="00DE6D79" w:rsidRPr="00DE6D79" w:rsidRDefault="00DE6D79" w:rsidP="00DE6D79">
      <w:pPr>
        <w:spacing w:after="120" w:line="240" w:lineRule="auto"/>
        <w:ind w:left="2268" w:right="1134" w:hanging="1134"/>
        <w:jc w:val="both"/>
      </w:pPr>
      <w:r w:rsidRPr="00DE6D79">
        <w:t>1.</w:t>
      </w:r>
      <w:r w:rsidRPr="00DE6D79">
        <w:tab/>
        <w:t>A metal CNG/LNG containing component shall comply with the leakage tests mentioned in Annexes 5B and 5C and after having been submitted to 144 hours salt spray test according to ISO 15500-2, with all connections closed.</w:t>
      </w:r>
    </w:p>
    <w:p w14:paraId="08D3D437" w14:textId="77777777" w:rsidR="00DE6D79" w:rsidRPr="00DE6D79" w:rsidRDefault="00DE6D79" w:rsidP="00DE6D79">
      <w:pPr>
        <w:spacing w:after="120" w:line="240" w:lineRule="auto"/>
        <w:ind w:left="2268" w:right="1134" w:hanging="1134"/>
        <w:jc w:val="both"/>
      </w:pPr>
      <w:r w:rsidRPr="00DE6D79">
        <w:t>2.</w:t>
      </w:r>
      <w:r w:rsidRPr="00DE6D79">
        <w:tab/>
        <w:t>A copper or brass CNG/LNG containing component shall comply with the leakage tests mentioned in Annexes 5B and 5C and after having been submitted to 24 hours immersion in ammonia according to ISO 15500-2 with all connections closed.</w:t>
      </w:r>
    </w:p>
    <w:p w14:paraId="41810664" w14:textId="77777777" w:rsidR="00DE6D79" w:rsidRPr="00DE6D79" w:rsidRDefault="00DE6D79" w:rsidP="00DE6D79">
      <w:pPr>
        <w:spacing w:after="120" w:line="240" w:lineRule="auto"/>
        <w:ind w:left="2268" w:right="1134" w:hanging="1134"/>
        <w:jc w:val="both"/>
      </w:pPr>
    </w:p>
    <w:p w14:paraId="0DDEFDF4" w14:textId="77777777" w:rsidR="00DE6D79" w:rsidRPr="00DE6D79" w:rsidRDefault="00DE6D79" w:rsidP="00DE6D79">
      <w:pPr>
        <w:spacing w:after="120" w:line="240" w:lineRule="auto"/>
        <w:ind w:left="2268" w:right="1134" w:hanging="1134"/>
        <w:jc w:val="both"/>
        <w:sectPr w:rsidR="00DE6D79" w:rsidRPr="00DE6D79" w:rsidSect="00DE6D79">
          <w:headerReference w:type="even" r:id="rId169"/>
          <w:headerReference w:type="default" r:id="rId170"/>
          <w:headerReference w:type="first" r:id="rId171"/>
          <w:footerReference w:type="first" r:id="rId172"/>
          <w:footnotePr>
            <w:numRestart w:val="eachSect"/>
          </w:footnotePr>
          <w:endnotePr>
            <w:numFmt w:val="decimal"/>
          </w:endnotePr>
          <w:pgSz w:w="11907" w:h="16840" w:code="9"/>
          <w:pgMar w:top="1701" w:right="1134" w:bottom="2268" w:left="1134" w:header="1134" w:footer="1701" w:gutter="0"/>
          <w:cols w:space="720"/>
          <w:docGrid w:linePitch="272"/>
        </w:sectPr>
      </w:pPr>
    </w:p>
    <w:p w14:paraId="3EC12207" w14:textId="77777777" w:rsidR="00DE6D79" w:rsidRPr="00DE6D79" w:rsidRDefault="00DE6D79" w:rsidP="000F07F0">
      <w:pPr>
        <w:pStyle w:val="HChG"/>
      </w:pPr>
      <w:bookmarkStart w:id="168" w:name="_Toc384288994"/>
      <w:r w:rsidRPr="00DE6D79">
        <w:lastRenderedPageBreak/>
        <w:t>Annex 5F</w:t>
      </w:r>
      <w:bookmarkEnd w:id="168"/>
    </w:p>
    <w:p w14:paraId="12433CB7" w14:textId="77777777" w:rsidR="00DE6D79" w:rsidRPr="00DE6D79" w:rsidRDefault="000F07F0" w:rsidP="000F07F0">
      <w:pPr>
        <w:pStyle w:val="HChG"/>
      </w:pPr>
      <w:r>
        <w:tab/>
      </w:r>
      <w:r>
        <w:tab/>
      </w:r>
      <w:bookmarkStart w:id="169" w:name="_Toc384288995"/>
      <w:r w:rsidR="00DE6D79" w:rsidRPr="00DE6D79">
        <w:t>Resistance to dry heat</w:t>
      </w:r>
      <w:bookmarkEnd w:id="169"/>
    </w:p>
    <w:p w14:paraId="387CE79C" w14:textId="77777777" w:rsidR="00DE6D79" w:rsidRPr="00DE6D79" w:rsidRDefault="00DE6D79" w:rsidP="00DE6D79">
      <w:pPr>
        <w:spacing w:after="120" w:line="240" w:lineRule="auto"/>
        <w:ind w:left="2268" w:right="1134" w:hanging="1134"/>
        <w:jc w:val="both"/>
      </w:pPr>
      <w:r w:rsidRPr="00DE6D79">
        <w:t>1.</w:t>
      </w:r>
      <w:r w:rsidRPr="00DE6D79">
        <w:tab/>
        <w:t>The test has to be done in compliance with ISO 188. The test piece has to be exposed to air at a temperature equal to the maximum operating temperature for 168 hours.</w:t>
      </w:r>
    </w:p>
    <w:p w14:paraId="2ACE2F2E" w14:textId="77777777" w:rsidR="00DE6D79" w:rsidRPr="00DE6D79" w:rsidRDefault="00DE6D79" w:rsidP="00DE6D79">
      <w:pPr>
        <w:spacing w:after="120" w:line="240" w:lineRule="auto"/>
        <w:ind w:left="2268" w:right="1134" w:hanging="1134"/>
        <w:jc w:val="both"/>
      </w:pPr>
      <w:r w:rsidRPr="00DE6D79">
        <w:t>2.</w:t>
      </w:r>
      <w:r w:rsidRPr="00DE6D79">
        <w:tab/>
        <w:t>The allowable change in tensile strength should not exceed +25 per cent. The allowable change in ultimate elongation shall not exceed the following values:</w:t>
      </w:r>
    </w:p>
    <w:p w14:paraId="42F4B394" w14:textId="77777777" w:rsidR="00DE6D79" w:rsidRPr="00DE6D79" w:rsidRDefault="00DE6D79" w:rsidP="00DE6D79">
      <w:pPr>
        <w:spacing w:after="120" w:line="240" w:lineRule="auto"/>
        <w:ind w:left="2835" w:right="1134" w:hanging="567"/>
        <w:jc w:val="both"/>
      </w:pPr>
      <w:r w:rsidRPr="00DE6D79">
        <w:t>(a)</w:t>
      </w:r>
      <w:r w:rsidRPr="00DE6D79">
        <w:tab/>
        <w:t>Maximum increase 10 per cent;</w:t>
      </w:r>
    </w:p>
    <w:p w14:paraId="409A13A0" w14:textId="77777777" w:rsidR="00DE6D79" w:rsidRPr="00DE6D79" w:rsidRDefault="00DE6D79" w:rsidP="00DE6D79">
      <w:pPr>
        <w:spacing w:after="120" w:line="240" w:lineRule="auto"/>
        <w:ind w:left="2835" w:right="1134" w:hanging="567"/>
        <w:jc w:val="both"/>
      </w:pPr>
      <w:r w:rsidRPr="00DE6D79">
        <w:t>(b)</w:t>
      </w:r>
      <w:r w:rsidRPr="00DE6D79">
        <w:tab/>
        <w:t>Maximum decrease 30 per cent.</w:t>
      </w:r>
    </w:p>
    <w:p w14:paraId="71EFB950" w14:textId="77777777" w:rsidR="00DE6D79" w:rsidRPr="00DE6D79" w:rsidRDefault="00DE6D79" w:rsidP="00DE6D79">
      <w:pPr>
        <w:spacing w:after="120" w:line="240" w:lineRule="auto"/>
        <w:ind w:left="1134" w:right="1134"/>
      </w:pPr>
    </w:p>
    <w:p w14:paraId="14A52A40" w14:textId="77777777" w:rsidR="00DE6D79" w:rsidRPr="00DE6D79" w:rsidRDefault="00DE6D79" w:rsidP="00DE6D79">
      <w:pPr>
        <w:spacing w:after="120" w:line="240" w:lineRule="auto"/>
        <w:ind w:left="1134" w:right="1134"/>
        <w:sectPr w:rsidR="00DE6D79" w:rsidRPr="00DE6D79" w:rsidSect="00DE6D79">
          <w:headerReference w:type="even" r:id="rId173"/>
          <w:headerReference w:type="default" r:id="rId174"/>
          <w:headerReference w:type="first" r:id="rId175"/>
          <w:footerReference w:type="first" r:id="rId176"/>
          <w:footnotePr>
            <w:numRestart w:val="eachSect"/>
          </w:footnotePr>
          <w:endnotePr>
            <w:numFmt w:val="decimal"/>
          </w:endnotePr>
          <w:pgSz w:w="11907" w:h="16840" w:code="9"/>
          <w:pgMar w:top="1701" w:right="1134" w:bottom="2268" w:left="1134" w:header="1134" w:footer="1701" w:gutter="0"/>
          <w:cols w:space="720"/>
          <w:docGrid w:linePitch="272"/>
        </w:sectPr>
      </w:pPr>
    </w:p>
    <w:p w14:paraId="1F529A37" w14:textId="77777777" w:rsidR="00DE6D79" w:rsidRPr="00DE6D79" w:rsidRDefault="00DE6D79" w:rsidP="000F07F0">
      <w:pPr>
        <w:pStyle w:val="HChG"/>
      </w:pPr>
      <w:bookmarkStart w:id="170" w:name="_Toc384288996"/>
      <w:r w:rsidRPr="00DE6D79">
        <w:lastRenderedPageBreak/>
        <w:t>Annex 5G</w:t>
      </w:r>
      <w:bookmarkEnd w:id="170"/>
    </w:p>
    <w:p w14:paraId="3EF2F5F7" w14:textId="77777777" w:rsidR="00DE6D79" w:rsidRPr="00DE6D79" w:rsidRDefault="000F07F0" w:rsidP="000F07F0">
      <w:pPr>
        <w:pStyle w:val="HChG"/>
      </w:pPr>
      <w:r>
        <w:tab/>
      </w:r>
      <w:r>
        <w:tab/>
      </w:r>
      <w:bookmarkStart w:id="171" w:name="_Toc384288997"/>
      <w:r w:rsidR="00DE6D79" w:rsidRPr="00DE6D79">
        <w:t>Ozone ageing</w:t>
      </w:r>
      <w:bookmarkEnd w:id="171"/>
    </w:p>
    <w:p w14:paraId="09D2D13C" w14:textId="77777777" w:rsidR="00DE6D79" w:rsidRPr="00DE6D79" w:rsidRDefault="00DE6D79" w:rsidP="00DE6D79">
      <w:pPr>
        <w:spacing w:after="120" w:line="240" w:lineRule="auto"/>
        <w:ind w:left="2268" w:right="1134" w:hanging="1134"/>
        <w:jc w:val="both"/>
      </w:pPr>
      <w:r w:rsidRPr="00DE6D79">
        <w:t>1.</w:t>
      </w:r>
      <w:r w:rsidRPr="00DE6D79">
        <w:tab/>
        <w:t>The test has to be in compliance with ISO 1431/1.</w:t>
      </w:r>
    </w:p>
    <w:p w14:paraId="77B1AFBA" w14:textId="77777777" w:rsidR="00DE6D79" w:rsidRPr="00DE6D79" w:rsidRDefault="00DE6D79" w:rsidP="00DE6D79">
      <w:pPr>
        <w:spacing w:after="120" w:line="240" w:lineRule="auto"/>
        <w:ind w:left="2268" w:right="1134"/>
        <w:jc w:val="both"/>
      </w:pPr>
      <w:r w:rsidRPr="00DE6D79">
        <w:t>The test piece, which has to be stressed to 20 per cent elongation, shall be exposed to air at 40 °C with an ozone concentration of 50 parts per hundred million during 72 hours.</w:t>
      </w:r>
    </w:p>
    <w:p w14:paraId="76AF76F7" w14:textId="77777777" w:rsidR="00DE6D79" w:rsidRPr="00DE6D79" w:rsidRDefault="00DE6D79" w:rsidP="00DE6D79">
      <w:pPr>
        <w:spacing w:after="120" w:line="240" w:lineRule="auto"/>
        <w:ind w:left="2268" w:right="1134" w:hanging="1134"/>
        <w:jc w:val="both"/>
      </w:pPr>
      <w:r w:rsidRPr="00DE6D79">
        <w:t>2.</w:t>
      </w:r>
      <w:r w:rsidRPr="00DE6D79">
        <w:tab/>
        <w:t>No cracking of the test piece is allowed.</w:t>
      </w:r>
    </w:p>
    <w:p w14:paraId="4473E06F" w14:textId="77777777" w:rsidR="00DE6D79" w:rsidRPr="00DE6D79" w:rsidRDefault="00DE6D79" w:rsidP="00DE6D79">
      <w:pPr>
        <w:spacing w:after="120" w:line="240" w:lineRule="auto"/>
        <w:ind w:left="1134" w:right="1134"/>
        <w:jc w:val="both"/>
      </w:pPr>
    </w:p>
    <w:p w14:paraId="2C75E229" w14:textId="77777777" w:rsidR="00DE6D79" w:rsidRPr="00DE6D79" w:rsidRDefault="00DE6D79" w:rsidP="00DE6D79">
      <w:pPr>
        <w:spacing w:after="120" w:line="240" w:lineRule="auto"/>
        <w:ind w:left="1134" w:right="1134"/>
        <w:jc w:val="center"/>
        <w:sectPr w:rsidR="00DE6D79" w:rsidRPr="00DE6D79" w:rsidSect="00DE6D79">
          <w:headerReference w:type="even" r:id="rId177"/>
          <w:headerReference w:type="default" r:id="rId178"/>
          <w:headerReference w:type="first" r:id="rId179"/>
          <w:footerReference w:type="first" r:id="rId180"/>
          <w:footnotePr>
            <w:numRestart w:val="eachSect"/>
          </w:footnotePr>
          <w:endnotePr>
            <w:numFmt w:val="decimal"/>
          </w:endnotePr>
          <w:pgSz w:w="11907" w:h="16840" w:code="9"/>
          <w:pgMar w:top="1701" w:right="1134" w:bottom="2268" w:left="1134" w:header="1134" w:footer="1701" w:gutter="0"/>
          <w:cols w:space="720"/>
          <w:docGrid w:linePitch="272"/>
        </w:sectPr>
      </w:pPr>
    </w:p>
    <w:p w14:paraId="4171FE95" w14:textId="77777777" w:rsidR="00DE6D79" w:rsidRPr="00DE6D79" w:rsidRDefault="00DE6D79" w:rsidP="000F07F0">
      <w:pPr>
        <w:pStyle w:val="HChG"/>
      </w:pPr>
      <w:bookmarkStart w:id="172" w:name="_Toc384288998"/>
      <w:r w:rsidRPr="00DE6D79">
        <w:lastRenderedPageBreak/>
        <w:t>Annex 5H</w:t>
      </w:r>
      <w:bookmarkEnd w:id="172"/>
    </w:p>
    <w:p w14:paraId="4D40831A" w14:textId="77777777" w:rsidR="00DE6D79" w:rsidRPr="00DE6D79" w:rsidRDefault="000F07F0" w:rsidP="000F07F0">
      <w:pPr>
        <w:pStyle w:val="HChG"/>
      </w:pPr>
      <w:r>
        <w:tab/>
      </w:r>
      <w:r>
        <w:tab/>
      </w:r>
      <w:bookmarkStart w:id="173" w:name="_Toc384288999"/>
      <w:r w:rsidR="00DE6D79" w:rsidRPr="00DE6D79">
        <w:t>Temperature cycle test</w:t>
      </w:r>
      <w:bookmarkEnd w:id="173"/>
    </w:p>
    <w:p w14:paraId="3EF268A4" w14:textId="77777777" w:rsidR="00DE6D79" w:rsidRPr="00DE6D79" w:rsidRDefault="00DE6D79" w:rsidP="00DE6D79">
      <w:pPr>
        <w:spacing w:after="120" w:line="240" w:lineRule="auto"/>
        <w:ind w:left="1134" w:right="1134"/>
        <w:jc w:val="both"/>
      </w:pPr>
      <w:r w:rsidRPr="00DE6D79">
        <w:t>A non-metallic part containing CNG/LNG shall comply with the leakage tests mentioned in Annexes 5B and 5C after having been submitted to 96 hours temperature cycle from the minimum operating temperature up to the maximum operating temperature with a cycle time of 120 minutes, under maximum working pressure.</w:t>
      </w:r>
    </w:p>
    <w:p w14:paraId="74A54081" w14:textId="77777777" w:rsidR="00DE6D79" w:rsidRPr="00DE6D79" w:rsidRDefault="00DE6D79" w:rsidP="00DE6D79">
      <w:pPr>
        <w:spacing w:after="120" w:line="240" w:lineRule="auto"/>
        <w:ind w:left="1134" w:right="1134"/>
        <w:jc w:val="both"/>
      </w:pPr>
    </w:p>
    <w:p w14:paraId="02A88868" w14:textId="77777777" w:rsidR="00DE6D79" w:rsidRPr="00DE6D79" w:rsidRDefault="00DE6D79" w:rsidP="00DE6D79">
      <w:pPr>
        <w:spacing w:after="120" w:line="240" w:lineRule="auto"/>
        <w:ind w:left="1134" w:right="1134"/>
        <w:jc w:val="center"/>
        <w:sectPr w:rsidR="00DE6D79" w:rsidRPr="00DE6D79" w:rsidSect="00DE6D79">
          <w:headerReference w:type="even" r:id="rId181"/>
          <w:headerReference w:type="default" r:id="rId182"/>
          <w:headerReference w:type="first" r:id="rId183"/>
          <w:footerReference w:type="first" r:id="rId184"/>
          <w:footnotePr>
            <w:numRestart w:val="eachSect"/>
          </w:footnotePr>
          <w:endnotePr>
            <w:numFmt w:val="decimal"/>
          </w:endnotePr>
          <w:pgSz w:w="11907" w:h="16840" w:code="9"/>
          <w:pgMar w:top="1701" w:right="1134" w:bottom="2268" w:left="1134" w:header="1134" w:footer="1701" w:gutter="0"/>
          <w:cols w:space="720"/>
          <w:docGrid w:linePitch="272"/>
        </w:sectPr>
      </w:pPr>
    </w:p>
    <w:p w14:paraId="1685B4DB" w14:textId="77777777" w:rsidR="00DE6D79" w:rsidRPr="00DE6D79" w:rsidRDefault="00DE6D79" w:rsidP="000F07F0">
      <w:pPr>
        <w:pStyle w:val="HChG"/>
      </w:pPr>
      <w:bookmarkStart w:id="174" w:name="_Toc384289000"/>
      <w:r w:rsidRPr="00DE6D79">
        <w:lastRenderedPageBreak/>
        <w:t>Annex 5I</w:t>
      </w:r>
      <w:bookmarkEnd w:id="174"/>
    </w:p>
    <w:p w14:paraId="2277FC72" w14:textId="77777777" w:rsidR="00162FC6" w:rsidRDefault="000F07F0" w:rsidP="000F07F0">
      <w:pPr>
        <w:pStyle w:val="HChG"/>
      </w:pPr>
      <w:r>
        <w:tab/>
      </w:r>
      <w:r>
        <w:tab/>
      </w:r>
      <w:bookmarkStart w:id="175" w:name="_Toc384289001"/>
      <w:r w:rsidR="00DE6D79" w:rsidRPr="00DE6D79">
        <w:t>Pressure cycle test applicable only to cylinders</w:t>
      </w:r>
      <w:bookmarkEnd w:id="175"/>
      <w:r w:rsidR="00DE6D79" w:rsidRPr="00DE6D79">
        <w:t xml:space="preserve"> </w:t>
      </w:r>
    </w:p>
    <w:p w14:paraId="701C6572" w14:textId="77777777" w:rsidR="00DE6D79" w:rsidRPr="00DE6D79" w:rsidRDefault="00DE6D79" w:rsidP="00162FC6">
      <w:pPr>
        <w:pStyle w:val="para"/>
      </w:pPr>
      <w:r w:rsidRPr="00DE6D79">
        <w:t>(</w:t>
      </w:r>
      <w:r w:rsidR="00162FC6">
        <w:t>S</w:t>
      </w:r>
      <w:r w:rsidR="00162FC6" w:rsidRPr="00DE6D79">
        <w:t xml:space="preserve">ee </w:t>
      </w:r>
      <w:r w:rsidRPr="00DE6D79">
        <w:t>Annex 3)</w:t>
      </w:r>
    </w:p>
    <w:p w14:paraId="0C6CC3EC" w14:textId="77777777" w:rsidR="00DE6D79" w:rsidRPr="00DE6D79" w:rsidRDefault="00DE6D79" w:rsidP="00DE6D79">
      <w:pPr>
        <w:spacing w:after="120" w:line="240" w:lineRule="auto"/>
        <w:ind w:left="1134" w:right="1134"/>
        <w:jc w:val="both"/>
      </w:pPr>
    </w:p>
    <w:p w14:paraId="43A4F1CD" w14:textId="77777777" w:rsidR="00DE6D79" w:rsidRPr="00DE6D79" w:rsidRDefault="00DE6D79" w:rsidP="00DE6D79">
      <w:pPr>
        <w:spacing w:after="120" w:line="240" w:lineRule="auto"/>
        <w:ind w:left="1134" w:right="1134"/>
        <w:jc w:val="both"/>
        <w:sectPr w:rsidR="00DE6D79" w:rsidRPr="00DE6D79" w:rsidSect="00DE6D79">
          <w:headerReference w:type="even" r:id="rId185"/>
          <w:headerReference w:type="default" r:id="rId186"/>
          <w:headerReference w:type="first" r:id="rId187"/>
          <w:footnotePr>
            <w:numRestart w:val="eachSect"/>
          </w:footnotePr>
          <w:endnotePr>
            <w:numFmt w:val="decimal"/>
          </w:endnotePr>
          <w:pgSz w:w="11907" w:h="16840" w:code="9"/>
          <w:pgMar w:top="1701" w:right="1134" w:bottom="2268" w:left="1134" w:header="1134" w:footer="1701" w:gutter="0"/>
          <w:cols w:space="720"/>
          <w:docGrid w:linePitch="272"/>
        </w:sectPr>
      </w:pPr>
    </w:p>
    <w:p w14:paraId="29DD20BD" w14:textId="77777777" w:rsidR="00DE6D79" w:rsidRPr="00DE6D79" w:rsidRDefault="00DE6D79" w:rsidP="000F07F0">
      <w:pPr>
        <w:pStyle w:val="HChG"/>
      </w:pPr>
      <w:bookmarkStart w:id="176" w:name="_Toc384289002"/>
      <w:r w:rsidRPr="00DE6D79">
        <w:lastRenderedPageBreak/>
        <w:t>Annexes 5J and 5K - Not allocated</w:t>
      </w:r>
      <w:bookmarkEnd w:id="176"/>
    </w:p>
    <w:p w14:paraId="233DAF47" w14:textId="77777777" w:rsidR="00DE6D79" w:rsidRPr="00DE6D79" w:rsidRDefault="00DE6D79" w:rsidP="00DE6D79">
      <w:pPr>
        <w:spacing w:after="120" w:line="240" w:lineRule="auto"/>
        <w:ind w:left="1134" w:right="1134"/>
        <w:jc w:val="both"/>
      </w:pPr>
    </w:p>
    <w:p w14:paraId="107A0E9D" w14:textId="77777777" w:rsidR="00DE6D79" w:rsidRPr="00DE6D79" w:rsidRDefault="00DE6D79" w:rsidP="00DE6D79">
      <w:pPr>
        <w:spacing w:after="120" w:line="240" w:lineRule="auto"/>
        <w:ind w:left="1134" w:right="1134"/>
        <w:jc w:val="both"/>
        <w:sectPr w:rsidR="00DE6D79" w:rsidRPr="00DE6D79" w:rsidSect="00DE6D79">
          <w:headerReference w:type="even" r:id="rId188"/>
          <w:headerReference w:type="default" r:id="rId189"/>
          <w:headerReference w:type="first" r:id="rId190"/>
          <w:footerReference w:type="first" r:id="rId191"/>
          <w:footnotePr>
            <w:numRestart w:val="eachSect"/>
          </w:footnotePr>
          <w:endnotePr>
            <w:numFmt w:val="decimal"/>
          </w:endnotePr>
          <w:pgSz w:w="11907" w:h="16840" w:code="9"/>
          <w:pgMar w:top="1701" w:right="1134" w:bottom="2268" w:left="1134" w:header="1134" w:footer="1701" w:gutter="0"/>
          <w:cols w:space="720"/>
          <w:docGrid w:linePitch="272"/>
        </w:sectPr>
      </w:pPr>
    </w:p>
    <w:p w14:paraId="358F4C04" w14:textId="77777777" w:rsidR="00DE6D79" w:rsidRPr="00DE6D79" w:rsidRDefault="00DE6D79" w:rsidP="000F07F0">
      <w:pPr>
        <w:pStyle w:val="HChG"/>
      </w:pPr>
      <w:bookmarkStart w:id="177" w:name="_Toc384289003"/>
      <w:r w:rsidRPr="00DE6D79">
        <w:lastRenderedPageBreak/>
        <w:t>Annex 5L</w:t>
      </w:r>
      <w:bookmarkEnd w:id="177"/>
    </w:p>
    <w:p w14:paraId="55640B05" w14:textId="77777777" w:rsidR="00DE6D79" w:rsidRPr="00DE6D79" w:rsidRDefault="000F07F0" w:rsidP="000F07F0">
      <w:pPr>
        <w:pStyle w:val="HChG"/>
      </w:pPr>
      <w:r>
        <w:tab/>
      </w:r>
      <w:r>
        <w:tab/>
      </w:r>
      <w:bookmarkStart w:id="178" w:name="_Toc384289004"/>
      <w:r w:rsidR="00DE6D79" w:rsidRPr="00DE6D79">
        <w:t>Durability test (continued operation)</w:t>
      </w:r>
      <w:bookmarkEnd w:id="178"/>
    </w:p>
    <w:p w14:paraId="7A07A949" w14:textId="77777777" w:rsidR="00DE6D79" w:rsidRPr="00DE6D79" w:rsidRDefault="00DE6D79" w:rsidP="00DE6D79">
      <w:pPr>
        <w:spacing w:after="120" w:line="240" w:lineRule="auto"/>
        <w:ind w:left="2268" w:right="1134" w:hanging="1134"/>
        <w:jc w:val="both"/>
      </w:pPr>
      <w:r w:rsidRPr="00DE6D79">
        <w:t>1.</w:t>
      </w:r>
      <w:r w:rsidRPr="00DE6D79">
        <w:tab/>
        <w:t>Test method for CNG components</w:t>
      </w:r>
    </w:p>
    <w:p w14:paraId="12F659FF" w14:textId="77777777" w:rsidR="00DE6D79" w:rsidRPr="00DE6D79" w:rsidRDefault="00DE6D79" w:rsidP="00DE6D79">
      <w:pPr>
        <w:spacing w:after="120" w:line="240" w:lineRule="auto"/>
        <w:ind w:left="2268" w:right="1134" w:hanging="1134"/>
        <w:jc w:val="both"/>
      </w:pPr>
      <w:r w:rsidRPr="00DE6D79">
        <w:t>1.1.</w:t>
      </w:r>
      <w:r w:rsidRPr="00DE6D79">
        <w:tab/>
        <w:t>The component shall be connected to a source of pressurized dry air or nitrogen by means of a suitable fitting and subjected to the number of cycles specified for that specific component. A cycle shall consist of one opening and one closing of the component within a period of not less than</w:t>
      </w:r>
      <w:r w:rsidRPr="00DE6D79">
        <w:br/>
        <w:t>10 ± 2 seconds.</w:t>
      </w:r>
    </w:p>
    <w:p w14:paraId="0FE74483" w14:textId="77777777" w:rsidR="00DE6D79" w:rsidRPr="00DE6D79" w:rsidRDefault="00DE6D79" w:rsidP="00DE6D79">
      <w:pPr>
        <w:spacing w:after="120" w:line="240" w:lineRule="auto"/>
        <w:ind w:left="2835" w:right="1134" w:hanging="567"/>
        <w:jc w:val="both"/>
      </w:pPr>
      <w:r w:rsidRPr="00DE6D79">
        <w:t>(a)</w:t>
      </w:r>
      <w:r w:rsidRPr="00DE6D79">
        <w:tab/>
        <w:t>Room temperature cycling</w:t>
      </w:r>
    </w:p>
    <w:p w14:paraId="363C03E5" w14:textId="77777777" w:rsidR="00DE6D79" w:rsidRPr="00DE6D79" w:rsidRDefault="00DE6D79" w:rsidP="00DE6D79">
      <w:pPr>
        <w:spacing w:after="120" w:line="240" w:lineRule="auto"/>
        <w:ind w:left="2835" w:right="1134"/>
        <w:jc w:val="both"/>
      </w:pPr>
      <w:r w:rsidRPr="00DE6D79">
        <w:t>The component shall be operated through 96 per cent of the total cycles at room temperature and at rated service pressure. During the off cycle the downstream pressure of the test fixture should be allowed to decay to 50 per cent of the test pressure. After that, the components shall comply with the leakage test of Annex 5B at room temperature. It is allowed to interrupt this part of the test at 20 per cent intervals for leakage testing.</w:t>
      </w:r>
    </w:p>
    <w:p w14:paraId="376E4BC6" w14:textId="77777777" w:rsidR="00DE6D79" w:rsidRPr="00DE6D79" w:rsidRDefault="00DE6D79" w:rsidP="00DE6D79">
      <w:pPr>
        <w:spacing w:after="120" w:line="240" w:lineRule="auto"/>
        <w:ind w:left="2835" w:right="1134" w:hanging="567"/>
        <w:jc w:val="both"/>
      </w:pPr>
      <w:r w:rsidRPr="00DE6D79">
        <w:t>(b)</w:t>
      </w:r>
      <w:r w:rsidRPr="00DE6D79">
        <w:tab/>
        <w:t>High temperature cycling</w:t>
      </w:r>
    </w:p>
    <w:p w14:paraId="1D5DADC5" w14:textId="77777777" w:rsidR="00DE6D79" w:rsidRPr="00DE6D79" w:rsidRDefault="00DE6D79" w:rsidP="00DE6D79">
      <w:pPr>
        <w:spacing w:after="120" w:line="240" w:lineRule="auto"/>
        <w:ind w:left="2835" w:right="1134"/>
        <w:jc w:val="both"/>
      </w:pPr>
      <w:r w:rsidRPr="00DE6D79">
        <w:t>The component shall be operated through 2 per cent of the total cycles at the appropriate maximum temperature specified at rated service pressure. The component shall comply with the leakage test of Annex 5B at the appropriate maximum temperature at the completion of the high temperature cycles.</w:t>
      </w:r>
    </w:p>
    <w:p w14:paraId="2DE012F1" w14:textId="77777777" w:rsidR="00DE6D79" w:rsidRPr="00DE6D79" w:rsidRDefault="00DE6D79" w:rsidP="00DE6D79">
      <w:pPr>
        <w:spacing w:after="120" w:line="240" w:lineRule="auto"/>
        <w:ind w:left="2835" w:right="1134" w:hanging="567"/>
        <w:jc w:val="both"/>
      </w:pPr>
      <w:r w:rsidRPr="00DE6D79">
        <w:t>(c)</w:t>
      </w:r>
      <w:r w:rsidRPr="00DE6D79">
        <w:tab/>
        <w:t>Low temperature cycling</w:t>
      </w:r>
    </w:p>
    <w:p w14:paraId="0843801F" w14:textId="77777777" w:rsidR="00DE6D79" w:rsidRPr="00DE6D79" w:rsidRDefault="00DE6D79" w:rsidP="00DE6D79">
      <w:pPr>
        <w:spacing w:after="120" w:line="240" w:lineRule="auto"/>
        <w:ind w:left="2835" w:right="1134"/>
        <w:jc w:val="both"/>
      </w:pPr>
      <w:r w:rsidRPr="00DE6D79">
        <w:t>The component shall be operated through 2 per cent of the total cycles at the appropriate minimum temperature specified at rated service pressure. The component shall comply with the leakage test of Annex 5B at the appropriate minimum temperature specified at the completion of the low temperature cycles.</w:t>
      </w:r>
    </w:p>
    <w:p w14:paraId="2096CD33" w14:textId="77777777" w:rsidR="00DE6D79" w:rsidRPr="00DE6D79" w:rsidRDefault="00DE6D79" w:rsidP="00DE6D79">
      <w:pPr>
        <w:spacing w:after="120" w:line="240" w:lineRule="auto"/>
        <w:ind w:left="2835" w:right="1134"/>
        <w:jc w:val="both"/>
      </w:pPr>
      <w:r w:rsidRPr="00DE6D79">
        <w:t>Following cycling and leakage re-test, the component shall be capable of completely opening and closing when a torque not greater than that specified in Table 5.3</w:t>
      </w:r>
      <w:r w:rsidR="00162FC6">
        <w:t xml:space="preserve"> below</w:t>
      </w:r>
      <w:r w:rsidRPr="00DE6D79">
        <w:t xml:space="preserve"> is applied to the component handle in a direction to open it completely and then in the reverse direction.</w:t>
      </w:r>
    </w:p>
    <w:p w14:paraId="544AF03F" w14:textId="77777777" w:rsidR="00DE6D79" w:rsidRPr="00DE6D79" w:rsidRDefault="00DE6D79" w:rsidP="00DE6D79">
      <w:pPr>
        <w:spacing w:after="120" w:line="240" w:lineRule="auto"/>
        <w:ind w:left="2268" w:right="1134"/>
        <w:jc w:val="both"/>
      </w:pPr>
      <w:bookmarkStart w:id="179" w:name="_Toc343849610"/>
      <w:r w:rsidRPr="00DE6D79">
        <w:t>Table 5.3</w:t>
      </w:r>
      <w:bookmarkEnd w:id="179"/>
    </w:p>
    <w:tbl>
      <w:tblPr>
        <w:tblW w:w="6237" w:type="dxa"/>
        <w:tblInd w:w="2352" w:type="dxa"/>
        <w:tblLayout w:type="fixed"/>
        <w:tblCellMar>
          <w:left w:w="84" w:type="dxa"/>
          <w:right w:w="84" w:type="dxa"/>
        </w:tblCellMar>
        <w:tblLook w:val="0000" w:firstRow="0" w:lastRow="0" w:firstColumn="0" w:lastColumn="0" w:noHBand="0" w:noVBand="0"/>
      </w:tblPr>
      <w:tblGrid>
        <w:gridCol w:w="3119"/>
        <w:gridCol w:w="3118"/>
      </w:tblGrid>
      <w:tr w:rsidR="00DE6D79" w:rsidRPr="00DE6D79" w14:paraId="1E0DBD2D" w14:textId="77777777" w:rsidTr="00DE6D79">
        <w:trPr>
          <w:trHeight w:val="77"/>
        </w:trPr>
        <w:tc>
          <w:tcPr>
            <w:tcW w:w="3119" w:type="dxa"/>
            <w:tcBorders>
              <w:top w:val="single" w:sz="6" w:space="0" w:color="000000"/>
              <w:left w:val="single" w:sz="6" w:space="0" w:color="000000"/>
              <w:bottom w:val="single" w:sz="12" w:space="0" w:color="auto"/>
              <w:right w:val="single" w:sz="6" w:space="0" w:color="FFFFFF"/>
            </w:tcBorders>
          </w:tcPr>
          <w:p w14:paraId="59EF8F1B" w14:textId="77777777" w:rsidR="00DE6D79" w:rsidRPr="00DE6D79" w:rsidRDefault="00DE6D79" w:rsidP="00DE6D79">
            <w:pPr>
              <w:widowControl w:val="0"/>
              <w:suppressAutoHyphens w:val="0"/>
              <w:autoSpaceDE w:val="0"/>
              <w:autoSpaceDN w:val="0"/>
              <w:adjustRightInd w:val="0"/>
              <w:spacing w:before="20" w:after="20" w:line="240" w:lineRule="auto"/>
              <w:jc w:val="center"/>
              <w:rPr>
                <w:i/>
                <w:sz w:val="16"/>
                <w:szCs w:val="16"/>
              </w:rPr>
            </w:pPr>
            <w:r w:rsidRPr="00DE6D79">
              <w:rPr>
                <w:i/>
                <w:sz w:val="16"/>
                <w:szCs w:val="16"/>
              </w:rPr>
              <w:t>Component inlet size [mm]</w:t>
            </w:r>
          </w:p>
        </w:tc>
        <w:tc>
          <w:tcPr>
            <w:tcW w:w="3118" w:type="dxa"/>
            <w:tcBorders>
              <w:top w:val="single" w:sz="6" w:space="0" w:color="000000"/>
              <w:left w:val="single" w:sz="6" w:space="0" w:color="000000"/>
              <w:bottom w:val="single" w:sz="12" w:space="0" w:color="auto"/>
              <w:right w:val="single" w:sz="6" w:space="0" w:color="000000"/>
            </w:tcBorders>
          </w:tcPr>
          <w:p w14:paraId="5651E011" w14:textId="77777777" w:rsidR="00DE6D79" w:rsidRPr="00DE6D79" w:rsidRDefault="00DE6D79" w:rsidP="00DE6D79">
            <w:pPr>
              <w:widowControl w:val="0"/>
              <w:suppressAutoHyphens w:val="0"/>
              <w:autoSpaceDE w:val="0"/>
              <w:autoSpaceDN w:val="0"/>
              <w:adjustRightInd w:val="0"/>
              <w:spacing w:before="20" w:after="20" w:line="240" w:lineRule="auto"/>
              <w:jc w:val="center"/>
              <w:rPr>
                <w:i/>
                <w:sz w:val="16"/>
                <w:szCs w:val="16"/>
              </w:rPr>
            </w:pPr>
            <w:r w:rsidRPr="00DE6D79">
              <w:rPr>
                <w:i/>
                <w:sz w:val="16"/>
                <w:szCs w:val="16"/>
              </w:rPr>
              <w:t>Maximum torque [Nm]</w:t>
            </w:r>
          </w:p>
        </w:tc>
      </w:tr>
      <w:tr w:rsidR="00DE6D79" w:rsidRPr="00DE6D79" w14:paraId="0F4441C1" w14:textId="77777777" w:rsidTr="00DE6D79">
        <w:trPr>
          <w:trHeight w:val="45"/>
        </w:trPr>
        <w:tc>
          <w:tcPr>
            <w:tcW w:w="3119" w:type="dxa"/>
            <w:tcBorders>
              <w:top w:val="single" w:sz="12" w:space="0" w:color="auto"/>
              <w:left w:val="single" w:sz="6" w:space="0" w:color="000000"/>
              <w:bottom w:val="single" w:sz="6" w:space="0" w:color="FFFFFF"/>
              <w:right w:val="single" w:sz="6" w:space="0" w:color="FFFFFF"/>
            </w:tcBorders>
          </w:tcPr>
          <w:p w14:paraId="101F2863"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szCs w:val="18"/>
              </w:rPr>
            </w:pPr>
            <w:r w:rsidRPr="00DE6D79">
              <w:rPr>
                <w:sz w:val="18"/>
                <w:szCs w:val="18"/>
              </w:rPr>
              <w:t>6</w:t>
            </w:r>
          </w:p>
        </w:tc>
        <w:tc>
          <w:tcPr>
            <w:tcW w:w="3118" w:type="dxa"/>
            <w:tcBorders>
              <w:top w:val="single" w:sz="12" w:space="0" w:color="auto"/>
              <w:left w:val="single" w:sz="6" w:space="0" w:color="000000"/>
              <w:bottom w:val="single" w:sz="6" w:space="0" w:color="FFFFFF"/>
              <w:right w:val="single" w:sz="6" w:space="0" w:color="000000"/>
            </w:tcBorders>
          </w:tcPr>
          <w:p w14:paraId="165D2AEB"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szCs w:val="18"/>
              </w:rPr>
            </w:pPr>
            <w:r w:rsidRPr="00DE6D79">
              <w:rPr>
                <w:sz w:val="18"/>
                <w:szCs w:val="18"/>
              </w:rPr>
              <w:t>1.7</w:t>
            </w:r>
          </w:p>
        </w:tc>
      </w:tr>
      <w:tr w:rsidR="00DE6D79" w:rsidRPr="00DE6D79" w14:paraId="20920C6A" w14:textId="77777777" w:rsidTr="00DE6D79">
        <w:trPr>
          <w:trHeight w:val="45"/>
        </w:trPr>
        <w:tc>
          <w:tcPr>
            <w:tcW w:w="3119" w:type="dxa"/>
            <w:tcBorders>
              <w:top w:val="single" w:sz="6" w:space="0" w:color="000000"/>
              <w:left w:val="single" w:sz="6" w:space="0" w:color="000000"/>
              <w:bottom w:val="single" w:sz="6" w:space="0" w:color="000000"/>
              <w:right w:val="single" w:sz="6" w:space="0" w:color="FFFFFF"/>
            </w:tcBorders>
          </w:tcPr>
          <w:p w14:paraId="489B4E6C"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szCs w:val="18"/>
              </w:rPr>
            </w:pPr>
            <w:r w:rsidRPr="00DE6D79">
              <w:rPr>
                <w:sz w:val="18"/>
                <w:szCs w:val="18"/>
              </w:rPr>
              <w:t>8 or 10</w:t>
            </w:r>
          </w:p>
        </w:tc>
        <w:tc>
          <w:tcPr>
            <w:tcW w:w="3118" w:type="dxa"/>
            <w:tcBorders>
              <w:top w:val="single" w:sz="6" w:space="0" w:color="000000"/>
              <w:left w:val="single" w:sz="6" w:space="0" w:color="000000"/>
              <w:bottom w:val="single" w:sz="6" w:space="0" w:color="000000"/>
              <w:right w:val="single" w:sz="6" w:space="0" w:color="000000"/>
            </w:tcBorders>
          </w:tcPr>
          <w:p w14:paraId="091C5FC0"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szCs w:val="18"/>
              </w:rPr>
            </w:pPr>
            <w:r w:rsidRPr="00DE6D79">
              <w:rPr>
                <w:sz w:val="18"/>
                <w:szCs w:val="18"/>
              </w:rPr>
              <w:t>2.3</w:t>
            </w:r>
          </w:p>
        </w:tc>
      </w:tr>
      <w:tr w:rsidR="00DE6D79" w:rsidRPr="00DE6D79" w14:paraId="6A462487" w14:textId="77777777" w:rsidTr="00DE6D79">
        <w:trPr>
          <w:trHeight w:val="45"/>
        </w:trPr>
        <w:tc>
          <w:tcPr>
            <w:tcW w:w="3119" w:type="dxa"/>
            <w:tcBorders>
              <w:top w:val="single" w:sz="6" w:space="0" w:color="000000"/>
              <w:left w:val="single" w:sz="6" w:space="0" w:color="000000"/>
              <w:bottom w:val="single" w:sz="12" w:space="0" w:color="auto"/>
              <w:right w:val="single" w:sz="6" w:space="0" w:color="FFFFFF"/>
            </w:tcBorders>
          </w:tcPr>
          <w:p w14:paraId="1DF2F2CF"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szCs w:val="18"/>
              </w:rPr>
            </w:pPr>
            <w:r w:rsidRPr="00DE6D79">
              <w:rPr>
                <w:sz w:val="18"/>
                <w:szCs w:val="18"/>
              </w:rPr>
              <w:t>12</w:t>
            </w:r>
          </w:p>
        </w:tc>
        <w:tc>
          <w:tcPr>
            <w:tcW w:w="3118" w:type="dxa"/>
            <w:tcBorders>
              <w:top w:val="single" w:sz="6" w:space="0" w:color="000000"/>
              <w:left w:val="single" w:sz="6" w:space="0" w:color="000000"/>
              <w:bottom w:val="single" w:sz="12" w:space="0" w:color="auto"/>
              <w:right w:val="single" w:sz="6" w:space="0" w:color="000000"/>
            </w:tcBorders>
          </w:tcPr>
          <w:p w14:paraId="0C59C0CD"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szCs w:val="18"/>
              </w:rPr>
            </w:pPr>
            <w:r w:rsidRPr="00DE6D79">
              <w:rPr>
                <w:sz w:val="18"/>
                <w:szCs w:val="18"/>
              </w:rPr>
              <w:t>2.8</w:t>
            </w:r>
          </w:p>
        </w:tc>
      </w:tr>
    </w:tbl>
    <w:p w14:paraId="1FF447C1" w14:textId="77777777" w:rsidR="00DE6D79" w:rsidRPr="00DE6D79" w:rsidRDefault="00DE6D79" w:rsidP="00DE6D79">
      <w:pPr>
        <w:spacing w:before="120" w:after="120" w:line="240" w:lineRule="auto"/>
        <w:ind w:left="2268" w:right="1134" w:hanging="1134"/>
        <w:jc w:val="both"/>
      </w:pPr>
      <w:r w:rsidRPr="00DE6D79">
        <w:t>1.2.</w:t>
      </w:r>
      <w:r w:rsidRPr="00DE6D79">
        <w:tab/>
        <w:t>This test shall be conducted at the appropriate maximum temperature specified, and shall be repeated at a temperature of -40 °C.</w:t>
      </w:r>
    </w:p>
    <w:p w14:paraId="7971827D" w14:textId="77777777" w:rsidR="00DE6D79" w:rsidRPr="00DE6D79" w:rsidRDefault="00DE6D79" w:rsidP="00DE6D79">
      <w:pPr>
        <w:spacing w:after="120" w:line="240" w:lineRule="auto"/>
        <w:ind w:left="2268" w:right="1134" w:hanging="1134"/>
        <w:jc w:val="both"/>
      </w:pPr>
      <w:r w:rsidRPr="00DE6D79">
        <w:t>1.3.</w:t>
      </w:r>
      <w:r w:rsidRPr="00DE6D79">
        <w:tab/>
        <w:t>Durability test for LNG products are me</w:t>
      </w:r>
      <w:r w:rsidR="006E5A29">
        <w:t>ntioned in their specific Annex</w:t>
      </w:r>
      <w:r w:rsidRPr="00DE6D79">
        <w:t xml:space="preserve"> 4I up to Annex 4O, where applicable.</w:t>
      </w:r>
    </w:p>
    <w:p w14:paraId="12A7EB47" w14:textId="77777777" w:rsidR="00DE6D79" w:rsidRPr="00DE6D79" w:rsidRDefault="00DE6D79" w:rsidP="00DE6D79">
      <w:pPr>
        <w:spacing w:after="120" w:line="240" w:lineRule="auto"/>
        <w:ind w:left="1134" w:right="1134"/>
        <w:jc w:val="both"/>
      </w:pPr>
    </w:p>
    <w:p w14:paraId="4EF9ABA1" w14:textId="77777777" w:rsidR="00DE6D79" w:rsidRPr="00DE6D79" w:rsidRDefault="00DE6D79" w:rsidP="00DE6D79">
      <w:pPr>
        <w:spacing w:after="120" w:line="240" w:lineRule="auto"/>
        <w:ind w:left="1134" w:right="1134"/>
        <w:jc w:val="both"/>
        <w:sectPr w:rsidR="00DE6D79" w:rsidRPr="00DE6D79" w:rsidSect="00DE6D79">
          <w:headerReference w:type="even" r:id="rId192"/>
          <w:headerReference w:type="default" r:id="rId193"/>
          <w:headerReference w:type="first" r:id="rId194"/>
          <w:footnotePr>
            <w:numRestart w:val="eachSect"/>
          </w:footnotePr>
          <w:endnotePr>
            <w:numFmt w:val="decimal"/>
          </w:endnotePr>
          <w:pgSz w:w="11907" w:h="16840" w:code="9"/>
          <w:pgMar w:top="1701" w:right="1134" w:bottom="2268" w:left="1134" w:header="1134" w:footer="1701" w:gutter="0"/>
          <w:cols w:space="720"/>
          <w:docGrid w:linePitch="272"/>
        </w:sectPr>
      </w:pPr>
    </w:p>
    <w:p w14:paraId="5B3A191A" w14:textId="77777777" w:rsidR="00DE6D79" w:rsidRPr="00DE6D79" w:rsidRDefault="00DE6D79" w:rsidP="000F07F0">
      <w:pPr>
        <w:pStyle w:val="HChG"/>
      </w:pPr>
      <w:bookmarkStart w:id="180" w:name="_Toc384289005"/>
      <w:r w:rsidRPr="00DE6D79">
        <w:lastRenderedPageBreak/>
        <w:t>Annex 5M</w:t>
      </w:r>
      <w:bookmarkEnd w:id="180"/>
    </w:p>
    <w:p w14:paraId="5EE1DD93" w14:textId="77777777" w:rsidR="00162FC6" w:rsidRDefault="000F07F0" w:rsidP="000F07F0">
      <w:pPr>
        <w:pStyle w:val="HChG"/>
        <w:rPr>
          <w:spacing w:val="-2"/>
        </w:rPr>
      </w:pPr>
      <w:r>
        <w:rPr>
          <w:spacing w:val="-2"/>
        </w:rPr>
        <w:tab/>
      </w:r>
      <w:r>
        <w:rPr>
          <w:spacing w:val="-2"/>
        </w:rPr>
        <w:tab/>
      </w:r>
      <w:bookmarkStart w:id="181" w:name="_Toc384289006"/>
      <w:r w:rsidR="00DE6D79" w:rsidRPr="00DE6D79">
        <w:rPr>
          <w:spacing w:val="-2"/>
        </w:rPr>
        <w:t>Burst/destructive test applicable only to CNG cylinders</w:t>
      </w:r>
      <w:bookmarkEnd w:id="181"/>
      <w:r w:rsidR="00DE6D79" w:rsidRPr="00DE6D79">
        <w:rPr>
          <w:spacing w:val="-2"/>
        </w:rPr>
        <w:t xml:space="preserve"> </w:t>
      </w:r>
    </w:p>
    <w:p w14:paraId="19FE3628" w14:textId="77777777" w:rsidR="00DE6D79" w:rsidRPr="00DE6D79" w:rsidRDefault="00DE6D79" w:rsidP="00162FC6">
      <w:pPr>
        <w:pStyle w:val="para"/>
      </w:pPr>
      <w:r w:rsidRPr="00DE6D79">
        <w:t>(</w:t>
      </w:r>
      <w:r w:rsidR="00162FC6">
        <w:t>S</w:t>
      </w:r>
      <w:r w:rsidR="00162FC6" w:rsidRPr="00DE6D79">
        <w:t xml:space="preserve">ee </w:t>
      </w:r>
      <w:r w:rsidRPr="00DE6D79">
        <w:t>Annex 3A)</w:t>
      </w:r>
    </w:p>
    <w:p w14:paraId="487069A2" w14:textId="77777777" w:rsidR="00DE6D79" w:rsidRPr="00DE6D79" w:rsidRDefault="00DE6D79" w:rsidP="00DE6D79">
      <w:pPr>
        <w:keepNext/>
        <w:keepLines/>
        <w:spacing w:after="120" w:line="240" w:lineRule="auto"/>
        <w:ind w:left="1134" w:right="1134"/>
        <w:rPr>
          <w:spacing w:val="-2"/>
          <w:sz w:val="24"/>
          <w:szCs w:val="24"/>
        </w:rPr>
      </w:pPr>
    </w:p>
    <w:p w14:paraId="1B91422C" w14:textId="77777777" w:rsidR="00DE6D79" w:rsidRPr="00DE6D79" w:rsidRDefault="00DE6D79" w:rsidP="00DE6D79">
      <w:pPr>
        <w:keepNext/>
        <w:keepLines/>
        <w:spacing w:after="120" w:line="240" w:lineRule="auto"/>
        <w:ind w:left="1134" w:right="1134"/>
        <w:rPr>
          <w:spacing w:val="-2"/>
          <w:sz w:val="24"/>
          <w:szCs w:val="24"/>
        </w:rPr>
        <w:sectPr w:rsidR="00DE6D79" w:rsidRPr="00DE6D79" w:rsidSect="00DE6D79">
          <w:headerReference w:type="even" r:id="rId195"/>
          <w:headerReference w:type="default" r:id="rId196"/>
          <w:headerReference w:type="first" r:id="rId197"/>
          <w:footerReference w:type="first" r:id="rId198"/>
          <w:footnotePr>
            <w:numRestart w:val="eachSect"/>
          </w:footnotePr>
          <w:endnotePr>
            <w:numFmt w:val="decimal"/>
          </w:endnotePr>
          <w:pgSz w:w="11907" w:h="16840" w:code="9"/>
          <w:pgMar w:top="1701" w:right="1134" w:bottom="2268" w:left="1134" w:header="1134" w:footer="1701" w:gutter="0"/>
          <w:cols w:space="720"/>
          <w:docGrid w:linePitch="272"/>
        </w:sectPr>
      </w:pPr>
    </w:p>
    <w:p w14:paraId="2EA44F0D" w14:textId="77777777" w:rsidR="00DE6D79" w:rsidRPr="00DE6D79" w:rsidRDefault="00DE6D79" w:rsidP="000F07F0">
      <w:pPr>
        <w:pStyle w:val="HChG"/>
      </w:pPr>
      <w:bookmarkStart w:id="182" w:name="_Toc384289007"/>
      <w:r w:rsidRPr="00DE6D79">
        <w:lastRenderedPageBreak/>
        <w:t>Annex 5N</w:t>
      </w:r>
      <w:bookmarkEnd w:id="182"/>
    </w:p>
    <w:p w14:paraId="707980FC" w14:textId="77777777" w:rsidR="00DE6D79" w:rsidRPr="00DE6D79" w:rsidRDefault="000F07F0" w:rsidP="000F07F0">
      <w:pPr>
        <w:pStyle w:val="HChG"/>
      </w:pPr>
      <w:r>
        <w:tab/>
      </w:r>
      <w:r>
        <w:tab/>
      </w:r>
      <w:bookmarkStart w:id="183" w:name="_Toc384289008"/>
      <w:r w:rsidR="00DE6D79" w:rsidRPr="00DE6D79">
        <w:t>Vibration resistance test</w:t>
      </w:r>
      <w:bookmarkEnd w:id="183"/>
    </w:p>
    <w:p w14:paraId="00562688" w14:textId="77777777" w:rsidR="00DE6D79" w:rsidRPr="00DE6D79" w:rsidRDefault="00DE6D79" w:rsidP="00DE6D79">
      <w:pPr>
        <w:tabs>
          <w:tab w:val="left" w:pos="2268"/>
        </w:tabs>
        <w:spacing w:after="120" w:line="240" w:lineRule="auto"/>
        <w:ind w:left="2268" w:right="1134" w:hanging="1134"/>
        <w:jc w:val="both"/>
      </w:pPr>
      <w:r w:rsidRPr="00DE6D79">
        <w:t>1.</w:t>
      </w:r>
      <w:r w:rsidRPr="00DE6D79">
        <w:tab/>
        <w:t>All components with moving parts shall remain undamaged, continue to operate, and comply with the component's leakage tests after 6 hours of vibration in accordance with the following test method.</w:t>
      </w:r>
    </w:p>
    <w:p w14:paraId="0410E0F0" w14:textId="77777777" w:rsidR="00DE6D79" w:rsidRPr="00DE6D79" w:rsidRDefault="00DE6D79" w:rsidP="00DE6D79">
      <w:pPr>
        <w:tabs>
          <w:tab w:val="left" w:pos="2268"/>
        </w:tabs>
        <w:spacing w:after="120" w:line="240" w:lineRule="auto"/>
        <w:ind w:left="2268" w:right="1134" w:hanging="1134"/>
        <w:jc w:val="both"/>
      </w:pPr>
      <w:r w:rsidRPr="00DE6D79">
        <w:t>2.</w:t>
      </w:r>
      <w:r w:rsidRPr="00DE6D79">
        <w:tab/>
        <w:t>Test method</w:t>
      </w:r>
    </w:p>
    <w:p w14:paraId="16920D24" w14:textId="77777777" w:rsidR="00DE6D79" w:rsidRPr="00DE6D79" w:rsidRDefault="00DE6D79" w:rsidP="00DE6D79">
      <w:pPr>
        <w:tabs>
          <w:tab w:val="left" w:pos="2268"/>
        </w:tabs>
        <w:spacing w:after="120" w:line="240" w:lineRule="auto"/>
        <w:ind w:left="2268" w:right="1134" w:hanging="1134"/>
        <w:jc w:val="both"/>
      </w:pPr>
      <w:r w:rsidRPr="00DE6D79">
        <w:t>2.1.</w:t>
      </w:r>
      <w:r w:rsidRPr="00DE6D79">
        <w:tab/>
        <w:t>The component shall be secured in an apparatus and vibrated for 2 hours at 17 Hz with an amplitude of 1.5 mm (0.06 inch) in each of three orientation axes. On completion of 6 hours of vibration the component shall comply with Annex 5C.</w:t>
      </w:r>
    </w:p>
    <w:p w14:paraId="7C0ED788" w14:textId="77777777" w:rsidR="00DE6D79" w:rsidRPr="00DE6D79" w:rsidRDefault="00DE6D79" w:rsidP="00DE6D79">
      <w:pPr>
        <w:spacing w:after="120" w:line="240" w:lineRule="auto"/>
        <w:ind w:left="1134" w:right="1134"/>
      </w:pPr>
    </w:p>
    <w:p w14:paraId="606F71EE" w14:textId="77777777" w:rsidR="00DE6D79" w:rsidRPr="00DE6D79" w:rsidRDefault="00DE6D79" w:rsidP="00DE6D79">
      <w:pPr>
        <w:spacing w:after="120" w:line="240" w:lineRule="auto"/>
        <w:ind w:left="1134" w:right="1134"/>
        <w:sectPr w:rsidR="00DE6D79" w:rsidRPr="00DE6D79" w:rsidSect="00DE6D79">
          <w:headerReference w:type="even" r:id="rId199"/>
          <w:headerReference w:type="default" r:id="rId200"/>
          <w:headerReference w:type="first" r:id="rId201"/>
          <w:footnotePr>
            <w:numRestart w:val="eachSect"/>
          </w:footnotePr>
          <w:endnotePr>
            <w:numFmt w:val="decimal"/>
          </w:endnotePr>
          <w:pgSz w:w="11907" w:h="16840" w:code="9"/>
          <w:pgMar w:top="1701" w:right="1134" w:bottom="2268" w:left="1134" w:header="1134" w:footer="1701" w:gutter="0"/>
          <w:cols w:space="720"/>
          <w:docGrid w:linePitch="272"/>
        </w:sectPr>
      </w:pPr>
    </w:p>
    <w:p w14:paraId="2E72A0E3" w14:textId="77777777" w:rsidR="00DE6D79" w:rsidRPr="00DE6D79" w:rsidRDefault="00DE6D79" w:rsidP="000F07F0">
      <w:pPr>
        <w:pStyle w:val="HChG"/>
      </w:pPr>
      <w:bookmarkStart w:id="184" w:name="_Toc384289009"/>
      <w:r w:rsidRPr="00DE6D79">
        <w:lastRenderedPageBreak/>
        <w:t>Annex 5O</w:t>
      </w:r>
      <w:bookmarkEnd w:id="184"/>
    </w:p>
    <w:p w14:paraId="7E92EDBE" w14:textId="77777777" w:rsidR="00DE6D79" w:rsidRPr="00DE6D79" w:rsidRDefault="000F07F0" w:rsidP="000F07F0">
      <w:pPr>
        <w:pStyle w:val="HChG"/>
      </w:pPr>
      <w:r>
        <w:tab/>
      </w:r>
      <w:r>
        <w:tab/>
      </w:r>
      <w:bookmarkStart w:id="185" w:name="_Toc384289010"/>
      <w:r w:rsidR="00DE6D79" w:rsidRPr="00DE6D79">
        <w:t>Operating temperatures</w:t>
      </w:r>
      <w:bookmarkEnd w:id="185"/>
    </w:p>
    <w:p w14:paraId="65B78496" w14:textId="77777777" w:rsidR="00DE6D79" w:rsidRPr="00DE6D79" w:rsidRDefault="00DE6D79" w:rsidP="00DE6D79">
      <w:pPr>
        <w:tabs>
          <w:tab w:val="left" w:pos="2268"/>
        </w:tabs>
        <w:spacing w:after="120" w:line="240" w:lineRule="auto"/>
        <w:ind w:left="2268" w:right="1134" w:hanging="1134"/>
        <w:jc w:val="both"/>
      </w:pPr>
      <w:r w:rsidRPr="00DE6D79">
        <w:t>The operating temperatures shall be:</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4"/>
        <w:gridCol w:w="1985"/>
        <w:gridCol w:w="1984"/>
      </w:tblGrid>
      <w:tr w:rsidR="00DE6D79" w:rsidRPr="00DE6D79" w14:paraId="030A331A" w14:textId="77777777" w:rsidTr="006E5A29">
        <w:trPr>
          <w:trHeight w:val="320"/>
        </w:trPr>
        <w:tc>
          <w:tcPr>
            <w:tcW w:w="1418" w:type="dxa"/>
            <w:tcBorders>
              <w:top w:val="single" w:sz="4" w:space="0" w:color="auto"/>
              <w:left w:val="single" w:sz="4" w:space="0" w:color="auto"/>
              <w:bottom w:val="single" w:sz="12" w:space="0" w:color="auto"/>
            </w:tcBorders>
          </w:tcPr>
          <w:p w14:paraId="4C66645B" w14:textId="77777777" w:rsidR="00DE6D79" w:rsidRPr="00DE6D79" w:rsidRDefault="00DE6D79" w:rsidP="00DE6D79">
            <w:pPr>
              <w:spacing w:before="20" w:after="20" w:line="240" w:lineRule="auto"/>
              <w:jc w:val="both"/>
              <w:rPr>
                <w:sz w:val="16"/>
              </w:rPr>
            </w:pPr>
          </w:p>
        </w:tc>
        <w:tc>
          <w:tcPr>
            <w:tcW w:w="1984" w:type="dxa"/>
            <w:tcBorders>
              <w:bottom w:val="single" w:sz="12" w:space="0" w:color="auto"/>
            </w:tcBorders>
          </w:tcPr>
          <w:p w14:paraId="0F24C630" w14:textId="77777777" w:rsidR="00DE6D79" w:rsidRPr="00DE6D79" w:rsidRDefault="00DE6D79" w:rsidP="00DE6D79">
            <w:pPr>
              <w:spacing w:before="20" w:after="20" w:line="240" w:lineRule="auto"/>
              <w:jc w:val="center"/>
              <w:rPr>
                <w:bCs/>
                <w:i/>
                <w:sz w:val="16"/>
              </w:rPr>
            </w:pPr>
            <w:r w:rsidRPr="00DE6D79">
              <w:rPr>
                <w:bCs/>
                <w:i/>
                <w:sz w:val="16"/>
              </w:rPr>
              <w:t>Engine compartment</w:t>
            </w:r>
          </w:p>
        </w:tc>
        <w:tc>
          <w:tcPr>
            <w:tcW w:w="1985" w:type="dxa"/>
            <w:tcBorders>
              <w:bottom w:val="single" w:sz="12" w:space="0" w:color="auto"/>
            </w:tcBorders>
          </w:tcPr>
          <w:p w14:paraId="10D3CBB9" w14:textId="77777777" w:rsidR="00DE6D79" w:rsidRPr="00DE6D79" w:rsidRDefault="00DE6D79" w:rsidP="00DE6D79">
            <w:pPr>
              <w:spacing w:before="20" w:after="20" w:line="240" w:lineRule="auto"/>
              <w:jc w:val="center"/>
              <w:rPr>
                <w:bCs/>
                <w:i/>
                <w:sz w:val="16"/>
              </w:rPr>
            </w:pPr>
            <w:r w:rsidRPr="00DE6D79">
              <w:rPr>
                <w:bCs/>
                <w:i/>
                <w:sz w:val="16"/>
              </w:rPr>
              <w:t>Assembled on the engine</w:t>
            </w:r>
          </w:p>
        </w:tc>
        <w:tc>
          <w:tcPr>
            <w:tcW w:w="1984" w:type="dxa"/>
            <w:tcBorders>
              <w:bottom w:val="single" w:sz="12" w:space="0" w:color="auto"/>
            </w:tcBorders>
          </w:tcPr>
          <w:p w14:paraId="283B3919" w14:textId="77777777" w:rsidR="00DE6D79" w:rsidRPr="00DE6D79" w:rsidRDefault="00DE6D79" w:rsidP="00DE6D79">
            <w:pPr>
              <w:spacing w:before="20" w:after="20" w:line="240" w:lineRule="auto"/>
              <w:jc w:val="center"/>
              <w:rPr>
                <w:bCs/>
                <w:i/>
                <w:sz w:val="16"/>
              </w:rPr>
            </w:pPr>
            <w:r w:rsidRPr="00DE6D79">
              <w:rPr>
                <w:bCs/>
                <w:i/>
                <w:sz w:val="16"/>
              </w:rPr>
              <w:t>On board</w:t>
            </w:r>
          </w:p>
        </w:tc>
      </w:tr>
      <w:tr w:rsidR="00DE6D79" w:rsidRPr="00DE6D79" w14:paraId="20F6D46B" w14:textId="77777777" w:rsidTr="00DE6D79">
        <w:tc>
          <w:tcPr>
            <w:tcW w:w="1418" w:type="dxa"/>
            <w:tcBorders>
              <w:top w:val="single" w:sz="12" w:space="0" w:color="auto"/>
            </w:tcBorders>
            <w:vAlign w:val="center"/>
          </w:tcPr>
          <w:p w14:paraId="395716B5" w14:textId="77777777" w:rsidR="00DE6D79" w:rsidRPr="00DE6D79" w:rsidRDefault="00DE6D79" w:rsidP="00DE6D79">
            <w:pPr>
              <w:spacing w:before="20" w:after="20" w:line="240" w:lineRule="auto"/>
              <w:rPr>
                <w:sz w:val="18"/>
              </w:rPr>
            </w:pPr>
            <w:r w:rsidRPr="00DE6D79">
              <w:rPr>
                <w:sz w:val="18"/>
              </w:rPr>
              <w:t>Moderate (M)</w:t>
            </w:r>
          </w:p>
        </w:tc>
        <w:tc>
          <w:tcPr>
            <w:tcW w:w="1984" w:type="dxa"/>
            <w:tcBorders>
              <w:top w:val="single" w:sz="12" w:space="0" w:color="auto"/>
            </w:tcBorders>
          </w:tcPr>
          <w:p w14:paraId="5D0EE250" w14:textId="77777777" w:rsidR="00DE6D79" w:rsidRPr="00DE6D79" w:rsidRDefault="00DE6D79" w:rsidP="00DE6D79">
            <w:pPr>
              <w:spacing w:before="20" w:after="20" w:line="240" w:lineRule="auto"/>
              <w:jc w:val="center"/>
              <w:rPr>
                <w:sz w:val="18"/>
              </w:rPr>
            </w:pPr>
            <w:r w:rsidRPr="00DE6D79">
              <w:rPr>
                <w:sz w:val="18"/>
              </w:rPr>
              <w:t>-20 °C to 105 °C</w:t>
            </w:r>
          </w:p>
        </w:tc>
        <w:tc>
          <w:tcPr>
            <w:tcW w:w="1985" w:type="dxa"/>
            <w:tcBorders>
              <w:top w:val="single" w:sz="12" w:space="0" w:color="auto"/>
            </w:tcBorders>
          </w:tcPr>
          <w:p w14:paraId="1F0D0FA0" w14:textId="77777777" w:rsidR="00DE6D79" w:rsidRPr="00DE6D79" w:rsidRDefault="00DE6D79" w:rsidP="00DE6D79">
            <w:pPr>
              <w:spacing w:before="20" w:after="20" w:line="240" w:lineRule="auto"/>
              <w:jc w:val="center"/>
              <w:rPr>
                <w:sz w:val="18"/>
              </w:rPr>
            </w:pPr>
            <w:r w:rsidRPr="00DE6D79">
              <w:rPr>
                <w:sz w:val="18"/>
              </w:rPr>
              <w:t>-20 °C to 120 °C</w:t>
            </w:r>
          </w:p>
        </w:tc>
        <w:tc>
          <w:tcPr>
            <w:tcW w:w="1984" w:type="dxa"/>
            <w:tcBorders>
              <w:top w:val="single" w:sz="12" w:space="0" w:color="auto"/>
            </w:tcBorders>
          </w:tcPr>
          <w:p w14:paraId="531D2A91" w14:textId="77777777" w:rsidR="00DE6D79" w:rsidRPr="00DE6D79" w:rsidRDefault="00DE6D79" w:rsidP="00DE6D79">
            <w:pPr>
              <w:spacing w:before="20" w:after="20" w:line="240" w:lineRule="auto"/>
              <w:jc w:val="center"/>
              <w:rPr>
                <w:sz w:val="18"/>
              </w:rPr>
            </w:pPr>
            <w:r w:rsidRPr="00DE6D79">
              <w:rPr>
                <w:sz w:val="18"/>
              </w:rPr>
              <w:t>-20 °C to 85 °C</w:t>
            </w:r>
          </w:p>
        </w:tc>
      </w:tr>
      <w:tr w:rsidR="00DE6D79" w:rsidRPr="00DE6D79" w14:paraId="0DF22BE8" w14:textId="77777777" w:rsidTr="00DE6D79">
        <w:trPr>
          <w:trHeight w:val="147"/>
        </w:trPr>
        <w:tc>
          <w:tcPr>
            <w:tcW w:w="1418" w:type="dxa"/>
            <w:tcBorders>
              <w:bottom w:val="single" w:sz="4" w:space="0" w:color="auto"/>
            </w:tcBorders>
            <w:vAlign w:val="center"/>
          </w:tcPr>
          <w:p w14:paraId="383FDB3F" w14:textId="77777777" w:rsidR="00DE6D79" w:rsidRPr="00DE6D79" w:rsidRDefault="00DE6D79" w:rsidP="00DE6D79">
            <w:pPr>
              <w:spacing w:before="20" w:after="20" w:line="240" w:lineRule="auto"/>
              <w:rPr>
                <w:sz w:val="18"/>
              </w:rPr>
            </w:pPr>
            <w:r w:rsidRPr="00DE6D79">
              <w:rPr>
                <w:sz w:val="18"/>
              </w:rPr>
              <w:t>Cold (C)</w:t>
            </w:r>
          </w:p>
        </w:tc>
        <w:tc>
          <w:tcPr>
            <w:tcW w:w="1984" w:type="dxa"/>
            <w:tcBorders>
              <w:bottom w:val="single" w:sz="4" w:space="0" w:color="auto"/>
            </w:tcBorders>
          </w:tcPr>
          <w:p w14:paraId="04CAD994" w14:textId="77777777" w:rsidR="00DE6D79" w:rsidRPr="00DE6D79" w:rsidRDefault="00DE6D79" w:rsidP="00DE6D79">
            <w:pPr>
              <w:spacing w:before="20" w:after="20" w:line="240" w:lineRule="auto"/>
              <w:jc w:val="center"/>
              <w:rPr>
                <w:sz w:val="18"/>
              </w:rPr>
            </w:pPr>
            <w:r w:rsidRPr="00DE6D79">
              <w:rPr>
                <w:sz w:val="18"/>
              </w:rPr>
              <w:t>-40 °C to 105 °C</w:t>
            </w:r>
          </w:p>
        </w:tc>
        <w:tc>
          <w:tcPr>
            <w:tcW w:w="1985" w:type="dxa"/>
            <w:tcBorders>
              <w:bottom w:val="single" w:sz="4" w:space="0" w:color="auto"/>
            </w:tcBorders>
          </w:tcPr>
          <w:p w14:paraId="7509C67F" w14:textId="77777777" w:rsidR="00DE6D79" w:rsidRPr="00DE6D79" w:rsidRDefault="00DE6D79" w:rsidP="00DE6D79">
            <w:pPr>
              <w:spacing w:before="20" w:after="20" w:line="240" w:lineRule="auto"/>
              <w:jc w:val="center"/>
              <w:rPr>
                <w:sz w:val="18"/>
              </w:rPr>
            </w:pPr>
            <w:r w:rsidRPr="00DE6D79">
              <w:rPr>
                <w:sz w:val="18"/>
              </w:rPr>
              <w:t>-40 °C to 120 °C</w:t>
            </w:r>
          </w:p>
        </w:tc>
        <w:tc>
          <w:tcPr>
            <w:tcW w:w="1984" w:type="dxa"/>
            <w:tcBorders>
              <w:bottom w:val="single" w:sz="4" w:space="0" w:color="auto"/>
            </w:tcBorders>
          </w:tcPr>
          <w:p w14:paraId="1310FE22" w14:textId="77777777" w:rsidR="00DE6D79" w:rsidRPr="00DE6D79" w:rsidRDefault="00DE6D79" w:rsidP="00DE6D79">
            <w:pPr>
              <w:spacing w:before="20" w:after="20" w:line="240" w:lineRule="auto"/>
              <w:jc w:val="center"/>
              <w:rPr>
                <w:sz w:val="18"/>
              </w:rPr>
            </w:pPr>
            <w:r w:rsidRPr="00DE6D79">
              <w:rPr>
                <w:sz w:val="18"/>
              </w:rPr>
              <w:t>-40 °C to 85 °C</w:t>
            </w:r>
          </w:p>
        </w:tc>
      </w:tr>
      <w:tr w:rsidR="00DE6D79" w:rsidRPr="00DE6D79" w14:paraId="68A919B6" w14:textId="77777777" w:rsidTr="00DE6D79">
        <w:trPr>
          <w:trHeight w:val="147"/>
        </w:trPr>
        <w:tc>
          <w:tcPr>
            <w:tcW w:w="1418" w:type="dxa"/>
            <w:tcBorders>
              <w:bottom w:val="single" w:sz="12" w:space="0" w:color="auto"/>
            </w:tcBorders>
            <w:vAlign w:val="center"/>
          </w:tcPr>
          <w:p w14:paraId="1E8B16AF" w14:textId="77777777" w:rsidR="00DE6D79" w:rsidRPr="00DE6D79" w:rsidRDefault="00DE6D79" w:rsidP="00DE6D79">
            <w:pPr>
              <w:spacing w:before="20" w:after="20" w:line="240" w:lineRule="auto"/>
              <w:rPr>
                <w:sz w:val="18"/>
              </w:rPr>
            </w:pPr>
            <w:r w:rsidRPr="00DE6D79">
              <w:rPr>
                <w:sz w:val="18"/>
              </w:rPr>
              <w:t>LNG (L)</w:t>
            </w:r>
          </w:p>
        </w:tc>
        <w:tc>
          <w:tcPr>
            <w:tcW w:w="1984" w:type="dxa"/>
            <w:tcBorders>
              <w:bottom w:val="single" w:sz="12" w:space="0" w:color="auto"/>
            </w:tcBorders>
          </w:tcPr>
          <w:p w14:paraId="58F20247" w14:textId="77777777" w:rsidR="00DE6D79" w:rsidRPr="00DE6D79" w:rsidRDefault="00DE6D79" w:rsidP="00DE6D79">
            <w:pPr>
              <w:spacing w:before="20" w:after="20" w:line="240" w:lineRule="auto"/>
              <w:jc w:val="center"/>
              <w:rPr>
                <w:sz w:val="18"/>
              </w:rPr>
            </w:pPr>
            <w:r w:rsidRPr="00DE6D79">
              <w:rPr>
                <w:sz w:val="18"/>
              </w:rPr>
              <w:t>-162 °C to 105 °C</w:t>
            </w:r>
          </w:p>
        </w:tc>
        <w:tc>
          <w:tcPr>
            <w:tcW w:w="1985" w:type="dxa"/>
            <w:tcBorders>
              <w:bottom w:val="single" w:sz="12" w:space="0" w:color="auto"/>
            </w:tcBorders>
          </w:tcPr>
          <w:p w14:paraId="574E3B4D" w14:textId="77777777" w:rsidR="00DE6D79" w:rsidRPr="00DE6D79" w:rsidRDefault="00DE6D79" w:rsidP="00DE6D79">
            <w:pPr>
              <w:spacing w:before="20" w:after="20" w:line="240" w:lineRule="auto"/>
              <w:jc w:val="center"/>
              <w:rPr>
                <w:sz w:val="18"/>
              </w:rPr>
            </w:pPr>
            <w:r w:rsidRPr="00DE6D79">
              <w:rPr>
                <w:sz w:val="18"/>
              </w:rPr>
              <w:t>-162 °C to 120 °C</w:t>
            </w:r>
          </w:p>
        </w:tc>
        <w:tc>
          <w:tcPr>
            <w:tcW w:w="1984" w:type="dxa"/>
            <w:tcBorders>
              <w:bottom w:val="single" w:sz="12" w:space="0" w:color="auto"/>
            </w:tcBorders>
          </w:tcPr>
          <w:p w14:paraId="6F45ED2F" w14:textId="77777777" w:rsidR="00DE6D79" w:rsidRPr="00DE6D79" w:rsidRDefault="00DE6D79" w:rsidP="00DE6D79">
            <w:pPr>
              <w:spacing w:before="20" w:after="20" w:line="240" w:lineRule="auto"/>
              <w:jc w:val="center"/>
              <w:rPr>
                <w:sz w:val="18"/>
              </w:rPr>
            </w:pPr>
            <w:r w:rsidRPr="00DE6D79">
              <w:rPr>
                <w:sz w:val="18"/>
              </w:rPr>
              <w:t>-162 °C to 85 °C</w:t>
            </w:r>
          </w:p>
        </w:tc>
      </w:tr>
    </w:tbl>
    <w:p w14:paraId="3A4C3BDA" w14:textId="77777777" w:rsidR="00DE6D79" w:rsidRPr="00DE6D79" w:rsidRDefault="00DE6D79" w:rsidP="00DE6D79">
      <w:pPr>
        <w:spacing w:before="120" w:after="120" w:line="240" w:lineRule="auto"/>
        <w:ind w:left="1134" w:right="1134"/>
        <w:jc w:val="both"/>
      </w:pPr>
      <w:r w:rsidRPr="00DE6D79">
        <w:rPr>
          <w:i/>
        </w:rPr>
        <w:t xml:space="preserve">Note - </w:t>
      </w:r>
      <w:r w:rsidR="006E5A29">
        <w:t>T</w:t>
      </w:r>
      <w:r w:rsidRPr="00DE6D79">
        <w:t>he LNG (L) temperature is the temperature of the fluid inside the components. For surrounding temperatures use M or C. Since, for LNG, saturation temperature and pressure have a direct relationship as shown in the table below, higher minimum temperatures shall be allowed for LNG components based on the described test pressure.</w:t>
      </w:r>
    </w:p>
    <w:tbl>
      <w:tblPr>
        <w:tblW w:w="3358" w:type="dxa"/>
        <w:jc w:val="center"/>
        <w:tblCellMar>
          <w:left w:w="0" w:type="dxa"/>
          <w:right w:w="0" w:type="dxa"/>
        </w:tblCellMar>
        <w:tblLook w:val="0000" w:firstRow="0" w:lastRow="0" w:firstColumn="0" w:lastColumn="0" w:noHBand="0" w:noVBand="0"/>
      </w:tblPr>
      <w:tblGrid>
        <w:gridCol w:w="1713"/>
        <w:gridCol w:w="1645"/>
      </w:tblGrid>
      <w:tr w:rsidR="00DE6D79" w:rsidRPr="00DE6D79" w14:paraId="54657F0A" w14:textId="77777777" w:rsidTr="00DE6D79">
        <w:trPr>
          <w:trHeight w:val="92"/>
          <w:jc w:val="center"/>
        </w:trPr>
        <w:tc>
          <w:tcPr>
            <w:tcW w:w="0" w:type="auto"/>
            <w:tcBorders>
              <w:top w:val="single" w:sz="4" w:space="0" w:color="auto"/>
              <w:left w:val="single" w:sz="4" w:space="0" w:color="auto"/>
              <w:bottom w:val="single" w:sz="12" w:space="0" w:color="auto"/>
              <w:right w:val="single" w:sz="4" w:space="0" w:color="auto"/>
            </w:tcBorders>
            <w:noWrap/>
            <w:tcMar>
              <w:top w:w="12" w:type="dxa"/>
              <w:left w:w="12" w:type="dxa"/>
              <w:bottom w:w="0" w:type="dxa"/>
              <w:right w:w="12" w:type="dxa"/>
            </w:tcMar>
            <w:vAlign w:val="bottom"/>
          </w:tcPr>
          <w:p w14:paraId="19A0E0C8" w14:textId="77777777" w:rsidR="00DE6D79" w:rsidRPr="00DE6D79" w:rsidRDefault="00DE6D79" w:rsidP="00DE6D79">
            <w:pPr>
              <w:spacing w:before="20" w:after="20" w:line="240" w:lineRule="auto"/>
              <w:jc w:val="center"/>
              <w:rPr>
                <w:i/>
                <w:sz w:val="16"/>
              </w:rPr>
            </w:pPr>
            <w:r w:rsidRPr="00DE6D79">
              <w:rPr>
                <w:i/>
                <w:sz w:val="16"/>
              </w:rPr>
              <w:t>Temperature [°C]</w:t>
            </w:r>
          </w:p>
        </w:tc>
        <w:tc>
          <w:tcPr>
            <w:tcW w:w="1645" w:type="dxa"/>
            <w:tcBorders>
              <w:top w:val="single" w:sz="4" w:space="0" w:color="auto"/>
              <w:left w:val="single" w:sz="4" w:space="0" w:color="auto"/>
              <w:bottom w:val="single" w:sz="12" w:space="0" w:color="auto"/>
              <w:right w:val="single" w:sz="4" w:space="0" w:color="auto"/>
            </w:tcBorders>
            <w:noWrap/>
            <w:tcMar>
              <w:top w:w="12" w:type="dxa"/>
              <w:left w:w="12" w:type="dxa"/>
              <w:bottom w:w="0" w:type="dxa"/>
              <w:right w:w="12" w:type="dxa"/>
            </w:tcMar>
            <w:vAlign w:val="bottom"/>
          </w:tcPr>
          <w:p w14:paraId="4BDC102D" w14:textId="77777777" w:rsidR="00DE6D79" w:rsidRPr="00DE6D79" w:rsidRDefault="00DE6D79" w:rsidP="00DE6D79">
            <w:pPr>
              <w:spacing w:before="20" w:after="20" w:line="240" w:lineRule="auto"/>
              <w:jc w:val="center"/>
              <w:rPr>
                <w:i/>
                <w:sz w:val="16"/>
              </w:rPr>
            </w:pPr>
            <w:r w:rsidRPr="00DE6D79">
              <w:rPr>
                <w:i/>
                <w:sz w:val="16"/>
              </w:rPr>
              <w:t>Pressure [barg]</w:t>
            </w:r>
          </w:p>
        </w:tc>
      </w:tr>
      <w:tr w:rsidR="00DE6D79" w:rsidRPr="00DE6D79" w14:paraId="43095262" w14:textId="77777777" w:rsidTr="00DE6D79">
        <w:trPr>
          <w:trHeight w:val="38"/>
          <w:jc w:val="center"/>
        </w:trPr>
        <w:tc>
          <w:tcPr>
            <w:tcW w:w="171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tcPr>
          <w:p w14:paraId="54C783AA" w14:textId="77777777" w:rsidR="00DE6D79" w:rsidRPr="00DE6D79" w:rsidRDefault="00DE6D79" w:rsidP="00DE6D79">
            <w:pPr>
              <w:spacing w:before="20" w:after="20" w:line="240" w:lineRule="auto"/>
              <w:jc w:val="center"/>
              <w:rPr>
                <w:sz w:val="18"/>
                <w:szCs w:val="18"/>
              </w:rPr>
            </w:pPr>
            <w:r w:rsidRPr="00DE6D79">
              <w:rPr>
                <w:sz w:val="18"/>
                <w:szCs w:val="18"/>
              </w:rPr>
              <w:t>-161.6</w:t>
            </w:r>
          </w:p>
        </w:tc>
        <w:tc>
          <w:tcPr>
            <w:tcW w:w="1645"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bottom"/>
          </w:tcPr>
          <w:p w14:paraId="0512F338" w14:textId="77777777" w:rsidR="00DE6D79" w:rsidRPr="00DE6D79" w:rsidRDefault="00DE6D79" w:rsidP="00DE6D79">
            <w:pPr>
              <w:spacing w:before="20" w:after="20" w:line="240" w:lineRule="auto"/>
              <w:jc w:val="center"/>
              <w:rPr>
                <w:sz w:val="18"/>
                <w:szCs w:val="18"/>
              </w:rPr>
            </w:pPr>
            <w:r w:rsidRPr="00DE6D79">
              <w:rPr>
                <w:sz w:val="18"/>
                <w:szCs w:val="18"/>
              </w:rPr>
              <w:t>0</w:t>
            </w:r>
          </w:p>
        </w:tc>
      </w:tr>
      <w:tr w:rsidR="00DE6D79" w:rsidRPr="00DE6D79" w14:paraId="530A240B" w14:textId="77777777" w:rsidTr="00DE6D79">
        <w:trPr>
          <w:trHeight w:val="4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57AA456E" w14:textId="77777777" w:rsidR="00DE6D79" w:rsidRPr="00DE6D79" w:rsidRDefault="00DE6D79" w:rsidP="00DE6D79">
            <w:pPr>
              <w:spacing w:before="20" w:after="20" w:line="240" w:lineRule="auto"/>
              <w:jc w:val="center"/>
              <w:rPr>
                <w:sz w:val="18"/>
                <w:szCs w:val="18"/>
              </w:rPr>
            </w:pPr>
            <w:r w:rsidRPr="00DE6D79">
              <w:rPr>
                <w:sz w:val="18"/>
                <w:szCs w:val="18"/>
              </w:rPr>
              <w:t>-152.5</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3A365FE8" w14:textId="77777777" w:rsidR="00DE6D79" w:rsidRPr="00DE6D79" w:rsidRDefault="00DE6D79" w:rsidP="00DE6D79">
            <w:pPr>
              <w:spacing w:before="20" w:after="20" w:line="240" w:lineRule="auto"/>
              <w:jc w:val="center"/>
              <w:rPr>
                <w:sz w:val="18"/>
                <w:szCs w:val="18"/>
              </w:rPr>
            </w:pPr>
            <w:r w:rsidRPr="00DE6D79">
              <w:rPr>
                <w:sz w:val="18"/>
                <w:szCs w:val="18"/>
              </w:rPr>
              <w:t>1</w:t>
            </w:r>
          </w:p>
        </w:tc>
      </w:tr>
      <w:tr w:rsidR="00DE6D79" w:rsidRPr="00DE6D79" w14:paraId="206D511E" w14:textId="77777777" w:rsidTr="00DE6D79">
        <w:trPr>
          <w:trHeight w:val="4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47158EE4" w14:textId="77777777" w:rsidR="00DE6D79" w:rsidRPr="00DE6D79" w:rsidRDefault="00DE6D79" w:rsidP="00DE6D79">
            <w:pPr>
              <w:spacing w:before="20" w:after="20" w:line="240" w:lineRule="auto"/>
              <w:jc w:val="center"/>
              <w:rPr>
                <w:sz w:val="18"/>
                <w:szCs w:val="18"/>
              </w:rPr>
            </w:pPr>
            <w:r w:rsidRPr="00DE6D79">
              <w:rPr>
                <w:sz w:val="18"/>
                <w:szCs w:val="18"/>
              </w:rPr>
              <w:t>-146.4</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211792F4" w14:textId="77777777" w:rsidR="00DE6D79" w:rsidRPr="00DE6D79" w:rsidRDefault="00DE6D79" w:rsidP="00DE6D79">
            <w:pPr>
              <w:spacing w:before="20" w:after="20" w:line="240" w:lineRule="auto"/>
              <w:jc w:val="center"/>
              <w:rPr>
                <w:sz w:val="18"/>
                <w:szCs w:val="18"/>
              </w:rPr>
            </w:pPr>
            <w:r w:rsidRPr="00DE6D79">
              <w:rPr>
                <w:sz w:val="18"/>
                <w:szCs w:val="18"/>
              </w:rPr>
              <w:t>2</w:t>
            </w:r>
          </w:p>
        </w:tc>
      </w:tr>
      <w:tr w:rsidR="00DE6D79" w:rsidRPr="00DE6D79" w14:paraId="2BFDBA4C" w14:textId="77777777" w:rsidTr="00DE6D79">
        <w:trPr>
          <w:trHeight w:val="60"/>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1CCDA166" w14:textId="77777777" w:rsidR="00DE6D79" w:rsidRPr="00DE6D79" w:rsidRDefault="00DE6D79" w:rsidP="00DE6D79">
            <w:pPr>
              <w:spacing w:before="20" w:after="20" w:line="240" w:lineRule="auto"/>
              <w:jc w:val="center"/>
              <w:rPr>
                <w:sz w:val="18"/>
                <w:szCs w:val="18"/>
              </w:rPr>
            </w:pPr>
            <w:r w:rsidRPr="00DE6D79">
              <w:rPr>
                <w:sz w:val="18"/>
                <w:szCs w:val="18"/>
              </w:rPr>
              <w:t>-141.7</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17B5940F" w14:textId="77777777" w:rsidR="00DE6D79" w:rsidRPr="00DE6D79" w:rsidRDefault="00DE6D79" w:rsidP="00DE6D79">
            <w:pPr>
              <w:spacing w:before="20" w:after="20" w:line="240" w:lineRule="auto"/>
              <w:jc w:val="center"/>
              <w:rPr>
                <w:sz w:val="18"/>
                <w:szCs w:val="18"/>
              </w:rPr>
            </w:pPr>
            <w:r w:rsidRPr="00DE6D79">
              <w:rPr>
                <w:sz w:val="18"/>
                <w:szCs w:val="18"/>
              </w:rPr>
              <w:t>3</w:t>
            </w:r>
          </w:p>
        </w:tc>
      </w:tr>
      <w:tr w:rsidR="00DE6D79" w:rsidRPr="00DE6D79" w14:paraId="5ECC0F5A" w14:textId="77777777" w:rsidTr="00DE6D79">
        <w:trPr>
          <w:trHeight w:val="4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3FE0CDF3" w14:textId="77777777" w:rsidR="00DE6D79" w:rsidRPr="00DE6D79" w:rsidRDefault="00DE6D79" w:rsidP="00DE6D79">
            <w:pPr>
              <w:spacing w:before="20" w:after="20" w:line="240" w:lineRule="auto"/>
              <w:jc w:val="center"/>
              <w:rPr>
                <w:sz w:val="18"/>
                <w:szCs w:val="18"/>
              </w:rPr>
            </w:pPr>
            <w:r w:rsidRPr="00DE6D79">
              <w:rPr>
                <w:sz w:val="18"/>
                <w:szCs w:val="18"/>
              </w:rPr>
              <w:t>-137.8</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2E49C309" w14:textId="77777777" w:rsidR="00DE6D79" w:rsidRPr="00DE6D79" w:rsidRDefault="00DE6D79" w:rsidP="00DE6D79">
            <w:pPr>
              <w:spacing w:before="20" w:after="20" w:line="240" w:lineRule="auto"/>
              <w:jc w:val="center"/>
              <w:rPr>
                <w:sz w:val="18"/>
                <w:szCs w:val="18"/>
              </w:rPr>
            </w:pPr>
            <w:r w:rsidRPr="00DE6D79">
              <w:rPr>
                <w:sz w:val="18"/>
                <w:szCs w:val="18"/>
              </w:rPr>
              <w:t>4</w:t>
            </w:r>
          </w:p>
        </w:tc>
      </w:tr>
      <w:tr w:rsidR="00DE6D79" w:rsidRPr="00DE6D79" w14:paraId="24013C58" w14:textId="77777777" w:rsidTr="00DE6D79">
        <w:trPr>
          <w:trHeight w:val="124"/>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5575DCCA" w14:textId="77777777" w:rsidR="00DE6D79" w:rsidRPr="00DE6D79" w:rsidRDefault="00DE6D79" w:rsidP="00DE6D79">
            <w:pPr>
              <w:spacing w:before="20" w:after="20" w:line="240" w:lineRule="auto"/>
              <w:jc w:val="center"/>
              <w:rPr>
                <w:sz w:val="18"/>
                <w:szCs w:val="18"/>
              </w:rPr>
            </w:pPr>
            <w:r w:rsidRPr="00DE6D79">
              <w:rPr>
                <w:sz w:val="18"/>
                <w:szCs w:val="18"/>
              </w:rPr>
              <w:t>-134.4</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25A41D35" w14:textId="77777777" w:rsidR="00DE6D79" w:rsidRPr="00DE6D79" w:rsidRDefault="00DE6D79" w:rsidP="00DE6D79">
            <w:pPr>
              <w:spacing w:before="20" w:after="20" w:line="240" w:lineRule="auto"/>
              <w:jc w:val="center"/>
              <w:rPr>
                <w:sz w:val="18"/>
                <w:szCs w:val="18"/>
              </w:rPr>
            </w:pPr>
            <w:r w:rsidRPr="00DE6D79">
              <w:rPr>
                <w:sz w:val="18"/>
                <w:szCs w:val="18"/>
              </w:rPr>
              <w:t>5</w:t>
            </w:r>
          </w:p>
        </w:tc>
      </w:tr>
      <w:tr w:rsidR="00DE6D79" w:rsidRPr="00DE6D79" w14:paraId="6E2F4FCA" w14:textId="77777777" w:rsidTr="00DE6D79">
        <w:trPr>
          <w:trHeight w:val="4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5E74B763" w14:textId="77777777" w:rsidR="00DE6D79" w:rsidRPr="00DE6D79" w:rsidRDefault="00DE6D79" w:rsidP="00DE6D79">
            <w:pPr>
              <w:spacing w:before="20" w:after="20" w:line="240" w:lineRule="auto"/>
              <w:jc w:val="center"/>
              <w:rPr>
                <w:sz w:val="18"/>
                <w:szCs w:val="18"/>
              </w:rPr>
            </w:pPr>
            <w:r w:rsidRPr="00DE6D79">
              <w:rPr>
                <w:sz w:val="18"/>
                <w:szCs w:val="18"/>
              </w:rPr>
              <w:t>-131.4</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3EAC2C61" w14:textId="77777777" w:rsidR="00DE6D79" w:rsidRPr="00DE6D79" w:rsidRDefault="00DE6D79" w:rsidP="00DE6D79">
            <w:pPr>
              <w:spacing w:before="20" w:after="20" w:line="240" w:lineRule="auto"/>
              <w:jc w:val="center"/>
              <w:rPr>
                <w:sz w:val="18"/>
                <w:szCs w:val="18"/>
              </w:rPr>
            </w:pPr>
            <w:r w:rsidRPr="00DE6D79">
              <w:rPr>
                <w:sz w:val="18"/>
                <w:szCs w:val="18"/>
              </w:rPr>
              <w:t>6</w:t>
            </w:r>
          </w:p>
        </w:tc>
      </w:tr>
      <w:tr w:rsidR="00DE6D79" w:rsidRPr="00DE6D79" w14:paraId="2C138D5F" w14:textId="77777777" w:rsidTr="00DE6D79">
        <w:trPr>
          <w:trHeight w:val="4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2814EE52" w14:textId="77777777" w:rsidR="00DE6D79" w:rsidRPr="00DE6D79" w:rsidRDefault="00DE6D79" w:rsidP="00DE6D79">
            <w:pPr>
              <w:spacing w:before="20" w:after="20" w:line="240" w:lineRule="auto"/>
              <w:jc w:val="center"/>
              <w:rPr>
                <w:sz w:val="18"/>
                <w:szCs w:val="18"/>
              </w:rPr>
            </w:pPr>
            <w:r w:rsidRPr="00DE6D79">
              <w:rPr>
                <w:sz w:val="18"/>
                <w:szCs w:val="18"/>
              </w:rPr>
              <w:t>-128.7</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46079608" w14:textId="77777777" w:rsidR="00DE6D79" w:rsidRPr="00DE6D79" w:rsidRDefault="00DE6D79" w:rsidP="00DE6D79">
            <w:pPr>
              <w:spacing w:before="20" w:after="20" w:line="240" w:lineRule="auto"/>
              <w:jc w:val="center"/>
              <w:rPr>
                <w:sz w:val="18"/>
                <w:szCs w:val="18"/>
              </w:rPr>
            </w:pPr>
            <w:r w:rsidRPr="00DE6D79">
              <w:rPr>
                <w:sz w:val="18"/>
                <w:szCs w:val="18"/>
              </w:rPr>
              <w:t>7</w:t>
            </w:r>
          </w:p>
        </w:tc>
      </w:tr>
      <w:tr w:rsidR="00DE6D79" w:rsidRPr="00DE6D79" w14:paraId="39D0206E" w14:textId="77777777" w:rsidTr="00DE6D79">
        <w:trPr>
          <w:trHeight w:val="7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05232E89" w14:textId="77777777" w:rsidR="00DE6D79" w:rsidRPr="00DE6D79" w:rsidRDefault="00DE6D79" w:rsidP="00DE6D79">
            <w:pPr>
              <w:spacing w:before="20" w:after="20" w:line="240" w:lineRule="auto"/>
              <w:jc w:val="center"/>
              <w:rPr>
                <w:sz w:val="18"/>
                <w:szCs w:val="18"/>
              </w:rPr>
            </w:pPr>
            <w:r w:rsidRPr="00DE6D79">
              <w:rPr>
                <w:sz w:val="18"/>
                <w:szCs w:val="18"/>
              </w:rPr>
              <w:t>-126.3</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31BCFA03" w14:textId="77777777" w:rsidR="00DE6D79" w:rsidRPr="00DE6D79" w:rsidRDefault="00DE6D79" w:rsidP="00DE6D79">
            <w:pPr>
              <w:spacing w:before="20" w:after="20" w:line="240" w:lineRule="auto"/>
              <w:jc w:val="center"/>
              <w:rPr>
                <w:sz w:val="18"/>
                <w:szCs w:val="18"/>
              </w:rPr>
            </w:pPr>
            <w:r w:rsidRPr="00DE6D79">
              <w:rPr>
                <w:sz w:val="18"/>
                <w:szCs w:val="18"/>
              </w:rPr>
              <w:t>8</w:t>
            </w:r>
          </w:p>
        </w:tc>
      </w:tr>
      <w:tr w:rsidR="00DE6D79" w:rsidRPr="00DE6D79" w14:paraId="77880A4D" w14:textId="77777777" w:rsidTr="00DE6D79">
        <w:trPr>
          <w:trHeight w:val="110"/>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0078DF8D" w14:textId="77777777" w:rsidR="00DE6D79" w:rsidRPr="00DE6D79" w:rsidRDefault="00DE6D79" w:rsidP="00DE6D79">
            <w:pPr>
              <w:spacing w:before="20" w:after="20" w:line="240" w:lineRule="auto"/>
              <w:jc w:val="center"/>
              <w:rPr>
                <w:sz w:val="18"/>
                <w:szCs w:val="18"/>
              </w:rPr>
            </w:pPr>
            <w:r w:rsidRPr="00DE6D79">
              <w:rPr>
                <w:sz w:val="18"/>
                <w:szCs w:val="18"/>
              </w:rPr>
              <w:t>-124.0</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3824D18E" w14:textId="77777777" w:rsidR="00DE6D79" w:rsidRPr="00DE6D79" w:rsidRDefault="00DE6D79" w:rsidP="00DE6D79">
            <w:pPr>
              <w:spacing w:before="20" w:after="20" w:line="240" w:lineRule="auto"/>
              <w:jc w:val="center"/>
              <w:rPr>
                <w:sz w:val="18"/>
                <w:szCs w:val="18"/>
              </w:rPr>
            </w:pPr>
            <w:r w:rsidRPr="00DE6D79">
              <w:rPr>
                <w:sz w:val="18"/>
                <w:szCs w:val="18"/>
              </w:rPr>
              <w:t>9</w:t>
            </w:r>
          </w:p>
        </w:tc>
      </w:tr>
      <w:tr w:rsidR="00DE6D79" w:rsidRPr="00DE6D79" w14:paraId="29A1B9DA" w14:textId="77777777" w:rsidTr="00DE6D79">
        <w:trPr>
          <w:trHeight w:val="12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39002FD9" w14:textId="77777777" w:rsidR="00DE6D79" w:rsidRPr="00DE6D79" w:rsidRDefault="00DE6D79" w:rsidP="00DE6D79">
            <w:pPr>
              <w:spacing w:before="20" w:after="20" w:line="240" w:lineRule="auto"/>
              <w:jc w:val="center"/>
              <w:rPr>
                <w:sz w:val="18"/>
                <w:szCs w:val="18"/>
              </w:rPr>
            </w:pPr>
            <w:r w:rsidRPr="00DE6D79">
              <w:rPr>
                <w:sz w:val="18"/>
                <w:szCs w:val="18"/>
              </w:rPr>
              <w:t>-121.9</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573865AE" w14:textId="77777777" w:rsidR="00DE6D79" w:rsidRPr="00DE6D79" w:rsidRDefault="00DE6D79" w:rsidP="00DE6D79">
            <w:pPr>
              <w:spacing w:before="20" w:after="20" w:line="240" w:lineRule="auto"/>
              <w:jc w:val="center"/>
              <w:rPr>
                <w:sz w:val="18"/>
                <w:szCs w:val="18"/>
              </w:rPr>
            </w:pPr>
            <w:r w:rsidRPr="00DE6D79">
              <w:rPr>
                <w:sz w:val="18"/>
                <w:szCs w:val="18"/>
              </w:rPr>
              <w:t>10</w:t>
            </w:r>
          </w:p>
        </w:tc>
      </w:tr>
      <w:tr w:rsidR="00DE6D79" w:rsidRPr="00DE6D79" w14:paraId="121EB515" w14:textId="77777777" w:rsidTr="00DE6D79">
        <w:trPr>
          <w:trHeight w:val="4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3C639A6A" w14:textId="77777777" w:rsidR="00DE6D79" w:rsidRPr="00DE6D79" w:rsidRDefault="00DE6D79" w:rsidP="00DE6D79">
            <w:pPr>
              <w:spacing w:before="20" w:after="20" w:line="240" w:lineRule="auto"/>
              <w:jc w:val="center"/>
              <w:rPr>
                <w:sz w:val="18"/>
                <w:szCs w:val="18"/>
              </w:rPr>
            </w:pPr>
            <w:r w:rsidRPr="00DE6D79">
              <w:rPr>
                <w:sz w:val="18"/>
                <w:szCs w:val="18"/>
              </w:rPr>
              <w:t>-119.9</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5427B384" w14:textId="77777777" w:rsidR="00DE6D79" w:rsidRPr="00DE6D79" w:rsidRDefault="00DE6D79" w:rsidP="00DE6D79">
            <w:pPr>
              <w:spacing w:before="20" w:after="20" w:line="240" w:lineRule="auto"/>
              <w:jc w:val="center"/>
              <w:rPr>
                <w:sz w:val="18"/>
                <w:szCs w:val="18"/>
              </w:rPr>
            </w:pPr>
            <w:r w:rsidRPr="00DE6D79">
              <w:rPr>
                <w:sz w:val="18"/>
                <w:szCs w:val="18"/>
              </w:rPr>
              <w:t>11</w:t>
            </w:r>
          </w:p>
        </w:tc>
      </w:tr>
      <w:tr w:rsidR="00DE6D79" w:rsidRPr="00DE6D79" w14:paraId="64D980D1" w14:textId="77777777" w:rsidTr="00DE6D79">
        <w:trPr>
          <w:trHeight w:val="64"/>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3F15B035" w14:textId="77777777" w:rsidR="00DE6D79" w:rsidRPr="00DE6D79" w:rsidRDefault="00DE6D79" w:rsidP="00DE6D79">
            <w:pPr>
              <w:spacing w:before="20" w:after="20" w:line="240" w:lineRule="auto"/>
              <w:jc w:val="center"/>
              <w:rPr>
                <w:sz w:val="18"/>
                <w:szCs w:val="18"/>
              </w:rPr>
            </w:pPr>
            <w:r w:rsidRPr="00DE6D79">
              <w:rPr>
                <w:sz w:val="18"/>
                <w:szCs w:val="18"/>
              </w:rPr>
              <w:t>-118.1</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3E15C954" w14:textId="77777777" w:rsidR="00DE6D79" w:rsidRPr="00DE6D79" w:rsidRDefault="00DE6D79" w:rsidP="00DE6D79">
            <w:pPr>
              <w:spacing w:before="20" w:after="20" w:line="240" w:lineRule="auto"/>
              <w:jc w:val="center"/>
              <w:rPr>
                <w:sz w:val="18"/>
                <w:szCs w:val="18"/>
              </w:rPr>
            </w:pPr>
            <w:r w:rsidRPr="00DE6D79">
              <w:rPr>
                <w:sz w:val="18"/>
                <w:szCs w:val="18"/>
              </w:rPr>
              <w:t>12</w:t>
            </w:r>
          </w:p>
        </w:tc>
      </w:tr>
      <w:tr w:rsidR="00DE6D79" w:rsidRPr="00DE6D79" w14:paraId="28B88D67" w14:textId="77777777" w:rsidTr="00DE6D79">
        <w:trPr>
          <w:trHeight w:val="96"/>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072FC1F3" w14:textId="77777777" w:rsidR="00DE6D79" w:rsidRPr="00DE6D79" w:rsidRDefault="00DE6D79" w:rsidP="00DE6D79">
            <w:pPr>
              <w:spacing w:before="20" w:after="20" w:line="240" w:lineRule="auto"/>
              <w:jc w:val="center"/>
              <w:rPr>
                <w:sz w:val="18"/>
                <w:szCs w:val="18"/>
              </w:rPr>
            </w:pPr>
            <w:r w:rsidRPr="00DE6D79">
              <w:rPr>
                <w:sz w:val="18"/>
                <w:szCs w:val="18"/>
              </w:rPr>
              <w:t>-116.3</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4E302998" w14:textId="77777777" w:rsidR="00DE6D79" w:rsidRPr="00DE6D79" w:rsidRDefault="00DE6D79" w:rsidP="00DE6D79">
            <w:pPr>
              <w:spacing w:before="20" w:after="20" w:line="240" w:lineRule="auto"/>
              <w:jc w:val="center"/>
              <w:rPr>
                <w:sz w:val="18"/>
                <w:szCs w:val="18"/>
              </w:rPr>
            </w:pPr>
            <w:r w:rsidRPr="00DE6D79">
              <w:rPr>
                <w:sz w:val="18"/>
                <w:szCs w:val="18"/>
              </w:rPr>
              <w:t>13</w:t>
            </w:r>
          </w:p>
        </w:tc>
      </w:tr>
      <w:tr w:rsidR="00DE6D79" w:rsidRPr="00DE6D79" w14:paraId="401745C4" w14:textId="77777777" w:rsidTr="00DE6D79">
        <w:trPr>
          <w:trHeight w:val="12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4B157272" w14:textId="77777777" w:rsidR="00DE6D79" w:rsidRPr="00DE6D79" w:rsidRDefault="00DE6D79" w:rsidP="00DE6D79">
            <w:pPr>
              <w:spacing w:before="20" w:after="20" w:line="240" w:lineRule="auto"/>
              <w:jc w:val="center"/>
              <w:rPr>
                <w:sz w:val="18"/>
                <w:szCs w:val="18"/>
              </w:rPr>
            </w:pPr>
            <w:r w:rsidRPr="00DE6D79">
              <w:rPr>
                <w:sz w:val="18"/>
                <w:szCs w:val="18"/>
              </w:rPr>
              <w:t>-114.6</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10D46AF0" w14:textId="77777777" w:rsidR="00DE6D79" w:rsidRPr="00DE6D79" w:rsidRDefault="00DE6D79" w:rsidP="00DE6D79">
            <w:pPr>
              <w:spacing w:before="20" w:after="20" w:line="240" w:lineRule="auto"/>
              <w:jc w:val="center"/>
              <w:rPr>
                <w:sz w:val="18"/>
                <w:szCs w:val="18"/>
              </w:rPr>
            </w:pPr>
            <w:r w:rsidRPr="00DE6D79">
              <w:rPr>
                <w:sz w:val="18"/>
                <w:szCs w:val="18"/>
              </w:rPr>
              <w:t>14</w:t>
            </w:r>
          </w:p>
        </w:tc>
      </w:tr>
      <w:tr w:rsidR="00DE6D79" w:rsidRPr="00DE6D79" w14:paraId="4A80DED9" w14:textId="77777777" w:rsidTr="00DE6D79">
        <w:trPr>
          <w:trHeight w:val="146"/>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57DC3C1B" w14:textId="77777777" w:rsidR="00DE6D79" w:rsidRPr="00DE6D79" w:rsidRDefault="00DE6D79" w:rsidP="00DE6D79">
            <w:pPr>
              <w:spacing w:before="20" w:after="20" w:line="240" w:lineRule="auto"/>
              <w:jc w:val="center"/>
              <w:rPr>
                <w:sz w:val="18"/>
                <w:szCs w:val="18"/>
              </w:rPr>
            </w:pPr>
            <w:r w:rsidRPr="00DE6D79">
              <w:rPr>
                <w:sz w:val="18"/>
                <w:szCs w:val="18"/>
              </w:rPr>
              <w:t>-113.0</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36FAB1B9" w14:textId="77777777" w:rsidR="00DE6D79" w:rsidRPr="00DE6D79" w:rsidRDefault="00DE6D79" w:rsidP="00DE6D79">
            <w:pPr>
              <w:spacing w:before="20" w:after="20" w:line="240" w:lineRule="auto"/>
              <w:jc w:val="center"/>
              <w:rPr>
                <w:sz w:val="18"/>
                <w:szCs w:val="18"/>
              </w:rPr>
            </w:pPr>
            <w:r w:rsidRPr="00DE6D79">
              <w:rPr>
                <w:sz w:val="18"/>
                <w:szCs w:val="18"/>
              </w:rPr>
              <w:t>15</w:t>
            </w:r>
          </w:p>
        </w:tc>
      </w:tr>
      <w:tr w:rsidR="00DE6D79" w:rsidRPr="00DE6D79" w14:paraId="7ED9F896" w14:textId="77777777" w:rsidTr="00DE6D79">
        <w:trPr>
          <w:trHeight w:val="177"/>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4CF2001A" w14:textId="77777777" w:rsidR="00DE6D79" w:rsidRPr="00DE6D79" w:rsidRDefault="00DE6D79" w:rsidP="00DE6D79">
            <w:pPr>
              <w:spacing w:before="20" w:after="20" w:line="240" w:lineRule="auto"/>
              <w:jc w:val="center"/>
              <w:rPr>
                <w:sz w:val="18"/>
                <w:szCs w:val="18"/>
              </w:rPr>
            </w:pPr>
            <w:r w:rsidRPr="00DE6D79">
              <w:rPr>
                <w:sz w:val="18"/>
                <w:szCs w:val="18"/>
              </w:rPr>
              <w:t>-111.5</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7AFAB40B" w14:textId="77777777" w:rsidR="00DE6D79" w:rsidRPr="00DE6D79" w:rsidRDefault="00DE6D79" w:rsidP="00DE6D79">
            <w:pPr>
              <w:spacing w:before="20" w:after="20" w:line="240" w:lineRule="auto"/>
              <w:jc w:val="center"/>
              <w:rPr>
                <w:sz w:val="18"/>
                <w:szCs w:val="18"/>
              </w:rPr>
            </w:pPr>
            <w:r w:rsidRPr="00DE6D79">
              <w:rPr>
                <w:sz w:val="18"/>
                <w:szCs w:val="18"/>
              </w:rPr>
              <w:t>16</w:t>
            </w:r>
          </w:p>
        </w:tc>
      </w:tr>
      <w:tr w:rsidR="00DE6D79" w:rsidRPr="00DE6D79" w14:paraId="6D6586D0" w14:textId="77777777" w:rsidTr="00DE6D79">
        <w:trPr>
          <w:trHeight w:val="6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0B229698" w14:textId="77777777" w:rsidR="00DE6D79" w:rsidRPr="00DE6D79" w:rsidRDefault="00DE6D79" w:rsidP="00DE6D79">
            <w:pPr>
              <w:spacing w:before="20" w:after="20" w:line="240" w:lineRule="auto"/>
              <w:jc w:val="center"/>
              <w:rPr>
                <w:sz w:val="18"/>
                <w:szCs w:val="18"/>
              </w:rPr>
            </w:pPr>
            <w:r w:rsidRPr="00DE6D79">
              <w:rPr>
                <w:sz w:val="18"/>
                <w:szCs w:val="18"/>
              </w:rPr>
              <w:t>-110.0</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48F801B0" w14:textId="77777777" w:rsidR="00DE6D79" w:rsidRPr="00DE6D79" w:rsidRDefault="00DE6D79" w:rsidP="00DE6D79">
            <w:pPr>
              <w:spacing w:before="20" w:after="20" w:line="240" w:lineRule="auto"/>
              <w:jc w:val="center"/>
              <w:rPr>
                <w:sz w:val="18"/>
                <w:szCs w:val="18"/>
              </w:rPr>
            </w:pPr>
            <w:r w:rsidRPr="00DE6D79">
              <w:rPr>
                <w:sz w:val="18"/>
                <w:szCs w:val="18"/>
              </w:rPr>
              <w:t>17</w:t>
            </w:r>
          </w:p>
        </w:tc>
      </w:tr>
      <w:tr w:rsidR="00DE6D79" w:rsidRPr="00DE6D79" w14:paraId="327DCA3F" w14:textId="77777777" w:rsidTr="00DE6D79">
        <w:trPr>
          <w:trHeight w:val="114"/>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6AF1DD82" w14:textId="77777777" w:rsidR="00DE6D79" w:rsidRPr="00DE6D79" w:rsidRDefault="00DE6D79" w:rsidP="00DE6D79">
            <w:pPr>
              <w:spacing w:before="20" w:after="20" w:line="240" w:lineRule="auto"/>
              <w:jc w:val="center"/>
              <w:rPr>
                <w:sz w:val="18"/>
                <w:szCs w:val="18"/>
              </w:rPr>
            </w:pPr>
            <w:r w:rsidRPr="00DE6D79">
              <w:rPr>
                <w:sz w:val="18"/>
                <w:szCs w:val="18"/>
              </w:rPr>
              <w:t>-108.6</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5BCBBF7B" w14:textId="77777777" w:rsidR="00DE6D79" w:rsidRPr="00DE6D79" w:rsidRDefault="00DE6D79" w:rsidP="00DE6D79">
            <w:pPr>
              <w:spacing w:before="20" w:after="20" w:line="240" w:lineRule="auto"/>
              <w:jc w:val="center"/>
              <w:rPr>
                <w:sz w:val="18"/>
                <w:szCs w:val="18"/>
              </w:rPr>
            </w:pPr>
            <w:r w:rsidRPr="00DE6D79">
              <w:rPr>
                <w:sz w:val="18"/>
                <w:szCs w:val="18"/>
              </w:rPr>
              <w:t>18</w:t>
            </w:r>
          </w:p>
        </w:tc>
      </w:tr>
      <w:tr w:rsidR="00DE6D79" w:rsidRPr="00DE6D79" w14:paraId="704CB859" w14:textId="77777777" w:rsidTr="00DE6D79">
        <w:trPr>
          <w:trHeight w:val="4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1EC49055" w14:textId="77777777" w:rsidR="00DE6D79" w:rsidRPr="00DE6D79" w:rsidRDefault="00DE6D79" w:rsidP="00DE6D79">
            <w:pPr>
              <w:spacing w:before="20" w:after="20" w:line="240" w:lineRule="auto"/>
              <w:jc w:val="center"/>
              <w:rPr>
                <w:sz w:val="18"/>
                <w:szCs w:val="18"/>
              </w:rPr>
            </w:pPr>
            <w:r w:rsidRPr="00DE6D79">
              <w:rPr>
                <w:sz w:val="18"/>
                <w:szCs w:val="18"/>
              </w:rPr>
              <w:t>-107.3</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75E1BE41" w14:textId="77777777" w:rsidR="00DE6D79" w:rsidRPr="00DE6D79" w:rsidRDefault="00DE6D79" w:rsidP="00DE6D79">
            <w:pPr>
              <w:spacing w:before="20" w:after="20" w:line="240" w:lineRule="auto"/>
              <w:jc w:val="center"/>
              <w:rPr>
                <w:sz w:val="18"/>
                <w:szCs w:val="18"/>
              </w:rPr>
            </w:pPr>
            <w:r w:rsidRPr="00DE6D79">
              <w:rPr>
                <w:sz w:val="18"/>
                <w:szCs w:val="18"/>
              </w:rPr>
              <w:t>19</w:t>
            </w:r>
          </w:p>
        </w:tc>
      </w:tr>
      <w:tr w:rsidR="00DE6D79" w:rsidRPr="00DE6D79" w14:paraId="15DF1B50" w14:textId="77777777" w:rsidTr="00DE6D79">
        <w:trPr>
          <w:trHeight w:val="164"/>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4A492E89" w14:textId="77777777" w:rsidR="00DE6D79" w:rsidRPr="00DE6D79" w:rsidRDefault="00DE6D79" w:rsidP="00DE6D79">
            <w:pPr>
              <w:spacing w:before="20" w:after="20" w:line="240" w:lineRule="auto"/>
              <w:jc w:val="center"/>
              <w:rPr>
                <w:sz w:val="18"/>
                <w:szCs w:val="18"/>
              </w:rPr>
            </w:pPr>
            <w:r w:rsidRPr="00DE6D79">
              <w:rPr>
                <w:sz w:val="18"/>
                <w:szCs w:val="18"/>
              </w:rPr>
              <w:t>-106.0</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748B0F83" w14:textId="77777777" w:rsidR="00DE6D79" w:rsidRPr="00DE6D79" w:rsidRDefault="00DE6D79" w:rsidP="00DE6D79">
            <w:pPr>
              <w:spacing w:before="20" w:after="20" w:line="240" w:lineRule="auto"/>
              <w:jc w:val="center"/>
              <w:rPr>
                <w:sz w:val="18"/>
                <w:szCs w:val="18"/>
              </w:rPr>
            </w:pPr>
            <w:r w:rsidRPr="00DE6D79">
              <w:rPr>
                <w:sz w:val="18"/>
                <w:szCs w:val="18"/>
              </w:rPr>
              <w:t>20</w:t>
            </w:r>
          </w:p>
        </w:tc>
      </w:tr>
      <w:tr w:rsidR="00DE6D79" w:rsidRPr="00DE6D79" w14:paraId="2E9450FD" w14:textId="77777777" w:rsidTr="00DE6D79">
        <w:trPr>
          <w:trHeight w:val="54"/>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2B279651" w14:textId="77777777" w:rsidR="00DE6D79" w:rsidRPr="00DE6D79" w:rsidRDefault="00DE6D79" w:rsidP="00DE6D79">
            <w:pPr>
              <w:spacing w:before="20" w:after="20" w:line="240" w:lineRule="auto"/>
              <w:jc w:val="center"/>
              <w:rPr>
                <w:sz w:val="18"/>
                <w:szCs w:val="18"/>
              </w:rPr>
            </w:pPr>
            <w:r w:rsidRPr="00DE6D79">
              <w:rPr>
                <w:sz w:val="18"/>
                <w:szCs w:val="18"/>
              </w:rPr>
              <w:t>-104.7</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28BE7B7E" w14:textId="77777777" w:rsidR="00DE6D79" w:rsidRPr="00DE6D79" w:rsidRDefault="00DE6D79" w:rsidP="00DE6D79">
            <w:pPr>
              <w:spacing w:before="20" w:after="20" w:line="240" w:lineRule="auto"/>
              <w:jc w:val="center"/>
              <w:rPr>
                <w:sz w:val="18"/>
                <w:szCs w:val="18"/>
              </w:rPr>
            </w:pPr>
            <w:r w:rsidRPr="00DE6D79">
              <w:rPr>
                <w:sz w:val="18"/>
                <w:szCs w:val="18"/>
              </w:rPr>
              <w:t>21</w:t>
            </w:r>
          </w:p>
        </w:tc>
      </w:tr>
      <w:tr w:rsidR="00DE6D79" w:rsidRPr="00DE6D79" w14:paraId="05D1D353" w14:textId="77777777" w:rsidTr="00DE6D79">
        <w:trPr>
          <w:trHeight w:val="86"/>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0AF3C6F1" w14:textId="77777777" w:rsidR="00DE6D79" w:rsidRPr="00DE6D79" w:rsidRDefault="00DE6D79" w:rsidP="00DE6D79">
            <w:pPr>
              <w:spacing w:before="20" w:after="20" w:line="240" w:lineRule="auto"/>
              <w:jc w:val="center"/>
              <w:rPr>
                <w:sz w:val="18"/>
                <w:szCs w:val="18"/>
              </w:rPr>
            </w:pPr>
            <w:r w:rsidRPr="00DE6D79">
              <w:rPr>
                <w:sz w:val="18"/>
                <w:szCs w:val="18"/>
              </w:rPr>
              <w:t>-103.5</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4523B489" w14:textId="77777777" w:rsidR="00DE6D79" w:rsidRPr="00DE6D79" w:rsidRDefault="00DE6D79" w:rsidP="00DE6D79">
            <w:pPr>
              <w:spacing w:before="20" w:after="20" w:line="240" w:lineRule="auto"/>
              <w:jc w:val="center"/>
              <w:rPr>
                <w:sz w:val="18"/>
                <w:szCs w:val="18"/>
              </w:rPr>
            </w:pPr>
            <w:r w:rsidRPr="00DE6D79">
              <w:rPr>
                <w:sz w:val="18"/>
                <w:szCs w:val="18"/>
              </w:rPr>
              <w:t>22</w:t>
            </w:r>
          </w:p>
        </w:tc>
      </w:tr>
      <w:tr w:rsidR="00DE6D79" w:rsidRPr="00DE6D79" w14:paraId="60C94CC0" w14:textId="77777777" w:rsidTr="00DE6D79">
        <w:trPr>
          <w:trHeight w:val="11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5DA4CBAD" w14:textId="77777777" w:rsidR="00DE6D79" w:rsidRPr="00DE6D79" w:rsidRDefault="00DE6D79" w:rsidP="00DE6D79">
            <w:pPr>
              <w:spacing w:before="20" w:after="20" w:line="240" w:lineRule="auto"/>
              <w:jc w:val="center"/>
              <w:rPr>
                <w:sz w:val="18"/>
                <w:szCs w:val="18"/>
              </w:rPr>
            </w:pPr>
            <w:r w:rsidRPr="00DE6D79">
              <w:rPr>
                <w:sz w:val="18"/>
                <w:szCs w:val="18"/>
              </w:rPr>
              <w:t>-102.3</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1626925A" w14:textId="77777777" w:rsidR="00DE6D79" w:rsidRPr="00DE6D79" w:rsidRDefault="00DE6D79" w:rsidP="00DE6D79">
            <w:pPr>
              <w:spacing w:before="20" w:after="20" w:line="240" w:lineRule="auto"/>
              <w:jc w:val="center"/>
              <w:rPr>
                <w:sz w:val="18"/>
                <w:szCs w:val="18"/>
              </w:rPr>
            </w:pPr>
            <w:r w:rsidRPr="00DE6D79">
              <w:rPr>
                <w:sz w:val="18"/>
                <w:szCs w:val="18"/>
              </w:rPr>
              <w:t>23</w:t>
            </w:r>
          </w:p>
        </w:tc>
      </w:tr>
      <w:tr w:rsidR="00DE6D79" w:rsidRPr="00DE6D79" w14:paraId="23BF70BF" w14:textId="77777777" w:rsidTr="00DE6D79">
        <w:trPr>
          <w:trHeight w:val="48"/>
          <w:jc w:val="center"/>
        </w:trPr>
        <w:tc>
          <w:tcPr>
            <w:tcW w:w="1713" w:type="dxa"/>
            <w:tcBorders>
              <w:top w:val="single" w:sz="4" w:space="0" w:color="000000"/>
              <w:left w:val="single" w:sz="4" w:space="0" w:color="000000"/>
              <w:bottom w:val="single" w:sz="12" w:space="0" w:color="auto"/>
              <w:right w:val="single" w:sz="4" w:space="0" w:color="000000"/>
            </w:tcBorders>
            <w:tcMar>
              <w:top w:w="12" w:type="dxa"/>
              <w:left w:w="12" w:type="dxa"/>
              <w:bottom w:w="0" w:type="dxa"/>
              <w:right w:w="12" w:type="dxa"/>
            </w:tcMar>
            <w:vAlign w:val="bottom"/>
          </w:tcPr>
          <w:p w14:paraId="25925B96" w14:textId="77777777" w:rsidR="00DE6D79" w:rsidRPr="00DE6D79" w:rsidRDefault="00DE6D79" w:rsidP="00DE6D79">
            <w:pPr>
              <w:spacing w:before="20" w:after="20" w:line="240" w:lineRule="auto"/>
              <w:jc w:val="center"/>
              <w:rPr>
                <w:sz w:val="18"/>
                <w:szCs w:val="18"/>
              </w:rPr>
            </w:pPr>
            <w:r w:rsidRPr="00DE6D79">
              <w:rPr>
                <w:sz w:val="18"/>
                <w:szCs w:val="18"/>
              </w:rPr>
              <w:t>-101.2</w:t>
            </w:r>
          </w:p>
        </w:tc>
        <w:tc>
          <w:tcPr>
            <w:tcW w:w="1645" w:type="dxa"/>
            <w:tcBorders>
              <w:top w:val="single" w:sz="4" w:space="0" w:color="000000"/>
              <w:left w:val="nil"/>
              <w:bottom w:val="single" w:sz="12" w:space="0" w:color="auto"/>
              <w:right w:val="single" w:sz="4" w:space="0" w:color="000000"/>
            </w:tcBorders>
            <w:tcMar>
              <w:top w:w="12" w:type="dxa"/>
              <w:left w:w="12" w:type="dxa"/>
              <w:bottom w:w="0" w:type="dxa"/>
              <w:right w:w="12" w:type="dxa"/>
            </w:tcMar>
            <w:vAlign w:val="bottom"/>
          </w:tcPr>
          <w:p w14:paraId="7AD04A4D" w14:textId="77777777" w:rsidR="00DE6D79" w:rsidRPr="00DE6D79" w:rsidRDefault="00DE6D79" w:rsidP="00DE6D79">
            <w:pPr>
              <w:spacing w:before="20" w:after="20" w:line="240" w:lineRule="auto"/>
              <w:jc w:val="center"/>
              <w:rPr>
                <w:sz w:val="18"/>
                <w:szCs w:val="18"/>
              </w:rPr>
            </w:pPr>
            <w:r w:rsidRPr="00DE6D79">
              <w:rPr>
                <w:sz w:val="18"/>
                <w:szCs w:val="18"/>
              </w:rPr>
              <w:t>24</w:t>
            </w:r>
          </w:p>
        </w:tc>
      </w:tr>
    </w:tbl>
    <w:p w14:paraId="02552422" w14:textId="77777777" w:rsidR="00DE6D79" w:rsidRPr="006F0FED" w:rsidRDefault="00DE6D79" w:rsidP="00DE6D79">
      <w:pPr>
        <w:spacing w:before="120" w:after="120" w:line="240" w:lineRule="auto"/>
        <w:ind w:left="2268" w:right="1134"/>
        <w:rPr>
          <w:lang w:val="fr-CH"/>
        </w:rPr>
      </w:pPr>
      <w:r w:rsidRPr="00DE6D79">
        <w:rPr>
          <w:lang w:val="fr-CH"/>
        </w:rPr>
        <w:t xml:space="preserve">Source: </w:t>
      </w:r>
      <w:hyperlink r:id="rId202" w:history="1">
        <w:r w:rsidRPr="00DE6D79">
          <w:rPr>
            <w:lang w:val="fr-CH"/>
          </w:rPr>
          <w:t>http://webbook.nist.gov/chemistry/fluid/</w:t>
        </w:r>
      </w:hyperlink>
      <w:r w:rsidRPr="006F0FED">
        <w:rPr>
          <w:lang w:val="fr-CH"/>
        </w:rPr>
        <w:t>Saturation</w:t>
      </w:r>
    </w:p>
    <w:p w14:paraId="1757F08A" w14:textId="77777777" w:rsidR="00DE6D79" w:rsidRPr="006F0FED" w:rsidRDefault="00DE6D79" w:rsidP="00DE6D79">
      <w:pPr>
        <w:spacing w:before="120" w:after="120" w:line="240" w:lineRule="auto"/>
        <w:ind w:left="1134" w:right="1134"/>
        <w:jc w:val="center"/>
        <w:rPr>
          <w:lang w:val="fr-CH"/>
        </w:rPr>
      </w:pPr>
    </w:p>
    <w:p w14:paraId="23B39CDA" w14:textId="77777777" w:rsidR="00DE6D79" w:rsidRPr="006F0FED" w:rsidRDefault="00DE6D79" w:rsidP="00DE6D79">
      <w:pPr>
        <w:spacing w:before="120" w:after="120" w:line="240" w:lineRule="auto"/>
        <w:ind w:left="1134" w:right="1134"/>
        <w:jc w:val="center"/>
        <w:rPr>
          <w:lang w:val="fr-CH"/>
        </w:rPr>
        <w:sectPr w:rsidR="00DE6D79" w:rsidRPr="006F0FED" w:rsidSect="00DE6D79">
          <w:headerReference w:type="even" r:id="rId203"/>
          <w:headerReference w:type="default" r:id="rId204"/>
          <w:headerReference w:type="first" r:id="rId205"/>
          <w:footerReference w:type="first" r:id="rId206"/>
          <w:footnotePr>
            <w:numRestart w:val="eachSect"/>
          </w:footnotePr>
          <w:endnotePr>
            <w:numFmt w:val="decimal"/>
          </w:endnotePr>
          <w:pgSz w:w="11907" w:h="16840" w:code="9"/>
          <w:pgMar w:top="1701" w:right="1134" w:bottom="2268" w:left="1134" w:header="1134" w:footer="1701" w:gutter="0"/>
          <w:cols w:space="720"/>
          <w:docGrid w:linePitch="272"/>
        </w:sectPr>
      </w:pPr>
    </w:p>
    <w:p w14:paraId="3C9522F3" w14:textId="77777777" w:rsidR="00DE6D79" w:rsidRPr="00DE6D79" w:rsidRDefault="00DE6D79" w:rsidP="000F07F0">
      <w:pPr>
        <w:pStyle w:val="HChG"/>
      </w:pPr>
      <w:bookmarkStart w:id="186" w:name="_Toc384289011"/>
      <w:r w:rsidRPr="00DE6D79">
        <w:lastRenderedPageBreak/>
        <w:t>Annex 5P</w:t>
      </w:r>
      <w:bookmarkEnd w:id="186"/>
    </w:p>
    <w:p w14:paraId="406A9041" w14:textId="77777777" w:rsidR="00DE6D79" w:rsidRPr="00DE6D79" w:rsidRDefault="000F07F0" w:rsidP="000F07F0">
      <w:pPr>
        <w:pStyle w:val="HChG"/>
      </w:pPr>
      <w:r>
        <w:tab/>
      </w:r>
      <w:r>
        <w:tab/>
      </w:r>
      <w:bookmarkStart w:id="187" w:name="_Toc384289012"/>
      <w:r w:rsidR="00DE6D79" w:rsidRPr="00DE6D79">
        <w:t>LNG – Low temperature test</w:t>
      </w:r>
      <w:bookmarkEnd w:id="187"/>
    </w:p>
    <w:p w14:paraId="532CEE7F" w14:textId="77777777" w:rsidR="00DE6D79" w:rsidRPr="00DE6D79" w:rsidRDefault="00DE6D79" w:rsidP="00DE6D79">
      <w:pPr>
        <w:spacing w:after="120" w:line="240" w:lineRule="auto"/>
        <w:ind w:left="2268" w:right="1134" w:hanging="1134"/>
        <w:jc w:val="both"/>
      </w:pPr>
      <w:r w:rsidRPr="00DE6D79">
        <w:t>1.</w:t>
      </w:r>
      <w:r w:rsidRPr="00DE6D79">
        <w:tab/>
        <w:t>The component shall be operated through 96 per cent of the total cycles (given in the Annex 4 of the product) at less -162 °C temperature and working pressure.</w:t>
      </w:r>
    </w:p>
    <w:p w14:paraId="7DC652A7" w14:textId="77777777" w:rsidR="00DE6D79" w:rsidRPr="00DE6D79" w:rsidRDefault="00DE6D79" w:rsidP="00DE6D79">
      <w:pPr>
        <w:spacing w:after="120" w:line="240" w:lineRule="auto"/>
        <w:ind w:left="2268" w:right="1134" w:hanging="1134"/>
        <w:jc w:val="both"/>
      </w:pPr>
      <w:r w:rsidRPr="00DE6D79">
        <w:t>2.</w:t>
      </w:r>
      <w:r w:rsidRPr="00DE6D79">
        <w:tab/>
        <w:t>The component shall be operated through 4 per cent of the total cycles at the appropriate maximum temperature (specified in Annex 5O) and working pressure and shall comply with Annexes 5B and 5C at the completion of the temperature cycles.</w:t>
      </w:r>
    </w:p>
    <w:p w14:paraId="3C5DCCAD" w14:textId="77777777" w:rsidR="00DE6D79" w:rsidRPr="00DE6D79" w:rsidRDefault="00DE6D79" w:rsidP="00DE6D79">
      <w:pPr>
        <w:spacing w:after="120" w:line="240" w:lineRule="auto"/>
        <w:ind w:left="2268" w:right="1134" w:hanging="1134"/>
        <w:jc w:val="both"/>
      </w:pPr>
      <w:r w:rsidRPr="00DE6D79">
        <w:t>3.</w:t>
      </w:r>
      <w:r w:rsidRPr="00DE6D79">
        <w:tab/>
        <w:t>This test may be interrupted, if desired, at 20 per cent intervals for leakage testing.</w:t>
      </w:r>
    </w:p>
    <w:p w14:paraId="7581D3FF" w14:textId="77777777" w:rsidR="00DE6D79" w:rsidRPr="00DE6D79" w:rsidRDefault="00DE6D79" w:rsidP="00DE6D79">
      <w:pPr>
        <w:spacing w:after="120" w:line="240" w:lineRule="auto"/>
        <w:ind w:left="2268" w:right="1134" w:hanging="1134"/>
        <w:jc w:val="both"/>
      </w:pPr>
      <w:r w:rsidRPr="00DE6D79">
        <w:t>4.</w:t>
      </w:r>
      <w:r w:rsidRPr="00DE6D79">
        <w:tab/>
        <w:t>Following cycling testing, perform the hydrostatic test.</w:t>
      </w:r>
    </w:p>
    <w:p w14:paraId="10AEE4F6" w14:textId="77777777" w:rsidR="00DE6D79" w:rsidRPr="00DE6D79" w:rsidRDefault="00DE6D79" w:rsidP="00DE6D79">
      <w:pPr>
        <w:tabs>
          <w:tab w:val="left" w:pos="2268"/>
        </w:tabs>
        <w:spacing w:after="120" w:line="240" w:lineRule="auto"/>
        <w:ind w:left="2268" w:right="1134" w:hanging="1134"/>
        <w:jc w:val="both"/>
      </w:pPr>
    </w:p>
    <w:p w14:paraId="209266A5" w14:textId="77777777" w:rsidR="00DE6D79" w:rsidRPr="00DE6D79" w:rsidRDefault="00DE6D79" w:rsidP="00DE6D79">
      <w:pPr>
        <w:keepNext/>
        <w:keepLines/>
        <w:spacing w:after="120" w:line="240" w:lineRule="auto"/>
        <w:ind w:left="1134" w:right="1134"/>
        <w:rPr>
          <w:u w:val="single"/>
        </w:rPr>
        <w:sectPr w:rsidR="00DE6D79" w:rsidRPr="00DE6D79" w:rsidSect="00DE6D79">
          <w:headerReference w:type="even" r:id="rId207"/>
          <w:headerReference w:type="default" r:id="rId208"/>
          <w:footnotePr>
            <w:numRestart w:val="eachSect"/>
          </w:footnotePr>
          <w:endnotePr>
            <w:numFmt w:val="decimal"/>
          </w:endnotePr>
          <w:pgSz w:w="11907" w:h="16840" w:code="9"/>
          <w:pgMar w:top="1701" w:right="1134" w:bottom="2268" w:left="1134" w:header="1134" w:footer="1701" w:gutter="0"/>
          <w:cols w:space="720"/>
          <w:docGrid w:linePitch="272"/>
        </w:sectPr>
      </w:pPr>
    </w:p>
    <w:p w14:paraId="2B78810A" w14:textId="77777777" w:rsidR="00DE6D79" w:rsidRPr="00DE6D79" w:rsidRDefault="00DE6D79" w:rsidP="000F07F0">
      <w:pPr>
        <w:pStyle w:val="HChG"/>
        <w:rPr>
          <w:u w:val="single"/>
        </w:rPr>
      </w:pPr>
      <w:bookmarkStart w:id="188" w:name="_Toc384289013"/>
      <w:r w:rsidRPr="00DE6D79">
        <w:lastRenderedPageBreak/>
        <w:t>Annex 5Q</w:t>
      </w:r>
      <w:bookmarkEnd w:id="188"/>
    </w:p>
    <w:p w14:paraId="48FB1FD8" w14:textId="77777777" w:rsidR="00DE6D79" w:rsidRPr="00DE6D79" w:rsidRDefault="000F07F0" w:rsidP="000F07F0">
      <w:pPr>
        <w:pStyle w:val="HChG"/>
      </w:pPr>
      <w:r>
        <w:tab/>
      </w:r>
      <w:r>
        <w:tab/>
      </w:r>
      <w:bookmarkStart w:id="189" w:name="_Toc384289014"/>
      <w:r w:rsidR="00DE6D79" w:rsidRPr="00DE6D79">
        <w:t>Compatibility with heat exchange fluids of non-metallic parts</w:t>
      </w:r>
      <w:bookmarkEnd w:id="189"/>
    </w:p>
    <w:p w14:paraId="650178AF" w14:textId="77777777" w:rsidR="00DE6D79" w:rsidRPr="00DE6D79" w:rsidRDefault="00DE6D79" w:rsidP="00DE6D79">
      <w:pPr>
        <w:spacing w:after="120" w:line="240" w:lineRule="auto"/>
        <w:ind w:left="2268" w:right="1134" w:hanging="1134"/>
        <w:jc w:val="both"/>
      </w:pPr>
      <w:r w:rsidRPr="00DE6D79">
        <w:t>1.</w:t>
      </w:r>
      <w:r w:rsidRPr="00DE6D79">
        <w:tab/>
        <w:t>The test samples shall be submerged in heat exchange medium for 168 hours at 90 °C then they shall be dried for 48 hours at a temperature of 40 °C. The composition of the heat exchange medium used of the test is water/ethylene-glycol fluid of 50 per cent/50 per cent.</w:t>
      </w:r>
    </w:p>
    <w:p w14:paraId="047FBBE7" w14:textId="77777777" w:rsidR="00DE6D79" w:rsidRPr="00DE6D79" w:rsidRDefault="00DE6D79" w:rsidP="00DE6D79">
      <w:pPr>
        <w:spacing w:after="120" w:line="240" w:lineRule="auto"/>
        <w:ind w:left="2268" w:right="1134" w:hanging="1134"/>
        <w:jc w:val="both"/>
        <w:rPr>
          <w:rFonts w:eastAsia="SimSun"/>
          <w:lang w:eastAsia="zh-CN"/>
        </w:rPr>
      </w:pPr>
      <w:r w:rsidRPr="00DE6D79">
        <w:t>2.</w:t>
      </w:r>
      <w:r w:rsidRPr="00DE6D79">
        <w:tab/>
        <w:t>The test is deemed to be satisfactory if the change in volume is less than 20 per cent, the change in mass is less than 5 per cent, the change in tensile strength is less than -25 per cent and the change in elongation at break is within -30 per cent and +10 per cent</w:t>
      </w:r>
      <w:r w:rsidRPr="00DE6D79">
        <w:rPr>
          <w:rFonts w:eastAsia="SimSun"/>
          <w:lang w:eastAsia="zh-CN"/>
        </w:rPr>
        <w:t>.</w:t>
      </w:r>
    </w:p>
    <w:p w14:paraId="335836BB" w14:textId="77777777" w:rsidR="00DE6D79" w:rsidRPr="00DE6D79" w:rsidRDefault="00DE6D79" w:rsidP="00DE6D79">
      <w:pPr>
        <w:spacing w:after="120" w:line="240" w:lineRule="auto"/>
        <w:ind w:left="1134" w:right="1134"/>
        <w:jc w:val="both"/>
        <w:rPr>
          <w:rFonts w:eastAsia="SimSun"/>
          <w:lang w:eastAsia="zh-CN"/>
        </w:rPr>
      </w:pPr>
    </w:p>
    <w:p w14:paraId="5A38650C" w14:textId="77777777" w:rsidR="00DE6D79" w:rsidRPr="00DE6D79" w:rsidRDefault="00DE6D79" w:rsidP="00DE6D79">
      <w:pPr>
        <w:spacing w:after="120" w:line="240" w:lineRule="auto"/>
        <w:ind w:left="1134" w:right="1134"/>
        <w:jc w:val="both"/>
        <w:sectPr w:rsidR="00DE6D79" w:rsidRPr="00DE6D79" w:rsidSect="00DE6D79">
          <w:headerReference w:type="even" r:id="rId209"/>
          <w:headerReference w:type="default" r:id="rId210"/>
          <w:footnotePr>
            <w:numRestart w:val="eachSect"/>
          </w:footnotePr>
          <w:endnotePr>
            <w:numFmt w:val="decimal"/>
          </w:endnotePr>
          <w:pgSz w:w="11907" w:h="16840" w:code="9"/>
          <w:pgMar w:top="1701" w:right="1134" w:bottom="2268" w:left="1134" w:header="1134" w:footer="1701" w:gutter="0"/>
          <w:cols w:space="720"/>
          <w:docGrid w:linePitch="272"/>
        </w:sectPr>
      </w:pPr>
    </w:p>
    <w:p w14:paraId="40895148" w14:textId="77777777" w:rsidR="00DE6D79" w:rsidRPr="00DE6D79" w:rsidRDefault="00DE6D79" w:rsidP="000F07F0">
      <w:pPr>
        <w:pStyle w:val="HChG"/>
      </w:pPr>
      <w:bookmarkStart w:id="190" w:name="_Toc384289015"/>
      <w:r w:rsidRPr="00DE6D79">
        <w:lastRenderedPageBreak/>
        <w:t>Annex 6</w:t>
      </w:r>
      <w:bookmarkEnd w:id="190"/>
    </w:p>
    <w:p w14:paraId="6EFFFB6A" w14:textId="77777777" w:rsidR="00B23FF1" w:rsidRDefault="000F07F0" w:rsidP="000F07F0">
      <w:pPr>
        <w:pStyle w:val="HChG"/>
      </w:pPr>
      <w:r>
        <w:tab/>
      </w:r>
      <w:r>
        <w:tab/>
      </w:r>
      <w:bookmarkStart w:id="191" w:name="_Toc384289016"/>
      <w:r w:rsidR="00DE6D79" w:rsidRPr="00DE6D79">
        <w:t>Provisions on CNG identification mark for vehicles of categories M</w:t>
      </w:r>
      <w:r w:rsidR="00DE6D79" w:rsidRPr="00DE6D79">
        <w:rPr>
          <w:vertAlign w:val="subscript"/>
        </w:rPr>
        <w:t>2</w:t>
      </w:r>
      <w:r w:rsidR="00DE6D79" w:rsidRPr="00DE6D79">
        <w:t xml:space="preserve"> and M</w:t>
      </w:r>
      <w:r w:rsidR="00DE6D79" w:rsidRPr="00DE6D79">
        <w:rPr>
          <w:vertAlign w:val="subscript"/>
        </w:rPr>
        <w:t xml:space="preserve">3, </w:t>
      </w:r>
      <w:r w:rsidR="00DE6D79" w:rsidRPr="00DE6D79">
        <w:t>N</w:t>
      </w:r>
      <w:r w:rsidR="00DE6D79" w:rsidRPr="00DE6D79">
        <w:rPr>
          <w:vertAlign w:val="subscript"/>
        </w:rPr>
        <w:t>2</w:t>
      </w:r>
      <w:r w:rsidR="00DE6D79" w:rsidRPr="00DE6D79">
        <w:t xml:space="preserve"> and N</w:t>
      </w:r>
      <w:r w:rsidR="00DE6D79" w:rsidRPr="00DE6D79">
        <w:rPr>
          <w:vertAlign w:val="subscript"/>
        </w:rPr>
        <w:t>3</w:t>
      </w:r>
      <w:bookmarkEnd w:id="191"/>
      <w:r w:rsidR="00DE6D79" w:rsidRPr="00DE6D79">
        <w:t xml:space="preserve"> </w:t>
      </w:r>
    </w:p>
    <w:p w14:paraId="6D5CFD8D" w14:textId="77777777" w:rsidR="00DE6D79" w:rsidRPr="00DE6D79" w:rsidRDefault="00DE6D79" w:rsidP="00B23FF1">
      <w:pPr>
        <w:pStyle w:val="para"/>
      </w:pPr>
      <w:r w:rsidRPr="00DE6D79">
        <w:t>(</w:t>
      </w:r>
      <w:r w:rsidR="00B23FF1">
        <w:t>P</w:t>
      </w:r>
      <w:r w:rsidR="00B23FF1" w:rsidRPr="00DE6D79">
        <w:t>ara</w:t>
      </w:r>
      <w:r w:rsidR="00AA41D1">
        <w:t>graph</w:t>
      </w:r>
      <w:r w:rsidR="00AA41D1" w:rsidRPr="00DE6D79">
        <w:t xml:space="preserve"> </w:t>
      </w:r>
      <w:r w:rsidRPr="00DE6D79">
        <w:t>18.1.8.1.</w:t>
      </w:r>
      <w:r w:rsidR="00B23FF1">
        <w:t xml:space="preserve"> of this Regulation</w:t>
      </w:r>
      <w:r w:rsidRPr="00DE6D79">
        <w:t>)</w:t>
      </w:r>
    </w:p>
    <w:p w14:paraId="237807BB" w14:textId="77777777" w:rsidR="00DE6D79" w:rsidRPr="00DE6D79" w:rsidRDefault="00DE6D79" w:rsidP="00DE6D79">
      <w:pPr>
        <w:spacing w:after="120" w:line="240" w:lineRule="auto"/>
        <w:ind w:left="1134" w:right="1134"/>
        <w:jc w:val="both"/>
      </w:pPr>
      <w:r w:rsidRPr="00DE6D79">
        <w:t>The sign consists of a sticker which shall be weather resistant.</w:t>
      </w:r>
    </w:p>
    <w:p w14:paraId="4ECD4E00" w14:textId="74DD4EC6" w:rsidR="00DE6D79" w:rsidRPr="00DE6D79" w:rsidRDefault="00113C8C" w:rsidP="00DE6D79">
      <w:pPr>
        <w:spacing w:after="120" w:line="240" w:lineRule="auto"/>
        <w:ind w:left="1134" w:right="1134"/>
        <w:jc w:val="both"/>
      </w:pPr>
      <w:r>
        <w:rPr>
          <w:noProof/>
          <w:lang w:eastAsia="zh-CN"/>
        </w:rPr>
        <mc:AlternateContent>
          <mc:Choice Requires="wps">
            <w:drawing>
              <wp:anchor distT="0" distB="0" distL="114300" distR="114300" simplePos="0" relativeHeight="251665408" behindDoc="0" locked="0" layoutInCell="1" allowOverlap="1" wp14:anchorId="6923FC23" wp14:editId="0B2D7CA6">
                <wp:simplePos x="0" y="0"/>
                <wp:positionH relativeFrom="margin">
                  <wp:align>center</wp:align>
                </wp:positionH>
                <wp:positionV relativeFrom="paragraph">
                  <wp:posOffset>949758</wp:posOffset>
                </wp:positionV>
                <wp:extent cx="1773555" cy="735965"/>
                <wp:effectExtent l="0" t="0" r="0" b="0"/>
                <wp:wrapNone/>
                <wp:docPr id="25" name="WordArt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73555" cy="735965"/>
                        </a:xfrm>
                        <a:prstGeom prst="rect">
                          <a:avLst/>
                        </a:prstGeom>
                        <a:extLst>
                          <a:ext uri="{AF507438-7753-43E0-B8FC-AC1667EBCBE1}">
                            <a14:hiddenEffects xmlns:a14="http://schemas.microsoft.com/office/drawing/2010/main">
                              <a:effectLst/>
                            </a14:hiddenEffects>
                          </a:ext>
                        </a:extLst>
                      </wps:spPr>
                      <wps:txbx>
                        <w:txbxContent>
                          <w:p w14:paraId="7C2364C2" w14:textId="77777777" w:rsidR="008F67BD" w:rsidRDefault="008F67BD" w:rsidP="00113C8C">
                            <w:pPr>
                              <w:pStyle w:val="NormalWeb"/>
                              <w:jc w:val="center"/>
                            </w:pPr>
                            <w:r w:rsidRPr="00645EBD">
                              <w:rPr>
                                <w:rFonts w:ascii="Arial Black" w:hAnsi="Arial Black"/>
                                <w:color w:val="FFFFFF" w:themeColor="background1"/>
                                <w:sz w:val="72"/>
                                <w:szCs w:val="72"/>
                                <w14:textOutline w14:w="9525" w14:cap="flat" w14:cmpd="sng" w14:algn="ctr">
                                  <w14:solidFill>
                                    <w14:srgbClr w14:val="000000"/>
                                  </w14:solidFill>
                                  <w14:prstDash w14:val="solid"/>
                                  <w14:round/>
                                </w14:textOutline>
                              </w:rPr>
                              <w:t>C N G</w:t>
                            </w:r>
                          </w:p>
                        </w:txbxContent>
                      </wps:txbx>
                      <wps:bodyPr wrap="square" numCol="1" fromWordArt="1">
                        <a:prstTxWarp prst="textPlain">
                          <a:avLst>
                            <a:gd name="adj" fmla="val 50000"/>
                          </a:avLst>
                        </a:prstTxWarp>
                        <a:spAutoFit/>
                      </wps:bodyPr>
                    </wps:wsp>
                  </a:graphicData>
                </a:graphic>
              </wp:anchor>
            </w:drawing>
          </mc:Choice>
          <mc:Fallback>
            <w:pict>
              <v:shape w14:anchorId="6923FC23" id="WordArt 271" o:spid="_x0000_s1101" type="#_x0000_t202" style="position:absolute;left:0;text-align:left;margin-left:0;margin-top:74.8pt;width:139.65pt;height:57.9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" filled="f" stroked="f">
                <o:lock v:ext="edit" shapetype="t"/>
                <v:textbox style="mso-fit-shape-to-text:t">
                  <w:txbxContent>
                    <w:p w14:paraId="7C2364C2" w14:textId="77777777" w:rsidR="008F67BD" w:rsidRDefault="008F67BD" w:rsidP="00113C8C">
                      <w:pPr>
                        <w:pStyle w:val="NormalWeb"/>
                        <w:jc w:val="center"/>
                      </w:pPr>
                      <w:r w:rsidRPr="00645EBD">
                        <w:rPr>
                          <w:rFonts w:ascii="Arial Black" w:hAnsi="Arial Black"/>
                          <w:color w:val="FFFFFF" w:themeColor="background1"/>
                          <w:sz w:val="72"/>
                          <w:szCs w:val="72"/>
                          <w14:textOutline w14:w="9525" w14:cap="flat" w14:cmpd="sng" w14:algn="ctr">
                            <w14:solidFill>
                              <w14:srgbClr w14:val="000000"/>
                            </w14:solidFill>
                            <w14:prstDash w14:val="solid"/>
                            <w14:round/>
                          </w14:textOutline>
                        </w:rPr>
                        <w:t>C N G</w:t>
                      </w:r>
                    </w:p>
                  </w:txbxContent>
                </v:textbox>
                <w10:wrap anchorx="margin"/>
              </v:shape>
            </w:pict>
          </mc:Fallback>
        </mc:AlternateContent>
      </w:r>
      <w:r w:rsidR="006F0FED" w:rsidRPr="00DE6D79">
        <w:rPr>
          <w:i/>
          <w:noProof/>
          <w:lang w:eastAsia="zh-CN"/>
        </w:rPr>
        <mc:AlternateContent>
          <mc:Choice Requires="wpg">
            <w:drawing>
              <wp:inline distT="0" distB="0" distL="0" distR="0" wp14:anchorId="349CC7AA" wp14:editId="25850BD3">
                <wp:extent cx="4673600" cy="2646680"/>
                <wp:effectExtent l="0" t="0" r="12700" b="20320"/>
                <wp:docPr id="20"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2646680"/>
                          <a:chOff x="2288" y="3516"/>
                          <a:chExt cx="7360" cy="4168"/>
                        </a:xfrm>
                      </wpg:grpSpPr>
                      <wps:wsp>
                        <wps:cNvPr id="21" name="Rectangle 267"/>
                        <wps:cNvSpPr>
                          <a:spLocks noChangeArrowheads="1"/>
                        </wps:cNvSpPr>
                        <wps:spPr bwMode="auto">
                          <a:xfrm>
                            <a:off x="2288" y="3516"/>
                            <a:ext cx="7360" cy="41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268"/>
                        <wps:cNvSpPr>
                          <a:spLocks noChangeArrowheads="1"/>
                        </wps:cNvSpPr>
                        <wps:spPr bwMode="auto">
                          <a:xfrm>
                            <a:off x="2595" y="3815"/>
                            <a:ext cx="6746" cy="35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AutoShape 269"/>
                        <wps:cNvSpPr>
                          <a:spLocks noChangeArrowheads="1"/>
                        </wps:cNvSpPr>
                        <wps:spPr bwMode="auto">
                          <a:xfrm>
                            <a:off x="2902" y="3963"/>
                            <a:ext cx="6132" cy="3274"/>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270"/>
                        <wps:cNvSpPr>
                          <a:spLocks noChangeArrowheads="1"/>
                        </wps:cNvSpPr>
                        <wps:spPr bwMode="auto">
                          <a:xfrm>
                            <a:off x="3362" y="4261"/>
                            <a:ext cx="5212" cy="2679"/>
                          </a:xfrm>
                          <a:prstGeom prst="flowChartDecision">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0DC0E621" id="Group 266" o:spid="_x0000_s1026" style="width:368pt;height:208.4pt;mso-position-horizontal-relative:char;mso-position-vertical-relative:line" coordorigin="2288,3516" coordsize="7360,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">
                <v:rect id="Rectangle 267" o:spid="_x0000_s1027" style="position:absolute;left:2288;top:3516;width:7360;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268" o:spid="_x0000_s1028" style="position:absolute;left:2595;top:3815;width:6746;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shapetype id="_x0000_t110" coordsize="21600,21600" o:spt="110" path="m10800,l,10800,10800,21600,21600,10800xe">
                  <v:stroke joinstyle="miter"/>
                  <v:path gradientshapeok="t" o:connecttype="rect" textboxrect="5400,5400,16200,16200"/>
                </v:shapetype>
                <v:shape id="AutoShape 269" o:spid="_x0000_s1029" type="#_x0000_t110" style="position:absolute;left:2902;top:3963;width:6132;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"/>
                <v:shape id="AutoShape 270" o:spid="_x0000_s1030" type="#_x0000_t110" style="position:absolute;left:3362;top:4261;width:5212;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" fillcolor="#396"/>
                <w10:anchorlock/>
              </v:group>
            </w:pict>
          </mc:Fallback>
        </mc:AlternateContent>
      </w:r>
    </w:p>
    <w:p w14:paraId="35363143" w14:textId="77777777" w:rsidR="00DE6D79" w:rsidRPr="00DE6D79" w:rsidRDefault="00DE6D79" w:rsidP="00DE6D79">
      <w:pPr>
        <w:spacing w:after="120" w:line="240" w:lineRule="auto"/>
        <w:ind w:left="1134" w:right="1134"/>
        <w:jc w:val="both"/>
      </w:pPr>
      <w:r w:rsidRPr="00DE6D79">
        <w:t>The colour and dimensions of the sticker shall fulfil the following requirements:</w:t>
      </w:r>
    </w:p>
    <w:p w14:paraId="7B0CBA51" w14:textId="77777777" w:rsidR="00DE6D79" w:rsidRPr="00DE6D79" w:rsidRDefault="00DE6D79" w:rsidP="00DE6D79">
      <w:pPr>
        <w:spacing w:after="120" w:line="240" w:lineRule="auto"/>
        <w:ind w:left="1134" w:right="1134"/>
        <w:jc w:val="both"/>
      </w:pPr>
      <w:r w:rsidRPr="00DE6D79">
        <w:t>Colours:</w:t>
      </w:r>
    </w:p>
    <w:p w14:paraId="3254B39B" w14:textId="77777777" w:rsidR="00DE6D79" w:rsidRPr="00DE6D79" w:rsidRDefault="00DE6D79" w:rsidP="00DE6D79">
      <w:pPr>
        <w:tabs>
          <w:tab w:val="left" w:pos="3969"/>
        </w:tabs>
        <w:spacing w:after="120" w:line="240" w:lineRule="auto"/>
        <w:ind w:left="1701" w:right="1134"/>
        <w:jc w:val="both"/>
      </w:pPr>
      <w:r w:rsidRPr="00DE6D79">
        <w:t>Background:</w:t>
      </w:r>
      <w:r w:rsidRPr="00DE6D79">
        <w:tab/>
        <w:t>green</w:t>
      </w:r>
    </w:p>
    <w:p w14:paraId="767B16A6" w14:textId="77777777" w:rsidR="00DE6D79" w:rsidRPr="00DE6D79" w:rsidRDefault="00DE6D79" w:rsidP="00DE6D79">
      <w:pPr>
        <w:tabs>
          <w:tab w:val="left" w:pos="3969"/>
        </w:tabs>
        <w:spacing w:after="120" w:line="240" w:lineRule="auto"/>
        <w:ind w:left="1701" w:right="1134"/>
        <w:jc w:val="both"/>
      </w:pPr>
      <w:r w:rsidRPr="00DE6D79">
        <w:t>Border:</w:t>
      </w:r>
      <w:r w:rsidRPr="00DE6D79">
        <w:tab/>
        <w:t>white or white reflecting</w:t>
      </w:r>
    </w:p>
    <w:p w14:paraId="6B20DA3C" w14:textId="77777777" w:rsidR="00DE6D79" w:rsidRPr="00DE6D79" w:rsidRDefault="00DE6D79" w:rsidP="00DE6D79">
      <w:pPr>
        <w:tabs>
          <w:tab w:val="left" w:pos="3969"/>
        </w:tabs>
        <w:spacing w:after="120" w:line="240" w:lineRule="auto"/>
        <w:ind w:left="1701" w:right="1134"/>
        <w:jc w:val="both"/>
      </w:pPr>
      <w:r w:rsidRPr="00DE6D79">
        <w:t>Letters:</w:t>
      </w:r>
      <w:r w:rsidRPr="00DE6D79">
        <w:tab/>
        <w:t>white or white reflecting</w:t>
      </w:r>
    </w:p>
    <w:p w14:paraId="66611A6B" w14:textId="77777777" w:rsidR="00DE6D79" w:rsidRPr="00DE6D79" w:rsidRDefault="00DE6D79" w:rsidP="00DE6D79">
      <w:pPr>
        <w:spacing w:after="120" w:line="240" w:lineRule="auto"/>
        <w:ind w:left="1134" w:right="1134"/>
        <w:jc w:val="both"/>
      </w:pPr>
      <w:r w:rsidRPr="00DE6D79">
        <w:t>Dimensions:</w:t>
      </w:r>
    </w:p>
    <w:p w14:paraId="363F66FE" w14:textId="77777777" w:rsidR="00DE6D79" w:rsidRPr="00DE6D79" w:rsidRDefault="00DE6D79" w:rsidP="00DE6D79">
      <w:pPr>
        <w:tabs>
          <w:tab w:val="left" w:pos="3969"/>
        </w:tabs>
        <w:spacing w:after="120" w:line="240" w:lineRule="auto"/>
        <w:ind w:left="1701" w:right="1134"/>
        <w:jc w:val="both"/>
      </w:pPr>
      <w:r w:rsidRPr="00DE6D79">
        <w:t>Border width:</w:t>
      </w:r>
      <w:r w:rsidRPr="00DE6D79">
        <w:tab/>
        <w:t>4 - 6 mm</w:t>
      </w:r>
    </w:p>
    <w:p w14:paraId="395EFC3C" w14:textId="77777777" w:rsidR="00DE6D79" w:rsidRPr="00DE6D79" w:rsidRDefault="00DE6D79" w:rsidP="00DE6D79">
      <w:pPr>
        <w:tabs>
          <w:tab w:val="left" w:pos="3969"/>
        </w:tabs>
        <w:spacing w:after="120" w:line="240" w:lineRule="auto"/>
        <w:ind w:left="1701" w:right="1134"/>
        <w:jc w:val="both"/>
      </w:pPr>
      <w:r w:rsidRPr="00DE6D79">
        <w:t>Character height:</w:t>
      </w:r>
      <w:r w:rsidRPr="00DE6D79">
        <w:tab/>
        <w:t>≥ 25 mm</w:t>
      </w:r>
    </w:p>
    <w:p w14:paraId="0BFF5B19" w14:textId="77777777" w:rsidR="00DE6D79" w:rsidRPr="00DE6D79" w:rsidRDefault="00DE6D79" w:rsidP="00DE6D79">
      <w:pPr>
        <w:tabs>
          <w:tab w:val="left" w:pos="3969"/>
        </w:tabs>
        <w:spacing w:after="120" w:line="240" w:lineRule="auto"/>
        <w:ind w:left="1701" w:right="1134"/>
        <w:jc w:val="both"/>
      </w:pPr>
      <w:r w:rsidRPr="00DE6D79">
        <w:t>Character thickness:</w:t>
      </w:r>
      <w:r w:rsidRPr="00DE6D79">
        <w:tab/>
        <w:t>≥ 4 mm</w:t>
      </w:r>
    </w:p>
    <w:p w14:paraId="5E5684A1" w14:textId="77777777" w:rsidR="00DE6D79" w:rsidRPr="00DE6D79" w:rsidRDefault="00DE6D79" w:rsidP="00DE6D79">
      <w:pPr>
        <w:tabs>
          <w:tab w:val="left" w:pos="3969"/>
        </w:tabs>
        <w:spacing w:after="120" w:line="240" w:lineRule="auto"/>
        <w:ind w:left="1701" w:right="1134"/>
        <w:jc w:val="both"/>
      </w:pPr>
      <w:r w:rsidRPr="00DE6D79">
        <w:t>Sticker width:</w:t>
      </w:r>
      <w:r w:rsidRPr="00DE6D79">
        <w:tab/>
        <w:t>110 - 150 mm</w:t>
      </w:r>
    </w:p>
    <w:p w14:paraId="382AF752" w14:textId="77777777" w:rsidR="00DE6D79" w:rsidRPr="00DE6D79" w:rsidRDefault="00DE6D79" w:rsidP="00DE6D79">
      <w:pPr>
        <w:tabs>
          <w:tab w:val="left" w:pos="3969"/>
        </w:tabs>
        <w:spacing w:after="120" w:line="240" w:lineRule="auto"/>
        <w:ind w:left="1701" w:right="1134"/>
        <w:jc w:val="both"/>
      </w:pPr>
      <w:r w:rsidRPr="00DE6D79">
        <w:t xml:space="preserve">Sticker height: </w:t>
      </w:r>
      <w:r w:rsidRPr="00DE6D79">
        <w:tab/>
        <w:t>80 - 110 mm</w:t>
      </w:r>
    </w:p>
    <w:p w14:paraId="635ECEAB" w14:textId="77777777" w:rsidR="00DE6D79" w:rsidRPr="00DE6D79" w:rsidRDefault="00DE6D79" w:rsidP="00DE6D79">
      <w:pPr>
        <w:spacing w:after="120" w:line="240" w:lineRule="auto"/>
        <w:ind w:left="1134" w:right="1134"/>
        <w:jc w:val="both"/>
      </w:pPr>
      <w:r w:rsidRPr="00DE6D79">
        <w:t>The word "CNG" shall be centred in the middle of the sticker.</w:t>
      </w:r>
    </w:p>
    <w:p w14:paraId="472B53B5" w14:textId="77777777" w:rsidR="00DE6D79" w:rsidRPr="00DE6D79" w:rsidRDefault="00DE6D79" w:rsidP="00DE6D79">
      <w:pPr>
        <w:spacing w:after="120" w:line="240" w:lineRule="auto"/>
        <w:ind w:left="1134" w:right="1134"/>
        <w:jc w:val="both"/>
      </w:pPr>
    </w:p>
    <w:p w14:paraId="64371B92" w14:textId="77777777" w:rsidR="00DE6D79" w:rsidRPr="00DE6D79" w:rsidRDefault="00DE6D79" w:rsidP="00DE6D79">
      <w:pPr>
        <w:spacing w:after="120" w:line="240" w:lineRule="auto"/>
        <w:ind w:left="1134" w:right="1134"/>
        <w:rPr>
          <w:rFonts w:eastAsia="SimSun"/>
        </w:rPr>
        <w:sectPr w:rsidR="00DE6D79" w:rsidRPr="00DE6D79" w:rsidSect="00DE6D79">
          <w:headerReference w:type="even" r:id="rId211"/>
          <w:headerReference w:type="default" r:id="rId212"/>
          <w:pgSz w:w="11907" w:h="16839" w:code="9"/>
          <w:pgMar w:top="1701" w:right="1134" w:bottom="2268" w:left="1134" w:header="1134" w:footer="1701" w:gutter="0"/>
          <w:cols w:space="708"/>
          <w:docGrid w:linePitch="360"/>
        </w:sectPr>
      </w:pPr>
    </w:p>
    <w:p w14:paraId="3129A18F" w14:textId="77777777" w:rsidR="00DE6D79" w:rsidRPr="00DE6D79" w:rsidRDefault="00DE6D79" w:rsidP="000F07F0">
      <w:pPr>
        <w:pStyle w:val="HChG"/>
      </w:pPr>
      <w:bookmarkStart w:id="192" w:name="_Toc384289017"/>
      <w:r w:rsidRPr="00DE6D79">
        <w:lastRenderedPageBreak/>
        <w:t>Annex 7</w:t>
      </w:r>
      <w:bookmarkEnd w:id="192"/>
    </w:p>
    <w:p w14:paraId="2527A58C" w14:textId="77777777" w:rsidR="00B23FF1" w:rsidRDefault="000F07F0" w:rsidP="000F07F0">
      <w:pPr>
        <w:pStyle w:val="HChG"/>
      </w:pPr>
      <w:r>
        <w:tab/>
      </w:r>
      <w:r>
        <w:tab/>
      </w:r>
      <w:bookmarkStart w:id="193" w:name="_Toc384289018"/>
      <w:r w:rsidR="00DE6D79" w:rsidRPr="00DE6D79">
        <w:t>Provisions on LNG identification mark for vehicles of categories M</w:t>
      </w:r>
      <w:r w:rsidR="00DE6D79" w:rsidRPr="00DE6D79">
        <w:rPr>
          <w:vertAlign w:val="subscript"/>
        </w:rPr>
        <w:t>2</w:t>
      </w:r>
      <w:r w:rsidR="00DE6D79" w:rsidRPr="00DE6D79">
        <w:t xml:space="preserve"> and M</w:t>
      </w:r>
      <w:r w:rsidR="00DE6D79" w:rsidRPr="00DE6D79">
        <w:rPr>
          <w:vertAlign w:val="subscript"/>
        </w:rPr>
        <w:t>3</w:t>
      </w:r>
      <w:r w:rsidR="00DE6D79" w:rsidRPr="00DE6D79">
        <w:t>,</w:t>
      </w:r>
      <w:r w:rsidR="00DE6D79" w:rsidRPr="00DE6D79">
        <w:rPr>
          <w:vertAlign w:val="subscript"/>
        </w:rPr>
        <w:t xml:space="preserve"> </w:t>
      </w:r>
      <w:r w:rsidR="00DE6D79" w:rsidRPr="00DE6D79">
        <w:t>N</w:t>
      </w:r>
      <w:r w:rsidR="00DE6D79" w:rsidRPr="00DE6D79">
        <w:rPr>
          <w:vertAlign w:val="subscript"/>
        </w:rPr>
        <w:t>2</w:t>
      </w:r>
      <w:r w:rsidR="00DE6D79" w:rsidRPr="00DE6D79">
        <w:t xml:space="preserve"> and N</w:t>
      </w:r>
      <w:r w:rsidR="00DE6D79" w:rsidRPr="00DE6D79">
        <w:rPr>
          <w:vertAlign w:val="subscript"/>
        </w:rPr>
        <w:t>3</w:t>
      </w:r>
      <w:bookmarkEnd w:id="193"/>
      <w:r w:rsidR="00DE6D79" w:rsidRPr="00DE6D79">
        <w:t xml:space="preserve"> </w:t>
      </w:r>
    </w:p>
    <w:p w14:paraId="7D06A0FB" w14:textId="77777777" w:rsidR="00DE6D79" w:rsidRPr="00DE6D79" w:rsidRDefault="00DE6D79" w:rsidP="00B23FF1">
      <w:pPr>
        <w:pStyle w:val="para"/>
      </w:pPr>
      <w:r w:rsidRPr="00DE6D79">
        <w:t>(</w:t>
      </w:r>
      <w:r w:rsidR="00B23FF1">
        <w:t>P</w:t>
      </w:r>
      <w:r w:rsidR="00B23FF1" w:rsidRPr="00DE6D79">
        <w:t>ara</w:t>
      </w:r>
      <w:r w:rsidR="00AA41D1">
        <w:t>graph</w:t>
      </w:r>
      <w:r w:rsidR="00AA41D1" w:rsidRPr="00DE6D79">
        <w:t xml:space="preserve"> </w:t>
      </w:r>
      <w:r w:rsidRPr="00DE6D79">
        <w:t>18.1.8.2.</w:t>
      </w:r>
      <w:r w:rsidR="00B23FF1">
        <w:t xml:space="preserve"> of this Regulation</w:t>
      </w:r>
      <w:r w:rsidRPr="00DE6D79">
        <w:t>)</w:t>
      </w:r>
    </w:p>
    <w:p w14:paraId="025AB513" w14:textId="77777777" w:rsidR="00DE6D79" w:rsidRPr="00DE6D79" w:rsidRDefault="006F0FED" w:rsidP="00DE6D79">
      <w:pPr>
        <w:ind w:left="1134" w:right="1134"/>
        <w:jc w:val="center"/>
        <w:rPr>
          <w:i/>
        </w:rPr>
      </w:pPr>
      <w:r w:rsidRPr="00DE6D79">
        <w:rPr>
          <w:i/>
          <w:noProof/>
          <w:lang w:eastAsia="zh-CN"/>
        </w:rPr>
        <mc:AlternateContent>
          <mc:Choice Requires="wpg">
            <w:drawing>
              <wp:inline distT="0" distB="0" distL="0" distR="0" wp14:anchorId="2CD2E2DF" wp14:editId="34211468">
                <wp:extent cx="4673600" cy="2646680"/>
                <wp:effectExtent l="0" t="0" r="12700" b="20320"/>
                <wp:docPr id="3"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2646680"/>
                          <a:chOff x="2288" y="3516"/>
                          <a:chExt cx="7360" cy="4168"/>
                        </a:xfrm>
                      </wpg:grpSpPr>
                      <wps:wsp>
                        <wps:cNvPr id="4" name="Rectangle 273"/>
                        <wps:cNvSpPr>
                          <a:spLocks noChangeArrowheads="1"/>
                        </wps:cNvSpPr>
                        <wps:spPr bwMode="auto">
                          <a:xfrm>
                            <a:off x="2288" y="3516"/>
                            <a:ext cx="7360" cy="41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274"/>
                        <wps:cNvSpPr>
                          <a:spLocks noChangeArrowheads="1"/>
                        </wps:cNvSpPr>
                        <wps:spPr bwMode="auto">
                          <a:xfrm>
                            <a:off x="2595" y="3815"/>
                            <a:ext cx="6746" cy="35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275"/>
                        <wps:cNvSpPr>
                          <a:spLocks noChangeArrowheads="1"/>
                        </wps:cNvSpPr>
                        <wps:spPr bwMode="auto">
                          <a:xfrm>
                            <a:off x="2902" y="3963"/>
                            <a:ext cx="6132" cy="3274"/>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276"/>
                        <wps:cNvSpPr>
                          <a:spLocks noChangeArrowheads="1"/>
                        </wps:cNvSpPr>
                        <wps:spPr bwMode="auto">
                          <a:xfrm>
                            <a:off x="3362" y="4261"/>
                            <a:ext cx="5212" cy="2679"/>
                          </a:xfrm>
                          <a:prstGeom prst="flowChartDecision">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19" name="WordArt 277"/>
                        <wps:cNvSpPr txBox="1">
                          <a:spLocks noChangeArrowheads="1" noChangeShapeType="1" noTextEdit="1"/>
                        </wps:cNvSpPr>
                        <wps:spPr bwMode="auto">
                          <a:xfrm>
                            <a:off x="4915" y="5020"/>
                            <a:ext cx="2106" cy="1159"/>
                          </a:xfrm>
                          <a:prstGeom prst="rect">
                            <a:avLst/>
                          </a:prstGeom>
                          <a:extLst>
                            <a:ext uri="{AF507438-7753-43E0-B8FC-AC1667EBCBE1}">
                              <a14:hiddenEffects xmlns:a14="http://schemas.microsoft.com/office/drawing/2010/main">
                                <a:effectLst/>
                              </a14:hiddenEffects>
                            </a:ext>
                          </a:extLst>
                        </wps:spPr>
                        <wps:txbx>
                          <w:txbxContent>
                            <w:p w14:paraId="263DB41C" w14:textId="77777777" w:rsidR="008F67BD" w:rsidRDefault="008F67BD" w:rsidP="006F0FED">
                              <w:pPr>
                                <w:pStyle w:val="NormalWeb"/>
                                <w:jc w:val="center"/>
                              </w:pPr>
                              <w:r w:rsidRPr="001B3BF4">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LNG</w:t>
                              </w:r>
                            </w:p>
                          </w:txbxContent>
                        </wps:txbx>
                        <wps:bodyPr wrap="square" numCol="1" fromWordArt="1">
                          <a:prstTxWarp prst="textPlain">
                            <a:avLst>
                              <a:gd name="adj" fmla="val 50000"/>
                            </a:avLst>
                          </a:prstTxWarp>
                          <a:spAutoFit/>
                        </wps:bodyPr>
                      </wps:wsp>
                    </wpg:wgp>
                  </a:graphicData>
                </a:graphic>
              </wp:inline>
            </w:drawing>
          </mc:Choice>
          <mc:Fallback>
            <w:pict>
              <v:group w14:anchorId="2CD2E2DF" id="Group 272" o:spid="_x0000_s1102" style="width:368pt;height:208.4pt;mso-position-horizontal-relative:char;mso-position-vertical-relative:line" coordorigin="2288,3516" coordsize="7360,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">
                <v:rect id="Rectangle 273" o:spid="_x0000_s1103" style="position:absolute;left:2288;top:3516;width:7360;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rect id="Rectangle 274" o:spid="_x0000_s1104" style="position:absolute;left:2595;top:3815;width:6746;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shapetype id="_x0000_t110" coordsize="21600,21600" o:spt="110" path="m10800,l,10800,10800,21600,21600,10800xe">
                  <v:stroke joinstyle="miter"/>
                  <v:path gradientshapeok="t" o:connecttype="rect" textboxrect="5400,5400,16200,16200"/>
                </v:shapetype>
                <v:shape id="AutoShape 275" o:spid="_x0000_s1105" type="#_x0000_t110" style="position:absolute;left:2902;top:3963;width:6132;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"/>
                <v:shape id="AutoShape 276" o:spid="_x0000_s1106" type="#_x0000_t110" style="position:absolute;left:3362;top:4261;width:5212;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" fillcolor="#396"/>
                <v:shape id="WordArt 277" o:spid="_x0000_s1107" type="#_x0000_t202" style="position:absolute;left:4915;top:5020;width:2106;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o:lock v:ext="edit" shapetype="t"/>
                  <v:textbox style="mso-fit-shape-to-text:t">
                    <w:txbxContent>
                      <w:p w14:paraId="263DB41C" w14:textId="77777777" w:rsidR="008F67BD" w:rsidRDefault="008F67BD" w:rsidP="006F0FED">
                        <w:pPr>
                          <w:pStyle w:val="NormalWeb"/>
                          <w:jc w:val="center"/>
                        </w:pPr>
                        <w:r w:rsidRPr="001B3BF4">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LNG</w:t>
                        </w:r>
                      </w:p>
                    </w:txbxContent>
                  </v:textbox>
                </v:shape>
                <w10:anchorlock/>
              </v:group>
            </w:pict>
          </mc:Fallback>
        </mc:AlternateContent>
      </w:r>
    </w:p>
    <w:p w14:paraId="6CE13EFD" w14:textId="77777777" w:rsidR="00DE6D79" w:rsidRPr="00DE6D79" w:rsidRDefault="00DE6D79" w:rsidP="00DE6D79">
      <w:pPr>
        <w:spacing w:before="120" w:after="120" w:line="240" w:lineRule="auto"/>
        <w:ind w:left="1134" w:right="1134"/>
        <w:jc w:val="both"/>
      </w:pPr>
      <w:r w:rsidRPr="00DE6D79">
        <w:t>The sign consists of a sticker which shall be weather resistant.</w:t>
      </w:r>
    </w:p>
    <w:p w14:paraId="183A6CBF" w14:textId="77777777" w:rsidR="00DE6D79" w:rsidRPr="00DE6D79" w:rsidRDefault="00DE6D79" w:rsidP="00DE6D79">
      <w:pPr>
        <w:tabs>
          <w:tab w:val="left" w:pos="3402"/>
        </w:tabs>
        <w:spacing w:after="120" w:line="240" w:lineRule="auto"/>
        <w:ind w:left="3402" w:right="1134" w:hanging="2268"/>
        <w:jc w:val="both"/>
      </w:pPr>
      <w:r w:rsidRPr="00DE6D79">
        <w:t>The colour and dimensions of the sticker shall fulfil the following requirements:</w:t>
      </w:r>
    </w:p>
    <w:p w14:paraId="146A971C" w14:textId="77777777" w:rsidR="00DE6D79" w:rsidRPr="00DE6D79" w:rsidRDefault="00DE6D79" w:rsidP="00DE6D79">
      <w:pPr>
        <w:tabs>
          <w:tab w:val="left" w:pos="3402"/>
        </w:tabs>
        <w:spacing w:after="120" w:line="240" w:lineRule="auto"/>
        <w:ind w:left="3402" w:right="1134" w:hanging="2268"/>
        <w:jc w:val="both"/>
      </w:pPr>
      <w:r w:rsidRPr="00DE6D79">
        <w:t>Colours:</w:t>
      </w:r>
    </w:p>
    <w:p w14:paraId="5833B7BB" w14:textId="77777777" w:rsidR="00DE6D79" w:rsidRPr="00DE6D79" w:rsidRDefault="00DE6D79" w:rsidP="00DE6D79">
      <w:pPr>
        <w:tabs>
          <w:tab w:val="left" w:pos="3969"/>
        </w:tabs>
        <w:spacing w:after="120" w:line="240" w:lineRule="auto"/>
        <w:ind w:left="1701" w:right="1134"/>
        <w:jc w:val="both"/>
      </w:pPr>
      <w:r w:rsidRPr="00DE6D79">
        <w:t>Background:</w:t>
      </w:r>
      <w:r w:rsidRPr="00DE6D79">
        <w:tab/>
        <w:t>green</w:t>
      </w:r>
    </w:p>
    <w:p w14:paraId="531C615E" w14:textId="77777777" w:rsidR="00DE6D79" w:rsidRPr="00DE6D79" w:rsidRDefault="00DE6D79" w:rsidP="00DE6D79">
      <w:pPr>
        <w:tabs>
          <w:tab w:val="left" w:pos="3969"/>
        </w:tabs>
        <w:spacing w:after="120" w:line="240" w:lineRule="auto"/>
        <w:ind w:left="1701" w:right="1134"/>
        <w:jc w:val="both"/>
      </w:pPr>
      <w:r w:rsidRPr="00DE6D79">
        <w:t>Border:</w:t>
      </w:r>
      <w:r w:rsidRPr="00DE6D79">
        <w:tab/>
        <w:t>white or white reflecting</w:t>
      </w:r>
    </w:p>
    <w:p w14:paraId="02D0243A" w14:textId="77777777" w:rsidR="00DE6D79" w:rsidRPr="00DE6D79" w:rsidRDefault="00DE6D79" w:rsidP="00DE6D79">
      <w:pPr>
        <w:tabs>
          <w:tab w:val="left" w:pos="3969"/>
        </w:tabs>
        <w:spacing w:after="120" w:line="240" w:lineRule="auto"/>
        <w:ind w:left="1701" w:right="1134"/>
        <w:jc w:val="both"/>
      </w:pPr>
      <w:r w:rsidRPr="00DE6D79">
        <w:t>Letters:</w:t>
      </w:r>
      <w:r w:rsidRPr="00DE6D79">
        <w:tab/>
        <w:t>white or white reflecting</w:t>
      </w:r>
    </w:p>
    <w:p w14:paraId="060A66B8" w14:textId="77777777" w:rsidR="00DE6D79" w:rsidRPr="00DE6D79" w:rsidRDefault="00DE6D79" w:rsidP="00DE6D79">
      <w:pPr>
        <w:tabs>
          <w:tab w:val="left" w:pos="3402"/>
        </w:tabs>
        <w:spacing w:after="120" w:line="240" w:lineRule="auto"/>
        <w:ind w:left="3402" w:right="1134" w:hanging="2268"/>
        <w:jc w:val="both"/>
      </w:pPr>
      <w:r w:rsidRPr="00DE6D79">
        <w:t>Dimensions:</w:t>
      </w:r>
    </w:p>
    <w:p w14:paraId="58134350" w14:textId="77777777" w:rsidR="00DE6D79" w:rsidRPr="00DE6D79" w:rsidRDefault="00DE6D79" w:rsidP="00DE6D79">
      <w:pPr>
        <w:tabs>
          <w:tab w:val="left" w:pos="3969"/>
        </w:tabs>
        <w:spacing w:after="120" w:line="240" w:lineRule="auto"/>
        <w:ind w:left="1701" w:right="1134"/>
        <w:jc w:val="both"/>
      </w:pPr>
      <w:r w:rsidRPr="00DE6D79">
        <w:t>Border width:</w:t>
      </w:r>
      <w:r w:rsidRPr="00DE6D79">
        <w:tab/>
        <w:t>4 - 6 mm</w:t>
      </w:r>
    </w:p>
    <w:p w14:paraId="760A33CF" w14:textId="77777777" w:rsidR="00DE6D79" w:rsidRPr="00DE6D79" w:rsidRDefault="00DE6D79" w:rsidP="00DE6D79">
      <w:pPr>
        <w:tabs>
          <w:tab w:val="left" w:pos="3969"/>
        </w:tabs>
        <w:spacing w:after="120" w:line="240" w:lineRule="auto"/>
        <w:ind w:left="1701" w:right="1134"/>
        <w:jc w:val="both"/>
      </w:pPr>
      <w:r w:rsidRPr="00DE6D79">
        <w:t>Character height:</w:t>
      </w:r>
      <w:r w:rsidRPr="00DE6D79">
        <w:tab/>
      </w:r>
      <w:r w:rsidRPr="00DE6D79">
        <w:sym w:font="Symbol" w:char="F0B3"/>
      </w:r>
      <w:r w:rsidRPr="00DE6D79">
        <w:t xml:space="preserve"> 25 mm</w:t>
      </w:r>
    </w:p>
    <w:p w14:paraId="0072825E" w14:textId="77777777" w:rsidR="00DE6D79" w:rsidRPr="00DE6D79" w:rsidRDefault="00DE6D79" w:rsidP="00DE6D79">
      <w:pPr>
        <w:tabs>
          <w:tab w:val="left" w:pos="3969"/>
        </w:tabs>
        <w:spacing w:after="120" w:line="240" w:lineRule="auto"/>
        <w:ind w:left="1701" w:right="1134"/>
        <w:jc w:val="both"/>
      </w:pPr>
      <w:r w:rsidRPr="00DE6D79">
        <w:t>Character thickness:</w:t>
      </w:r>
      <w:r w:rsidRPr="00DE6D79">
        <w:tab/>
      </w:r>
      <w:r w:rsidRPr="00DE6D79">
        <w:sym w:font="Symbol" w:char="F0B3"/>
      </w:r>
      <w:r w:rsidRPr="00DE6D79">
        <w:t xml:space="preserve"> 4 mm</w:t>
      </w:r>
    </w:p>
    <w:p w14:paraId="43FFEE7F" w14:textId="77777777" w:rsidR="00DE6D79" w:rsidRPr="00DE6D79" w:rsidRDefault="00DE6D79" w:rsidP="00DE6D79">
      <w:pPr>
        <w:tabs>
          <w:tab w:val="left" w:pos="3969"/>
        </w:tabs>
        <w:spacing w:after="120" w:line="240" w:lineRule="auto"/>
        <w:ind w:left="1701" w:right="1134"/>
        <w:jc w:val="both"/>
      </w:pPr>
      <w:r w:rsidRPr="00DE6D79">
        <w:t>Sticker width:</w:t>
      </w:r>
      <w:r w:rsidRPr="00DE6D79">
        <w:tab/>
        <w:t>110 - 150 mm</w:t>
      </w:r>
    </w:p>
    <w:p w14:paraId="4C6D4744" w14:textId="77777777" w:rsidR="00DE6D79" w:rsidRPr="00DE6D79" w:rsidRDefault="00DE6D79" w:rsidP="00DE6D79">
      <w:pPr>
        <w:tabs>
          <w:tab w:val="left" w:pos="3969"/>
        </w:tabs>
        <w:spacing w:after="120" w:line="240" w:lineRule="auto"/>
        <w:ind w:left="1701" w:right="1134"/>
        <w:jc w:val="both"/>
      </w:pPr>
      <w:r w:rsidRPr="00DE6D79">
        <w:t xml:space="preserve">Sticker height: </w:t>
      </w:r>
      <w:r w:rsidRPr="00DE6D79">
        <w:tab/>
        <w:t>80 - 110 mm</w:t>
      </w:r>
    </w:p>
    <w:p w14:paraId="1753EBCC" w14:textId="77777777" w:rsidR="00DE6D79" w:rsidRPr="00DE6D79" w:rsidRDefault="00DE6D79" w:rsidP="00DE6D79">
      <w:pPr>
        <w:tabs>
          <w:tab w:val="left" w:pos="3402"/>
        </w:tabs>
        <w:spacing w:after="120" w:line="240" w:lineRule="auto"/>
        <w:ind w:left="3402" w:right="1134" w:hanging="2268"/>
        <w:jc w:val="both"/>
      </w:pPr>
      <w:r w:rsidRPr="00DE6D79">
        <w:t>The word "LNG" shall be centred in the middle of the sticker.</w:t>
      </w:r>
    </w:p>
    <w:p w14:paraId="0989C0C3" w14:textId="77777777" w:rsidR="00DE6D79" w:rsidRPr="00DE6D79" w:rsidRDefault="00DE6D79" w:rsidP="00DE6D79">
      <w:pPr>
        <w:spacing w:before="240"/>
        <w:ind w:left="1134" w:right="1134"/>
        <w:jc w:val="center"/>
        <w:rPr>
          <w:u w:val="single"/>
        </w:rPr>
      </w:pPr>
      <w:r w:rsidRPr="00DE6D79">
        <w:rPr>
          <w:u w:val="single"/>
        </w:rPr>
        <w:tab/>
      </w:r>
      <w:r w:rsidRPr="00DE6D79">
        <w:rPr>
          <w:u w:val="single"/>
        </w:rPr>
        <w:tab/>
      </w:r>
      <w:r w:rsidRPr="00DE6D79">
        <w:rPr>
          <w:u w:val="single"/>
        </w:rPr>
        <w:tab/>
      </w:r>
    </w:p>
    <w:p w14:paraId="04B4AF8B" w14:textId="77777777" w:rsidR="0042436D" w:rsidRDefault="0042436D" w:rsidP="00DE6D79">
      <w:pPr>
        <w:pStyle w:val="HChG"/>
        <w:tabs>
          <w:tab w:val="clear" w:pos="851"/>
        </w:tabs>
        <w:spacing w:line="240" w:lineRule="auto"/>
        <w:rPr>
          <w:u w:val="single"/>
        </w:rPr>
      </w:pPr>
    </w:p>
    <w:sectPr w:rsidR="0042436D" w:rsidSect="008C7F43">
      <w:headerReference w:type="first" r:id="rId213"/>
      <w:footerReference w:type="first" r:id="rId214"/>
      <w:footnotePr>
        <w:numRestart w:val="eachSect"/>
      </w:footnotePr>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EBF67" w14:textId="77777777" w:rsidR="009913AD" w:rsidRDefault="009913AD"/>
  </w:endnote>
  <w:endnote w:type="continuationSeparator" w:id="0">
    <w:p w14:paraId="76A631D5" w14:textId="77777777" w:rsidR="009913AD" w:rsidRDefault="009913AD"/>
  </w:endnote>
  <w:endnote w:type="continuationNotice" w:id="1">
    <w:p w14:paraId="0F9856F3" w14:textId="77777777" w:rsidR="009913AD" w:rsidRDefault="009913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39T30Lfz">
    <w:panose1 w:val="000004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Print">
    <w:panose1 w:val="02000600000000000000"/>
    <w:charset w:val="00"/>
    <w:family w:val="auto"/>
    <w:pitch w:val="variable"/>
    <w:sig w:usb0="0000028F"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5837" w14:textId="7C60E695" w:rsidR="008F67BD" w:rsidRPr="0042436D" w:rsidRDefault="008F67BD" w:rsidP="0042436D">
    <w:pPr>
      <w:pStyle w:val="Footer"/>
      <w:tabs>
        <w:tab w:val="right" w:pos="9638"/>
      </w:tabs>
      <w:rPr>
        <w:sz w:val="18"/>
      </w:rPr>
    </w:pPr>
    <w:r w:rsidRPr="0042436D">
      <w:rPr>
        <w:b/>
        <w:sz w:val="18"/>
      </w:rPr>
      <w:fldChar w:fldCharType="begin"/>
    </w:r>
    <w:r w:rsidRPr="0042436D">
      <w:rPr>
        <w:b/>
        <w:sz w:val="18"/>
      </w:rPr>
      <w:instrText xml:space="preserve"> PAGE  \* MERGEFORMAT </w:instrText>
    </w:r>
    <w:r w:rsidRPr="0042436D">
      <w:rPr>
        <w:b/>
        <w:sz w:val="18"/>
      </w:rPr>
      <w:fldChar w:fldCharType="separate"/>
    </w:r>
    <w:r w:rsidR="00B4301B">
      <w:rPr>
        <w:b/>
        <w:noProof/>
        <w:sz w:val="18"/>
      </w:rPr>
      <w:t>2</w:t>
    </w:r>
    <w:r w:rsidRPr="0042436D">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9111" w14:textId="77777777" w:rsidR="008F67BD" w:rsidRPr="005830AE" w:rsidRDefault="008F67BD" w:rsidP="00DE6D79">
    <w:pPr>
      <w:pStyle w:val="Footer"/>
      <w:jc w:val="right"/>
      <w:rPr>
        <w:b/>
        <w:sz w:val="18"/>
        <w:szCs w:val="18"/>
      </w:rPr>
    </w:pPr>
    <w:r w:rsidRPr="005830AE">
      <w:rPr>
        <w:b/>
        <w:sz w:val="18"/>
        <w:szCs w:val="18"/>
      </w:rPr>
      <w:fldChar w:fldCharType="begin"/>
    </w:r>
    <w:r w:rsidRPr="005830AE">
      <w:rPr>
        <w:b/>
        <w:sz w:val="18"/>
        <w:szCs w:val="18"/>
      </w:rPr>
      <w:instrText xml:space="preserve"> PAGE   \* MERGEFORMAT </w:instrText>
    </w:r>
    <w:r w:rsidRPr="005830AE">
      <w:rPr>
        <w:b/>
        <w:sz w:val="18"/>
        <w:szCs w:val="18"/>
      </w:rPr>
      <w:fldChar w:fldCharType="separate"/>
    </w:r>
    <w:r>
      <w:rPr>
        <w:b/>
        <w:noProof/>
        <w:sz w:val="18"/>
        <w:szCs w:val="18"/>
      </w:rPr>
      <w:t>50</w:t>
    </w:r>
    <w:r w:rsidRPr="005830AE">
      <w:rPr>
        <w:b/>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37438" w14:textId="77777777" w:rsidR="008F67BD" w:rsidRPr="00946023" w:rsidRDefault="008F67BD" w:rsidP="00DE6D79">
    <w:pPr>
      <w:pStyle w:val="Footer"/>
      <w:jc w:val="right"/>
    </w:pPr>
    <w:r w:rsidRPr="005830AE">
      <w:rPr>
        <w:b/>
        <w:sz w:val="18"/>
        <w:szCs w:val="18"/>
      </w:rPr>
      <w:fldChar w:fldCharType="begin"/>
    </w:r>
    <w:r w:rsidRPr="005830AE">
      <w:rPr>
        <w:b/>
        <w:sz w:val="18"/>
        <w:szCs w:val="18"/>
      </w:rPr>
      <w:instrText xml:space="preserve"> PAGE   \* MERGEFORMAT </w:instrText>
    </w:r>
    <w:r w:rsidRPr="005830AE">
      <w:rPr>
        <w:b/>
        <w:sz w:val="18"/>
        <w:szCs w:val="18"/>
      </w:rPr>
      <w:fldChar w:fldCharType="separate"/>
    </w:r>
    <w:r>
      <w:rPr>
        <w:b/>
        <w:noProof/>
        <w:sz w:val="18"/>
        <w:szCs w:val="18"/>
      </w:rPr>
      <w:t>82</w:t>
    </w:r>
    <w:r w:rsidRPr="005830AE">
      <w:rPr>
        <w:b/>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7FC09" w14:textId="77777777" w:rsidR="008F67BD" w:rsidRPr="00946023" w:rsidRDefault="008F67BD" w:rsidP="00DE6D79">
    <w:pPr>
      <w:pStyle w:val="Footer"/>
    </w:pPr>
    <w:r w:rsidRPr="005830AE">
      <w:rPr>
        <w:b/>
        <w:sz w:val="18"/>
        <w:szCs w:val="18"/>
      </w:rPr>
      <w:fldChar w:fldCharType="begin"/>
    </w:r>
    <w:r w:rsidRPr="005830AE">
      <w:rPr>
        <w:b/>
        <w:sz w:val="18"/>
        <w:szCs w:val="18"/>
      </w:rPr>
      <w:instrText xml:space="preserve"> PAGE   \* MERGEFORMAT </w:instrText>
    </w:r>
    <w:r w:rsidRPr="005830AE">
      <w:rPr>
        <w:b/>
        <w:sz w:val="18"/>
        <w:szCs w:val="18"/>
      </w:rPr>
      <w:fldChar w:fldCharType="separate"/>
    </w:r>
    <w:r>
      <w:rPr>
        <w:b/>
        <w:noProof/>
        <w:sz w:val="18"/>
        <w:szCs w:val="18"/>
      </w:rPr>
      <w:t>91</w:t>
    </w:r>
    <w:r w:rsidRPr="005830AE">
      <w:rPr>
        <w:b/>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B488" w14:textId="77777777" w:rsidR="008F67BD" w:rsidRPr="0017764F" w:rsidRDefault="008F67BD"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92</w:t>
    </w:r>
    <w:r w:rsidRPr="008E05E6">
      <w:rPr>
        <w:b/>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11A3D" w14:textId="77777777" w:rsidR="008F67BD" w:rsidRPr="0017764F" w:rsidRDefault="008F67BD" w:rsidP="00DE6D79">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95</w:t>
    </w:r>
    <w:r w:rsidRPr="008E05E6">
      <w:rPr>
        <w:b/>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80C99" w14:textId="77777777" w:rsidR="008F67BD" w:rsidRPr="0017764F" w:rsidRDefault="008F67BD"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96</w:t>
    </w:r>
    <w:r w:rsidRPr="008E05E6">
      <w:rPr>
        <w:b/>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E393" w14:textId="77777777" w:rsidR="008F67BD" w:rsidRPr="0017764F" w:rsidRDefault="008F67BD"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102</w:t>
    </w:r>
    <w:r w:rsidRPr="008E05E6">
      <w:rPr>
        <w:b/>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B176" w14:textId="77777777" w:rsidR="008F67BD" w:rsidRPr="0017764F" w:rsidRDefault="008F67BD" w:rsidP="00DE6D79">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126</w:t>
    </w:r>
    <w:r w:rsidRPr="008E05E6">
      <w:rPr>
        <w:b/>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A0B2" w14:textId="77777777" w:rsidR="008F67BD" w:rsidRPr="0017764F" w:rsidRDefault="008F67BD" w:rsidP="00DE6D79">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150</w:t>
    </w:r>
    <w:r w:rsidRPr="008E05E6">
      <w:rPr>
        <w:b/>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9FBFE" w14:textId="77777777" w:rsidR="008F67BD" w:rsidRPr="0017764F" w:rsidRDefault="008F67BD"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151</w:t>
    </w:r>
    <w:r w:rsidRPr="008E05E6">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9149" w14:textId="77777777" w:rsidR="008F67BD" w:rsidRPr="0042436D" w:rsidRDefault="008F67BD" w:rsidP="0042436D">
    <w:pPr>
      <w:pStyle w:val="Footer"/>
      <w:tabs>
        <w:tab w:val="right" w:pos="9638"/>
      </w:tabs>
      <w:rPr>
        <w:sz w:val="20"/>
      </w:rPr>
    </w:pPr>
    <w:r>
      <w:rPr>
        <w:sz w:val="20"/>
      </w:rPr>
      <w:tab/>
    </w:r>
    <w:r w:rsidRPr="0042436D">
      <w:rPr>
        <w:b/>
        <w:sz w:val="18"/>
      </w:rPr>
      <w:fldChar w:fldCharType="begin"/>
    </w:r>
    <w:r w:rsidRPr="0042436D">
      <w:rPr>
        <w:b/>
        <w:sz w:val="18"/>
      </w:rPr>
      <w:instrText xml:space="preserve"> PAGE  \* MERGEFORMAT </w:instrText>
    </w:r>
    <w:r w:rsidRPr="0042436D">
      <w:rPr>
        <w:b/>
        <w:sz w:val="18"/>
      </w:rPr>
      <w:fldChar w:fldCharType="separate"/>
    </w:r>
    <w:r>
      <w:rPr>
        <w:b/>
        <w:noProof/>
        <w:sz w:val="18"/>
      </w:rPr>
      <w:t>5</w:t>
    </w:r>
    <w:r w:rsidRPr="0042436D">
      <w:rPr>
        <w:b/>
        <w:sz w:val="18"/>
      </w:rPr>
      <w:fldChar w:fldCharType="end"/>
    </w:r>
    <w:r>
      <w:rPr>
        <w:sz w:val="20"/>
      </w:rPr>
      <w:t>GE.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8AC5" w14:textId="77777777" w:rsidR="008F67BD" w:rsidRPr="0017764F" w:rsidRDefault="008F67BD"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153</w:t>
    </w:r>
    <w:r w:rsidRPr="008E05E6">
      <w:rPr>
        <w:b/>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D537A" w14:textId="77777777" w:rsidR="008F67BD" w:rsidRPr="0017764F" w:rsidRDefault="008F67BD"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159</w:t>
    </w:r>
    <w:r w:rsidRPr="008E05E6">
      <w:rPr>
        <w:b/>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4E542" w14:textId="77777777" w:rsidR="008F67BD" w:rsidRPr="0017764F" w:rsidRDefault="008F67BD" w:rsidP="00DE6D79">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172</w:t>
    </w:r>
    <w:r w:rsidRPr="008E05E6">
      <w:rPr>
        <w:b/>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3A66" w14:textId="77777777" w:rsidR="008F67BD" w:rsidRPr="0017764F" w:rsidRDefault="008F67BD"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175</w:t>
    </w:r>
    <w:r w:rsidRPr="008E05E6">
      <w:rPr>
        <w:b/>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8D30" w14:textId="77777777" w:rsidR="008F67BD" w:rsidRPr="0017764F" w:rsidRDefault="008F67BD" w:rsidP="00DE6D79">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179</w:t>
    </w:r>
    <w:r w:rsidRPr="008E05E6">
      <w:rPr>
        <w:b/>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3480" w14:textId="77777777" w:rsidR="008F67BD" w:rsidRPr="0017764F" w:rsidRDefault="008F67BD"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180</w:t>
    </w:r>
    <w:r w:rsidRPr="008E05E6">
      <w:rPr>
        <w:b/>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52CCB" w14:textId="77777777" w:rsidR="008F67BD" w:rsidRPr="0017764F" w:rsidRDefault="008F67BD" w:rsidP="00DE6D79">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181</w:t>
    </w:r>
    <w:r w:rsidRPr="008E05E6">
      <w:rPr>
        <w:b/>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31B5" w14:textId="77777777" w:rsidR="008F67BD" w:rsidRPr="0017764F" w:rsidRDefault="008F67BD"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182</w:t>
    </w:r>
    <w:r w:rsidRPr="008E05E6">
      <w:rPr>
        <w:b/>
        <w:sz w:val="18"/>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1343" w14:textId="77777777" w:rsidR="008F67BD" w:rsidRPr="0017764F" w:rsidRDefault="008F67BD"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184</w:t>
    </w:r>
    <w:r w:rsidRPr="008E05E6">
      <w:rPr>
        <w:b/>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74A0" w14:textId="77777777" w:rsidR="008F67BD" w:rsidRPr="0017764F" w:rsidRDefault="008F67BD"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186</w:t>
    </w:r>
    <w:r w:rsidRPr="008E05E6">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117B" w14:textId="5253D11A" w:rsidR="008F67BD" w:rsidRDefault="00977C0A" w:rsidP="008F67BD">
    <w:pPr>
      <w:pStyle w:val="Footer"/>
    </w:pPr>
    <w:r>
      <w:rPr>
        <w:rFonts w:ascii="C39T30Lfz" w:hAnsi="C39T30Lfz"/>
        <w:noProof/>
        <w:sz w:val="56"/>
        <w:lang w:eastAsia="zh-CN"/>
      </w:rPr>
      <w:drawing>
        <wp:anchor distT="0" distB="0" distL="114300" distR="114300" simplePos="0" relativeHeight="251689472" behindDoc="0" locked="0" layoutInCell="1" allowOverlap="1" wp14:anchorId="77BAE91E" wp14:editId="155303B2">
          <wp:simplePos x="0" y="0"/>
          <wp:positionH relativeFrom="column">
            <wp:posOffset>5473388</wp:posOffset>
          </wp:positionH>
          <wp:positionV relativeFrom="paragraph">
            <wp:posOffset>-3241</wp:posOffset>
          </wp:positionV>
          <wp:extent cx="638175" cy="638175"/>
          <wp:effectExtent l="0" t="0" r="9525" b="9525"/>
          <wp:wrapNone/>
          <wp:docPr id="31" name="Picture 1" descr="https://undocs.org/m2/QRCode.ashx?DS=E/ECE/324/Rev.2/Add.109/Rev.4&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2/Add.109/Rev.4&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7BD">
      <w:rPr>
        <w:noProof/>
        <w:lang w:eastAsia="zh-CN"/>
      </w:rPr>
      <w:drawing>
        <wp:anchor distT="0" distB="0" distL="114300" distR="114300" simplePos="0" relativeHeight="251687424" behindDoc="1" locked="1" layoutInCell="1" allowOverlap="1" wp14:anchorId="38C99242" wp14:editId="5A115F6C">
          <wp:simplePos x="0" y="0"/>
          <wp:positionH relativeFrom="margin">
            <wp:posOffset>4393565</wp:posOffset>
          </wp:positionH>
          <wp:positionV relativeFrom="margin">
            <wp:posOffset>8187055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29D67020" w14:textId="3E2CB213" w:rsidR="008F67BD" w:rsidRDefault="008F67BD" w:rsidP="008F67BD">
    <w:pPr>
      <w:pStyle w:val="Footer"/>
      <w:ind w:right="1134"/>
      <w:rPr>
        <w:sz w:val="20"/>
      </w:rPr>
    </w:pPr>
    <w:r>
      <w:rPr>
        <w:sz w:val="20"/>
      </w:rPr>
      <w:t>GE.19-10345(E)</w:t>
    </w:r>
  </w:p>
  <w:p w14:paraId="334561FA" w14:textId="137388CD" w:rsidR="008F67BD" w:rsidRPr="008F67BD" w:rsidRDefault="008F67BD" w:rsidP="008F67BD">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1BC69" w14:textId="77777777" w:rsidR="008F67BD" w:rsidRPr="0017764F" w:rsidRDefault="008F67BD"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189</w:t>
    </w:r>
    <w:r w:rsidRPr="008E05E6">
      <w:rPr>
        <w:b/>
        <w:sz w:val="18"/>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5A573" w14:textId="77777777" w:rsidR="008F67BD" w:rsidRPr="0017764F" w:rsidRDefault="008F67BD" w:rsidP="00DE6D79">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190</w:t>
    </w:r>
    <w:r w:rsidRPr="008E05E6">
      <w:rPr>
        <w:b/>
        <w:sz w:val="18"/>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7254" w14:textId="4091CEC1" w:rsidR="008F67BD" w:rsidRPr="0017764F" w:rsidRDefault="008F67BD" w:rsidP="00BB6337">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sidR="00CB50A4">
      <w:rPr>
        <w:b/>
        <w:noProof/>
        <w:sz w:val="18"/>
        <w:szCs w:val="18"/>
      </w:rPr>
      <w:t>204</w:t>
    </w:r>
    <w:r w:rsidRPr="008E05E6">
      <w:rPr>
        <w:b/>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03FD" w14:textId="77777777" w:rsidR="008F67BD" w:rsidRPr="001D08FF" w:rsidRDefault="008F67BD" w:rsidP="001D08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3D96" w14:textId="39DA71A4" w:rsidR="008F67BD" w:rsidRPr="00285794" w:rsidRDefault="008F67BD" w:rsidP="00DE6D79">
    <w:pPr>
      <w:pStyle w:val="Footer"/>
      <w:rPr>
        <w:sz w:val="18"/>
        <w:szCs w:val="18"/>
      </w:rPr>
    </w:pPr>
    <w:r w:rsidRPr="00285794">
      <w:rPr>
        <w:b/>
        <w:sz w:val="18"/>
        <w:szCs w:val="18"/>
      </w:rPr>
      <w:fldChar w:fldCharType="begin"/>
    </w:r>
    <w:r w:rsidRPr="00285794">
      <w:rPr>
        <w:b/>
        <w:sz w:val="18"/>
        <w:szCs w:val="18"/>
      </w:rPr>
      <w:instrText xml:space="preserve"> PAGE   \* MERGEFORMAT </w:instrText>
    </w:r>
    <w:r w:rsidRPr="00285794">
      <w:rPr>
        <w:b/>
        <w:sz w:val="18"/>
        <w:szCs w:val="18"/>
      </w:rPr>
      <w:fldChar w:fldCharType="separate"/>
    </w:r>
    <w:r w:rsidR="00CB50A4">
      <w:rPr>
        <w:b/>
        <w:noProof/>
        <w:sz w:val="18"/>
        <w:szCs w:val="18"/>
      </w:rPr>
      <w:t>62</w:t>
    </w:r>
    <w:r w:rsidRPr="00285794">
      <w:rPr>
        <w:b/>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0907" w14:textId="6B249A68" w:rsidR="008F67BD" w:rsidRPr="0042436D" w:rsidRDefault="008F67BD" w:rsidP="00DE6D79">
    <w:pPr>
      <w:pStyle w:val="Footer"/>
      <w:tabs>
        <w:tab w:val="right" w:pos="9638"/>
      </w:tabs>
      <w:rPr>
        <w:sz w:val="20"/>
      </w:rPr>
    </w:pPr>
    <w:r>
      <w:rPr>
        <w:sz w:val="20"/>
      </w:rPr>
      <w:tab/>
    </w:r>
    <w:r w:rsidRPr="0042436D">
      <w:rPr>
        <w:b/>
        <w:sz w:val="18"/>
      </w:rPr>
      <w:fldChar w:fldCharType="begin"/>
    </w:r>
    <w:r w:rsidRPr="0042436D">
      <w:rPr>
        <w:b/>
        <w:sz w:val="18"/>
      </w:rPr>
      <w:instrText xml:space="preserve"> PAGE  \* MERGEFORMAT </w:instrText>
    </w:r>
    <w:r w:rsidRPr="0042436D">
      <w:rPr>
        <w:b/>
        <w:sz w:val="18"/>
      </w:rPr>
      <w:fldChar w:fldCharType="separate"/>
    </w:r>
    <w:r w:rsidR="00CB50A4">
      <w:rPr>
        <w:b/>
        <w:noProof/>
        <w:sz w:val="18"/>
      </w:rPr>
      <w:t>61</w:t>
    </w:r>
    <w:r w:rsidRPr="0042436D">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1A27C" w14:textId="12EFD8AD" w:rsidR="008F67BD" w:rsidRPr="00106C6B" w:rsidRDefault="008F67BD" w:rsidP="001105AF">
    <w:pPr>
      <w:pStyle w:val="Footer"/>
      <w:rPr>
        <w:sz w:val="20"/>
      </w:rPr>
    </w:pPr>
    <w:r w:rsidRPr="00864FF1">
      <w:rPr>
        <w:b/>
        <w:sz w:val="18"/>
        <w:szCs w:val="18"/>
      </w:rPr>
      <w:fldChar w:fldCharType="begin"/>
    </w:r>
    <w:r w:rsidRPr="00864FF1">
      <w:rPr>
        <w:b/>
        <w:sz w:val="18"/>
        <w:szCs w:val="18"/>
      </w:rPr>
      <w:instrText xml:space="preserve"> PAGE   \* MERGEFORMAT </w:instrText>
    </w:r>
    <w:r w:rsidRPr="00864FF1">
      <w:rPr>
        <w:b/>
        <w:sz w:val="18"/>
        <w:szCs w:val="18"/>
      </w:rPr>
      <w:fldChar w:fldCharType="separate"/>
    </w:r>
    <w:r w:rsidR="00B4301B">
      <w:rPr>
        <w:b/>
        <w:noProof/>
        <w:sz w:val="18"/>
        <w:szCs w:val="18"/>
      </w:rPr>
      <w:t>4</w:t>
    </w:r>
    <w:r w:rsidRPr="00864FF1">
      <w:rPr>
        <w:b/>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658FC" w14:textId="77777777" w:rsidR="008F67BD" w:rsidRPr="00285794" w:rsidRDefault="008F67BD" w:rsidP="00DE6D79">
    <w:pPr>
      <w:pStyle w:val="Footer"/>
      <w:jc w:val="right"/>
      <w:rPr>
        <w:sz w:val="18"/>
        <w:szCs w:val="18"/>
      </w:rPr>
    </w:pPr>
    <w:r w:rsidRPr="005F2CD0">
      <w:rPr>
        <w:b/>
        <w:sz w:val="18"/>
        <w:szCs w:val="18"/>
      </w:rPr>
      <w:fldChar w:fldCharType="begin"/>
    </w:r>
    <w:r w:rsidRPr="005F2CD0">
      <w:rPr>
        <w:b/>
        <w:sz w:val="18"/>
        <w:szCs w:val="18"/>
      </w:rPr>
      <w:instrText xml:space="preserve"> PAGE   \* MERGEFORMAT </w:instrText>
    </w:r>
    <w:r w:rsidRPr="005F2CD0">
      <w:rPr>
        <w:b/>
        <w:sz w:val="18"/>
        <w:szCs w:val="18"/>
      </w:rPr>
      <w:fldChar w:fldCharType="separate"/>
    </w:r>
    <w:r>
      <w:rPr>
        <w:b/>
        <w:noProof/>
        <w:sz w:val="18"/>
        <w:szCs w:val="18"/>
      </w:rPr>
      <w:t>43</w:t>
    </w:r>
    <w:r w:rsidRPr="005F2CD0">
      <w:rPr>
        <w:b/>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1F071" w14:textId="77777777" w:rsidR="008F67BD" w:rsidRPr="00285794" w:rsidRDefault="008F67BD" w:rsidP="00DE6D79">
    <w:pPr>
      <w:pStyle w:val="Footer"/>
      <w:rPr>
        <w:sz w:val="18"/>
        <w:szCs w:val="18"/>
      </w:rPr>
    </w:pPr>
    <w:r w:rsidRPr="005F2CD0">
      <w:rPr>
        <w:b/>
        <w:sz w:val="18"/>
        <w:szCs w:val="18"/>
      </w:rPr>
      <w:fldChar w:fldCharType="begin"/>
    </w:r>
    <w:r w:rsidRPr="005F2CD0">
      <w:rPr>
        <w:b/>
        <w:sz w:val="18"/>
        <w:szCs w:val="18"/>
      </w:rPr>
      <w:instrText xml:space="preserve"> PAGE   \* MERGEFORMAT </w:instrText>
    </w:r>
    <w:r w:rsidRPr="005F2CD0">
      <w:rPr>
        <w:b/>
        <w:sz w:val="18"/>
        <w:szCs w:val="18"/>
      </w:rPr>
      <w:fldChar w:fldCharType="separate"/>
    </w:r>
    <w:r>
      <w:rPr>
        <w:b/>
        <w:noProof/>
        <w:sz w:val="18"/>
        <w:szCs w:val="18"/>
      </w:rPr>
      <w:t>49</w:t>
    </w:r>
    <w:r w:rsidRPr="005F2CD0">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C3335" w14:textId="77777777" w:rsidR="009913AD" w:rsidRPr="000B175B" w:rsidRDefault="009913AD" w:rsidP="000B175B">
      <w:pPr>
        <w:tabs>
          <w:tab w:val="right" w:pos="2155"/>
        </w:tabs>
        <w:spacing w:after="80"/>
        <w:ind w:left="680"/>
        <w:rPr>
          <w:u w:val="single"/>
        </w:rPr>
      </w:pPr>
      <w:r>
        <w:rPr>
          <w:u w:val="single"/>
        </w:rPr>
        <w:tab/>
      </w:r>
    </w:p>
  </w:footnote>
  <w:footnote w:type="continuationSeparator" w:id="0">
    <w:p w14:paraId="561C6CA0" w14:textId="77777777" w:rsidR="009913AD" w:rsidRPr="00FC68B7" w:rsidRDefault="009913AD" w:rsidP="00FC68B7">
      <w:pPr>
        <w:tabs>
          <w:tab w:val="left" w:pos="2155"/>
        </w:tabs>
        <w:spacing w:after="80"/>
        <w:ind w:left="680"/>
        <w:rPr>
          <w:u w:val="single"/>
        </w:rPr>
      </w:pPr>
      <w:r>
        <w:rPr>
          <w:u w:val="single"/>
        </w:rPr>
        <w:tab/>
      </w:r>
    </w:p>
  </w:footnote>
  <w:footnote w:type="continuationNotice" w:id="1">
    <w:p w14:paraId="1C7DF68F" w14:textId="77777777" w:rsidR="009913AD" w:rsidRDefault="009913AD"/>
  </w:footnote>
  <w:footnote w:id="2">
    <w:p w14:paraId="1651B460" w14:textId="77777777" w:rsidR="008F67BD" w:rsidRPr="005537CC" w:rsidRDefault="008F67BD" w:rsidP="006F0FED">
      <w:pPr>
        <w:pStyle w:val="FootnoteText"/>
      </w:pPr>
      <w:r>
        <w:tab/>
      </w:r>
      <w:r w:rsidRPr="009E5D87">
        <w:rPr>
          <w:rStyle w:val="FootnoteReference"/>
          <w:sz w:val="20"/>
          <w:vertAlign w:val="baseline"/>
        </w:rPr>
        <w:t>*</w:t>
      </w:r>
      <w:r>
        <w:rPr>
          <w:sz w:val="20"/>
        </w:rPr>
        <w:tab/>
      </w:r>
      <w:r w:rsidRPr="005537CC">
        <w:t>Former titles of the Agreement:</w:t>
      </w:r>
    </w:p>
    <w:p w14:paraId="5781764E" w14:textId="77777777" w:rsidR="008F67BD" w:rsidRPr="005537CC" w:rsidRDefault="008F67BD" w:rsidP="006F0FED">
      <w:pPr>
        <w:tabs>
          <w:tab w:val="right" w:pos="1021"/>
        </w:tabs>
        <w:spacing w:line="220" w:lineRule="exact"/>
        <w:ind w:left="1134" w:right="1134" w:hanging="1134"/>
      </w:pPr>
      <w:r w:rsidRPr="005537CC">
        <w:rPr>
          <w:sz w:val="18"/>
        </w:rPr>
        <w:tab/>
      </w:r>
      <w:r w:rsidRPr="005537CC">
        <w:rPr>
          <w:sz w:val="18"/>
        </w:rPr>
        <w:tab/>
      </w:r>
      <w:r w:rsidRPr="005537CC">
        <w:rPr>
          <w:spacing w:val="-4"/>
          <w:sz w:val="18"/>
        </w:rPr>
        <w:t>Agreement concerning the Adoption of Uniform Conditions of Approval and Reciprocal Recognition of Approval for Motor Vehicle Equipment and Parts, done at Geneva on 20 March 1958 (original version);</w:t>
      </w:r>
    </w:p>
    <w:p w14:paraId="1CA4675A" w14:textId="12E4A160" w:rsidR="008F67BD" w:rsidRPr="006F0FED" w:rsidRDefault="008F67BD" w:rsidP="006F0FED">
      <w:pPr>
        <w:pStyle w:val="FootnoteText"/>
      </w:pPr>
      <w:r w:rsidRPr="005537CC">
        <w:rPr>
          <w:sz w:val="20"/>
        </w:rPr>
        <w:tab/>
      </w:r>
      <w:r w:rsidRPr="005537CC">
        <w:rPr>
          <w:sz w:val="20"/>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6A1DB971" w14:textId="77777777" w:rsidR="008F67BD" w:rsidRDefault="008F67BD" w:rsidP="00DE6D79">
      <w:pPr>
        <w:pStyle w:val="FootnoteText"/>
      </w:pPr>
      <w:r>
        <w:tab/>
      </w:r>
      <w:r>
        <w:rPr>
          <w:rStyle w:val="FootnoteReference"/>
        </w:rPr>
        <w:footnoteRef/>
      </w:r>
      <w:r>
        <w:tab/>
      </w:r>
      <w:r w:rsidRPr="00BB363F">
        <w:rPr>
          <w:lang w:val="en-US"/>
        </w:rPr>
        <w:t xml:space="preserve">As defined in the </w:t>
      </w:r>
      <w:r w:rsidRPr="006E4719">
        <w:t>Consolidated</w:t>
      </w:r>
      <w:r w:rsidRPr="00BB363F">
        <w:rPr>
          <w:lang w:val="en-US"/>
        </w:rPr>
        <w:t xml:space="preserve"> Resolution on the Construction of Vehicles (R.E.3.), document ECE/TRANS/WP.29/78/Rev.</w:t>
      </w:r>
      <w:r>
        <w:rPr>
          <w:lang w:val="en-US"/>
        </w:rPr>
        <w:t>3</w:t>
      </w:r>
      <w:r w:rsidRPr="00BB363F">
        <w:rPr>
          <w:lang w:val="en-US"/>
        </w:rPr>
        <w:t>,</w:t>
      </w:r>
      <w:r>
        <w:rPr>
          <w:lang w:val="en-US"/>
        </w:rPr>
        <w:t xml:space="preserve"> </w:t>
      </w:r>
      <w:r w:rsidRPr="00BB363F">
        <w:rPr>
          <w:lang w:val="en-US"/>
        </w:rPr>
        <w:t xml:space="preserve"> para. </w:t>
      </w:r>
      <w:r>
        <w:t>2. –</w:t>
      </w:r>
      <w:hyperlink r:id="rId1" w:history="1">
        <w:r w:rsidRPr="00BB363F">
          <w:rPr>
            <w:rStyle w:val="Hyperlink"/>
          </w:rPr>
          <w:t>www.unece.org/trans/main/wp29/wp29wgs/wp29gen/wp29resolutions.html</w:t>
        </w:r>
      </w:hyperlink>
      <w:r w:rsidRPr="00BB363F">
        <w:t xml:space="preserve"> </w:t>
      </w:r>
    </w:p>
  </w:footnote>
  <w:footnote w:id="4">
    <w:p w14:paraId="11600469" w14:textId="77777777" w:rsidR="008F67BD" w:rsidRDefault="008F67BD" w:rsidP="00DE6D79">
      <w:pPr>
        <w:pStyle w:val="FootnoteText"/>
      </w:pPr>
      <w:r>
        <w:tab/>
      </w:r>
      <w:r>
        <w:rPr>
          <w:rStyle w:val="FootnoteReference"/>
        </w:rPr>
        <w:footnoteRef/>
      </w:r>
      <w:r>
        <w:tab/>
      </w:r>
      <w:r w:rsidRPr="00966D73">
        <w:t xml:space="preserve">American </w:t>
      </w:r>
      <w:r w:rsidRPr="006E4719">
        <w:t>Society</w:t>
      </w:r>
      <w:r w:rsidRPr="00966D73">
        <w:t xml:space="preserve"> for Testing and Materials.</w:t>
      </w:r>
    </w:p>
  </w:footnote>
  <w:footnote w:id="5">
    <w:p w14:paraId="2B95FA40" w14:textId="77777777" w:rsidR="008F67BD" w:rsidRDefault="008F67BD" w:rsidP="00DE6D79">
      <w:pPr>
        <w:pStyle w:val="FootnoteText"/>
      </w:pPr>
      <w:r>
        <w:tab/>
      </w:r>
      <w:r>
        <w:rPr>
          <w:rStyle w:val="FootnoteReference"/>
        </w:rPr>
        <w:footnoteRef/>
      </w:r>
      <w:r w:rsidRPr="00947A97">
        <w:tab/>
      </w:r>
      <w:r w:rsidRPr="00967E18">
        <w:t xml:space="preserve">British Standards </w:t>
      </w:r>
      <w:r w:rsidRPr="00442BAD">
        <w:t>Institution</w:t>
      </w:r>
      <w:r w:rsidRPr="00967E18">
        <w:t>.</w:t>
      </w:r>
    </w:p>
  </w:footnote>
  <w:footnote w:id="6">
    <w:p w14:paraId="33AE3561" w14:textId="77777777" w:rsidR="008F67BD" w:rsidRDefault="008F67BD" w:rsidP="00DE6D79">
      <w:pPr>
        <w:pStyle w:val="FootnoteText"/>
      </w:pPr>
      <w:r>
        <w:tab/>
      </w:r>
      <w:r>
        <w:rPr>
          <w:rStyle w:val="FootnoteReference"/>
        </w:rPr>
        <w:footnoteRef/>
      </w:r>
      <w:r w:rsidRPr="00967E18">
        <w:tab/>
      </w:r>
      <w:r w:rsidRPr="00442BAD">
        <w:t>European</w:t>
      </w:r>
      <w:r w:rsidRPr="00967E18">
        <w:t xml:space="preserve"> Norm</w:t>
      </w:r>
      <w:r>
        <w:t>.</w:t>
      </w:r>
    </w:p>
  </w:footnote>
  <w:footnote w:id="7">
    <w:p w14:paraId="3D4292B2" w14:textId="77777777" w:rsidR="008F67BD" w:rsidRDefault="008F67BD" w:rsidP="00DE6D79">
      <w:pPr>
        <w:pStyle w:val="FootnoteText"/>
      </w:pPr>
      <w:r>
        <w:tab/>
      </w:r>
      <w:r>
        <w:rPr>
          <w:rStyle w:val="FootnoteReference"/>
        </w:rPr>
        <w:footnoteRef/>
      </w:r>
      <w:r>
        <w:tab/>
      </w:r>
      <w:r w:rsidRPr="00442BAD">
        <w:t>International</w:t>
      </w:r>
      <w:r w:rsidRPr="00967E18">
        <w:t xml:space="preserve"> Organization for Standardization.</w:t>
      </w:r>
    </w:p>
  </w:footnote>
  <w:footnote w:id="8">
    <w:p w14:paraId="3E0282F1" w14:textId="77777777" w:rsidR="008F67BD" w:rsidRPr="00943E41" w:rsidRDefault="008F67BD" w:rsidP="00DE6D79">
      <w:pPr>
        <w:pStyle w:val="FootnoteText"/>
      </w:pPr>
      <w:r>
        <w:tab/>
      </w:r>
      <w:r>
        <w:rPr>
          <w:rStyle w:val="FootnoteReference"/>
        </w:rPr>
        <w:footnoteRef/>
      </w:r>
      <w:r>
        <w:tab/>
      </w:r>
      <w:r w:rsidRPr="00967E18">
        <w:t>National Association of Corrosion Engineers.</w:t>
      </w:r>
    </w:p>
  </w:footnote>
  <w:footnote w:id="9">
    <w:p w14:paraId="01662DF2" w14:textId="346A4A69" w:rsidR="008F67BD" w:rsidRPr="00943E41" w:rsidRDefault="008F67BD" w:rsidP="00DE6D79">
      <w:pPr>
        <w:pStyle w:val="FootnoteText"/>
      </w:pPr>
      <w:r>
        <w:tab/>
      </w:r>
      <w:r>
        <w:rPr>
          <w:rStyle w:val="FootnoteReference"/>
        </w:rPr>
        <w:footnoteRef/>
      </w:r>
      <w:r>
        <w:tab/>
      </w:r>
      <w:r w:rsidRPr="003772BC">
        <w:t xml:space="preserve">United Nations </w:t>
      </w:r>
      <w:r>
        <w:t xml:space="preserve">Economic Commission for Europe; UN </w:t>
      </w:r>
      <w:r w:rsidRPr="003772BC">
        <w:t>Regulations.</w:t>
      </w:r>
    </w:p>
  </w:footnote>
  <w:footnote w:id="10">
    <w:p w14:paraId="47FD60F3" w14:textId="77777777" w:rsidR="008F67BD" w:rsidRPr="00943E41" w:rsidRDefault="008F67BD" w:rsidP="00DE6D79">
      <w:pPr>
        <w:pStyle w:val="FootnoteText"/>
      </w:pPr>
      <w:r>
        <w:rPr>
          <w:lang w:val="en-US"/>
        </w:rPr>
        <w:tab/>
      </w:r>
      <w:r>
        <w:rPr>
          <w:rStyle w:val="FootnoteReference"/>
        </w:rPr>
        <w:footnoteRef/>
      </w:r>
      <w:r>
        <w:rPr>
          <w:lang w:val="en-US"/>
        </w:rPr>
        <w:tab/>
      </w:r>
      <w:r w:rsidRPr="00063C04">
        <w:rPr>
          <w:lang w:val="en-US"/>
        </w:rPr>
        <w:t>U</w:t>
      </w:r>
      <w:r>
        <w:rPr>
          <w:lang w:val="en-US"/>
        </w:rPr>
        <w:t xml:space="preserve">nited </w:t>
      </w:r>
      <w:r w:rsidRPr="00063C04">
        <w:rPr>
          <w:lang w:val="en-US"/>
        </w:rPr>
        <w:t>S</w:t>
      </w:r>
      <w:r>
        <w:rPr>
          <w:lang w:val="en-US"/>
        </w:rPr>
        <w:t xml:space="preserve">tates of </w:t>
      </w:r>
      <w:r w:rsidRPr="00063C04">
        <w:rPr>
          <w:lang w:val="en-US"/>
        </w:rPr>
        <w:t>A</w:t>
      </w:r>
      <w:r>
        <w:rPr>
          <w:lang w:val="en-US"/>
        </w:rPr>
        <w:t>merica</w:t>
      </w:r>
      <w:r w:rsidRPr="00063C04">
        <w:rPr>
          <w:lang w:val="en-US"/>
        </w:rPr>
        <w:t xml:space="preserve"> Federal Regulations</w:t>
      </w:r>
    </w:p>
  </w:footnote>
  <w:footnote w:id="11">
    <w:p w14:paraId="5E7D216B" w14:textId="77777777" w:rsidR="008F67BD" w:rsidRPr="00943E41" w:rsidRDefault="008F67BD" w:rsidP="00DE6D79">
      <w:pPr>
        <w:pStyle w:val="FootnoteText"/>
      </w:pPr>
      <w:r>
        <w:tab/>
      </w:r>
      <w:r>
        <w:rPr>
          <w:rStyle w:val="FootnoteReference"/>
        </w:rPr>
        <w:footnoteRef/>
      </w:r>
      <w:r>
        <w:tab/>
      </w:r>
      <w:r w:rsidRPr="00947A97">
        <w:t xml:space="preserve">Society </w:t>
      </w:r>
      <w:r w:rsidRPr="003772BC">
        <w:t>of Automotive Engineers</w:t>
      </w:r>
    </w:p>
  </w:footnote>
  <w:footnote w:id="12">
    <w:p w14:paraId="0177F4B2" w14:textId="027BBCD0" w:rsidR="008F67BD" w:rsidRPr="0070578F" w:rsidRDefault="008F67BD" w:rsidP="00DE6D79">
      <w:pPr>
        <w:pStyle w:val="FootnoteText"/>
      </w:pPr>
      <w:r>
        <w:tab/>
      </w:r>
      <w:r>
        <w:rPr>
          <w:rStyle w:val="FootnoteReference"/>
        </w:rPr>
        <w:footnoteRef/>
      </w:r>
      <w:r w:rsidRPr="00947A97">
        <w:tab/>
      </w:r>
      <w:r w:rsidRPr="00866889">
        <w:t>[n]</w:t>
      </w:r>
      <w:r>
        <w:t xml:space="preserve"> stands for the sample size and shall be determined by the Type Approval Authority.</w:t>
      </w:r>
    </w:p>
  </w:footnote>
  <w:footnote w:id="13">
    <w:p w14:paraId="71F2F693" w14:textId="77777777" w:rsidR="008F67BD" w:rsidRPr="006F0FED" w:rsidRDefault="008F67BD" w:rsidP="00117D81">
      <w:pPr>
        <w:pStyle w:val="FootnoteText"/>
        <w:rPr>
          <w:rFonts w:ascii="Segoe Print" w:hAnsi="Segoe Print" w:cs="Segoe Print"/>
          <w:sz w:val="22"/>
          <w:szCs w:val="22"/>
          <w:lang w:eastAsia="en-GB"/>
        </w:rPr>
      </w:pPr>
      <w:r>
        <w:tab/>
      </w:r>
      <w:r>
        <w:rPr>
          <w:rStyle w:val="FootnoteReference"/>
        </w:rPr>
        <w:footnoteRef/>
      </w:r>
      <w:r>
        <w:tab/>
      </w:r>
      <w:r w:rsidRPr="00BB363F">
        <w:t>The distinguishing numbers of the Contracting Parties to the 1958 Agreement are reproduced in Annex 3 to the Consolidated Resolution on the Construction of Vehicles (R.E.3), document</w:t>
      </w:r>
      <w:r w:rsidRPr="00B54C80">
        <w:t xml:space="preserve"> </w:t>
      </w:r>
      <w:r w:rsidRPr="00BB363F">
        <w:t>ECE/TRANS/WP.29/78/Rev.</w:t>
      </w:r>
      <w:r>
        <w:t>3,</w:t>
      </w:r>
      <w:r>
        <w:rPr>
          <w:color w:val="FF0000"/>
          <w:lang w:eastAsia="en-GB"/>
        </w:rPr>
        <w:t xml:space="preserve"> Annex 3 - </w:t>
      </w:r>
      <w:hyperlink r:id="rId2" w:history="1">
        <w:r>
          <w:rPr>
            <w:color w:val="FF0000"/>
            <w:lang w:eastAsia="en-GB"/>
          </w:rPr>
          <w:t>www.unece.org/trans/main/wp29/wp29wgs/wp29gen/wp29resolutions.html</w:t>
        </w:r>
      </w:hyperlink>
    </w:p>
    <w:p w14:paraId="10EA622A" w14:textId="77777777" w:rsidR="008F67BD" w:rsidRPr="0070578F" w:rsidRDefault="008F67BD" w:rsidP="00DE6D79">
      <w:pPr>
        <w:pStyle w:val="FootnoteText"/>
      </w:pPr>
    </w:p>
  </w:footnote>
  <w:footnote w:id="14">
    <w:p w14:paraId="0AC48E8C" w14:textId="77777777" w:rsidR="008F67BD" w:rsidRPr="00243A49" w:rsidRDefault="008F67BD" w:rsidP="00DE6D79">
      <w:pPr>
        <w:pStyle w:val="FootnoteText"/>
      </w:pPr>
      <w:r>
        <w:tab/>
      </w:r>
      <w:r>
        <w:rPr>
          <w:rStyle w:val="FootnoteReference"/>
        </w:rPr>
        <w:footnoteRef/>
      </w:r>
      <w:r w:rsidRPr="008F1E47">
        <w:tab/>
        <w:t>The distinguishing numbers of the Contracting Parties to the 1958 Agreement are reproduced in Annex 3 to the Consolidated Resolution on the Construction of Vehicles (R.E.3), document ECE/TRANS/WP.29/78/Rev.</w:t>
      </w:r>
      <w:r>
        <w:t>3</w:t>
      </w:r>
      <w:r w:rsidRPr="008104A2">
        <w:t xml:space="preserve">, </w:t>
      </w:r>
      <w:r w:rsidRPr="008104A2">
        <w:rPr>
          <w:lang w:eastAsia="en-GB"/>
        </w:rPr>
        <w:t xml:space="preserve">Annex 3 - </w:t>
      </w:r>
      <w:hyperlink r:id="rId3" w:history="1">
        <w:r w:rsidRPr="008104A2">
          <w:rPr>
            <w:lang w:eastAsia="en-GB"/>
          </w:rPr>
          <w:t>www.unece.org/trans/main/wp29/wp29wgs/wp29gen/wp29resolutions.html</w:t>
        </w:r>
      </w:hyperlink>
      <w:r>
        <w:t>.</w:t>
      </w:r>
    </w:p>
  </w:footnote>
  <w:footnote w:id="15">
    <w:p w14:paraId="319D478F" w14:textId="77777777" w:rsidR="008F67BD" w:rsidRPr="00606E01" w:rsidRDefault="008F67BD" w:rsidP="00DE6D79">
      <w:pPr>
        <w:pStyle w:val="FootnoteText"/>
      </w:pPr>
      <w:r>
        <w:tab/>
      </w:r>
      <w:r>
        <w:rPr>
          <w:rStyle w:val="FootnoteReference"/>
        </w:rPr>
        <w:footnoteRef/>
      </w:r>
      <w:r>
        <w:tab/>
      </w:r>
      <w:r w:rsidRPr="00EB51ED">
        <w:t>Strike out what does not apply.</w:t>
      </w:r>
      <w:r>
        <w:t xml:space="preserve"> </w:t>
      </w:r>
    </w:p>
  </w:footnote>
  <w:footnote w:id="16">
    <w:p w14:paraId="79CF035A" w14:textId="77777777" w:rsidR="008F67BD" w:rsidRDefault="008F67BD" w:rsidP="00DE6D79">
      <w:pPr>
        <w:pStyle w:val="FootnoteText"/>
      </w:pPr>
      <w:r>
        <w:tab/>
      </w:r>
      <w:r>
        <w:rPr>
          <w:rStyle w:val="FootnoteReference"/>
        </w:rPr>
        <w:footnoteRef/>
      </w:r>
      <w:r>
        <w:tab/>
      </w:r>
      <w:r w:rsidRPr="00EB51ED">
        <w:t>Specify the tolerance.</w:t>
      </w:r>
      <w:r>
        <w:t xml:space="preserve"> </w:t>
      </w:r>
    </w:p>
  </w:footnote>
  <w:footnote w:id="17">
    <w:p w14:paraId="15C07BB3" w14:textId="77777777" w:rsidR="008F67BD" w:rsidRPr="00634EA1" w:rsidRDefault="008F67BD" w:rsidP="00DE6D79">
      <w:pPr>
        <w:pStyle w:val="FootnoteText"/>
      </w:pPr>
      <w:r>
        <w:tab/>
      </w:r>
      <w:r>
        <w:rPr>
          <w:rStyle w:val="FootnoteReference"/>
        </w:rPr>
        <w:footnoteRef/>
      </w:r>
      <w:r>
        <w:tab/>
      </w:r>
      <w:r w:rsidRPr="00485FCA">
        <w:t>Specify the tolerance.</w:t>
      </w:r>
      <w:r>
        <w:t xml:space="preserve"> </w:t>
      </w:r>
    </w:p>
  </w:footnote>
  <w:footnote w:id="18">
    <w:p w14:paraId="14563A00" w14:textId="77777777" w:rsidR="008F67BD" w:rsidRPr="00634EA1" w:rsidRDefault="008F67BD" w:rsidP="00DE6D79">
      <w:pPr>
        <w:pStyle w:val="FootnoteText"/>
      </w:pPr>
      <w:r>
        <w:tab/>
      </w:r>
      <w:r>
        <w:rPr>
          <w:rStyle w:val="FootnoteReference"/>
        </w:rPr>
        <w:footnoteRef/>
      </w:r>
      <w:r>
        <w:tab/>
      </w:r>
      <w:r w:rsidRPr="00307575">
        <w:t>Strike out what does not apply.</w:t>
      </w:r>
      <w:r>
        <w:t xml:space="preserve"> </w:t>
      </w:r>
    </w:p>
  </w:footnote>
  <w:footnote w:id="19">
    <w:p w14:paraId="4AFBDFC6" w14:textId="77777777" w:rsidR="008F67BD" w:rsidRPr="006F0FED" w:rsidRDefault="008F67BD" w:rsidP="00DE6D79">
      <w:pPr>
        <w:pStyle w:val="FootnoteText"/>
        <w:widowControl w:val="0"/>
        <w:tabs>
          <w:tab w:val="clear" w:pos="1021"/>
          <w:tab w:val="right" w:pos="1020"/>
        </w:tabs>
      </w:pPr>
      <w:r>
        <w:tab/>
      </w:r>
      <w:r>
        <w:rPr>
          <w:rStyle w:val="FootnoteReference"/>
        </w:rPr>
        <w:footnoteRef/>
      </w:r>
      <w:r>
        <w:tab/>
      </w:r>
      <w:r w:rsidRPr="002D7031">
        <w:t>Distinguishing number of the country which has granted/extended/refused/withdrawn approval (see approval provisions in the Regulation).</w:t>
      </w:r>
    </w:p>
  </w:footnote>
  <w:footnote w:id="20">
    <w:p w14:paraId="3BC49D99" w14:textId="77777777" w:rsidR="008F67BD" w:rsidRPr="00634EA1" w:rsidRDefault="008F67BD" w:rsidP="00DE6D79">
      <w:pPr>
        <w:pStyle w:val="FootnoteText"/>
      </w:pPr>
      <w:r>
        <w:tab/>
      </w:r>
      <w:r>
        <w:rPr>
          <w:rStyle w:val="FootnoteReference"/>
        </w:rPr>
        <w:footnoteRef/>
      </w:r>
      <w:r>
        <w:tab/>
        <w:t>Strike out what does not apply.</w:t>
      </w:r>
    </w:p>
  </w:footnote>
  <w:footnote w:id="21">
    <w:p w14:paraId="00DEDB4A" w14:textId="77777777" w:rsidR="008F67BD" w:rsidRPr="00FA3CAA" w:rsidRDefault="008F67BD" w:rsidP="00DE6D79">
      <w:pPr>
        <w:pStyle w:val="FootnoteText"/>
      </w:pPr>
      <w:r>
        <w:tab/>
      </w:r>
      <w:r>
        <w:rPr>
          <w:rStyle w:val="FootnoteReference"/>
        </w:rPr>
        <w:footnoteRef/>
      </w:r>
      <w:r>
        <w:tab/>
      </w:r>
      <w:r w:rsidRPr="008614B6">
        <w:t>Specify the tolerance.</w:t>
      </w:r>
      <w:r>
        <w:t xml:space="preserve"> </w:t>
      </w:r>
    </w:p>
  </w:footnote>
  <w:footnote w:id="22">
    <w:p w14:paraId="008F5E28" w14:textId="77777777" w:rsidR="008F67BD" w:rsidRPr="006F0FED" w:rsidRDefault="008F67BD" w:rsidP="00DE6D79">
      <w:pPr>
        <w:pStyle w:val="FootnoteText"/>
        <w:widowControl w:val="0"/>
        <w:tabs>
          <w:tab w:val="clear" w:pos="1021"/>
          <w:tab w:val="right" w:pos="1020"/>
        </w:tabs>
      </w:pPr>
      <w:r>
        <w:tab/>
      </w:r>
      <w:r>
        <w:rPr>
          <w:rStyle w:val="FootnoteReference"/>
        </w:rPr>
        <w:footnoteRef/>
      </w:r>
      <w:r>
        <w:tab/>
      </w:r>
      <w:r w:rsidRPr="002D7031">
        <w:t>Distinguishing number of the country which has granted/extended/refused/withdrawn approval (see approval provisions in the Regulation).</w:t>
      </w:r>
    </w:p>
  </w:footnote>
  <w:footnote w:id="23">
    <w:p w14:paraId="171BE7D2" w14:textId="77777777" w:rsidR="008F67BD" w:rsidRPr="003A1AA0" w:rsidRDefault="008F67BD" w:rsidP="00DE6D79">
      <w:pPr>
        <w:pStyle w:val="FootnoteText"/>
      </w:pPr>
      <w:r>
        <w:tab/>
      </w:r>
      <w:r>
        <w:rPr>
          <w:rStyle w:val="FootnoteReference"/>
        </w:rPr>
        <w:footnoteRef/>
      </w:r>
      <w:r>
        <w:tab/>
        <w:t>Strike out what does not apply.</w:t>
      </w:r>
    </w:p>
  </w:footnote>
  <w:footnote w:id="24">
    <w:p w14:paraId="2499269D" w14:textId="77777777" w:rsidR="008F67BD" w:rsidRPr="001F0B51" w:rsidRDefault="008F67BD" w:rsidP="00DE6D79">
      <w:pPr>
        <w:pStyle w:val="FootnoteText"/>
      </w:pPr>
      <w:r>
        <w:tab/>
      </w:r>
      <w:r>
        <w:rPr>
          <w:rStyle w:val="FootnoteReference"/>
        </w:rPr>
        <w:footnoteRef/>
      </w:r>
      <w:r>
        <w:tab/>
      </w:r>
      <w:r w:rsidRPr="006A3FF6">
        <w:t>The expiry date shall not exceed the specified service life. The expiry date may be applied to the cylinder at the time of dispatch, provided that the cylinders have been stored in a dry location without internal pressure.</w:t>
      </w:r>
      <w:r>
        <w:t xml:space="preserve"> </w:t>
      </w:r>
    </w:p>
  </w:footnote>
  <w:footnote w:id="25">
    <w:p w14:paraId="226B0C86" w14:textId="77777777" w:rsidR="008F67BD" w:rsidRPr="005B56E8" w:rsidRDefault="008F67BD" w:rsidP="00DE6D79">
      <w:pPr>
        <w:pStyle w:val="FootnoteText"/>
      </w:pPr>
      <w:r>
        <w:tab/>
      </w:r>
      <w:r>
        <w:rPr>
          <w:rStyle w:val="FootnoteReference"/>
        </w:rPr>
        <w:footnoteRef/>
      </w:r>
      <w:r>
        <w:tab/>
      </w:r>
      <w:r w:rsidRPr="008D5CB8">
        <w:t xml:space="preserve">Report </w:t>
      </w:r>
      <w:r>
        <w:t>F</w:t>
      </w:r>
      <w:r w:rsidRPr="008D5CB8">
        <w:t xml:space="preserve">orms 2 through 6 shall be developed by the manufacturer and </w:t>
      </w:r>
      <w:r>
        <w:t>shall</w:t>
      </w:r>
      <w:r w:rsidRPr="008D5CB8">
        <w:t xml:space="preserve"> fully identify cylinders and requirements. Each report shall be signed by the </w:t>
      </w:r>
      <w:r>
        <w:t>Type Approval</w:t>
      </w:r>
      <w:r w:rsidRPr="008D5CB8">
        <w:t xml:space="preserve"> Authority and the manufacturer.</w:t>
      </w:r>
      <w:r>
        <w:t xml:space="preserve"> </w:t>
      </w:r>
    </w:p>
  </w:footnote>
  <w:footnote w:id="26">
    <w:p w14:paraId="7FCC2457" w14:textId="77777777" w:rsidR="008F67BD" w:rsidRPr="00560927" w:rsidRDefault="008F67BD" w:rsidP="00DE6D79">
      <w:pPr>
        <w:pStyle w:val="FootnoteText"/>
      </w:pPr>
      <w:r>
        <w:tab/>
      </w:r>
      <w:r>
        <w:rPr>
          <w:rStyle w:val="FootnoteReference"/>
        </w:rPr>
        <w:footnoteRef/>
      </w:r>
      <w:r>
        <w:tab/>
      </w:r>
      <w:r w:rsidRPr="00E14DAD">
        <w:t xml:space="preserve">Road Vehicles </w:t>
      </w:r>
      <w:r w:rsidRPr="005512E1">
        <w:t>—</w:t>
      </w:r>
      <w:r>
        <w:t xml:space="preserve"> </w:t>
      </w:r>
      <w:r w:rsidRPr="00E14DAD">
        <w:t>Compressed Natural Gas (CNG) re</w:t>
      </w:r>
      <w:r>
        <w:t xml:space="preserve">fuelling connector - Part 1: 20 </w:t>
      </w:r>
      <w:r w:rsidRPr="00E14DAD">
        <w:t>MPa (200</w:t>
      </w:r>
      <w:r>
        <w:t> </w:t>
      </w:r>
      <w:r w:rsidRPr="005512E1">
        <w:t>bar) connector.</w:t>
      </w:r>
    </w:p>
  </w:footnote>
  <w:footnote w:id="27">
    <w:p w14:paraId="559B13E1" w14:textId="77777777" w:rsidR="008F67BD" w:rsidRPr="00560927" w:rsidRDefault="008F67BD" w:rsidP="00DE6D79">
      <w:pPr>
        <w:pStyle w:val="FootnoteText"/>
      </w:pPr>
      <w:r>
        <w:tab/>
      </w:r>
      <w:r w:rsidRPr="005512E1">
        <w:rPr>
          <w:rStyle w:val="FootnoteReference"/>
        </w:rPr>
        <w:footnoteRef/>
      </w:r>
      <w:r w:rsidRPr="005512E1">
        <w:tab/>
        <w:t>Road vehicles — Compressed natural gas (CNG) refuelling connector — Part 2: 20 MPa (200</w:t>
      </w:r>
      <w:r>
        <w:t> </w:t>
      </w:r>
      <w:r w:rsidRPr="005512E1">
        <w:t>bar) connector, size 2.</w:t>
      </w:r>
    </w:p>
  </w:footnote>
  <w:footnote w:id="28">
    <w:p w14:paraId="3956811F" w14:textId="77777777" w:rsidR="008F67BD" w:rsidRPr="00560927" w:rsidRDefault="008F67BD" w:rsidP="00DE6D79">
      <w:pPr>
        <w:pStyle w:val="FootnoteText"/>
      </w:pPr>
      <w:r>
        <w:tab/>
      </w:r>
      <w:r w:rsidRPr="005512E1">
        <w:rPr>
          <w:rStyle w:val="FootnoteReference"/>
        </w:rPr>
        <w:footnoteRef/>
      </w:r>
      <w:r w:rsidRPr="005512E1">
        <w:tab/>
        <w:t>As defined in the Consolidated Resolution on the Construction of Vehicles (R.E.3.), document ECE/TRANS</w:t>
      </w:r>
      <w:r w:rsidRPr="00E14DAD">
        <w:rPr>
          <w:lang w:val="en-US"/>
        </w:rPr>
        <w:t>/WP.29/78/Rev.</w:t>
      </w:r>
      <w:r>
        <w:rPr>
          <w:lang w:val="en-US"/>
        </w:rPr>
        <w:t>3</w:t>
      </w:r>
      <w:r w:rsidRPr="00E14DAD">
        <w:rPr>
          <w:lang w:val="en-US"/>
        </w:rPr>
        <w:t xml:space="preserve">, para. </w:t>
      </w:r>
      <w:r w:rsidRPr="00E14DAD">
        <w:rPr>
          <w:lang w:val="fr-FR"/>
        </w:rPr>
        <w:t xml:space="preserve">2. </w:t>
      </w:r>
      <w:r>
        <w:t>–</w:t>
      </w:r>
    </w:p>
    <w:p w14:paraId="46A448B2" w14:textId="77777777" w:rsidR="008F67BD" w:rsidRPr="00560927" w:rsidRDefault="008F67BD" w:rsidP="00DE6D79">
      <w:pPr>
        <w:pStyle w:val="FootnoteText"/>
      </w:pPr>
      <w:r>
        <w:tab/>
      </w:r>
      <w:r>
        <w:tab/>
      </w:r>
      <w:hyperlink r:id="rId4" w:history="1">
        <w:r w:rsidRPr="00E14DAD">
          <w:rPr>
            <w:rStyle w:val="Hyperlink"/>
          </w:rPr>
          <w:t>www.unece.org/trans/main/wp29/wp29wgs/wp29gen/wp29resolutions.html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0FB6" w14:textId="11A77BF2" w:rsidR="008F67BD" w:rsidRPr="0042436D" w:rsidRDefault="008F67BD">
    <w:pPr>
      <w:pStyle w:val="Header"/>
    </w:pPr>
    <w:r>
      <w:t>E/ECE/324/Rev.2/Add.109/Rev.4</w:t>
    </w:r>
    <w:r>
      <w:br/>
      <w:t>E/ECE/TRANS/505/Rev.2/Add.109/Rev.4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6CDC0" w14:textId="369516C5" w:rsidR="008F67BD" w:rsidRDefault="008F67BD">
    <w:pPr>
      <w:pStyle w:val="Header"/>
    </w:pPr>
    <w:r>
      <w:t>E/ECE/324/Rev.2/Add.109/Rev.4</w:t>
    </w:r>
    <w:r>
      <w:br/>
      <w:t>E/ECE/TRANS/505/Rev.2/Add.109/Rev.4</w:t>
    </w:r>
    <w:r>
      <w:br/>
      <w:t>Annex 1B</w:t>
    </w:r>
  </w:p>
  <w:p w14:paraId="3F3037FC" w14:textId="77777777" w:rsidR="008F67BD" w:rsidRPr="0042436D" w:rsidRDefault="008F67BD" w:rsidP="00864FF1"/>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1C87E" w14:textId="085C76AE" w:rsidR="008F67BD" w:rsidRPr="00BE389E" w:rsidRDefault="008F67BD" w:rsidP="00BE389E">
    <w:pPr>
      <w:pStyle w:val="Header"/>
      <w:jc w:val="right"/>
    </w:pPr>
    <w:r w:rsidRPr="00BE389E">
      <w:t>E/ECE/324/Rev.2/Add.109/Rev.</w:t>
    </w:r>
    <w:r>
      <w:t>4</w:t>
    </w:r>
    <w:r w:rsidRPr="00BE389E">
      <w:br/>
      <w:t>E/ECE/TRANS/505/Rev.2/Add.109/Rev.</w:t>
    </w:r>
    <w:r>
      <w:t>4</w:t>
    </w:r>
    <w:r w:rsidRPr="00BE389E">
      <w:br/>
      <w:t>Annex 4</w:t>
    </w:r>
    <w:r>
      <w:t>M</w:t>
    </w:r>
  </w:p>
  <w:p w14:paraId="14A57EE4" w14:textId="77777777" w:rsidR="008F67BD" w:rsidRPr="0042436D" w:rsidRDefault="008F67BD" w:rsidP="00BE389E"/>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3C58" w14:textId="16944E68" w:rsidR="008F67BD" w:rsidRPr="00BE389E" w:rsidRDefault="008F67BD" w:rsidP="00BE389E">
    <w:pPr>
      <w:pStyle w:val="Header"/>
    </w:pPr>
    <w:r w:rsidRPr="00BE389E">
      <w:t>E/ECE/324/Rev.2/Add.109/Rev.</w:t>
    </w:r>
    <w:r>
      <w:t>4</w:t>
    </w:r>
    <w:r w:rsidRPr="00BE389E">
      <w:br/>
      <w:t>E/ECE/TRANS/505/Rev.2/Add.109/Rev.</w:t>
    </w:r>
    <w:r>
      <w:t>4</w:t>
    </w:r>
    <w:r w:rsidRPr="00BE389E">
      <w:br/>
      <w:t>Annex 4</w:t>
    </w:r>
    <w:r>
      <w:t>N</w:t>
    </w:r>
  </w:p>
  <w:p w14:paraId="1A23DF7A" w14:textId="77777777" w:rsidR="008F67BD" w:rsidRPr="0042436D" w:rsidRDefault="008F67BD" w:rsidP="00BE389E"/>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9B4B" w14:textId="12E9A541" w:rsidR="008F67BD" w:rsidRPr="00BE389E" w:rsidRDefault="008F67BD" w:rsidP="00BE389E">
    <w:pPr>
      <w:pStyle w:val="Header"/>
      <w:jc w:val="right"/>
    </w:pPr>
    <w:r w:rsidRPr="00BE389E">
      <w:t>E/ECE/324/Rev.2/Add.109/Rev.</w:t>
    </w:r>
    <w:r>
      <w:t>4</w:t>
    </w:r>
    <w:r w:rsidRPr="00BE389E">
      <w:br/>
      <w:t>E/ECE/TRANS/505/Rev.2/Add.109/Rev.</w:t>
    </w:r>
    <w:r>
      <w:t>4</w:t>
    </w:r>
    <w:r w:rsidRPr="00BE389E">
      <w:br/>
      <w:t>Annex 4</w:t>
    </w:r>
    <w:r>
      <w:t>N</w:t>
    </w:r>
  </w:p>
  <w:p w14:paraId="6EFB8AF3" w14:textId="77777777" w:rsidR="008F67BD" w:rsidRPr="0042436D" w:rsidRDefault="008F67BD" w:rsidP="00BE389E"/>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6544D" w14:textId="3988E64E" w:rsidR="008F67BD" w:rsidRPr="00BE389E" w:rsidRDefault="008F67BD" w:rsidP="00BE389E">
    <w:pPr>
      <w:pStyle w:val="Header"/>
    </w:pPr>
    <w:r w:rsidRPr="00BE389E">
      <w:t>E/ECE/324/Rev.2/Add.109/Rev.</w:t>
    </w:r>
    <w:r>
      <w:t>4</w:t>
    </w:r>
    <w:r w:rsidRPr="00BE389E">
      <w:br/>
      <w:t>E/ECE/TRANS/505/Rev.2/Add.109/Rev.</w:t>
    </w:r>
    <w:r>
      <w:t>4</w:t>
    </w:r>
    <w:r w:rsidRPr="00BE389E">
      <w:br/>
      <w:t>Annex 4</w:t>
    </w:r>
    <w:r>
      <w:t>O</w:t>
    </w:r>
  </w:p>
  <w:p w14:paraId="59ECD78D" w14:textId="77777777" w:rsidR="008F67BD" w:rsidRPr="0042436D" w:rsidRDefault="008F67BD" w:rsidP="00BE389E"/>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5CE9" w14:textId="6EFB1112" w:rsidR="008F67BD" w:rsidRPr="00BE389E" w:rsidRDefault="008F67BD" w:rsidP="00BE389E">
    <w:pPr>
      <w:pStyle w:val="Header"/>
      <w:jc w:val="right"/>
    </w:pPr>
    <w:r w:rsidRPr="00BE389E">
      <w:t>E/ECE/324/Rev.2/Add.109/Rev.</w:t>
    </w:r>
    <w:r>
      <w:t>4</w:t>
    </w:r>
    <w:r w:rsidRPr="00BE389E">
      <w:br/>
      <w:t>E/ECE/TRANS/505/Rev.2/Add.109/Rev.</w:t>
    </w:r>
    <w:r>
      <w:t>4</w:t>
    </w:r>
    <w:r w:rsidRPr="00BE389E">
      <w:br/>
      <w:t>Annex 4</w:t>
    </w:r>
    <w:r>
      <w:t>O</w:t>
    </w:r>
  </w:p>
  <w:p w14:paraId="31A846AA" w14:textId="77777777" w:rsidR="008F67BD" w:rsidRPr="0042436D" w:rsidRDefault="008F67BD" w:rsidP="00BE389E"/>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99DF" w14:textId="6F21EE5C" w:rsidR="008F67BD" w:rsidRPr="00BE389E" w:rsidRDefault="008F67BD" w:rsidP="00BE389E">
    <w:pPr>
      <w:pStyle w:val="Header"/>
    </w:pPr>
    <w:r w:rsidRPr="00BE389E">
      <w:t>E/ECE/324/Rev.2/Add.109/Rev.</w:t>
    </w:r>
    <w:r>
      <w:t>4</w:t>
    </w:r>
    <w:r w:rsidRPr="00BE389E">
      <w:br/>
      <w:t>E/ECE/TRANS/505/Rev.2/Add.109/Rev.</w:t>
    </w:r>
    <w:r>
      <w:t>4</w:t>
    </w:r>
    <w:r w:rsidRPr="00BE389E">
      <w:br/>
      <w:t xml:space="preserve">Annex </w:t>
    </w:r>
    <w:r>
      <w:t>5</w:t>
    </w:r>
  </w:p>
  <w:p w14:paraId="4AC7CA0A" w14:textId="77777777" w:rsidR="008F67BD" w:rsidRPr="0042436D" w:rsidRDefault="008F67BD" w:rsidP="00BE389E"/>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441D" w14:textId="49B18141" w:rsidR="008F67BD" w:rsidRPr="00BE389E" w:rsidRDefault="008F67BD" w:rsidP="00BE389E">
    <w:pPr>
      <w:pStyle w:val="Header"/>
      <w:jc w:val="right"/>
    </w:pPr>
    <w:r w:rsidRPr="00BE389E">
      <w:t>E/ECE/324/Rev.2/Add.109/Rev.</w:t>
    </w:r>
    <w:r>
      <w:t>4</w:t>
    </w:r>
    <w:r w:rsidRPr="00BE389E">
      <w:br/>
      <w:t>E/ECE/TRANS/505/Rev.2/Add.109/Rev.</w:t>
    </w:r>
    <w:r>
      <w:t>4</w:t>
    </w:r>
    <w:r w:rsidRPr="00BE389E">
      <w:br/>
      <w:t>Annex 5</w:t>
    </w:r>
  </w:p>
  <w:p w14:paraId="7D0EB238" w14:textId="77777777" w:rsidR="008F67BD" w:rsidRPr="0042436D" w:rsidRDefault="008F67BD" w:rsidP="00BE389E"/>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C78BB" w14:textId="77777777" w:rsidR="008F67BD" w:rsidRDefault="008F67BD" w:rsidP="00DE6D79">
    <w:pPr>
      <w:pStyle w:val="Header"/>
      <w:jc w:val="right"/>
    </w:pPr>
    <w:r w:rsidRPr="00285794">
      <w:t>ECE/</w:t>
    </w:r>
    <w:r>
      <w:t>TRANS/WP.29/GRSG/2013/7</w:t>
    </w:r>
    <w:r>
      <w:br/>
      <w:t>Annex 5</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A2F8" w14:textId="75246EA1" w:rsidR="008F67BD" w:rsidRPr="004E6747" w:rsidRDefault="008F67BD" w:rsidP="004E6747">
    <w:pPr>
      <w:pStyle w:val="Header"/>
    </w:pPr>
    <w:r w:rsidRPr="004E6747">
      <w:t>E/ECE/324/Rev.2/Add.109/Rev.</w:t>
    </w:r>
    <w:r>
      <w:t>4</w:t>
    </w:r>
    <w:r w:rsidRPr="004E6747">
      <w:br/>
      <w:t>E/ECE/TRANS/505/Rev.2/Add.109/Rev.</w:t>
    </w:r>
    <w:r>
      <w:t>4</w:t>
    </w:r>
    <w:r w:rsidRPr="004E6747">
      <w:br/>
      <w:t>Annex 5</w:t>
    </w:r>
    <w:r>
      <w:t>A</w:t>
    </w:r>
  </w:p>
  <w:p w14:paraId="7F54BED6" w14:textId="77777777" w:rsidR="008F67BD" w:rsidRPr="0042436D" w:rsidRDefault="008F67BD" w:rsidP="004E6747"/>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97F9" w14:textId="67886043" w:rsidR="008F67BD" w:rsidRPr="00BE389E" w:rsidRDefault="008F67BD" w:rsidP="00BE389E">
    <w:pPr>
      <w:pStyle w:val="Header"/>
      <w:jc w:val="right"/>
    </w:pPr>
    <w:r w:rsidRPr="00BE389E">
      <w:t>E/ECE/324/Rev.2/Add.109/Rev.</w:t>
    </w:r>
    <w:r>
      <w:t>4</w:t>
    </w:r>
    <w:r w:rsidRPr="00BE389E">
      <w:br/>
      <w:t>E/ECE/TRANS/505/Rev.2/Add.109/Rev.</w:t>
    </w:r>
    <w:r>
      <w:t>4</w:t>
    </w:r>
    <w:r w:rsidRPr="00BE389E">
      <w:br/>
      <w:t>Annex 5</w:t>
    </w:r>
    <w:r>
      <w:t>A</w:t>
    </w:r>
  </w:p>
  <w:p w14:paraId="67822510" w14:textId="77777777" w:rsidR="008F67BD" w:rsidRPr="0042436D" w:rsidRDefault="008F67BD" w:rsidP="00BE389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A69F" w14:textId="1A1DCE00" w:rsidR="008F67BD" w:rsidRDefault="008F67BD" w:rsidP="00DE6D79">
    <w:pPr>
      <w:pStyle w:val="Header"/>
      <w:jc w:val="right"/>
    </w:pPr>
    <w:r>
      <w:t>E/ECE/324/Rev.2/Add.109/Rev.4</w:t>
    </w:r>
    <w:r>
      <w:br/>
      <w:t>E/ECE/TRANS/505/Rev.2/Add.109/Rev.4</w:t>
    </w:r>
    <w:r>
      <w:br/>
      <w:t>Annex 1B</w:t>
    </w:r>
  </w:p>
  <w:p w14:paraId="63AFF382" w14:textId="77777777" w:rsidR="008F67BD" w:rsidRPr="0042436D" w:rsidRDefault="008F67BD" w:rsidP="00C94B4D"/>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A130F" w14:textId="77777777" w:rsidR="008F67BD" w:rsidRDefault="008F67BD" w:rsidP="00DE6D79">
    <w:pPr>
      <w:pStyle w:val="Header"/>
      <w:jc w:val="right"/>
    </w:pPr>
    <w:r w:rsidRPr="00285794">
      <w:t>ECE/</w:t>
    </w:r>
    <w:r>
      <w:t>TRANS/WP.29/GRSG/2013/7</w:t>
    </w:r>
    <w:r>
      <w:br/>
      <w:t>Annex 5A</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D110" w14:textId="71D982C0" w:rsidR="008F67BD" w:rsidRPr="004E6747" w:rsidRDefault="008F67BD" w:rsidP="004E6747">
    <w:pPr>
      <w:pStyle w:val="Header"/>
    </w:pPr>
    <w:r w:rsidRPr="004E6747">
      <w:t>E/ECE/324/Rev.2/Add.109/Rev.</w:t>
    </w:r>
    <w:r>
      <w:t>4</w:t>
    </w:r>
    <w:r w:rsidRPr="004E6747">
      <w:br/>
      <w:t>E/ECE/TRANS/505/Rev.2/Add.109/Rev.</w:t>
    </w:r>
    <w:r>
      <w:t>4</w:t>
    </w:r>
    <w:r w:rsidRPr="004E6747">
      <w:br/>
      <w:t>Annex 5</w:t>
    </w:r>
    <w:r>
      <w:t>B</w:t>
    </w:r>
  </w:p>
  <w:p w14:paraId="16483832" w14:textId="77777777" w:rsidR="008F67BD" w:rsidRPr="0042436D" w:rsidRDefault="008F67BD" w:rsidP="004E6747"/>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E1275" w14:textId="215D5C69" w:rsidR="008F67BD" w:rsidRPr="004E6747" w:rsidRDefault="008F67BD" w:rsidP="004E6747">
    <w:pPr>
      <w:pStyle w:val="Header"/>
      <w:jc w:val="right"/>
    </w:pPr>
    <w:r w:rsidRPr="004E6747">
      <w:t>E/ECE/324/Rev.2/Add.109/Rev.</w:t>
    </w:r>
    <w:r>
      <w:t>4</w:t>
    </w:r>
    <w:r w:rsidRPr="004E6747">
      <w:br/>
      <w:t>E/ECE/TRANS/505/Rev.2/Add.109/Rev.</w:t>
    </w:r>
    <w:r>
      <w:t>4</w:t>
    </w:r>
    <w:r w:rsidRPr="004E6747">
      <w:br/>
      <w:t>Annex 5</w:t>
    </w:r>
    <w:r>
      <w:t>B</w:t>
    </w:r>
  </w:p>
  <w:p w14:paraId="0476CEAD" w14:textId="77777777" w:rsidR="008F67BD" w:rsidRPr="0042436D" w:rsidRDefault="008F67BD" w:rsidP="004E6747"/>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D4944" w14:textId="77777777" w:rsidR="008F67BD" w:rsidRDefault="008F67BD" w:rsidP="00DE6D79">
    <w:pPr>
      <w:pStyle w:val="Header"/>
      <w:jc w:val="right"/>
    </w:pPr>
    <w:r w:rsidRPr="00285794">
      <w:t>ECE/</w:t>
    </w:r>
    <w:r>
      <w:t>TRANS/WP.29/GRSG/2013/7</w:t>
    </w:r>
    <w:r>
      <w:br/>
      <w:t>Annex 5B</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846B" w14:textId="71D88129" w:rsidR="008F67BD" w:rsidRPr="004E6747" w:rsidRDefault="008F67BD" w:rsidP="004E6747">
    <w:pPr>
      <w:pStyle w:val="Header"/>
    </w:pPr>
    <w:r w:rsidRPr="004E6747">
      <w:t>E/ECE/324/Rev.2/Add.109/Rev.</w:t>
    </w:r>
    <w:r>
      <w:t>4</w:t>
    </w:r>
    <w:r w:rsidRPr="004E6747">
      <w:br/>
      <w:t>E/ECE/TRANS/505/Rev.2/Add.109/Rev.</w:t>
    </w:r>
    <w:r>
      <w:t>4</w:t>
    </w:r>
    <w:r w:rsidRPr="004E6747">
      <w:br/>
      <w:t>Annex 5</w:t>
    </w:r>
    <w:r>
      <w:t>C</w:t>
    </w:r>
  </w:p>
  <w:p w14:paraId="52A5E386" w14:textId="77777777" w:rsidR="008F67BD" w:rsidRPr="0042436D" w:rsidRDefault="008F67BD" w:rsidP="004E6747"/>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3B14" w14:textId="41A36C11" w:rsidR="008F67BD" w:rsidRPr="004E6747" w:rsidRDefault="008F67BD" w:rsidP="004E6747">
    <w:pPr>
      <w:pStyle w:val="Header"/>
      <w:jc w:val="right"/>
    </w:pPr>
    <w:r w:rsidRPr="004E6747">
      <w:t>E/ECE/324/Rev.2/Add.109/Rev.</w:t>
    </w:r>
    <w:r>
      <w:t>4</w:t>
    </w:r>
    <w:r w:rsidRPr="004E6747">
      <w:br/>
      <w:t>E/ECE/TRANS/505/Rev.2/Add.109/Rev.</w:t>
    </w:r>
    <w:r>
      <w:t>4</w:t>
    </w:r>
    <w:r w:rsidRPr="004E6747">
      <w:br/>
      <w:t>Annex 5</w:t>
    </w:r>
    <w:r>
      <w:t>C</w:t>
    </w:r>
  </w:p>
  <w:p w14:paraId="37242FD4" w14:textId="77777777" w:rsidR="008F67BD" w:rsidRPr="0042436D" w:rsidRDefault="008F67BD" w:rsidP="004E6747"/>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41480" w14:textId="77777777" w:rsidR="008F67BD" w:rsidRDefault="008F67BD" w:rsidP="00DE6D79">
    <w:pPr>
      <w:pStyle w:val="Header"/>
      <w:jc w:val="right"/>
    </w:pPr>
    <w:r w:rsidRPr="00285794">
      <w:t>ECE/</w:t>
    </w:r>
    <w:r>
      <w:t>TRANS/WP.29/GRSG/2013/7</w:t>
    </w:r>
    <w:r>
      <w:br/>
      <w:t>Annex 5C</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CD58" w14:textId="7EA9D00B" w:rsidR="008F67BD" w:rsidRPr="004E6747" w:rsidRDefault="008F67BD" w:rsidP="004E6747">
    <w:pPr>
      <w:pStyle w:val="Header"/>
    </w:pPr>
    <w:r w:rsidRPr="004E6747">
      <w:t>E/ECE/324/Rev.2/Add.109/Rev.</w:t>
    </w:r>
    <w:r>
      <w:t>4</w:t>
    </w:r>
    <w:r w:rsidRPr="004E6747">
      <w:br/>
      <w:t>E/ECE/TRANS/505/Rev.2/Add.109/Rev.</w:t>
    </w:r>
    <w:r>
      <w:t>4</w:t>
    </w:r>
    <w:r w:rsidRPr="004E6747">
      <w:br/>
      <w:t>Annex 5</w:t>
    </w:r>
    <w:r>
      <w:t>D</w:t>
    </w:r>
  </w:p>
  <w:p w14:paraId="675A9FA7" w14:textId="77777777" w:rsidR="008F67BD" w:rsidRPr="0042436D" w:rsidRDefault="008F67BD" w:rsidP="004E6747"/>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544E" w14:textId="77777777" w:rsidR="008F67BD" w:rsidRPr="004E6747" w:rsidRDefault="008F67BD" w:rsidP="004E6747">
    <w:pPr>
      <w:pStyle w:val="Header"/>
      <w:jc w:val="right"/>
    </w:pPr>
    <w:r w:rsidRPr="004E6747">
      <w:t>E/ECE/324/Rev.2/Add.109/Rev.3</w:t>
    </w:r>
    <w:r w:rsidRPr="004E6747">
      <w:br/>
      <w:t>E/ECE/TRANS/505/Rev.2/Add.109/Rev.3</w:t>
    </w:r>
    <w:r w:rsidRPr="004E6747">
      <w:br/>
      <w:t>Annex 5</w:t>
    </w:r>
    <w:r>
      <w:t>D</w:t>
    </w:r>
  </w:p>
  <w:p w14:paraId="0B851FB6" w14:textId="77777777" w:rsidR="008F67BD" w:rsidRPr="0042436D" w:rsidRDefault="008F67BD" w:rsidP="004E6747"/>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3B19F" w14:textId="77777777" w:rsidR="008F67BD" w:rsidRDefault="008F67BD" w:rsidP="00DE6D79">
    <w:pPr>
      <w:pStyle w:val="Header"/>
      <w:jc w:val="right"/>
    </w:pPr>
    <w:r w:rsidRPr="00285794">
      <w:t>ECE/</w:t>
    </w:r>
    <w:r>
      <w:t>TRANS/WP.29/GRSG/2013/7</w:t>
    </w:r>
    <w:r>
      <w:br/>
      <w:t>Annex 5D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31E99" w14:textId="77777777" w:rsidR="008F67BD" w:rsidRDefault="008F67BD" w:rsidP="00DE6D79">
    <w:pPr>
      <w:pStyle w:val="Header"/>
    </w:pPr>
    <w:r w:rsidRPr="00F457EB">
      <w:t>ECE/</w:t>
    </w:r>
    <w:r>
      <w:t>TRANS/WP.29/GRSG/2013/7</w:t>
    </w:r>
    <w:r>
      <w:br/>
      <w:t>Annex 1B</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D8C8" w14:textId="77777777" w:rsidR="008F67BD" w:rsidRPr="004E6747" w:rsidRDefault="008F67BD" w:rsidP="004E6747">
    <w:pPr>
      <w:pStyle w:val="Header"/>
    </w:pPr>
    <w:r w:rsidRPr="004E6747">
      <w:t>E/ECE/324/Rev.2/Add.109/Rev.3</w:t>
    </w:r>
    <w:r w:rsidRPr="004E6747">
      <w:br/>
      <w:t>E/ECE/TRANS/505/Rev.2/Add.109/Rev.3</w:t>
    </w:r>
    <w:r w:rsidRPr="004E6747">
      <w:br/>
      <w:t>Annex 5</w:t>
    </w:r>
    <w:r>
      <w:t>E</w:t>
    </w:r>
  </w:p>
  <w:p w14:paraId="7B0248C5" w14:textId="77777777" w:rsidR="008F67BD" w:rsidRPr="0042436D" w:rsidRDefault="008F67BD" w:rsidP="004E6747"/>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E4A2E" w14:textId="1AEF96BB" w:rsidR="008F67BD" w:rsidRPr="004E6747" w:rsidRDefault="008F67BD" w:rsidP="004E6747">
    <w:pPr>
      <w:pStyle w:val="Header"/>
      <w:jc w:val="right"/>
    </w:pPr>
    <w:r w:rsidRPr="004E6747">
      <w:t>E/ECE/324/Rev.2/Add.109/Rev.</w:t>
    </w:r>
    <w:r>
      <w:t>4</w:t>
    </w:r>
    <w:r w:rsidRPr="004E6747">
      <w:br/>
      <w:t>E/ECE/TRANS/505/Rev.2/Add.109/Rev.</w:t>
    </w:r>
    <w:r>
      <w:t>4</w:t>
    </w:r>
    <w:r w:rsidRPr="004E6747">
      <w:br/>
      <w:t>Annex 5</w:t>
    </w:r>
    <w:r>
      <w:t>E</w:t>
    </w:r>
  </w:p>
  <w:p w14:paraId="1640934A" w14:textId="77777777" w:rsidR="008F67BD" w:rsidRPr="0042436D" w:rsidRDefault="008F67BD" w:rsidP="004E6747"/>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E7DEF" w14:textId="77777777" w:rsidR="008F67BD" w:rsidRDefault="008F67BD" w:rsidP="00DE6D79">
    <w:pPr>
      <w:pStyle w:val="Header"/>
    </w:pPr>
    <w:r w:rsidRPr="00285794">
      <w:t>ECE/</w:t>
    </w:r>
    <w:r>
      <w:t>TRANS/WP.29/GRSG/2013/7</w:t>
    </w:r>
    <w:r>
      <w:br/>
      <w:t>Annex 5E</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2A6C" w14:textId="7A127C74" w:rsidR="008F67BD" w:rsidRPr="004E6747" w:rsidRDefault="008F67BD" w:rsidP="004E6747">
    <w:pPr>
      <w:pStyle w:val="Header"/>
    </w:pPr>
    <w:r w:rsidRPr="004E6747">
      <w:t>E/ECE/324/Rev.2/Add.109/Rev.</w:t>
    </w:r>
    <w:r>
      <w:t>4</w:t>
    </w:r>
    <w:r w:rsidRPr="004E6747">
      <w:br/>
      <w:t>E/ECE/TRANS/505/Rev.2/Add.109/Rev.</w:t>
    </w:r>
    <w:r>
      <w:t>4</w:t>
    </w:r>
    <w:r w:rsidRPr="004E6747">
      <w:br/>
      <w:t>Annex 5</w:t>
    </w:r>
    <w:r>
      <w:t>F</w:t>
    </w:r>
  </w:p>
  <w:p w14:paraId="70FF205D" w14:textId="77777777" w:rsidR="008F67BD" w:rsidRPr="0042436D" w:rsidRDefault="008F67BD" w:rsidP="004E6747"/>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8C01D" w14:textId="77777777" w:rsidR="008F67BD" w:rsidRPr="003A6D8B" w:rsidRDefault="008F67BD" w:rsidP="003A6D8B">
    <w:pPr>
      <w:pStyle w:val="Header"/>
      <w:jc w:val="right"/>
    </w:pPr>
    <w:r w:rsidRPr="003A6D8B">
      <w:t>E/ECE/324/Rev.2/Add.109/Rev.3</w:t>
    </w:r>
    <w:r w:rsidRPr="003A6D8B">
      <w:br/>
      <w:t>E/ECE/TRANS/505/Rev.2/Add.109/Rev.3</w:t>
    </w:r>
    <w:r w:rsidRPr="003A6D8B">
      <w:br/>
      <w:t>Annex 5</w:t>
    </w:r>
    <w:r>
      <w:t>F</w:t>
    </w:r>
  </w:p>
  <w:p w14:paraId="6A8EF764" w14:textId="77777777" w:rsidR="008F67BD" w:rsidRPr="003A6D8B" w:rsidRDefault="008F67BD" w:rsidP="003A6D8B"/>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F70ED" w14:textId="77777777" w:rsidR="008F67BD" w:rsidRDefault="008F67BD" w:rsidP="00DE6D79">
    <w:pPr>
      <w:pStyle w:val="Header"/>
      <w:jc w:val="right"/>
    </w:pPr>
    <w:r w:rsidRPr="00285794">
      <w:t>ECE/</w:t>
    </w:r>
    <w:r>
      <w:t>TRANS/WP.29/GRSG/2013/7</w:t>
    </w:r>
    <w:r>
      <w:br/>
      <w:t>Annex 5F</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4FDF8" w14:textId="77777777" w:rsidR="008F67BD" w:rsidRPr="004E6747" w:rsidRDefault="008F67BD" w:rsidP="003A6D8B">
    <w:pPr>
      <w:pStyle w:val="Header"/>
    </w:pPr>
    <w:r w:rsidRPr="004E6747">
      <w:t>E/ECE/324/Rev.2/Add.109/Rev.3</w:t>
    </w:r>
    <w:r w:rsidRPr="004E6747">
      <w:br/>
      <w:t>E/ECE/TRANS/505/Rev.2/Add.109/Rev.3</w:t>
    </w:r>
    <w:r w:rsidRPr="004E6747">
      <w:br/>
      <w:t>Annex 5</w:t>
    </w:r>
    <w:r>
      <w:t>G</w:t>
    </w:r>
  </w:p>
  <w:p w14:paraId="698FF120" w14:textId="77777777" w:rsidR="008F67BD" w:rsidRPr="0042436D" w:rsidRDefault="008F67BD" w:rsidP="003A6D8B">
    <w:r>
      <w:t xml:space="preserve">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3168" w14:textId="7A93AE24" w:rsidR="008F67BD" w:rsidRPr="003A6D8B" w:rsidRDefault="008F67BD" w:rsidP="003A6D8B">
    <w:pPr>
      <w:pStyle w:val="Header"/>
      <w:jc w:val="right"/>
    </w:pPr>
    <w:r w:rsidRPr="003A6D8B">
      <w:t>E/ECE/324/Rev.2/Add.109/Rev.</w:t>
    </w:r>
    <w:r>
      <w:t>4</w:t>
    </w:r>
    <w:r w:rsidRPr="003A6D8B">
      <w:br/>
      <w:t>E/ECE/TRANS/505/Rev.2/Add.109/Rev.</w:t>
    </w:r>
    <w:r>
      <w:t>4</w:t>
    </w:r>
    <w:r w:rsidRPr="003A6D8B">
      <w:br/>
      <w:t>Annex 5</w:t>
    </w:r>
    <w:r>
      <w:t>G</w:t>
    </w:r>
  </w:p>
  <w:p w14:paraId="0CC61FA0" w14:textId="77777777" w:rsidR="008F67BD" w:rsidRPr="003A6D8B" w:rsidRDefault="008F67BD" w:rsidP="003A6D8B"/>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7507" w14:textId="77777777" w:rsidR="008F67BD" w:rsidRDefault="008F67BD" w:rsidP="00DE6D79">
    <w:pPr>
      <w:pStyle w:val="Header"/>
    </w:pPr>
    <w:r w:rsidRPr="00285794">
      <w:t>ECE/</w:t>
    </w:r>
    <w:r>
      <w:t>TRANS/WP.29/GRSG/2013/7</w:t>
    </w:r>
    <w:r>
      <w:br/>
      <w:t>Annex 5G</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A800" w14:textId="4472BC37" w:rsidR="008F67BD" w:rsidRPr="004E6747" w:rsidRDefault="008F67BD" w:rsidP="003A6D8B">
    <w:pPr>
      <w:pStyle w:val="Header"/>
    </w:pPr>
    <w:r w:rsidRPr="004E6747">
      <w:t>E/ECE/324/Rev.2/Add.109/Rev.</w:t>
    </w:r>
    <w:r>
      <w:t>4</w:t>
    </w:r>
    <w:r w:rsidRPr="004E6747">
      <w:br/>
      <w:t>E/ECE/TRANS/505/Rev.2/Add.109/Rev.</w:t>
    </w:r>
    <w:r>
      <w:t>4</w:t>
    </w:r>
    <w:r w:rsidRPr="004E6747">
      <w:br/>
      <w:t>Annex 5</w:t>
    </w:r>
    <w:r>
      <w:t>H</w:t>
    </w:r>
  </w:p>
  <w:p w14:paraId="60B5CE35" w14:textId="77777777" w:rsidR="008F67BD" w:rsidRPr="0042436D" w:rsidRDefault="008F67BD" w:rsidP="003A6D8B">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3B172" w14:textId="057D427D" w:rsidR="008F67BD" w:rsidRDefault="008F67BD">
    <w:pPr>
      <w:pStyle w:val="Header"/>
    </w:pPr>
    <w:r>
      <w:t>E/ECE/324/Rev.2/Add.109/Rev.4</w:t>
    </w:r>
    <w:r>
      <w:br/>
      <w:t>E/ECE/TRANS/505/Rev.2/Add.109/Rev.4</w:t>
    </w:r>
    <w:r>
      <w:br/>
      <w:t>Annex 2A</w:t>
    </w:r>
  </w:p>
  <w:p w14:paraId="63DB2A91" w14:textId="77777777" w:rsidR="008F67BD" w:rsidRPr="0042436D" w:rsidRDefault="008F67BD" w:rsidP="00864FF1"/>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3A54" w14:textId="77777777" w:rsidR="008F67BD" w:rsidRPr="003A6D8B" w:rsidRDefault="008F67BD" w:rsidP="003A6D8B">
    <w:pPr>
      <w:pStyle w:val="Header"/>
      <w:jc w:val="right"/>
    </w:pPr>
    <w:r w:rsidRPr="003A6D8B">
      <w:t>E/ECE/324/Rev.2/Add.109/Rev.3</w:t>
    </w:r>
    <w:r w:rsidRPr="003A6D8B">
      <w:br/>
      <w:t>E/ECE/TRANS/505/Rev.2/Add.109/Rev.3</w:t>
    </w:r>
    <w:r w:rsidRPr="003A6D8B">
      <w:br/>
      <w:t>Annex 5</w:t>
    </w:r>
    <w:r>
      <w:t>H</w:t>
    </w:r>
  </w:p>
  <w:p w14:paraId="2A4587AD" w14:textId="77777777" w:rsidR="008F67BD" w:rsidRPr="0042436D" w:rsidRDefault="008F67BD" w:rsidP="003A6D8B">
    <w:r>
      <w:t xml:space="preserve">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738F" w14:textId="77777777" w:rsidR="008F67BD" w:rsidRDefault="008F67BD" w:rsidP="00DE6D79">
    <w:pPr>
      <w:pStyle w:val="Header"/>
      <w:jc w:val="right"/>
    </w:pPr>
    <w:r w:rsidRPr="00285794">
      <w:t>ECE/</w:t>
    </w:r>
    <w:r>
      <w:t>TRANS/WP.29/GRSG/2013/7</w:t>
    </w:r>
    <w:r>
      <w:br/>
      <w:t>Annex 5H</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56824" w14:textId="77777777" w:rsidR="008F67BD" w:rsidRPr="003A6D8B" w:rsidRDefault="008F67BD" w:rsidP="003A6D8B">
    <w:r w:rsidRPr="003A6D8B">
      <w:t>E/ECE/324/Rev.2/Add.109/Rev.3</w:t>
    </w:r>
    <w:r w:rsidRPr="003A6D8B">
      <w:br/>
      <w:t>E/ECE/TRANS/505/Rev.2/Add.109/Rev.3</w:t>
    </w:r>
    <w:r w:rsidRPr="003A6D8B">
      <w:br/>
      <w:t>Annex</w:t>
    </w:r>
    <w:r>
      <w:t>es 5J and 5K</w:t>
    </w:r>
    <w:r w:rsidRPr="003A6D8B">
      <w:t xml:space="preserve">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EE74" w14:textId="4943EAEB" w:rsidR="008F67BD" w:rsidRPr="003A6D8B" w:rsidRDefault="008F67BD" w:rsidP="003A6D8B">
    <w:pPr>
      <w:pStyle w:val="Header"/>
      <w:jc w:val="right"/>
    </w:pPr>
    <w:r w:rsidRPr="003A6D8B">
      <w:t>E/ECE/324/Rev.2/Add.109/Rev.</w:t>
    </w:r>
    <w:r>
      <w:t>4</w:t>
    </w:r>
    <w:r w:rsidRPr="003A6D8B">
      <w:br/>
      <w:t>E/ECE/TRANS/505/Rev.2/Add.109/Rev.</w:t>
    </w:r>
    <w:r>
      <w:t>4</w:t>
    </w:r>
    <w:r w:rsidRPr="003A6D8B">
      <w:br/>
      <w:t>Annex 5</w:t>
    </w:r>
    <w:r>
      <w:t>I</w:t>
    </w:r>
  </w:p>
  <w:p w14:paraId="79929C2C" w14:textId="77777777" w:rsidR="008F67BD" w:rsidRPr="0042436D" w:rsidRDefault="008F67BD" w:rsidP="003A6D8B">
    <w:r>
      <w:t xml:space="preserve">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3BD6" w14:textId="77777777" w:rsidR="008F67BD" w:rsidRDefault="008F67BD" w:rsidP="00DE6D79">
    <w:pPr>
      <w:pStyle w:val="Header"/>
    </w:pPr>
    <w:r w:rsidRPr="00285794">
      <w:t>ECE/</w:t>
    </w:r>
    <w:r>
      <w:t>TRANS/WP.29/GRSG/2013/7</w:t>
    </w:r>
    <w:r>
      <w:br/>
      <w:t>Annex 5I</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53348" w14:textId="5FA42A8D" w:rsidR="008F67BD" w:rsidRPr="003A6D8B" w:rsidRDefault="008F67BD" w:rsidP="006E5A29">
    <w:pPr>
      <w:pStyle w:val="Header"/>
    </w:pPr>
    <w:r w:rsidRPr="003A6D8B">
      <w:t>E/ECE/324/Rev.2/Add.109/Rev.</w:t>
    </w:r>
    <w:r>
      <w:t>4</w:t>
    </w:r>
    <w:r w:rsidRPr="003A6D8B">
      <w:br/>
      <w:t>E/ECE/TRANS/505/Rev.2/Add.109/Rev.</w:t>
    </w:r>
    <w:r>
      <w:t>4</w:t>
    </w:r>
    <w:r w:rsidRPr="003A6D8B">
      <w:br/>
      <w:t>Annex</w:t>
    </w:r>
    <w:r>
      <w:t>es 5J and 5K</w:t>
    </w:r>
    <w:r w:rsidRPr="003A6D8B">
      <w:t xml:space="preserve">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097F6" w14:textId="77777777" w:rsidR="008F67BD" w:rsidRPr="003A6D8B" w:rsidRDefault="008F67BD" w:rsidP="003A6D8B">
    <w:pPr>
      <w:pStyle w:val="Header"/>
      <w:jc w:val="right"/>
    </w:pPr>
    <w:r w:rsidRPr="003A6D8B">
      <w:t>E/ECE/324/Rev.2/Add.109/Rev.3</w:t>
    </w:r>
    <w:r w:rsidRPr="003A6D8B">
      <w:br/>
      <w:t>E/ECE/TRANS/505/Rev.2/Add.109/Rev.3</w:t>
    </w:r>
    <w:r w:rsidRPr="003A6D8B">
      <w:br/>
      <w:t>Annex</w:t>
    </w:r>
    <w:r>
      <w:t>es</w:t>
    </w:r>
    <w:r w:rsidRPr="003A6D8B">
      <w:t xml:space="preserve"> 5</w:t>
    </w:r>
    <w:r>
      <w:t>J and 5K</w:t>
    </w:r>
  </w:p>
  <w:p w14:paraId="44928EAF" w14:textId="77777777" w:rsidR="008F67BD" w:rsidRPr="0042436D" w:rsidRDefault="008F67BD" w:rsidP="003A6D8B">
    <w:r>
      <w:t xml:space="preserve">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08A0" w14:textId="77777777" w:rsidR="008F67BD" w:rsidRDefault="008F67BD" w:rsidP="00DE6D79">
    <w:pPr>
      <w:pStyle w:val="Header"/>
      <w:jc w:val="right"/>
    </w:pPr>
    <w:r w:rsidRPr="00285794">
      <w:t>ECE/</w:t>
    </w:r>
    <w:r>
      <w:t>TRANS/WP.29/GRSG/2013/7</w:t>
    </w:r>
    <w:r>
      <w:br/>
      <w:t>Annexes 5J and 5K</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8182A" w14:textId="77777777" w:rsidR="008F67BD" w:rsidRPr="003A6D8B" w:rsidRDefault="008F67BD" w:rsidP="003A6D8B">
    <w:pPr>
      <w:pStyle w:val="Header"/>
    </w:pPr>
    <w:r w:rsidRPr="003A6D8B">
      <w:t>E/ECE/324/Rev.2/Add.109/Rev.3</w:t>
    </w:r>
    <w:r w:rsidRPr="003A6D8B">
      <w:br/>
      <w:t>E/ECE/TRANS/505/Rev.2/Add.109/Rev.3</w:t>
    </w:r>
    <w:r w:rsidRPr="003A6D8B">
      <w:br/>
      <w:t>Annex 5</w:t>
    </w:r>
    <w:r>
      <w:t>L</w:t>
    </w:r>
  </w:p>
  <w:p w14:paraId="04B3C75F" w14:textId="77777777" w:rsidR="008F67BD" w:rsidRPr="003A6D8B" w:rsidRDefault="008F67BD" w:rsidP="003A6D8B"/>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A636" w14:textId="2564BFE5" w:rsidR="008F67BD" w:rsidRPr="0042436D" w:rsidRDefault="008F67BD" w:rsidP="00DE6D79">
    <w:pPr>
      <w:pStyle w:val="Header"/>
      <w:jc w:val="right"/>
    </w:pPr>
    <w:r w:rsidRPr="003A6D8B">
      <w:t>E/ECE/324/Rev.2/Add.109/Rev.</w:t>
    </w:r>
    <w:r>
      <w:t>4</w:t>
    </w:r>
    <w:r w:rsidRPr="003A6D8B">
      <w:br/>
      <w:t>E/ECE/TRANS/505/Rev.2/Add.109/Rev.</w:t>
    </w:r>
    <w:r>
      <w:t>4</w:t>
    </w:r>
    <w:r w:rsidRPr="003A6D8B">
      <w:br/>
      <w:t>Annex</w:t>
    </w:r>
    <w:r>
      <w:t xml:space="preserve"> 5L</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83AB7" w14:textId="265CC583" w:rsidR="008F67BD" w:rsidRPr="00C94B4D" w:rsidRDefault="008F67BD" w:rsidP="00C94B4D">
    <w:pPr>
      <w:pStyle w:val="Header"/>
      <w:jc w:val="right"/>
    </w:pPr>
    <w:r>
      <w:t>E/ECE/324/Rev.2/Add.109/Rev.4</w:t>
    </w:r>
    <w:r>
      <w:br/>
      <w:t>E/ECE/TRANS/505/Rev.2/Add.109/Rev.4</w:t>
    </w:r>
    <w:r>
      <w:br/>
      <w:t xml:space="preserve">Annex 2A </w:t>
    </w:r>
  </w:p>
  <w:p w14:paraId="3BC14104" w14:textId="77777777" w:rsidR="008F67BD" w:rsidRPr="00C94B4D" w:rsidRDefault="008F67BD" w:rsidP="00C94B4D"/>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FC5F8" w14:textId="77777777" w:rsidR="008F67BD" w:rsidRDefault="008F67BD" w:rsidP="00DE6D79">
    <w:pPr>
      <w:pStyle w:val="Header"/>
      <w:jc w:val="right"/>
    </w:pPr>
    <w:r w:rsidRPr="00285794">
      <w:t>ECE/</w:t>
    </w:r>
    <w:r>
      <w:t>TRANS/WP.29/GRSG/2013/7</w:t>
    </w:r>
    <w:r>
      <w:br/>
      <w:t>Annex 5L</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F9319" w14:textId="3936E003" w:rsidR="008F67BD" w:rsidRPr="0042436D" w:rsidRDefault="008F67BD">
    <w:pPr>
      <w:pStyle w:val="Header"/>
    </w:pPr>
    <w:r w:rsidRPr="003A6D8B">
      <w:t>E/ECE/324/Rev.2/Add.109/Rev.</w:t>
    </w:r>
    <w:r>
      <w:t>4</w:t>
    </w:r>
    <w:r w:rsidRPr="003A6D8B">
      <w:br/>
      <w:t>E/ECE/TRANS/505/Rev.2/Add.109/Rev.</w:t>
    </w:r>
    <w:r>
      <w:t>4</w:t>
    </w:r>
    <w:r w:rsidRPr="003A6D8B">
      <w:br/>
      <w:t>Annex</w:t>
    </w:r>
    <w:r>
      <w:t xml:space="preserve"> 5M</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DAAF" w14:textId="77777777" w:rsidR="008F67BD" w:rsidRPr="003A6D8B" w:rsidRDefault="008F67BD" w:rsidP="003A6D8B">
    <w:pPr>
      <w:pStyle w:val="Header"/>
      <w:jc w:val="right"/>
    </w:pPr>
    <w:r w:rsidRPr="003A6D8B">
      <w:t>E/ECE/324/Rev.2/Add.109/Rev.3</w:t>
    </w:r>
    <w:r w:rsidRPr="003A6D8B">
      <w:br/>
      <w:t>E/ECE/TRANS/505/Rev.2/Add.109/Rev.3</w:t>
    </w:r>
    <w:r w:rsidRPr="003A6D8B">
      <w:br/>
      <w:t>Annex 5</w:t>
    </w:r>
    <w:r>
      <w:t>M</w:t>
    </w:r>
  </w:p>
  <w:p w14:paraId="0522402C" w14:textId="77777777" w:rsidR="008F67BD" w:rsidRPr="0042436D" w:rsidRDefault="008F67BD" w:rsidP="003A6D8B">
    <w:r>
      <w:t xml:space="preserve">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15AC1" w14:textId="77777777" w:rsidR="008F67BD" w:rsidRDefault="008F67BD" w:rsidP="00DE6D79">
    <w:pPr>
      <w:pStyle w:val="Header"/>
      <w:jc w:val="right"/>
    </w:pPr>
    <w:r w:rsidRPr="00285794">
      <w:t>ECE/</w:t>
    </w:r>
    <w:r>
      <w:t>TRANS/WP.29/GRSG/2013/7</w:t>
    </w:r>
    <w:r>
      <w:br/>
      <w:t>Annex 5M</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44A7" w14:textId="77777777" w:rsidR="008F67BD" w:rsidRPr="003A6D8B" w:rsidRDefault="008F67BD" w:rsidP="003A6D8B">
    <w:pPr>
      <w:pStyle w:val="Header"/>
    </w:pPr>
    <w:r w:rsidRPr="003A6D8B">
      <w:t>E/ECE/324/Rev.2/Add.109/Rev.3</w:t>
    </w:r>
    <w:r w:rsidRPr="003A6D8B">
      <w:br/>
      <w:t>E/ECE/TRANS/505/Rev.2/Add.109/Rev.3</w:t>
    </w:r>
    <w:r w:rsidRPr="003A6D8B">
      <w:br/>
      <w:t>Annex 5</w:t>
    </w:r>
    <w:r>
      <w:t>N</w:t>
    </w:r>
  </w:p>
  <w:p w14:paraId="7028B65F" w14:textId="77777777" w:rsidR="008F67BD" w:rsidRPr="003A6D8B" w:rsidRDefault="008F67BD" w:rsidP="003A6D8B"/>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617AC" w14:textId="74E3193D" w:rsidR="008F67BD" w:rsidRPr="0042436D" w:rsidRDefault="008F67BD" w:rsidP="00DE6D79">
    <w:pPr>
      <w:pStyle w:val="Header"/>
      <w:jc w:val="right"/>
    </w:pPr>
    <w:r w:rsidRPr="003A6D8B">
      <w:t>E/ECE/324/Rev.2/Add.109/Rev.</w:t>
    </w:r>
    <w:r>
      <w:t>4</w:t>
    </w:r>
    <w:r w:rsidRPr="003A6D8B">
      <w:br/>
      <w:t>E/ECE/TRANS/505/Rev.2/Add.109/Rev.</w:t>
    </w:r>
    <w:r>
      <w:t>4</w:t>
    </w:r>
    <w:r w:rsidRPr="003A6D8B">
      <w:br/>
      <w:t xml:space="preserve">Annex </w:t>
    </w:r>
    <w:r>
      <w:t>5N</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EF167" w14:textId="77777777" w:rsidR="008F67BD" w:rsidRDefault="008F67BD" w:rsidP="00DE6D79">
    <w:pPr>
      <w:pStyle w:val="Header"/>
    </w:pPr>
    <w:r w:rsidRPr="00285794">
      <w:t>ECE/</w:t>
    </w:r>
    <w:r>
      <w:t>TRANS/WP.29/GRSG/2013/7</w:t>
    </w:r>
    <w:r>
      <w:br/>
      <w:t>Annex 5N</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1D7F" w14:textId="4F50586A" w:rsidR="008F67BD" w:rsidRPr="0042436D" w:rsidRDefault="008F67BD">
    <w:pPr>
      <w:pStyle w:val="Header"/>
    </w:pPr>
    <w:r w:rsidRPr="003A6D8B">
      <w:t>E/ECE/324/Rev.2/Add.109/Rev.</w:t>
    </w:r>
    <w:r>
      <w:t>4</w:t>
    </w:r>
    <w:r w:rsidRPr="003A6D8B">
      <w:br/>
      <w:t>E/ECE/TRANS/505/Rev.2/Add.109/Rev.</w:t>
    </w:r>
    <w:r>
      <w:t>4</w:t>
    </w:r>
    <w:r w:rsidRPr="003A6D8B">
      <w:br/>
      <w:t>Annex</w:t>
    </w:r>
    <w:r>
      <w:t xml:space="preserve"> 5O</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171D" w14:textId="77777777" w:rsidR="008F67BD" w:rsidRPr="003A6D8B" w:rsidRDefault="008F67BD" w:rsidP="003A6D8B">
    <w:pPr>
      <w:pStyle w:val="Header"/>
      <w:jc w:val="right"/>
    </w:pPr>
    <w:r w:rsidRPr="003A6D8B">
      <w:t>E/ECE/324/Rev.2/Add.109/Rev.3</w:t>
    </w:r>
    <w:r w:rsidRPr="003A6D8B">
      <w:br/>
      <w:t>E/ECE/TRANS/505/Rev.2/Add.109/Rev.3</w:t>
    </w:r>
    <w:r w:rsidRPr="003A6D8B">
      <w:br/>
      <w:t>Annex 5</w:t>
    </w:r>
    <w:r>
      <w:t>O</w:t>
    </w:r>
  </w:p>
  <w:p w14:paraId="256668E3" w14:textId="77777777" w:rsidR="008F67BD" w:rsidRPr="0042436D" w:rsidRDefault="008F67BD" w:rsidP="003A6D8B">
    <w:r>
      <w:t xml:space="preserve">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FC7E" w14:textId="77777777" w:rsidR="008F67BD" w:rsidRDefault="008F67BD" w:rsidP="00DE6D79">
    <w:pPr>
      <w:pStyle w:val="Header"/>
      <w:jc w:val="right"/>
    </w:pPr>
    <w:r w:rsidRPr="00285794">
      <w:t>ECE/</w:t>
    </w:r>
    <w:r>
      <w:t xml:space="preserve">TRANS/WP.29/2013/ </w:t>
    </w:r>
    <w:r>
      <w:br/>
      <w:t>Annex 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CB44" w14:textId="77777777" w:rsidR="008F67BD" w:rsidRDefault="008F67BD" w:rsidP="00DE6D79">
    <w:pPr>
      <w:pStyle w:val="Header"/>
      <w:jc w:val="right"/>
    </w:pPr>
    <w:r w:rsidRPr="00F457EB">
      <w:t>ECE/</w:t>
    </w:r>
    <w:r>
      <w:t>TRANS/WP.29/GRSG/2013/7</w:t>
    </w:r>
    <w:r>
      <w:br/>
      <w:t>Annex 2A</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9529" w14:textId="77777777" w:rsidR="008F67BD" w:rsidRPr="003A6D8B" w:rsidRDefault="008F67BD" w:rsidP="003A6D8B">
    <w:pPr>
      <w:pStyle w:val="Header"/>
    </w:pPr>
    <w:r w:rsidRPr="003A6D8B">
      <w:t>E/ECE/324/Rev.2/Add.109/Rev.3</w:t>
    </w:r>
    <w:r w:rsidRPr="003A6D8B">
      <w:br/>
      <w:t>E/ECE/TRANS/505/Rev.2/Add.109/Rev.3</w:t>
    </w:r>
    <w:r w:rsidRPr="003A6D8B">
      <w:br/>
      <w:t>Annex 5</w:t>
    </w:r>
    <w:r>
      <w:t>P</w:t>
    </w:r>
  </w:p>
  <w:p w14:paraId="47BB2AD3" w14:textId="77777777" w:rsidR="008F67BD" w:rsidRPr="003A6D8B" w:rsidRDefault="008F67BD" w:rsidP="003A6D8B">
    <w:r>
      <w:t xml:space="preserve">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7B4D" w14:textId="794E572E" w:rsidR="008F67BD" w:rsidRPr="0042436D" w:rsidRDefault="008F67BD" w:rsidP="00DE6D79">
    <w:pPr>
      <w:pStyle w:val="Header"/>
      <w:jc w:val="right"/>
    </w:pPr>
    <w:r w:rsidRPr="003A6D8B">
      <w:t>E/ECE/324/Rev.2/Add.109/Rev.</w:t>
    </w:r>
    <w:r>
      <w:t>4</w:t>
    </w:r>
    <w:r w:rsidRPr="003A6D8B">
      <w:br/>
      <w:t>E/ECE/TRANS/505/Rev.2/Add.109/Rev.</w:t>
    </w:r>
    <w:r>
      <w:t>4</w:t>
    </w:r>
    <w:r w:rsidRPr="003A6D8B">
      <w:br/>
      <w:t xml:space="preserve">Annex </w:t>
    </w:r>
    <w:r>
      <w:t>5P</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D3DAA" w14:textId="613BBA22" w:rsidR="008F67BD" w:rsidRPr="0042436D" w:rsidRDefault="008F67BD">
    <w:pPr>
      <w:pStyle w:val="Header"/>
    </w:pPr>
    <w:r w:rsidRPr="003A6D8B">
      <w:t>E/ECE/324/Rev.2/Add.109/Rev.</w:t>
    </w:r>
    <w:r>
      <w:t>4</w:t>
    </w:r>
    <w:r w:rsidRPr="003A6D8B">
      <w:br/>
      <w:t>E/ECE/TRANS/505/Rev.2/Add.109/Rev.</w:t>
    </w:r>
    <w:r>
      <w:t>4</w:t>
    </w:r>
    <w:r w:rsidRPr="003A6D8B">
      <w:br/>
      <w:t xml:space="preserve">Annex </w:t>
    </w:r>
    <w:r>
      <w:t>5Q</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48AB" w14:textId="77777777" w:rsidR="008F67BD" w:rsidRPr="003A6D8B" w:rsidRDefault="008F67BD" w:rsidP="003A6D8B">
    <w:pPr>
      <w:pStyle w:val="Header"/>
      <w:jc w:val="right"/>
    </w:pPr>
    <w:r w:rsidRPr="003A6D8B">
      <w:t>E/ECE/324/Rev.2/Add.109/Rev.3</w:t>
    </w:r>
    <w:r w:rsidRPr="003A6D8B">
      <w:br/>
      <w:t>E/ECE/TRANS/505/Rev.2/Add.109/Rev.3</w:t>
    </w:r>
    <w:r w:rsidRPr="003A6D8B">
      <w:br/>
      <w:t>Annex 5</w:t>
    </w:r>
    <w:r>
      <w:t>Q</w:t>
    </w:r>
  </w:p>
  <w:p w14:paraId="60C59BD0" w14:textId="77777777" w:rsidR="008F67BD" w:rsidRPr="003A6D8B" w:rsidRDefault="008F67BD" w:rsidP="003A6D8B"/>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69FE" w14:textId="77777777" w:rsidR="008F67BD" w:rsidRPr="003A6D8B" w:rsidRDefault="008F67BD" w:rsidP="003A6D8B">
    <w:pPr>
      <w:pStyle w:val="Header"/>
    </w:pPr>
    <w:r w:rsidRPr="003A6D8B">
      <w:t>E/ECE/324/Rev.2/Add.109/Rev.3</w:t>
    </w:r>
    <w:r w:rsidRPr="003A6D8B">
      <w:br/>
      <w:t>E/ECE/TRANS/505/Rev.2/Add.109/Rev.3</w:t>
    </w:r>
    <w:r w:rsidRPr="003A6D8B">
      <w:br/>
      <w:t xml:space="preserve">Annex </w:t>
    </w:r>
    <w:r>
      <w:t>6</w:t>
    </w:r>
  </w:p>
  <w:p w14:paraId="17E1E4C8" w14:textId="77777777" w:rsidR="008F67BD" w:rsidRPr="003A6D8B" w:rsidRDefault="008F67BD" w:rsidP="003A6D8B"/>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1F6A" w14:textId="51FB2F1E" w:rsidR="008F67BD" w:rsidRPr="0042436D" w:rsidRDefault="008F67BD" w:rsidP="00DE6D79">
    <w:pPr>
      <w:pStyle w:val="Header"/>
      <w:jc w:val="right"/>
    </w:pPr>
    <w:r w:rsidRPr="003A6D8B">
      <w:t>E/ECE/324/Rev.2/Add.109/Rev.</w:t>
    </w:r>
    <w:r>
      <w:t>4</w:t>
    </w:r>
    <w:r w:rsidRPr="003A6D8B">
      <w:br/>
      <w:t>E/ECE/TRANS/505/Rev.2/Add.109/Rev.</w:t>
    </w:r>
    <w:r>
      <w:t>4</w:t>
    </w:r>
    <w:r w:rsidRPr="003A6D8B">
      <w:br/>
      <w:t xml:space="preserve">Annex </w:t>
    </w:r>
    <w:r>
      <w:t>6</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BFCF8" w14:textId="64CFDF10" w:rsidR="008F67BD" w:rsidRPr="003A6D8B" w:rsidRDefault="008F67BD" w:rsidP="003A6D8B">
    <w:pPr>
      <w:pStyle w:val="Header"/>
      <w:jc w:val="right"/>
    </w:pPr>
    <w:r w:rsidRPr="003A6D8B">
      <w:t>E/ECE/324/Rev.2/Add.109/Rev.</w:t>
    </w:r>
    <w:r>
      <w:t>4</w:t>
    </w:r>
    <w:r w:rsidRPr="003A6D8B">
      <w:br/>
      <w:t>E/ECE/TRANS/505/Rev.2/Add.109/Rev.</w:t>
    </w:r>
    <w:r>
      <w:t>4</w:t>
    </w:r>
    <w:r w:rsidRPr="003A6D8B">
      <w:br/>
      <w:t xml:space="preserve">Annex </w:t>
    </w:r>
    <w:r>
      <w:t>7</w:t>
    </w:r>
  </w:p>
  <w:p w14:paraId="55C474A8" w14:textId="77777777" w:rsidR="008F67BD" w:rsidRPr="003A6D8B" w:rsidRDefault="008F67BD" w:rsidP="003A6D8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83A1" w14:textId="5A57C47A" w:rsidR="008F67BD" w:rsidRDefault="008F67BD">
    <w:pPr>
      <w:pStyle w:val="Header"/>
    </w:pPr>
    <w:r>
      <w:t>E/ECE/324/Rev.2/Add.109/Rev.4</w:t>
    </w:r>
    <w:r>
      <w:br/>
      <w:t>E/ECE/TRANS/505/Rev.2/Add.109/Rev.4</w:t>
    </w:r>
    <w:r>
      <w:br/>
      <w:t xml:space="preserve">Annex 2B </w:t>
    </w:r>
  </w:p>
  <w:p w14:paraId="6E447CCB" w14:textId="77777777" w:rsidR="008F67BD" w:rsidRPr="00C94B4D" w:rsidRDefault="008F67BD" w:rsidP="00C94B4D"/>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455CA" w14:textId="0A44DD7E" w:rsidR="008F67BD" w:rsidRDefault="008F67BD" w:rsidP="00C94B4D">
    <w:pPr>
      <w:pStyle w:val="Header"/>
      <w:jc w:val="right"/>
    </w:pPr>
    <w:r>
      <w:t>E/ECE/324/Rev.2/Add.109/Rev.4</w:t>
    </w:r>
    <w:r>
      <w:br/>
      <w:t>E/ECE/TRANS/505/Rev.2/Add.109/Rev.4</w:t>
    </w:r>
    <w:r>
      <w:br/>
      <w:t xml:space="preserve">Annex 2B </w:t>
    </w:r>
  </w:p>
  <w:p w14:paraId="3F9BDAAF" w14:textId="77777777" w:rsidR="008F67BD" w:rsidRPr="00C94B4D" w:rsidRDefault="008F67BD" w:rsidP="00C94B4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9367" w14:textId="77777777" w:rsidR="008F67BD" w:rsidRDefault="008F67BD" w:rsidP="00DE6D79">
    <w:pPr>
      <w:pStyle w:val="Header"/>
    </w:pPr>
    <w:r w:rsidRPr="00F457EB">
      <w:t>ECE/</w:t>
    </w:r>
    <w:r>
      <w:t>TRANS/WP.29/GRSG/2013/7</w:t>
    </w:r>
    <w:r>
      <w:br/>
      <w:t>Annex 2B</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BA52" w14:textId="72383447" w:rsidR="008F67BD" w:rsidRDefault="008F67BD" w:rsidP="00C94B4D">
    <w:pPr>
      <w:pStyle w:val="Header"/>
    </w:pPr>
    <w:r>
      <w:t>E/ECE/324/Rev.2/Add.109/Rev.4</w:t>
    </w:r>
    <w:r>
      <w:br/>
      <w:t>E/ECE/TRANS/505/Rev.2/Add.109/Rev.4</w:t>
    </w:r>
    <w:r>
      <w:br/>
      <w:t>Annex 2B - Addendum</w:t>
    </w:r>
  </w:p>
  <w:p w14:paraId="10ECAED0" w14:textId="77777777" w:rsidR="008F67BD" w:rsidRPr="0042436D" w:rsidRDefault="008F67BD" w:rsidP="00C94B4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FAD93" w14:textId="77777777" w:rsidR="008F67BD" w:rsidRPr="0042436D" w:rsidRDefault="008F67BD" w:rsidP="0042436D">
    <w:pPr>
      <w:pStyle w:val="Header"/>
      <w:jc w:val="right"/>
    </w:pPr>
    <w:r>
      <w:t>E/ECE/324/Rev.2/Add.109/Rev.3</w:t>
    </w:r>
    <w:r>
      <w:br/>
      <w:t>E/ECE/TRANS/505/Rev.2/Add.109/Rev.3</w:t>
    </w:r>
    <w:r>
      <w:br/>
      <w:t>Annex 3 – Appendix G</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E613C" w14:textId="6CB11CB1" w:rsidR="008F67BD" w:rsidRDefault="008F67BD" w:rsidP="00C94B4D">
    <w:pPr>
      <w:pStyle w:val="Header"/>
      <w:jc w:val="right"/>
    </w:pPr>
    <w:r>
      <w:t>E/ECE/324/Rev.2/Add.109/Rev.4</w:t>
    </w:r>
    <w:r>
      <w:br/>
      <w:t>E/ECE/TRANS/505/Rev.2/Add.109/Rev.4</w:t>
    </w:r>
    <w:r>
      <w:br/>
      <w:t>Annex 2B - Addendum</w:t>
    </w:r>
  </w:p>
  <w:p w14:paraId="2C450D4B" w14:textId="77777777" w:rsidR="008F67BD" w:rsidRPr="00C94B4D" w:rsidRDefault="008F67BD" w:rsidP="00C94B4D">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8E91" w14:textId="77777777" w:rsidR="008F67BD" w:rsidRDefault="008F67BD" w:rsidP="00DE6D79">
    <w:pPr>
      <w:pStyle w:val="Header"/>
      <w:jc w:val="right"/>
    </w:pPr>
    <w:r w:rsidRPr="00F457EB">
      <w:t>ECE/</w:t>
    </w:r>
    <w:r>
      <w:t>TRANS/WP.29/GRSG/2013/7</w:t>
    </w:r>
    <w:r>
      <w:br/>
      <w:t>Annex 2B - Addendum</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2A8F" w14:textId="5290D6D1" w:rsidR="008F67BD" w:rsidRDefault="008F67BD" w:rsidP="00C94B4D">
    <w:pPr>
      <w:pStyle w:val="Header"/>
    </w:pPr>
    <w:r>
      <w:t>E/ECE/324/Rev.2/Add.109/Rev.4</w:t>
    </w:r>
    <w:r>
      <w:br/>
      <w:t>E/ECE/TRANS/505/Rev.2/Add.109/Rev.4</w:t>
    </w:r>
    <w:r>
      <w:br/>
      <w:t>Annex 2C</w:t>
    </w:r>
  </w:p>
  <w:p w14:paraId="356570D7" w14:textId="77777777" w:rsidR="008F67BD" w:rsidRPr="0042436D" w:rsidRDefault="008F67BD" w:rsidP="00C94B4D"/>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620E3" w14:textId="762DE046" w:rsidR="008F67BD" w:rsidRDefault="008F67BD" w:rsidP="00DE6D79">
    <w:pPr>
      <w:pStyle w:val="Header"/>
      <w:jc w:val="right"/>
    </w:pPr>
    <w:r w:rsidRPr="009B1DDF">
      <w:t>E/ECE/324/Rev.2/Add.109/Rev.</w:t>
    </w:r>
    <w:r>
      <w:t>4</w:t>
    </w:r>
    <w:r w:rsidRPr="009B1DDF">
      <w:br/>
      <w:t>E/ECE/TRANS/505/Rev.2/Add.109/Rev.</w:t>
    </w:r>
    <w:r>
      <w:t>4</w:t>
    </w:r>
    <w:r w:rsidRPr="009B1DDF">
      <w:br/>
      <w:t>Annex 2</w:t>
    </w:r>
    <w:r>
      <w:t>C</w:t>
    </w:r>
  </w:p>
  <w:p w14:paraId="74086905" w14:textId="77777777" w:rsidR="008F67BD" w:rsidRPr="0042436D" w:rsidRDefault="008F67BD" w:rsidP="009B1DDF"/>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D552" w14:textId="77777777" w:rsidR="008F67BD" w:rsidRDefault="008F67BD" w:rsidP="00DE6D79">
    <w:pPr>
      <w:pStyle w:val="Header"/>
      <w:jc w:val="right"/>
    </w:pPr>
    <w:r w:rsidRPr="00F457EB">
      <w:t>ECE/</w:t>
    </w:r>
    <w:r>
      <w:t>TRANS/WP.29/GRSG/2013/7</w:t>
    </w:r>
    <w:r>
      <w:br/>
      <w:t>Annex 2C</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CC5F" w14:textId="37E83E4B" w:rsidR="008F67BD" w:rsidRPr="009B1DDF" w:rsidRDefault="008F67BD" w:rsidP="009B1DDF">
    <w:pPr>
      <w:pStyle w:val="Header"/>
    </w:pPr>
    <w:r w:rsidRPr="009B1DDF">
      <w:t>E/ECE/324/Rev.2/Add.109/Rev.</w:t>
    </w:r>
    <w:r>
      <w:t>4</w:t>
    </w:r>
    <w:r w:rsidRPr="009B1DDF">
      <w:br/>
      <w:t>E/ECE/TRANS/505/Rev.2/Add.109/Rev.</w:t>
    </w:r>
    <w:r>
      <w:t>4</w:t>
    </w:r>
    <w:r w:rsidRPr="009B1DDF">
      <w:br/>
      <w:t>Annex 2</w:t>
    </w:r>
    <w:r>
      <w:t>D</w:t>
    </w:r>
  </w:p>
  <w:p w14:paraId="65970A7D" w14:textId="77777777" w:rsidR="008F67BD" w:rsidRPr="0042436D" w:rsidRDefault="008F67BD" w:rsidP="009B1DDF"/>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979B4" w14:textId="1F56F4D6" w:rsidR="008F67BD" w:rsidRPr="009B1DDF" w:rsidRDefault="008F67BD" w:rsidP="009B1DDF">
    <w:pPr>
      <w:pStyle w:val="Header"/>
      <w:jc w:val="right"/>
    </w:pPr>
    <w:r w:rsidRPr="009B1DDF">
      <w:t>E/ECE/324/Rev.2/Add.109/Rev.</w:t>
    </w:r>
    <w:r>
      <w:t>4</w:t>
    </w:r>
    <w:r w:rsidRPr="009B1DDF">
      <w:br/>
      <w:t>E/ECE/TRANS/505/Rev.2/Add.109/Rev.</w:t>
    </w:r>
    <w:r>
      <w:t>4</w:t>
    </w:r>
    <w:r w:rsidRPr="009B1DDF">
      <w:br/>
      <w:t>Annex 2</w:t>
    </w:r>
    <w:r>
      <w:t>D</w:t>
    </w:r>
  </w:p>
  <w:p w14:paraId="4F0EDB90" w14:textId="77777777" w:rsidR="008F67BD" w:rsidRPr="009B1DDF" w:rsidRDefault="008F67BD" w:rsidP="009B1DDF"/>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F09FE" w14:textId="77777777" w:rsidR="008F67BD" w:rsidRDefault="008F67BD" w:rsidP="00DE6D79">
    <w:pPr>
      <w:pStyle w:val="Header"/>
    </w:pPr>
    <w:r w:rsidRPr="00F457EB">
      <w:t>ECE/</w:t>
    </w:r>
    <w:r>
      <w:t>TRANS/WP.29/GRSG/2013/7</w:t>
    </w:r>
    <w:r>
      <w:br/>
      <w:t>Annex 2D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5D26" w14:textId="7AF1A4A4" w:rsidR="008F67BD" w:rsidRPr="0042436D" w:rsidRDefault="008F67BD">
    <w:pPr>
      <w:pStyle w:val="Header"/>
    </w:pPr>
    <w:r w:rsidRPr="003A6D8B">
      <w:t>E/ECE/324/Rev.2/Add.109/Rev.</w:t>
    </w:r>
    <w:r>
      <w:t>4</w:t>
    </w:r>
    <w:r w:rsidRPr="003A6D8B">
      <w:br/>
      <w:t>E/ECE/TRANS/505/Rev.2/Add.109/Rev.</w:t>
    </w:r>
    <w:r>
      <w:t>4</w:t>
    </w:r>
    <w:r w:rsidRPr="003A6D8B">
      <w:br/>
      <w:t>Annex</w:t>
    </w:r>
    <w:r>
      <w:t xml:space="preserve"> 3</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088F" w14:textId="77777777" w:rsidR="008F67BD" w:rsidRPr="009B1DDF" w:rsidRDefault="008F67BD" w:rsidP="009B1DDF">
    <w:pPr>
      <w:pStyle w:val="Header"/>
      <w:jc w:val="right"/>
    </w:pPr>
    <w:r w:rsidRPr="009B1DDF">
      <w:t>E/ECE/324/Rev.2/Add.109/Rev.3</w:t>
    </w:r>
    <w:r w:rsidRPr="009B1DDF">
      <w:br/>
      <w:t>E/ECE/TRANS/505/Rev.2/Add.109/Rev.3</w:t>
    </w:r>
    <w:r w:rsidRPr="009B1DDF">
      <w:br/>
      <w:t xml:space="preserve">Annex </w:t>
    </w:r>
    <w:r>
      <w:t>3</w:t>
    </w:r>
  </w:p>
  <w:p w14:paraId="65E83328" w14:textId="77777777" w:rsidR="008F67BD" w:rsidRPr="0042436D" w:rsidRDefault="008F67BD" w:rsidP="009B1D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CB91" w14:textId="77777777" w:rsidR="008F67BD" w:rsidRPr="0017764F" w:rsidRDefault="008F67BD" w:rsidP="0017764F"/>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D18E" w14:textId="77777777" w:rsidR="008F67BD" w:rsidRDefault="008F67BD" w:rsidP="00DE6D79">
    <w:pPr>
      <w:pStyle w:val="Header"/>
      <w:jc w:val="right"/>
    </w:pPr>
    <w:r w:rsidRPr="00F457EB">
      <w:t>ECE/</w:t>
    </w:r>
    <w:r>
      <w:t>TRANS/WP.29/GRSG/2013/7</w:t>
    </w:r>
    <w:r>
      <w:br/>
      <w:t>Annex 3</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B99EC" w14:textId="52043CEC" w:rsidR="008F67BD" w:rsidRDefault="008F67BD">
    <w:pPr>
      <w:pStyle w:val="Header"/>
    </w:pPr>
    <w:r w:rsidRPr="009B1DDF">
      <w:t>E/ECE/324/Rev.2/Add.109/Rev.</w:t>
    </w:r>
    <w:r>
      <w:t>4</w:t>
    </w:r>
    <w:r w:rsidRPr="009B1DDF">
      <w:br/>
      <w:t>E/ECE/TRANS/505/Rev.2/Add.109/Rev.</w:t>
    </w:r>
    <w:r>
      <w:t>4</w:t>
    </w:r>
    <w:r w:rsidRPr="009B1DDF">
      <w:br/>
      <w:t xml:space="preserve">Annex </w:t>
    </w:r>
    <w:r>
      <w:t>3A</w:t>
    </w:r>
  </w:p>
  <w:p w14:paraId="4D7CD484" w14:textId="77777777" w:rsidR="008F67BD" w:rsidRPr="0042436D" w:rsidRDefault="008F67BD" w:rsidP="009B1DDF"/>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E8BB3" w14:textId="6E198871" w:rsidR="008F67BD" w:rsidRDefault="008F67BD" w:rsidP="009B1DDF">
    <w:pPr>
      <w:pStyle w:val="Header"/>
      <w:jc w:val="right"/>
    </w:pPr>
    <w:r w:rsidRPr="009B1DDF">
      <w:t>E/ECE/324/Rev.2/Add.109/Rev.</w:t>
    </w:r>
    <w:r>
      <w:t>4</w:t>
    </w:r>
    <w:r w:rsidRPr="009B1DDF">
      <w:br/>
      <w:t>E/ECE/TRANS/505/Rev.2/Add.109/Rev.</w:t>
    </w:r>
    <w:r>
      <w:t>4</w:t>
    </w:r>
    <w:r w:rsidRPr="009B1DDF">
      <w:br/>
      <w:t xml:space="preserve">Annex </w:t>
    </w:r>
    <w:r>
      <w:t>3A</w:t>
    </w:r>
  </w:p>
  <w:p w14:paraId="383247F7" w14:textId="77777777" w:rsidR="008F67BD" w:rsidRPr="00AE49B3" w:rsidRDefault="008F67BD" w:rsidP="00AE49B3"/>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8C0EC" w14:textId="27E1A170" w:rsidR="008F67BD" w:rsidRPr="009B1DDF" w:rsidRDefault="008F67BD" w:rsidP="009B1DDF">
    <w:pPr>
      <w:pStyle w:val="Header"/>
    </w:pPr>
    <w:r w:rsidRPr="009B1DDF">
      <w:t>E/ECE/324/Rev.2/Add.109/Rev.</w:t>
    </w:r>
    <w:r>
      <w:t>4</w:t>
    </w:r>
    <w:r w:rsidRPr="009B1DDF">
      <w:br/>
      <w:t>E/ECE/TRANS/505/Rev.2/Add.109/Rev.</w:t>
    </w:r>
    <w:r>
      <w:t>4</w:t>
    </w:r>
    <w:r w:rsidRPr="009B1DDF">
      <w:br/>
      <w:t xml:space="preserve">Annex </w:t>
    </w:r>
    <w:r>
      <w:t>3A – Appendix A</w:t>
    </w:r>
  </w:p>
  <w:p w14:paraId="62BDD6E7" w14:textId="77777777" w:rsidR="008F67BD" w:rsidRPr="0042436D" w:rsidRDefault="008F67BD" w:rsidP="009B1DDF"/>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1DF6" w14:textId="5974A393" w:rsidR="008F67BD" w:rsidRPr="009B1DDF" w:rsidRDefault="008F67BD" w:rsidP="009B1DDF">
    <w:pPr>
      <w:pStyle w:val="Header"/>
      <w:jc w:val="right"/>
    </w:pPr>
    <w:r w:rsidRPr="009B1DDF">
      <w:t>E/ECE/324/Rev.2/Add.109/Rev.</w:t>
    </w:r>
    <w:r>
      <w:t>4</w:t>
    </w:r>
    <w:r w:rsidRPr="009B1DDF">
      <w:br/>
      <w:t>E/ECE/TRANS/505/Rev.2/Add.109/Rev.</w:t>
    </w:r>
    <w:r>
      <w:t>4</w:t>
    </w:r>
    <w:r w:rsidRPr="009B1DDF">
      <w:br/>
      <w:t>Annex 3A – Appendix A</w:t>
    </w:r>
  </w:p>
  <w:p w14:paraId="017E5112" w14:textId="77777777" w:rsidR="008F67BD" w:rsidRPr="0042436D" w:rsidRDefault="008F67BD" w:rsidP="009B1DDF"/>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28E4" w14:textId="77777777" w:rsidR="008F67BD" w:rsidRDefault="008F67BD" w:rsidP="00DE6D79">
    <w:pPr>
      <w:pStyle w:val="Header"/>
      <w:jc w:val="right"/>
    </w:pPr>
    <w:r w:rsidRPr="00F457EB">
      <w:t>ECE/</w:t>
    </w:r>
    <w:r>
      <w:t>TRANS/WP.29/GRSG/2013/7</w:t>
    </w:r>
    <w:r>
      <w:br/>
      <w:t>Annex 3 – Appendix A</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2335" w14:textId="1A71AFEE" w:rsidR="008F67BD" w:rsidRPr="009B1DDF" w:rsidRDefault="008F67BD" w:rsidP="009B1DDF">
    <w:pPr>
      <w:pStyle w:val="Header"/>
    </w:pPr>
    <w:r w:rsidRPr="009B1DDF">
      <w:t>E/ECE/324/Rev.2/Add.109/Rev.</w:t>
    </w:r>
    <w:r>
      <w:t>4</w:t>
    </w:r>
    <w:r w:rsidRPr="009B1DDF">
      <w:br/>
      <w:t>E/ECE/TRANS/505/Rev.2/Add.109/Rev.</w:t>
    </w:r>
    <w:r>
      <w:t>4</w:t>
    </w:r>
    <w:r w:rsidRPr="009B1DDF">
      <w:br/>
      <w:t xml:space="preserve">Annex </w:t>
    </w:r>
    <w:r>
      <w:t>3A – Appendix B</w:t>
    </w:r>
  </w:p>
  <w:p w14:paraId="1960694B" w14:textId="77777777" w:rsidR="008F67BD" w:rsidRPr="0042436D" w:rsidRDefault="008F67BD" w:rsidP="009B1DDF"/>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7FE8" w14:textId="77777777" w:rsidR="008F67BD" w:rsidRPr="009B1DDF" w:rsidRDefault="008F67BD" w:rsidP="009B1DDF">
    <w:pPr>
      <w:pStyle w:val="Header"/>
      <w:jc w:val="right"/>
    </w:pPr>
    <w:r w:rsidRPr="009B1DDF">
      <w:t>E/ECE/324/Rev.2/Add.109/Rev.3</w:t>
    </w:r>
    <w:r w:rsidRPr="009B1DDF">
      <w:br/>
      <w:t>E/ECE/TRANS/505/Rev.2/Add.109/Rev.3</w:t>
    </w:r>
    <w:r w:rsidRPr="009B1DDF">
      <w:br/>
      <w:t xml:space="preserve">Annex 3A – Appendix </w:t>
    </w:r>
    <w:r>
      <w:t>B</w:t>
    </w:r>
  </w:p>
  <w:p w14:paraId="50CED2F4" w14:textId="77777777" w:rsidR="008F67BD" w:rsidRPr="0042436D" w:rsidRDefault="008F67BD" w:rsidP="009B1DDF"/>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86310" w14:textId="77777777" w:rsidR="008F67BD" w:rsidRDefault="008F67BD" w:rsidP="00DE6D79">
    <w:pPr>
      <w:pStyle w:val="Header"/>
    </w:pPr>
    <w:r w:rsidRPr="00F457EB">
      <w:t>ECE/</w:t>
    </w:r>
    <w:r>
      <w:t>TRANS/WP.29/GRSG/2013/7</w:t>
    </w:r>
    <w:r>
      <w:br/>
      <w:t>Annex 3 – Appendix B</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FBF1" w14:textId="77777777" w:rsidR="008F67BD" w:rsidRPr="009B1DDF" w:rsidRDefault="008F67BD" w:rsidP="009B1DDF">
    <w:pPr>
      <w:pStyle w:val="Header"/>
    </w:pPr>
    <w:r w:rsidRPr="009B1DDF">
      <w:t>E/ECE/324/Rev.2/Add.109/Rev.3</w:t>
    </w:r>
    <w:r w:rsidRPr="009B1DDF">
      <w:br/>
      <w:t>E/ECE/TRANS/505/Rev.2/Add.109/Rev.3</w:t>
    </w:r>
    <w:r w:rsidRPr="009B1DDF">
      <w:br/>
      <w:t xml:space="preserve">Annex 3A – Appendix </w:t>
    </w:r>
    <w:r>
      <w:t>C</w:t>
    </w:r>
  </w:p>
  <w:p w14:paraId="12A619CE" w14:textId="77777777" w:rsidR="008F67BD" w:rsidRPr="0042436D" w:rsidRDefault="008F67BD" w:rsidP="009B1DD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D7E9" w14:textId="065A0D76" w:rsidR="008F67BD" w:rsidRPr="0042436D" w:rsidRDefault="008F67BD" w:rsidP="00864FF1">
    <w:pPr>
      <w:pStyle w:val="Header"/>
    </w:pPr>
    <w:r>
      <w:t>E/ECE/324/Rev.2/Add.109/Rev.4</w:t>
    </w:r>
    <w:r>
      <w:br/>
      <w:t>E/ECE/TRANS/505/Rev.2/Add.109/Rev.4</w:t>
    </w:r>
  </w:p>
  <w:p w14:paraId="324FBA05" w14:textId="77777777" w:rsidR="008F67BD" w:rsidRPr="00362571" w:rsidRDefault="008F67BD" w:rsidP="00864FF1"/>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707C2" w14:textId="6E927B80" w:rsidR="008F67BD" w:rsidRPr="009B1DDF" w:rsidRDefault="008F67BD" w:rsidP="009B1DDF">
    <w:pPr>
      <w:pStyle w:val="Header"/>
      <w:jc w:val="right"/>
    </w:pPr>
    <w:r w:rsidRPr="009B1DDF">
      <w:t>E/ECE/324/Rev.2/Add.109/Rev.</w:t>
    </w:r>
    <w:r>
      <w:t>4</w:t>
    </w:r>
    <w:r w:rsidRPr="009B1DDF">
      <w:br/>
      <w:t>E/ECE/TRANS/505/Rev.2/Add.109/Rev.</w:t>
    </w:r>
    <w:r>
      <w:t>4</w:t>
    </w:r>
    <w:r w:rsidRPr="009B1DDF">
      <w:br/>
      <w:t xml:space="preserve">Annex 3A – Appendix </w:t>
    </w:r>
    <w:r>
      <w:t>C</w:t>
    </w:r>
  </w:p>
  <w:p w14:paraId="2BC1797D" w14:textId="77777777" w:rsidR="008F67BD" w:rsidRPr="0042436D" w:rsidRDefault="008F67BD" w:rsidP="009B1DDF"/>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074E" w14:textId="77777777" w:rsidR="008F67BD" w:rsidRDefault="008F67BD" w:rsidP="00DE6D79">
    <w:pPr>
      <w:pStyle w:val="Header"/>
      <w:jc w:val="right"/>
    </w:pPr>
    <w:r w:rsidRPr="00F457EB">
      <w:t>ECE/</w:t>
    </w:r>
    <w:r>
      <w:t>TRANS/WP.29/GRSG/2013/7</w:t>
    </w:r>
    <w:r>
      <w:br/>
      <w:t>Annex 3 – Appendix C</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843A3" w14:textId="75368E50" w:rsidR="008F67BD" w:rsidRPr="009B1DDF" w:rsidRDefault="008F67BD" w:rsidP="009B1DDF">
    <w:pPr>
      <w:pStyle w:val="Header"/>
    </w:pPr>
    <w:r w:rsidRPr="009B1DDF">
      <w:t>E/ECE/324/Rev.2/Add.109/Rev.</w:t>
    </w:r>
    <w:r>
      <w:t>4</w:t>
    </w:r>
    <w:r w:rsidRPr="009B1DDF">
      <w:br/>
      <w:t>E/ECE/TRANS/505/Rev.2/Add.109/Rev.</w:t>
    </w:r>
    <w:r>
      <w:t>4</w:t>
    </w:r>
    <w:r w:rsidRPr="009B1DDF">
      <w:br/>
      <w:t xml:space="preserve">Annex 3A – Appendix </w:t>
    </w:r>
    <w:r>
      <w:t>D</w:t>
    </w:r>
  </w:p>
  <w:p w14:paraId="46E78CD2" w14:textId="77777777" w:rsidR="008F67BD" w:rsidRPr="0042436D" w:rsidRDefault="008F67BD" w:rsidP="009B1DDF"/>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D904" w14:textId="6836971A" w:rsidR="008F67BD" w:rsidRPr="009B1DDF" w:rsidRDefault="008F67BD" w:rsidP="009B1DDF">
    <w:pPr>
      <w:pStyle w:val="Header"/>
      <w:jc w:val="right"/>
    </w:pPr>
    <w:r w:rsidRPr="009B1DDF">
      <w:t>E/ECE/324/Rev.2/Add.109/Rev.</w:t>
    </w:r>
    <w:r>
      <w:t>4</w:t>
    </w:r>
    <w:r w:rsidRPr="009B1DDF">
      <w:br/>
      <w:t>E/ECE/TRANS/505/Rev.2/Add.109/Rev.</w:t>
    </w:r>
    <w:r>
      <w:t>4</w:t>
    </w:r>
    <w:r w:rsidRPr="009B1DDF">
      <w:br/>
      <w:t xml:space="preserve">Annex 3A – Appendix </w:t>
    </w:r>
    <w:r>
      <w:t>D</w:t>
    </w:r>
  </w:p>
  <w:p w14:paraId="2328333D" w14:textId="77777777" w:rsidR="008F67BD" w:rsidRPr="0042436D" w:rsidRDefault="008F67BD" w:rsidP="009B1DDF"/>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737D" w14:textId="77777777" w:rsidR="008F67BD" w:rsidRDefault="008F67BD" w:rsidP="00DE6D79">
    <w:pPr>
      <w:pStyle w:val="Header"/>
    </w:pPr>
    <w:r w:rsidRPr="00F457EB">
      <w:t>ECE/</w:t>
    </w:r>
    <w:r>
      <w:t>TRANS/WP.29/GRSG/2013/7</w:t>
    </w:r>
    <w:r>
      <w:br/>
      <w:t>Annex 3 – Appendix D</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DBFD" w14:textId="397F2A6B" w:rsidR="008F67BD" w:rsidRPr="009B1DDF" w:rsidRDefault="008F67BD" w:rsidP="009B1DDF">
    <w:pPr>
      <w:pStyle w:val="Header"/>
    </w:pPr>
    <w:r w:rsidRPr="009B1DDF">
      <w:t>E/ECE/324/Rev.2/Add.109/Rev.</w:t>
    </w:r>
    <w:r>
      <w:t>4</w:t>
    </w:r>
    <w:r w:rsidRPr="009B1DDF">
      <w:br/>
      <w:t>E/ECE/TRANS/505/Rev.2/Add.109/Rev.</w:t>
    </w:r>
    <w:r>
      <w:t>4</w:t>
    </w:r>
    <w:r w:rsidRPr="009B1DDF">
      <w:br/>
      <w:t xml:space="preserve">Annex 3A – Appendix </w:t>
    </w:r>
    <w:r>
      <w:t>E</w:t>
    </w:r>
  </w:p>
  <w:p w14:paraId="4B6824D1" w14:textId="77777777" w:rsidR="008F67BD" w:rsidRPr="0042436D" w:rsidRDefault="008F67BD" w:rsidP="009B1DDF"/>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9B6A5" w14:textId="77777777" w:rsidR="008F67BD" w:rsidRPr="009B1DDF" w:rsidRDefault="008F67BD" w:rsidP="009B1DDF">
    <w:pPr>
      <w:pStyle w:val="Header"/>
      <w:jc w:val="right"/>
    </w:pPr>
    <w:r w:rsidRPr="009B1DDF">
      <w:t>E/ECE/324/Rev.2/Add.109/Rev.3</w:t>
    </w:r>
    <w:r w:rsidRPr="009B1DDF">
      <w:br/>
      <w:t>E/ECE/TRANS/505/Rev.2/Add.109/Rev.3</w:t>
    </w:r>
    <w:r w:rsidRPr="009B1DDF">
      <w:br/>
      <w:t xml:space="preserve">Annex 3A – Appendix </w:t>
    </w:r>
    <w:r>
      <w:t>E</w:t>
    </w:r>
  </w:p>
  <w:p w14:paraId="1E60CD0F" w14:textId="77777777" w:rsidR="008F67BD" w:rsidRPr="0042436D" w:rsidRDefault="008F67BD" w:rsidP="009B1DDF"/>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3AFA" w14:textId="77777777" w:rsidR="008F67BD" w:rsidRDefault="008F67BD" w:rsidP="00DE6D79">
    <w:pPr>
      <w:pStyle w:val="Header"/>
    </w:pPr>
    <w:r w:rsidRPr="00F457EB">
      <w:t>ECE/</w:t>
    </w:r>
    <w:r>
      <w:t>TRANS/WP.29/GRSG/2013/7</w:t>
    </w:r>
    <w:r>
      <w:br/>
      <w:t>Annex 3 – Appendix E</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8C80" w14:textId="1CB87886" w:rsidR="008F67BD" w:rsidRPr="009B1DDF" w:rsidRDefault="008F67BD" w:rsidP="009B1DDF">
    <w:pPr>
      <w:pStyle w:val="Header"/>
    </w:pPr>
    <w:r w:rsidRPr="009B1DDF">
      <w:t>E/ECE/324/Rev.2/Add.109/Rev.</w:t>
    </w:r>
    <w:r>
      <w:t>4</w:t>
    </w:r>
    <w:r w:rsidRPr="009B1DDF">
      <w:br/>
      <w:t>E/ECE/TRANS/505/Rev.2/Add.109/Rev.</w:t>
    </w:r>
    <w:r>
      <w:t>4</w:t>
    </w:r>
    <w:r w:rsidRPr="009B1DDF">
      <w:br/>
      <w:t xml:space="preserve">Annex 3A – Appendix </w:t>
    </w:r>
    <w:r>
      <w:t>F</w:t>
    </w:r>
  </w:p>
  <w:p w14:paraId="18D9DCD9" w14:textId="77777777" w:rsidR="008F67BD" w:rsidRPr="0042436D" w:rsidRDefault="008F67BD" w:rsidP="009B1DDF"/>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B31E" w14:textId="18FFD15F" w:rsidR="008F67BD" w:rsidRPr="009B1DDF" w:rsidRDefault="008F67BD" w:rsidP="009B1DDF">
    <w:pPr>
      <w:pStyle w:val="Header"/>
      <w:jc w:val="right"/>
    </w:pPr>
    <w:r w:rsidRPr="009B1DDF">
      <w:t>E/ECE/324/Rev.2/Add.109/Rev.</w:t>
    </w:r>
    <w:r>
      <w:t>4</w:t>
    </w:r>
    <w:r w:rsidRPr="009B1DDF">
      <w:br/>
      <w:t>E/ECE/TRANS/505/Rev.2/Add.109/Rev.</w:t>
    </w:r>
    <w:r>
      <w:t>4</w:t>
    </w:r>
    <w:r w:rsidRPr="009B1DDF">
      <w:br/>
      <w:t xml:space="preserve">Annex 3A – Appendix </w:t>
    </w:r>
    <w:r>
      <w:t>F</w:t>
    </w:r>
  </w:p>
  <w:p w14:paraId="0AB8551A" w14:textId="77777777" w:rsidR="008F67BD" w:rsidRPr="0042436D" w:rsidRDefault="008F67BD" w:rsidP="009B1D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6BFE8" w14:textId="25CE502F" w:rsidR="008F67BD" w:rsidRPr="0042436D" w:rsidRDefault="008F67BD" w:rsidP="00864FF1">
    <w:pPr>
      <w:pStyle w:val="Header"/>
      <w:jc w:val="right"/>
    </w:pPr>
    <w:r>
      <w:t>E/ECE/324/Rev.2/Add.109/Rev.4</w:t>
    </w:r>
    <w:r>
      <w:br/>
      <w:t>E/ECE/TRANS/505/Rev.2/Add.109/Rev.4</w:t>
    </w:r>
  </w:p>
  <w:p w14:paraId="4A7CD3A3" w14:textId="77777777" w:rsidR="008F67BD" w:rsidRPr="0042436D" w:rsidRDefault="008F67BD" w:rsidP="00864FF1"/>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84CB" w14:textId="77777777" w:rsidR="008F67BD" w:rsidRDefault="008F67BD" w:rsidP="00DE6D79">
    <w:pPr>
      <w:pStyle w:val="Header"/>
      <w:jc w:val="right"/>
    </w:pPr>
    <w:r w:rsidRPr="00F457EB">
      <w:t>ECE/</w:t>
    </w:r>
    <w:r>
      <w:t>TRANS/WP.29/GRSG/2013/7</w:t>
    </w:r>
    <w:r>
      <w:br/>
      <w:t>Annex 3 – Appendix F</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C5BC6" w14:textId="605E6A6D" w:rsidR="008F67BD" w:rsidRPr="009B1DDF" w:rsidRDefault="008F67BD" w:rsidP="009B1DDF">
    <w:pPr>
      <w:pStyle w:val="Header"/>
    </w:pPr>
    <w:r w:rsidRPr="009B1DDF">
      <w:t>E/ECE/324/Rev.2/Add.109/Rev.</w:t>
    </w:r>
    <w:r>
      <w:t>4</w:t>
    </w:r>
    <w:r w:rsidRPr="009B1DDF">
      <w:br/>
      <w:t>E/ECE/TRANS/505/Rev.2/Add.109/Rev.</w:t>
    </w:r>
    <w:r>
      <w:t>4</w:t>
    </w:r>
    <w:r w:rsidRPr="009B1DDF">
      <w:br/>
      <w:t xml:space="preserve">Annex 3A – Appendix </w:t>
    </w:r>
    <w:r>
      <w:t>G</w:t>
    </w:r>
  </w:p>
  <w:p w14:paraId="21696FD5" w14:textId="77777777" w:rsidR="008F67BD" w:rsidRPr="0042436D" w:rsidRDefault="008F67BD" w:rsidP="009B1DDF"/>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0E073" w14:textId="401A5015" w:rsidR="008F67BD" w:rsidRPr="009B1DDF" w:rsidRDefault="008F67BD" w:rsidP="009B1DDF">
    <w:pPr>
      <w:pStyle w:val="Header"/>
      <w:jc w:val="right"/>
    </w:pPr>
    <w:r w:rsidRPr="009B1DDF">
      <w:t>E/ECE/324/Rev.2/Add.109/Rev.</w:t>
    </w:r>
    <w:r>
      <w:t>4</w:t>
    </w:r>
    <w:r w:rsidRPr="009B1DDF">
      <w:br/>
      <w:t>E/ECE/TRANS/505/Rev.2/Add.109/Rev.</w:t>
    </w:r>
    <w:r>
      <w:t>4</w:t>
    </w:r>
    <w:r w:rsidRPr="009B1DDF">
      <w:br/>
      <w:t xml:space="preserve">Annex 3A – Appendix </w:t>
    </w:r>
    <w:r>
      <w:t>G</w:t>
    </w:r>
  </w:p>
  <w:p w14:paraId="79DF977B" w14:textId="77777777" w:rsidR="008F67BD" w:rsidRPr="0042436D" w:rsidRDefault="008F67BD" w:rsidP="009B1DDF"/>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56275" w14:textId="77777777" w:rsidR="008F67BD" w:rsidRDefault="008F67BD" w:rsidP="00DE6D79">
    <w:pPr>
      <w:pStyle w:val="Header"/>
      <w:jc w:val="right"/>
    </w:pPr>
    <w:r w:rsidRPr="00F457EB">
      <w:t>ECE/</w:t>
    </w:r>
    <w:r>
      <w:t>TRANS/WP.29/GRSG/2013/7</w:t>
    </w:r>
    <w:r>
      <w:br/>
      <w:t>Annex 3A – Appendix G</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4C4" w14:textId="3F819749" w:rsidR="008F67BD" w:rsidRPr="009B1DDF" w:rsidRDefault="008F67BD" w:rsidP="009B1DDF">
    <w:pPr>
      <w:pStyle w:val="Header"/>
    </w:pPr>
    <w:r w:rsidRPr="009B1DDF">
      <w:t>E/ECE/324/Rev.2/Add.109/Rev.</w:t>
    </w:r>
    <w:r>
      <w:t>4</w:t>
    </w:r>
    <w:r w:rsidRPr="009B1DDF">
      <w:br/>
      <w:t>E/ECE/TRANS/505/Rev.2/Add.109/Rev.</w:t>
    </w:r>
    <w:r>
      <w:t>4</w:t>
    </w:r>
    <w:r w:rsidRPr="009B1DDF">
      <w:br/>
      <w:t xml:space="preserve">Annex 3A – Appendix </w:t>
    </w:r>
    <w:r>
      <w:t>H</w:t>
    </w:r>
  </w:p>
  <w:p w14:paraId="36B8F80F" w14:textId="77777777" w:rsidR="008F67BD" w:rsidRPr="0042436D" w:rsidRDefault="008F67BD" w:rsidP="009B1DDF"/>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9770" w14:textId="2D9684DA" w:rsidR="008F67BD" w:rsidRPr="009B1DDF" w:rsidRDefault="008F67BD" w:rsidP="009B1DDF">
    <w:pPr>
      <w:pStyle w:val="Header"/>
      <w:jc w:val="right"/>
    </w:pPr>
    <w:r w:rsidRPr="009B1DDF">
      <w:t>E/ECE/324/Rev.2/Add.109/Rev.</w:t>
    </w:r>
    <w:r>
      <w:t>4</w:t>
    </w:r>
    <w:r w:rsidRPr="009B1DDF">
      <w:br/>
      <w:t>E/ECE/TRANS/505/Rev.2/Add.109/Rev.</w:t>
    </w:r>
    <w:r>
      <w:t>4</w:t>
    </w:r>
    <w:r w:rsidRPr="009B1DDF">
      <w:br/>
      <w:t xml:space="preserve">Annex 3A – Appendix </w:t>
    </w:r>
    <w:r>
      <w:t>H</w:t>
    </w:r>
  </w:p>
  <w:p w14:paraId="29DD82A0" w14:textId="77777777" w:rsidR="008F67BD" w:rsidRPr="0042436D" w:rsidRDefault="008F67BD" w:rsidP="009B1DDF"/>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E76F" w14:textId="77777777" w:rsidR="008F67BD" w:rsidRDefault="008F67BD" w:rsidP="00DE6D79">
    <w:pPr>
      <w:pStyle w:val="Header"/>
    </w:pPr>
    <w:r w:rsidRPr="00F457EB">
      <w:t>ECE/</w:t>
    </w:r>
    <w:r>
      <w:t>TRANS/WP.29/GRSG/2013/7</w:t>
    </w:r>
    <w:r>
      <w:br/>
      <w:t>Annex 3 – Appendix H</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25001" w14:textId="22CEE1C1" w:rsidR="008F67BD" w:rsidRPr="009B1DDF" w:rsidRDefault="008F67BD" w:rsidP="009B1DDF">
    <w:pPr>
      <w:pStyle w:val="Header"/>
    </w:pPr>
    <w:r w:rsidRPr="009B1DDF">
      <w:t>E/ECE/324/Rev.2/Add.109/Rev.</w:t>
    </w:r>
    <w:r>
      <w:t>4</w:t>
    </w:r>
    <w:r w:rsidRPr="009B1DDF">
      <w:br/>
      <w:t>E/ECE/TRANS/505/Rev.2/Add.109/Rev.</w:t>
    </w:r>
    <w:r>
      <w:t>4</w:t>
    </w:r>
    <w:r w:rsidRPr="009B1DDF">
      <w:br/>
      <w:t>Annex 3</w:t>
    </w:r>
    <w:r>
      <w:t>B</w:t>
    </w:r>
  </w:p>
  <w:p w14:paraId="1B8414A0" w14:textId="77777777" w:rsidR="008F67BD" w:rsidRPr="0042436D" w:rsidRDefault="008F67BD" w:rsidP="009B1DDF"/>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1140" w14:textId="193C54F1" w:rsidR="008F67BD" w:rsidRPr="009B1DDF" w:rsidRDefault="008F67BD" w:rsidP="009B1DDF">
    <w:pPr>
      <w:pStyle w:val="Header"/>
      <w:jc w:val="right"/>
    </w:pPr>
    <w:r w:rsidRPr="009B1DDF">
      <w:t>E/ECE/324/Rev.2/Add.109/Rev.</w:t>
    </w:r>
    <w:r>
      <w:t>4</w:t>
    </w:r>
    <w:r w:rsidRPr="009B1DDF">
      <w:br/>
      <w:t>E/ECE/TRANS/505/Rev.2/Add.109/Rev.</w:t>
    </w:r>
    <w:r>
      <w:t>4</w:t>
    </w:r>
    <w:r w:rsidRPr="009B1DDF">
      <w:br/>
      <w:t>Annex 3</w:t>
    </w:r>
    <w:r>
      <w:t>B</w:t>
    </w:r>
  </w:p>
  <w:p w14:paraId="19DCA895" w14:textId="77777777" w:rsidR="008F67BD" w:rsidRPr="0042436D" w:rsidRDefault="008F67BD" w:rsidP="009B1DDF"/>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707F" w14:textId="451FD1F3" w:rsidR="008F67BD" w:rsidRPr="009B1DDF" w:rsidRDefault="008F67BD" w:rsidP="009B1DDF">
    <w:pPr>
      <w:pStyle w:val="Header"/>
    </w:pPr>
    <w:r w:rsidRPr="009B1DDF">
      <w:t>E/ECE/324/Rev.2/Add.109/Rev.</w:t>
    </w:r>
    <w:r>
      <w:t>4</w:t>
    </w:r>
    <w:r w:rsidRPr="009B1DDF">
      <w:br/>
      <w:t>E/ECE/TRANS/505/Rev.2/Add.109/Rev.</w:t>
    </w:r>
    <w:r>
      <w:t>4</w:t>
    </w:r>
    <w:r w:rsidRPr="009B1DDF">
      <w:br/>
      <w:t>Annex 3</w:t>
    </w:r>
    <w:r>
      <w:t>B</w:t>
    </w:r>
    <w:r w:rsidRPr="009B1DDF">
      <w:t xml:space="preserve"> – Appendix A</w:t>
    </w:r>
  </w:p>
  <w:p w14:paraId="4FF59054" w14:textId="77777777" w:rsidR="008F67BD" w:rsidRPr="0042436D" w:rsidRDefault="008F67BD" w:rsidP="00BE389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8CD84" w14:textId="0FB42737" w:rsidR="008F67BD" w:rsidRPr="0042436D" w:rsidRDefault="008F67BD" w:rsidP="001105AF">
    <w:pPr>
      <w:pStyle w:val="Header"/>
    </w:pPr>
    <w:r>
      <w:t>E/ECE/324/Rev.2/Add.109/Rev.4</w:t>
    </w:r>
    <w:r>
      <w:br/>
      <w:t>E/ECE/TRANS/505/Rev.2/Add.109/Rev.4</w:t>
    </w:r>
  </w:p>
  <w:p w14:paraId="195149ED" w14:textId="77777777" w:rsidR="008F67BD" w:rsidRPr="00F457EB" w:rsidRDefault="008F67BD" w:rsidP="00864FF1">
    <w:pPr>
      <w:pStyle w:val="Header"/>
      <w:pBdr>
        <w:bottom w:val="none" w:sz="0" w:space="0" w:color="auto"/>
      </w:pBdr>
      <w:jc w:val="righ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A292" w14:textId="009603B6" w:rsidR="008F67BD" w:rsidRPr="00BE389E" w:rsidRDefault="008F67BD" w:rsidP="00BE389E">
    <w:pPr>
      <w:pStyle w:val="Header"/>
      <w:jc w:val="right"/>
    </w:pPr>
    <w:r w:rsidRPr="00BE389E">
      <w:t>E/ECE/324/Rev.2/Add.109/Rev.</w:t>
    </w:r>
    <w:r>
      <w:t>4</w:t>
    </w:r>
    <w:r w:rsidRPr="00BE389E">
      <w:br/>
      <w:t>E/ECE/TRANS/505/Rev.2/Add.109/Rev.</w:t>
    </w:r>
    <w:r>
      <w:t>4</w:t>
    </w:r>
    <w:r w:rsidRPr="00BE389E">
      <w:br/>
      <w:t>Annex 3B – Appendix A</w:t>
    </w:r>
  </w:p>
  <w:p w14:paraId="00838107" w14:textId="77777777" w:rsidR="008F67BD" w:rsidRPr="0042436D" w:rsidRDefault="008F67BD" w:rsidP="00BE389E"/>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F183" w14:textId="77777777" w:rsidR="008F67BD" w:rsidRPr="0042436D" w:rsidRDefault="008F67BD">
    <w:pPr>
      <w:pStyle w:val="Header"/>
    </w:pPr>
    <w:r w:rsidRPr="003A6D8B">
      <w:t>E/ECE/324/Rev.2/Add.109/Rev.3</w:t>
    </w:r>
    <w:r w:rsidRPr="003A6D8B">
      <w:br/>
      <w:t>E/ECE/TRANS/505/Rev.2/Add.109/Rev.3</w:t>
    </w:r>
    <w:r w:rsidRPr="003A6D8B">
      <w:br/>
    </w:r>
    <w:r>
      <w:t>Annex 3B – Appendix B</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3CD2" w14:textId="57CA097B" w:rsidR="008F67BD" w:rsidRPr="00BE389E" w:rsidRDefault="008F67BD" w:rsidP="00BE389E">
    <w:pPr>
      <w:pStyle w:val="Header"/>
      <w:jc w:val="right"/>
    </w:pPr>
    <w:r w:rsidRPr="00BE389E">
      <w:t>E/ECE/324/Rev.2/Add.109/Rev.</w:t>
    </w:r>
    <w:r>
      <w:t>4</w:t>
    </w:r>
    <w:r w:rsidRPr="00BE389E">
      <w:br/>
      <w:t>E/ECE/TRANS/505/Rev.2/Add.109/Rev.</w:t>
    </w:r>
    <w:r>
      <w:t>4</w:t>
    </w:r>
    <w:r w:rsidRPr="00BE389E">
      <w:br/>
      <w:t xml:space="preserve">Annex 3B – Appendix </w:t>
    </w:r>
    <w:r>
      <w:t>B</w:t>
    </w:r>
  </w:p>
  <w:p w14:paraId="40AA0C72" w14:textId="77777777" w:rsidR="008F67BD" w:rsidRPr="0042436D" w:rsidRDefault="008F67BD" w:rsidP="00BE389E"/>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F397" w14:textId="698397A8" w:rsidR="008F67BD" w:rsidRPr="00BE389E" w:rsidRDefault="008F67BD" w:rsidP="00BE389E">
    <w:pPr>
      <w:pStyle w:val="Header"/>
    </w:pPr>
    <w:r w:rsidRPr="00BE389E">
      <w:t>E/ECE/324/Rev.2/Add.109/Rev.</w:t>
    </w:r>
    <w:r>
      <w:t>4</w:t>
    </w:r>
    <w:r w:rsidRPr="00BE389E">
      <w:br/>
      <w:t>E/ECE/TRANS/505/Rev.2/Add.109/Rev.</w:t>
    </w:r>
    <w:r>
      <w:t>4</w:t>
    </w:r>
    <w:r w:rsidRPr="00BE389E">
      <w:br/>
      <w:t xml:space="preserve">Annex 3B – Appendix </w:t>
    </w:r>
    <w:r>
      <w:t>C</w:t>
    </w:r>
  </w:p>
  <w:p w14:paraId="57E2AA64" w14:textId="77777777" w:rsidR="008F67BD" w:rsidRPr="0042436D" w:rsidRDefault="008F67BD" w:rsidP="00BE389E"/>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67A3" w14:textId="46CB615F" w:rsidR="008F67BD" w:rsidRPr="00BE389E" w:rsidRDefault="008F67BD" w:rsidP="00BE389E">
    <w:pPr>
      <w:pStyle w:val="Header"/>
      <w:jc w:val="right"/>
    </w:pPr>
    <w:r w:rsidRPr="00BE389E">
      <w:t>E/ECE/324/Rev.2/Add.109/Rev.</w:t>
    </w:r>
    <w:r>
      <w:t>4</w:t>
    </w:r>
    <w:r w:rsidRPr="00BE389E">
      <w:br/>
      <w:t>E/ECE/TRANS/505/Rev.2/Add.109/Rev.</w:t>
    </w:r>
    <w:r>
      <w:t>4</w:t>
    </w:r>
    <w:r w:rsidRPr="00BE389E">
      <w:br/>
      <w:t xml:space="preserve">Annex 3B – Appendix </w:t>
    </w:r>
    <w:r>
      <w:t>C</w:t>
    </w:r>
  </w:p>
  <w:p w14:paraId="30EEA505" w14:textId="77777777" w:rsidR="008F67BD" w:rsidRPr="0042436D" w:rsidRDefault="008F67BD" w:rsidP="00BE389E"/>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8B6E5" w14:textId="135682D2" w:rsidR="008F67BD" w:rsidRPr="00BE389E" w:rsidRDefault="008F67BD" w:rsidP="00BE389E">
    <w:pPr>
      <w:pStyle w:val="Header"/>
    </w:pPr>
    <w:r w:rsidRPr="00BE389E">
      <w:t>E/ECE/324/Rev.2/Add.109/Rev.</w:t>
    </w:r>
    <w:r>
      <w:t>4</w:t>
    </w:r>
    <w:r w:rsidRPr="00BE389E">
      <w:br/>
      <w:t>E/ECE/TRANS/505/Rev.2/Add.109/Rev.</w:t>
    </w:r>
    <w:r>
      <w:t>4</w:t>
    </w:r>
    <w:r w:rsidRPr="00BE389E">
      <w:br/>
      <w:t xml:space="preserve">Annex 3B – Appendix </w:t>
    </w:r>
    <w:r>
      <w:t>D</w:t>
    </w:r>
  </w:p>
  <w:p w14:paraId="719D2297" w14:textId="77777777" w:rsidR="008F67BD" w:rsidRPr="0042436D" w:rsidRDefault="008F67BD" w:rsidP="00BE389E"/>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B9A52" w14:textId="77777777" w:rsidR="008F67BD" w:rsidRPr="00BE389E" w:rsidRDefault="008F67BD" w:rsidP="00BE389E">
    <w:pPr>
      <w:pStyle w:val="Header"/>
      <w:jc w:val="right"/>
    </w:pPr>
    <w:r w:rsidRPr="00BE389E">
      <w:t>E/ECE/324/Rev.2/Add.109/Rev.3</w:t>
    </w:r>
    <w:r w:rsidRPr="00BE389E">
      <w:br/>
      <w:t>E/ECE/TRANS/505/Rev.2/Add.109/Rev.3</w:t>
    </w:r>
    <w:r w:rsidRPr="00BE389E">
      <w:br/>
      <w:t xml:space="preserve">Annex 3B – Appendix </w:t>
    </w:r>
    <w:r>
      <w:t>D</w:t>
    </w:r>
  </w:p>
  <w:p w14:paraId="64FC109B" w14:textId="77777777" w:rsidR="008F67BD" w:rsidRPr="0042436D" w:rsidRDefault="008F67BD" w:rsidP="00BE389E"/>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AE9D" w14:textId="14699746" w:rsidR="008F67BD" w:rsidRPr="00BE389E" w:rsidRDefault="008F67BD" w:rsidP="00BE389E">
    <w:pPr>
      <w:pStyle w:val="Header"/>
    </w:pPr>
    <w:r w:rsidRPr="00BE389E">
      <w:t>E/ECE/324/Rev.2/Add.109/Rev.</w:t>
    </w:r>
    <w:r>
      <w:t>4</w:t>
    </w:r>
    <w:r w:rsidRPr="00BE389E">
      <w:br/>
      <w:t>E/ECE/TRANS/505/Rev.2/Add.109/Rev.</w:t>
    </w:r>
    <w:r>
      <w:t>4</w:t>
    </w:r>
    <w:r w:rsidRPr="00BE389E">
      <w:br/>
      <w:t xml:space="preserve">Annex </w:t>
    </w:r>
    <w:r>
      <w:t>4</w:t>
    </w:r>
    <w:r w:rsidRPr="00BE389E">
      <w:t>A</w:t>
    </w:r>
  </w:p>
  <w:p w14:paraId="42B97229" w14:textId="77777777" w:rsidR="008F67BD" w:rsidRPr="0042436D" w:rsidRDefault="008F67BD" w:rsidP="00BE389E"/>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B454" w14:textId="0927090F" w:rsidR="008F67BD" w:rsidRPr="00BE389E" w:rsidRDefault="008F67BD" w:rsidP="00BE389E">
    <w:pPr>
      <w:pStyle w:val="Header"/>
      <w:jc w:val="right"/>
    </w:pPr>
    <w:r w:rsidRPr="00BE389E">
      <w:t>E/ECE/324/Rev.2/Add.109/Rev.</w:t>
    </w:r>
    <w:r>
      <w:t>4</w:t>
    </w:r>
    <w:r w:rsidRPr="00BE389E">
      <w:br/>
      <w:t>E/ECE/TRANS/505/Rev.2/Add.109/Rev.</w:t>
    </w:r>
    <w:r>
      <w:t>4</w:t>
    </w:r>
    <w:r w:rsidRPr="00BE389E">
      <w:br/>
      <w:t xml:space="preserve">Annex </w:t>
    </w:r>
    <w:r>
      <w:t>4</w:t>
    </w:r>
    <w:r w:rsidRPr="00BE389E">
      <w:t>A</w:t>
    </w:r>
  </w:p>
  <w:p w14:paraId="2C3AAA9F" w14:textId="77777777" w:rsidR="008F67BD" w:rsidRPr="0042436D" w:rsidRDefault="008F67BD" w:rsidP="00BE389E"/>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D1239" w14:textId="77777777" w:rsidR="008F67BD" w:rsidRDefault="008F67BD" w:rsidP="00DE6D79">
    <w:pPr>
      <w:pStyle w:val="Header"/>
      <w:jc w:val="right"/>
    </w:pPr>
    <w:r w:rsidRPr="00F457EB">
      <w:t>ECE/</w:t>
    </w:r>
    <w:r>
      <w:t>TRANS/WP.29/GRSG/2013/7</w:t>
    </w:r>
    <w:r>
      <w:br/>
      <w:t>Annex 4A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0699" w14:textId="7F275EDB" w:rsidR="008F67BD" w:rsidRDefault="008F67BD">
    <w:pPr>
      <w:pStyle w:val="Header"/>
    </w:pPr>
    <w:r>
      <w:t>E/ECE/324/Rev.2/Add.109/Rev.4</w:t>
    </w:r>
    <w:r>
      <w:br/>
      <w:t>E/ECE/TRANS/505/Rev.2/Add.109/Rev.4</w:t>
    </w:r>
    <w:r>
      <w:br/>
      <w:t>Annex 1A</w:t>
    </w:r>
  </w:p>
  <w:p w14:paraId="015E1AF7" w14:textId="77777777" w:rsidR="008F67BD" w:rsidRPr="000B3F05" w:rsidRDefault="008F67BD" w:rsidP="000B3F05"/>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C9F19" w14:textId="607089C9" w:rsidR="008F67BD" w:rsidRPr="00BE389E" w:rsidRDefault="008F67BD" w:rsidP="00BE389E">
    <w:pPr>
      <w:pStyle w:val="Header"/>
    </w:pPr>
    <w:r w:rsidRPr="00BE389E">
      <w:t>E/ECE/324/Rev.2/Add.109/Rev.</w:t>
    </w:r>
    <w:r>
      <w:t>4</w:t>
    </w:r>
    <w:r w:rsidRPr="00BE389E">
      <w:br/>
      <w:t>E/ECE/TRANS/505/Rev.2/Add.109/Rev.</w:t>
    </w:r>
    <w:r>
      <w:t>4</w:t>
    </w:r>
    <w:r w:rsidRPr="00BE389E">
      <w:br/>
      <w:t xml:space="preserve">Annex </w:t>
    </w:r>
    <w:r>
      <w:t>4</w:t>
    </w:r>
    <w:r w:rsidRPr="00BE389E">
      <w:t xml:space="preserve">B </w:t>
    </w:r>
  </w:p>
  <w:p w14:paraId="11B06FB5" w14:textId="77777777" w:rsidR="008F67BD" w:rsidRPr="0042436D" w:rsidRDefault="008F67BD" w:rsidP="00BE389E"/>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284E" w14:textId="602E662D" w:rsidR="008F67BD" w:rsidRPr="00BE389E" w:rsidRDefault="008F67BD" w:rsidP="00BE389E">
    <w:pPr>
      <w:pStyle w:val="Header"/>
      <w:jc w:val="right"/>
    </w:pPr>
    <w:r w:rsidRPr="00BE389E">
      <w:t>E/ECE/324/Rev.2/Add.109/Rev.</w:t>
    </w:r>
    <w:r>
      <w:t>4</w:t>
    </w:r>
    <w:r w:rsidRPr="00BE389E">
      <w:br/>
      <w:t>E/ECE/TRANS/505/Rev.2/Add.109/Rev.</w:t>
    </w:r>
    <w:r>
      <w:t>4</w:t>
    </w:r>
    <w:r w:rsidRPr="00BE389E">
      <w:br/>
      <w:t xml:space="preserve">Annex </w:t>
    </w:r>
    <w:r>
      <w:t>4B</w:t>
    </w:r>
  </w:p>
  <w:p w14:paraId="30A61CBE" w14:textId="77777777" w:rsidR="008F67BD" w:rsidRPr="0042436D" w:rsidRDefault="008F67BD" w:rsidP="00BE389E"/>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F5DCA" w14:textId="77777777" w:rsidR="008F67BD" w:rsidRDefault="008F67BD" w:rsidP="00DE6D79">
    <w:pPr>
      <w:pStyle w:val="Header"/>
      <w:jc w:val="right"/>
    </w:pPr>
    <w:r w:rsidRPr="0087149D">
      <w:t>ECE/</w:t>
    </w:r>
    <w:r>
      <w:t>TRANS/WP.29/GRSG/2013/7</w:t>
    </w:r>
    <w:r>
      <w:br/>
      <w:t>Annex 4B</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9F34" w14:textId="3D60E45D" w:rsidR="008F67BD" w:rsidRPr="0042436D" w:rsidRDefault="008F67BD">
    <w:pPr>
      <w:pStyle w:val="Header"/>
    </w:pPr>
    <w:r w:rsidRPr="00BE389E">
      <w:t>E/ECE/324/Rev.2/Add.109/Rev.</w:t>
    </w:r>
    <w:r>
      <w:t>4</w:t>
    </w:r>
    <w:r w:rsidRPr="00BE389E">
      <w:br/>
      <w:t>E/ECE/TRANS/505/Rev.2/Add.109/Rev.</w:t>
    </w:r>
    <w:r>
      <w:t>4</w:t>
    </w:r>
    <w:r w:rsidRPr="00BE389E">
      <w:br/>
      <w:t xml:space="preserve">Annex </w:t>
    </w:r>
    <w:r>
      <w:t>4C</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9490" w14:textId="421460B2" w:rsidR="008F67BD" w:rsidRPr="00BE389E" w:rsidRDefault="008F67BD" w:rsidP="00BE389E">
    <w:pPr>
      <w:pStyle w:val="Header"/>
      <w:jc w:val="right"/>
    </w:pPr>
    <w:r w:rsidRPr="00BE389E">
      <w:t>E/ECE/324/Rev.2/Add.109/Rev.</w:t>
    </w:r>
    <w:r>
      <w:t>4</w:t>
    </w:r>
    <w:r w:rsidRPr="00BE389E">
      <w:br/>
      <w:t>E/ECE/TRANS/505/Rev.2/Add.109/Rev.</w:t>
    </w:r>
    <w:r>
      <w:t>4</w:t>
    </w:r>
    <w:r w:rsidRPr="00BE389E">
      <w:br/>
      <w:t xml:space="preserve">Annex </w:t>
    </w:r>
    <w:r>
      <w:t>4C</w:t>
    </w:r>
  </w:p>
  <w:p w14:paraId="241C4EC7" w14:textId="77777777" w:rsidR="008F67BD" w:rsidRPr="0042436D" w:rsidRDefault="008F67BD" w:rsidP="00BE389E"/>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C9A99" w14:textId="77777777" w:rsidR="008F67BD" w:rsidRDefault="008F67BD" w:rsidP="00DE6D79">
    <w:pPr>
      <w:pStyle w:val="Header"/>
      <w:jc w:val="right"/>
    </w:pPr>
    <w:r w:rsidRPr="0087149D">
      <w:t>ECE/</w:t>
    </w:r>
    <w:r>
      <w:t>TRANS/WP.29/GRSG/2013/7</w:t>
    </w:r>
    <w:r>
      <w:br/>
      <w:t>Annex 4C</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39BF7" w14:textId="62817D12" w:rsidR="008F67BD" w:rsidRPr="00BE389E" w:rsidRDefault="008F67BD" w:rsidP="00BE389E">
    <w:pPr>
      <w:pStyle w:val="Header"/>
    </w:pPr>
    <w:r w:rsidRPr="00BE389E">
      <w:t>E/ECE/324/Rev.2/Add.109/Rev.</w:t>
    </w:r>
    <w:r>
      <w:t>4</w:t>
    </w:r>
    <w:r w:rsidRPr="00BE389E">
      <w:br/>
      <w:t>E/ECE/TRANS/505/Rev.2/Add.109/Rev.</w:t>
    </w:r>
    <w:r>
      <w:t>4</w:t>
    </w:r>
    <w:r w:rsidRPr="00BE389E">
      <w:br/>
      <w:t xml:space="preserve">Annex </w:t>
    </w:r>
    <w:r>
      <w:t>4D</w:t>
    </w:r>
  </w:p>
  <w:p w14:paraId="52B31C62" w14:textId="77777777" w:rsidR="008F67BD" w:rsidRPr="0042436D" w:rsidRDefault="008F67BD" w:rsidP="00BE389E"/>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FD20" w14:textId="72F056BC" w:rsidR="008F67BD" w:rsidRPr="00BE389E" w:rsidRDefault="008F67BD" w:rsidP="00BE389E">
    <w:pPr>
      <w:pStyle w:val="Header"/>
      <w:jc w:val="right"/>
    </w:pPr>
    <w:r w:rsidRPr="00BE389E">
      <w:t>E/ECE/324/Rev.2/Add.109/Rev.</w:t>
    </w:r>
    <w:r>
      <w:t>4</w:t>
    </w:r>
    <w:r w:rsidRPr="00BE389E">
      <w:br/>
      <w:t>E/ECE/TRANS/505/Rev.2/Add.109/Rev.</w:t>
    </w:r>
    <w:r>
      <w:t>4</w:t>
    </w:r>
    <w:r w:rsidRPr="00BE389E">
      <w:br/>
      <w:t>Annex 4D</w:t>
    </w:r>
  </w:p>
  <w:p w14:paraId="3A717EA8" w14:textId="77777777" w:rsidR="008F67BD" w:rsidRPr="0042436D" w:rsidRDefault="008F67BD" w:rsidP="00BE389E"/>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AFC61" w14:textId="77777777" w:rsidR="008F67BD" w:rsidRDefault="008F67BD" w:rsidP="00DE6D79">
    <w:pPr>
      <w:pStyle w:val="Header"/>
      <w:jc w:val="right"/>
    </w:pPr>
    <w:r w:rsidRPr="00285794">
      <w:t>ECE/</w:t>
    </w:r>
    <w:r>
      <w:t>TRANS/WP.29/GRSG/2013/7</w:t>
    </w:r>
    <w:r>
      <w:br/>
      <w:t>Annex 4D</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4148" w14:textId="6C0856AE" w:rsidR="008F67BD" w:rsidRPr="00BE389E" w:rsidRDefault="008F67BD" w:rsidP="00BE389E">
    <w:pPr>
      <w:pStyle w:val="Header"/>
    </w:pPr>
    <w:r w:rsidRPr="00BE389E">
      <w:t>E/ECE/324/Rev.2/Add.109/Rev.</w:t>
    </w:r>
    <w:r>
      <w:t>4</w:t>
    </w:r>
    <w:r w:rsidRPr="00BE389E">
      <w:br/>
      <w:t>E/ECE/TRANS/505/Rev.2/Add.109/Rev.</w:t>
    </w:r>
    <w:r>
      <w:t>4</w:t>
    </w:r>
    <w:r w:rsidRPr="00BE389E">
      <w:br/>
      <w:t>Annex 4</w:t>
    </w:r>
    <w:r>
      <w:t>E</w:t>
    </w:r>
  </w:p>
  <w:p w14:paraId="1CCC0F65" w14:textId="77777777" w:rsidR="008F67BD" w:rsidRPr="0042436D" w:rsidRDefault="008F67BD" w:rsidP="00BE389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C35E5" w14:textId="520C6F9A" w:rsidR="008F67BD" w:rsidRPr="0042436D" w:rsidRDefault="008F67BD" w:rsidP="00864FF1">
    <w:pPr>
      <w:pStyle w:val="Header"/>
      <w:jc w:val="right"/>
    </w:pPr>
    <w:r>
      <w:t>E/ECE/324/Rev.2/Add.109/Rev.4</w:t>
    </w:r>
    <w:r>
      <w:br/>
      <w:t>E/ECE/TRANS/505/Rev.2/Add.109/Rev.4</w:t>
    </w:r>
    <w:r>
      <w:br/>
      <w:t>Annex 1A</w:t>
    </w:r>
  </w:p>
  <w:p w14:paraId="111C67CD" w14:textId="77777777" w:rsidR="008F67BD" w:rsidRPr="00864FF1" w:rsidRDefault="008F67BD" w:rsidP="00864FF1"/>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B0479" w14:textId="643C39F4" w:rsidR="008F67BD" w:rsidRPr="0042436D" w:rsidRDefault="008F67BD" w:rsidP="00DE6D79">
    <w:pPr>
      <w:pStyle w:val="Header"/>
      <w:jc w:val="right"/>
    </w:pPr>
    <w:r w:rsidRPr="00BE389E">
      <w:t>E/ECE/324/Rev.2/Add.109/Rev.</w:t>
    </w:r>
    <w:r>
      <w:t>4</w:t>
    </w:r>
    <w:r w:rsidRPr="00BE389E">
      <w:br/>
      <w:t>E/ECE/TRANS/505/Rev.2/Add.109/Rev.</w:t>
    </w:r>
    <w:r>
      <w:t>4</w:t>
    </w:r>
    <w:r w:rsidRPr="00BE389E">
      <w:br/>
      <w:t xml:space="preserve">Annex </w:t>
    </w:r>
    <w:r>
      <w:t>4E</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099B" w14:textId="77777777" w:rsidR="008F67BD" w:rsidRDefault="008F67BD" w:rsidP="00DE6D79">
    <w:pPr>
      <w:pStyle w:val="Header"/>
      <w:jc w:val="right"/>
    </w:pPr>
    <w:r w:rsidRPr="00285794">
      <w:t>ECE/</w:t>
    </w:r>
    <w:r>
      <w:t>TRANS/WP.29/GRSG/2013/7</w:t>
    </w:r>
    <w:r>
      <w:br/>
      <w:t>Annex 4E</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DED6" w14:textId="030419A9" w:rsidR="008F67BD" w:rsidRPr="00BE389E" w:rsidRDefault="008F67BD" w:rsidP="00BE389E">
    <w:pPr>
      <w:pStyle w:val="Header"/>
    </w:pPr>
    <w:r w:rsidRPr="00BE389E">
      <w:t>E/ECE/324/Rev.2/Add.109/Rev.</w:t>
    </w:r>
    <w:r>
      <w:t>4</w:t>
    </w:r>
    <w:r w:rsidRPr="00BE389E">
      <w:br/>
      <w:t>E/ECE/TRANS/505/Rev.2/Add.109/Rev.</w:t>
    </w:r>
    <w:r>
      <w:t>4</w:t>
    </w:r>
    <w:r w:rsidRPr="00BE389E">
      <w:br/>
      <w:t>Annex 4</w:t>
    </w:r>
    <w:r>
      <w:t>F</w:t>
    </w:r>
  </w:p>
  <w:p w14:paraId="21E48DD6" w14:textId="77777777" w:rsidR="008F67BD" w:rsidRPr="0042436D" w:rsidRDefault="008F67BD" w:rsidP="00BE389E"/>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02D55" w14:textId="282D5016" w:rsidR="008F67BD" w:rsidRPr="00BE389E" w:rsidRDefault="008F67BD" w:rsidP="00BE389E">
    <w:pPr>
      <w:pStyle w:val="Header"/>
      <w:jc w:val="right"/>
    </w:pPr>
    <w:r w:rsidRPr="00BE389E">
      <w:t>E/ECE/324/Rev.2/Add.109/Rev.</w:t>
    </w:r>
    <w:r>
      <w:t>4</w:t>
    </w:r>
    <w:r w:rsidRPr="00BE389E">
      <w:br/>
      <w:t>E/ECE/TRANS/505/Rev.2/Add.109/Rev.</w:t>
    </w:r>
    <w:r>
      <w:t>4</w:t>
    </w:r>
    <w:r w:rsidRPr="00BE389E">
      <w:br/>
      <w:t>Annex 4</w:t>
    </w:r>
    <w:r>
      <w:t>F</w:t>
    </w:r>
  </w:p>
  <w:p w14:paraId="6647D15F" w14:textId="77777777" w:rsidR="008F67BD" w:rsidRPr="0042436D" w:rsidRDefault="008F67BD" w:rsidP="00BE389E"/>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16A0" w14:textId="77777777" w:rsidR="008F67BD" w:rsidRDefault="008F67BD" w:rsidP="00DE6D79">
    <w:pPr>
      <w:pStyle w:val="Header"/>
    </w:pPr>
    <w:r w:rsidRPr="00285794">
      <w:t>ECE/</w:t>
    </w:r>
    <w:r>
      <w:t>TRANS/WP.29/GRSG/2013/7</w:t>
    </w:r>
    <w:r>
      <w:br/>
      <w:t>Annex 4F</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2F2AA" w14:textId="00CDD05D" w:rsidR="008F67BD" w:rsidRPr="00BE389E" w:rsidRDefault="008F67BD" w:rsidP="00BE389E">
    <w:pPr>
      <w:pStyle w:val="Header"/>
    </w:pPr>
    <w:r w:rsidRPr="00BE389E">
      <w:t>E/ECE/324/Rev.2/Add.109/Rev.</w:t>
    </w:r>
    <w:r>
      <w:t>4</w:t>
    </w:r>
    <w:r w:rsidRPr="00BE389E">
      <w:br/>
      <w:t>E/ECE/TRANS/505/Rev.2/Add.109/Rev.</w:t>
    </w:r>
    <w:r>
      <w:t>4</w:t>
    </w:r>
    <w:r w:rsidRPr="00BE389E">
      <w:br/>
      <w:t>Annex 4</w:t>
    </w:r>
    <w:r>
      <w:t>G</w:t>
    </w:r>
  </w:p>
  <w:p w14:paraId="05040DA6" w14:textId="77777777" w:rsidR="008F67BD" w:rsidRPr="0042436D" w:rsidRDefault="008F67BD" w:rsidP="00BE389E"/>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24FB" w14:textId="2AD6B1C2" w:rsidR="008F67BD" w:rsidRPr="00BE389E" w:rsidRDefault="008F67BD" w:rsidP="00BE389E">
    <w:pPr>
      <w:pStyle w:val="Header"/>
      <w:jc w:val="right"/>
    </w:pPr>
    <w:r w:rsidRPr="00BE389E">
      <w:t>E/ECE/324/Rev.2/Add.109/Rev.</w:t>
    </w:r>
    <w:r>
      <w:t>4</w:t>
    </w:r>
    <w:r w:rsidRPr="00BE389E">
      <w:br/>
      <w:t>E/ECE/TRANS/505/Rev.2/Add.109/Rev.</w:t>
    </w:r>
    <w:r>
      <w:t>4</w:t>
    </w:r>
    <w:r w:rsidRPr="00BE389E">
      <w:br/>
      <w:t>Annex 4</w:t>
    </w:r>
    <w:r>
      <w:t>G</w:t>
    </w:r>
  </w:p>
  <w:p w14:paraId="71B475D1" w14:textId="77777777" w:rsidR="008F67BD" w:rsidRPr="0042436D" w:rsidRDefault="008F67BD" w:rsidP="00BE389E"/>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C139A" w14:textId="77777777" w:rsidR="008F67BD" w:rsidRDefault="008F67BD" w:rsidP="00DE6D79">
    <w:pPr>
      <w:pStyle w:val="Header"/>
    </w:pPr>
    <w:r w:rsidRPr="00285794">
      <w:t>ECE/</w:t>
    </w:r>
    <w:r>
      <w:t>TRANS/WP.29/GRSG/2013/7</w:t>
    </w:r>
    <w:r>
      <w:br/>
      <w:t>Annex 4G</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18D10" w14:textId="61ED88E0" w:rsidR="008F67BD" w:rsidRPr="00BE389E" w:rsidRDefault="008F67BD" w:rsidP="00BE389E">
    <w:pPr>
      <w:pStyle w:val="Header"/>
    </w:pPr>
    <w:r w:rsidRPr="00BE389E">
      <w:t>E/ECE/324/Rev.2/Add.109/Rev.</w:t>
    </w:r>
    <w:r>
      <w:t>4</w:t>
    </w:r>
    <w:r w:rsidRPr="00BE389E">
      <w:br/>
      <w:t>E/ECE/TRANS/505/Rev.2/Add.109/Rev.</w:t>
    </w:r>
    <w:r>
      <w:t>4</w:t>
    </w:r>
    <w:r w:rsidRPr="00BE389E">
      <w:br/>
      <w:t>Annex 4</w:t>
    </w:r>
    <w:r>
      <w:t>H</w:t>
    </w:r>
  </w:p>
  <w:p w14:paraId="35ED6B3E" w14:textId="77777777" w:rsidR="008F67BD" w:rsidRPr="0042436D" w:rsidRDefault="008F67BD" w:rsidP="00BE389E"/>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88891" w14:textId="1AEC11ED" w:rsidR="008F67BD" w:rsidRPr="0042436D" w:rsidRDefault="008F67BD" w:rsidP="00DE6D79">
    <w:pPr>
      <w:pStyle w:val="Header"/>
      <w:jc w:val="right"/>
    </w:pPr>
    <w:r w:rsidRPr="00BE389E">
      <w:t>E/ECE/324/Rev.2/Add.109/Rev.</w:t>
    </w:r>
    <w:r>
      <w:t>4</w:t>
    </w:r>
    <w:r w:rsidRPr="00BE389E">
      <w:br/>
      <w:t>E/ECE/TRANS/505/Rev.2/Add.109/Rev.</w:t>
    </w:r>
    <w:r>
      <w:t>4</w:t>
    </w:r>
    <w:r w:rsidRPr="00BE389E">
      <w:br/>
      <w:t xml:space="preserve">Annex </w:t>
    </w:r>
    <w:r>
      <w:t>4 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5845" w14:textId="77777777" w:rsidR="008F67BD" w:rsidRDefault="008F67BD" w:rsidP="00DE6D79">
    <w:pPr>
      <w:pStyle w:val="Header"/>
      <w:jc w:val="right"/>
    </w:pPr>
    <w:r w:rsidRPr="00F457EB">
      <w:t>ECE/</w:t>
    </w:r>
    <w:r>
      <w:t>TRANS/WP.29/GRSG/2013/7</w:t>
    </w:r>
    <w:r>
      <w:br/>
      <w:t>Annex 1A</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28BB" w14:textId="77777777" w:rsidR="008F67BD" w:rsidRDefault="008F67BD" w:rsidP="00DE6D79">
    <w:pPr>
      <w:pStyle w:val="Header"/>
    </w:pPr>
    <w:r w:rsidRPr="00285794">
      <w:t>ECE/</w:t>
    </w:r>
    <w:r>
      <w:t>TRANS/WP.29/GRSG/2013/7</w:t>
    </w:r>
    <w:r>
      <w:br/>
      <w:t>Annex 4H</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C550" w14:textId="41800D00" w:rsidR="008F67BD" w:rsidRPr="00BE389E" w:rsidRDefault="008F67BD" w:rsidP="00BE389E">
    <w:pPr>
      <w:pStyle w:val="Header"/>
    </w:pPr>
    <w:r w:rsidRPr="00BE389E">
      <w:t>E/ECE/324/Rev.2/Add.109/Rev.</w:t>
    </w:r>
    <w:r>
      <w:t>4</w:t>
    </w:r>
    <w:r w:rsidRPr="00BE389E">
      <w:br/>
      <w:t>E/ECE/TRANS/505/Rev.2/Add.109/Rev.</w:t>
    </w:r>
    <w:r>
      <w:t>4</w:t>
    </w:r>
    <w:r w:rsidRPr="00BE389E">
      <w:br/>
      <w:t>Annex 4</w:t>
    </w:r>
    <w:r>
      <w:t>I</w:t>
    </w:r>
  </w:p>
  <w:p w14:paraId="3272619C" w14:textId="77777777" w:rsidR="008F67BD" w:rsidRPr="0042436D" w:rsidRDefault="008F67BD" w:rsidP="00BE389E"/>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BED6E" w14:textId="03367C81" w:rsidR="008F67BD" w:rsidRPr="00BE389E" w:rsidRDefault="008F67BD" w:rsidP="00BE389E">
    <w:pPr>
      <w:pStyle w:val="Header"/>
      <w:jc w:val="right"/>
    </w:pPr>
    <w:r w:rsidRPr="00BE389E">
      <w:t>E/ECE/324/Rev.2/Add.109/Rev.</w:t>
    </w:r>
    <w:r>
      <w:t>4</w:t>
    </w:r>
    <w:r w:rsidRPr="00BE389E">
      <w:br/>
      <w:t>E/ECE/TRANS/505/Rev.2/Add.109/Rev.</w:t>
    </w:r>
    <w:r>
      <w:t>4</w:t>
    </w:r>
    <w:r w:rsidRPr="00BE389E">
      <w:br/>
      <w:t>Annex 4</w:t>
    </w:r>
    <w:r>
      <w:t>I</w:t>
    </w:r>
  </w:p>
  <w:p w14:paraId="15F06A15" w14:textId="77777777" w:rsidR="008F67BD" w:rsidRPr="0042436D" w:rsidRDefault="008F67BD" w:rsidP="00BE389E"/>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D5B9" w14:textId="7840764C" w:rsidR="008F67BD" w:rsidRPr="00BE389E" w:rsidRDefault="008F67BD" w:rsidP="00BE389E">
    <w:pPr>
      <w:pStyle w:val="Header"/>
    </w:pPr>
    <w:r w:rsidRPr="00BE389E">
      <w:t>E/ECE/324/Rev.2/Add.109/Rev.</w:t>
    </w:r>
    <w:r>
      <w:t>4</w:t>
    </w:r>
    <w:r w:rsidRPr="00BE389E">
      <w:br/>
      <w:t>E/ECE/TRANS/505/Rev.2/Add.109/Rev.</w:t>
    </w:r>
    <w:r>
      <w:t>4</w:t>
    </w:r>
    <w:r w:rsidRPr="00BE389E">
      <w:br/>
      <w:t>Annex 4</w:t>
    </w:r>
    <w:r>
      <w:t>J</w:t>
    </w:r>
  </w:p>
  <w:p w14:paraId="399ED0D5" w14:textId="77777777" w:rsidR="008F67BD" w:rsidRPr="0042436D" w:rsidRDefault="008F67BD" w:rsidP="00BE389E"/>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C9DAF" w14:textId="1BC84DA8" w:rsidR="008F67BD" w:rsidRPr="00BE389E" w:rsidRDefault="008F67BD" w:rsidP="00BE389E">
    <w:pPr>
      <w:pStyle w:val="Header"/>
      <w:jc w:val="right"/>
    </w:pPr>
    <w:r w:rsidRPr="00BE389E">
      <w:t>E/ECE/324/Rev.2/Add.109/Rev.</w:t>
    </w:r>
    <w:r>
      <w:t>4</w:t>
    </w:r>
    <w:r w:rsidRPr="00BE389E">
      <w:br/>
      <w:t>E/ECE/TRANS/505/Rev.2/Add.109/Rev.</w:t>
    </w:r>
    <w:r>
      <w:t>4</w:t>
    </w:r>
    <w:r w:rsidRPr="00BE389E">
      <w:br/>
      <w:t>Annex 4</w:t>
    </w:r>
    <w:r>
      <w:t>J</w:t>
    </w:r>
  </w:p>
  <w:p w14:paraId="4CBA2089" w14:textId="77777777" w:rsidR="008F67BD" w:rsidRPr="0042436D" w:rsidRDefault="008F67BD" w:rsidP="00BE389E"/>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5DE16" w14:textId="3D4E2A3B" w:rsidR="008F67BD" w:rsidRPr="00BE389E" w:rsidRDefault="008F67BD" w:rsidP="00BE389E">
    <w:pPr>
      <w:pStyle w:val="Header"/>
    </w:pPr>
    <w:r w:rsidRPr="00BE389E">
      <w:t>E/ECE/324/Rev.2/Add.109/Rev.</w:t>
    </w:r>
    <w:r>
      <w:t>4</w:t>
    </w:r>
    <w:r w:rsidRPr="00BE389E">
      <w:br/>
      <w:t>E/ECE/TRANS/505/Rev.2/Add.109/Rev.</w:t>
    </w:r>
    <w:r>
      <w:t>4</w:t>
    </w:r>
    <w:r w:rsidRPr="00BE389E">
      <w:br/>
      <w:t>Annex 4</w:t>
    </w:r>
    <w:r>
      <w:t>K</w:t>
    </w:r>
  </w:p>
  <w:p w14:paraId="54C5D4D2" w14:textId="77777777" w:rsidR="008F67BD" w:rsidRPr="0042436D" w:rsidRDefault="008F67BD" w:rsidP="00BE389E"/>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5ADC" w14:textId="5988401D" w:rsidR="008F67BD" w:rsidRPr="00BE389E" w:rsidRDefault="008F67BD" w:rsidP="00BE389E">
    <w:pPr>
      <w:pStyle w:val="Header"/>
      <w:jc w:val="right"/>
    </w:pPr>
    <w:r w:rsidRPr="00BE389E">
      <w:t>E/ECE/324/Rev.2/Add.109/Rev.</w:t>
    </w:r>
    <w:r>
      <w:t>4</w:t>
    </w:r>
    <w:r w:rsidRPr="00BE389E">
      <w:br/>
      <w:t>E/ECE/TRANS/505/Rev.2/Add.109/Rev.</w:t>
    </w:r>
    <w:r>
      <w:t>4</w:t>
    </w:r>
    <w:r w:rsidRPr="00BE389E">
      <w:br/>
      <w:t>Annex 4</w:t>
    </w:r>
    <w:r>
      <w:t>K</w:t>
    </w:r>
  </w:p>
  <w:p w14:paraId="7BE3A0FB" w14:textId="77777777" w:rsidR="008F67BD" w:rsidRPr="0042436D" w:rsidRDefault="008F67BD" w:rsidP="00BE389E"/>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4957" w14:textId="252DEE71" w:rsidR="008F67BD" w:rsidRPr="00BE389E" w:rsidRDefault="008F67BD" w:rsidP="00BE389E">
    <w:pPr>
      <w:pStyle w:val="Header"/>
    </w:pPr>
    <w:r w:rsidRPr="00BE389E">
      <w:t>E/ECE/324/Rev.2/Add.109/Rev.</w:t>
    </w:r>
    <w:r>
      <w:t>4</w:t>
    </w:r>
    <w:r w:rsidRPr="00BE389E">
      <w:br/>
      <w:t>E/ECE/TRANS/505/Rev.2/Add.109/Rev.</w:t>
    </w:r>
    <w:r>
      <w:t>4</w:t>
    </w:r>
    <w:r w:rsidRPr="00BE389E">
      <w:br/>
      <w:t>Annex 4</w:t>
    </w:r>
    <w:r>
      <w:t>L</w:t>
    </w:r>
  </w:p>
  <w:p w14:paraId="448A557D" w14:textId="77777777" w:rsidR="008F67BD" w:rsidRPr="0042436D" w:rsidRDefault="008F67BD" w:rsidP="00BE389E"/>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4120C" w14:textId="06DF02E8" w:rsidR="008F67BD" w:rsidRPr="00BE389E" w:rsidRDefault="008F67BD" w:rsidP="00BE389E">
    <w:pPr>
      <w:pStyle w:val="Header"/>
      <w:jc w:val="right"/>
    </w:pPr>
    <w:r w:rsidRPr="00BE389E">
      <w:t>E/ECE/324/Rev.2/Add.109/Rev.</w:t>
    </w:r>
    <w:r>
      <w:t>4</w:t>
    </w:r>
    <w:r w:rsidRPr="00BE389E">
      <w:br/>
      <w:t>E/ECE/TRANS/505/Rev.2/Add.109/Rev.</w:t>
    </w:r>
    <w:r>
      <w:t>4</w:t>
    </w:r>
    <w:r w:rsidRPr="00BE389E">
      <w:br/>
      <w:t>Annex 4</w:t>
    </w:r>
    <w:r>
      <w:t>L</w:t>
    </w:r>
  </w:p>
  <w:p w14:paraId="7A051286" w14:textId="77777777" w:rsidR="008F67BD" w:rsidRPr="0042436D" w:rsidRDefault="008F67BD" w:rsidP="00BE389E"/>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4AC1" w14:textId="116D9114" w:rsidR="008F67BD" w:rsidRPr="00BE389E" w:rsidRDefault="008F67BD" w:rsidP="00BE389E">
    <w:pPr>
      <w:pStyle w:val="Header"/>
    </w:pPr>
    <w:r w:rsidRPr="00BE389E">
      <w:t>E/ECE/324/Rev.2/Add.109/Rev.</w:t>
    </w:r>
    <w:r>
      <w:t>4</w:t>
    </w:r>
    <w:r w:rsidRPr="00BE389E">
      <w:br/>
      <w:t>E/ECE/TRANS/505/Rev.2/Add.109/Rev.</w:t>
    </w:r>
    <w:r>
      <w:t>4</w:t>
    </w:r>
    <w:r w:rsidRPr="00BE389E">
      <w:br/>
      <w:t>Annex 4</w:t>
    </w:r>
    <w:r>
      <w:t>M</w:t>
    </w:r>
  </w:p>
  <w:p w14:paraId="4BA6A062" w14:textId="77777777" w:rsidR="008F67BD" w:rsidRPr="0042436D" w:rsidRDefault="008F67BD" w:rsidP="00BE38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Heading9"/>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7BA0B87"/>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5DD6575"/>
    <w:multiLevelType w:val="multilevel"/>
    <w:tmpl w:val="04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1D35263"/>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78965BD"/>
    <w:multiLevelType w:val="hybridMultilevel"/>
    <w:tmpl w:val="DC3CA4EA"/>
    <w:lvl w:ilvl="0" w:tplc="0FE88A78">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9251A6"/>
    <w:multiLevelType w:val="multilevel"/>
    <w:tmpl w:val="7ECE2948"/>
    <w:lvl w:ilvl="0">
      <w:start w:val="17"/>
      <w:numFmt w:val="decimal"/>
      <w:lvlText w:val="%1."/>
      <w:lvlJc w:val="left"/>
      <w:pPr>
        <w:tabs>
          <w:tab w:val="num" w:pos="1425"/>
        </w:tabs>
        <w:ind w:left="1425" w:hanging="1425"/>
      </w:pPr>
      <w:rPr>
        <w:rFonts w:cs="Times New Roman" w:hint="default"/>
      </w:rPr>
    </w:lvl>
    <w:lvl w:ilvl="1">
      <w:start w:val="3"/>
      <w:numFmt w:val="decimal"/>
      <w:lvlText w:val="%1.%2."/>
      <w:lvlJc w:val="left"/>
      <w:pPr>
        <w:tabs>
          <w:tab w:val="num" w:pos="1425"/>
        </w:tabs>
        <w:ind w:left="1425" w:hanging="1425"/>
      </w:pPr>
      <w:rPr>
        <w:rFonts w:cs="Times New Roman" w:hint="default"/>
      </w:rPr>
    </w:lvl>
    <w:lvl w:ilvl="2">
      <w:start w:val="4"/>
      <w:numFmt w:val="decimal"/>
      <w:lvlText w:val="%1.%2.%3."/>
      <w:lvlJc w:val="left"/>
      <w:pPr>
        <w:tabs>
          <w:tab w:val="num" w:pos="1425"/>
        </w:tabs>
        <w:ind w:left="1425" w:hanging="1425"/>
      </w:pPr>
      <w:rPr>
        <w:rFonts w:cs="Times New Roman" w:hint="default"/>
      </w:rPr>
    </w:lvl>
    <w:lvl w:ilvl="3">
      <w:start w:val="2"/>
      <w:numFmt w:val="decimal"/>
      <w:lvlText w:val="18.%2.%3.%4."/>
      <w:lvlJc w:val="left"/>
      <w:pPr>
        <w:tabs>
          <w:tab w:val="num" w:pos="1425"/>
        </w:tabs>
        <w:ind w:left="1425" w:hanging="1425"/>
      </w:pPr>
      <w:rPr>
        <w:rFonts w:cs="Times New Roman" w:hint="default"/>
      </w:rPr>
    </w:lvl>
    <w:lvl w:ilvl="4">
      <w:start w:val="1"/>
      <w:numFmt w:val="decimal"/>
      <w:lvlText w:val="%1.%2.%3.%4.%5."/>
      <w:lvlJc w:val="left"/>
      <w:pPr>
        <w:tabs>
          <w:tab w:val="num" w:pos="1425"/>
        </w:tabs>
        <w:ind w:left="1425" w:hanging="1425"/>
      </w:pPr>
      <w:rPr>
        <w:rFonts w:cs="Times New Roman" w:hint="default"/>
      </w:rPr>
    </w:lvl>
    <w:lvl w:ilvl="5">
      <w:start w:val="1"/>
      <w:numFmt w:val="decimal"/>
      <w:lvlText w:val="%1.%2.%3.%4.%5.%6."/>
      <w:lvlJc w:val="left"/>
      <w:pPr>
        <w:tabs>
          <w:tab w:val="num" w:pos="1425"/>
        </w:tabs>
        <w:ind w:left="1425" w:hanging="1425"/>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1955C5"/>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14E0DA7"/>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2F27F73"/>
    <w:multiLevelType w:val="multilevel"/>
    <w:tmpl w:val="8A0671EC"/>
    <w:lvl w:ilvl="0">
      <w:start w:val="18"/>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5"/>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1"/>
  </w:num>
  <w:num w:numId="3">
    <w:abstractNumId w:val="16"/>
  </w:num>
  <w:num w:numId="4">
    <w:abstractNumId w:val="14"/>
  </w:num>
  <w:num w:numId="5">
    <w:abstractNumId w:val="1"/>
  </w:num>
  <w:num w:numId="6">
    <w:abstractNumId w:val="0"/>
  </w:num>
  <w:num w:numId="7">
    <w:abstractNumId w:val="2"/>
  </w:num>
  <w:num w:numId="8">
    <w:abstractNumId w:val="3"/>
  </w:num>
  <w:num w:numId="9">
    <w:abstractNumId w:val="8"/>
  </w:num>
  <w:num w:numId="10">
    <w:abstractNumId w:val="9"/>
  </w:num>
  <w:num w:numId="11">
    <w:abstractNumId w:val="7"/>
  </w:num>
  <w:num w:numId="12">
    <w:abstractNumId w:val="6"/>
  </w:num>
  <w:num w:numId="13">
    <w:abstractNumId w:val="5"/>
  </w:num>
  <w:num w:numId="14">
    <w:abstractNumId w:val="4"/>
  </w:num>
  <w:num w:numId="15">
    <w:abstractNumId w:val="19"/>
  </w:num>
  <w:num w:numId="16">
    <w:abstractNumId w:val="12"/>
  </w:num>
  <w:num w:numId="17">
    <w:abstractNumId w:val="20"/>
  </w:num>
  <w:num w:numId="18">
    <w:abstractNumId w:val="25"/>
  </w:num>
  <w:num w:numId="19">
    <w:abstractNumId w:val="10"/>
  </w:num>
  <w:num w:numId="20">
    <w:abstractNumId w:val="15"/>
  </w:num>
  <w:num w:numId="21">
    <w:abstractNumId w:val="17"/>
  </w:num>
  <w:num w:numId="22">
    <w:abstractNumId w:val="18"/>
  </w:num>
  <w:num w:numId="23">
    <w:abstractNumId w:val="24"/>
  </w:num>
  <w:num w:numId="24">
    <w:abstractNumId w:val="13"/>
  </w:num>
  <w:num w:numId="25">
    <w:abstractNumId w:val="23"/>
  </w:num>
  <w:num w:numId="26">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C35"/>
    <w:rsid w:val="0000573B"/>
    <w:rsid w:val="00013D5F"/>
    <w:rsid w:val="0002000D"/>
    <w:rsid w:val="00033606"/>
    <w:rsid w:val="000401BC"/>
    <w:rsid w:val="00043FF5"/>
    <w:rsid w:val="00050F6B"/>
    <w:rsid w:val="00051989"/>
    <w:rsid w:val="00060505"/>
    <w:rsid w:val="00072C8C"/>
    <w:rsid w:val="000748B4"/>
    <w:rsid w:val="0007638B"/>
    <w:rsid w:val="0007696C"/>
    <w:rsid w:val="00084A9D"/>
    <w:rsid w:val="00086BD9"/>
    <w:rsid w:val="000931C0"/>
    <w:rsid w:val="000A51B4"/>
    <w:rsid w:val="000A61E7"/>
    <w:rsid w:val="000B15CB"/>
    <w:rsid w:val="000B175B"/>
    <w:rsid w:val="000B3A0F"/>
    <w:rsid w:val="000B3F05"/>
    <w:rsid w:val="000B705F"/>
    <w:rsid w:val="000C5CE9"/>
    <w:rsid w:val="000D28BD"/>
    <w:rsid w:val="000D3536"/>
    <w:rsid w:val="000E0415"/>
    <w:rsid w:val="000E1C58"/>
    <w:rsid w:val="000E3CF4"/>
    <w:rsid w:val="000E7A66"/>
    <w:rsid w:val="000F07F0"/>
    <w:rsid w:val="000F1890"/>
    <w:rsid w:val="00107BFF"/>
    <w:rsid w:val="001105AF"/>
    <w:rsid w:val="00113C8C"/>
    <w:rsid w:val="00114167"/>
    <w:rsid w:val="00117D81"/>
    <w:rsid w:val="001220B8"/>
    <w:rsid w:val="00141D34"/>
    <w:rsid w:val="00143247"/>
    <w:rsid w:val="001437E5"/>
    <w:rsid w:val="001554FF"/>
    <w:rsid w:val="00162FC6"/>
    <w:rsid w:val="001649F5"/>
    <w:rsid w:val="0017163A"/>
    <w:rsid w:val="00173069"/>
    <w:rsid w:val="0017764F"/>
    <w:rsid w:val="00177F56"/>
    <w:rsid w:val="0018143A"/>
    <w:rsid w:val="00185242"/>
    <w:rsid w:val="00192DE3"/>
    <w:rsid w:val="001A2A52"/>
    <w:rsid w:val="001A6DB3"/>
    <w:rsid w:val="001B3BF4"/>
    <w:rsid w:val="001B4B04"/>
    <w:rsid w:val="001B62B8"/>
    <w:rsid w:val="001C22C6"/>
    <w:rsid w:val="001C6323"/>
    <w:rsid w:val="001C6663"/>
    <w:rsid w:val="001C7895"/>
    <w:rsid w:val="001D08FF"/>
    <w:rsid w:val="001D26DF"/>
    <w:rsid w:val="001D2B9C"/>
    <w:rsid w:val="001D2C78"/>
    <w:rsid w:val="001E61FA"/>
    <w:rsid w:val="001F1837"/>
    <w:rsid w:val="001F2F72"/>
    <w:rsid w:val="001F4FA0"/>
    <w:rsid w:val="001F6BAE"/>
    <w:rsid w:val="001F6E67"/>
    <w:rsid w:val="002038AC"/>
    <w:rsid w:val="0020396D"/>
    <w:rsid w:val="00203B7D"/>
    <w:rsid w:val="00210CFC"/>
    <w:rsid w:val="00211E0B"/>
    <w:rsid w:val="002130C2"/>
    <w:rsid w:val="002145FD"/>
    <w:rsid w:val="0022402F"/>
    <w:rsid w:val="00227FA9"/>
    <w:rsid w:val="002314C0"/>
    <w:rsid w:val="002405A7"/>
    <w:rsid w:val="0025254E"/>
    <w:rsid w:val="00267551"/>
    <w:rsid w:val="00271F57"/>
    <w:rsid w:val="00283169"/>
    <w:rsid w:val="00291899"/>
    <w:rsid w:val="002A182A"/>
    <w:rsid w:val="002B41A6"/>
    <w:rsid w:val="002B7EE5"/>
    <w:rsid w:val="002D39C1"/>
    <w:rsid w:val="002D57AB"/>
    <w:rsid w:val="002D7031"/>
    <w:rsid w:val="002E0487"/>
    <w:rsid w:val="002E16FB"/>
    <w:rsid w:val="002E6325"/>
    <w:rsid w:val="002F0E64"/>
    <w:rsid w:val="002F2919"/>
    <w:rsid w:val="002F68B4"/>
    <w:rsid w:val="00302C7A"/>
    <w:rsid w:val="003063FA"/>
    <w:rsid w:val="00307112"/>
    <w:rsid w:val="00307575"/>
    <w:rsid w:val="003107FA"/>
    <w:rsid w:val="0031224E"/>
    <w:rsid w:val="003229D8"/>
    <w:rsid w:val="0033745A"/>
    <w:rsid w:val="00344706"/>
    <w:rsid w:val="00351058"/>
    <w:rsid w:val="00361DDE"/>
    <w:rsid w:val="0036420A"/>
    <w:rsid w:val="003756BB"/>
    <w:rsid w:val="00375DE6"/>
    <w:rsid w:val="00376EB1"/>
    <w:rsid w:val="00383BE4"/>
    <w:rsid w:val="00386CB8"/>
    <w:rsid w:val="0039277A"/>
    <w:rsid w:val="003938CB"/>
    <w:rsid w:val="003972E0"/>
    <w:rsid w:val="003A5FBA"/>
    <w:rsid w:val="003A6D8B"/>
    <w:rsid w:val="003C2CC4"/>
    <w:rsid w:val="003C3936"/>
    <w:rsid w:val="003C3D89"/>
    <w:rsid w:val="003D38DA"/>
    <w:rsid w:val="003D4822"/>
    <w:rsid w:val="003D4B23"/>
    <w:rsid w:val="003D705F"/>
    <w:rsid w:val="003D7766"/>
    <w:rsid w:val="003E32AE"/>
    <w:rsid w:val="003F1ED3"/>
    <w:rsid w:val="003F6259"/>
    <w:rsid w:val="00420728"/>
    <w:rsid w:val="004210D8"/>
    <w:rsid w:val="0042436D"/>
    <w:rsid w:val="00426BB1"/>
    <w:rsid w:val="004300CA"/>
    <w:rsid w:val="00431158"/>
    <w:rsid w:val="004325CB"/>
    <w:rsid w:val="004371DE"/>
    <w:rsid w:val="00446DE4"/>
    <w:rsid w:val="00466B2C"/>
    <w:rsid w:val="00472817"/>
    <w:rsid w:val="004732FF"/>
    <w:rsid w:val="00475219"/>
    <w:rsid w:val="00485FCA"/>
    <w:rsid w:val="004919E7"/>
    <w:rsid w:val="00492F12"/>
    <w:rsid w:val="004942EE"/>
    <w:rsid w:val="00494385"/>
    <w:rsid w:val="00497669"/>
    <w:rsid w:val="004A41CA"/>
    <w:rsid w:val="004B0FA0"/>
    <w:rsid w:val="004B2B85"/>
    <w:rsid w:val="004B3CFF"/>
    <w:rsid w:val="004B439B"/>
    <w:rsid w:val="004B7F90"/>
    <w:rsid w:val="004C1159"/>
    <w:rsid w:val="004D70BA"/>
    <w:rsid w:val="004E5EF7"/>
    <w:rsid w:val="004E6747"/>
    <w:rsid w:val="004F56A4"/>
    <w:rsid w:val="00503228"/>
    <w:rsid w:val="00505384"/>
    <w:rsid w:val="00511CC3"/>
    <w:rsid w:val="00521747"/>
    <w:rsid w:val="0052207C"/>
    <w:rsid w:val="00523992"/>
    <w:rsid w:val="005251FB"/>
    <w:rsid w:val="005420F2"/>
    <w:rsid w:val="00543D12"/>
    <w:rsid w:val="00551BEF"/>
    <w:rsid w:val="00553E61"/>
    <w:rsid w:val="00556CE3"/>
    <w:rsid w:val="00563191"/>
    <w:rsid w:val="0057499B"/>
    <w:rsid w:val="00576F7A"/>
    <w:rsid w:val="00596263"/>
    <w:rsid w:val="005A16F3"/>
    <w:rsid w:val="005A2F9D"/>
    <w:rsid w:val="005B2162"/>
    <w:rsid w:val="005B3DB3"/>
    <w:rsid w:val="005B6A95"/>
    <w:rsid w:val="005B6B3E"/>
    <w:rsid w:val="005B7743"/>
    <w:rsid w:val="005D1AE4"/>
    <w:rsid w:val="005D5F30"/>
    <w:rsid w:val="005E2C7E"/>
    <w:rsid w:val="005E31BF"/>
    <w:rsid w:val="005E46E7"/>
    <w:rsid w:val="005E4C4C"/>
    <w:rsid w:val="00611FC4"/>
    <w:rsid w:val="00614CFB"/>
    <w:rsid w:val="006176FB"/>
    <w:rsid w:val="0062138B"/>
    <w:rsid w:val="00627ED0"/>
    <w:rsid w:val="00631702"/>
    <w:rsid w:val="00640B26"/>
    <w:rsid w:val="00640EC5"/>
    <w:rsid w:val="00650BC9"/>
    <w:rsid w:val="00655602"/>
    <w:rsid w:val="006569C8"/>
    <w:rsid w:val="00665595"/>
    <w:rsid w:val="0068591D"/>
    <w:rsid w:val="0068695F"/>
    <w:rsid w:val="00693E30"/>
    <w:rsid w:val="006A0BF2"/>
    <w:rsid w:val="006A60BF"/>
    <w:rsid w:val="006A7392"/>
    <w:rsid w:val="006B15F9"/>
    <w:rsid w:val="006C3651"/>
    <w:rsid w:val="006E022F"/>
    <w:rsid w:val="006E3C35"/>
    <w:rsid w:val="006E3CCA"/>
    <w:rsid w:val="006E564B"/>
    <w:rsid w:val="006E5A29"/>
    <w:rsid w:val="006E6947"/>
    <w:rsid w:val="006F0FED"/>
    <w:rsid w:val="006F1160"/>
    <w:rsid w:val="00705A40"/>
    <w:rsid w:val="00721BAC"/>
    <w:rsid w:val="0072632A"/>
    <w:rsid w:val="00726958"/>
    <w:rsid w:val="00726B5D"/>
    <w:rsid w:val="00727E9B"/>
    <w:rsid w:val="00743CD6"/>
    <w:rsid w:val="00751ACE"/>
    <w:rsid w:val="00755714"/>
    <w:rsid w:val="007820AB"/>
    <w:rsid w:val="00786875"/>
    <w:rsid w:val="00793830"/>
    <w:rsid w:val="00797EC8"/>
    <w:rsid w:val="007A7361"/>
    <w:rsid w:val="007B4939"/>
    <w:rsid w:val="007B6BA5"/>
    <w:rsid w:val="007C2DF7"/>
    <w:rsid w:val="007C3390"/>
    <w:rsid w:val="007C41AE"/>
    <w:rsid w:val="007C4F4B"/>
    <w:rsid w:val="007D4557"/>
    <w:rsid w:val="007F0B83"/>
    <w:rsid w:val="007F2267"/>
    <w:rsid w:val="007F6611"/>
    <w:rsid w:val="0080123E"/>
    <w:rsid w:val="008104A2"/>
    <w:rsid w:val="00813060"/>
    <w:rsid w:val="008175E9"/>
    <w:rsid w:val="00822005"/>
    <w:rsid w:val="008242D7"/>
    <w:rsid w:val="008276C2"/>
    <w:rsid w:val="00827E05"/>
    <w:rsid w:val="008311A3"/>
    <w:rsid w:val="00837F54"/>
    <w:rsid w:val="00840439"/>
    <w:rsid w:val="008520D7"/>
    <w:rsid w:val="0085364B"/>
    <w:rsid w:val="00855F02"/>
    <w:rsid w:val="008614B6"/>
    <w:rsid w:val="00864FF1"/>
    <w:rsid w:val="00866889"/>
    <w:rsid w:val="00871FD5"/>
    <w:rsid w:val="0087766B"/>
    <w:rsid w:val="00880E7B"/>
    <w:rsid w:val="008920FB"/>
    <w:rsid w:val="008971FD"/>
    <w:rsid w:val="008979B1"/>
    <w:rsid w:val="008A15F4"/>
    <w:rsid w:val="008A5B56"/>
    <w:rsid w:val="008A6B25"/>
    <w:rsid w:val="008A6C4F"/>
    <w:rsid w:val="008A6F3C"/>
    <w:rsid w:val="008C5A46"/>
    <w:rsid w:val="008C7F43"/>
    <w:rsid w:val="008D202D"/>
    <w:rsid w:val="008D72AA"/>
    <w:rsid w:val="008E05E6"/>
    <w:rsid w:val="008E0767"/>
    <w:rsid w:val="008E0E46"/>
    <w:rsid w:val="008F67BD"/>
    <w:rsid w:val="008F7FE4"/>
    <w:rsid w:val="00907AD2"/>
    <w:rsid w:val="00910ECA"/>
    <w:rsid w:val="00914D0D"/>
    <w:rsid w:val="00914D8F"/>
    <w:rsid w:val="009207F6"/>
    <w:rsid w:val="00935123"/>
    <w:rsid w:val="009410DF"/>
    <w:rsid w:val="00941C72"/>
    <w:rsid w:val="00942CAC"/>
    <w:rsid w:val="00943587"/>
    <w:rsid w:val="00946023"/>
    <w:rsid w:val="0094650D"/>
    <w:rsid w:val="009531C3"/>
    <w:rsid w:val="00960C47"/>
    <w:rsid w:val="00963CBA"/>
    <w:rsid w:val="009655E8"/>
    <w:rsid w:val="00974A8D"/>
    <w:rsid w:val="00977C0A"/>
    <w:rsid w:val="0098078B"/>
    <w:rsid w:val="00982957"/>
    <w:rsid w:val="00991261"/>
    <w:rsid w:val="009913AD"/>
    <w:rsid w:val="009A3231"/>
    <w:rsid w:val="009A40A9"/>
    <w:rsid w:val="009B1DDF"/>
    <w:rsid w:val="009B6652"/>
    <w:rsid w:val="009C04C7"/>
    <w:rsid w:val="009E2373"/>
    <w:rsid w:val="009E50DF"/>
    <w:rsid w:val="009E544F"/>
    <w:rsid w:val="009F3A17"/>
    <w:rsid w:val="009F42FD"/>
    <w:rsid w:val="009F49F8"/>
    <w:rsid w:val="009F6170"/>
    <w:rsid w:val="00A106E8"/>
    <w:rsid w:val="00A11D16"/>
    <w:rsid w:val="00A1427D"/>
    <w:rsid w:val="00A31034"/>
    <w:rsid w:val="00A32774"/>
    <w:rsid w:val="00A3298F"/>
    <w:rsid w:val="00A60C84"/>
    <w:rsid w:val="00A72F22"/>
    <w:rsid w:val="00A748A6"/>
    <w:rsid w:val="00A85956"/>
    <w:rsid w:val="00A879A4"/>
    <w:rsid w:val="00A87F22"/>
    <w:rsid w:val="00A9455B"/>
    <w:rsid w:val="00AA0B56"/>
    <w:rsid w:val="00AA0E7C"/>
    <w:rsid w:val="00AA1CF8"/>
    <w:rsid w:val="00AA41D1"/>
    <w:rsid w:val="00AB0EF2"/>
    <w:rsid w:val="00AB16BB"/>
    <w:rsid w:val="00AC39D7"/>
    <w:rsid w:val="00AC3E26"/>
    <w:rsid w:val="00AC7D7F"/>
    <w:rsid w:val="00AE2ABC"/>
    <w:rsid w:val="00AE49B3"/>
    <w:rsid w:val="00AF18E5"/>
    <w:rsid w:val="00AF4F6F"/>
    <w:rsid w:val="00AF664C"/>
    <w:rsid w:val="00B02F5C"/>
    <w:rsid w:val="00B133B0"/>
    <w:rsid w:val="00B23F51"/>
    <w:rsid w:val="00B23FF1"/>
    <w:rsid w:val="00B24E2C"/>
    <w:rsid w:val="00B25C72"/>
    <w:rsid w:val="00B27157"/>
    <w:rsid w:val="00B2744C"/>
    <w:rsid w:val="00B30179"/>
    <w:rsid w:val="00B33EC0"/>
    <w:rsid w:val="00B34266"/>
    <w:rsid w:val="00B40057"/>
    <w:rsid w:val="00B4177D"/>
    <w:rsid w:val="00B4301B"/>
    <w:rsid w:val="00B43CD2"/>
    <w:rsid w:val="00B50A25"/>
    <w:rsid w:val="00B51C29"/>
    <w:rsid w:val="00B530B2"/>
    <w:rsid w:val="00B54C80"/>
    <w:rsid w:val="00B55D22"/>
    <w:rsid w:val="00B56B46"/>
    <w:rsid w:val="00B66834"/>
    <w:rsid w:val="00B721EE"/>
    <w:rsid w:val="00B81656"/>
    <w:rsid w:val="00B81E12"/>
    <w:rsid w:val="00B84A41"/>
    <w:rsid w:val="00B857DA"/>
    <w:rsid w:val="00B91A68"/>
    <w:rsid w:val="00B9651E"/>
    <w:rsid w:val="00BA1B28"/>
    <w:rsid w:val="00BB1024"/>
    <w:rsid w:val="00BB174D"/>
    <w:rsid w:val="00BB309E"/>
    <w:rsid w:val="00BB6337"/>
    <w:rsid w:val="00BC1189"/>
    <w:rsid w:val="00BC592D"/>
    <w:rsid w:val="00BC74E9"/>
    <w:rsid w:val="00BC7A5F"/>
    <w:rsid w:val="00BD0335"/>
    <w:rsid w:val="00BD2146"/>
    <w:rsid w:val="00BD538F"/>
    <w:rsid w:val="00BE389E"/>
    <w:rsid w:val="00BE4F74"/>
    <w:rsid w:val="00BE5995"/>
    <w:rsid w:val="00BE618E"/>
    <w:rsid w:val="00BF1DE1"/>
    <w:rsid w:val="00C12C56"/>
    <w:rsid w:val="00C17699"/>
    <w:rsid w:val="00C17D06"/>
    <w:rsid w:val="00C208D8"/>
    <w:rsid w:val="00C27E22"/>
    <w:rsid w:val="00C33D68"/>
    <w:rsid w:val="00C33F88"/>
    <w:rsid w:val="00C41A28"/>
    <w:rsid w:val="00C463DD"/>
    <w:rsid w:val="00C471BB"/>
    <w:rsid w:val="00C47518"/>
    <w:rsid w:val="00C47930"/>
    <w:rsid w:val="00C510FD"/>
    <w:rsid w:val="00C667EB"/>
    <w:rsid w:val="00C71154"/>
    <w:rsid w:val="00C711C7"/>
    <w:rsid w:val="00C737F2"/>
    <w:rsid w:val="00C7393C"/>
    <w:rsid w:val="00C745C3"/>
    <w:rsid w:val="00C8269C"/>
    <w:rsid w:val="00C84378"/>
    <w:rsid w:val="00C87407"/>
    <w:rsid w:val="00C929B9"/>
    <w:rsid w:val="00C94B4D"/>
    <w:rsid w:val="00C959AB"/>
    <w:rsid w:val="00C96289"/>
    <w:rsid w:val="00C971B8"/>
    <w:rsid w:val="00CA063C"/>
    <w:rsid w:val="00CA35A9"/>
    <w:rsid w:val="00CA5D9C"/>
    <w:rsid w:val="00CB50A4"/>
    <w:rsid w:val="00CB51A9"/>
    <w:rsid w:val="00CC4793"/>
    <w:rsid w:val="00CC4D3D"/>
    <w:rsid w:val="00CC5755"/>
    <w:rsid w:val="00CE0920"/>
    <w:rsid w:val="00CE4A8F"/>
    <w:rsid w:val="00CE6911"/>
    <w:rsid w:val="00CE7091"/>
    <w:rsid w:val="00CF6894"/>
    <w:rsid w:val="00D004FC"/>
    <w:rsid w:val="00D0231D"/>
    <w:rsid w:val="00D062FA"/>
    <w:rsid w:val="00D1694F"/>
    <w:rsid w:val="00D2031B"/>
    <w:rsid w:val="00D20BF8"/>
    <w:rsid w:val="00D24EE0"/>
    <w:rsid w:val="00D25FE2"/>
    <w:rsid w:val="00D30D83"/>
    <w:rsid w:val="00D317BB"/>
    <w:rsid w:val="00D34CCD"/>
    <w:rsid w:val="00D41F43"/>
    <w:rsid w:val="00D43252"/>
    <w:rsid w:val="00D56DA8"/>
    <w:rsid w:val="00D747FA"/>
    <w:rsid w:val="00D824E8"/>
    <w:rsid w:val="00D83B30"/>
    <w:rsid w:val="00D8505B"/>
    <w:rsid w:val="00D86542"/>
    <w:rsid w:val="00D93E3C"/>
    <w:rsid w:val="00D978C6"/>
    <w:rsid w:val="00D97B63"/>
    <w:rsid w:val="00DA44FA"/>
    <w:rsid w:val="00DA67AD"/>
    <w:rsid w:val="00DB5D0F"/>
    <w:rsid w:val="00DB66C3"/>
    <w:rsid w:val="00DC391D"/>
    <w:rsid w:val="00DC3F07"/>
    <w:rsid w:val="00DC6CB4"/>
    <w:rsid w:val="00DD16A7"/>
    <w:rsid w:val="00DD6437"/>
    <w:rsid w:val="00DE212E"/>
    <w:rsid w:val="00DE3D2F"/>
    <w:rsid w:val="00DE5C7B"/>
    <w:rsid w:val="00DE6D79"/>
    <w:rsid w:val="00DF12F7"/>
    <w:rsid w:val="00DF7EE8"/>
    <w:rsid w:val="00E01611"/>
    <w:rsid w:val="00E02C81"/>
    <w:rsid w:val="00E06904"/>
    <w:rsid w:val="00E130AB"/>
    <w:rsid w:val="00E14DAD"/>
    <w:rsid w:val="00E17E88"/>
    <w:rsid w:val="00E20248"/>
    <w:rsid w:val="00E22A9A"/>
    <w:rsid w:val="00E2381A"/>
    <w:rsid w:val="00E2388B"/>
    <w:rsid w:val="00E24C9B"/>
    <w:rsid w:val="00E25F7C"/>
    <w:rsid w:val="00E30A12"/>
    <w:rsid w:val="00E4152F"/>
    <w:rsid w:val="00E41D23"/>
    <w:rsid w:val="00E44490"/>
    <w:rsid w:val="00E50DC7"/>
    <w:rsid w:val="00E516B2"/>
    <w:rsid w:val="00E53691"/>
    <w:rsid w:val="00E6310F"/>
    <w:rsid w:val="00E7260F"/>
    <w:rsid w:val="00E75438"/>
    <w:rsid w:val="00E768B9"/>
    <w:rsid w:val="00E85EB1"/>
    <w:rsid w:val="00E87921"/>
    <w:rsid w:val="00E96630"/>
    <w:rsid w:val="00EA264E"/>
    <w:rsid w:val="00EA3D12"/>
    <w:rsid w:val="00EB093F"/>
    <w:rsid w:val="00EB3AC5"/>
    <w:rsid w:val="00EB51ED"/>
    <w:rsid w:val="00ED7A2A"/>
    <w:rsid w:val="00EF1D7F"/>
    <w:rsid w:val="00EF50DB"/>
    <w:rsid w:val="00EF64B6"/>
    <w:rsid w:val="00F03618"/>
    <w:rsid w:val="00F17FF3"/>
    <w:rsid w:val="00F24354"/>
    <w:rsid w:val="00F2512D"/>
    <w:rsid w:val="00F25980"/>
    <w:rsid w:val="00F412D4"/>
    <w:rsid w:val="00F53EDA"/>
    <w:rsid w:val="00F6145B"/>
    <w:rsid w:val="00F65FA7"/>
    <w:rsid w:val="00F66483"/>
    <w:rsid w:val="00F66855"/>
    <w:rsid w:val="00F672E2"/>
    <w:rsid w:val="00F752CC"/>
    <w:rsid w:val="00F7753D"/>
    <w:rsid w:val="00F81AC1"/>
    <w:rsid w:val="00F85F34"/>
    <w:rsid w:val="00F95970"/>
    <w:rsid w:val="00F95CD1"/>
    <w:rsid w:val="00FA06F7"/>
    <w:rsid w:val="00FB171A"/>
    <w:rsid w:val="00FB2FE5"/>
    <w:rsid w:val="00FB6AC2"/>
    <w:rsid w:val="00FC2866"/>
    <w:rsid w:val="00FC51FC"/>
    <w:rsid w:val="00FC68B7"/>
    <w:rsid w:val="00FD3F95"/>
    <w:rsid w:val="00FD6230"/>
    <w:rsid w:val="00FD7383"/>
    <w:rsid w:val="00FD7BF6"/>
    <w:rsid w:val="00FE6C3A"/>
    <w:rsid w:val="00FE7EA6"/>
    <w:rsid w:val="00FF2ED7"/>
    <w:rsid w:val="00FF646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451612E7"/>
  <w15:chartTrackingRefBased/>
  <w15:docId w15:val="{3FC8CBCC-FCD7-4EE7-A880-A3865C77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semiHidden="1" w:uiPriority="0" w:unhideWhenUsed="1" w:qFormat="1"/>
    <w:lsdException w:name="table of figures" w:uiPriority="0"/>
    <w:lsdException w:name="footnote reference" w:uiPriority="0"/>
    <w:lsdException w:name="table of authorities" w:uiPriority="0"/>
    <w:lsdException w:name="macro" w:uiPriority="0"/>
    <w:lsdException w:name="toa heading" w:uiPriority="0"/>
    <w:lsdException w:name="Title" w:qFormat="1"/>
    <w:lsdException w:name="Default Paragraph Font" w:uiPriority="0"/>
    <w:lsdException w:name="Subtitle" w:qFormat="1"/>
    <w:lsdException w:name="Strong" w:qFormat="1"/>
    <w:lsdException w:name="Emphasis" w:qFormat="1"/>
    <w:lsdException w:name="Document Map" w:uiPriority="0"/>
    <w:lsdException w:name="HTML Top of Form" w:uiPriority="0"/>
    <w:lsdException w:name="HTML Bottom of Form" w:uiPriority="0"/>
    <w:lsdException w:name="HTML Keyboard"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uiPriority w:val="99"/>
    <w:qFormat/>
    <w:rsid w:val="00503228"/>
    <w:pPr>
      <w:tabs>
        <w:tab w:val="num" w:pos="1492"/>
      </w:tabs>
      <w:spacing w:after="0" w:line="240" w:lineRule="auto"/>
      <w:ind w:left="1492" w:right="0" w:hanging="360"/>
      <w:jc w:val="left"/>
      <w:outlineLvl w:val="0"/>
    </w:pPr>
  </w:style>
  <w:style w:type="paragraph" w:styleId="Heading2">
    <w:name w:val="heading 2"/>
    <w:basedOn w:val="Normal"/>
    <w:next w:val="Normal"/>
    <w:link w:val="Heading2Char"/>
    <w:uiPriority w:val="99"/>
    <w:qFormat/>
    <w:rsid w:val="00503228"/>
    <w:pPr>
      <w:numPr>
        <w:ilvl w:val="1"/>
        <w:numId w:val="6"/>
      </w:numPr>
      <w:spacing w:line="240" w:lineRule="auto"/>
      <w:outlineLvl w:val="1"/>
    </w:pPr>
  </w:style>
  <w:style w:type="paragraph" w:styleId="Heading3">
    <w:name w:val="heading 3"/>
    <w:basedOn w:val="Normal"/>
    <w:next w:val="Normal"/>
    <w:link w:val="Heading3Char"/>
    <w:uiPriority w:val="99"/>
    <w:qFormat/>
    <w:rsid w:val="00503228"/>
    <w:pPr>
      <w:numPr>
        <w:ilvl w:val="2"/>
        <w:numId w:val="6"/>
      </w:numPr>
      <w:spacing w:line="240" w:lineRule="auto"/>
      <w:outlineLvl w:val="2"/>
    </w:pPr>
  </w:style>
  <w:style w:type="paragraph" w:styleId="Heading4">
    <w:name w:val="heading 4"/>
    <w:basedOn w:val="Normal"/>
    <w:next w:val="Normal"/>
    <w:link w:val="Heading4Char"/>
    <w:uiPriority w:val="99"/>
    <w:qFormat/>
    <w:rsid w:val="00503228"/>
    <w:pPr>
      <w:numPr>
        <w:ilvl w:val="3"/>
        <w:numId w:val="6"/>
      </w:numPr>
      <w:spacing w:line="240" w:lineRule="auto"/>
      <w:outlineLvl w:val="3"/>
    </w:pPr>
  </w:style>
  <w:style w:type="paragraph" w:styleId="Heading5">
    <w:name w:val="heading 5"/>
    <w:basedOn w:val="Normal"/>
    <w:next w:val="Normal"/>
    <w:link w:val="Heading5Char"/>
    <w:uiPriority w:val="99"/>
    <w:qFormat/>
    <w:rsid w:val="00503228"/>
    <w:pPr>
      <w:numPr>
        <w:ilvl w:val="4"/>
        <w:numId w:val="6"/>
      </w:numPr>
      <w:spacing w:line="240" w:lineRule="auto"/>
      <w:outlineLvl w:val="4"/>
    </w:pPr>
  </w:style>
  <w:style w:type="paragraph" w:styleId="Heading6">
    <w:name w:val="heading 6"/>
    <w:basedOn w:val="Normal"/>
    <w:next w:val="Normal"/>
    <w:link w:val="Heading6Char"/>
    <w:uiPriority w:val="99"/>
    <w:qFormat/>
    <w:rsid w:val="00503228"/>
    <w:pPr>
      <w:numPr>
        <w:ilvl w:val="5"/>
        <w:numId w:val="6"/>
      </w:numPr>
      <w:spacing w:line="240" w:lineRule="auto"/>
      <w:outlineLvl w:val="5"/>
    </w:pPr>
  </w:style>
  <w:style w:type="paragraph" w:styleId="Heading7">
    <w:name w:val="heading 7"/>
    <w:basedOn w:val="Normal"/>
    <w:next w:val="Normal"/>
    <w:link w:val="Heading7Char"/>
    <w:uiPriority w:val="99"/>
    <w:qFormat/>
    <w:rsid w:val="00503228"/>
    <w:pPr>
      <w:numPr>
        <w:ilvl w:val="6"/>
        <w:numId w:val="6"/>
      </w:numPr>
      <w:spacing w:line="240" w:lineRule="auto"/>
      <w:outlineLvl w:val="6"/>
    </w:pPr>
  </w:style>
  <w:style w:type="paragraph" w:styleId="Heading8">
    <w:name w:val="heading 8"/>
    <w:basedOn w:val="Normal"/>
    <w:next w:val="Normal"/>
    <w:link w:val="Heading8Char"/>
    <w:uiPriority w:val="99"/>
    <w:qFormat/>
    <w:rsid w:val="00503228"/>
    <w:pPr>
      <w:numPr>
        <w:ilvl w:val="7"/>
        <w:numId w:val="6"/>
      </w:numPr>
      <w:spacing w:line="240" w:lineRule="auto"/>
      <w:outlineLvl w:val="7"/>
    </w:pPr>
  </w:style>
  <w:style w:type="paragraph" w:styleId="Heading9">
    <w:name w:val="heading 9"/>
    <w:basedOn w:val="Normal"/>
    <w:next w:val="Normal"/>
    <w:link w:val="Heading9Char"/>
    <w:uiPriority w:val="99"/>
    <w:qFormat/>
    <w:rsid w:val="00503228"/>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uiPriority w:val="99"/>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uiPriority w:val="9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uiPriority w:val="99"/>
    <w:semiHidden/>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uiPriority w:val="99"/>
    <w:rsid w:val="00503228"/>
  </w:style>
  <w:style w:type="character" w:styleId="PageNumber">
    <w:name w:val="page number"/>
    <w:aliases w:val="7_G"/>
    <w:uiPriority w:val="99"/>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uiPriority w:val="99"/>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uiPriority w:val="99"/>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rsid w:val="00503228"/>
    <w:pPr>
      <w:keepNext/>
      <w:keepLines/>
      <w:tabs>
        <w:tab w:val="right" w:pos="851"/>
      </w:tabs>
      <w:spacing w:before="240" w:after="120" w:line="240" w:lineRule="exact"/>
      <w:ind w:left="1134" w:right="1134" w:hanging="1134"/>
    </w:pPr>
  </w:style>
  <w:style w:type="character" w:customStyle="1" w:styleId="H1GChar">
    <w:name w:val="_ H_1_G Char"/>
    <w:link w:val="H1G"/>
    <w:uiPriority w:val="99"/>
    <w:rsid w:val="00C711C7"/>
    <w:rPr>
      <w:b/>
      <w:sz w:val="24"/>
      <w:lang w:eastAsia="en-US"/>
    </w:rPr>
  </w:style>
  <w:style w:type="character" w:customStyle="1" w:styleId="SingleTxtGChar">
    <w:name w:val="_ Single Txt_G Char"/>
    <w:link w:val="SingleTxtG"/>
    <w:rsid w:val="00C711C7"/>
    <w:rPr>
      <w:lang w:eastAsia="en-US"/>
    </w:rPr>
  </w:style>
  <w:style w:type="character" w:customStyle="1" w:styleId="FootnoteTextChar">
    <w:name w:val="Footnote Text Char"/>
    <w:aliases w:val="5_G Char,PP Char"/>
    <w:link w:val="FootnoteText"/>
    <w:rsid w:val="00C711C7"/>
    <w:rPr>
      <w:sz w:val="18"/>
      <w:lang w:eastAsia="en-US"/>
    </w:rPr>
  </w:style>
  <w:style w:type="character" w:customStyle="1" w:styleId="HChGChar">
    <w:name w:val="_ H _Ch_G Char"/>
    <w:link w:val="HChG"/>
    <w:uiPriority w:val="99"/>
    <w:rsid w:val="00C711C7"/>
    <w:rPr>
      <w:b/>
      <w:sz w:val="28"/>
      <w:lang w:eastAsia="en-US"/>
    </w:rPr>
  </w:style>
  <w:style w:type="paragraph" w:customStyle="1" w:styleId="para">
    <w:name w:val="para"/>
    <w:basedOn w:val="SingleTxtG"/>
    <w:qFormat/>
    <w:rsid w:val="00C711C7"/>
    <w:pPr>
      <w:ind w:left="2268" w:hanging="1134"/>
    </w:pPr>
  </w:style>
  <w:style w:type="character" w:styleId="Emphasis">
    <w:name w:val="Emphasis"/>
    <w:uiPriority w:val="99"/>
    <w:qFormat/>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uiPriority w:val="99"/>
    <w:qFormat/>
    <w:rsid w:val="00C711C7"/>
    <w:pPr>
      <w:ind w:left="3402"/>
    </w:pPr>
  </w:style>
  <w:style w:type="paragraph" w:customStyle="1" w:styleId="bloc">
    <w:name w:val="bloc"/>
    <w:basedOn w:val="para"/>
    <w:uiPriority w:val="99"/>
    <w:qFormat/>
    <w:rsid w:val="00C711C7"/>
    <w:pPr>
      <w:ind w:firstLine="0"/>
    </w:pPr>
  </w:style>
  <w:style w:type="paragraph" w:styleId="BalloonText">
    <w:name w:val="Balloon Text"/>
    <w:basedOn w:val="Normal"/>
    <w:link w:val="BalloonTextChar"/>
    <w:uiPriority w:val="99"/>
    <w:rsid w:val="005E46E7"/>
    <w:pPr>
      <w:spacing w:line="240" w:lineRule="auto"/>
    </w:pPr>
    <w:rPr>
      <w:rFonts w:ascii="Tahoma" w:hAnsi="Tahoma" w:cs="Tahoma"/>
      <w:sz w:val="16"/>
      <w:szCs w:val="16"/>
    </w:rPr>
  </w:style>
  <w:style w:type="character" w:customStyle="1" w:styleId="BalloonTextChar">
    <w:name w:val="Balloon Text Char"/>
    <w:link w:val="BalloonText"/>
    <w:uiPriority w:val="99"/>
    <w:rsid w:val="005E46E7"/>
    <w:rPr>
      <w:rFonts w:ascii="Tahoma" w:hAnsi="Tahoma" w:cs="Tahoma"/>
      <w:sz w:val="16"/>
      <w:szCs w:val="16"/>
      <w:lang w:eastAsia="en-US"/>
    </w:rPr>
  </w:style>
  <w:style w:type="character" w:customStyle="1" w:styleId="FooterChar">
    <w:name w:val="Footer Char"/>
    <w:aliases w:val="3_G Char"/>
    <w:link w:val="Footer"/>
    <w:uiPriority w:val="99"/>
    <w:rsid w:val="008E05E6"/>
    <w:rPr>
      <w:sz w:val="16"/>
      <w:lang w:eastAsia="en-US"/>
    </w:rPr>
  </w:style>
  <w:style w:type="character" w:styleId="CommentReference">
    <w:name w:val="annotation reference"/>
    <w:uiPriority w:val="99"/>
    <w:rsid w:val="002D57AB"/>
    <w:rPr>
      <w:sz w:val="16"/>
      <w:szCs w:val="16"/>
    </w:rPr>
  </w:style>
  <w:style w:type="paragraph" w:styleId="CommentText">
    <w:name w:val="annotation text"/>
    <w:basedOn w:val="Normal"/>
    <w:link w:val="CommentTextChar"/>
    <w:uiPriority w:val="99"/>
    <w:rsid w:val="002D57AB"/>
  </w:style>
  <w:style w:type="character" w:customStyle="1" w:styleId="CommentTextChar">
    <w:name w:val="Comment Text Char"/>
    <w:link w:val="CommentText"/>
    <w:uiPriority w:val="99"/>
    <w:rsid w:val="002D57AB"/>
    <w:rPr>
      <w:lang w:eastAsia="en-US"/>
    </w:rPr>
  </w:style>
  <w:style w:type="paragraph" w:styleId="CommentSubject">
    <w:name w:val="annotation subject"/>
    <w:basedOn w:val="CommentText"/>
    <w:next w:val="CommentText"/>
    <w:link w:val="CommentSubjectChar"/>
    <w:rsid w:val="002D57AB"/>
    <w:rPr>
      <w:b/>
      <w:bCs/>
    </w:rPr>
  </w:style>
  <w:style w:type="character" w:customStyle="1" w:styleId="CommentSubjectChar">
    <w:name w:val="Comment Subject Char"/>
    <w:link w:val="CommentSubject"/>
    <w:rsid w:val="002D57AB"/>
    <w:rPr>
      <w:b/>
      <w:bCs/>
      <w:lang w:eastAsia="en-US"/>
    </w:rPr>
  </w:style>
  <w:style w:type="paragraph" w:customStyle="1" w:styleId="didascalia">
    <w:name w:val="didascalia"/>
    <w:basedOn w:val="Normal"/>
    <w:uiPriority w:val="99"/>
    <w:rsid w:val="00E768B9"/>
    <w:pPr>
      <w:widowControl w:val="0"/>
      <w:suppressAutoHyphens w:val="0"/>
      <w:spacing w:line="240" w:lineRule="auto"/>
    </w:pPr>
    <w:rPr>
      <w:rFonts w:ascii="Courier" w:hAnsi="Courier"/>
      <w:snapToGrid w:val="0"/>
      <w:sz w:val="24"/>
      <w:lang w:val="it-IT" w:eastAsia="it-IT"/>
    </w:rPr>
  </w:style>
  <w:style w:type="numbering" w:styleId="1ai">
    <w:name w:val="Outline List 1"/>
    <w:basedOn w:val="NoList"/>
    <w:rsid w:val="006E022F"/>
    <w:pPr>
      <w:numPr>
        <w:numId w:val="3"/>
      </w:numPr>
    </w:pPr>
  </w:style>
  <w:style w:type="numbering" w:customStyle="1" w:styleId="1ai1">
    <w:name w:val="1 / a / i1"/>
    <w:basedOn w:val="NoList"/>
    <w:next w:val="1ai"/>
    <w:semiHidden/>
    <w:rsid w:val="006E022F"/>
    <w:pPr>
      <w:numPr>
        <w:numId w:val="4"/>
      </w:numPr>
    </w:pPr>
  </w:style>
  <w:style w:type="numbering" w:customStyle="1" w:styleId="1ai2">
    <w:name w:val="1 / a / i2"/>
    <w:basedOn w:val="NoList"/>
    <w:next w:val="1ai"/>
    <w:semiHidden/>
    <w:rsid w:val="00B4177D"/>
  </w:style>
  <w:style w:type="paragraph" w:styleId="TOC1">
    <w:name w:val="toc 1"/>
    <w:basedOn w:val="Normal"/>
    <w:next w:val="Normal"/>
    <w:autoRedefine/>
    <w:uiPriority w:val="39"/>
    <w:rsid w:val="00344706"/>
    <w:pPr>
      <w:tabs>
        <w:tab w:val="left" w:pos="426"/>
        <w:tab w:val="left" w:pos="1134"/>
        <w:tab w:val="left" w:pos="2268"/>
        <w:tab w:val="right" w:leader="dot" w:pos="8789"/>
        <w:tab w:val="right" w:pos="9639"/>
      </w:tabs>
      <w:spacing w:after="120"/>
      <w:ind w:left="1134" w:hanging="1134"/>
    </w:pPr>
  </w:style>
  <w:style w:type="paragraph" w:styleId="TOC2">
    <w:name w:val="toc 2"/>
    <w:basedOn w:val="Normal"/>
    <w:next w:val="Normal"/>
    <w:autoRedefine/>
    <w:uiPriority w:val="39"/>
    <w:unhideWhenUsed/>
    <w:rsid w:val="0052207C"/>
    <w:pPr>
      <w:suppressAutoHyphens w:val="0"/>
      <w:spacing w:after="100" w:line="276" w:lineRule="auto"/>
      <w:ind w:left="220"/>
    </w:pPr>
    <w:rPr>
      <w:rFonts w:ascii="Calibri" w:hAnsi="Calibri"/>
      <w:sz w:val="22"/>
      <w:szCs w:val="22"/>
      <w:lang w:eastAsia="en-GB"/>
    </w:rPr>
  </w:style>
  <w:style w:type="paragraph" w:styleId="TOC3">
    <w:name w:val="toc 3"/>
    <w:basedOn w:val="Normal"/>
    <w:next w:val="Normal"/>
    <w:autoRedefine/>
    <w:uiPriority w:val="39"/>
    <w:unhideWhenUsed/>
    <w:rsid w:val="0052207C"/>
    <w:pPr>
      <w:suppressAutoHyphens w:val="0"/>
      <w:spacing w:after="100" w:line="276"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52207C"/>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52207C"/>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52207C"/>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52207C"/>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52207C"/>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52207C"/>
    <w:pPr>
      <w:suppressAutoHyphens w:val="0"/>
      <w:spacing w:after="100" w:line="276" w:lineRule="auto"/>
      <w:ind w:left="1760"/>
    </w:pPr>
    <w:rPr>
      <w:rFonts w:ascii="Calibri" w:hAnsi="Calibri"/>
      <w:sz w:val="22"/>
      <w:szCs w:val="22"/>
      <w:lang w:eastAsia="en-GB"/>
    </w:rPr>
  </w:style>
  <w:style w:type="paragraph" w:styleId="PlainText">
    <w:name w:val="Plain Text"/>
    <w:basedOn w:val="Normal"/>
    <w:link w:val="PlainTextChar"/>
    <w:uiPriority w:val="99"/>
    <w:rsid w:val="00D24EE0"/>
    <w:rPr>
      <w:rFonts w:cs="Courier New"/>
    </w:rPr>
  </w:style>
  <w:style w:type="character" w:customStyle="1" w:styleId="PlainTextChar">
    <w:name w:val="Plain Text Char"/>
    <w:link w:val="PlainText"/>
    <w:uiPriority w:val="99"/>
    <w:rsid w:val="00D24EE0"/>
    <w:rPr>
      <w:rFonts w:cs="Courier New"/>
      <w:lang w:eastAsia="en-US"/>
    </w:rPr>
  </w:style>
  <w:style w:type="paragraph" w:styleId="BodyText">
    <w:name w:val="Body Text"/>
    <w:basedOn w:val="Normal"/>
    <w:next w:val="Normal"/>
    <w:link w:val="BodyTextChar"/>
    <w:uiPriority w:val="99"/>
    <w:rsid w:val="00D24EE0"/>
  </w:style>
  <w:style w:type="character" w:customStyle="1" w:styleId="BodyTextChar">
    <w:name w:val="Body Text Char"/>
    <w:link w:val="BodyText"/>
    <w:uiPriority w:val="99"/>
    <w:rsid w:val="00D24EE0"/>
    <w:rPr>
      <w:lang w:eastAsia="en-US"/>
    </w:rPr>
  </w:style>
  <w:style w:type="paragraph" w:styleId="BodyTextIndent">
    <w:name w:val="Body Text Indent"/>
    <w:basedOn w:val="Normal"/>
    <w:link w:val="BodyTextIndentChar"/>
    <w:uiPriority w:val="99"/>
    <w:rsid w:val="00D24EE0"/>
    <w:pPr>
      <w:spacing w:after="120"/>
      <w:ind w:left="283"/>
    </w:pPr>
  </w:style>
  <w:style w:type="character" w:customStyle="1" w:styleId="BodyTextIndentChar">
    <w:name w:val="Body Text Indent Char"/>
    <w:link w:val="BodyTextIndent"/>
    <w:uiPriority w:val="99"/>
    <w:rsid w:val="00D24EE0"/>
    <w:rPr>
      <w:lang w:eastAsia="en-US"/>
    </w:rPr>
  </w:style>
  <w:style w:type="paragraph" w:styleId="BlockText">
    <w:name w:val="Block Text"/>
    <w:basedOn w:val="Normal"/>
    <w:uiPriority w:val="99"/>
    <w:rsid w:val="00D24EE0"/>
    <w:pPr>
      <w:ind w:left="1440" w:right="1440"/>
    </w:pPr>
  </w:style>
  <w:style w:type="character" w:styleId="LineNumber">
    <w:name w:val="line number"/>
    <w:uiPriority w:val="99"/>
    <w:rsid w:val="00D24EE0"/>
    <w:rPr>
      <w:sz w:val="14"/>
    </w:rPr>
  </w:style>
  <w:style w:type="numbering" w:styleId="111111">
    <w:name w:val="Outline List 2"/>
    <w:basedOn w:val="NoList"/>
    <w:uiPriority w:val="99"/>
    <w:rsid w:val="00D24EE0"/>
    <w:pPr>
      <w:numPr>
        <w:numId w:val="15"/>
      </w:numPr>
    </w:pPr>
  </w:style>
  <w:style w:type="numbering" w:customStyle="1" w:styleId="1ai3">
    <w:name w:val="1 / a / i3"/>
    <w:basedOn w:val="NoList"/>
    <w:next w:val="1ai"/>
    <w:uiPriority w:val="99"/>
    <w:semiHidden/>
    <w:rsid w:val="00D24EE0"/>
  </w:style>
  <w:style w:type="numbering" w:styleId="ArticleSection">
    <w:name w:val="Outline List 3"/>
    <w:basedOn w:val="NoList"/>
    <w:uiPriority w:val="99"/>
    <w:rsid w:val="00D24EE0"/>
    <w:pPr>
      <w:numPr>
        <w:numId w:val="16"/>
      </w:numPr>
    </w:pPr>
  </w:style>
  <w:style w:type="paragraph" w:styleId="BodyText2">
    <w:name w:val="Body Text 2"/>
    <w:basedOn w:val="Normal"/>
    <w:link w:val="BodyText2Char"/>
    <w:uiPriority w:val="99"/>
    <w:rsid w:val="00D24EE0"/>
    <w:pPr>
      <w:spacing w:after="120" w:line="480" w:lineRule="auto"/>
    </w:pPr>
  </w:style>
  <w:style w:type="character" w:customStyle="1" w:styleId="BodyText2Char">
    <w:name w:val="Body Text 2 Char"/>
    <w:link w:val="BodyText2"/>
    <w:uiPriority w:val="99"/>
    <w:rsid w:val="00D24EE0"/>
    <w:rPr>
      <w:lang w:eastAsia="en-US"/>
    </w:rPr>
  </w:style>
  <w:style w:type="paragraph" w:styleId="BodyText3">
    <w:name w:val="Body Text 3"/>
    <w:basedOn w:val="Normal"/>
    <w:link w:val="BodyText3Char"/>
    <w:uiPriority w:val="99"/>
    <w:rsid w:val="00D24EE0"/>
    <w:pPr>
      <w:spacing w:after="120"/>
    </w:pPr>
    <w:rPr>
      <w:sz w:val="16"/>
      <w:szCs w:val="16"/>
    </w:rPr>
  </w:style>
  <w:style w:type="character" w:customStyle="1" w:styleId="BodyText3Char">
    <w:name w:val="Body Text 3 Char"/>
    <w:link w:val="BodyText3"/>
    <w:uiPriority w:val="99"/>
    <w:rsid w:val="00D24EE0"/>
    <w:rPr>
      <w:sz w:val="16"/>
      <w:szCs w:val="16"/>
      <w:lang w:eastAsia="en-US"/>
    </w:rPr>
  </w:style>
  <w:style w:type="paragraph" w:styleId="BodyTextFirstIndent">
    <w:name w:val="Body Text First Indent"/>
    <w:basedOn w:val="BodyText"/>
    <w:link w:val="BodyTextFirstIndentChar"/>
    <w:uiPriority w:val="99"/>
    <w:rsid w:val="00D24EE0"/>
    <w:pPr>
      <w:spacing w:after="120"/>
      <w:ind w:firstLine="210"/>
    </w:pPr>
  </w:style>
  <w:style w:type="character" w:customStyle="1" w:styleId="BodyTextFirstIndentChar">
    <w:name w:val="Body Text First Indent Char"/>
    <w:basedOn w:val="BodyTextChar"/>
    <w:link w:val="BodyTextFirstIndent"/>
    <w:uiPriority w:val="99"/>
    <w:rsid w:val="00D24EE0"/>
    <w:rPr>
      <w:lang w:eastAsia="en-US"/>
    </w:rPr>
  </w:style>
  <w:style w:type="paragraph" w:styleId="BodyTextFirstIndent2">
    <w:name w:val="Body Text First Indent 2"/>
    <w:basedOn w:val="BodyTextIndent"/>
    <w:link w:val="BodyTextFirstIndent2Char"/>
    <w:uiPriority w:val="99"/>
    <w:rsid w:val="00D24EE0"/>
    <w:pPr>
      <w:ind w:firstLine="210"/>
    </w:pPr>
  </w:style>
  <w:style w:type="character" w:customStyle="1" w:styleId="BodyTextFirstIndent2Char">
    <w:name w:val="Body Text First Indent 2 Char"/>
    <w:basedOn w:val="BodyTextIndentChar"/>
    <w:link w:val="BodyTextFirstIndent2"/>
    <w:uiPriority w:val="99"/>
    <w:rsid w:val="00D24EE0"/>
    <w:rPr>
      <w:lang w:eastAsia="en-US"/>
    </w:rPr>
  </w:style>
  <w:style w:type="paragraph" w:styleId="BodyTextIndent2">
    <w:name w:val="Body Text Indent 2"/>
    <w:basedOn w:val="Normal"/>
    <w:link w:val="BodyTextIndent2Char"/>
    <w:uiPriority w:val="99"/>
    <w:rsid w:val="00D24EE0"/>
    <w:pPr>
      <w:spacing w:after="120" w:line="480" w:lineRule="auto"/>
      <w:ind w:left="283"/>
    </w:pPr>
  </w:style>
  <w:style w:type="character" w:customStyle="1" w:styleId="BodyTextIndent2Char">
    <w:name w:val="Body Text Indent 2 Char"/>
    <w:link w:val="BodyTextIndent2"/>
    <w:uiPriority w:val="99"/>
    <w:rsid w:val="00D24EE0"/>
    <w:rPr>
      <w:lang w:eastAsia="en-US"/>
    </w:rPr>
  </w:style>
  <w:style w:type="paragraph" w:styleId="BodyTextIndent3">
    <w:name w:val="Body Text Indent 3"/>
    <w:basedOn w:val="Normal"/>
    <w:link w:val="BodyTextIndent3Char"/>
    <w:uiPriority w:val="99"/>
    <w:rsid w:val="00D24EE0"/>
    <w:pPr>
      <w:spacing w:after="120"/>
      <w:ind w:left="283"/>
    </w:pPr>
    <w:rPr>
      <w:sz w:val="16"/>
      <w:szCs w:val="16"/>
    </w:rPr>
  </w:style>
  <w:style w:type="character" w:customStyle="1" w:styleId="BodyTextIndent3Char">
    <w:name w:val="Body Text Indent 3 Char"/>
    <w:link w:val="BodyTextIndent3"/>
    <w:uiPriority w:val="99"/>
    <w:rsid w:val="00D24EE0"/>
    <w:rPr>
      <w:sz w:val="16"/>
      <w:szCs w:val="16"/>
      <w:lang w:eastAsia="en-US"/>
    </w:rPr>
  </w:style>
  <w:style w:type="paragraph" w:styleId="Closing">
    <w:name w:val="Closing"/>
    <w:basedOn w:val="Normal"/>
    <w:link w:val="ClosingChar"/>
    <w:uiPriority w:val="99"/>
    <w:rsid w:val="00D24EE0"/>
    <w:pPr>
      <w:ind w:left="4252"/>
    </w:pPr>
  </w:style>
  <w:style w:type="character" w:customStyle="1" w:styleId="ClosingChar">
    <w:name w:val="Closing Char"/>
    <w:link w:val="Closing"/>
    <w:uiPriority w:val="99"/>
    <w:rsid w:val="00D24EE0"/>
    <w:rPr>
      <w:lang w:eastAsia="en-US"/>
    </w:rPr>
  </w:style>
  <w:style w:type="paragraph" w:styleId="Date">
    <w:name w:val="Date"/>
    <w:basedOn w:val="Normal"/>
    <w:next w:val="Normal"/>
    <w:link w:val="DateChar"/>
    <w:uiPriority w:val="99"/>
    <w:rsid w:val="00D24EE0"/>
  </w:style>
  <w:style w:type="character" w:customStyle="1" w:styleId="DateChar">
    <w:name w:val="Date Char"/>
    <w:link w:val="Date"/>
    <w:uiPriority w:val="99"/>
    <w:rsid w:val="00D24EE0"/>
    <w:rPr>
      <w:lang w:eastAsia="en-US"/>
    </w:rPr>
  </w:style>
  <w:style w:type="paragraph" w:styleId="E-mailSignature">
    <w:name w:val="E-mail Signature"/>
    <w:basedOn w:val="Normal"/>
    <w:link w:val="E-mailSignatureChar"/>
    <w:uiPriority w:val="99"/>
    <w:rsid w:val="00D24EE0"/>
  </w:style>
  <w:style w:type="character" w:customStyle="1" w:styleId="E-mailSignatureChar">
    <w:name w:val="E-mail Signature Char"/>
    <w:link w:val="E-mailSignature"/>
    <w:uiPriority w:val="99"/>
    <w:rsid w:val="00D24EE0"/>
    <w:rPr>
      <w:lang w:eastAsia="en-US"/>
    </w:rPr>
  </w:style>
  <w:style w:type="paragraph" w:styleId="EnvelopeReturn">
    <w:name w:val="envelope return"/>
    <w:basedOn w:val="Normal"/>
    <w:uiPriority w:val="99"/>
    <w:rsid w:val="00D24EE0"/>
    <w:rPr>
      <w:rFonts w:ascii="Arial" w:hAnsi="Arial" w:cs="Arial"/>
    </w:rPr>
  </w:style>
  <w:style w:type="character" w:styleId="HTMLAcronym">
    <w:name w:val="HTML Acronym"/>
    <w:basedOn w:val="DefaultParagraphFont"/>
    <w:uiPriority w:val="99"/>
    <w:rsid w:val="00D24EE0"/>
  </w:style>
  <w:style w:type="paragraph" w:styleId="HTMLAddress">
    <w:name w:val="HTML Address"/>
    <w:basedOn w:val="Normal"/>
    <w:link w:val="HTMLAddressChar"/>
    <w:uiPriority w:val="99"/>
    <w:rsid w:val="00D24EE0"/>
    <w:rPr>
      <w:i/>
      <w:iCs/>
    </w:rPr>
  </w:style>
  <w:style w:type="character" w:customStyle="1" w:styleId="HTMLAddressChar">
    <w:name w:val="HTML Address Char"/>
    <w:link w:val="HTMLAddress"/>
    <w:uiPriority w:val="99"/>
    <w:rsid w:val="00D24EE0"/>
    <w:rPr>
      <w:i/>
      <w:iCs/>
      <w:lang w:eastAsia="en-US"/>
    </w:rPr>
  </w:style>
  <w:style w:type="character" w:styleId="HTMLCite">
    <w:name w:val="HTML Cite"/>
    <w:uiPriority w:val="99"/>
    <w:rsid w:val="00D24EE0"/>
    <w:rPr>
      <w:i/>
      <w:iCs/>
    </w:rPr>
  </w:style>
  <w:style w:type="character" w:styleId="HTMLCode">
    <w:name w:val="HTML Code"/>
    <w:uiPriority w:val="99"/>
    <w:rsid w:val="00D24EE0"/>
    <w:rPr>
      <w:rFonts w:ascii="Courier New" w:hAnsi="Courier New" w:cs="Courier New"/>
      <w:sz w:val="20"/>
      <w:szCs w:val="20"/>
    </w:rPr>
  </w:style>
  <w:style w:type="character" w:styleId="HTMLDefinition">
    <w:name w:val="HTML Definition"/>
    <w:uiPriority w:val="99"/>
    <w:rsid w:val="00D24EE0"/>
    <w:rPr>
      <w:i/>
      <w:iCs/>
    </w:rPr>
  </w:style>
  <w:style w:type="character" w:styleId="HTMLKeyboard">
    <w:name w:val="HTML Keyboard"/>
    <w:uiPriority w:val="99"/>
    <w:rsid w:val="00D24EE0"/>
    <w:rPr>
      <w:rFonts w:ascii="Courier New" w:hAnsi="Courier New" w:cs="Courier New"/>
      <w:sz w:val="20"/>
      <w:szCs w:val="20"/>
    </w:rPr>
  </w:style>
  <w:style w:type="paragraph" w:styleId="HTMLPreformatted">
    <w:name w:val="HTML Preformatted"/>
    <w:basedOn w:val="Normal"/>
    <w:link w:val="HTMLPreformattedChar"/>
    <w:uiPriority w:val="99"/>
    <w:rsid w:val="00D24EE0"/>
    <w:rPr>
      <w:rFonts w:ascii="Courier New" w:hAnsi="Courier New" w:cs="Courier New"/>
    </w:rPr>
  </w:style>
  <w:style w:type="character" w:customStyle="1" w:styleId="HTMLPreformattedChar">
    <w:name w:val="HTML Preformatted Char"/>
    <w:link w:val="HTMLPreformatted"/>
    <w:uiPriority w:val="99"/>
    <w:rsid w:val="00D24EE0"/>
    <w:rPr>
      <w:rFonts w:ascii="Courier New" w:hAnsi="Courier New" w:cs="Courier New"/>
      <w:lang w:eastAsia="en-US"/>
    </w:rPr>
  </w:style>
  <w:style w:type="character" w:styleId="HTMLSample">
    <w:name w:val="HTML Sample"/>
    <w:uiPriority w:val="99"/>
    <w:rsid w:val="00D24EE0"/>
    <w:rPr>
      <w:rFonts w:ascii="Courier New" w:hAnsi="Courier New" w:cs="Courier New"/>
    </w:rPr>
  </w:style>
  <w:style w:type="character" w:styleId="HTMLTypewriter">
    <w:name w:val="HTML Typewriter"/>
    <w:uiPriority w:val="99"/>
    <w:rsid w:val="00D24EE0"/>
    <w:rPr>
      <w:rFonts w:ascii="Courier New" w:hAnsi="Courier New" w:cs="Courier New"/>
      <w:sz w:val="20"/>
      <w:szCs w:val="20"/>
    </w:rPr>
  </w:style>
  <w:style w:type="character" w:styleId="HTMLVariable">
    <w:name w:val="HTML Variable"/>
    <w:uiPriority w:val="99"/>
    <w:rsid w:val="00D24EE0"/>
    <w:rPr>
      <w:i/>
      <w:iCs/>
    </w:rPr>
  </w:style>
  <w:style w:type="paragraph" w:styleId="List">
    <w:name w:val="List"/>
    <w:basedOn w:val="Normal"/>
    <w:uiPriority w:val="99"/>
    <w:rsid w:val="00D24EE0"/>
    <w:pPr>
      <w:ind w:left="283" w:hanging="283"/>
    </w:pPr>
  </w:style>
  <w:style w:type="paragraph" w:styleId="List2">
    <w:name w:val="List 2"/>
    <w:basedOn w:val="Normal"/>
    <w:uiPriority w:val="99"/>
    <w:rsid w:val="00D24EE0"/>
    <w:pPr>
      <w:ind w:left="566" w:hanging="283"/>
    </w:pPr>
  </w:style>
  <w:style w:type="paragraph" w:styleId="List3">
    <w:name w:val="List 3"/>
    <w:basedOn w:val="Normal"/>
    <w:uiPriority w:val="99"/>
    <w:rsid w:val="00D24EE0"/>
    <w:pPr>
      <w:ind w:left="849" w:hanging="283"/>
    </w:pPr>
  </w:style>
  <w:style w:type="paragraph" w:styleId="List4">
    <w:name w:val="List 4"/>
    <w:basedOn w:val="Normal"/>
    <w:uiPriority w:val="99"/>
    <w:rsid w:val="00D24EE0"/>
    <w:pPr>
      <w:ind w:left="1132" w:hanging="283"/>
    </w:pPr>
  </w:style>
  <w:style w:type="paragraph" w:styleId="List5">
    <w:name w:val="List 5"/>
    <w:basedOn w:val="Normal"/>
    <w:uiPriority w:val="99"/>
    <w:rsid w:val="00D24EE0"/>
    <w:pPr>
      <w:ind w:left="1415" w:hanging="283"/>
    </w:pPr>
  </w:style>
  <w:style w:type="paragraph" w:styleId="ListBullet">
    <w:name w:val="List Bullet"/>
    <w:basedOn w:val="Normal"/>
    <w:uiPriority w:val="99"/>
    <w:rsid w:val="00D24EE0"/>
    <w:pPr>
      <w:numPr>
        <w:numId w:val="10"/>
      </w:numPr>
    </w:pPr>
  </w:style>
  <w:style w:type="paragraph" w:styleId="ListBullet2">
    <w:name w:val="List Bullet 2"/>
    <w:basedOn w:val="Normal"/>
    <w:uiPriority w:val="99"/>
    <w:rsid w:val="00D24EE0"/>
    <w:pPr>
      <w:numPr>
        <w:numId w:val="11"/>
      </w:numPr>
    </w:pPr>
  </w:style>
  <w:style w:type="paragraph" w:styleId="ListBullet3">
    <w:name w:val="List Bullet 3"/>
    <w:basedOn w:val="Normal"/>
    <w:uiPriority w:val="99"/>
    <w:rsid w:val="00D24EE0"/>
    <w:pPr>
      <w:numPr>
        <w:numId w:val="12"/>
      </w:numPr>
    </w:pPr>
  </w:style>
  <w:style w:type="paragraph" w:styleId="ListBullet4">
    <w:name w:val="List Bullet 4"/>
    <w:basedOn w:val="Normal"/>
    <w:uiPriority w:val="99"/>
    <w:rsid w:val="00D24EE0"/>
    <w:pPr>
      <w:numPr>
        <w:numId w:val="13"/>
      </w:numPr>
    </w:pPr>
  </w:style>
  <w:style w:type="paragraph" w:styleId="ListBullet5">
    <w:name w:val="List Bullet 5"/>
    <w:basedOn w:val="Normal"/>
    <w:uiPriority w:val="99"/>
    <w:rsid w:val="00D24EE0"/>
    <w:pPr>
      <w:numPr>
        <w:numId w:val="14"/>
      </w:numPr>
    </w:pPr>
  </w:style>
  <w:style w:type="paragraph" w:styleId="ListContinue">
    <w:name w:val="List Continue"/>
    <w:basedOn w:val="Normal"/>
    <w:uiPriority w:val="99"/>
    <w:rsid w:val="00D24EE0"/>
    <w:pPr>
      <w:spacing w:after="120"/>
      <w:ind w:left="283"/>
    </w:pPr>
  </w:style>
  <w:style w:type="paragraph" w:styleId="ListContinue2">
    <w:name w:val="List Continue 2"/>
    <w:basedOn w:val="Normal"/>
    <w:uiPriority w:val="99"/>
    <w:rsid w:val="00D24EE0"/>
    <w:pPr>
      <w:spacing w:after="120"/>
      <w:ind w:left="566"/>
    </w:pPr>
  </w:style>
  <w:style w:type="paragraph" w:styleId="ListContinue3">
    <w:name w:val="List Continue 3"/>
    <w:basedOn w:val="Normal"/>
    <w:uiPriority w:val="99"/>
    <w:rsid w:val="00D24EE0"/>
    <w:pPr>
      <w:spacing w:after="120"/>
      <w:ind w:left="849"/>
    </w:pPr>
  </w:style>
  <w:style w:type="paragraph" w:styleId="ListContinue4">
    <w:name w:val="List Continue 4"/>
    <w:basedOn w:val="Normal"/>
    <w:uiPriority w:val="99"/>
    <w:rsid w:val="00D24EE0"/>
    <w:pPr>
      <w:spacing w:after="120"/>
      <w:ind w:left="1132"/>
    </w:pPr>
  </w:style>
  <w:style w:type="paragraph" w:styleId="ListContinue5">
    <w:name w:val="List Continue 5"/>
    <w:basedOn w:val="Normal"/>
    <w:uiPriority w:val="99"/>
    <w:rsid w:val="00D24EE0"/>
    <w:pPr>
      <w:spacing w:after="120"/>
      <w:ind w:left="1415"/>
    </w:pPr>
  </w:style>
  <w:style w:type="paragraph" w:styleId="ListNumber">
    <w:name w:val="List Number"/>
    <w:basedOn w:val="Normal"/>
    <w:uiPriority w:val="99"/>
    <w:rsid w:val="00D24EE0"/>
    <w:pPr>
      <w:numPr>
        <w:numId w:val="9"/>
      </w:numPr>
    </w:pPr>
  </w:style>
  <w:style w:type="paragraph" w:styleId="ListNumber2">
    <w:name w:val="List Number 2"/>
    <w:basedOn w:val="Normal"/>
    <w:uiPriority w:val="99"/>
    <w:rsid w:val="00D24EE0"/>
    <w:pPr>
      <w:numPr>
        <w:numId w:val="8"/>
      </w:numPr>
    </w:pPr>
  </w:style>
  <w:style w:type="paragraph" w:styleId="ListNumber3">
    <w:name w:val="List Number 3"/>
    <w:basedOn w:val="Normal"/>
    <w:uiPriority w:val="99"/>
    <w:rsid w:val="00D24EE0"/>
    <w:pPr>
      <w:numPr>
        <w:numId w:val="7"/>
      </w:numPr>
    </w:pPr>
  </w:style>
  <w:style w:type="paragraph" w:styleId="ListNumber4">
    <w:name w:val="List Number 4"/>
    <w:basedOn w:val="Normal"/>
    <w:uiPriority w:val="99"/>
    <w:rsid w:val="00D24EE0"/>
    <w:pPr>
      <w:numPr>
        <w:numId w:val="5"/>
      </w:numPr>
    </w:pPr>
  </w:style>
  <w:style w:type="paragraph" w:styleId="ListNumber5">
    <w:name w:val="List Number 5"/>
    <w:basedOn w:val="Normal"/>
    <w:uiPriority w:val="99"/>
    <w:rsid w:val="00D24EE0"/>
    <w:pPr>
      <w:tabs>
        <w:tab w:val="num" w:pos="1492"/>
      </w:tabs>
      <w:ind w:left="1492" w:hanging="360"/>
    </w:pPr>
  </w:style>
  <w:style w:type="paragraph" w:styleId="MessageHeader">
    <w:name w:val="Message Header"/>
    <w:basedOn w:val="Normal"/>
    <w:link w:val="MessageHeaderChar"/>
    <w:uiPriority w:val="99"/>
    <w:rsid w:val="00D24EE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rsid w:val="00D24EE0"/>
    <w:rPr>
      <w:rFonts w:ascii="Arial" w:hAnsi="Arial" w:cs="Arial"/>
      <w:sz w:val="24"/>
      <w:szCs w:val="24"/>
      <w:shd w:val="pct20" w:color="auto" w:fill="auto"/>
      <w:lang w:eastAsia="en-US"/>
    </w:rPr>
  </w:style>
  <w:style w:type="paragraph" w:styleId="NormalWeb">
    <w:name w:val="Normal (Web)"/>
    <w:basedOn w:val="Normal"/>
    <w:uiPriority w:val="99"/>
    <w:rsid w:val="00D24EE0"/>
    <w:rPr>
      <w:sz w:val="24"/>
      <w:szCs w:val="24"/>
    </w:rPr>
  </w:style>
  <w:style w:type="paragraph" w:styleId="NormalIndent">
    <w:name w:val="Normal Indent"/>
    <w:basedOn w:val="Normal"/>
    <w:uiPriority w:val="99"/>
    <w:rsid w:val="00D24EE0"/>
    <w:pPr>
      <w:ind w:left="567"/>
    </w:pPr>
  </w:style>
  <w:style w:type="paragraph" w:styleId="NoteHeading">
    <w:name w:val="Note Heading"/>
    <w:basedOn w:val="Normal"/>
    <w:next w:val="Normal"/>
    <w:link w:val="NoteHeadingChar"/>
    <w:uiPriority w:val="99"/>
    <w:rsid w:val="00D24EE0"/>
  </w:style>
  <w:style w:type="character" w:customStyle="1" w:styleId="NoteHeadingChar">
    <w:name w:val="Note Heading Char"/>
    <w:link w:val="NoteHeading"/>
    <w:uiPriority w:val="99"/>
    <w:rsid w:val="00D24EE0"/>
    <w:rPr>
      <w:lang w:eastAsia="en-US"/>
    </w:rPr>
  </w:style>
  <w:style w:type="paragraph" w:styleId="Salutation">
    <w:name w:val="Salutation"/>
    <w:basedOn w:val="Normal"/>
    <w:next w:val="Normal"/>
    <w:link w:val="SalutationChar"/>
    <w:uiPriority w:val="99"/>
    <w:rsid w:val="00D24EE0"/>
  </w:style>
  <w:style w:type="character" w:customStyle="1" w:styleId="SalutationChar">
    <w:name w:val="Salutation Char"/>
    <w:link w:val="Salutation"/>
    <w:uiPriority w:val="99"/>
    <w:rsid w:val="00D24EE0"/>
    <w:rPr>
      <w:lang w:eastAsia="en-US"/>
    </w:rPr>
  </w:style>
  <w:style w:type="paragraph" w:styleId="Signature">
    <w:name w:val="Signature"/>
    <w:basedOn w:val="Normal"/>
    <w:link w:val="SignatureChar"/>
    <w:uiPriority w:val="99"/>
    <w:rsid w:val="00D24EE0"/>
    <w:pPr>
      <w:ind w:left="4252"/>
    </w:pPr>
  </w:style>
  <w:style w:type="character" w:customStyle="1" w:styleId="SignatureChar">
    <w:name w:val="Signature Char"/>
    <w:link w:val="Signature"/>
    <w:uiPriority w:val="99"/>
    <w:rsid w:val="00D24EE0"/>
    <w:rPr>
      <w:lang w:eastAsia="en-US"/>
    </w:rPr>
  </w:style>
  <w:style w:type="character" w:styleId="Strong">
    <w:name w:val="Strong"/>
    <w:uiPriority w:val="99"/>
    <w:qFormat/>
    <w:rsid w:val="00D24EE0"/>
    <w:rPr>
      <w:b/>
      <w:bCs/>
    </w:rPr>
  </w:style>
  <w:style w:type="paragraph" w:styleId="Subtitle">
    <w:name w:val="Subtitle"/>
    <w:basedOn w:val="Normal"/>
    <w:link w:val="SubtitleChar"/>
    <w:uiPriority w:val="99"/>
    <w:qFormat/>
    <w:rsid w:val="00D24EE0"/>
    <w:pPr>
      <w:spacing w:after="60"/>
      <w:jc w:val="center"/>
      <w:outlineLvl w:val="1"/>
    </w:pPr>
    <w:rPr>
      <w:rFonts w:ascii="Arial" w:hAnsi="Arial" w:cs="Arial"/>
      <w:sz w:val="24"/>
      <w:szCs w:val="24"/>
    </w:rPr>
  </w:style>
  <w:style w:type="character" w:customStyle="1" w:styleId="SubtitleChar">
    <w:name w:val="Subtitle Char"/>
    <w:link w:val="Subtitle"/>
    <w:uiPriority w:val="99"/>
    <w:rsid w:val="00D24EE0"/>
    <w:rPr>
      <w:rFonts w:ascii="Arial" w:hAnsi="Arial" w:cs="Arial"/>
      <w:sz w:val="24"/>
      <w:szCs w:val="24"/>
      <w:lang w:eastAsia="en-US"/>
    </w:rPr>
  </w:style>
  <w:style w:type="table" w:styleId="Table3Deffects1">
    <w:name w:val="Table 3D effects 1"/>
    <w:basedOn w:val="TableNormal"/>
    <w:uiPriority w:val="99"/>
    <w:rsid w:val="00D24EE0"/>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D24EE0"/>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D24EE0"/>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D24EE0"/>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D24EE0"/>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D24EE0"/>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D24EE0"/>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D24EE0"/>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D24EE0"/>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D24EE0"/>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D24EE0"/>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D24EE0"/>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24EE0"/>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D24EE0"/>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D24EE0"/>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D24EE0"/>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D24EE0"/>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D24EE0"/>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D24EE0"/>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D24EE0"/>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D24EE0"/>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D24EE0"/>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D24EE0"/>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D24EE0"/>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D24EE0"/>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D24EE0"/>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D24EE0"/>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D24EE0"/>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D24EE0"/>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D24EE0"/>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D24EE0"/>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D24EE0"/>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D24EE0"/>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D24EE0"/>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D24EE0"/>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D24EE0"/>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D24EE0"/>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D24EE0"/>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D24EE0"/>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D24EE0"/>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D24EE0"/>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24EE0"/>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D24EE0"/>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D24EE0"/>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rsid w:val="00D24EE0"/>
    <w:rPr>
      <w:rFonts w:ascii="Arial" w:hAnsi="Arial" w:cs="Arial"/>
      <w:b/>
      <w:bCs/>
      <w:kern w:val="28"/>
      <w:sz w:val="32"/>
      <w:szCs w:val="32"/>
      <w:lang w:eastAsia="en-US"/>
    </w:rPr>
  </w:style>
  <w:style w:type="paragraph" w:styleId="EnvelopeAddress">
    <w:name w:val="envelope address"/>
    <w:basedOn w:val="Normal"/>
    <w:uiPriority w:val="99"/>
    <w:rsid w:val="00D24EE0"/>
    <w:pPr>
      <w:framePr w:w="7920" w:h="1980" w:hRule="exact" w:hSpace="180" w:wrap="auto" w:hAnchor="page" w:xAlign="center" w:yAlign="bottom"/>
      <w:ind w:left="2880"/>
    </w:pPr>
    <w:rPr>
      <w:rFonts w:ascii="Arial" w:hAnsi="Arial" w:cs="Arial"/>
      <w:sz w:val="24"/>
      <w:szCs w:val="24"/>
    </w:rPr>
  </w:style>
  <w:style w:type="character" w:customStyle="1" w:styleId="Heading1Char">
    <w:name w:val="Heading 1 Char"/>
    <w:aliases w:val="Table_G Char"/>
    <w:link w:val="Heading1"/>
    <w:uiPriority w:val="99"/>
    <w:rsid w:val="00D24EE0"/>
    <w:rPr>
      <w:lang w:eastAsia="en-US"/>
    </w:rPr>
  </w:style>
  <w:style w:type="character" w:customStyle="1" w:styleId="Heading2Char">
    <w:name w:val="Heading 2 Char"/>
    <w:link w:val="Heading2"/>
    <w:uiPriority w:val="99"/>
    <w:rsid w:val="00D24EE0"/>
    <w:rPr>
      <w:lang w:eastAsia="en-US"/>
    </w:rPr>
  </w:style>
  <w:style w:type="character" w:customStyle="1" w:styleId="Heading3Char">
    <w:name w:val="Heading 3 Char"/>
    <w:link w:val="Heading3"/>
    <w:uiPriority w:val="99"/>
    <w:rsid w:val="00D24EE0"/>
    <w:rPr>
      <w:lang w:eastAsia="en-US"/>
    </w:rPr>
  </w:style>
  <w:style w:type="character" w:customStyle="1" w:styleId="Heading4Char">
    <w:name w:val="Heading 4 Char"/>
    <w:link w:val="Heading4"/>
    <w:uiPriority w:val="99"/>
    <w:rsid w:val="00D24EE0"/>
    <w:rPr>
      <w:lang w:eastAsia="en-US"/>
    </w:rPr>
  </w:style>
  <w:style w:type="character" w:customStyle="1" w:styleId="Heading5Char">
    <w:name w:val="Heading 5 Char"/>
    <w:link w:val="Heading5"/>
    <w:uiPriority w:val="99"/>
    <w:rsid w:val="00D24EE0"/>
    <w:rPr>
      <w:lang w:eastAsia="en-US"/>
    </w:rPr>
  </w:style>
  <w:style w:type="character" w:customStyle="1" w:styleId="Heading6Char">
    <w:name w:val="Heading 6 Char"/>
    <w:link w:val="Heading6"/>
    <w:uiPriority w:val="99"/>
    <w:rsid w:val="00D24EE0"/>
    <w:rPr>
      <w:lang w:eastAsia="en-US"/>
    </w:rPr>
  </w:style>
  <w:style w:type="character" w:customStyle="1" w:styleId="Heading7Char">
    <w:name w:val="Heading 7 Char"/>
    <w:link w:val="Heading7"/>
    <w:uiPriority w:val="99"/>
    <w:rsid w:val="00D24EE0"/>
    <w:rPr>
      <w:lang w:eastAsia="en-US"/>
    </w:rPr>
  </w:style>
  <w:style w:type="character" w:customStyle="1" w:styleId="Heading8Char">
    <w:name w:val="Heading 8 Char"/>
    <w:link w:val="Heading8"/>
    <w:uiPriority w:val="99"/>
    <w:rsid w:val="00D24EE0"/>
    <w:rPr>
      <w:lang w:eastAsia="en-US"/>
    </w:rPr>
  </w:style>
  <w:style w:type="character" w:customStyle="1" w:styleId="Heading9Char">
    <w:name w:val="Heading 9 Char"/>
    <w:link w:val="Heading9"/>
    <w:uiPriority w:val="99"/>
    <w:rsid w:val="00D24EE0"/>
    <w:rPr>
      <w:lang w:eastAsia="en-US"/>
    </w:rPr>
  </w:style>
  <w:style w:type="character" w:customStyle="1" w:styleId="EndnoteTextChar">
    <w:name w:val="Endnote Text Char"/>
    <w:aliases w:val="2_G Char"/>
    <w:link w:val="EndnoteText"/>
    <w:uiPriority w:val="99"/>
    <w:rsid w:val="00D24EE0"/>
    <w:rPr>
      <w:sz w:val="18"/>
      <w:lang w:eastAsia="en-US"/>
    </w:rPr>
  </w:style>
  <w:style w:type="character" w:customStyle="1" w:styleId="HeaderChar">
    <w:name w:val="Header Char"/>
    <w:aliases w:val="6_G Char"/>
    <w:link w:val="Header"/>
    <w:uiPriority w:val="99"/>
    <w:rsid w:val="00D24EE0"/>
    <w:rPr>
      <w:b/>
      <w:sz w:val="18"/>
      <w:lang w:eastAsia="en-US"/>
    </w:rPr>
  </w:style>
  <w:style w:type="paragraph" w:styleId="ListParagraph">
    <w:name w:val="List Paragraph"/>
    <w:basedOn w:val="Normal"/>
    <w:uiPriority w:val="34"/>
    <w:qFormat/>
    <w:rsid w:val="00D24EE0"/>
    <w:pPr>
      <w:ind w:left="720"/>
      <w:contextualSpacing/>
    </w:pPr>
    <w:rPr>
      <w:lang w:val="fr-CH"/>
    </w:rPr>
  </w:style>
  <w:style w:type="character" w:customStyle="1" w:styleId="CommentTextChar1">
    <w:name w:val="Comment Text Char1"/>
    <w:uiPriority w:val="99"/>
    <w:rsid w:val="00D24EE0"/>
    <w:rPr>
      <w:lang w:val="en-GB"/>
    </w:rPr>
  </w:style>
  <w:style w:type="paragraph" w:customStyle="1" w:styleId="Default">
    <w:name w:val="Default"/>
    <w:uiPriority w:val="99"/>
    <w:rsid w:val="00D24EE0"/>
    <w:pPr>
      <w:autoSpaceDE w:val="0"/>
      <w:autoSpaceDN w:val="0"/>
      <w:adjustRightInd w:val="0"/>
    </w:pPr>
    <w:rPr>
      <w:rFonts w:ascii="EUAlbertina" w:hAnsi="EUAlbertina" w:cs="EUAlbertina"/>
      <w:color w:val="000000"/>
      <w:sz w:val="24"/>
      <w:szCs w:val="24"/>
      <w:lang w:val="de-DE" w:eastAsia="de-DE"/>
    </w:rPr>
  </w:style>
  <w:style w:type="character" w:customStyle="1" w:styleId="shorttext">
    <w:name w:val="short_text"/>
    <w:uiPriority w:val="99"/>
    <w:rsid w:val="00D24EE0"/>
  </w:style>
  <w:style w:type="paragraph" w:customStyle="1" w:styleId="Instruction">
    <w:name w:val="Instruction"/>
    <w:basedOn w:val="Normal"/>
    <w:uiPriority w:val="99"/>
    <w:rsid w:val="00D24EE0"/>
    <w:pPr>
      <w:suppressAutoHyphens w:val="0"/>
      <w:spacing w:line="240" w:lineRule="auto"/>
      <w:jc w:val="both"/>
    </w:pPr>
    <w:rPr>
      <w:rFonts w:ascii="Arial" w:hAnsi="Arial"/>
      <w:b/>
      <w:sz w:val="24"/>
    </w:rPr>
  </w:style>
  <w:style w:type="paragraph" w:customStyle="1" w:styleId="Document5">
    <w:name w:val="Document[5]"/>
    <w:basedOn w:val="Normal"/>
    <w:uiPriority w:val="99"/>
    <w:rsid w:val="00D24EE0"/>
    <w:pPr>
      <w:widowControl w:val="0"/>
      <w:suppressAutoHyphens w:val="0"/>
      <w:spacing w:line="240" w:lineRule="auto"/>
    </w:pPr>
    <w:rPr>
      <w:rFonts w:cs="Arial"/>
      <w:lang w:val="en-US"/>
    </w:rPr>
  </w:style>
  <w:style w:type="paragraph" w:styleId="Revision">
    <w:name w:val="Revision"/>
    <w:hidden/>
    <w:uiPriority w:val="99"/>
    <w:semiHidden/>
    <w:rsid w:val="00D24EE0"/>
    <w:rPr>
      <w:lang w:eastAsia="en-US"/>
    </w:rPr>
  </w:style>
  <w:style w:type="numbering" w:customStyle="1" w:styleId="1ai11">
    <w:name w:val="1 / a / i11"/>
    <w:rsid w:val="00D24EE0"/>
  </w:style>
  <w:style w:type="numbering" w:customStyle="1" w:styleId="1111111">
    <w:name w:val="1 / 1.1 / 1.1.11"/>
    <w:basedOn w:val="NoList"/>
    <w:next w:val="111111"/>
    <w:uiPriority w:val="99"/>
    <w:semiHidden/>
    <w:rsid w:val="008D202D"/>
  </w:style>
  <w:style w:type="numbering" w:customStyle="1" w:styleId="1ai4">
    <w:name w:val="1 / a / i4"/>
    <w:basedOn w:val="NoList"/>
    <w:next w:val="1ai"/>
    <w:uiPriority w:val="99"/>
    <w:semiHidden/>
    <w:rsid w:val="008D202D"/>
  </w:style>
  <w:style w:type="numbering" w:customStyle="1" w:styleId="ArticleSection1">
    <w:name w:val="Article / Section1"/>
    <w:basedOn w:val="NoList"/>
    <w:next w:val="ArticleSection"/>
    <w:uiPriority w:val="99"/>
    <w:semiHidden/>
    <w:rsid w:val="008D202D"/>
  </w:style>
  <w:style w:type="numbering" w:customStyle="1" w:styleId="1ai12">
    <w:name w:val="1 / a / i12"/>
    <w:rsid w:val="008D202D"/>
  </w:style>
  <w:style w:type="numbering" w:customStyle="1" w:styleId="1111112">
    <w:name w:val="1 / 1.1 / 1.1.12"/>
    <w:basedOn w:val="NoList"/>
    <w:next w:val="111111"/>
    <w:uiPriority w:val="99"/>
    <w:semiHidden/>
    <w:rsid w:val="00DE6D79"/>
  </w:style>
  <w:style w:type="numbering" w:customStyle="1" w:styleId="1ai5">
    <w:name w:val="1 / a / i5"/>
    <w:basedOn w:val="NoList"/>
    <w:next w:val="1ai"/>
    <w:uiPriority w:val="99"/>
    <w:semiHidden/>
    <w:rsid w:val="00DE6D79"/>
  </w:style>
  <w:style w:type="numbering" w:customStyle="1" w:styleId="ArticleSection2">
    <w:name w:val="Article / Section2"/>
    <w:basedOn w:val="NoList"/>
    <w:next w:val="ArticleSection"/>
    <w:uiPriority w:val="99"/>
    <w:semiHidden/>
    <w:rsid w:val="00DE6D79"/>
  </w:style>
  <w:style w:type="numbering" w:customStyle="1" w:styleId="1ai13">
    <w:name w:val="1 / a / i13"/>
    <w:rsid w:val="00DE6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81.xml"/><Relationship Id="rId21" Type="http://schemas.openxmlformats.org/officeDocument/2006/relationships/footer" Target="footer5.xml"/><Relationship Id="rId42" Type="http://schemas.openxmlformats.org/officeDocument/2006/relationships/header" Target="header20.xml"/><Relationship Id="rId63" Type="http://schemas.openxmlformats.org/officeDocument/2006/relationships/header" Target="header38.xml"/><Relationship Id="rId84" Type="http://schemas.openxmlformats.org/officeDocument/2006/relationships/image" Target="media/image7.png"/><Relationship Id="rId138" Type="http://schemas.openxmlformats.org/officeDocument/2006/relationships/header" Target="header94.xml"/><Relationship Id="rId159" Type="http://schemas.openxmlformats.org/officeDocument/2006/relationships/header" Target="header113.xml"/><Relationship Id="rId170" Type="http://schemas.openxmlformats.org/officeDocument/2006/relationships/header" Target="header121.xml"/><Relationship Id="rId191" Type="http://schemas.openxmlformats.org/officeDocument/2006/relationships/footer" Target="footer29.xml"/><Relationship Id="rId205" Type="http://schemas.openxmlformats.org/officeDocument/2006/relationships/header" Target="header149.xml"/><Relationship Id="rId107" Type="http://schemas.openxmlformats.org/officeDocument/2006/relationships/header" Target="header73.xml"/><Relationship Id="rId11" Type="http://schemas.openxmlformats.org/officeDocument/2006/relationships/image" Target="media/image1.png"/><Relationship Id="rId32" Type="http://schemas.openxmlformats.org/officeDocument/2006/relationships/image" Target="media/image4.wmf"/><Relationship Id="rId37" Type="http://schemas.openxmlformats.org/officeDocument/2006/relationships/header" Target="header16.xml"/><Relationship Id="rId53" Type="http://schemas.openxmlformats.org/officeDocument/2006/relationships/header" Target="header29.xml"/><Relationship Id="rId58" Type="http://schemas.openxmlformats.org/officeDocument/2006/relationships/header" Target="header33.xml"/><Relationship Id="rId74" Type="http://schemas.openxmlformats.org/officeDocument/2006/relationships/header" Target="header46.xml"/><Relationship Id="rId79" Type="http://schemas.openxmlformats.org/officeDocument/2006/relationships/footer" Target="footer15.xml"/><Relationship Id="rId102" Type="http://schemas.openxmlformats.org/officeDocument/2006/relationships/footer" Target="footer17.xml"/><Relationship Id="rId123" Type="http://schemas.openxmlformats.org/officeDocument/2006/relationships/header" Target="header84.xml"/><Relationship Id="rId128" Type="http://schemas.openxmlformats.org/officeDocument/2006/relationships/header" Target="header88.xml"/><Relationship Id="rId144" Type="http://schemas.openxmlformats.org/officeDocument/2006/relationships/header" Target="header100.xml"/><Relationship Id="rId149" Type="http://schemas.openxmlformats.org/officeDocument/2006/relationships/header" Target="header105.xml"/><Relationship Id="rId5" Type="http://schemas.openxmlformats.org/officeDocument/2006/relationships/numbering" Target="numbering.xml"/><Relationship Id="rId90" Type="http://schemas.openxmlformats.org/officeDocument/2006/relationships/header" Target="header58.xml"/><Relationship Id="rId95" Type="http://schemas.openxmlformats.org/officeDocument/2006/relationships/header" Target="header63.xml"/><Relationship Id="rId160" Type="http://schemas.openxmlformats.org/officeDocument/2006/relationships/image" Target="media/image14.wmf"/><Relationship Id="rId165" Type="http://schemas.openxmlformats.org/officeDocument/2006/relationships/footer" Target="footer24.xml"/><Relationship Id="rId181" Type="http://schemas.openxmlformats.org/officeDocument/2006/relationships/header" Target="header129.xml"/><Relationship Id="rId186" Type="http://schemas.openxmlformats.org/officeDocument/2006/relationships/header" Target="header133.xml"/><Relationship Id="rId216" Type="http://schemas.openxmlformats.org/officeDocument/2006/relationships/theme" Target="theme/theme1.xml"/><Relationship Id="rId211" Type="http://schemas.openxmlformats.org/officeDocument/2006/relationships/header" Target="header154.xm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header" Target="header21.xml"/><Relationship Id="rId48" Type="http://schemas.openxmlformats.org/officeDocument/2006/relationships/header" Target="header25.xml"/><Relationship Id="rId64" Type="http://schemas.openxmlformats.org/officeDocument/2006/relationships/footer" Target="footer12.xml"/><Relationship Id="rId69" Type="http://schemas.openxmlformats.org/officeDocument/2006/relationships/header" Target="header42.xml"/><Relationship Id="rId113" Type="http://schemas.openxmlformats.org/officeDocument/2006/relationships/header" Target="header78.xml"/><Relationship Id="rId118" Type="http://schemas.openxmlformats.org/officeDocument/2006/relationships/footer" Target="footer20.xml"/><Relationship Id="rId134" Type="http://schemas.openxmlformats.org/officeDocument/2006/relationships/image" Target="media/image13.png"/><Relationship Id="rId139" Type="http://schemas.openxmlformats.org/officeDocument/2006/relationships/header" Target="header95.xml"/><Relationship Id="rId80" Type="http://schemas.openxmlformats.org/officeDocument/2006/relationships/header" Target="header51.xml"/><Relationship Id="rId85" Type="http://schemas.openxmlformats.org/officeDocument/2006/relationships/image" Target="media/image8.jpeg"/><Relationship Id="rId150" Type="http://schemas.openxmlformats.org/officeDocument/2006/relationships/header" Target="header106.xml"/><Relationship Id="rId155" Type="http://schemas.openxmlformats.org/officeDocument/2006/relationships/header" Target="header110.xml"/><Relationship Id="rId171" Type="http://schemas.openxmlformats.org/officeDocument/2006/relationships/header" Target="header122.xml"/><Relationship Id="rId176" Type="http://schemas.openxmlformats.org/officeDocument/2006/relationships/footer" Target="footer26.xml"/><Relationship Id="rId192" Type="http://schemas.openxmlformats.org/officeDocument/2006/relationships/header" Target="header138.xml"/><Relationship Id="rId197" Type="http://schemas.openxmlformats.org/officeDocument/2006/relationships/header" Target="header143.xml"/><Relationship Id="rId206" Type="http://schemas.openxmlformats.org/officeDocument/2006/relationships/footer" Target="footer31.xml"/><Relationship Id="rId201" Type="http://schemas.openxmlformats.org/officeDocument/2006/relationships/header" Target="header146.xml"/><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header" Target="header13.xml"/><Relationship Id="rId38" Type="http://schemas.openxmlformats.org/officeDocument/2006/relationships/header" Target="header17.xml"/><Relationship Id="rId59" Type="http://schemas.openxmlformats.org/officeDocument/2006/relationships/header" Target="header34.xml"/><Relationship Id="rId103" Type="http://schemas.openxmlformats.org/officeDocument/2006/relationships/image" Target="media/image9.wmf"/><Relationship Id="rId108" Type="http://schemas.openxmlformats.org/officeDocument/2006/relationships/header" Target="header74.xml"/><Relationship Id="rId124" Type="http://schemas.openxmlformats.org/officeDocument/2006/relationships/footer" Target="footer21.xml"/><Relationship Id="rId129" Type="http://schemas.openxmlformats.org/officeDocument/2006/relationships/header" Target="header89.xml"/><Relationship Id="rId54" Type="http://schemas.openxmlformats.org/officeDocument/2006/relationships/header" Target="header30.xml"/><Relationship Id="rId70" Type="http://schemas.openxmlformats.org/officeDocument/2006/relationships/header" Target="header43.xml"/><Relationship Id="rId75" Type="http://schemas.openxmlformats.org/officeDocument/2006/relationships/header" Target="header47.xml"/><Relationship Id="rId91" Type="http://schemas.openxmlformats.org/officeDocument/2006/relationships/header" Target="header59.xml"/><Relationship Id="rId96" Type="http://schemas.openxmlformats.org/officeDocument/2006/relationships/header" Target="header64.xml"/><Relationship Id="rId140" Type="http://schemas.openxmlformats.org/officeDocument/2006/relationships/header" Target="header96.xml"/><Relationship Id="rId145" Type="http://schemas.openxmlformats.org/officeDocument/2006/relationships/header" Target="header101.xml"/><Relationship Id="rId161" Type="http://schemas.openxmlformats.org/officeDocument/2006/relationships/oleObject" Target="embeddings/oleObject1.bin"/><Relationship Id="rId166" Type="http://schemas.openxmlformats.org/officeDocument/2006/relationships/header" Target="header117.xml"/><Relationship Id="rId182" Type="http://schemas.openxmlformats.org/officeDocument/2006/relationships/header" Target="header130.xml"/><Relationship Id="rId187" Type="http://schemas.openxmlformats.org/officeDocument/2006/relationships/header" Target="header134.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155.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header" Target="header26.xml"/><Relationship Id="rId114" Type="http://schemas.openxmlformats.org/officeDocument/2006/relationships/footer" Target="footer19.xml"/><Relationship Id="rId119" Type="http://schemas.openxmlformats.org/officeDocument/2006/relationships/image" Target="media/image10.wmf"/><Relationship Id="rId44" Type="http://schemas.openxmlformats.org/officeDocument/2006/relationships/image" Target="media/image6.wmf"/><Relationship Id="rId60" Type="http://schemas.openxmlformats.org/officeDocument/2006/relationships/header" Target="header35.xml"/><Relationship Id="rId65" Type="http://schemas.openxmlformats.org/officeDocument/2006/relationships/header" Target="header39.xml"/><Relationship Id="rId81" Type="http://schemas.openxmlformats.org/officeDocument/2006/relationships/header" Target="header52.xml"/><Relationship Id="rId86" Type="http://schemas.openxmlformats.org/officeDocument/2006/relationships/header" Target="header54.xml"/><Relationship Id="rId130" Type="http://schemas.openxmlformats.org/officeDocument/2006/relationships/header" Target="header90.xml"/><Relationship Id="rId135" Type="http://schemas.openxmlformats.org/officeDocument/2006/relationships/image" Target="media/image14.png"/><Relationship Id="rId151" Type="http://schemas.openxmlformats.org/officeDocument/2006/relationships/header" Target="header107.xml"/><Relationship Id="rId156" Type="http://schemas.openxmlformats.org/officeDocument/2006/relationships/footer" Target="footer23.xml"/><Relationship Id="rId177" Type="http://schemas.openxmlformats.org/officeDocument/2006/relationships/header" Target="header126.xml"/><Relationship Id="rId198" Type="http://schemas.openxmlformats.org/officeDocument/2006/relationships/footer" Target="footer30.xml"/><Relationship Id="rId172" Type="http://schemas.openxmlformats.org/officeDocument/2006/relationships/footer" Target="footer25.xml"/><Relationship Id="rId193" Type="http://schemas.openxmlformats.org/officeDocument/2006/relationships/header" Target="header139.xml"/><Relationship Id="rId202" Type="http://schemas.openxmlformats.org/officeDocument/2006/relationships/hyperlink" Target="http://webbook.nist.gov/chemistry/fluid/" TargetMode="External"/><Relationship Id="rId207" Type="http://schemas.openxmlformats.org/officeDocument/2006/relationships/header" Target="header150.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8.xml"/><Relationship Id="rId109" Type="http://schemas.openxmlformats.org/officeDocument/2006/relationships/header" Target="header75.xml"/><Relationship Id="rId34" Type="http://schemas.openxmlformats.org/officeDocument/2006/relationships/header" Target="header14.xml"/><Relationship Id="rId50" Type="http://schemas.openxmlformats.org/officeDocument/2006/relationships/header" Target="header27.xml"/><Relationship Id="rId55" Type="http://schemas.openxmlformats.org/officeDocument/2006/relationships/footer" Target="footer11.xml"/><Relationship Id="rId76" Type="http://schemas.openxmlformats.org/officeDocument/2006/relationships/header" Target="header48.xml"/><Relationship Id="rId97" Type="http://schemas.openxmlformats.org/officeDocument/2006/relationships/header" Target="header65.xml"/><Relationship Id="rId104" Type="http://schemas.openxmlformats.org/officeDocument/2006/relationships/header" Target="header70.xml"/><Relationship Id="rId120" Type="http://schemas.openxmlformats.org/officeDocument/2006/relationships/image" Target="media/image11.jpeg"/><Relationship Id="rId125" Type="http://schemas.openxmlformats.org/officeDocument/2006/relationships/header" Target="header85.xml"/><Relationship Id="rId141" Type="http://schemas.openxmlformats.org/officeDocument/2006/relationships/header" Target="header97.xml"/><Relationship Id="rId146" Type="http://schemas.openxmlformats.org/officeDocument/2006/relationships/header" Target="header102.xml"/><Relationship Id="rId167" Type="http://schemas.openxmlformats.org/officeDocument/2006/relationships/header" Target="header118.xml"/><Relationship Id="rId188" Type="http://schemas.openxmlformats.org/officeDocument/2006/relationships/header" Target="header135.xml"/><Relationship Id="rId7" Type="http://schemas.openxmlformats.org/officeDocument/2006/relationships/settings" Target="settings.xml"/><Relationship Id="rId71" Type="http://schemas.openxmlformats.org/officeDocument/2006/relationships/header" Target="header44.xml"/><Relationship Id="rId92" Type="http://schemas.openxmlformats.org/officeDocument/2006/relationships/header" Target="header60.xml"/><Relationship Id="rId162" Type="http://schemas.openxmlformats.org/officeDocument/2006/relationships/header" Target="header114.xml"/><Relationship Id="rId183" Type="http://schemas.openxmlformats.org/officeDocument/2006/relationships/header" Target="header131.xml"/><Relationship Id="rId213" Type="http://schemas.openxmlformats.org/officeDocument/2006/relationships/header" Target="header156.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22.xml"/><Relationship Id="rId66" Type="http://schemas.openxmlformats.org/officeDocument/2006/relationships/header" Target="header40.xml"/><Relationship Id="rId87" Type="http://schemas.openxmlformats.org/officeDocument/2006/relationships/header" Target="header55.xml"/><Relationship Id="rId110" Type="http://schemas.openxmlformats.org/officeDocument/2006/relationships/footer" Target="footer18.xml"/><Relationship Id="rId115" Type="http://schemas.openxmlformats.org/officeDocument/2006/relationships/header" Target="header79.xml"/><Relationship Id="rId131" Type="http://schemas.openxmlformats.org/officeDocument/2006/relationships/header" Target="header91.xml"/><Relationship Id="rId136" Type="http://schemas.openxmlformats.org/officeDocument/2006/relationships/image" Target="media/image15.png"/><Relationship Id="rId157" Type="http://schemas.openxmlformats.org/officeDocument/2006/relationships/header" Target="header111.xml"/><Relationship Id="rId178" Type="http://schemas.openxmlformats.org/officeDocument/2006/relationships/header" Target="header127.xml"/><Relationship Id="rId61" Type="http://schemas.openxmlformats.org/officeDocument/2006/relationships/header" Target="header36.xml"/><Relationship Id="rId82" Type="http://schemas.openxmlformats.org/officeDocument/2006/relationships/header" Target="header53.xml"/><Relationship Id="rId152" Type="http://schemas.openxmlformats.org/officeDocument/2006/relationships/footer" Target="footer22.xml"/><Relationship Id="rId173" Type="http://schemas.openxmlformats.org/officeDocument/2006/relationships/header" Target="header123.xml"/><Relationship Id="rId194" Type="http://schemas.openxmlformats.org/officeDocument/2006/relationships/header" Target="header140.xml"/><Relationship Id="rId199" Type="http://schemas.openxmlformats.org/officeDocument/2006/relationships/header" Target="header144.xml"/><Relationship Id="rId203" Type="http://schemas.openxmlformats.org/officeDocument/2006/relationships/header" Target="header147.xml"/><Relationship Id="rId208" Type="http://schemas.openxmlformats.org/officeDocument/2006/relationships/header" Target="header151.xm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eader" Target="header11.xml"/><Relationship Id="rId35" Type="http://schemas.openxmlformats.org/officeDocument/2006/relationships/header" Target="header15.xml"/><Relationship Id="rId56" Type="http://schemas.openxmlformats.org/officeDocument/2006/relationships/header" Target="header31.xml"/><Relationship Id="rId77" Type="http://schemas.openxmlformats.org/officeDocument/2006/relationships/header" Target="header49.xml"/><Relationship Id="rId100" Type="http://schemas.openxmlformats.org/officeDocument/2006/relationships/header" Target="header68.xml"/><Relationship Id="rId105" Type="http://schemas.openxmlformats.org/officeDocument/2006/relationships/header" Target="header71.xml"/><Relationship Id="rId126" Type="http://schemas.openxmlformats.org/officeDocument/2006/relationships/header" Target="header86.xml"/><Relationship Id="rId147" Type="http://schemas.openxmlformats.org/officeDocument/2006/relationships/header" Target="header103.xml"/><Relationship Id="rId168" Type="http://schemas.openxmlformats.org/officeDocument/2006/relationships/header" Target="header119.xml"/><Relationship Id="rId8" Type="http://schemas.openxmlformats.org/officeDocument/2006/relationships/webSettings" Target="webSettings.xml"/><Relationship Id="rId51" Type="http://schemas.openxmlformats.org/officeDocument/2006/relationships/footer" Target="footer10.xml"/><Relationship Id="rId72" Type="http://schemas.openxmlformats.org/officeDocument/2006/relationships/footer" Target="footer14.xml"/><Relationship Id="rId93" Type="http://schemas.openxmlformats.org/officeDocument/2006/relationships/header" Target="header61.xml"/><Relationship Id="rId98" Type="http://schemas.openxmlformats.org/officeDocument/2006/relationships/header" Target="header66.xml"/><Relationship Id="rId121" Type="http://schemas.openxmlformats.org/officeDocument/2006/relationships/header" Target="header82.xml"/><Relationship Id="rId142" Type="http://schemas.openxmlformats.org/officeDocument/2006/relationships/header" Target="header98.xml"/><Relationship Id="rId163" Type="http://schemas.openxmlformats.org/officeDocument/2006/relationships/header" Target="header115.xml"/><Relationship Id="rId184" Type="http://schemas.openxmlformats.org/officeDocument/2006/relationships/footer" Target="footer28.xml"/><Relationship Id="rId189" Type="http://schemas.openxmlformats.org/officeDocument/2006/relationships/header" Target="header136.xml"/><Relationship Id="rId3" Type="http://schemas.openxmlformats.org/officeDocument/2006/relationships/customXml" Target="../customXml/item3.xml"/><Relationship Id="rId214" Type="http://schemas.openxmlformats.org/officeDocument/2006/relationships/footer" Target="footer32.xml"/><Relationship Id="rId25" Type="http://schemas.openxmlformats.org/officeDocument/2006/relationships/header" Target="header7.xml"/><Relationship Id="rId46" Type="http://schemas.openxmlformats.org/officeDocument/2006/relationships/header" Target="header23.xml"/><Relationship Id="rId67" Type="http://schemas.openxmlformats.org/officeDocument/2006/relationships/header" Target="header41.xml"/><Relationship Id="rId116" Type="http://schemas.openxmlformats.org/officeDocument/2006/relationships/header" Target="header80.xml"/><Relationship Id="rId137" Type="http://schemas.openxmlformats.org/officeDocument/2006/relationships/header" Target="header93.xml"/><Relationship Id="rId158" Type="http://schemas.openxmlformats.org/officeDocument/2006/relationships/header" Target="header112.xml"/><Relationship Id="rId20" Type="http://schemas.openxmlformats.org/officeDocument/2006/relationships/header" Target="header5.xml"/><Relationship Id="rId41" Type="http://schemas.openxmlformats.org/officeDocument/2006/relationships/header" Target="header19.xml"/><Relationship Id="rId62" Type="http://schemas.openxmlformats.org/officeDocument/2006/relationships/header" Target="header37.xml"/><Relationship Id="rId83" Type="http://schemas.openxmlformats.org/officeDocument/2006/relationships/footer" Target="footer16.xml"/><Relationship Id="rId88" Type="http://schemas.openxmlformats.org/officeDocument/2006/relationships/header" Target="header56.xml"/><Relationship Id="rId111" Type="http://schemas.openxmlformats.org/officeDocument/2006/relationships/header" Target="header76.xml"/><Relationship Id="rId132" Type="http://schemas.openxmlformats.org/officeDocument/2006/relationships/header" Target="header92.xml"/><Relationship Id="rId153" Type="http://schemas.openxmlformats.org/officeDocument/2006/relationships/header" Target="header108.xml"/><Relationship Id="rId174" Type="http://schemas.openxmlformats.org/officeDocument/2006/relationships/header" Target="header124.xml"/><Relationship Id="rId179" Type="http://schemas.openxmlformats.org/officeDocument/2006/relationships/header" Target="header128.xml"/><Relationship Id="rId195" Type="http://schemas.openxmlformats.org/officeDocument/2006/relationships/header" Target="header141.xml"/><Relationship Id="rId209" Type="http://schemas.openxmlformats.org/officeDocument/2006/relationships/header" Target="header152.xml"/><Relationship Id="rId190" Type="http://schemas.openxmlformats.org/officeDocument/2006/relationships/header" Target="header137.xml"/><Relationship Id="rId204" Type="http://schemas.openxmlformats.org/officeDocument/2006/relationships/header" Target="header148.xml"/><Relationship Id="rId15" Type="http://schemas.openxmlformats.org/officeDocument/2006/relationships/footer" Target="footer2.xml"/><Relationship Id="rId36" Type="http://schemas.openxmlformats.org/officeDocument/2006/relationships/image" Target="media/image5.jpeg"/><Relationship Id="rId57" Type="http://schemas.openxmlformats.org/officeDocument/2006/relationships/header" Target="header32.xml"/><Relationship Id="rId106" Type="http://schemas.openxmlformats.org/officeDocument/2006/relationships/header" Target="header72.xml"/><Relationship Id="rId127" Type="http://schemas.openxmlformats.org/officeDocument/2006/relationships/header" Target="header87.xml"/><Relationship Id="rId10" Type="http://schemas.openxmlformats.org/officeDocument/2006/relationships/endnotes" Target="endnotes.xml"/><Relationship Id="rId31" Type="http://schemas.openxmlformats.org/officeDocument/2006/relationships/header" Target="header12.xml"/><Relationship Id="rId52" Type="http://schemas.openxmlformats.org/officeDocument/2006/relationships/header" Target="header28.xml"/><Relationship Id="rId73" Type="http://schemas.openxmlformats.org/officeDocument/2006/relationships/header" Target="header45.xml"/><Relationship Id="rId78" Type="http://schemas.openxmlformats.org/officeDocument/2006/relationships/header" Target="header50.xml"/><Relationship Id="rId94" Type="http://schemas.openxmlformats.org/officeDocument/2006/relationships/header" Target="header62.xml"/><Relationship Id="rId99" Type="http://schemas.openxmlformats.org/officeDocument/2006/relationships/header" Target="header67.xml"/><Relationship Id="rId101" Type="http://schemas.openxmlformats.org/officeDocument/2006/relationships/header" Target="header69.xml"/><Relationship Id="rId122" Type="http://schemas.openxmlformats.org/officeDocument/2006/relationships/header" Target="header83.xml"/><Relationship Id="rId143" Type="http://schemas.openxmlformats.org/officeDocument/2006/relationships/header" Target="header99.xml"/><Relationship Id="rId148" Type="http://schemas.openxmlformats.org/officeDocument/2006/relationships/header" Target="header104.xml"/><Relationship Id="rId164" Type="http://schemas.openxmlformats.org/officeDocument/2006/relationships/header" Target="header116.xml"/><Relationship Id="rId169" Type="http://schemas.openxmlformats.org/officeDocument/2006/relationships/header" Target="header120.xml"/><Relationship Id="rId185" Type="http://schemas.openxmlformats.org/officeDocument/2006/relationships/header" Target="header13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27.xml"/><Relationship Id="rId210" Type="http://schemas.openxmlformats.org/officeDocument/2006/relationships/header" Target="header153.xml"/><Relationship Id="rId215" Type="http://schemas.openxmlformats.org/officeDocument/2006/relationships/fontTable" Target="fontTable.xml"/><Relationship Id="rId26" Type="http://schemas.openxmlformats.org/officeDocument/2006/relationships/header" Target="header8.xml"/><Relationship Id="rId47" Type="http://schemas.openxmlformats.org/officeDocument/2006/relationships/header" Target="header24.xml"/><Relationship Id="rId68" Type="http://schemas.openxmlformats.org/officeDocument/2006/relationships/footer" Target="footer13.xml"/><Relationship Id="rId89" Type="http://schemas.openxmlformats.org/officeDocument/2006/relationships/header" Target="header57.xml"/><Relationship Id="rId112" Type="http://schemas.openxmlformats.org/officeDocument/2006/relationships/header" Target="header77.xml"/><Relationship Id="rId133" Type="http://schemas.openxmlformats.org/officeDocument/2006/relationships/image" Target="media/image12.png"/><Relationship Id="rId154" Type="http://schemas.openxmlformats.org/officeDocument/2006/relationships/header" Target="header109.xml"/><Relationship Id="rId175" Type="http://schemas.openxmlformats.org/officeDocument/2006/relationships/header" Target="header125.xml"/><Relationship Id="rId196" Type="http://schemas.openxmlformats.org/officeDocument/2006/relationships/header" Target="header142.xml"/><Relationship Id="rId200" Type="http://schemas.openxmlformats.org/officeDocument/2006/relationships/header" Target="header145.xml"/><Relationship Id="rId16"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20PlainPageAgree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CF3C46-FE0E-4A79-9DFA-2C1A0C6441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DD5A7D-5BF9-4430-8E47-C6CAABCA3F9F}">
  <ds:schemaRefs>
    <ds:schemaRef ds:uri="http://schemas.openxmlformats.org/officeDocument/2006/bibliography"/>
  </ds:schemaRefs>
</ds:datastoreItem>
</file>

<file path=customXml/itemProps3.xml><?xml version="1.0" encoding="utf-8"?>
<ds:datastoreItem xmlns:ds="http://schemas.openxmlformats.org/officeDocument/2006/customXml" ds:itemID="{BBCF22B4-176D-40D3-BA74-766844B1E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0F8D04-01C7-48B5-BC07-4F58B875E1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MY PlainPageAgreement.dotm</Template>
  <TotalTime>7</TotalTime>
  <Pages>204</Pages>
  <Words>52575</Words>
  <Characters>299682</Characters>
  <Application>Microsoft Office Word</Application>
  <DocSecurity>0</DocSecurity>
  <Lines>2497</Lines>
  <Paragraphs>703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E/ECE/324/Rev.2/Add.109/Rev.4</vt:lpstr>
      <vt:lpstr/>
    </vt:vector>
  </TitlesOfParts>
  <Company>CSD</Company>
  <LinksUpToDate>false</LinksUpToDate>
  <CharactersWithSpaces>351554</CharactersWithSpaces>
  <SharedDoc>false</SharedDoc>
  <HLinks>
    <vt:vector size="858" baseType="variant">
      <vt:variant>
        <vt:i4>4718678</vt:i4>
      </vt:variant>
      <vt:variant>
        <vt:i4>669</vt:i4>
      </vt:variant>
      <vt:variant>
        <vt:i4>0</vt:i4>
      </vt:variant>
      <vt:variant>
        <vt:i4>5</vt:i4>
      </vt:variant>
      <vt:variant>
        <vt:lpwstr>http://webbook.nist.gov/chemistry/fluid/</vt:lpwstr>
      </vt:variant>
      <vt:variant>
        <vt:lpwstr/>
      </vt:variant>
      <vt:variant>
        <vt:i4>1376319</vt:i4>
      </vt:variant>
      <vt:variant>
        <vt:i4>656</vt:i4>
      </vt:variant>
      <vt:variant>
        <vt:i4>0</vt:i4>
      </vt:variant>
      <vt:variant>
        <vt:i4>5</vt:i4>
      </vt:variant>
      <vt:variant>
        <vt:lpwstr/>
      </vt:variant>
      <vt:variant>
        <vt:lpwstr>_Toc384289018</vt:lpwstr>
      </vt:variant>
      <vt:variant>
        <vt:i4>1376319</vt:i4>
      </vt:variant>
      <vt:variant>
        <vt:i4>653</vt:i4>
      </vt:variant>
      <vt:variant>
        <vt:i4>0</vt:i4>
      </vt:variant>
      <vt:variant>
        <vt:i4>5</vt:i4>
      </vt:variant>
      <vt:variant>
        <vt:lpwstr/>
      </vt:variant>
      <vt:variant>
        <vt:lpwstr>_Toc384289017</vt:lpwstr>
      </vt:variant>
      <vt:variant>
        <vt:i4>1376319</vt:i4>
      </vt:variant>
      <vt:variant>
        <vt:i4>647</vt:i4>
      </vt:variant>
      <vt:variant>
        <vt:i4>0</vt:i4>
      </vt:variant>
      <vt:variant>
        <vt:i4>5</vt:i4>
      </vt:variant>
      <vt:variant>
        <vt:lpwstr/>
      </vt:variant>
      <vt:variant>
        <vt:lpwstr>_Toc384289016</vt:lpwstr>
      </vt:variant>
      <vt:variant>
        <vt:i4>1376319</vt:i4>
      </vt:variant>
      <vt:variant>
        <vt:i4>644</vt:i4>
      </vt:variant>
      <vt:variant>
        <vt:i4>0</vt:i4>
      </vt:variant>
      <vt:variant>
        <vt:i4>5</vt:i4>
      </vt:variant>
      <vt:variant>
        <vt:lpwstr/>
      </vt:variant>
      <vt:variant>
        <vt:lpwstr>_Toc384289015</vt:lpwstr>
      </vt:variant>
      <vt:variant>
        <vt:i4>1376319</vt:i4>
      </vt:variant>
      <vt:variant>
        <vt:i4>638</vt:i4>
      </vt:variant>
      <vt:variant>
        <vt:i4>0</vt:i4>
      </vt:variant>
      <vt:variant>
        <vt:i4>5</vt:i4>
      </vt:variant>
      <vt:variant>
        <vt:lpwstr/>
      </vt:variant>
      <vt:variant>
        <vt:lpwstr>_Toc384289014</vt:lpwstr>
      </vt:variant>
      <vt:variant>
        <vt:i4>1376319</vt:i4>
      </vt:variant>
      <vt:variant>
        <vt:i4>635</vt:i4>
      </vt:variant>
      <vt:variant>
        <vt:i4>0</vt:i4>
      </vt:variant>
      <vt:variant>
        <vt:i4>5</vt:i4>
      </vt:variant>
      <vt:variant>
        <vt:lpwstr/>
      </vt:variant>
      <vt:variant>
        <vt:lpwstr>_Toc384289013</vt:lpwstr>
      </vt:variant>
      <vt:variant>
        <vt:i4>1376319</vt:i4>
      </vt:variant>
      <vt:variant>
        <vt:i4>629</vt:i4>
      </vt:variant>
      <vt:variant>
        <vt:i4>0</vt:i4>
      </vt:variant>
      <vt:variant>
        <vt:i4>5</vt:i4>
      </vt:variant>
      <vt:variant>
        <vt:lpwstr/>
      </vt:variant>
      <vt:variant>
        <vt:lpwstr>_Toc384289012</vt:lpwstr>
      </vt:variant>
      <vt:variant>
        <vt:i4>1376319</vt:i4>
      </vt:variant>
      <vt:variant>
        <vt:i4>626</vt:i4>
      </vt:variant>
      <vt:variant>
        <vt:i4>0</vt:i4>
      </vt:variant>
      <vt:variant>
        <vt:i4>5</vt:i4>
      </vt:variant>
      <vt:variant>
        <vt:lpwstr/>
      </vt:variant>
      <vt:variant>
        <vt:lpwstr>_Toc384289011</vt:lpwstr>
      </vt:variant>
      <vt:variant>
        <vt:i4>1376319</vt:i4>
      </vt:variant>
      <vt:variant>
        <vt:i4>620</vt:i4>
      </vt:variant>
      <vt:variant>
        <vt:i4>0</vt:i4>
      </vt:variant>
      <vt:variant>
        <vt:i4>5</vt:i4>
      </vt:variant>
      <vt:variant>
        <vt:lpwstr/>
      </vt:variant>
      <vt:variant>
        <vt:lpwstr>_Toc384289010</vt:lpwstr>
      </vt:variant>
      <vt:variant>
        <vt:i4>1310783</vt:i4>
      </vt:variant>
      <vt:variant>
        <vt:i4>617</vt:i4>
      </vt:variant>
      <vt:variant>
        <vt:i4>0</vt:i4>
      </vt:variant>
      <vt:variant>
        <vt:i4>5</vt:i4>
      </vt:variant>
      <vt:variant>
        <vt:lpwstr/>
      </vt:variant>
      <vt:variant>
        <vt:lpwstr>_Toc384289009</vt:lpwstr>
      </vt:variant>
      <vt:variant>
        <vt:i4>1310783</vt:i4>
      </vt:variant>
      <vt:variant>
        <vt:i4>611</vt:i4>
      </vt:variant>
      <vt:variant>
        <vt:i4>0</vt:i4>
      </vt:variant>
      <vt:variant>
        <vt:i4>5</vt:i4>
      </vt:variant>
      <vt:variant>
        <vt:lpwstr/>
      </vt:variant>
      <vt:variant>
        <vt:lpwstr>_Toc384289008</vt:lpwstr>
      </vt:variant>
      <vt:variant>
        <vt:i4>1310783</vt:i4>
      </vt:variant>
      <vt:variant>
        <vt:i4>608</vt:i4>
      </vt:variant>
      <vt:variant>
        <vt:i4>0</vt:i4>
      </vt:variant>
      <vt:variant>
        <vt:i4>5</vt:i4>
      </vt:variant>
      <vt:variant>
        <vt:lpwstr/>
      </vt:variant>
      <vt:variant>
        <vt:lpwstr>_Toc384289007</vt:lpwstr>
      </vt:variant>
      <vt:variant>
        <vt:i4>1310783</vt:i4>
      </vt:variant>
      <vt:variant>
        <vt:i4>602</vt:i4>
      </vt:variant>
      <vt:variant>
        <vt:i4>0</vt:i4>
      </vt:variant>
      <vt:variant>
        <vt:i4>5</vt:i4>
      </vt:variant>
      <vt:variant>
        <vt:lpwstr/>
      </vt:variant>
      <vt:variant>
        <vt:lpwstr>_Toc384289006</vt:lpwstr>
      </vt:variant>
      <vt:variant>
        <vt:i4>1310783</vt:i4>
      </vt:variant>
      <vt:variant>
        <vt:i4>599</vt:i4>
      </vt:variant>
      <vt:variant>
        <vt:i4>0</vt:i4>
      </vt:variant>
      <vt:variant>
        <vt:i4>5</vt:i4>
      </vt:variant>
      <vt:variant>
        <vt:lpwstr/>
      </vt:variant>
      <vt:variant>
        <vt:lpwstr>_Toc384289005</vt:lpwstr>
      </vt:variant>
      <vt:variant>
        <vt:i4>1310783</vt:i4>
      </vt:variant>
      <vt:variant>
        <vt:i4>593</vt:i4>
      </vt:variant>
      <vt:variant>
        <vt:i4>0</vt:i4>
      </vt:variant>
      <vt:variant>
        <vt:i4>5</vt:i4>
      </vt:variant>
      <vt:variant>
        <vt:lpwstr/>
      </vt:variant>
      <vt:variant>
        <vt:lpwstr>_Toc384289004</vt:lpwstr>
      </vt:variant>
      <vt:variant>
        <vt:i4>1310783</vt:i4>
      </vt:variant>
      <vt:variant>
        <vt:i4>590</vt:i4>
      </vt:variant>
      <vt:variant>
        <vt:i4>0</vt:i4>
      </vt:variant>
      <vt:variant>
        <vt:i4>5</vt:i4>
      </vt:variant>
      <vt:variant>
        <vt:lpwstr/>
      </vt:variant>
      <vt:variant>
        <vt:lpwstr>_Toc384289003</vt:lpwstr>
      </vt:variant>
      <vt:variant>
        <vt:i4>1310783</vt:i4>
      </vt:variant>
      <vt:variant>
        <vt:i4>584</vt:i4>
      </vt:variant>
      <vt:variant>
        <vt:i4>0</vt:i4>
      </vt:variant>
      <vt:variant>
        <vt:i4>5</vt:i4>
      </vt:variant>
      <vt:variant>
        <vt:lpwstr/>
      </vt:variant>
      <vt:variant>
        <vt:lpwstr>_Toc384289002</vt:lpwstr>
      </vt:variant>
      <vt:variant>
        <vt:i4>1310783</vt:i4>
      </vt:variant>
      <vt:variant>
        <vt:i4>578</vt:i4>
      </vt:variant>
      <vt:variant>
        <vt:i4>0</vt:i4>
      </vt:variant>
      <vt:variant>
        <vt:i4>5</vt:i4>
      </vt:variant>
      <vt:variant>
        <vt:lpwstr/>
      </vt:variant>
      <vt:variant>
        <vt:lpwstr>_Toc384289001</vt:lpwstr>
      </vt:variant>
      <vt:variant>
        <vt:i4>1310783</vt:i4>
      </vt:variant>
      <vt:variant>
        <vt:i4>575</vt:i4>
      </vt:variant>
      <vt:variant>
        <vt:i4>0</vt:i4>
      </vt:variant>
      <vt:variant>
        <vt:i4>5</vt:i4>
      </vt:variant>
      <vt:variant>
        <vt:lpwstr/>
      </vt:variant>
      <vt:variant>
        <vt:lpwstr>_Toc384289000</vt:lpwstr>
      </vt:variant>
      <vt:variant>
        <vt:i4>1835062</vt:i4>
      </vt:variant>
      <vt:variant>
        <vt:i4>569</vt:i4>
      </vt:variant>
      <vt:variant>
        <vt:i4>0</vt:i4>
      </vt:variant>
      <vt:variant>
        <vt:i4>5</vt:i4>
      </vt:variant>
      <vt:variant>
        <vt:lpwstr/>
      </vt:variant>
      <vt:variant>
        <vt:lpwstr>_Toc384288999</vt:lpwstr>
      </vt:variant>
      <vt:variant>
        <vt:i4>1835062</vt:i4>
      </vt:variant>
      <vt:variant>
        <vt:i4>566</vt:i4>
      </vt:variant>
      <vt:variant>
        <vt:i4>0</vt:i4>
      </vt:variant>
      <vt:variant>
        <vt:i4>5</vt:i4>
      </vt:variant>
      <vt:variant>
        <vt:lpwstr/>
      </vt:variant>
      <vt:variant>
        <vt:lpwstr>_Toc384288998</vt:lpwstr>
      </vt:variant>
      <vt:variant>
        <vt:i4>1835062</vt:i4>
      </vt:variant>
      <vt:variant>
        <vt:i4>560</vt:i4>
      </vt:variant>
      <vt:variant>
        <vt:i4>0</vt:i4>
      </vt:variant>
      <vt:variant>
        <vt:i4>5</vt:i4>
      </vt:variant>
      <vt:variant>
        <vt:lpwstr/>
      </vt:variant>
      <vt:variant>
        <vt:lpwstr>_Toc384288997</vt:lpwstr>
      </vt:variant>
      <vt:variant>
        <vt:i4>1835062</vt:i4>
      </vt:variant>
      <vt:variant>
        <vt:i4>557</vt:i4>
      </vt:variant>
      <vt:variant>
        <vt:i4>0</vt:i4>
      </vt:variant>
      <vt:variant>
        <vt:i4>5</vt:i4>
      </vt:variant>
      <vt:variant>
        <vt:lpwstr/>
      </vt:variant>
      <vt:variant>
        <vt:lpwstr>_Toc384288996</vt:lpwstr>
      </vt:variant>
      <vt:variant>
        <vt:i4>1835062</vt:i4>
      </vt:variant>
      <vt:variant>
        <vt:i4>551</vt:i4>
      </vt:variant>
      <vt:variant>
        <vt:i4>0</vt:i4>
      </vt:variant>
      <vt:variant>
        <vt:i4>5</vt:i4>
      </vt:variant>
      <vt:variant>
        <vt:lpwstr/>
      </vt:variant>
      <vt:variant>
        <vt:lpwstr>_Toc384288995</vt:lpwstr>
      </vt:variant>
      <vt:variant>
        <vt:i4>1835062</vt:i4>
      </vt:variant>
      <vt:variant>
        <vt:i4>548</vt:i4>
      </vt:variant>
      <vt:variant>
        <vt:i4>0</vt:i4>
      </vt:variant>
      <vt:variant>
        <vt:i4>5</vt:i4>
      </vt:variant>
      <vt:variant>
        <vt:lpwstr/>
      </vt:variant>
      <vt:variant>
        <vt:lpwstr>_Toc384288994</vt:lpwstr>
      </vt:variant>
      <vt:variant>
        <vt:i4>1835062</vt:i4>
      </vt:variant>
      <vt:variant>
        <vt:i4>542</vt:i4>
      </vt:variant>
      <vt:variant>
        <vt:i4>0</vt:i4>
      </vt:variant>
      <vt:variant>
        <vt:i4>5</vt:i4>
      </vt:variant>
      <vt:variant>
        <vt:lpwstr/>
      </vt:variant>
      <vt:variant>
        <vt:lpwstr>_Toc384288993</vt:lpwstr>
      </vt:variant>
      <vt:variant>
        <vt:i4>1835062</vt:i4>
      </vt:variant>
      <vt:variant>
        <vt:i4>539</vt:i4>
      </vt:variant>
      <vt:variant>
        <vt:i4>0</vt:i4>
      </vt:variant>
      <vt:variant>
        <vt:i4>5</vt:i4>
      </vt:variant>
      <vt:variant>
        <vt:lpwstr/>
      </vt:variant>
      <vt:variant>
        <vt:lpwstr>_Toc384288992</vt:lpwstr>
      </vt:variant>
      <vt:variant>
        <vt:i4>1835062</vt:i4>
      </vt:variant>
      <vt:variant>
        <vt:i4>533</vt:i4>
      </vt:variant>
      <vt:variant>
        <vt:i4>0</vt:i4>
      </vt:variant>
      <vt:variant>
        <vt:i4>5</vt:i4>
      </vt:variant>
      <vt:variant>
        <vt:lpwstr/>
      </vt:variant>
      <vt:variant>
        <vt:lpwstr>_Toc384288991</vt:lpwstr>
      </vt:variant>
      <vt:variant>
        <vt:i4>1835062</vt:i4>
      </vt:variant>
      <vt:variant>
        <vt:i4>530</vt:i4>
      </vt:variant>
      <vt:variant>
        <vt:i4>0</vt:i4>
      </vt:variant>
      <vt:variant>
        <vt:i4>5</vt:i4>
      </vt:variant>
      <vt:variant>
        <vt:lpwstr/>
      </vt:variant>
      <vt:variant>
        <vt:lpwstr>_Toc384288990</vt:lpwstr>
      </vt:variant>
      <vt:variant>
        <vt:i4>1900598</vt:i4>
      </vt:variant>
      <vt:variant>
        <vt:i4>524</vt:i4>
      </vt:variant>
      <vt:variant>
        <vt:i4>0</vt:i4>
      </vt:variant>
      <vt:variant>
        <vt:i4>5</vt:i4>
      </vt:variant>
      <vt:variant>
        <vt:lpwstr/>
      </vt:variant>
      <vt:variant>
        <vt:lpwstr>_Toc384288989</vt:lpwstr>
      </vt:variant>
      <vt:variant>
        <vt:i4>1900598</vt:i4>
      </vt:variant>
      <vt:variant>
        <vt:i4>521</vt:i4>
      </vt:variant>
      <vt:variant>
        <vt:i4>0</vt:i4>
      </vt:variant>
      <vt:variant>
        <vt:i4>5</vt:i4>
      </vt:variant>
      <vt:variant>
        <vt:lpwstr/>
      </vt:variant>
      <vt:variant>
        <vt:lpwstr>_Toc384288988</vt:lpwstr>
      </vt:variant>
      <vt:variant>
        <vt:i4>1900598</vt:i4>
      </vt:variant>
      <vt:variant>
        <vt:i4>515</vt:i4>
      </vt:variant>
      <vt:variant>
        <vt:i4>0</vt:i4>
      </vt:variant>
      <vt:variant>
        <vt:i4>5</vt:i4>
      </vt:variant>
      <vt:variant>
        <vt:lpwstr/>
      </vt:variant>
      <vt:variant>
        <vt:lpwstr>_Toc384288987</vt:lpwstr>
      </vt:variant>
      <vt:variant>
        <vt:i4>1900598</vt:i4>
      </vt:variant>
      <vt:variant>
        <vt:i4>512</vt:i4>
      </vt:variant>
      <vt:variant>
        <vt:i4>0</vt:i4>
      </vt:variant>
      <vt:variant>
        <vt:i4>5</vt:i4>
      </vt:variant>
      <vt:variant>
        <vt:lpwstr/>
      </vt:variant>
      <vt:variant>
        <vt:lpwstr>_Toc384288986</vt:lpwstr>
      </vt:variant>
      <vt:variant>
        <vt:i4>1900598</vt:i4>
      </vt:variant>
      <vt:variant>
        <vt:i4>506</vt:i4>
      </vt:variant>
      <vt:variant>
        <vt:i4>0</vt:i4>
      </vt:variant>
      <vt:variant>
        <vt:i4>5</vt:i4>
      </vt:variant>
      <vt:variant>
        <vt:lpwstr/>
      </vt:variant>
      <vt:variant>
        <vt:lpwstr>_Toc384288985</vt:lpwstr>
      </vt:variant>
      <vt:variant>
        <vt:i4>1900598</vt:i4>
      </vt:variant>
      <vt:variant>
        <vt:i4>503</vt:i4>
      </vt:variant>
      <vt:variant>
        <vt:i4>0</vt:i4>
      </vt:variant>
      <vt:variant>
        <vt:i4>5</vt:i4>
      </vt:variant>
      <vt:variant>
        <vt:lpwstr/>
      </vt:variant>
      <vt:variant>
        <vt:lpwstr>_Toc384288984</vt:lpwstr>
      </vt:variant>
      <vt:variant>
        <vt:i4>1900598</vt:i4>
      </vt:variant>
      <vt:variant>
        <vt:i4>497</vt:i4>
      </vt:variant>
      <vt:variant>
        <vt:i4>0</vt:i4>
      </vt:variant>
      <vt:variant>
        <vt:i4>5</vt:i4>
      </vt:variant>
      <vt:variant>
        <vt:lpwstr/>
      </vt:variant>
      <vt:variant>
        <vt:lpwstr>_Toc384288983</vt:lpwstr>
      </vt:variant>
      <vt:variant>
        <vt:i4>1900598</vt:i4>
      </vt:variant>
      <vt:variant>
        <vt:i4>494</vt:i4>
      </vt:variant>
      <vt:variant>
        <vt:i4>0</vt:i4>
      </vt:variant>
      <vt:variant>
        <vt:i4>5</vt:i4>
      </vt:variant>
      <vt:variant>
        <vt:lpwstr/>
      </vt:variant>
      <vt:variant>
        <vt:lpwstr>_Toc384288982</vt:lpwstr>
      </vt:variant>
      <vt:variant>
        <vt:i4>1900598</vt:i4>
      </vt:variant>
      <vt:variant>
        <vt:i4>488</vt:i4>
      </vt:variant>
      <vt:variant>
        <vt:i4>0</vt:i4>
      </vt:variant>
      <vt:variant>
        <vt:i4>5</vt:i4>
      </vt:variant>
      <vt:variant>
        <vt:lpwstr/>
      </vt:variant>
      <vt:variant>
        <vt:lpwstr>_Toc384288981</vt:lpwstr>
      </vt:variant>
      <vt:variant>
        <vt:i4>1900598</vt:i4>
      </vt:variant>
      <vt:variant>
        <vt:i4>485</vt:i4>
      </vt:variant>
      <vt:variant>
        <vt:i4>0</vt:i4>
      </vt:variant>
      <vt:variant>
        <vt:i4>5</vt:i4>
      </vt:variant>
      <vt:variant>
        <vt:lpwstr/>
      </vt:variant>
      <vt:variant>
        <vt:lpwstr>_Toc384288980</vt:lpwstr>
      </vt:variant>
      <vt:variant>
        <vt:i4>1179702</vt:i4>
      </vt:variant>
      <vt:variant>
        <vt:i4>479</vt:i4>
      </vt:variant>
      <vt:variant>
        <vt:i4>0</vt:i4>
      </vt:variant>
      <vt:variant>
        <vt:i4>5</vt:i4>
      </vt:variant>
      <vt:variant>
        <vt:lpwstr/>
      </vt:variant>
      <vt:variant>
        <vt:lpwstr>_Toc384288979</vt:lpwstr>
      </vt:variant>
      <vt:variant>
        <vt:i4>1179702</vt:i4>
      </vt:variant>
      <vt:variant>
        <vt:i4>476</vt:i4>
      </vt:variant>
      <vt:variant>
        <vt:i4>0</vt:i4>
      </vt:variant>
      <vt:variant>
        <vt:i4>5</vt:i4>
      </vt:variant>
      <vt:variant>
        <vt:lpwstr/>
      </vt:variant>
      <vt:variant>
        <vt:lpwstr>_Toc384288978</vt:lpwstr>
      </vt:variant>
      <vt:variant>
        <vt:i4>1179702</vt:i4>
      </vt:variant>
      <vt:variant>
        <vt:i4>470</vt:i4>
      </vt:variant>
      <vt:variant>
        <vt:i4>0</vt:i4>
      </vt:variant>
      <vt:variant>
        <vt:i4>5</vt:i4>
      </vt:variant>
      <vt:variant>
        <vt:lpwstr/>
      </vt:variant>
      <vt:variant>
        <vt:lpwstr>_Toc384288977</vt:lpwstr>
      </vt:variant>
      <vt:variant>
        <vt:i4>1179702</vt:i4>
      </vt:variant>
      <vt:variant>
        <vt:i4>467</vt:i4>
      </vt:variant>
      <vt:variant>
        <vt:i4>0</vt:i4>
      </vt:variant>
      <vt:variant>
        <vt:i4>5</vt:i4>
      </vt:variant>
      <vt:variant>
        <vt:lpwstr/>
      </vt:variant>
      <vt:variant>
        <vt:lpwstr>_Toc384288976</vt:lpwstr>
      </vt:variant>
      <vt:variant>
        <vt:i4>1179702</vt:i4>
      </vt:variant>
      <vt:variant>
        <vt:i4>461</vt:i4>
      </vt:variant>
      <vt:variant>
        <vt:i4>0</vt:i4>
      </vt:variant>
      <vt:variant>
        <vt:i4>5</vt:i4>
      </vt:variant>
      <vt:variant>
        <vt:lpwstr/>
      </vt:variant>
      <vt:variant>
        <vt:lpwstr>_Toc384288975</vt:lpwstr>
      </vt:variant>
      <vt:variant>
        <vt:i4>1179702</vt:i4>
      </vt:variant>
      <vt:variant>
        <vt:i4>458</vt:i4>
      </vt:variant>
      <vt:variant>
        <vt:i4>0</vt:i4>
      </vt:variant>
      <vt:variant>
        <vt:i4>5</vt:i4>
      </vt:variant>
      <vt:variant>
        <vt:lpwstr/>
      </vt:variant>
      <vt:variant>
        <vt:lpwstr>_Toc384288974</vt:lpwstr>
      </vt:variant>
      <vt:variant>
        <vt:i4>1179702</vt:i4>
      </vt:variant>
      <vt:variant>
        <vt:i4>452</vt:i4>
      </vt:variant>
      <vt:variant>
        <vt:i4>0</vt:i4>
      </vt:variant>
      <vt:variant>
        <vt:i4>5</vt:i4>
      </vt:variant>
      <vt:variant>
        <vt:lpwstr/>
      </vt:variant>
      <vt:variant>
        <vt:lpwstr>_Toc384288973</vt:lpwstr>
      </vt:variant>
      <vt:variant>
        <vt:i4>1179702</vt:i4>
      </vt:variant>
      <vt:variant>
        <vt:i4>449</vt:i4>
      </vt:variant>
      <vt:variant>
        <vt:i4>0</vt:i4>
      </vt:variant>
      <vt:variant>
        <vt:i4>5</vt:i4>
      </vt:variant>
      <vt:variant>
        <vt:lpwstr/>
      </vt:variant>
      <vt:variant>
        <vt:lpwstr>_Toc384288972</vt:lpwstr>
      </vt:variant>
      <vt:variant>
        <vt:i4>1179702</vt:i4>
      </vt:variant>
      <vt:variant>
        <vt:i4>443</vt:i4>
      </vt:variant>
      <vt:variant>
        <vt:i4>0</vt:i4>
      </vt:variant>
      <vt:variant>
        <vt:i4>5</vt:i4>
      </vt:variant>
      <vt:variant>
        <vt:lpwstr/>
      </vt:variant>
      <vt:variant>
        <vt:lpwstr>_Toc384288971</vt:lpwstr>
      </vt:variant>
      <vt:variant>
        <vt:i4>1179702</vt:i4>
      </vt:variant>
      <vt:variant>
        <vt:i4>440</vt:i4>
      </vt:variant>
      <vt:variant>
        <vt:i4>0</vt:i4>
      </vt:variant>
      <vt:variant>
        <vt:i4>5</vt:i4>
      </vt:variant>
      <vt:variant>
        <vt:lpwstr/>
      </vt:variant>
      <vt:variant>
        <vt:lpwstr>_Toc384288970</vt:lpwstr>
      </vt:variant>
      <vt:variant>
        <vt:i4>1245238</vt:i4>
      </vt:variant>
      <vt:variant>
        <vt:i4>434</vt:i4>
      </vt:variant>
      <vt:variant>
        <vt:i4>0</vt:i4>
      </vt:variant>
      <vt:variant>
        <vt:i4>5</vt:i4>
      </vt:variant>
      <vt:variant>
        <vt:lpwstr/>
      </vt:variant>
      <vt:variant>
        <vt:lpwstr>_Toc384288969</vt:lpwstr>
      </vt:variant>
      <vt:variant>
        <vt:i4>1245238</vt:i4>
      </vt:variant>
      <vt:variant>
        <vt:i4>431</vt:i4>
      </vt:variant>
      <vt:variant>
        <vt:i4>0</vt:i4>
      </vt:variant>
      <vt:variant>
        <vt:i4>5</vt:i4>
      </vt:variant>
      <vt:variant>
        <vt:lpwstr/>
      </vt:variant>
      <vt:variant>
        <vt:lpwstr>_Toc384288968</vt:lpwstr>
      </vt:variant>
      <vt:variant>
        <vt:i4>1245238</vt:i4>
      </vt:variant>
      <vt:variant>
        <vt:i4>425</vt:i4>
      </vt:variant>
      <vt:variant>
        <vt:i4>0</vt:i4>
      </vt:variant>
      <vt:variant>
        <vt:i4>5</vt:i4>
      </vt:variant>
      <vt:variant>
        <vt:lpwstr/>
      </vt:variant>
      <vt:variant>
        <vt:lpwstr>_Toc384288967</vt:lpwstr>
      </vt:variant>
      <vt:variant>
        <vt:i4>1245238</vt:i4>
      </vt:variant>
      <vt:variant>
        <vt:i4>422</vt:i4>
      </vt:variant>
      <vt:variant>
        <vt:i4>0</vt:i4>
      </vt:variant>
      <vt:variant>
        <vt:i4>5</vt:i4>
      </vt:variant>
      <vt:variant>
        <vt:lpwstr/>
      </vt:variant>
      <vt:variant>
        <vt:lpwstr>_Toc384288966</vt:lpwstr>
      </vt:variant>
      <vt:variant>
        <vt:i4>1245238</vt:i4>
      </vt:variant>
      <vt:variant>
        <vt:i4>416</vt:i4>
      </vt:variant>
      <vt:variant>
        <vt:i4>0</vt:i4>
      </vt:variant>
      <vt:variant>
        <vt:i4>5</vt:i4>
      </vt:variant>
      <vt:variant>
        <vt:lpwstr/>
      </vt:variant>
      <vt:variant>
        <vt:lpwstr>_Toc384288965</vt:lpwstr>
      </vt:variant>
      <vt:variant>
        <vt:i4>1245238</vt:i4>
      </vt:variant>
      <vt:variant>
        <vt:i4>413</vt:i4>
      </vt:variant>
      <vt:variant>
        <vt:i4>0</vt:i4>
      </vt:variant>
      <vt:variant>
        <vt:i4>5</vt:i4>
      </vt:variant>
      <vt:variant>
        <vt:lpwstr/>
      </vt:variant>
      <vt:variant>
        <vt:lpwstr>_Toc384288964</vt:lpwstr>
      </vt:variant>
      <vt:variant>
        <vt:i4>1245238</vt:i4>
      </vt:variant>
      <vt:variant>
        <vt:i4>407</vt:i4>
      </vt:variant>
      <vt:variant>
        <vt:i4>0</vt:i4>
      </vt:variant>
      <vt:variant>
        <vt:i4>5</vt:i4>
      </vt:variant>
      <vt:variant>
        <vt:lpwstr/>
      </vt:variant>
      <vt:variant>
        <vt:lpwstr>_Toc384288963</vt:lpwstr>
      </vt:variant>
      <vt:variant>
        <vt:i4>1245238</vt:i4>
      </vt:variant>
      <vt:variant>
        <vt:i4>404</vt:i4>
      </vt:variant>
      <vt:variant>
        <vt:i4>0</vt:i4>
      </vt:variant>
      <vt:variant>
        <vt:i4>5</vt:i4>
      </vt:variant>
      <vt:variant>
        <vt:lpwstr/>
      </vt:variant>
      <vt:variant>
        <vt:lpwstr>_Toc384288962</vt:lpwstr>
      </vt:variant>
      <vt:variant>
        <vt:i4>1245238</vt:i4>
      </vt:variant>
      <vt:variant>
        <vt:i4>398</vt:i4>
      </vt:variant>
      <vt:variant>
        <vt:i4>0</vt:i4>
      </vt:variant>
      <vt:variant>
        <vt:i4>5</vt:i4>
      </vt:variant>
      <vt:variant>
        <vt:lpwstr/>
      </vt:variant>
      <vt:variant>
        <vt:lpwstr>_Toc384288961</vt:lpwstr>
      </vt:variant>
      <vt:variant>
        <vt:i4>1245238</vt:i4>
      </vt:variant>
      <vt:variant>
        <vt:i4>395</vt:i4>
      </vt:variant>
      <vt:variant>
        <vt:i4>0</vt:i4>
      </vt:variant>
      <vt:variant>
        <vt:i4>5</vt:i4>
      </vt:variant>
      <vt:variant>
        <vt:lpwstr/>
      </vt:variant>
      <vt:variant>
        <vt:lpwstr>_Toc384288960</vt:lpwstr>
      </vt:variant>
      <vt:variant>
        <vt:i4>1048630</vt:i4>
      </vt:variant>
      <vt:variant>
        <vt:i4>389</vt:i4>
      </vt:variant>
      <vt:variant>
        <vt:i4>0</vt:i4>
      </vt:variant>
      <vt:variant>
        <vt:i4>5</vt:i4>
      </vt:variant>
      <vt:variant>
        <vt:lpwstr/>
      </vt:variant>
      <vt:variant>
        <vt:lpwstr>_Toc384288959</vt:lpwstr>
      </vt:variant>
      <vt:variant>
        <vt:i4>1048630</vt:i4>
      </vt:variant>
      <vt:variant>
        <vt:i4>386</vt:i4>
      </vt:variant>
      <vt:variant>
        <vt:i4>0</vt:i4>
      </vt:variant>
      <vt:variant>
        <vt:i4>5</vt:i4>
      </vt:variant>
      <vt:variant>
        <vt:lpwstr/>
      </vt:variant>
      <vt:variant>
        <vt:lpwstr>_Toc384288958</vt:lpwstr>
      </vt:variant>
      <vt:variant>
        <vt:i4>1048630</vt:i4>
      </vt:variant>
      <vt:variant>
        <vt:i4>380</vt:i4>
      </vt:variant>
      <vt:variant>
        <vt:i4>0</vt:i4>
      </vt:variant>
      <vt:variant>
        <vt:i4>5</vt:i4>
      </vt:variant>
      <vt:variant>
        <vt:lpwstr/>
      </vt:variant>
      <vt:variant>
        <vt:lpwstr>_Toc384288957</vt:lpwstr>
      </vt:variant>
      <vt:variant>
        <vt:i4>1048630</vt:i4>
      </vt:variant>
      <vt:variant>
        <vt:i4>377</vt:i4>
      </vt:variant>
      <vt:variant>
        <vt:i4>0</vt:i4>
      </vt:variant>
      <vt:variant>
        <vt:i4>5</vt:i4>
      </vt:variant>
      <vt:variant>
        <vt:lpwstr/>
      </vt:variant>
      <vt:variant>
        <vt:lpwstr>_Toc384288956</vt:lpwstr>
      </vt:variant>
      <vt:variant>
        <vt:i4>1048630</vt:i4>
      </vt:variant>
      <vt:variant>
        <vt:i4>371</vt:i4>
      </vt:variant>
      <vt:variant>
        <vt:i4>0</vt:i4>
      </vt:variant>
      <vt:variant>
        <vt:i4>5</vt:i4>
      </vt:variant>
      <vt:variant>
        <vt:lpwstr/>
      </vt:variant>
      <vt:variant>
        <vt:lpwstr>_Toc384288955</vt:lpwstr>
      </vt:variant>
      <vt:variant>
        <vt:i4>1048630</vt:i4>
      </vt:variant>
      <vt:variant>
        <vt:i4>368</vt:i4>
      </vt:variant>
      <vt:variant>
        <vt:i4>0</vt:i4>
      </vt:variant>
      <vt:variant>
        <vt:i4>5</vt:i4>
      </vt:variant>
      <vt:variant>
        <vt:lpwstr/>
      </vt:variant>
      <vt:variant>
        <vt:lpwstr>_Toc384288954</vt:lpwstr>
      </vt:variant>
      <vt:variant>
        <vt:i4>1048630</vt:i4>
      </vt:variant>
      <vt:variant>
        <vt:i4>362</vt:i4>
      </vt:variant>
      <vt:variant>
        <vt:i4>0</vt:i4>
      </vt:variant>
      <vt:variant>
        <vt:i4>5</vt:i4>
      </vt:variant>
      <vt:variant>
        <vt:lpwstr/>
      </vt:variant>
      <vt:variant>
        <vt:lpwstr>_Toc384288953</vt:lpwstr>
      </vt:variant>
      <vt:variant>
        <vt:i4>1048630</vt:i4>
      </vt:variant>
      <vt:variant>
        <vt:i4>359</vt:i4>
      </vt:variant>
      <vt:variant>
        <vt:i4>0</vt:i4>
      </vt:variant>
      <vt:variant>
        <vt:i4>5</vt:i4>
      </vt:variant>
      <vt:variant>
        <vt:lpwstr/>
      </vt:variant>
      <vt:variant>
        <vt:lpwstr>_Toc384288952</vt:lpwstr>
      </vt:variant>
      <vt:variant>
        <vt:i4>1048630</vt:i4>
      </vt:variant>
      <vt:variant>
        <vt:i4>353</vt:i4>
      </vt:variant>
      <vt:variant>
        <vt:i4>0</vt:i4>
      </vt:variant>
      <vt:variant>
        <vt:i4>5</vt:i4>
      </vt:variant>
      <vt:variant>
        <vt:lpwstr/>
      </vt:variant>
      <vt:variant>
        <vt:lpwstr>_Toc384288951</vt:lpwstr>
      </vt:variant>
      <vt:variant>
        <vt:i4>1048630</vt:i4>
      </vt:variant>
      <vt:variant>
        <vt:i4>350</vt:i4>
      </vt:variant>
      <vt:variant>
        <vt:i4>0</vt:i4>
      </vt:variant>
      <vt:variant>
        <vt:i4>5</vt:i4>
      </vt:variant>
      <vt:variant>
        <vt:lpwstr/>
      </vt:variant>
      <vt:variant>
        <vt:lpwstr>_Toc384288950</vt:lpwstr>
      </vt:variant>
      <vt:variant>
        <vt:i4>1114166</vt:i4>
      </vt:variant>
      <vt:variant>
        <vt:i4>344</vt:i4>
      </vt:variant>
      <vt:variant>
        <vt:i4>0</vt:i4>
      </vt:variant>
      <vt:variant>
        <vt:i4>5</vt:i4>
      </vt:variant>
      <vt:variant>
        <vt:lpwstr/>
      </vt:variant>
      <vt:variant>
        <vt:lpwstr>_Toc384288949</vt:lpwstr>
      </vt:variant>
      <vt:variant>
        <vt:i4>1114166</vt:i4>
      </vt:variant>
      <vt:variant>
        <vt:i4>341</vt:i4>
      </vt:variant>
      <vt:variant>
        <vt:i4>0</vt:i4>
      </vt:variant>
      <vt:variant>
        <vt:i4>5</vt:i4>
      </vt:variant>
      <vt:variant>
        <vt:lpwstr/>
      </vt:variant>
      <vt:variant>
        <vt:lpwstr>_Toc384288948</vt:lpwstr>
      </vt:variant>
      <vt:variant>
        <vt:i4>1114166</vt:i4>
      </vt:variant>
      <vt:variant>
        <vt:i4>335</vt:i4>
      </vt:variant>
      <vt:variant>
        <vt:i4>0</vt:i4>
      </vt:variant>
      <vt:variant>
        <vt:i4>5</vt:i4>
      </vt:variant>
      <vt:variant>
        <vt:lpwstr/>
      </vt:variant>
      <vt:variant>
        <vt:lpwstr>_Toc384288947</vt:lpwstr>
      </vt:variant>
      <vt:variant>
        <vt:i4>1114166</vt:i4>
      </vt:variant>
      <vt:variant>
        <vt:i4>332</vt:i4>
      </vt:variant>
      <vt:variant>
        <vt:i4>0</vt:i4>
      </vt:variant>
      <vt:variant>
        <vt:i4>5</vt:i4>
      </vt:variant>
      <vt:variant>
        <vt:lpwstr/>
      </vt:variant>
      <vt:variant>
        <vt:lpwstr>_Toc384288946</vt:lpwstr>
      </vt:variant>
      <vt:variant>
        <vt:i4>1114166</vt:i4>
      </vt:variant>
      <vt:variant>
        <vt:i4>326</vt:i4>
      </vt:variant>
      <vt:variant>
        <vt:i4>0</vt:i4>
      </vt:variant>
      <vt:variant>
        <vt:i4>5</vt:i4>
      </vt:variant>
      <vt:variant>
        <vt:lpwstr/>
      </vt:variant>
      <vt:variant>
        <vt:lpwstr>_Toc384288945</vt:lpwstr>
      </vt:variant>
      <vt:variant>
        <vt:i4>1114166</vt:i4>
      </vt:variant>
      <vt:variant>
        <vt:i4>323</vt:i4>
      </vt:variant>
      <vt:variant>
        <vt:i4>0</vt:i4>
      </vt:variant>
      <vt:variant>
        <vt:i4>5</vt:i4>
      </vt:variant>
      <vt:variant>
        <vt:lpwstr/>
      </vt:variant>
      <vt:variant>
        <vt:lpwstr>_Toc384288944</vt:lpwstr>
      </vt:variant>
      <vt:variant>
        <vt:i4>1114166</vt:i4>
      </vt:variant>
      <vt:variant>
        <vt:i4>317</vt:i4>
      </vt:variant>
      <vt:variant>
        <vt:i4>0</vt:i4>
      </vt:variant>
      <vt:variant>
        <vt:i4>5</vt:i4>
      </vt:variant>
      <vt:variant>
        <vt:lpwstr/>
      </vt:variant>
      <vt:variant>
        <vt:lpwstr>_Toc384288943</vt:lpwstr>
      </vt:variant>
      <vt:variant>
        <vt:i4>1114166</vt:i4>
      </vt:variant>
      <vt:variant>
        <vt:i4>314</vt:i4>
      </vt:variant>
      <vt:variant>
        <vt:i4>0</vt:i4>
      </vt:variant>
      <vt:variant>
        <vt:i4>5</vt:i4>
      </vt:variant>
      <vt:variant>
        <vt:lpwstr/>
      </vt:variant>
      <vt:variant>
        <vt:lpwstr>_Toc384288942</vt:lpwstr>
      </vt:variant>
      <vt:variant>
        <vt:i4>1114166</vt:i4>
      </vt:variant>
      <vt:variant>
        <vt:i4>308</vt:i4>
      </vt:variant>
      <vt:variant>
        <vt:i4>0</vt:i4>
      </vt:variant>
      <vt:variant>
        <vt:i4>5</vt:i4>
      </vt:variant>
      <vt:variant>
        <vt:lpwstr/>
      </vt:variant>
      <vt:variant>
        <vt:lpwstr>_Toc384288941</vt:lpwstr>
      </vt:variant>
      <vt:variant>
        <vt:i4>1114166</vt:i4>
      </vt:variant>
      <vt:variant>
        <vt:i4>305</vt:i4>
      </vt:variant>
      <vt:variant>
        <vt:i4>0</vt:i4>
      </vt:variant>
      <vt:variant>
        <vt:i4>5</vt:i4>
      </vt:variant>
      <vt:variant>
        <vt:lpwstr/>
      </vt:variant>
      <vt:variant>
        <vt:lpwstr>_Toc384288940</vt:lpwstr>
      </vt:variant>
      <vt:variant>
        <vt:i4>1441846</vt:i4>
      </vt:variant>
      <vt:variant>
        <vt:i4>299</vt:i4>
      </vt:variant>
      <vt:variant>
        <vt:i4>0</vt:i4>
      </vt:variant>
      <vt:variant>
        <vt:i4>5</vt:i4>
      </vt:variant>
      <vt:variant>
        <vt:lpwstr/>
      </vt:variant>
      <vt:variant>
        <vt:lpwstr>_Toc384288939</vt:lpwstr>
      </vt:variant>
      <vt:variant>
        <vt:i4>1441846</vt:i4>
      </vt:variant>
      <vt:variant>
        <vt:i4>296</vt:i4>
      </vt:variant>
      <vt:variant>
        <vt:i4>0</vt:i4>
      </vt:variant>
      <vt:variant>
        <vt:i4>5</vt:i4>
      </vt:variant>
      <vt:variant>
        <vt:lpwstr/>
      </vt:variant>
      <vt:variant>
        <vt:lpwstr>_Toc384288938</vt:lpwstr>
      </vt:variant>
      <vt:variant>
        <vt:i4>1441846</vt:i4>
      </vt:variant>
      <vt:variant>
        <vt:i4>290</vt:i4>
      </vt:variant>
      <vt:variant>
        <vt:i4>0</vt:i4>
      </vt:variant>
      <vt:variant>
        <vt:i4>5</vt:i4>
      </vt:variant>
      <vt:variant>
        <vt:lpwstr/>
      </vt:variant>
      <vt:variant>
        <vt:lpwstr>_Toc384288937</vt:lpwstr>
      </vt:variant>
      <vt:variant>
        <vt:i4>1441846</vt:i4>
      </vt:variant>
      <vt:variant>
        <vt:i4>287</vt:i4>
      </vt:variant>
      <vt:variant>
        <vt:i4>0</vt:i4>
      </vt:variant>
      <vt:variant>
        <vt:i4>5</vt:i4>
      </vt:variant>
      <vt:variant>
        <vt:lpwstr/>
      </vt:variant>
      <vt:variant>
        <vt:lpwstr>_Toc384288936</vt:lpwstr>
      </vt:variant>
      <vt:variant>
        <vt:i4>1441846</vt:i4>
      </vt:variant>
      <vt:variant>
        <vt:i4>281</vt:i4>
      </vt:variant>
      <vt:variant>
        <vt:i4>0</vt:i4>
      </vt:variant>
      <vt:variant>
        <vt:i4>5</vt:i4>
      </vt:variant>
      <vt:variant>
        <vt:lpwstr/>
      </vt:variant>
      <vt:variant>
        <vt:lpwstr>_Toc384288935</vt:lpwstr>
      </vt:variant>
      <vt:variant>
        <vt:i4>1441846</vt:i4>
      </vt:variant>
      <vt:variant>
        <vt:i4>278</vt:i4>
      </vt:variant>
      <vt:variant>
        <vt:i4>0</vt:i4>
      </vt:variant>
      <vt:variant>
        <vt:i4>5</vt:i4>
      </vt:variant>
      <vt:variant>
        <vt:lpwstr/>
      </vt:variant>
      <vt:variant>
        <vt:lpwstr>_Toc384288934</vt:lpwstr>
      </vt:variant>
      <vt:variant>
        <vt:i4>1441846</vt:i4>
      </vt:variant>
      <vt:variant>
        <vt:i4>272</vt:i4>
      </vt:variant>
      <vt:variant>
        <vt:i4>0</vt:i4>
      </vt:variant>
      <vt:variant>
        <vt:i4>5</vt:i4>
      </vt:variant>
      <vt:variant>
        <vt:lpwstr/>
      </vt:variant>
      <vt:variant>
        <vt:lpwstr>_Toc384288933</vt:lpwstr>
      </vt:variant>
      <vt:variant>
        <vt:i4>1441846</vt:i4>
      </vt:variant>
      <vt:variant>
        <vt:i4>269</vt:i4>
      </vt:variant>
      <vt:variant>
        <vt:i4>0</vt:i4>
      </vt:variant>
      <vt:variant>
        <vt:i4>5</vt:i4>
      </vt:variant>
      <vt:variant>
        <vt:lpwstr/>
      </vt:variant>
      <vt:variant>
        <vt:lpwstr>_Toc384288932</vt:lpwstr>
      </vt:variant>
      <vt:variant>
        <vt:i4>1441846</vt:i4>
      </vt:variant>
      <vt:variant>
        <vt:i4>263</vt:i4>
      </vt:variant>
      <vt:variant>
        <vt:i4>0</vt:i4>
      </vt:variant>
      <vt:variant>
        <vt:i4>5</vt:i4>
      </vt:variant>
      <vt:variant>
        <vt:lpwstr/>
      </vt:variant>
      <vt:variant>
        <vt:lpwstr>_Toc384288931</vt:lpwstr>
      </vt:variant>
      <vt:variant>
        <vt:i4>1441846</vt:i4>
      </vt:variant>
      <vt:variant>
        <vt:i4>260</vt:i4>
      </vt:variant>
      <vt:variant>
        <vt:i4>0</vt:i4>
      </vt:variant>
      <vt:variant>
        <vt:i4>5</vt:i4>
      </vt:variant>
      <vt:variant>
        <vt:lpwstr/>
      </vt:variant>
      <vt:variant>
        <vt:lpwstr>_Toc384288930</vt:lpwstr>
      </vt:variant>
      <vt:variant>
        <vt:i4>1507382</vt:i4>
      </vt:variant>
      <vt:variant>
        <vt:i4>254</vt:i4>
      </vt:variant>
      <vt:variant>
        <vt:i4>0</vt:i4>
      </vt:variant>
      <vt:variant>
        <vt:i4>5</vt:i4>
      </vt:variant>
      <vt:variant>
        <vt:lpwstr/>
      </vt:variant>
      <vt:variant>
        <vt:lpwstr>_Toc384288929</vt:lpwstr>
      </vt:variant>
      <vt:variant>
        <vt:i4>1507382</vt:i4>
      </vt:variant>
      <vt:variant>
        <vt:i4>251</vt:i4>
      </vt:variant>
      <vt:variant>
        <vt:i4>0</vt:i4>
      </vt:variant>
      <vt:variant>
        <vt:i4>5</vt:i4>
      </vt:variant>
      <vt:variant>
        <vt:lpwstr/>
      </vt:variant>
      <vt:variant>
        <vt:lpwstr>_Toc384288928</vt:lpwstr>
      </vt:variant>
      <vt:variant>
        <vt:i4>1507382</vt:i4>
      </vt:variant>
      <vt:variant>
        <vt:i4>245</vt:i4>
      </vt:variant>
      <vt:variant>
        <vt:i4>0</vt:i4>
      </vt:variant>
      <vt:variant>
        <vt:i4>5</vt:i4>
      </vt:variant>
      <vt:variant>
        <vt:lpwstr/>
      </vt:variant>
      <vt:variant>
        <vt:lpwstr>_Toc384288927</vt:lpwstr>
      </vt:variant>
      <vt:variant>
        <vt:i4>1507382</vt:i4>
      </vt:variant>
      <vt:variant>
        <vt:i4>242</vt:i4>
      </vt:variant>
      <vt:variant>
        <vt:i4>0</vt:i4>
      </vt:variant>
      <vt:variant>
        <vt:i4>5</vt:i4>
      </vt:variant>
      <vt:variant>
        <vt:lpwstr/>
      </vt:variant>
      <vt:variant>
        <vt:lpwstr>_Toc384288926</vt:lpwstr>
      </vt:variant>
      <vt:variant>
        <vt:i4>1507382</vt:i4>
      </vt:variant>
      <vt:variant>
        <vt:i4>236</vt:i4>
      </vt:variant>
      <vt:variant>
        <vt:i4>0</vt:i4>
      </vt:variant>
      <vt:variant>
        <vt:i4>5</vt:i4>
      </vt:variant>
      <vt:variant>
        <vt:lpwstr/>
      </vt:variant>
      <vt:variant>
        <vt:lpwstr>_Toc384288925</vt:lpwstr>
      </vt:variant>
      <vt:variant>
        <vt:i4>1507382</vt:i4>
      </vt:variant>
      <vt:variant>
        <vt:i4>233</vt:i4>
      </vt:variant>
      <vt:variant>
        <vt:i4>0</vt:i4>
      </vt:variant>
      <vt:variant>
        <vt:i4>5</vt:i4>
      </vt:variant>
      <vt:variant>
        <vt:lpwstr/>
      </vt:variant>
      <vt:variant>
        <vt:lpwstr>_Toc384288924</vt:lpwstr>
      </vt:variant>
      <vt:variant>
        <vt:i4>1507382</vt:i4>
      </vt:variant>
      <vt:variant>
        <vt:i4>227</vt:i4>
      </vt:variant>
      <vt:variant>
        <vt:i4>0</vt:i4>
      </vt:variant>
      <vt:variant>
        <vt:i4>5</vt:i4>
      </vt:variant>
      <vt:variant>
        <vt:lpwstr/>
      </vt:variant>
      <vt:variant>
        <vt:lpwstr>_Toc384288923</vt:lpwstr>
      </vt:variant>
      <vt:variant>
        <vt:i4>1507382</vt:i4>
      </vt:variant>
      <vt:variant>
        <vt:i4>224</vt:i4>
      </vt:variant>
      <vt:variant>
        <vt:i4>0</vt:i4>
      </vt:variant>
      <vt:variant>
        <vt:i4>5</vt:i4>
      </vt:variant>
      <vt:variant>
        <vt:lpwstr/>
      </vt:variant>
      <vt:variant>
        <vt:lpwstr>_Toc384288922</vt:lpwstr>
      </vt:variant>
      <vt:variant>
        <vt:i4>1507382</vt:i4>
      </vt:variant>
      <vt:variant>
        <vt:i4>218</vt:i4>
      </vt:variant>
      <vt:variant>
        <vt:i4>0</vt:i4>
      </vt:variant>
      <vt:variant>
        <vt:i4>5</vt:i4>
      </vt:variant>
      <vt:variant>
        <vt:lpwstr/>
      </vt:variant>
      <vt:variant>
        <vt:lpwstr>_Toc384288921</vt:lpwstr>
      </vt:variant>
      <vt:variant>
        <vt:i4>1507382</vt:i4>
      </vt:variant>
      <vt:variant>
        <vt:i4>215</vt:i4>
      </vt:variant>
      <vt:variant>
        <vt:i4>0</vt:i4>
      </vt:variant>
      <vt:variant>
        <vt:i4>5</vt:i4>
      </vt:variant>
      <vt:variant>
        <vt:lpwstr/>
      </vt:variant>
      <vt:variant>
        <vt:lpwstr>_Toc384288920</vt:lpwstr>
      </vt:variant>
      <vt:variant>
        <vt:i4>1310774</vt:i4>
      </vt:variant>
      <vt:variant>
        <vt:i4>209</vt:i4>
      </vt:variant>
      <vt:variant>
        <vt:i4>0</vt:i4>
      </vt:variant>
      <vt:variant>
        <vt:i4>5</vt:i4>
      </vt:variant>
      <vt:variant>
        <vt:lpwstr/>
      </vt:variant>
      <vt:variant>
        <vt:lpwstr>_Toc384288919</vt:lpwstr>
      </vt:variant>
      <vt:variant>
        <vt:i4>1310774</vt:i4>
      </vt:variant>
      <vt:variant>
        <vt:i4>206</vt:i4>
      </vt:variant>
      <vt:variant>
        <vt:i4>0</vt:i4>
      </vt:variant>
      <vt:variant>
        <vt:i4>5</vt:i4>
      </vt:variant>
      <vt:variant>
        <vt:lpwstr/>
      </vt:variant>
      <vt:variant>
        <vt:lpwstr>_Toc384288918</vt:lpwstr>
      </vt:variant>
      <vt:variant>
        <vt:i4>1310774</vt:i4>
      </vt:variant>
      <vt:variant>
        <vt:i4>200</vt:i4>
      </vt:variant>
      <vt:variant>
        <vt:i4>0</vt:i4>
      </vt:variant>
      <vt:variant>
        <vt:i4>5</vt:i4>
      </vt:variant>
      <vt:variant>
        <vt:lpwstr/>
      </vt:variant>
      <vt:variant>
        <vt:lpwstr>_Toc384288917</vt:lpwstr>
      </vt:variant>
      <vt:variant>
        <vt:i4>1310774</vt:i4>
      </vt:variant>
      <vt:variant>
        <vt:i4>194</vt:i4>
      </vt:variant>
      <vt:variant>
        <vt:i4>0</vt:i4>
      </vt:variant>
      <vt:variant>
        <vt:i4>5</vt:i4>
      </vt:variant>
      <vt:variant>
        <vt:lpwstr/>
      </vt:variant>
      <vt:variant>
        <vt:lpwstr>_Toc384288916</vt:lpwstr>
      </vt:variant>
      <vt:variant>
        <vt:i4>1310774</vt:i4>
      </vt:variant>
      <vt:variant>
        <vt:i4>191</vt:i4>
      </vt:variant>
      <vt:variant>
        <vt:i4>0</vt:i4>
      </vt:variant>
      <vt:variant>
        <vt:i4>5</vt:i4>
      </vt:variant>
      <vt:variant>
        <vt:lpwstr/>
      </vt:variant>
      <vt:variant>
        <vt:lpwstr>_Toc384288915</vt:lpwstr>
      </vt:variant>
      <vt:variant>
        <vt:i4>1310774</vt:i4>
      </vt:variant>
      <vt:variant>
        <vt:i4>185</vt:i4>
      </vt:variant>
      <vt:variant>
        <vt:i4>0</vt:i4>
      </vt:variant>
      <vt:variant>
        <vt:i4>5</vt:i4>
      </vt:variant>
      <vt:variant>
        <vt:lpwstr/>
      </vt:variant>
      <vt:variant>
        <vt:lpwstr>_Toc384288914</vt:lpwstr>
      </vt:variant>
      <vt:variant>
        <vt:i4>1310774</vt:i4>
      </vt:variant>
      <vt:variant>
        <vt:i4>182</vt:i4>
      </vt:variant>
      <vt:variant>
        <vt:i4>0</vt:i4>
      </vt:variant>
      <vt:variant>
        <vt:i4>5</vt:i4>
      </vt:variant>
      <vt:variant>
        <vt:lpwstr/>
      </vt:variant>
      <vt:variant>
        <vt:lpwstr>_Toc384288913</vt:lpwstr>
      </vt:variant>
      <vt:variant>
        <vt:i4>1310774</vt:i4>
      </vt:variant>
      <vt:variant>
        <vt:i4>176</vt:i4>
      </vt:variant>
      <vt:variant>
        <vt:i4>0</vt:i4>
      </vt:variant>
      <vt:variant>
        <vt:i4>5</vt:i4>
      </vt:variant>
      <vt:variant>
        <vt:lpwstr/>
      </vt:variant>
      <vt:variant>
        <vt:lpwstr>_Toc384288912</vt:lpwstr>
      </vt:variant>
      <vt:variant>
        <vt:i4>1310774</vt:i4>
      </vt:variant>
      <vt:variant>
        <vt:i4>173</vt:i4>
      </vt:variant>
      <vt:variant>
        <vt:i4>0</vt:i4>
      </vt:variant>
      <vt:variant>
        <vt:i4>5</vt:i4>
      </vt:variant>
      <vt:variant>
        <vt:lpwstr/>
      </vt:variant>
      <vt:variant>
        <vt:lpwstr>_Toc384288911</vt:lpwstr>
      </vt:variant>
      <vt:variant>
        <vt:i4>1310774</vt:i4>
      </vt:variant>
      <vt:variant>
        <vt:i4>167</vt:i4>
      </vt:variant>
      <vt:variant>
        <vt:i4>0</vt:i4>
      </vt:variant>
      <vt:variant>
        <vt:i4>5</vt:i4>
      </vt:variant>
      <vt:variant>
        <vt:lpwstr/>
      </vt:variant>
      <vt:variant>
        <vt:lpwstr>_Toc384288910</vt:lpwstr>
      </vt:variant>
      <vt:variant>
        <vt:i4>1376310</vt:i4>
      </vt:variant>
      <vt:variant>
        <vt:i4>164</vt:i4>
      </vt:variant>
      <vt:variant>
        <vt:i4>0</vt:i4>
      </vt:variant>
      <vt:variant>
        <vt:i4>5</vt:i4>
      </vt:variant>
      <vt:variant>
        <vt:lpwstr/>
      </vt:variant>
      <vt:variant>
        <vt:lpwstr>_Toc384288909</vt:lpwstr>
      </vt:variant>
      <vt:variant>
        <vt:i4>1376310</vt:i4>
      </vt:variant>
      <vt:variant>
        <vt:i4>158</vt:i4>
      </vt:variant>
      <vt:variant>
        <vt:i4>0</vt:i4>
      </vt:variant>
      <vt:variant>
        <vt:i4>5</vt:i4>
      </vt:variant>
      <vt:variant>
        <vt:lpwstr/>
      </vt:variant>
      <vt:variant>
        <vt:lpwstr>_Toc384288908</vt:lpwstr>
      </vt:variant>
      <vt:variant>
        <vt:i4>1376310</vt:i4>
      </vt:variant>
      <vt:variant>
        <vt:i4>152</vt:i4>
      </vt:variant>
      <vt:variant>
        <vt:i4>0</vt:i4>
      </vt:variant>
      <vt:variant>
        <vt:i4>5</vt:i4>
      </vt:variant>
      <vt:variant>
        <vt:lpwstr/>
      </vt:variant>
      <vt:variant>
        <vt:lpwstr>_Toc384288907</vt:lpwstr>
      </vt:variant>
      <vt:variant>
        <vt:i4>1376310</vt:i4>
      </vt:variant>
      <vt:variant>
        <vt:i4>146</vt:i4>
      </vt:variant>
      <vt:variant>
        <vt:i4>0</vt:i4>
      </vt:variant>
      <vt:variant>
        <vt:i4>5</vt:i4>
      </vt:variant>
      <vt:variant>
        <vt:lpwstr/>
      </vt:variant>
      <vt:variant>
        <vt:lpwstr>_Toc384288906</vt:lpwstr>
      </vt:variant>
      <vt:variant>
        <vt:i4>1376310</vt:i4>
      </vt:variant>
      <vt:variant>
        <vt:i4>140</vt:i4>
      </vt:variant>
      <vt:variant>
        <vt:i4>0</vt:i4>
      </vt:variant>
      <vt:variant>
        <vt:i4>5</vt:i4>
      </vt:variant>
      <vt:variant>
        <vt:lpwstr/>
      </vt:variant>
      <vt:variant>
        <vt:lpwstr>_Toc384288905</vt:lpwstr>
      </vt:variant>
      <vt:variant>
        <vt:i4>1376310</vt:i4>
      </vt:variant>
      <vt:variant>
        <vt:i4>134</vt:i4>
      </vt:variant>
      <vt:variant>
        <vt:i4>0</vt:i4>
      </vt:variant>
      <vt:variant>
        <vt:i4>5</vt:i4>
      </vt:variant>
      <vt:variant>
        <vt:lpwstr/>
      </vt:variant>
      <vt:variant>
        <vt:lpwstr>_Toc384288904</vt:lpwstr>
      </vt:variant>
      <vt:variant>
        <vt:i4>1376310</vt:i4>
      </vt:variant>
      <vt:variant>
        <vt:i4>128</vt:i4>
      </vt:variant>
      <vt:variant>
        <vt:i4>0</vt:i4>
      </vt:variant>
      <vt:variant>
        <vt:i4>5</vt:i4>
      </vt:variant>
      <vt:variant>
        <vt:lpwstr/>
      </vt:variant>
      <vt:variant>
        <vt:lpwstr>_Toc384288903</vt:lpwstr>
      </vt:variant>
      <vt:variant>
        <vt:i4>1376310</vt:i4>
      </vt:variant>
      <vt:variant>
        <vt:i4>122</vt:i4>
      </vt:variant>
      <vt:variant>
        <vt:i4>0</vt:i4>
      </vt:variant>
      <vt:variant>
        <vt:i4>5</vt:i4>
      </vt:variant>
      <vt:variant>
        <vt:lpwstr/>
      </vt:variant>
      <vt:variant>
        <vt:lpwstr>_Toc384288902</vt:lpwstr>
      </vt:variant>
      <vt:variant>
        <vt:i4>1376310</vt:i4>
      </vt:variant>
      <vt:variant>
        <vt:i4>116</vt:i4>
      </vt:variant>
      <vt:variant>
        <vt:i4>0</vt:i4>
      </vt:variant>
      <vt:variant>
        <vt:i4>5</vt:i4>
      </vt:variant>
      <vt:variant>
        <vt:lpwstr/>
      </vt:variant>
      <vt:variant>
        <vt:lpwstr>_Toc384288901</vt:lpwstr>
      </vt:variant>
      <vt:variant>
        <vt:i4>1376310</vt:i4>
      </vt:variant>
      <vt:variant>
        <vt:i4>110</vt:i4>
      </vt:variant>
      <vt:variant>
        <vt:i4>0</vt:i4>
      </vt:variant>
      <vt:variant>
        <vt:i4>5</vt:i4>
      </vt:variant>
      <vt:variant>
        <vt:lpwstr/>
      </vt:variant>
      <vt:variant>
        <vt:lpwstr>_Toc384288900</vt:lpwstr>
      </vt:variant>
      <vt:variant>
        <vt:i4>1835063</vt:i4>
      </vt:variant>
      <vt:variant>
        <vt:i4>104</vt:i4>
      </vt:variant>
      <vt:variant>
        <vt:i4>0</vt:i4>
      </vt:variant>
      <vt:variant>
        <vt:i4>5</vt:i4>
      </vt:variant>
      <vt:variant>
        <vt:lpwstr/>
      </vt:variant>
      <vt:variant>
        <vt:lpwstr>_Toc384288899</vt:lpwstr>
      </vt:variant>
      <vt:variant>
        <vt:i4>1835063</vt:i4>
      </vt:variant>
      <vt:variant>
        <vt:i4>101</vt:i4>
      </vt:variant>
      <vt:variant>
        <vt:i4>0</vt:i4>
      </vt:variant>
      <vt:variant>
        <vt:i4>5</vt:i4>
      </vt:variant>
      <vt:variant>
        <vt:lpwstr/>
      </vt:variant>
      <vt:variant>
        <vt:lpwstr>_Toc384288898</vt:lpwstr>
      </vt:variant>
      <vt:variant>
        <vt:i4>1835063</vt:i4>
      </vt:variant>
      <vt:variant>
        <vt:i4>95</vt:i4>
      </vt:variant>
      <vt:variant>
        <vt:i4>0</vt:i4>
      </vt:variant>
      <vt:variant>
        <vt:i4>5</vt:i4>
      </vt:variant>
      <vt:variant>
        <vt:lpwstr/>
      </vt:variant>
      <vt:variant>
        <vt:lpwstr>_Toc384288897</vt:lpwstr>
      </vt:variant>
      <vt:variant>
        <vt:i4>1835063</vt:i4>
      </vt:variant>
      <vt:variant>
        <vt:i4>89</vt:i4>
      </vt:variant>
      <vt:variant>
        <vt:i4>0</vt:i4>
      </vt:variant>
      <vt:variant>
        <vt:i4>5</vt:i4>
      </vt:variant>
      <vt:variant>
        <vt:lpwstr/>
      </vt:variant>
      <vt:variant>
        <vt:lpwstr>_Toc384288896</vt:lpwstr>
      </vt:variant>
      <vt:variant>
        <vt:i4>1835063</vt:i4>
      </vt:variant>
      <vt:variant>
        <vt:i4>83</vt:i4>
      </vt:variant>
      <vt:variant>
        <vt:i4>0</vt:i4>
      </vt:variant>
      <vt:variant>
        <vt:i4>5</vt:i4>
      </vt:variant>
      <vt:variant>
        <vt:lpwstr/>
      </vt:variant>
      <vt:variant>
        <vt:lpwstr>_Toc384288895</vt:lpwstr>
      </vt:variant>
      <vt:variant>
        <vt:i4>1835063</vt:i4>
      </vt:variant>
      <vt:variant>
        <vt:i4>77</vt:i4>
      </vt:variant>
      <vt:variant>
        <vt:i4>0</vt:i4>
      </vt:variant>
      <vt:variant>
        <vt:i4>5</vt:i4>
      </vt:variant>
      <vt:variant>
        <vt:lpwstr/>
      </vt:variant>
      <vt:variant>
        <vt:lpwstr>_Toc384288894</vt:lpwstr>
      </vt:variant>
      <vt:variant>
        <vt:i4>1835063</vt:i4>
      </vt:variant>
      <vt:variant>
        <vt:i4>71</vt:i4>
      </vt:variant>
      <vt:variant>
        <vt:i4>0</vt:i4>
      </vt:variant>
      <vt:variant>
        <vt:i4>5</vt:i4>
      </vt:variant>
      <vt:variant>
        <vt:lpwstr/>
      </vt:variant>
      <vt:variant>
        <vt:lpwstr>_Toc384288893</vt:lpwstr>
      </vt:variant>
      <vt:variant>
        <vt:i4>1835063</vt:i4>
      </vt:variant>
      <vt:variant>
        <vt:i4>65</vt:i4>
      </vt:variant>
      <vt:variant>
        <vt:i4>0</vt:i4>
      </vt:variant>
      <vt:variant>
        <vt:i4>5</vt:i4>
      </vt:variant>
      <vt:variant>
        <vt:lpwstr/>
      </vt:variant>
      <vt:variant>
        <vt:lpwstr>_Toc384288892</vt:lpwstr>
      </vt:variant>
      <vt:variant>
        <vt:i4>1835063</vt:i4>
      </vt:variant>
      <vt:variant>
        <vt:i4>59</vt:i4>
      </vt:variant>
      <vt:variant>
        <vt:i4>0</vt:i4>
      </vt:variant>
      <vt:variant>
        <vt:i4>5</vt:i4>
      </vt:variant>
      <vt:variant>
        <vt:lpwstr/>
      </vt:variant>
      <vt:variant>
        <vt:lpwstr>_Toc384288891</vt:lpwstr>
      </vt:variant>
      <vt:variant>
        <vt:i4>1835063</vt:i4>
      </vt:variant>
      <vt:variant>
        <vt:i4>53</vt:i4>
      </vt:variant>
      <vt:variant>
        <vt:i4>0</vt:i4>
      </vt:variant>
      <vt:variant>
        <vt:i4>5</vt:i4>
      </vt:variant>
      <vt:variant>
        <vt:lpwstr/>
      </vt:variant>
      <vt:variant>
        <vt:lpwstr>_Toc384288890</vt:lpwstr>
      </vt:variant>
      <vt:variant>
        <vt:i4>1900599</vt:i4>
      </vt:variant>
      <vt:variant>
        <vt:i4>47</vt:i4>
      </vt:variant>
      <vt:variant>
        <vt:i4>0</vt:i4>
      </vt:variant>
      <vt:variant>
        <vt:i4>5</vt:i4>
      </vt:variant>
      <vt:variant>
        <vt:lpwstr/>
      </vt:variant>
      <vt:variant>
        <vt:lpwstr>_Toc384288889</vt:lpwstr>
      </vt:variant>
      <vt:variant>
        <vt:i4>1900599</vt:i4>
      </vt:variant>
      <vt:variant>
        <vt:i4>41</vt:i4>
      </vt:variant>
      <vt:variant>
        <vt:i4>0</vt:i4>
      </vt:variant>
      <vt:variant>
        <vt:i4>5</vt:i4>
      </vt:variant>
      <vt:variant>
        <vt:lpwstr/>
      </vt:variant>
      <vt:variant>
        <vt:lpwstr>_Toc384288888</vt:lpwstr>
      </vt:variant>
      <vt:variant>
        <vt:i4>1900599</vt:i4>
      </vt:variant>
      <vt:variant>
        <vt:i4>35</vt:i4>
      </vt:variant>
      <vt:variant>
        <vt:i4>0</vt:i4>
      </vt:variant>
      <vt:variant>
        <vt:i4>5</vt:i4>
      </vt:variant>
      <vt:variant>
        <vt:lpwstr/>
      </vt:variant>
      <vt:variant>
        <vt:lpwstr>_Toc384288887</vt:lpwstr>
      </vt:variant>
      <vt:variant>
        <vt:i4>1900599</vt:i4>
      </vt:variant>
      <vt:variant>
        <vt:i4>29</vt:i4>
      </vt:variant>
      <vt:variant>
        <vt:i4>0</vt:i4>
      </vt:variant>
      <vt:variant>
        <vt:i4>5</vt:i4>
      </vt:variant>
      <vt:variant>
        <vt:lpwstr/>
      </vt:variant>
      <vt:variant>
        <vt:lpwstr>_Toc384288886</vt:lpwstr>
      </vt:variant>
      <vt:variant>
        <vt:i4>1900599</vt:i4>
      </vt:variant>
      <vt:variant>
        <vt:i4>26</vt:i4>
      </vt:variant>
      <vt:variant>
        <vt:i4>0</vt:i4>
      </vt:variant>
      <vt:variant>
        <vt:i4>5</vt:i4>
      </vt:variant>
      <vt:variant>
        <vt:lpwstr/>
      </vt:variant>
      <vt:variant>
        <vt:lpwstr>_Toc384288885</vt:lpwstr>
      </vt:variant>
      <vt:variant>
        <vt:i4>1900599</vt:i4>
      </vt:variant>
      <vt:variant>
        <vt:i4>20</vt:i4>
      </vt:variant>
      <vt:variant>
        <vt:i4>0</vt:i4>
      </vt:variant>
      <vt:variant>
        <vt:i4>5</vt:i4>
      </vt:variant>
      <vt:variant>
        <vt:lpwstr/>
      </vt:variant>
      <vt:variant>
        <vt:lpwstr>_Toc384288884</vt:lpwstr>
      </vt:variant>
      <vt:variant>
        <vt:i4>1900599</vt:i4>
      </vt:variant>
      <vt:variant>
        <vt:i4>14</vt:i4>
      </vt:variant>
      <vt:variant>
        <vt:i4>0</vt:i4>
      </vt:variant>
      <vt:variant>
        <vt:i4>5</vt:i4>
      </vt:variant>
      <vt:variant>
        <vt:lpwstr/>
      </vt:variant>
      <vt:variant>
        <vt:lpwstr>_Toc384288883</vt:lpwstr>
      </vt:variant>
      <vt:variant>
        <vt:i4>1900599</vt:i4>
      </vt:variant>
      <vt:variant>
        <vt:i4>8</vt:i4>
      </vt:variant>
      <vt:variant>
        <vt:i4>0</vt:i4>
      </vt:variant>
      <vt:variant>
        <vt:i4>5</vt:i4>
      </vt:variant>
      <vt:variant>
        <vt:lpwstr/>
      </vt:variant>
      <vt:variant>
        <vt:lpwstr>_Toc384288882</vt:lpwstr>
      </vt:variant>
      <vt:variant>
        <vt:i4>1900599</vt:i4>
      </vt:variant>
      <vt:variant>
        <vt:i4>2</vt:i4>
      </vt:variant>
      <vt:variant>
        <vt:i4>0</vt:i4>
      </vt:variant>
      <vt:variant>
        <vt:i4>5</vt:i4>
      </vt:variant>
      <vt:variant>
        <vt:lpwstr/>
      </vt:variant>
      <vt:variant>
        <vt:lpwstr>_Toc384288881</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E/ECE/324/Rev.2/Add.109/Rev.4</dc:title>
  <dc:subject>1910345</dc:subject>
  <dc:creator>05</dc:creator>
  <cp:keywords/>
  <dc:description/>
  <cp:lastModifiedBy>Secretariat</cp:lastModifiedBy>
  <cp:revision>5</cp:revision>
  <cp:lastPrinted>2022-04-04T16:20:00Z</cp:lastPrinted>
  <dcterms:created xsi:type="dcterms:W3CDTF">2022-04-04T10:30:00Z</dcterms:created>
  <dcterms:modified xsi:type="dcterms:W3CDTF">2022-04-04T16:20:00Z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