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F26DFB" w:rsidTr="002A7B4A">
        <w:trPr>
          <w:trHeight w:hRule="exact" w:val="851"/>
        </w:trPr>
        <w:tc>
          <w:tcPr>
            <w:tcW w:w="142" w:type="dxa"/>
            <w:tcBorders>
              <w:bottom w:val="single" w:sz="4" w:space="0" w:color="auto"/>
            </w:tcBorders>
          </w:tcPr>
          <w:p w:rsidR="002D5AAC" w:rsidRPr="0077364E" w:rsidRDefault="002D5AAC" w:rsidP="007F1856">
            <w:pPr>
              <w:kinsoku w:val="0"/>
              <w:overflowPunct w:val="0"/>
              <w:autoSpaceDE w:val="0"/>
              <w:autoSpaceDN w:val="0"/>
              <w:adjustRightInd w:val="0"/>
              <w:snapToGrid w:val="0"/>
            </w:pPr>
          </w:p>
        </w:tc>
        <w:tc>
          <w:tcPr>
            <w:tcW w:w="709" w:type="dxa"/>
            <w:tcBorders>
              <w:bottom w:val="single" w:sz="4" w:space="0" w:color="auto"/>
            </w:tcBorders>
            <w:vAlign w:val="bottom"/>
          </w:tcPr>
          <w:p w:rsidR="002D5AAC" w:rsidRPr="00BD33EE" w:rsidRDefault="002D5AAC" w:rsidP="002A7B4A"/>
        </w:tc>
        <w:tc>
          <w:tcPr>
            <w:tcW w:w="8788" w:type="dxa"/>
            <w:gridSpan w:val="3"/>
            <w:tcBorders>
              <w:bottom w:val="single" w:sz="4" w:space="0" w:color="auto"/>
            </w:tcBorders>
            <w:vAlign w:val="bottom"/>
          </w:tcPr>
          <w:p w:rsidR="007F1856" w:rsidRPr="007F1856" w:rsidRDefault="007F1856" w:rsidP="007F1856">
            <w:pPr>
              <w:jc w:val="right"/>
              <w:rPr>
                <w:lang w:val="en-US"/>
              </w:rPr>
            </w:pPr>
            <w:r w:rsidRPr="007F1856">
              <w:rPr>
                <w:sz w:val="40"/>
                <w:lang w:val="en-US"/>
              </w:rPr>
              <w:t>E</w:t>
            </w:r>
            <w:r w:rsidRPr="007F1856">
              <w:rPr>
                <w:lang w:val="en-US"/>
              </w:rPr>
              <w:t>/ECE/324/Rev.2/Add.128/Rev.1</w:t>
            </w:r>
            <w:r w:rsidRPr="007F1856">
              <w:rPr>
                <w:rFonts w:cs="Times New Roman"/>
                <w:lang w:val="en-US"/>
              </w:rPr>
              <w:t>−</w:t>
            </w:r>
            <w:r w:rsidRPr="007F1856">
              <w:rPr>
                <w:sz w:val="40"/>
                <w:lang w:val="en-US"/>
              </w:rPr>
              <w:t>E</w:t>
            </w:r>
            <w:r w:rsidRPr="007F1856">
              <w:rPr>
                <w:lang w:val="en-US"/>
              </w:rPr>
              <w:t>/ECE/TRANS/505/Rev.2/Add.128/Rev.1</w:t>
            </w:r>
          </w:p>
        </w:tc>
      </w:tr>
      <w:tr w:rsidR="002D5AAC" w:rsidRPr="009D084C" w:rsidTr="00841D26">
        <w:trPr>
          <w:trHeight w:val="2693"/>
        </w:trPr>
        <w:tc>
          <w:tcPr>
            <w:tcW w:w="1280" w:type="dxa"/>
            <w:gridSpan w:val="3"/>
            <w:tcBorders>
              <w:top w:val="single" w:sz="4" w:space="0" w:color="auto"/>
              <w:bottom w:val="single" w:sz="12" w:space="0" w:color="auto"/>
            </w:tcBorders>
          </w:tcPr>
          <w:p w:rsidR="002D5AAC" w:rsidRPr="007F1856" w:rsidRDefault="002D5AAC" w:rsidP="002A7B4A">
            <w:pPr>
              <w:spacing w:before="120"/>
              <w:rPr>
                <w:szCs w:val="20"/>
                <w:lang w:val="en-US"/>
              </w:rPr>
            </w:pPr>
          </w:p>
        </w:tc>
        <w:tc>
          <w:tcPr>
            <w:tcW w:w="5540" w:type="dxa"/>
            <w:tcBorders>
              <w:top w:val="single" w:sz="4" w:space="0" w:color="auto"/>
              <w:bottom w:val="single" w:sz="12" w:space="0" w:color="auto"/>
            </w:tcBorders>
          </w:tcPr>
          <w:p w:rsidR="002D5AAC" w:rsidRPr="007F1856"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rsidR="002D5AAC" w:rsidRDefault="002D5AAC" w:rsidP="007F1856">
            <w:pPr>
              <w:rPr>
                <w:szCs w:val="20"/>
                <w:lang w:val="en-US"/>
              </w:rPr>
            </w:pPr>
          </w:p>
          <w:p w:rsidR="007F1856" w:rsidRDefault="007F1856" w:rsidP="007F1856">
            <w:pPr>
              <w:rPr>
                <w:szCs w:val="20"/>
                <w:lang w:val="en-US"/>
              </w:rPr>
            </w:pPr>
          </w:p>
          <w:p w:rsidR="007F1856" w:rsidRDefault="007F1856" w:rsidP="007F1856">
            <w:pPr>
              <w:rPr>
                <w:szCs w:val="20"/>
                <w:lang w:val="en-US"/>
              </w:rPr>
            </w:pPr>
          </w:p>
          <w:p w:rsidR="007F1856" w:rsidRPr="009D084C" w:rsidRDefault="007F1856" w:rsidP="007F1856">
            <w:pPr>
              <w:spacing w:line="240" w:lineRule="exact"/>
              <w:rPr>
                <w:szCs w:val="20"/>
                <w:lang w:val="en-US"/>
              </w:rPr>
            </w:pPr>
            <w:r>
              <w:rPr>
                <w:szCs w:val="20"/>
                <w:lang w:val="en-US"/>
              </w:rPr>
              <w:t xml:space="preserve">18 May 2018 </w:t>
            </w:r>
          </w:p>
        </w:tc>
      </w:tr>
    </w:tbl>
    <w:p w:rsidR="00C97129" w:rsidRPr="00897414" w:rsidRDefault="00C97129" w:rsidP="00841D26">
      <w:pPr>
        <w:pStyle w:val="HChGR"/>
        <w:spacing w:before="200" w:line="260" w:lineRule="exact"/>
      </w:pPr>
      <w:r w:rsidRPr="00897414">
        <w:tab/>
      </w:r>
      <w:r w:rsidRPr="00897414">
        <w:rPr>
          <w:lang w:val="en-US"/>
        </w:rPr>
        <w:tab/>
      </w:r>
      <w:r w:rsidRPr="00897414">
        <w:t>Соглашение</w:t>
      </w:r>
    </w:p>
    <w:p w:rsidR="00C97129" w:rsidRPr="00886230" w:rsidRDefault="00C97129" w:rsidP="00C97129">
      <w:pPr>
        <w:pStyle w:val="H1GR"/>
        <w:spacing w:before="120" w:after="120" w:line="240" w:lineRule="exact"/>
      </w:pPr>
      <w:r w:rsidRPr="004B1A87">
        <w:tab/>
      </w:r>
      <w:r w:rsidRPr="004B1A87">
        <w:tab/>
      </w:r>
      <w:r>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C97129">
        <w:rPr>
          <w:b w:val="0"/>
          <w:sz w:val="20"/>
        </w:rPr>
        <w:footnoteReference w:customMarkFollows="1" w:id="1"/>
        <w:t>*</w:t>
      </w:r>
    </w:p>
    <w:p w:rsidR="00C97129" w:rsidRPr="0055549D" w:rsidRDefault="00C97129" w:rsidP="00C97129">
      <w:pPr>
        <w:pStyle w:val="SingleTxtGR"/>
        <w:spacing w:after="0" w:line="200" w:lineRule="atLeast"/>
        <w:rPr>
          <w:b/>
        </w:rPr>
      </w:pPr>
      <w:r w:rsidRPr="0055549D">
        <w:t>(Пересмотр 3, включающий поправки, вступившие в силу 14 сентября 2017 года)</w:t>
      </w:r>
    </w:p>
    <w:p w:rsidR="00C97129" w:rsidRPr="0081201B" w:rsidRDefault="00C97129" w:rsidP="00C97129">
      <w:pPr>
        <w:spacing w:line="200" w:lineRule="atLeast"/>
        <w:jc w:val="center"/>
        <w:rPr>
          <w:u w:val="single"/>
        </w:rPr>
      </w:pPr>
      <w:r>
        <w:rPr>
          <w:u w:val="single"/>
        </w:rPr>
        <w:tab/>
      </w:r>
      <w:r>
        <w:rPr>
          <w:u w:val="single"/>
        </w:rPr>
        <w:tab/>
      </w:r>
      <w:r>
        <w:rPr>
          <w:u w:val="single"/>
        </w:rPr>
        <w:tab/>
      </w:r>
    </w:p>
    <w:p w:rsidR="00C97129" w:rsidRPr="00531733" w:rsidRDefault="00C97129" w:rsidP="00C97129">
      <w:pPr>
        <w:pStyle w:val="HChGR"/>
        <w:spacing w:before="200" w:line="220" w:lineRule="exact"/>
      </w:pPr>
      <w:r w:rsidRPr="00897414">
        <w:tab/>
      </w:r>
      <w:r w:rsidRPr="00897414">
        <w:tab/>
        <w:t>Добавл</w:t>
      </w:r>
      <w:r>
        <w:t xml:space="preserve">ение </w:t>
      </w:r>
      <w:r w:rsidRPr="00504F27">
        <w:t>128</w:t>
      </w:r>
      <w:r>
        <w:t>: Правила № 1</w:t>
      </w:r>
      <w:r w:rsidRPr="00504F27">
        <w:t>29</w:t>
      </w:r>
      <w:r w:rsidRPr="00531733">
        <w:t xml:space="preserve"> </w:t>
      </w:r>
      <w:r>
        <w:t>ООН</w:t>
      </w:r>
    </w:p>
    <w:p w:rsidR="00C97129" w:rsidRPr="004B1A87" w:rsidRDefault="00C97129" w:rsidP="00C97129">
      <w:pPr>
        <w:pStyle w:val="H1GR"/>
        <w:spacing w:before="120" w:after="120" w:line="200" w:lineRule="exact"/>
      </w:pPr>
      <w:r w:rsidRPr="004B1A87">
        <w:tab/>
      </w:r>
      <w:r w:rsidRPr="004B1A87">
        <w:tab/>
      </w:r>
      <w:r>
        <w:t>Пересмотр</w:t>
      </w:r>
      <w:r w:rsidRPr="004B1A87">
        <w:t xml:space="preserve"> 1</w:t>
      </w:r>
    </w:p>
    <w:p w:rsidR="00C97129" w:rsidRPr="003A12C4" w:rsidRDefault="00C97129" w:rsidP="00C97129">
      <w:pPr>
        <w:pStyle w:val="SingleTxtG"/>
        <w:tabs>
          <w:tab w:val="left" w:pos="8789"/>
        </w:tabs>
        <w:spacing w:after="0" w:line="200" w:lineRule="exact"/>
        <w:ind w:right="567"/>
        <w:rPr>
          <w:spacing w:val="-6"/>
          <w:lang w:val="ru-RU" w:eastAsia="en-GB"/>
        </w:rPr>
      </w:pPr>
      <w:r w:rsidRPr="003A12C4">
        <w:rPr>
          <w:spacing w:val="-6"/>
          <w:lang w:val="ru-RU" w:eastAsia="en-GB"/>
        </w:rPr>
        <w:t>Исправление 1 к первоначальному варианту Правил</w:t>
      </w:r>
      <w:r>
        <w:rPr>
          <w:spacing w:val="-6"/>
          <w:lang w:val="ru-RU" w:eastAsia="en-GB"/>
        </w:rPr>
        <w:t xml:space="preserve"> </w:t>
      </w:r>
      <w:r w:rsidRPr="003A12C4">
        <w:rPr>
          <w:spacing w:val="-6"/>
          <w:lang w:val="ru-RU" w:eastAsia="en-GB"/>
        </w:rPr>
        <w:t xml:space="preserve">– Дата вступления в силу: 9 </w:t>
      </w:r>
      <w:r>
        <w:rPr>
          <w:spacing w:val="-6"/>
          <w:lang w:val="ru-RU" w:eastAsia="en-GB"/>
        </w:rPr>
        <w:t>июля</w:t>
      </w:r>
      <w:r w:rsidRPr="003A12C4">
        <w:rPr>
          <w:spacing w:val="-6"/>
          <w:lang w:val="ru-RU" w:eastAsia="en-GB"/>
        </w:rPr>
        <w:t xml:space="preserve"> 2013</w:t>
      </w:r>
      <w:r>
        <w:rPr>
          <w:spacing w:val="-6"/>
          <w:lang w:val="ru-RU" w:eastAsia="en-GB"/>
        </w:rPr>
        <w:t xml:space="preserve"> года</w:t>
      </w:r>
    </w:p>
    <w:p w:rsidR="00C97129" w:rsidRPr="003A12C4" w:rsidRDefault="00C97129" w:rsidP="00C97129">
      <w:pPr>
        <w:pStyle w:val="SingleTxtG"/>
        <w:tabs>
          <w:tab w:val="left" w:pos="8789"/>
        </w:tabs>
        <w:spacing w:after="0" w:line="200" w:lineRule="exact"/>
        <w:ind w:right="567"/>
        <w:rPr>
          <w:spacing w:val="-6"/>
          <w:lang w:val="ru-RU" w:eastAsia="en-GB"/>
        </w:rPr>
      </w:pPr>
      <w:r w:rsidRPr="003A12C4">
        <w:rPr>
          <w:spacing w:val="-6"/>
          <w:lang w:val="ru-RU" w:eastAsia="en-GB"/>
        </w:rPr>
        <w:t>Дополнение 1 к первоначальному варианту Правил</w:t>
      </w:r>
      <w:r>
        <w:rPr>
          <w:spacing w:val="-6"/>
          <w:lang w:val="ru-RU" w:eastAsia="en-GB"/>
        </w:rPr>
        <w:t xml:space="preserve"> </w:t>
      </w:r>
      <w:r w:rsidRPr="003A12C4">
        <w:rPr>
          <w:spacing w:val="-6"/>
          <w:lang w:val="ru-RU" w:eastAsia="en-GB"/>
        </w:rPr>
        <w:t xml:space="preserve">– Дата вступления в силу: 26 </w:t>
      </w:r>
      <w:r>
        <w:rPr>
          <w:spacing w:val="-6"/>
          <w:lang w:val="ru-RU" w:eastAsia="en-GB"/>
        </w:rPr>
        <w:t>января</w:t>
      </w:r>
      <w:r w:rsidRPr="003A12C4">
        <w:rPr>
          <w:spacing w:val="-6"/>
          <w:lang w:val="ru-RU" w:eastAsia="en-GB"/>
        </w:rPr>
        <w:t xml:space="preserve"> 2014</w:t>
      </w:r>
      <w:r>
        <w:rPr>
          <w:spacing w:val="-6"/>
          <w:lang w:val="ru-RU" w:eastAsia="en-GB"/>
        </w:rPr>
        <w:t xml:space="preserve"> года</w:t>
      </w:r>
      <w:r w:rsidRPr="003A12C4">
        <w:rPr>
          <w:spacing w:val="-6"/>
          <w:lang w:val="ru-RU" w:eastAsia="en-GB"/>
        </w:rPr>
        <w:t xml:space="preserve"> </w:t>
      </w:r>
    </w:p>
    <w:p w:rsidR="00C97129" w:rsidRPr="003A12C4" w:rsidRDefault="00C97129" w:rsidP="00C97129">
      <w:pPr>
        <w:pStyle w:val="SingleTxtG"/>
        <w:tabs>
          <w:tab w:val="left" w:pos="8789"/>
        </w:tabs>
        <w:spacing w:after="0" w:line="200" w:lineRule="exact"/>
        <w:ind w:right="567"/>
        <w:rPr>
          <w:spacing w:val="-6"/>
          <w:lang w:val="ru-RU" w:eastAsia="en-GB"/>
        </w:rPr>
      </w:pPr>
      <w:r w:rsidRPr="003A12C4">
        <w:rPr>
          <w:spacing w:val="-6"/>
          <w:lang w:val="ru-RU" w:eastAsia="en-GB"/>
        </w:rPr>
        <w:t>Дополнение 2 к первоначальному варианту Правил</w:t>
      </w:r>
      <w:r>
        <w:rPr>
          <w:spacing w:val="-6"/>
          <w:lang w:val="ru-RU" w:eastAsia="en-GB"/>
        </w:rPr>
        <w:t xml:space="preserve"> </w:t>
      </w:r>
      <w:r w:rsidRPr="003A12C4">
        <w:rPr>
          <w:spacing w:val="-6"/>
          <w:lang w:val="ru-RU" w:eastAsia="en-GB"/>
        </w:rPr>
        <w:t xml:space="preserve">– Дата вступления в силу: 10 </w:t>
      </w:r>
      <w:r>
        <w:rPr>
          <w:spacing w:val="-6"/>
          <w:lang w:val="ru-RU" w:eastAsia="en-GB"/>
        </w:rPr>
        <w:t>июня</w:t>
      </w:r>
      <w:r w:rsidRPr="003A12C4">
        <w:rPr>
          <w:spacing w:val="-6"/>
          <w:lang w:val="ru-RU" w:eastAsia="en-GB"/>
        </w:rPr>
        <w:t xml:space="preserve"> 2014</w:t>
      </w:r>
      <w:r>
        <w:rPr>
          <w:spacing w:val="-6"/>
          <w:lang w:val="ru-RU" w:eastAsia="en-GB"/>
        </w:rPr>
        <w:t xml:space="preserve"> года</w:t>
      </w:r>
    </w:p>
    <w:p w:rsidR="00C97129" w:rsidRPr="003A12C4" w:rsidRDefault="00C97129" w:rsidP="00C97129">
      <w:pPr>
        <w:pStyle w:val="SingleTxtG"/>
        <w:spacing w:after="0" w:line="200" w:lineRule="exact"/>
        <w:ind w:right="567"/>
        <w:rPr>
          <w:spacing w:val="-6"/>
          <w:lang w:val="ru-RU" w:eastAsia="en-GB"/>
        </w:rPr>
      </w:pPr>
      <w:r w:rsidRPr="003A12C4">
        <w:rPr>
          <w:spacing w:val="-6"/>
          <w:lang w:val="ru-RU" w:eastAsia="en-GB"/>
        </w:rPr>
        <w:t>Дополнение 3 к первоначальному варианту Правил</w:t>
      </w:r>
      <w:r>
        <w:rPr>
          <w:spacing w:val="-6"/>
          <w:lang w:val="ru-RU" w:eastAsia="en-GB"/>
        </w:rPr>
        <w:t xml:space="preserve"> </w:t>
      </w:r>
      <w:r w:rsidRPr="003A12C4">
        <w:rPr>
          <w:spacing w:val="-6"/>
          <w:lang w:val="ru-RU" w:eastAsia="en-GB"/>
        </w:rPr>
        <w:t xml:space="preserve">– Дата вступления в силу: 9 </w:t>
      </w:r>
      <w:r>
        <w:rPr>
          <w:spacing w:val="-6"/>
          <w:lang w:val="ru-RU" w:eastAsia="en-GB"/>
        </w:rPr>
        <w:t>октября</w:t>
      </w:r>
      <w:r w:rsidRPr="003A12C4">
        <w:rPr>
          <w:spacing w:val="-6"/>
          <w:lang w:val="ru-RU" w:eastAsia="en-GB"/>
        </w:rPr>
        <w:t xml:space="preserve"> 2014</w:t>
      </w:r>
      <w:r>
        <w:rPr>
          <w:spacing w:val="-6"/>
          <w:lang w:val="ru-RU" w:eastAsia="en-GB"/>
        </w:rPr>
        <w:t xml:space="preserve"> года</w:t>
      </w:r>
    </w:p>
    <w:p w:rsidR="00C97129" w:rsidRPr="003A12C4" w:rsidRDefault="00C97129" w:rsidP="00C97129">
      <w:pPr>
        <w:pStyle w:val="SingleTxtG"/>
        <w:spacing w:after="0" w:line="200" w:lineRule="exact"/>
        <w:ind w:right="567"/>
        <w:rPr>
          <w:spacing w:val="-6"/>
          <w:lang w:val="ru-RU" w:eastAsia="en-GB"/>
        </w:rPr>
      </w:pPr>
      <w:r w:rsidRPr="003A12C4">
        <w:rPr>
          <w:spacing w:val="-6"/>
          <w:lang w:val="ru-RU" w:eastAsia="en-GB"/>
        </w:rPr>
        <w:t>Дополнение 4 к первоначальному варианту Правил</w:t>
      </w:r>
      <w:r>
        <w:rPr>
          <w:spacing w:val="-6"/>
          <w:lang w:val="ru-RU" w:eastAsia="en-GB"/>
        </w:rPr>
        <w:t xml:space="preserve"> </w:t>
      </w:r>
      <w:r w:rsidRPr="003A12C4">
        <w:rPr>
          <w:spacing w:val="-6"/>
          <w:lang w:val="ru-RU" w:eastAsia="en-GB"/>
        </w:rPr>
        <w:t xml:space="preserve">– Дата вступления в силу: 8 </w:t>
      </w:r>
      <w:r>
        <w:rPr>
          <w:spacing w:val="-6"/>
          <w:lang w:val="ru-RU" w:eastAsia="en-GB"/>
        </w:rPr>
        <w:t>октября</w:t>
      </w:r>
      <w:r w:rsidRPr="003A12C4">
        <w:rPr>
          <w:spacing w:val="-6"/>
          <w:lang w:val="ru-RU" w:eastAsia="en-GB"/>
        </w:rPr>
        <w:t xml:space="preserve"> 2015</w:t>
      </w:r>
      <w:r>
        <w:rPr>
          <w:spacing w:val="-6"/>
          <w:lang w:val="ru-RU" w:eastAsia="en-GB"/>
        </w:rPr>
        <w:t xml:space="preserve"> года</w:t>
      </w:r>
    </w:p>
    <w:p w:rsidR="00C97129" w:rsidRPr="003A12C4" w:rsidRDefault="00C97129" w:rsidP="00C97129">
      <w:pPr>
        <w:pStyle w:val="SingleTxtG"/>
        <w:spacing w:after="0" w:line="200" w:lineRule="exact"/>
        <w:ind w:right="567"/>
        <w:rPr>
          <w:spacing w:val="-6"/>
          <w:lang w:val="ru-RU" w:eastAsia="en-GB"/>
        </w:rPr>
      </w:pPr>
      <w:bookmarkStart w:id="1" w:name="_Hlk514343355"/>
      <w:r w:rsidRPr="003A12C4">
        <w:rPr>
          <w:spacing w:val="-6"/>
          <w:lang w:val="ru-RU" w:eastAsia="en-GB"/>
        </w:rPr>
        <w:t>Исправление 2 к первоначальному варианту Правил</w:t>
      </w:r>
      <w:r>
        <w:rPr>
          <w:spacing w:val="-6"/>
          <w:lang w:val="ru-RU" w:eastAsia="en-GB"/>
        </w:rPr>
        <w:t xml:space="preserve"> </w:t>
      </w:r>
      <w:r w:rsidRPr="003A12C4">
        <w:rPr>
          <w:spacing w:val="-6"/>
          <w:lang w:val="ru-RU" w:eastAsia="en-GB"/>
        </w:rPr>
        <w:t>(</w:t>
      </w:r>
      <w:r>
        <w:rPr>
          <w:i/>
          <w:iCs/>
          <w:spacing w:val="-6"/>
          <w:lang w:val="ru-RU" w:eastAsia="en-GB"/>
        </w:rPr>
        <w:t>только на русском языке</w:t>
      </w:r>
      <w:r w:rsidRPr="003A12C4">
        <w:rPr>
          <w:spacing w:val="-6"/>
          <w:lang w:val="ru-RU" w:eastAsia="en-GB"/>
        </w:rPr>
        <w:t>)</w:t>
      </w:r>
      <w:r>
        <w:rPr>
          <w:spacing w:val="-6"/>
          <w:lang w:val="ru-RU" w:eastAsia="en-GB"/>
        </w:rPr>
        <w:t xml:space="preserve"> </w:t>
      </w:r>
      <w:r w:rsidRPr="003A12C4">
        <w:rPr>
          <w:spacing w:val="-6"/>
          <w:lang w:val="ru-RU" w:eastAsia="en-GB"/>
        </w:rPr>
        <w:t xml:space="preserve">– Дата вступления в силу: 16 </w:t>
      </w:r>
      <w:r>
        <w:rPr>
          <w:spacing w:val="-6"/>
          <w:lang w:val="ru-RU" w:eastAsia="en-GB"/>
        </w:rPr>
        <w:t>ноября</w:t>
      </w:r>
      <w:r w:rsidRPr="003A12C4">
        <w:rPr>
          <w:spacing w:val="-6"/>
          <w:lang w:val="ru-RU" w:eastAsia="en-GB"/>
        </w:rPr>
        <w:t xml:space="preserve"> 2016</w:t>
      </w:r>
      <w:bookmarkEnd w:id="1"/>
      <w:r>
        <w:rPr>
          <w:spacing w:val="-6"/>
          <w:lang w:val="ru-RU" w:eastAsia="en-GB"/>
        </w:rPr>
        <w:t xml:space="preserve"> года</w:t>
      </w:r>
    </w:p>
    <w:p w:rsidR="00C97129" w:rsidRPr="003A12C4" w:rsidRDefault="00C97129" w:rsidP="00C97129">
      <w:pPr>
        <w:pStyle w:val="SingleTxtGR"/>
        <w:jc w:val="left"/>
      </w:pPr>
      <w:r>
        <w:rPr>
          <w:spacing w:val="-6"/>
          <w:lang w:eastAsia="en-GB"/>
        </w:rPr>
        <w:t xml:space="preserve">Поправки серии </w:t>
      </w:r>
      <w:r w:rsidRPr="003A12C4">
        <w:rPr>
          <w:spacing w:val="-6"/>
          <w:lang w:eastAsia="en-GB"/>
        </w:rPr>
        <w:t xml:space="preserve">01 – Дата вступления в силу: 9 </w:t>
      </w:r>
      <w:r>
        <w:rPr>
          <w:spacing w:val="-6"/>
          <w:lang w:eastAsia="en-GB"/>
        </w:rPr>
        <w:t>февраля</w:t>
      </w:r>
      <w:r w:rsidRPr="003A12C4">
        <w:rPr>
          <w:spacing w:val="-6"/>
          <w:lang w:eastAsia="en-GB"/>
        </w:rPr>
        <w:t xml:space="preserve"> 2017</w:t>
      </w:r>
      <w:r>
        <w:rPr>
          <w:spacing w:val="-6"/>
          <w:lang w:eastAsia="en-GB"/>
        </w:rPr>
        <w:t xml:space="preserve"> года</w:t>
      </w:r>
    </w:p>
    <w:p w:rsidR="00C97129" w:rsidRDefault="00C97129" w:rsidP="00C97129">
      <w:pPr>
        <w:pStyle w:val="H1GR"/>
        <w:spacing w:before="120" w:after="120" w:line="240" w:lineRule="exact"/>
      </w:pPr>
      <w:r w:rsidRPr="003A12C4">
        <w:tab/>
      </w:r>
      <w:r w:rsidRPr="003A12C4">
        <w:tab/>
      </w:r>
      <w:r w:rsidRPr="00897414">
        <w:t xml:space="preserve">Единообразные предписания, касающиеся официального утверждения </w:t>
      </w:r>
      <w:r>
        <w:t xml:space="preserve">усовершенствованных детских удерживающих систем, используемых на борту автотранспортных средств </w:t>
      </w:r>
    </w:p>
    <w:p w:rsidR="00C97129" w:rsidRPr="003A12C4" w:rsidRDefault="00C97129" w:rsidP="00C97129">
      <w:pPr>
        <w:pStyle w:val="SingleTxtGR"/>
        <w:spacing w:after="0" w:line="200" w:lineRule="atLeast"/>
        <w:rPr>
          <w:lang w:eastAsia="ru-RU"/>
        </w:rPr>
      </w:pPr>
      <w:r>
        <w:t xml:space="preserve">Настоящий документ опубликован исключительно в информационных целях. Аутентичными и юридически обязательными текстами являются документы: </w:t>
      </w:r>
      <w:bookmarkStart w:id="2" w:name="_Hlk514336511"/>
      <w:r>
        <w:rPr>
          <w:spacing w:val="-6"/>
          <w:lang w:eastAsia="en-GB"/>
        </w:rPr>
        <w:t xml:space="preserve">ECE/TRANS/WP.29/2013/31, ECE/TRANS/WP.29/2013/37, ECE/TRANS/WP.29/2013/110 с поправками, содержащимися в пункте </w:t>
      </w:r>
      <w:r w:rsidRPr="003A12C4">
        <w:rPr>
          <w:spacing w:val="-6"/>
          <w:lang w:eastAsia="en-GB"/>
        </w:rPr>
        <w:t xml:space="preserve">62 </w:t>
      </w:r>
      <w:r>
        <w:rPr>
          <w:spacing w:val="-6"/>
          <w:lang w:eastAsia="en-GB"/>
        </w:rPr>
        <w:t>доклада</w:t>
      </w:r>
      <w:r w:rsidRPr="003A12C4">
        <w:rPr>
          <w:spacing w:val="-6"/>
          <w:lang w:eastAsia="en-GB"/>
        </w:rPr>
        <w:t xml:space="preserve">, </w:t>
      </w:r>
      <w:r w:rsidRPr="00531733">
        <w:rPr>
          <w:spacing w:val="-6"/>
          <w:lang w:val="en-US" w:eastAsia="en-GB"/>
        </w:rPr>
        <w:t>ECE</w:t>
      </w:r>
      <w:r w:rsidRPr="003A12C4">
        <w:rPr>
          <w:spacing w:val="-6"/>
          <w:lang w:eastAsia="en-GB"/>
        </w:rPr>
        <w:t>/</w:t>
      </w:r>
      <w:r w:rsidRPr="00531733">
        <w:rPr>
          <w:spacing w:val="-6"/>
          <w:lang w:val="en-US" w:eastAsia="en-GB"/>
        </w:rPr>
        <w:t>TRANS</w:t>
      </w:r>
      <w:r w:rsidRPr="003A12C4">
        <w:rPr>
          <w:spacing w:val="-6"/>
          <w:lang w:eastAsia="en-GB"/>
        </w:rPr>
        <w:t>/</w:t>
      </w:r>
      <w:r w:rsidRPr="00531733">
        <w:rPr>
          <w:spacing w:val="-6"/>
          <w:lang w:val="en-US" w:eastAsia="en-GB"/>
        </w:rPr>
        <w:t>WP</w:t>
      </w:r>
      <w:r w:rsidRPr="003A12C4">
        <w:rPr>
          <w:spacing w:val="-6"/>
          <w:lang w:eastAsia="en-GB"/>
        </w:rPr>
        <w:t xml:space="preserve">.29/2014/33, </w:t>
      </w:r>
      <w:bookmarkEnd w:id="2"/>
      <w:r w:rsidRPr="00531733">
        <w:rPr>
          <w:spacing w:val="-6"/>
          <w:lang w:val="en-US" w:eastAsia="en-GB"/>
        </w:rPr>
        <w:t>ECE</w:t>
      </w:r>
      <w:r w:rsidRPr="003A12C4">
        <w:rPr>
          <w:spacing w:val="-6"/>
          <w:lang w:eastAsia="en-GB"/>
        </w:rPr>
        <w:t>/</w:t>
      </w:r>
      <w:r w:rsidRPr="00531733">
        <w:rPr>
          <w:spacing w:val="-6"/>
          <w:lang w:val="en-US" w:eastAsia="en-GB"/>
        </w:rPr>
        <w:t>TRANS</w:t>
      </w:r>
      <w:r w:rsidRPr="003A12C4">
        <w:rPr>
          <w:spacing w:val="-6"/>
          <w:lang w:eastAsia="en-GB"/>
        </w:rPr>
        <w:t>/</w:t>
      </w:r>
      <w:r w:rsidRPr="00531733">
        <w:rPr>
          <w:spacing w:val="-6"/>
          <w:lang w:val="en-US" w:eastAsia="en-GB"/>
        </w:rPr>
        <w:t>WP</w:t>
      </w:r>
      <w:r w:rsidRPr="003A12C4">
        <w:rPr>
          <w:spacing w:val="-6"/>
          <w:lang w:eastAsia="en-GB"/>
        </w:rPr>
        <w:t xml:space="preserve">.29/2015/43 </w:t>
      </w:r>
      <w:r>
        <w:rPr>
          <w:spacing w:val="-6"/>
          <w:lang w:eastAsia="en-GB"/>
        </w:rPr>
        <w:t>и</w:t>
      </w:r>
      <w:r w:rsidRPr="003A12C4">
        <w:rPr>
          <w:spacing w:val="-6"/>
          <w:lang w:eastAsia="en-GB"/>
        </w:rPr>
        <w:t xml:space="preserve"> </w:t>
      </w:r>
      <w:r w:rsidRPr="00531733">
        <w:rPr>
          <w:spacing w:val="-6"/>
          <w:lang w:val="en-US" w:eastAsia="en-GB"/>
        </w:rPr>
        <w:t>ECE</w:t>
      </w:r>
      <w:r w:rsidRPr="003A12C4">
        <w:rPr>
          <w:spacing w:val="-6"/>
          <w:lang w:eastAsia="en-GB"/>
        </w:rPr>
        <w:t>/</w:t>
      </w:r>
      <w:r w:rsidRPr="00531733">
        <w:rPr>
          <w:spacing w:val="-6"/>
          <w:lang w:val="en-US" w:eastAsia="en-GB"/>
        </w:rPr>
        <w:t>TRANS</w:t>
      </w:r>
      <w:r w:rsidRPr="003A12C4">
        <w:rPr>
          <w:spacing w:val="-6"/>
          <w:lang w:eastAsia="en-GB"/>
        </w:rPr>
        <w:t>/</w:t>
      </w:r>
      <w:r w:rsidRPr="00531733">
        <w:rPr>
          <w:spacing w:val="-6"/>
          <w:lang w:val="en-US" w:eastAsia="en-GB"/>
        </w:rPr>
        <w:t>WP</w:t>
      </w:r>
      <w:r w:rsidRPr="003A12C4">
        <w:rPr>
          <w:spacing w:val="-6"/>
          <w:lang w:eastAsia="en-GB"/>
        </w:rPr>
        <w:t>.29/2016/38.</w:t>
      </w:r>
    </w:p>
    <w:p w:rsidR="00C97129" w:rsidRPr="003A12C4" w:rsidRDefault="00C97129" w:rsidP="00841D26">
      <w:pPr>
        <w:spacing w:after="60" w:line="200" w:lineRule="atLeast"/>
        <w:jc w:val="center"/>
        <w:rPr>
          <w:u w:val="single"/>
        </w:rPr>
      </w:pPr>
      <w:r w:rsidRPr="003A12C4">
        <w:rPr>
          <w:u w:val="single"/>
        </w:rPr>
        <w:tab/>
      </w:r>
      <w:r w:rsidRPr="003A12C4">
        <w:rPr>
          <w:u w:val="single"/>
        </w:rPr>
        <w:tab/>
      </w:r>
      <w:r w:rsidRPr="003A12C4">
        <w:rPr>
          <w:u w:val="single"/>
        </w:rPr>
        <w:tab/>
      </w:r>
    </w:p>
    <w:p w:rsidR="00C97129" w:rsidRPr="00897414" w:rsidRDefault="00C97129" w:rsidP="00C97129">
      <w:pPr>
        <w:pStyle w:val="SingleTxtGR"/>
        <w:spacing w:after="0"/>
        <w:jc w:val="center"/>
      </w:pPr>
      <w:r w:rsidRPr="00897414">
        <w:rPr>
          <w:noProof/>
          <w:lang w:eastAsia="ru-RU"/>
        </w:rPr>
        <w:drawing>
          <wp:inline distT="0" distB="0" distL="0" distR="0" wp14:anchorId="1EDF2EF9" wp14:editId="7319C0C0">
            <wp:extent cx="887730" cy="761365"/>
            <wp:effectExtent l="0" t="0" r="0" b="0"/>
            <wp:docPr id="10" name="Рисунок 10" descr="UN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LOGO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730" cy="761365"/>
                    </a:xfrm>
                    <a:prstGeom prst="rect">
                      <a:avLst/>
                    </a:prstGeom>
                    <a:noFill/>
                    <a:ln>
                      <a:noFill/>
                    </a:ln>
                  </pic:spPr>
                </pic:pic>
              </a:graphicData>
            </a:graphic>
          </wp:inline>
        </w:drawing>
      </w:r>
    </w:p>
    <w:p w:rsidR="00841D26" w:rsidRDefault="00C97129" w:rsidP="00841D26">
      <w:pPr>
        <w:pStyle w:val="SingleTxtGR"/>
        <w:spacing w:before="60" w:after="0" w:line="160" w:lineRule="atLeast"/>
        <w:jc w:val="center"/>
        <w:rPr>
          <w:b/>
        </w:rPr>
        <w:sectPr w:rsidR="00841D26" w:rsidSect="007F1856">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680" w:footer="567" w:gutter="0"/>
          <w:cols w:space="708"/>
          <w:titlePg/>
          <w:docGrid w:linePitch="360"/>
        </w:sectPr>
      </w:pPr>
      <w:r w:rsidRPr="002B36E0">
        <w:rPr>
          <w:b/>
        </w:rPr>
        <w:t>ОРГАНИЗАЦИЯ ОБЪЕДИНЕННЫХ НАЦИЙ</w:t>
      </w:r>
    </w:p>
    <w:p w:rsidR="00057D2D" w:rsidRDefault="00057D2D">
      <w:pPr>
        <w:suppressAutoHyphens w:val="0"/>
        <w:spacing w:line="240" w:lineRule="auto"/>
      </w:pPr>
      <w:r>
        <w:lastRenderedPageBreak/>
        <w:br w:type="page"/>
      </w:r>
    </w:p>
    <w:p w:rsidR="00057D2D" w:rsidRPr="00057D2D" w:rsidRDefault="00057D2D" w:rsidP="00057D2D">
      <w:pPr>
        <w:pStyle w:val="HChGR"/>
        <w:keepNext w:val="0"/>
        <w:keepLines w:val="0"/>
        <w:spacing w:before="0" w:after="0" w:line="200" w:lineRule="exact"/>
        <w:rPr>
          <w:b w:val="0"/>
          <w:sz w:val="12"/>
          <w:szCs w:val="12"/>
        </w:rPr>
      </w:pPr>
    </w:p>
    <w:p w:rsidR="00057D2D" w:rsidRPr="00057D2D" w:rsidRDefault="00057D2D" w:rsidP="00057D2D">
      <w:pPr>
        <w:pStyle w:val="HChGR"/>
        <w:keepNext w:val="0"/>
        <w:keepLines w:val="0"/>
        <w:spacing w:before="0"/>
        <w:rPr>
          <w:rFonts w:eastAsiaTheme="minorHAnsi"/>
        </w:rPr>
      </w:pPr>
      <w:r w:rsidRPr="00057D2D">
        <w:t>Правила № 129</w:t>
      </w:r>
      <w:r w:rsidR="00CF732D">
        <w:t xml:space="preserve"> ООН</w:t>
      </w:r>
    </w:p>
    <w:p w:rsidR="00057D2D" w:rsidRPr="003F03CB" w:rsidRDefault="00057D2D" w:rsidP="00057D2D">
      <w:pPr>
        <w:pStyle w:val="HChGR"/>
        <w:keepNext w:val="0"/>
        <w:keepLines w:val="0"/>
      </w:pPr>
      <w:r w:rsidRPr="00897414">
        <w:tab/>
      </w:r>
      <w:r w:rsidRPr="00897414">
        <w:tab/>
      </w:r>
      <w:r w:rsidRPr="0070779D">
        <w:t xml:space="preserve">Единообразные предписания, касающиеся официального утверждения усовершенствованных </w:t>
      </w:r>
      <w:r>
        <w:t>детских</w:t>
      </w:r>
      <w:r w:rsidRPr="0070779D">
        <w:t xml:space="preserve"> удерживающих систем, используемых на борту автотранспортных средств</w:t>
      </w:r>
      <w:r w:rsidRPr="003F03CB">
        <w:t xml:space="preserve"> </w:t>
      </w:r>
    </w:p>
    <w:p w:rsidR="00057D2D" w:rsidRDefault="00057D2D" w:rsidP="00057D2D">
      <w:pPr>
        <w:spacing w:after="120"/>
        <w:rPr>
          <w:sz w:val="28"/>
          <w:szCs w:val="28"/>
        </w:rPr>
      </w:pPr>
      <w:r>
        <w:rPr>
          <w:sz w:val="28"/>
          <w:szCs w:val="28"/>
        </w:rPr>
        <w:t>Содержание</w:t>
      </w:r>
    </w:p>
    <w:p w:rsidR="00057D2D" w:rsidRDefault="00057D2D" w:rsidP="00057D2D">
      <w:pPr>
        <w:tabs>
          <w:tab w:val="right" w:pos="9638"/>
        </w:tabs>
        <w:spacing w:after="120"/>
        <w:ind w:left="283"/>
        <w:rPr>
          <w:sz w:val="18"/>
          <w:szCs w:val="28"/>
        </w:rPr>
      </w:pPr>
      <w:r>
        <w:rPr>
          <w:i/>
          <w:sz w:val="18"/>
          <w:szCs w:val="28"/>
        </w:rPr>
        <w:tab/>
        <w:t>Стр.</w:t>
      </w:r>
    </w:p>
    <w:p w:rsidR="00057D2D" w:rsidRDefault="00057D2D" w:rsidP="00057D2D">
      <w:pPr>
        <w:tabs>
          <w:tab w:val="right" w:pos="850"/>
          <w:tab w:val="left" w:pos="1134"/>
          <w:tab w:val="left" w:pos="1559"/>
          <w:tab w:val="left" w:pos="1984"/>
          <w:tab w:val="left" w:leader="dot" w:pos="8787"/>
          <w:tab w:val="right" w:pos="9638"/>
        </w:tabs>
        <w:spacing w:after="120"/>
        <w:rPr>
          <w:szCs w:val="28"/>
        </w:rPr>
      </w:pPr>
      <w:r>
        <w:rPr>
          <w:szCs w:val="28"/>
        </w:rPr>
        <w:t>Правила</w:t>
      </w:r>
    </w:p>
    <w:p w:rsidR="00057D2D" w:rsidRPr="0070779D" w:rsidRDefault="00057D2D" w:rsidP="00057D2D">
      <w:pPr>
        <w:tabs>
          <w:tab w:val="right" w:pos="850"/>
          <w:tab w:val="left" w:pos="1134"/>
          <w:tab w:val="left" w:pos="1559"/>
          <w:tab w:val="left" w:pos="1984"/>
          <w:tab w:val="left" w:leader="dot" w:pos="8787"/>
          <w:tab w:val="right" w:pos="9638"/>
        </w:tabs>
        <w:spacing w:after="120"/>
      </w:pPr>
      <w:r>
        <w:rPr>
          <w:szCs w:val="28"/>
        </w:rPr>
        <w:tab/>
      </w:r>
      <w:r w:rsidRPr="0070779D">
        <w:t>1.</w:t>
      </w:r>
      <w:r w:rsidRPr="0070779D">
        <w:tab/>
      </w:r>
      <w:r w:rsidRPr="0070779D">
        <w:rPr>
          <w:rFonts w:ascii="TimesNewRomanPSMT" w:hAnsi="TimesNewRomanPSMT" w:cs="TimesNewRomanPSMT"/>
          <w:sz w:val="21"/>
          <w:szCs w:val="21"/>
          <w:lang w:eastAsia="ru-RU"/>
        </w:rPr>
        <w:t>Область применения</w:t>
      </w:r>
      <w:r w:rsidRPr="0070779D">
        <w:rPr>
          <w:rFonts w:cs="TimesNewRomanPSMT"/>
          <w:sz w:val="21"/>
          <w:szCs w:val="21"/>
          <w:lang w:eastAsia="ru-RU"/>
        </w:rPr>
        <w:t xml:space="preserve"> </w:t>
      </w:r>
      <w:r w:rsidRPr="0070779D">
        <w:tab/>
      </w:r>
      <w:r w:rsidRPr="0070779D">
        <w:tab/>
      </w:r>
      <w:r w:rsidR="0077364E">
        <w:t>5</w:t>
      </w:r>
    </w:p>
    <w:p w:rsidR="00057D2D" w:rsidRPr="005B41A4" w:rsidRDefault="00057D2D" w:rsidP="00057D2D">
      <w:pPr>
        <w:tabs>
          <w:tab w:val="right" w:pos="850"/>
          <w:tab w:val="left" w:pos="1134"/>
          <w:tab w:val="left" w:pos="1559"/>
          <w:tab w:val="left" w:pos="1984"/>
          <w:tab w:val="left" w:leader="dot" w:pos="8787"/>
          <w:tab w:val="right" w:pos="9638"/>
        </w:tabs>
        <w:spacing w:after="120"/>
      </w:pPr>
      <w:r>
        <w:tab/>
      </w:r>
      <w:r w:rsidRPr="0070779D">
        <w:t>2.</w:t>
      </w:r>
      <w:r w:rsidRPr="0070779D">
        <w:tab/>
        <w:t>Определения</w:t>
      </w:r>
      <w:r>
        <w:t xml:space="preserve"> </w:t>
      </w:r>
      <w:r w:rsidRPr="0070779D">
        <w:tab/>
      </w:r>
      <w:r w:rsidRPr="0070779D">
        <w:tab/>
      </w:r>
      <w:r w:rsidR="0077364E">
        <w:t>5</w:t>
      </w:r>
    </w:p>
    <w:p w:rsidR="00057D2D" w:rsidRPr="005B41A4" w:rsidRDefault="00057D2D" w:rsidP="00057D2D">
      <w:pPr>
        <w:tabs>
          <w:tab w:val="right" w:pos="850"/>
          <w:tab w:val="left" w:pos="1134"/>
          <w:tab w:val="left" w:pos="1559"/>
          <w:tab w:val="left" w:pos="1984"/>
          <w:tab w:val="left" w:leader="dot" w:pos="8787"/>
          <w:tab w:val="right" w:pos="9638"/>
        </w:tabs>
        <w:spacing w:after="120"/>
      </w:pPr>
      <w:r>
        <w:tab/>
      </w:r>
      <w:r w:rsidRPr="0070779D">
        <w:t>3.</w:t>
      </w:r>
      <w:r w:rsidRPr="0070779D">
        <w:tab/>
      </w:r>
      <w:r w:rsidRPr="0081201B">
        <w:t>Заявка на официальное утверждение</w:t>
      </w:r>
      <w:r w:rsidR="00480C23">
        <w:t xml:space="preserve"> </w:t>
      </w:r>
      <w:r w:rsidRPr="0070779D">
        <w:tab/>
      </w:r>
      <w:r w:rsidRPr="0070779D">
        <w:tab/>
      </w:r>
      <w:r w:rsidR="0077364E">
        <w:t>12</w:t>
      </w:r>
    </w:p>
    <w:p w:rsidR="00057D2D" w:rsidRPr="005B41A4" w:rsidRDefault="00057D2D" w:rsidP="00057D2D">
      <w:pPr>
        <w:tabs>
          <w:tab w:val="right" w:pos="850"/>
          <w:tab w:val="left" w:pos="1134"/>
          <w:tab w:val="left" w:pos="1559"/>
          <w:tab w:val="left" w:pos="1984"/>
          <w:tab w:val="left" w:leader="dot" w:pos="8787"/>
          <w:tab w:val="right" w:pos="9638"/>
        </w:tabs>
        <w:spacing w:after="120"/>
      </w:pPr>
      <w:r>
        <w:tab/>
      </w:r>
      <w:r w:rsidRPr="0070779D">
        <w:t>4.</w:t>
      </w:r>
      <w:r w:rsidRPr="0070779D">
        <w:tab/>
        <w:t>Маркировка</w:t>
      </w:r>
      <w:r w:rsidR="00480C23">
        <w:t xml:space="preserve"> </w:t>
      </w:r>
      <w:r w:rsidRPr="0070779D">
        <w:tab/>
      </w:r>
      <w:r w:rsidRPr="0070779D">
        <w:tab/>
      </w:r>
      <w:r w:rsidR="0077364E">
        <w:t>14</w:t>
      </w:r>
    </w:p>
    <w:p w:rsidR="00057D2D" w:rsidRPr="005B41A4" w:rsidRDefault="00057D2D" w:rsidP="00057D2D">
      <w:pPr>
        <w:tabs>
          <w:tab w:val="right" w:pos="850"/>
          <w:tab w:val="left" w:pos="1134"/>
          <w:tab w:val="left" w:pos="1559"/>
          <w:tab w:val="left" w:pos="1984"/>
          <w:tab w:val="left" w:leader="dot" w:pos="8787"/>
          <w:tab w:val="right" w:pos="9638"/>
        </w:tabs>
        <w:spacing w:after="120"/>
      </w:pPr>
      <w:r>
        <w:tab/>
      </w:r>
      <w:r w:rsidRPr="0070779D">
        <w:t>5.</w:t>
      </w:r>
      <w:r w:rsidRPr="0070779D">
        <w:tab/>
      </w:r>
      <w:r w:rsidRPr="0081201B">
        <w:t>Официальное утверждение</w:t>
      </w:r>
      <w:r w:rsidR="00480C23">
        <w:t xml:space="preserve"> </w:t>
      </w:r>
      <w:r w:rsidRPr="0070779D">
        <w:tab/>
      </w:r>
      <w:r w:rsidRPr="0070779D">
        <w:tab/>
      </w:r>
      <w:r w:rsidR="0077364E">
        <w:t>18</w:t>
      </w:r>
    </w:p>
    <w:p w:rsidR="00057D2D" w:rsidRPr="005B41A4" w:rsidRDefault="00057D2D" w:rsidP="00057D2D">
      <w:pPr>
        <w:tabs>
          <w:tab w:val="right" w:pos="850"/>
          <w:tab w:val="left" w:pos="1134"/>
          <w:tab w:val="left" w:pos="1559"/>
          <w:tab w:val="left" w:pos="1984"/>
          <w:tab w:val="left" w:leader="dot" w:pos="8787"/>
          <w:tab w:val="right" w:pos="9638"/>
        </w:tabs>
        <w:spacing w:after="120"/>
      </w:pPr>
      <w:r>
        <w:tab/>
      </w:r>
      <w:r w:rsidRPr="0070779D">
        <w:t>6.</w:t>
      </w:r>
      <w:r w:rsidRPr="0070779D">
        <w:tab/>
      </w:r>
      <w:r w:rsidRPr="0081201B">
        <w:t xml:space="preserve">Общие технические требования </w:t>
      </w:r>
      <w:r w:rsidRPr="0070779D">
        <w:tab/>
      </w:r>
      <w:r w:rsidRPr="0070779D">
        <w:tab/>
      </w:r>
      <w:r w:rsidR="0077364E">
        <w:t>20</w:t>
      </w:r>
    </w:p>
    <w:p w:rsidR="00057D2D" w:rsidRPr="009249EA" w:rsidRDefault="00057D2D" w:rsidP="00057D2D">
      <w:pPr>
        <w:tabs>
          <w:tab w:val="right" w:pos="850"/>
          <w:tab w:val="left" w:pos="1134"/>
          <w:tab w:val="left" w:pos="1559"/>
          <w:tab w:val="left" w:pos="1984"/>
          <w:tab w:val="left" w:leader="dot" w:pos="8787"/>
          <w:tab w:val="right" w:pos="9638"/>
        </w:tabs>
        <w:spacing w:after="120"/>
      </w:pPr>
      <w:r>
        <w:tab/>
      </w:r>
      <w:r w:rsidRPr="0070779D">
        <w:t>7.</w:t>
      </w:r>
      <w:r w:rsidRPr="0070779D">
        <w:tab/>
        <w:t>Испытания</w:t>
      </w:r>
      <w:r w:rsidR="00480C23">
        <w:t xml:space="preserve"> </w:t>
      </w:r>
      <w:r w:rsidRPr="0070779D">
        <w:tab/>
      </w:r>
      <w:r w:rsidRPr="0070779D">
        <w:tab/>
      </w:r>
      <w:r w:rsidR="0077364E">
        <w:t>41</w:t>
      </w:r>
    </w:p>
    <w:p w:rsidR="00057D2D" w:rsidRPr="009249EA" w:rsidRDefault="00057D2D" w:rsidP="00057D2D">
      <w:pPr>
        <w:tabs>
          <w:tab w:val="right" w:pos="850"/>
          <w:tab w:val="left" w:pos="1134"/>
          <w:tab w:val="left" w:pos="1559"/>
          <w:tab w:val="left" w:pos="1984"/>
          <w:tab w:val="left" w:leader="dot" w:pos="8787"/>
          <w:tab w:val="right" w:pos="9638"/>
        </w:tabs>
        <w:spacing w:after="120"/>
        <w:ind w:left="1134" w:hanging="1134"/>
      </w:pPr>
      <w:r>
        <w:tab/>
      </w:r>
      <w:r w:rsidRPr="0070779D">
        <w:t>8.</w:t>
      </w:r>
      <w:r w:rsidRPr="0070779D">
        <w:tab/>
      </w:r>
      <w:r w:rsidRPr="0081201B">
        <w:t>Протоколы испытаний на официальное у</w:t>
      </w:r>
      <w:r>
        <w:t>тверждение</w:t>
      </w:r>
      <w:r w:rsidRPr="0081201B">
        <w:t xml:space="preserve"> типа</w:t>
      </w:r>
      <w:r w:rsidR="00480C23">
        <w:t xml:space="preserve"> и на оценку качества</w:t>
      </w:r>
      <w:r w:rsidR="00480C23">
        <w:br/>
      </w:r>
      <w:r w:rsidRPr="0081201B">
        <w:t>производства</w:t>
      </w:r>
      <w:r w:rsidR="00480C23">
        <w:t xml:space="preserve"> </w:t>
      </w:r>
      <w:r w:rsidRPr="0070779D">
        <w:tab/>
      </w:r>
      <w:r w:rsidRPr="0070779D">
        <w:tab/>
      </w:r>
      <w:r w:rsidR="0077364E">
        <w:t>59</w:t>
      </w:r>
    </w:p>
    <w:p w:rsidR="00057D2D" w:rsidRPr="009249EA" w:rsidRDefault="00057D2D" w:rsidP="00057D2D">
      <w:pPr>
        <w:tabs>
          <w:tab w:val="right" w:pos="850"/>
          <w:tab w:val="left" w:pos="1134"/>
          <w:tab w:val="left" w:pos="1559"/>
          <w:tab w:val="left" w:pos="1984"/>
          <w:tab w:val="left" w:leader="dot" w:pos="8787"/>
          <w:tab w:val="right" w:pos="9638"/>
        </w:tabs>
        <w:spacing w:after="120"/>
      </w:pPr>
      <w:r>
        <w:tab/>
      </w:r>
      <w:r w:rsidRPr="0070779D">
        <w:t>9.</w:t>
      </w:r>
      <w:r w:rsidRPr="0070779D">
        <w:tab/>
      </w:r>
      <w:r w:rsidRPr="0081201B">
        <w:t xml:space="preserve">Оценка качества производства </w:t>
      </w:r>
      <w:r w:rsidRPr="0070779D">
        <w:tab/>
      </w:r>
      <w:r w:rsidRPr="0070779D">
        <w:tab/>
      </w:r>
      <w:r w:rsidR="0077364E">
        <w:t>60</w:t>
      </w:r>
    </w:p>
    <w:p w:rsidR="00057D2D" w:rsidRPr="009249EA" w:rsidRDefault="00057D2D" w:rsidP="00057D2D">
      <w:pPr>
        <w:tabs>
          <w:tab w:val="right" w:pos="850"/>
          <w:tab w:val="left" w:pos="1134"/>
          <w:tab w:val="left" w:pos="1559"/>
          <w:tab w:val="left" w:pos="1984"/>
          <w:tab w:val="left" w:leader="dot" w:pos="8787"/>
          <w:tab w:val="right" w:pos="9638"/>
        </w:tabs>
        <w:spacing w:after="120"/>
      </w:pPr>
      <w:r>
        <w:tab/>
      </w:r>
      <w:r w:rsidRPr="0070779D">
        <w:t>10.</w:t>
      </w:r>
      <w:r w:rsidRPr="0070779D">
        <w:tab/>
      </w:r>
      <w:r w:rsidRPr="0081201B">
        <w:t>Соответствие производства и обычные испытания</w:t>
      </w:r>
      <w:r w:rsidR="00480C23">
        <w:t xml:space="preserve"> </w:t>
      </w:r>
      <w:r w:rsidRPr="0070779D">
        <w:tab/>
      </w:r>
      <w:r w:rsidRPr="0070779D">
        <w:tab/>
      </w:r>
      <w:r w:rsidR="0077364E">
        <w:t>61</w:t>
      </w:r>
    </w:p>
    <w:p w:rsidR="00057D2D" w:rsidRPr="009249EA" w:rsidRDefault="00057D2D" w:rsidP="00057D2D">
      <w:pPr>
        <w:tabs>
          <w:tab w:val="right" w:pos="850"/>
          <w:tab w:val="left" w:pos="1134"/>
          <w:tab w:val="left" w:pos="1559"/>
          <w:tab w:val="left" w:pos="1984"/>
          <w:tab w:val="left" w:leader="dot" w:pos="8787"/>
          <w:tab w:val="right" w:pos="9638"/>
        </w:tabs>
        <w:spacing w:after="120"/>
        <w:ind w:left="1134" w:hanging="1134"/>
      </w:pPr>
      <w:r>
        <w:tab/>
      </w:r>
      <w:r w:rsidRPr="0070779D">
        <w:t>11.</w:t>
      </w:r>
      <w:r w:rsidRPr="0070779D">
        <w:tab/>
      </w:r>
      <w:r w:rsidRPr="0081201B">
        <w:t xml:space="preserve">Изменение </w:t>
      </w:r>
      <w:r>
        <w:t>усовершенствованной детской</w:t>
      </w:r>
      <w:r w:rsidRPr="0081201B">
        <w:t xml:space="preserve"> удерживающей системы</w:t>
      </w:r>
      <w:r w:rsidRPr="0070779D">
        <w:t xml:space="preserve"> </w:t>
      </w:r>
      <w:r w:rsidRPr="0081201B">
        <w:t>и распространение ее</w:t>
      </w:r>
      <w:r w:rsidRPr="0070779D">
        <w:br/>
      </w:r>
      <w:r w:rsidRPr="0081201B">
        <w:t>официального утверждения</w:t>
      </w:r>
      <w:r w:rsidR="00480C23">
        <w:t xml:space="preserve"> </w:t>
      </w:r>
      <w:r w:rsidRPr="0070779D">
        <w:tab/>
      </w:r>
      <w:r w:rsidRPr="0070779D">
        <w:tab/>
      </w:r>
      <w:r w:rsidR="0077364E">
        <w:t>62</w:t>
      </w:r>
    </w:p>
    <w:p w:rsidR="00057D2D" w:rsidRPr="009249EA" w:rsidRDefault="00057D2D" w:rsidP="00057D2D">
      <w:pPr>
        <w:tabs>
          <w:tab w:val="right" w:pos="850"/>
          <w:tab w:val="left" w:pos="1134"/>
          <w:tab w:val="left" w:pos="1559"/>
          <w:tab w:val="left" w:pos="1984"/>
          <w:tab w:val="left" w:leader="dot" w:pos="8787"/>
          <w:tab w:val="right" w:pos="9638"/>
        </w:tabs>
        <w:spacing w:after="120"/>
      </w:pPr>
      <w:r>
        <w:tab/>
      </w:r>
      <w:r w:rsidRPr="0070779D">
        <w:t>12.</w:t>
      </w:r>
      <w:r w:rsidRPr="0070779D">
        <w:tab/>
      </w:r>
      <w:r w:rsidRPr="0081201B">
        <w:t>Санкции, налагаемые за несоответствие производства</w:t>
      </w:r>
      <w:r w:rsidR="00480C23">
        <w:t xml:space="preserve"> </w:t>
      </w:r>
      <w:r w:rsidRPr="0070779D">
        <w:tab/>
      </w:r>
      <w:r w:rsidRPr="0070779D">
        <w:tab/>
      </w:r>
      <w:r w:rsidR="0077364E">
        <w:t>62</w:t>
      </w:r>
    </w:p>
    <w:p w:rsidR="00057D2D" w:rsidRPr="009249EA" w:rsidRDefault="00057D2D" w:rsidP="00057D2D">
      <w:pPr>
        <w:tabs>
          <w:tab w:val="right" w:pos="850"/>
          <w:tab w:val="left" w:pos="1134"/>
          <w:tab w:val="left" w:pos="1559"/>
          <w:tab w:val="left" w:pos="1984"/>
          <w:tab w:val="left" w:leader="dot" w:pos="8787"/>
          <w:tab w:val="right" w:pos="9638"/>
        </w:tabs>
        <w:spacing w:after="120"/>
      </w:pPr>
      <w:r>
        <w:tab/>
      </w:r>
      <w:r w:rsidRPr="0070779D">
        <w:t>13.</w:t>
      </w:r>
      <w:r w:rsidRPr="0070779D">
        <w:tab/>
      </w:r>
      <w:r w:rsidRPr="0081201B">
        <w:t>Окончательное прекращение производства</w:t>
      </w:r>
      <w:r w:rsidR="00480C23">
        <w:t xml:space="preserve"> </w:t>
      </w:r>
      <w:r w:rsidRPr="0070779D">
        <w:tab/>
      </w:r>
      <w:r w:rsidRPr="0070779D">
        <w:tab/>
      </w:r>
      <w:r w:rsidR="0077364E">
        <w:t>63</w:t>
      </w:r>
    </w:p>
    <w:p w:rsidR="00057D2D" w:rsidRPr="009249EA" w:rsidRDefault="00057D2D" w:rsidP="00057D2D">
      <w:pPr>
        <w:tabs>
          <w:tab w:val="right" w:pos="850"/>
          <w:tab w:val="left" w:pos="1134"/>
          <w:tab w:val="left" w:pos="1559"/>
          <w:tab w:val="left" w:pos="1984"/>
          <w:tab w:val="left" w:leader="dot" w:pos="8787"/>
          <w:tab w:val="right" w:pos="9638"/>
        </w:tabs>
        <w:spacing w:after="120"/>
      </w:pPr>
      <w:r>
        <w:tab/>
      </w:r>
      <w:r w:rsidRPr="0070779D">
        <w:t>14.</w:t>
      </w:r>
      <w:r w:rsidRPr="0070779D">
        <w:tab/>
        <w:t xml:space="preserve">Информация для пользователей </w:t>
      </w:r>
      <w:r w:rsidRPr="0070779D">
        <w:tab/>
      </w:r>
      <w:r w:rsidRPr="0070779D">
        <w:tab/>
      </w:r>
      <w:r w:rsidR="0077364E">
        <w:t>63</w:t>
      </w:r>
    </w:p>
    <w:p w:rsidR="00057D2D" w:rsidRDefault="00057D2D" w:rsidP="00057D2D">
      <w:pPr>
        <w:tabs>
          <w:tab w:val="right" w:pos="850"/>
          <w:tab w:val="left" w:pos="1134"/>
          <w:tab w:val="left" w:pos="1559"/>
          <w:tab w:val="left" w:pos="1984"/>
          <w:tab w:val="left" w:leader="dot" w:pos="8787"/>
          <w:tab w:val="right" w:pos="9638"/>
        </w:tabs>
        <w:spacing w:after="120"/>
        <w:ind w:left="1134" w:hanging="1134"/>
      </w:pPr>
      <w:r>
        <w:tab/>
      </w:r>
      <w:r w:rsidRPr="0070779D">
        <w:t>15.</w:t>
      </w:r>
      <w:r w:rsidRPr="0070779D">
        <w:tab/>
      </w:r>
      <w:r w:rsidRPr="0081201B">
        <w:t xml:space="preserve">Названия и адреса технических служб, уполномоченных </w:t>
      </w:r>
      <w:r w:rsidR="00480C23">
        <w:t>проводить испытания</w:t>
      </w:r>
      <w:r w:rsidR="00480C23">
        <w:br/>
      </w:r>
      <w:r w:rsidRPr="0081201B">
        <w:t>для официального утверждения, и органов по официальному утверждению типа</w:t>
      </w:r>
      <w:r w:rsidR="00480C23">
        <w:t xml:space="preserve"> </w:t>
      </w:r>
      <w:r w:rsidRPr="0070779D">
        <w:tab/>
      </w:r>
      <w:r w:rsidRPr="0070779D">
        <w:tab/>
      </w:r>
      <w:r w:rsidR="0077364E">
        <w:t>65</w:t>
      </w:r>
    </w:p>
    <w:p w:rsidR="0077364E" w:rsidRPr="009249EA" w:rsidRDefault="0077364E" w:rsidP="00057D2D">
      <w:pPr>
        <w:tabs>
          <w:tab w:val="right" w:pos="850"/>
          <w:tab w:val="left" w:pos="1134"/>
          <w:tab w:val="left" w:pos="1559"/>
          <w:tab w:val="left" w:pos="1984"/>
          <w:tab w:val="left" w:leader="dot" w:pos="8787"/>
          <w:tab w:val="right" w:pos="9638"/>
        </w:tabs>
        <w:spacing w:after="120"/>
        <w:ind w:left="1134" w:hanging="1134"/>
      </w:pPr>
      <w:r>
        <w:tab/>
        <w:t>16.</w:t>
      </w:r>
      <w:r>
        <w:tab/>
        <w:t xml:space="preserve">Переходные положения </w:t>
      </w:r>
      <w:r>
        <w:tab/>
      </w:r>
      <w:r>
        <w:tab/>
        <w:t>65</w:t>
      </w:r>
    </w:p>
    <w:p w:rsidR="00057D2D" w:rsidRPr="0070779D" w:rsidRDefault="00057D2D" w:rsidP="00057D2D">
      <w:pPr>
        <w:tabs>
          <w:tab w:val="right" w:pos="850"/>
          <w:tab w:val="left" w:pos="1134"/>
          <w:tab w:val="left" w:pos="1559"/>
          <w:tab w:val="left" w:pos="1984"/>
          <w:tab w:val="left" w:leader="dot" w:pos="8787"/>
          <w:tab w:val="right" w:pos="9638"/>
        </w:tabs>
        <w:spacing w:after="120"/>
      </w:pPr>
      <w:r w:rsidRPr="0070779D">
        <w:t>Приложения</w:t>
      </w:r>
    </w:p>
    <w:p w:rsidR="00057D2D" w:rsidRPr="009249EA" w:rsidRDefault="00057D2D" w:rsidP="00057D2D">
      <w:pPr>
        <w:tabs>
          <w:tab w:val="right" w:pos="850"/>
          <w:tab w:val="left" w:pos="1134"/>
          <w:tab w:val="left" w:pos="1559"/>
          <w:tab w:val="left" w:pos="1984"/>
          <w:tab w:val="left" w:leader="dot" w:pos="8787"/>
          <w:tab w:val="right" w:pos="9638"/>
        </w:tabs>
        <w:spacing w:after="120"/>
      </w:pPr>
      <w:r>
        <w:tab/>
      </w:r>
      <w:r w:rsidRPr="0070779D">
        <w:t>1.</w:t>
      </w:r>
      <w:r w:rsidRPr="0070779D">
        <w:tab/>
        <w:t>Сообщение</w:t>
      </w:r>
      <w:r w:rsidR="00480C23">
        <w:t xml:space="preserve"> </w:t>
      </w:r>
      <w:r w:rsidRPr="0070779D">
        <w:tab/>
      </w:r>
      <w:r w:rsidRPr="0070779D">
        <w:tab/>
      </w:r>
      <w:r w:rsidR="0077364E">
        <w:t>67</w:t>
      </w:r>
    </w:p>
    <w:p w:rsidR="00057D2D" w:rsidRPr="009249EA" w:rsidRDefault="00057D2D" w:rsidP="00057D2D">
      <w:pPr>
        <w:tabs>
          <w:tab w:val="right" w:pos="850"/>
          <w:tab w:val="left" w:pos="1134"/>
          <w:tab w:val="left" w:pos="1559"/>
          <w:tab w:val="left" w:pos="1984"/>
          <w:tab w:val="left" w:leader="dot" w:pos="8787"/>
          <w:tab w:val="right" w:pos="9638"/>
        </w:tabs>
        <w:spacing w:after="120"/>
      </w:pPr>
      <w:r>
        <w:tab/>
      </w:r>
      <w:r w:rsidRPr="0070779D">
        <w:t>2.</w:t>
      </w:r>
      <w:r w:rsidRPr="0070779D">
        <w:tab/>
      </w:r>
      <w:r w:rsidRPr="0081201B">
        <w:t>Схемы знака официального утверждения</w:t>
      </w:r>
      <w:r w:rsidR="00480C23">
        <w:t xml:space="preserve"> </w:t>
      </w:r>
      <w:r w:rsidRPr="0070779D">
        <w:tab/>
      </w:r>
      <w:r w:rsidRPr="0070779D">
        <w:tab/>
      </w:r>
      <w:r w:rsidR="0077364E">
        <w:t>69</w:t>
      </w:r>
    </w:p>
    <w:p w:rsidR="00057D2D" w:rsidRPr="0095140D" w:rsidRDefault="00057D2D" w:rsidP="00057D2D">
      <w:pPr>
        <w:tabs>
          <w:tab w:val="right" w:pos="850"/>
          <w:tab w:val="left" w:pos="1134"/>
          <w:tab w:val="left" w:pos="1559"/>
          <w:tab w:val="left" w:pos="1984"/>
          <w:tab w:val="left" w:leader="dot" w:pos="8787"/>
          <w:tab w:val="right" w:pos="9638"/>
        </w:tabs>
        <w:spacing w:after="120"/>
      </w:pPr>
      <w:r>
        <w:tab/>
      </w:r>
      <w:r w:rsidRPr="0070779D">
        <w:t>3.</w:t>
      </w:r>
      <w:r w:rsidRPr="0070779D">
        <w:tab/>
      </w:r>
      <w:r w:rsidRPr="0081201B">
        <w:t xml:space="preserve">Схема устройства для испытания на </w:t>
      </w:r>
      <w:proofErr w:type="spellStart"/>
      <w:r w:rsidRPr="0081201B">
        <w:t>пылестойкость</w:t>
      </w:r>
      <w:proofErr w:type="spellEnd"/>
      <w:r w:rsidRPr="0081201B">
        <w:t xml:space="preserve"> </w:t>
      </w:r>
      <w:r w:rsidRPr="0070779D">
        <w:tab/>
      </w:r>
      <w:r w:rsidRPr="0070779D">
        <w:tab/>
      </w:r>
      <w:r w:rsidR="0077364E">
        <w:t>72</w:t>
      </w:r>
    </w:p>
    <w:p w:rsidR="00057D2D" w:rsidRPr="0095140D" w:rsidRDefault="00057D2D" w:rsidP="00057D2D">
      <w:pPr>
        <w:tabs>
          <w:tab w:val="right" w:pos="850"/>
          <w:tab w:val="left" w:pos="1134"/>
          <w:tab w:val="left" w:pos="1559"/>
          <w:tab w:val="left" w:pos="1984"/>
          <w:tab w:val="left" w:leader="dot" w:pos="8787"/>
          <w:tab w:val="right" w:pos="9638"/>
        </w:tabs>
        <w:spacing w:after="120"/>
      </w:pPr>
      <w:r>
        <w:tab/>
      </w:r>
      <w:r w:rsidRPr="0070779D">
        <w:t>4.</w:t>
      </w:r>
      <w:r w:rsidRPr="0070779D">
        <w:tab/>
      </w:r>
      <w:r w:rsidRPr="0081201B">
        <w:t xml:space="preserve">Испытание на коррозийную стойкость </w:t>
      </w:r>
      <w:r w:rsidRPr="0070779D">
        <w:tab/>
      </w:r>
      <w:r w:rsidRPr="0070779D">
        <w:tab/>
      </w:r>
      <w:r w:rsidR="0077364E">
        <w:t>73</w:t>
      </w:r>
    </w:p>
    <w:p w:rsidR="00057D2D" w:rsidRPr="0095140D" w:rsidRDefault="00057D2D" w:rsidP="00057D2D">
      <w:pPr>
        <w:tabs>
          <w:tab w:val="right" w:pos="850"/>
          <w:tab w:val="left" w:pos="1134"/>
          <w:tab w:val="left" w:pos="1559"/>
          <w:tab w:val="left" w:pos="1984"/>
          <w:tab w:val="left" w:leader="dot" w:pos="8787"/>
          <w:tab w:val="right" w:pos="9638"/>
        </w:tabs>
        <w:spacing w:after="120"/>
      </w:pPr>
      <w:r>
        <w:tab/>
      </w:r>
      <w:r w:rsidRPr="0070779D">
        <w:t>5.</w:t>
      </w:r>
      <w:r w:rsidRPr="0070779D">
        <w:tab/>
      </w:r>
      <w:r w:rsidRPr="0081201B">
        <w:t>Испытание на истирание и проскальзывание</w:t>
      </w:r>
      <w:r w:rsidR="00480C23">
        <w:t xml:space="preserve"> </w:t>
      </w:r>
      <w:r w:rsidRPr="0070779D">
        <w:tab/>
      </w:r>
      <w:r w:rsidRPr="0070779D">
        <w:tab/>
      </w:r>
      <w:r w:rsidR="0077364E">
        <w:t>75</w:t>
      </w:r>
    </w:p>
    <w:p w:rsidR="00057D2D" w:rsidRPr="0070779D" w:rsidRDefault="00057D2D" w:rsidP="00057D2D">
      <w:pPr>
        <w:tabs>
          <w:tab w:val="right" w:pos="850"/>
          <w:tab w:val="left" w:pos="1134"/>
          <w:tab w:val="left" w:pos="1559"/>
          <w:tab w:val="left" w:pos="1984"/>
          <w:tab w:val="left" w:leader="dot" w:pos="8787"/>
          <w:tab w:val="right" w:pos="9638"/>
        </w:tabs>
        <w:spacing w:after="120"/>
      </w:pPr>
      <w:r>
        <w:tab/>
      </w:r>
      <w:r w:rsidRPr="0070779D">
        <w:t>6.</w:t>
      </w:r>
      <w:r w:rsidRPr="0070779D">
        <w:tab/>
      </w:r>
      <w:r w:rsidRPr="0081201B">
        <w:t xml:space="preserve">Описание тележки </w:t>
      </w:r>
      <w:r w:rsidRPr="0070779D">
        <w:tab/>
      </w:r>
      <w:r w:rsidRPr="0070779D">
        <w:tab/>
      </w:r>
      <w:r w:rsidR="0077364E">
        <w:t>78</w:t>
      </w:r>
    </w:p>
    <w:p w:rsidR="00057D2D" w:rsidRPr="0070779D" w:rsidRDefault="00057D2D" w:rsidP="00057D2D">
      <w:pPr>
        <w:tabs>
          <w:tab w:val="right" w:pos="850"/>
          <w:tab w:val="left" w:pos="1134"/>
          <w:tab w:val="left" w:pos="1559"/>
          <w:tab w:val="left" w:pos="1984"/>
          <w:tab w:val="left" w:leader="dot" w:pos="8787"/>
          <w:tab w:val="right" w:pos="9638"/>
        </w:tabs>
        <w:spacing w:after="120"/>
      </w:pPr>
      <w:r w:rsidRPr="0070779D">
        <w:tab/>
      </w:r>
      <w:r w:rsidRPr="0070779D">
        <w:tab/>
        <w:t xml:space="preserve">Добавление 1 </w:t>
      </w:r>
      <w:r w:rsidRPr="0070779D">
        <w:tab/>
      </w:r>
      <w:r w:rsidRPr="0070779D">
        <w:tab/>
      </w:r>
      <w:r w:rsidR="0077364E">
        <w:t>84</w:t>
      </w:r>
    </w:p>
    <w:p w:rsidR="00057D2D" w:rsidRPr="0070779D" w:rsidRDefault="00057D2D" w:rsidP="00057D2D">
      <w:pPr>
        <w:tabs>
          <w:tab w:val="right" w:pos="850"/>
          <w:tab w:val="left" w:pos="1134"/>
          <w:tab w:val="left" w:pos="1559"/>
          <w:tab w:val="left" w:pos="1984"/>
          <w:tab w:val="left" w:pos="2520"/>
          <w:tab w:val="left" w:pos="2700"/>
          <w:tab w:val="left" w:pos="2880"/>
          <w:tab w:val="left" w:leader="dot" w:pos="8787"/>
          <w:tab w:val="right" w:pos="9638"/>
        </w:tabs>
        <w:spacing w:after="120"/>
        <w:ind w:left="2520" w:hanging="2520"/>
      </w:pPr>
      <w:r>
        <w:tab/>
      </w:r>
      <w:r>
        <w:tab/>
        <w:t xml:space="preserve">Добавление 2 </w:t>
      </w:r>
      <w:r w:rsidRPr="0070779D">
        <w:t>–</w:t>
      </w:r>
      <w:r w:rsidR="00480C23">
        <w:t xml:space="preserve"> </w:t>
      </w:r>
      <w:r w:rsidRPr="0081201B">
        <w:t>Расположение и использование деталей</w:t>
      </w:r>
      <w:r w:rsidR="00480C23">
        <w:t xml:space="preserve"> крепления на испытательной</w:t>
      </w:r>
      <w:r w:rsidR="00480C23">
        <w:br/>
      </w:r>
      <w:r w:rsidRPr="0081201B">
        <w:t>тележке</w:t>
      </w:r>
      <w:r w:rsidR="00480C23">
        <w:t xml:space="preserve"> </w:t>
      </w:r>
      <w:r w:rsidRPr="0070779D">
        <w:tab/>
      </w:r>
      <w:r w:rsidRPr="0070779D">
        <w:tab/>
      </w:r>
      <w:r w:rsidR="0077364E">
        <w:t>86</w:t>
      </w:r>
    </w:p>
    <w:p w:rsidR="00057D2D" w:rsidRDefault="00057D2D" w:rsidP="00057D2D">
      <w:pPr>
        <w:tabs>
          <w:tab w:val="right" w:pos="850"/>
          <w:tab w:val="left" w:pos="1134"/>
          <w:tab w:val="left" w:pos="1559"/>
          <w:tab w:val="left" w:pos="1984"/>
          <w:tab w:val="left" w:pos="2520"/>
          <w:tab w:val="left" w:pos="2700"/>
          <w:tab w:val="left" w:pos="2880"/>
          <w:tab w:val="left" w:leader="dot" w:pos="8787"/>
          <w:tab w:val="right" w:pos="9638"/>
        </w:tabs>
        <w:spacing w:after="120"/>
        <w:ind w:left="2520" w:hanging="2520"/>
      </w:pPr>
      <w:r w:rsidRPr="0081201B">
        <w:tab/>
      </w:r>
      <w:r w:rsidRPr="0081201B">
        <w:tab/>
      </w:r>
      <w:r w:rsidRPr="0070779D">
        <w:t xml:space="preserve">Добавление </w:t>
      </w:r>
      <w:r>
        <w:t xml:space="preserve">3 </w:t>
      </w:r>
      <w:r w:rsidRPr="0070779D">
        <w:t>–</w:t>
      </w:r>
      <w:r w:rsidR="00480C23">
        <w:t xml:space="preserve"> </w:t>
      </w:r>
      <w:r w:rsidRPr="0081201B">
        <w:t xml:space="preserve">Определение </w:t>
      </w:r>
      <w:r w:rsidRPr="0070779D">
        <w:t>параметров двери при боковом ударе</w:t>
      </w:r>
      <w:r w:rsidR="00480C23">
        <w:t xml:space="preserve"> </w:t>
      </w:r>
      <w:r w:rsidRPr="0081201B">
        <w:tab/>
      </w:r>
      <w:r w:rsidRPr="0081201B">
        <w:tab/>
      </w:r>
      <w:r w:rsidR="0077364E">
        <w:t>88</w:t>
      </w:r>
    </w:p>
    <w:p w:rsidR="0077364E" w:rsidRPr="0081201B" w:rsidRDefault="0077364E" w:rsidP="00057D2D">
      <w:pPr>
        <w:tabs>
          <w:tab w:val="right" w:pos="850"/>
          <w:tab w:val="left" w:pos="1134"/>
          <w:tab w:val="left" w:pos="1559"/>
          <w:tab w:val="left" w:pos="1984"/>
          <w:tab w:val="left" w:pos="2520"/>
          <w:tab w:val="left" w:pos="2700"/>
          <w:tab w:val="left" w:pos="2880"/>
          <w:tab w:val="left" w:leader="dot" w:pos="8787"/>
          <w:tab w:val="right" w:pos="9638"/>
        </w:tabs>
        <w:spacing w:after="120"/>
        <w:ind w:left="2520" w:hanging="2520"/>
      </w:pPr>
      <w:r>
        <w:tab/>
      </w:r>
      <w:r>
        <w:tab/>
        <w:t xml:space="preserve">Добавление 4 – Стопорное устройство для лобового удара </w:t>
      </w:r>
      <w:r>
        <w:tab/>
      </w:r>
      <w:r>
        <w:tab/>
        <w:t>91</w:t>
      </w:r>
    </w:p>
    <w:p w:rsidR="00057D2D" w:rsidRPr="0070779D" w:rsidRDefault="00057D2D" w:rsidP="00057D2D">
      <w:pPr>
        <w:tabs>
          <w:tab w:val="right" w:pos="850"/>
          <w:tab w:val="left" w:pos="1134"/>
          <w:tab w:val="left" w:pos="1559"/>
          <w:tab w:val="left" w:pos="1984"/>
          <w:tab w:val="left" w:leader="dot" w:pos="8787"/>
          <w:tab w:val="right" w:pos="9638"/>
        </w:tabs>
        <w:spacing w:after="120"/>
        <w:ind w:left="1559" w:hanging="1559"/>
      </w:pPr>
      <w:r>
        <w:tab/>
      </w:r>
      <w:r w:rsidRPr="0070779D">
        <w:t>7.</w:t>
      </w:r>
      <w:r w:rsidRPr="0070779D">
        <w:tab/>
      </w:r>
      <w:r w:rsidRPr="0081201B">
        <w:t>Кривая замедления или ускорения тележки в зависимости от времени</w:t>
      </w:r>
      <w:r w:rsidR="00480C23">
        <w:t xml:space="preserve"> </w:t>
      </w:r>
      <w:r w:rsidRPr="0070779D">
        <w:tab/>
      </w:r>
      <w:r w:rsidRPr="0070779D">
        <w:tab/>
      </w:r>
      <w:r w:rsidR="0077364E">
        <w:t>94</w:t>
      </w:r>
    </w:p>
    <w:p w:rsidR="00057D2D" w:rsidRPr="0070779D" w:rsidRDefault="00057D2D" w:rsidP="00057D2D">
      <w:pPr>
        <w:tabs>
          <w:tab w:val="right" w:pos="850"/>
          <w:tab w:val="left" w:pos="1134"/>
          <w:tab w:val="left" w:pos="1559"/>
          <w:tab w:val="left" w:pos="1984"/>
          <w:tab w:val="left" w:pos="2520"/>
          <w:tab w:val="left" w:pos="2700"/>
          <w:tab w:val="left" w:pos="2880"/>
          <w:tab w:val="left" w:leader="dot" w:pos="8787"/>
          <w:tab w:val="right" w:pos="9638"/>
        </w:tabs>
        <w:spacing w:after="120"/>
        <w:ind w:left="2520" w:hanging="2520"/>
      </w:pPr>
      <w:r>
        <w:tab/>
      </w:r>
      <w:r>
        <w:tab/>
        <w:t xml:space="preserve">Добавление 1 </w:t>
      </w:r>
      <w:r w:rsidR="00480C23">
        <w:t xml:space="preserve">– </w:t>
      </w:r>
      <w:r w:rsidRPr="0081201B">
        <w:t>Лобовой удар</w:t>
      </w:r>
      <w:r w:rsidR="00480C23">
        <w:t xml:space="preserve"> </w:t>
      </w:r>
      <w:r w:rsidRPr="0070779D">
        <w:tab/>
      </w:r>
      <w:r w:rsidRPr="0070779D">
        <w:tab/>
      </w:r>
      <w:r w:rsidR="0077364E">
        <w:t>95</w:t>
      </w:r>
    </w:p>
    <w:p w:rsidR="00057D2D" w:rsidRPr="0070779D" w:rsidRDefault="00057D2D" w:rsidP="00057D2D">
      <w:pPr>
        <w:tabs>
          <w:tab w:val="right" w:pos="850"/>
          <w:tab w:val="left" w:pos="1134"/>
          <w:tab w:val="left" w:pos="1559"/>
          <w:tab w:val="left" w:pos="1984"/>
          <w:tab w:val="left" w:pos="2520"/>
          <w:tab w:val="left" w:pos="2700"/>
          <w:tab w:val="left" w:pos="2880"/>
          <w:tab w:val="left" w:leader="dot" w:pos="8787"/>
          <w:tab w:val="right" w:pos="9638"/>
        </w:tabs>
        <w:spacing w:after="120"/>
        <w:ind w:left="2520" w:hanging="2520"/>
      </w:pPr>
      <w:r>
        <w:tab/>
      </w:r>
      <w:r>
        <w:tab/>
        <w:t xml:space="preserve">Добавление 2 </w:t>
      </w:r>
      <w:r w:rsidR="00480C23">
        <w:t xml:space="preserve">– </w:t>
      </w:r>
      <w:r w:rsidRPr="0070779D">
        <w:t xml:space="preserve">Удар сзади </w:t>
      </w:r>
      <w:r w:rsidRPr="0070779D">
        <w:tab/>
      </w:r>
      <w:r w:rsidRPr="0070779D">
        <w:tab/>
      </w:r>
      <w:r w:rsidR="0077364E">
        <w:t>96</w:t>
      </w:r>
    </w:p>
    <w:p w:rsidR="00057D2D" w:rsidRPr="0070779D" w:rsidRDefault="00057D2D" w:rsidP="00057D2D">
      <w:pPr>
        <w:tabs>
          <w:tab w:val="right" w:pos="850"/>
          <w:tab w:val="left" w:pos="1134"/>
          <w:tab w:val="left" w:pos="1559"/>
          <w:tab w:val="left" w:pos="1984"/>
          <w:tab w:val="left" w:pos="2520"/>
          <w:tab w:val="left" w:pos="2700"/>
          <w:tab w:val="left" w:pos="2880"/>
          <w:tab w:val="left" w:leader="dot" w:pos="8787"/>
          <w:tab w:val="right" w:pos="9638"/>
        </w:tabs>
        <w:spacing w:after="120"/>
        <w:ind w:left="2520" w:hanging="2520"/>
      </w:pPr>
      <w:r>
        <w:tab/>
      </w:r>
      <w:r>
        <w:tab/>
        <w:t xml:space="preserve">Добавление 3 </w:t>
      </w:r>
      <w:r w:rsidR="00480C23">
        <w:t xml:space="preserve">– </w:t>
      </w:r>
      <w:r w:rsidRPr="0070779D">
        <w:t>Боковой удар</w:t>
      </w:r>
      <w:r w:rsidR="00A817E1">
        <w:t xml:space="preserve"> </w:t>
      </w:r>
      <w:r w:rsidRPr="0070779D">
        <w:tab/>
      </w:r>
      <w:r w:rsidRPr="0070779D">
        <w:tab/>
      </w:r>
      <w:r w:rsidR="0077364E">
        <w:t>97</w:t>
      </w:r>
    </w:p>
    <w:p w:rsidR="00057D2D" w:rsidRPr="0070779D" w:rsidRDefault="00057D2D" w:rsidP="00057D2D">
      <w:pPr>
        <w:tabs>
          <w:tab w:val="right" w:pos="850"/>
          <w:tab w:val="left" w:pos="1134"/>
          <w:tab w:val="left" w:pos="1559"/>
          <w:tab w:val="left" w:pos="1984"/>
          <w:tab w:val="left" w:leader="dot" w:pos="8787"/>
          <w:tab w:val="right" w:pos="9638"/>
        </w:tabs>
        <w:spacing w:after="120"/>
      </w:pPr>
      <w:r>
        <w:tab/>
      </w:r>
      <w:r w:rsidRPr="0070779D">
        <w:t>8.</w:t>
      </w:r>
      <w:r w:rsidRPr="0070779D">
        <w:tab/>
      </w:r>
      <w:r w:rsidRPr="0081201B">
        <w:t xml:space="preserve">Описание манекенов </w:t>
      </w:r>
      <w:r w:rsidRPr="0070779D">
        <w:tab/>
      </w:r>
      <w:r w:rsidRPr="0070779D">
        <w:tab/>
      </w:r>
      <w:r w:rsidR="0077364E">
        <w:t>98</w:t>
      </w:r>
    </w:p>
    <w:p w:rsidR="00057D2D" w:rsidRPr="0070779D" w:rsidRDefault="00057D2D" w:rsidP="00057D2D">
      <w:pPr>
        <w:tabs>
          <w:tab w:val="right" w:pos="850"/>
          <w:tab w:val="left" w:pos="1134"/>
          <w:tab w:val="left" w:pos="1559"/>
          <w:tab w:val="left" w:pos="1984"/>
          <w:tab w:val="left" w:leader="dot" w:pos="8787"/>
          <w:tab w:val="right" w:pos="9638"/>
        </w:tabs>
        <w:spacing w:after="120"/>
      </w:pPr>
      <w:r>
        <w:tab/>
      </w:r>
      <w:r w:rsidRPr="0070779D">
        <w:t>9.</w:t>
      </w:r>
      <w:r w:rsidRPr="0070779D">
        <w:tab/>
      </w:r>
      <w:r w:rsidRPr="0081201B">
        <w:t xml:space="preserve">Испытание на лобовой удар о барьер </w:t>
      </w:r>
      <w:r w:rsidRPr="0070779D">
        <w:tab/>
      </w:r>
      <w:r w:rsidRPr="0070779D">
        <w:tab/>
      </w:r>
      <w:r w:rsidR="0077364E">
        <w:t>102</w:t>
      </w:r>
    </w:p>
    <w:p w:rsidR="00057D2D" w:rsidRPr="0070779D" w:rsidRDefault="00057D2D" w:rsidP="00057D2D">
      <w:pPr>
        <w:tabs>
          <w:tab w:val="right" w:pos="850"/>
          <w:tab w:val="left" w:pos="1134"/>
          <w:tab w:val="left" w:pos="1559"/>
          <w:tab w:val="left" w:pos="1984"/>
          <w:tab w:val="left" w:leader="dot" w:pos="8787"/>
          <w:tab w:val="right" w:pos="9638"/>
        </w:tabs>
        <w:spacing w:after="120"/>
      </w:pPr>
      <w:r>
        <w:tab/>
      </w:r>
      <w:r w:rsidRPr="0070779D">
        <w:t>10.</w:t>
      </w:r>
      <w:r w:rsidRPr="0070779D">
        <w:tab/>
        <w:t xml:space="preserve">Процедура </w:t>
      </w:r>
      <w:r w:rsidRPr="0081201B">
        <w:t xml:space="preserve">испытания на удар сзади </w:t>
      </w:r>
      <w:r w:rsidRPr="0070779D">
        <w:tab/>
      </w:r>
      <w:r w:rsidRPr="0070779D">
        <w:tab/>
      </w:r>
      <w:r w:rsidR="0077364E">
        <w:t>104</w:t>
      </w:r>
    </w:p>
    <w:p w:rsidR="00057D2D" w:rsidRPr="0070779D" w:rsidRDefault="00057D2D" w:rsidP="00057D2D">
      <w:pPr>
        <w:tabs>
          <w:tab w:val="right" w:pos="850"/>
          <w:tab w:val="left" w:pos="1134"/>
          <w:tab w:val="left" w:pos="1559"/>
          <w:tab w:val="left" w:pos="1984"/>
          <w:tab w:val="left" w:leader="dot" w:pos="8787"/>
          <w:tab w:val="right" w:pos="9638"/>
        </w:tabs>
        <w:spacing w:after="120"/>
        <w:ind w:left="1134" w:hanging="1134"/>
      </w:pPr>
      <w:r>
        <w:tab/>
      </w:r>
      <w:r w:rsidRPr="0070779D">
        <w:t>11.</w:t>
      </w:r>
      <w:r w:rsidRPr="0070779D">
        <w:tab/>
      </w:r>
      <w:r w:rsidRPr="0081201B">
        <w:t>Схема официального утверждения типа</w:t>
      </w:r>
      <w:r w:rsidR="00480C23">
        <w:t xml:space="preserve"> </w:t>
      </w:r>
      <w:r w:rsidRPr="0070779D">
        <w:t>(</w:t>
      </w:r>
      <w:r w:rsidRPr="0081201B">
        <w:t>схема последовательности операций</w:t>
      </w:r>
      <w:r w:rsidR="00480C23">
        <w:br/>
      </w:r>
      <w:r w:rsidRPr="0070779D">
        <w:t>ISO 9002:2000)</w:t>
      </w:r>
      <w:r w:rsidR="00480C23">
        <w:t xml:space="preserve"> </w:t>
      </w:r>
      <w:r w:rsidRPr="0070779D">
        <w:tab/>
      </w:r>
      <w:r w:rsidRPr="0070779D">
        <w:tab/>
      </w:r>
      <w:r w:rsidR="0077364E">
        <w:t>106</w:t>
      </w:r>
    </w:p>
    <w:p w:rsidR="00057D2D" w:rsidRPr="0070779D" w:rsidRDefault="00057D2D" w:rsidP="00057D2D">
      <w:pPr>
        <w:tabs>
          <w:tab w:val="right" w:pos="850"/>
          <w:tab w:val="left" w:pos="1134"/>
          <w:tab w:val="left" w:pos="1559"/>
          <w:tab w:val="left" w:pos="1984"/>
          <w:tab w:val="left" w:leader="dot" w:pos="8787"/>
          <w:tab w:val="right" w:pos="9638"/>
        </w:tabs>
        <w:spacing w:after="120"/>
      </w:pPr>
      <w:r>
        <w:tab/>
      </w:r>
      <w:r w:rsidRPr="0070779D">
        <w:t>12.</w:t>
      </w:r>
      <w:r w:rsidRPr="0070779D">
        <w:tab/>
      </w:r>
      <w:r w:rsidRPr="0081201B">
        <w:t>Контроль за соответствием производства</w:t>
      </w:r>
      <w:r w:rsidR="00480C23">
        <w:t xml:space="preserve"> </w:t>
      </w:r>
      <w:r w:rsidRPr="0070779D">
        <w:tab/>
      </w:r>
      <w:r w:rsidRPr="0070779D">
        <w:tab/>
      </w:r>
      <w:r w:rsidR="0077364E">
        <w:t>108</w:t>
      </w:r>
    </w:p>
    <w:p w:rsidR="00057D2D" w:rsidRPr="0070779D" w:rsidRDefault="00057D2D" w:rsidP="00057D2D">
      <w:pPr>
        <w:tabs>
          <w:tab w:val="right" w:pos="850"/>
          <w:tab w:val="left" w:pos="1134"/>
          <w:tab w:val="left" w:pos="1559"/>
          <w:tab w:val="left" w:pos="1984"/>
          <w:tab w:val="left" w:leader="dot" w:pos="8787"/>
          <w:tab w:val="right" w:pos="9638"/>
        </w:tabs>
        <w:spacing w:after="120"/>
      </w:pPr>
      <w:r>
        <w:tab/>
      </w:r>
      <w:r w:rsidRPr="0070779D">
        <w:t>13.</w:t>
      </w:r>
      <w:r w:rsidRPr="0070779D">
        <w:tab/>
      </w:r>
      <w:r w:rsidRPr="0081201B">
        <w:t xml:space="preserve">Испытание </w:t>
      </w:r>
      <w:proofErr w:type="spellStart"/>
      <w:r w:rsidRPr="0081201B">
        <w:t>энергопоглощающего</w:t>
      </w:r>
      <w:proofErr w:type="spellEnd"/>
      <w:r w:rsidRPr="0081201B">
        <w:t xml:space="preserve"> материала </w:t>
      </w:r>
      <w:r w:rsidRPr="0070779D">
        <w:tab/>
      </w:r>
      <w:r w:rsidRPr="0070779D">
        <w:tab/>
      </w:r>
      <w:r w:rsidR="0077364E">
        <w:t>112</w:t>
      </w:r>
    </w:p>
    <w:p w:rsidR="00057D2D" w:rsidRPr="0070779D" w:rsidRDefault="00057D2D" w:rsidP="00057D2D">
      <w:pPr>
        <w:tabs>
          <w:tab w:val="right" w:pos="850"/>
          <w:tab w:val="left" w:pos="1134"/>
          <w:tab w:val="left" w:pos="1559"/>
          <w:tab w:val="left" w:pos="1984"/>
          <w:tab w:val="left" w:leader="dot" w:pos="8787"/>
          <w:tab w:val="right" w:pos="9638"/>
        </w:tabs>
        <w:spacing w:after="120"/>
        <w:ind w:left="1134" w:hanging="1134"/>
      </w:pPr>
      <w:r>
        <w:tab/>
      </w:r>
      <w:r w:rsidRPr="0070779D">
        <w:t>14.</w:t>
      </w:r>
      <w:r w:rsidRPr="0070779D">
        <w:tab/>
      </w:r>
      <w:r w:rsidRPr="0081201B">
        <w:t xml:space="preserve">Метод определения зоны удара головой для удерживающих </w:t>
      </w:r>
      <w:r w:rsidR="00480C23">
        <w:t>устройств с опорами</w:t>
      </w:r>
      <w:r w:rsidR="00480C23">
        <w:br/>
      </w:r>
      <w:r w:rsidRPr="0081201B">
        <w:t>для спины, а также для удерживающих устройств, обращенных назад, с определением минимального размера боковых выступов</w:t>
      </w:r>
      <w:r w:rsidR="00480C23">
        <w:t xml:space="preserve"> </w:t>
      </w:r>
      <w:r w:rsidRPr="0070779D">
        <w:tab/>
      </w:r>
      <w:r w:rsidRPr="0070779D">
        <w:tab/>
      </w:r>
      <w:r w:rsidR="0077364E">
        <w:t>113</w:t>
      </w:r>
    </w:p>
    <w:p w:rsidR="00057D2D" w:rsidRPr="0070779D" w:rsidRDefault="00057D2D" w:rsidP="00057D2D">
      <w:pPr>
        <w:tabs>
          <w:tab w:val="right" w:pos="850"/>
          <w:tab w:val="left" w:pos="1134"/>
          <w:tab w:val="left" w:pos="1559"/>
          <w:tab w:val="left" w:pos="1984"/>
          <w:tab w:val="left" w:leader="dot" w:pos="8787"/>
          <w:tab w:val="right" w:pos="9638"/>
        </w:tabs>
        <w:spacing w:after="120"/>
        <w:ind w:left="1134" w:hanging="1134"/>
      </w:pPr>
      <w:r>
        <w:tab/>
      </w:r>
      <w:r w:rsidRPr="0070779D">
        <w:t>15.</w:t>
      </w:r>
      <w:r w:rsidRPr="0070779D">
        <w:tab/>
      </w:r>
      <w:r w:rsidRPr="0081201B">
        <w:t xml:space="preserve">Описание метода кондиционирования устройств регулировки, </w:t>
      </w:r>
      <w:r w:rsidR="00480C23">
        <w:t>смонтированных</w:t>
      </w:r>
      <w:r w:rsidR="00480C23">
        <w:br/>
      </w:r>
      <w:r w:rsidRPr="0081201B">
        <w:t xml:space="preserve">непосредственно на </w:t>
      </w:r>
      <w:r>
        <w:t>усовершенствованных детских</w:t>
      </w:r>
      <w:r w:rsidRPr="0081201B">
        <w:t xml:space="preserve"> удерживающих системах</w:t>
      </w:r>
      <w:r w:rsidR="00480C23">
        <w:t xml:space="preserve"> </w:t>
      </w:r>
      <w:r w:rsidRPr="0070779D">
        <w:tab/>
      </w:r>
      <w:r w:rsidRPr="0070779D">
        <w:tab/>
      </w:r>
      <w:r w:rsidR="0077364E">
        <w:t>114</w:t>
      </w:r>
    </w:p>
    <w:p w:rsidR="00057D2D" w:rsidRPr="0070779D" w:rsidRDefault="00057D2D" w:rsidP="00057D2D">
      <w:pPr>
        <w:tabs>
          <w:tab w:val="right" w:pos="850"/>
          <w:tab w:val="left" w:pos="1134"/>
          <w:tab w:val="left" w:pos="1559"/>
          <w:tab w:val="left" w:pos="1984"/>
          <w:tab w:val="left" w:leader="dot" w:pos="8787"/>
          <w:tab w:val="right" w:pos="9638"/>
        </w:tabs>
        <w:spacing w:after="120"/>
      </w:pPr>
      <w:r>
        <w:tab/>
      </w:r>
      <w:r w:rsidRPr="0070779D">
        <w:t>16.</w:t>
      </w:r>
      <w:r w:rsidRPr="0070779D">
        <w:tab/>
      </w:r>
      <w:r w:rsidRPr="0081201B">
        <w:t xml:space="preserve">Типовое устройство для испытания пряжки на механическую прочность </w:t>
      </w:r>
      <w:r w:rsidRPr="0070779D">
        <w:tab/>
      </w:r>
      <w:r w:rsidRPr="0070779D">
        <w:tab/>
      </w:r>
      <w:r w:rsidR="0077364E">
        <w:t>115</w:t>
      </w:r>
    </w:p>
    <w:p w:rsidR="00057D2D" w:rsidRPr="0070779D" w:rsidRDefault="00057D2D" w:rsidP="00057D2D">
      <w:pPr>
        <w:tabs>
          <w:tab w:val="right" w:pos="850"/>
          <w:tab w:val="left" w:pos="1134"/>
          <w:tab w:val="left" w:pos="1559"/>
          <w:tab w:val="left" w:pos="1984"/>
          <w:tab w:val="left" w:leader="dot" w:pos="8787"/>
          <w:tab w:val="right" w:pos="9638"/>
        </w:tabs>
        <w:spacing w:after="120"/>
      </w:pPr>
      <w:r>
        <w:tab/>
      </w:r>
      <w:r w:rsidRPr="0070779D">
        <w:t>17.</w:t>
      </w:r>
      <w:r w:rsidRPr="0070779D">
        <w:tab/>
        <w:t xml:space="preserve">Определение критериев </w:t>
      </w:r>
      <w:proofErr w:type="spellStart"/>
      <w:r w:rsidRPr="0070779D">
        <w:t>травмирования</w:t>
      </w:r>
      <w:proofErr w:type="spellEnd"/>
      <w:r w:rsidRPr="0070779D">
        <w:t xml:space="preserve"> </w:t>
      </w:r>
      <w:r w:rsidRPr="0070779D">
        <w:tab/>
      </w:r>
      <w:r w:rsidRPr="0070779D">
        <w:tab/>
      </w:r>
      <w:r w:rsidR="0077364E">
        <w:t>116</w:t>
      </w:r>
    </w:p>
    <w:p w:rsidR="00057D2D" w:rsidRPr="0070779D" w:rsidRDefault="00057D2D" w:rsidP="00480C23">
      <w:pPr>
        <w:tabs>
          <w:tab w:val="right" w:pos="850"/>
          <w:tab w:val="left" w:pos="1134"/>
          <w:tab w:val="left" w:pos="1559"/>
          <w:tab w:val="left" w:pos="1984"/>
          <w:tab w:val="left" w:leader="dot" w:pos="8787"/>
          <w:tab w:val="right" w:pos="9638"/>
        </w:tabs>
        <w:spacing w:after="120"/>
        <w:ind w:left="1134" w:hanging="1134"/>
      </w:pPr>
      <w:r>
        <w:tab/>
      </w:r>
      <w:r w:rsidRPr="0070779D">
        <w:t>18.</w:t>
      </w:r>
      <w:r w:rsidRPr="0070779D">
        <w:tab/>
        <w:t xml:space="preserve">Геометрические параметры </w:t>
      </w:r>
      <w:r>
        <w:t>усовершенствованных детских</w:t>
      </w:r>
      <w:r w:rsidR="00480C23">
        <w:t xml:space="preserve"> удерживающих систем</w:t>
      </w:r>
      <w:r w:rsidR="00480C23">
        <w:br/>
      </w:r>
      <w:r w:rsidRPr="0070779D">
        <w:t xml:space="preserve">размера </w:t>
      </w:r>
      <w:r w:rsidRPr="0081201B">
        <w:t>i</w:t>
      </w:r>
      <w:r w:rsidRPr="0070779D">
        <w:t xml:space="preserve"> </w:t>
      </w:r>
      <w:r w:rsidRPr="0070779D">
        <w:tab/>
      </w:r>
      <w:r w:rsidRPr="0070779D">
        <w:tab/>
      </w:r>
      <w:r w:rsidR="00480C23">
        <w:tab/>
      </w:r>
      <w:r w:rsidR="0077364E">
        <w:t>117</w:t>
      </w:r>
    </w:p>
    <w:p w:rsidR="00057D2D" w:rsidRPr="0070779D" w:rsidRDefault="00057D2D" w:rsidP="00057D2D">
      <w:pPr>
        <w:tabs>
          <w:tab w:val="right" w:pos="850"/>
          <w:tab w:val="left" w:pos="1134"/>
          <w:tab w:val="left" w:pos="1559"/>
          <w:tab w:val="left" w:pos="1984"/>
          <w:tab w:val="left" w:leader="dot" w:pos="8787"/>
          <w:tab w:val="right" w:pos="9638"/>
        </w:tabs>
        <w:spacing w:after="120"/>
      </w:pPr>
      <w:r>
        <w:tab/>
      </w:r>
      <w:r w:rsidRPr="0070779D">
        <w:t>19.</w:t>
      </w:r>
      <w:r w:rsidRPr="0070779D">
        <w:tab/>
        <w:t>Оценочные объемы пространства для установки опоры размера i и ступни опоры</w:t>
      </w:r>
      <w:r w:rsidR="00480C23">
        <w:t xml:space="preserve"> </w:t>
      </w:r>
      <w:r w:rsidRPr="0070779D">
        <w:tab/>
      </w:r>
      <w:r w:rsidRPr="0070779D">
        <w:tab/>
      </w:r>
      <w:r w:rsidR="0077364E">
        <w:t>121</w:t>
      </w:r>
    </w:p>
    <w:p w:rsidR="00057D2D" w:rsidRDefault="00057D2D" w:rsidP="00057D2D">
      <w:pPr>
        <w:tabs>
          <w:tab w:val="right" w:pos="850"/>
          <w:tab w:val="left" w:pos="1134"/>
          <w:tab w:val="left" w:pos="1559"/>
          <w:tab w:val="left" w:pos="1984"/>
          <w:tab w:val="left" w:leader="dot" w:pos="8787"/>
          <w:tab w:val="right" w:pos="9638"/>
        </w:tabs>
        <w:spacing w:after="120"/>
        <w:ind w:left="850" w:hanging="850"/>
      </w:pPr>
      <w:r>
        <w:tab/>
      </w:r>
      <w:r w:rsidRPr="0070779D">
        <w:t>20.</w:t>
      </w:r>
      <w:r w:rsidRPr="0070779D">
        <w:tab/>
        <w:t xml:space="preserve">Минимальный </w:t>
      </w:r>
      <w:r>
        <w:t>перечень</w:t>
      </w:r>
      <w:r w:rsidR="00480C23">
        <w:t xml:space="preserve"> документов, необходимых для </w:t>
      </w:r>
      <w:r w:rsidRPr="0070779D">
        <w:t xml:space="preserve">официального утверждения </w:t>
      </w:r>
      <w:r w:rsidRPr="0070779D">
        <w:tab/>
      </w:r>
      <w:r w:rsidRPr="0070779D">
        <w:tab/>
      </w:r>
      <w:r w:rsidR="0077364E">
        <w:t>125</w:t>
      </w:r>
    </w:p>
    <w:p w:rsidR="00057D2D" w:rsidRDefault="00057D2D" w:rsidP="00057D2D">
      <w:pPr>
        <w:tabs>
          <w:tab w:val="right" w:pos="850"/>
          <w:tab w:val="left" w:pos="1134"/>
          <w:tab w:val="left" w:pos="1559"/>
          <w:tab w:val="left" w:pos="1984"/>
          <w:tab w:val="left" w:leader="dot" w:pos="8787"/>
          <w:tab w:val="right" w:pos="9638"/>
        </w:tabs>
        <w:spacing w:after="120"/>
        <w:ind w:left="850" w:hanging="850"/>
      </w:pPr>
      <w:r>
        <w:tab/>
      </w:r>
      <w:r w:rsidRPr="004B1A87">
        <w:t>21.</w:t>
      </w:r>
      <w:r w:rsidRPr="004B1A87">
        <w:tab/>
      </w:r>
      <w:r w:rsidRPr="001200C5">
        <w:t>Устройства приложения нагрузки</w:t>
      </w:r>
      <w:r w:rsidR="00480C23">
        <w:tab/>
      </w:r>
      <w:r w:rsidR="00480C23">
        <w:tab/>
      </w:r>
      <w:r w:rsidR="0077364E">
        <w:t>127</w:t>
      </w:r>
    </w:p>
    <w:p w:rsidR="00057D2D" w:rsidRPr="004B1A87" w:rsidRDefault="00057D2D" w:rsidP="00057D2D">
      <w:pPr>
        <w:tabs>
          <w:tab w:val="right" w:pos="850"/>
          <w:tab w:val="left" w:pos="1134"/>
          <w:tab w:val="left" w:pos="1559"/>
          <w:tab w:val="left" w:pos="1984"/>
          <w:tab w:val="left" w:leader="dot" w:pos="8787"/>
          <w:tab w:val="right" w:pos="9638"/>
        </w:tabs>
        <w:spacing w:after="120"/>
        <w:ind w:left="850" w:hanging="850"/>
      </w:pPr>
      <w:r>
        <w:tab/>
      </w:r>
      <w:r w:rsidRPr="00DA2699">
        <w:t>22.</w:t>
      </w:r>
      <w:r w:rsidRPr="00DA2699">
        <w:tab/>
        <w:t>Модуль детского сиденья</w:t>
      </w:r>
      <w:r w:rsidR="00480C23">
        <w:t xml:space="preserve"> </w:t>
      </w:r>
      <w:r w:rsidR="00480C23">
        <w:tab/>
      </w:r>
      <w:r w:rsidR="00480C23">
        <w:tab/>
      </w:r>
      <w:r w:rsidR="0077364E">
        <w:t>133</w:t>
      </w:r>
    </w:p>
    <w:p w:rsidR="009B66F9" w:rsidRDefault="009B66F9">
      <w:pPr>
        <w:suppressAutoHyphens w:val="0"/>
        <w:spacing w:line="240" w:lineRule="auto"/>
      </w:pPr>
      <w:r>
        <w:br w:type="page"/>
      </w:r>
    </w:p>
    <w:p w:rsidR="009B66F9" w:rsidRPr="009B66F9" w:rsidRDefault="009B66F9" w:rsidP="009B66F9">
      <w:pPr>
        <w:pStyle w:val="HChGR"/>
      </w:pPr>
      <w:r w:rsidRPr="009B66F9">
        <w:tab/>
      </w:r>
      <w:r w:rsidRPr="009B66F9">
        <w:tab/>
        <w:t>1.</w:t>
      </w:r>
      <w:r w:rsidRPr="009B66F9">
        <w:tab/>
      </w:r>
      <w:r w:rsidRPr="009B66F9">
        <w:tab/>
        <w:t>Область применения</w:t>
      </w:r>
    </w:p>
    <w:p w:rsidR="009B66F9" w:rsidRPr="00BC2753" w:rsidRDefault="009B66F9" w:rsidP="009B66F9">
      <w:pPr>
        <w:pStyle w:val="SingleTxtGR"/>
        <w:ind w:left="2268"/>
        <w:rPr>
          <w:rFonts w:cs="TimesNewRomanPSMT"/>
          <w:sz w:val="21"/>
          <w:szCs w:val="21"/>
          <w:lang w:eastAsia="ru-RU"/>
        </w:rPr>
      </w:pPr>
      <w:r w:rsidRPr="00C74801">
        <w:rPr>
          <w:spacing w:val="3"/>
        </w:rPr>
        <w:t xml:space="preserve">Настоящие Правила применяются </w:t>
      </w:r>
      <w:r w:rsidRPr="00C74801">
        <w:rPr>
          <w:iCs/>
          <w:spacing w:val="3"/>
        </w:rPr>
        <w:t>(на этапе 1)</w:t>
      </w:r>
      <w:r>
        <w:rPr>
          <w:spacing w:val="3"/>
        </w:rPr>
        <w:t xml:space="preserve"> к</w:t>
      </w:r>
      <w:r w:rsidRPr="00C74801">
        <w:rPr>
          <w:spacing w:val="3"/>
        </w:rPr>
        <w:t xml:space="preserve"> цельным универсальным детским удерживающим системам</w:t>
      </w:r>
      <w:r w:rsidRPr="00C74801">
        <w:rPr>
          <w:spacing w:val="3"/>
          <w:lang w:eastAsia="ru-RU"/>
        </w:rPr>
        <w:t xml:space="preserve"> ISOFIX (</w:t>
      </w:r>
      <w:r>
        <w:rPr>
          <w:spacing w:val="3"/>
        </w:rPr>
        <w:t>«размера i»</w:t>
      </w:r>
      <w:r w:rsidRPr="00C74801">
        <w:rPr>
          <w:spacing w:val="3"/>
          <w:lang w:eastAsia="ru-RU"/>
        </w:rPr>
        <w:t>)</w:t>
      </w:r>
      <w:r w:rsidRPr="00C74801">
        <w:rPr>
          <w:lang w:eastAsia="ru-RU"/>
        </w:rPr>
        <w:t xml:space="preserve"> и </w:t>
      </w:r>
      <w:r w:rsidRPr="00C74801">
        <w:rPr>
          <w:spacing w:val="3"/>
        </w:rPr>
        <w:t>цельным</w:t>
      </w:r>
      <w:r w:rsidRPr="00C74801">
        <w:t xml:space="preserve"> детским удерживающим системам</w:t>
      </w:r>
      <w:r>
        <w:rPr>
          <w:lang w:eastAsia="ru-RU"/>
        </w:rPr>
        <w:t xml:space="preserve"> «</w:t>
      </w:r>
      <w:r w:rsidRPr="00C74801">
        <w:rPr>
          <w:lang w:eastAsia="ru-RU"/>
        </w:rPr>
        <w:t xml:space="preserve">ISOFIX </w:t>
      </w:r>
      <w:r w:rsidRPr="00C74801">
        <w:t>для кон</w:t>
      </w:r>
      <w:r>
        <w:t>кретного транспортного средства»</w:t>
      </w:r>
      <w:r w:rsidRPr="00C74801">
        <w:t>, которые предназначены для детей, перевозимых в механических транспортных средствах</w:t>
      </w:r>
      <w:r w:rsidRPr="00BC2753">
        <w:t>.</w:t>
      </w:r>
    </w:p>
    <w:p w:rsidR="009B66F9" w:rsidRPr="00BC2753" w:rsidRDefault="009B66F9" w:rsidP="009B66F9">
      <w:pPr>
        <w:pStyle w:val="HChGR"/>
      </w:pPr>
      <w:r w:rsidRPr="00BC2753">
        <w:tab/>
      </w:r>
      <w:r w:rsidRPr="00BC2753">
        <w:tab/>
        <w:t>2.</w:t>
      </w:r>
      <w:r w:rsidRPr="00BC2753">
        <w:tab/>
      </w:r>
      <w:r w:rsidRPr="00BC2753">
        <w:tab/>
        <w:t>Определения</w:t>
      </w:r>
    </w:p>
    <w:p w:rsidR="009B66F9" w:rsidRPr="00BC2753" w:rsidRDefault="009B66F9" w:rsidP="009B66F9">
      <w:pPr>
        <w:pStyle w:val="SingleTxtGR"/>
        <w:spacing w:line="234" w:lineRule="atLeast"/>
        <w:ind w:left="2268"/>
      </w:pPr>
      <w:r w:rsidRPr="00BC2753">
        <w:rPr>
          <w:rFonts w:ascii="TimesNewRomanPSMT" w:hAnsi="TimesNewRomanPSMT" w:cs="TimesNewRomanPSMT"/>
          <w:sz w:val="21"/>
          <w:szCs w:val="21"/>
          <w:lang w:eastAsia="ru-RU"/>
        </w:rPr>
        <w:t xml:space="preserve">Для целей настоящих </w:t>
      </w:r>
      <w:r w:rsidRPr="00BC2753">
        <w:rPr>
          <w:rFonts w:cs="TimesNewRomanPSMT"/>
          <w:sz w:val="21"/>
          <w:szCs w:val="21"/>
          <w:lang w:eastAsia="ru-RU"/>
        </w:rPr>
        <w:t>П</w:t>
      </w:r>
      <w:r w:rsidRPr="00BC2753">
        <w:rPr>
          <w:rFonts w:ascii="TimesNewRomanPSMT" w:hAnsi="TimesNewRomanPSMT" w:cs="TimesNewRomanPSMT"/>
          <w:sz w:val="21"/>
          <w:szCs w:val="21"/>
          <w:lang w:eastAsia="ru-RU"/>
        </w:rPr>
        <w:t>равил</w:t>
      </w:r>
    </w:p>
    <w:p w:rsidR="009B66F9" w:rsidRPr="00BC2753" w:rsidRDefault="009B66F9" w:rsidP="009B66F9">
      <w:pPr>
        <w:pStyle w:val="SingleTxtGR"/>
        <w:spacing w:line="234" w:lineRule="atLeast"/>
        <w:ind w:left="2268" w:hanging="1134"/>
      </w:pPr>
      <w:r>
        <w:t>2.1</w:t>
      </w:r>
      <w:r>
        <w:tab/>
      </w:r>
      <w:r>
        <w:tab/>
        <w:t>«</w:t>
      </w:r>
      <w:r>
        <w:rPr>
          <w:i/>
        </w:rPr>
        <w:t>Усовершенствованная детская</w:t>
      </w:r>
      <w:r w:rsidRPr="00BC2753">
        <w:rPr>
          <w:i/>
        </w:rPr>
        <w:t xml:space="preserve"> удерживающая система</w:t>
      </w:r>
      <w:r>
        <w:t>»</w:t>
      </w:r>
      <w:r w:rsidRPr="00BC2753">
        <w:t xml:space="preserve"> (</w:t>
      </w:r>
      <w:r>
        <w:t>УДУС</w:t>
      </w:r>
      <w:r w:rsidRPr="00BC2753">
        <w:t xml:space="preserve">) </w:t>
      </w:r>
      <w:r w:rsidRPr="00BC2753">
        <w:rPr>
          <w:lang w:eastAsia="ru-RU"/>
        </w:rPr>
        <w:t xml:space="preserve">означает </w:t>
      </w:r>
      <w:r w:rsidRPr="00BC2753">
        <w:t xml:space="preserve">устройство, способное удерживать находящегося в нем ребенка в сидячем или наклонном положении. Эта система сконструирована таким образом, чтобы в случае столкновения или резкого торможения транспортного средства уменьшалась опасность </w:t>
      </w:r>
      <w:proofErr w:type="gramStart"/>
      <w:r w:rsidRPr="00BC2753">
        <w:t>ранения</w:t>
      </w:r>
      <w:proofErr w:type="gramEnd"/>
      <w:r w:rsidRPr="00BC2753">
        <w:t xml:space="preserve"> находящегося в ней ребенка путем ограничения подвижности его тела.</w:t>
      </w:r>
    </w:p>
    <w:p w:rsidR="009B66F9" w:rsidRPr="00BC2753" w:rsidRDefault="009B66F9" w:rsidP="009B66F9">
      <w:pPr>
        <w:pStyle w:val="SingleTxtGR"/>
        <w:spacing w:line="234" w:lineRule="atLeast"/>
        <w:ind w:left="2268" w:hanging="1134"/>
      </w:pPr>
      <w:r w:rsidRPr="00BC2753">
        <w:t>2.2</w:t>
      </w:r>
      <w:r w:rsidRPr="00BC2753">
        <w:tab/>
      </w:r>
      <w:r w:rsidRPr="00BC2753">
        <w:tab/>
      </w:r>
      <w:r>
        <w:rPr>
          <w:lang w:eastAsia="ru-RU"/>
        </w:rPr>
        <w:t>«</w:t>
      </w:r>
      <w:r w:rsidRPr="00BC2753">
        <w:rPr>
          <w:i/>
          <w:lang w:eastAsia="ru-RU"/>
        </w:rPr>
        <w:t>Тип детского удерживающего устройства</w:t>
      </w:r>
      <w:r>
        <w:rPr>
          <w:lang w:eastAsia="ru-RU"/>
        </w:rPr>
        <w:t>»</w:t>
      </w:r>
      <w:r w:rsidRPr="00BC2753">
        <w:rPr>
          <w:lang w:eastAsia="ru-RU"/>
        </w:rPr>
        <w:t xml:space="preserve"> означает </w:t>
      </w:r>
      <w:r>
        <w:rPr>
          <w:lang w:eastAsia="ru-RU"/>
        </w:rPr>
        <w:t>усовершенствованные детские удерживающие системы</w:t>
      </w:r>
      <w:r w:rsidRPr="00BC2753">
        <w:rPr>
          <w:lang w:eastAsia="ru-RU"/>
        </w:rPr>
        <w:t xml:space="preserve">, которые не имеют существенных различий в отношении следующих </w:t>
      </w:r>
      <w:r w:rsidRPr="00BC2753">
        <w:rPr>
          <w:rFonts w:ascii="TimesNewRomanPSMT" w:hAnsi="TimesNewRomanPSMT" w:cs="TimesNewRomanPSMT"/>
          <w:sz w:val="21"/>
          <w:szCs w:val="21"/>
          <w:lang w:eastAsia="ru-RU"/>
        </w:rPr>
        <w:t>характеристик</w:t>
      </w:r>
      <w:r w:rsidRPr="00BC2753">
        <w:t>:</w:t>
      </w:r>
    </w:p>
    <w:p w:rsidR="009B66F9" w:rsidRPr="00BC2753" w:rsidRDefault="009B66F9" w:rsidP="009B66F9">
      <w:pPr>
        <w:pStyle w:val="SingleTxtGR"/>
        <w:spacing w:line="234" w:lineRule="atLeast"/>
        <w:ind w:left="2268" w:hanging="1134"/>
      </w:pPr>
      <w:r w:rsidRPr="00BC2753">
        <w:tab/>
      </w:r>
      <w:r w:rsidRPr="00BC2753">
        <w:tab/>
        <w:t>категория, в которой официально утвержден тип удерживающего устройства;</w:t>
      </w:r>
    </w:p>
    <w:p w:rsidR="009B66F9" w:rsidRPr="00BC2753" w:rsidRDefault="009B66F9" w:rsidP="009B66F9">
      <w:pPr>
        <w:pStyle w:val="SingleTxtGR"/>
        <w:spacing w:line="234" w:lineRule="atLeast"/>
        <w:ind w:left="2268" w:hanging="1134"/>
      </w:pPr>
      <w:r w:rsidRPr="00BC2753">
        <w:tab/>
      </w:r>
      <w:r w:rsidRPr="00BC2753">
        <w:tab/>
        <w:t xml:space="preserve">конструкция, материал и изготовление </w:t>
      </w:r>
      <w:r>
        <w:t>усовершенствованной детской</w:t>
      </w:r>
      <w:r w:rsidRPr="00BC2753">
        <w:t xml:space="preserve"> удерживающей системы.</w:t>
      </w:r>
    </w:p>
    <w:p w:rsidR="009B66F9" w:rsidRPr="00BC2753" w:rsidRDefault="009B66F9" w:rsidP="009B66F9">
      <w:pPr>
        <w:pStyle w:val="SingleTxtGR"/>
        <w:spacing w:line="234" w:lineRule="atLeast"/>
        <w:ind w:left="2268" w:hanging="1134"/>
      </w:pPr>
      <w:r w:rsidRPr="00BC2753">
        <w:tab/>
      </w:r>
      <w:r w:rsidRPr="00BC2753">
        <w:tab/>
        <w:t xml:space="preserve">Считается, что трансформируемые или универсально-сборные </w:t>
      </w:r>
      <w:r>
        <w:t>усовершенствованные детские удерживающие системы</w:t>
      </w:r>
      <w:r w:rsidRPr="00BC2753">
        <w:t xml:space="preserve"> не </w:t>
      </w:r>
      <w:r>
        <w:t>раз</w:t>
      </w:r>
      <w:r w:rsidRPr="00BC2753">
        <w:t>личаются по таким параметрам, как конструкция, материал и изготовление.</w:t>
      </w:r>
      <w:r w:rsidRPr="00BC2753" w:rsidDel="00F76AF3">
        <w:t xml:space="preserve"> </w:t>
      </w:r>
    </w:p>
    <w:p w:rsidR="009B66F9" w:rsidRPr="00CF55AA" w:rsidRDefault="009B66F9" w:rsidP="009B66F9">
      <w:pPr>
        <w:pStyle w:val="SingleTxtGR"/>
        <w:spacing w:line="234" w:lineRule="atLeast"/>
        <w:ind w:left="2268" w:hanging="1134"/>
        <w:rPr>
          <w:bCs/>
        </w:rPr>
      </w:pPr>
      <w:r w:rsidRPr="00CF55AA">
        <w:rPr>
          <w:bCs/>
        </w:rPr>
        <w:t>2.3</w:t>
      </w:r>
      <w:r w:rsidRPr="00CF55AA">
        <w:rPr>
          <w:bCs/>
        </w:rPr>
        <w:tab/>
      </w:r>
      <w:r w:rsidRPr="008C0502">
        <w:rPr>
          <w:bCs/>
        </w:rPr>
        <w:tab/>
      </w:r>
      <w:r>
        <w:rPr>
          <w:bCs/>
        </w:rPr>
        <w:t>«</w:t>
      </w:r>
      <w:r w:rsidRPr="00CF55AA">
        <w:rPr>
          <w:bCs/>
          <w:i/>
        </w:rPr>
        <w:t>Размер i</w:t>
      </w:r>
      <w:r>
        <w:rPr>
          <w:bCs/>
        </w:rPr>
        <w:t>»</w:t>
      </w:r>
      <w:r w:rsidRPr="00CF55AA">
        <w:rPr>
          <w:bCs/>
        </w:rPr>
        <w:t xml:space="preserve"> (</w:t>
      </w:r>
      <w:r w:rsidRPr="00987CB0">
        <w:rPr>
          <w:bCs/>
        </w:rPr>
        <w:t>цельная</w:t>
      </w:r>
      <w:r w:rsidRPr="00CF55AA">
        <w:rPr>
          <w:bCs/>
        </w:rPr>
        <w:t xml:space="preserve"> универсальная </w:t>
      </w:r>
      <w:r>
        <w:rPr>
          <w:bCs/>
        </w:rPr>
        <w:t>усовершенствованная детская удерживающая система</w:t>
      </w:r>
      <w:r w:rsidRPr="00CF55AA">
        <w:rPr>
          <w:bCs/>
        </w:rPr>
        <w:t xml:space="preserve"> ISOFIX) − это категория усовершенствованной детской удерживающей системы, предназначенной для установки на транспортном средстве на всех </w:t>
      </w:r>
      <w:r>
        <w:rPr>
          <w:bCs/>
        </w:rPr>
        <w:t>сидячих местах</w:t>
      </w:r>
      <w:r w:rsidRPr="00CF55AA">
        <w:rPr>
          <w:bCs/>
        </w:rPr>
        <w:t xml:space="preserve"> размера i, определенных и официально утвержденных в соответствии с </w:t>
      </w:r>
      <w:r>
        <w:rPr>
          <w:bCs/>
        </w:rPr>
        <w:t>п</w:t>
      </w:r>
      <w:r w:rsidRPr="00CF55AA">
        <w:rPr>
          <w:bCs/>
        </w:rPr>
        <w:t>равилами № 14 и 16</w:t>
      </w:r>
      <w:r w:rsidR="00CF732D">
        <w:rPr>
          <w:bCs/>
        </w:rPr>
        <w:t xml:space="preserve"> ООН</w:t>
      </w:r>
      <w:r w:rsidRPr="00CF55AA">
        <w:rPr>
          <w:bCs/>
        </w:rPr>
        <w:t>.</w:t>
      </w:r>
    </w:p>
    <w:p w:rsidR="009B66F9" w:rsidRPr="003B16F8" w:rsidRDefault="009B66F9" w:rsidP="009B66F9">
      <w:pPr>
        <w:pStyle w:val="SingleTxtGR"/>
        <w:spacing w:line="234" w:lineRule="atLeast"/>
        <w:rPr>
          <w:bCs/>
          <w:highlight w:val="yellow"/>
        </w:rPr>
      </w:pPr>
      <w:r w:rsidRPr="00CF55AA">
        <w:rPr>
          <w:bCs/>
        </w:rPr>
        <w:t>2.4</w:t>
      </w:r>
      <w:r w:rsidRPr="00CF55AA">
        <w:rPr>
          <w:bCs/>
        </w:rPr>
        <w:tab/>
      </w:r>
      <w:r w:rsidRPr="00DB24BF">
        <w:rPr>
          <w:bCs/>
        </w:rPr>
        <w:tab/>
      </w:r>
      <w:r>
        <w:rPr>
          <w:bCs/>
        </w:rPr>
        <w:t>«</w:t>
      </w:r>
      <w:r w:rsidRPr="00987CB0">
        <w:rPr>
          <w:bCs/>
          <w:i/>
        </w:rPr>
        <w:t>Цельной</w:t>
      </w:r>
      <w:r>
        <w:rPr>
          <w:bCs/>
        </w:rPr>
        <w:t>» и «</w:t>
      </w:r>
      <w:proofErr w:type="spellStart"/>
      <w:r w:rsidRPr="00987CB0">
        <w:rPr>
          <w:bCs/>
          <w:i/>
          <w:iCs/>
        </w:rPr>
        <w:t>нецельной</w:t>
      </w:r>
      <w:proofErr w:type="spellEnd"/>
      <w:r w:rsidRPr="00987CB0">
        <w:rPr>
          <w:bCs/>
          <w:i/>
          <w:iCs/>
        </w:rPr>
        <w:t xml:space="preserve"> конструкции</w:t>
      </w:r>
      <w:r>
        <w:rPr>
          <w:bCs/>
        </w:rPr>
        <w:t>»</w:t>
      </w:r>
    </w:p>
    <w:p w:rsidR="009B66F9" w:rsidRPr="00CF55AA" w:rsidRDefault="009B66F9" w:rsidP="009B66F9">
      <w:pPr>
        <w:pStyle w:val="SingleTxtGR"/>
        <w:spacing w:line="234" w:lineRule="atLeast"/>
        <w:ind w:left="2268" w:hanging="1134"/>
        <w:rPr>
          <w:bCs/>
        </w:rPr>
      </w:pPr>
      <w:r>
        <w:rPr>
          <w:bCs/>
        </w:rPr>
        <w:t>2.4.1</w:t>
      </w:r>
      <w:r>
        <w:rPr>
          <w:bCs/>
        </w:rPr>
        <w:tab/>
      </w:r>
      <w:r>
        <w:rPr>
          <w:bCs/>
        </w:rPr>
        <w:tab/>
        <w:t>«</w:t>
      </w:r>
      <w:r w:rsidRPr="00987CB0">
        <w:rPr>
          <w:bCs/>
          <w:i/>
        </w:rPr>
        <w:t>Цельн</w:t>
      </w:r>
      <w:r>
        <w:rPr>
          <w:bCs/>
          <w:i/>
        </w:rPr>
        <w:t>ая конструкция</w:t>
      </w:r>
      <w:r>
        <w:rPr>
          <w:bCs/>
        </w:rPr>
        <w:t>»</w:t>
      </w:r>
      <w:r w:rsidRPr="00CF55AA">
        <w:rPr>
          <w:bCs/>
        </w:rPr>
        <w:t xml:space="preserve"> − это класс усовершенствованной детской удерживающей системы, означающий, что ребенок удерживается только с помощью элементов, являющихся составной </w:t>
      </w:r>
      <w:proofErr w:type="gramStart"/>
      <w:r w:rsidRPr="00CF55AA">
        <w:rPr>
          <w:bCs/>
        </w:rPr>
        <w:t>частью</w:t>
      </w:r>
      <w:proofErr w:type="gramEnd"/>
      <w:r w:rsidRPr="00CF55AA">
        <w:rPr>
          <w:bCs/>
        </w:rPr>
        <w:t xml:space="preserve"> усовершенствованной детской удерживающей системы (например, лямки привязного ремня, </w:t>
      </w:r>
      <w:proofErr w:type="spellStart"/>
      <w:r w:rsidRPr="00CF55AA">
        <w:rPr>
          <w:bCs/>
        </w:rPr>
        <w:t>противоударного</w:t>
      </w:r>
      <w:proofErr w:type="spellEnd"/>
      <w:r w:rsidRPr="00CF55AA">
        <w:rPr>
          <w:bCs/>
        </w:rPr>
        <w:t xml:space="preserve"> экрана и т.</w:t>
      </w:r>
      <w:r>
        <w:rPr>
          <w:bCs/>
        </w:rPr>
        <w:t xml:space="preserve"> </w:t>
      </w:r>
      <w:r w:rsidRPr="00CF55AA">
        <w:rPr>
          <w:bCs/>
        </w:rPr>
        <w:t>д.), а не за счет приспособлений, закрепленных непосредственно на к</w:t>
      </w:r>
      <w:r>
        <w:rPr>
          <w:bCs/>
        </w:rPr>
        <w:t>узове</w:t>
      </w:r>
      <w:r w:rsidRPr="00CF55AA">
        <w:rPr>
          <w:bCs/>
        </w:rPr>
        <w:t xml:space="preserve"> транспортного средства (например, ремня безопасности для взрослых).</w:t>
      </w:r>
    </w:p>
    <w:p w:rsidR="009B66F9" w:rsidRPr="00BC2753" w:rsidRDefault="009B66F9" w:rsidP="009B66F9">
      <w:pPr>
        <w:pStyle w:val="SingleTxtGR"/>
        <w:spacing w:line="234" w:lineRule="atLeast"/>
        <w:ind w:left="2268" w:hanging="1134"/>
        <w:rPr>
          <w:lang w:eastAsia="ru-RU"/>
        </w:rPr>
      </w:pPr>
      <w:r w:rsidRPr="00CF55AA">
        <w:rPr>
          <w:bCs/>
        </w:rPr>
        <w:t>2.4.2</w:t>
      </w:r>
      <w:r w:rsidRPr="00CF55AA">
        <w:rPr>
          <w:bCs/>
        </w:rPr>
        <w:tab/>
      </w:r>
      <w:r w:rsidRPr="008B3DF8">
        <w:rPr>
          <w:bCs/>
        </w:rPr>
        <w:tab/>
      </w:r>
      <w:r>
        <w:rPr>
          <w:bCs/>
        </w:rPr>
        <w:t>«</w:t>
      </w:r>
      <w:proofErr w:type="spellStart"/>
      <w:r w:rsidRPr="00987CB0">
        <w:rPr>
          <w:bCs/>
          <w:i/>
        </w:rPr>
        <w:t>Нецельн</w:t>
      </w:r>
      <w:r>
        <w:rPr>
          <w:bCs/>
          <w:i/>
        </w:rPr>
        <w:t>ая</w:t>
      </w:r>
      <w:proofErr w:type="spellEnd"/>
      <w:r>
        <w:rPr>
          <w:bCs/>
          <w:i/>
        </w:rPr>
        <w:t xml:space="preserve"> конструкция</w:t>
      </w:r>
      <w:r>
        <w:rPr>
          <w:bCs/>
        </w:rPr>
        <w:t>»</w:t>
      </w:r>
      <w:r w:rsidRPr="00CF55AA">
        <w:rPr>
          <w:bCs/>
        </w:rPr>
        <w:t xml:space="preserve"> − это класс усовершенствованной детской удерживающей системы, означающий, что ребенок удерживается в усовершенствованной детской удерживающей системе за счет приспособлений, закрепленных непосредственно на кузове транспортного средства (например, ремня безопасности для взрослых</w:t>
      </w:r>
      <w:r w:rsidRPr="00BC2753">
        <w:t>).</w:t>
      </w:r>
    </w:p>
    <w:p w:rsidR="009B66F9" w:rsidRPr="00BC2753" w:rsidRDefault="009B66F9" w:rsidP="009B66F9">
      <w:pPr>
        <w:pStyle w:val="SingleTxtGR"/>
        <w:spacing w:line="234" w:lineRule="atLeast"/>
        <w:ind w:left="2268" w:hanging="1134"/>
        <w:rPr>
          <w:strike/>
        </w:rPr>
      </w:pPr>
      <w:r>
        <w:t>2.5</w:t>
      </w:r>
      <w:r>
        <w:tab/>
      </w:r>
      <w:r>
        <w:tab/>
        <w:t>«</w:t>
      </w:r>
      <w:r w:rsidRPr="00BC2753">
        <w:rPr>
          <w:bCs/>
          <w:i/>
          <w:iCs/>
        </w:rPr>
        <w:t>ISOFIX</w:t>
      </w:r>
      <w:r>
        <w:t>»</w:t>
      </w:r>
      <w:r w:rsidRPr="00BC2753">
        <w:t xml:space="preserve"> </w:t>
      </w:r>
      <w:r w:rsidRPr="00BC2753">
        <w:rPr>
          <w:lang w:eastAsia="ru-RU"/>
        </w:rPr>
        <w:t xml:space="preserve">− </w:t>
      </w:r>
      <w:r w:rsidRPr="00BC2753">
        <w:t xml:space="preserve">это система, характеризующая метод соединения </w:t>
      </w:r>
      <w:r>
        <w:t>усовершенствованной детской</w:t>
      </w:r>
      <w:r w:rsidRPr="00BC2753">
        <w:t xml:space="preserve"> удерживающей системы с транспортным средством. Она оснащена двумя креплениями на кузове транспортного средства, двумя соответствующими крепежными элементами на </w:t>
      </w:r>
      <w:r>
        <w:t>усовершенствованной детской</w:t>
      </w:r>
      <w:r w:rsidRPr="00BC2753">
        <w:t xml:space="preserve"> удерживающей системе и приспособлениями, ограничивающими степень свободы углового перемещения </w:t>
      </w:r>
      <w:r>
        <w:t>усовершенствованной детской</w:t>
      </w:r>
      <w:r w:rsidRPr="00BC2753">
        <w:t xml:space="preserve"> удерживающей системы. Все три вида крепления подлежат официальному утверждению в соответствии с Правилами № 14</w:t>
      </w:r>
      <w:r w:rsidR="00CF732D">
        <w:t xml:space="preserve"> ООН</w:t>
      </w:r>
      <w:r w:rsidRPr="00BC2753">
        <w:t>.</w:t>
      </w:r>
    </w:p>
    <w:p w:rsidR="009B66F9" w:rsidRPr="00BC2753" w:rsidRDefault="009B66F9" w:rsidP="009B66F9">
      <w:pPr>
        <w:pStyle w:val="SingleTxtGR"/>
        <w:ind w:left="2268" w:hanging="1134"/>
        <w:rPr>
          <w:lang w:eastAsia="ru-RU"/>
        </w:rPr>
      </w:pPr>
      <w:r w:rsidRPr="00BC2753">
        <w:t>2</w:t>
      </w:r>
      <w:r w:rsidR="00AF5E91">
        <w:rPr>
          <w:bCs/>
        </w:rPr>
        <w:t>.6</w:t>
      </w:r>
      <w:r w:rsidR="00AF5E91">
        <w:rPr>
          <w:bCs/>
        </w:rPr>
        <w:tab/>
      </w:r>
      <w:r w:rsidR="00AF5E91">
        <w:rPr>
          <w:bCs/>
        </w:rPr>
        <w:tab/>
        <w:t>«</w:t>
      </w:r>
      <w:r w:rsidRPr="00BC2753">
        <w:rPr>
          <w:i/>
        </w:rPr>
        <w:t>Универсальная</w:t>
      </w:r>
      <w:r w:rsidRPr="00BC2753">
        <w:t xml:space="preserve"> </w:t>
      </w:r>
      <w:r w:rsidRPr="00BC2753">
        <w:rPr>
          <w:i/>
          <w:iCs/>
        </w:rPr>
        <w:t>ISOFIX</w:t>
      </w:r>
      <w:r w:rsidR="00AF5E91">
        <w:t>»</w:t>
      </w:r>
      <w:r w:rsidRPr="00BC2753">
        <w:t xml:space="preserve"> </w:t>
      </w:r>
      <w:r w:rsidRPr="00BC2753">
        <w:rPr>
          <w:lang w:eastAsia="ru-RU"/>
        </w:rPr>
        <w:t xml:space="preserve">− это система </w:t>
      </w:r>
      <w:r w:rsidRPr="00BC2753">
        <w:rPr>
          <w:rFonts w:ascii="TimesNewRomanPSMT" w:hAnsi="TimesNewRomanPSMT" w:cs="TimesNewRomanPSMT"/>
          <w:sz w:val="21"/>
          <w:szCs w:val="21"/>
          <w:lang w:eastAsia="ru-RU"/>
        </w:rPr>
        <w:t>ISOFIX</w:t>
      </w:r>
      <w:r w:rsidRPr="00BC2753">
        <w:rPr>
          <w:rFonts w:cs="TimesNewRomanPSMT"/>
          <w:sz w:val="21"/>
          <w:szCs w:val="21"/>
          <w:lang w:eastAsia="ru-RU"/>
        </w:rPr>
        <w:t xml:space="preserve">, включающая в себя либо </w:t>
      </w:r>
      <w:r w:rsidRPr="00BC2753">
        <w:rPr>
          <w:rFonts w:ascii="TimesNewRomanPSMT" w:hAnsi="TimesNewRomanPSMT" w:cs="TimesNewRomanPSMT"/>
          <w:sz w:val="21"/>
          <w:szCs w:val="21"/>
          <w:lang w:eastAsia="ru-RU"/>
        </w:rPr>
        <w:t>верхн</w:t>
      </w:r>
      <w:r w:rsidRPr="00BC2753">
        <w:rPr>
          <w:rFonts w:cs="TimesNewRomanPSMT"/>
          <w:sz w:val="21"/>
          <w:szCs w:val="21"/>
          <w:lang w:eastAsia="ru-RU"/>
        </w:rPr>
        <w:t>ий</w:t>
      </w:r>
      <w:r w:rsidRPr="00BC2753">
        <w:rPr>
          <w:rFonts w:ascii="TimesNewRomanPSMT" w:hAnsi="TimesNewRomanPSMT" w:cs="TimesNewRomanPSMT"/>
          <w:sz w:val="21"/>
          <w:szCs w:val="21"/>
          <w:lang w:eastAsia="ru-RU"/>
        </w:rPr>
        <w:t xml:space="preserve"> страховочн</w:t>
      </w:r>
      <w:r w:rsidRPr="00BC2753">
        <w:rPr>
          <w:rFonts w:cs="TimesNewRomanPSMT"/>
          <w:sz w:val="21"/>
          <w:szCs w:val="21"/>
          <w:lang w:eastAsia="ru-RU"/>
        </w:rPr>
        <w:t xml:space="preserve">ый </w:t>
      </w:r>
      <w:r w:rsidRPr="00BC2753">
        <w:rPr>
          <w:rFonts w:ascii="TimesNewRomanPSMT" w:hAnsi="TimesNewRomanPSMT" w:cs="TimesNewRomanPSMT"/>
          <w:sz w:val="21"/>
          <w:szCs w:val="21"/>
          <w:lang w:eastAsia="ru-RU"/>
        </w:rPr>
        <w:t>трос</w:t>
      </w:r>
      <w:r w:rsidRPr="00BC2753">
        <w:rPr>
          <w:rFonts w:cs="TimesNewRomanPSMT"/>
          <w:sz w:val="21"/>
          <w:szCs w:val="21"/>
          <w:lang w:eastAsia="ru-RU"/>
        </w:rPr>
        <w:t xml:space="preserve">, либо опору, служащие для ограничения </w:t>
      </w:r>
      <w:r w:rsidRPr="00BC2753">
        <w:t xml:space="preserve">степени свободы углового перемещения </w:t>
      </w:r>
      <w:r>
        <w:t>усовершенствованной детской</w:t>
      </w:r>
      <w:r w:rsidRPr="00BC2753">
        <w:t xml:space="preserve"> удерживающей системы</w:t>
      </w:r>
      <w:r w:rsidRPr="00BC2753">
        <w:rPr>
          <w:rFonts w:cs="TimesNewRomanPSMT"/>
          <w:sz w:val="21"/>
          <w:szCs w:val="21"/>
          <w:lang w:eastAsia="ru-RU"/>
        </w:rPr>
        <w:t xml:space="preserve">, которые крепятся непосредственно к </w:t>
      </w:r>
      <w:r w:rsidRPr="00BC2753">
        <w:t xml:space="preserve">кузову соответствующего транспортного средства или с опорой на него. </w:t>
      </w:r>
    </w:p>
    <w:p w:rsidR="009B66F9" w:rsidRPr="00CF55AA" w:rsidRDefault="009B66F9" w:rsidP="009B66F9">
      <w:pPr>
        <w:pStyle w:val="SingleTxtGR"/>
        <w:rPr>
          <w:bCs/>
        </w:rPr>
      </w:pPr>
      <w:r w:rsidRPr="00CF55AA">
        <w:rPr>
          <w:bCs/>
        </w:rPr>
        <w:t>2.7</w:t>
      </w:r>
      <w:r w:rsidRPr="00CF55AA">
        <w:rPr>
          <w:bCs/>
        </w:rPr>
        <w:tab/>
      </w:r>
      <w:r w:rsidRPr="008B3DF8">
        <w:rPr>
          <w:bCs/>
        </w:rPr>
        <w:tab/>
      </w:r>
      <w:r w:rsidR="00AF5E91">
        <w:rPr>
          <w:bCs/>
        </w:rPr>
        <w:t>«</w:t>
      </w:r>
      <w:r w:rsidRPr="008B5D1D">
        <w:rPr>
          <w:bCs/>
          <w:i/>
          <w:iCs/>
        </w:rPr>
        <w:t>УДУС для конкретного транспортного средства</w:t>
      </w:r>
      <w:r w:rsidR="00AF5E91">
        <w:rPr>
          <w:bCs/>
        </w:rPr>
        <w:t>»</w:t>
      </w:r>
    </w:p>
    <w:p w:rsidR="009B66F9" w:rsidRPr="00BC2753" w:rsidRDefault="009B66F9" w:rsidP="009B66F9">
      <w:pPr>
        <w:pStyle w:val="SingleTxtGR"/>
        <w:ind w:left="2268" w:hanging="1134"/>
        <w:rPr>
          <w:lang w:eastAsia="ru-RU"/>
        </w:rPr>
      </w:pPr>
      <w:r w:rsidRPr="00CF55AA">
        <w:rPr>
          <w:bCs/>
        </w:rPr>
        <w:t>2.7.1</w:t>
      </w:r>
      <w:r w:rsidRPr="00CF55AA">
        <w:rPr>
          <w:bCs/>
        </w:rPr>
        <w:tab/>
      </w:r>
      <w:r w:rsidRPr="008B3DF8">
        <w:rPr>
          <w:bCs/>
        </w:rPr>
        <w:tab/>
      </w:r>
      <w:r w:rsidR="00AF5E91">
        <w:rPr>
          <w:bCs/>
        </w:rPr>
        <w:t>«</w:t>
      </w:r>
      <w:r w:rsidRPr="00CF55AA">
        <w:rPr>
          <w:bCs/>
          <w:i/>
        </w:rPr>
        <w:t>ISOFIX для конкретного транспортного средства</w:t>
      </w:r>
      <w:r w:rsidR="00AF5E91">
        <w:rPr>
          <w:bCs/>
        </w:rPr>
        <w:t>»</w:t>
      </w:r>
      <w:r w:rsidRPr="00CF55AA">
        <w:rPr>
          <w:bCs/>
        </w:rPr>
        <w:t xml:space="preserve"> − это категория </w:t>
      </w:r>
      <w:r>
        <w:rPr>
          <w:bCs/>
          <w:iCs/>
        </w:rPr>
        <w:t>цель</w:t>
      </w:r>
      <w:r w:rsidRPr="00CF55AA">
        <w:rPr>
          <w:bCs/>
          <w:iCs/>
        </w:rPr>
        <w:t xml:space="preserve">ной </w:t>
      </w:r>
      <w:r w:rsidRPr="00CF55AA">
        <w:rPr>
          <w:bCs/>
        </w:rPr>
        <w:t>усовершенствованной детской удерживающей системы, предназначенной для установки на транспортных средствах конкретных типов. Все приспособления для крепления на транспортном средстве подлежат официальному утвержден</w:t>
      </w:r>
      <w:r w:rsidR="00AF5E91">
        <w:rPr>
          <w:bCs/>
        </w:rPr>
        <w:t>ию в соответствии с Правилами № </w:t>
      </w:r>
      <w:r w:rsidRPr="00CF55AA">
        <w:rPr>
          <w:bCs/>
        </w:rPr>
        <w:t>14</w:t>
      </w:r>
      <w:r w:rsidR="00A05878">
        <w:rPr>
          <w:bCs/>
        </w:rPr>
        <w:t> ООН</w:t>
      </w:r>
      <w:r w:rsidRPr="00CF55AA">
        <w:rPr>
          <w:bCs/>
        </w:rPr>
        <w:t>. Данная категория распространяется также на усовершенствованные детские удерживающие системы, в случае которых зоной соприкосновения с транспортным средством является приборная доска</w:t>
      </w:r>
      <w:r w:rsidRPr="00BC2753">
        <w:t>.</w:t>
      </w:r>
    </w:p>
    <w:p w:rsidR="009B66F9" w:rsidRPr="00CF55AA" w:rsidRDefault="009B66F9" w:rsidP="009B66F9">
      <w:pPr>
        <w:pStyle w:val="SingleTxtGR"/>
        <w:ind w:left="2268" w:hanging="1134"/>
        <w:rPr>
          <w:bCs/>
        </w:rPr>
      </w:pPr>
      <w:r w:rsidRPr="00CF55AA">
        <w:rPr>
          <w:bCs/>
        </w:rPr>
        <w:t>2.8</w:t>
      </w:r>
      <w:r w:rsidRPr="00CF55AA">
        <w:rPr>
          <w:bCs/>
        </w:rPr>
        <w:tab/>
      </w:r>
      <w:r w:rsidRPr="008B3DF8">
        <w:rPr>
          <w:bCs/>
        </w:rPr>
        <w:tab/>
      </w:r>
      <w:r w:rsidR="00AF5E91">
        <w:rPr>
          <w:bCs/>
        </w:rPr>
        <w:t>«</w:t>
      </w:r>
      <w:r w:rsidRPr="00CF55AA">
        <w:rPr>
          <w:bCs/>
          <w:i/>
        </w:rPr>
        <w:t>Размер</w:t>
      </w:r>
      <w:r w:rsidR="00AF5E91">
        <w:rPr>
          <w:bCs/>
        </w:rPr>
        <w:t>»</w:t>
      </w:r>
      <w:r w:rsidRPr="00CF55AA">
        <w:rPr>
          <w:bCs/>
        </w:rPr>
        <w:t xml:space="preserve"> указывает рост ребенка.</w:t>
      </w:r>
    </w:p>
    <w:p w:rsidR="009B66F9" w:rsidRPr="00CF55AA" w:rsidRDefault="009B66F9" w:rsidP="009B66F9">
      <w:pPr>
        <w:pStyle w:val="SingleTxtGR"/>
        <w:ind w:left="2268" w:hanging="1134"/>
        <w:rPr>
          <w:bCs/>
        </w:rPr>
      </w:pPr>
      <w:r w:rsidRPr="00CF55AA">
        <w:rPr>
          <w:bCs/>
        </w:rPr>
        <w:t>2.8.1</w:t>
      </w:r>
      <w:r w:rsidRPr="00CF55AA">
        <w:rPr>
          <w:bCs/>
        </w:rPr>
        <w:tab/>
      </w:r>
      <w:r w:rsidRPr="008B3DF8">
        <w:rPr>
          <w:bCs/>
        </w:rPr>
        <w:tab/>
      </w:r>
      <w:r w:rsidR="00AF5E91">
        <w:rPr>
          <w:bCs/>
        </w:rPr>
        <w:t>«</w:t>
      </w:r>
      <w:r w:rsidRPr="00CF55AA">
        <w:rPr>
          <w:bCs/>
          <w:i/>
        </w:rPr>
        <w:t>Размерный диапазон</w:t>
      </w:r>
      <w:r w:rsidR="00AF5E91">
        <w:rPr>
          <w:bCs/>
        </w:rPr>
        <w:t>»</w:t>
      </w:r>
      <w:r w:rsidRPr="00CF55AA">
        <w:rPr>
          <w:bCs/>
        </w:rPr>
        <w:t xml:space="preserve"> − это диапазон, на который рассчитана и применительно к которому была официально утверждена </w:t>
      </w:r>
      <w:r>
        <w:rPr>
          <w:bCs/>
        </w:rPr>
        <w:t>усовершенствованная детская удерживающая система</w:t>
      </w:r>
      <w:r w:rsidRPr="00CF55AA">
        <w:rPr>
          <w:bCs/>
        </w:rPr>
        <w:t>.</w:t>
      </w:r>
    </w:p>
    <w:p w:rsidR="009B66F9" w:rsidRPr="00BC2753" w:rsidRDefault="009B66F9" w:rsidP="009B66F9">
      <w:pPr>
        <w:pStyle w:val="SingleTxtGR"/>
        <w:ind w:left="2268" w:hanging="1134"/>
      </w:pPr>
      <w:r w:rsidRPr="00CF55AA">
        <w:rPr>
          <w:bCs/>
        </w:rPr>
        <w:t>2.8.2</w:t>
      </w:r>
      <w:r w:rsidRPr="00CF55AA">
        <w:rPr>
          <w:bCs/>
        </w:rPr>
        <w:tab/>
      </w:r>
      <w:r w:rsidRPr="008B3DF8">
        <w:rPr>
          <w:bCs/>
        </w:rPr>
        <w:tab/>
      </w:r>
      <w:r w:rsidRPr="00CF55AA">
        <w:rPr>
          <w:bCs/>
        </w:rPr>
        <w:t>Усовершенствованные детские удерживающие системы могут охватывать любой размерный диапазон при условии соблюдения всех требований настоящих Правил</w:t>
      </w:r>
      <w:r w:rsidRPr="00BC2753">
        <w:t>.</w:t>
      </w:r>
    </w:p>
    <w:p w:rsidR="009B66F9" w:rsidRPr="00BC2753" w:rsidRDefault="00AF5E91" w:rsidP="009B66F9">
      <w:pPr>
        <w:pStyle w:val="SingleTxtGR"/>
        <w:ind w:left="2268" w:hanging="1134"/>
      </w:pPr>
      <w:r>
        <w:t>2.9</w:t>
      </w:r>
      <w:r>
        <w:tab/>
      </w:r>
      <w:r>
        <w:tab/>
        <w:t>«</w:t>
      </w:r>
      <w:r w:rsidR="009B66F9" w:rsidRPr="00BC2753">
        <w:rPr>
          <w:i/>
        </w:rPr>
        <w:t>Направление ориентации</w:t>
      </w:r>
      <w:r>
        <w:t>»</w:t>
      </w:r>
      <w:r w:rsidR="009B66F9" w:rsidRPr="00BC2753">
        <w:t xml:space="preserve"> указывает направление, для установки в котором была официально утверждена </w:t>
      </w:r>
      <w:r w:rsidR="009B66F9">
        <w:t>усовершенствованная детская</w:t>
      </w:r>
      <w:r w:rsidR="009B66F9" w:rsidRPr="00BC2753">
        <w:t xml:space="preserve"> удерживающая система. Проводятся следующие различия:</w:t>
      </w:r>
    </w:p>
    <w:p w:rsidR="009B66F9" w:rsidRPr="00BC2753" w:rsidRDefault="009B66F9" w:rsidP="009B66F9">
      <w:pPr>
        <w:pStyle w:val="SingleTxtGR"/>
        <w:ind w:left="2835" w:hanging="1701"/>
      </w:pPr>
      <w:r w:rsidRPr="00BC2753">
        <w:tab/>
      </w:r>
      <w:r w:rsidRPr="00BC2753">
        <w:tab/>
        <w:t>a)</w:t>
      </w:r>
      <w:r w:rsidRPr="00BC2753">
        <w:tab/>
        <w:t>по направлению движения означает ориентацию в обычном направлении движения транспортного средства;</w:t>
      </w:r>
    </w:p>
    <w:p w:rsidR="009B66F9" w:rsidRPr="00BC2753" w:rsidRDefault="009B66F9" w:rsidP="009B66F9">
      <w:pPr>
        <w:pStyle w:val="SingleTxtGR"/>
        <w:ind w:left="2835" w:hanging="1701"/>
      </w:pPr>
      <w:r w:rsidRPr="00BC2753">
        <w:tab/>
      </w:r>
      <w:r w:rsidRPr="00BC2753">
        <w:tab/>
        <w:t>b)</w:t>
      </w:r>
      <w:r w:rsidRPr="00BC2753">
        <w:tab/>
        <w:t>против направления движения означает ориентацию в направлении, противоположном обычному направлению движения транспортного средства;</w:t>
      </w:r>
    </w:p>
    <w:p w:rsidR="009B66F9" w:rsidRPr="00BC2753" w:rsidRDefault="009B66F9" w:rsidP="009B66F9">
      <w:pPr>
        <w:pStyle w:val="SingleTxtGR"/>
        <w:ind w:left="2835" w:hanging="1701"/>
      </w:pPr>
      <w:r w:rsidRPr="00BC2753">
        <w:tab/>
      </w:r>
      <w:r w:rsidRPr="00BC2753">
        <w:tab/>
        <w:t>c)</w:t>
      </w:r>
      <w:r w:rsidRPr="00BC2753">
        <w:tab/>
        <w:t>в боковом направлении означает ориентацию в направлении, перпендикулярном обычному направлению движения транспортного средства.</w:t>
      </w:r>
    </w:p>
    <w:p w:rsidR="009B66F9" w:rsidRPr="00E34B63" w:rsidRDefault="00AF5E91" w:rsidP="009B66F9">
      <w:pPr>
        <w:pStyle w:val="SingleTxtGR"/>
        <w:ind w:left="2268" w:hanging="1134"/>
      </w:pPr>
      <w:r>
        <w:t>2.10</w:t>
      </w:r>
      <w:r>
        <w:tab/>
      </w:r>
      <w:r>
        <w:tab/>
        <w:t>«</w:t>
      </w:r>
      <w:r w:rsidR="009B66F9" w:rsidRPr="00CF7F8F">
        <w:rPr>
          <w:i/>
          <w:iCs/>
        </w:rPr>
        <w:t>Специальное удерживающее устройство</w:t>
      </w:r>
      <w:r>
        <w:t>»</w:t>
      </w:r>
      <w:r w:rsidR="009B66F9" w:rsidRPr="00E34B63">
        <w:t xml:space="preserve"> − это </w:t>
      </w:r>
      <w:r w:rsidR="009B66F9">
        <w:t>усовершенствованная детская</w:t>
      </w:r>
      <w:r w:rsidR="009B66F9" w:rsidRPr="00E34B63">
        <w:t xml:space="preserve"> удерживающая система, предназначенная для детей с особыми потребностями, обусловленными либо физической инвалидностью, либо умственными недостатками; это приспособление может допускать использование, в частности, дополнительных удерживающих устройств для любой части тела ребенка, но должно включать как минимум базовую удерживающую систему, удовлетворяющую предписаниям настоящих Правил.</w:t>
      </w:r>
    </w:p>
    <w:p w:rsidR="009B66F9" w:rsidRPr="00E34B63" w:rsidRDefault="00AF5E91" w:rsidP="009B66F9">
      <w:pPr>
        <w:pStyle w:val="SingleTxtGR"/>
        <w:ind w:left="2268" w:hanging="1134"/>
      </w:pPr>
      <w:r>
        <w:t>2.11</w:t>
      </w:r>
      <w:r>
        <w:tab/>
      </w:r>
      <w:r>
        <w:tab/>
        <w:t>«</w:t>
      </w:r>
      <w:r w:rsidR="009B66F9" w:rsidRPr="00CF7F8F">
        <w:rPr>
          <w:i/>
          <w:iCs/>
        </w:rPr>
        <w:t>Система креплений ISOFIX</w:t>
      </w:r>
      <w:r>
        <w:t>»</w:t>
      </w:r>
      <w:r w:rsidR="009B66F9" w:rsidRPr="00E34B63">
        <w:t xml:space="preserve"> означает систему, состоящую из двух </w:t>
      </w:r>
      <w:r w:rsidR="009B66F9" w:rsidRPr="00A05878">
        <w:rPr>
          <w:spacing w:val="-4"/>
        </w:rPr>
        <w:t>нижних креплений ISOFIX, отвечающих предписаниям Правил № 14</w:t>
      </w:r>
      <w:r w:rsidR="00A05878" w:rsidRPr="00A05878">
        <w:rPr>
          <w:spacing w:val="-4"/>
        </w:rPr>
        <w:t xml:space="preserve"> ООН</w:t>
      </w:r>
      <w:r w:rsidR="009B66F9" w:rsidRPr="00A05878">
        <w:rPr>
          <w:spacing w:val="-4"/>
        </w:rPr>
        <w:t>,</w:t>
      </w:r>
      <w:r w:rsidR="009B66F9" w:rsidRPr="00E34B63">
        <w:t xml:space="preserve"> которая предназначена </w:t>
      </w:r>
      <w:proofErr w:type="gramStart"/>
      <w:r w:rsidR="009B66F9" w:rsidRPr="00E34B63">
        <w:t>для установки</w:t>
      </w:r>
      <w:proofErr w:type="gramEnd"/>
      <w:r w:rsidR="009B66F9" w:rsidRPr="00E34B63">
        <w:t xml:space="preserve"> </w:t>
      </w:r>
      <w:r w:rsidR="009B66F9">
        <w:t>усовершенствованной детской</w:t>
      </w:r>
      <w:r w:rsidR="009B66F9" w:rsidRPr="00E34B63">
        <w:t xml:space="preserve"> удерживающей системы ISOFIX вместе с устройством, препятствующим ее угловому перемещению.</w:t>
      </w:r>
    </w:p>
    <w:p w:rsidR="009B66F9" w:rsidRPr="00E34B63" w:rsidRDefault="00AF5E91" w:rsidP="009B66F9">
      <w:pPr>
        <w:pStyle w:val="SingleTxtGR"/>
        <w:ind w:left="2268" w:hanging="1134"/>
      </w:pPr>
      <w:r>
        <w:t>2.11.1</w:t>
      </w:r>
      <w:r>
        <w:tab/>
      </w:r>
      <w:r>
        <w:tab/>
        <w:t>«</w:t>
      </w:r>
      <w:r w:rsidR="009B66F9" w:rsidRPr="00CF7F8F">
        <w:rPr>
          <w:i/>
          <w:iCs/>
        </w:rPr>
        <w:t>Нижнее крепление ISOFIX</w:t>
      </w:r>
      <w:r>
        <w:t>»</w:t>
      </w:r>
      <w:r w:rsidR="009B66F9" w:rsidRPr="00E34B63">
        <w:t xml:space="preserve"> означает жесткий круглый горизонтальный стержень диаметром 6 мм, монтируемый на корпусе транспортного средства или конструкции сиденья и позволяющий устанавливать и фиксировать </w:t>
      </w:r>
      <w:r w:rsidR="009B66F9">
        <w:t>усовершенствованную детскую удерживающую систему</w:t>
      </w:r>
      <w:r w:rsidR="009B66F9" w:rsidRPr="00E34B63">
        <w:t xml:space="preserve"> ISOFIX при помощи крепежных деталей ISOFIX.</w:t>
      </w:r>
    </w:p>
    <w:p w:rsidR="009B66F9" w:rsidRPr="00BC2753" w:rsidRDefault="009B66F9" w:rsidP="009B66F9">
      <w:pPr>
        <w:pStyle w:val="SingleTxtGR"/>
        <w:ind w:left="2268" w:hanging="1134"/>
        <w:rPr>
          <w:rFonts w:cs="TimesNewRomanPSMT"/>
          <w:lang w:eastAsia="ru-RU"/>
        </w:rPr>
      </w:pPr>
      <w:r w:rsidRPr="00BC2753">
        <w:t>2.11.2</w:t>
      </w:r>
      <w:r w:rsidRPr="00BC2753">
        <w:tab/>
      </w:r>
      <w:r w:rsidRPr="00BC2753">
        <w:tab/>
      </w:r>
      <w:r w:rsidR="00AF5E91">
        <w:rPr>
          <w:rFonts w:asciiTheme="minorHAnsi" w:hAnsiTheme="minorHAnsi" w:cs="TimesNewRomanPSMT"/>
          <w:lang w:eastAsia="ru-RU"/>
        </w:rPr>
        <w:t>«</w:t>
      </w:r>
      <w:r w:rsidRPr="00BC2753">
        <w:rPr>
          <w:rFonts w:ascii="TimesNewRomanPSMT" w:hAnsi="TimesNewRomanPSMT" w:cs="TimesNewRomanPSMT"/>
          <w:i/>
          <w:lang w:eastAsia="ru-RU"/>
        </w:rPr>
        <w:t>Крепление ISOFIX</w:t>
      </w:r>
      <w:r w:rsidR="00AF5E91">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одно из двух соединений, выступающих </w:t>
      </w:r>
      <w:proofErr w:type="gramStart"/>
      <w:r w:rsidRPr="00BC2753">
        <w:rPr>
          <w:rFonts w:ascii="TimesNewRomanPSMT" w:hAnsi="TimesNewRomanPSMT" w:cs="TimesNewRomanPSMT"/>
          <w:lang w:eastAsia="ru-RU"/>
        </w:rPr>
        <w:t>из конструкции</w:t>
      </w:r>
      <w:proofErr w:type="gramEnd"/>
      <w:r w:rsidRPr="00BC2753">
        <w:rPr>
          <w:rFonts w:ascii="TimesNewRomanPSMT" w:hAnsi="TimesNewRomanPSMT" w:cs="TimesNewRomanPSMT"/>
          <w:lang w:eastAsia="ru-RU"/>
        </w:rPr>
        <w:t xml:space="preserve">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удерживающей системы ISOFIX, которое соответствует предписаниям пункта 6.3.</w:t>
      </w:r>
      <w:r w:rsidRPr="00BC2753">
        <w:rPr>
          <w:rFonts w:cs="TimesNewRomanPSMT"/>
          <w:lang w:eastAsia="ru-RU"/>
        </w:rPr>
        <w:t>3</w:t>
      </w:r>
      <w:r w:rsidRPr="00BC2753">
        <w:rPr>
          <w:rFonts w:ascii="TimesNewRomanPSMT" w:hAnsi="TimesNewRomanPSMT" w:cs="TimesNewRomanPSMT"/>
          <w:lang w:eastAsia="ru-RU"/>
        </w:rPr>
        <w:t xml:space="preserve"> настоящих Правил и совместимо с нижним креплением ISOFIX</w:t>
      </w:r>
      <w:r w:rsidRPr="00BC2753">
        <w:rPr>
          <w:rFonts w:cs="TimesNewRomanPSMT"/>
          <w:lang w:eastAsia="ru-RU"/>
        </w:rPr>
        <w:t>.</w:t>
      </w:r>
    </w:p>
    <w:p w:rsidR="009B66F9" w:rsidRPr="00BC2753" w:rsidRDefault="00AF5E91" w:rsidP="009B66F9">
      <w:pPr>
        <w:pStyle w:val="SingleTxtGR"/>
        <w:ind w:left="2268" w:hanging="1134"/>
      </w:pPr>
      <w:r>
        <w:t>2.12</w:t>
      </w:r>
      <w:r>
        <w:tab/>
      </w:r>
      <w:r>
        <w:tab/>
        <w:t>«</w:t>
      </w:r>
      <w:r w:rsidR="009B66F9" w:rsidRPr="00BC2753">
        <w:rPr>
          <w:rFonts w:ascii="TimesNewRomanPSMT" w:hAnsi="TimesNewRomanPSMT" w:cs="TimesNewRomanPSMT"/>
          <w:i/>
          <w:lang w:eastAsia="ru-RU"/>
        </w:rPr>
        <w:t>Устройство ограничения углового перемещения</w:t>
      </w:r>
      <w:r>
        <w:rPr>
          <w:rFonts w:cs="TimesNewRomanPSMT"/>
          <w:lang w:eastAsia="ru-RU"/>
        </w:rPr>
        <w:t>»</w:t>
      </w:r>
      <w:r w:rsidR="009B66F9" w:rsidRPr="00BC2753">
        <w:rPr>
          <w:rFonts w:cs="TimesNewRomanPSMT"/>
          <w:lang w:eastAsia="ru-RU"/>
        </w:rPr>
        <w:t xml:space="preserve"> означает устройство, предназначенное для </w:t>
      </w:r>
      <w:r w:rsidR="009B66F9" w:rsidRPr="00BC2753">
        <w:rPr>
          <w:rFonts w:ascii="TimesNewRomanPSMT" w:hAnsi="TimesNewRomanPSMT" w:cs="TimesNewRomanPSMT"/>
          <w:lang w:eastAsia="ru-RU"/>
        </w:rPr>
        <w:t>ограничения углового перемещения</w:t>
      </w:r>
      <w:r w:rsidR="009B66F9" w:rsidRPr="00BC2753">
        <w:rPr>
          <w:rFonts w:cs="TimesNewRomanPSMT"/>
          <w:lang w:eastAsia="ru-RU"/>
        </w:rPr>
        <w:t xml:space="preserve"> </w:t>
      </w:r>
      <w:r w:rsidR="009B66F9">
        <w:rPr>
          <w:rFonts w:ascii="TimesNewRomanPSMT" w:hAnsi="TimesNewRomanPSMT" w:cs="TimesNewRomanPSMT"/>
          <w:lang w:eastAsia="ru-RU"/>
        </w:rPr>
        <w:t>усовершенствованной детской</w:t>
      </w:r>
      <w:r w:rsidR="009B66F9" w:rsidRPr="00BC2753">
        <w:rPr>
          <w:rFonts w:ascii="TimesNewRomanPSMT" w:hAnsi="TimesNewRomanPSMT" w:cs="TimesNewRomanPSMT"/>
          <w:lang w:eastAsia="ru-RU"/>
        </w:rPr>
        <w:t xml:space="preserve"> удерживающей системы</w:t>
      </w:r>
      <w:r w:rsidR="009B66F9" w:rsidRPr="00BC2753">
        <w:rPr>
          <w:rFonts w:cs="TimesNewRomanPSMT"/>
          <w:lang w:eastAsia="ru-RU"/>
        </w:rPr>
        <w:t xml:space="preserve"> при </w:t>
      </w:r>
      <w:r w:rsidR="009B66F9" w:rsidRPr="00BC2753">
        <w:t xml:space="preserve">столкновении транспортного средства </w:t>
      </w:r>
      <w:r w:rsidR="009B66F9" w:rsidRPr="00BC2753">
        <w:rPr>
          <w:rFonts w:cs="TimesNewRomanPSMT"/>
          <w:lang w:eastAsia="ru-RU"/>
        </w:rPr>
        <w:t>и включающее:</w:t>
      </w:r>
    </w:p>
    <w:p w:rsidR="009B66F9" w:rsidRPr="00BC2753" w:rsidRDefault="009B66F9" w:rsidP="009B66F9">
      <w:pPr>
        <w:pStyle w:val="SingleTxtGR"/>
        <w:ind w:left="2268" w:hanging="1134"/>
      </w:pPr>
      <w:r w:rsidRPr="00BC2753">
        <w:tab/>
      </w:r>
      <w:r w:rsidRPr="00BC2753">
        <w:tab/>
        <w:t>a)</w:t>
      </w:r>
      <w:r w:rsidRPr="00BC2753">
        <w:tab/>
      </w:r>
      <w:r w:rsidRPr="00BC2753">
        <w:rPr>
          <w:rFonts w:cs="TimesNewRomanPSMT"/>
          <w:lang w:eastAsia="ru-RU"/>
        </w:rPr>
        <w:t>л</w:t>
      </w:r>
      <w:r w:rsidRPr="00BC2753">
        <w:rPr>
          <w:rFonts w:ascii="TimesNewRomanPSMT" w:hAnsi="TimesNewRomanPSMT" w:cs="TimesNewRomanPSMT"/>
          <w:lang w:eastAsia="ru-RU"/>
        </w:rPr>
        <w:t>ямк</w:t>
      </w:r>
      <w:r w:rsidRPr="00BC2753">
        <w:rPr>
          <w:rFonts w:cs="TimesNewRomanPSMT"/>
          <w:lang w:eastAsia="ru-RU"/>
        </w:rPr>
        <w:t>у</w:t>
      </w:r>
      <w:r w:rsidRPr="00BC2753">
        <w:rPr>
          <w:rFonts w:ascii="TimesNewRomanPSMT" w:hAnsi="TimesNewRomanPSMT" w:cs="TimesNewRomanPSMT"/>
          <w:lang w:eastAsia="ru-RU"/>
        </w:rPr>
        <w:t xml:space="preserve"> верхнего страховочного троса</w:t>
      </w:r>
      <w:r w:rsidRPr="00BC2753">
        <w:t>; или</w:t>
      </w:r>
    </w:p>
    <w:p w:rsidR="009B66F9" w:rsidRPr="00BC2753" w:rsidRDefault="009B66F9" w:rsidP="009B66F9">
      <w:pPr>
        <w:pStyle w:val="SingleTxtGR"/>
        <w:ind w:left="2268" w:hanging="1134"/>
      </w:pPr>
      <w:r w:rsidRPr="00BC2753">
        <w:tab/>
      </w:r>
      <w:r w:rsidRPr="00BC2753">
        <w:tab/>
        <w:t>b)</w:t>
      </w:r>
      <w:r w:rsidRPr="00BC2753">
        <w:tab/>
        <w:t>опору,</w:t>
      </w:r>
    </w:p>
    <w:p w:rsidR="009B66F9" w:rsidRPr="00BC2753" w:rsidRDefault="009B66F9" w:rsidP="009B66F9">
      <w:pPr>
        <w:pStyle w:val="SingleTxtGR"/>
        <w:ind w:left="2268" w:hanging="1134"/>
      </w:pPr>
      <w:r w:rsidRPr="00BC2753">
        <w:tab/>
      </w:r>
      <w:r w:rsidRPr="00BC2753">
        <w:tab/>
        <w:t>которое отвечает предписаниям настоящих Правил и установлено на системе креплений ISOFIX и креплениях верхнего страховочного троса ISOFIX либо смонтировано на контактной поверхности пола транспортного средства, отвечающей предписаниям Правил № 14</w:t>
      </w:r>
      <w:r w:rsidR="00A05878">
        <w:t xml:space="preserve"> ООН</w:t>
      </w:r>
      <w:r w:rsidRPr="00BC2753">
        <w:t>.</w:t>
      </w:r>
    </w:p>
    <w:p w:rsidR="009B66F9" w:rsidRPr="00BC2753" w:rsidRDefault="00AF5E91" w:rsidP="009B66F9">
      <w:pPr>
        <w:pStyle w:val="SingleTxtGR"/>
        <w:ind w:left="2268" w:hanging="1134"/>
        <w:rPr>
          <w:rFonts w:cs="TimesNewRomanPSMT"/>
          <w:lang w:eastAsia="ru-RU"/>
        </w:rPr>
      </w:pPr>
      <w:r>
        <w:tab/>
      </w:r>
      <w:r>
        <w:tab/>
        <w:t>«</w:t>
      </w:r>
      <w:r w:rsidR="009B66F9" w:rsidRPr="00BC2753">
        <w:rPr>
          <w:rFonts w:ascii="TimesNewRomanPSMT" w:hAnsi="TimesNewRomanPSMT" w:cs="TimesNewRomanPSMT"/>
          <w:i/>
          <w:lang w:eastAsia="ru-RU"/>
        </w:rPr>
        <w:t>Устройство ограничения углового перемещения</w:t>
      </w:r>
      <w:r>
        <w:rPr>
          <w:rFonts w:ascii="TimesNewRomanPSMT" w:hAnsi="TimesNewRomanPSMT" w:cs="TimesNewRomanPSMT"/>
          <w:lang w:eastAsia="ru-RU"/>
        </w:rPr>
        <w:t>»</w:t>
      </w:r>
      <w:r w:rsidR="009B66F9" w:rsidRPr="00BC2753">
        <w:rPr>
          <w:rFonts w:ascii="TimesNewRomanPSMT" w:hAnsi="TimesNewRomanPSMT" w:cs="TimesNewRomanPSMT"/>
          <w:lang w:eastAsia="ru-RU"/>
        </w:rPr>
        <w:t xml:space="preserve"> для </w:t>
      </w:r>
      <w:r w:rsidR="009B66F9">
        <w:rPr>
          <w:rFonts w:ascii="TimesNewRomanPSMT" w:hAnsi="TimesNewRomanPSMT" w:cs="TimesNewRomanPSMT"/>
          <w:lang w:eastAsia="ru-RU"/>
        </w:rPr>
        <w:t>усовершенствованной детской</w:t>
      </w:r>
      <w:r>
        <w:rPr>
          <w:rFonts w:ascii="TimesNewRomanPSMT" w:hAnsi="TimesNewRomanPSMT" w:cs="TimesNewRomanPSMT"/>
          <w:lang w:eastAsia="ru-RU"/>
        </w:rPr>
        <w:t xml:space="preserve"> удерживающей системы «</w:t>
      </w:r>
      <w:r w:rsidR="009B66F9" w:rsidRPr="00BC2753">
        <w:rPr>
          <w:rFonts w:ascii="TimesNewRomanPSMT" w:hAnsi="TimesNewRomanPSMT" w:cs="TimesNewRomanPSMT"/>
          <w:lang w:eastAsia="ru-RU"/>
        </w:rPr>
        <w:t>ISOFIX конкр</w:t>
      </w:r>
      <w:r>
        <w:t>етного транспортного средства»</w:t>
      </w:r>
      <w:r w:rsidR="009B66F9" w:rsidRPr="00BC2753">
        <w:t xml:space="preserve"> может включать в себя </w:t>
      </w:r>
      <w:r w:rsidR="009B66F9" w:rsidRPr="00BC2753">
        <w:rPr>
          <w:rFonts w:ascii="TimesNewRomanPSMT" w:hAnsi="TimesNewRomanPSMT" w:cs="TimesNewRomanPSMT"/>
          <w:lang w:eastAsia="ru-RU"/>
        </w:rPr>
        <w:t>верхн</w:t>
      </w:r>
      <w:r w:rsidR="009B66F9" w:rsidRPr="00BC2753">
        <w:rPr>
          <w:rFonts w:cs="TimesNewRomanPSMT"/>
          <w:lang w:eastAsia="ru-RU"/>
        </w:rPr>
        <w:t>ий</w:t>
      </w:r>
      <w:r w:rsidR="009B66F9" w:rsidRPr="00BC2753">
        <w:rPr>
          <w:rFonts w:ascii="TimesNewRomanPSMT" w:hAnsi="TimesNewRomanPSMT" w:cs="TimesNewRomanPSMT"/>
          <w:lang w:eastAsia="ru-RU"/>
        </w:rPr>
        <w:t xml:space="preserve"> страховочн</w:t>
      </w:r>
      <w:r w:rsidR="009B66F9" w:rsidRPr="00BC2753">
        <w:rPr>
          <w:rFonts w:cs="TimesNewRomanPSMT"/>
          <w:lang w:eastAsia="ru-RU"/>
        </w:rPr>
        <w:t xml:space="preserve">ый </w:t>
      </w:r>
      <w:r w:rsidR="009B66F9" w:rsidRPr="00BC2753">
        <w:rPr>
          <w:rFonts w:ascii="TimesNewRomanPSMT" w:hAnsi="TimesNewRomanPSMT" w:cs="TimesNewRomanPSMT"/>
          <w:lang w:eastAsia="ru-RU"/>
        </w:rPr>
        <w:t>трос</w:t>
      </w:r>
      <w:r w:rsidR="009B66F9" w:rsidRPr="00BC2753">
        <w:rPr>
          <w:rFonts w:cs="TimesNewRomanPSMT"/>
          <w:lang w:eastAsia="ru-RU"/>
        </w:rPr>
        <w:t>, опору</w:t>
      </w:r>
      <w:r w:rsidR="009B66F9" w:rsidRPr="00BC2753">
        <w:t xml:space="preserve"> либо любые другие приспособления, позволяющие ограничить </w:t>
      </w:r>
      <w:r w:rsidR="009B66F9" w:rsidRPr="00BC2753">
        <w:rPr>
          <w:rFonts w:ascii="TimesNewRomanPSMT" w:hAnsi="TimesNewRomanPSMT" w:cs="TimesNewRomanPSMT"/>
          <w:lang w:eastAsia="ru-RU"/>
        </w:rPr>
        <w:t>углово</w:t>
      </w:r>
      <w:r w:rsidR="009B66F9" w:rsidRPr="00BC2753">
        <w:rPr>
          <w:rFonts w:cs="TimesNewRomanPSMT"/>
          <w:lang w:eastAsia="ru-RU"/>
        </w:rPr>
        <w:t>е</w:t>
      </w:r>
      <w:r w:rsidR="009B66F9" w:rsidRPr="00BC2753">
        <w:rPr>
          <w:rFonts w:ascii="TimesNewRomanPSMT" w:hAnsi="TimesNewRomanPSMT" w:cs="TimesNewRomanPSMT"/>
          <w:lang w:eastAsia="ru-RU"/>
        </w:rPr>
        <w:t xml:space="preserve"> перемещени</w:t>
      </w:r>
      <w:r w:rsidR="009B66F9" w:rsidRPr="00BC2753">
        <w:rPr>
          <w:rFonts w:cs="TimesNewRomanPSMT"/>
          <w:lang w:eastAsia="ru-RU"/>
        </w:rPr>
        <w:t xml:space="preserve">е. </w:t>
      </w:r>
    </w:p>
    <w:p w:rsidR="009B66F9" w:rsidRPr="00BC2753" w:rsidRDefault="009B66F9" w:rsidP="009B66F9">
      <w:pPr>
        <w:pStyle w:val="SingleTxtGR"/>
        <w:ind w:left="2268" w:hanging="1134"/>
        <w:rPr>
          <w:rFonts w:cs="TimesNewRomanPSMT"/>
          <w:lang w:eastAsia="ru-RU"/>
        </w:rPr>
      </w:pPr>
      <w:r w:rsidRPr="00BC2753">
        <w:t>2.13</w:t>
      </w:r>
      <w:r w:rsidRPr="00BC2753">
        <w:tab/>
      </w:r>
      <w:r w:rsidRPr="00BC2753">
        <w:tab/>
      </w:r>
      <w:r w:rsidR="00AF5E91" w:rsidRPr="008364A3">
        <w:rPr>
          <w:lang w:eastAsia="ru-RU"/>
        </w:rPr>
        <w:t>«</w:t>
      </w:r>
      <w:r w:rsidRPr="00BC2753">
        <w:rPr>
          <w:rFonts w:ascii="TimesNewRomanPSMT" w:hAnsi="TimesNewRomanPSMT" w:cs="TimesNewRomanPSMT"/>
          <w:i/>
          <w:lang w:eastAsia="ru-RU"/>
        </w:rPr>
        <w:t>Лямка верхнего страховочного троса ISOFIX</w:t>
      </w:r>
      <w:r w:rsidR="00AF5E91">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лямку (или ее эквивалент), соединяющую верхнюю часть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удерживающей системы ISOFIX с креплением верхнего страховочного троса ISOFIX и оснащенную регулировочным приспособлением, устройством, ослабляющим натяжение, и соединителем верхнего страховочного троса ISOFIX</w:t>
      </w:r>
      <w:r w:rsidRPr="00BC2753">
        <w:rPr>
          <w:rFonts w:cs="TimesNewRomanPSMT"/>
          <w:lang w:eastAsia="ru-RU"/>
        </w:rPr>
        <w:t>.</w:t>
      </w:r>
    </w:p>
    <w:p w:rsidR="009B66F9" w:rsidRPr="00685C31" w:rsidRDefault="00AF5E91" w:rsidP="009B66F9">
      <w:pPr>
        <w:pStyle w:val="SingleTxtGR"/>
        <w:ind w:left="2268" w:hanging="1134"/>
      </w:pPr>
      <w:r>
        <w:t>2.13.1</w:t>
      </w:r>
      <w:r>
        <w:tab/>
      </w:r>
      <w:r>
        <w:tab/>
        <w:t>«</w:t>
      </w:r>
      <w:r w:rsidR="009B66F9" w:rsidRPr="00CF7F8F">
        <w:rPr>
          <w:i/>
          <w:iCs/>
        </w:rPr>
        <w:t>Крепление верхнего страховочного троса ISOFIX</w:t>
      </w:r>
      <w:r>
        <w:t>»</w:t>
      </w:r>
      <w:r w:rsidR="009B66F9" w:rsidRPr="00685C31">
        <w:t xml:space="preserve"> означает приспособление, соответствующее предписаниям Правил № 14</w:t>
      </w:r>
      <w:r w:rsidR="00A05878">
        <w:t xml:space="preserve"> ООН</w:t>
      </w:r>
      <w:r w:rsidR="009B66F9" w:rsidRPr="00685C31">
        <w:t xml:space="preserve">, </w:t>
      </w:r>
      <w:proofErr w:type="gramStart"/>
      <w:r w:rsidR="009B66F9" w:rsidRPr="00685C31">
        <w:t>например</w:t>
      </w:r>
      <w:proofErr w:type="gramEnd"/>
      <w:r w:rsidR="009B66F9" w:rsidRPr="00685C31">
        <w:t xml:space="preserve"> стержень, находящийся в определенной зоне и предназначенный для монтирования соединителя верхнего страховочного троса ISOFIX и передачи им усилия на конструкцию транспортного средства.</w:t>
      </w:r>
    </w:p>
    <w:p w:rsidR="009B66F9" w:rsidRPr="00685C31" w:rsidRDefault="00AF5E91" w:rsidP="009B66F9">
      <w:pPr>
        <w:pStyle w:val="SingleTxtGR"/>
        <w:ind w:left="2268" w:hanging="1134"/>
      </w:pPr>
      <w:r>
        <w:t>2.13.2</w:t>
      </w:r>
      <w:r>
        <w:tab/>
      </w:r>
      <w:r>
        <w:tab/>
        <w:t>«</w:t>
      </w:r>
      <w:r w:rsidR="009B66F9" w:rsidRPr="00CF7F8F">
        <w:rPr>
          <w:i/>
          <w:iCs/>
        </w:rPr>
        <w:t>Соединитель верхнего страховочного троса ISOFIX</w:t>
      </w:r>
      <w:r>
        <w:t>»</w:t>
      </w:r>
      <w:r w:rsidR="009B66F9" w:rsidRPr="00685C31">
        <w:t xml:space="preserve"> означает устройство, предназначенное для установки на креплении верхнего страховочного троса ISOFIX.</w:t>
      </w:r>
    </w:p>
    <w:p w:rsidR="009B66F9" w:rsidRPr="00685C31" w:rsidRDefault="00AF5E91" w:rsidP="009B66F9">
      <w:pPr>
        <w:pStyle w:val="SingleTxtGR"/>
        <w:ind w:left="2268" w:hanging="1134"/>
      </w:pPr>
      <w:r>
        <w:t>2.13.3</w:t>
      </w:r>
      <w:r>
        <w:tab/>
      </w:r>
      <w:r>
        <w:tab/>
        <w:t>«</w:t>
      </w:r>
      <w:r w:rsidR="009B66F9" w:rsidRPr="00CF7F8F">
        <w:rPr>
          <w:i/>
          <w:iCs/>
        </w:rPr>
        <w:t>Крюк верхнего страховочного троса ISOFIX</w:t>
      </w:r>
      <w:r>
        <w:t>»</w:t>
      </w:r>
      <w:r w:rsidR="009B66F9" w:rsidRPr="00685C31">
        <w:t xml:space="preserve"> означает соединитель верхнего страховочного троса ISOFIX, обычно используемый для установки лямки верхнего страховочного троса ISOFIX на креплении верхнего страховочного троса ISOFIX, как это указано на рис. 3 в Правилах № 14</w:t>
      </w:r>
      <w:r w:rsidR="00A05878">
        <w:t xml:space="preserve"> ООН</w:t>
      </w:r>
      <w:r w:rsidR="009B66F9" w:rsidRPr="00685C31">
        <w:t>.</w:t>
      </w:r>
    </w:p>
    <w:p w:rsidR="009B66F9" w:rsidRPr="00685C31" w:rsidRDefault="00AF5E91" w:rsidP="009B66F9">
      <w:pPr>
        <w:pStyle w:val="SingleTxtGR"/>
        <w:ind w:left="2268" w:hanging="1134"/>
      </w:pPr>
      <w:r>
        <w:t>2.13.4</w:t>
      </w:r>
      <w:r>
        <w:tab/>
      </w:r>
      <w:r>
        <w:tab/>
        <w:t>«</w:t>
      </w:r>
      <w:r w:rsidR="009B66F9" w:rsidRPr="00CF7F8F">
        <w:rPr>
          <w:i/>
          <w:iCs/>
        </w:rPr>
        <w:t>Крепежная деталь верхнего страховочного троса ISOFIX</w:t>
      </w:r>
      <w:r>
        <w:t>»</w:t>
      </w:r>
      <w:r w:rsidR="009B66F9" w:rsidRPr="00685C31">
        <w:t xml:space="preserve"> означает приспособление для подсоединения лямки верхнего страховочного троса ISOFIX к </w:t>
      </w:r>
      <w:r w:rsidR="009B66F9">
        <w:t>усовершенствованной детской</w:t>
      </w:r>
      <w:r w:rsidR="009B66F9" w:rsidRPr="00685C31">
        <w:t xml:space="preserve"> удерживающей системе ISOFIX.</w:t>
      </w:r>
    </w:p>
    <w:p w:rsidR="009B66F9" w:rsidRPr="00685C31" w:rsidRDefault="009B66F9" w:rsidP="009B66F9">
      <w:pPr>
        <w:pStyle w:val="SingleTxtGR"/>
        <w:ind w:left="2268" w:hanging="1134"/>
      </w:pPr>
      <w:r w:rsidRPr="009B66F9">
        <w:rPr>
          <w:rStyle w:val="SingleTxtGChar"/>
          <w:lang w:val="ru-RU"/>
        </w:rPr>
        <w:t>2.14</w:t>
      </w:r>
      <w:r w:rsidRPr="009B66F9">
        <w:rPr>
          <w:rStyle w:val="SingleTxtGChar"/>
          <w:lang w:val="ru-RU"/>
        </w:rPr>
        <w:tab/>
      </w:r>
      <w:r w:rsidR="00AF5E91">
        <w:tab/>
        <w:t>«</w:t>
      </w:r>
      <w:r w:rsidRPr="00CF7F8F">
        <w:rPr>
          <w:i/>
          <w:iCs/>
        </w:rPr>
        <w:t>Ослабляющее натяжение приспособление</w:t>
      </w:r>
      <w:r w:rsidR="00AF5E91">
        <w:t>»</w:t>
      </w:r>
      <w:r w:rsidRPr="00685C31">
        <w:t xml:space="preserve"> означает систему, </w:t>
      </w:r>
      <w:proofErr w:type="spellStart"/>
      <w:r w:rsidRPr="00685C31">
        <w:t>разблокирующую</w:t>
      </w:r>
      <w:proofErr w:type="spellEnd"/>
      <w:r w:rsidRPr="00685C31">
        <w:t xml:space="preserve"> устройство, регулирующее и поддерживающее натяжение лямки верхнего страховочного троса ISOFIX.</w:t>
      </w:r>
    </w:p>
    <w:p w:rsidR="009B66F9" w:rsidRPr="00685C31" w:rsidRDefault="00AF5E91" w:rsidP="009B66F9">
      <w:pPr>
        <w:pStyle w:val="SingleTxtGR"/>
        <w:ind w:left="2268" w:hanging="1134"/>
      </w:pPr>
      <w:r>
        <w:t>2.15</w:t>
      </w:r>
      <w:r>
        <w:tab/>
      </w:r>
      <w:r>
        <w:tab/>
        <w:t>«</w:t>
      </w:r>
      <w:r w:rsidR="009B66F9" w:rsidRPr="00CF7F8F">
        <w:rPr>
          <w:i/>
          <w:iCs/>
        </w:rPr>
        <w:t>Опора</w:t>
      </w:r>
      <w:r>
        <w:t>»</w:t>
      </w:r>
      <w:r w:rsidR="009B66F9" w:rsidRPr="00685C31">
        <w:t xml:space="preserve"> означает устройство ограничения углового перемещения, стационарно прикрепленное к </w:t>
      </w:r>
      <w:r w:rsidR="009B66F9">
        <w:t>усовершенствованной детской</w:t>
      </w:r>
      <w:r w:rsidR="009B66F9" w:rsidRPr="00685C31">
        <w:t xml:space="preserve"> удерживающей системе и определяющее траекторию действия нагрузок между </w:t>
      </w:r>
      <w:r w:rsidR="009B66F9">
        <w:t>усовершенствованной детской</w:t>
      </w:r>
      <w:r w:rsidR="009B66F9" w:rsidRPr="00685C31">
        <w:t xml:space="preserve"> удерживающей системой и конструкцией транспортного средства. Опора является регулируемой по длине (в направлении Z) и может дополнительно регулироваться в других направлениях. </w:t>
      </w:r>
    </w:p>
    <w:p w:rsidR="009B66F9" w:rsidRPr="00685C31" w:rsidRDefault="00AA4A63" w:rsidP="005F2202">
      <w:pPr>
        <w:pStyle w:val="SingleTxtGR"/>
        <w:spacing w:after="100" w:line="230" w:lineRule="atLeast"/>
        <w:ind w:left="2268" w:hanging="1134"/>
      </w:pPr>
      <w:r>
        <w:t>2.15.1</w:t>
      </w:r>
      <w:r>
        <w:tab/>
      </w:r>
      <w:r>
        <w:tab/>
        <w:t>«</w:t>
      </w:r>
      <w:r w:rsidR="009B66F9" w:rsidRPr="00CF7F8F">
        <w:rPr>
          <w:i/>
          <w:iCs/>
        </w:rPr>
        <w:t>Ступня опоры</w:t>
      </w:r>
      <w:r>
        <w:t>»</w:t>
      </w:r>
      <w:r w:rsidR="009B66F9" w:rsidRPr="00685C31">
        <w:t xml:space="preserve"> означает одну часть или несколько частей </w:t>
      </w:r>
      <w:r w:rsidR="009B66F9">
        <w:t>усовершенствованной детской</w:t>
      </w:r>
      <w:r w:rsidR="009B66F9" w:rsidRPr="00685C31">
        <w:t xml:space="preserve"> удерживающей системы, (конструкционно) предназначенную(</w:t>
      </w:r>
      <w:proofErr w:type="spellStart"/>
      <w:r w:rsidR="009B66F9" w:rsidRPr="00685C31">
        <w:t>ые</w:t>
      </w:r>
      <w:proofErr w:type="spellEnd"/>
      <w:r w:rsidR="009B66F9" w:rsidRPr="00685C31">
        <w:t>) для взаимодействия с контактной поверхностью пола транспортного средства и сконструированную(</w:t>
      </w:r>
      <w:proofErr w:type="spellStart"/>
      <w:r w:rsidR="009B66F9" w:rsidRPr="00685C31">
        <w:t>ые</w:t>
      </w:r>
      <w:proofErr w:type="spellEnd"/>
      <w:r w:rsidR="009B66F9" w:rsidRPr="00685C31">
        <w:t>) таким образом, чтобы обеспечивать передачу нагрузки от опоры на конструкцию транспортного средства при лобовом ударе.</w:t>
      </w:r>
    </w:p>
    <w:p w:rsidR="009B66F9" w:rsidRPr="00BC2753" w:rsidRDefault="009B66F9" w:rsidP="005F2202">
      <w:pPr>
        <w:pStyle w:val="SingleTxtGR"/>
        <w:spacing w:after="100" w:line="230" w:lineRule="atLeast"/>
        <w:ind w:left="2268" w:hanging="1134"/>
        <w:rPr>
          <w:rFonts w:cs="TimesNewRomanPSMT"/>
          <w:lang w:eastAsia="ru-RU"/>
        </w:rPr>
      </w:pPr>
      <w:r w:rsidRPr="00BC2753">
        <w:t>2.</w:t>
      </w:r>
      <w:r w:rsidRPr="00BC2753">
        <w:rPr>
          <w:bCs/>
          <w:iCs/>
        </w:rPr>
        <w:t>15.2</w:t>
      </w:r>
      <w:r w:rsidRPr="00BC2753">
        <w:rPr>
          <w:bCs/>
          <w:iCs/>
        </w:rPr>
        <w:tab/>
      </w:r>
      <w:r w:rsidR="00AA4A63">
        <w:tab/>
        <w:t>«</w:t>
      </w:r>
      <w:r w:rsidRPr="00BC2753">
        <w:rPr>
          <w:i/>
        </w:rPr>
        <w:t>Контактная поверхность ступни опоры</w:t>
      </w:r>
      <w:r w:rsidR="00AA4A63">
        <w:t>»</w:t>
      </w:r>
      <w:r w:rsidRPr="00BC2753">
        <w:t xml:space="preserve"> </w:t>
      </w:r>
      <w:r w:rsidRPr="00BC2753">
        <w:rPr>
          <w:rFonts w:ascii="TimesNewRomanPSMT" w:hAnsi="TimesNewRomanPSMT" w:cs="TimesNewRomanPSMT"/>
          <w:lang w:eastAsia="ru-RU"/>
        </w:rPr>
        <w:t>означает</w:t>
      </w:r>
      <w:r w:rsidRPr="00BC2753">
        <w:rPr>
          <w:rFonts w:cs="TimesNewRomanPSMT"/>
          <w:lang w:eastAsia="ru-RU"/>
        </w:rPr>
        <w:t xml:space="preserve"> поверхность ступни опоры, физически соприкасающуюся с </w:t>
      </w:r>
      <w:r w:rsidRPr="00BC2753">
        <w:rPr>
          <w:rFonts w:ascii="TimesNewRomanPSMT" w:hAnsi="TimesNewRomanPSMT" w:cs="TimesNewRomanPSMT"/>
          <w:lang w:eastAsia="ru-RU"/>
        </w:rPr>
        <w:t>контактной поверхностью пола транспортного средства</w:t>
      </w:r>
      <w:r w:rsidRPr="00BC2753">
        <w:rPr>
          <w:rFonts w:cs="TimesNewRomanPSMT"/>
          <w:lang w:eastAsia="ru-RU"/>
        </w:rPr>
        <w:t xml:space="preserve"> и предназначенную для распределения нагрузок по </w:t>
      </w:r>
      <w:r w:rsidRPr="00BC2753">
        <w:rPr>
          <w:rFonts w:ascii="TimesNewRomanPSMT" w:hAnsi="TimesNewRomanPSMT" w:cs="TimesNewRomanPSMT"/>
          <w:lang w:eastAsia="ru-RU"/>
        </w:rPr>
        <w:t>конструкци</w:t>
      </w:r>
      <w:r w:rsidRPr="00BC2753">
        <w:rPr>
          <w:rFonts w:cs="TimesNewRomanPSMT"/>
          <w:lang w:eastAsia="ru-RU"/>
        </w:rPr>
        <w:t>и</w:t>
      </w:r>
      <w:r w:rsidRPr="00BC2753">
        <w:rPr>
          <w:rFonts w:ascii="TimesNewRomanPSMT" w:hAnsi="TimesNewRomanPSMT" w:cs="TimesNewRomanPSMT"/>
          <w:lang w:eastAsia="ru-RU"/>
        </w:rPr>
        <w:t xml:space="preserve"> транспортного средства</w:t>
      </w:r>
      <w:r w:rsidRPr="00BC2753">
        <w:rPr>
          <w:rFonts w:cs="TimesNewRomanPSMT"/>
          <w:lang w:eastAsia="ru-RU"/>
        </w:rPr>
        <w:t>.</w:t>
      </w:r>
    </w:p>
    <w:p w:rsidR="009B66F9" w:rsidRPr="00BC2753" w:rsidRDefault="009B66F9" w:rsidP="005F2202">
      <w:pPr>
        <w:pStyle w:val="SingleTxtGR"/>
        <w:spacing w:after="100" w:line="230" w:lineRule="atLeast"/>
        <w:ind w:left="2268" w:hanging="1134"/>
      </w:pPr>
      <w:r w:rsidRPr="00BC2753">
        <w:t>2.</w:t>
      </w:r>
      <w:r w:rsidRPr="00BC2753">
        <w:rPr>
          <w:bCs/>
          <w:iCs/>
        </w:rPr>
        <w:t>15.3</w:t>
      </w:r>
      <w:r w:rsidRPr="00BC2753">
        <w:rPr>
          <w:bCs/>
          <w:iCs/>
        </w:rPr>
        <w:tab/>
      </w:r>
      <w:r w:rsidR="00AA4A63">
        <w:tab/>
        <w:t>«</w:t>
      </w:r>
      <w:r w:rsidRPr="00BC2753">
        <w:rPr>
          <w:i/>
        </w:rPr>
        <w:t>Оценочный объем пространства для ступни опоры</w:t>
      </w:r>
      <w:r w:rsidR="00AA4A63">
        <w:t>»</w:t>
      </w:r>
      <w:r w:rsidRPr="00BC2753">
        <w:t xml:space="preserve"> характеризует пространственный объем, определяющий как диапазон, так и пределы перемещения ступни опоры. Он соответствует оценочному объему пространства для ступни опоры, определение которого приведено в приложении 10 к Правилам № 14</w:t>
      </w:r>
      <w:r w:rsidR="00A05878">
        <w:t xml:space="preserve"> ООН</w:t>
      </w:r>
      <w:r w:rsidRPr="00BC2753">
        <w:t>.</w:t>
      </w:r>
    </w:p>
    <w:p w:rsidR="00A05878" w:rsidRPr="00A05878" w:rsidRDefault="009B66F9" w:rsidP="005F2202">
      <w:pPr>
        <w:pStyle w:val="SingleTxtGR"/>
        <w:spacing w:after="100" w:line="230" w:lineRule="atLeast"/>
        <w:ind w:left="2268" w:hanging="1134"/>
        <w:rPr>
          <w:bCs/>
          <w:lang w:eastAsia="ja-JP"/>
        </w:rPr>
      </w:pPr>
      <w:r w:rsidRPr="00BC2753">
        <w:rPr>
          <w:bCs/>
          <w:lang w:eastAsia="ja-JP"/>
        </w:rPr>
        <w:t>2.15</w:t>
      </w:r>
      <w:r w:rsidR="00AA4A63">
        <w:rPr>
          <w:bCs/>
          <w:lang w:eastAsia="ja-JP"/>
        </w:rPr>
        <w:t>.4</w:t>
      </w:r>
      <w:r w:rsidR="00AA4A63">
        <w:rPr>
          <w:bCs/>
          <w:lang w:eastAsia="ja-JP"/>
        </w:rPr>
        <w:tab/>
      </w:r>
      <w:r w:rsidR="00AA4A63">
        <w:rPr>
          <w:bCs/>
          <w:lang w:eastAsia="ja-JP"/>
        </w:rPr>
        <w:tab/>
        <w:t>«</w:t>
      </w:r>
      <w:r w:rsidRPr="00BC2753">
        <w:rPr>
          <w:i/>
        </w:rPr>
        <w:t>Оценочный объем пространства для опоры</w:t>
      </w:r>
      <w:r w:rsidR="00AA4A63">
        <w:t>»</w:t>
      </w:r>
      <w:r w:rsidRPr="00BC2753">
        <w:t xml:space="preserve"> означает объем пространства, определяющий максимальные размеры опоры; он соответствует оценочному объему пространства для опоры, определение которого приведено в приложении 17 к Правилам № 16</w:t>
      </w:r>
      <w:r w:rsidR="00A05878">
        <w:t xml:space="preserve"> ООН</w:t>
      </w:r>
      <w:r w:rsidRPr="00BC2753">
        <w:t xml:space="preserve">, и обеспечивает пространство для установки опоры </w:t>
      </w:r>
      <w:r>
        <w:t>УДУС</w:t>
      </w:r>
      <w:r w:rsidRPr="00BC2753">
        <w:t xml:space="preserve"> </w:t>
      </w:r>
      <w:r w:rsidRPr="00BC2753">
        <w:rPr>
          <w:bCs/>
          <w:lang w:eastAsia="ja-JP"/>
        </w:rPr>
        <w:t xml:space="preserve">размера i на </w:t>
      </w:r>
      <w:r>
        <w:rPr>
          <w:bCs/>
          <w:lang w:eastAsia="ja-JP"/>
        </w:rPr>
        <w:t xml:space="preserve">сидячем </w:t>
      </w:r>
      <w:r w:rsidRPr="00BC2753">
        <w:rPr>
          <w:bCs/>
          <w:lang w:eastAsia="ja-JP"/>
        </w:rPr>
        <w:t>месте размера i в транспортном средстве.</w:t>
      </w:r>
    </w:p>
    <w:p w:rsidR="00A05878" w:rsidRPr="00A05878" w:rsidRDefault="00A05878" w:rsidP="00A05878">
      <w:pPr>
        <w:spacing w:after="120"/>
        <w:ind w:left="2268" w:right="1134" w:hanging="1134"/>
        <w:jc w:val="both"/>
        <w:rPr>
          <w:b/>
          <w:strike/>
        </w:rPr>
      </w:pPr>
      <w:r>
        <w:rPr>
          <w:b/>
          <w:strike/>
          <w:noProof/>
          <w:lang w:eastAsia="ru-RU"/>
        </w:rPr>
        <mc:AlternateContent>
          <mc:Choice Requires="wpg">
            <w:drawing>
              <wp:anchor distT="0" distB="0" distL="114300" distR="114300" simplePos="0" relativeHeight="251835392" behindDoc="0" locked="0" layoutInCell="1" allowOverlap="1" wp14:anchorId="2673BA97" wp14:editId="40C9FD09">
                <wp:simplePos x="0" y="0"/>
                <wp:positionH relativeFrom="column">
                  <wp:posOffset>721490</wp:posOffset>
                </wp:positionH>
                <wp:positionV relativeFrom="paragraph">
                  <wp:posOffset>55699</wp:posOffset>
                </wp:positionV>
                <wp:extent cx="4752975" cy="1486535"/>
                <wp:effectExtent l="0" t="57150" r="28575" b="75565"/>
                <wp:wrapNone/>
                <wp:docPr id="26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486535"/>
                          <a:chOff x="2333" y="8419"/>
                          <a:chExt cx="7485" cy="2341"/>
                        </a:xfrm>
                      </wpg:grpSpPr>
                      <wps:wsp>
                        <wps:cNvPr id="267" name="Line 202"/>
                        <wps:cNvCnPr/>
                        <wps:spPr bwMode="auto">
                          <a:xfrm>
                            <a:off x="5471" y="9099"/>
                            <a:ext cx="1" cy="14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68" name="Group 203"/>
                        <wpg:cNvGrpSpPr>
                          <a:grpSpLocks/>
                        </wpg:cNvGrpSpPr>
                        <wpg:grpSpPr bwMode="auto">
                          <a:xfrm>
                            <a:off x="2333" y="8419"/>
                            <a:ext cx="7485" cy="2341"/>
                            <a:chOff x="2333" y="8419"/>
                            <a:chExt cx="7485" cy="2341"/>
                          </a:xfrm>
                        </wpg:grpSpPr>
                        <wps:wsp>
                          <wps:cNvPr id="269" name="Oval 204"/>
                          <wps:cNvSpPr>
                            <a:spLocks noChangeArrowheads="1"/>
                          </wps:cNvSpPr>
                          <wps:spPr bwMode="auto">
                            <a:xfrm rot="2975433">
                              <a:off x="5304" y="9630"/>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g:grpSp>
                          <wpg:cNvPr id="270" name="Group 205"/>
                          <wpg:cNvGrpSpPr>
                            <a:grpSpLocks/>
                          </wpg:cNvGrpSpPr>
                          <wpg:grpSpPr bwMode="auto">
                            <a:xfrm>
                              <a:off x="2333" y="8419"/>
                              <a:ext cx="7485" cy="2341"/>
                              <a:chOff x="2333" y="8419"/>
                              <a:chExt cx="7485" cy="2341"/>
                            </a:xfrm>
                          </wpg:grpSpPr>
                          <wps:wsp>
                            <wps:cNvPr id="271" name="Oval 206"/>
                            <wps:cNvSpPr>
                              <a:spLocks noChangeArrowheads="1"/>
                            </wps:cNvSpPr>
                            <wps:spPr bwMode="auto">
                              <a:xfrm>
                                <a:off x="3717" y="9561"/>
                                <a:ext cx="330" cy="390"/>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272" name="Line 207"/>
                            <wps:cNvCnPr/>
                            <wps:spPr bwMode="auto">
                              <a:xfrm>
                                <a:off x="3882" y="9771"/>
                                <a:ext cx="0" cy="6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 name="Oval 208"/>
                            <wps:cNvSpPr>
                              <a:spLocks noChangeArrowheads="1"/>
                            </wps:cNvSpPr>
                            <wps:spPr bwMode="auto">
                              <a:xfrm>
                                <a:off x="3717" y="9591"/>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Oval 209"/>
                            <wps:cNvSpPr>
                              <a:spLocks noChangeArrowheads="1"/>
                            </wps:cNvSpPr>
                            <wps:spPr bwMode="auto">
                              <a:xfrm>
                                <a:off x="3732" y="10431"/>
                                <a:ext cx="300" cy="22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Oval 210"/>
                            <wps:cNvSpPr>
                              <a:spLocks noChangeArrowheads="1"/>
                            </wps:cNvSpPr>
                            <wps:spPr bwMode="auto">
                              <a:xfrm>
                                <a:off x="6817" y="960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276" name="Oval 211"/>
                            <wps:cNvSpPr>
                              <a:spLocks noChangeArrowheads="1"/>
                            </wps:cNvSpPr>
                            <wps:spPr bwMode="auto">
                              <a:xfrm>
                                <a:off x="9138" y="9729"/>
                                <a:ext cx="420" cy="375"/>
                              </a:xfrm>
                              <a:prstGeom prst="ellipse">
                                <a:avLst/>
                              </a:prstGeom>
                              <a:solidFill>
                                <a:srgbClr val="FFFFFF"/>
                              </a:solidFill>
                              <a:ln w="9525">
                                <a:round/>
                                <a:headEnd/>
                                <a:tailEnd/>
                              </a:ln>
                              <a:scene3d>
                                <a:camera prst="legacyObliqueBottom">
                                  <a:rot lat="0" lon="20999999"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277" name="Oval 212"/>
                            <wps:cNvSpPr>
                              <a:spLocks noChangeArrowheads="1"/>
                            </wps:cNvSpPr>
                            <wps:spPr bwMode="auto">
                              <a:xfrm>
                                <a:off x="9136" y="8875"/>
                                <a:ext cx="420" cy="375"/>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278" name="Oval 213"/>
                            <wps:cNvSpPr>
                              <a:spLocks noChangeArrowheads="1"/>
                            </wps:cNvSpPr>
                            <wps:spPr bwMode="auto">
                              <a:xfrm>
                                <a:off x="8536" y="8419"/>
                                <a:ext cx="420" cy="375"/>
                              </a:xfrm>
                              <a:prstGeom prst="ellipse">
                                <a:avLst/>
                              </a:prstGeom>
                              <a:solidFill>
                                <a:srgbClr val="FFFFFF"/>
                              </a:solidFill>
                              <a:ln w="9525">
                                <a:round/>
                                <a:headEnd/>
                                <a:tailEnd/>
                              </a:ln>
                              <a:scene3d>
                                <a:camera prst="legacyObliqueBottom">
                                  <a:rot lat="0" lon="1500000"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279" name="Line 214"/>
                            <wps:cNvCnPr/>
                            <wps:spPr bwMode="auto">
                              <a:xfrm>
                                <a:off x="8701" y="8624"/>
                                <a:ext cx="425" cy="21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0" name="Oval 215"/>
                            <wps:cNvSpPr>
                              <a:spLocks noChangeArrowheads="1"/>
                            </wps:cNvSpPr>
                            <wps:spPr bwMode="auto">
                              <a:xfrm>
                                <a:off x="8912" y="10431"/>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Oval 216"/>
                            <wps:cNvSpPr>
                              <a:spLocks noChangeArrowheads="1"/>
                            </wps:cNvSpPr>
                            <wps:spPr bwMode="auto">
                              <a:xfrm>
                                <a:off x="8566" y="8459"/>
                                <a:ext cx="360" cy="33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Oval 217"/>
                            <wps:cNvSpPr>
                              <a:spLocks noChangeArrowheads="1"/>
                            </wps:cNvSpPr>
                            <wps:spPr bwMode="auto">
                              <a:xfrm rot="2975433">
                                <a:off x="5319" y="9615"/>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283" name="Oval 218"/>
                            <wps:cNvSpPr>
                              <a:spLocks noChangeArrowheads="1"/>
                            </wps:cNvSpPr>
                            <wps:spPr bwMode="auto">
                              <a:xfrm>
                                <a:off x="5304" y="889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284" name="Oval 219"/>
                            <wps:cNvSpPr>
                              <a:spLocks noChangeArrowheads="1"/>
                            </wps:cNvSpPr>
                            <wps:spPr bwMode="auto">
                              <a:xfrm>
                                <a:off x="5289" y="8940"/>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Oval 220"/>
                            <wps:cNvSpPr>
                              <a:spLocks noChangeArrowheads="1"/>
                            </wps:cNvSpPr>
                            <wps:spPr bwMode="auto">
                              <a:xfrm rot="2975433">
                                <a:off x="7252" y="8974"/>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286" name="Oval 221"/>
                            <wps:cNvSpPr>
                              <a:spLocks noChangeArrowheads="1"/>
                            </wps:cNvSpPr>
                            <wps:spPr bwMode="auto">
                              <a:xfrm rot="2975433">
                                <a:off x="6397" y="8956"/>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287" name="Line 222"/>
                            <wps:cNvCnPr/>
                            <wps:spPr bwMode="auto">
                              <a:xfrm flipV="1">
                                <a:off x="2333" y="10697"/>
                                <a:ext cx="74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4" name="Oval 223"/>
                            <wps:cNvSpPr>
                              <a:spLocks noChangeArrowheads="1"/>
                            </wps:cNvSpPr>
                            <wps:spPr bwMode="auto">
                              <a:xfrm>
                                <a:off x="5641" y="10409"/>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Oval 224"/>
                            <wps:cNvSpPr>
                              <a:spLocks noChangeArrowheads="1"/>
                            </wps:cNvSpPr>
                            <wps:spPr bwMode="auto">
                              <a:xfrm>
                                <a:off x="4910" y="10415"/>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Line 225"/>
                            <wps:cNvCnPr/>
                            <wps:spPr bwMode="auto">
                              <a:xfrm>
                                <a:off x="5113" y="105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26"/>
                            <wps:cNvCnPr/>
                            <wps:spPr bwMode="auto">
                              <a:xfrm>
                                <a:off x="6558" y="9162"/>
                                <a:ext cx="8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27"/>
                            <wps:cNvCnPr/>
                            <wps:spPr bwMode="auto">
                              <a:xfrm>
                                <a:off x="7000" y="9178"/>
                                <a:ext cx="2" cy="13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60760A0" id="Group 201" o:spid="_x0000_s1026" style="position:absolute;margin-left:56.8pt;margin-top:4.4pt;width:374.25pt;height:117.05pt;z-index:251835392" coordorigin="2333,8419" coordsize="7485,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">
                <v:line id="Line 202" o:spid="_x0000_s1027" style="position:absolute;visibility:visible;mso-wrap-style:square" from="5471,9099" to="5472,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">
                  <v:stroke dashstyle="dash"/>
                </v:line>
                <v:group id="Group 203" o:spid="_x0000_s1028"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Oval 204" o:spid="_x0000_s1029" style="position:absolute;left:5304;top:9630;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">
                    <o:extrusion v:ext="view" backdepth="70pt" color="lime" on="t" rotationangle=",-983042fd" viewpoint="0,34.72222mm" viewpointorigin="0,.5" skewangle="90" lightposition="-50000" lightposition2="50000"/>
                  </v:oval>
                  <v:group id="Group 205" o:spid="_x0000_s1030"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06" o:spid="_x0000_s1031" style="position:absolute;left:3717;top:9561;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">
                      <o:extrusion v:ext="view" backdepth="1in" color="lime" on="t" viewpoint="0,34.72222mm" viewpointorigin="0,.5" skewangle="90" lightposition="-50000" lightposition2="50000"/>
                    </v:oval>
                    <v:line id="Line 207" o:spid="_x0000_s1032" style="position:absolute;visibility:visible;mso-wrap-style:square" from="3882,9771" to="3882,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">
                      <v:stroke dashstyle="dash"/>
                    </v:line>
                    <v:oval id="Oval 208" o:spid="_x0000_s1033" style="position:absolute;left:3717;top:9591;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" filled="f">
                      <v:stroke dashstyle="dash"/>
                    </v:oval>
                    <v:oval id="Oval 209" o:spid="_x0000_s1034" style="position:absolute;left:3732;top:10431;width:30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" filled="f">
                      <v:stroke dashstyle="dash"/>
                    </v:oval>
                    <v:oval id="Oval 210" o:spid="_x0000_s1035" style="position:absolute;left:6817;top:960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">
                      <o:extrusion v:ext="view" backdepth="70pt" color="lime" on="t" viewpoint="0,34.72222mm" viewpointorigin="0,.5" skewangle="90" lightposition="-50000" lightposition2="50000"/>
                    </v:oval>
                    <v:oval id="Oval 211" o:spid="_x0000_s1036" style="position:absolute;left:9138;top:972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">
                      <o:extrusion v:ext="view" backdepth="1in" color="lime" on="t" rotationangle=",-655362fd" viewpoint="0,34.72222mm" viewpointorigin="0,.5" skewangle="90" lightposition="-50000" lightposition2="50000"/>
                    </v:oval>
                    <v:oval id="Oval 212" o:spid="_x0000_s1037" style="position:absolute;left:9136;top:88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">
                      <o:extrusion v:ext="view" backdepth="1in" color="lime" on="t" viewpoint="0,34.72222mm" viewpointorigin="0,.5" skewangle="90" lightposition="-50000" lightposition2="50000"/>
                    </v:oval>
                    <v:oval id="Oval 213" o:spid="_x0000_s1038" style="position:absolute;left:8536;top:841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">
                      <o:extrusion v:ext="view" backdepth="1in" color="lime" on="t" rotationangle=",25" viewpoint="0,34.72222mm" viewpointorigin="0,.5" skewangle="90" lightposition="-50000" lightposition2="50000"/>
                    </v:oval>
                    <v:line id="Line 214" o:spid="_x0000_s1039" style="position:absolute;visibility:visible;mso-wrap-style:square" from="8701,8624" to="9126,1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">
                      <v:stroke dashstyle="dash"/>
                    </v:line>
                    <v:oval id="Oval 215" o:spid="_x0000_s1040" style="position:absolute;left:8912;top:10431;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" filled="f">
                      <v:stroke dashstyle="dash"/>
                    </v:oval>
                    <v:oval id="Oval 216" o:spid="_x0000_s1041" style="position:absolute;left:8566;top:8459;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" filled="f">
                      <v:stroke dashstyle="dash"/>
                    </v:oval>
                    <v:oval id="Oval 217" o:spid="_x0000_s1042" style="position:absolute;left:5319;top:9615;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">
                      <o:extrusion v:ext="view" backdepth="70pt" color="lime" on="t" rotationangle=",983039fd" viewpoint="0,34.72222mm" viewpointorigin="0,.5" skewangle="90" lightposition="-50000" lightposition2="50000"/>
                    </v:oval>
                    <v:oval id="Oval 218" o:spid="_x0000_s1043" style="position:absolute;left:5304;top:889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">
                      <o:extrusion v:ext="view" backdepth="70pt" color="lime" on="t" viewpoint="0,34.72222mm" viewpointorigin="0,.5" skewangle="90" lightposition="-50000" lightposition2="50000"/>
                    </v:oval>
                    <v:oval id="Oval 219" o:spid="_x0000_s1044" style="position:absolute;left:5289;top:8940;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" filled="f">
                      <v:stroke dashstyle="dash"/>
                    </v:oval>
                    <v:oval id="Oval 220" o:spid="_x0000_s1045" style="position:absolute;left:7252;top:8974;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">
                      <o:extrusion v:ext="view" backdepth="70pt" color="lime" on="t" rotationangle=",-983042fd" viewpoint="0,34.72222mm" viewpointorigin="0,.5" skewangle="90" lightposition="-50000" lightposition2="50000"/>
                    </v:oval>
                    <v:oval id="Oval 221" o:spid="_x0000_s1046" style="position:absolute;left:6397;top:8956;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">
                      <o:extrusion v:ext="view" backdepth="70pt" color="lime" on="t" rotationangle=",983039fd" viewpoint="0,34.72222mm" viewpointorigin="0,.5" skewangle="90" lightposition="-50000" lightposition2="50000"/>
                    </v:oval>
                    <v:line id="Line 222" o:spid="_x0000_s1047" style="position:absolute;flip:y;visibility:visible;mso-wrap-style:square" from="2333,10697" to="9818,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" strokeweight="3pt"/>
                    <v:oval id="Oval 223" o:spid="_x0000_s1048" style="position:absolute;left:5641;top:10409;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" filled="f">
                      <v:stroke dashstyle="dash"/>
                    </v:oval>
                    <v:oval id="Oval 224" o:spid="_x0000_s1049" style="position:absolute;left:4910;top:10415;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" filled="f">
                      <v:stroke dashstyle="dash"/>
                    </v:oval>
                    <v:line id="Line 225" o:spid="_x0000_s1050" style="position:absolute;visibility:visible;mso-wrap-style:square" from="5113,10530" to="5833,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226" o:spid="_x0000_s1051" style="position:absolute;visibility:visible;mso-wrap-style:square" from="6558,9162" to="7412,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line id="Line 227" o:spid="_x0000_s1052" style="position:absolute;visibility:visible;mso-wrap-style:square" from="7000,9178" to="7002,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">
                      <v:stroke dashstyle="dash"/>
                    </v:line>
                  </v:group>
                </v:group>
              </v:group>
            </w:pict>
          </mc:Fallback>
        </mc:AlternateContent>
      </w:r>
    </w:p>
    <w:p w:rsidR="00A05878" w:rsidRPr="00A05878" w:rsidRDefault="00A05878" w:rsidP="00A05878">
      <w:pPr>
        <w:spacing w:after="120"/>
        <w:ind w:left="2268" w:right="1134" w:hanging="1134"/>
        <w:jc w:val="both"/>
        <w:rPr>
          <w:b/>
          <w:strike/>
        </w:rPr>
      </w:pPr>
    </w:p>
    <w:p w:rsidR="00A05878" w:rsidRDefault="00A05878" w:rsidP="008364A3">
      <w:pPr>
        <w:pStyle w:val="SingleTxtGR"/>
        <w:spacing w:line="230" w:lineRule="atLeast"/>
        <w:ind w:left="2268" w:hanging="1134"/>
        <w:rPr>
          <w:bCs/>
          <w:lang w:eastAsia="ja-JP"/>
        </w:rPr>
      </w:pPr>
    </w:p>
    <w:p w:rsidR="00A05878" w:rsidRDefault="00A05878" w:rsidP="008364A3">
      <w:pPr>
        <w:pStyle w:val="SingleTxtGR"/>
        <w:spacing w:line="230" w:lineRule="atLeast"/>
        <w:ind w:left="2268" w:hanging="1134"/>
        <w:rPr>
          <w:bCs/>
          <w:lang w:eastAsia="ja-JP"/>
        </w:rPr>
      </w:pPr>
    </w:p>
    <w:p w:rsidR="00A05878" w:rsidRDefault="00A05878" w:rsidP="008364A3">
      <w:pPr>
        <w:pStyle w:val="SingleTxtGR"/>
        <w:spacing w:line="230" w:lineRule="atLeast"/>
        <w:ind w:left="2268" w:hanging="1134"/>
        <w:rPr>
          <w:bCs/>
          <w:lang w:eastAsia="ja-JP"/>
        </w:rPr>
      </w:pPr>
    </w:p>
    <w:p w:rsidR="00A05878" w:rsidRDefault="00A05878" w:rsidP="008364A3">
      <w:pPr>
        <w:pStyle w:val="SingleTxtGR"/>
        <w:spacing w:line="230" w:lineRule="atLeast"/>
        <w:ind w:left="2268" w:hanging="1134"/>
      </w:pPr>
    </w:p>
    <w:p w:rsidR="00A05878" w:rsidRDefault="00A05878" w:rsidP="005F2202">
      <w:pPr>
        <w:pStyle w:val="SingleTxtGR"/>
        <w:spacing w:after="160" w:line="230" w:lineRule="atLeast"/>
        <w:ind w:left="2268" w:hanging="1134"/>
      </w:pPr>
    </w:p>
    <w:p w:rsidR="009B66F9" w:rsidRPr="005F2202" w:rsidRDefault="00AA4A63" w:rsidP="005F2202">
      <w:pPr>
        <w:pStyle w:val="SingleTxtGR"/>
        <w:spacing w:after="100" w:line="230" w:lineRule="atLeast"/>
        <w:ind w:left="2268" w:hanging="1134"/>
      </w:pPr>
      <w:r>
        <w:t>2.16</w:t>
      </w:r>
      <w:r>
        <w:tab/>
      </w:r>
      <w:r>
        <w:tab/>
      </w:r>
      <w:r w:rsidRPr="005F2202">
        <w:t>«</w:t>
      </w:r>
      <w:r w:rsidR="009B66F9" w:rsidRPr="005F2202">
        <w:rPr>
          <w:i/>
        </w:rPr>
        <w:t>Вертикальный угол ФПДУУ</w:t>
      </w:r>
      <w:r w:rsidRPr="005F2202">
        <w:t>»</w:t>
      </w:r>
      <w:r w:rsidR="009B66F9" w:rsidRPr="005F2202">
        <w:t xml:space="preserve"> </w:t>
      </w:r>
      <w:r w:rsidR="009B66F9" w:rsidRPr="005F2202">
        <w:rPr>
          <w:lang w:eastAsia="ru-RU"/>
        </w:rPr>
        <w:t>− это угол между нижней поверхностью</w:t>
      </w:r>
      <w:r w:rsidR="008364A3" w:rsidRPr="005F2202">
        <w:rPr>
          <w:lang w:eastAsia="ru-RU"/>
        </w:rPr>
        <w:t xml:space="preserve"> фиксирующего приспособления «ISO/F2»</w:t>
      </w:r>
      <w:r w:rsidR="009B66F9" w:rsidRPr="005F2202">
        <w:rPr>
          <w:lang w:eastAsia="ru-RU"/>
        </w:rPr>
        <w:t xml:space="preserve"> (В), </w:t>
      </w:r>
      <w:r w:rsidRPr="005F2202">
        <w:rPr>
          <w:lang w:eastAsia="ru-RU"/>
        </w:rPr>
        <w:t>определенного в Правилах </w:t>
      </w:r>
      <w:r w:rsidR="009B66F9" w:rsidRPr="005F2202">
        <w:rPr>
          <w:lang w:eastAsia="ru-RU"/>
        </w:rPr>
        <w:t xml:space="preserve">№ 16 </w:t>
      </w:r>
      <w:r w:rsidR="005F2202" w:rsidRPr="005F2202">
        <w:rPr>
          <w:lang w:eastAsia="ru-RU"/>
        </w:rPr>
        <w:t xml:space="preserve">ООН </w:t>
      </w:r>
      <w:r w:rsidR="009B66F9" w:rsidRPr="005F2202">
        <w:rPr>
          <w:lang w:eastAsia="ru-RU"/>
        </w:rPr>
        <w:t xml:space="preserve">(рис. 2 в добавлении 2 к приложению 17), и горизонтальной плоскостью </w:t>
      </w:r>
      <w:r w:rsidR="009B66F9" w:rsidRPr="005F2202">
        <w:t xml:space="preserve">Z транспортного средства, </w:t>
      </w:r>
      <w:r w:rsidR="009B66F9" w:rsidRPr="005F2202">
        <w:rPr>
          <w:lang w:eastAsia="ru-RU"/>
        </w:rPr>
        <w:t xml:space="preserve">определенной в Правилах № 14 </w:t>
      </w:r>
      <w:r w:rsidR="005F2202" w:rsidRPr="005F2202">
        <w:rPr>
          <w:lang w:eastAsia="ru-RU"/>
        </w:rPr>
        <w:t xml:space="preserve">ООН </w:t>
      </w:r>
      <w:r w:rsidR="009B66F9" w:rsidRPr="005F2202">
        <w:rPr>
          <w:lang w:eastAsia="ru-RU"/>
        </w:rPr>
        <w:t xml:space="preserve">(добавление 2 к приложению 4), с установленным на </w:t>
      </w:r>
      <w:r w:rsidR="009B66F9" w:rsidRPr="005F2202">
        <w:t xml:space="preserve">транспортном средстве фиксирующим </w:t>
      </w:r>
      <w:r w:rsidR="009B66F9" w:rsidRPr="005F2202">
        <w:rPr>
          <w:lang w:eastAsia="ru-RU"/>
        </w:rPr>
        <w:t>приспособлением,</w:t>
      </w:r>
      <w:r w:rsidR="009B66F9" w:rsidRPr="005F2202">
        <w:t xml:space="preserve"> определение которого приведено в Правилах № 16</w:t>
      </w:r>
      <w:r w:rsidR="005F2202" w:rsidRPr="005F2202">
        <w:t xml:space="preserve"> ООН</w:t>
      </w:r>
      <w:r w:rsidR="009B66F9" w:rsidRPr="005F2202">
        <w:t xml:space="preserve"> (</w:t>
      </w:r>
      <w:r w:rsidR="009B66F9" w:rsidRPr="005F2202">
        <w:rPr>
          <w:lang w:eastAsia="ru-RU"/>
        </w:rPr>
        <w:t>добавление 2 к приложению 17</w:t>
      </w:r>
      <w:r w:rsidR="009B66F9" w:rsidRPr="005F2202">
        <w:t>).</w:t>
      </w:r>
    </w:p>
    <w:p w:rsidR="00AA4A63" w:rsidRPr="00BC2753" w:rsidRDefault="008364A3" w:rsidP="00AA4A63">
      <w:pPr>
        <w:ind w:firstLine="567"/>
        <w:jc w:val="center"/>
      </w:pPr>
      <w:r w:rsidRPr="00BC2753">
        <w:rPr>
          <w:noProof/>
          <w:lang w:eastAsia="ru-RU"/>
        </w:rPr>
        <mc:AlternateContent>
          <mc:Choice Requires="wps">
            <w:drawing>
              <wp:anchor distT="0" distB="0" distL="114300" distR="114300" simplePos="0" relativeHeight="251659264" behindDoc="0" locked="0" layoutInCell="1" allowOverlap="1" wp14:anchorId="387516DF" wp14:editId="7EFB4097">
                <wp:simplePos x="0" y="0"/>
                <wp:positionH relativeFrom="column">
                  <wp:posOffset>1547249</wp:posOffset>
                </wp:positionH>
                <wp:positionV relativeFrom="paragraph">
                  <wp:posOffset>1536674</wp:posOffset>
                </wp:positionV>
                <wp:extent cx="808873" cy="191770"/>
                <wp:effectExtent l="0" t="0" r="0" b="0"/>
                <wp:wrapNone/>
                <wp:docPr id="310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873"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B9312E" w:rsidRDefault="00F26DFB" w:rsidP="008364A3">
                            <w:pPr>
                              <w:rPr>
                                <w:color w:val="0000FF"/>
                                <w:sz w:val="14"/>
                                <w:szCs w:val="14"/>
                              </w:rPr>
                            </w:pPr>
                            <w:r w:rsidRPr="00B9312E">
                              <w:rPr>
                                <w:color w:val="0000FF"/>
                                <w:sz w:val="14"/>
                                <w:szCs w:val="14"/>
                              </w:rPr>
                              <w:t>Вертикальный угол</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516DF" id="_x0000_t202" coordsize="21600,21600" o:spt="202" path="m,l,21600r21600,l21600,xe">
                <v:stroke joinstyle="miter"/>
                <v:path gradientshapeok="t" o:connecttype="rect"/>
              </v:shapetype>
              <v:shape id="Text Box 267" o:spid="_x0000_s1026" type="#_x0000_t202" style="position:absolute;left:0;text-align:left;margin-left:121.85pt;margin-top:121pt;width:63.7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" stroked="f">
                <v:textbox inset=".5mm,.3mm,.5mm,.3mm">
                  <w:txbxContent>
                    <w:p w:rsidR="00F26DFB" w:rsidRPr="00B9312E" w:rsidRDefault="00F26DFB" w:rsidP="008364A3">
                      <w:pPr>
                        <w:rPr>
                          <w:color w:val="0000FF"/>
                          <w:sz w:val="14"/>
                          <w:szCs w:val="14"/>
                        </w:rPr>
                      </w:pPr>
                      <w:r w:rsidRPr="00B9312E">
                        <w:rPr>
                          <w:color w:val="0000FF"/>
                          <w:sz w:val="14"/>
                          <w:szCs w:val="14"/>
                        </w:rPr>
                        <w:t>Вертикальный угол</w:t>
                      </w:r>
                    </w:p>
                  </w:txbxContent>
                </v:textbox>
              </v:shape>
            </w:pict>
          </mc:Fallback>
        </mc:AlternateContent>
      </w:r>
      <w:r w:rsidRPr="00BC2753">
        <w:rPr>
          <w:noProof/>
          <w:lang w:eastAsia="ru-RU"/>
        </w:rPr>
        <mc:AlternateContent>
          <mc:Choice Requires="wps">
            <w:drawing>
              <wp:anchor distT="0" distB="0" distL="114300" distR="114300" simplePos="0" relativeHeight="251661312" behindDoc="0" locked="0" layoutInCell="1" allowOverlap="1" wp14:anchorId="2CD5C17D" wp14:editId="1F6CAD75">
                <wp:simplePos x="0" y="0"/>
                <wp:positionH relativeFrom="column">
                  <wp:posOffset>3275745</wp:posOffset>
                </wp:positionH>
                <wp:positionV relativeFrom="paragraph">
                  <wp:posOffset>1102296</wp:posOffset>
                </wp:positionV>
                <wp:extent cx="583565" cy="634365"/>
                <wp:effectExtent l="3175" t="0" r="3810" b="3810"/>
                <wp:wrapNone/>
                <wp:docPr id="309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B9312E" w:rsidRDefault="00F26DFB" w:rsidP="008364A3">
                            <w:pPr>
                              <w:suppressAutoHyphens w:val="0"/>
                              <w:spacing w:line="160" w:lineRule="atLeast"/>
                              <w:jc w:val="center"/>
                              <w:rPr>
                                <w:sz w:val="12"/>
                                <w:szCs w:val="12"/>
                              </w:rPr>
                            </w:pPr>
                            <w:r w:rsidRPr="00C31C03">
                              <w:rPr>
                                <w:b/>
                                <w:sz w:val="12"/>
                                <w:szCs w:val="12"/>
                              </w:rPr>
                              <w:t xml:space="preserve">ФПДУУ </w:t>
                            </w:r>
                            <w:r>
                              <w:rPr>
                                <w:sz w:val="12"/>
                                <w:szCs w:val="12"/>
                              </w:rPr>
                              <w:br/>
                            </w:r>
                            <w:r w:rsidRPr="00B9312E">
                              <w:rPr>
                                <w:sz w:val="12"/>
                                <w:szCs w:val="12"/>
                              </w:rPr>
                              <w:t>(фикс</w:t>
                            </w:r>
                            <w:r>
                              <w:rPr>
                                <w:sz w:val="12"/>
                                <w:szCs w:val="12"/>
                              </w:rPr>
                              <w:t>ирующее приспособление детского</w:t>
                            </w:r>
                            <w:r>
                              <w:rPr>
                                <w:sz w:val="12"/>
                                <w:szCs w:val="12"/>
                              </w:rPr>
                              <w:br/>
                            </w:r>
                            <w:r w:rsidRPr="00B9312E">
                              <w:rPr>
                                <w:sz w:val="12"/>
                                <w:szCs w:val="12"/>
                              </w:rPr>
                              <w:t>удерживающего устройства)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5C17D" id="Text Box 269" o:spid="_x0000_s1027" type="#_x0000_t202" style="position:absolute;left:0;text-align:left;margin-left:257.95pt;margin-top:86.8pt;width:45.95pt;height:4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oPsg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" filled="f" stroked="f">
                <v:textbox inset="0,0,0,0">
                  <w:txbxContent>
                    <w:p w:rsidR="00F26DFB" w:rsidRPr="00B9312E" w:rsidRDefault="00F26DFB" w:rsidP="008364A3">
                      <w:pPr>
                        <w:suppressAutoHyphens w:val="0"/>
                        <w:spacing w:line="160" w:lineRule="atLeast"/>
                        <w:jc w:val="center"/>
                        <w:rPr>
                          <w:sz w:val="12"/>
                          <w:szCs w:val="12"/>
                        </w:rPr>
                      </w:pPr>
                      <w:r w:rsidRPr="00C31C03">
                        <w:rPr>
                          <w:b/>
                          <w:sz w:val="12"/>
                          <w:szCs w:val="12"/>
                        </w:rPr>
                        <w:t xml:space="preserve">ФПДУУ </w:t>
                      </w:r>
                      <w:r>
                        <w:rPr>
                          <w:sz w:val="12"/>
                          <w:szCs w:val="12"/>
                        </w:rPr>
                        <w:br/>
                      </w:r>
                      <w:r w:rsidRPr="00B9312E">
                        <w:rPr>
                          <w:sz w:val="12"/>
                          <w:szCs w:val="12"/>
                        </w:rPr>
                        <w:t>(фикс</w:t>
                      </w:r>
                      <w:r>
                        <w:rPr>
                          <w:sz w:val="12"/>
                          <w:szCs w:val="12"/>
                        </w:rPr>
                        <w:t>ирующее приспособление детского</w:t>
                      </w:r>
                      <w:r>
                        <w:rPr>
                          <w:sz w:val="12"/>
                          <w:szCs w:val="12"/>
                        </w:rPr>
                        <w:br/>
                      </w:r>
                      <w:r w:rsidRPr="00B9312E">
                        <w:rPr>
                          <w:sz w:val="12"/>
                          <w:szCs w:val="12"/>
                        </w:rPr>
                        <w:t>удерживающего устройства)</w:t>
                      </w:r>
                    </w:p>
                  </w:txbxContent>
                </v:textbox>
              </v:shape>
            </w:pict>
          </mc:Fallback>
        </mc:AlternateContent>
      </w:r>
      <w:r w:rsidRPr="00BC2753">
        <w:rPr>
          <w:noProof/>
          <w:lang w:eastAsia="ru-RU"/>
        </w:rPr>
        <mc:AlternateContent>
          <mc:Choice Requires="wps">
            <w:drawing>
              <wp:anchor distT="0" distB="0" distL="114300" distR="114300" simplePos="0" relativeHeight="251660288" behindDoc="0" locked="0" layoutInCell="1" allowOverlap="1" wp14:anchorId="27471B33" wp14:editId="6DEB481E">
                <wp:simplePos x="0" y="0"/>
                <wp:positionH relativeFrom="column">
                  <wp:posOffset>3613150</wp:posOffset>
                </wp:positionH>
                <wp:positionV relativeFrom="paragraph">
                  <wp:posOffset>887730</wp:posOffset>
                </wp:positionV>
                <wp:extent cx="279400" cy="354330"/>
                <wp:effectExtent l="0" t="0" r="6350" b="7620"/>
                <wp:wrapNone/>
                <wp:docPr id="309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Default="00F26DFB" w:rsidP="00AA4A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71B33" id="Text Box 268" o:spid="_x0000_s1028" type="#_x0000_t202" style="position:absolute;left:0;text-align:left;margin-left:284.5pt;margin-top:69.9pt;width:22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1vgAIAAAo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" stroked="f">
                <v:textbox inset="0,0,0,0">
                  <w:txbxContent>
                    <w:p w:rsidR="00F26DFB" w:rsidRDefault="00F26DFB" w:rsidP="00AA4A63"/>
                  </w:txbxContent>
                </v:textbox>
              </v:shape>
            </w:pict>
          </mc:Fallback>
        </mc:AlternateContent>
      </w:r>
      <w:r w:rsidR="00AA4A63" w:rsidRPr="00BC2753">
        <w:rPr>
          <w:noProof/>
          <w:lang w:eastAsia="ru-RU"/>
        </w:rPr>
        <mc:AlternateContent>
          <mc:Choice Requires="wps">
            <w:drawing>
              <wp:inline distT="0" distB="0" distL="0" distR="0" wp14:anchorId="178B60F4" wp14:editId="59131F78">
                <wp:extent cx="4551680" cy="3278505"/>
                <wp:effectExtent l="0" t="1905" r="3175" b="0"/>
                <wp:docPr id="309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3278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060E2E" w:rsidRDefault="00F26DFB" w:rsidP="00E93B18">
                            <w:pPr>
                              <w:ind w:firstLine="567"/>
                              <w:rPr>
                                <w:noProof/>
                              </w:rPr>
                            </w:pPr>
                            <w:r w:rsidRPr="00BE3369">
                              <w:rPr>
                                <w:noProof/>
                                <w:lang w:eastAsia="ru-RU"/>
                              </w:rPr>
                              <w:drawing>
                                <wp:inline distT="0" distB="0" distL="0" distR="0" wp14:anchorId="25E7F665" wp14:editId="4EE43CA2">
                                  <wp:extent cx="3362400" cy="2674800"/>
                                  <wp:effectExtent l="0" t="0" r="0" b="0"/>
                                  <wp:docPr id="3236" name="Рисунок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400" cy="267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w14:anchorId="178B60F4" id="Text Box 266" o:spid="_x0000_s1029" type="#_x0000_t202" style="width:358.4pt;height:258.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" stroked="f">
                <v:textbox style="mso-fit-shape-to-text:t">
                  <w:txbxContent>
                    <w:p w:rsidR="00F26DFB" w:rsidRPr="00060E2E" w:rsidRDefault="00F26DFB" w:rsidP="00E93B18">
                      <w:pPr>
                        <w:ind w:firstLine="567"/>
                        <w:rPr>
                          <w:noProof/>
                        </w:rPr>
                      </w:pPr>
                      <w:r w:rsidRPr="00BE3369">
                        <w:rPr>
                          <w:noProof/>
                          <w:lang w:eastAsia="ru-RU"/>
                        </w:rPr>
                        <w:drawing>
                          <wp:inline distT="0" distB="0" distL="0" distR="0" wp14:anchorId="25E7F665" wp14:editId="4EE43CA2">
                            <wp:extent cx="3362400" cy="2674800"/>
                            <wp:effectExtent l="0" t="0" r="0" b="0"/>
                            <wp:docPr id="3236" name="Рисунок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400" cy="2674800"/>
                                    </a:xfrm>
                                    <a:prstGeom prst="rect">
                                      <a:avLst/>
                                    </a:prstGeom>
                                    <a:noFill/>
                                    <a:ln>
                                      <a:noFill/>
                                    </a:ln>
                                  </pic:spPr>
                                </pic:pic>
                              </a:graphicData>
                            </a:graphic>
                          </wp:inline>
                        </w:drawing>
                      </w:r>
                    </w:p>
                  </w:txbxContent>
                </v:textbox>
                <w10:anchorlock/>
              </v:shape>
            </w:pict>
          </mc:Fallback>
        </mc:AlternateContent>
      </w:r>
    </w:p>
    <w:p w:rsidR="00AA4A63" w:rsidRPr="00CF55AA" w:rsidRDefault="00AA4A63" w:rsidP="00AA4A63">
      <w:pPr>
        <w:pStyle w:val="SingleTxtGR"/>
        <w:ind w:left="2268" w:hanging="1134"/>
        <w:rPr>
          <w:bCs/>
        </w:rPr>
      </w:pPr>
      <w:r w:rsidRPr="00CF55AA">
        <w:rPr>
          <w:bCs/>
        </w:rPr>
        <w:t>2.17</w:t>
      </w:r>
      <w:r w:rsidRPr="00CF55AA">
        <w:rPr>
          <w:bCs/>
        </w:rPr>
        <w:tab/>
      </w:r>
      <w:r w:rsidRPr="008B3DF8">
        <w:rPr>
          <w:bCs/>
        </w:rPr>
        <w:tab/>
      </w:r>
      <w:r>
        <w:rPr>
          <w:bCs/>
        </w:rPr>
        <w:t>«</w:t>
      </w:r>
      <w:r w:rsidRPr="006D1A2B">
        <w:rPr>
          <w:bCs/>
          <w:i/>
        </w:rPr>
        <w:t>Фиксирующее</w:t>
      </w:r>
      <w:r w:rsidRPr="00CF55AA">
        <w:rPr>
          <w:bCs/>
        </w:rPr>
        <w:t xml:space="preserve"> </w:t>
      </w:r>
      <w:r w:rsidRPr="00CF55AA">
        <w:rPr>
          <w:bCs/>
          <w:i/>
        </w:rPr>
        <w:t>приспособление сиденья транспортного средства</w:t>
      </w:r>
      <w:r>
        <w:rPr>
          <w:bCs/>
        </w:rPr>
        <w:t>»</w:t>
      </w:r>
    </w:p>
    <w:p w:rsidR="00AA4A63" w:rsidRPr="00BC2753" w:rsidRDefault="00AA4A63" w:rsidP="00AA4A63">
      <w:pPr>
        <w:pStyle w:val="SingleTxtGR"/>
        <w:spacing w:before="120"/>
        <w:ind w:left="2268" w:hanging="1134"/>
        <w:rPr>
          <w:rFonts w:cs="TimesNewRomanPSMT"/>
          <w:lang w:eastAsia="ru-RU"/>
        </w:rPr>
      </w:pPr>
      <w:r w:rsidRPr="00CF55AA">
        <w:rPr>
          <w:bCs/>
          <w:iCs/>
        </w:rPr>
        <w:t>2.17.1</w:t>
      </w:r>
      <w:r w:rsidRPr="00DB24BF">
        <w:rPr>
          <w:bCs/>
          <w:iCs/>
        </w:rPr>
        <w:tab/>
      </w:r>
      <w:r w:rsidRPr="00CF55AA">
        <w:rPr>
          <w:bCs/>
          <w:iCs/>
        </w:rPr>
        <w:tab/>
      </w:r>
      <w:r>
        <w:rPr>
          <w:bCs/>
        </w:rPr>
        <w:t>«</w:t>
      </w:r>
      <w:r w:rsidRPr="006D1A2B">
        <w:rPr>
          <w:bCs/>
          <w:i/>
        </w:rPr>
        <w:t>Фиксирующее</w:t>
      </w:r>
      <w:r w:rsidRPr="00CF55AA">
        <w:rPr>
          <w:bCs/>
          <w:i/>
        </w:rPr>
        <w:t xml:space="preserve"> приспособление сиденья транспортного средства ISOFIX</w:t>
      </w:r>
      <w:r>
        <w:rPr>
          <w:bCs/>
        </w:rPr>
        <w:t>»</w:t>
      </w:r>
      <w:r w:rsidRPr="00CF55AA">
        <w:rPr>
          <w:bCs/>
        </w:rPr>
        <w:t xml:space="preserve"> означает </w:t>
      </w:r>
      <w:r>
        <w:rPr>
          <w:bCs/>
        </w:rPr>
        <w:t>фиксирующе</w:t>
      </w:r>
      <w:r w:rsidRPr="00CF55AA">
        <w:rPr>
          <w:bCs/>
        </w:rPr>
        <w:t>е приспособление, соответствующее классам размера ISOFIX, габариты которого указаны на рис. 1−7 в добавлении 2 к приложению 17 к Правилам № 16</w:t>
      </w:r>
      <w:r w:rsidR="005F2202">
        <w:rPr>
          <w:bCs/>
        </w:rPr>
        <w:t xml:space="preserve"> ООН</w:t>
      </w:r>
      <w:r w:rsidRPr="00CF55AA">
        <w:rPr>
          <w:bCs/>
        </w:rPr>
        <w:t xml:space="preserve">, и </w:t>
      </w:r>
      <w:r>
        <w:rPr>
          <w:bCs/>
        </w:rPr>
        <w:t xml:space="preserve">которое </w:t>
      </w:r>
      <w:r w:rsidRPr="00CF55AA">
        <w:rPr>
          <w:bCs/>
        </w:rPr>
        <w:t>используе</w:t>
      </w:r>
      <w:r>
        <w:rPr>
          <w:bCs/>
        </w:rPr>
        <w:t>тся</w:t>
      </w:r>
      <w:r w:rsidRPr="00CF55AA">
        <w:rPr>
          <w:bCs/>
        </w:rPr>
        <w:t xml:space="preserve"> изготовителем усовершенствованной детской удерживающей системы для определения надлежащих габаритов усовершенствованной детской удерживающей системы ISOFIX и местоположения ее крепежных деталей ISOFIX</w:t>
      </w:r>
      <w:r w:rsidRPr="00BC2753">
        <w:rPr>
          <w:rFonts w:cs="TimesNewRomanPSMT"/>
          <w:lang w:eastAsia="ru-RU"/>
        </w:rPr>
        <w:t>.</w:t>
      </w:r>
    </w:p>
    <w:p w:rsidR="00AA4A63" w:rsidRPr="00BC2753" w:rsidRDefault="00AA4A63" w:rsidP="00AA4A63">
      <w:pPr>
        <w:pStyle w:val="SingleTxtGR"/>
        <w:ind w:left="2268" w:hanging="1134"/>
        <w:rPr>
          <w:rFonts w:cs="TimesNewRomanPSMT"/>
          <w:lang w:eastAsia="ru-RU"/>
        </w:rPr>
      </w:pPr>
      <w:r w:rsidRPr="00BC2753">
        <w:t>2.</w:t>
      </w:r>
      <w:r w:rsidRPr="00BC2753">
        <w:rPr>
          <w:bCs/>
        </w:rPr>
        <w:t>18</w:t>
      </w:r>
      <w:r w:rsidRPr="00BC2753">
        <w:rPr>
          <w:bCs/>
        </w:rPr>
        <w:tab/>
      </w:r>
      <w:r w:rsidRPr="00BC2753">
        <w:tab/>
      </w:r>
      <w:r w:rsidRPr="008364A3">
        <w:rPr>
          <w:lang w:eastAsia="ru-RU"/>
        </w:rPr>
        <w:t>«</w:t>
      </w:r>
      <w:r w:rsidRPr="00BC2753">
        <w:rPr>
          <w:rFonts w:ascii="TimesNewRomanPSMT" w:hAnsi="TimesNewRomanPSMT" w:cs="TimesNewRomanPSMT"/>
          <w:i/>
          <w:lang w:eastAsia="ru-RU"/>
        </w:rPr>
        <w:t>Безопасное сиденье для детей</w:t>
      </w:r>
      <w:r>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w:t>
      </w:r>
      <w:r>
        <w:rPr>
          <w:rFonts w:ascii="TimesNewRomanPSMT" w:hAnsi="TimesNewRomanPSMT" w:cs="TimesNewRomanPSMT"/>
          <w:lang w:eastAsia="ru-RU"/>
        </w:rPr>
        <w:t>усовершенствованную детскую удерживающую систему</w:t>
      </w:r>
      <w:r w:rsidRPr="00BC2753">
        <w:rPr>
          <w:rFonts w:ascii="TimesNewRomanPSMT" w:hAnsi="TimesNewRomanPSMT" w:cs="TimesNewRomanPSMT"/>
          <w:lang w:eastAsia="ru-RU"/>
        </w:rPr>
        <w:t>, включающ</w:t>
      </w:r>
      <w:r w:rsidRPr="00BC2753">
        <w:rPr>
          <w:rFonts w:cs="TimesNewRomanPSMT"/>
          <w:lang w:eastAsia="ru-RU"/>
        </w:rPr>
        <w:t>ую</w:t>
      </w:r>
      <w:r w:rsidRPr="00BC2753">
        <w:rPr>
          <w:rFonts w:ascii="TimesNewRomanPSMT" w:hAnsi="TimesNewRomanPSMT" w:cs="TimesNewRomanPSMT"/>
          <w:lang w:eastAsia="ru-RU"/>
        </w:rPr>
        <w:t xml:space="preserve"> сиденье, </w:t>
      </w:r>
      <w:r w:rsidRPr="00BC2753">
        <w:rPr>
          <w:rFonts w:cs="TimesNewRomanPSMT"/>
          <w:lang w:eastAsia="ru-RU"/>
        </w:rPr>
        <w:t>в</w:t>
      </w:r>
      <w:r w:rsidRPr="00BC2753">
        <w:rPr>
          <w:rFonts w:ascii="TimesNewRomanPSMT" w:hAnsi="TimesNewRomanPSMT" w:cs="TimesNewRomanPSMT"/>
          <w:lang w:eastAsia="ru-RU"/>
        </w:rPr>
        <w:t xml:space="preserve"> котором находится ребенок</w:t>
      </w:r>
      <w:r w:rsidRPr="00BC2753">
        <w:rPr>
          <w:rFonts w:cs="TimesNewRomanPSMT"/>
          <w:lang w:eastAsia="ru-RU"/>
        </w:rPr>
        <w:t>.</w:t>
      </w:r>
    </w:p>
    <w:p w:rsidR="00AA4A63" w:rsidRPr="00BC2753" w:rsidRDefault="00AA4A63" w:rsidP="00AA4A63">
      <w:pPr>
        <w:pStyle w:val="SingleTxtGR"/>
        <w:ind w:left="2268" w:hanging="1134"/>
        <w:rPr>
          <w:rFonts w:ascii="TimesNewRomanPSMT" w:hAnsi="TimesNewRomanPSMT" w:cs="TimesNewRomanPSMT"/>
          <w:lang w:eastAsia="ru-RU"/>
        </w:rPr>
      </w:pPr>
      <w:r w:rsidRPr="00BC2753">
        <w:t>2.</w:t>
      </w:r>
      <w:r w:rsidRPr="00BC2753">
        <w:rPr>
          <w:bCs/>
        </w:rPr>
        <w:t>19</w:t>
      </w:r>
      <w:r w:rsidRPr="00BC2753">
        <w:rPr>
          <w:bCs/>
        </w:rPr>
        <w:tab/>
      </w:r>
      <w:r w:rsidRPr="00BC2753">
        <w:tab/>
      </w:r>
      <w:r w:rsidRPr="008364A3">
        <w:rPr>
          <w:lang w:eastAsia="ru-RU"/>
        </w:rPr>
        <w:t>«</w:t>
      </w:r>
      <w:r w:rsidRPr="00BC2753">
        <w:rPr>
          <w:rFonts w:ascii="TimesNewRomanPSMT" w:hAnsi="TimesNewRomanPSMT" w:cs="TimesNewRomanPSMT"/>
          <w:i/>
          <w:lang w:eastAsia="ru-RU"/>
        </w:rPr>
        <w:t>Сиденье</w:t>
      </w:r>
      <w:r>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конструкцию, которая является </w:t>
      </w:r>
      <w:proofErr w:type="gramStart"/>
      <w:r w:rsidRPr="00BC2753">
        <w:rPr>
          <w:rFonts w:ascii="TimesNewRomanPSMT" w:hAnsi="TimesNewRomanPSMT" w:cs="TimesNewRomanPSMT"/>
          <w:lang w:eastAsia="ru-RU"/>
        </w:rPr>
        <w:t>составной частью</w:t>
      </w:r>
      <w:proofErr w:type="gramEnd"/>
      <w:r w:rsidRPr="00BC2753">
        <w:rPr>
          <w:rFonts w:ascii="TimesNewRomanPSMT" w:hAnsi="TimesNewRomanPSMT" w:cs="TimesNewRomanPSMT"/>
          <w:lang w:eastAsia="ru-RU"/>
        </w:rPr>
        <w:t xml:space="preserve">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удерживающе</w:t>
      </w:r>
      <w:r w:rsidRPr="00BC2753">
        <w:rPr>
          <w:rFonts w:cs="TimesNewRomanPSMT"/>
          <w:lang w:eastAsia="ru-RU"/>
        </w:rPr>
        <w:t>й системы</w:t>
      </w:r>
      <w:r w:rsidRPr="00BC2753">
        <w:rPr>
          <w:rFonts w:ascii="TimesNewRomanPSMT" w:hAnsi="TimesNewRomanPSMT" w:cs="TimesNewRomanPSMT"/>
          <w:lang w:eastAsia="ru-RU"/>
        </w:rPr>
        <w:t xml:space="preserve"> и предназначена для удерживания ребенка в сидячем положении.</w:t>
      </w:r>
    </w:p>
    <w:p w:rsidR="00AA4A63" w:rsidRPr="00BC2753" w:rsidRDefault="00AA4A63" w:rsidP="00AA4A63">
      <w:pPr>
        <w:pStyle w:val="SingleTxtGR"/>
        <w:ind w:left="2268" w:hanging="1134"/>
        <w:rPr>
          <w:rFonts w:cs="TimesNewRomanPSMT"/>
          <w:lang w:eastAsia="ru-RU"/>
        </w:rPr>
      </w:pPr>
      <w:r w:rsidRPr="00BC2753">
        <w:t>2.</w:t>
      </w:r>
      <w:r w:rsidRPr="00BC2753">
        <w:rPr>
          <w:bCs/>
        </w:rPr>
        <w:t>20</w:t>
      </w:r>
      <w:r w:rsidRPr="00BC2753">
        <w:rPr>
          <w:bCs/>
        </w:rPr>
        <w:tab/>
      </w:r>
      <w:r w:rsidRPr="00BC2753">
        <w:tab/>
      </w:r>
      <w:r w:rsidRPr="008364A3">
        <w:rPr>
          <w:lang w:eastAsia="ru-RU"/>
        </w:rPr>
        <w:t>«</w:t>
      </w:r>
      <w:r w:rsidRPr="00BC2753">
        <w:rPr>
          <w:rFonts w:ascii="TimesNewRomanPSMT" w:hAnsi="TimesNewRomanPSMT" w:cs="TimesNewRomanPSMT"/>
          <w:i/>
          <w:lang w:eastAsia="ru-RU"/>
        </w:rPr>
        <w:t>Опора сиденья</w:t>
      </w:r>
      <w:r>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ту часть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удерживающе</w:t>
      </w:r>
      <w:r w:rsidRPr="00BC2753">
        <w:rPr>
          <w:rFonts w:cs="TimesNewRomanPSMT"/>
          <w:lang w:eastAsia="ru-RU"/>
        </w:rPr>
        <w:t>й системы</w:t>
      </w:r>
      <w:r w:rsidRPr="00BC2753">
        <w:rPr>
          <w:rFonts w:ascii="TimesNewRomanPSMT" w:hAnsi="TimesNewRomanPSMT" w:cs="TimesNewRomanPSMT"/>
          <w:lang w:eastAsia="ru-RU"/>
        </w:rPr>
        <w:t>, которая позволяет поднимать сиденье</w:t>
      </w:r>
      <w:r w:rsidRPr="00BC2753">
        <w:rPr>
          <w:rFonts w:cs="TimesNewRomanPSMT"/>
          <w:lang w:eastAsia="ru-RU"/>
        </w:rPr>
        <w:t>.</w:t>
      </w:r>
    </w:p>
    <w:p w:rsidR="00AA4A63" w:rsidRPr="00BC2753" w:rsidRDefault="00AA4A63" w:rsidP="00AA4A63">
      <w:pPr>
        <w:pStyle w:val="SingleTxtGR"/>
        <w:ind w:left="2268" w:hanging="1134"/>
        <w:rPr>
          <w:rFonts w:cs="TimesNewRomanPSMT"/>
          <w:lang w:eastAsia="ru-RU"/>
        </w:rPr>
      </w:pPr>
      <w:r w:rsidRPr="00CF55AA">
        <w:rPr>
          <w:bCs/>
        </w:rPr>
        <w:t>2.21</w:t>
      </w:r>
      <w:r w:rsidRPr="00CF55AA">
        <w:rPr>
          <w:bCs/>
        </w:rPr>
        <w:tab/>
      </w:r>
      <w:r w:rsidRPr="008B3DF8">
        <w:rPr>
          <w:bCs/>
        </w:rPr>
        <w:tab/>
      </w:r>
      <w:r>
        <w:rPr>
          <w:bCs/>
        </w:rPr>
        <w:t>«</w:t>
      </w:r>
      <w:r w:rsidRPr="00CF55AA">
        <w:rPr>
          <w:bCs/>
          <w:i/>
        </w:rPr>
        <w:t>Ремень УДУС</w:t>
      </w:r>
      <w:r>
        <w:rPr>
          <w:bCs/>
        </w:rPr>
        <w:t>»</w:t>
      </w:r>
      <w:r w:rsidRPr="00CF55AA">
        <w:rPr>
          <w:bCs/>
        </w:rPr>
        <w:t xml:space="preserve"> означает усовершенствованную детскую удерживающую систему, состоящую из сочетания ременных лямок с пряжкой, устройств регулировки и деталей крепления</w:t>
      </w:r>
      <w:r w:rsidRPr="00BC2753">
        <w:rPr>
          <w:rFonts w:cs="TimesNewRomanPSMT"/>
          <w:lang w:eastAsia="ru-RU"/>
        </w:rPr>
        <w:t>.</w:t>
      </w:r>
    </w:p>
    <w:p w:rsidR="00AA4A63" w:rsidRPr="00BC2753" w:rsidRDefault="00AA4A63" w:rsidP="00AA4A63">
      <w:pPr>
        <w:pStyle w:val="SingleTxtGR"/>
        <w:ind w:left="2268" w:hanging="1134"/>
        <w:rPr>
          <w:rFonts w:cs="TimesNewRomanPSMT"/>
          <w:lang w:eastAsia="ru-RU"/>
        </w:rPr>
      </w:pPr>
      <w:r w:rsidRPr="00CF55AA">
        <w:rPr>
          <w:bCs/>
        </w:rPr>
        <w:t>2.22</w:t>
      </w:r>
      <w:r w:rsidRPr="00DB24BF">
        <w:rPr>
          <w:bCs/>
        </w:rPr>
        <w:tab/>
      </w:r>
      <w:r>
        <w:rPr>
          <w:bCs/>
        </w:rPr>
        <w:tab/>
        <w:t>«</w:t>
      </w:r>
      <w:r w:rsidRPr="00CF55AA">
        <w:rPr>
          <w:bCs/>
          <w:i/>
        </w:rPr>
        <w:t>Привязной ремень</w:t>
      </w:r>
      <w:r>
        <w:rPr>
          <w:bCs/>
        </w:rPr>
        <w:t>»</w:t>
      </w:r>
      <w:r w:rsidRPr="00CF55AA">
        <w:rPr>
          <w:bCs/>
        </w:rPr>
        <w:t xml:space="preserve"> означает ремень УДУС в сборе, состоящий из поясной лямки, плечевого удерживающего устройства и лямки, проходящей между ног</w:t>
      </w:r>
      <w:r w:rsidRPr="00BC2753">
        <w:rPr>
          <w:rFonts w:cs="TimesNewRomanPSMT"/>
          <w:lang w:eastAsia="ru-RU"/>
        </w:rPr>
        <w:t>.</w:t>
      </w:r>
    </w:p>
    <w:p w:rsidR="00AA4A63" w:rsidRPr="00BC2753" w:rsidRDefault="00AA4A63" w:rsidP="00AA4A63">
      <w:pPr>
        <w:pStyle w:val="SingleTxtGR"/>
        <w:ind w:left="2268" w:hanging="1134"/>
        <w:rPr>
          <w:rFonts w:ascii="TimesNewRomanPSMT" w:hAnsi="TimesNewRomanPSMT" w:cs="TimesNewRomanPSMT"/>
          <w:lang w:eastAsia="ru-RU"/>
        </w:rPr>
      </w:pPr>
      <w:r w:rsidRPr="00CF55AA">
        <w:rPr>
          <w:bCs/>
        </w:rPr>
        <w:t>2.23</w:t>
      </w:r>
      <w:r w:rsidRPr="00CF55AA">
        <w:rPr>
          <w:bCs/>
        </w:rPr>
        <w:tab/>
      </w:r>
      <w:r w:rsidRPr="008B3DF8">
        <w:rPr>
          <w:bCs/>
        </w:rPr>
        <w:tab/>
      </w:r>
      <w:r>
        <w:rPr>
          <w:bCs/>
        </w:rPr>
        <w:t>«</w:t>
      </w:r>
      <w:r w:rsidRPr="00CF55AA">
        <w:rPr>
          <w:bCs/>
          <w:i/>
        </w:rPr>
        <w:t>Y-образный ремень</w:t>
      </w:r>
      <w:r>
        <w:rPr>
          <w:bCs/>
        </w:rPr>
        <w:t>»</w:t>
      </w:r>
      <w:r w:rsidRPr="00CF55AA">
        <w:rPr>
          <w:bCs/>
        </w:rPr>
        <w:t xml:space="preserve"> означает ремень УДУС, в котором указанная схема соединения лямок образуется за счет лямки, проходящей между ног ребенка, и лямки для каждого плеча</w:t>
      </w:r>
      <w:r w:rsidRPr="00BC2753">
        <w:rPr>
          <w:rFonts w:ascii="TimesNewRomanPSMT" w:hAnsi="TimesNewRomanPSMT" w:cs="TimesNewRomanPSMT"/>
          <w:lang w:eastAsia="ru-RU"/>
        </w:rPr>
        <w:t>.</w:t>
      </w:r>
    </w:p>
    <w:p w:rsidR="00AA4A63" w:rsidRPr="00BC2753" w:rsidRDefault="00AA4A63" w:rsidP="00AA4A63">
      <w:pPr>
        <w:pStyle w:val="SingleTxtGR"/>
        <w:ind w:left="2268" w:hanging="1134"/>
        <w:rPr>
          <w:rFonts w:cs="TimesNewRomanPSMT"/>
          <w:lang w:eastAsia="ru-RU"/>
        </w:rPr>
      </w:pPr>
      <w:r w:rsidRPr="00BC2753">
        <w:t>2.</w:t>
      </w:r>
      <w:r w:rsidRPr="00BC2753">
        <w:rPr>
          <w:bCs/>
        </w:rPr>
        <w:t>24</w:t>
      </w:r>
      <w:r w:rsidRPr="00BC2753">
        <w:rPr>
          <w:bCs/>
        </w:rPr>
        <w:tab/>
      </w:r>
      <w:r w:rsidRPr="00BC2753">
        <w:tab/>
      </w:r>
      <w:r w:rsidRPr="008364A3">
        <w:rPr>
          <w:lang w:eastAsia="ru-RU"/>
        </w:rPr>
        <w:t>«</w:t>
      </w:r>
      <w:r>
        <w:rPr>
          <w:rFonts w:cs="TimesNewRomanPSMT"/>
          <w:i/>
          <w:lang w:eastAsia="ru-RU"/>
        </w:rPr>
        <w:t>Усовершенствованная детская</w:t>
      </w:r>
      <w:r w:rsidRPr="00BC2753">
        <w:rPr>
          <w:rFonts w:ascii="TimesNewRomanPSMT" w:hAnsi="TimesNewRomanPSMT" w:cs="TimesNewRomanPSMT"/>
          <w:i/>
          <w:lang w:eastAsia="ru-RU"/>
        </w:rPr>
        <w:t xml:space="preserve"> люлька</w:t>
      </w:r>
      <w:r>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удерживающую систему, предназначенную для удержания ребенка в лежачем (на спине или на животе) положении, при котором позвоночник ребенка расположен перпендикулярно средней продольной плоскости транспортного средства. Она сконструирована таким образом, чтобы удерживающие силы в случае столкновения распределялись вдоль тела и головы ребенка (за исключением конечностей)</w:t>
      </w:r>
      <w:r w:rsidRPr="00BC2753">
        <w:rPr>
          <w:rFonts w:cs="TimesNewRomanPSMT"/>
          <w:lang w:eastAsia="ru-RU"/>
        </w:rPr>
        <w:t>.</w:t>
      </w:r>
    </w:p>
    <w:p w:rsidR="00AA4A63" w:rsidRPr="00BC2753" w:rsidRDefault="00AA4A63" w:rsidP="00AA4A63">
      <w:pPr>
        <w:pStyle w:val="SingleTxtGR"/>
        <w:ind w:left="2268" w:hanging="1134"/>
        <w:rPr>
          <w:rFonts w:cs="TimesNewRomanPSMT"/>
          <w:lang w:eastAsia="ru-RU"/>
        </w:rPr>
      </w:pPr>
      <w:r w:rsidRPr="00BC2753">
        <w:t>2.</w:t>
      </w:r>
      <w:r w:rsidRPr="00BC2753">
        <w:rPr>
          <w:bCs/>
        </w:rPr>
        <w:t>25</w:t>
      </w:r>
      <w:r w:rsidRPr="00BC2753">
        <w:rPr>
          <w:bCs/>
        </w:rPr>
        <w:tab/>
      </w:r>
      <w:r w:rsidRPr="00BC2753">
        <w:tab/>
      </w:r>
      <w:r w:rsidRPr="008364A3">
        <w:rPr>
          <w:lang w:eastAsia="ru-RU"/>
        </w:rPr>
        <w:t>«</w:t>
      </w:r>
      <w:r w:rsidRPr="00BC2753">
        <w:rPr>
          <w:rFonts w:cs="TimesNewRomanPSMT"/>
          <w:i/>
          <w:lang w:eastAsia="ru-RU"/>
        </w:rPr>
        <w:t>У</w:t>
      </w:r>
      <w:r w:rsidRPr="00BC2753">
        <w:rPr>
          <w:rFonts w:ascii="TimesNewRomanPSMT" w:hAnsi="TimesNewRomanPSMT" w:cs="TimesNewRomanPSMT"/>
          <w:i/>
          <w:lang w:eastAsia="ru-RU"/>
        </w:rPr>
        <w:t xml:space="preserve">держивающее устройство для </w:t>
      </w:r>
      <w:r>
        <w:rPr>
          <w:rFonts w:ascii="TimesNewRomanPSMT" w:hAnsi="TimesNewRomanPSMT" w:cs="TimesNewRomanPSMT"/>
          <w:i/>
          <w:lang w:eastAsia="ru-RU"/>
        </w:rPr>
        <w:t>усовершенствованной детской</w:t>
      </w:r>
      <w:r w:rsidRPr="00BC2753">
        <w:rPr>
          <w:rFonts w:ascii="TimesNewRomanPSMT" w:hAnsi="TimesNewRomanPSMT" w:cs="TimesNewRomanPSMT"/>
          <w:i/>
          <w:lang w:eastAsia="ru-RU"/>
        </w:rPr>
        <w:t xml:space="preserve"> люльки</w:t>
      </w:r>
      <w:r>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приспособление, используемое для крепления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люльки к конструкции транспортного средства</w:t>
      </w:r>
      <w:r w:rsidRPr="00BC2753">
        <w:rPr>
          <w:rFonts w:cs="TimesNewRomanPSMT"/>
          <w:lang w:eastAsia="ru-RU"/>
        </w:rPr>
        <w:t>.</w:t>
      </w:r>
    </w:p>
    <w:p w:rsidR="00AA4A63" w:rsidRPr="00BC2753" w:rsidRDefault="00AA4A63" w:rsidP="00AA4A63">
      <w:pPr>
        <w:pStyle w:val="SingleTxtGR"/>
        <w:ind w:left="2268" w:hanging="1134"/>
        <w:rPr>
          <w:rFonts w:ascii="TimesNewRomanPSMT" w:hAnsi="TimesNewRomanPSMT" w:cs="TimesNewRomanPSMT"/>
          <w:lang w:eastAsia="ru-RU"/>
        </w:rPr>
      </w:pPr>
      <w:r w:rsidRPr="00BC2753">
        <w:t>2.</w:t>
      </w:r>
      <w:r w:rsidRPr="00BC2753">
        <w:rPr>
          <w:bCs/>
        </w:rPr>
        <w:t>26</w:t>
      </w:r>
      <w:r w:rsidRPr="00BC2753">
        <w:tab/>
      </w:r>
      <w:r w:rsidRPr="00BC2753">
        <w:tab/>
      </w:r>
      <w:r w:rsidRPr="008364A3">
        <w:rPr>
          <w:lang w:eastAsia="ru-RU"/>
        </w:rPr>
        <w:t>«</w:t>
      </w:r>
      <w:r w:rsidRPr="00BC2753">
        <w:rPr>
          <w:rFonts w:ascii="TimesNewRomanPSMT" w:hAnsi="TimesNewRomanPSMT" w:cs="TimesNewRomanPSMT"/>
          <w:i/>
          <w:lang w:eastAsia="ru-RU"/>
        </w:rPr>
        <w:t>Съемное детское кресло</w:t>
      </w:r>
      <w:r>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удерживающую систему, предназначенную для удержания ребенка лицом назад в </w:t>
      </w:r>
      <w:proofErr w:type="spellStart"/>
      <w:r w:rsidRPr="00BC2753">
        <w:rPr>
          <w:rFonts w:ascii="TimesNewRomanPSMT" w:hAnsi="TimesNewRomanPSMT" w:cs="TimesNewRomanPSMT"/>
          <w:lang w:eastAsia="ru-RU"/>
        </w:rPr>
        <w:t>полулежачем</w:t>
      </w:r>
      <w:proofErr w:type="spellEnd"/>
      <w:r w:rsidRPr="00BC2753">
        <w:rPr>
          <w:rFonts w:ascii="TimesNewRomanPSMT" w:hAnsi="TimesNewRomanPSMT" w:cs="TimesNewRomanPSMT"/>
          <w:lang w:eastAsia="ru-RU"/>
        </w:rPr>
        <w:t xml:space="preserve"> положении. Оно сконструировано таким образом, чтобы удерживающие силы в случае лобового столкновения распределялись вдоль тела и головы ребенка (за исключением конечностей).</w:t>
      </w:r>
    </w:p>
    <w:p w:rsidR="00AA4A63" w:rsidRPr="00BC2753" w:rsidRDefault="00AA4A63" w:rsidP="00AA4A63">
      <w:pPr>
        <w:pStyle w:val="SingleTxtGR"/>
        <w:ind w:left="2268" w:hanging="1134"/>
        <w:rPr>
          <w:rFonts w:ascii="TimesNewRomanPSMT" w:hAnsi="TimesNewRomanPSMT" w:cs="TimesNewRomanPSMT"/>
          <w:lang w:eastAsia="ru-RU"/>
        </w:rPr>
      </w:pPr>
      <w:r w:rsidRPr="00BC2753">
        <w:t>2.</w:t>
      </w:r>
      <w:r w:rsidRPr="00BC2753">
        <w:rPr>
          <w:bCs/>
        </w:rPr>
        <w:t>27</w:t>
      </w:r>
      <w:r w:rsidRPr="00BC2753">
        <w:rPr>
          <w:bCs/>
        </w:rPr>
        <w:tab/>
      </w:r>
      <w:r w:rsidRPr="00BC2753">
        <w:tab/>
      </w:r>
      <w:r w:rsidRPr="008364A3">
        <w:rPr>
          <w:lang w:eastAsia="ru-RU"/>
        </w:rPr>
        <w:t>«</w:t>
      </w:r>
      <w:r w:rsidRPr="00BC2753">
        <w:rPr>
          <w:rFonts w:ascii="TimesNewRomanPSMT" w:hAnsi="TimesNewRomanPSMT" w:cs="TimesNewRomanPSMT"/>
          <w:i/>
          <w:lang w:eastAsia="ru-RU"/>
        </w:rPr>
        <w:t>Опора для ребенка</w:t>
      </w:r>
      <w:r>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ту часть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удерживающе</w:t>
      </w:r>
      <w:r w:rsidRPr="00BC2753">
        <w:rPr>
          <w:rFonts w:cs="TimesNewRomanPSMT"/>
          <w:lang w:eastAsia="ru-RU"/>
        </w:rPr>
        <w:t>й</w:t>
      </w:r>
      <w:r w:rsidRPr="00BC2753">
        <w:rPr>
          <w:rFonts w:ascii="TimesNewRomanPSMT" w:hAnsi="TimesNewRomanPSMT" w:cs="TimesNewRomanPSMT"/>
          <w:lang w:eastAsia="ru-RU"/>
        </w:rPr>
        <w:t xml:space="preserve"> </w:t>
      </w:r>
      <w:r w:rsidRPr="00BC2753">
        <w:rPr>
          <w:rFonts w:cs="TimesNewRomanPSMT"/>
          <w:lang w:eastAsia="ru-RU"/>
        </w:rPr>
        <w:t>системы</w:t>
      </w:r>
      <w:r w:rsidRPr="00BC2753">
        <w:rPr>
          <w:rFonts w:ascii="TimesNewRomanPSMT" w:hAnsi="TimesNewRomanPSMT" w:cs="TimesNewRomanPSMT"/>
          <w:lang w:eastAsia="ru-RU"/>
        </w:rPr>
        <w:t xml:space="preserve">, которая позволяет приподнимать ребенка в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удерживающе</w:t>
      </w:r>
      <w:r w:rsidRPr="00BC2753">
        <w:rPr>
          <w:rFonts w:cs="TimesNewRomanPSMT"/>
          <w:lang w:eastAsia="ru-RU"/>
        </w:rPr>
        <w:t>й</w:t>
      </w:r>
      <w:r w:rsidRPr="00BC2753">
        <w:rPr>
          <w:rFonts w:ascii="TimesNewRomanPSMT" w:hAnsi="TimesNewRomanPSMT" w:cs="TimesNewRomanPSMT"/>
          <w:lang w:eastAsia="ru-RU"/>
        </w:rPr>
        <w:t xml:space="preserve"> </w:t>
      </w:r>
      <w:r w:rsidRPr="00BC2753">
        <w:rPr>
          <w:rFonts w:cs="TimesNewRomanPSMT"/>
          <w:lang w:eastAsia="ru-RU"/>
        </w:rPr>
        <w:t>системе.</w:t>
      </w:r>
    </w:p>
    <w:p w:rsidR="00AA4A63" w:rsidRPr="00BC2753" w:rsidRDefault="00AA4A63" w:rsidP="00AA4A63">
      <w:pPr>
        <w:pStyle w:val="SingleTxtGR"/>
        <w:ind w:left="2268" w:hanging="1134"/>
        <w:rPr>
          <w:rFonts w:ascii="TimesNewRomanPSMT" w:hAnsi="TimesNewRomanPSMT" w:cs="TimesNewRomanPSMT"/>
          <w:lang w:eastAsia="ru-RU"/>
        </w:rPr>
      </w:pPr>
      <w:r w:rsidRPr="00BC2753">
        <w:t>2.</w:t>
      </w:r>
      <w:r w:rsidRPr="00BC2753">
        <w:rPr>
          <w:bCs/>
        </w:rPr>
        <w:t>28</w:t>
      </w:r>
      <w:r w:rsidRPr="00BC2753">
        <w:tab/>
      </w:r>
      <w:r w:rsidRPr="00BC2753">
        <w:tab/>
      </w:r>
      <w:r w:rsidRPr="008364A3">
        <w:rPr>
          <w:lang w:eastAsia="ru-RU"/>
        </w:rPr>
        <w:t>«</w:t>
      </w:r>
      <w:proofErr w:type="spellStart"/>
      <w:r w:rsidRPr="00BC2753">
        <w:rPr>
          <w:rFonts w:ascii="TimesNewRomanPSMT" w:hAnsi="TimesNewRomanPSMT" w:cs="TimesNewRomanPSMT"/>
          <w:i/>
          <w:lang w:eastAsia="ru-RU"/>
        </w:rPr>
        <w:t>Противоударный</w:t>
      </w:r>
      <w:proofErr w:type="spellEnd"/>
      <w:r w:rsidRPr="00BC2753">
        <w:rPr>
          <w:rFonts w:ascii="TimesNewRomanPSMT" w:hAnsi="TimesNewRomanPSMT" w:cs="TimesNewRomanPSMT"/>
          <w:i/>
          <w:lang w:eastAsia="ru-RU"/>
        </w:rPr>
        <w:t xml:space="preserve"> экран</w:t>
      </w:r>
      <w:r>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установленное перед ребенком приспособление, предназначенное для распределения удерживающих сил по большей части верхней половины туловища ребенка в случае лобового столкновения.</w:t>
      </w:r>
    </w:p>
    <w:p w:rsidR="00AA4A63" w:rsidRPr="00BC2753" w:rsidRDefault="00AA4A63" w:rsidP="00AA4A63">
      <w:pPr>
        <w:pStyle w:val="SingleTxtGR"/>
        <w:ind w:left="2268" w:hanging="1134"/>
        <w:rPr>
          <w:rFonts w:cs="TimesNewRomanPSMT"/>
          <w:lang w:eastAsia="ru-RU"/>
        </w:rPr>
      </w:pPr>
      <w:r w:rsidRPr="00BC2753">
        <w:t>2.</w:t>
      </w:r>
      <w:r w:rsidRPr="00BC2753">
        <w:rPr>
          <w:bCs/>
        </w:rPr>
        <w:t>29</w:t>
      </w:r>
      <w:r w:rsidRPr="00BC2753">
        <w:rPr>
          <w:bCs/>
        </w:rPr>
        <w:tab/>
      </w:r>
      <w:r w:rsidRPr="00BC2753">
        <w:tab/>
      </w:r>
      <w:r w:rsidRPr="008364A3">
        <w:rPr>
          <w:lang w:eastAsia="ru-RU"/>
        </w:rPr>
        <w:t>«</w:t>
      </w:r>
      <w:r w:rsidRPr="00BC2753">
        <w:rPr>
          <w:rFonts w:ascii="TimesNewRomanPSMT" w:hAnsi="TimesNewRomanPSMT" w:cs="TimesNewRomanPSMT"/>
          <w:i/>
          <w:lang w:eastAsia="ru-RU"/>
        </w:rPr>
        <w:t>Лямка</w:t>
      </w:r>
      <w:r>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гибкий компонент, предназначенный для передачи усилий</w:t>
      </w:r>
      <w:r w:rsidRPr="00BC2753">
        <w:rPr>
          <w:rFonts w:cs="TimesNewRomanPSMT"/>
          <w:lang w:eastAsia="ru-RU"/>
        </w:rPr>
        <w:t>.</w:t>
      </w:r>
    </w:p>
    <w:p w:rsidR="00AA4A63" w:rsidRPr="00BC2753" w:rsidRDefault="00AA4A63" w:rsidP="00AA4A63">
      <w:pPr>
        <w:pStyle w:val="SingleTxtGR"/>
        <w:ind w:left="2268" w:hanging="1134"/>
        <w:rPr>
          <w:rFonts w:cs="TimesNewRomanPSMT"/>
          <w:lang w:eastAsia="ru-RU"/>
        </w:rPr>
      </w:pPr>
      <w:r w:rsidRPr="00BC2753">
        <w:t>2</w:t>
      </w:r>
      <w:r w:rsidRPr="00CF55AA">
        <w:rPr>
          <w:bCs/>
        </w:rPr>
        <w:t>.30</w:t>
      </w:r>
      <w:r w:rsidRPr="00CF55AA">
        <w:rPr>
          <w:bCs/>
        </w:rPr>
        <w:tab/>
      </w:r>
      <w:r w:rsidRPr="008B3DF8">
        <w:rPr>
          <w:bCs/>
        </w:rPr>
        <w:tab/>
      </w:r>
      <w:r>
        <w:rPr>
          <w:bCs/>
        </w:rPr>
        <w:t>«</w:t>
      </w:r>
      <w:r w:rsidRPr="00CF55AA">
        <w:rPr>
          <w:bCs/>
          <w:i/>
        </w:rPr>
        <w:t>Поясная лямка</w:t>
      </w:r>
      <w:r>
        <w:rPr>
          <w:bCs/>
        </w:rPr>
        <w:t>»</w:t>
      </w:r>
      <w:r w:rsidRPr="00CF55AA">
        <w:rPr>
          <w:bCs/>
        </w:rPr>
        <w:t xml:space="preserve"> означает лямку, которая проходит по тазу ребенка и удерживает его прямым или косвенным образом, являясь либо цельным ремнем УДУС, либо одной из частей этого ремня УДУС</w:t>
      </w:r>
      <w:r w:rsidRPr="00BC2753">
        <w:rPr>
          <w:rFonts w:cs="TimesNewRomanPSMT"/>
          <w:lang w:eastAsia="ru-RU"/>
        </w:rPr>
        <w:t>.</w:t>
      </w:r>
    </w:p>
    <w:p w:rsidR="00AA4A63" w:rsidRPr="00BC2753" w:rsidRDefault="00AA4A63" w:rsidP="00AA4A63">
      <w:pPr>
        <w:pStyle w:val="SingleTxtGR"/>
        <w:ind w:left="2268" w:hanging="1134"/>
        <w:rPr>
          <w:rFonts w:cs="TimesNewRomanPSMT"/>
          <w:lang w:eastAsia="ru-RU"/>
        </w:rPr>
      </w:pPr>
      <w:r w:rsidRPr="00CF55AA">
        <w:rPr>
          <w:bCs/>
        </w:rPr>
        <w:t>2.31</w:t>
      </w:r>
      <w:r w:rsidRPr="00DB24BF">
        <w:rPr>
          <w:bCs/>
        </w:rPr>
        <w:tab/>
      </w:r>
      <w:r>
        <w:rPr>
          <w:bCs/>
        </w:rPr>
        <w:tab/>
        <w:t>«</w:t>
      </w:r>
      <w:r w:rsidRPr="00CF55AA">
        <w:rPr>
          <w:bCs/>
          <w:i/>
        </w:rPr>
        <w:t>Плечевая лямка</w:t>
      </w:r>
      <w:r>
        <w:rPr>
          <w:bCs/>
        </w:rPr>
        <w:t>»</w:t>
      </w:r>
      <w:r w:rsidRPr="00CF55AA">
        <w:rPr>
          <w:bCs/>
        </w:rPr>
        <w:t xml:space="preserve"> означает ту часть ремня УДУС, которая удерживает верхнюю часть туловища ребенка</w:t>
      </w:r>
      <w:r w:rsidRPr="00BC2753">
        <w:rPr>
          <w:rFonts w:cs="TimesNewRomanPSMT"/>
          <w:lang w:eastAsia="ru-RU"/>
        </w:rPr>
        <w:t>.</w:t>
      </w:r>
    </w:p>
    <w:p w:rsidR="00AA4A63" w:rsidRPr="00BC2753" w:rsidRDefault="00AA4A63" w:rsidP="00AA4A63">
      <w:pPr>
        <w:pStyle w:val="SingleTxtGR"/>
        <w:ind w:left="2268" w:hanging="1134"/>
        <w:rPr>
          <w:rFonts w:cs="TimesNewRomanPSMT"/>
          <w:lang w:eastAsia="ru-RU"/>
        </w:rPr>
      </w:pPr>
      <w:r w:rsidRPr="00BC2753">
        <w:t>2.</w:t>
      </w:r>
      <w:r w:rsidRPr="00BC2753">
        <w:rPr>
          <w:bCs/>
        </w:rPr>
        <w:t>32</w:t>
      </w:r>
      <w:r w:rsidRPr="00BC2753">
        <w:rPr>
          <w:bCs/>
        </w:rPr>
        <w:tab/>
      </w:r>
      <w:r w:rsidRPr="00BC2753">
        <w:tab/>
      </w:r>
      <w:r>
        <w:rPr>
          <w:bCs/>
        </w:rPr>
        <w:t>«</w:t>
      </w:r>
      <w:r w:rsidRPr="00CF55AA">
        <w:rPr>
          <w:bCs/>
          <w:i/>
          <w:iCs/>
        </w:rPr>
        <w:t>Проходящая между ног лямка</w:t>
      </w:r>
      <w:r>
        <w:rPr>
          <w:bCs/>
        </w:rPr>
        <w:t>»</w:t>
      </w:r>
      <w:r w:rsidRPr="00CF55AA">
        <w:rPr>
          <w:bCs/>
        </w:rPr>
        <w:t xml:space="preserve"> означает</w:t>
      </w:r>
      <w:r>
        <w:rPr>
          <w:bCs/>
        </w:rPr>
        <w:t xml:space="preserve"> </w:t>
      </w:r>
      <w:r w:rsidRPr="00BC2753">
        <w:rPr>
          <w:rFonts w:ascii="TimesNewRomanPSMT" w:hAnsi="TimesNewRomanPSMT" w:cs="TimesNewRomanPSMT"/>
          <w:lang w:eastAsia="ru-RU"/>
        </w:rPr>
        <w:t>лямку (или расходящиеся лямки, состоящие из двух или более лент), прикрепленную к детско</w:t>
      </w:r>
      <w:r w:rsidRPr="00BC2753">
        <w:rPr>
          <w:rFonts w:cs="TimesNewRomanPSMT"/>
          <w:lang w:eastAsia="ru-RU"/>
        </w:rPr>
        <w:t>й</w:t>
      </w:r>
      <w:r w:rsidRPr="00BC2753">
        <w:rPr>
          <w:rFonts w:ascii="TimesNewRomanPSMT" w:hAnsi="TimesNewRomanPSMT" w:cs="TimesNewRomanPSMT"/>
          <w:lang w:eastAsia="ru-RU"/>
        </w:rPr>
        <w:t xml:space="preserve"> удерживающе</w:t>
      </w:r>
      <w:r w:rsidRPr="00BC2753">
        <w:rPr>
          <w:rFonts w:cs="TimesNewRomanPSMT"/>
          <w:lang w:eastAsia="ru-RU"/>
        </w:rPr>
        <w:t>й</w:t>
      </w:r>
      <w:r w:rsidRPr="00BC2753">
        <w:rPr>
          <w:rFonts w:ascii="TimesNewRomanPSMT" w:hAnsi="TimesNewRomanPSMT" w:cs="TimesNewRomanPSMT"/>
          <w:lang w:eastAsia="ru-RU"/>
        </w:rPr>
        <w:t xml:space="preserve"> </w:t>
      </w:r>
      <w:r w:rsidRPr="00BC2753">
        <w:rPr>
          <w:rFonts w:cs="TimesNewRomanPSMT"/>
          <w:lang w:eastAsia="ru-RU"/>
        </w:rPr>
        <w:t>системе</w:t>
      </w:r>
      <w:r w:rsidRPr="00BC2753">
        <w:rPr>
          <w:rFonts w:ascii="TimesNewRomanPSMT" w:hAnsi="TimesNewRomanPSMT" w:cs="TimesNewRomanPSMT"/>
          <w:lang w:eastAsia="ru-RU"/>
        </w:rPr>
        <w:t xml:space="preserve"> и к поясной лямке и расположенную таким образом, чтобы она проходила между бедрами ребенка;</w:t>
      </w:r>
      <w:r w:rsidRPr="00CF55AA">
        <w:rPr>
          <w:bCs/>
        </w:rPr>
        <w:t xml:space="preserve"> она предназначена для того, чтобы в условиях обычного использования воспрепятствовать проскальзыванию ребенка под поясной лямкой, а в случае столкновения − смещению поясной лямки с таза вверх по туловищу</w:t>
      </w:r>
      <w:r w:rsidRPr="00BC2753">
        <w:rPr>
          <w:rFonts w:cs="TimesNewRomanPSMT"/>
          <w:lang w:eastAsia="ru-RU"/>
        </w:rPr>
        <w:t>.</w:t>
      </w:r>
    </w:p>
    <w:p w:rsidR="00AA4A63" w:rsidRPr="00BC2753" w:rsidRDefault="00AA4A63" w:rsidP="00AA4A63">
      <w:pPr>
        <w:pStyle w:val="SingleTxtGR"/>
        <w:ind w:left="2268" w:hanging="1134"/>
        <w:rPr>
          <w:rFonts w:ascii="TimesNewRomanPSMT" w:hAnsi="TimesNewRomanPSMT" w:cs="TimesNewRomanPSMT"/>
          <w:lang w:eastAsia="ru-RU"/>
        </w:rPr>
      </w:pPr>
      <w:r w:rsidRPr="00BC2753">
        <w:t>2.</w:t>
      </w:r>
      <w:r w:rsidRPr="00BC2753">
        <w:rPr>
          <w:bCs/>
        </w:rPr>
        <w:t>33</w:t>
      </w:r>
      <w:r w:rsidRPr="00BC2753">
        <w:rPr>
          <w:bCs/>
        </w:rPr>
        <w:tab/>
      </w:r>
      <w:r w:rsidRPr="00BC2753">
        <w:tab/>
      </w:r>
      <w:r>
        <w:rPr>
          <w:bCs/>
        </w:rPr>
        <w:t>«</w:t>
      </w:r>
      <w:r w:rsidRPr="00CF55AA">
        <w:rPr>
          <w:bCs/>
          <w:i/>
        </w:rPr>
        <w:t>Удерживающая лямка для ребенка</w:t>
      </w:r>
      <w:r>
        <w:rPr>
          <w:bCs/>
        </w:rPr>
        <w:t>»</w:t>
      </w:r>
      <w:r w:rsidRPr="00CF55AA">
        <w:rPr>
          <w:bCs/>
        </w:rPr>
        <w:t xml:space="preserve"> означает лямку, которая является составной частью ремня УДУС (привязного) и служит для удерживания только туловища ребенка</w:t>
      </w:r>
      <w:r w:rsidRPr="00BC2753">
        <w:rPr>
          <w:rFonts w:ascii="TimesNewRomanPSMT" w:hAnsi="TimesNewRomanPSMT" w:cs="TimesNewRomanPSMT"/>
          <w:lang w:eastAsia="ru-RU"/>
        </w:rPr>
        <w:t>.</w:t>
      </w:r>
    </w:p>
    <w:p w:rsidR="00AA4A63" w:rsidRPr="00BC2753" w:rsidRDefault="00AA4A63" w:rsidP="00AA4A63">
      <w:pPr>
        <w:pStyle w:val="SingleTxtGR"/>
        <w:ind w:left="2268" w:hanging="1134"/>
        <w:rPr>
          <w:rFonts w:cs="TimesNewRomanPSMT"/>
          <w:lang w:eastAsia="ru-RU"/>
        </w:rPr>
      </w:pPr>
      <w:r w:rsidRPr="00BC2753">
        <w:t>2.</w:t>
      </w:r>
      <w:r w:rsidRPr="00BC2753">
        <w:rPr>
          <w:bCs/>
        </w:rPr>
        <w:t>34</w:t>
      </w:r>
      <w:r w:rsidRPr="00BC2753">
        <w:tab/>
      </w:r>
      <w:r w:rsidRPr="00BC2753">
        <w:tab/>
      </w:r>
      <w:r w:rsidRPr="00AA4A63">
        <w:rPr>
          <w:lang w:eastAsia="ru-RU"/>
        </w:rPr>
        <w:t>«</w:t>
      </w:r>
      <w:r w:rsidRPr="00BC2753">
        <w:rPr>
          <w:rFonts w:ascii="TimesNewRomanPSMT" w:hAnsi="TimesNewRomanPSMT" w:cs="TimesNewRomanPSMT"/>
          <w:i/>
          <w:lang w:eastAsia="ru-RU"/>
        </w:rPr>
        <w:t>Пряжка</w:t>
      </w:r>
      <w:r>
        <w:rPr>
          <w:rFonts w:ascii="TimesNewRomanPSMT" w:hAnsi="TimesNewRomanPSMT" w:cs="TimesNewRomanPSMT"/>
          <w:lang w:eastAsia="ru-RU"/>
        </w:rPr>
        <w:t>»</w:t>
      </w:r>
      <w:r w:rsidRPr="00BC2753">
        <w:rPr>
          <w:rFonts w:ascii="TimesNewRomanPSMT" w:hAnsi="TimesNewRomanPSMT" w:cs="TimesNewRomanPSMT"/>
          <w:lang w:eastAsia="ru-RU"/>
        </w:rPr>
        <w:t xml:space="preserve"> означает быстрооткрывающееся приспособление, позволяющее быстро расстегнуть ремень и удерживать ребенка в устройстве либо удерживать устройство в конструкции транспортного средства. Пряжка может быть оснащена </w:t>
      </w:r>
      <w:r w:rsidRPr="00BC2753">
        <w:rPr>
          <w:rFonts w:cs="TimesNewRomanPSMT"/>
          <w:lang w:eastAsia="ru-RU"/>
        </w:rPr>
        <w:t xml:space="preserve">устройством </w:t>
      </w:r>
      <w:r w:rsidRPr="00BC2753">
        <w:rPr>
          <w:rFonts w:ascii="TimesNewRomanPSMT" w:hAnsi="TimesNewRomanPSMT" w:cs="TimesNewRomanPSMT"/>
          <w:lang w:eastAsia="ru-RU"/>
        </w:rPr>
        <w:t>регулиров</w:t>
      </w:r>
      <w:r w:rsidRPr="00BC2753">
        <w:rPr>
          <w:rFonts w:cs="TimesNewRomanPSMT"/>
          <w:lang w:eastAsia="ru-RU"/>
        </w:rPr>
        <w:t>ки.</w:t>
      </w:r>
    </w:p>
    <w:p w:rsidR="00AA4A63" w:rsidRPr="00BC2753" w:rsidRDefault="00AA4A63" w:rsidP="00AA4A63">
      <w:pPr>
        <w:pStyle w:val="SingleTxtGR"/>
        <w:ind w:left="2268" w:hanging="1134"/>
        <w:rPr>
          <w:rFonts w:ascii="TimesNewRomanPSMT" w:hAnsi="TimesNewRomanPSMT" w:cs="TimesNewRomanPSMT"/>
          <w:lang w:eastAsia="ru-RU"/>
        </w:rPr>
      </w:pPr>
      <w:r w:rsidRPr="00BC2753">
        <w:t>2.</w:t>
      </w:r>
      <w:r w:rsidRPr="00BC2753">
        <w:rPr>
          <w:bCs/>
        </w:rPr>
        <w:t>35</w:t>
      </w:r>
      <w:r w:rsidRPr="00BC2753">
        <w:rPr>
          <w:bCs/>
        </w:rPr>
        <w:tab/>
      </w:r>
      <w:r w:rsidRPr="00BC2753">
        <w:tab/>
      </w:r>
      <w:r w:rsidRPr="00AA4A63">
        <w:rPr>
          <w:lang w:eastAsia="ru-RU"/>
        </w:rPr>
        <w:t>«</w:t>
      </w:r>
      <w:r w:rsidRPr="00AA4A63">
        <w:rPr>
          <w:i/>
          <w:lang w:eastAsia="ru-RU"/>
        </w:rPr>
        <w:t>Ут</w:t>
      </w:r>
      <w:r w:rsidRPr="00BC2753">
        <w:rPr>
          <w:rFonts w:ascii="TimesNewRomanPSMT" w:hAnsi="TimesNewRomanPSMT" w:cs="TimesNewRomanPSMT"/>
          <w:i/>
          <w:lang w:eastAsia="ru-RU"/>
        </w:rPr>
        <w:t>опленная кнопка открывания пряжк</w:t>
      </w:r>
      <w:r w:rsidRPr="00AA4A63">
        <w:rPr>
          <w:i/>
          <w:lang w:eastAsia="ru-RU"/>
        </w:rPr>
        <w:t>и</w:t>
      </w:r>
      <w:r w:rsidRPr="00AA4A63">
        <w:rPr>
          <w:lang w:eastAsia="ru-RU"/>
        </w:rPr>
        <w:t>»</w:t>
      </w:r>
      <w:r w:rsidRPr="00BC2753">
        <w:rPr>
          <w:rFonts w:ascii="TimesNewRomanPSMT" w:hAnsi="TimesNewRomanPSMT" w:cs="TimesNewRomanPSMT"/>
          <w:lang w:eastAsia="ru-RU"/>
        </w:rPr>
        <w:t xml:space="preserve"> означает такую кнопку открывания пряжки, которую нельзя открыть при нажатии на кнопку сферой диаметром 40 мм.</w:t>
      </w:r>
    </w:p>
    <w:p w:rsidR="00AA4A63" w:rsidRPr="00AA4A63" w:rsidRDefault="00AA4A63" w:rsidP="00AA4A63">
      <w:pPr>
        <w:pStyle w:val="SingleTxtGR"/>
        <w:ind w:left="2268" w:hanging="1134"/>
        <w:rPr>
          <w:lang w:eastAsia="ru-RU"/>
        </w:rPr>
      </w:pPr>
      <w:r w:rsidRPr="00BC2753">
        <w:t>2.</w:t>
      </w:r>
      <w:r w:rsidRPr="00BC2753">
        <w:rPr>
          <w:bCs/>
        </w:rPr>
        <w:t>36</w:t>
      </w:r>
      <w:r w:rsidRPr="00BC2753">
        <w:tab/>
      </w:r>
      <w:r w:rsidRPr="00BC2753">
        <w:tab/>
      </w:r>
      <w:r w:rsidRPr="00AA4A63">
        <w:rPr>
          <w:lang w:eastAsia="ru-RU"/>
        </w:rPr>
        <w:t>«</w:t>
      </w:r>
      <w:proofErr w:type="spellStart"/>
      <w:r w:rsidRPr="00AA4A63">
        <w:rPr>
          <w:i/>
          <w:lang w:eastAsia="ru-RU"/>
        </w:rPr>
        <w:t>Неутопленная</w:t>
      </w:r>
      <w:proofErr w:type="spellEnd"/>
      <w:r w:rsidRPr="00AA4A63">
        <w:rPr>
          <w:i/>
          <w:lang w:eastAsia="ru-RU"/>
        </w:rPr>
        <w:t xml:space="preserve"> кнопка открывания пряжки</w:t>
      </w:r>
      <w:r>
        <w:rPr>
          <w:lang w:eastAsia="ru-RU"/>
        </w:rPr>
        <w:t>»</w:t>
      </w:r>
      <w:r w:rsidRPr="00AA4A63">
        <w:rPr>
          <w:lang w:eastAsia="ru-RU"/>
        </w:rPr>
        <w:t xml:space="preserve"> означает такую кнопку открывания пряжки, которую можно открыть при нажатии на кнопку сферой диаметром 40 мм.</w:t>
      </w:r>
    </w:p>
    <w:p w:rsidR="00AA4A63" w:rsidRPr="00BC2753" w:rsidRDefault="00AA4A63" w:rsidP="00AA4A63">
      <w:pPr>
        <w:pStyle w:val="SingleTxtGR"/>
        <w:ind w:left="2268" w:hanging="1134"/>
        <w:rPr>
          <w:rFonts w:ascii="TimesNewRomanPSMT" w:hAnsi="TimesNewRomanPSMT" w:cs="TimesNewRomanPSMT"/>
          <w:lang w:eastAsia="ru-RU"/>
        </w:rPr>
      </w:pPr>
      <w:r w:rsidRPr="00BC2753">
        <w:t>2.</w:t>
      </w:r>
      <w:r w:rsidRPr="00BC2753">
        <w:rPr>
          <w:bCs/>
        </w:rPr>
        <w:t>37</w:t>
      </w:r>
      <w:r w:rsidRPr="00BC2753">
        <w:rPr>
          <w:bCs/>
        </w:rPr>
        <w:tab/>
      </w:r>
      <w:r w:rsidRPr="00BC2753">
        <w:tab/>
      </w:r>
      <w:r>
        <w:rPr>
          <w:bCs/>
        </w:rPr>
        <w:t>«</w:t>
      </w:r>
      <w:r w:rsidRPr="00CF55AA">
        <w:rPr>
          <w:bCs/>
          <w:i/>
        </w:rPr>
        <w:t>Устройство регулировки</w:t>
      </w:r>
      <w:r>
        <w:rPr>
          <w:bCs/>
        </w:rPr>
        <w:t>»</w:t>
      </w:r>
      <w:r w:rsidRPr="00CF55AA">
        <w:rPr>
          <w:bCs/>
        </w:rPr>
        <w:t xml:space="preserve"> означает приспособление, при помощи которого ремень УДУС или его крепления могут устанавливаться в положении, соответствующем физическим данным пользователя. Устройство регулировки может быть либо частью пряжки, либо втягивающим устройством, либо любой другой частью ремня УДУС</w:t>
      </w:r>
      <w:r w:rsidRPr="00BC2753">
        <w:rPr>
          <w:rFonts w:ascii="TimesNewRomanPSMT" w:hAnsi="TimesNewRomanPSMT" w:cs="TimesNewRomanPSMT"/>
          <w:lang w:eastAsia="ru-RU"/>
        </w:rPr>
        <w:t>.</w:t>
      </w:r>
    </w:p>
    <w:p w:rsidR="00AA4A63" w:rsidRPr="00AA4A63" w:rsidRDefault="00AA4A63" w:rsidP="008364A3">
      <w:pPr>
        <w:pStyle w:val="SingleTxtGR"/>
        <w:ind w:left="2268" w:hanging="1134"/>
        <w:rPr>
          <w:lang w:eastAsia="ru-RU"/>
        </w:rPr>
      </w:pPr>
      <w:r w:rsidRPr="00BC2753">
        <w:t>2.</w:t>
      </w:r>
      <w:r w:rsidRPr="00BC2753">
        <w:rPr>
          <w:bCs/>
        </w:rPr>
        <w:t>38</w:t>
      </w:r>
      <w:r w:rsidRPr="00BC2753">
        <w:rPr>
          <w:bCs/>
        </w:rPr>
        <w:tab/>
      </w:r>
      <w:r w:rsidRPr="00BC2753">
        <w:tab/>
      </w:r>
      <w:r w:rsidRPr="00AA4A63">
        <w:rPr>
          <w:lang w:eastAsia="ru-RU"/>
        </w:rPr>
        <w:t>«</w:t>
      </w:r>
      <w:r w:rsidRPr="00AA4A63">
        <w:rPr>
          <w:i/>
          <w:lang w:eastAsia="ru-RU"/>
        </w:rPr>
        <w:t>Устройство быстрой регулировки</w:t>
      </w:r>
      <w:r>
        <w:rPr>
          <w:lang w:eastAsia="ru-RU"/>
        </w:rPr>
        <w:t>»</w:t>
      </w:r>
      <w:r w:rsidRPr="00AA4A63">
        <w:rPr>
          <w:lang w:eastAsia="ru-RU"/>
        </w:rPr>
        <w:t xml:space="preserve"> означает устройство регулировки, которое может быть приведено в действие простым движением руки.</w:t>
      </w:r>
    </w:p>
    <w:p w:rsidR="00AA4A63" w:rsidRPr="00AA4A63" w:rsidRDefault="00AA4A63" w:rsidP="00AA4A63">
      <w:pPr>
        <w:pStyle w:val="SingleTxtGR"/>
        <w:ind w:left="2268" w:hanging="1134"/>
        <w:rPr>
          <w:lang w:eastAsia="ru-RU"/>
        </w:rPr>
      </w:pPr>
      <w:r w:rsidRPr="00BC2753">
        <w:t>2.</w:t>
      </w:r>
      <w:r w:rsidRPr="00BC2753">
        <w:rPr>
          <w:bCs/>
        </w:rPr>
        <w:t>39</w:t>
      </w:r>
      <w:r w:rsidRPr="00BC2753">
        <w:rPr>
          <w:bCs/>
        </w:rPr>
        <w:tab/>
      </w:r>
      <w:r w:rsidRPr="00BC2753">
        <w:tab/>
      </w:r>
      <w:r w:rsidRPr="00AA4A63">
        <w:rPr>
          <w:lang w:eastAsia="ru-RU"/>
        </w:rPr>
        <w:t>«</w:t>
      </w:r>
      <w:r w:rsidRPr="00AA4A63">
        <w:rPr>
          <w:i/>
          <w:lang w:eastAsia="ru-RU"/>
        </w:rPr>
        <w:t>Устройство регулировки, установленное непосредственно на усовершенствованной детской удерживающей системе</w:t>
      </w:r>
      <w:r>
        <w:rPr>
          <w:lang w:eastAsia="ru-RU"/>
        </w:rPr>
        <w:t>»</w:t>
      </w:r>
      <w:r w:rsidRPr="00AA4A63">
        <w:rPr>
          <w:lang w:eastAsia="ru-RU"/>
        </w:rPr>
        <w:t xml:space="preserve"> означает устройство регулировки привязного ремня, смонтированное непосредственно на усовершенствованной детской удерживающей системе, в отличие от устройства, которое установлено непосредственно на лямке, для регулирования которой оно предназначено.</w:t>
      </w:r>
    </w:p>
    <w:p w:rsidR="00AA4A63" w:rsidRPr="00AA4A63" w:rsidRDefault="00AA4A63" w:rsidP="00AA4A63">
      <w:pPr>
        <w:pStyle w:val="SingleTxtGR"/>
        <w:ind w:left="2268" w:hanging="1134"/>
        <w:rPr>
          <w:lang w:eastAsia="ru-RU"/>
        </w:rPr>
      </w:pPr>
      <w:r w:rsidRPr="00BC2753">
        <w:t>2.</w:t>
      </w:r>
      <w:r w:rsidRPr="00BC2753">
        <w:rPr>
          <w:bCs/>
        </w:rPr>
        <w:t>40</w:t>
      </w:r>
      <w:r w:rsidRPr="00BC2753">
        <w:rPr>
          <w:bCs/>
        </w:rPr>
        <w:tab/>
      </w:r>
      <w:r w:rsidRPr="00BC2753">
        <w:tab/>
      </w:r>
      <w:r w:rsidRPr="00AA4A63">
        <w:rPr>
          <w:lang w:eastAsia="ru-RU"/>
        </w:rPr>
        <w:t>«</w:t>
      </w:r>
      <w:r w:rsidRPr="00AA4A63">
        <w:rPr>
          <w:i/>
          <w:lang w:eastAsia="ru-RU"/>
        </w:rPr>
        <w:t>Устройство для поглощения энергии</w:t>
      </w:r>
      <w:r>
        <w:rPr>
          <w:lang w:eastAsia="ru-RU"/>
        </w:rPr>
        <w:t>»</w:t>
      </w:r>
      <w:r w:rsidRPr="00AA4A63">
        <w:rPr>
          <w:lang w:eastAsia="ru-RU"/>
        </w:rPr>
        <w:t xml:space="preserve"> означает приспособление, предназначенное для рассеивания энергии, функционирующее независимо или совместно с лямкой и являющееся </w:t>
      </w:r>
      <w:proofErr w:type="gramStart"/>
      <w:r w:rsidRPr="00AA4A63">
        <w:rPr>
          <w:lang w:eastAsia="ru-RU"/>
        </w:rPr>
        <w:t>частью</w:t>
      </w:r>
      <w:proofErr w:type="gramEnd"/>
      <w:r w:rsidRPr="00AA4A63">
        <w:rPr>
          <w:lang w:eastAsia="ru-RU"/>
        </w:rPr>
        <w:t xml:space="preserve"> усовершенствованной детской удерживающей системы.</w:t>
      </w:r>
    </w:p>
    <w:p w:rsidR="00AA4A63" w:rsidRPr="00AA4A63" w:rsidRDefault="00AA4A63" w:rsidP="00AA4A63">
      <w:pPr>
        <w:pStyle w:val="SingleTxtGR"/>
        <w:ind w:left="2268" w:hanging="1134"/>
        <w:rPr>
          <w:lang w:eastAsia="ru-RU"/>
        </w:rPr>
      </w:pPr>
      <w:r w:rsidRPr="00BC2753">
        <w:t>2.</w:t>
      </w:r>
      <w:r w:rsidRPr="00BC2753">
        <w:rPr>
          <w:bCs/>
        </w:rPr>
        <w:t>41</w:t>
      </w:r>
      <w:r w:rsidRPr="00BC2753">
        <w:rPr>
          <w:bCs/>
        </w:rPr>
        <w:tab/>
      </w:r>
      <w:r w:rsidRPr="00BC2753">
        <w:tab/>
      </w:r>
      <w:r w:rsidRPr="00AA4A63">
        <w:rPr>
          <w:lang w:eastAsia="ru-RU"/>
        </w:rPr>
        <w:t>«</w:t>
      </w:r>
      <w:r w:rsidRPr="00AA4A63">
        <w:rPr>
          <w:i/>
          <w:lang w:eastAsia="ru-RU"/>
        </w:rPr>
        <w:t>Втягивающее устройство</w:t>
      </w:r>
      <w:r>
        <w:rPr>
          <w:lang w:eastAsia="ru-RU"/>
        </w:rPr>
        <w:t>»</w:t>
      </w:r>
      <w:r w:rsidRPr="00AA4A63">
        <w:rPr>
          <w:lang w:eastAsia="ru-RU"/>
        </w:rPr>
        <w:t xml:space="preserve"> означает приспособление, предназначенное для частичного или полного размещения лямки усовершенствованной детской удерживающей системы. Этот термин охватывает следующие устройства:</w:t>
      </w:r>
    </w:p>
    <w:p w:rsidR="00AA4A63" w:rsidRPr="00AA4A63" w:rsidRDefault="00AA4A63" w:rsidP="00AA4A63">
      <w:pPr>
        <w:pStyle w:val="SingleTxtGR"/>
        <w:ind w:left="2268" w:hanging="1134"/>
        <w:rPr>
          <w:lang w:eastAsia="ru-RU"/>
        </w:rPr>
      </w:pPr>
      <w:r w:rsidRPr="00BC2753">
        <w:t>2.</w:t>
      </w:r>
      <w:r w:rsidRPr="00BC2753">
        <w:rPr>
          <w:bCs/>
        </w:rPr>
        <w:t>41</w:t>
      </w:r>
      <w:r w:rsidRPr="00BC2753">
        <w:t>.1</w:t>
      </w:r>
      <w:r w:rsidRPr="00BC2753">
        <w:tab/>
      </w:r>
      <w:r w:rsidRPr="00BC2753">
        <w:tab/>
      </w:r>
      <w:r w:rsidRPr="00AA4A63">
        <w:rPr>
          <w:lang w:eastAsia="ru-RU"/>
        </w:rPr>
        <w:t>«</w:t>
      </w:r>
      <w:r w:rsidRPr="00AA4A63">
        <w:rPr>
          <w:i/>
          <w:lang w:eastAsia="ru-RU"/>
        </w:rPr>
        <w:t>автоматически запирающееся втягивающее устройство</w:t>
      </w:r>
      <w:r>
        <w:rPr>
          <w:lang w:eastAsia="ru-RU"/>
        </w:rPr>
        <w:t>»</w:t>
      </w:r>
      <w:r w:rsidRPr="00AA4A63">
        <w:rPr>
          <w:lang w:eastAsia="ru-RU"/>
        </w:rPr>
        <w:t xml:space="preserve"> − втягивающее устройство, которое позволяет получить желаемую длину лямки и которое при закрытой пряжке автоматически регулирует длину лямки в соответствии с физическими данными пользователя, причем извлечь лямку из устройства на </w:t>
      </w:r>
      <w:proofErr w:type="spellStart"/>
      <w:r w:rsidRPr="00AA4A63">
        <w:rPr>
          <w:lang w:eastAsia="ru-RU"/>
        </w:rPr>
        <w:t>бóльшую</w:t>
      </w:r>
      <w:proofErr w:type="spellEnd"/>
      <w:r w:rsidRPr="00AA4A63">
        <w:rPr>
          <w:lang w:eastAsia="ru-RU"/>
        </w:rPr>
        <w:t xml:space="preserve"> длину может только сам пользователь;</w:t>
      </w:r>
    </w:p>
    <w:p w:rsidR="00AA4A63" w:rsidRPr="00AA4A63" w:rsidRDefault="00AA4A63" w:rsidP="00AA4A63">
      <w:pPr>
        <w:pStyle w:val="SingleTxtGR"/>
        <w:ind w:left="2268" w:hanging="1134"/>
        <w:rPr>
          <w:lang w:eastAsia="ru-RU"/>
        </w:rPr>
      </w:pPr>
      <w:r w:rsidRPr="00BC2753">
        <w:t>2.</w:t>
      </w:r>
      <w:r w:rsidRPr="00BC2753">
        <w:rPr>
          <w:bCs/>
        </w:rPr>
        <w:t>41</w:t>
      </w:r>
      <w:r w:rsidRPr="00BC2753">
        <w:t>.2</w:t>
      </w:r>
      <w:r w:rsidRPr="00BC2753">
        <w:tab/>
      </w:r>
      <w:r w:rsidRPr="00BC2753">
        <w:tab/>
      </w:r>
      <w:r>
        <w:rPr>
          <w:lang w:eastAsia="ru-RU"/>
        </w:rPr>
        <w:t>«</w:t>
      </w:r>
      <w:r w:rsidRPr="00AA4A63">
        <w:rPr>
          <w:i/>
          <w:lang w:eastAsia="ru-RU"/>
        </w:rPr>
        <w:t>аварийно-запирающееся втягивающее устройство</w:t>
      </w:r>
      <w:r>
        <w:rPr>
          <w:lang w:eastAsia="ru-RU"/>
        </w:rPr>
        <w:t>»</w:t>
      </w:r>
      <w:r w:rsidRPr="00AA4A63">
        <w:rPr>
          <w:lang w:eastAsia="ru-RU"/>
        </w:rPr>
        <w:t xml:space="preserve"> − втягивающее устройство, которое при нормальных условиях вождения не ограничивает свободы движения пользователя ремнями. Такое устройство включает приспособление для регулировки длины, которое автоматически регулирует длину лямки в зависимости от физических данных пользователя, и запирающий механизм, срабатывающий в экстренном случае под воздействием:</w:t>
      </w:r>
    </w:p>
    <w:p w:rsidR="00AA4A63" w:rsidRPr="00BC2753" w:rsidRDefault="00AA4A63" w:rsidP="00AA4A63">
      <w:pPr>
        <w:pStyle w:val="SingleTxtGR"/>
        <w:ind w:left="2268" w:hanging="1134"/>
        <w:rPr>
          <w:rFonts w:ascii="TimesNewRomanPSMT" w:hAnsi="TimesNewRomanPSMT" w:cs="TimesNewRomanPSMT"/>
          <w:lang w:eastAsia="ru-RU"/>
        </w:rPr>
      </w:pPr>
      <w:r w:rsidRPr="00BC2753">
        <w:t>2.</w:t>
      </w:r>
      <w:r w:rsidRPr="00BC2753">
        <w:rPr>
          <w:bCs/>
        </w:rPr>
        <w:t>41</w:t>
      </w:r>
      <w:r w:rsidRPr="00BC2753">
        <w:t>.2.1</w:t>
      </w:r>
      <w:r w:rsidRPr="00BC2753">
        <w:tab/>
      </w:r>
      <w:r w:rsidRPr="00BC2753">
        <w:rPr>
          <w:rFonts w:ascii="TimesNewRomanPSMT" w:hAnsi="TimesNewRomanPSMT" w:cs="TimesNewRomanPSMT"/>
          <w:lang w:eastAsia="ru-RU"/>
        </w:rPr>
        <w:t>замедления транспортного средства, вытягивания лямки из втягивающего устройства либо любого иного автоматического фактора (единичная чувствительность);</w:t>
      </w:r>
    </w:p>
    <w:p w:rsidR="00AA4A63" w:rsidRPr="00BC2753" w:rsidRDefault="00AA4A63" w:rsidP="00AA4A63">
      <w:pPr>
        <w:pStyle w:val="SingleTxtGR"/>
        <w:ind w:left="2268" w:hanging="1134"/>
        <w:rPr>
          <w:rFonts w:cs="TimesNewRomanPSMT"/>
          <w:lang w:eastAsia="ru-RU"/>
        </w:rPr>
      </w:pPr>
      <w:r w:rsidRPr="00BC2753">
        <w:t>2.</w:t>
      </w:r>
      <w:r w:rsidRPr="00BC2753">
        <w:rPr>
          <w:bCs/>
        </w:rPr>
        <w:t>41</w:t>
      </w:r>
      <w:r w:rsidRPr="00BC2753">
        <w:t>.2.2</w:t>
      </w:r>
      <w:r w:rsidRPr="00BC2753">
        <w:tab/>
      </w:r>
      <w:r w:rsidRPr="00BC2753">
        <w:rPr>
          <w:rFonts w:ascii="TimesNewRomanPSMT" w:hAnsi="TimesNewRomanPSMT" w:cs="TimesNewRomanPSMT"/>
          <w:lang w:eastAsia="ru-RU"/>
        </w:rPr>
        <w:t>сочетания любых из этих факторов (множественная чувствительность).</w:t>
      </w:r>
    </w:p>
    <w:p w:rsidR="00AA4A63" w:rsidRPr="00AA4A63" w:rsidRDefault="00AA4A63" w:rsidP="00AA4A63">
      <w:pPr>
        <w:pStyle w:val="SingleTxtGR"/>
        <w:ind w:left="2268" w:hanging="1134"/>
        <w:rPr>
          <w:lang w:eastAsia="ru-RU"/>
        </w:rPr>
      </w:pPr>
      <w:r w:rsidRPr="00BC2753">
        <w:t>2.</w:t>
      </w:r>
      <w:r w:rsidRPr="00BC2753">
        <w:rPr>
          <w:bCs/>
        </w:rPr>
        <w:t>42</w:t>
      </w:r>
      <w:r w:rsidRPr="00BC2753">
        <w:rPr>
          <w:bCs/>
        </w:rPr>
        <w:tab/>
      </w:r>
      <w:r w:rsidRPr="00BC2753">
        <w:tab/>
      </w:r>
      <w:r w:rsidRPr="00AA4A63">
        <w:rPr>
          <w:lang w:eastAsia="ru-RU"/>
        </w:rPr>
        <w:t>«</w:t>
      </w:r>
      <w:r w:rsidRPr="00AA4A63">
        <w:rPr>
          <w:i/>
          <w:lang w:eastAsia="ru-RU"/>
        </w:rPr>
        <w:t>Наклонное положение</w:t>
      </w:r>
      <w:r>
        <w:rPr>
          <w:lang w:eastAsia="ru-RU"/>
        </w:rPr>
        <w:t>»</w:t>
      </w:r>
      <w:r w:rsidRPr="00AA4A63">
        <w:rPr>
          <w:lang w:eastAsia="ru-RU"/>
        </w:rPr>
        <w:t xml:space="preserve"> означает особое положение сиденья, в котором ребенок может откидываться назад.</w:t>
      </w:r>
    </w:p>
    <w:p w:rsidR="00AA4A63" w:rsidRPr="00AA4A63" w:rsidRDefault="00AA4A63" w:rsidP="00AA4A63">
      <w:pPr>
        <w:pStyle w:val="SingleTxtGR"/>
        <w:ind w:left="2268" w:hanging="1134"/>
        <w:rPr>
          <w:lang w:eastAsia="ru-RU"/>
        </w:rPr>
      </w:pPr>
      <w:r w:rsidRPr="00BC2753">
        <w:t>2</w:t>
      </w:r>
      <w:r w:rsidRPr="00BC2753">
        <w:rPr>
          <w:bCs/>
        </w:rPr>
        <w:t>.43</w:t>
      </w:r>
      <w:r w:rsidRPr="00BC2753">
        <w:rPr>
          <w:bCs/>
        </w:rPr>
        <w:tab/>
      </w:r>
      <w:r w:rsidRPr="00BC2753">
        <w:tab/>
      </w:r>
      <w:r w:rsidRPr="00AA4A63">
        <w:rPr>
          <w:lang w:eastAsia="ru-RU"/>
        </w:rPr>
        <w:t>«</w:t>
      </w:r>
      <w:r w:rsidRPr="00AA4A63">
        <w:rPr>
          <w:i/>
          <w:lang w:eastAsia="ru-RU"/>
        </w:rPr>
        <w:t>Лежачее/лежачее на спине/лежачее на животе положение</w:t>
      </w:r>
      <w:r>
        <w:rPr>
          <w:lang w:eastAsia="ru-RU"/>
        </w:rPr>
        <w:t>»</w:t>
      </w:r>
      <w:r w:rsidRPr="00AA4A63">
        <w:rPr>
          <w:lang w:eastAsia="ru-RU"/>
        </w:rPr>
        <w:t xml:space="preserve"> означает положение, в котором по крайней мере голова и туловище ребенка в состоянии покоя (за исключением конечностей) находятся на горизонтальной поверхности в удерживающем устройстве.</w:t>
      </w:r>
    </w:p>
    <w:p w:rsidR="00AA4A63" w:rsidRPr="00CF55AA" w:rsidRDefault="00AA4A63" w:rsidP="00AA4A63">
      <w:pPr>
        <w:pStyle w:val="SingleTxtGR"/>
        <w:ind w:left="2268" w:hanging="1134"/>
        <w:rPr>
          <w:bCs/>
        </w:rPr>
      </w:pPr>
      <w:r w:rsidRPr="00CF55AA">
        <w:rPr>
          <w:bCs/>
        </w:rPr>
        <w:t>2.44</w:t>
      </w:r>
      <w:r w:rsidRPr="00CF55AA">
        <w:rPr>
          <w:bCs/>
        </w:rPr>
        <w:tab/>
      </w:r>
      <w:r w:rsidRPr="008B3DF8">
        <w:rPr>
          <w:bCs/>
        </w:rPr>
        <w:tab/>
      </w:r>
      <w:r>
        <w:rPr>
          <w:bCs/>
          <w:spacing w:val="-2"/>
        </w:rPr>
        <w:t>«</w:t>
      </w:r>
      <w:r w:rsidRPr="00AA4A63">
        <w:rPr>
          <w:bCs/>
          <w:i/>
          <w:spacing w:val="-2"/>
        </w:rPr>
        <w:t>Сиденье транспортного средства</w:t>
      </w:r>
      <w:r>
        <w:rPr>
          <w:bCs/>
          <w:spacing w:val="-2"/>
        </w:rPr>
        <w:t>»</w:t>
      </w:r>
      <w:r w:rsidRPr="00AA4A63">
        <w:rPr>
          <w:bCs/>
          <w:spacing w:val="-2"/>
        </w:rPr>
        <w:t xml:space="preserve"> означает конструкцию, являющуюся</w:t>
      </w:r>
      <w:r w:rsidRPr="00CF55AA">
        <w:rPr>
          <w:bCs/>
        </w:rPr>
        <w:t xml:space="preserve"> или не являющуюся неотъемлемой частью конструкции транспортного средства, включая внутреннюю отделку, и предназначенную для посадки одного взрослого человека. В соответствии с этим определением:</w:t>
      </w:r>
    </w:p>
    <w:p w:rsidR="00AA4A63" w:rsidRPr="00CF55AA" w:rsidRDefault="00AA4A63" w:rsidP="00AA4A63">
      <w:pPr>
        <w:pStyle w:val="SingleTxtGR"/>
        <w:ind w:left="2268" w:hanging="1134"/>
        <w:rPr>
          <w:bCs/>
        </w:rPr>
      </w:pPr>
      <w:r w:rsidRPr="00CF55AA">
        <w:rPr>
          <w:bCs/>
        </w:rPr>
        <w:t>2.44.1</w:t>
      </w:r>
      <w:r w:rsidRPr="00DB24BF">
        <w:rPr>
          <w:bCs/>
        </w:rPr>
        <w:tab/>
      </w:r>
      <w:r>
        <w:rPr>
          <w:bCs/>
        </w:rPr>
        <w:tab/>
        <w:t>«</w:t>
      </w:r>
      <w:r w:rsidRPr="00CF55AA">
        <w:rPr>
          <w:bCs/>
          <w:i/>
        </w:rPr>
        <w:t>группа сидений транспортного средства</w:t>
      </w:r>
      <w:r>
        <w:rPr>
          <w:bCs/>
        </w:rPr>
        <w:t>»</w:t>
      </w:r>
      <w:r w:rsidRPr="00CF55AA">
        <w:rPr>
          <w:bCs/>
        </w:rPr>
        <w:t xml:space="preserve"> означает либо многоместное сплошное сиденье, либо отдельные, но расположенные рядом сиденья (т.</w:t>
      </w:r>
      <w:r>
        <w:rPr>
          <w:bCs/>
        </w:rPr>
        <w:t> </w:t>
      </w:r>
      <w:r w:rsidRPr="00CF55AA">
        <w:rPr>
          <w:bCs/>
        </w:rPr>
        <w:t>е. установленные таким образом, чтобы передние стационарные детали крепления одного из этих сидений находились на одном уровне с передними или задними стационарными деталями креплений другого либо на промежуточном уровне между этими креплениями), которые предназначены для посадки одного или более взрослых людей;</w:t>
      </w:r>
    </w:p>
    <w:p w:rsidR="00AA4A63" w:rsidRPr="00CF55AA" w:rsidRDefault="00AA4A63" w:rsidP="00AA4A63">
      <w:pPr>
        <w:pStyle w:val="SingleTxtGR"/>
        <w:ind w:left="2268" w:hanging="1134"/>
        <w:rPr>
          <w:bCs/>
        </w:rPr>
      </w:pPr>
      <w:r w:rsidRPr="00CF55AA">
        <w:rPr>
          <w:bCs/>
        </w:rPr>
        <w:t>2.44.2</w:t>
      </w:r>
      <w:r w:rsidRPr="00DB24BF">
        <w:rPr>
          <w:bCs/>
        </w:rPr>
        <w:tab/>
      </w:r>
      <w:r>
        <w:rPr>
          <w:bCs/>
        </w:rPr>
        <w:tab/>
        <w:t>«</w:t>
      </w:r>
      <w:r w:rsidRPr="00CF55AA">
        <w:rPr>
          <w:bCs/>
          <w:i/>
        </w:rPr>
        <w:t>многоместное сплошное сиденье транспортного средства</w:t>
      </w:r>
      <w:r>
        <w:rPr>
          <w:bCs/>
        </w:rPr>
        <w:t>»</w:t>
      </w:r>
      <w:r w:rsidRPr="00CF55AA">
        <w:rPr>
          <w:bCs/>
        </w:rPr>
        <w:t xml:space="preserve"> означает полную конструкцию, включая отделку, предназначенную для посадки двух или более взрослых людей;</w:t>
      </w:r>
    </w:p>
    <w:p w:rsidR="00AA4A63" w:rsidRPr="00CF55AA" w:rsidRDefault="00AA4A63" w:rsidP="00AA4A63">
      <w:pPr>
        <w:pStyle w:val="SingleTxtGR"/>
        <w:ind w:left="2268" w:hanging="1134"/>
        <w:rPr>
          <w:bCs/>
        </w:rPr>
      </w:pPr>
      <w:r w:rsidRPr="00CF55AA">
        <w:rPr>
          <w:bCs/>
        </w:rPr>
        <w:t>2.44.3</w:t>
      </w:r>
      <w:r w:rsidRPr="00DB24BF">
        <w:rPr>
          <w:bCs/>
        </w:rPr>
        <w:tab/>
      </w:r>
      <w:r>
        <w:rPr>
          <w:bCs/>
        </w:rPr>
        <w:tab/>
        <w:t>«</w:t>
      </w:r>
      <w:r w:rsidRPr="00CF55AA">
        <w:rPr>
          <w:bCs/>
          <w:i/>
        </w:rPr>
        <w:t>передние сиденья транспортного средства</w:t>
      </w:r>
      <w:r>
        <w:rPr>
          <w:bCs/>
        </w:rPr>
        <w:t>»</w:t>
      </w:r>
      <w:r w:rsidRPr="00CF55AA">
        <w:rPr>
          <w:bCs/>
        </w:rPr>
        <w:t xml:space="preserve"> означают группу сидений, расположенных в передней части пассажирского салона таким образом, что непосредственно перед ними не находится ни одного другого сиденья;</w:t>
      </w:r>
    </w:p>
    <w:p w:rsidR="00AA4A63" w:rsidRPr="00BC2753" w:rsidRDefault="00AA4A63" w:rsidP="00AA4A63">
      <w:pPr>
        <w:pStyle w:val="SingleTxtGR"/>
        <w:ind w:left="2268" w:hanging="1134"/>
        <w:rPr>
          <w:rFonts w:ascii="TimesNewRomanPSMT" w:hAnsi="TimesNewRomanPSMT" w:cs="TimesNewRomanPSMT"/>
          <w:lang w:eastAsia="ru-RU"/>
        </w:rPr>
      </w:pPr>
      <w:r w:rsidRPr="00CF55AA">
        <w:rPr>
          <w:bCs/>
        </w:rPr>
        <w:t>2.44.4</w:t>
      </w:r>
      <w:r w:rsidRPr="00CF55AA">
        <w:rPr>
          <w:bCs/>
        </w:rPr>
        <w:tab/>
      </w:r>
      <w:r w:rsidRPr="008B3DF8">
        <w:rPr>
          <w:bCs/>
        </w:rPr>
        <w:tab/>
      </w:r>
      <w:r>
        <w:rPr>
          <w:bCs/>
        </w:rPr>
        <w:t>«</w:t>
      </w:r>
      <w:r w:rsidRPr="00CF55AA">
        <w:rPr>
          <w:bCs/>
          <w:i/>
        </w:rPr>
        <w:t>задние сиденья транспортного средства</w:t>
      </w:r>
      <w:r>
        <w:rPr>
          <w:bCs/>
        </w:rPr>
        <w:t>»</w:t>
      </w:r>
      <w:r w:rsidRPr="00CF55AA">
        <w:rPr>
          <w:bCs/>
        </w:rPr>
        <w:t xml:space="preserve"> означают сиденья, обращенные вперед и расположенные позади другой группы сидений транспортного средства</w:t>
      </w:r>
      <w:r w:rsidRPr="00BC2753">
        <w:rPr>
          <w:rFonts w:ascii="TimesNewRomanPSMT" w:hAnsi="TimesNewRomanPSMT" w:cs="TimesNewRomanPSMT"/>
          <w:lang w:eastAsia="ru-RU"/>
        </w:rPr>
        <w:t>.</w:t>
      </w:r>
    </w:p>
    <w:p w:rsidR="00AA4A63" w:rsidRPr="00AA4A63" w:rsidRDefault="00AA4A63" w:rsidP="00AA4A63">
      <w:pPr>
        <w:pStyle w:val="SingleTxtGR"/>
        <w:ind w:left="2268" w:hanging="1134"/>
        <w:rPr>
          <w:lang w:eastAsia="ru-RU"/>
        </w:rPr>
      </w:pPr>
      <w:r w:rsidRPr="00BC2753">
        <w:t>2.</w:t>
      </w:r>
      <w:r w:rsidRPr="00BC2753">
        <w:rPr>
          <w:bCs/>
        </w:rPr>
        <w:t>45</w:t>
      </w:r>
      <w:r w:rsidRPr="00BC2753">
        <w:tab/>
      </w:r>
      <w:r w:rsidRPr="00BC2753">
        <w:tab/>
      </w:r>
      <w:r w:rsidRPr="00AA4A63">
        <w:rPr>
          <w:lang w:eastAsia="ru-RU"/>
        </w:rPr>
        <w:t>«</w:t>
      </w:r>
      <w:r w:rsidRPr="00AA4A63">
        <w:rPr>
          <w:i/>
          <w:lang w:eastAsia="ru-RU"/>
        </w:rPr>
        <w:t>Тип сиденья</w:t>
      </w:r>
      <w:r>
        <w:rPr>
          <w:lang w:eastAsia="ru-RU"/>
        </w:rPr>
        <w:t>»</w:t>
      </w:r>
      <w:r w:rsidRPr="00AA4A63">
        <w:rPr>
          <w:lang w:eastAsia="ru-RU"/>
        </w:rPr>
        <w:t xml:space="preserve"> означает категорию сидений для взрослого человека, которые не имеют существенных различий в отношении формы, размеров и материалов, из которых изготовлена конструкция сиденья, типа и размеров систем регулирования блокировки и собственно блокировки сиденья, а также типа и размеров деталей крепления ремня безопасности для взрослых к сиденью, крепления самого сиденья и соответствующих элементов конструкции транспортного средства.</w:t>
      </w:r>
    </w:p>
    <w:p w:rsidR="00AA4A63" w:rsidRPr="00AA4A63" w:rsidRDefault="00AA4A63" w:rsidP="00AA4A63">
      <w:pPr>
        <w:pStyle w:val="SingleTxtGR"/>
        <w:ind w:left="2268" w:hanging="1134"/>
        <w:rPr>
          <w:lang w:eastAsia="ru-RU"/>
        </w:rPr>
      </w:pPr>
      <w:r w:rsidRPr="00BC2753">
        <w:t>2.</w:t>
      </w:r>
      <w:r w:rsidRPr="00BC2753">
        <w:rPr>
          <w:bCs/>
        </w:rPr>
        <w:t>46</w:t>
      </w:r>
      <w:r w:rsidRPr="00BC2753">
        <w:rPr>
          <w:bCs/>
        </w:rPr>
        <w:tab/>
      </w:r>
      <w:r w:rsidRPr="00BC2753">
        <w:tab/>
      </w:r>
      <w:r w:rsidRPr="00AA4A63">
        <w:rPr>
          <w:lang w:eastAsia="ru-RU"/>
        </w:rPr>
        <w:t>«</w:t>
      </w:r>
      <w:r w:rsidRPr="00AA4A63">
        <w:rPr>
          <w:i/>
          <w:lang w:eastAsia="ru-RU"/>
        </w:rPr>
        <w:t>Система регулирования</w:t>
      </w:r>
      <w:r>
        <w:rPr>
          <w:lang w:eastAsia="ru-RU"/>
        </w:rPr>
        <w:t>»</w:t>
      </w:r>
      <w:r w:rsidRPr="00AA4A63">
        <w:rPr>
          <w:lang w:eastAsia="ru-RU"/>
        </w:rPr>
        <w:t xml:space="preserve"> означает устройство в комплекте, с помощью которого сиденье транспортного средства или его части могут устанавливаться в положение, соответствующее физическим данным находящегося на нем взрослого человека; это устройство может, в частности, допускать продольное перемещение, и/или вертикальное перемещение, и/или угловое перемещение.</w:t>
      </w:r>
    </w:p>
    <w:p w:rsidR="00AA4A63" w:rsidRPr="00AA4A63" w:rsidRDefault="00AA4A63" w:rsidP="00FE3216">
      <w:pPr>
        <w:pStyle w:val="SingleTxtGR"/>
        <w:pageBreakBefore/>
        <w:spacing w:line="230" w:lineRule="atLeast"/>
        <w:ind w:left="2268" w:hanging="1134"/>
        <w:rPr>
          <w:lang w:eastAsia="ru-RU"/>
        </w:rPr>
      </w:pPr>
      <w:r w:rsidRPr="00BC2753">
        <w:t>2.</w:t>
      </w:r>
      <w:r w:rsidRPr="00BC2753">
        <w:rPr>
          <w:bCs/>
        </w:rPr>
        <w:t>47</w:t>
      </w:r>
      <w:r w:rsidRPr="00BC2753">
        <w:rPr>
          <w:bCs/>
        </w:rPr>
        <w:tab/>
      </w:r>
      <w:r w:rsidRPr="00BC2753">
        <w:tab/>
      </w:r>
      <w:r w:rsidRPr="00AA4A63">
        <w:rPr>
          <w:lang w:eastAsia="ru-RU"/>
        </w:rPr>
        <w:t>«</w:t>
      </w:r>
      <w:r w:rsidRPr="00AA4A63">
        <w:rPr>
          <w:i/>
          <w:lang w:eastAsia="ru-RU"/>
        </w:rPr>
        <w:t>Крепление сиденья транспортного средства</w:t>
      </w:r>
      <w:r>
        <w:rPr>
          <w:lang w:eastAsia="ru-RU"/>
        </w:rPr>
        <w:t>»</w:t>
      </w:r>
      <w:r w:rsidRPr="00AA4A63">
        <w:rPr>
          <w:lang w:eastAsia="ru-RU"/>
        </w:rPr>
        <w:t xml:space="preserve"> означает систему крепления всего каркаса сиденья для взрослого человека к конструкции транспортного средства, включая соответствующие элементы конструкции транспортного средства.</w:t>
      </w:r>
    </w:p>
    <w:p w:rsidR="00AA4A63" w:rsidRPr="00AA4A63" w:rsidRDefault="00AA4A63" w:rsidP="00FE3216">
      <w:pPr>
        <w:pStyle w:val="SingleTxtGR"/>
        <w:keepLines/>
        <w:spacing w:line="230" w:lineRule="atLeast"/>
        <w:ind w:left="2268" w:hanging="1134"/>
        <w:rPr>
          <w:lang w:eastAsia="ru-RU"/>
        </w:rPr>
      </w:pPr>
      <w:r w:rsidRPr="00BC2753">
        <w:t>2.</w:t>
      </w:r>
      <w:r w:rsidRPr="00BC2753">
        <w:rPr>
          <w:bCs/>
        </w:rPr>
        <w:t>48</w:t>
      </w:r>
      <w:r w:rsidRPr="00BC2753">
        <w:tab/>
      </w:r>
      <w:r w:rsidRPr="00BC2753">
        <w:tab/>
      </w:r>
      <w:r w:rsidRPr="00AA4A63">
        <w:rPr>
          <w:lang w:eastAsia="ru-RU"/>
        </w:rPr>
        <w:t>«</w:t>
      </w:r>
      <w:r w:rsidRPr="00AA4A63">
        <w:rPr>
          <w:i/>
          <w:lang w:eastAsia="ru-RU"/>
        </w:rPr>
        <w:t>Система перемещения</w:t>
      </w:r>
      <w:r>
        <w:rPr>
          <w:lang w:eastAsia="ru-RU"/>
        </w:rPr>
        <w:t>»</w:t>
      </w:r>
      <w:r w:rsidRPr="00AA4A63">
        <w:rPr>
          <w:lang w:eastAsia="ru-RU"/>
        </w:rPr>
        <w:t xml:space="preserve"> означает приспособление, при помощи которого сиденье для взрослого человека или какая-либо его часть изменяет угол наклона или перемещается в продольном направлении без фиксации в промежуточных положениях для облегчения посадки и высадки пассажиров или погрузки и выгрузки груза.</w:t>
      </w:r>
    </w:p>
    <w:p w:rsidR="00AA4A63" w:rsidRPr="00AA4A63" w:rsidRDefault="00AA4A63" w:rsidP="00FE3216">
      <w:pPr>
        <w:pStyle w:val="SingleTxtGR"/>
        <w:spacing w:line="230" w:lineRule="atLeast"/>
        <w:ind w:left="2268" w:hanging="1134"/>
        <w:rPr>
          <w:lang w:eastAsia="ru-RU"/>
        </w:rPr>
      </w:pPr>
      <w:r w:rsidRPr="00BC2753">
        <w:t>2.</w:t>
      </w:r>
      <w:r w:rsidRPr="00BC2753">
        <w:rPr>
          <w:bCs/>
        </w:rPr>
        <w:t>49</w:t>
      </w:r>
      <w:r w:rsidRPr="00BC2753">
        <w:rPr>
          <w:bCs/>
        </w:rPr>
        <w:tab/>
      </w:r>
      <w:r w:rsidRPr="00BC2753">
        <w:tab/>
      </w:r>
      <w:r w:rsidRPr="00AA4A63">
        <w:rPr>
          <w:lang w:eastAsia="ru-RU"/>
        </w:rPr>
        <w:t>«</w:t>
      </w:r>
      <w:r w:rsidRPr="00AA4A63">
        <w:rPr>
          <w:i/>
          <w:lang w:eastAsia="ru-RU"/>
        </w:rPr>
        <w:t>Система блокировки</w:t>
      </w:r>
      <w:r w:rsidRPr="00AA4A63">
        <w:rPr>
          <w:lang w:eastAsia="ru-RU"/>
        </w:rPr>
        <w:t>» означает устройство, обеспечивающее блокировку сиденья для взрослого человека, а также частей этого сиденья в положении для использования.</w:t>
      </w:r>
    </w:p>
    <w:p w:rsidR="00AA4A63" w:rsidRPr="00AA4A63" w:rsidRDefault="00AA4A63" w:rsidP="00FE3216">
      <w:pPr>
        <w:pStyle w:val="SingleTxtGR"/>
        <w:spacing w:line="230" w:lineRule="atLeast"/>
        <w:ind w:left="2268" w:hanging="1134"/>
        <w:rPr>
          <w:lang w:eastAsia="ru-RU"/>
        </w:rPr>
      </w:pPr>
      <w:r w:rsidRPr="00BC2753">
        <w:t>2.</w:t>
      </w:r>
      <w:r w:rsidRPr="00BC2753">
        <w:rPr>
          <w:bCs/>
        </w:rPr>
        <w:t>50</w:t>
      </w:r>
      <w:r w:rsidRPr="00BC2753">
        <w:rPr>
          <w:bCs/>
        </w:rPr>
        <w:tab/>
      </w:r>
      <w:r w:rsidRPr="00BC2753">
        <w:tab/>
      </w:r>
      <w:r w:rsidRPr="00AA4A63">
        <w:rPr>
          <w:lang w:eastAsia="ru-RU"/>
        </w:rPr>
        <w:t>«</w:t>
      </w:r>
      <w:r w:rsidRPr="00AA4A63">
        <w:rPr>
          <w:i/>
          <w:lang w:eastAsia="ru-RU"/>
        </w:rPr>
        <w:t>Место соединения спинки и подушки сиденья</w:t>
      </w:r>
      <w:r w:rsidRPr="00AA4A63">
        <w:rPr>
          <w:lang w:eastAsia="ru-RU"/>
        </w:rPr>
        <w:t>» означает зону, находящуюся поблизости от места соприкосновения подушки и спинки сиденья транспортного средства.</w:t>
      </w:r>
    </w:p>
    <w:p w:rsidR="00AA4A63" w:rsidRPr="00BC2753" w:rsidRDefault="00AA4A63" w:rsidP="00FE3216">
      <w:pPr>
        <w:pStyle w:val="SingleTxtGR"/>
        <w:spacing w:line="230" w:lineRule="atLeast"/>
        <w:ind w:left="2268" w:hanging="1134"/>
        <w:rPr>
          <w:bCs/>
        </w:rPr>
      </w:pPr>
      <w:r w:rsidRPr="00BC2753">
        <w:t>2.</w:t>
      </w:r>
      <w:r w:rsidRPr="00BC2753">
        <w:rPr>
          <w:bCs/>
        </w:rPr>
        <w:t>51</w:t>
      </w:r>
      <w:r w:rsidRPr="00BC2753">
        <w:rPr>
          <w:bCs/>
        </w:rPr>
        <w:tab/>
      </w:r>
      <w:r w:rsidRPr="00BC2753">
        <w:tab/>
      </w:r>
      <w:r>
        <w:rPr>
          <w:bCs/>
        </w:rPr>
        <w:t>«</w:t>
      </w:r>
      <w:r w:rsidRPr="00CF55AA">
        <w:rPr>
          <w:bCs/>
          <w:i/>
        </w:rPr>
        <w:t xml:space="preserve">Место </w:t>
      </w:r>
      <w:r>
        <w:rPr>
          <w:bCs/>
          <w:i/>
        </w:rPr>
        <w:t>для</w:t>
      </w:r>
      <w:r w:rsidRPr="00CF55AA">
        <w:rPr>
          <w:bCs/>
          <w:i/>
        </w:rPr>
        <w:t xml:space="preserve"> ISOFIX</w:t>
      </w:r>
      <w:r>
        <w:rPr>
          <w:bCs/>
        </w:rPr>
        <w:t>»</w:t>
      </w:r>
      <w:r w:rsidRPr="00CF55AA">
        <w:rPr>
          <w:bCs/>
        </w:rPr>
        <w:t xml:space="preserve"> означает место, оп</w:t>
      </w:r>
      <w:r>
        <w:rPr>
          <w:bCs/>
        </w:rPr>
        <w:t>ределенное в пункте 2.17 Правил </w:t>
      </w:r>
      <w:r w:rsidRPr="00CF55AA">
        <w:rPr>
          <w:bCs/>
        </w:rPr>
        <w:t>№ 14</w:t>
      </w:r>
      <w:r w:rsidR="00FE3216">
        <w:rPr>
          <w:bCs/>
        </w:rPr>
        <w:t xml:space="preserve"> ООН</w:t>
      </w:r>
      <w:r w:rsidRPr="00BC2753">
        <w:rPr>
          <w:bCs/>
        </w:rPr>
        <w:t>.</w:t>
      </w:r>
    </w:p>
    <w:p w:rsidR="00AA4A63" w:rsidRPr="00AA4A63" w:rsidRDefault="00AA4A63" w:rsidP="00FE3216">
      <w:pPr>
        <w:pStyle w:val="SingleTxtGR"/>
        <w:spacing w:line="230" w:lineRule="atLeast"/>
        <w:ind w:left="2268" w:hanging="1134"/>
        <w:rPr>
          <w:lang w:eastAsia="ru-RU"/>
        </w:rPr>
      </w:pPr>
      <w:r w:rsidRPr="00BC2753">
        <w:t>2.</w:t>
      </w:r>
      <w:r w:rsidRPr="00BC2753">
        <w:rPr>
          <w:bCs/>
        </w:rPr>
        <w:t>52</w:t>
      </w:r>
      <w:r w:rsidRPr="00BC2753">
        <w:rPr>
          <w:bCs/>
        </w:rPr>
        <w:tab/>
      </w:r>
      <w:r w:rsidRPr="00BC2753">
        <w:tab/>
      </w:r>
      <w:r w:rsidRPr="00AA4A63">
        <w:rPr>
          <w:lang w:eastAsia="ru-RU"/>
        </w:rPr>
        <w:t>«</w:t>
      </w:r>
      <w:r w:rsidRPr="00AA4A63">
        <w:rPr>
          <w:i/>
          <w:lang w:eastAsia="ru-RU"/>
        </w:rPr>
        <w:t>Испытание на официальное утверждение типа</w:t>
      </w:r>
      <w:r>
        <w:rPr>
          <w:lang w:eastAsia="ru-RU"/>
        </w:rPr>
        <w:t>»</w:t>
      </w:r>
      <w:r w:rsidRPr="00AA4A63">
        <w:rPr>
          <w:lang w:eastAsia="ru-RU"/>
        </w:rPr>
        <w:t xml:space="preserve"> означает испытание с целью определения степени соответствия типа усовершенствованной детской удерживающей системы, представленной на официальное утверждение, установленным требованиям.</w:t>
      </w:r>
    </w:p>
    <w:p w:rsidR="00AA4A63" w:rsidRPr="00AA4A63" w:rsidRDefault="00AA4A63" w:rsidP="00FE3216">
      <w:pPr>
        <w:pStyle w:val="SingleTxtGR"/>
        <w:spacing w:line="230" w:lineRule="atLeast"/>
        <w:ind w:left="2268" w:hanging="1134"/>
        <w:rPr>
          <w:lang w:eastAsia="ru-RU"/>
        </w:rPr>
      </w:pPr>
      <w:r w:rsidRPr="00BC2753">
        <w:t>2.</w:t>
      </w:r>
      <w:r w:rsidRPr="00BC2753">
        <w:rPr>
          <w:bCs/>
        </w:rPr>
        <w:t>53</w:t>
      </w:r>
      <w:r w:rsidRPr="00BC2753">
        <w:rPr>
          <w:bCs/>
        </w:rPr>
        <w:tab/>
      </w:r>
      <w:r w:rsidRPr="00BC2753">
        <w:tab/>
      </w:r>
      <w:r w:rsidRPr="00AA4A63">
        <w:rPr>
          <w:lang w:eastAsia="ru-RU"/>
        </w:rPr>
        <w:t>«</w:t>
      </w:r>
      <w:r w:rsidRPr="00AA4A63">
        <w:rPr>
          <w:i/>
          <w:lang w:eastAsia="ru-RU"/>
        </w:rPr>
        <w:t>Проверка качества производства (квалификационная проверка)</w:t>
      </w:r>
      <w:r w:rsidRPr="00AA4A63">
        <w:rPr>
          <w:lang w:eastAsia="ru-RU"/>
        </w:rPr>
        <w:t>» означает испытание с целью определения способности изготовителя производить усовершенствованную детскую удерживающую систему, соответствующую усовершенствованным детским удерживающим системам, представленным на официальное утверждение типа.</w:t>
      </w:r>
    </w:p>
    <w:p w:rsidR="00AA4A63" w:rsidRPr="00E93B18" w:rsidRDefault="00AA4A63" w:rsidP="00FE3216">
      <w:pPr>
        <w:pStyle w:val="SingleTxtGR"/>
        <w:spacing w:line="230" w:lineRule="atLeast"/>
        <w:ind w:left="2268" w:hanging="1134"/>
        <w:rPr>
          <w:lang w:eastAsia="ru-RU"/>
        </w:rPr>
      </w:pPr>
      <w:r w:rsidRPr="00BC2753">
        <w:t>2.</w:t>
      </w:r>
      <w:r w:rsidRPr="00BC2753">
        <w:rPr>
          <w:bCs/>
        </w:rPr>
        <w:t>54</w:t>
      </w:r>
      <w:r w:rsidRPr="00BC2753">
        <w:rPr>
          <w:bCs/>
        </w:rPr>
        <w:tab/>
      </w:r>
      <w:r w:rsidRPr="00BC2753">
        <w:tab/>
      </w:r>
      <w:r w:rsidR="00E93B18" w:rsidRPr="00E93B18">
        <w:rPr>
          <w:lang w:eastAsia="ru-RU"/>
        </w:rPr>
        <w:t>«</w:t>
      </w:r>
      <w:r w:rsidRPr="00E93B18">
        <w:rPr>
          <w:i/>
          <w:lang w:eastAsia="ru-RU"/>
        </w:rPr>
        <w:t>Обычные испытания</w:t>
      </w:r>
      <w:r w:rsidR="00E93B18" w:rsidRPr="00E93B18">
        <w:rPr>
          <w:lang w:eastAsia="ru-RU"/>
        </w:rPr>
        <w:t>»</w:t>
      </w:r>
      <w:r w:rsidRPr="00E93B18">
        <w:rPr>
          <w:lang w:eastAsia="ru-RU"/>
        </w:rPr>
        <w:t xml:space="preserve"> (или испытания на соответствие производства) означают испытания ряда удерживающих систем, отбираемых из одной и той же партии, для определения степени их соответствия установленным требованиям.</w:t>
      </w:r>
    </w:p>
    <w:p w:rsidR="00AA4A63" w:rsidRDefault="00AA4A63" w:rsidP="00FE3216">
      <w:pPr>
        <w:pStyle w:val="SingleTxtGR"/>
        <w:spacing w:line="230" w:lineRule="atLeast"/>
        <w:ind w:left="2268" w:hanging="1134"/>
        <w:rPr>
          <w:rFonts w:cs="TimesNewRomanPSMT"/>
          <w:lang w:eastAsia="ru-RU"/>
        </w:rPr>
      </w:pPr>
      <w:r w:rsidRPr="00BC2753">
        <w:rPr>
          <w:bCs/>
        </w:rPr>
        <w:t>2.55</w:t>
      </w:r>
      <w:r w:rsidRPr="00BC2753">
        <w:rPr>
          <w:bCs/>
        </w:rPr>
        <w:tab/>
      </w:r>
      <w:r w:rsidRPr="00BC2753">
        <w:rPr>
          <w:bCs/>
        </w:rPr>
        <w:tab/>
      </w:r>
      <w:r w:rsidR="00E93B18">
        <w:rPr>
          <w:bCs/>
        </w:rPr>
        <w:t>«</w:t>
      </w:r>
      <w:r w:rsidRPr="00CF55AA">
        <w:rPr>
          <w:bCs/>
          <w:i/>
        </w:rPr>
        <w:t>Регулятор положения плечевой лямки</w:t>
      </w:r>
      <w:r w:rsidR="00E93B18">
        <w:rPr>
          <w:bCs/>
        </w:rPr>
        <w:t>»</w:t>
      </w:r>
      <w:r w:rsidRPr="00CF55AA">
        <w:rPr>
          <w:bCs/>
        </w:rPr>
        <w:t xml:space="preserve"> означает приспособление, предназначенное для удержания плечевой лямки в надлежащем положении на туловище ребенка − при обычных условиях движения − за счет прижимания плечевых лямок одна к другой</w:t>
      </w:r>
      <w:r w:rsidRPr="00BC2753">
        <w:rPr>
          <w:rFonts w:cs="TimesNewRomanPSMT"/>
          <w:lang w:eastAsia="ru-RU"/>
        </w:rPr>
        <w:t>.</w:t>
      </w:r>
    </w:p>
    <w:p w:rsidR="00AA4A63" w:rsidRPr="00BC2753" w:rsidRDefault="00AA4A63" w:rsidP="00FE3216">
      <w:pPr>
        <w:pStyle w:val="SingleTxtGR"/>
        <w:spacing w:line="230" w:lineRule="atLeast"/>
        <w:ind w:left="2268" w:hanging="1134"/>
        <w:rPr>
          <w:bCs/>
        </w:rPr>
      </w:pPr>
      <w:r w:rsidRPr="00CF55AA">
        <w:rPr>
          <w:bCs/>
        </w:rPr>
        <w:t>2.56</w:t>
      </w:r>
      <w:r w:rsidRPr="00CF55AA">
        <w:rPr>
          <w:bCs/>
        </w:rPr>
        <w:tab/>
      </w:r>
      <w:r w:rsidRPr="008B3DF8">
        <w:rPr>
          <w:bCs/>
        </w:rPr>
        <w:tab/>
      </w:r>
      <w:r w:rsidR="00E93B18">
        <w:rPr>
          <w:bCs/>
        </w:rPr>
        <w:t>«</w:t>
      </w:r>
      <w:r w:rsidRPr="00CF55AA">
        <w:rPr>
          <w:bCs/>
          <w:i/>
        </w:rPr>
        <w:t>Модуль</w:t>
      </w:r>
      <w:r w:rsidR="00E93B18">
        <w:rPr>
          <w:bCs/>
        </w:rPr>
        <w:t>»</w:t>
      </w:r>
      <w:r w:rsidRPr="00CF55AA">
        <w:rPr>
          <w:bCs/>
        </w:rPr>
        <w:t xml:space="preserve"> представляет собой часть УДУС, которая существует отдельно от соединительных деталей ISOFIX и находится в непосредственном контакте с ребенком. Модуль может быть использован в качестве как автономного, так и неавтономного устройства для удержания ребенка в автомобиле. На основание может быть установлен более чем один модуль (модуль А, модуль B и т.</w:t>
      </w:r>
      <w:r w:rsidR="00E93B18">
        <w:rPr>
          <w:bCs/>
        </w:rPr>
        <w:t xml:space="preserve"> </w:t>
      </w:r>
      <w:r w:rsidRPr="00CF55AA">
        <w:rPr>
          <w:bCs/>
        </w:rPr>
        <w:t>д.)</w:t>
      </w:r>
      <w:r>
        <w:rPr>
          <w:bCs/>
        </w:rPr>
        <w:t>.</w:t>
      </w:r>
    </w:p>
    <w:p w:rsidR="00AA4A63" w:rsidRPr="00BC2753" w:rsidRDefault="00AA4A63" w:rsidP="00AA4A63">
      <w:pPr>
        <w:pStyle w:val="HChGR"/>
      </w:pPr>
      <w:r w:rsidRPr="00BC2753">
        <w:tab/>
      </w:r>
      <w:r w:rsidRPr="00BC2753">
        <w:tab/>
        <w:t>3.</w:t>
      </w:r>
      <w:r w:rsidRPr="00BC2753">
        <w:tab/>
      </w:r>
      <w:r w:rsidRPr="00BC2753">
        <w:tab/>
        <w:t>Заявка на официальное утверждение</w:t>
      </w:r>
    </w:p>
    <w:p w:rsidR="00AA4A63" w:rsidRPr="00BC2753" w:rsidRDefault="00AA4A63" w:rsidP="00FE3216">
      <w:pPr>
        <w:pStyle w:val="SingleTxtGR"/>
        <w:keepLines/>
        <w:spacing w:line="230" w:lineRule="atLeast"/>
        <w:ind w:left="2268" w:hanging="1134"/>
        <w:rPr>
          <w:rFonts w:ascii="TimesNewRomanPSMT" w:hAnsi="TimesNewRomanPSMT" w:cs="TimesNewRomanPSMT"/>
          <w:lang w:eastAsia="ru-RU"/>
        </w:rPr>
      </w:pPr>
      <w:r w:rsidRPr="00BC2753">
        <w:t>3.1</w:t>
      </w:r>
      <w:r w:rsidRPr="00BC2753">
        <w:tab/>
      </w:r>
      <w:r w:rsidRPr="00BC2753">
        <w:tab/>
      </w:r>
      <w:r w:rsidRPr="00BC2753">
        <w:rPr>
          <w:rFonts w:ascii="TimesNewRomanPSMT" w:hAnsi="TimesNewRomanPSMT" w:cs="TimesNewRomanPSMT"/>
          <w:lang w:eastAsia="ru-RU"/>
        </w:rPr>
        <w:t xml:space="preserve">Заявка на официальное утверждение типа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удерживающе</w:t>
      </w:r>
      <w:r w:rsidRPr="00BC2753">
        <w:rPr>
          <w:rFonts w:cs="TimesNewRomanPSMT"/>
          <w:lang w:eastAsia="ru-RU"/>
        </w:rPr>
        <w:t>й</w:t>
      </w:r>
      <w:r w:rsidRPr="00BC2753">
        <w:rPr>
          <w:rFonts w:ascii="TimesNewRomanPSMT" w:hAnsi="TimesNewRomanPSMT" w:cs="TimesNewRomanPSMT"/>
          <w:lang w:eastAsia="ru-RU"/>
        </w:rPr>
        <w:t xml:space="preserve"> </w:t>
      </w:r>
      <w:r w:rsidRPr="00BC2753">
        <w:rPr>
          <w:rFonts w:cs="TimesNewRomanPSMT"/>
          <w:lang w:eastAsia="ru-RU"/>
        </w:rPr>
        <w:t xml:space="preserve">системы подается </w:t>
      </w:r>
      <w:r w:rsidRPr="00BC2753">
        <w:rPr>
          <w:rFonts w:ascii="TimesNewRomanPSMT" w:hAnsi="TimesNewRomanPSMT" w:cs="TimesNewRomanPSMT"/>
          <w:lang w:eastAsia="ru-RU"/>
        </w:rPr>
        <w:t xml:space="preserve">держателем </w:t>
      </w:r>
      <w:r>
        <w:rPr>
          <w:rFonts w:cs="TimesNewRomanPSMT"/>
          <w:lang w:eastAsia="ru-RU"/>
        </w:rPr>
        <w:t>товарного знака</w:t>
      </w:r>
      <w:r w:rsidRPr="00BC2753">
        <w:rPr>
          <w:rFonts w:ascii="TimesNewRomanPSMT" w:hAnsi="TimesNewRomanPSMT" w:cs="TimesNewRomanPSMT"/>
          <w:lang w:eastAsia="ru-RU"/>
        </w:rPr>
        <w:t xml:space="preserve"> или его надлежащим образом уполномоченным представителем и соответствует схеме официального утверждения типа, описанной в приложении</w:t>
      </w:r>
      <w:r w:rsidRPr="00BC2753">
        <w:rPr>
          <w:rFonts w:cs="TimesNewRomanPSMT"/>
          <w:lang w:eastAsia="ru-RU"/>
        </w:rPr>
        <w:t> </w:t>
      </w:r>
      <w:r w:rsidRPr="00BC2753">
        <w:rPr>
          <w:rFonts w:ascii="TimesNewRomanPSMT" w:hAnsi="TimesNewRomanPSMT" w:cs="TimesNewRomanPSMT"/>
          <w:lang w:eastAsia="ru-RU"/>
        </w:rPr>
        <w:t>1</w:t>
      </w:r>
      <w:r w:rsidRPr="00BC2753">
        <w:rPr>
          <w:rFonts w:cs="TimesNewRomanPSMT"/>
          <w:lang w:eastAsia="ru-RU"/>
        </w:rPr>
        <w:t>1</w:t>
      </w:r>
      <w:r w:rsidRPr="00BC2753">
        <w:rPr>
          <w:rFonts w:ascii="TimesNewRomanPSMT" w:hAnsi="TimesNewRomanPSMT" w:cs="TimesNewRomanPSMT"/>
          <w:lang w:eastAsia="ru-RU"/>
        </w:rPr>
        <w:t>.</w:t>
      </w:r>
    </w:p>
    <w:p w:rsidR="00AA4A63" w:rsidRPr="00BC2753" w:rsidRDefault="00AA4A63" w:rsidP="00FE3216">
      <w:pPr>
        <w:pStyle w:val="SingleTxtGR"/>
        <w:spacing w:line="230" w:lineRule="atLeast"/>
        <w:ind w:left="2268" w:hanging="1134"/>
        <w:rPr>
          <w:rFonts w:ascii="TimesNewRomanPSMT" w:hAnsi="TimesNewRomanPSMT" w:cs="TimesNewRomanPSMT"/>
          <w:lang w:eastAsia="ru-RU"/>
        </w:rPr>
      </w:pPr>
      <w:r w:rsidRPr="00BC2753">
        <w:t>3.2</w:t>
      </w:r>
      <w:r w:rsidRPr="00BC2753">
        <w:tab/>
      </w:r>
      <w:r w:rsidRPr="00BC2753">
        <w:tab/>
      </w:r>
      <w:r w:rsidRPr="00E93B18">
        <w:rPr>
          <w:rFonts w:ascii="TimesNewRomanPSMT" w:hAnsi="TimesNewRomanPSMT" w:cs="TimesNewRomanPSMT"/>
          <w:spacing w:val="-2"/>
          <w:lang w:eastAsia="ru-RU"/>
        </w:rPr>
        <w:t>К заявке на официальное утверждение каждого типа усовершенствованной</w:t>
      </w:r>
      <w:r>
        <w:rPr>
          <w:rFonts w:ascii="TimesNewRomanPSMT" w:hAnsi="TimesNewRomanPSMT" w:cs="TimesNewRomanPSMT"/>
          <w:lang w:eastAsia="ru-RU"/>
        </w:rPr>
        <w:t xml:space="preserve"> детской</w:t>
      </w:r>
      <w:r w:rsidRPr="00BC2753">
        <w:rPr>
          <w:rFonts w:ascii="TimesNewRomanPSMT" w:hAnsi="TimesNewRomanPSMT" w:cs="TimesNewRomanPSMT"/>
          <w:lang w:eastAsia="ru-RU"/>
        </w:rPr>
        <w:t xml:space="preserve"> удерживающе</w:t>
      </w:r>
      <w:r w:rsidRPr="00BC2753">
        <w:rPr>
          <w:rFonts w:cs="TimesNewRomanPSMT"/>
          <w:lang w:eastAsia="ru-RU"/>
        </w:rPr>
        <w:t>й</w:t>
      </w:r>
      <w:r w:rsidRPr="00BC2753">
        <w:rPr>
          <w:rFonts w:ascii="TimesNewRomanPSMT" w:hAnsi="TimesNewRomanPSMT" w:cs="TimesNewRomanPSMT"/>
          <w:lang w:eastAsia="ru-RU"/>
        </w:rPr>
        <w:t xml:space="preserve"> </w:t>
      </w:r>
      <w:r w:rsidRPr="00BC2753">
        <w:rPr>
          <w:rFonts w:cs="TimesNewRomanPSMT"/>
          <w:lang w:eastAsia="ru-RU"/>
        </w:rPr>
        <w:t>системы</w:t>
      </w:r>
      <w:r w:rsidRPr="00BC2753">
        <w:rPr>
          <w:rFonts w:ascii="TimesNewRomanPSMT" w:hAnsi="TimesNewRomanPSMT" w:cs="TimesNewRomanPSMT"/>
          <w:lang w:eastAsia="ru-RU"/>
        </w:rPr>
        <w:t xml:space="preserve"> прилага</w:t>
      </w:r>
      <w:r w:rsidRPr="00BC2753">
        <w:rPr>
          <w:rFonts w:cs="TimesNewRomanPSMT"/>
          <w:lang w:eastAsia="ru-RU"/>
        </w:rPr>
        <w:t>ю</w:t>
      </w:r>
      <w:r w:rsidRPr="00BC2753">
        <w:rPr>
          <w:rFonts w:ascii="TimesNewRomanPSMT" w:hAnsi="TimesNewRomanPSMT" w:cs="TimesNewRomanPSMT"/>
          <w:lang w:eastAsia="ru-RU"/>
        </w:rPr>
        <w:t>тся:</w:t>
      </w:r>
    </w:p>
    <w:p w:rsidR="00AA4A63" w:rsidRPr="00BC2753" w:rsidRDefault="00AA4A63" w:rsidP="00FE3216">
      <w:pPr>
        <w:pStyle w:val="SingleTxtGR"/>
        <w:spacing w:line="230" w:lineRule="atLeast"/>
        <w:ind w:left="2268" w:hanging="1134"/>
        <w:rPr>
          <w:rFonts w:cs="TimesNewRomanPSMT"/>
          <w:lang w:eastAsia="ru-RU"/>
        </w:rPr>
      </w:pPr>
      <w:r w:rsidRPr="00BC2753">
        <w:t>3.2.1</w:t>
      </w:r>
      <w:r w:rsidRPr="00BC2753">
        <w:tab/>
      </w:r>
      <w:r w:rsidRPr="00BC2753">
        <w:tab/>
      </w:r>
      <w:r w:rsidRPr="00BC2753">
        <w:rPr>
          <w:rFonts w:ascii="TimesNewRomanPSMT" w:hAnsi="TimesNewRomanPSMT" w:cs="TimesNewRomanPSMT"/>
          <w:lang w:eastAsia="ru-RU"/>
        </w:rPr>
        <w:t xml:space="preserve">техническое описание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удерживающе</w:t>
      </w:r>
      <w:r w:rsidRPr="00BC2753">
        <w:rPr>
          <w:rFonts w:cs="TimesNewRomanPSMT"/>
          <w:lang w:eastAsia="ru-RU"/>
        </w:rPr>
        <w:t>й</w:t>
      </w:r>
      <w:r w:rsidRPr="00BC2753">
        <w:rPr>
          <w:rFonts w:ascii="TimesNewRomanPSMT" w:hAnsi="TimesNewRomanPSMT" w:cs="TimesNewRomanPSMT"/>
          <w:lang w:eastAsia="ru-RU"/>
        </w:rPr>
        <w:t xml:space="preserve"> </w:t>
      </w:r>
      <w:r w:rsidRPr="00BC2753">
        <w:rPr>
          <w:rFonts w:cs="TimesNewRomanPSMT"/>
          <w:lang w:eastAsia="ru-RU"/>
        </w:rPr>
        <w:t>системы</w:t>
      </w:r>
      <w:r w:rsidRPr="00BC2753">
        <w:rPr>
          <w:rFonts w:ascii="TimesNewRomanPSMT" w:hAnsi="TimesNewRomanPSMT" w:cs="TimesNewRomanPSMT"/>
          <w:lang w:eastAsia="ru-RU"/>
        </w:rPr>
        <w:t xml:space="preserve"> с характеристиками лямок и использованных материалов</w:t>
      </w:r>
      <w:r w:rsidRPr="00BC2753">
        <w:rPr>
          <w:rFonts w:cs="TimesNewRomanPSMT"/>
          <w:lang w:eastAsia="ru-RU"/>
        </w:rPr>
        <w:t xml:space="preserve">, а также указанием прогнозируемых и воспроизводимых параметров ограничителей нагрузки. </w:t>
      </w:r>
      <w:r w:rsidRPr="00BC2753">
        <w:rPr>
          <w:rFonts w:ascii="TimesNewRomanPSMT" w:hAnsi="TimesNewRomanPSMT" w:cs="TimesNewRomanPSMT"/>
          <w:lang w:eastAsia="ru-RU"/>
        </w:rPr>
        <w:t>К заявке</w:t>
      </w:r>
      <w:r w:rsidRPr="00BC2753">
        <w:rPr>
          <w:rFonts w:cs="TimesNewRomanPSMT"/>
          <w:lang w:eastAsia="ru-RU"/>
        </w:rPr>
        <w:t xml:space="preserve"> </w:t>
      </w:r>
      <w:r w:rsidRPr="00BC2753">
        <w:rPr>
          <w:rFonts w:ascii="TimesNewRomanPSMT" w:hAnsi="TimesNewRomanPSMT" w:cs="TimesNewRomanPSMT"/>
          <w:lang w:eastAsia="ru-RU"/>
        </w:rPr>
        <w:t xml:space="preserve">также </w:t>
      </w:r>
      <w:r w:rsidRPr="00BC2753">
        <w:rPr>
          <w:rFonts w:cs="TimesNewRomanPSMT"/>
          <w:lang w:eastAsia="ru-RU"/>
        </w:rPr>
        <w:t>прилагаются</w:t>
      </w:r>
      <w:r w:rsidRPr="00BC2753">
        <w:rPr>
          <w:rFonts w:ascii="TimesNewRomanPSMT" w:hAnsi="TimesNewRomanPSMT" w:cs="TimesNewRomanPSMT"/>
          <w:lang w:eastAsia="ru-RU"/>
        </w:rPr>
        <w:t xml:space="preserve"> чертежи элементов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удерживающе</w:t>
      </w:r>
      <w:r w:rsidRPr="00BC2753">
        <w:rPr>
          <w:rFonts w:cs="TimesNewRomanPSMT"/>
          <w:lang w:eastAsia="ru-RU"/>
        </w:rPr>
        <w:t>й</w:t>
      </w:r>
      <w:r w:rsidRPr="00BC2753">
        <w:rPr>
          <w:rFonts w:ascii="TimesNewRomanPSMT" w:hAnsi="TimesNewRomanPSMT" w:cs="TimesNewRomanPSMT"/>
          <w:lang w:eastAsia="ru-RU"/>
        </w:rPr>
        <w:t xml:space="preserve"> </w:t>
      </w:r>
      <w:r w:rsidRPr="00BC2753">
        <w:rPr>
          <w:rFonts w:cs="TimesNewRomanPSMT"/>
          <w:lang w:eastAsia="ru-RU"/>
        </w:rPr>
        <w:t>системы, а</w:t>
      </w:r>
      <w:r w:rsidRPr="00BC2753">
        <w:rPr>
          <w:rFonts w:ascii="TimesNewRomanPSMT" w:hAnsi="TimesNewRomanPSMT" w:cs="TimesNewRomanPSMT"/>
          <w:lang w:eastAsia="ru-RU"/>
        </w:rPr>
        <w:t xml:space="preserve"> в случае использования втягивающих устройств − инструкции по монтажу втягивающих устройств и их датчиков, указание </w:t>
      </w:r>
      <w:r w:rsidRPr="0000494D">
        <w:t>токсичности (пункт</w:t>
      </w:r>
      <w:r w:rsidR="00E93B18">
        <w:t> </w:t>
      </w:r>
      <w:r w:rsidRPr="0038184A">
        <w:t>6.3.1.1</w:t>
      </w:r>
      <w:r>
        <w:t xml:space="preserve"> настоящих Правил</w:t>
      </w:r>
      <w:r w:rsidRPr="0038184A">
        <w:t>) и воспламеняемости (пункт 6.3.1.2</w:t>
      </w:r>
      <w:r w:rsidRPr="004D79F7">
        <w:t xml:space="preserve"> </w:t>
      </w:r>
      <w:r>
        <w:t>настоящих Правил</w:t>
      </w:r>
      <w:r w:rsidRPr="0038184A">
        <w:t xml:space="preserve">); на чертежах </w:t>
      </w:r>
      <w:r w:rsidRPr="0000494D">
        <w:t>указ</w:t>
      </w:r>
      <w:r>
        <w:t xml:space="preserve">ывают </w:t>
      </w:r>
      <w:r w:rsidRPr="0000494D">
        <w:t>место, предназначенное для единого номера официального утверждения и дополнительного</w:t>
      </w:r>
      <w:r>
        <w:t>(</w:t>
      </w:r>
      <w:proofErr w:type="spellStart"/>
      <w:r>
        <w:t>ых</w:t>
      </w:r>
      <w:proofErr w:type="spellEnd"/>
      <w:r>
        <w:t>)</w:t>
      </w:r>
      <w:r w:rsidRPr="0000494D">
        <w:t xml:space="preserve"> обозначения</w:t>
      </w:r>
      <w:r>
        <w:t>(й)</w:t>
      </w:r>
      <w:r w:rsidRPr="0000494D">
        <w:t xml:space="preserve"> по отношению к кругу знака официального утверждения</w:t>
      </w:r>
      <w:r w:rsidRPr="00BC2753">
        <w:rPr>
          <w:rFonts w:cs="TimesNewRomanPSMT"/>
          <w:lang w:eastAsia="ru-RU"/>
        </w:rPr>
        <w:t>;</w:t>
      </w:r>
    </w:p>
    <w:p w:rsidR="00AA4A63" w:rsidRPr="00CF55AA" w:rsidRDefault="00E93B18" w:rsidP="00FE3216">
      <w:pPr>
        <w:pStyle w:val="SingleTxtGR"/>
        <w:spacing w:line="230" w:lineRule="atLeast"/>
        <w:rPr>
          <w:bCs/>
        </w:rPr>
      </w:pPr>
      <w:r>
        <w:rPr>
          <w:bCs/>
        </w:rPr>
        <w:t>3.2.2</w:t>
      </w:r>
      <w:r>
        <w:rPr>
          <w:bCs/>
        </w:rPr>
        <w:tab/>
      </w:r>
      <w:r w:rsidR="00AA4A63" w:rsidRPr="00CF55AA">
        <w:rPr>
          <w:bCs/>
        </w:rPr>
        <w:tab/>
        <w:t>заявитель указывает вид применения:</w:t>
      </w:r>
    </w:p>
    <w:p w:rsidR="00AA4A63" w:rsidRPr="00CF55AA" w:rsidRDefault="00AA4A63" w:rsidP="00FE3216">
      <w:pPr>
        <w:pStyle w:val="SingleTxtGR"/>
        <w:spacing w:line="230" w:lineRule="atLeast"/>
        <w:ind w:left="2835" w:hanging="1701"/>
        <w:rPr>
          <w:bCs/>
        </w:rPr>
      </w:pPr>
      <w:r w:rsidRPr="00CF55AA">
        <w:rPr>
          <w:bCs/>
        </w:rPr>
        <w:tab/>
      </w:r>
      <w:r w:rsidRPr="00DB24BF">
        <w:rPr>
          <w:bCs/>
        </w:rPr>
        <w:tab/>
      </w:r>
      <w:r w:rsidRPr="00CF55AA">
        <w:rPr>
          <w:bCs/>
        </w:rPr>
        <w:t>a)</w:t>
      </w:r>
      <w:r w:rsidRPr="00CF55AA">
        <w:rPr>
          <w:bCs/>
        </w:rPr>
        <w:tab/>
        <w:t xml:space="preserve">в качестве усовершенствованных детских удерживающих систем размера i, или </w:t>
      </w:r>
    </w:p>
    <w:p w:rsidR="00AA4A63" w:rsidRPr="00CF55AA" w:rsidRDefault="00AA4A63" w:rsidP="00FE3216">
      <w:pPr>
        <w:pStyle w:val="SingleTxtGR"/>
        <w:spacing w:line="230" w:lineRule="atLeast"/>
        <w:ind w:left="2835" w:hanging="1701"/>
        <w:rPr>
          <w:bCs/>
        </w:rPr>
      </w:pPr>
      <w:r w:rsidRPr="00CF55AA">
        <w:rPr>
          <w:bCs/>
        </w:rPr>
        <w:tab/>
      </w:r>
      <w:r w:rsidRPr="00DB24BF">
        <w:rPr>
          <w:bCs/>
        </w:rPr>
        <w:tab/>
      </w:r>
      <w:r w:rsidRPr="00CF55AA">
        <w:rPr>
          <w:bCs/>
        </w:rPr>
        <w:t>b)</w:t>
      </w:r>
      <w:r w:rsidRPr="00CF55AA">
        <w:rPr>
          <w:bCs/>
        </w:rPr>
        <w:tab/>
        <w:t>усовершенствованных детских удерживающих систем ISOFIX для конкретного транспортного средства,</w:t>
      </w:r>
    </w:p>
    <w:p w:rsidR="00AA4A63" w:rsidRPr="00BC2753" w:rsidRDefault="00AA4A63" w:rsidP="00FE3216">
      <w:pPr>
        <w:pStyle w:val="SingleTxtGR"/>
        <w:spacing w:line="230" w:lineRule="atLeast"/>
        <w:ind w:left="2835" w:hanging="1701"/>
      </w:pPr>
      <w:r w:rsidRPr="00CF55AA">
        <w:rPr>
          <w:bCs/>
        </w:rPr>
        <w:tab/>
      </w:r>
      <w:r w:rsidRPr="00DB24BF">
        <w:rPr>
          <w:bCs/>
        </w:rPr>
        <w:tab/>
      </w:r>
      <w:r w:rsidRPr="00CF55AA">
        <w:rPr>
          <w:bCs/>
        </w:rPr>
        <w:t>c)</w:t>
      </w:r>
      <w:r w:rsidRPr="00CF55AA">
        <w:rPr>
          <w:bCs/>
        </w:rPr>
        <w:tab/>
        <w:t xml:space="preserve">или любое </w:t>
      </w:r>
      <w:proofErr w:type="gramStart"/>
      <w:r w:rsidRPr="00CF55AA">
        <w:rPr>
          <w:bCs/>
        </w:rPr>
        <w:t>сочетание</w:t>
      </w:r>
      <w:proofErr w:type="gramEnd"/>
      <w:r w:rsidRPr="00CF55AA">
        <w:rPr>
          <w:bCs/>
        </w:rPr>
        <w:t xml:space="preserve"> а) и </w:t>
      </w:r>
      <w:r w:rsidRPr="00CF55AA">
        <w:rPr>
          <w:bCs/>
          <w:lang w:val="en-US"/>
        </w:rPr>
        <w:t>b</w:t>
      </w:r>
      <w:r w:rsidRPr="00CF55AA">
        <w:rPr>
          <w:bCs/>
        </w:rPr>
        <w:t>), если они соответствуют пункту 5.4.2.2</w:t>
      </w:r>
      <w:r w:rsidRPr="00BC2753">
        <w:t>;</w:t>
      </w:r>
    </w:p>
    <w:p w:rsidR="00AA4A63" w:rsidRPr="00CF55AA" w:rsidRDefault="00AA4A63" w:rsidP="00FE3216">
      <w:pPr>
        <w:pStyle w:val="SingleTxtGR"/>
        <w:spacing w:line="230" w:lineRule="atLeast"/>
        <w:ind w:left="2268" w:hanging="1134"/>
        <w:rPr>
          <w:bCs/>
        </w:rPr>
      </w:pPr>
      <w:r w:rsidRPr="00CF55AA">
        <w:t>3.2.3</w:t>
      </w:r>
      <w:r w:rsidRPr="00CF55AA">
        <w:tab/>
      </w:r>
      <w:r w:rsidRPr="008B3DF8">
        <w:tab/>
      </w:r>
      <w:r w:rsidRPr="00CF55AA">
        <w:t xml:space="preserve">в случае </w:t>
      </w:r>
      <w:r w:rsidRPr="00CF55AA">
        <w:rPr>
          <w:bCs/>
        </w:rPr>
        <w:t>усовершенствованных детских удерживающих систем</w:t>
      </w:r>
      <w:r w:rsidR="00FE3216">
        <w:rPr>
          <w:bCs/>
        </w:rPr>
        <w:t>, испытываемых на испытательной тележке в кузове транспортного средства в соответствии с предписаниями пункта 7.1.3.2 настоящих Правил или на укомплектованном транспортном средстве в соответствии с предписаниями пункта 7.1.3.3 настоящих Правил, заявитель представляет документацию (чертежи и/или изображения), показывающую</w:t>
      </w:r>
      <w:r w:rsidRPr="00CF55AA">
        <w:rPr>
          <w:bCs/>
        </w:rPr>
        <w:t xml:space="preserve"> размещение усовершенствованной детской удерживающей системы в автомобиле или соответствующее пространственное расположение </w:t>
      </w:r>
      <w:r>
        <w:rPr>
          <w:bCs/>
        </w:rPr>
        <w:t>сидячего места</w:t>
      </w:r>
      <w:r w:rsidRPr="00CF55AA">
        <w:rPr>
          <w:bCs/>
        </w:rPr>
        <w:t xml:space="preserve"> ISOFIX в автомобиле, применительно к которому изготовитель запросил официальное утверждение для конкретного транспортного средства. В этой документации должно указываться следующее:</w:t>
      </w:r>
    </w:p>
    <w:p w:rsidR="00AA4A63" w:rsidRPr="00CF55AA" w:rsidRDefault="00AA4A63" w:rsidP="00FE3216">
      <w:pPr>
        <w:pStyle w:val="SingleTxtGR"/>
        <w:spacing w:line="230" w:lineRule="atLeast"/>
        <w:ind w:left="2835" w:hanging="1701"/>
        <w:rPr>
          <w:bCs/>
        </w:rPr>
      </w:pPr>
      <w:r w:rsidRPr="00CF55AA">
        <w:rPr>
          <w:bCs/>
        </w:rPr>
        <w:tab/>
      </w:r>
      <w:r w:rsidRPr="00DB24BF">
        <w:rPr>
          <w:bCs/>
        </w:rPr>
        <w:tab/>
      </w:r>
      <w:r w:rsidRPr="00CF55AA">
        <w:rPr>
          <w:bCs/>
        </w:rPr>
        <w:t>a)</w:t>
      </w:r>
      <w:r w:rsidRPr="00CF55AA">
        <w:rPr>
          <w:bCs/>
        </w:rPr>
        <w:tab/>
        <w:t xml:space="preserve">свободная зона вокруг усовершенствованной детской удерживающей системы, когда она уже установлена на </w:t>
      </w:r>
      <w:r>
        <w:rPr>
          <w:bCs/>
        </w:rPr>
        <w:t>сидячее место</w:t>
      </w:r>
      <w:r w:rsidRPr="00CF55AA">
        <w:rPr>
          <w:bCs/>
        </w:rPr>
        <w:t xml:space="preserve"> транспортного средства. В частности, должны быть учтены части, которые могут соприкасаться с усовершенствованной детской удерживающей системой при ударе;</w:t>
      </w:r>
    </w:p>
    <w:p w:rsidR="00AA4A63" w:rsidRPr="00BC2753" w:rsidRDefault="00AA4A63" w:rsidP="00FE3216">
      <w:pPr>
        <w:pStyle w:val="SingleTxtGR"/>
        <w:spacing w:line="230" w:lineRule="atLeast"/>
        <w:ind w:left="2835" w:hanging="1701"/>
      </w:pPr>
      <w:r w:rsidRPr="00CF55AA">
        <w:rPr>
          <w:bCs/>
        </w:rPr>
        <w:tab/>
      </w:r>
      <w:r w:rsidRPr="00DB24BF">
        <w:rPr>
          <w:bCs/>
        </w:rPr>
        <w:tab/>
      </w:r>
      <w:r w:rsidRPr="00CF55AA">
        <w:rPr>
          <w:bCs/>
        </w:rPr>
        <w:t>b)</w:t>
      </w:r>
      <w:r w:rsidRPr="00CF55AA">
        <w:rPr>
          <w:bCs/>
        </w:rPr>
        <w:tab/>
        <w:t xml:space="preserve">все соответствующие части транспортного средства, которые могут повлиять на </w:t>
      </w:r>
      <w:r w:rsidRPr="00CF55AA">
        <w:t xml:space="preserve">угловое (вращательное) перемещение </w:t>
      </w:r>
      <w:r w:rsidRPr="00CF55AA">
        <w:rPr>
          <w:bCs/>
        </w:rPr>
        <w:t>усовершенствованной детской удерживающей системы при</w:t>
      </w:r>
      <w:r w:rsidRPr="00CF55AA">
        <w:t xml:space="preserve"> ударе в силу их прочности или жесткости</w:t>
      </w:r>
      <w:r w:rsidRPr="00BC2753">
        <w:t>;</w:t>
      </w:r>
    </w:p>
    <w:p w:rsidR="00AA4A63" w:rsidRPr="00BC2753" w:rsidRDefault="00AA4A63" w:rsidP="00FE3216">
      <w:pPr>
        <w:pStyle w:val="SingleTxtGR"/>
        <w:spacing w:line="230" w:lineRule="atLeast"/>
        <w:ind w:left="2268" w:hanging="1134"/>
      </w:pPr>
      <w:r w:rsidRPr="00BC2753">
        <w:t>3.2.4</w:t>
      </w:r>
      <w:r w:rsidRPr="00BC2753">
        <w:tab/>
      </w:r>
      <w:r w:rsidRPr="00BC2753">
        <w:tab/>
        <w:t xml:space="preserve">образцы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удерживающе</w:t>
      </w:r>
      <w:r w:rsidRPr="00BC2753">
        <w:rPr>
          <w:rFonts w:cs="TimesNewRomanPSMT"/>
          <w:lang w:eastAsia="ru-RU"/>
        </w:rPr>
        <w:t>й</w:t>
      </w:r>
      <w:r w:rsidRPr="00BC2753">
        <w:rPr>
          <w:rFonts w:ascii="TimesNewRomanPSMT" w:hAnsi="TimesNewRomanPSMT" w:cs="TimesNewRomanPSMT"/>
          <w:lang w:eastAsia="ru-RU"/>
        </w:rPr>
        <w:t xml:space="preserve"> </w:t>
      </w:r>
      <w:r w:rsidRPr="00BC2753">
        <w:rPr>
          <w:rFonts w:cs="TimesNewRomanPSMT"/>
          <w:lang w:eastAsia="ru-RU"/>
        </w:rPr>
        <w:t>системы</w:t>
      </w:r>
      <w:r w:rsidRPr="00BC2753">
        <w:t xml:space="preserve">, запрошенные технической службой, уполномоченной </w:t>
      </w:r>
      <w:r w:rsidRPr="00BC2753">
        <w:rPr>
          <w:rFonts w:ascii="TimesNewRomanPSMT" w:hAnsi="TimesNewRomanPSMT" w:cs="TimesNewRomanPSMT"/>
          <w:lang w:eastAsia="ru-RU"/>
        </w:rPr>
        <w:t>проводить испытания</w:t>
      </w:r>
      <w:r w:rsidRPr="00BC2753">
        <w:t>;</w:t>
      </w:r>
    </w:p>
    <w:p w:rsidR="00AA4A63" w:rsidRPr="00BC2753" w:rsidRDefault="00AA4A63" w:rsidP="00FE3216">
      <w:pPr>
        <w:pStyle w:val="SingleTxtGR"/>
        <w:spacing w:line="230" w:lineRule="atLeast"/>
        <w:ind w:left="2268" w:hanging="1134"/>
        <w:rPr>
          <w:rFonts w:ascii="TimesNewRomanPSMT" w:hAnsi="TimesNewRomanPSMT" w:cs="TimesNewRomanPSMT"/>
          <w:lang w:eastAsia="ru-RU"/>
        </w:rPr>
      </w:pPr>
      <w:r w:rsidRPr="00BC2753">
        <w:t>3.2.5</w:t>
      </w:r>
      <w:r w:rsidRPr="00BC2753">
        <w:tab/>
      </w:r>
      <w:r w:rsidRPr="00BC2753">
        <w:tab/>
      </w:r>
      <w:r w:rsidRPr="00BC2753">
        <w:rPr>
          <w:rFonts w:ascii="TimesNewRomanPSMT" w:hAnsi="TimesNewRomanPSMT" w:cs="TimesNewRomanPSMT"/>
          <w:lang w:eastAsia="ru-RU"/>
        </w:rPr>
        <w:t>десять метров лямки каждо</w:t>
      </w:r>
      <w:r w:rsidRPr="00BC2753">
        <w:rPr>
          <w:rFonts w:cs="TimesNewRomanPSMT"/>
          <w:lang w:eastAsia="ru-RU"/>
        </w:rPr>
        <w:t>го типа</w:t>
      </w:r>
      <w:r w:rsidRPr="00BC2753">
        <w:rPr>
          <w:rFonts w:ascii="TimesNewRomanPSMT" w:hAnsi="TimesNewRomanPSMT" w:cs="TimesNewRomanPSMT"/>
          <w:lang w:eastAsia="ru-RU"/>
        </w:rPr>
        <w:t xml:space="preserve"> категории, используемой для данно</w:t>
      </w:r>
      <w:r w:rsidRPr="00BC2753">
        <w:rPr>
          <w:rFonts w:cs="TimesNewRomanPSMT"/>
          <w:lang w:eastAsia="ru-RU"/>
        </w:rPr>
        <w:t>й</w:t>
      </w:r>
      <w:r w:rsidRPr="00BC2753">
        <w:rPr>
          <w:rFonts w:ascii="TimesNewRomanPSMT" w:hAnsi="TimesNewRomanPSMT" w:cs="TimesNewRomanPSMT"/>
          <w:lang w:eastAsia="ru-RU"/>
        </w:rPr>
        <w:t xml:space="preserve"> </w:t>
      </w:r>
      <w:r>
        <w:rPr>
          <w:rFonts w:ascii="TimesNewRomanPSMT" w:hAnsi="TimesNewRomanPSMT" w:cs="TimesNewRomanPSMT"/>
          <w:lang w:eastAsia="ru-RU"/>
        </w:rPr>
        <w:t>усовершенствованной детской</w:t>
      </w:r>
      <w:r w:rsidRPr="00BC2753">
        <w:rPr>
          <w:rFonts w:ascii="TimesNewRomanPSMT" w:hAnsi="TimesNewRomanPSMT" w:cs="TimesNewRomanPSMT"/>
          <w:lang w:eastAsia="ru-RU"/>
        </w:rPr>
        <w:t xml:space="preserve"> удерживающе</w:t>
      </w:r>
      <w:r w:rsidRPr="00BC2753">
        <w:rPr>
          <w:rFonts w:cs="TimesNewRomanPSMT"/>
          <w:lang w:eastAsia="ru-RU"/>
        </w:rPr>
        <w:t>й</w:t>
      </w:r>
      <w:r w:rsidRPr="00BC2753">
        <w:rPr>
          <w:rFonts w:ascii="TimesNewRomanPSMT" w:hAnsi="TimesNewRomanPSMT" w:cs="TimesNewRomanPSMT"/>
          <w:lang w:eastAsia="ru-RU"/>
        </w:rPr>
        <w:t xml:space="preserve"> </w:t>
      </w:r>
      <w:r w:rsidRPr="00BC2753">
        <w:rPr>
          <w:rFonts w:cs="TimesNewRomanPSMT"/>
          <w:lang w:eastAsia="ru-RU"/>
        </w:rPr>
        <w:t>системы</w:t>
      </w:r>
      <w:r w:rsidRPr="00BC2753">
        <w:rPr>
          <w:rFonts w:ascii="TimesNewRomanPSMT" w:hAnsi="TimesNewRomanPSMT" w:cs="TimesNewRomanPSMT"/>
          <w:lang w:eastAsia="ru-RU"/>
        </w:rPr>
        <w:t>; и</w:t>
      </w:r>
    </w:p>
    <w:p w:rsidR="00AA4A63" w:rsidRPr="0005308C" w:rsidRDefault="00AA4A63" w:rsidP="00FE3216">
      <w:pPr>
        <w:pStyle w:val="SingleTxtGR"/>
        <w:spacing w:line="230" w:lineRule="atLeast"/>
        <w:ind w:left="2268" w:hanging="1134"/>
      </w:pPr>
      <w:r w:rsidRPr="00BC2753">
        <w:t>3.2.6</w:t>
      </w:r>
      <w:r w:rsidRPr="00BC2753">
        <w:tab/>
      </w:r>
      <w:r w:rsidRPr="00BC2753">
        <w:tab/>
      </w:r>
      <w:r w:rsidRPr="00BC2753">
        <w:rPr>
          <w:rFonts w:ascii="TimesNewRomanPSMT" w:hAnsi="TimesNewRomanPSMT" w:cs="TimesNewRomanPSMT"/>
          <w:lang w:eastAsia="ru-RU"/>
        </w:rPr>
        <w:t xml:space="preserve">инструкции и данные об упаковке в соответствии с пунктом 14 </w:t>
      </w:r>
      <w:r>
        <w:rPr>
          <w:rFonts w:cs="TimesNewRomanPSMT"/>
          <w:lang w:eastAsia="ru-RU"/>
        </w:rPr>
        <w:t>настоящих Правил;</w:t>
      </w:r>
    </w:p>
    <w:p w:rsidR="00AA4A63" w:rsidRPr="00BC2753" w:rsidRDefault="00AA4A63" w:rsidP="00FE3216">
      <w:pPr>
        <w:pStyle w:val="SingleTxtGR"/>
        <w:spacing w:line="230" w:lineRule="atLeast"/>
        <w:ind w:left="2268" w:hanging="1134"/>
      </w:pPr>
      <w:r w:rsidRPr="00BC2753">
        <w:t>3.2.7</w:t>
      </w:r>
      <w:r w:rsidRPr="00BC2753">
        <w:tab/>
      </w:r>
      <w:r w:rsidRPr="00BC2753">
        <w:tab/>
      </w:r>
      <w:r w:rsidRPr="00CF55AA">
        <w:t xml:space="preserve">в случае применения для конкретного транспортного средства, когда испытания проводятся в кузове транспортного средства, надлежит представить кузов транспортного средства, оборудованный сиденьями </w:t>
      </w:r>
      <w:r w:rsidRPr="00E93B18">
        <w:rPr>
          <w:spacing w:val="-2"/>
        </w:rPr>
        <w:t>для взрослых пассажиров и всеми соответствующими приспособлениями.</w:t>
      </w:r>
    </w:p>
    <w:p w:rsidR="00AA4A63" w:rsidRPr="00BC2753" w:rsidRDefault="00AA4A63" w:rsidP="00FE3216">
      <w:pPr>
        <w:pStyle w:val="SingleTxtGR"/>
        <w:spacing w:line="230" w:lineRule="atLeast"/>
        <w:ind w:left="2268" w:hanging="1134"/>
        <w:rPr>
          <w:rFonts w:cs="TimesNewRomanPSMT"/>
          <w:lang w:eastAsia="ru-RU"/>
        </w:rPr>
      </w:pPr>
      <w:r w:rsidRPr="00BC2753">
        <w:t>3.3</w:t>
      </w:r>
      <w:r w:rsidRPr="00BC2753">
        <w:tab/>
      </w:r>
      <w:r w:rsidRPr="00BC2753">
        <w:tab/>
      </w:r>
      <w:proofErr w:type="gramStart"/>
      <w:r w:rsidRPr="00BC2753">
        <w:t>В</w:t>
      </w:r>
      <w:proofErr w:type="gramEnd"/>
      <w:r w:rsidRPr="00BC2753">
        <w:t xml:space="preserve"> приложении 20 приводится минимальный список документов, подлежащих приобщению к заявке </w:t>
      </w:r>
      <w:r w:rsidRPr="00BC2753">
        <w:rPr>
          <w:rFonts w:ascii="TimesNewRomanPSMT" w:hAnsi="TimesNewRomanPSMT" w:cs="TimesNewRomanPSMT"/>
          <w:lang w:eastAsia="ru-RU"/>
        </w:rPr>
        <w:t xml:space="preserve">на официальное утверждение </w:t>
      </w:r>
      <w:r w:rsidRPr="00BC2753">
        <w:rPr>
          <w:rFonts w:cs="TimesNewRomanPSMT"/>
          <w:lang w:eastAsia="ru-RU"/>
        </w:rPr>
        <w:t xml:space="preserve">по пункту 3.2 </w:t>
      </w:r>
      <w:r>
        <w:rPr>
          <w:rFonts w:cs="TimesNewRomanPSMT"/>
          <w:lang w:eastAsia="ru-RU"/>
        </w:rPr>
        <w:t xml:space="preserve">выше </w:t>
      </w:r>
      <w:r w:rsidRPr="00BC2753">
        <w:rPr>
          <w:rFonts w:cs="TimesNewRomanPSMT"/>
          <w:lang w:eastAsia="ru-RU"/>
        </w:rPr>
        <w:t>и требуемых в соответствии с другими положениями настоящих Правил.</w:t>
      </w:r>
    </w:p>
    <w:p w:rsidR="00AA4A63" w:rsidRPr="00BC2753" w:rsidRDefault="00AA4A63" w:rsidP="00FE3216">
      <w:pPr>
        <w:pStyle w:val="SingleTxtGR"/>
        <w:spacing w:line="230" w:lineRule="atLeast"/>
        <w:ind w:left="2268" w:hanging="1134"/>
        <w:rPr>
          <w:rFonts w:ascii="TimesNewRomanPSMT" w:hAnsi="TimesNewRomanPSMT" w:cs="TimesNewRomanPSMT"/>
          <w:lang w:eastAsia="ru-RU"/>
        </w:rPr>
      </w:pPr>
      <w:r w:rsidRPr="00BC2753">
        <w:t>3.4</w:t>
      </w:r>
      <w:r w:rsidRPr="00BC2753">
        <w:tab/>
      </w:r>
      <w:r w:rsidRPr="00BC2753">
        <w:tab/>
      </w:r>
      <w:r w:rsidRPr="00BC2753">
        <w:rPr>
          <w:rFonts w:ascii="TimesNewRomanPSMT" w:hAnsi="TimesNewRomanPSMT" w:cs="TimesNewRomanPSMT"/>
          <w:lang w:eastAsia="ru-RU"/>
        </w:rPr>
        <w:t xml:space="preserve">До предоставления официального утверждения типа орган </w:t>
      </w:r>
      <w:r>
        <w:rPr>
          <w:rFonts w:cs="TimesNewRomanPSMT"/>
          <w:lang w:eastAsia="ru-RU"/>
        </w:rPr>
        <w:t xml:space="preserve">по официальному утверждению типа </w:t>
      </w:r>
      <w:r w:rsidRPr="00BC2753">
        <w:rPr>
          <w:rFonts w:ascii="TimesNewRomanPSMT" w:hAnsi="TimesNewRomanPSMT" w:cs="TimesNewRomanPSMT"/>
          <w:lang w:eastAsia="ru-RU"/>
        </w:rPr>
        <w:t xml:space="preserve">Договаривающейся стороны, предоставляющий официальное утверждение, должен </w:t>
      </w:r>
      <w:r w:rsidRPr="00BC2753">
        <w:rPr>
          <w:rFonts w:cs="TimesNewRomanPSMT"/>
          <w:lang w:eastAsia="ru-RU"/>
        </w:rPr>
        <w:t>удостовериться</w:t>
      </w:r>
      <w:r w:rsidRPr="00BC2753">
        <w:rPr>
          <w:rFonts w:ascii="TimesNewRomanPSMT" w:hAnsi="TimesNewRomanPSMT" w:cs="TimesNewRomanPSMT"/>
          <w:lang w:eastAsia="ru-RU"/>
        </w:rPr>
        <w:t xml:space="preserve"> в наличии надлежащих условий и процедур обеспечения эффективного контроля, с тем чтобы изготавливаемые </w:t>
      </w:r>
      <w:r>
        <w:rPr>
          <w:rFonts w:ascii="TimesNewRomanPSMT" w:hAnsi="TimesNewRomanPSMT" w:cs="TimesNewRomanPSMT"/>
          <w:lang w:eastAsia="ru-RU"/>
        </w:rPr>
        <w:t>усовершенствованные детские удерживающие системы</w:t>
      </w:r>
      <w:r w:rsidRPr="00BC2753">
        <w:rPr>
          <w:rFonts w:ascii="TimesNewRomanPSMT" w:hAnsi="TimesNewRomanPSMT" w:cs="TimesNewRomanPSMT"/>
          <w:lang w:eastAsia="ru-RU"/>
        </w:rPr>
        <w:t>, оборудование или детали соответствовали официально утвержденному типу.</w:t>
      </w:r>
    </w:p>
    <w:p w:rsidR="00AA4A63" w:rsidRPr="00BC2753" w:rsidRDefault="00AA4A63" w:rsidP="00AA4A63">
      <w:pPr>
        <w:pStyle w:val="HChGR"/>
      </w:pPr>
      <w:r w:rsidRPr="00BC2753">
        <w:tab/>
      </w:r>
      <w:r w:rsidRPr="00BC2753">
        <w:tab/>
        <w:t>4.</w:t>
      </w:r>
      <w:r w:rsidRPr="00BC2753">
        <w:tab/>
      </w:r>
      <w:r w:rsidRPr="00BC2753">
        <w:tab/>
        <w:t>Маркировка</w:t>
      </w:r>
    </w:p>
    <w:p w:rsidR="00AA4A63" w:rsidRPr="00CF55AA" w:rsidRDefault="00AA4A63" w:rsidP="00AA4A63">
      <w:pPr>
        <w:pStyle w:val="SingleTxtGR"/>
        <w:ind w:left="2268" w:hanging="1134"/>
      </w:pPr>
      <w:r w:rsidRPr="00CF55AA">
        <w:t>4.1</w:t>
      </w:r>
      <w:r w:rsidRPr="00CF55AA">
        <w:tab/>
      </w:r>
      <w:bookmarkStart w:id="3" w:name="lt_pId1052"/>
      <w:r w:rsidRPr="00CF55AA">
        <w:tab/>
        <w:t>На образцах усовершенствованной детской удерживающей системы, включая все модули, представленных на официальное утверждение в соответствии с по</w:t>
      </w:r>
      <w:r>
        <w:t>ложениями пунктов 3.2.4 и 3.2.5</w:t>
      </w:r>
      <w:r w:rsidRPr="00CF55AA">
        <w:t xml:space="preserve"> выше, должна быть нанесена четкая и нестираемая маркировка, указывающая полное или сокращенное название изготовителя либо товарный знак.</w:t>
      </w:r>
      <w:bookmarkEnd w:id="3"/>
    </w:p>
    <w:p w:rsidR="00AA4A63" w:rsidRPr="00CF55AA" w:rsidRDefault="00AA4A63" w:rsidP="00AA4A63">
      <w:pPr>
        <w:pStyle w:val="SingleTxtGR"/>
        <w:ind w:left="2268" w:hanging="1134"/>
      </w:pPr>
      <w:r w:rsidRPr="00CF55AA">
        <w:t>4.2</w:t>
      </w:r>
      <w:r w:rsidRPr="00CF55AA">
        <w:tab/>
      </w:r>
      <w:bookmarkStart w:id="4" w:name="lt_pId1054"/>
      <w:r w:rsidRPr="00CF55AA">
        <w:tab/>
        <w:t>На усовершенствованной детской удерживающей системе, включая все модули, за исключением лямки (лямок) или привязного ремня, должна быть нанесена четкая и нестираемая маркировка с указанием года производства.</w:t>
      </w:r>
      <w:bookmarkEnd w:id="4"/>
    </w:p>
    <w:p w:rsidR="00AA4A63" w:rsidRPr="00CF55AA" w:rsidRDefault="00AA4A63" w:rsidP="00AA4A63">
      <w:pPr>
        <w:pStyle w:val="SingleTxtGR"/>
        <w:ind w:left="2268" w:hanging="1134"/>
        <w:rPr>
          <w:bCs/>
        </w:rPr>
      </w:pPr>
      <w:r w:rsidRPr="00CF55AA">
        <w:t>4.3</w:t>
      </w:r>
      <w:r w:rsidRPr="00CF55AA">
        <w:tab/>
      </w:r>
      <w:r w:rsidRPr="008B3DF8">
        <w:tab/>
      </w:r>
      <w:r w:rsidRPr="00CF55AA">
        <w:t xml:space="preserve">Положение </w:t>
      </w:r>
      <w:r w:rsidRPr="00CF55AA">
        <w:rPr>
          <w:bCs/>
        </w:rPr>
        <w:t xml:space="preserve">усовершенствованной детской удерживающей системы по отношению к транспортному средству. На той части изделия, на которой размещается ребенок, должны четко указываться размерный(е) диапазон(ы) усовершенствованной детской удерживающей системы в сантиметрах и максимально допустимая масса пользователя усовершенствованной детской удерживающей системы в килограммах. </w:t>
      </w:r>
    </w:p>
    <w:p w:rsidR="00AA4A63" w:rsidRPr="00BC2753" w:rsidRDefault="00AA4A63" w:rsidP="00AA4A63">
      <w:pPr>
        <w:pStyle w:val="SingleTxtGR"/>
        <w:ind w:left="2268" w:hanging="1134"/>
        <w:rPr>
          <w:szCs w:val="21"/>
        </w:rPr>
      </w:pPr>
      <w:r w:rsidRPr="00CF55AA">
        <w:rPr>
          <w:bCs/>
        </w:rPr>
        <w:tab/>
      </w:r>
      <w:r w:rsidRPr="00DB24BF">
        <w:rPr>
          <w:bCs/>
        </w:rPr>
        <w:tab/>
      </w:r>
      <w:r w:rsidRPr="00CF55AA">
        <w:rPr>
          <w:bCs/>
        </w:rPr>
        <w:t>Маркировка, указанная в настоящем пункте, должна быть видна на усовершенствованной детской удерживающей системе, установленной в транспортном средстве, когда в этой усовершенствованной детской удерживающей системе находится ребенок</w:t>
      </w:r>
      <w:r w:rsidRPr="00BC2753">
        <w:rPr>
          <w:szCs w:val="21"/>
        </w:rPr>
        <w:t>.</w:t>
      </w:r>
    </w:p>
    <w:p w:rsidR="00AA4A63" w:rsidRPr="00BC2753" w:rsidRDefault="00AA4A63" w:rsidP="00AA4A63">
      <w:pPr>
        <w:pStyle w:val="SingleTxtGR"/>
        <w:ind w:left="2268" w:hanging="1134"/>
      </w:pPr>
      <w:r w:rsidRPr="00BC2753">
        <w:t>4.4</w:t>
      </w:r>
      <w:r w:rsidRPr="00BC2753">
        <w:tab/>
      </w:r>
      <w:r w:rsidRPr="00BC2753">
        <w:tab/>
        <w:t xml:space="preserve">На </w:t>
      </w:r>
      <w:proofErr w:type="gramStart"/>
      <w:r w:rsidRPr="00BC2753">
        <w:t>видимой внутренней поверхности</w:t>
      </w:r>
      <w:proofErr w:type="gramEnd"/>
      <w:r w:rsidRPr="00BC2753">
        <w:t xml:space="preserve"> </w:t>
      </w:r>
      <w:r>
        <w:t>усовершенствованной детской</w:t>
      </w:r>
      <w:r w:rsidRPr="00BC2753">
        <w:t xml:space="preserve"> удерживающей системы, установленной против направления движения (включая боковое крыло за головой ребенка), приблизительно в зоне нахождения головы ребенка должен быть постоянно прикреплен указанный ниже предупреждающий знак (приведена минимальная текстовая информация).</w:t>
      </w:r>
    </w:p>
    <w:p w:rsidR="00AA4A63" w:rsidRPr="00BC2753" w:rsidRDefault="00AA4A63" w:rsidP="00AA4A63">
      <w:pPr>
        <w:pStyle w:val="SingleTxtGR"/>
        <w:ind w:left="3402" w:hanging="1134"/>
      </w:pPr>
      <w:r w:rsidRPr="00BC2753">
        <w:t>Минимальный размер знака: 60 х 120 мм.</w:t>
      </w:r>
    </w:p>
    <w:p w:rsidR="00AA4A63" w:rsidRPr="00BC2753" w:rsidRDefault="00AA4A63" w:rsidP="008364A3">
      <w:pPr>
        <w:pStyle w:val="SingleTxtGR"/>
        <w:spacing w:line="234" w:lineRule="atLeast"/>
        <w:ind w:left="2268"/>
      </w:pPr>
      <w:r w:rsidRPr="00BC2753">
        <w:t>Этот знак должен быть нашит на поверхности по всему ее периметру и/или постоянно прикреплен к крышке по всей ее задней поверхности. Допускается любой другой вид постоянного и не съемного с изделия крепления, которое не препятствует обзору. Использование знаков в виде флажка однозначно запрещается.</w:t>
      </w:r>
    </w:p>
    <w:p w:rsidR="00381C24" w:rsidRDefault="00AA4A63" w:rsidP="00BD1F84">
      <w:pPr>
        <w:pStyle w:val="SingleTxtGR"/>
        <w:spacing w:after="240" w:line="234" w:lineRule="atLeast"/>
        <w:ind w:left="2268"/>
      </w:pPr>
      <w:r w:rsidRPr="00E93B18">
        <w:t>Если элементы удерживающего устройства или любые дополнительные приспособления, поставляемые изготовителем усовершенствованной детской удерживающей системы, могут закрыть собой этот знак, то требуется дополнительный знак. Один предупреждающий знак должен быть видимым во всех положениях готового к использованию удерживающего устройства в любой конфигурации.</w:t>
      </w:r>
    </w:p>
    <w:p w:rsidR="00CC05E1" w:rsidRDefault="00CC05E1">
      <w:pPr>
        <w:suppressAutoHyphens w:val="0"/>
        <w:spacing w:line="240" w:lineRule="auto"/>
        <w:rPr>
          <w:rFonts w:eastAsia="Times New Roman" w:cs="Times New Roman"/>
          <w:szCs w:val="20"/>
        </w:rPr>
      </w:pPr>
      <w:r>
        <w:br w:type="page"/>
      </w:r>
    </w:p>
    <w:p w:rsidR="00CC05E1" w:rsidRDefault="00CC05E1" w:rsidP="00BD1F84">
      <w:pPr>
        <w:pStyle w:val="SingleTxtGR"/>
        <w:spacing w:after="240" w:line="234" w:lineRule="atLeast"/>
        <w:ind w:left="2268"/>
      </w:pPr>
    </w:p>
    <w:p w:rsidR="00A51A91" w:rsidRDefault="00CC05E1" w:rsidP="00BD1F84">
      <w:pPr>
        <w:pStyle w:val="SingleTxtGR"/>
        <w:spacing w:after="0"/>
        <w:ind w:left="2268" w:hanging="1417"/>
      </w:pPr>
      <w:r>
        <w:rPr>
          <w:noProof/>
          <w:lang w:eastAsia="ru-RU"/>
        </w:rPr>
        <mc:AlternateContent>
          <mc:Choice Requires="wps">
            <w:drawing>
              <wp:anchor distT="0" distB="0" distL="114300" distR="114300" simplePos="0" relativeHeight="251834368" behindDoc="0" locked="0" layoutInCell="1" allowOverlap="1" wp14:anchorId="313BA34E" wp14:editId="57F4A467">
                <wp:simplePos x="0" y="0"/>
                <wp:positionH relativeFrom="column">
                  <wp:posOffset>5085935</wp:posOffset>
                </wp:positionH>
                <wp:positionV relativeFrom="paragraph">
                  <wp:posOffset>4013835</wp:posOffset>
                </wp:positionV>
                <wp:extent cx="113706" cy="242868"/>
                <wp:effectExtent l="19050" t="38100" r="57785" b="24130"/>
                <wp:wrapNone/>
                <wp:docPr id="144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06" cy="242868"/>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62C03" id="Freeform 140" o:spid="_x0000_s1026" style="position:absolute;margin-left:400.45pt;margin-top:316.05pt;width:8.95pt;height:19.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" path="m,540l213,e" filled="f">
                <v:stroke endarrow="open" endarrowlength="long"/>
                <v:path arrowok="t" o:connecttype="custom" o:connectlocs="0,242868;113706,0" o:connectangles="0,0"/>
              </v:shape>
            </w:pict>
          </mc:Fallback>
        </mc:AlternateContent>
      </w:r>
      <w:r w:rsidR="00A51A91" w:rsidRPr="00BC2753">
        <w:rPr>
          <w:noProof/>
          <w:lang w:eastAsia="ru-RU"/>
        </w:rPr>
        <mc:AlternateContent>
          <mc:Choice Requires="wpg">
            <w:drawing>
              <wp:inline distT="0" distB="0" distL="0" distR="0" wp14:anchorId="475811B8" wp14:editId="18AC8F0C">
                <wp:extent cx="5524500" cy="5177790"/>
                <wp:effectExtent l="0" t="0" r="38100" b="22860"/>
                <wp:docPr id="69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177790"/>
                          <a:chOff x="1134" y="2425"/>
                          <a:chExt cx="9001" cy="8036"/>
                        </a:xfrm>
                      </wpg:grpSpPr>
                      <wps:wsp>
                        <wps:cNvPr id="695" name="Line 288"/>
                        <wps:cNvCnPr>
                          <a:cxnSpLocks noChangeShapeType="1"/>
                        </wps:cNvCnPr>
                        <wps:spPr bwMode="auto">
                          <a:xfrm>
                            <a:off x="2034" y="9741"/>
                            <a:ext cx="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Freeform 289"/>
                        <wps:cNvSpPr>
                          <a:spLocks/>
                        </wps:cNvSpPr>
                        <wps:spPr bwMode="auto">
                          <a:xfrm>
                            <a:off x="10134" y="9021"/>
                            <a:ext cx="1" cy="72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Line 290"/>
                        <wps:cNvCnPr>
                          <a:cxnSpLocks noChangeShapeType="1"/>
                        </wps:cNvCnPr>
                        <wps:spPr bwMode="auto">
                          <a:xfrm>
                            <a:off x="9634" y="9741"/>
                            <a:ext cx="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8" name="Group 291"/>
                        <wpg:cNvGrpSpPr>
                          <a:grpSpLocks/>
                        </wpg:cNvGrpSpPr>
                        <wpg:grpSpPr bwMode="auto">
                          <a:xfrm>
                            <a:off x="1134" y="2425"/>
                            <a:ext cx="9000" cy="8036"/>
                            <a:chOff x="1134" y="2425"/>
                            <a:chExt cx="9000" cy="8036"/>
                          </a:xfrm>
                        </wpg:grpSpPr>
                        <wps:wsp>
                          <wps:cNvPr id="699" name="Line 292"/>
                          <wps:cNvCnPr>
                            <a:cxnSpLocks noChangeShapeType="1"/>
                          </wps:cNvCnPr>
                          <wps:spPr bwMode="auto">
                            <a:xfrm>
                              <a:off x="2034" y="7653"/>
                              <a:ext cx="0" cy="2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0" name="Group 293"/>
                          <wpg:cNvGrpSpPr>
                            <a:grpSpLocks/>
                          </wpg:cNvGrpSpPr>
                          <wpg:grpSpPr bwMode="auto">
                            <a:xfrm>
                              <a:off x="1134" y="2425"/>
                              <a:ext cx="9000" cy="8036"/>
                              <a:chOff x="1134" y="2425"/>
                              <a:chExt cx="9000" cy="8036"/>
                            </a:xfrm>
                          </wpg:grpSpPr>
                          <wps:wsp>
                            <wps:cNvPr id="701" name="Line 294"/>
                            <wps:cNvCnPr>
                              <a:cxnSpLocks noChangeShapeType="1"/>
                            </wps:cNvCnPr>
                            <wps:spPr bwMode="auto">
                              <a:xfrm>
                                <a:off x="10134" y="3621"/>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95"/>
                            <wps:cNvCnPr>
                              <a:cxnSpLocks noChangeShapeType="1"/>
                            </wps:cNvCnPr>
                            <wps:spPr bwMode="auto">
                              <a:xfrm flipH="1" flipV="1">
                                <a:off x="9034" y="6321"/>
                                <a:ext cx="11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703" name="Group 296"/>
                            <wpg:cNvGrpSpPr>
                              <a:grpSpLocks/>
                            </wpg:cNvGrpSpPr>
                            <wpg:grpSpPr bwMode="auto">
                              <a:xfrm>
                                <a:off x="1134" y="2425"/>
                                <a:ext cx="9000" cy="8036"/>
                                <a:chOff x="1134" y="2425"/>
                                <a:chExt cx="9000" cy="8036"/>
                              </a:xfrm>
                            </wpg:grpSpPr>
                            <wpg:grpSp>
                              <wpg:cNvPr id="3072" name="Group 297"/>
                              <wpg:cNvGrpSpPr>
                                <a:grpSpLocks/>
                              </wpg:cNvGrpSpPr>
                              <wpg:grpSpPr bwMode="auto">
                                <a:xfrm>
                                  <a:off x="1134" y="2425"/>
                                  <a:ext cx="9000" cy="8036"/>
                                  <a:chOff x="1134" y="2425"/>
                                  <a:chExt cx="9000" cy="8036"/>
                                </a:xfrm>
                              </wpg:grpSpPr>
                              <wps:wsp>
                                <wps:cNvPr id="3073" name="Line 298"/>
                                <wps:cNvCnPr>
                                  <a:cxnSpLocks noChangeShapeType="1"/>
                                </wps:cNvCnPr>
                                <wps:spPr bwMode="auto">
                                  <a:xfrm>
                                    <a:off x="2034" y="7653"/>
                                    <a:ext cx="9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74" name="Text Box 299"/>
                                <wps:cNvSpPr txBox="1">
                                  <a:spLocks noChangeArrowheads="1"/>
                                </wps:cNvSpPr>
                                <wps:spPr bwMode="auto">
                                  <a:xfrm>
                                    <a:off x="2234" y="9273"/>
                                    <a:ext cx="3100" cy="1188"/>
                                  </a:xfrm>
                                  <a:prstGeom prst="rect">
                                    <a:avLst/>
                                  </a:prstGeom>
                                  <a:solidFill>
                                    <a:srgbClr val="FFFFFF"/>
                                  </a:solidFill>
                                  <a:ln w="9525">
                                    <a:solidFill>
                                      <a:srgbClr val="000000"/>
                                    </a:solidFill>
                                    <a:miter lim="800000"/>
                                    <a:headEnd/>
                                    <a:tailEnd/>
                                  </a:ln>
                                </wps:spPr>
                                <wps:txbx>
                                  <w:txbxContent>
                                    <w:p w:rsidR="00F26DFB" w:rsidRPr="00481559" w:rsidRDefault="00F26DFB" w:rsidP="00A51A91">
                                      <w:pPr>
                                        <w:spacing w:line="216" w:lineRule="auto"/>
                                        <w:jc w:val="center"/>
                                        <w:rPr>
                                          <w:sz w:val="16"/>
                                          <w:szCs w:val="16"/>
                                        </w:rPr>
                                      </w:pPr>
                                      <w:r>
                                        <w:rPr>
                                          <w:b/>
                                          <w:sz w:val="16"/>
                                          <w:szCs w:val="16"/>
                                        </w:rPr>
                                        <w:t>Пиктограмма в соответствии</w:t>
                                      </w:r>
                                      <w:r>
                                        <w:rPr>
                                          <w:b/>
                                          <w:sz w:val="16"/>
                                          <w:szCs w:val="16"/>
                                        </w:rPr>
                                        <w:br/>
                                      </w:r>
                                      <w:r w:rsidRPr="00481559">
                                        <w:rPr>
                                          <w:b/>
                                          <w:sz w:val="16"/>
                                          <w:szCs w:val="16"/>
                                        </w:rPr>
                                        <w:t xml:space="preserve">с </w:t>
                                      </w:r>
                                      <w:r w:rsidRPr="00481559">
                                        <w:rPr>
                                          <w:b/>
                                          <w:noProof/>
                                          <w:sz w:val="16"/>
                                          <w:szCs w:val="16"/>
                                        </w:rPr>
                                        <w:t>ISO</w:t>
                                      </w:r>
                                      <w:r w:rsidRPr="00481559">
                                        <w:rPr>
                                          <w:b/>
                                          <w:sz w:val="16"/>
                                          <w:szCs w:val="16"/>
                                        </w:rPr>
                                        <w:t xml:space="preserve"> 2575:2004 </w:t>
                                      </w:r>
                                      <w:r>
                                        <w:rPr>
                                          <w:b/>
                                          <w:sz w:val="16"/>
                                          <w:szCs w:val="16"/>
                                        </w:rPr>
                                        <w:t>−</w:t>
                                      </w:r>
                                      <w:r w:rsidRPr="00481559">
                                        <w:rPr>
                                          <w:b/>
                                          <w:sz w:val="16"/>
                                          <w:szCs w:val="16"/>
                                        </w:rPr>
                                        <w:t xml:space="preserve"> </w:t>
                                      </w:r>
                                      <w:r w:rsidRPr="00481559">
                                        <w:rPr>
                                          <w:b/>
                                          <w:noProof/>
                                          <w:sz w:val="16"/>
                                          <w:szCs w:val="16"/>
                                        </w:rPr>
                                        <w:t>Z</w:t>
                                      </w:r>
                                      <w:r w:rsidRPr="00481559">
                                        <w:rPr>
                                          <w:b/>
                                          <w:sz w:val="16"/>
                                          <w:szCs w:val="16"/>
                                        </w:rPr>
                                        <w:t xml:space="preserve">.01 должна быть такого же точно размера или больше, а также должна быть выполнена в следующих цветах: </w:t>
                                      </w:r>
                                      <w:r w:rsidRPr="00481559">
                                        <w:rPr>
                                          <w:b/>
                                          <w:noProof/>
                                          <w:sz w:val="16"/>
                                          <w:szCs w:val="16"/>
                                        </w:rPr>
                                        <w:t>красном, черном и белом</w:t>
                                      </w:r>
                                    </w:p>
                                  </w:txbxContent>
                                </wps:txbx>
                                <wps:bodyPr rot="0" vert="horz" wrap="square" lIns="91440" tIns="45720" rIns="91440" bIns="45720" anchor="t" anchorCtr="0" upright="1">
                                  <a:noAutofit/>
                                </wps:bodyPr>
                              </wps:wsp>
                              <wpg:grpSp>
                                <wpg:cNvPr id="3076" name="Group 300"/>
                                <wpg:cNvGrpSpPr>
                                  <a:grpSpLocks/>
                                </wpg:cNvGrpSpPr>
                                <wpg:grpSpPr bwMode="auto">
                                  <a:xfrm>
                                    <a:off x="1134" y="2425"/>
                                    <a:ext cx="9000" cy="4191"/>
                                    <a:chOff x="1134" y="2425"/>
                                    <a:chExt cx="9000" cy="4191"/>
                                  </a:xfrm>
                                </wpg:grpSpPr>
                                <wps:wsp>
                                  <wps:cNvPr id="3078" name="Text Box 301"/>
                                  <wps:cNvSpPr txBox="1">
                                    <a:spLocks noChangeArrowheads="1"/>
                                  </wps:cNvSpPr>
                                  <wps:spPr bwMode="auto">
                                    <a:xfrm>
                                      <a:off x="5274" y="4321"/>
                                      <a:ext cx="3553" cy="641"/>
                                    </a:xfrm>
                                    <a:prstGeom prst="rect">
                                      <a:avLst/>
                                    </a:prstGeom>
                                    <a:solidFill>
                                      <a:srgbClr val="FFFFFF"/>
                                    </a:solidFill>
                                    <a:ln w="9525">
                                      <a:solidFill>
                                        <a:srgbClr val="000000"/>
                                      </a:solidFill>
                                      <a:miter lim="800000"/>
                                      <a:headEnd/>
                                      <a:tailEnd/>
                                    </a:ln>
                                  </wps:spPr>
                                  <wps:txbx>
                                    <w:txbxContent>
                                      <w:p w:rsidR="00F26DFB" w:rsidRPr="00B60CBF" w:rsidRDefault="00F26DFB" w:rsidP="00A51A91">
                                        <w:pPr>
                                          <w:spacing w:before="40" w:line="200" w:lineRule="atLeast"/>
                                          <w:jc w:val="center"/>
                                          <w:rPr>
                                            <w:sz w:val="18"/>
                                            <w:szCs w:val="18"/>
                                          </w:rPr>
                                        </w:pPr>
                                        <w:r w:rsidRPr="00B60CBF">
                                          <w:rPr>
                                            <w:b/>
                                            <w:sz w:val="18"/>
                                            <w:szCs w:val="18"/>
                                          </w:rPr>
                                          <w:t xml:space="preserve">Обозначения вверху: черного цвета на желтом или </w:t>
                                        </w:r>
                                        <w:proofErr w:type="spellStart"/>
                                        <w:r w:rsidRPr="00B60CBF">
                                          <w:rPr>
                                            <w:b/>
                                            <w:sz w:val="18"/>
                                            <w:szCs w:val="18"/>
                                          </w:rPr>
                                          <w:t>автожелтом</w:t>
                                        </w:r>
                                        <w:proofErr w:type="spellEnd"/>
                                        <w:r w:rsidRPr="00B60CBF">
                                          <w:rPr>
                                            <w:b/>
                                            <w:sz w:val="18"/>
                                            <w:szCs w:val="18"/>
                                          </w:rPr>
                                          <w:t xml:space="preserve"> фоне</w:t>
                                        </w:r>
                                      </w:p>
                                    </w:txbxContent>
                                  </wps:txbx>
                                  <wps:bodyPr rot="0" vert="horz" wrap="square" lIns="91440" tIns="45720" rIns="91440" bIns="45720" anchor="t" anchorCtr="0" upright="1">
                                    <a:noAutofit/>
                                  </wps:bodyPr>
                                </wps:wsp>
                                <wpg:grpSp>
                                  <wpg:cNvPr id="3079" name="Group 302"/>
                                  <wpg:cNvGrpSpPr>
                                    <a:grpSpLocks/>
                                  </wpg:cNvGrpSpPr>
                                  <wpg:grpSpPr bwMode="auto">
                                    <a:xfrm>
                                      <a:off x="8827" y="4670"/>
                                      <a:ext cx="227" cy="987"/>
                                      <a:chOff x="8544" y="6289"/>
                                      <a:chExt cx="163" cy="904"/>
                                    </a:xfrm>
                                  </wpg:grpSpPr>
                                  <wps:wsp>
                                    <wps:cNvPr id="3080" name="AutoShape 303"/>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3081" name="AutoShape 304"/>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82" name="Group 305"/>
                                  <wpg:cNvGrpSpPr>
                                    <a:grpSpLocks/>
                                  </wpg:cNvGrpSpPr>
                                  <wpg:grpSpPr bwMode="auto">
                                    <a:xfrm rot="10800000">
                                      <a:off x="1134" y="3892"/>
                                      <a:ext cx="1620" cy="2724"/>
                                      <a:chOff x="7870" y="10917"/>
                                      <a:chExt cx="737" cy="904"/>
                                    </a:xfrm>
                                  </wpg:grpSpPr>
                                  <wps:wsp>
                                    <wps:cNvPr id="3083" name="AutoShape 306"/>
                                    <wps:cNvCnPr>
                                      <a:cxnSpLocks noChangeShapeType="1"/>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4" name="AutoShape 307"/>
                                    <wps:cNvCnPr>
                                      <a:cxnSpLocks noChangeShapeType="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AutoShape 308"/>
                                    <wps:cNvCnPr>
                                      <a:cxnSpLocks noChangeShapeType="1"/>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3086" name="Line 309"/>
                                  <wps:cNvCnPr>
                                    <a:cxnSpLocks noChangeShapeType="1"/>
                                  </wps:cNvCnPr>
                                  <wps:spPr bwMode="auto">
                                    <a:xfrm>
                                      <a:off x="9634" y="3621"/>
                                      <a:ext cx="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7" name="Text Box 310"/>
                                  <wps:cNvSpPr txBox="1">
                                    <a:spLocks noChangeArrowheads="1"/>
                                  </wps:cNvSpPr>
                                  <wps:spPr bwMode="auto">
                                    <a:xfrm>
                                      <a:off x="6734" y="3283"/>
                                      <a:ext cx="2947" cy="667"/>
                                    </a:xfrm>
                                    <a:prstGeom prst="rect">
                                      <a:avLst/>
                                    </a:prstGeom>
                                    <a:solidFill>
                                      <a:srgbClr val="FFFFFF"/>
                                    </a:solidFill>
                                    <a:ln w="9525">
                                      <a:solidFill>
                                        <a:srgbClr val="000000"/>
                                      </a:solidFill>
                                      <a:miter lim="800000"/>
                                      <a:headEnd/>
                                      <a:tailEnd/>
                                    </a:ln>
                                  </wps:spPr>
                                  <wps:txbx>
                                    <w:txbxContent>
                                      <w:p w:rsidR="00F26DFB" w:rsidRPr="00481559" w:rsidRDefault="00F26DFB" w:rsidP="00A51A91">
                                        <w:pPr>
                                          <w:spacing w:before="120"/>
                                          <w:jc w:val="center"/>
                                          <w:rPr>
                                            <w:sz w:val="18"/>
                                            <w:szCs w:val="18"/>
                                          </w:rPr>
                                        </w:pPr>
                                        <w:r w:rsidRPr="00481559">
                                          <w:rPr>
                                            <w:b/>
                                            <w:sz w:val="18"/>
                                            <w:szCs w:val="18"/>
                                          </w:rPr>
                                          <w:t>Белый фон</w:t>
                                        </w:r>
                                      </w:p>
                                    </w:txbxContent>
                                  </wps:txbx>
                                  <wps:bodyPr rot="0" vert="horz" wrap="square" lIns="91440" tIns="45720" rIns="91440" bIns="45720" anchor="t" anchorCtr="0" upright="1">
                                    <a:noAutofit/>
                                  </wps:bodyPr>
                                </wps:wsp>
                                <wps:wsp>
                                  <wps:cNvPr id="3089" name="Text Box 311"/>
                                  <wps:cNvSpPr txBox="1">
                                    <a:spLocks noChangeArrowheads="1"/>
                                  </wps:cNvSpPr>
                                  <wps:spPr bwMode="auto">
                                    <a:xfrm>
                                      <a:off x="1934" y="3538"/>
                                      <a:ext cx="2947" cy="703"/>
                                    </a:xfrm>
                                    <a:prstGeom prst="rect">
                                      <a:avLst/>
                                    </a:prstGeom>
                                    <a:solidFill>
                                      <a:srgbClr val="FFFFFF"/>
                                    </a:solidFill>
                                    <a:ln w="9525">
                                      <a:solidFill>
                                        <a:srgbClr val="000000"/>
                                      </a:solidFill>
                                      <a:miter lim="800000"/>
                                      <a:headEnd/>
                                      <a:tailEnd/>
                                    </a:ln>
                                  </wps:spPr>
                                  <wps:txbx>
                                    <w:txbxContent>
                                      <w:p w:rsidR="00F26DFB" w:rsidRPr="00481559" w:rsidRDefault="00F26DFB" w:rsidP="00A51A91">
                                        <w:pPr>
                                          <w:spacing w:before="120"/>
                                          <w:jc w:val="center"/>
                                          <w:rPr>
                                            <w:sz w:val="18"/>
                                            <w:szCs w:val="18"/>
                                          </w:rPr>
                                        </w:pPr>
                                        <w:r w:rsidRPr="00481559">
                                          <w:rPr>
                                            <w:b/>
                                            <w:sz w:val="18"/>
                                            <w:szCs w:val="18"/>
                                          </w:rPr>
                                          <w:t>Белый фон</w:t>
                                        </w:r>
                                      </w:p>
                                    </w:txbxContent>
                                  </wps:txbx>
                                  <wps:bodyPr rot="0" vert="horz" wrap="square" lIns="91440" tIns="45720" rIns="91440" bIns="45720" anchor="t" anchorCtr="0" upright="1">
                                    <a:noAutofit/>
                                  </wps:bodyPr>
                                </wps:wsp>
                                <wps:wsp>
                                  <wps:cNvPr id="3090" name="Text Box 312"/>
                                  <wps:cNvSpPr txBox="1">
                                    <a:spLocks noChangeArrowheads="1"/>
                                  </wps:cNvSpPr>
                                  <wps:spPr bwMode="auto">
                                    <a:xfrm>
                                      <a:off x="3634" y="2425"/>
                                      <a:ext cx="2947" cy="656"/>
                                    </a:xfrm>
                                    <a:prstGeom prst="rect">
                                      <a:avLst/>
                                    </a:prstGeom>
                                    <a:solidFill>
                                      <a:srgbClr val="FFFFFF"/>
                                    </a:solidFill>
                                    <a:ln w="9525">
                                      <a:solidFill>
                                        <a:srgbClr val="000000"/>
                                      </a:solidFill>
                                      <a:miter lim="800000"/>
                                      <a:headEnd/>
                                      <a:tailEnd/>
                                    </a:ln>
                                  </wps:spPr>
                                  <wps:txbx>
                                    <w:txbxContent>
                                      <w:p w:rsidR="00F26DFB" w:rsidRPr="000A76EE" w:rsidRDefault="00F26DFB" w:rsidP="00A51A91">
                                        <w:pPr>
                                          <w:spacing w:line="192" w:lineRule="auto"/>
                                          <w:jc w:val="center"/>
                                          <w:rPr>
                                            <w:sz w:val="18"/>
                                            <w:szCs w:val="18"/>
                                          </w:rPr>
                                        </w:pPr>
                                        <w:r w:rsidRPr="000A76EE">
                                          <w:rPr>
                                            <w:b/>
                                            <w:sz w:val="18"/>
                                            <w:szCs w:val="18"/>
                                          </w:rPr>
                                          <w:t>Контур знака: вертикальная и горизонталь</w:t>
                                        </w:r>
                                        <w:r>
                                          <w:rPr>
                                            <w:b/>
                                            <w:sz w:val="18"/>
                                            <w:szCs w:val="18"/>
                                          </w:rPr>
                                          <w:t>ная линии</w:t>
                                        </w:r>
                                        <w:r w:rsidRPr="000A76EE">
                                          <w:rPr>
                                            <w:b/>
                                            <w:sz w:val="18"/>
                                            <w:szCs w:val="18"/>
                                          </w:rPr>
                                          <w:t xml:space="preserve"> черного цвета</w:t>
                                        </w:r>
                                      </w:p>
                                    </w:txbxContent>
                                  </wps:txbx>
                                  <wps:bodyPr rot="0" vert="horz" wrap="square" lIns="91440" tIns="45720" rIns="91440" bIns="45720" anchor="t" anchorCtr="0" upright="1">
                                    <a:noAutofit/>
                                  </wps:bodyPr>
                                </wps:wsp>
                                <wps:wsp>
                                  <wps:cNvPr id="3091" name="Line 313"/>
                                  <wps:cNvCnPr>
                                    <a:cxnSpLocks noChangeShapeType="1"/>
                                  </wps:cNvCnPr>
                                  <wps:spPr bwMode="auto">
                                    <a:xfrm flipH="1">
                                      <a:off x="5134" y="3081"/>
                                      <a:ext cx="0" cy="2147"/>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3092" name="Text Box 314"/>
                                <wps:cNvSpPr txBox="1">
                                  <a:spLocks noChangeArrowheads="1"/>
                                </wps:cNvSpPr>
                                <wps:spPr bwMode="auto">
                                  <a:xfrm>
                                    <a:off x="6634" y="9273"/>
                                    <a:ext cx="3000" cy="1188"/>
                                  </a:xfrm>
                                  <a:prstGeom prst="rect">
                                    <a:avLst/>
                                  </a:prstGeom>
                                  <a:solidFill>
                                    <a:srgbClr val="FFFFFF"/>
                                  </a:solidFill>
                                  <a:ln w="9525">
                                    <a:solidFill>
                                      <a:srgbClr val="000000"/>
                                    </a:solidFill>
                                    <a:miter lim="800000"/>
                                    <a:headEnd/>
                                    <a:tailEnd/>
                                  </a:ln>
                                </wps:spPr>
                                <wps:txbx>
                                  <w:txbxContent>
                                    <w:p w:rsidR="00F26DFB" w:rsidRPr="00891AC7" w:rsidRDefault="00F26DFB" w:rsidP="00A51A91">
                                      <w:pPr>
                                        <w:spacing w:line="216" w:lineRule="auto"/>
                                        <w:jc w:val="center"/>
                                        <w:rPr>
                                          <w:b/>
                                          <w:sz w:val="16"/>
                                          <w:szCs w:val="16"/>
                                        </w:rPr>
                                      </w:pPr>
                                      <w:r w:rsidRPr="00891AC7">
                                        <w:rPr>
                                          <w:b/>
                                          <w:noProof/>
                                          <w:sz w:val="16"/>
                                          <w:szCs w:val="16"/>
                                        </w:rPr>
                                        <w:t>Изображения пиктограммы должны быть сгруппированы, быть такого же точно размера или больше, а также должны быть выполнены в следующих цветах:</w:t>
                                      </w:r>
                                      <w:r w:rsidRPr="00891AC7">
                                        <w:rPr>
                                          <w:b/>
                                          <w:sz w:val="16"/>
                                          <w:szCs w:val="16"/>
                                        </w:rPr>
                                        <w:t xml:space="preserve"> </w:t>
                                      </w:r>
                                      <w:r w:rsidRPr="00891AC7">
                                        <w:rPr>
                                          <w:b/>
                                          <w:noProof/>
                                          <w:sz w:val="16"/>
                                          <w:szCs w:val="16"/>
                                        </w:rPr>
                                        <w:t>красном, черном и белом</w:t>
                                      </w:r>
                                    </w:p>
                                  </w:txbxContent>
                                </wps:txbx>
                                <wps:bodyPr rot="0" vert="horz" wrap="square" lIns="91440" tIns="45720" rIns="91440" bIns="45720" anchor="t" anchorCtr="0" upright="1">
                                  <a:noAutofit/>
                                </wps:bodyPr>
                              </wps:wsp>
                              <wps:wsp>
                                <wps:cNvPr id="3093" name="Line 315"/>
                                <wps:cNvCnPr>
                                  <a:cxnSpLocks noChangeShapeType="1"/>
                                </wps:cNvCnPr>
                                <wps:spPr bwMode="auto">
                                  <a:xfrm>
                                    <a:off x="8534" y="9021"/>
                                    <a:ext cx="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5" name="Freeform 317"/>
                                <wps:cNvSpPr>
                                  <a:spLocks/>
                                </wps:cNvSpPr>
                                <wps:spPr bwMode="auto">
                                  <a:xfrm>
                                    <a:off x="7290" y="8265"/>
                                    <a:ext cx="1254" cy="756"/>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096" name="Picture 3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34" y="5241"/>
                                  <a:ext cx="6824" cy="3406"/>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wgp>
                  </a:graphicData>
                </a:graphic>
              </wp:inline>
            </w:drawing>
          </mc:Choice>
          <mc:Fallback>
            <w:pict>
              <v:group w14:anchorId="475811B8" id="Group 287" o:spid="_x0000_s1030" style="width:435pt;height:407.7pt;mso-position-horizontal-relative:char;mso-position-vertical-relative:line" coordorigin="1134,2425" coordsize="9001,8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">
                <v:line id="Line 288" o:spid="_x0000_s1031" style="position:absolute;visibility:visible;mso-wrap-style:square" from="2034,9741" to="2234,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v:shape id="Freeform 289" o:spid="_x0000_s1032" style="position:absolute;left:10134;top:9021;width:1;height:720;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" path="m,l1,720e" filled="f">
                  <v:path arrowok="t" o:connecttype="custom" o:connectlocs="0,0;1,720" o:connectangles="0,0"/>
                </v:shape>
                <v:line id="Line 290" o:spid="_x0000_s1033" style="position:absolute;visibility:visible;mso-wrap-style:square" from="9634,9741" to="10134,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group id="Group 291" o:spid="_x0000_s1034" style="position:absolute;left:1134;top:2425;width:9000;height:8036" coordorigin="1134,2425" coordsize="9000,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line id="Line 292" o:spid="_x0000_s1035" style="position:absolute;visibility:visible;mso-wrap-style:square" from="2034,7653" to="2034,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group id="Group 293" o:spid="_x0000_s1036" style="position:absolute;left:1134;top:2425;width:9000;height:8036" coordorigin="1134,2425" coordsize="9000,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line id="Line 294" o:spid="_x0000_s1037" style="position:absolute;visibility:visible;mso-wrap-style:square" from="10134,3621" to="10134,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9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MoLrmXgE5OwCAAD//wMAUEsBAi0AFAAGAAgAAAAhANvh9svuAAAAhQEAABMAAAAAAAAA&#10;AAAAAAAAAAAAAFtDb250ZW50X1R5cGVzXS54bWxQSwECLQAUAAYACAAAACEAWvQsW78AAAAVAQAA&#10;CwAAAAAAAAAAAAAAAAAfAQAAX3JlbHMvLnJlbHNQSwECLQAUAAYACAAAACEAT/5nvcYAAADcAAAA&#10;DwAAAAAAAAAAAAAAAAAHAgAAZHJzL2Rvd25yZXYueG1sUEsFBgAAAAADAAMAtwAAAPoCAAAAAA==&#10;"/>
                    <v:line id="Line 295" o:spid="_x0000_s1038" style="position:absolute;flip:x y;visibility:visible;mso-wrap-style:square" from="9034,6321" to="10134,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">
                      <v:stroke endarrow="oval"/>
                    </v:line>
                    <v:group id="Group 296" o:spid="_x0000_s1039" style="position:absolute;left:1134;top:2425;width:9000;height:8036" coordorigin="1134,2425" coordsize="9000,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group id="Group 297" o:spid="_x0000_s1040" style="position:absolute;left:1134;top:2425;width:9000;height:8036" coordorigin="1134,2425" coordsize="9000,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">
                        <v:line id="Line 298" o:spid="_x0000_s1041" style="position:absolute;visibility:visible;mso-wrap-style:square" from="2034,7653" to="2934,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">
                          <v:stroke endarrow="oval"/>
                        </v:line>
                        <v:shape id="Text Box 299" o:spid="_x0000_s1042" type="#_x0000_t202" style="position:absolute;left:2234;top:9273;width:3100;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">
                          <v:textbox>
                            <w:txbxContent>
                              <w:p w:rsidR="00F26DFB" w:rsidRPr="00481559" w:rsidRDefault="00F26DFB" w:rsidP="00A51A91">
                                <w:pPr>
                                  <w:spacing w:line="216" w:lineRule="auto"/>
                                  <w:jc w:val="center"/>
                                  <w:rPr>
                                    <w:sz w:val="16"/>
                                    <w:szCs w:val="16"/>
                                  </w:rPr>
                                </w:pPr>
                                <w:r>
                                  <w:rPr>
                                    <w:b/>
                                    <w:sz w:val="16"/>
                                    <w:szCs w:val="16"/>
                                  </w:rPr>
                                  <w:t>Пиктограмма в соответствии</w:t>
                                </w:r>
                                <w:r>
                                  <w:rPr>
                                    <w:b/>
                                    <w:sz w:val="16"/>
                                    <w:szCs w:val="16"/>
                                  </w:rPr>
                                  <w:br/>
                                </w:r>
                                <w:r w:rsidRPr="00481559">
                                  <w:rPr>
                                    <w:b/>
                                    <w:sz w:val="16"/>
                                    <w:szCs w:val="16"/>
                                  </w:rPr>
                                  <w:t xml:space="preserve">с </w:t>
                                </w:r>
                                <w:r w:rsidRPr="00481559">
                                  <w:rPr>
                                    <w:b/>
                                    <w:noProof/>
                                    <w:sz w:val="16"/>
                                    <w:szCs w:val="16"/>
                                  </w:rPr>
                                  <w:t>ISO</w:t>
                                </w:r>
                                <w:r w:rsidRPr="00481559">
                                  <w:rPr>
                                    <w:b/>
                                    <w:sz w:val="16"/>
                                    <w:szCs w:val="16"/>
                                  </w:rPr>
                                  <w:t xml:space="preserve"> 2575:2004 </w:t>
                                </w:r>
                                <w:r>
                                  <w:rPr>
                                    <w:b/>
                                    <w:sz w:val="16"/>
                                    <w:szCs w:val="16"/>
                                  </w:rPr>
                                  <w:t>−</w:t>
                                </w:r>
                                <w:r w:rsidRPr="00481559">
                                  <w:rPr>
                                    <w:b/>
                                    <w:sz w:val="16"/>
                                    <w:szCs w:val="16"/>
                                  </w:rPr>
                                  <w:t xml:space="preserve"> </w:t>
                                </w:r>
                                <w:r w:rsidRPr="00481559">
                                  <w:rPr>
                                    <w:b/>
                                    <w:noProof/>
                                    <w:sz w:val="16"/>
                                    <w:szCs w:val="16"/>
                                  </w:rPr>
                                  <w:t>Z</w:t>
                                </w:r>
                                <w:r w:rsidRPr="00481559">
                                  <w:rPr>
                                    <w:b/>
                                    <w:sz w:val="16"/>
                                    <w:szCs w:val="16"/>
                                  </w:rPr>
                                  <w:t xml:space="preserve">.01 должна быть такого же точно размера или больше, а также должна быть выполнена в следующих цветах: </w:t>
                                </w:r>
                                <w:r w:rsidRPr="00481559">
                                  <w:rPr>
                                    <w:b/>
                                    <w:noProof/>
                                    <w:sz w:val="16"/>
                                    <w:szCs w:val="16"/>
                                  </w:rPr>
                                  <w:t>красном, черном и белом</w:t>
                                </w:r>
                              </w:p>
                            </w:txbxContent>
                          </v:textbox>
                        </v:shape>
                        <v:group id="Group 300" o:spid="_x0000_s1043" style="position:absolute;left:1134;top:2425;width:9000;height:4191" coordorigin="1134,2425" coordsize="9000,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">
                          <v:shape id="Text Box 301" o:spid="_x0000_s1044" type="#_x0000_t202" style="position:absolute;left:5274;top:4321;width:35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">
                            <v:textbox>
                              <w:txbxContent>
                                <w:p w:rsidR="00F26DFB" w:rsidRPr="00B60CBF" w:rsidRDefault="00F26DFB" w:rsidP="00A51A91">
                                  <w:pPr>
                                    <w:spacing w:before="40" w:line="200" w:lineRule="atLeast"/>
                                    <w:jc w:val="center"/>
                                    <w:rPr>
                                      <w:sz w:val="18"/>
                                      <w:szCs w:val="18"/>
                                    </w:rPr>
                                  </w:pPr>
                                  <w:r w:rsidRPr="00B60CBF">
                                    <w:rPr>
                                      <w:b/>
                                      <w:sz w:val="18"/>
                                      <w:szCs w:val="18"/>
                                    </w:rPr>
                                    <w:t xml:space="preserve">Обозначения вверху: черного цвета на желтом или </w:t>
                                  </w:r>
                                  <w:proofErr w:type="spellStart"/>
                                  <w:r w:rsidRPr="00B60CBF">
                                    <w:rPr>
                                      <w:b/>
                                      <w:sz w:val="18"/>
                                      <w:szCs w:val="18"/>
                                    </w:rPr>
                                    <w:t>автожелтом</w:t>
                                  </w:r>
                                  <w:proofErr w:type="spellEnd"/>
                                  <w:r w:rsidRPr="00B60CBF">
                                    <w:rPr>
                                      <w:b/>
                                      <w:sz w:val="18"/>
                                      <w:szCs w:val="18"/>
                                    </w:rPr>
                                    <w:t xml:space="preserve"> фоне</w:t>
                                  </w:r>
                                </w:p>
                              </w:txbxContent>
                            </v:textbox>
                          </v:shape>
                          <v:group id="Group 302" o:spid="_x0000_s1045" style="position:absolute;left:8827;top:4670;width:227;height:987" coordorigin="8544,6289" coordsize="16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shapetype id="_x0000_t32" coordsize="21600,21600" o:spt="32" o:oned="t" path="m,l21600,21600e" filled="f">
                              <v:path arrowok="t" fillok="f" o:connecttype="none"/>
                              <o:lock v:ext="edit" shapetype="t"/>
                            </v:shapetype>
                            <v:shape id="AutoShape 303" o:spid="_x0000_s1046"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">
                              <v:stroke startarrow="oval"/>
                            </v:shape>
                            <v:shape id="AutoShape 304" o:spid="_x0000_s1047"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"/>
                          </v:group>
                          <v:group id="Group 305" o:spid="_x0000_s1048" style="position:absolute;left:1134;top:3892;width:1620;height:2724;rotation:180" coordorigin="7870,10917" coordsize="7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">
                            <v:shape id="AutoShape 306" o:spid="_x0000_s1049"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"/>
                            <v:shape id="AutoShape 307" o:spid="_x0000_s1050"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"/>
                            <v:shape id="AutoShape 308" o:spid="_x0000_s1051"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">
                              <v:stroke endarrow="oval"/>
                            </v:shape>
                          </v:group>
                          <v:line id="Line 309" o:spid="_x0000_s1052" style="position:absolute;visibility:visible;mso-wrap-style:square" from="9634,3621" to="1013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"/>
                          <v:shape id="Text Box 310" o:spid="_x0000_s1053" type="#_x0000_t202" style="position:absolute;left:6734;top:3283;width:294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">
                            <v:textbox>
                              <w:txbxContent>
                                <w:p w:rsidR="00F26DFB" w:rsidRPr="00481559" w:rsidRDefault="00F26DFB" w:rsidP="00A51A91">
                                  <w:pPr>
                                    <w:spacing w:before="120"/>
                                    <w:jc w:val="center"/>
                                    <w:rPr>
                                      <w:sz w:val="18"/>
                                      <w:szCs w:val="18"/>
                                    </w:rPr>
                                  </w:pPr>
                                  <w:r w:rsidRPr="00481559">
                                    <w:rPr>
                                      <w:b/>
                                      <w:sz w:val="18"/>
                                      <w:szCs w:val="18"/>
                                    </w:rPr>
                                    <w:t>Белый фон</w:t>
                                  </w:r>
                                </w:p>
                              </w:txbxContent>
                            </v:textbox>
                          </v:shape>
                          <v:shape id="Text Box 311" o:spid="_x0000_s1054" type="#_x0000_t202" style="position:absolute;left:1934;top:3538;width:2947;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">
                            <v:textbox>
                              <w:txbxContent>
                                <w:p w:rsidR="00F26DFB" w:rsidRPr="00481559" w:rsidRDefault="00F26DFB" w:rsidP="00A51A91">
                                  <w:pPr>
                                    <w:spacing w:before="120"/>
                                    <w:jc w:val="center"/>
                                    <w:rPr>
                                      <w:sz w:val="18"/>
                                      <w:szCs w:val="18"/>
                                    </w:rPr>
                                  </w:pPr>
                                  <w:r w:rsidRPr="00481559">
                                    <w:rPr>
                                      <w:b/>
                                      <w:sz w:val="18"/>
                                      <w:szCs w:val="18"/>
                                    </w:rPr>
                                    <w:t>Белый фон</w:t>
                                  </w:r>
                                </w:p>
                              </w:txbxContent>
                            </v:textbox>
                          </v:shape>
                          <v:shape id="Text Box 312" o:spid="_x0000_s1055" type="#_x0000_t202" style="position:absolute;left:3634;top:2425;width:2947;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">
                            <v:textbox>
                              <w:txbxContent>
                                <w:p w:rsidR="00F26DFB" w:rsidRPr="000A76EE" w:rsidRDefault="00F26DFB" w:rsidP="00A51A91">
                                  <w:pPr>
                                    <w:spacing w:line="192" w:lineRule="auto"/>
                                    <w:jc w:val="center"/>
                                    <w:rPr>
                                      <w:sz w:val="18"/>
                                      <w:szCs w:val="18"/>
                                    </w:rPr>
                                  </w:pPr>
                                  <w:r w:rsidRPr="000A76EE">
                                    <w:rPr>
                                      <w:b/>
                                      <w:sz w:val="18"/>
                                      <w:szCs w:val="18"/>
                                    </w:rPr>
                                    <w:t>Контур знака: вертикальная и горизонталь</w:t>
                                  </w:r>
                                  <w:r>
                                    <w:rPr>
                                      <w:b/>
                                      <w:sz w:val="18"/>
                                      <w:szCs w:val="18"/>
                                    </w:rPr>
                                    <w:t>ная линии</w:t>
                                  </w:r>
                                  <w:r w:rsidRPr="000A76EE">
                                    <w:rPr>
                                      <w:b/>
                                      <w:sz w:val="18"/>
                                      <w:szCs w:val="18"/>
                                    </w:rPr>
                                    <w:t xml:space="preserve"> черного цвета</w:t>
                                  </w:r>
                                </w:p>
                              </w:txbxContent>
                            </v:textbox>
                          </v:shape>
                          <v:line id="Line 313" o:spid="_x0000_s1056" style="position:absolute;flip:x;visibility:visible;mso-wrap-style:square" from="5134,3081" to="5134,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">
                            <v:stroke endarrow="oval"/>
                          </v:line>
                        </v:group>
                        <v:shape id="Text Box 314" o:spid="_x0000_s1057" type="#_x0000_t202" style="position:absolute;left:6634;top:9273;width:3000;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">
                          <v:textbox>
                            <w:txbxContent>
                              <w:p w:rsidR="00F26DFB" w:rsidRPr="00891AC7" w:rsidRDefault="00F26DFB" w:rsidP="00A51A91">
                                <w:pPr>
                                  <w:spacing w:line="216" w:lineRule="auto"/>
                                  <w:jc w:val="center"/>
                                  <w:rPr>
                                    <w:b/>
                                    <w:sz w:val="16"/>
                                    <w:szCs w:val="16"/>
                                  </w:rPr>
                                </w:pPr>
                                <w:r w:rsidRPr="00891AC7">
                                  <w:rPr>
                                    <w:b/>
                                    <w:noProof/>
                                    <w:sz w:val="16"/>
                                    <w:szCs w:val="16"/>
                                  </w:rPr>
                                  <w:t>Изображения пиктограммы должны быть сгруппированы, быть такого же точно размера или больше, а также должны быть выполнены в следующих цветах:</w:t>
                                </w:r>
                                <w:r w:rsidRPr="00891AC7">
                                  <w:rPr>
                                    <w:b/>
                                    <w:sz w:val="16"/>
                                    <w:szCs w:val="16"/>
                                  </w:rPr>
                                  <w:t xml:space="preserve"> </w:t>
                                </w:r>
                                <w:r w:rsidRPr="00891AC7">
                                  <w:rPr>
                                    <w:b/>
                                    <w:noProof/>
                                    <w:sz w:val="16"/>
                                    <w:szCs w:val="16"/>
                                  </w:rPr>
                                  <w:t>красном, черном и белом</w:t>
                                </w:r>
                              </w:p>
                            </w:txbxContent>
                          </v:textbox>
                        </v:shape>
                        <v:line id="Line 315" o:spid="_x0000_s1058" style="position:absolute;visibility:visible;mso-wrap-style:square" from="8534,9021" to="10134,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"/>
                        <v:shape id="Freeform 317" o:spid="_x0000_s1059" style="position:absolute;left:7290;top:8265;width:1254;height:756;visibility:visible;mso-wrap-style:square;v-text-anchor:top" coordsize="125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" path="m1254,756l,e" filled="f">
                          <v:stroke endarrow="open" endarrowlength="long"/>
                          <v:path arrowok="t" o:connecttype="custom" o:connectlocs="1254,756;0,0"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60" type="#_x0000_t75" style="position:absolute;left:2534;top:5241;width:6824;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">
                        <v:imagedata r:id="rId16" o:title=""/>
                      </v:shape>
                    </v:group>
                  </v:group>
                </v:group>
                <w10:anchorlock/>
              </v:group>
            </w:pict>
          </mc:Fallback>
        </mc:AlternateContent>
      </w:r>
    </w:p>
    <w:p w:rsidR="00BD1F84" w:rsidRPr="00BC2753" w:rsidRDefault="00BD1F84" w:rsidP="00BD1F84">
      <w:pPr>
        <w:pStyle w:val="SingleTxtGR"/>
        <w:spacing w:before="120" w:line="230" w:lineRule="atLeast"/>
        <w:ind w:left="2268" w:hanging="1134"/>
      </w:pPr>
      <w:r w:rsidRPr="00BC2753">
        <w:t>4.5</w:t>
      </w:r>
      <w:r w:rsidRPr="00BC2753">
        <w:tab/>
      </w:r>
      <w:r w:rsidRPr="00BC2753">
        <w:tab/>
      </w:r>
      <w:r w:rsidRPr="00CF55AA">
        <w:rPr>
          <w:bCs/>
        </w:rPr>
        <w:t xml:space="preserve">На </w:t>
      </w:r>
      <w:r>
        <w:rPr>
          <w:bCs/>
        </w:rPr>
        <w:t>цель</w:t>
      </w:r>
      <w:r w:rsidRPr="00CF55AA">
        <w:rPr>
          <w:bCs/>
        </w:rPr>
        <w:t xml:space="preserve">ных усовершенствованных детских удерживающих системах, которые могут использоваться в направлении движения, предусматривается следующий нестираемый знак (на той части, где размещается ребенок), который должно видеть лицо, устанавливающее усовершенствованную детскую удерживающую систему </w:t>
      </w:r>
      <w:r w:rsidRPr="00CF55AA">
        <w:t>в транспортном средстве</w:t>
      </w:r>
      <w:r w:rsidRPr="00BC2753">
        <w:t>:</w:t>
      </w:r>
    </w:p>
    <w:p w:rsidR="00BD1F84" w:rsidRDefault="00BD1F84" w:rsidP="00BD1F84">
      <w:pPr>
        <w:pStyle w:val="SingleTxtGR"/>
        <w:spacing w:line="230" w:lineRule="atLeast"/>
        <w:ind w:left="2268" w:hanging="1134"/>
      </w:pPr>
      <w:r w:rsidRPr="00BC2753">
        <w:tab/>
      </w:r>
      <w:r w:rsidRPr="00BC2753">
        <w:tab/>
        <w:t>Изготовит</w:t>
      </w:r>
      <w:r>
        <w:t>елю разрешается включать слово «месяцы»</w:t>
      </w:r>
      <w:r w:rsidRPr="00BC2753">
        <w:t xml:space="preserve"> в порядке разъяснения у</w:t>
      </w:r>
      <w:r>
        <w:t>казанного на знаке обозначения «M». Слово «месяцы»</w:t>
      </w:r>
      <w:r w:rsidRPr="00BC2753">
        <w:t xml:space="preserve"> должно быть написано на языке, наиболее распространенном в стране или странах, где продается изделие. Допускается использование более одного языка.</w:t>
      </w:r>
    </w:p>
    <w:p w:rsidR="00CC05E1" w:rsidRDefault="00CC05E1">
      <w:pPr>
        <w:suppressAutoHyphens w:val="0"/>
        <w:spacing w:line="240" w:lineRule="auto"/>
        <w:rPr>
          <w:rFonts w:eastAsia="Times New Roman" w:cs="Times New Roman"/>
          <w:szCs w:val="20"/>
        </w:rPr>
      </w:pPr>
      <w:r>
        <w:br w:type="page"/>
      </w:r>
    </w:p>
    <w:p w:rsidR="00BD1F84" w:rsidRPr="00BC2753" w:rsidRDefault="00BD1F84" w:rsidP="00BD1F84">
      <w:pPr>
        <w:pStyle w:val="SingleTxtGR"/>
        <w:spacing w:line="230" w:lineRule="atLeast"/>
        <w:ind w:left="2268" w:hanging="1134"/>
      </w:pPr>
      <w:r w:rsidRPr="00BC2753">
        <w:tab/>
      </w:r>
      <w:r w:rsidRPr="00BC2753">
        <w:tab/>
        <w:t>Минимальный размер знака: 40 x 40 мм.</w:t>
      </w:r>
    </w:p>
    <w:p w:rsidR="00CD4BD3" w:rsidRPr="00A6143B" w:rsidRDefault="00CD4BD3" w:rsidP="00CD4BD3">
      <w:pPr>
        <w:pStyle w:val="SingleTxtGR"/>
      </w:pPr>
      <w:r w:rsidRPr="0000494D">
        <w:rPr>
          <w:noProof/>
          <w:lang w:eastAsia="ru-RU"/>
        </w:rPr>
        <mc:AlternateContent>
          <mc:Choice Requires="wps">
            <w:drawing>
              <wp:anchor distT="0" distB="0" distL="114300" distR="114300" simplePos="0" relativeHeight="251672576" behindDoc="0" locked="0" layoutInCell="1" allowOverlap="1">
                <wp:simplePos x="0" y="0"/>
                <wp:positionH relativeFrom="column">
                  <wp:posOffset>2933700</wp:posOffset>
                </wp:positionH>
                <wp:positionV relativeFrom="paragraph">
                  <wp:posOffset>70485</wp:posOffset>
                </wp:positionV>
                <wp:extent cx="1092835" cy="325755"/>
                <wp:effectExtent l="5715" t="7620" r="6350" b="952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25755"/>
                        </a:xfrm>
                        <a:prstGeom prst="rect">
                          <a:avLst/>
                        </a:prstGeom>
                        <a:solidFill>
                          <a:srgbClr val="FFFFFF"/>
                        </a:solidFill>
                        <a:ln w="9525">
                          <a:solidFill>
                            <a:srgbClr val="000000"/>
                          </a:solidFill>
                          <a:miter lim="800000"/>
                          <a:headEnd/>
                          <a:tailEnd/>
                        </a:ln>
                      </wps:spPr>
                      <wps:txbx>
                        <w:txbxContent>
                          <w:p w:rsidR="00F26DFB" w:rsidRPr="00362C25" w:rsidRDefault="00F26DFB" w:rsidP="00CD4BD3">
                            <w:pPr>
                              <w:spacing w:line="160" w:lineRule="exact"/>
                              <w:jc w:val="center"/>
                              <w:rPr>
                                <w:sz w:val="16"/>
                                <w:szCs w:val="16"/>
                              </w:rPr>
                            </w:pPr>
                            <w:r w:rsidRPr="00362C25">
                              <w:rPr>
                                <w:b/>
                                <w:sz w:val="16"/>
                                <w:szCs w:val="16"/>
                              </w:rPr>
                              <w:t xml:space="preserve">Весь текст черного цвета на желтом или </w:t>
                            </w:r>
                            <w:proofErr w:type="spellStart"/>
                            <w:r w:rsidRPr="00362C25">
                              <w:rPr>
                                <w:b/>
                                <w:sz w:val="16"/>
                                <w:szCs w:val="16"/>
                              </w:rPr>
                              <w:t>автожелтом</w:t>
                            </w:r>
                            <w:proofErr w:type="spellEnd"/>
                            <w:r w:rsidRPr="00362C25">
                              <w:rPr>
                                <w:b/>
                                <w:sz w:val="16"/>
                                <w:szCs w:val="16"/>
                              </w:rPr>
                              <w:t xml:space="preserve"> фоне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 o:spid="_x0000_s1061" type="#_x0000_t202" style="position:absolute;left:0;text-align:left;margin-left:231pt;margin-top:5.55pt;width:86.05pt;height:2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">
                <v:textbox inset="0,0,0,0">
                  <w:txbxContent>
                    <w:p w:rsidR="00F26DFB" w:rsidRPr="00362C25" w:rsidRDefault="00F26DFB" w:rsidP="00CD4BD3">
                      <w:pPr>
                        <w:spacing w:line="160" w:lineRule="exact"/>
                        <w:jc w:val="center"/>
                        <w:rPr>
                          <w:sz w:val="16"/>
                          <w:szCs w:val="16"/>
                        </w:rPr>
                      </w:pPr>
                      <w:r w:rsidRPr="00362C25">
                        <w:rPr>
                          <w:b/>
                          <w:sz w:val="16"/>
                          <w:szCs w:val="16"/>
                        </w:rPr>
                        <w:t xml:space="preserve">Весь текст черного цвета на желтом или </w:t>
                      </w:r>
                      <w:proofErr w:type="spellStart"/>
                      <w:r w:rsidRPr="00362C25">
                        <w:rPr>
                          <w:b/>
                          <w:sz w:val="16"/>
                          <w:szCs w:val="16"/>
                        </w:rPr>
                        <w:t>автожелтом</w:t>
                      </w:r>
                      <w:proofErr w:type="spellEnd"/>
                      <w:r w:rsidRPr="00362C25">
                        <w:rPr>
                          <w:b/>
                          <w:sz w:val="16"/>
                          <w:szCs w:val="16"/>
                        </w:rPr>
                        <w:t xml:space="preserve"> фоне</w:t>
                      </w:r>
                    </w:p>
                  </w:txbxContent>
                </v:textbox>
              </v:shape>
            </w:pict>
          </mc:Fallback>
        </mc:AlternateContent>
      </w:r>
      <w:r w:rsidRPr="0000494D">
        <w:rPr>
          <w:noProof/>
          <w:lang w:eastAsia="ru-RU"/>
        </w:rPr>
        <mc:AlternateContent>
          <mc:Choice Requires="wps">
            <w:drawing>
              <wp:anchor distT="0" distB="0" distL="114300" distR="114300" simplePos="0" relativeHeight="251671552" behindDoc="0" locked="0" layoutInCell="1" allowOverlap="1">
                <wp:simplePos x="0" y="0"/>
                <wp:positionH relativeFrom="column">
                  <wp:posOffset>1108710</wp:posOffset>
                </wp:positionH>
                <wp:positionV relativeFrom="paragraph">
                  <wp:posOffset>81915</wp:posOffset>
                </wp:positionV>
                <wp:extent cx="1010285" cy="338455"/>
                <wp:effectExtent l="9525" t="9525" r="8890" b="1397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338455"/>
                        </a:xfrm>
                        <a:prstGeom prst="rect">
                          <a:avLst/>
                        </a:prstGeom>
                        <a:solidFill>
                          <a:srgbClr val="FFFFFF"/>
                        </a:solidFill>
                        <a:ln w="9525">
                          <a:solidFill>
                            <a:srgbClr val="000000"/>
                          </a:solidFill>
                          <a:miter lim="800000"/>
                          <a:headEnd/>
                          <a:tailEnd/>
                        </a:ln>
                      </wps:spPr>
                      <wps:txbx>
                        <w:txbxContent>
                          <w:p w:rsidR="00F26DFB" w:rsidRPr="00362C25" w:rsidRDefault="00F26DFB" w:rsidP="00CD4BD3">
                            <w:pPr>
                              <w:spacing w:line="160" w:lineRule="exact"/>
                              <w:jc w:val="center"/>
                              <w:rPr>
                                <w:sz w:val="16"/>
                                <w:szCs w:val="16"/>
                              </w:rPr>
                            </w:pPr>
                            <w:r w:rsidRPr="00362C25">
                              <w:rPr>
                                <w:b/>
                                <w:sz w:val="16"/>
                                <w:szCs w:val="16"/>
                              </w:rPr>
                              <w:t>Верхний символ белого цвета на черном фоне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 o:spid="_x0000_s1062" type="#_x0000_t202" style="position:absolute;left:0;text-align:left;margin-left:87.3pt;margin-top:6.45pt;width:79.55pt;height:2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">
                <v:textbox inset="0,0,0,0">
                  <w:txbxContent>
                    <w:p w:rsidR="00F26DFB" w:rsidRPr="00362C25" w:rsidRDefault="00F26DFB" w:rsidP="00CD4BD3">
                      <w:pPr>
                        <w:spacing w:line="160" w:lineRule="exact"/>
                        <w:jc w:val="center"/>
                        <w:rPr>
                          <w:sz w:val="16"/>
                          <w:szCs w:val="16"/>
                        </w:rPr>
                      </w:pPr>
                      <w:r w:rsidRPr="00362C25">
                        <w:rPr>
                          <w:b/>
                          <w:sz w:val="16"/>
                          <w:szCs w:val="16"/>
                        </w:rPr>
                        <w:t>Верхний символ белого цвета на черном фоне</w:t>
                      </w:r>
                    </w:p>
                  </w:txbxContent>
                </v:textbox>
              </v:shape>
            </w:pict>
          </mc:Fallback>
        </mc:AlternateContent>
      </w:r>
    </w:p>
    <w:p w:rsidR="00CD4BD3" w:rsidRPr="0000494D" w:rsidRDefault="00CD4BD3" w:rsidP="00CD4BD3">
      <w:pPr>
        <w:pStyle w:val="SingleTxtGR"/>
      </w:pP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1722755</wp:posOffset>
                </wp:positionH>
                <wp:positionV relativeFrom="paragraph">
                  <wp:posOffset>174625</wp:posOffset>
                </wp:positionV>
                <wp:extent cx="1739900" cy="679450"/>
                <wp:effectExtent l="33020" t="6985" r="8255" b="5651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0" cy="679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98EB2" id="Прямая со стрелкой 28" o:spid="_x0000_s1026" type="#_x0000_t32" style="position:absolute;margin-left:135.65pt;margin-top:13.75pt;width:137pt;height:5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">
                <v:stroke endarrow="block"/>
              </v:shape>
            </w:pict>
          </mc:Fallback>
        </mc:AlternateContent>
      </w: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994410</wp:posOffset>
                </wp:positionH>
                <wp:positionV relativeFrom="paragraph">
                  <wp:posOffset>184150</wp:posOffset>
                </wp:positionV>
                <wp:extent cx="631190" cy="818515"/>
                <wp:effectExtent l="57150" t="6985" r="6985" b="5080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818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3395D" id="Прямая со стрелкой 27" o:spid="_x0000_s1026" type="#_x0000_t32" style="position:absolute;margin-left:78.3pt;margin-top:14.5pt;width:49.7pt;height:64.4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">
                <v:stroke endarrow="block"/>
              </v:shape>
            </w:pict>
          </mc:Fallback>
        </mc:AlternateContent>
      </w: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3472815</wp:posOffset>
                </wp:positionH>
                <wp:positionV relativeFrom="paragraph">
                  <wp:posOffset>169545</wp:posOffset>
                </wp:positionV>
                <wp:extent cx="70485" cy="782955"/>
                <wp:effectExtent l="11430" t="11430" r="60960" b="2476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782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FA052" id="Прямая со стрелкой 26" o:spid="_x0000_s1026" type="#_x0000_t32" style="position:absolute;margin-left:273.45pt;margin-top:13.35pt;width:5.55pt;height:6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WlZgIAAHsEAAAOAAAAZHJzL2Uyb0RvYy54bWysVM2O0zAQviPxDpbv3SQl7bb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">
                <v:stroke endarrow="block"/>
              </v:shap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1615440</wp:posOffset>
                </wp:positionH>
                <wp:positionV relativeFrom="paragraph">
                  <wp:posOffset>192405</wp:posOffset>
                </wp:positionV>
                <wp:extent cx="1308735" cy="747395"/>
                <wp:effectExtent l="11430" t="5715" r="41910" b="5651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735" cy="747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BAD09" id="Прямая со стрелкой 25" o:spid="_x0000_s1026" type="#_x0000_t32" style="position:absolute;margin-left:127.2pt;margin-top:15.15pt;width:103.05pt;height:5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">
                <v:stroke endarrow="block"/>
              </v:shape>
            </w:pict>
          </mc:Fallback>
        </mc:AlternateContent>
      </w:r>
    </w:p>
    <w:p w:rsidR="00CD4BD3" w:rsidRPr="00A6143B" w:rsidRDefault="00CD4BD3" w:rsidP="00CD4BD3">
      <w:r w:rsidRPr="0000494D">
        <w:rPr>
          <w:noProof/>
          <w:lang w:eastAsia="ru-RU"/>
        </w:rPr>
        <mc:AlternateContent>
          <mc:Choice Requires="wps">
            <w:drawing>
              <wp:anchor distT="0" distB="0" distL="114300" distR="114300" simplePos="0" relativeHeight="251675648" behindDoc="0" locked="0" layoutInCell="1" allowOverlap="1" wp14:anchorId="3AFB1FAB" wp14:editId="4EFAB099">
                <wp:simplePos x="0" y="0"/>
                <wp:positionH relativeFrom="column">
                  <wp:posOffset>3897168</wp:posOffset>
                </wp:positionH>
                <wp:positionV relativeFrom="paragraph">
                  <wp:posOffset>147955</wp:posOffset>
                </wp:positionV>
                <wp:extent cx="628650" cy="209550"/>
                <wp:effectExtent l="0" t="0"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056A22" w:rsidRDefault="00F26DFB" w:rsidP="00CD4BD3">
                            <w:pPr>
                              <w:spacing w:line="140" w:lineRule="exact"/>
                              <w:jc w:val="center"/>
                              <w:rPr>
                                <w:sz w:val="14"/>
                                <w:szCs w:val="14"/>
                              </w:rPr>
                            </w:pPr>
                            <w:r>
                              <w:rPr>
                                <w:sz w:val="14"/>
                                <w:szCs w:val="14"/>
                              </w:rPr>
                              <w:t xml:space="preserve">(по выбору </w:t>
                            </w:r>
                            <w:r w:rsidRPr="00056A22">
                              <w:rPr>
                                <w:sz w:val="14"/>
                                <w:szCs w:val="14"/>
                              </w:rPr>
                              <w:t>изготовителя)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1FAB" id="Надпись 21" o:spid="_x0000_s1063" type="#_x0000_t202" style="position:absolute;margin-left:306.85pt;margin-top:11.65pt;width:49.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" stroked="f">
                <v:textbox inset="0,0,0,0">
                  <w:txbxContent>
                    <w:p w:rsidR="00F26DFB" w:rsidRPr="00056A22" w:rsidRDefault="00F26DFB" w:rsidP="00CD4BD3">
                      <w:pPr>
                        <w:spacing w:line="140" w:lineRule="exact"/>
                        <w:jc w:val="center"/>
                        <w:rPr>
                          <w:sz w:val="14"/>
                          <w:szCs w:val="14"/>
                        </w:rPr>
                      </w:pPr>
                      <w:r>
                        <w:rPr>
                          <w:sz w:val="14"/>
                          <w:szCs w:val="14"/>
                        </w:rPr>
                        <w:t xml:space="preserve">(по выбору </w:t>
                      </w:r>
                      <w:r w:rsidRPr="00056A22">
                        <w:rPr>
                          <w:sz w:val="14"/>
                          <w:szCs w:val="14"/>
                        </w:rPr>
                        <w:t>изготовителя)</w:t>
                      </w:r>
                    </w:p>
                  </w:txbxContent>
                </v:textbox>
              </v:shape>
            </w:pict>
          </mc:Fallback>
        </mc:AlternateContent>
      </w:r>
    </w:p>
    <w:p w:rsidR="00CD4BD3" w:rsidRPr="0000494D" w:rsidRDefault="00CD4BD3" w:rsidP="00CD4BD3">
      <w:pPr>
        <w:pStyle w:val="SingleTxtGR"/>
      </w:pPr>
      <w:r w:rsidRPr="0000494D">
        <w:rPr>
          <w:noProof/>
          <w:lang w:eastAsia="ru-RU"/>
        </w:rPr>
        <mc:AlternateContent>
          <mc:Choice Requires="wps">
            <w:drawing>
              <wp:anchor distT="0" distB="0" distL="114300" distR="114300" simplePos="0" relativeHeight="251677696" behindDoc="0" locked="0" layoutInCell="1" allowOverlap="1" wp14:anchorId="55ACCDAA" wp14:editId="615AE7B8">
                <wp:simplePos x="0" y="0"/>
                <wp:positionH relativeFrom="column">
                  <wp:posOffset>2744643</wp:posOffset>
                </wp:positionH>
                <wp:positionV relativeFrom="paragraph">
                  <wp:posOffset>2038350</wp:posOffset>
                </wp:positionV>
                <wp:extent cx="1793240" cy="161925"/>
                <wp:effectExtent l="0" t="0" r="16510" b="2857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61925"/>
                        </a:xfrm>
                        <a:prstGeom prst="rect">
                          <a:avLst/>
                        </a:prstGeom>
                        <a:solidFill>
                          <a:srgbClr val="FFFFFF"/>
                        </a:solidFill>
                        <a:ln w="9525">
                          <a:solidFill>
                            <a:srgbClr val="000000"/>
                          </a:solidFill>
                          <a:miter lim="800000"/>
                          <a:headEnd/>
                          <a:tailEnd/>
                        </a:ln>
                      </wps:spPr>
                      <wps:txbx>
                        <w:txbxContent>
                          <w:p w:rsidR="00F26DFB" w:rsidRPr="00C86825" w:rsidRDefault="00F26DFB" w:rsidP="00CD4BD3">
                            <w:pPr>
                              <w:spacing w:line="140" w:lineRule="atLeast"/>
                              <w:jc w:val="center"/>
                              <w:rPr>
                                <w:b/>
                                <w:sz w:val="16"/>
                                <w:szCs w:val="16"/>
                              </w:rPr>
                            </w:pPr>
                            <w:r w:rsidRPr="005B60C9">
                              <w:rPr>
                                <w:b/>
                                <w:sz w:val="16"/>
                                <w:szCs w:val="16"/>
                              </w:rPr>
                              <w:t>Запрещающий знак − красный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CCDAA" id="Надпись 17" o:spid="_x0000_s1064" type="#_x0000_t202" style="position:absolute;left:0;text-align:left;margin-left:216.1pt;margin-top:160.5pt;width:141.2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">
                <v:textbox inset="0,0,0,0">
                  <w:txbxContent>
                    <w:p w:rsidR="00F26DFB" w:rsidRPr="00C86825" w:rsidRDefault="00F26DFB" w:rsidP="00CD4BD3">
                      <w:pPr>
                        <w:spacing w:line="140" w:lineRule="atLeast"/>
                        <w:jc w:val="center"/>
                        <w:rPr>
                          <w:b/>
                          <w:sz w:val="16"/>
                          <w:szCs w:val="16"/>
                        </w:rPr>
                      </w:pPr>
                      <w:r w:rsidRPr="005B60C9">
                        <w:rPr>
                          <w:b/>
                          <w:sz w:val="16"/>
                          <w:szCs w:val="16"/>
                        </w:rPr>
                        <w:t>Запрещающий знак − красный</w:t>
                      </w:r>
                    </w:p>
                  </w:txbxContent>
                </v:textbox>
              </v:shape>
            </w:pict>
          </mc:Fallback>
        </mc:AlternateContent>
      </w:r>
      <w:r w:rsidRPr="0000494D">
        <w:rPr>
          <w:noProof/>
          <w:lang w:eastAsia="ru-RU"/>
        </w:rPr>
        <mc:AlternateContent>
          <mc:Choice Requires="wps">
            <w:drawing>
              <wp:anchor distT="0" distB="0" distL="114300" distR="114300" simplePos="0" relativeHeight="251676672" behindDoc="0" locked="0" layoutInCell="1" allowOverlap="1" wp14:anchorId="1B28D46C" wp14:editId="0869F420">
                <wp:simplePos x="0" y="0"/>
                <wp:positionH relativeFrom="column">
                  <wp:posOffset>4457700</wp:posOffset>
                </wp:positionH>
                <wp:positionV relativeFrom="paragraph">
                  <wp:posOffset>1340485</wp:posOffset>
                </wp:positionV>
                <wp:extent cx="571500" cy="259715"/>
                <wp:effectExtent l="5715" t="10795" r="13335" b="571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9715"/>
                        </a:xfrm>
                        <a:prstGeom prst="rect">
                          <a:avLst/>
                        </a:prstGeom>
                        <a:solidFill>
                          <a:srgbClr val="FFFFFF"/>
                        </a:solidFill>
                        <a:ln w="9525">
                          <a:solidFill>
                            <a:srgbClr val="000000"/>
                          </a:solidFill>
                          <a:miter lim="800000"/>
                          <a:headEnd/>
                          <a:tailEnd/>
                        </a:ln>
                      </wps:spPr>
                      <wps:txbx>
                        <w:txbxContent>
                          <w:p w:rsidR="00F26DFB" w:rsidRPr="00C86825" w:rsidRDefault="00F26DFB" w:rsidP="00CD4BD3">
                            <w:pPr>
                              <w:spacing w:line="140" w:lineRule="atLeast"/>
                              <w:jc w:val="center"/>
                              <w:rPr>
                                <w:b/>
                                <w:sz w:val="16"/>
                                <w:szCs w:val="16"/>
                              </w:rPr>
                            </w:pPr>
                            <w:r w:rsidRPr="00C86825">
                              <w:rPr>
                                <w:b/>
                                <w:sz w:val="16"/>
                                <w:szCs w:val="16"/>
                              </w:rPr>
                              <w:t>Белый фон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8D46C" id="Надпись 24" o:spid="_x0000_s1065" type="#_x0000_t202" style="position:absolute;left:0;text-align:left;margin-left:351pt;margin-top:105.55pt;width:45pt;height:2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">
                <v:textbox inset="0,0,0,0">
                  <w:txbxContent>
                    <w:p w:rsidR="00F26DFB" w:rsidRPr="00C86825" w:rsidRDefault="00F26DFB" w:rsidP="00CD4BD3">
                      <w:pPr>
                        <w:spacing w:line="140" w:lineRule="atLeast"/>
                        <w:jc w:val="center"/>
                        <w:rPr>
                          <w:b/>
                          <w:sz w:val="16"/>
                          <w:szCs w:val="16"/>
                        </w:rPr>
                      </w:pPr>
                      <w:r w:rsidRPr="00C86825">
                        <w:rPr>
                          <w:b/>
                          <w:sz w:val="16"/>
                          <w:szCs w:val="16"/>
                        </w:rPr>
                        <w:t>Белый фон</w:t>
                      </w:r>
                    </w:p>
                  </w:txbxContent>
                </v:textbox>
              </v:shape>
            </w:pict>
          </mc:Fallback>
        </mc:AlternateContent>
      </w:r>
      <w:r w:rsidRPr="0000494D">
        <w:rPr>
          <w:noProof/>
          <w:lang w:eastAsia="ru-RU"/>
        </w:rPr>
        <mc:AlternateContent>
          <mc:Choice Requires="wps">
            <w:drawing>
              <wp:anchor distT="0" distB="0" distL="114300" distR="114300" simplePos="0" relativeHeight="251679744" behindDoc="0" locked="0" layoutInCell="1" allowOverlap="1" wp14:anchorId="63C72EA3" wp14:editId="6B551A33">
                <wp:simplePos x="0" y="0"/>
                <wp:positionH relativeFrom="column">
                  <wp:posOffset>1186815</wp:posOffset>
                </wp:positionH>
                <wp:positionV relativeFrom="paragraph">
                  <wp:posOffset>2044065</wp:posOffset>
                </wp:positionV>
                <wp:extent cx="1092835" cy="161925"/>
                <wp:effectExtent l="11430" t="9525" r="10160" b="952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161925"/>
                        </a:xfrm>
                        <a:prstGeom prst="rect">
                          <a:avLst/>
                        </a:prstGeom>
                        <a:solidFill>
                          <a:srgbClr val="FFFFFF"/>
                        </a:solidFill>
                        <a:ln w="9525">
                          <a:solidFill>
                            <a:srgbClr val="000000"/>
                          </a:solidFill>
                          <a:miter lim="800000"/>
                          <a:headEnd/>
                          <a:tailEnd/>
                        </a:ln>
                      </wps:spPr>
                      <wps:txbx>
                        <w:txbxContent>
                          <w:p w:rsidR="00F26DFB" w:rsidRPr="00E14309" w:rsidRDefault="00F26DFB" w:rsidP="00CD4BD3">
                            <w:pPr>
                              <w:spacing w:line="140" w:lineRule="atLeast"/>
                              <w:jc w:val="center"/>
                              <w:rPr>
                                <w:b/>
                                <w:sz w:val="16"/>
                                <w:szCs w:val="16"/>
                              </w:rPr>
                            </w:pPr>
                            <w:r w:rsidRPr="005B60C9">
                              <w:rPr>
                                <w:b/>
                                <w:sz w:val="16"/>
                                <w:szCs w:val="16"/>
                              </w:rPr>
                              <w:t>Квадрат − зеленый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2EA3" id="Надпись 23" o:spid="_x0000_s1066" type="#_x0000_t202" style="position:absolute;left:0;text-align:left;margin-left:93.45pt;margin-top:160.95pt;width:86.0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">
                <v:textbox inset="0,0,0,0">
                  <w:txbxContent>
                    <w:p w:rsidR="00F26DFB" w:rsidRPr="00E14309" w:rsidRDefault="00F26DFB" w:rsidP="00CD4BD3">
                      <w:pPr>
                        <w:spacing w:line="140" w:lineRule="atLeast"/>
                        <w:jc w:val="center"/>
                        <w:rPr>
                          <w:b/>
                          <w:sz w:val="16"/>
                          <w:szCs w:val="16"/>
                        </w:rPr>
                      </w:pPr>
                      <w:r w:rsidRPr="005B60C9">
                        <w:rPr>
                          <w:b/>
                          <w:sz w:val="16"/>
                          <w:szCs w:val="16"/>
                        </w:rPr>
                        <w:t>Квадрат − зеленый</w:t>
                      </w:r>
                    </w:p>
                  </w:txbxContent>
                </v:textbox>
              </v:shape>
            </w:pict>
          </mc:Fallback>
        </mc:AlternateContent>
      </w:r>
      <w:r w:rsidRPr="0000494D">
        <w:rPr>
          <w:noProof/>
          <w:lang w:eastAsia="ru-RU"/>
        </w:rPr>
        <mc:AlternateContent>
          <mc:Choice Requires="wps">
            <w:drawing>
              <wp:anchor distT="0" distB="0" distL="114300" distR="114300" simplePos="0" relativeHeight="251673600" behindDoc="0" locked="0" layoutInCell="1" allowOverlap="1" wp14:anchorId="3ADB0173" wp14:editId="7ED37A68">
                <wp:simplePos x="0" y="0"/>
                <wp:positionH relativeFrom="column">
                  <wp:posOffset>800100</wp:posOffset>
                </wp:positionH>
                <wp:positionV relativeFrom="paragraph">
                  <wp:posOffset>10160</wp:posOffset>
                </wp:positionV>
                <wp:extent cx="1010285" cy="288290"/>
                <wp:effectExtent l="0" t="4445" r="3175" b="254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466014" w:rsidRDefault="00F26DFB" w:rsidP="00CD4BD3">
                            <w:pPr>
                              <w:spacing w:line="240" w:lineRule="exact"/>
                              <w:jc w:val="center"/>
                              <w:rPr>
                                <w:sz w:val="24"/>
                                <w:szCs w:val="24"/>
                              </w:rPr>
                            </w:pPr>
                            <w:r w:rsidRPr="00466014">
                              <w:rPr>
                                <w:b/>
                                <w:sz w:val="24"/>
                                <w:szCs w:val="24"/>
                              </w:rPr>
                              <w:t>стандартный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B0173" id="Надпись 22" o:spid="_x0000_s1067" type="#_x0000_t202" style="position:absolute;left:0;text-align:left;margin-left:63pt;margin-top:.8pt;width:79.5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" stroked="f">
                <v:textbox inset="0,0,0,0">
                  <w:txbxContent>
                    <w:p w:rsidR="00F26DFB" w:rsidRPr="00466014" w:rsidRDefault="00F26DFB" w:rsidP="00CD4BD3">
                      <w:pPr>
                        <w:spacing w:line="240" w:lineRule="exact"/>
                        <w:jc w:val="center"/>
                        <w:rPr>
                          <w:sz w:val="24"/>
                          <w:szCs w:val="24"/>
                        </w:rPr>
                      </w:pPr>
                      <w:r w:rsidRPr="00466014">
                        <w:rPr>
                          <w:b/>
                          <w:sz w:val="24"/>
                          <w:szCs w:val="24"/>
                        </w:rPr>
                        <w:t>стандартный</w:t>
                      </w:r>
                    </w:p>
                  </w:txbxContent>
                </v:textbox>
              </v:shape>
            </w:pict>
          </mc:Fallback>
        </mc:AlternateContent>
      </w:r>
      <w:r w:rsidRPr="0000494D">
        <w:rPr>
          <w:noProof/>
          <w:lang w:eastAsia="ru-RU"/>
        </w:rPr>
        <mc:AlternateContent>
          <mc:Choice Requires="wps">
            <w:drawing>
              <wp:anchor distT="0" distB="0" distL="114300" distR="114300" simplePos="0" relativeHeight="251674624" behindDoc="0" locked="0" layoutInCell="1" allowOverlap="1" wp14:anchorId="120BDBA0" wp14:editId="6BF535B4">
                <wp:simplePos x="0" y="0"/>
                <wp:positionH relativeFrom="column">
                  <wp:posOffset>2641600</wp:posOffset>
                </wp:positionH>
                <wp:positionV relativeFrom="paragraph">
                  <wp:posOffset>-635</wp:posOffset>
                </wp:positionV>
                <wp:extent cx="1302385" cy="292100"/>
                <wp:effectExtent l="0" t="3175" r="3175"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466014" w:rsidRDefault="00F26DFB" w:rsidP="00CD4BD3">
                            <w:pPr>
                              <w:spacing w:line="240" w:lineRule="exact"/>
                              <w:jc w:val="center"/>
                              <w:rPr>
                                <w:sz w:val="24"/>
                                <w:szCs w:val="24"/>
                              </w:rPr>
                            </w:pPr>
                            <w:r>
                              <w:rPr>
                                <w:b/>
                                <w:sz w:val="24"/>
                                <w:szCs w:val="24"/>
                              </w:rPr>
                              <w:t>факультативный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BDBA0" id="Надпись 20" o:spid="_x0000_s1068" type="#_x0000_t202" style="position:absolute;left:0;text-align:left;margin-left:208pt;margin-top:-.05pt;width:102.55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" stroked="f">
                <v:textbox inset="0,0,0,0">
                  <w:txbxContent>
                    <w:p w:rsidR="00F26DFB" w:rsidRPr="00466014" w:rsidRDefault="00F26DFB" w:rsidP="00CD4BD3">
                      <w:pPr>
                        <w:spacing w:line="240" w:lineRule="exact"/>
                        <w:jc w:val="center"/>
                        <w:rPr>
                          <w:sz w:val="24"/>
                          <w:szCs w:val="24"/>
                        </w:rPr>
                      </w:pPr>
                      <w:r>
                        <w:rPr>
                          <w:b/>
                          <w:sz w:val="24"/>
                          <w:szCs w:val="24"/>
                        </w:rPr>
                        <w:t>факультативный</w:t>
                      </w:r>
                    </w:p>
                  </w:txbxContent>
                </v:textbox>
              </v:shape>
            </w:pict>
          </mc:Fallback>
        </mc:AlternateContent>
      </w:r>
      <w:r w:rsidRPr="0000494D">
        <w:rPr>
          <w:noProof/>
          <w:lang w:eastAsia="ru-RU"/>
        </w:rPr>
        <mc:AlternateContent>
          <mc:Choice Requires="wps">
            <w:drawing>
              <wp:anchor distT="0" distB="0" distL="114300" distR="114300" simplePos="0" relativeHeight="251669504" behindDoc="0" locked="0" layoutInCell="1" allowOverlap="1" wp14:anchorId="391A3D84" wp14:editId="3EB6C5FF">
                <wp:simplePos x="0" y="0"/>
                <wp:positionH relativeFrom="column">
                  <wp:posOffset>2286000</wp:posOffset>
                </wp:positionH>
                <wp:positionV relativeFrom="paragraph">
                  <wp:posOffset>1847850</wp:posOffset>
                </wp:positionV>
                <wp:extent cx="123825" cy="561975"/>
                <wp:effectExtent l="53340" t="32385" r="13335" b="571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B9043" id="Прямая со стрелкой 19" o:spid="_x0000_s1026" type="#_x0000_t32" style="position:absolute;margin-left:180pt;margin-top:145.5pt;width:9.75pt;height:44.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">
                <v:stroke endarrow="block"/>
              </v:shape>
            </w:pict>
          </mc:Fallback>
        </mc:AlternateContent>
      </w:r>
      <w:r w:rsidRPr="0000494D">
        <w:rPr>
          <w:noProof/>
          <w:lang w:eastAsia="ru-RU"/>
        </w:rPr>
        <mc:AlternateContent>
          <mc:Choice Requires="wps">
            <w:drawing>
              <wp:anchor distT="0" distB="0" distL="114300" distR="114300" simplePos="0" relativeHeight="251670528" behindDoc="0" locked="0" layoutInCell="1" allowOverlap="1" wp14:anchorId="04D6A7B3" wp14:editId="39EC2C42">
                <wp:simplePos x="0" y="0"/>
                <wp:positionH relativeFrom="column">
                  <wp:posOffset>2406015</wp:posOffset>
                </wp:positionH>
                <wp:positionV relativeFrom="paragraph">
                  <wp:posOffset>1847850</wp:posOffset>
                </wp:positionV>
                <wp:extent cx="422910" cy="571500"/>
                <wp:effectExtent l="11430" t="41910" r="51435" b="571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91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8E75E" id="Прямая со стрелкой 18" o:spid="_x0000_s1026" type="#_x0000_t32" style="position:absolute;margin-left:189.45pt;margin-top:145.5pt;width:33.3pt;height:4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">
                <v:stroke endarrow="block"/>
              </v:shape>
            </w:pict>
          </mc:Fallback>
        </mc:AlternateContent>
      </w:r>
      <w:r w:rsidRPr="0000494D">
        <w:rPr>
          <w:noProof/>
          <w:lang w:eastAsia="ru-RU"/>
        </w:rPr>
        <mc:AlternateContent>
          <mc:Choice Requires="wps">
            <w:drawing>
              <wp:anchor distT="0" distB="0" distL="114300" distR="114300" simplePos="0" relativeHeight="251666432" behindDoc="0" locked="0" layoutInCell="1" allowOverlap="1">
                <wp:simplePos x="0" y="0"/>
                <wp:positionH relativeFrom="column">
                  <wp:posOffset>914400</wp:posOffset>
                </wp:positionH>
                <wp:positionV relativeFrom="paragraph">
                  <wp:posOffset>1847850</wp:posOffset>
                </wp:positionV>
                <wp:extent cx="635" cy="457200"/>
                <wp:effectExtent l="53340" t="22860" r="60325" b="571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C943B" id="Прямая со стрелкой 16" o:spid="_x0000_s1026" type="#_x0000_t32" style="position:absolute;margin-left:1in;margin-top:145.5pt;width:.05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">
                <v:stroke endarrow="block"/>
              </v:shape>
            </w:pict>
          </mc:Fallback>
        </mc:AlternateContent>
      </w:r>
      <w:r w:rsidRPr="0000494D">
        <w:rPr>
          <w:noProof/>
          <w:lang w:eastAsia="ru-RU"/>
        </w:rPr>
        <mc:AlternateContent>
          <mc:Choice Requires="wps">
            <w:drawing>
              <wp:anchor distT="0" distB="0" distL="114300" distR="114300" simplePos="0" relativeHeight="251663360" behindDoc="0" locked="0" layoutInCell="1" allowOverlap="1">
                <wp:simplePos x="0" y="0"/>
                <wp:positionH relativeFrom="column">
                  <wp:posOffset>3488055</wp:posOffset>
                </wp:positionH>
                <wp:positionV relativeFrom="paragraph">
                  <wp:posOffset>1714500</wp:posOffset>
                </wp:positionV>
                <wp:extent cx="283845" cy="325120"/>
                <wp:effectExtent l="7620" t="51435" r="51435" b="1397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845"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7B0E1" id="Прямая со стрелкой 15" o:spid="_x0000_s1026" type="#_x0000_t32" style="position:absolute;margin-left:274.65pt;margin-top:135pt;width:22.35pt;height:25.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">
                <v:stroke endarrow="block"/>
              </v:shape>
            </w:pict>
          </mc:Fallback>
        </mc:AlternateContent>
      </w:r>
      <w:r w:rsidRPr="0000494D">
        <w:rPr>
          <w:noProof/>
          <w:lang w:eastAsia="ru-RU"/>
        </w:rPr>
        <mc:AlternateContent>
          <mc:Choice Requires="wps">
            <w:drawing>
              <wp:anchor distT="0" distB="0" distL="114300" distR="114300" simplePos="0" relativeHeight="251667456" behindDoc="0" locked="0" layoutInCell="1" allowOverlap="1">
                <wp:simplePos x="0" y="0"/>
                <wp:positionH relativeFrom="column">
                  <wp:posOffset>1677670</wp:posOffset>
                </wp:positionH>
                <wp:positionV relativeFrom="paragraph">
                  <wp:posOffset>1714500</wp:posOffset>
                </wp:positionV>
                <wp:extent cx="1408430" cy="330835"/>
                <wp:effectExtent l="6985" t="60960" r="32385" b="82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843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1F966" id="Прямая со стрелкой 14" o:spid="_x0000_s1026" type="#_x0000_t32" style="position:absolute;margin-left:132.1pt;margin-top:135pt;width:110.9pt;height:26.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">
                <v:stroke endarrow="block"/>
              </v:shape>
            </w:pict>
          </mc:Fallback>
        </mc:AlternateContent>
      </w:r>
      <w:r w:rsidRPr="0000494D">
        <w:rPr>
          <w:noProof/>
          <w:lang w:eastAsia="ru-RU"/>
        </w:rPr>
        <mc:AlternateContent>
          <mc:Choice Requires="wps">
            <w:drawing>
              <wp:anchor distT="0" distB="0" distL="114300" distR="114300" simplePos="0" relativeHeight="251664384" behindDoc="0" locked="0" layoutInCell="1" allowOverlap="1">
                <wp:simplePos x="0" y="0"/>
                <wp:positionH relativeFrom="column">
                  <wp:posOffset>1371600</wp:posOffset>
                </wp:positionH>
                <wp:positionV relativeFrom="paragraph">
                  <wp:posOffset>1714500</wp:posOffset>
                </wp:positionV>
                <wp:extent cx="342900" cy="342900"/>
                <wp:effectExtent l="53340" t="51435" r="13335" b="571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C5B36" id="Прямая со стрелкой 13" o:spid="_x0000_s1026" type="#_x0000_t32" style="position:absolute;margin-left:108pt;margin-top:135pt;width:27pt;height:27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">
                <v:stroke endarrow="block"/>
              </v:shape>
            </w:pict>
          </mc:Fallback>
        </mc:AlternateContent>
      </w:r>
      <w:r w:rsidRPr="0000494D">
        <w:rPr>
          <w:noProof/>
          <w:lang w:eastAsia="ru-RU"/>
        </w:rPr>
        <mc:AlternateContent>
          <mc:Choice Requires="wps">
            <w:drawing>
              <wp:anchor distT="0" distB="0" distL="114300" distR="114300" simplePos="0" relativeHeight="251665408" behindDoc="0" locked="0" layoutInCell="1" allowOverlap="1">
                <wp:simplePos x="0" y="0"/>
                <wp:positionH relativeFrom="column">
                  <wp:posOffset>2400300</wp:posOffset>
                </wp:positionH>
                <wp:positionV relativeFrom="paragraph">
                  <wp:posOffset>1257300</wp:posOffset>
                </wp:positionV>
                <wp:extent cx="1095375" cy="763905"/>
                <wp:effectExtent l="43815" t="51435" r="13335" b="1333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5375" cy="763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C236C" id="Прямая со стрелкой 12" o:spid="_x0000_s1026" type="#_x0000_t32" style="position:absolute;margin-left:189pt;margin-top:99pt;width:86.25pt;height:60.1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">
                <v:stroke endarrow="block"/>
              </v:shape>
            </w:pict>
          </mc:Fallback>
        </mc:AlternateContent>
      </w:r>
      <w:r w:rsidRPr="0000494D">
        <w:rPr>
          <w:noProof/>
          <w:lang w:eastAsia="ru-RU"/>
        </w:rPr>
        <mc:AlternateContent>
          <mc:Choice Requires="wps">
            <w:drawing>
              <wp:anchor distT="0" distB="0" distL="114300" distR="114300" simplePos="0" relativeHeight="251668480" behindDoc="0" locked="0" layoutInCell="1" allowOverlap="1">
                <wp:simplePos x="0" y="0"/>
                <wp:positionH relativeFrom="column">
                  <wp:posOffset>4154170</wp:posOffset>
                </wp:positionH>
                <wp:positionV relativeFrom="paragraph">
                  <wp:posOffset>1036955</wp:posOffset>
                </wp:positionV>
                <wp:extent cx="303530" cy="429895"/>
                <wp:effectExtent l="54610" t="40640" r="13335" b="571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3530"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5343C" id="Прямая со стрелкой 11" o:spid="_x0000_s1026" type="#_x0000_t32" style="position:absolute;margin-left:327.1pt;margin-top:81.65pt;width:23.9pt;height:33.8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">
                <v:stroke endarrow="block"/>
              </v:shape>
            </w:pict>
          </mc:Fallback>
        </mc:AlternateContent>
      </w:r>
      <w:r>
        <w:rPr>
          <w:i/>
          <w:noProof/>
          <w:lang w:eastAsia="ru-RU"/>
        </w:rPr>
        <mc:AlternateContent>
          <mc:Choice Requires="wps">
            <w:drawing>
              <wp:anchor distT="0" distB="0" distL="114300" distR="114300" simplePos="0" relativeHeight="251681792" behindDoc="0" locked="0" layoutInCell="1" allowOverlap="1">
                <wp:simplePos x="0" y="0"/>
                <wp:positionH relativeFrom="column">
                  <wp:posOffset>3467100</wp:posOffset>
                </wp:positionH>
                <wp:positionV relativeFrom="paragraph">
                  <wp:posOffset>791210</wp:posOffset>
                </wp:positionV>
                <wp:extent cx="800100" cy="114300"/>
                <wp:effectExtent l="0" t="4445" r="381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4300"/>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B520C6" w:rsidRDefault="00F26DFB" w:rsidP="00CD4BD3">
                            <w:pPr>
                              <w:spacing w:line="180" w:lineRule="atLeast"/>
                              <w:jc w:val="center"/>
                              <w:rPr>
                                <w:b/>
                                <w:sz w:val="16"/>
                                <w:szCs w:val="16"/>
                              </w:rPr>
                            </w:pPr>
                            <w:r>
                              <w:rPr>
                                <w:b/>
                                <w:sz w:val="16"/>
                                <w:szCs w:val="16"/>
                              </w:rPr>
                              <w:t>(</w:t>
                            </w:r>
                            <w:r w:rsidRPr="00B520C6">
                              <w:rPr>
                                <w:b/>
                                <w:sz w:val="16"/>
                                <w:szCs w:val="16"/>
                              </w:rPr>
                              <w:t>месяцев</w:t>
                            </w:r>
                            <w:r>
                              <w:rPr>
                                <w:b/>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69" type="#_x0000_t202" style="position:absolute;left:0;text-align:left;margin-left:273pt;margin-top:62.3pt;width:63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" fillcolor="#f8f200" stroked="f">
                <v:textbox inset="0,0,0,0">
                  <w:txbxContent>
                    <w:p w:rsidR="00F26DFB" w:rsidRPr="00B520C6" w:rsidRDefault="00F26DFB" w:rsidP="00CD4BD3">
                      <w:pPr>
                        <w:spacing w:line="180" w:lineRule="atLeast"/>
                        <w:jc w:val="center"/>
                        <w:rPr>
                          <w:b/>
                          <w:sz w:val="16"/>
                          <w:szCs w:val="16"/>
                        </w:rPr>
                      </w:pPr>
                      <w:r>
                        <w:rPr>
                          <w:b/>
                          <w:sz w:val="16"/>
                          <w:szCs w:val="16"/>
                        </w:rPr>
                        <w:t>(</w:t>
                      </w:r>
                      <w:r w:rsidRPr="00B520C6">
                        <w:rPr>
                          <w:b/>
                          <w:sz w:val="16"/>
                          <w:szCs w:val="16"/>
                        </w:rPr>
                        <w:t>месяцев</w:t>
                      </w:r>
                      <w:r>
                        <w:rPr>
                          <w:b/>
                          <w:sz w:val="16"/>
                          <w:szCs w:val="16"/>
                        </w:rPr>
                        <w:t>)</w:t>
                      </w:r>
                    </w:p>
                  </w:txbxContent>
                </v:textbox>
              </v:shape>
            </w:pict>
          </mc:Fallback>
        </mc:AlternateContent>
      </w:r>
      <w:r w:rsidRPr="0000494D">
        <w:rPr>
          <w:noProof/>
          <w:lang w:eastAsia="ru-RU"/>
        </w:rPr>
        <w:drawing>
          <wp:inline distT="0" distB="0" distL="0" distR="0">
            <wp:extent cx="3740785" cy="19894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0785" cy="1989455"/>
                    </a:xfrm>
                    <a:prstGeom prst="rect">
                      <a:avLst/>
                    </a:prstGeom>
                    <a:noFill/>
                    <a:ln>
                      <a:noFill/>
                    </a:ln>
                  </pic:spPr>
                </pic:pic>
              </a:graphicData>
            </a:graphic>
          </wp:inline>
        </w:drawing>
      </w:r>
    </w:p>
    <w:p w:rsidR="00CD4BD3" w:rsidRDefault="00CD4BD3" w:rsidP="00CD4BD3"/>
    <w:p w:rsidR="00CD4BD3" w:rsidRDefault="00CD4BD3" w:rsidP="00CD4BD3">
      <w:pPr>
        <w:rPr>
          <w:i/>
          <w:lang w:val="en-US"/>
        </w:rPr>
      </w:pPr>
      <w:r w:rsidRPr="0000494D">
        <w:rPr>
          <w:noProof/>
          <w:lang w:eastAsia="ru-RU"/>
        </w:rPr>
        <mc:AlternateContent>
          <mc:Choice Requires="wps">
            <w:drawing>
              <wp:anchor distT="0" distB="0" distL="114300" distR="114300" simplePos="0" relativeHeight="251680768" behindDoc="0" locked="0" layoutInCell="1" allowOverlap="1">
                <wp:simplePos x="0" y="0"/>
                <wp:positionH relativeFrom="column">
                  <wp:posOffset>806450</wp:posOffset>
                </wp:positionH>
                <wp:positionV relativeFrom="paragraph">
                  <wp:posOffset>66040</wp:posOffset>
                </wp:positionV>
                <wp:extent cx="717550" cy="170180"/>
                <wp:effectExtent l="12065" t="10795" r="13335" b="952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70180"/>
                        </a:xfrm>
                        <a:prstGeom prst="rect">
                          <a:avLst/>
                        </a:prstGeom>
                        <a:solidFill>
                          <a:srgbClr val="FFFFFF"/>
                        </a:solidFill>
                        <a:ln w="9525">
                          <a:solidFill>
                            <a:srgbClr val="000000"/>
                          </a:solidFill>
                          <a:miter lim="800000"/>
                          <a:headEnd/>
                          <a:tailEnd/>
                        </a:ln>
                      </wps:spPr>
                      <wps:txbx>
                        <w:txbxContent>
                          <w:p w:rsidR="00F26DFB" w:rsidRPr="00C86825" w:rsidRDefault="00F26DFB" w:rsidP="00CD4BD3">
                            <w:pPr>
                              <w:spacing w:line="140" w:lineRule="atLeast"/>
                              <w:jc w:val="center"/>
                              <w:rPr>
                                <w:sz w:val="16"/>
                                <w:szCs w:val="16"/>
                              </w:rPr>
                            </w:pPr>
                            <w:r w:rsidRPr="00C86825">
                              <w:rPr>
                                <w:b/>
                                <w:sz w:val="16"/>
                                <w:szCs w:val="16"/>
                              </w:rPr>
                              <w:t>Белый фон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70" type="#_x0000_t202" style="position:absolute;margin-left:63.5pt;margin-top:5.2pt;width:56.5pt;height:1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">
                <v:textbox inset="0,0,0,0">
                  <w:txbxContent>
                    <w:p w:rsidR="00F26DFB" w:rsidRPr="00C86825" w:rsidRDefault="00F26DFB" w:rsidP="00CD4BD3">
                      <w:pPr>
                        <w:spacing w:line="140" w:lineRule="atLeast"/>
                        <w:jc w:val="center"/>
                        <w:rPr>
                          <w:sz w:val="16"/>
                          <w:szCs w:val="16"/>
                        </w:rPr>
                      </w:pPr>
                      <w:r w:rsidRPr="00C86825">
                        <w:rPr>
                          <w:b/>
                          <w:sz w:val="16"/>
                          <w:szCs w:val="16"/>
                        </w:rPr>
                        <w:t>Белый фон</w:t>
                      </w:r>
                    </w:p>
                  </w:txbxContent>
                </v:textbox>
              </v:shape>
            </w:pict>
          </mc:Fallback>
        </mc:AlternateContent>
      </w:r>
    </w:p>
    <w:p w:rsidR="00CD4BD3" w:rsidRDefault="00CD4BD3" w:rsidP="00CD4BD3">
      <w:pPr>
        <w:rPr>
          <w:i/>
          <w:lang w:val="en-US"/>
        </w:rPr>
      </w:pPr>
      <w:r w:rsidRPr="0000494D">
        <w:rPr>
          <w:noProof/>
          <w:lang w:eastAsia="ru-RU"/>
        </w:rPr>
        <mc:AlternateContent>
          <mc:Choice Requires="wps">
            <w:drawing>
              <wp:anchor distT="0" distB="0" distL="114300" distR="114300" simplePos="0" relativeHeight="251678720" behindDoc="0" locked="0" layoutInCell="1" allowOverlap="1">
                <wp:simplePos x="0" y="0"/>
                <wp:positionH relativeFrom="column">
                  <wp:posOffset>1738168</wp:posOffset>
                </wp:positionH>
                <wp:positionV relativeFrom="paragraph">
                  <wp:posOffset>48260</wp:posOffset>
                </wp:positionV>
                <wp:extent cx="1424247" cy="415290"/>
                <wp:effectExtent l="0" t="0" r="24130" b="2286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247" cy="415290"/>
                        </a:xfrm>
                        <a:prstGeom prst="rect">
                          <a:avLst/>
                        </a:prstGeom>
                        <a:solidFill>
                          <a:srgbClr val="FFFFFF"/>
                        </a:solidFill>
                        <a:ln w="9525">
                          <a:solidFill>
                            <a:srgbClr val="000000"/>
                          </a:solidFill>
                          <a:miter lim="800000"/>
                          <a:headEnd/>
                          <a:tailEnd/>
                        </a:ln>
                      </wps:spPr>
                      <wps:txbx>
                        <w:txbxContent>
                          <w:p w:rsidR="00F26DFB" w:rsidRPr="00C86825" w:rsidRDefault="00F26DFB" w:rsidP="00CD4BD3">
                            <w:pPr>
                              <w:spacing w:line="140" w:lineRule="atLeast"/>
                              <w:jc w:val="center"/>
                              <w:rPr>
                                <w:b/>
                                <w:sz w:val="16"/>
                                <w:szCs w:val="16"/>
                              </w:rPr>
                            </w:pPr>
                            <w:r w:rsidRPr="00C86825">
                              <w:rPr>
                                <w:b/>
                                <w:sz w:val="16"/>
                                <w:szCs w:val="16"/>
                              </w:rPr>
                              <w:t>Контур знака: верти</w:t>
                            </w:r>
                            <w:r>
                              <w:rPr>
                                <w:b/>
                                <w:sz w:val="16"/>
                                <w:szCs w:val="16"/>
                              </w:rPr>
                              <w:t>кальная и </w:t>
                            </w:r>
                            <w:r w:rsidRPr="00C86825">
                              <w:rPr>
                                <w:b/>
                                <w:sz w:val="16"/>
                                <w:szCs w:val="16"/>
                              </w:rPr>
                              <w:t>горизонталь</w:t>
                            </w:r>
                            <w:r>
                              <w:rPr>
                                <w:b/>
                                <w:sz w:val="16"/>
                                <w:szCs w:val="16"/>
                              </w:rPr>
                              <w:t>ная линии</w:t>
                            </w:r>
                            <w:r>
                              <w:rPr>
                                <w:b/>
                                <w:sz w:val="16"/>
                                <w:szCs w:val="16"/>
                              </w:rPr>
                              <w:br/>
                            </w:r>
                            <w:r w:rsidRPr="00C86825">
                              <w:rPr>
                                <w:b/>
                                <w:sz w:val="16"/>
                                <w:szCs w:val="16"/>
                              </w:rPr>
                              <w:t>черного цвета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71" type="#_x0000_t202" style="position:absolute;margin-left:136.85pt;margin-top:3.8pt;width:112.15pt;height:3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">
                <v:textbox inset="0,0,0,0">
                  <w:txbxContent>
                    <w:p w:rsidR="00F26DFB" w:rsidRPr="00C86825" w:rsidRDefault="00F26DFB" w:rsidP="00CD4BD3">
                      <w:pPr>
                        <w:spacing w:line="140" w:lineRule="atLeast"/>
                        <w:jc w:val="center"/>
                        <w:rPr>
                          <w:b/>
                          <w:sz w:val="16"/>
                          <w:szCs w:val="16"/>
                        </w:rPr>
                      </w:pPr>
                      <w:r w:rsidRPr="00C86825">
                        <w:rPr>
                          <w:b/>
                          <w:sz w:val="16"/>
                          <w:szCs w:val="16"/>
                        </w:rPr>
                        <w:t>Контур знака: верти</w:t>
                      </w:r>
                      <w:r>
                        <w:rPr>
                          <w:b/>
                          <w:sz w:val="16"/>
                          <w:szCs w:val="16"/>
                        </w:rPr>
                        <w:t>кальная и </w:t>
                      </w:r>
                      <w:r w:rsidRPr="00C86825">
                        <w:rPr>
                          <w:b/>
                          <w:sz w:val="16"/>
                          <w:szCs w:val="16"/>
                        </w:rPr>
                        <w:t>горизонталь</w:t>
                      </w:r>
                      <w:r>
                        <w:rPr>
                          <w:b/>
                          <w:sz w:val="16"/>
                          <w:szCs w:val="16"/>
                        </w:rPr>
                        <w:t>ная линии</w:t>
                      </w:r>
                      <w:r>
                        <w:rPr>
                          <w:b/>
                          <w:sz w:val="16"/>
                          <w:szCs w:val="16"/>
                        </w:rPr>
                        <w:br/>
                      </w:r>
                      <w:r w:rsidRPr="00C86825">
                        <w:rPr>
                          <w:b/>
                          <w:sz w:val="16"/>
                          <w:szCs w:val="16"/>
                        </w:rPr>
                        <w:t>черного цвета</w:t>
                      </w:r>
                    </w:p>
                  </w:txbxContent>
                </v:textbox>
              </v:shape>
            </w:pict>
          </mc:Fallback>
        </mc:AlternateContent>
      </w:r>
    </w:p>
    <w:p w:rsidR="00CD4BD3" w:rsidRDefault="00CD4BD3" w:rsidP="00CD4BD3">
      <w:pPr>
        <w:rPr>
          <w:i/>
          <w:lang w:val="en-US"/>
        </w:rPr>
      </w:pPr>
    </w:p>
    <w:p w:rsidR="00BD1F84" w:rsidRDefault="00BD1F84" w:rsidP="00CD4BD3">
      <w:pPr>
        <w:pStyle w:val="SingleTxtGR"/>
        <w:spacing w:after="240"/>
      </w:pPr>
    </w:p>
    <w:p w:rsidR="00CD4BD3" w:rsidRPr="00CF55AA" w:rsidRDefault="00CD4BD3" w:rsidP="00CD4BD3">
      <w:pPr>
        <w:pStyle w:val="SingleTxtGR"/>
        <w:spacing w:before="120"/>
        <w:ind w:left="2268" w:hanging="1134"/>
        <w:rPr>
          <w:bCs/>
        </w:rPr>
      </w:pPr>
      <w:r w:rsidRPr="00CF55AA">
        <w:t>4.6</w:t>
      </w:r>
      <w:r w:rsidRPr="00CF55AA">
        <w:tab/>
      </w:r>
      <w:r w:rsidRPr="008B3DF8">
        <w:tab/>
      </w:r>
      <w:r w:rsidRPr="00CF55AA">
        <w:rPr>
          <w:bCs/>
        </w:rPr>
        <w:t xml:space="preserve">Маркировка </w:t>
      </w:r>
      <w:r>
        <w:rPr>
          <w:bCs/>
        </w:rPr>
        <w:t>цель</w:t>
      </w:r>
      <w:r w:rsidRPr="00CF55AA">
        <w:rPr>
          <w:bCs/>
        </w:rPr>
        <w:t xml:space="preserve">ной УДУС, включая соединительные детали ISOFIX </w:t>
      </w:r>
    </w:p>
    <w:p w:rsidR="00CD4BD3" w:rsidRPr="00CF55AA" w:rsidRDefault="00CD4BD3" w:rsidP="00CD4BD3">
      <w:pPr>
        <w:pStyle w:val="SingleTxtGR"/>
        <w:ind w:left="2268" w:hanging="1134"/>
        <w:rPr>
          <w:bCs/>
        </w:rPr>
      </w:pPr>
      <w:r w:rsidRPr="00CF55AA">
        <w:rPr>
          <w:bCs/>
        </w:rPr>
        <w:tab/>
      </w:r>
      <w:r w:rsidRPr="00DB24BF">
        <w:rPr>
          <w:bCs/>
        </w:rPr>
        <w:tab/>
      </w:r>
      <w:r w:rsidRPr="00CF55AA">
        <w:rPr>
          <w:bCs/>
        </w:rPr>
        <w:t xml:space="preserve">Маркировка должна быть расположена на части УДУС, которая </w:t>
      </w:r>
      <w:r>
        <w:rPr>
          <w:bCs/>
        </w:rPr>
        <w:t>включает соединительные детали «ISOFIX»</w:t>
      </w:r>
      <w:r w:rsidRPr="00CF55AA">
        <w:rPr>
          <w:bCs/>
        </w:rPr>
        <w:t>.</w:t>
      </w:r>
    </w:p>
    <w:p w:rsidR="00CD4BD3" w:rsidRPr="00CF55AA" w:rsidRDefault="00CD4BD3" w:rsidP="00CD4BD3">
      <w:pPr>
        <w:pStyle w:val="SingleTxtGR"/>
        <w:ind w:left="2268" w:hanging="1134"/>
        <w:rPr>
          <w:bCs/>
        </w:rPr>
      </w:pPr>
      <w:r w:rsidRPr="00CF55AA">
        <w:rPr>
          <w:bCs/>
        </w:rPr>
        <w:tab/>
      </w:r>
      <w:r w:rsidRPr="00DB24BF">
        <w:rPr>
          <w:bCs/>
        </w:rPr>
        <w:tab/>
      </w:r>
      <w:r w:rsidRPr="00CF55AA">
        <w:rPr>
          <w:bCs/>
        </w:rPr>
        <w:t>Лицо, устанавливающее усовершенствованную детскую удерживающую систему в транспортном средстве, должно постоянно видеть один из следующих информационных знаков:</w:t>
      </w:r>
    </w:p>
    <w:p w:rsidR="00CD4BD3" w:rsidRPr="00CF55AA" w:rsidRDefault="00CD4BD3" w:rsidP="00CD4BD3">
      <w:pPr>
        <w:pStyle w:val="SingleTxtGR"/>
        <w:ind w:left="2268" w:hanging="1134"/>
      </w:pPr>
      <w:r w:rsidRPr="00CF55AA">
        <w:rPr>
          <w:bCs/>
        </w:rPr>
        <w:t>4.6.1</w:t>
      </w:r>
      <w:r w:rsidRPr="00CF55AA">
        <w:rPr>
          <w:bCs/>
        </w:rPr>
        <w:tab/>
      </w:r>
      <w:r w:rsidRPr="00DB24BF">
        <w:rPr>
          <w:bCs/>
        </w:rPr>
        <w:tab/>
      </w:r>
      <w:r w:rsidRPr="00CF55AA">
        <w:rPr>
          <w:bCs/>
        </w:rPr>
        <w:t>УДУС размера i:</w:t>
      </w:r>
    </w:p>
    <w:p w:rsidR="00CD4BD3" w:rsidRPr="00BC2753" w:rsidRDefault="00CD4BD3" w:rsidP="00CD4BD3">
      <w:pPr>
        <w:pStyle w:val="SingleTxtGR"/>
        <w:ind w:left="2268" w:hanging="1134"/>
      </w:pPr>
      <w:r w:rsidRPr="00CF55AA">
        <w:rPr>
          <w:i/>
        </w:rPr>
        <w:tab/>
      </w:r>
      <w:r w:rsidRPr="00DB24BF">
        <w:rPr>
          <w:i/>
        </w:rPr>
        <w:tab/>
      </w:r>
      <w:r w:rsidRPr="00CF55AA">
        <w:rPr>
          <w:i/>
        </w:rPr>
        <w:t>логотип размера i.</w:t>
      </w:r>
      <w:r w:rsidRPr="00CF55AA">
        <w:t xml:space="preserve"> Минимальный размер приведенного ниже обозначения</w:t>
      </w:r>
      <w:r w:rsidRPr="00BC2753">
        <w:t xml:space="preserve"> составляет 25 x 25 </w:t>
      </w:r>
      <w:proofErr w:type="gramStart"/>
      <w:r w:rsidRPr="00BC2753">
        <w:t>мм</w:t>
      </w:r>
      <w:proofErr w:type="gramEnd"/>
      <w:r w:rsidRPr="00BC2753">
        <w:t xml:space="preserve"> и пиктограмма должна быть контрастной по отношению к фону. Четкая видимость пиктограммы должна обеспечиваться либо контрастными цветами, либо соответствующим выпуклым изображением, если она отлита либо выполнена в виде рельефной маркировки;</w:t>
      </w:r>
    </w:p>
    <w:p w:rsidR="00CD4BD3" w:rsidRPr="00BC2753" w:rsidRDefault="00CD4BD3" w:rsidP="00CD4BD3">
      <w:pPr>
        <w:pStyle w:val="SingleTxtG"/>
        <w:jc w:val="center"/>
        <w:rPr>
          <w:spacing w:val="4"/>
          <w:lang w:val="ru-RU"/>
        </w:rPr>
      </w:pPr>
      <w:r w:rsidRPr="00BC2753">
        <w:rPr>
          <w:i/>
          <w:noProof/>
          <w:spacing w:val="4"/>
          <w:lang w:val="ru-RU" w:eastAsia="ru-RU"/>
        </w:rPr>
        <mc:AlternateContent>
          <mc:Choice Requires="wps">
            <w:drawing>
              <wp:anchor distT="0" distB="0" distL="114300" distR="114300" simplePos="0" relativeHeight="251696128" behindDoc="0" locked="1" layoutInCell="1" allowOverlap="1" wp14:anchorId="2B53236F" wp14:editId="2F8329B9">
                <wp:simplePos x="0" y="0"/>
                <wp:positionH relativeFrom="column">
                  <wp:posOffset>1943100</wp:posOffset>
                </wp:positionH>
                <wp:positionV relativeFrom="paragraph">
                  <wp:posOffset>870585</wp:posOffset>
                </wp:positionV>
                <wp:extent cx="189865" cy="1257300"/>
                <wp:effectExtent l="0" t="3810" r="4445" b="0"/>
                <wp:wrapNone/>
                <wp:docPr id="68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C6747D" w:rsidRDefault="00F26DFB" w:rsidP="00CD4BD3">
                            <w:pPr>
                              <w:jc w:val="center"/>
                              <w:rPr>
                                <w:sz w:val="18"/>
                                <w:szCs w:val="18"/>
                              </w:rPr>
                            </w:pPr>
                            <w:r w:rsidRPr="00C6747D">
                              <w:rPr>
                                <w:sz w:val="18"/>
                                <w:szCs w:val="18"/>
                              </w:rPr>
                              <w:t>Минимум 25 мм</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3236F" id="Text Box 281" o:spid="_x0000_s1072" type="#_x0000_t202" style="position:absolute;left:0;text-align:left;margin-left:153pt;margin-top:68.55pt;width:14.95pt;height: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" stroked="f">
                <v:textbox style="layout-flow:vertical;mso-layout-flow-alt:bottom-to-top" inset=".5mm,.3mm,.5mm,.3mm">
                  <w:txbxContent>
                    <w:p w:rsidR="00F26DFB" w:rsidRPr="00C6747D" w:rsidRDefault="00F26DFB" w:rsidP="00CD4BD3">
                      <w:pPr>
                        <w:jc w:val="center"/>
                        <w:rPr>
                          <w:sz w:val="18"/>
                          <w:szCs w:val="18"/>
                        </w:rPr>
                      </w:pPr>
                      <w:r w:rsidRPr="00C6747D">
                        <w:rPr>
                          <w:sz w:val="18"/>
                          <w:szCs w:val="18"/>
                        </w:rPr>
                        <w:t>Минимум 25 мм</w:t>
                      </w:r>
                    </w:p>
                  </w:txbxContent>
                </v:textbox>
                <w10:anchorlock/>
              </v:shape>
            </w:pict>
          </mc:Fallback>
        </mc:AlternateContent>
      </w:r>
      <w:r w:rsidRPr="00BC2753">
        <w:rPr>
          <w:i/>
          <w:noProof/>
          <w:lang w:val="ru-RU" w:eastAsia="ru-RU"/>
        </w:rPr>
        <mc:AlternateContent>
          <mc:Choice Requires="wps">
            <w:drawing>
              <wp:anchor distT="0" distB="0" distL="114300" distR="114300" simplePos="0" relativeHeight="251695104" behindDoc="0" locked="1" layoutInCell="1" allowOverlap="1" wp14:anchorId="55E47439" wp14:editId="384B9CA1">
                <wp:simplePos x="0" y="0"/>
                <wp:positionH relativeFrom="column">
                  <wp:posOffset>2764790</wp:posOffset>
                </wp:positionH>
                <wp:positionV relativeFrom="paragraph">
                  <wp:posOffset>85090</wp:posOffset>
                </wp:positionV>
                <wp:extent cx="1257300" cy="187325"/>
                <wp:effectExtent l="0" t="0" r="1270" b="3810"/>
                <wp:wrapNone/>
                <wp:docPr id="68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C6747D" w:rsidRDefault="00F26DFB" w:rsidP="00CD4BD3">
                            <w:pPr>
                              <w:jc w:val="right"/>
                              <w:rPr>
                                <w:sz w:val="18"/>
                                <w:szCs w:val="18"/>
                              </w:rPr>
                            </w:pPr>
                            <w:r w:rsidRPr="00C6747D">
                              <w:rPr>
                                <w:sz w:val="18"/>
                                <w:szCs w:val="18"/>
                              </w:rPr>
                              <w:t>Минимум 25 мм</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47439" id="Text Box 280" o:spid="_x0000_s1073" type="#_x0000_t202" style="position:absolute;left:0;text-align:left;margin-left:217.7pt;margin-top:6.7pt;width:99pt;height:1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" stroked="f">
                <v:textbox inset="1.5mm,.3mm,1.5mm,.3mm">
                  <w:txbxContent>
                    <w:p w:rsidR="00F26DFB" w:rsidRPr="00C6747D" w:rsidRDefault="00F26DFB" w:rsidP="00CD4BD3">
                      <w:pPr>
                        <w:jc w:val="right"/>
                        <w:rPr>
                          <w:sz w:val="18"/>
                          <w:szCs w:val="18"/>
                        </w:rPr>
                      </w:pPr>
                      <w:r w:rsidRPr="00C6747D">
                        <w:rPr>
                          <w:sz w:val="18"/>
                          <w:szCs w:val="18"/>
                        </w:rPr>
                        <w:t>Минимум 25 мм</w:t>
                      </w:r>
                    </w:p>
                  </w:txbxContent>
                </v:textbox>
                <w10:anchorlock/>
              </v:shape>
            </w:pict>
          </mc:Fallback>
        </mc:AlternateContent>
      </w:r>
      <w:r w:rsidRPr="00BC2753">
        <w:rPr>
          <w:i/>
          <w:noProof/>
          <w:spacing w:val="4"/>
          <w:lang w:val="ru-RU" w:eastAsia="ru-RU"/>
        </w:rPr>
        <w:drawing>
          <wp:inline distT="0" distB="0" distL="0" distR="0" wp14:anchorId="47C491DF" wp14:editId="5B1CF97E">
            <wp:extent cx="2309495" cy="2309495"/>
            <wp:effectExtent l="0" t="0" r="0" b="0"/>
            <wp:docPr id="3075"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24635" t="48402" r="45709" b="12067"/>
                    <a:stretch>
                      <a:fillRect/>
                    </a:stretch>
                  </pic:blipFill>
                  <pic:spPr bwMode="auto">
                    <a:xfrm>
                      <a:off x="0" y="0"/>
                      <a:ext cx="2309495" cy="2309495"/>
                    </a:xfrm>
                    <a:prstGeom prst="rect">
                      <a:avLst/>
                    </a:prstGeom>
                    <a:noFill/>
                    <a:ln>
                      <a:noFill/>
                    </a:ln>
                  </pic:spPr>
                </pic:pic>
              </a:graphicData>
            </a:graphic>
          </wp:inline>
        </w:drawing>
      </w:r>
    </w:p>
    <w:p w:rsidR="00CD4BD3" w:rsidRPr="00CF55AA" w:rsidRDefault="00CD4BD3" w:rsidP="00CC05E1">
      <w:pPr>
        <w:pStyle w:val="SingleTxtGR"/>
        <w:pageBreakBefore/>
        <w:rPr>
          <w:bCs/>
        </w:rPr>
      </w:pPr>
      <w:r w:rsidRPr="00CF55AA">
        <w:rPr>
          <w:bCs/>
        </w:rPr>
        <w:t>4.6.2</w:t>
      </w:r>
      <w:r w:rsidRPr="00CF55AA">
        <w:rPr>
          <w:bCs/>
        </w:rPr>
        <w:tab/>
      </w:r>
      <w:r w:rsidRPr="00875C12">
        <w:rPr>
          <w:bCs/>
        </w:rPr>
        <w:tab/>
      </w:r>
      <w:r w:rsidRPr="00FE3216">
        <w:rPr>
          <w:bCs/>
          <w:iCs/>
        </w:rPr>
        <w:t>УДУС ISOFIX</w:t>
      </w:r>
      <w:r w:rsidRPr="00FE3216">
        <w:rPr>
          <w:bCs/>
        </w:rPr>
        <w:t xml:space="preserve"> для конкретного транспортного средства</w:t>
      </w:r>
      <w:r w:rsidRPr="00CF55AA">
        <w:rPr>
          <w:bCs/>
        </w:rPr>
        <w:t xml:space="preserve"> </w:t>
      </w:r>
    </w:p>
    <w:p w:rsidR="00CD4BD3" w:rsidRPr="00CF55AA" w:rsidRDefault="00CD4BD3" w:rsidP="00CD4BD3">
      <w:pPr>
        <w:pStyle w:val="SingleTxtGR"/>
        <w:ind w:left="2268" w:hanging="1134"/>
        <w:rPr>
          <w:bCs/>
        </w:rPr>
      </w:pPr>
      <w:r w:rsidRPr="00CF55AA">
        <w:rPr>
          <w:bCs/>
        </w:rPr>
        <w:tab/>
      </w:r>
      <w:r w:rsidRPr="00DB24BF">
        <w:rPr>
          <w:bCs/>
        </w:rPr>
        <w:tab/>
      </w:r>
      <w:r w:rsidRPr="00CF55AA">
        <w:rPr>
          <w:bCs/>
        </w:rPr>
        <w:t>Если изделие включает крепления ISOFIX, то лицо, устанавливающее удерживающее устройство в транспортном средстве, должно постоянно видеть следующую информацию:</w:t>
      </w:r>
    </w:p>
    <w:p w:rsidR="00CD4BD3" w:rsidRPr="00CF55AA" w:rsidRDefault="00CD4BD3" w:rsidP="00CD4BD3">
      <w:pPr>
        <w:pStyle w:val="SingleTxtGR"/>
        <w:ind w:left="2268" w:hanging="1134"/>
        <w:rPr>
          <w:b/>
          <w:bCs/>
        </w:rPr>
      </w:pPr>
      <w:r w:rsidRPr="00CF55AA">
        <w:rPr>
          <w:bCs/>
        </w:rPr>
        <w:tab/>
      </w:r>
      <w:r w:rsidRPr="00DB24BF">
        <w:rPr>
          <w:bCs/>
        </w:rPr>
        <w:tab/>
      </w:r>
      <w:r w:rsidRPr="00CF55AA">
        <w:rPr>
          <w:bCs/>
        </w:rPr>
        <w:t>Логотип ИСО ISOFIX, за которым следует(ют) буква(ы), указывающая(</w:t>
      </w:r>
      <w:proofErr w:type="spellStart"/>
      <w:r w:rsidRPr="00CF55AA">
        <w:rPr>
          <w:bCs/>
        </w:rPr>
        <w:t>ие</w:t>
      </w:r>
      <w:proofErr w:type="spellEnd"/>
      <w:r w:rsidRPr="00CF55AA">
        <w:rPr>
          <w:bCs/>
        </w:rPr>
        <w:t>) класс(ы) размера ISOFIX, к которому (которым) относится данное изделие. Как минимум должно использоваться обозначение, состоящее из окружности диаметром не менее 13 мм и содержащее пиктограмму, которая должна контрастно выделяться на фоне этой окружности. Четкая видимость пиктограммы должна обеспечиваться либо контрастными цветами, либо соответствующим выпуклым изображением, если она отлита либо выполнена в виде рельефной маркировки.</w:t>
      </w:r>
    </w:p>
    <w:p w:rsidR="00CD4BD3" w:rsidRPr="00CF55AA" w:rsidRDefault="00CD4BD3" w:rsidP="00CD4BD3">
      <w:pPr>
        <w:pStyle w:val="SingleTxtGR"/>
      </w:pPr>
      <w:r w:rsidRPr="00DB24BF">
        <w:tab/>
      </w:r>
      <w:r w:rsidRPr="00DB24BF">
        <w:tab/>
      </w:r>
      <w:r w:rsidRPr="00DB24BF">
        <w:tab/>
      </w:r>
      <w:r w:rsidRPr="00DB24BF">
        <w:tab/>
      </w:r>
      <w:r w:rsidRPr="00DB24BF">
        <w:tab/>
      </w:r>
      <w:r w:rsidRPr="00DB24BF">
        <w:tab/>
      </w:r>
      <w:r w:rsidRPr="00DB24BF">
        <w:tab/>
      </w:r>
      <w:r w:rsidRPr="00CF55AA">
        <w:rPr>
          <w:noProof/>
          <w:lang w:eastAsia="ru-RU"/>
        </w:rPr>
        <w:drawing>
          <wp:inline distT="0" distB="0" distL="0" distR="0" wp14:anchorId="019C3CAE" wp14:editId="61D093E2">
            <wp:extent cx="584200" cy="628650"/>
            <wp:effectExtent l="0" t="0" r="6350" b="0"/>
            <wp:docPr id="3239" name="Рисунок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200" cy="628650"/>
                    </a:xfrm>
                    <a:prstGeom prst="rect">
                      <a:avLst/>
                    </a:prstGeom>
                    <a:noFill/>
                    <a:ln>
                      <a:noFill/>
                    </a:ln>
                  </pic:spPr>
                </pic:pic>
              </a:graphicData>
            </a:graphic>
          </wp:inline>
        </w:drawing>
      </w:r>
      <w:r w:rsidRPr="00CF55AA">
        <w:t>B, C и F</w:t>
      </w:r>
    </w:p>
    <w:p w:rsidR="00CD4BD3" w:rsidRPr="00CF55AA" w:rsidRDefault="00CD4BD3" w:rsidP="00CD4BD3">
      <w:pPr>
        <w:pStyle w:val="SingleTxtGR"/>
        <w:ind w:left="2268" w:hanging="1134"/>
      </w:pPr>
      <w:r w:rsidRPr="00CF55AA">
        <w:tab/>
      </w:r>
      <w:r w:rsidRPr="00DB24BF">
        <w:tab/>
      </w:r>
      <w:r w:rsidRPr="00CF55AA">
        <w:t xml:space="preserve">На усовершенствованной детской удерживающей системе </w:t>
      </w:r>
      <w:r w:rsidRPr="00CF55AA">
        <w:rPr>
          <w:i/>
          <w:iCs/>
        </w:rPr>
        <w:t>ISOFIX</w:t>
      </w:r>
      <w:r w:rsidRPr="00CF55AA">
        <w:t xml:space="preserve"> </w:t>
      </w:r>
      <w:r w:rsidRPr="00CF55AA">
        <w:rPr>
          <w:i/>
        </w:rPr>
        <w:t>для конкретного транспортного средства</w:t>
      </w:r>
      <w:r w:rsidRPr="00CF55AA">
        <w:t xml:space="preserve"> предусматривается нестираемый знак, который должно видеть лицо, устанавливающее усовершенствованную детскую удерживающую систему в транспортном средстве, со следующей информацией: </w:t>
      </w:r>
    </w:p>
    <w:p w:rsidR="00CD4BD3" w:rsidRDefault="00CD4BD3" w:rsidP="00CD4BD3">
      <w:pPr>
        <w:pStyle w:val="SingleTxtGR"/>
        <w:ind w:left="2268" w:hanging="1134"/>
      </w:pPr>
      <w:r>
        <w:tab/>
      </w:r>
      <w:r>
        <w:tab/>
      </w:r>
      <w:r w:rsidRPr="00CF55AA">
        <w:t>ISOFIX для конкретного транспортного средства</w:t>
      </w:r>
      <w:r w:rsidRPr="00CF55AA">
        <w:tab/>
      </w:r>
      <w:r w:rsidRPr="00875C12">
        <w:t xml:space="preserve">    </w:t>
      </w:r>
      <w:r w:rsidRPr="00CF55AA">
        <w:rPr>
          <w:noProof/>
          <w:lang w:eastAsia="ru-RU"/>
        </w:rPr>
        <w:drawing>
          <wp:inline distT="0" distB="0" distL="0" distR="0" wp14:anchorId="19C6398B" wp14:editId="649A52C6">
            <wp:extent cx="342900" cy="266700"/>
            <wp:effectExtent l="0" t="0" r="0" b="0"/>
            <wp:docPr id="3240" name="Рисунок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CF55AA">
        <w:t xml:space="preserve"> </w:t>
      </w:r>
    </w:p>
    <w:p w:rsidR="00CD4BD3" w:rsidRPr="00CF55AA" w:rsidRDefault="00CD4BD3" w:rsidP="00CD4BD3">
      <w:pPr>
        <w:pStyle w:val="SingleTxtGR"/>
        <w:ind w:left="2268" w:hanging="1134"/>
      </w:pPr>
      <w:r w:rsidRPr="00CF55AA">
        <w:t>4.6.3</w:t>
      </w:r>
      <w:r w:rsidRPr="00CF55AA">
        <w:tab/>
      </w:r>
      <w:r w:rsidRPr="00875C12">
        <w:tab/>
      </w:r>
      <w:r w:rsidRPr="00CF55AA">
        <w:t xml:space="preserve">Международный знак официального утверждения, определенный в пункте 5.4.1. В случае, когда УДУС имеет модуль(и), эта маркировка должна быть стационарно прикреплена к той части УДУС, которая </w:t>
      </w:r>
      <w:r>
        <w:t xml:space="preserve">включает соединительные детали </w:t>
      </w:r>
      <w:r w:rsidR="00495A97">
        <w:t>«</w:t>
      </w:r>
      <w:r>
        <w:t>ISOFIX</w:t>
      </w:r>
      <w:r w:rsidR="00495A97">
        <w:t>»</w:t>
      </w:r>
      <w:r w:rsidRPr="00CF55AA">
        <w:t>.</w:t>
      </w:r>
    </w:p>
    <w:p w:rsidR="00CD4BD3" w:rsidRDefault="00CD4BD3" w:rsidP="00CD4BD3">
      <w:pPr>
        <w:pStyle w:val="SingleTxtGR"/>
        <w:ind w:left="2268" w:hanging="1134"/>
      </w:pPr>
      <w:r w:rsidRPr="00CF55AA">
        <w:t>4.6.4</w:t>
      </w:r>
      <w:r w:rsidRPr="00CF55AA">
        <w:tab/>
      </w:r>
      <w:r w:rsidRPr="00CF55AA">
        <w:tab/>
        <w:t>Международный знак модуля, определенный в пункте 5.4.3. В случае, когда УДУС имеет модуль(и), эта маркировка должна быть стационарно прикреплена к модульной части УДУС</w:t>
      </w:r>
      <w:r w:rsidR="00FE3216">
        <w:t>.</w:t>
      </w:r>
    </w:p>
    <w:p w:rsidR="00CD4BD3" w:rsidRPr="00BC2753" w:rsidRDefault="00CD4BD3" w:rsidP="00CD4BD3">
      <w:pPr>
        <w:pStyle w:val="SingleTxtGR"/>
        <w:ind w:left="2268" w:hanging="1134"/>
      </w:pPr>
      <w:r w:rsidRPr="00BC2753">
        <w:t>4.</w:t>
      </w:r>
      <w:r>
        <w:t>7</w:t>
      </w:r>
      <w:r w:rsidRPr="00BC2753">
        <w:tab/>
      </w:r>
      <w:r w:rsidRPr="00BC2753">
        <w:tab/>
        <w:t>Дополнительная маркировка</w:t>
      </w:r>
    </w:p>
    <w:p w:rsidR="00CD4BD3" w:rsidRPr="00BC2753" w:rsidRDefault="00CD4BD3" w:rsidP="00CD4BD3">
      <w:pPr>
        <w:pStyle w:val="SingleTxtGR"/>
        <w:ind w:left="2268" w:hanging="1134"/>
      </w:pPr>
      <w:r w:rsidRPr="00BC2753">
        <w:tab/>
      </w:r>
      <w:r w:rsidRPr="00BC2753">
        <w:tab/>
        <w:t>При помощи пиктограмм и/или текста может передаваться нижеследующая информация. Маркировка должна указывать:</w:t>
      </w:r>
    </w:p>
    <w:p w:rsidR="00CD4BD3" w:rsidRPr="00BC2753" w:rsidRDefault="00CD4BD3" w:rsidP="00CD4BD3">
      <w:pPr>
        <w:pStyle w:val="SingleTxtGR"/>
        <w:ind w:left="2835" w:hanging="1701"/>
      </w:pPr>
      <w:r w:rsidRPr="00BC2753">
        <w:tab/>
      </w:r>
      <w:r w:rsidRPr="00BC2753">
        <w:tab/>
      </w:r>
      <w:r w:rsidRPr="00495A97">
        <w:rPr>
          <w:spacing w:val="-4"/>
        </w:rPr>
        <w:t>a)</w:t>
      </w:r>
      <w:r w:rsidRPr="00495A97">
        <w:rPr>
          <w:spacing w:val="-4"/>
        </w:rPr>
        <w:tab/>
        <w:t xml:space="preserve">основные соответствующие этапы </w:t>
      </w:r>
      <w:proofErr w:type="gramStart"/>
      <w:r w:rsidRPr="00495A97">
        <w:rPr>
          <w:spacing w:val="-4"/>
        </w:rPr>
        <w:t>подготовки</w:t>
      </w:r>
      <w:proofErr w:type="gramEnd"/>
      <w:r w:rsidRPr="00495A97">
        <w:rPr>
          <w:spacing w:val="-4"/>
        </w:rPr>
        <w:t xml:space="preserve"> усовершенствованной</w:t>
      </w:r>
      <w:r>
        <w:t xml:space="preserve"> детской</w:t>
      </w:r>
      <w:r w:rsidRPr="00BC2753">
        <w:t xml:space="preserve"> удерживающей системы к установке. Например, должен разъясняться метод растяжения крепления (креплений) ISOFIX;</w:t>
      </w:r>
    </w:p>
    <w:p w:rsidR="00CD4BD3" w:rsidRPr="00BC2753" w:rsidRDefault="00CD4BD3" w:rsidP="00CD4BD3">
      <w:pPr>
        <w:pStyle w:val="SingleTxtGR"/>
        <w:ind w:left="2835" w:hanging="1701"/>
      </w:pPr>
      <w:r w:rsidRPr="00BC2753">
        <w:tab/>
      </w:r>
      <w:r w:rsidRPr="00BC2753">
        <w:tab/>
        <w:t>b)</w:t>
      </w:r>
      <w:r w:rsidRPr="00BC2753">
        <w:tab/>
        <w:t>должны быть представлены разъяснения в отношении местоположения, функций и назначения любого индикатора;</w:t>
      </w:r>
    </w:p>
    <w:p w:rsidR="00CD4BD3" w:rsidRDefault="00CD4BD3" w:rsidP="00CD4BD3">
      <w:pPr>
        <w:pStyle w:val="SingleTxtGR"/>
        <w:ind w:left="2835" w:hanging="1701"/>
      </w:pPr>
      <w:r w:rsidRPr="00BC2753">
        <w:tab/>
      </w:r>
      <w:r w:rsidRPr="00BC2753">
        <w:tab/>
        <w:t>c)</w:t>
      </w:r>
      <w:r w:rsidRPr="00BC2753">
        <w:tab/>
        <w:t xml:space="preserve">при помощи одного из следующих соответствующих обозначений должно быть указано местоположение и при необходимости траектория растяжки верхних страховочных тросов либо другие средства, ограничивающие угловое перемещение </w:t>
      </w:r>
      <w:r>
        <w:t>усовершенствованной детской</w:t>
      </w:r>
      <w:r w:rsidRPr="00BC2753">
        <w:t xml:space="preserve"> удерживающей системы, для применения которых требуются конкретные действия со стороны пользователя;</w:t>
      </w:r>
    </w:p>
    <w:p w:rsidR="00CD4BD3" w:rsidRDefault="00CD4BD3" w:rsidP="00CC05E1">
      <w:pPr>
        <w:pStyle w:val="SingleTxtGR"/>
        <w:ind w:left="2268"/>
      </w:pPr>
      <w:r w:rsidRPr="003E6838">
        <w:rPr>
          <w:noProof/>
          <w:lang w:eastAsia="ru-RU"/>
        </w:rPr>
        <w:drawing>
          <wp:inline distT="0" distB="0" distL="0" distR="0" wp14:anchorId="0F666880" wp14:editId="66C39F8F">
            <wp:extent cx="3810635" cy="2388870"/>
            <wp:effectExtent l="0" t="0" r="0" b="0"/>
            <wp:docPr id="3180" name="Рисунок 3180" descr="pictrograms T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ictrograms TT1.bmp"/>
                    <pic:cNvPicPr>
                      <a:picLocks noChangeAspect="1" noChangeArrowheads="1"/>
                    </pic:cNvPicPr>
                  </pic:nvPicPr>
                  <pic:blipFill>
                    <a:blip r:embed="rId21">
                      <a:extLst>
                        <a:ext uri="{28A0092B-C50C-407E-A947-70E740481C1C}">
                          <a14:useLocalDpi xmlns:a14="http://schemas.microsoft.com/office/drawing/2010/main" val="0"/>
                        </a:ext>
                      </a:extLst>
                    </a:blip>
                    <a:srcRect r="15314" b="18407"/>
                    <a:stretch>
                      <a:fillRect/>
                    </a:stretch>
                  </pic:blipFill>
                  <pic:spPr bwMode="auto">
                    <a:xfrm>
                      <a:off x="0" y="0"/>
                      <a:ext cx="3810635" cy="2388870"/>
                    </a:xfrm>
                    <a:prstGeom prst="rect">
                      <a:avLst/>
                    </a:prstGeom>
                    <a:noFill/>
                    <a:ln>
                      <a:noFill/>
                    </a:ln>
                  </pic:spPr>
                </pic:pic>
              </a:graphicData>
            </a:graphic>
          </wp:inline>
        </w:drawing>
      </w:r>
    </w:p>
    <w:p w:rsidR="00CD4BD3" w:rsidRPr="00BC2753" w:rsidRDefault="00CD4BD3" w:rsidP="00CD4BD3">
      <w:pPr>
        <w:pStyle w:val="SingleTxtGR"/>
        <w:spacing w:before="120"/>
        <w:ind w:left="2835" w:hanging="1701"/>
      </w:pPr>
      <w:r w:rsidRPr="00BC2753">
        <w:tab/>
      </w:r>
      <w:r w:rsidRPr="00BC2753">
        <w:tab/>
        <w:t>d)</w:t>
      </w:r>
      <w:r w:rsidRPr="00BC2753">
        <w:tab/>
        <w:t xml:space="preserve">должны быть указаны варианты регулировки фиксаторов ISOFIX и верхнего страховочного троса либо другие средства, ограничивающие угловое перемещение </w:t>
      </w:r>
      <w:r>
        <w:t>усовершенствованной детской</w:t>
      </w:r>
      <w:r w:rsidRPr="00BC2753">
        <w:t xml:space="preserve"> удерживающей системы, для применения которых требуются конкретные действия со стороны пользователя;</w:t>
      </w:r>
    </w:p>
    <w:p w:rsidR="00CD4BD3" w:rsidRPr="00495A97" w:rsidRDefault="00CD4BD3" w:rsidP="00CD4BD3">
      <w:pPr>
        <w:pStyle w:val="SingleTxtGR"/>
        <w:ind w:left="2835" w:hanging="1701"/>
        <w:rPr>
          <w:spacing w:val="-2"/>
        </w:rPr>
      </w:pPr>
      <w:r w:rsidRPr="00BC2753">
        <w:tab/>
      </w:r>
      <w:r w:rsidRPr="00BC2753">
        <w:tab/>
        <w:t>e)</w:t>
      </w:r>
      <w:r w:rsidRPr="00BC2753">
        <w:tab/>
        <w:t xml:space="preserve">маркировка должна быть постоянной и видимой для пользователя, </w:t>
      </w:r>
      <w:r w:rsidRPr="00495A97">
        <w:rPr>
          <w:spacing w:val="-2"/>
        </w:rPr>
        <w:t>устанавливающего усовершенствованную детскую удерживающую систему;</w:t>
      </w:r>
    </w:p>
    <w:p w:rsidR="00CD4BD3" w:rsidRPr="00BC2753" w:rsidRDefault="00CD4BD3" w:rsidP="00CD4BD3">
      <w:pPr>
        <w:pStyle w:val="SingleTxtGR"/>
        <w:ind w:left="2835" w:hanging="1701"/>
      </w:pPr>
      <w:r w:rsidRPr="00BC2753">
        <w:tab/>
      </w:r>
      <w:r w:rsidRPr="00BC2753">
        <w:tab/>
        <w:t>f)</w:t>
      </w:r>
      <w:r w:rsidRPr="00BC2753">
        <w:tab/>
        <w:t xml:space="preserve">если это необходимо, то при помощи приведенного ниже обозначения следует делать ссылки на руководство для пользователя </w:t>
      </w:r>
      <w:r>
        <w:t>усовершенствованной детской</w:t>
      </w:r>
      <w:r w:rsidRPr="00BC2753">
        <w:t xml:space="preserve"> удерживающей системы и указывать местонахождение этого документа.</w:t>
      </w:r>
    </w:p>
    <w:bookmarkStart w:id="5" w:name="_MON_1446644755"/>
    <w:bookmarkEnd w:id="5"/>
    <w:p w:rsidR="00CD4BD3" w:rsidRPr="00BC2753" w:rsidRDefault="00CD4BD3" w:rsidP="00CD4BD3">
      <w:pPr>
        <w:ind w:left="1134"/>
        <w:jc w:val="center"/>
        <w:rPr>
          <w:sz w:val="22"/>
        </w:rPr>
      </w:pPr>
      <w:r w:rsidRPr="00BC2753">
        <w:rPr>
          <w:sz w:val="22"/>
        </w:rPr>
        <w:object w:dxaOrig="1306" w:dyaOrig="1006">
          <v:shape id="_x0000_i1025" type="#_x0000_t75" style="width:52.15pt;height:39.95pt" o:ole="">
            <v:imagedata r:id="rId22" o:title=""/>
          </v:shape>
          <o:OLEObject Type="Embed" ProgID="Word.Picture.8" ShapeID="_x0000_i1025" DrawAspect="Content" ObjectID="_1593419348" r:id="rId23"/>
        </w:object>
      </w:r>
    </w:p>
    <w:p w:rsidR="00CD4BD3" w:rsidRPr="00BC2753" w:rsidRDefault="00CD4BD3" w:rsidP="00CD4BD3">
      <w:pPr>
        <w:pStyle w:val="HChGR"/>
      </w:pPr>
      <w:r w:rsidRPr="00BC2753">
        <w:tab/>
      </w:r>
      <w:r w:rsidRPr="00BC2753">
        <w:tab/>
        <w:t>5.</w:t>
      </w:r>
      <w:r w:rsidRPr="00BC2753">
        <w:tab/>
      </w:r>
      <w:r w:rsidRPr="00BC2753">
        <w:tab/>
        <w:t>Официальное утверждение</w:t>
      </w:r>
    </w:p>
    <w:p w:rsidR="00CD4BD3" w:rsidRPr="00BC2753" w:rsidRDefault="00CD4BD3" w:rsidP="00CD4BD3">
      <w:pPr>
        <w:pStyle w:val="SingleTxtGR"/>
        <w:ind w:left="2268" w:hanging="1134"/>
      </w:pPr>
      <w:r w:rsidRPr="00BC2753">
        <w:t>5.1</w:t>
      </w:r>
      <w:r w:rsidRPr="00BC2753">
        <w:tab/>
      </w:r>
      <w:r w:rsidRPr="00BC2753">
        <w:tab/>
        <w:t>Официальное утверждение предоставляется лишь в том случае, если каждый образец, представленный в соответствии с пунктами 3.2.4 и 3.2.5 выше, во всех отношениях удовлетворяет техническим требованиям, приведенным в пунктах 6</w:t>
      </w:r>
      <w:r w:rsidRPr="00D4355C">
        <w:t xml:space="preserve"> и </w:t>
      </w:r>
      <w:r w:rsidRPr="00BC2753">
        <w:t>7 настоящих Правил.</w:t>
      </w:r>
    </w:p>
    <w:p w:rsidR="00CD4BD3" w:rsidRPr="00CF55AA" w:rsidRDefault="00CD4BD3" w:rsidP="00CD4BD3">
      <w:pPr>
        <w:pStyle w:val="SingleTxtGR"/>
        <w:ind w:left="2268" w:hanging="1134"/>
        <w:rPr>
          <w:bCs/>
        </w:rPr>
      </w:pPr>
      <w:r w:rsidRPr="00CF55AA">
        <w:rPr>
          <w:bCs/>
        </w:rPr>
        <w:t>5.2</w:t>
      </w:r>
      <w:r w:rsidRPr="00CF55AA">
        <w:rPr>
          <w:bCs/>
        </w:rPr>
        <w:tab/>
      </w:r>
      <w:r w:rsidRPr="00875C12">
        <w:rPr>
          <w:bCs/>
        </w:rPr>
        <w:tab/>
      </w:r>
      <w:r w:rsidRPr="00CF55AA">
        <w:rPr>
          <w:bCs/>
        </w:rPr>
        <w:t>Каждому официально утвержденному типу присваивается номер официального утверждения, первые две цифры которого (в настоящее время 01, что соответствует поправкам серии 01) указывают на серию поправок, включающих последние важнейшие технические изменения, внесенные в Правила к моменту предоставления официального утверждения. Одна и та же Договаривающаяся сторона не должна присваивать этот номер другому типу усовершенствованной детской удерживающей системы, на которую распространяются настоящие Правила.</w:t>
      </w:r>
    </w:p>
    <w:p w:rsidR="00CD4BD3" w:rsidRPr="00BC2753" w:rsidRDefault="00CD4BD3" w:rsidP="00CD4BD3">
      <w:pPr>
        <w:pStyle w:val="SingleTxtGR"/>
        <w:ind w:left="2268" w:hanging="1134"/>
      </w:pPr>
      <w:r w:rsidRPr="00CF55AA">
        <w:rPr>
          <w:bCs/>
        </w:rPr>
        <w:tab/>
      </w:r>
      <w:r w:rsidRPr="00DB24BF">
        <w:rPr>
          <w:bCs/>
        </w:rPr>
        <w:tab/>
      </w:r>
      <w:r w:rsidRPr="00CF55AA">
        <w:rPr>
          <w:bCs/>
        </w:rPr>
        <w:t xml:space="preserve">На усовершенствованную детскую удерживающую систему, относящуюся к типу, официально утвержденному на основании настоящих Правил, не может наноситься другой знак официального утверждения в соответствии с Правилами № 44 </w:t>
      </w:r>
      <w:r w:rsidR="00FE3216">
        <w:rPr>
          <w:bCs/>
        </w:rPr>
        <w:t xml:space="preserve">ООН </w:t>
      </w:r>
      <w:r w:rsidRPr="00CF55AA">
        <w:rPr>
          <w:bCs/>
        </w:rPr>
        <w:t>(усовершенствованные детские удерживающие системы</w:t>
      </w:r>
      <w:r w:rsidRPr="00BC2753">
        <w:t>).</w:t>
      </w:r>
    </w:p>
    <w:p w:rsidR="00CD4BD3" w:rsidRPr="00BC2753" w:rsidRDefault="00CD4BD3" w:rsidP="00495A97">
      <w:pPr>
        <w:pStyle w:val="SingleTxtGR"/>
        <w:pageBreakBefore/>
        <w:ind w:left="2268" w:hanging="1134"/>
      </w:pPr>
      <w:r w:rsidRPr="00BC2753">
        <w:t>5.3</w:t>
      </w:r>
      <w:r w:rsidRPr="00BC2753">
        <w:tab/>
      </w:r>
      <w:r w:rsidRPr="00BC2753">
        <w:tab/>
      </w:r>
      <w:r w:rsidRPr="00DA2699">
        <w:t xml:space="preserve">Стороны Соглашения, применяющие настоящие Правила, уведомляются об официальном утверждении, о распространении официального утверждения или об отказе в официальном утверждении </w:t>
      </w:r>
      <w:r>
        <w:t>усовершенствованной детской</w:t>
      </w:r>
      <w:r w:rsidRPr="00DA2699">
        <w:t xml:space="preserve"> удерживающей системы на основании настоящих Правил посредством карточки, соответствующей образцу, приведенному в приложении 1 к настоящим Правилам. Если часть </w:t>
      </w:r>
      <w:r>
        <w:t>усовершенствованной детской</w:t>
      </w:r>
      <w:r w:rsidRPr="00DA2699">
        <w:t xml:space="preserve"> удерживающей системы может быть использована как модуль детского сиденья и установлена в соответствии с определением, приведенным в приложении 22, то официальные утверждения на основании настоящих Правил могут предоставляться только в том случае, если модуль детского сиденья соответствует требованиям настоящего приложения</w:t>
      </w:r>
      <w:r w:rsidRPr="00BC2753">
        <w:t>.</w:t>
      </w:r>
    </w:p>
    <w:p w:rsidR="00CD4BD3" w:rsidRPr="00BC2753" w:rsidRDefault="00CD4BD3" w:rsidP="00CD4BD3">
      <w:pPr>
        <w:pStyle w:val="SingleTxtGR"/>
        <w:ind w:left="2268" w:hanging="1134"/>
      </w:pPr>
      <w:r w:rsidRPr="00BC2753">
        <w:t>5.4</w:t>
      </w:r>
      <w:r w:rsidRPr="00BC2753">
        <w:tab/>
      </w:r>
      <w:r w:rsidRPr="00BC2753">
        <w:tab/>
        <w:t xml:space="preserve">Помимо маркировки, предписанной в пункте 4 выше, на каждой </w:t>
      </w:r>
      <w:r w:rsidRPr="009454E2">
        <w:rPr>
          <w:spacing w:val="-2"/>
        </w:rPr>
        <w:t xml:space="preserve">усовершенствованной детской удерживающей системе, соответствующей </w:t>
      </w:r>
      <w:r w:rsidRPr="00BC2753">
        <w:t>типу, официально утвержденному на основании настоящих Правил, в надлежащем месте проставляют следующие обозначения:</w:t>
      </w:r>
    </w:p>
    <w:p w:rsidR="00CD4BD3" w:rsidRPr="00BC2753" w:rsidRDefault="00CD4BD3" w:rsidP="00CD4BD3">
      <w:pPr>
        <w:pStyle w:val="SingleTxtGR"/>
        <w:ind w:left="2268" w:hanging="1134"/>
      </w:pPr>
      <w:r w:rsidRPr="00BC2753">
        <w:t>5.4.1</w:t>
      </w:r>
      <w:r w:rsidRPr="00BC2753">
        <w:tab/>
      </w:r>
      <w:r w:rsidRPr="00BC2753">
        <w:tab/>
        <w:t>международный знак официального утверждения, состоящий из:</w:t>
      </w:r>
    </w:p>
    <w:p w:rsidR="00CD4BD3" w:rsidRPr="00BC2753" w:rsidRDefault="00CD4BD3" w:rsidP="00CD4BD3">
      <w:pPr>
        <w:pStyle w:val="SingleTxtGR"/>
        <w:ind w:left="2268" w:hanging="1134"/>
      </w:pPr>
      <w:r w:rsidRPr="00BC2753">
        <w:t>5.4.1.1</w:t>
      </w:r>
      <w:r w:rsidRPr="00BC2753">
        <w:tab/>
      </w:r>
      <w:r w:rsidR="009454E2">
        <w:tab/>
      </w:r>
      <w:r w:rsidRPr="00BC2753">
        <w:t>круг</w:t>
      </w:r>
      <w:r w:rsidR="009454E2">
        <w:t>а с проставленной в нем буквой «E»</w:t>
      </w:r>
      <w:r w:rsidRPr="00BC2753">
        <w:t>, за которой следует отличительный номер страны, предоставившей официальное утверждение</w:t>
      </w:r>
      <w:r w:rsidRPr="009454E2">
        <w:rPr>
          <w:sz w:val="18"/>
          <w:szCs w:val="18"/>
          <w:vertAlign w:val="superscript"/>
        </w:rPr>
        <w:footnoteReference w:id="2"/>
      </w:r>
      <w:r w:rsidRPr="00BC2753">
        <w:t>;</w:t>
      </w:r>
    </w:p>
    <w:p w:rsidR="00CD4BD3" w:rsidRPr="00BC2753" w:rsidRDefault="00CD4BD3" w:rsidP="00CD4BD3">
      <w:pPr>
        <w:pStyle w:val="SingleTxtGR"/>
        <w:ind w:left="2268" w:hanging="1134"/>
      </w:pPr>
      <w:r w:rsidRPr="00BC2753">
        <w:t>5.4.1.2</w:t>
      </w:r>
      <w:r w:rsidR="009454E2">
        <w:tab/>
      </w:r>
      <w:r w:rsidRPr="00BC2753">
        <w:tab/>
      </w:r>
      <w:r w:rsidRPr="00FB2E28">
        <w:t xml:space="preserve">номера </w:t>
      </w:r>
      <w:r w:rsidR="009454E2">
        <w:t>официального утверждения, слов «Правила №</w:t>
      </w:r>
      <w:r w:rsidR="00FE3216">
        <w:t xml:space="preserve"> ООН</w:t>
      </w:r>
      <w:r w:rsidR="009454E2">
        <w:t>»</w:t>
      </w:r>
      <w:r w:rsidRPr="00FB2E28">
        <w:t xml:space="preserve">, после которых </w:t>
      </w:r>
      <w:r>
        <w:t>следуют</w:t>
      </w:r>
      <w:r w:rsidRPr="00FB2E28">
        <w:t xml:space="preserve"> номер этих Правил,</w:t>
      </w:r>
      <w:r w:rsidR="009454E2">
        <w:t xml:space="preserve"> косая черта и серия поправок («Правила № </w:t>
      </w:r>
      <w:r>
        <w:t>129</w:t>
      </w:r>
      <w:r w:rsidRPr="00FB2E28">
        <w:t>/</w:t>
      </w:r>
      <w:r>
        <w:t>00</w:t>
      </w:r>
      <w:r w:rsidR="00FE3216">
        <w:t xml:space="preserve"> ООН</w:t>
      </w:r>
      <w:r w:rsidR="009454E2">
        <w:t>»</w:t>
      </w:r>
      <w:r w:rsidRPr="00FB2E28">
        <w:t>)</w:t>
      </w:r>
      <w:r w:rsidRPr="00BC2753">
        <w:t>;</w:t>
      </w:r>
    </w:p>
    <w:p w:rsidR="00CD4BD3" w:rsidRPr="00CF55AA" w:rsidRDefault="00CD4BD3" w:rsidP="00CD4BD3">
      <w:pPr>
        <w:pStyle w:val="SingleTxtGR"/>
      </w:pPr>
      <w:r w:rsidRPr="00CF55AA">
        <w:t>5.4.2</w:t>
      </w:r>
      <w:r w:rsidRPr="00DB24BF">
        <w:tab/>
      </w:r>
      <w:r w:rsidRPr="00CF55AA">
        <w:tab/>
        <w:t>следующие дополнительные обозначения:</w:t>
      </w:r>
    </w:p>
    <w:p w:rsidR="00CD4BD3" w:rsidRPr="00CF55AA" w:rsidRDefault="00CD4BD3" w:rsidP="00CD4BD3">
      <w:pPr>
        <w:pStyle w:val="SingleTxtGR"/>
        <w:ind w:left="2268" w:hanging="1134"/>
        <w:rPr>
          <w:bCs/>
        </w:rPr>
      </w:pPr>
      <w:r w:rsidRPr="00CF55AA">
        <w:t>5.4.2.1</w:t>
      </w:r>
      <w:r w:rsidRPr="00CF55AA">
        <w:tab/>
      </w:r>
      <w:r w:rsidR="009454E2">
        <w:tab/>
        <w:t>слова «универсальная ISOFIX размера i» или «</w:t>
      </w:r>
      <w:r w:rsidRPr="00CF55AA">
        <w:t>ISOFIX для кон</w:t>
      </w:r>
      <w:r w:rsidR="009454E2">
        <w:t>кретного транспортного средства»</w:t>
      </w:r>
      <w:r w:rsidRPr="00CF55AA">
        <w:t xml:space="preserve"> в зависимости </w:t>
      </w:r>
      <w:proofErr w:type="gramStart"/>
      <w:r w:rsidRPr="00CF55AA">
        <w:t>от категории</w:t>
      </w:r>
      <w:proofErr w:type="gramEnd"/>
      <w:r w:rsidRPr="00CF55AA">
        <w:t xml:space="preserve"> </w:t>
      </w:r>
      <w:r w:rsidRPr="00CF55AA">
        <w:rPr>
          <w:bCs/>
        </w:rPr>
        <w:t>усовершенствованной детской уд</w:t>
      </w:r>
      <w:r w:rsidR="009454E2">
        <w:rPr>
          <w:bCs/>
        </w:rPr>
        <w:t>ерживающей системы;</w:t>
      </w:r>
    </w:p>
    <w:p w:rsidR="00CD4BD3" w:rsidRDefault="00CD4BD3" w:rsidP="00CD4BD3">
      <w:pPr>
        <w:pStyle w:val="SingleTxtGR"/>
        <w:ind w:left="2268" w:hanging="1134"/>
      </w:pPr>
      <w:r w:rsidRPr="00CF55AA">
        <w:rPr>
          <w:bCs/>
        </w:rPr>
        <w:t>5.4.2.2</w:t>
      </w:r>
      <w:r w:rsidRPr="00CF55AA">
        <w:rPr>
          <w:bCs/>
        </w:rPr>
        <w:tab/>
      </w:r>
      <w:r w:rsidR="009454E2">
        <w:rPr>
          <w:bCs/>
        </w:rPr>
        <w:tab/>
      </w:r>
      <w:r w:rsidRPr="00CF55AA">
        <w:rPr>
          <w:bCs/>
        </w:rPr>
        <w:t xml:space="preserve">размерный диапазон, на который рассчитана </w:t>
      </w:r>
      <w:r>
        <w:rPr>
          <w:bCs/>
        </w:rPr>
        <w:t>усовершенствованная детская удерживающая система</w:t>
      </w:r>
      <w:r w:rsidRPr="00CF55AA">
        <w:rPr>
          <w:bCs/>
        </w:rPr>
        <w:t>. В случае, когда УДУС оснащена модулем, размерный диапазон указывается не на знаке официального утверждения, а на знаке модуля. УДУС, которая может быть конвертирована в систему другой конфигурации, предназначенной для детей большего роста, должна быть рассчитана на соответствующий непрерывный диапазон значений роста ребенка</w:t>
      </w:r>
      <w:r w:rsidRPr="00BC2753">
        <w:t>.</w:t>
      </w:r>
    </w:p>
    <w:p w:rsidR="00CD4BD3" w:rsidRPr="00CF55AA" w:rsidRDefault="00CD4BD3" w:rsidP="00CD4BD3">
      <w:pPr>
        <w:pStyle w:val="SingleTxtGR"/>
        <w:ind w:left="2268" w:hanging="1134"/>
      </w:pPr>
      <w:r w:rsidRPr="00CF55AA">
        <w:t>5.4.3</w:t>
      </w:r>
      <w:r w:rsidRPr="00CF55AA">
        <w:tab/>
      </w:r>
      <w:r w:rsidRPr="00875C12">
        <w:tab/>
      </w:r>
      <w:r w:rsidRPr="00CF55AA">
        <w:t>Международный знак модуля, определенный в приложении 2 к настоящим Правилам, состоящий:</w:t>
      </w:r>
    </w:p>
    <w:p w:rsidR="00CD4BD3" w:rsidRPr="00CF55AA" w:rsidRDefault="00CD4BD3" w:rsidP="00CD4BD3">
      <w:pPr>
        <w:pStyle w:val="SingleTxtGR"/>
        <w:ind w:left="2268" w:hanging="1134"/>
      </w:pPr>
      <w:r w:rsidRPr="00CF55AA">
        <w:t>5.4.3.1</w:t>
      </w:r>
      <w:r w:rsidR="009454E2">
        <w:tab/>
      </w:r>
      <w:r w:rsidRPr="00CF55AA">
        <w:tab/>
        <w:t>из обозначения «R129», за которым следуют тире и тот же номер официального утверждения, что и на части УДУС, которая включает соединительные детали «ISOFIX»;</w:t>
      </w:r>
    </w:p>
    <w:p w:rsidR="00CD4BD3" w:rsidRPr="00CF55AA" w:rsidRDefault="00CD4BD3" w:rsidP="00CD4BD3">
      <w:pPr>
        <w:pStyle w:val="SingleTxtGR"/>
        <w:ind w:left="2268" w:hanging="1134"/>
      </w:pPr>
      <w:r>
        <w:t>5.4.3.2</w:t>
      </w:r>
      <w:r>
        <w:tab/>
      </w:r>
      <w:r w:rsidR="009454E2">
        <w:tab/>
      </w:r>
      <w:r>
        <w:t xml:space="preserve">слов </w:t>
      </w:r>
      <w:r w:rsidR="009454E2">
        <w:t>«</w:t>
      </w:r>
      <w:r w:rsidRPr="00CF55AA">
        <w:t xml:space="preserve">Модуль </w:t>
      </w:r>
      <w:r>
        <w:t>(</w:t>
      </w:r>
      <w:r w:rsidRPr="00BB6000">
        <w:rPr>
          <w:iCs/>
        </w:rPr>
        <w:t>название модуля</w:t>
      </w:r>
      <w:r w:rsidRPr="00DE1A72">
        <w:rPr>
          <w:iCs/>
        </w:rPr>
        <w:t>)</w:t>
      </w:r>
      <w:r w:rsidR="009454E2">
        <w:t>»</w:t>
      </w:r>
      <w:r w:rsidRPr="00CF55AA">
        <w:t>, в зависимости от названия модуля усовершенствованной детской удерживающей системы;</w:t>
      </w:r>
    </w:p>
    <w:p w:rsidR="00CD4BD3" w:rsidRPr="00BC2753" w:rsidRDefault="00CD4BD3" w:rsidP="00CD4BD3">
      <w:pPr>
        <w:pStyle w:val="SingleTxtGR"/>
        <w:ind w:left="2268" w:hanging="1134"/>
      </w:pPr>
      <w:r w:rsidRPr="00CF55AA">
        <w:t>5.4.3.3</w:t>
      </w:r>
      <w:r w:rsidR="009454E2">
        <w:tab/>
      </w:r>
      <w:r w:rsidRPr="00CF55AA">
        <w:tab/>
      </w:r>
      <w:bookmarkStart w:id="6" w:name="lt_pId1092"/>
      <w:r w:rsidRPr="00CF55AA">
        <w:t>размерного диапазона, включая максимальный вес, на который рассчитан модуль усовершенствованной детской удерживающей системы</w:t>
      </w:r>
      <w:bookmarkEnd w:id="6"/>
      <w:r>
        <w:t>.</w:t>
      </w:r>
    </w:p>
    <w:p w:rsidR="00CD4BD3" w:rsidRPr="00BC2753" w:rsidRDefault="00CD4BD3" w:rsidP="00CD4BD3">
      <w:pPr>
        <w:pStyle w:val="SingleTxtGR"/>
        <w:ind w:left="2268" w:hanging="1134"/>
      </w:pPr>
      <w:r w:rsidRPr="00BC2753">
        <w:t>5.5</w:t>
      </w:r>
      <w:r w:rsidRPr="00BC2753">
        <w:tab/>
      </w:r>
      <w:r w:rsidRPr="00BC2753">
        <w:tab/>
      </w:r>
      <w:proofErr w:type="gramStart"/>
      <w:r w:rsidRPr="00BC2753">
        <w:t>В</w:t>
      </w:r>
      <w:proofErr w:type="gramEnd"/>
      <w:r w:rsidRPr="00BC2753">
        <w:t xml:space="preserve"> приложении 2 к настоящим Правилам приведен пример схемы знака официального утверждения.</w:t>
      </w:r>
    </w:p>
    <w:p w:rsidR="00CD4BD3" w:rsidRPr="00BC2753" w:rsidRDefault="00CD4BD3" w:rsidP="009454E2">
      <w:pPr>
        <w:pStyle w:val="SingleTxtGR"/>
        <w:pageBreakBefore/>
        <w:ind w:left="2268" w:hanging="1134"/>
      </w:pPr>
      <w:r w:rsidRPr="00BC2753">
        <w:t>5.6</w:t>
      </w:r>
      <w:r w:rsidRPr="00BC2753">
        <w:tab/>
      </w:r>
      <w:r w:rsidRPr="00BC2753">
        <w:tab/>
        <w:t xml:space="preserve">Обозначения, </w:t>
      </w:r>
      <w:r>
        <w:t>предусм</w:t>
      </w:r>
      <w:r w:rsidRPr="00BC2753">
        <w:t>отренные в пункте 5.4 выше, должны быть четкими и нестираемыми и могут либо наноситься на соответствующей табличке, либо проставляться непосредственно на лямке. Табличка и маркировка должны быть износостойкими.</w:t>
      </w:r>
    </w:p>
    <w:p w:rsidR="00CD4BD3" w:rsidRPr="00BC2753" w:rsidRDefault="00CD4BD3" w:rsidP="00CD4BD3">
      <w:pPr>
        <w:pStyle w:val="SingleTxtGR"/>
        <w:spacing w:after="0"/>
        <w:ind w:left="2268" w:hanging="1134"/>
      </w:pPr>
      <w:r w:rsidRPr="00BC2753">
        <w:t>5.7</w:t>
      </w:r>
      <w:r w:rsidRPr="00BC2753">
        <w:tab/>
      </w:r>
      <w:r w:rsidRPr="00BC2753">
        <w:tab/>
        <w:t>Таблички, упомянутые в пункте 5.6 выше, могут выдаваться либо органом</w:t>
      </w:r>
      <w:r>
        <w:t xml:space="preserve"> по официальному утверждению типа</w:t>
      </w:r>
      <w:r w:rsidRPr="00BC2753">
        <w:t>, предоставившим официальное утверждение, либо, с его разрешения, изготовителем.</w:t>
      </w:r>
    </w:p>
    <w:p w:rsidR="00CD4BD3" w:rsidRPr="00BC2753" w:rsidRDefault="00CD4BD3" w:rsidP="00CD4BD3">
      <w:pPr>
        <w:pStyle w:val="HChGR"/>
      </w:pPr>
      <w:r w:rsidRPr="00BC2753">
        <w:tab/>
      </w:r>
      <w:r w:rsidRPr="00BC2753">
        <w:tab/>
        <w:t>6.</w:t>
      </w:r>
      <w:r w:rsidRPr="00BC2753">
        <w:tab/>
      </w:r>
      <w:r w:rsidRPr="00BC2753">
        <w:tab/>
        <w:t>Общие технические требования</w:t>
      </w:r>
    </w:p>
    <w:p w:rsidR="00CD4BD3" w:rsidRPr="00BC2753" w:rsidRDefault="00CD4BD3" w:rsidP="00CD4BD3">
      <w:pPr>
        <w:pStyle w:val="SingleTxtGR"/>
        <w:ind w:left="2268" w:hanging="1134"/>
      </w:pPr>
      <w:bookmarkStart w:id="7" w:name="_Toc247880891"/>
      <w:r w:rsidRPr="00BC2753">
        <w:t>6.1</w:t>
      </w:r>
      <w:r w:rsidRPr="00BC2753">
        <w:tab/>
      </w:r>
      <w:r w:rsidRPr="00BC2753">
        <w:tab/>
      </w:r>
      <w:bookmarkEnd w:id="7"/>
      <w:r w:rsidRPr="00BC2753">
        <w:t>Расположение и установка на транспортном средстве</w:t>
      </w:r>
    </w:p>
    <w:p w:rsidR="00CD4BD3" w:rsidRPr="00CF55AA" w:rsidRDefault="00CD4BD3" w:rsidP="00CD4BD3">
      <w:pPr>
        <w:pStyle w:val="SingleTxtGR"/>
        <w:ind w:left="2268" w:hanging="1134"/>
      </w:pPr>
      <w:r w:rsidRPr="00CF55AA">
        <w:rPr>
          <w:bCs/>
        </w:rPr>
        <w:t>6.1.1</w:t>
      </w:r>
      <w:r w:rsidRPr="00CF55AA">
        <w:rPr>
          <w:bCs/>
        </w:rPr>
        <w:tab/>
      </w:r>
      <w:r w:rsidRPr="00875C12">
        <w:rPr>
          <w:bCs/>
        </w:rPr>
        <w:tab/>
      </w:r>
      <w:r w:rsidRPr="00CF55AA">
        <w:rPr>
          <w:bCs/>
        </w:rPr>
        <w:t>Усовершенствованные</w:t>
      </w:r>
      <w:r w:rsidRPr="00CF55AA">
        <w:t xml:space="preserve"> детские удерживающие системы категории размера i предназначены </w:t>
      </w:r>
      <w:r w:rsidRPr="00CF55AA">
        <w:rPr>
          <w:bCs/>
        </w:rPr>
        <w:t>главным образом</w:t>
      </w:r>
      <w:r w:rsidRPr="00CF55AA">
        <w:t xml:space="preserve"> для использования на </w:t>
      </w:r>
      <w:r>
        <w:t>сидячих местах</w:t>
      </w:r>
      <w:r w:rsidRPr="00CF55AA">
        <w:t xml:space="preserve"> размера i, если </w:t>
      </w:r>
      <w:r w:rsidRPr="00CF55AA">
        <w:rPr>
          <w:bCs/>
        </w:rPr>
        <w:t>усовершенствованные</w:t>
      </w:r>
      <w:r w:rsidRPr="00CF55AA">
        <w:rPr>
          <w:b/>
        </w:rPr>
        <w:t xml:space="preserve"> </w:t>
      </w:r>
      <w:r w:rsidRPr="00CF55AA">
        <w:t>детские удерживающие системы устанавливаются в соответствии с инструкциями изготовителя транспортного средства.</w:t>
      </w:r>
    </w:p>
    <w:p w:rsidR="00CD4BD3" w:rsidRPr="00BC2753" w:rsidRDefault="00CD4BD3" w:rsidP="00CD4BD3">
      <w:pPr>
        <w:pStyle w:val="SingleTxtGR"/>
        <w:ind w:left="2268" w:hanging="1134"/>
      </w:pPr>
      <w:r w:rsidRPr="00CF55AA">
        <w:tab/>
      </w:r>
      <w:r w:rsidRPr="00DB24BF">
        <w:tab/>
      </w:r>
      <w:r w:rsidRPr="00CF55AA">
        <w:rPr>
          <w:bCs/>
        </w:rPr>
        <w:t>Усовершенствованные детские удерживающие системы категории</w:t>
      </w:r>
      <w:r w:rsidR="009454E2" w:rsidRPr="009454E2">
        <w:rPr>
          <w:bCs/>
        </w:rPr>
        <w:t xml:space="preserve"> </w:t>
      </w:r>
      <w:r w:rsidRPr="00CF55AA">
        <w:rPr>
          <w:bCs/>
        </w:rPr>
        <w:t xml:space="preserve">ISOFIX для конкретного транспортного средства предназначены для использования на всех </w:t>
      </w:r>
      <w:r>
        <w:rPr>
          <w:bCs/>
        </w:rPr>
        <w:t>местах для</w:t>
      </w:r>
      <w:r w:rsidRPr="00CF55AA">
        <w:rPr>
          <w:bCs/>
        </w:rPr>
        <w:t xml:space="preserve"> ISOFIX, а также в багажном отделении салона, если удерживающие устройства устанавливаются в соответствии с инструкциями изготовителя транспортного средства</w:t>
      </w:r>
      <w:r w:rsidRPr="00BC2753">
        <w:t>.</w:t>
      </w:r>
    </w:p>
    <w:p w:rsidR="00CD4BD3" w:rsidRPr="00BC2753" w:rsidRDefault="00CD4BD3" w:rsidP="00CD4BD3">
      <w:pPr>
        <w:pStyle w:val="SingleTxtGR"/>
        <w:ind w:left="2268" w:hanging="1134"/>
      </w:pPr>
      <w:bookmarkStart w:id="8" w:name="_Toc247880893"/>
      <w:r w:rsidRPr="00BC2753">
        <w:t>6.1.2</w:t>
      </w:r>
      <w:r w:rsidRPr="00BC2753">
        <w:tab/>
      </w:r>
      <w:r w:rsidRPr="00BC2753">
        <w:tab/>
      </w:r>
      <w:proofErr w:type="gramStart"/>
      <w:r w:rsidRPr="00CF55AA">
        <w:rPr>
          <w:bCs/>
        </w:rPr>
        <w:t>В</w:t>
      </w:r>
      <w:proofErr w:type="gramEnd"/>
      <w:r w:rsidRPr="00CF55AA">
        <w:rPr>
          <w:bCs/>
        </w:rPr>
        <w:t xml:space="preserve"> зависимости от категории </w:t>
      </w:r>
      <w:r>
        <w:rPr>
          <w:bCs/>
        </w:rPr>
        <w:t>цель</w:t>
      </w:r>
      <w:r w:rsidRPr="00CF55AA">
        <w:rPr>
          <w:bCs/>
        </w:rPr>
        <w:t>ной усовершенствованной детской удерживающей системы (см. таблицу 1) она крепится к конструкции транспортного средства или к конструкции сиденья транспортного средства</w:t>
      </w:r>
      <w:r w:rsidRPr="00BC2753">
        <w:t>:</w:t>
      </w:r>
    </w:p>
    <w:p w:rsidR="00CD4BD3" w:rsidRPr="00BC2753" w:rsidRDefault="00CD4BD3" w:rsidP="00CD4BD3">
      <w:pPr>
        <w:pStyle w:val="SingleTxtGR"/>
        <w:ind w:left="2268" w:hanging="1134"/>
      </w:pPr>
      <w:bookmarkStart w:id="9" w:name="_Toc247880894"/>
      <w:bookmarkEnd w:id="8"/>
      <w:r w:rsidRPr="00BC2753">
        <w:t>6.1.2.1</w:t>
      </w:r>
      <w:r w:rsidR="009454E2">
        <w:tab/>
      </w:r>
      <w:r w:rsidR="009454E2">
        <w:tab/>
        <w:t>в случае категории «размера i»</w:t>
      </w:r>
      <w:r w:rsidRPr="00BC2753">
        <w:t xml:space="preserve"> − посредством двух креплений ISOFIX с дополнительным устройством ограничения углового перемещения в случае </w:t>
      </w:r>
      <w:r>
        <w:t>усовершенствованных детских</w:t>
      </w:r>
      <w:r w:rsidRPr="00BC2753">
        <w:t xml:space="preserve"> удерживающих систем, устанавливаемых как по направлению, так и против направления движения;</w:t>
      </w:r>
    </w:p>
    <w:bookmarkEnd w:id="9"/>
    <w:p w:rsidR="00CD4BD3" w:rsidRPr="00BC2753" w:rsidRDefault="00CD4BD3" w:rsidP="00CD4BD3">
      <w:pPr>
        <w:pStyle w:val="SingleTxtGR"/>
        <w:ind w:left="2268" w:hanging="1134"/>
      </w:pPr>
      <w:r w:rsidRPr="00BC2753">
        <w:t>6.1.2.2</w:t>
      </w:r>
      <w:r w:rsidR="009454E2">
        <w:tab/>
      </w:r>
      <w:r w:rsidR="009454E2">
        <w:tab/>
        <w:t>в случае категории «</w:t>
      </w:r>
      <w:r w:rsidRPr="00BC2753">
        <w:t>ISOFIX для кон</w:t>
      </w:r>
      <w:r w:rsidR="009454E2">
        <w:t>кретного транспортного средства»</w:t>
      </w:r>
      <w:r w:rsidRPr="00BC2753">
        <w:t xml:space="preserve"> − посредством креплений ISOFIX, сконструированных изготовителем </w:t>
      </w:r>
      <w:r>
        <w:t>усовершенствованной детской</w:t>
      </w:r>
      <w:r w:rsidRPr="00BC2753">
        <w:t xml:space="preserve"> удерживающей системы, закрепленных с помощью системы креплений ISOFIX, сконструированной изготовителем транспортного средства.</w:t>
      </w:r>
    </w:p>
    <w:p w:rsidR="00CD4BD3" w:rsidRPr="00BC2753" w:rsidRDefault="009454E2" w:rsidP="009454E2">
      <w:pPr>
        <w:pStyle w:val="H23GR"/>
      </w:pPr>
      <w:r w:rsidRPr="009454E2">
        <w:rPr>
          <w:b w:val="0"/>
        </w:rPr>
        <w:tab/>
      </w:r>
      <w:r w:rsidRPr="009454E2">
        <w:rPr>
          <w:b w:val="0"/>
        </w:rPr>
        <w:tab/>
      </w:r>
      <w:r w:rsidR="00CD4BD3" w:rsidRPr="009454E2">
        <w:rPr>
          <w:b w:val="0"/>
        </w:rPr>
        <w:t>Таблица 1</w:t>
      </w:r>
      <w:r w:rsidR="00CD4BD3" w:rsidRPr="009454E2">
        <w:rPr>
          <w:b w:val="0"/>
        </w:rPr>
        <w:br/>
      </w:r>
      <w:r w:rsidR="00CD4BD3" w:rsidRPr="00CF55AA">
        <w:t xml:space="preserve">Возможные конфигурации для официального утверждения типа </w:t>
      </w:r>
      <w:r w:rsidR="00CD4BD3" w:rsidRPr="00875C12">
        <w:br/>
      </w:r>
      <w:r w:rsidR="00CD4BD3">
        <w:t>цель</w:t>
      </w:r>
      <w:r w:rsidR="00CD4BD3" w:rsidRPr="00CF55AA">
        <w:t>ных усовершенствованных детских удерживающих систем</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5"/>
        <w:gridCol w:w="3205"/>
        <w:gridCol w:w="784"/>
        <w:gridCol w:w="1846"/>
      </w:tblGrid>
      <w:tr w:rsidR="00CD4BD3" w:rsidRPr="00BC2753" w:rsidTr="009454E2">
        <w:tc>
          <w:tcPr>
            <w:tcW w:w="1535" w:type="dxa"/>
            <w:shd w:val="clear" w:color="auto" w:fill="auto"/>
          </w:tcPr>
          <w:p w:rsidR="00CD4BD3" w:rsidRPr="00BC2753" w:rsidRDefault="00CD4BD3" w:rsidP="00495A97">
            <w:pPr>
              <w:spacing w:before="80" w:after="80" w:line="200" w:lineRule="exact"/>
              <w:rPr>
                <w:i/>
                <w:sz w:val="16"/>
              </w:rPr>
            </w:pPr>
          </w:p>
        </w:tc>
        <w:tc>
          <w:tcPr>
            <w:tcW w:w="3205" w:type="dxa"/>
            <w:shd w:val="clear" w:color="auto" w:fill="auto"/>
          </w:tcPr>
          <w:p w:rsidR="00CD4BD3" w:rsidRPr="00BC2753" w:rsidRDefault="00CD4BD3" w:rsidP="00495A97">
            <w:pPr>
              <w:spacing w:before="80" w:after="80" w:line="200" w:lineRule="exact"/>
              <w:rPr>
                <w:i/>
                <w:sz w:val="16"/>
              </w:rPr>
            </w:pPr>
            <w:r w:rsidRPr="00BC2753">
              <w:rPr>
                <w:i/>
                <w:sz w:val="16"/>
              </w:rPr>
              <w:t>Направление ориентации</w:t>
            </w:r>
          </w:p>
        </w:tc>
        <w:tc>
          <w:tcPr>
            <w:cnfStyle w:val="000100000000" w:firstRow="0" w:lastRow="0" w:firstColumn="0" w:lastColumn="1" w:oddVBand="0" w:evenVBand="0" w:oddHBand="0" w:evenHBand="0" w:firstRowFirstColumn="0" w:firstRowLastColumn="0" w:lastRowFirstColumn="0" w:lastRowLastColumn="0"/>
            <w:tcW w:w="263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D4BD3" w:rsidRPr="00BC2753" w:rsidRDefault="00CD4BD3" w:rsidP="00495A97">
            <w:pPr>
              <w:spacing w:before="80" w:after="80" w:line="200" w:lineRule="exact"/>
              <w:jc w:val="center"/>
              <w:rPr>
                <w:i/>
                <w:sz w:val="16"/>
              </w:rPr>
            </w:pPr>
            <w:r w:rsidRPr="00BC2753">
              <w:rPr>
                <w:i/>
                <w:sz w:val="16"/>
              </w:rPr>
              <w:t>Категория</w:t>
            </w:r>
          </w:p>
        </w:tc>
      </w:tr>
      <w:tr w:rsidR="00CD4BD3" w:rsidRPr="00BC2753" w:rsidTr="009454E2">
        <w:tc>
          <w:tcPr>
            <w:tcW w:w="1535" w:type="dxa"/>
            <w:tcBorders>
              <w:bottom w:val="single" w:sz="12" w:space="0" w:color="auto"/>
            </w:tcBorders>
            <w:shd w:val="clear" w:color="auto" w:fill="auto"/>
          </w:tcPr>
          <w:p w:rsidR="00CD4BD3" w:rsidRPr="00BC2753" w:rsidRDefault="00CD4BD3" w:rsidP="00495A97">
            <w:pPr>
              <w:spacing w:before="80" w:after="80" w:line="200" w:lineRule="exact"/>
              <w:rPr>
                <w:i/>
                <w:sz w:val="16"/>
              </w:rPr>
            </w:pPr>
          </w:p>
        </w:tc>
        <w:tc>
          <w:tcPr>
            <w:tcW w:w="3205" w:type="dxa"/>
            <w:tcBorders>
              <w:bottom w:val="single" w:sz="12" w:space="0" w:color="auto"/>
            </w:tcBorders>
            <w:shd w:val="clear" w:color="auto" w:fill="auto"/>
          </w:tcPr>
          <w:p w:rsidR="00CD4BD3" w:rsidRPr="00BC2753" w:rsidRDefault="00CD4BD3" w:rsidP="00495A97">
            <w:pPr>
              <w:spacing w:before="80" w:after="80" w:line="200" w:lineRule="exact"/>
              <w:rPr>
                <w:i/>
                <w:sz w:val="16"/>
              </w:rPr>
            </w:pPr>
          </w:p>
        </w:tc>
        <w:tc>
          <w:tcPr>
            <w:tcW w:w="784" w:type="dxa"/>
            <w:tcBorders>
              <w:bottom w:val="single" w:sz="12" w:space="0" w:color="auto"/>
            </w:tcBorders>
            <w:shd w:val="clear" w:color="auto" w:fill="auto"/>
            <w:vAlign w:val="bottom"/>
          </w:tcPr>
          <w:p w:rsidR="00CD4BD3" w:rsidRPr="00BC2753" w:rsidRDefault="00CD4BD3" w:rsidP="00495A97">
            <w:pPr>
              <w:spacing w:before="80" w:after="80" w:line="200" w:lineRule="exact"/>
              <w:rPr>
                <w:i/>
                <w:sz w:val="16"/>
              </w:rPr>
            </w:pPr>
            <w:r>
              <w:rPr>
                <w:i/>
                <w:sz w:val="16"/>
              </w:rPr>
              <w:t>УДУС</w:t>
            </w:r>
            <w:r>
              <w:rPr>
                <w:i/>
                <w:sz w:val="16"/>
              </w:rPr>
              <w:br/>
            </w:r>
            <w:r w:rsidRPr="00BC2753">
              <w:rPr>
                <w:i/>
                <w:sz w:val="16"/>
              </w:rPr>
              <w:t>размера i</w:t>
            </w:r>
          </w:p>
        </w:tc>
        <w:tc>
          <w:tcPr>
            <w:cnfStyle w:val="000100000000" w:firstRow="0" w:lastRow="0" w:firstColumn="0" w:lastColumn="1" w:oddVBand="0" w:evenVBand="0" w:oddHBand="0" w:evenHBand="0" w:firstRowFirstColumn="0" w:firstRowLastColumn="0" w:lastRowFirstColumn="0" w:lastRowLastColumn="0"/>
            <w:tcW w:w="1846" w:type="dxa"/>
            <w:tcBorders>
              <w:left w:val="none" w:sz="0" w:space="0" w:color="auto"/>
              <w:bottom w:val="single" w:sz="12" w:space="0" w:color="auto"/>
              <w:right w:val="none" w:sz="0" w:space="0" w:color="auto"/>
              <w:tl2br w:val="none" w:sz="0" w:space="0" w:color="auto"/>
              <w:tr2bl w:val="none" w:sz="0" w:space="0" w:color="auto"/>
            </w:tcBorders>
            <w:shd w:val="clear" w:color="auto" w:fill="auto"/>
          </w:tcPr>
          <w:p w:rsidR="00CD4BD3" w:rsidRPr="00BC2753" w:rsidRDefault="00CD4BD3" w:rsidP="00495A97">
            <w:pPr>
              <w:spacing w:before="80" w:after="80" w:line="200" w:lineRule="exact"/>
              <w:rPr>
                <w:i/>
                <w:sz w:val="16"/>
              </w:rPr>
            </w:pPr>
            <w:r>
              <w:rPr>
                <w:i/>
                <w:sz w:val="16"/>
              </w:rPr>
              <w:t>Цель</w:t>
            </w:r>
            <w:r w:rsidRPr="00BC2753">
              <w:rPr>
                <w:i/>
                <w:sz w:val="16"/>
              </w:rPr>
              <w:t xml:space="preserve">ная </w:t>
            </w:r>
            <w:r>
              <w:rPr>
                <w:i/>
                <w:sz w:val="16"/>
              </w:rPr>
              <w:t>УДУС</w:t>
            </w:r>
            <w:r w:rsidR="009454E2">
              <w:rPr>
                <w:i/>
                <w:sz w:val="16"/>
              </w:rPr>
              <w:t xml:space="preserve"> ISOFIX для </w:t>
            </w:r>
            <w:r w:rsidRPr="00BC2753">
              <w:rPr>
                <w:i/>
                <w:sz w:val="16"/>
              </w:rPr>
              <w:t>конкретного транспортного средства</w:t>
            </w:r>
          </w:p>
        </w:tc>
      </w:tr>
      <w:tr w:rsidR="00CD4BD3" w:rsidRPr="00BC2753" w:rsidTr="009454E2">
        <w:tc>
          <w:tcPr>
            <w:tcW w:w="1535" w:type="dxa"/>
            <w:vMerge w:val="restart"/>
            <w:tcBorders>
              <w:top w:val="single" w:sz="12" w:space="0" w:color="auto"/>
              <w:bottom w:val="single" w:sz="12" w:space="0" w:color="auto"/>
            </w:tcBorders>
          </w:tcPr>
          <w:p w:rsidR="00CD4BD3" w:rsidRPr="00BC2753" w:rsidRDefault="00CD4BD3" w:rsidP="00495A97">
            <w:pPr>
              <w:spacing w:after="40" w:line="220" w:lineRule="atLeast"/>
              <w:rPr>
                <w:sz w:val="18"/>
                <w:szCs w:val="18"/>
              </w:rPr>
            </w:pPr>
            <w:r w:rsidRPr="00BC2753">
              <w:rPr>
                <w:sz w:val="18"/>
                <w:szCs w:val="18"/>
              </w:rPr>
              <w:t>ЦЕЛЬНАЯ КОНСТРУКЦИЯ</w:t>
            </w:r>
          </w:p>
        </w:tc>
        <w:tc>
          <w:tcPr>
            <w:tcW w:w="3205" w:type="dxa"/>
            <w:tcBorders>
              <w:top w:val="single" w:sz="12" w:space="0" w:color="auto"/>
            </w:tcBorders>
          </w:tcPr>
          <w:p w:rsidR="00CD4BD3" w:rsidRPr="00BC2753" w:rsidRDefault="00CD4BD3" w:rsidP="00495A97">
            <w:pPr>
              <w:spacing w:after="40" w:line="220" w:lineRule="atLeast"/>
              <w:rPr>
                <w:sz w:val="18"/>
                <w:szCs w:val="18"/>
              </w:rPr>
            </w:pPr>
            <w:r w:rsidRPr="00BC2753">
              <w:rPr>
                <w:sz w:val="18"/>
                <w:szCs w:val="18"/>
              </w:rPr>
              <w:t>В боковом направлении (</w:t>
            </w:r>
            <w:r>
              <w:rPr>
                <w:sz w:val="18"/>
                <w:szCs w:val="18"/>
              </w:rPr>
              <w:t>усовершенствованная детская</w:t>
            </w:r>
            <w:r w:rsidRPr="00BC2753">
              <w:rPr>
                <w:sz w:val="18"/>
                <w:szCs w:val="18"/>
              </w:rPr>
              <w:t xml:space="preserve"> люлька)</w:t>
            </w:r>
          </w:p>
        </w:tc>
        <w:tc>
          <w:tcPr>
            <w:tcW w:w="784" w:type="dxa"/>
            <w:tcBorders>
              <w:top w:val="single" w:sz="12" w:space="0" w:color="auto"/>
            </w:tcBorders>
          </w:tcPr>
          <w:p w:rsidR="00CD4BD3" w:rsidRPr="00BC2753" w:rsidRDefault="00CD4BD3" w:rsidP="00495A97">
            <w:pPr>
              <w:spacing w:after="40" w:line="220" w:lineRule="atLeast"/>
              <w:rPr>
                <w:sz w:val="18"/>
                <w:szCs w:val="18"/>
              </w:rPr>
            </w:pPr>
            <w:r w:rsidRPr="00BC2753">
              <w:rPr>
                <w:sz w:val="18"/>
                <w:szCs w:val="18"/>
              </w:rPr>
              <w:t>НП</w:t>
            </w:r>
          </w:p>
        </w:tc>
        <w:tc>
          <w:tcPr>
            <w:cnfStyle w:val="000100000000" w:firstRow="0" w:lastRow="0" w:firstColumn="0" w:lastColumn="1" w:oddVBand="0" w:evenVBand="0" w:oddHBand="0" w:evenHBand="0" w:firstRowFirstColumn="0" w:firstRowLastColumn="0" w:lastRowFirstColumn="0" w:lastRowLastColumn="0"/>
            <w:tcW w:w="1846"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CD4BD3" w:rsidRPr="00BC2753" w:rsidRDefault="00CD4BD3" w:rsidP="00495A97">
            <w:pPr>
              <w:spacing w:after="40" w:line="220" w:lineRule="atLeast"/>
              <w:rPr>
                <w:sz w:val="18"/>
                <w:szCs w:val="18"/>
              </w:rPr>
            </w:pPr>
            <w:r w:rsidRPr="00BC2753">
              <w:rPr>
                <w:sz w:val="18"/>
                <w:szCs w:val="18"/>
              </w:rPr>
              <w:t>П</w:t>
            </w:r>
          </w:p>
        </w:tc>
      </w:tr>
      <w:tr w:rsidR="00CD4BD3" w:rsidRPr="00BC2753" w:rsidTr="009454E2">
        <w:tc>
          <w:tcPr>
            <w:tcW w:w="1535" w:type="dxa"/>
            <w:vMerge/>
            <w:tcBorders>
              <w:bottom w:val="single" w:sz="12" w:space="0" w:color="auto"/>
            </w:tcBorders>
          </w:tcPr>
          <w:p w:rsidR="00CD4BD3" w:rsidRPr="00BC2753" w:rsidRDefault="00CD4BD3" w:rsidP="00495A97">
            <w:pPr>
              <w:spacing w:after="40" w:line="220" w:lineRule="atLeast"/>
              <w:rPr>
                <w:sz w:val="18"/>
                <w:szCs w:val="18"/>
              </w:rPr>
            </w:pPr>
          </w:p>
        </w:tc>
        <w:tc>
          <w:tcPr>
            <w:tcW w:w="3205" w:type="dxa"/>
            <w:tcBorders>
              <w:bottom w:val="single" w:sz="4" w:space="0" w:color="auto"/>
            </w:tcBorders>
          </w:tcPr>
          <w:p w:rsidR="00CD4BD3" w:rsidRPr="00BC2753" w:rsidRDefault="00CD4BD3" w:rsidP="00495A97">
            <w:pPr>
              <w:spacing w:after="40" w:line="220" w:lineRule="atLeast"/>
              <w:rPr>
                <w:sz w:val="18"/>
                <w:szCs w:val="18"/>
              </w:rPr>
            </w:pPr>
            <w:r w:rsidRPr="00BC2753">
              <w:rPr>
                <w:sz w:val="18"/>
                <w:szCs w:val="18"/>
              </w:rPr>
              <w:t>Против направления движения</w:t>
            </w:r>
          </w:p>
        </w:tc>
        <w:tc>
          <w:tcPr>
            <w:tcW w:w="784" w:type="dxa"/>
            <w:tcBorders>
              <w:bottom w:val="single" w:sz="4" w:space="0" w:color="auto"/>
            </w:tcBorders>
          </w:tcPr>
          <w:p w:rsidR="00CD4BD3" w:rsidRPr="00BC2753" w:rsidRDefault="00CD4BD3" w:rsidP="00495A97">
            <w:pPr>
              <w:spacing w:after="40" w:line="220" w:lineRule="atLeast"/>
              <w:rPr>
                <w:sz w:val="18"/>
                <w:szCs w:val="18"/>
              </w:rPr>
            </w:pPr>
            <w:r w:rsidRPr="00BC2753">
              <w:rPr>
                <w:sz w:val="18"/>
                <w:szCs w:val="18"/>
              </w:rPr>
              <w:t>П</w:t>
            </w:r>
          </w:p>
        </w:tc>
        <w:tc>
          <w:tcPr>
            <w:cnfStyle w:val="000100000000" w:firstRow="0" w:lastRow="0" w:firstColumn="0" w:lastColumn="1" w:oddVBand="0" w:evenVBand="0" w:oddHBand="0" w:evenHBand="0" w:firstRowFirstColumn="0" w:firstRowLastColumn="0" w:lastRowFirstColumn="0" w:lastRowLastColumn="0"/>
            <w:tcW w:w="1846" w:type="dxa"/>
            <w:tcBorders>
              <w:left w:val="none" w:sz="0" w:space="0" w:color="auto"/>
              <w:bottom w:val="single" w:sz="4" w:space="0" w:color="auto"/>
              <w:right w:val="none" w:sz="0" w:space="0" w:color="auto"/>
              <w:tl2br w:val="none" w:sz="0" w:space="0" w:color="auto"/>
              <w:tr2bl w:val="none" w:sz="0" w:space="0" w:color="auto"/>
            </w:tcBorders>
          </w:tcPr>
          <w:p w:rsidR="00CD4BD3" w:rsidRPr="00BC2753" w:rsidRDefault="00CD4BD3" w:rsidP="00495A97">
            <w:pPr>
              <w:spacing w:after="40" w:line="220" w:lineRule="atLeast"/>
              <w:rPr>
                <w:sz w:val="18"/>
                <w:szCs w:val="18"/>
              </w:rPr>
            </w:pPr>
            <w:r w:rsidRPr="00BC2753">
              <w:rPr>
                <w:sz w:val="18"/>
                <w:szCs w:val="18"/>
              </w:rPr>
              <w:t>П</w:t>
            </w:r>
          </w:p>
        </w:tc>
      </w:tr>
      <w:tr w:rsidR="00CD4BD3" w:rsidRPr="00BC2753" w:rsidTr="009454E2">
        <w:tc>
          <w:tcPr>
            <w:tcW w:w="1535" w:type="dxa"/>
            <w:vMerge/>
            <w:tcBorders>
              <w:bottom w:val="single" w:sz="12" w:space="0" w:color="auto"/>
            </w:tcBorders>
          </w:tcPr>
          <w:p w:rsidR="00CD4BD3" w:rsidRPr="00BC2753" w:rsidRDefault="00CD4BD3" w:rsidP="00495A97">
            <w:pPr>
              <w:spacing w:after="40" w:line="220" w:lineRule="atLeast"/>
              <w:rPr>
                <w:sz w:val="18"/>
                <w:szCs w:val="18"/>
              </w:rPr>
            </w:pPr>
          </w:p>
        </w:tc>
        <w:tc>
          <w:tcPr>
            <w:tcW w:w="3205" w:type="dxa"/>
            <w:tcBorders>
              <w:top w:val="single" w:sz="4" w:space="0" w:color="auto"/>
              <w:bottom w:val="single" w:sz="12" w:space="0" w:color="auto"/>
            </w:tcBorders>
          </w:tcPr>
          <w:p w:rsidR="00CD4BD3" w:rsidRPr="00BC2753" w:rsidRDefault="00CD4BD3" w:rsidP="00495A97">
            <w:pPr>
              <w:spacing w:after="40" w:line="220" w:lineRule="atLeast"/>
              <w:rPr>
                <w:sz w:val="18"/>
                <w:szCs w:val="18"/>
              </w:rPr>
            </w:pPr>
            <w:r w:rsidRPr="00BC2753">
              <w:rPr>
                <w:sz w:val="18"/>
                <w:szCs w:val="18"/>
              </w:rPr>
              <w:t xml:space="preserve">По направлению движения </w:t>
            </w:r>
            <w:r w:rsidRPr="00021B19">
              <w:rPr>
                <w:sz w:val="18"/>
                <w:szCs w:val="18"/>
              </w:rPr>
              <w:br/>
            </w:r>
            <w:r w:rsidRPr="00BC2753">
              <w:rPr>
                <w:sz w:val="18"/>
                <w:szCs w:val="18"/>
              </w:rPr>
              <w:t>(цельная конструкция)</w:t>
            </w:r>
          </w:p>
        </w:tc>
        <w:tc>
          <w:tcPr>
            <w:tcW w:w="784" w:type="dxa"/>
            <w:tcBorders>
              <w:top w:val="single" w:sz="4" w:space="0" w:color="auto"/>
              <w:bottom w:val="single" w:sz="12" w:space="0" w:color="auto"/>
            </w:tcBorders>
          </w:tcPr>
          <w:p w:rsidR="00CD4BD3" w:rsidRPr="00BC2753" w:rsidRDefault="00CD4BD3" w:rsidP="00495A97">
            <w:pPr>
              <w:spacing w:after="40" w:line="220" w:lineRule="atLeast"/>
              <w:rPr>
                <w:sz w:val="18"/>
                <w:szCs w:val="18"/>
              </w:rPr>
            </w:pPr>
            <w:r w:rsidRPr="00BC2753">
              <w:rPr>
                <w:sz w:val="18"/>
                <w:szCs w:val="18"/>
              </w:rPr>
              <w:t>П</w:t>
            </w:r>
          </w:p>
        </w:tc>
        <w:tc>
          <w:tcPr>
            <w:cnfStyle w:val="000100000000" w:firstRow="0" w:lastRow="0" w:firstColumn="0" w:lastColumn="1" w:oddVBand="0" w:evenVBand="0" w:oddHBand="0" w:evenHBand="0" w:firstRowFirstColumn="0" w:firstRowLastColumn="0" w:lastRowFirstColumn="0" w:lastRowLastColumn="0"/>
            <w:tcW w:w="1846" w:type="dxa"/>
            <w:tcBorders>
              <w:top w:val="single" w:sz="4" w:space="0" w:color="auto"/>
              <w:left w:val="none" w:sz="0" w:space="0" w:color="auto"/>
              <w:right w:val="none" w:sz="0" w:space="0" w:color="auto"/>
              <w:tl2br w:val="none" w:sz="0" w:space="0" w:color="auto"/>
              <w:tr2bl w:val="none" w:sz="0" w:space="0" w:color="auto"/>
            </w:tcBorders>
          </w:tcPr>
          <w:p w:rsidR="00CD4BD3" w:rsidRPr="00BC2753" w:rsidRDefault="00CD4BD3" w:rsidP="00495A97">
            <w:pPr>
              <w:spacing w:after="40" w:line="220" w:lineRule="atLeast"/>
              <w:rPr>
                <w:sz w:val="18"/>
                <w:szCs w:val="18"/>
              </w:rPr>
            </w:pPr>
            <w:r w:rsidRPr="00BC2753">
              <w:rPr>
                <w:sz w:val="18"/>
                <w:szCs w:val="18"/>
              </w:rPr>
              <w:t>П</w:t>
            </w:r>
          </w:p>
        </w:tc>
      </w:tr>
    </w:tbl>
    <w:p w:rsidR="00555CEA" w:rsidRDefault="00CD4BD3" w:rsidP="00555CEA">
      <w:pPr>
        <w:pStyle w:val="SingleTxtGR"/>
        <w:tabs>
          <w:tab w:val="left" w:pos="1985"/>
        </w:tabs>
        <w:spacing w:before="120" w:after="0" w:line="220" w:lineRule="exact"/>
        <w:ind w:firstLine="170"/>
        <w:jc w:val="left"/>
        <w:rPr>
          <w:sz w:val="18"/>
          <w:szCs w:val="18"/>
        </w:rPr>
      </w:pPr>
      <w:r w:rsidRPr="00555CEA">
        <w:rPr>
          <w:i/>
          <w:sz w:val="18"/>
          <w:szCs w:val="18"/>
        </w:rPr>
        <w:t>Обозначения</w:t>
      </w:r>
      <w:r w:rsidR="00555CEA">
        <w:rPr>
          <w:sz w:val="18"/>
          <w:szCs w:val="18"/>
        </w:rPr>
        <w:t xml:space="preserve">: </w:t>
      </w:r>
    </w:p>
    <w:p w:rsidR="00555CEA" w:rsidRDefault="00CD4BD3" w:rsidP="00555CEA">
      <w:pPr>
        <w:pStyle w:val="SingleTxtGR"/>
        <w:tabs>
          <w:tab w:val="left" w:pos="1985"/>
        </w:tabs>
        <w:spacing w:after="0" w:line="220" w:lineRule="exact"/>
        <w:ind w:firstLine="170"/>
        <w:jc w:val="left"/>
        <w:rPr>
          <w:sz w:val="18"/>
          <w:szCs w:val="18"/>
        </w:rPr>
      </w:pPr>
      <w:r>
        <w:rPr>
          <w:sz w:val="18"/>
          <w:szCs w:val="18"/>
        </w:rPr>
        <w:t>УДУС</w:t>
      </w:r>
      <w:r w:rsidR="009454E2">
        <w:rPr>
          <w:sz w:val="18"/>
          <w:szCs w:val="18"/>
        </w:rPr>
        <w:tab/>
        <w:t>−</w:t>
      </w:r>
      <w:r w:rsidR="009454E2">
        <w:rPr>
          <w:sz w:val="18"/>
          <w:szCs w:val="18"/>
        </w:rPr>
        <w:tab/>
      </w:r>
      <w:r>
        <w:rPr>
          <w:sz w:val="18"/>
          <w:szCs w:val="18"/>
        </w:rPr>
        <w:t>усовершенствованная детская</w:t>
      </w:r>
      <w:r w:rsidRPr="00BC2753">
        <w:rPr>
          <w:sz w:val="18"/>
          <w:szCs w:val="18"/>
        </w:rPr>
        <w:t xml:space="preserve"> удержив</w:t>
      </w:r>
      <w:r w:rsidR="00555CEA">
        <w:rPr>
          <w:sz w:val="18"/>
          <w:szCs w:val="18"/>
        </w:rPr>
        <w:t>ающая система</w:t>
      </w:r>
    </w:p>
    <w:p w:rsidR="00555CEA" w:rsidRDefault="00CD4BD3" w:rsidP="00555CEA">
      <w:pPr>
        <w:pStyle w:val="SingleTxtGR"/>
        <w:tabs>
          <w:tab w:val="left" w:pos="1985"/>
        </w:tabs>
        <w:spacing w:after="0" w:line="220" w:lineRule="exact"/>
        <w:ind w:firstLine="170"/>
        <w:jc w:val="left"/>
        <w:rPr>
          <w:sz w:val="18"/>
          <w:szCs w:val="18"/>
        </w:rPr>
      </w:pPr>
      <w:r w:rsidRPr="00BC2753">
        <w:rPr>
          <w:sz w:val="18"/>
          <w:szCs w:val="18"/>
        </w:rPr>
        <w:t>П</w:t>
      </w:r>
      <w:r w:rsidRPr="00BC2753">
        <w:rPr>
          <w:sz w:val="18"/>
          <w:szCs w:val="18"/>
        </w:rPr>
        <w:tab/>
      </w:r>
      <w:r w:rsidR="009454E2">
        <w:rPr>
          <w:sz w:val="18"/>
          <w:szCs w:val="18"/>
        </w:rPr>
        <w:t>−</w:t>
      </w:r>
      <w:r w:rsidR="009454E2">
        <w:rPr>
          <w:sz w:val="18"/>
          <w:szCs w:val="18"/>
        </w:rPr>
        <w:tab/>
      </w:r>
      <w:r w:rsidR="00555CEA">
        <w:rPr>
          <w:sz w:val="18"/>
          <w:szCs w:val="18"/>
        </w:rPr>
        <w:t>применяется</w:t>
      </w:r>
    </w:p>
    <w:p w:rsidR="00CD4BD3" w:rsidRPr="00BC2753" w:rsidRDefault="00CD4BD3" w:rsidP="00555CEA">
      <w:pPr>
        <w:pStyle w:val="SingleTxtGR"/>
        <w:tabs>
          <w:tab w:val="left" w:pos="1985"/>
        </w:tabs>
        <w:spacing w:after="0" w:line="220" w:lineRule="exact"/>
        <w:ind w:firstLine="170"/>
        <w:jc w:val="left"/>
        <w:rPr>
          <w:sz w:val="18"/>
          <w:szCs w:val="18"/>
        </w:rPr>
      </w:pPr>
      <w:r w:rsidRPr="00BC2753">
        <w:rPr>
          <w:sz w:val="18"/>
          <w:szCs w:val="18"/>
        </w:rPr>
        <w:t>НП</w:t>
      </w:r>
      <w:r w:rsidRPr="00BC2753">
        <w:rPr>
          <w:sz w:val="18"/>
          <w:szCs w:val="18"/>
        </w:rPr>
        <w:tab/>
      </w:r>
      <w:r w:rsidR="009454E2">
        <w:rPr>
          <w:sz w:val="18"/>
          <w:szCs w:val="18"/>
        </w:rPr>
        <w:t>−</w:t>
      </w:r>
      <w:r w:rsidR="009454E2">
        <w:rPr>
          <w:sz w:val="18"/>
          <w:szCs w:val="18"/>
        </w:rPr>
        <w:tab/>
      </w:r>
      <w:r w:rsidRPr="00BC2753">
        <w:rPr>
          <w:sz w:val="18"/>
          <w:szCs w:val="18"/>
        </w:rPr>
        <w:t>не применяется</w:t>
      </w:r>
    </w:p>
    <w:p w:rsidR="00CD4BD3" w:rsidRPr="00CF55AA" w:rsidRDefault="00CD4BD3" w:rsidP="009454E2">
      <w:pPr>
        <w:pStyle w:val="SingleTxtGR"/>
        <w:spacing w:line="234" w:lineRule="atLeast"/>
        <w:ind w:left="2268" w:hanging="1134"/>
      </w:pPr>
      <w:r w:rsidRPr="00CF55AA">
        <w:t>6.1.2.3</w:t>
      </w:r>
      <w:r w:rsidRPr="00CF55AA">
        <w:tab/>
      </w:r>
      <w:bookmarkStart w:id="10" w:name="lt_pId1101"/>
      <w:r w:rsidR="009454E2">
        <w:tab/>
      </w:r>
      <w:r w:rsidRPr="00CF55AA">
        <w:t>Для размещения детей в возрасте до 15 месяцев используют только детские удерживающие системы, устанавливаемые в боковом направлении или против направления движения.</w:t>
      </w:r>
      <w:bookmarkEnd w:id="10"/>
    </w:p>
    <w:p w:rsidR="00CD4BD3" w:rsidRPr="00CF55AA" w:rsidRDefault="00CD4BD3" w:rsidP="009454E2">
      <w:pPr>
        <w:pStyle w:val="SingleTxtGR"/>
        <w:spacing w:line="234" w:lineRule="atLeast"/>
      </w:pPr>
      <w:bookmarkStart w:id="11" w:name="lt_pId1103"/>
      <w:r w:rsidRPr="00DB24BF">
        <w:tab/>
      </w:r>
      <w:r w:rsidRPr="00DB24BF">
        <w:tab/>
      </w:r>
      <w:r w:rsidRPr="00CF55AA">
        <w:t>Это означает, что:</w:t>
      </w:r>
      <w:bookmarkEnd w:id="11"/>
    </w:p>
    <w:p w:rsidR="00CD4BD3" w:rsidRPr="00CF55AA" w:rsidRDefault="00CD4BD3" w:rsidP="009454E2">
      <w:pPr>
        <w:pStyle w:val="SingleTxtGR"/>
        <w:spacing w:line="234" w:lineRule="atLeast"/>
        <w:ind w:left="2835" w:hanging="1701"/>
      </w:pPr>
      <w:r w:rsidRPr="00DB24BF">
        <w:tab/>
      </w:r>
      <w:r w:rsidRPr="00DB24BF">
        <w:tab/>
      </w:r>
      <w:r w:rsidRPr="009454E2">
        <w:rPr>
          <w:spacing w:val="-6"/>
        </w:rPr>
        <w:t>a)</w:t>
      </w:r>
      <w:r w:rsidRPr="009454E2">
        <w:rPr>
          <w:spacing w:val="-6"/>
        </w:rPr>
        <w:tab/>
      </w:r>
      <w:bookmarkStart w:id="12" w:name="lt_pId1105"/>
      <w:r w:rsidRPr="009454E2">
        <w:rPr>
          <w:spacing w:val="-6"/>
        </w:rPr>
        <w:t xml:space="preserve">устанавливаемая против направления движения усовершенствованная детская удерживающая система, </w:t>
      </w:r>
      <w:r w:rsidRPr="00CF55AA">
        <w:t>предназначенная для детей в возрасте до 15 месяцев, должна быть рассчитана на ребенка ростом до 83 см;</w:t>
      </w:r>
      <w:bookmarkEnd w:id="12"/>
    </w:p>
    <w:p w:rsidR="00CD4BD3" w:rsidRPr="00CF55AA" w:rsidRDefault="00CD4BD3" w:rsidP="009454E2">
      <w:pPr>
        <w:pStyle w:val="SingleTxtGR"/>
        <w:spacing w:line="234" w:lineRule="atLeast"/>
        <w:ind w:left="2835" w:hanging="1701"/>
      </w:pPr>
      <w:r w:rsidRPr="00DB24BF">
        <w:tab/>
      </w:r>
      <w:r w:rsidRPr="00DB24BF">
        <w:tab/>
      </w:r>
      <w:r w:rsidRPr="00CF55AA">
        <w:t>b)</w:t>
      </w:r>
      <w:r w:rsidRPr="00CF55AA">
        <w:tab/>
      </w:r>
      <w:bookmarkStart w:id="13" w:name="lt_pId1107"/>
      <w:r>
        <w:t>усовершенствованная детская удерживающая система</w:t>
      </w:r>
      <w:r w:rsidRPr="00CF55AA">
        <w:t>, устанавливаемая по направлению движения, не должна быть рассчитана на размещение в ней ребенка ростом менее 76 см;</w:t>
      </w:r>
      <w:bookmarkEnd w:id="13"/>
    </w:p>
    <w:p w:rsidR="00CD4BD3" w:rsidRPr="00CF55AA" w:rsidRDefault="00CD4BD3" w:rsidP="009454E2">
      <w:pPr>
        <w:pStyle w:val="SingleTxtGR"/>
        <w:spacing w:line="234" w:lineRule="atLeast"/>
        <w:ind w:left="2835" w:hanging="1701"/>
      </w:pPr>
      <w:r w:rsidRPr="00DB24BF">
        <w:tab/>
      </w:r>
      <w:r w:rsidRPr="00DB24BF">
        <w:tab/>
      </w:r>
      <w:r w:rsidRPr="00CF55AA">
        <w:t>c)</w:t>
      </w:r>
      <w:r w:rsidRPr="00CF55AA">
        <w:tab/>
      </w:r>
      <w:bookmarkStart w:id="14" w:name="lt_pId1109"/>
      <w:r w:rsidRPr="00CF55AA">
        <w:t>трансформируемое сиденье в конфигурации против направления движения должно обеспечивать возможность размещения ребенка ростом до 83 см.</w:t>
      </w:r>
      <w:bookmarkEnd w:id="14"/>
      <w:r w:rsidRPr="00CF55AA">
        <w:t xml:space="preserve"> </w:t>
      </w:r>
      <w:bookmarkStart w:id="15" w:name="lt_pId1110"/>
      <w:r w:rsidRPr="00CF55AA">
        <w:t>Это не исключает возможность размещения ребенка ростом выше 83 см.</w:t>
      </w:r>
      <w:bookmarkEnd w:id="15"/>
    </w:p>
    <w:p w:rsidR="00CD4BD3" w:rsidRPr="00BC2753" w:rsidRDefault="00CD4BD3" w:rsidP="009454E2">
      <w:pPr>
        <w:pStyle w:val="SingleTxtGR"/>
        <w:spacing w:line="234" w:lineRule="atLeast"/>
        <w:ind w:left="2268" w:hanging="1134"/>
      </w:pPr>
      <w:r w:rsidRPr="00DB24BF">
        <w:tab/>
      </w:r>
      <w:r w:rsidRPr="00DB24BF">
        <w:tab/>
      </w:r>
      <w:r w:rsidRPr="00CF55AA">
        <w:t>Предписания в отношении использования детской удерживающей системы, устанавливаемой против направления движения, могут распространяться на любую возрастную группу детей</w:t>
      </w:r>
      <w:r w:rsidRPr="00BC2753">
        <w:t>.</w:t>
      </w:r>
    </w:p>
    <w:p w:rsidR="00CD4BD3" w:rsidRPr="00BC2753" w:rsidRDefault="00CD4BD3" w:rsidP="009454E2">
      <w:pPr>
        <w:pStyle w:val="SingleTxtGR"/>
        <w:spacing w:line="234" w:lineRule="atLeast"/>
        <w:ind w:left="2268" w:hanging="1134"/>
      </w:pPr>
      <w:r w:rsidRPr="00BC2753">
        <w:t>6.2</w:t>
      </w:r>
      <w:r w:rsidRPr="00BC2753">
        <w:tab/>
      </w:r>
      <w:r w:rsidRPr="00BC2753">
        <w:tab/>
        <w:t xml:space="preserve">Конфигурация </w:t>
      </w:r>
      <w:r>
        <w:t>усовершенствованной детской</w:t>
      </w:r>
      <w:r w:rsidRPr="00BC2753">
        <w:t xml:space="preserve"> удерживающей системы</w:t>
      </w:r>
    </w:p>
    <w:p w:rsidR="00CD4BD3" w:rsidRPr="00BC2753" w:rsidRDefault="00CD4BD3" w:rsidP="009454E2">
      <w:pPr>
        <w:pStyle w:val="SingleTxtGR"/>
        <w:spacing w:line="234" w:lineRule="atLeast"/>
        <w:ind w:left="2268" w:hanging="1134"/>
      </w:pPr>
      <w:r w:rsidRPr="00BC2753">
        <w:t>6.2.1</w:t>
      </w:r>
      <w:r w:rsidRPr="00BC2753">
        <w:tab/>
      </w:r>
      <w:r w:rsidRPr="00BC2753">
        <w:tab/>
        <w:t xml:space="preserve">Конфигурация </w:t>
      </w:r>
      <w:r>
        <w:t>усовершенствованной детской</w:t>
      </w:r>
      <w:r w:rsidRPr="00BC2753">
        <w:t xml:space="preserve"> удерживающей системы должна быть такой,</w:t>
      </w:r>
      <w:r>
        <w:t xml:space="preserve"> чтобы:</w:t>
      </w:r>
    </w:p>
    <w:p w:rsidR="00CD4BD3" w:rsidRPr="00BC2753" w:rsidRDefault="00CD4BD3" w:rsidP="009454E2">
      <w:pPr>
        <w:pStyle w:val="SingleTxtGR"/>
        <w:spacing w:line="234" w:lineRule="atLeast"/>
        <w:ind w:left="2268" w:hanging="1134"/>
      </w:pPr>
      <w:r w:rsidRPr="00BC2753">
        <w:t>6.2.1.1</w:t>
      </w:r>
      <w:r w:rsidRPr="00BC2753">
        <w:tab/>
      </w:r>
      <w:r w:rsidR="009454E2">
        <w:tab/>
      </w:r>
      <w:r w:rsidRPr="00BC2753">
        <w:t xml:space="preserve">удерживающее ребенка устройство обеспечивало необходимую защиту при </w:t>
      </w:r>
      <w:proofErr w:type="gramStart"/>
      <w:r w:rsidRPr="00BC2753">
        <w:t>любой допустимой установке</w:t>
      </w:r>
      <w:proofErr w:type="gramEnd"/>
      <w:r w:rsidRPr="00BC2753">
        <w:t xml:space="preserve"> </w:t>
      </w:r>
      <w:r>
        <w:t>усовершенствованной детской</w:t>
      </w:r>
      <w:r w:rsidRPr="00BC2753">
        <w:t xml:space="preserve"> удерживающей системы.</w:t>
      </w:r>
    </w:p>
    <w:p w:rsidR="00CD4BD3" w:rsidRPr="00BC2753" w:rsidRDefault="009454E2" w:rsidP="009454E2">
      <w:pPr>
        <w:pStyle w:val="SingleTxtGR"/>
        <w:spacing w:line="234" w:lineRule="atLeast"/>
        <w:ind w:left="2268" w:hanging="1134"/>
      </w:pPr>
      <w:r>
        <w:tab/>
      </w:r>
      <w:r>
        <w:tab/>
        <w:t>В случае «</w:t>
      </w:r>
      <w:r w:rsidR="00CD4BD3" w:rsidRPr="00BC2753">
        <w:t>спе</w:t>
      </w:r>
      <w:r>
        <w:t>циальных удерживающих устройств»</w:t>
      </w:r>
      <w:r w:rsidR="00CD4BD3" w:rsidRPr="00BC2753">
        <w:t xml:space="preserve"> основное средство удержания должно обеспечивать требуемую защиту при </w:t>
      </w:r>
      <w:proofErr w:type="gramStart"/>
      <w:r w:rsidR="00CD4BD3" w:rsidRPr="00BC2753">
        <w:t>любой допустимой установке</w:t>
      </w:r>
      <w:proofErr w:type="gramEnd"/>
      <w:r w:rsidR="00CD4BD3" w:rsidRPr="00BC2753">
        <w:t xml:space="preserve"> </w:t>
      </w:r>
      <w:r w:rsidR="00CD4BD3">
        <w:t>усовершенствованной детской</w:t>
      </w:r>
      <w:r w:rsidR="00CD4BD3" w:rsidRPr="00BC2753">
        <w:t xml:space="preserve"> удерживающей системы без использования возможных дополнительных удерживающих устройств;</w:t>
      </w:r>
    </w:p>
    <w:p w:rsidR="00CD4BD3" w:rsidRPr="00CF55AA" w:rsidRDefault="00CD4BD3" w:rsidP="009454E2">
      <w:pPr>
        <w:pStyle w:val="SingleTxtGR"/>
        <w:spacing w:line="234" w:lineRule="atLeast"/>
        <w:ind w:left="2268" w:hanging="1134"/>
        <w:rPr>
          <w:lang w:bidi="ru-RU"/>
        </w:rPr>
      </w:pPr>
      <w:r w:rsidRPr="00CF55AA">
        <w:rPr>
          <w:bCs/>
          <w:lang w:bidi="ru-RU"/>
        </w:rPr>
        <w:t>6.2.1.2</w:t>
      </w:r>
      <w:r w:rsidR="009454E2">
        <w:rPr>
          <w:bCs/>
          <w:lang w:bidi="ru-RU"/>
        </w:rPr>
        <w:tab/>
      </w:r>
      <w:r w:rsidRPr="00CF55AA">
        <w:rPr>
          <w:bCs/>
          <w:lang w:bidi="ru-RU"/>
        </w:rPr>
        <w:tab/>
      </w:r>
      <w:r>
        <w:rPr>
          <w:bCs/>
          <w:lang w:bidi="ru-RU"/>
        </w:rPr>
        <w:t>усовершенствованная</w:t>
      </w:r>
      <w:r>
        <w:rPr>
          <w:lang w:bidi="ru-RU"/>
        </w:rPr>
        <w:t xml:space="preserve"> детская удерживающая система</w:t>
      </w:r>
      <w:r w:rsidRPr="00CF55AA">
        <w:rPr>
          <w:lang w:bidi="ru-RU"/>
        </w:rPr>
        <w:t xml:space="preserve"> была такой, чтобы ребенка можно было легко и быстро посадить в кресло или вынуть из кресла. В случае </w:t>
      </w:r>
      <w:r w:rsidRPr="00CF55AA">
        <w:rPr>
          <w:bCs/>
          <w:lang w:bidi="ru-RU"/>
        </w:rPr>
        <w:t>усовершенствованной детской удерживающей системы, в которой ребенок удерживается с помощью привязного или Y-образного ремня без втягивающего устройства, необходимо обеспечить перемещение каждой плечевой и каждой поясной лямки относительно друг друга во время операции, указанной в пункте 6.7.1.4 ниже; в таких случаях ремень в сборе усовершенствованной</w:t>
      </w:r>
      <w:r w:rsidRPr="00CF55AA">
        <w:rPr>
          <w:lang w:bidi="ru-RU"/>
        </w:rPr>
        <w:t xml:space="preserve"> детской удерживающей системы может состоять из двух или более соединяющихся частей;</w:t>
      </w:r>
    </w:p>
    <w:p w:rsidR="00CD4BD3" w:rsidRPr="00BC2753" w:rsidRDefault="00CD4BD3" w:rsidP="009454E2">
      <w:pPr>
        <w:pStyle w:val="SingleTxtGR"/>
        <w:spacing w:line="234" w:lineRule="atLeast"/>
        <w:ind w:left="2268" w:hanging="1134"/>
      </w:pPr>
      <w:r w:rsidRPr="00CF55AA">
        <w:rPr>
          <w:lang w:bidi="ru-RU"/>
        </w:rPr>
        <w:tab/>
      </w:r>
      <w:r w:rsidRPr="00DB24BF">
        <w:rPr>
          <w:lang w:bidi="ru-RU"/>
        </w:rPr>
        <w:tab/>
      </w:r>
      <w:r w:rsidRPr="00CF55AA">
        <w:rPr>
          <w:lang w:bidi="ru-RU"/>
        </w:rPr>
        <w:t>в случае специальных удерживающих устройств признается, что наличие дополнительных удерживающих устройств обусловит увеличение времени, в течение которого ребенка можно посадить в кресло и вынуть из него. Однако конструкция дополнительных устройств должна быть такой, чтобы их можно было открыть как можно быстрее</w:t>
      </w:r>
      <w:r w:rsidRPr="00BC2753">
        <w:t>;</w:t>
      </w:r>
    </w:p>
    <w:p w:rsidR="00CD4BD3" w:rsidRPr="00BC2753" w:rsidRDefault="00CD4BD3" w:rsidP="009454E2">
      <w:pPr>
        <w:pStyle w:val="SingleTxtGR"/>
        <w:spacing w:line="234" w:lineRule="atLeast"/>
        <w:ind w:left="2268" w:hanging="1134"/>
      </w:pPr>
      <w:r w:rsidRPr="00BC2753">
        <w:t>6.2.1.3</w:t>
      </w:r>
      <w:r w:rsidRPr="00BC2753">
        <w:tab/>
      </w:r>
      <w:r w:rsidR="009454E2">
        <w:tab/>
      </w:r>
      <w:r w:rsidRPr="00BC2753">
        <w:t xml:space="preserve">для изменения наклона </w:t>
      </w:r>
      <w:r>
        <w:t>усовершенствованной детской</w:t>
      </w:r>
      <w:r w:rsidRPr="00BC2753">
        <w:t xml:space="preserve"> удерживающей системы, если возможность изменения ее наклона существует, не требовалось дополнительной ручной регулировки </w:t>
      </w:r>
      <w:proofErr w:type="gramStart"/>
      <w:r w:rsidRPr="00BC2753">
        <w:t>любой другой части</w:t>
      </w:r>
      <w:proofErr w:type="gramEnd"/>
      <w:r w:rsidRPr="00BC2753">
        <w:t xml:space="preserve"> </w:t>
      </w:r>
      <w:r>
        <w:t>усовершенствованной детской</w:t>
      </w:r>
      <w:r w:rsidRPr="00BC2753">
        <w:t xml:space="preserve"> удерживающей системы. Необходимо </w:t>
      </w:r>
      <w:r>
        <w:t>предусм</w:t>
      </w:r>
      <w:r w:rsidRPr="00BC2753">
        <w:t xml:space="preserve">отреть возможность исключительно ручного регулирования наклона </w:t>
      </w:r>
      <w:r>
        <w:t>усовершенствованной детской</w:t>
      </w:r>
      <w:r w:rsidRPr="00BC2753">
        <w:t xml:space="preserve"> удерживающей системы;</w:t>
      </w:r>
    </w:p>
    <w:p w:rsidR="00CD4BD3" w:rsidRPr="00FE73A1" w:rsidRDefault="00CD4BD3" w:rsidP="009454E2">
      <w:pPr>
        <w:pStyle w:val="SingleTxtGR"/>
        <w:spacing w:line="234" w:lineRule="atLeast"/>
        <w:ind w:left="2268" w:hanging="1134"/>
      </w:pPr>
      <w:r w:rsidRPr="00CF55AA">
        <w:rPr>
          <w:lang w:bidi="ru-RU"/>
        </w:rPr>
        <w:t>6.2.1.4</w:t>
      </w:r>
      <w:r w:rsidRPr="00CF55AA">
        <w:rPr>
          <w:lang w:bidi="ru-RU"/>
        </w:rPr>
        <w:tab/>
      </w:r>
      <w:r w:rsidR="009454E2">
        <w:rPr>
          <w:lang w:bidi="ru-RU"/>
        </w:rPr>
        <w:tab/>
      </w:r>
      <w:r w:rsidRPr="00CF55AA">
        <w:rPr>
          <w:lang w:bidi="ru-RU"/>
        </w:rPr>
        <w:t xml:space="preserve">для предотвращения проскальзывания под ремнем − в результате либо удара, либо движения самого ребенка − на всех </w:t>
      </w:r>
      <w:r>
        <w:rPr>
          <w:bCs/>
          <w:lang w:bidi="ru-RU"/>
        </w:rPr>
        <w:t>цель</w:t>
      </w:r>
      <w:r w:rsidRPr="00CF55AA">
        <w:rPr>
          <w:bCs/>
          <w:lang w:bidi="ru-RU"/>
        </w:rPr>
        <w:t>ных</w:t>
      </w:r>
      <w:r w:rsidRPr="00CF55AA">
        <w:rPr>
          <w:b/>
          <w:lang w:bidi="ru-RU"/>
        </w:rPr>
        <w:t xml:space="preserve"> </w:t>
      </w:r>
      <w:r w:rsidRPr="00CF55AA">
        <w:rPr>
          <w:lang w:bidi="ru-RU"/>
        </w:rPr>
        <w:t>удерживающих устройствах, устанавливаемых по направлению движения транспортного средства и включающих системы привязных ремней цельной конструкции, была предусмотрена лямка, проходящая между ног</w:t>
      </w:r>
      <w:r w:rsidRPr="00FE73A1">
        <w:t>;</w:t>
      </w:r>
    </w:p>
    <w:p w:rsidR="00CD4BD3" w:rsidRPr="00CF55AA" w:rsidRDefault="00CD4BD3" w:rsidP="009454E2">
      <w:pPr>
        <w:pStyle w:val="SingleTxtGR"/>
        <w:spacing w:line="234" w:lineRule="atLeast"/>
        <w:ind w:left="2268" w:hanging="1134"/>
        <w:rPr>
          <w:lang w:bidi="ru-RU"/>
        </w:rPr>
      </w:pPr>
      <w:r w:rsidRPr="00CF55AA">
        <w:rPr>
          <w:lang w:bidi="ru-RU"/>
        </w:rPr>
        <w:t>6.2.1.5</w:t>
      </w:r>
      <w:r w:rsidRPr="00CF55AA">
        <w:rPr>
          <w:lang w:bidi="ru-RU"/>
        </w:rPr>
        <w:tab/>
      </w:r>
      <w:r w:rsidR="009454E2">
        <w:rPr>
          <w:lang w:bidi="ru-RU"/>
        </w:rPr>
        <w:tab/>
      </w:r>
      <w:r w:rsidRPr="00CF55AA">
        <w:rPr>
          <w:lang w:bidi="ru-RU"/>
        </w:rPr>
        <w:t>все удерживающие устройства, в которых используется поясная лямка, были сконструированы таким образом, чтобы все нагрузки, передаваемые через эту поясную лямку, приходились на таз. Система не должна подвергать уязвимые части тела ребенка (живот, пах и т.</w:t>
      </w:r>
      <w:r w:rsidR="009454E2">
        <w:rPr>
          <w:lang w:bidi="ru-RU"/>
        </w:rPr>
        <w:t xml:space="preserve"> </w:t>
      </w:r>
      <w:r w:rsidRPr="00CF55AA">
        <w:rPr>
          <w:lang w:bidi="ru-RU"/>
        </w:rPr>
        <w:t xml:space="preserve">д.) чрезмерным нагрузкам. </w:t>
      </w:r>
    </w:p>
    <w:p w:rsidR="00CD4BD3" w:rsidRPr="00BC2753" w:rsidRDefault="00CD4BD3" w:rsidP="009454E2">
      <w:pPr>
        <w:pStyle w:val="SingleTxtGR"/>
        <w:spacing w:line="234" w:lineRule="atLeast"/>
        <w:ind w:left="2268" w:hanging="1134"/>
      </w:pPr>
      <w:r w:rsidRPr="00CF55AA">
        <w:rPr>
          <w:b/>
          <w:lang w:bidi="ru-RU"/>
        </w:rPr>
        <w:tab/>
      </w:r>
      <w:r w:rsidRPr="00DB24BF">
        <w:rPr>
          <w:b/>
          <w:lang w:bidi="ru-RU"/>
        </w:rPr>
        <w:tab/>
      </w:r>
      <w:r w:rsidRPr="00CF55AA">
        <w:rPr>
          <w:bCs/>
          <w:lang w:bidi="ru-RU"/>
        </w:rPr>
        <w:t>Кроме того,</w:t>
      </w:r>
      <w:r w:rsidRPr="00CF55AA">
        <w:rPr>
          <w:lang w:bidi="ru-RU"/>
        </w:rPr>
        <w:t xml:space="preserve"> конструкция должна быть такой, чтобы сжимающие нагрузки не воздействовали на верхнюю часть головы ребенка в случае столкновения</w:t>
      </w:r>
      <w:r w:rsidRPr="00BC2753">
        <w:t>;</w:t>
      </w:r>
    </w:p>
    <w:p w:rsidR="00CD4BD3" w:rsidRDefault="00CD4BD3" w:rsidP="009454E2">
      <w:pPr>
        <w:pStyle w:val="SingleTxtGR"/>
        <w:spacing w:line="234" w:lineRule="atLeast"/>
        <w:ind w:left="2268" w:hanging="1134"/>
      </w:pPr>
      <w:r w:rsidRPr="00BC2753">
        <w:t>6.2.1.6</w:t>
      </w:r>
      <w:r w:rsidR="009454E2">
        <w:tab/>
      </w:r>
      <w:r w:rsidRPr="00BC2753">
        <w:tab/>
      </w:r>
      <w:r>
        <w:t>в</w:t>
      </w:r>
      <w:r w:rsidRPr="004767CA">
        <w:t xml:space="preserve">се лямки удерживающего устройства располагались таким образом, чтобы они не могли стать источником неудобства для пользователя при их обычном применении и не могли принять опасной конфигурации. Установка </w:t>
      </w:r>
      <w:r w:rsidRPr="004767CA">
        <w:rPr>
          <w:lang w:val="en-US"/>
        </w:rPr>
        <w:t>Y</w:t>
      </w:r>
      <w:r w:rsidRPr="004767CA">
        <w:t xml:space="preserve">-образных ремней на </w:t>
      </w:r>
      <w:r>
        <w:t>усовершенствованной детской</w:t>
      </w:r>
      <w:r w:rsidRPr="004767CA">
        <w:t xml:space="preserve"> удерживающей системе, устанавливаемой по направлению движения, не допускается; они могут устанавливаться только на специальной </w:t>
      </w:r>
      <w:r>
        <w:t>усовершенствованной детской</w:t>
      </w:r>
      <w:r w:rsidRPr="004767CA">
        <w:t xml:space="preserve"> удерживающей системе, устанавливаемой по направлению, противоположном</w:t>
      </w:r>
      <w:r>
        <w:t>у</w:t>
      </w:r>
      <w:r w:rsidRPr="004767CA">
        <w:t xml:space="preserve"> направлению движения</w:t>
      </w:r>
      <w:r>
        <w:t>,</w:t>
      </w:r>
      <w:r w:rsidRPr="004767CA">
        <w:t xml:space="preserve"> или расположенной в боковом</w:t>
      </w:r>
      <w:r>
        <w:t xml:space="preserve"> направлении (детские люльки). </w:t>
      </w:r>
      <w:r w:rsidRPr="004767CA">
        <w:t>Расстояние между плечевыми лямками, проходящими рядом с шеей, должно быть не меньше ширины шеи соответствующего манекена</w:t>
      </w:r>
      <w:r>
        <w:t>;</w:t>
      </w:r>
    </w:p>
    <w:p w:rsidR="00CD4BD3" w:rsidRPr="003675A5" w:rsidRDefault="00CD4BD3" w:rsidP="009454E2">
      <w:pPr>
        <w:pStyle w:val="SingleTxtGR"/>
        <w:spacing w:line="234" w:lineRule="atLeast"/>
        <w:ind w:left="2268" w:hanging="1134"/>
      </w:pPr>
      <w:r w:rsidRPr="003675A5">
        <w:t>6.2.1.7</w:t>
      </w:r>
      <w:r w:rsidRPr="003675A5">
        <w:tab/>
      </w:r>
      <w:r w:rsidR="009454E2">
        <w:tab/>
      </w:r>
      <w:r w:rsidRPr="00CF55AA">
        <w:rPr>
          <w:lang w:bidi="ru-RU"/>
        </w:rPr>
        <w:t xml:space="preserve">при застегнутой лямке, проходящей между ног, и в положении, когда она вытянута на максимальную длину, если эта длина регулируется, исключалась возможность подгонки поясной лямки таким образом, чтобы она могла оказаться выше уровня таза на наименьшем и на наибольшем из манекенов в </w:t>
      </w:r>
      <w:r w:rsidRPr="00CF55AA">
        <w:rPr>
          <w:bCs/>
          <w:lang w:bidi="ru-RU"/>
        </w:rPr>
        <w:t>размерном диапазоне,</w:t>
      </w:r>
      <w:r w:rsidRPr="00CF55AA">
        <w:rPr>
          <w:lang w:bidi="ru-RU"/>
        </w:rPr>
        <w:t xml:space="preserve"> охватываемом официальным утверждением. Для всех удерживающих устройств, устанавливаемых по направлению движения транспортного средства, должна быть исключена возможность подгонки поясной лямки таким образом, чтобы она могла оказаться выше уровня таза на наименьшем и на наибольшем из манекенов в </w:t>
      </w:r>
      <w:r w:rsidRPr="00CF55AA">
        <w:rPr>
          <w:bCs/>
          <w:lang w:bidi="ru-RU"/>
        </w:rPr>
        <w:t>размерном диапазоне,</w:t>
      </w:r>
      <w:r w:rsidRPr="00CF55AA">
        <w:rPr>
          <w:lang w:bidi="ru-RU"/>
        </w:rPr>
        <w:t xml:space="preserve"> охватываемом официальным утверждением</w:t>
      </w:r>
      <w:r w:rsidRPr="003675A5">
        <w:t>;</w:t>
      </w:r>
    </w:p>
    <w:p w:rsidR="00CD4BD3" w:rsidRDefault="00CD4BD3" w:rsidP="009454E2">
      <w:pPr>
        <w:pStyle w:val="SingleTxtGR"/>
        <w:spacing w:line="234" w:lineRule="atLeast"/>
        <w:ind w:left="2268" w:hanging="1134"/>
      </w:pPr>
      <w:r w:rsidRPr="00C52FDC">
        <w:t>6.2.1.8</w:t>
      </w:r>
      <w:r w:rsidRPr="00C52FDC">
        <w:tab/>
      </w:r>
      <w:r w:rsidR="009454E2">
        <w:tab/>
      </w:r>
      <w:r w:rsidRPr="00C52FDC">
        <w:t>в ходе динамического испытания, предписанного в пункте</w:t>
      </w:r>
      <w:r w:rsidRPr="00C52FDC">
        <w:rPr>
          <w:lang w:val="en-US"/>
        </w:rPr>
        <w:t> </w:t>
      </w:r>
      <w:r>
        <w:t>7</w:t>
      </w:r>
      <w:r w:rsidRPr="00C52FDC">
        <w:t>.1.3, поясная лямка не должна полностью сползать за пределы тазового элемента манекена в период, предшествующий максимальным амплитудам движе</w:t>
      </w:r>
      <w:r>
        <w:t>ния головы. Оценку</w:t>
      </w:r>
      <w:r w:rsidRPr="00C52FDC">
        <w:t xml:space="preserve"> провод</w:t>
      </w:r>
      <w:r>
        <w:t>ят</w:t>
      </w:r>
      <w:r w:rsidRPr="00C52FDC">
        <w:t xml:space="preserve"> с использованием высокоскоростной камеры</w:t>
      </w:r>
      <w:r>
        <w:t>;</w:t>
      </w:r>
    </w:p>
    <w:p w:rsidR="00CD4BD3" w:rsidRPr="00BC2753" w:rsidRDefault="00CD4BD3" w:rsidP="009454E2">
      <w:pPr>
        <w:pStyle w:val="SingleTxtGR"/>
        <w:spacing w:line="234" w:lineRule="atLeast"/>
        <w:ind w:left="2268" w:hanging="1134"/>
      </w:pPr>
      <w:r w:rsidRPr="00CF55AA">
        <w:rPr>
          <w:lang w:bidi="ru-RU"/>
        </w:rPr>
        <w:t>6.2.1.9</w:t>
      </w:r>
      <w:r w:rsidRPr="00CF55AA">
        <w:rPr>
          <w:lang w:bidi="ru-RU"/>
        </w:rPr>
        <w:tab/>
      </w:r>
      <w:r w:rsidR="009454E2">
        <w:rPr>
          <w:lang w:bidi="ru-RU"/>
        </w:rPr>
        <w:tab/>
      </w:r>
      <w:r w:rsidR="00DF2966">
        <w:rPr>
          <w:lang w:bidi="ru-RU"/>
        </w:rPr>
        <w:t>п</w:t>
      </w:r>
      <w:r w:rsidRPr="00CF55AA">
        <w:rPr>
          <w:lang w:bidi="ru-RU"/>
        </w:rPr>
        <w:t>о крайней мере наихудшие возможные конфигурации динамического испытания усовершенствованной детской удерживающей системы должны проводиться после предварительной подготовки в соответствии с пунктом 7.2.6</w:t>
      </w:r>
      <w:r>
        <w:rPr>
          <w:lang w:bidi="ru-RU"/>
        </w:rPr>
        <w:t>.</w:t>
      </w:r>
    </w:p>
    <w:p w:rsidR="00CD4BD3" w:rsidRPr="00BC2753" w:rsidRDefault="00CD4BD3" w:rsidP="009454E2">
      <w:pPr>
        <w:pStyle w:val="SingleTxtGR"/>
        <w:spacing w:line="234" w:lineRule="atLeast"/>
        <w:ind w:left="2268" w:hanging="1134"/>
      </w:pPr>
      <w:r w:rsidRPr="00BC2753">
        <w:t>6.2.2</w:t>
      </w:r>
      <w:r w:rsidRPr="00BC2753">
        <w:tab/>
      </w:r>
      <w:r w:rsidRPr="00BC2753">
        <w:tab/>
      </w:r>
      <w:r>
        <w:t>Усовершенствованная детская</w:t>
      </w:r>
      <w:r w:rsidRPr="00BC2753">
        <w:t xml:space="preserve"> удерживающая система должна быть сконструирована и установлена таким образом, чтобы:</w:t>
      </w:r>
    </w:p>
    <w:p w:rsidR="00CD4BD3" w:rsidRPr="00BC2753" w:rsidRDefault="00CD4BD3" w:rsidP="009454E2">
      <w:pPr>
        <w:pStyle w:val="SingleTxtGR"/>
        <w:spacing w:line="234" w:lineRule="atLeast"/>
        <w:ind w:left="2268" w:hanging="1134"/>
      </w:pPr>
      <w:r w:rsidRPr="00BC2753">
        <w:t>6.2.2.1</w:t>
      </w:r>
      <w:r w:rsidRPr="00BC2753">
        <w:tab/>
      </w:r>
      <w:r w:rsidR="009454E2">
        <w:tab/>
      </w:r>
      <w:r w:rsidRPr="00BC2753">
        <w:t>она не имела острых углов или выступов, которые могут повредить чехлы сидений транспортного средства или одежду пассажиров;</w:t>
      </w:r>
    </w:p>
    <w:p w:rsidR="00CD4BD3" w:rsidRPr="00BC2753" w:rsidRDefault="00CD4BD3" w:rsidP="009454E2">
      <w:pPr>
        <w:pStyle w:val="SingleTxtGR"/>
        <w:spacing w:line="234" w:lineRule="atLeast"/>
        <w:ind w:left="2268" w:hanging="1134"/>
      </w:pPr>
      <w:r>
        <w:t>6.2.2.2</w:t>
      </w:r>
      <w:r w:rsidRPr="00BC2753">
        <w:tab/>
      </w:r>
      <w:r w:rsidR="009454E2">
        <w:tab/>
      </w:r>
      <w:r w:rsidRPr="00BC2753">
        <w:t xml:space="preserve">все жесткие части </w:t>
      </w:r>
      <w:r>
        <w:t>усовершенствованной детской</w:t>
      </w:r>
      <w:r w:rsidRPr="00BC2753">
        <w:t xml:space="preserve"> удерживающей системы в местах соприкосновения с лямками не имели острых углов, которые могли бы привести к износу лямок в результате трения.</w:t>
      </w:r>
    </w:p>
    <w:p w:rsidR="00CD4BD3" w:rsidRPr="00BC2753" w:rsidRDefault="00CD4BD3" w:rsidP="009454E2">
      <w:pPr>
        <w:pStyle w:val="SingleTxtGR"/>
        <w:spacing w:line="234" w:lineRule="atLeast"/>
        <w:ind w:left="2268" w:hanging="1134"/>
      </w:pPr>
      <w:r w:rsidRPr="00BC2753">
        <w:t>6.2.3</w:t>
      </w:r>
      <w:r w:rsidRPr="00BC2753">
        <w:tab/>
      </w:r>
      <w:r w:rsidRPr="00BC2753">
        <w:tab/>
        <w:t>Должна исключаться возможность снятия или отсоединения любого компонента, конструкционно не являющегося съемным или отсоединяемым, без использования специальных инструментов. Любые компоненты, которые могут сниматься для целей ремонта или регулировки, должны быть сконструированы таким образом, чтобы сводилась к минимуму возможность неправильной сборки и использования, причем порядок сборки и демонтажа должен быть подробно изложен в инструкциях для пользователя удерживающего устройства. Должна обеспечиваться возможность регулировки любого привязного ремня на всю длину без его демонтажа.</w:t>
      </w:r>
    </w:p>
    <w:p w:rsidR="00CD4BD3" w:rsidRPr="00BC2753" w:rsidRDefault="00654ED0" w:rsidP="00654ED0">
      <w:pPr>
        <w:pStyle w:val="SingleTxtGR"/>
        <w:spacing w:after="100" w:line="230" w:lineRule="atLeast"/>
        <w:ind w:left="2268" w:hanging="1134"/>
      </w:pPr>
      <w:r>
        <w:t>6.2.4</w:t>
      </w:r>
      <w:r>
        <w:tab/>
      </w:r>
      <w:r>
        <w:tab/>
        <w:t>«</w:t>
      </w:r>
      <w:r w:rsidR="00CD4BD3" w:rsidRPr="00BC2753">
        <w:t>Спец</w:t>
      </w:r>
      <w:r>
        <w:t>иальные удерживающие устройства»</w:t>
      </w:r>
      <w:r w:rsidR="00CD4BD3" w:rsidRPr="00BC2753">
        <w:t xml:space="preserve"> могут иметь дополнительные удерживающие приспособления; они должны быть сконструированы таким образом, чтобы сводилась к минимуму возможность неправильной </w:t>
      </w:r>
      <w:proofErr w:type="gramStart"/>
      <w:r w:rsidR="00CD4BD3" w:rsidRPr="00BC2753">
        <w:t>сборки</w:t>
      </w:r>
      <w:proofErr w:type="gramEnd"/>
      <w:r w:rsidR="00CD4BD3" w:rsidRPr="00BC2753">
        <w:t xml:space="preserve"> и чтобы установленные на них средства открытия и способ их функционирования могли быть сразу же поняты любым лицом, оказывающим помощь в случае аварии.</w:t>
      </w:r>
    </w:p>
    <w:p w:rsidR="00CD4BD3" w:rsidRPr="00BC2753" w:rsidRDefault="00CD4BD3" w:rsidP="00654ED0">
      <w:pPr>
        <w:pStyle w:val="SingleTxtGR"/>
        <w:spacing w:after="100" w:line="230" w:lineRule="atLeast"/>
        <w:ind w:left="2268" w:hanging="1134"/>
      </w:pPr>
      <w:r w:rsidRPr="00BC2753">
        <w:t>6.2.5</w:t>
      </w:r>
      <w:r w:rsidRPr="00BC2753">
        <w:tab/>
      </w:r>
      <w:r w:rsidRPr="00BC2753">
        <w:tab/>
      </w:r>
      <w:r>
        <w:rPr>
          <w:bCs/>
          <w:lang w:bidi="ru-RU"/>
        </w:rPr>
        <w:t>Усовершенствованная</w:t>
      </w:r>
      <w:r>
        <w:rPr>
          <w:lang w:bidi="ru-RU"/>
        </w:rPr>
        <w:t xml:space="preserve"> детская удерживающая система</w:t>
      </w:r>
      <w:r w:rsidRPr="00CF55AA">
        <w:rPr>
          <w:lang w:bidi="ru-RU"/>
        </w:rPr>
        <w:t xml:space="preserve"> может быть сконструирована для использования в любом размерном диапазоне, указанном изготовителем, при условии</w:t>
      </w:r>
      <w:r>
        <w:rPr>
          <w:lang w:bidi="ru-RU"/>
        </w:rPr>
        <w:t>,</w:t>
      </w:r>
      <w:r w:rsidRPr="00CF55AA">
        <w:rPr>
          <w:lang w:bidi="ru-RU"/>
        </w:rPr>
        <w:t xml:space="preserve"> что она удовлетворяет требованиям, изложенным в настоящих Правилах</w:t>
      </w:r>
      <w:r w:rsidRPr="00BC2753">
        <w:t>.</w:t>
      </w:r>
    </w:p>
    <w:p w:rsidR="00CD4BD3" w:rsidRPr="00BC2753" w:rsidRDefault="00CD4BD3" w:rsidP="00654ED0">
      <w:pPr>
        <w:pStyle w:val="SingleTxtGR"/>
        <w:spacing w:after="100" w:line="230" w:lineRule="atLeast"/>
        <w:ind w:left="2268" w:hanging="1134"/>
      </w:pPr>
      <w:r w:rsidRPr="00BC2753">
        <w:t>6.2.6</w:t>
      </w:r>
      <w:r w:rsidRPr="00BC2753">
        <w:tab/>
      </w:r>
      <w:r w:rsidRPr="00BC2753">
        <w:tab/>
      </w:r>
      <w:r>
        <w:t>Усовершенствованные детские удерживающие системы</w:t>
      </w:r>
      <w:r w:rsidRPr="00BC2753">
        <w:t>, включающие надувные элементы, должны быть сконструированы таким образом, чтобы условия их эксплуатации (давление, температура, влажность) не влияли на их соответствие предписаниям настоящих Правил.</w:t>
      </w:r>
    </w:p>
    <w:p w:rsidR="00CD4BD3" w:rsidRPr="00BC2753" w:rsidRDefault="00CD4BD3" w:rsidP="00654ED0">
      <w:pPr>
        <w:pStyle w:val="SingleTxtGR"/>
        <w:spacing w:after="100" w:line="230" w:lineRule="atLeast"/>
        <w:ind w:left="2268" w:hanging="1134"/>
      </w:pPr>
      <w:r w:rsidRPr="00BC2753">
        <w:t>6.3</w:t>
      </w:r>
      <w:r w:rsidRPr="00BC2753">
        <w:tab/>
      </w:r>
      <w:r w:rsidRPr="00BC2753">
        <w:tab/>
      </w:r>
      <w:r w:rsidRPr="00654ED0">
        <w:rPr>
          <w:spacing w:val="-2"/>
        </w:rPr>
        <w:t>Технические требования к усовершенствованным детским удерживающим</w:t>
      </w:r>
      <w:r w:rsidRPr="00BC2753">
        <w:t xml:space="preserve"> системам</w:t>
      </w:r>
    </w:p>
    <w:p w:rsidR="00CD4BD3" w:rsidRPr="00BC2753" w:rsidRDefault="00CD4BD3" w:rsidP="00654ED0">
      <w:pPr>
        <w:pStyle w:val="SingleTxtGR"/>
        <w:spacing w:after="100" w:line="230" w:lineRule="atLeast"/>
        <w:ind w:left="2268" w:hanging="1134"/>
      </w:pPr>
      <w:r w:rsidRPr="00BC2753">
        <w:t>6.3.1</w:t>
      </w:r>
      <w:r w:rsidRPr="00BC2753">
        <w:tab/>
      </w:r>
      <w:r w:rsidRPr="00BC2753">
        <w:tab/>
        <w:t>Материал</w:t>
      </w:r>
    </w:p>
    <w:p w:rsidR="00CD4BD3" w:rsidRPr="00CF55AA" w:rsidRDefault="00CD4BD3" w:rsidP="00654ED0">
      <w:pPr>
        <w:pStyle w:val="SingleTxtGR"/>
        <w:spacing w:after="100" w:line="230" w:lineRule="atLeast"/>
        <w:ind w:left="2268" w:hanging="1134"/>
        <w:rPr>
          <w:lang w:bidi="ru-RU"/>
        </w:rPr>
      </w:pPr>
      <w:r w:rsidRPr="00CF55AA">
        <w:rPr>
          <w:lang w:bidi="ru-RU"/>
        </w:rPr>
        <w:t>6.3.1.1</w:t>
      </w:r>
      <w:r w:rsidRPr="00CF55AA">
        <w:rPr>
          <w:lang w:bidi="ru-RU"/>
        </w:rPr>
        <w:tab/>
      </w:r>
      <w:r w:rsidR="00654ED0">
        <w:rPr>
          <w:lang w:bidi="ru-RU"/>
        </w:rPr>
        <w:tab/>
      </w:r>
      <w:r w:rsidRPr="00CF55AA">
        <w:rPr>
          <w:lang w:bidi="ru-RU"/>
        </w:rPr>
        <w:t>Изготовитель усовершенствованной детской удерживающей системы должен указать в письменной форме, что токсичность материалов, используемых при изготовлении удерживающих систем и соприкасающихся с ребенком, отвечает требованиям соответствующих разделов стандарта EN 71-3 в его последней редакции. По усмотрению органа, проводящего испытания, может быть проведена проверка правильности этого указания.</w:t>
      </w:r>
    </w:p>
    <w:p w:rsidR="00CD4BD3" w:rsidRPr="00BC2753" w:rsidRDefault="00CD4BD3" w:rsidP="00654ED0">
      <w:pPr>
        <w:pStyle w:val="SingleTxtGR"/>
        <w:spacing w:after="100" w:line="230" w:lineRule="atLeast"/>
        <w:ind w:left="2268" w:hanging="1134"/>
      </w:pPr>
      <w:r w:rsidRPr="00CF55AA">
        <w:rPr>
          <w:lang w:bidi="ru-RU"/>
        </w:rPr>
        <w:t>6.3.1.2</w:t>
      </w:r>
      <w:r w:rsidRPr="00CF55AA">
        <w:rPr>
          <w:lang w:bidi="ru-RU"/>
        </w:rPr>
        <w:tab/>
      </w:r>
      <w:r w:rsidR="00654ED0">
        <w:rPr>
          <w:lang w:bidi="ru-RU"/>
        </w:rPr>
        <w:tab/>
      </w:r>
      <w:r w:rsidRPr="00CF55AA">
        <w:rPr>
          <w:lang w:bidi="ru-RU"/>
        </w:rPr>
        <w:t>Изготовитель усовершенствованной детской удерживающей системы должен указать в письменной форме, что степень воспламеняемости материалов, используемых для изготовления усовершенствованной детской удерживающей системы, отвечает соответствующим положениям стандарта EN 71</w:t>
      </w:r>
      <w:r>
        <w:rPr>
          <w:lang w:bidi="ru-RU"/>
        </w:rPr>
        <w:t>-2 в его последней редакции. По </w:t>
      </w:r>
      <w:r w:rsidRPr="00CF55AA">
        <w:rPr>
          <w:lang w:bidi="ru-RU"/>
        </w:rPr>
        <w:t>усмотрению органа, проводящего испытания, может быть проведена проверка правильности этого указания</w:t>
      </w:r>
      <w:r w:rsidRPr="00BC2753">
        <w:t>.</w:t>
      </w:r>
    </w:p>
    <w:p w:rsidR="00CD4BD3" w:rsidRPr="00BC2753" w:rsidRDefault="00CD4BD3" w:rsidP="00654ED0">
      <w:pPr>
        <w:pStyle w:val="SingleTxtGR"/>
        <w:spacing w:after="100" w:line="230" w:lineRule="atLeast"/>
        <w:ind w:left="2268" w:hanging="1134"/>
      </w:pPr>
      <w:r w:rsidRPr="00BC2753">
        <w:t>6.3.2</w:t>
      </w:r>
      <w:r w:rsidRPr="00BC2753">
        <w:tab/>
      </w:r>
      <w:r w:rsidRPr="00BC2753">
        <w:tab/>
        <w:t>Общие характеристики</w:t>
      </w:r>
    </w:p>
    <w:p w:rsidR="00CD4BD3" w:rsidRPr="00CF55AA" w:rsidRDefault="00CD4BD3" w:rsidP="00654ED0">
      <w:pPr>
        <w:pStyle w:val="SingleTxtGR"/>
        <w:spacing w:after="100" w:line="230" w:lineRule="atLeast"/>
        <w:rPr>
          <w:lang w:bidi="ru-RU"/>
        </w:rPr>
      </w:pPr>
      <w:r w:rsidRPr="00CF55AA">
        <w:rPr>
          <w:lang w:bidi="ru-RU"/>
        </w:rPr>
        <w:t>6.3.2.1</w:t>
      </w:r>
      <w:r w:rsidRPr="00CF55AA">
        <w:rPr>
          <w:lang w:bidi="ru-RU"/>
        </w:rPr>
        <w:tab/>
      </w:r>
      <w:r w:rsidR="00654ED0">
        <w:rPr>
          <w:lang w:bidi="ru-RU"/>
        </w:rPr>
        <w:tab/>
      </w:r>
      <w:r w:rsidRPr="00CF55AA">
        <w:rPr>
          <w:lang w:bidi="ru-RU"/>
        </w:rPr>
        <w:t>Внутренние геометрические характеристики</w:t>
      </w:r>
    </w:p>
    <w:p w:rsidR="00CD4BD3" w:rsidRPr="00BC2753" w:rsidRDefault="00CD4BD3" w:rsidP="00654ED0">
      <w:pPr>
        <w:pStyle w:val="SingleTxtGR"/>
        <w:spacing w:after="100" w:line="230" w:lineRule="atLeast"/>
        <w:ind w:left="2268" w:hanging="1134"/>
      </w:pPr>
      <w:r w:rsidRPr="00CF55AA">
        <w:rPr>
          <w:lang w:bidi="ru-RU"/>
        </w:rPr>
        <w:tab/>
      </w:r>
      <w:r w:rsidRPr="00DB24BF">
        <w:rPr>
          <w:lang w:bidi="ru-RU"/>
        </w:rPr>
        <w:tab/>
      </w:r>
      <w:r w:rsidRPr="00CF55AA">
        <w:rPr>
          <w:lang w:bidi="ru-RU"/>
        </w:rPr>
        <w:t>Техническая служба, проводящая испытания на официальное утверждение, должна убедиться в том, что внутренние габариты усовершенствованной</w:t>
      </w:r>
      <w:r w:rsidRPr="00CF55AA">
        <w:rPr>
          <w:b/>
          <w:lang w:bidi="ru-RU"/>
        </w:rPr>
        <w:t xml:space="preserve"> </w:t>
      </w:r>
      <w:r w:rsidRPr="00CF55AA">
        <w:rPr>
          <w:lang w:bidi="ru-RU"/>
        </w:rPr>
        <w:t xml:space="preserve">детской удерживающей системы соответствуют требованиям приложения 18. Применительно к любому размеру в пределах размерного диапазона, указанного изготовителем, должны выдерживаться габариты по </w:t>
      </w:r>
      <w:r w:rsidRPr="00CF55AA">
        <w:rPr>
          <w:bCs/>
          <w:lang w:bidi="ru-RU"/>
        </w:rPr>
        <w:t>минимальной ширине плеч, минимальной ширине бедер и минимальной высоте в сидячем положении, а также минимальный и максимальный габариты по минимальной и максимальной высоте плеча</w:t>
      </w:r>
      <w:r w:rsidRPr="00BC2753">
        <w:t>.</w:t>
      </w:r>
    </w:p>
    <w:p w:rsidR="00CD4BD3" w:rsidRPr="00CF55AA" w:rsidRDefault="00CD4BD3" w:rsidP="00654ED0">
      <w:pPr>
        <w:pStyle w:val="SingleTxtGR"/>
        <w:spacing w:after="100" w:line="230" w:lineRule="atLeast"/>
        <w:rPr>
          <w:bCs/>
          <w:lang w:bidi="ru-RU"/>
        </w:rPr>
      </w:pPr>
      <w:r w:rsidRPr="00CF55AA">
        <w:rPr>
          <w:bCs/>
          <w:lang w:bidi="ru-RU"/>
        </w:rPr>
        <w:t>6.3.2.2</w:t>
      </w:r>
      <w:r w:rsidRPr="00CF55AA">
        <w:rPr>
          <w:bCs/>
          <w:lang w:bidi="ru-RU"/>
        </w:rPr>
        <w:tab/>
      </w:r>
      <w:r w:rsidR="00654ED0">
        <w:rPr>
          <w:bCs/>
          <w:lang w:bidi="ru-RU"/>
        </w:rPr>
        <w:tab/>
      </w:r>
      <w:r w:rsidRPr="00CF55AA">
        <w:rPr>
          <w:bCs/>
          <w:lang w:bidi="ru-RU"/>
        </w:rPr>
        <w:t xml:space="preserve">Внешние габариты </w:t>
      </w:r>
    </w:p>
    <w:p w:rsidR="00CD4BD3" w:rsidRPr="00CF55AA" w:rsidRDefault="00CD4BD3" w:rsidP="00654ED0">
      <w:pPr>
        <w:pStyle w:val="SingleTxtGR"/>
        <w:spacing w:after="100" w:line="230" w:lineRule="atLeast"/>
        <w:ind w:left="2268" w:hanging="1134"/>
        <w:rPr>
          <w:bCs/>
          <w:lang w:bidi="ru-RU"/>
        </w:rPr>
      </w:pPr>
      <w:r w:rsidRPr="00CF55AA">
        <w:rPr>
          <w:bCs/>
          <w:lang w:bidi="ru-RU"/>
        </w:rPr>
        <w:tab/>
      </w:r>
      <w:r w:rsidRPr="00DB24BF">
        <w:rPr>
          <w:bCs/>
          <w:lang w:bidi="ru-RU"/>
        </w:rPr>
        <w:tab/>
      </w:r>
      <w:r>
        <w:rPr>
          <w:bCs/>
          <w:lang w:bidi="ru-RU"/>
        </w:rPr>
        <w:t>Цель</w:t>
      </w:r>
      <w:r w:rsidRPr="00CF55AA">
        <w:rPr>
          <w:bCs/>
          <w:lang w:bidi="ru-RU"/>
        </w:rPr>
        <w:t xml:space="preserve">ные универсальные усовершенствованные детские удерживающие системы регулируют в соответствии с максимальным размером их заявленного ростового диапазона (габаритами по высоте, глубине и ширине, определенными в приложении 18). </w:t>
      </w:r>
      <w:r>
        <w:rPr>
          <w:bCs/>
          <w:lang w:bidi="ru-RU"/>
        </w:rPr>
        <w:t>Усовершенствованная детская удерживающая система</w:t>
      </w:r>
      <w:r w:rsidRPr="00CF55AA">
        <w:rPr>
          <w:bCs/>
          <w:lang w:bidi="ru-RU"/>
        </w:rPr>
        <w:t xml:space="preserve"> может быть приведена в другие наклонные положения (менее или более откинутые назад), не соответствующие высоте </w:t>
      </w:r>
      <w:r>
        <w:rPr>
          <w:bCs/>
          <w:lang w:bidi="ru-RU"/>
        </w:rPr>
        <w:t>фиксирующего</w:t>
      </w:r>
      <w:r w:rsidRPr="00CF55AA">
        <w:rPr>
          <w:bCs/>
          <w:lang w:bidi="ru-RU"/>
        </w:rPr>
        <w:t xml:space="preserve"> приспособления сиденья транспортного средства; в этом случае в руководстве по эксплуатации, составленном изготовителем детской удерживающей системы, должно быть четко указано, что при использовании в одной из таких конфигураций </w:t>
      </w:r>
      <w:r>
        <w:rPr>
          <w:bCs/>
          <w:lang w:bidi="ru-RU"/>
        </w:rPr>
        <w:t>усовершенствованная детская удерживающая система</w:t>
      </w:r>
      <w:r w:rsidRPr="00CF55AA">
        <w:rPr>
          <w:bCs/>
          <w:lang w:bidi="ru-RU"/>
        </w:rPr>
        <w:t xml:space="preserve">, возможно, не будет подходить для всех транспортных средств, утвержденных для использования с универсальным </w:t>
      </w:r>
      <w:r>
        <w:rPr>
          <w:bCs/>
          <w:lang w:bidi="ru-RU"/>
        </w:rPr>
        <w:t>фиксирующим</w:t>
      </w:r>
      <w:r w:rsidRPr="00CF55AA">
        <w:rPr>
          <w:bCs/>
          <w:lang w:bidi="ru-RU"/>
        </w:rPr>
        <w:t xml:space="preserve"> приспособлением.</w:t>
      </w:r>
    </w:p>
    <w:p w:rsidR="00CD4BD3" w:rsidRPr="00CF55AA" w:rsidRDefault="00CD4BD3" w:rsidP="00CD4BD3">
      <w:pPr>
        <w:pStyle w:val="SingleTxtGR"/>
        <w:ind w:left="2268" w:hanging="1134"/>
        <w:rPr>
          <w:bCs/>
          <w:lang w:bidi="ru-RU"/>
        </w:rPr>
      </w:pPr>
      <w:r w:rsidRPr="00CF55AA">
        <w:rPr>
          <w:bCs/>
          <w:lang w:bidi="ru-RU"/>
        </w:rPr>
        <w:t>6.3.2.2.1</w:t>
      </w:r>
      <w:r w:rsidRPr="00CF55AA">
        <w:rPr>
          <w:bCs/>
          <w:lang w:bidi="ru-RU"/>
        </w:rPr>
        <w:tab/>
        <w:t xml:space="preserve">Класс </w:t>
      </w:r>
      <w:r>
        <w:rPr>
          <w:bCs/>
          <w:lang w:bidi="ru-RU"/>
        </w:rPr>
        <w:t>цель</w:t>
      </w:r>
      <w:r w:rsidRPr="00CF55AA">
        <w:rPr>
          <w:bCs/>
          <w:lang w:bidi="ru-RU"/>
        </w:rPr>
        <w:t>ных усовершенствованных детских удерживающих систем</w:t>
      </w:r>
    </w:p>
    <w:p w:rsidR="00CD4BD3" w:rsidRPr="00CF55AA" w:rsidRDefault="00CD4BD3" w:rsidP="00CD4BD3">
      <w:pPr>
        <w:pStyle w:val="SingleTxtGR"/>
        <w:ind w:left="2268" w:hanging="1134"/>
      </w:pPr>
      <w:r w:rsidRPr="00DB24BF">
        <w:tab/>
      </w:r>
      <w:r w:rsidRPr="00DB24BF">
        <w:tab/>
      </w:r>
      <w:r w:rsidRPr="00CF55AA">
        <w:t xml:space="preserve">Максимальные габариты усовершенствованной детской удерживающей системы по ширине, высоте и глубине, а также местоположения системы креплений ISOFIX, к которой присоединяются ее крепежные детали, определяют в зависимости от </w:t>
      </w:r>
      <w:r>
        <w:t>фиксирующих</w:t>
      </w:r>
      <w:r w:rsidRPr="00CF55AA">
        <w:t xml:space="preserve"> приспособлений сиденья транспортного средства ISOFIX, определенных в пункте 2.17.1 настоящих Правил:</w:t>
      </w:r>
    </w:p>
    <w:p w:rsidR="00CD4BD3" w:rsidRPr="00CF55AA" w:rsidRDefault="00CD4BD3" w:rsidP="00CD4BD3">
      <w:pPr>
        <w:pStyle w:val="SingleTxtGR"/>
        <w:ind w:left="2835" w:hanging="1701"/>
      </w:pPr>
      <w:r w:rsidRPr="00DB24BF">
        <w:tab/>
      </w:r>
      <w:r w:rsidRPr="00DB24BF">
        <w:tab/>
      </w:r>
      <w:r w:rsidRPr="00CF55AA">
        <w:t>a)</w:t>
      </w:r>
      <w:r w:rsidRPr="00CF55AA">
        <w:tab/>
      </w:r>
      <w:bookmarkStart w:id="16" w:name="lt_pId1120"/>
      <w:r w:rsidRPr="00CF55AA">
        <w:t>усовершенствованные детские удерживающие системы размера i, устанавливаемые по направлению движения, должны вписываться в габариты ISO/F2x для ДУС уменьшенной высоты для детей младшего возраста, устанавливаемой по направлению движения – КЛАСС РАЗМЕРА В1 ISOFIX;</w:t>
      </w:r>
      <w:bookmarkEnd w:id="16"/>
    </w:p>
    <w:p w:rsidR="00CD4BD3" w:rsidRPr="00CF55AA" w:rsidRDefault="00CD4BD3" w:rsidP="00CD4BD3">
      <w:pPr>
        <w:pStyle w:val="SingleTxtGR"/>
        <w:ind w:left="2835" w:hanging="1701"/>
      </w:pPr>
      <w:r w:rsidRPr="00DB24BF">
        <w:tab/>
      </w:r>
      <w:r w:rsidRPr="00DB24BF">
        <w:tab/>
      </w:r>
      <w:r w:rsidRPr="00CF55AA">
        <w:t>b)</w:t>
      </w:r>
      <w:r w:rsidRPr="00CF55AA">
        <w:tab/>
      </w:r>
      <w:bookmarkStart w:id="17" w:name="lt_pId1122"/>
      <w:r w:rsidRPr="00CF55AA">
        <w:t>усовершенствованные детские удерживающие системы размера i, устанавливаемые против направления движения, должны вписываться в габариты ISO/R2 для ДУС уменьшенной высоты для детей младшего возраста, устанавливаемой против направления движения – КЛАСС РАЗМЕРА D ISOFIX;</w:t>
      </w:r>
      <w:bookmarkEnd w:id="17"/>
    </w:p>
    <w:p w:rsidR="00CD4BD3" w:rsidRPr="00CF55AA" w:rsidRDefault="00CD4BD3" w:rsidP="00CD4BD3">
      <w:pPr>
        <w:pStyle w:val="SingleTxtGR"/>
        <w:ind w:left="2835" w:hanging="1701"/>
      </w:pPr>
      <w:r w:rsidRPr="00DB24BF">
        <w:tab/>
      </w:r>
      <w:r w:rsidRPr="00DB24BF">
        <w:tab/>
      </w:r>
      <w:r w:rsidRPr="00CF55AA">
        <w:t>c)</w:t>
      </w:r>
      <w:r w:rsidRPr="00CF55AA">
        <w:tab/>
      </w:r>
      <w:bookmarkStart w:id="18" w:name="lt_pId1124"/>
      <w:r w:rsidRPr="00CF55AA">
        <w:t>усовершенствованные детские удерживающие системы ISOFIX для конкретного транспортного средства должны подходить для транспортного средства (транспортных средств), указанного(</w:t>
      </w:r>
      <w:proofErr w:type="spellStart"/>
      <w:r w:rsidRPr="00CF55AA">
        <w:t>ых</w:t>
      </w:r>
      <w:proofErr w:type="spellEnd"/>
      <w:r w:rsidRPr="00CF55AA">
        <w:t>) в списке; или</w:t>
      </w:r>
      <w:bookmarkEnd w:id="18"/>
    </w:p>
    <w:p w:rsidR="00CD4BD3" w:rsidRPr="00BC2753" w:rsidRDefault="00CD4BD3" w:rsidP="00CD4BD3">
      <w:pPr>
        <w:pStyle w:val="SingleTxtGR"/>
        <w:ind w:left="2835" w:hanging="1701"/>
      </w:pPr>
      <w:r w:rsidRPr="00DB24BF">
        <w:tab/>
      </w:r>
      <w:r w:rsidRPr="00DB24BF">
        <w:tab/>
      </w:r>
      <w:r w:rsidRPr="00CF55AA">
        <w:t>d)</w:t>
      </w:r>
      <w:r w:rsidRPr="00CF55AA">
        <w:tab/>
        <w:t>должны вписываться по крайней мере в один из габаритов (R1, R2, R3, F2, F2X, F3, L1, L2) ISO, указанных в добавлении 2 к приложению 17 к Правилам № 16</w:t>
      </w:r>
      <w:r w:rsidR="00BD1296">
        <w:t xml:space="preserve"> ООН</w:t>
      </w:r>
      <w:r w:rsidRPr="00BC2753">
        <w:t>.</w:t>
      </w:r>
    </w:p>
    <w:p w:rsidR="00CD4BD3" w:rsidRPr="00BC2753" w:rsidRDefault="00CD4BD3" w:rsidP="00CD4BD3">
      <w:pPr>
        <w:pStyle w:val="SingleTxtGR"/>
        <w:ind w:left="2835" w:hanging="1701"/>
      </w:pPr>
      <w:r w:rsidRPr="00BC2753">
        <w:t>6.3.2.3</w:t>
      </w:r>
      <w:r w:rsidRPr="00BC2753">
        <w:tab/>
      </w:r>
      <w:r w:rsidR="00B630CC">
        <w:tab/>
      </w:r>
      <w:r w:rsidRPr="00BC2753">
        <w:t>Масса</w:t>
      </w:r>
    </w:p>
    <w:p w:rsidR="00CD4BD3" w:rsidRPr="00BC2753" w:rsidRDefault="00CD4BD3" w:rsidP="00CD4BD3">
      <w:pPr>
        <w:pStyle w:val="SingleTxtGR"/>
        <w:ind w:left="2268" w:hanging="1134"/>
      </w:pPr>
      <w:r w:rsidRPr="00BC2753">
        <w:tab/>
      </w:r>
      <w:r w:rsidRPr="00BC2753">
        <w:tab/>
        <w:t xml:space="preserve">Масса </w:t>
      </w:r>
      <w:r>
        <w:t>цель</w:t>
      </w:r>
      <w:r w:rsidRPr="00BC2753">
        <w:t xml:space="preserve">ной </w:t>
      </w:r>
      <w:r>
        <w:t>усовершенствованной детской</w:t>
      </w:r>
      <w:r w:rsidRPr="00BC2753">
        <w:t xml:space="preserve"> удерживающей системы ISOFIX (включая </w:t>
      </w:r>
      <w:r>
        <w:t>усовершенствованную детскую удерживающую систему</w:t>
      </w:r>
      <w:r w:rsidRPr="00BC2753">
        <w:t xml:space="preserve"> размера i) вместе с массой самого крупного ребенка, для которого предназначена </w:t>
      </w:r>
      <w:r>
        <w:t>усовершенствованная детская</w:t>
      </w:r>
      <w:r w:rsidRPr="00BC2753">
        <w:t xml:space="preserve"> удерживающая система, не должна превышать 33 кг. Этот предел по массе также применим к </w:t>
      </w:r>
      <w:r>
        <w:t>усовершенствованным детским</w:t>
      </w:r>
      <w:r w:rsidR="00B630CC">
        <w:t xml:space="preserve"> удерживающим системам «</w:t>
      </w:r>
      <w:r w:rsidRPr="00BC2753">
        <w:t>ISOFIX для конкретного транспортного</w:t>
      </w:r>
      <w:r w:rsidR="00B630CC">
        <w:t xml:space="preserve"> средства»</w:t>
      </w:r>
      <w:r w:rsidRPr="00BC2753">
        <w:t>.</w:t>
      </w:r>
    </w:p>
    <w:p w:rsidR="00CD4BD3" w:rsidRPr="00BC2753" w:rsidRDefault="00CD4BD3" w:rsidP="00CD4BD3">
      <w:pPr>
        <w:pStyle w:val="SingleTxtGR"/>
        <w:ind w:left="2268" w:hanging="1134"/>
      </w:pPr>
      <w:r w:rsidRPr="00BC2753">
        <w:t>6.3.3</w:t>
      </w:r>
      <w:r w:rsidRPr="00BC2753">
        <w:tab/>
      </w:r>
      <w:r w:rsidRPr="00BC2753">
        <w:tab/>
        <w:t>Крепежные детали ISOFIX</w:t>
      </w:r>
    </w:p>
    <w:p w:rsidR="00CD4BD3" w:rsidRPr="00BC2753" w:rsidRDefault="00CD4BD3" w:rsidP="00CD4BD3">
      <w:pPr>
        <w:pStyle w:val="SingleTxtGR"/>
        <w:ind w:left="2268" w:hanging="1134"/>
      </w:pPr>
      <w:r w:rsidRPr="00BC2753">
        <w:t>6.3.3.1</w:t>
      </w:r>
      <w:r w:rsidRPr="00BC2753">
        <w:tab/>
      </w:r>
      <w:r w:rsidR="00B630CC">
        <w:tab/>
      </w:r>
      <w:r w:rsidRPr="00BC2753">
        <w:t>Тип</w:t>
      </w:r>
    </w:p>
    <w:p w:rsidR="00CD4BD3" w:rsidRPr="00BC2753" w:rsidRDefault="00CD4BD3" w:rsidP="00CD4BD3">
      <w:pPr>
        <w:pStyle w:val="SingleTxtGR"/>
        <w:ind w:left="2268" w:hanging="1134"/>
      </w:pPr>
      <w:r w:rsidRPr="00BC2753">
        <w:tab/>
      </w:r>
      <w:r w:rsidRPr="00BC2753">
        <w:tab/>
        <w:t>Крепежные детали ISOFIX могут соответствовать примерам, показанным на рис. </w:t>
      </w:r>
      <w:proofErr w:type="gramStart"/>
      <w:r w:rsidRPr="00BC2753">
        <w:t>0</w:t>
      </w:r>
      <w:proofErr w:type="gramEnd"/>
      <w:r w:rsidRPr="00BC2753">
        <w:t xml:space="preserve"> а), либо другим надлежащим конструкциям, являющимся составным элементом жесткого и регулируемого механизма, характер которого определяется изготовителем </w:t>
      </w:r>
      <w:r>
        <w:t>усовершенствованной детской</w:t>
      </w:r>
      <w:r w:rsidRPr="00BC2753">
        <w:t xml:space="preserve"> удерживающей системы ISOFIX.</w:t>
      </w:r>
    </w:p>
    <w:p w:rsidR="00B630CC" w:rsidRDefault="00CD4BD3" w:rsidP="00B630CC">
      <w:pPr>
        <w:pStyle w:val="SingleTxtGR"/>
        <w:keepLines/>
        <w:pageBreakBefore/>
        <w:ind w:left="2268" w:hanging="1134"/>
      </w:pPr>
      <w:r>
        <w:t>Рис. 0 a)</w:t>
      </w:r>
    </w:p>
    <w:p w:rsidR="00B630CC" w:rsidRDefault="00CD4BD3" w:rsidP="00B630CC">
      <w:pPr>
        <w:pStyle w:val="SingleTxtGR"/>
        <w:keepLines/>
        <w:rPr>
          <w:sz w:val="18"/>
          <w:szCs w:val="18"/>
        </w:rPr>
      </w:pPr>
      <w:r w:rsidRPr="00EE646A">
        <w:rPr>
          <w:i/>
        </w:rPr>
        <w:t>Обозначения</w:t>
      </w:r>
      <w:r w:rsidR="00B630CC">
        <w:rPr>
          <w:sz w:val="18"/>
          <w:szCs w:val="18"/>
        </w:rPr>
        <w:t>:</w:t>
      </w:r>
    </w:p>
    <w:p w:rsidR="00B630CC" w:rsidRDefault="00CD4BD3" w:rsidP="00B630CC">
      <w:pPr>
        <w:pStyle w:val="SingleTxtGR"/>
        <w:keepLines/>
        <w:spacing w:after="0"/>
        <w:ind w:left="1701" w:hanging="567"/>
      </w:pPr>
      <w:r w:rsidRPr="00B630CC">
        <w:t>1</w:t>
      </w:r>
      <w:r w:rsidRPr="00B630CC">
        <w:tab/>
        <w:t>Крепежная деталь усовершенствованной детской удержив</w:t>
      </w:r>
      <w:r w:rsidR="00B630CC">
        <w:t>ающей системы ISOFIX − пример 1</w:t>
      </w:r>
    </w:p>
    <w:p w:rsidR="00CD4BD3" w:rsidRPr="00B630CC" w:rsidRDefault="00CD4BD3" w:rsidP="00B630CC">
      <w:pPr>
        <w:pStyle w:val="SingleTxtGR"/>
        <w:keepLines/>
        <w:spacing w:after="0"/>
        <w:ind w:left="1701" w:hanging="567"/>
      </w:pPr>
      <w:r w:rsidRPr="00B630CC">
        <w:t>2</w:t>
      </w:r>
      <w:r w:rsidRPr="00B630CC">
        <w:tab/>
        <w:t xml:space="preserve">Крепежная деталь усовершенствованной детской удерживающей </w:t>
      </w:r>
      <w:r w:rsidR="00B630CC">
        <w:t xml:space="preserve">системы ISOFIX </w:t>
      </w:r>
      <w:r w:rsidRPr="00B630CC">
        <w:t>− пример 2</w:t>
      </w:r>
    </w:p>
    <w:p w:rsidR="00CD4BD3" w:rsidRPr="00BC2753" w:rsidRDefault="0010137F" w:rsidP="00B630CC">
      <w:pPr>
        <w:pStyle w:val="SingleTxtGR"/>
        <w:ind w:left="-227"/>
        <w:jc w:val="left"/>
        <w:rPr>
          <w:strike/>
        </w:rPr>
      </w:pPr>
      <w:r w:rsidRPr="00BC2753">
        <w:rPr>
          <w:noProof/>
          <w:lang w:eastAsia="ru-RU"/>
        </w:rPr>
        <mc:AlternateContent>
          <mc:Choice Requires="wps">
            <w:drawing>
              <wp:anchor distT="0" distB="0" distL="114300" distR="114300" simplePos="0" relativeHeight="251701248" behindDoc="0" locked="0" layoutInCell="1" allowOverlap="1" wp14:anchorId="32AF4555" wp14:editId="09038CAC">
                <wp:simplePos x="0" y="0"/>
                <wp:positionH relativeFrom="column">
                  <wp:posOffset>1267680</wp:posOffset>
                </wp:positionH>
                <wp:positionV relativeFrom="paragraph">
                  <wp:posOffset>1961515</wp:posOffset>
                </wp:positionV>
                <wp:extent cx="149225" cy="524510"/>
                <wp:effectExtent l="0" t="0" r="3175" b="8890"/>
                <wp:wrapNone/>
                <wp:docPr id="680"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Default="00F26DFB" w:rsidP="00CD4BD3">
                            <w:pPr>
                              <w:jc w:val="center"/>
                            </w:pPr>
                            <w:r>
                              <w:t>33 макс.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F4555" id="Rectangle 286" o:spid="_x0000_s1074" style="position:absolute;left:0;text-align:left;margin-left:99.8pt;margin-top:154.45pt;width:11.75pt;height:4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" stroked="f">
                <v:textbox style="layout-flow:vertical;mso-layout-flow-alt:bottom-to-top" inset="0,0,0,0">
                  <w:txbxContent>
                    <w:p w:rsidR="00F26DFB" w:rsidRDefault="00F26DFB" w:rsidP="00CD4BD3">
                      <w:pPr>
                        <w:jc w:val="center"/>
                      </w:pPr>
                      <w:r>
                        <w:t>33 макс.</w:t>
                      </w:r>
                    </w:p>
                  </w:txbxContent>
                </v:textbox>
              </v:rect>
            </w:pict>
          </mc:Fallback>
        </mc:AlternateContent>
      </w:r>
      <w:r w:rsidRPr="00BC2753">
        <w:rPr>
          <w:noProof/>
          <w:lang w:eastAsia="ru-RU"/>
        </w:rPr>
        <mc:AlternateContent>
          <mc:Choice Requires="wps">
            <w:drawing>
              <wp:anchor distT="0" distB="0" distL="114300" distR="114300" simplePos="0" relativeHeight="251700224" behindDoc="0" locked="0" layoutInCell="1" allowOverlap="1" wp14:anchorId="73D3EADA" wp14:editId="23E59C8A">
                <wp:simplePos x="0" y="0"/>
                <wp:positionH relativeFrom="column">
                  <wp:posOffset>1366740</wp:posOffset>
                </wp:positionH>
                <wp:positionV relativeFrom="paragraph">
                  <wp:posOffset>388620</wp:posOffset>
                </wp:positionV>
                <wp:extent cx="135890" cy="524510"/>
                <wp:effectExtent l="0" t="0" r="0" b="8890"/>
                <wp:wrapNone/>
                <wp:docPr id="681"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Default="00F26DFB" w:rsidP="00CD4BD3">
                            <w:r>
                              <w:t>33 макс.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3EADA" id="Rectangle 285" o:spid="_x0000_s1075" style="position:absolute;left:0;text-align:left;margin-left:107.6pt;margin-top:30.6pt;width:10.7pt;height:4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" stroked="f">
                <v:textbox style="layout-flow:vertical;mso-layout-flow-alt:bottom-to-top" inset="0,0,0,0">
                  <w:txbxContent>
                    <w:p w:rsidR="00F26DFB" w:rsidRDefault="00F26DFB" w:rsidP="00CD4BD3">
                      <w:r>
                        <w:t>33 макс.</w:t>
                      </w:r>
                    </w:p>
                  </w:txbxContent>
                </v:textbox>
              </v:rect>
            </w:pict>
          </mc:Fallback>
        </mc:AlternateContent>
      </w:r>
      <w:r w:rsidR="00CD4BD3" w:rsidRPr="00BC2753">
        <w:rPr>
          <w:noProof/>
          <w:lang w:eastAsia="ru-RU"/>
        </w:rPr>
        <w:drawing>
          <wp:inline distT="0" distB="0" distL="0" distR="0" wp14:anchorId="4046693C" wp14:editId="68400C98">
            <wp:extent cx="3630930" cy="2859405"/>
            <wp:effectExtent l="0" t="0" r="0" b="0"/>
            <wp:docPr id="3128" name="Рисунок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b="13000"/>
                    <a:stretch>
                      <a:fillRect/>
                    </a:stretch>
                  </pic:blipFill>
                  <pic:spPr bwMode="auto">
                    <a:xfrm>
                      <a:off x="0" y="0"/>
                      <a:ext cx="3630930" cy="2859405"/>
                    </a:xfrm>
                    <a:prstGeom prst="rect">
                      <a:avLst/>
                    </a:prstGeom>
                    <a:noFill/>
                    <a:ln>
                      <a:noFill/>
                    </a:ln>
                  </pic:spPr>
                </pic:pic>
              </a:graphicData>
            </a:graphic>
          </wp:inline>
        </w:drawing>
      </w:r>
    </w:p>
    <w:p w:rsidR="00CD4BD3" w:rsidRPr="00BC2753" w:rsidRDefault="00CD4BD3" w:rsidP="00B630CC">
      <w:pPr>
        <w:pStyle w:val="SingleTxtGR"/>
        <w:ind w:left="5670" w:hanging="2268"/>
        <w:jc w:val="center"/>
        <w:rPr>
          <w:sz w:val="18"/>
          <w:szCs w:val="18"/>
        </w:rPr>
      </w:pPr>
      <w:r w:rsidRPr="00BC2753">
        <w:rPr>
          <w:sz w:val="18"/>
          <w:szCs w:val="18"/>
        </w:rPr>
        <w:t>Габариты в мм</w:t>
      </w:r>
    </w:p>
    <w:p w:rsidR="00CD4BD3" w:rsidRPr="00BC2753" w:rsidRDefault="00CD4BD3" w:rsidP="00CD4BD3">
      <w:pPr>
        <w:pStyle w:val="SingleTxtGR"/>
        <w:keepNext/>
        <w:ind w:left="2268" w:hanging="1134"/>
      </w:pPr>
      <w:r w:rsidRPr="00BC2753">
        <w:t>6.3.3.2</w:t>
      </w:r>
      <w:r w:rsidR="00B630CC">
        <w:tab/>
      </w:r>
      <w:r w:rsidRPr="00BC2753">
        <w:tab/>
        <w:t>Габариты</w:t>
      </w:r>
    </w:p>
    <w:p w:rsidR="00CD4BD3" w:rsidRPr="00BC2753" w:rsidRDefault="00CD4BD3" w:rsidP="00CD4BD3">
      <w:pPr>
        <w:pStyle w:val="SingleTxtGR"/>
        <w:ind w:left="2268" w:hanging="1134"/>
      </w:pPr>
      <w:r w:rsidRPr="00BC2753">
        <w:tab/>
      </w:r>
      <w:r w:rsidRPr="00BC2753">
        <w:tab/>
        <w:t xml:space="preserve">Габариты элемента </w:t>
      </w:r>
      <w:proofErr w:type="gramStart"/>
      <w:r w:rsidRPr="00BC2753">
        <w:t>крепежной детали</w:t>
      </w:r>
      <w:proofErr w:type="gramEnd"/>
      <w:r w:rsidRPr="00BC2753">
        <w:t xml:space="preserve"> </w:t>
      </w:r>
      <w:r>
        <w:t>усовершенствованной детской</w:t>
      </w:r>
      <w:r w:rsidRPr="00BC2753">
        <w:t xml:space="preserve"> удерживающей системы ISOFIX, который подсоединяется к системе креплений ISOFIX, не должны превышать максимальных габаритов, указанных на рис. 0 b).</w:t>
      </w:r>
    </w:p>
    <w:p w:rsidR="00CD4BD3" w:rsidRPr="00BC2753" w:rsidRDefault="00CD4BD3" w:rsidP="00CD4BD3">
      <w:pPr>
        <w:pStyle w:val="SingleTxtGR"/>
        <w:ind w:left="2268" w:hanging="1134"/>
      </w:pPr>
      <w:r w:rsidRPr="00BC2753">
        <w:t>Рис. 0 b)</w:t>
      </w:r>
    </w:p>
    <w:p w:rsidR="00CD4BD3" w:rsidRPr="00BC2753" w:rsidRDefault="00CD4BD3" w:rsidP="00CD4BD3">
      <w:pPr>
        <w:jc w:val="center"/>
      </w:pPr>
      <w:r>
        <w:rPr>
          <w:noProof/>
          <w:lang w:eastAsia="ru-RU"/>
        </w:rPr>
        <mc:AlternateContent>
          <mc:Choice Requires="wps">
            <w:drawing>
              <wp:anchor distT="0" distB="0" distL="114300" distR="114300" simplePos="0" relativeHeight="251702272" behindDoc="0" locked="0" layoutInCell="1" allowOverlap="1" wp14:anchorId="7C300F56" wp14:editId="5AC95A90">
                <wp:simplePos x="0" y="0"/>
                <wp:positionH relativeFrom="column">
                  <wp:posOffset>3119755</wp:posOffset>
                </wp:positionH>
                <wp:positionV relativeFrom="paragraph">
                  <wp:posOffset>692150</wp:posOffset>
                </wp:positionV>
                <wp:extent cx="108585" cy="209550"/>
                <wp:effectExtent l="1270" t="0" r="4445" b="1270"/>
                <wp:wrapNone/>
                <wp:docPr id="67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C64733" w:rsidRDefault="00F26DFB" w:rsidP="00CD4BD3">
                            <w:pPr>
                              <w:spacing w:line="60" w:lineRule="atLeast"/>
                              <w:rPr>
                                <w:b/>
                                <w:spacing w:val="-4"/>
                                <w:sz w:val="16"/>
                                <w:szCs w:val="16"/>
                              </w:rPr>
                            </w:pPr>
                            <w:r>
                              <w:rPr>
                                <w:b/>
                                <w:spacing w:val="-4"/>
                                <w:sz w:val="16"/>
                                <w:szCs w:val="16"/>
                              </w:rPr>
                              <w:t>6,5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00F56" id="Text Box 320" o:spid="_x0000_s1076" type="#_x0000_t202" style="position:absolute;left:0;text-align:left;margin-left:245.65pt;margin-top:54.5pt;width:8.5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" stroked="f">
                <v:textbox style="layout-flow:vertical;mso-layout-flow-alt:bottom-to-top" inset="0,0,0,0">
                  <w:txbxContent>
                    <w:p w:rsidR="00F26DFB" w:rsidRPr="00C64733" w:rsidRDefault="00F26DFB" w:rsidP="00CD4BD3">
                      <w:pPr>
                        <w:spacing w:line="60" w:lineRule="atLeast"/>
                        <w:rPr>
                          <w:b/>
                          <w:spacing w:val="-4"/>
                          <w:sz w:val="16"/>
                          <w:szCs w:val="16"/>
                        </w:rPr>
                      </w:pPr>
                      <w:r>
                        <w:rPr>
                          <w:b/>
                          <w:spacing w:val="-4"/>
                          <w:sz w:val="16"/>
                          <w:szCs w:val="16"/>
                        </w:rPr>
                        <w:t>6,5</w:t>
                      </w:r>
                    </w:p>
                  </w:txbxContent>
                </v:textbox>
              </v:shape>
            </w:pict>
          </mc:Fallback>
        </mc:AlternateContent>
      </w:r>
      <w:bookmarkStart w:id="19" w:name="_MON_1446644756"/>
      <w:bookmarkEnd w:id="19"/>
      <w:r w:rsidRPr="00BC2753">
        <w:object w:dxaOrig="7933" w:dyaOrig="2637">
          <v:shape id="_x0000_i1026" type="#_x0000_t75" style="width:365.7pt;height:125.25pt" o:ole="" fillcolor="window">
            <v:imagedata r:id="rId25" o:title=""/>
          </v:shape>
          <o:OLEObject Type="Embed" ProgID="Word.Picture.8" ShapeID="_x0000_i1026" DrawAspect="Content" ObjectID="_1593419349" r:id="rId26"/>
        </w:object>
      </w:r>
    </w:p>
    <w:p w:rsidR="00CD4BD3" w:rsidRPr="00BC2753" w:rsidRDefault="00CD4BD3" w:rsidP="0010137F">
      <w:pPr>
        <w:pStyle w:val="SingleTxtGR"/>
        <w:ind w:left="2268" w:right="1418" w:hanging="1134"/>
        <w:jc w:val="right"/>
        <w:rPr>
          <w:sz w:val="18"/>
          <w:szCs w:val="18"/>
        </w:rPr>
      </w:pPr>
      <w:r w:rsidRPr="00BC2753">
        <w:rPr>
          <w:sz w:val="18"/>
          <w:szCs w:val="18"/>
        </w:rPr>
        <w:t>Габариты в мм</w:t>
      </w:r>
    </w:p>
    <w:p w:rsidR="00CD4BD3" w:rsidRPr="00BC2753" w:rsidRDefault="00CD4BD3" w:rsidP="000B7337">
      <w:pPr>
        <w:pStyle w:val="SingleTxtGR"/>
        <w:spacing w:before="240"/>
        <w:ind w:left="2268" w:hanging="1134"/>
      </w:pPr>
      <w:r w:rsidRPr="00BC2753">
        <w:t>6.3.3.3</w:t>
      </w:r>
      <w:r w:rsidRPr="00BC2753">
        <w:tab/>
      </w:r>
      <w:r w:rsidR="0010137F">
        <w:tab/>
      </w:r>
      <w:r w:rsidRPr="00BC2753">
        <w:t>Указание неполной фиксации</w:t>
      </w:r>
    </w:p>
    <w:p w:rsidR="00CD4BD3" w:rsidRPr="00BC2753" w:rsidRDefault="00CD4BD3" w:rsidP="00CD4BD3">
      <w:pPr>
        <w:pStyle w:val="SingleTxtGR"/>
        <w:ind w:left="2268" w:hanging="1134"/>
      </w:pPr>
      <w:r w:rsidRPr="00BC2753">
        <w:tab/>
      </w:r>
      <w:r w:rsidRPr="00BC2753">
        <w:tab/>
      </w:r>
      <w:r>
        <w:t>Усовершенствованная детская</w:t>
      </w:r>
      <w:r w:rsidRPr="00BC2753">
        <w:t xml:space="preserve"> удерживающая система ISOFIX должна включать средства, позволяющие четко указывать полную фиксацию обеих крепежных деталей ISOFIX в соответствующих нижних креплениях ISOFIX. Такие средства могут быть звуковыми, осязательными или визуальными; они могут использоваться также в сочетании друг с другом. Если речь идет о визуальном указании, то оно обеспечивается при любых нормальных условиях освещения.</w:t>
      </w:r>
    </w:p>
    <w:p w:rsidR="00CD4BD3" w:rsidRPr="00BC2753" w:rsidRDefault="00CD4BD3" w:rsidP="00CD4BD3">
      <w:pPr>
        <w:pStyle w:val="SingleTxtGR"/>
        <w:ind w:left="2268" w:hanging="1134"/>
      </w:pPr>
      <w:r w:rsidRPr="00BC2753">
        <w:t>6.3.4</w:t>
      </w:r>
      <w:r w:rsidRPr="00BC2753">
        <w:tab/>
      </w:r>
      <w:r w:rsidRPr="00BC2753">
        <w:tab/>
        <w:t xml:space="preserve">Технические требования к </w:t>
      </w:r>
      <w:r>
        <w:t>усовершенствованным детским</w:t>
      </w:r>
      <w:r w:rsidRPr="00BC2753">
        <w:t xml:space="preserve"> удерживающим системам с лямкой верхнего страховочного троса ISOFIX </w:t>
      </w:r>
    </w:p>
    <w:p w:rsidR="00CD4BD3" w:rsidRPr="00BC2753" w:rsidRDefault="00CD4BD3" w:rsidP="00CD4BD3">
      <w:pPr>
        <w:pStyle w:val="SingleTxtGR"/>
        <w:ind w:left="2268" w:hanging="1134"/>
      </w:pPr>
      <w:r w:rsidRPr="00BC2753">
        <w:t>6.3.4.1</w:t>
      </w:r>
      <w:r w:rsidR="0010137F">
        <w:tab/>
      </w:r>
      <w:r w:rsidRPr="00BC2753">
        <w:tab/>
        <w:t>Соединитель верхнего страховочного троса</w:t>
      </w:r>
    </w:p>
    <w:p w:rsidR="00CD4BD3" w:rsidRPr="00BC2753" w:rsidRDefault="00CD4BD3" w:rsidP="00CD4BD3">
      <w:pPr>
        <w:pStyle w:val="SingleTxtGR"/>
        <w:ind w:left="2268" w:hanging="1134"/>
      </w:pPr>
      <w:r w:rsidRPr="00BC2753">
        <w:tab/>
      </w:r>
      <w:r w:rsidRPr="00BC2753">
        <w:tab/>
        <w:t>В качестве соединителя верхнего страховочного троса используют крюк верхнего страховочного троса ISOFIX, изображенный на рис. 0 с), либо аналогичные устройства, соответствующие изображению, приведенному на рис. 0 с).</w:t>
      </w:r>
    </w:p>
    <w:p w:rsidR="00CD4BD3" w:rsidRPr="00BC2753" w:rsidRDefault="00CD4BD3" w:rsidP="00CD4BD3">
      <w:pPr>
        <w:pStyle w:val="SingleTxtGR"/>
        <w:ind w:left="2268" w:hanging="1134"/>
      </w:pPr>
      <w:r w:rsidRPr="00BC2753">
        <w:t>6.3.4.2</w:t>
      </w:r>
      <w:r w:rsidR="0010137F">
        <w:tab/>
      </w:r>
      <w:r w:rsidRPr="00BC2753">
        <w:tab/>
        <w:t>Характеристики лямки верхнего страховочного троса ISOFIX</w:t>
      </w:r>
    </w:p>
    <w:p w:rsidR="00CD4BD3" w:rsidRPr="00BC2753" w:rsidRDefault="00CD4BD3" w:rsidP="00CD4BD3">
      <w:pPr>
        <w:pStyle w:val="SingleTxtGR"/>
        <w:ind w:left="2268" w:hanging="1134"/>
      </w:pPr>
      <w:r w:rsidRPr="00BC2753">
        <w:tab/>
      </w:r>
      <w:r w:rsidRPr="00BC2753">
        <w:tab/>
        <w:t>Лямка верхнего страховочного троса ISOFIX должна поддерживаться другой лямкой (или ее эквивалентом), оснащенной устройством регулировки и ослабления натяжения.</w:t>
      </w:r>
    </w:p>
    <w:p w:rsidR="00CD4BD3" w:rsidRPr="00BC2753" w:rsidRDefault="00CD4BD3" w:rsidP="00CD4BD3">
      <w:pPr>
        <w:pStyle w:val="SingleTxtGR"/>
        <w:ind w:left="2268" w:hanging="1134"/>
      </w:pPr>
      <w:r w:rsidRPr="00BC2753">
        <w:t>6.3.4.2.1</w:t>
      </w:r>
      <w:r w:rsidRPr="00BC2753">
        <w:tab/>
        <w:t>Длина лямки верхнего страховочного троса ISOFIX</w:t>
      </w:r>
    </w:p>
    <w:p w:rsidR="00CD4BD3" w:rsidRPr="00BC2753" w:rsidRDefault="00CD4BD3" w:rsidP="00CD4BD3">
      <w:pPr>
        <w:pStyle w:val="SingleTxtGR"/>
        <w:ind w:left="2268" w:hanging="1134"/>
      </w:pPr>
      <w:r w:rsidRPr="00BC2753">
        <w:tab/>
      </w:r>
      <w:r w:rsidRPr="00BC2753">
        <w:tab/>
        <w:t xml:space="preserve">Длина лямки верхнего страховочного троса </w:t>
      </w:r>
      <w:r>
        <w:t>усовершенствованной детской</w:t>
      </w:r>
      <w:r w:rsidRPr="00BC2753">
        <w:t xml:space="preserve"> удерживающей системы ISOFIX должна составлять не менее 2 000 мм.</w:t>
      </w:r>
    </w:p>
    <w:p w:rsidR="00CD4BD3" w:rsidRPr="00BC2753" w:rsidRDefault="00CD4BD3" w:rsidP="00CD4BD3">
      <w:pPr>
        <w:pStyle w:val="SingleTxtGR"/>
        <w:ind w:left="2268" w:hanging="1134"/>
      </w:pPr>
      <w:r w:rsidRPr="00BC2753">
        <w:t>6.3.4.2.2</w:t>
      </w:r>
      <w:r w:rsidRPr="00BC2753">
        <w:tab/>
        <w:t xml:space="preserve">Индикатор </w:t>
      </w:r>
      <w:proofErr w:type="spellStart"/>
      <w:r w:rsidRPr="00BC2753">
        <w:t>ненатянутости</w:t>
      </w:r>
      <w:proofErr w:type="spellEnd"/>
    </w:p>
    <w:p w:rsidR="00CD4BD3" w:rsidRPr="00BC2753" w:rsidRDefault="00CD4BD3" w:rsidP="00CD4BD3">
      <w:pPr>
        <w:pStyle w:val="SingleTxtGR"/>
        <w:ind w:left="2268" w:hanging="1134"/>
      </w:pPr>
      <w:r w:rsidRPr="00BC2753">
        <w:tab/>
      </w:r>
      <w:r w:rsidRPr="00BC2753">
        <w:tab/>
        <w:t xml:space="preserve">Лямку верхнего страховочного троса ISOFIX или </w:t>
      </w:r>
      <w:r>
        <w:t>усовершенствованную детскую удерживающую систему</w:t>
      </w:r>
      <w:r w:rsidRPr="00BC2753">
        <w:t xml:space="preserve"> ISOFIX оборудуют приспособлением, указывающим, что лямка наход</w:t>
      </w:r>
      <w:r w:rsidR="000B7337">
        <w:t>ится в натянутом положении. Это </w:t>
      </w:r>
      <w:r w:rsidRPr="00BC2753">
        <w:t>приспособление может быть элементом устройства регулировки и ослабления натяжения.</w:t>
      </w:r>
    </w:p>
    <w:p w:rsidR="00CD4BD3" w:rsidRPr="00BC2753" w:rsidRDefault="00CD4BD3" w:rsidP="00CD4BD3">
      <w:pPr>
        <w:pStyle w:val="SingleTxtGR"/>
        <w:ind w:left="2268" w:hanging="1134"/>
      </w:pPr>
      <w:r w:rsidRPr="00BC2753">
        <w:t>6.3.4.2.3</w:t>
      </w:r>
      <w:r w:rsidRPr="00BC2753">
        <w:tab/>
        <w:t>Габариты</w:t>
      </w:r>
    </w:p>
    <w:p w:rsidR="00CD4BD3" w:rsidRPr="00BC2753" w:rsidRDefault="00CD4BD3" w:rsidP="00CD4BD3">
      <w:pPr>
        <w:pStyle w:val="SingleTxtGR"/>
        <w:ind w:left="2268" w:hanging="1134"/>
      </w:pPr>
      <w:r w:rsidRPr="00BC2753">
        <w:tab/>
      </w:r>
      <w:r w:rsidRPr="00BC2753">
        <w:tab/>
        <w:t>Габариты крюков верхнего страховочного троса ISOFIX указаны на рис. 0 с).</w:t>
      </w:r>
    </w:p>
    <w:p w:rsidR="00CD4BD3" w:rsidRPr="00CD4BD3" w:rsidRDefault="00CD4BD3" w:rsidP="000B7337">
      <w:pPr>
        <w:pStyle w:val="SingleTxtGR"/>
        <w:keepNext/>
        <w:tabs>
          <w:tab w:val="clear" w:pos="2268"/>
        </w:tabs>
        <w:jc w:val="left"/>
        <w:rPr>
          <w:rStyle w:val="H23GChar"/>
          <w:lang w:val="ru-RU"/>
        </w:rPr>
      </w:pPr>
      <w:r w:rsidRPr="00BC2753">
        <w:t xml:space="preserve">Рис. 0 c) </w:t>
      </w:r>
      <w:r w:rsidRPr="00BC2753">
        <w:br/>
      </w:r>
      <w:r w:rsidRPr="00BC2753">
        <w:rPr>
          <w:b/>
        </w:rPr>
        <w:t>Габариты соединителя верхнего страховочного троса ISOFIX (типа крюк</w:t>
      </w:r>
      <w:r w:rsidRPr="00CD4BD3">
        <w:rPr>
          <w:rStyle w:val="H23GChar"/>
          <w:b w:val="0"/>
          <w:lang w:val="ru-RU"/>
        </w:rPr>
        <w:t xml:space="preserve">) </w:t>
      </w:r>
    </w:p>
    <w:p w:rsidR="00CD4BD3" w:rsidRPr="00BC2753" w:rsidRDefault="00CD4BD3" w:rsidP="00CD4BD3">
      <w:pPr>
        <w:pStyle w:val="SingleTxtG"/>
        <w:rPr>
          <w:b/>
          <w:bCs/>
          <w:spacing w:val="4"/>
          <w:lang w:val="ru-RU"/>
        </w:rPr>
      </w:pPr>
      <w:r>
        <w:rPr>
          <w:noProof/>
          <w:lang w:val="ru-RU" w:eastAsia="ru-RU"/>
        </w:rPr>
        <mc:AlternateContent>
          <mc:Choice Requires="wps">
            <w:drawing>
              <wp:anchor distT="0" distB="0" distL="114300" distR="114300" simplePos="0" relativeHeight="251704320" behindDoc="0" locked="0" layoutInCell="1" allowOverlap="1" wp14:anchorId="79A43E1F" wp14:editId="2CF0161C">
                <wp:simplePos x="0" y="0"/>
                <wp:positionH relativeFrom="column">
                  <wp:posOffset>1591310</wp:posOffset>
                </wp:positionH>
                <wp:positionV relativeFrom="paragraph">
                  <wp:posOffset>616585</wp:posOffset>
                </wp:positionV>
                <wp:extent cx="200025" cy="114300"/>
                <wp:effectExtent l="0" t="0" r="3175" b="635"/>
                <wp:wrapNone/>
                <wp:docPr id="67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02127B" w:rsidRDefault="00F26DFB" w:rsidP="00CD4BD3">
                            <w:pPr>
                              <w:spacing w:line="60" w:lineRule="atLeast"/>
                              <w:rPr>
                                <w:spacing w:val="-4"/>
                                <w:sz w:val="12"/>
                                <w:szCs w:val="12"/>
                              </w:rPr>
                            </w:pPr>
                            <w:r>
                              <w:rPr>
                                <w:spacing w:val="-4"/>
                                <w:sz w:val="12"/>
                                <w:szCs w:val="12"/>
                              </w:rPr>
                              <w:t>25,4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43E1F" id="Text Box 322" o:spid="_x0000_s1077" type="#_x0000_t202" style="position:absolute;left:0;text-align:left;margin-left:125.3pt;margin-top:48.55pt;width:15.75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XAgQIAAAo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" stroked="f">
                <v:textbox inset="0,0,0,0">
                  <w:txbxContent>
                    <w:p w:rsidR="00F26DFB" w:rsidRPr="0002127B" w:rsidRDefault="00F26DFB" w:rsidP="00CD4BD3">
                      <w:pPr>
                        <w:spacing w:line="60" w:lineRule="atLeast"/>
                        <w:rPr>
                          <w:spacing w:val="-4"/>
                          <w:sz w:val="12"/>
                          <w:szCs w:val="12"/>
                        </w:rPr>
                      </w:pPr>
                      <w:r>
                        <w:rPr>
                          <w:spacing w:val="-4"/>
                          <w:sz w:val="12"/>
                          <w:szCs w:val="12"/>
                        </w:rPr>
                        <w:t>25,4</w:t>
                      </w:r>
                    </w:p>
                  </w:txbxContent>
                </v:textbox>
              </v:shape>
            </w:pict>
          </mc:Fallback>
        </mc:AlternateContent>
      </w:r>
      <w:r>
        <w:rPr>
          <w:noProof/>
          <w:lang w:val="ru-RU" w:eastAsia="ru-RU"/>
        </w:rPr>
        <mc:AlternateContent>
          <mc:Choice Requires="wps">
            <w:drawing>
              <wp:anchor distT="0" distB="0" distL="114300" distR="114300" simplePos="0" relativeHeight="251703296" behindDoc="0" locked="0" layoutInCell="1" allowOverlap="1" wp14:anchorId="118D0AEA" wp14:editId="6AE86535">
                <wp:simplePos x="0" y="0"/>
                <wp:positionH relativeFrom="column">
                  <wp:posOffset>3408680</wp:posOffset>
                </wp:positionH>
                <wp:positionV relativeFrom="paragraph">
                  <wp:posOffset>2893060</wp:posOffset>
                </wp:positionV>
                <wp:extent cx="108585" cy="209550"/>
                <wp:effectExtent l="4445" t="0" r="1270" b="635"/>
                <wp:wrapNone/>
                <wp:docPr id="677"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901529" w:rsidRDefault="00F26DFB" w:rsidP="00CD4BD3">
                            <w:pPr>
                              <w:spacing w:line="60" w:lineRule="atLeast"/>
                              <w:rPr>
                                <w:spacing w:val="-4"/>
                                <w:sz w:val="12"/>
                                <w:szCs w:val="12"/>
                              </w:rPr>
                            </w:pPr>
                            <w:r>
                              <w:rPr>
                                <w:spacing w:val="-4"/>
                                <w:sz w:val="12"/>
                                <w:szCs w:val="12"/>
                              </w:rPr>
                              <w:t>10,4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0AEA" id="Text Box 321" o:spid="_x0000_s1078" type="#_x0000_t202" style="position:absolute;left:0;text-align:left;margin-left:268.4pt;margin-top:227.8pt;width:8.55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" stroked="f">
                <v:textbox style="layout-flow:vertical;mso-layout-flow-alt:bottom-to-top" inset="0,0,0,0">
                  <w:txbxContent>
                    <w:p w:rsidR="00F26DFB" w:rsidRPr="00901529" w:rsidRDefault="00F26DFB" w:rsidP="00CD4BD3">
                      <w:pPr>
                        <w:spacing w:line="60" w:lineRule="atLeast"/>
                        <w:rPr>
                          <w:spacing w:val="-4"/>
                          <w:sz w:val="12"/>
                          <w:szCs w:val="12"/>
                        </w:rPr>
                      </w:pPr>
                      <w:r>
                        <w:rPr>
                          <w:spacing w:val="-4"/>
                          <w:sz w:val="12"/>
                          <w:szCs w:val="12"/>
                        </w:rPr>
                        <w:t>10,4</w:t>
                      </w:r>
                    </w:p>
                  </w:txbxContent>
                </v:textbox>
              </v:shape>
            </w:pict>
          </mc:Fallback>
        </mc:AlternateContent>
      </w:r>
      <w:bookmarkStart w:id="20" w:name="_MON_1278867072"/>
      <w:bookmarkStart w:id="21" w:name="_MON_1281361637"/>
      <w:bookmarkStart w:id="22" w:name="_MON_1410605314"/>
      <w:bookmarkStart w:id="23" w:name="_MON_1415079108"/>
      <w:bookmarkStart w:id="24" w:name="_MON_1415079146"/>
      <w:bookmarkStart w:id="25" w:name="_MON_1415079151"/>
      <w:bookmarkStart w:id="26" w:name="_MON_1446644757"/>
      <w:bookmarkStart w:id="27" w:name="_MON_1278318029"/>
      <w:bookmarkStart w:id="28" w:name="_MON_1278318184"/>
      <w:bookmarkEnd w:id="20"/>
      <w:bookmarkEnd w:id="21"/>
      <w:bookmarkEnd w:id="22"/>
      <w:bookmarkEnd w:id="23"/>
      <w:bookmarkEnd w:id="24"/>
      <w:bookmarkEnd w:id="25"/>
      <w:bookmarkEnd w:id="26"/>
      <w:bookmarkEnd w:id="27"/>
      <w:bookmarkEnd w:id="28"/>
      <w:bookmarkStart w:id="29" w:name="_MON_1278864912"/>
      <w:bookmarkEnd w:id="29"/>
      <w:r w:rsidR="000B7337" w:rsidRPr="00BC2753">
        <w:rPr>
          <w:spacing w:val="4"/>
          <w:lang w:val="ru-RU"/>
        </w:rPr>
        <w:object w:dxaOrig="7185" w:dyaOrig="8880">
          <v:shape id="_x0000_i1027" type="#_x0000_t75" style="width:359.25pt;height:444pt" o:ole="">
            <v:imagedata r:id="rId27" o:title=""/>
          </v:shape>
          <o:OLEObject Type="Embed" ProgID="Word.Picture.8" ShapeID="_x0000_i1027" DrawAspect="Content" ObjectID="_1593419350" r:id="rId28"/>
        </w:object>
      </w:r>
    </w:p>
    <w:p w:rsidR="00CD4BD3" w:rsidRPr="00BC2753" w:rsidRDefault="00CD4BD3" w:rsidP="00CD4BD3">
      <w:pPr>
        <w:pStyle w:val="SingleTxtGR"/>
        <w:ind w:left="2268" w:hanging="1134"/>
      </w:pPr>
      <w:r w:rsidRPr="00BC2753">
        <w:t>6.3.5</w:t>
      </w:r>
      <w:r w:rsidRPr="00BC2753">
        <w:tab/>
      </w:r>
      <w:r w:rsidRPr="00BC2753">
        <w:tab/>
      </w:r>
      <w:r w:rsidRPr="00BC2753">
        <w:rPr>
          <w:bCs/>
        </w:rPr>
        <w:t xml:space="preserve">Предписания в отношении опоры и ступни </w:t>
      </w:r>
      <w:proofErr w:type="gramStart"/>
      <w:r w:rsidRPr="00BC2753">
        <w:rPr>
          <w:bCs/>
        </w:rPr>
        <w:t>опоры</w:t>
      </w:r>
      <w:proofErr w:type="gramEnd"/>
      <w:r w:rsidRPr="00BC2753">
        <w:rPr>
          <w:bCs/>
        </w:rPr>
        <w:t xml:space="preserve"> </w:t>
      </w:r>
      <w:r>
        <w:rPr>
          <w:bCs/>
        </w:rPr>
        <w:t>усовершенствованной детской</w:t>
      </w:r>
      <w:r w:rsidRPr="00BC2753">
        <w:rPr>
          <w:bCs/>
        </w:rPr>
        <w:t xml:space="preserve"> удерживающей системы размера </w:t>
      </w:r>
      <w:r w:rsidRPr="00BC2753">
        <w:t xml:space="preserve">i </w:t>
      </w:r>
    </w:p>
    <w:p w:rsidR="00CD4BD3" w:rsidRPr="00A4043B" w:rsidRDefault="00CD4BD3" w:rsidP="00CD4BD3">
      <w:pPr>
        <w:pStyle w:val="SingleTxtGR"/>
        <w:ind w:left="2268" w:hanging="1134"/>
      </w:pPr>
      <w:r w:rsidRPr="00BC2753">
        <w:rPr>
          <w:rFonts w:cs="Arial"/>
          <w:lang w:eastAsia="fr-FR"/>
        </w:rPr>
        <w:tab/>
      </w:r>
      <w:r w:rsidRPr="00BC2753">
        <w:rPr>
          <w:rFonts w:cs="Arial"/>
          <w:lang w:eastAsia="fr-FR"/>
        </w:rPr>
        <w:tab/>
      </w:r>
      <w:r>
        <w:t>Усовершенствованные детские удерживающие системы</w:t>
      </w:r>
      <w:r w:rsidRPr="00A4043B">
        <w:t xml:space="preserve"> размера i, оснащенные опорой, должны во всех положениях, </w:t>
      </w:r>
      <w:r>
        <w:t>предусм</w:t>
      </w:r>
      <w:r w:rsidRPr="00A4043B">
        <w:t>отренных для использования (например, в случае крепления, регулируемого по длине, основания и т.</w:t>
      </w:r>
      <w:r w:rsidR="00CC4C60">
        <w:t xml:space="preserve"> </w:t>
      </w:r>
      <w:r w:rsidRPr="00A4043B">
        <w:t>д. в наименее и наиболее выдвинутом положении), отвечать геометрическим предписаниям, указанным в настоящем пункте и его подпунктах.</w:t>
      </w:r>
    </w:p>
    <w:p w:rsidR="00CD4BD3" w:rsidRPr="00BC2753" w:rsidRDefault="00CD4BD3" w:rsidP="00CD4BD3">
      <w:pPr>
        <w:pStyle w:val="SingleTxtGR"/>
        <w:ind w:left="2268" w:hanging="1134"/>
        <w:rPr>
          <w:rFonts w:ascii="Times New Roman Bold" w:hAnsi="Times New Roman Bold" w:cs="Arial"/>
          <w:strike/>
          <w:lang w:eastAsia="fr-FR"/>
        </w:rPr>
      </w:pPr>
      <w:r w:rsidRPr="00BC2753">
        <w:rPr>
          <w:rFonts w:cs="Arial"/>
          <w:lang w:eastAsia="fr-FR"/>
        </w:rPr>
        <w:tab/>
      </w:r>
      <w:r w:rsidRPr="00BC2753">
        <w:rPr>
          <w:rFonts w:cs="Arial"/>
          <w:lang w:eastAsia="fr-FR"/>
        </w:rPr>
        <w:tab/>
      </w:r>
      <w:r w:rsidRPr="00BC2753">
        <w:t xml:space="preserve">Соответствие требованиям, указанным в пунктах </w:t>
      </w:r>
      <w:r w:rsidRPr="00BC2753">
        <w:rPr>
          <w:rFonts w:cs="Arial"/>
          <w:lang w:eastAsia="fr-FR"/>
        </w:rPr>
        <w:t>6.3.5.1 и 6.3.5.2</w:t>
      </w:r>
      <w:r>
        <w:rPr>
          <w:rFonts w:cs="Arial"/>
          <w:lang w:eastAsia="fr-FR"/>
        </w:rPr>
        <w:t xml:space="preserve"> ниже</w:t>
      </w:r>
      <w:r w:rsidRPr="00BC2753">
        <w:rPr>
          <w:rFonts w:cs="Arial"/>
          <w:lang w:eastAsia="fr-FR"/>
        </w:rPr>
        <w:t xml:space="preserve">, может проверяться </w:t>
      </w:r>
      <w:r w:rsidRPr="00BC2753">
        <w:t xml:space="preserve">посредством физического измерения </w:t>
      </w:r>
      <w:r w:rsidRPr="00BC2753">
        <w:rPr>
          <w:rFonts w:cs="Arial"/>
          <w:lang w:eastAsia="fr-FR"/>
        </w:rPr>
        <w:t>либо методом компьютерного моделирования.</w:t>
      </w:r>
    </w:p>
    <w:p w:rsidR="00CD4BD3" w:rsidRPr="00BC2753" w:rsidRDefault="00CD4BD3" w:rsidP="00CD4BD3">
      <w:pPr>
        <w:pStyle w:val="SingleTxtGR"/>
        <w:ind w:left="2268" w:hanging="1134"/>
        <w:rPr>
          <w:rFonts w:cs="Arial"/>
          <w:lang w:eastAsia="fr-FR"/>
        </w:rPr>
      </w:pPr>
      <w:r w:rsidRPr="00BC2753">
        <w:rPr>
          <w:rFonts w:cs="Arial"/>
          <w:lang w:eastAsia="fr-FR"/>
        </w:rPr>
        <w:tab/>
      </w:r>
      <w:r w:rsidRPr="00BC2753">
        <w:rPr>
          <w:rFonts w:cs="Arial"/>
          <w:lang w:eastAsia="fr-FR"/>
        </w:rPr>
        <w:tab/>
        <w:t>Геометрические требования по пунктам 6.3.5.1</w:t>
      </w:r>
      <w:r w:rsidRPr="00BC2753">
        <w:t>−</w:t>
      </w:r>
      <w:r w:rsidRPr="00BC2753">
        <w:rPr>
          <w:rFonts w:cs="Arial"/>
          <w:lang w:eastAsia="fr-FR"/>
        </w:rPr>
        <w:t xml:space="preserve">6.3.5.4 </w:t>
      </w:r>
      <w:r>
        <w:rPr>
          <w:rFonts w:cs="Arial"/>
          <w:lang w:eastAsia="fr-FR"/>
        </w:rPr>
        <w:t xml:space="preserve">ниже </w:t>
      </w:r>
      <w:r w:rsidRPr="00BC2753">
        <w:rPr>
          <w:rFonts w:cs="Arial"/>
          <w:lang w:eastAsia="fr-FR"/>
        </w:rPr>
        <w:t xml:space="preserve">сформулированы в привязке к системе координат, точка отсчета которых </w:t>
      </w:r>
      <w:proofErr w:type="spellStart"/>
      <w:r w:rsidRPr="00BC2753">
        <w:rPr>
          <w:rFonts w:cs="Arial"/>
          <w:lang w:eastAsia="fr-FR"/>
        </w:rPr>
        <w:t>сцентрована</w:t>
      </w:r>
      <w:proofErr w:type="spellEnd"/>
      <w:r w:rsidRPr="00BC2753">
        <w:rPr>
          <w:rFonts w:cs="Arial"/>
          <w:lang w:eastAsia="fr-FR"/>
        </w:rPr>
        <w:t xml:space="preserve"> между двумя креплениями ISOFIX и расположена на </w:t>
      </w:r>
      <w:r w:rsidRPr="00BC2753">
        <w:t>осевой линии соответствующей</w:t>
      </w:r>
      <w:r w:rsidRPr="00BC2753">
        <w:rPr>
          <w:rFonts w:cs="Arial"/>
          <w:lang w:eastAsia="fr-FR"/>
        </w:rPr>
        <w:t xml:space="preserve"> </w:t>
      </w:r>
      <w:r w:rsidRPr="00BC2753">
        <w:t>системы крепления ISOFIX.</w:t>
      </w:r>
    </w:p>
    <w:p w:rsidR="00CD4BD3" w:rsidRPr="00BC2753" w:rsidRDefault="00CD4BD3" w:rsidP="00CD4BD3">
      <w:pPr>
        <w:pStyle w:val="SingleTxtGR"/>
        <w:ind w:left="2268" w:hanging="1134"/>
      </w:pPr>
      <w:r w:rsidRPr="00BC2753">
        <w:tab/>
      </w:r>
      <w:r w:rsidRPr="00BC2753">
        <w:tab/>
        <w:t>Ориентация осей системы координат привязана к расположению фиксирующего приспособления (фиксирующих приспособлений) детского удерживающего устройства:</w:t>
      </w:r>
    </w:p>
    <w:p w:rsidR="00CD4BD3" w:rsidRPr="007F4137" w:rsidRDefault="00CD4BD3" w:rsidP="00CD4BD3">
      <w:pPr>
        <w:pStyle w:val="SingleTxtGR"/>
        <w:ind w:left="2835" w:hanging="1701"/>
      </w:pPr>
      <w:r w:rsidRPr="00BC2753">
        <w:tab/>
      </w:r>
      <w:r w:rsidRPr="00BC2753">
        <w:tab/>
      </w:r>
      <w:r w:rsidRPr="007F4137">
        <w:t>а)</w:t>
      </w:r>
      <w:r w:rsidRPr="007F4137">
        <w:tab/>
        <w:t xml:space="preserve">ось </w:t>
      </w:r>
      <w:r w:rsidRPr="00910461">
        <w:rPr>
          <w:lang w:eastAsia="fr-FR"/>
        </w:rPr>
        <w:t>X'</w:t>
      </w:r>
      <w:r w:rsidRPr="007F4137">
        <w:t xml:space="preserve"> параллельна нижней поверхности фиксирующего приспособления детского удерживающего устройства (ФПДУУ)</w:t>
      </w:r>
      <w:r w:rsidR="0052104C">
        <w:rPr>
          <w:rStyle w:val="ab"/>
        </w:rPr>
        <w:footnoteReference w:id="3"/>
      </w:r>
      <w:r w:rsidRPr="007F4137">
        <w:t xml:space="preserve"> и находится в средней продольной плоскости ФПДУУ;</w:t>
      </w:r>
    </w:p>
    <w:p w:rsidR="00CD4BD3" w:rsidRPr="007F4137" w:rsidRDefault="00CD4BD3" w:rsidP="00CD4BD3">
      <w:pPr>
        <w:pStyle w:val="SingleTxtGR"/>
        <w:ind w:left="2835" w:hanging="1701"/>
        <w:rPr>
          <w:rFonts w:cs="Arial"/>
          <w:lang w:eastAsia="fr-FR"/>
        </w:rPr>
      </w:pPr>
      <w:r w:rsidRPr="007F4137">
        <w:tab/>
      </w:r>
      <w:r w:rsidRPr="007F4137">
        <w:tab/>
      </w:r>
      <w:r w:rsidRPr="007F4137">
        <w:rPr>
          <w:lang w:val="en-US"/>
        </w:rPr>
        <w:t>b</w:t>
      </w:r>
      <w:r w:rsidRPr="007F4137">
        <w:t>)</w:t>
      </w:r>
      <w:r w:rsidRPr="007F4137">
        <w:tab/>
        <w:t xml:space="preserve">ось </w:t>
      </w:r>
      <w:r w:rsidRPr="00784E2A">
        <w:rPr>
          <w:rFonts w:cs="Arial"/>
          <w:lang w:eastAsia="fr-FR"/>
        </w:rPr>
        <w:t xml:space="preserve">Y' </w:t>
      </w:r>
      <w:r w:rsidRPr="007F4137">
        <w:rPr>
          <w:rFonts w:cs="Arial"/>
          <w:lang w:eastAsia="fr-FR"/>
        </w:rPr>
        <w:t>перпендикулярна средней продольной плоскости;</w:t>
      </w:r>
    </w:p>
    <w:p w:rsidR="00CD4BD3" w:rsidRPr="00BC2753" w:rsidRDefault="00CD4BD3" w:rsidP="00CD4BD3">
      <w:pPr>
        <w:pStyle w:val="SingleTxtGR"/>
        <w:ind w:left="2835" w:hanging="1701"/>
      </w:pPr>
      <w:r w:rsidRPr="007F4137">
        <w:rPr>
          <w:rFonts w:cs="Arial"/>
          <w:lang w:eastAsia="fr-FR"/>
        </w:rPr>
        <w:tab/>
      </w:r>
      <w:r w:rsidRPr="007F4137">
        <w:rPr>
          <w:rFonts w:cs="Arial"/>
          <w:lang w:eastAsia="fr-FR"/>
        </w:rPr>
        <w:tab/>
        <w:t>с)</w:t>
      </w:r>
      <w:r w:rsidRPr="007F4137">
        <w:rPr>
          <w:rFonts w:cs="Arial"/>
          <w:lang w:eastAsia="fr-FR"/>
        </w:rPr>
        <w:tab/>
        <w:t xml:space="preserve">ось </w:t>
      </w:r>
      <w:r w:rsidRPr="00784E2A">
        <w:rPr>
          <w:lang w:eastAsia="fr-FR"/>
        </w:rPr>
        <w:t>Z'</w:t>
      </w:r>
      <w:r w:rsidRPr="007F4137">
        <w:rPr>
          <w:rFonts w:cs="Arial"/>
          <w:lang w:eastAsia="fr-FR"/>
        </w:rPr>
        <w:t xml:space="preserve"> перпендикулярна нижней поверхности ФПДУУ</w:t>
      </w:r>
      <w:r w:rsidRPr="00BC2753">
        <w:t>.</w:t>
      </w:r>
    </w:p>
    <w:p w:rsidR="00CD4BD3" w:rsidRPr="00BC2753" w:rsidRDefault="00CD4BD3" w:rsidP="00CD4BD3">
      <w:pPr>
        <w:pStyle w:val="SingleTxtGR"/>
        <w:ind w:left="2268" w:hanging="1134"/>
      </w:pPr>
      <w:r w:rsidRPr="00BC2753">
        <w:tab/>
      </w:r>
      <w:r w:rsidRPr="00CC4C60">
        <w:rPr>
          <w:spacing w:val="-2"/>
        </w:rPr>
        <w:tab/>
        <w:t xml:space="preserve">Для выполнения предписаний настоящего раздела усовершенствованную </w:t>
      </w:r>
      <w:r>
        <w:t>детскую удерживающую систему</w:t>
      </w:r>
      <w:r w:rsidRPr="00BC2753">
        <w:t xml:space="preserve"> устанавливают в соответствии с руководством для пользователя </w:t>
      </w:r>
      <w:r>
        <w:t>усовершенствованной детской</w:t>
      </w:r>
      <w:r w:rsidRPr="00BC2753">
        <w:t xml:space="preserve"> удерживающей системы. Эти предписания не распространяются на опору в убранном положении хранения. </w:t>
      </w:r>
    </w:p>
    <w:p w:rsidR="00CD4BD3" w:rsidRPr="00BC2753" w:rsidRDefault="00CD4BD3" w:rsidP="00CD4BD3">
      <w:pPr>
        <w:pStyle w:val="SingleTxtG"/>
        <w:ind w:left="2268" w:hanging="1134"/>
        <w:rPr>
          <w:spacing w:val="4"/>
          <w:lang w:val="ru-RU"/>
        </w:rPr>
      </w:pPr>
      <w:r w:rsidRPr="00BC2753">
        <w:rPr>
          <w:noProof/>
          <w:spacing w:val="4"/>
          <w:lang w:val="ru-RU" w:eastAsia="ru-RU"/>
        </w:rPr>
        <w:drawing>
          <wp:inline distT="0" distB="0" distL="0" distR="0" wp14:anchorId="707F96EA" wp14:editId="69CD882A">
            <wp:extent cx="4365625" cy="3044190"/>
            <wp:effectExtent l="0" t="0" r="0" b="0"/>
            <wp:docPr id="3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5625" cy="3044190"/>
                    </a:xfrm>
                    <a:prstGeom prst="rect">
                      <a:avLst/>
                    </a:prstGeom>
                    <a:noFill/>
                    <a:ln>
                      <a:noFill/>
                    </a:ln>
                  </pic:spPr>
                </pic:pic>
              </a:graphicData>
            </a:graphic>
          </wp:inline>
        </w:drawing>
      </w:r>
    </w:p>
    <w:p w:rsidR="00CD4BD3" w:rsidRPr="00BC2753" w:rsidRDefault="00CD4BD3" w:rsidP="0078640E">
      <w:pPr>
        <w:pStyle w:val="SingleTxtGR"/>
        <w:spacing w:line="234" w:lineRule="atLeast"/>
        <w:ind w:left="2268" w:hanging="1134"/>
      </w:pPr>
      <w:r w:rsidRPr="00BC2753">
        <w:t>6.3.5.1</w:t>
      </w:r>
      <w:r w:rsidRPr="00BC2753">
        <w:tab/>
      </w:r>
      <w:r w:rsidR="0078640E">
        <w:tab/>
      </w:r>
      <w:r w:rsidRPr="00BC2753">
        <w:t>Геометрические требования к</w:t>
      </w:r>
      <w:r w:rsidRPr="00BC2753">
        <w:rPr>
          <w:bCs/>
        </w:rPr>
        <w:t xml:space="preserve"> опоре и ступне опоры</w:t>
      </w:r>
      <w:r w:rsidRPr="00BC2753">
        <w:t xml:space="preserve"> </w:t>
      </w:r>
    </w:p>
    <w:p w:rsidR="00CD4BD3" w:rsidRPr="00BC2753" w:rsidRDefault="00CD4BD3" w:rsidP="0078640E">
      <w:pPr>
        <w:pStyle w:val="SingleTxtGR"/>
        <w:spacing w:line="234" w:lineRule="atLeast"/>
        <w:ind w:left="2268" w:hanging="1134"/>
      </w:pPr>
      <w:r w:rsidRPr="00BC2753">
        <w:tab/>
      </w:r>
      <w:r w:rsidRPr="00BC2753">
        <w:tab/>
        <w:t xml:space="preserve">Опора, включая ее крепление к </w:t>
      </w:r>
      <w:r>
        <w:t>усовершенствованной детской</w:t>
      </w:r>
      <w:r w:rsidRPr="00BC2753">
        <w:t xml:space="preserve"> удерживающей системе, и ступня опоры должны полностью вписываться в оценочный объем пространства для установки опоры (см. также рис. 1 и 2 в приложении 19 к настоящим Правилам), который характеризуется следующим образом:</w:t>
      </w:r>
    </w:p>
    <w:p w:rsidR="00CD4BD3" w:rsidRPr="007F4137" w:rsidRDefault="00CD4BD3" w:rsidP="0078640E">
      <w:pPr>
        <w:pStyle w:val="SingleTxtGR"/>
        <w:spacing w:line="234" w:lineRule="atLeast"/>
        <w:ind w:left="2835" w:hanging="1701"/>
        <w:rPr>
          <w:lang w:eastAsia="fr-FR"/>
        </w:rPr>
      </w:pPr>
      <w:r w:rsidRPr="00BC2753">
        <w:tab/>
      </w:r>
      <w:r w:rsidRPr="00BC2753">
        <w:tab/>
      </w:r>
      <w:r w:rsidRPr="007F4137">
        <w:t>а)</w:t>
      </w:r>
      <w:r w:rsidRPr="007F4137">
        <w:tab/>
        <w:t>по ширине: двумя плоскостями</w:t>
      </w:r>
      <w:r>
        <w:t>,</w:t>
      </w:r>
      <w:r w:rsidRPr="007F4137">
        <w:t xml:space="preserve"> параллельными плоскости</w:t>
      </w:r>
      <w:r>
        <w:t xml:space="preserve"> </w:t>
      </w:r>
      <w:r w:rsidR="0078640E">
        <w:rPr>
          <w:lang w:eastAsia="fr-FR"/>
        </w:rPr>
        <w:t>X'–</w:t>
      </w:r>
      <w:r w:rsidRPr="00773AA6">
        <w:rPr>
          <w:lang w:eastAsia="fr-FR"/>
        </w:rPr>
        <w:t>Z'</w:t>
      </w:r>
      <w:r w:rsidRPr="007F4137">
        <w:rPr>
          <w:lang w:eastAsia="fr-FR"/>
        </w:rPr>
        <w:t xml:space="preserve"> и разделенными расстоянием в 200 мм</w:t>
      </w:r>
      <w:r>
        <w:rPr>
          <w:lang w:eastAsia="fr-FR"/>
        </w:rPr>
        <w:t>,</w:t>
      </w:r>
      <w:r w:rsidRPr="007F4137">
        <w:rPr>
          <w:lang w:eastAsia="fr-FR"/>
        </w:rPr>
        <w:t xml:space="preserve"> с центром в точке отсчета; </w:t>
      </w:r>
    </w:p>
    <w:p w:rsidR="00CD4BD3" w:rsidRPr="007F4137" w:rsidRDefault="00CD4BD3" w:rsidP="0078640E">
      <w:pPr>
        <w:pStyle w:val="SingleTxtGR"/>
        <w:spacing w:line="234" w:lineRule="atLeast"/>
        <w:ind w:left="2835" w:hanging="1701"/>
        <w:rPr>
          <w:lang w:eastAsia="fr-FR"/>
        </w:rPr>
      </w:pPr>
      <w:r w:rsidRPr="007F4137">
        <w:rPr>
          <w:lang w:eastAsia="fr-FR"/>
        </w:rPr>
        <w:tab/>
      </w:r>
      <w:r w:rsidRPr="007F4137">
        <w:rPr>
          <w:lang w:eastAsia="fr-FR"/>
        </w:rPr>
        <w:tab/>
      </w:r>
      <w:r w:rsidRPr="007F4137">
        <w:rPr>
          <w:lang w:val="en-US" w:eastAsia="fr-FR"/>
        </w:rPr>
        <w:t>b</w:t>
      </w:r>
      <w:r w:rsidRPr="007F4137">
        <w:rPr>
          <w:lang w:eastAsia="fr-FR"/>
        </w:rPr>
        <w:t>)</w:t>
      </w:r>
      <w:r w:rsidRPr="007F4137">
        <w:rPr>
          <w:lang w:eastAsia="fr-FR"/>
        </w:rPr>
        <w:tab/>
        <w:t>по длине: двумя плоскостями, параллельными плоскости</w:t>
      </w:r>
      <w:r w:rsidR="0078640E">
        <w:rPr>
          <w:lang w:eastAsia="fr-FR"/>
        </w:rPr>
        <w:t xml:space="preserve"> Z'–</w:t>
      </w:r>
      <w:r w:rsidRPr="00773AA6">
        <w:rPr>
          <w:rFonts w:cs="Arial"/>
          <w:lang w:eastAsia="fr-FR"/>
        </w:rPr>
        <w:t xml:space="preserve">Y' </w:t>
      </w:r>
      <w:r w:rsidRPr="007F4137">
        <w:rPr>
          <w:rFonts w:cs="Arial"/>
          <w:lang w:eastAsia="fr-FR"/>
        </w:rPr>
        <w:t xml:space="preserve">и расположенными на расстоянии 585 мм и 695 мм впереди точки отсчета по оси </w:t>
      </w:r>
      <w:r w:rsidRPr="00773AA6">
        <w:rPr>
          <w:lang w:eastAsia="fr-FR"/>
        </w:rPr>
        <w:t>X'</w:t>
      </w:r>
      <w:r w:rsidRPr="007F4137">
        <w:rPr>
          <w:lang w:eastAsia="fr-FR"/>
        </w:rPr>
        <w:t>;</w:t>
      </w:r>
      <w:r>
        <w:rPr>
          <w:lang w:eastAsia="fr-FR"/>
        </w:rPr>
        <w:t xml:space="preserve"> и </w:t>
      </w:r>
    </w:p>
    <w:p w:rsidR="00CD4BD3" w:rsidRPr="00BC2753" w:rsidRDefault="00CD4BD3" w:rsidP="0078640E">
      <w:pPr>
        <w:pStyle w:val="SingleTxtGR"/>
        <w:spacing w:line="234" w:lineRule="atLeast"/>
        <w:ind w:left="2835" w:hanging="1701"/>
      </w:pPr>
      <w:r w:rsidRPr="0083440F">
        <w:rPr>
          <w:lang w:eastAsia="fr-FR"/>
        </w:rPr>
        <w:tab/>
      </w:r>
      <w:r w:rsidRPr="0083440F">
        <w:rPr>
          <w:lang w:eastAsia="fr-FR"/>
        </w:rPr>
        <w:tab/>
        <w:t>с)</w:t>
      </w:r>
      <w:r w:rsidRPr="0083440F">
        <w:rPr>
          <w:lang w:eastAsia="fr-FR"/>
        </w:rPr>
        <w:tab/>
      </w:r>
      <w:r w:rsidRPr="00CF55AA">
        <w:rPr>
          <w:lang w:bidi="ru-RU"/>
        </w:rPr>
        <w:t xml:space="preserve">по высоте: плоскостью, параллельной плоскости </w:t>
      </w:r>
      <w:r w:rsidRPr="00CF55AA">
        <w:rPr>
          <w:bCs/>
          <w:lang w:bidi="ru-RU"/>
        </w:rPr>
        <w:t>X'−Y'</w:t>
      </w:r>
      <w:r w:rsidRPr="00CF55AA">
        <w:rPr>
          <w:lang w:bidi="ru-RU"/>
        </w:rPr>
        <w:t xml:space="preserve">, расположенной на расстоянии 70 мм выше точки отсчета и </w:t>
      </w:r>
      <w:r w:rsidRPr="00CF55AA">
        <w:rPr>
          <w:bCs/>
          <w:lang w:bidi="ru-RU"/>
        </w:rPr>
        <w:t>измеряемой</w:t>
      </w:r>
      <w:r w:rsidRPr="00CF55AA">
        <w:rPr>
          <w:b/>
          <w:lang w:bidi="ru-RU"/>
        </w:rPr>
        <w:t xml:space="preserve"> </w:t>
      </w:r>
      <w:r w:rsidRPr="00CF55AA">
        <w:rPr>
          <w:lang w:bidi="ru-RU"/>
        </w:rPr>
        <w:t xml:space="preserve">перпендикулярно плоскости </w:t>
      </w:r>
      <w:r w:rsidRPr="00CF55AA">
        <w:rPr>
          <w:bCs/>
          <w:lang w:bidi="ru-RU"/>
        </w:rPr>
        <w:t>X'−Y'</w:t>
      </w:r>
      <w:r>
        <w:rPr>
          <w:lang w:bidi="ru-RU"/>
        </w:rPr>
        <w:t>. Жесткие</w:t>
      </w:r>
      <w:r w:rsidRPr="0083440F">
        <w:rPr>
          <w:rFonts w:cs="Arial"/>
          <w:lang w:eastAsia="fr-FR"/>
        </w:rPr>
        <w:t xml:space="preserve"> нерегулируемые элементы опоры не должны выступать за плоскость, параллельную плоскости </w:t>
      </w:r>
      <w:r w:rsidR="0078640E">
        <w:rPr>
          <w:lang w:eastAsia="fr-FR"/>
        </w:rPr>
        <w:t>X'–</w:t>
      </w:r>
      <w:r w:rsidRPr="0083440F">
        <w:rPr>
          <w:rFonts w:cs="Arial"/>
          <w:lang w:eastAsia="fr-FR"/>
        </w:rPr>
        <w:t xml:space="preserve">Y', расположенную на расстоянии 285 мм ниже точки отсчета и перпендикулярную плоскости </w:t>
      </w:r>
      <w:r w:rsidR="0078640E">
        <w:rPr>
          <w:lang w:eastAsia="fr-FR"/>
        </w:rPr>
        <w:t>X'–</w:t>
      </w:r>
      <w:r w:rsidRPr="0083440F">
        <w:rPr>
          <w:rFonts w:cs="Arial"/>
          <w:lang w:eastAsia="fr-FR"/>
        </w:rPr>
        <w:t>Y'</w:t>
      </w:r>
      <w:r w:rsidRPr="00BC2753">
        <w:t>.</w:t>
      </w:r>
    </w:p>
    <w:p w:rsidR="00CD4BD3" w:rsidRPr="00BC2753" w:rsidRDefault="00CD4BD3" w:rsidP="00CE374B">
      <w:pPr>
        <w:pStyle w:val="SingleTxtGR"/>
        <w:spacing w:line="230" w:lineRule="atLeast"/>
        <w:ind w:left="2268" w:hanging="1134"/>
      </w:pPr>
      <w:r w:rsidRPr="00BC2753">
        <w:t>6.3.5.2</w:t>
      </w:r>
      <w:r w:rsidR="00CE374B">
        <w:tab/>
      </w:r>
      <w:r w:rsidRPr="00BC2753">
        <w:tab/>
        <w:t>Предписания относительно регулируемости ступни опоры</w:t>
      </w:r>
    </w:p>
    <w:p w:rsidR="00CD4BD3" w:rsidRPr="00BC2753" w:rsidRDefault="00CD4BD3" w:rsidP="00CE374B">
      <w:pPr>
        <w:pStyle w:val="SingleTxtGR"/>
        <w:spacing w:line="230" w:lineRule="atLeast"/>
        <w:ind w:left="2268" w:hanging="1134"/>
      </w:pPr>
      <w:r w:rsidRPr="00BC2753">
        <w:tab/>
      </w:r>
      <w:r w:rsidRPr="00BC2753">
        <w:tab/>
        <w:t xml:space="preserve">Опора должна обеспечивать возможность ее регулировки таким образом, чтобы ступня опоры вписывалась по высоте в оценочный объем пространства для ступни опоры, указанный ниже (см. также рис. 3 и 4 в приложении 19 к настоящим Правилам). В случаях, когда </w:t>
      </w:r>
      <w:r>
        <w:t>предусм</w:t>
      </w:r>
      <w:r w:rsidRPr="00BC2753">
        <w:t>атривается регулировка, задаваемая приращениями, каждый шаг между двумя положениями фиксации не должен превышать 20 мм.</w:t>
      </w:r>
    </w:p>
    <w:p w:rsidR="00CD4BD3" w:rsidRPr="00BC2753" w:rsidRDefault="00CD4BD3" w:rsidP="00CE374B">
      <w:pPr>
        <w:pStyle w:val="SingleTxtGR"/>
        <w:spacing w:line="230" w:lineRule="atLeast"/>
        <w:ind w:left="2268" w:hanging="1134"/>
      </w:pPr>
      <w:r w:rsidRPr="00BC2753">
        <w:tab/>
      </w:r>
      <w:r w:rsidRPr="00BC2753">
        <w:tab/>
        <w:t>Оценочный объем пространства для ступни опоры характеризуется следующим образом:</w:t>
      </w:r>
    </w:p>
    <w:p w:rsidR="00CD4BD3" w:rsidRPr="00E1440E" w:rsidRDefault="00CD4BD3" w:rsidP="00CE374B">
      <w:pPr>
        <w:pStyle w:val="SingleTxtGR"/>
        <w:spacing w:line="230" w:lineRule="atLeast"/>
        <w:ind w:left="2835" w:hanging="1701"/>
        <w:rPr>
          <w:lang w:eastAsia="fr-FR"/>
        </w:rPr>
      </w:pPr>
      <w:r w:rsidRPr="00BC2753">
        <w:tab/>
      </w:r>
      <w:r w:rsidRPr="00BC2753">
        <w:tab/>
      </w:r>
      <w:r w:rsidRPr="00E1440E">
        <w:t>а)</w:t>
      </w:r>
      <w:r w:rsidRPr="00E1440E">
        <w:tab/>
        <w:t>по ширине: двумя плоскостями, параллельными плоскости </w:t>
      </w:r>
      <w:r w:rsidR="00CE374B">
        <w:rPr>
          <w:lang w:eastAsia="fr-FR"/>
        </w:rPr>
        <w:t>X'–</w:t>
      </w:r>
      <w:r w:rsidRPr="00E1440E">
        <w:rPr>
          <w:lang w:eastAsia="fr-FR"/>
        </w:rPr>
        <w:t>Z' и разделенными расстоянием в 200 мм, с центром в точке отсчета;</w:t>
      </w:r>
    </w:p>
    <w:p w:rsidR="00CD4BD3" w:rsidRPr="00E1440E" w:rsidRDefault="00CD4BD3" w:rsidP="00CE374B">
      <w:pPr>
        <w:pStyle w:val="SingleTxtGR"/>
        <w:spacing w:line="230" w:lineRule="atLeast"/>
        <w:ind w:left="2835" w:hanging="1701"/>
        <w:rPr>
          <w:lang w:eastAsia="fr-FR"/>
        </w:rPr>
      </w:pPr>
      <w:r w:rsidRPr="00E1440E">
        <w:rPr>
          <w:lang w:eastAsia="fr-FR"/>
        </w:rPr>
        <w:tab/>
      </w:r>
      <w:r w:rsidRPr="00E1440E">
        <w:rPr>
          <w:lang w:eastAsia="fr-FR"/>
        </w:rPr>
        <w:tab/>
      </w:r>
      <w:r w:rsidRPr="00E1440E">
        <w:rPr>
          <w:lang w:val="en-US" w:eastAsia="fr-FR"/>
        </w:rPr>
        <w:t>b</w:t>
      </w:r>
      <w:r w:rsidRPr="00E1440E">
        <w:rPr>
          <w:lang w:eastAsia="fr-FR"/>
        </w:rPr>
        <w:t>)</w:t>
      </w:r>
      <w:r w:rsidRPr="00E1440E">
        <w:rPr>
          <w:lang w:eastAsia="fr-FR"/>
        </w:rPr>
        <w:tab/>
        <w:t>по длине: двумя плоскостями, параллельными плоскос</w:t>
      </w:r>
      <w:r w:rsidR="00CE374B">
        <w:rPr>
          <w:lang w:eastAsia="fr-FR"/>
        </w:rPr>
        <w:t>ти Z'–</w:t>
      </w:r>
      <w:r w:rsidRPr="00E1440E">
        <w:rPr>
          <w:lang w:val="en-US" w:eastAsia="fr-FR"/>
        </w:rPr>
        <w:t>Y</w:t>
      </w:r>
      <w:r w:rsidRPr="00E1440E">
        <w:rPr>
          <w:lang w:eastAsia="fr-FR"/>
        </w:rPr>
        <w:t xml:space="preserve">' и расположенными на расстоянии 585 мм и 695 мм впереди точки отсчета по оси </w:t>
      </w:r>
      <w:r w:rsidRPr="00E1440E">
        <w:rPr>
          <w:lang w:val="en-US" w:eastAsia="fr-FR"/>
        </w:rPr>
        <w:t>X</w:t>
      </w:r>
      <w:r w:rsidRPr="00E1440E">
        <w:rPr>
          <w:lang w:eastAsia="fr-FR"/>
        </w:rPr>
        <w:t>'; и</w:t>
      </w:r>
    </w:p>
    <w:p w:rsidR="00CD4BD3" w:rsidRPr="00E1440E" w:rsidRDefault="00CD4BD3" w:rsidP="00CE374B">
      <w:pPr>
        <w:pStyle w:val="SingleTxtGR"/>
        <w:spacing w:line="230" w:lineRule="atLeast"/>
        <w:ind w:left="2835" w:hanging="1701"/>
        <w:rPr>
          <w:lang w:eastAsia="fr-FR"/>
        </w:rPr>
      </w:pPr>
      <w:r w:rsidRPr="00E1440E">
        <w:rPr>
          <w:lang w:eastAsia="fr-FR"/>
        </w:rPr>
        <w:tab/>
      </w:r>
      <w:r w:rsidRPr="00E1440E">
        <w:rPr>
          <w:lang w:eastAsia="fr-FR"/>
        </w:rPr>
        <w:tab/>
        <w:t>с)</w:t>
      </w:r>
      <w:r w:rsidRPr="00E1440E">
        <w:rPr>
          <w:lang w:eastAsia="fr-FR"/>
        </w:rPr>
        <w:tab/>
        <w:t>по высоте: двумя плоскостями, параллельными плоскости </w:t>
      </w:r>
      <w:r w:rsidRPr="00E1440E">
        <w:rPr>
          <w:lang w:val="en-US" w:eastAsia="fr-FR"/>
        </w:rPr>
        <w:t>X</w:t>
      </w:r>
      <w:r w:rsidR="00CE374B">
        <w:rPr>
          <w:lang w:eastAsia="fr-FR"/>
        </w:rPr>
        <w:t>'–</w:t>
      </w:r>
      <w:r w:rsidRPr="00E1440E">
        <w:rPr>
          <w:lang w:val="en-US" w:eastAsia="fr-FR"/>
        </w:rPr>
        <w:t>Y</w:t>
      </w:r>
      <w:r w:rsidRPr="00E1440E">
        <w:rPr>
          <w:lang w:eastAsia="fr-FR"/>
        </w:rPr>
        <w:t xml:space="preserve">' и расположенными на расстоянии 285 мм и 540 мм ниже точки отсчета по оси </w:t>
      </w:r>
      <w:r w:rsidRPr="00E1440E">
        <w:rPr>
          <w:lang w:val="en-US" w:eastAsia="fr-FR"/>
        </w:rPr>
        <w:t>X</w:t>
      </w:r>
      <w:r w:rsidRPr="00E1440E">
        <w:rPr>
          <w:lang w:eastAsia="fr-FR"/>
        </w:rPr>
        <w:t>'.</w:t>
      </w:r>
    </w:p>
    <w:p w:rsidR="00CD4BD3" w:rsidRPr="00BC2753" w:rsidRDefault="00CD4BD3" w:rsidP="00CE374B">
      <w:pPr>
        <w:pStyle w:val="SingleTxtGR"/>
        <w:spacing w:line="230" w:lineRule="atLeast"/>
        <w:ind w:left="2268" w:hanging="1134"/>
      </w:pPr>
      <w:r w:rsidRPr="00AF2F90">
        <w:rPr>
          <w:lang w:eastAsia="fr-FR"/>
        </w:rPr>
        <w:tab/>
      </w:r>
      <w:r w:rsidRPr="00AF2F90">
        <w:rPr>
          <w:lang w:eastAsia="fr-FR"/>
        </w:rPr>
        <w:tab/>
      </w:r>
      <w:r w:rsidRPr="00CE374B">
        <w:rPr>
          <w:spacing w:val="-2"/>
          <w:lang w:eastAsia="fr-FR"/>
        </w:rPr>
        <w:t>Допускается возможность регулировк</w:t>
      </w:r>
      <w:r w:rsidR="00CE374B" w:rsidRPr="00CE374B">
        <w:rPr>
          <w:spacing w:val="-2"/>
          <w:lang w:eastAsia="fr-FR"/>
        </w:rPr>
        <w:t xml:space="preserve">и опоры по высоте в направлении </w:t>
      </w:r>
      <w:r w:rsidRPr="00CE374B">
        <w:rPr>
          <w:spacing w:val="-2"/>
          <w:lang w:eastAsia="fr-FR"/>
        </w:rPr>
        <w:t>Z'</w:t>
      </w:r>
      <w:r w:rsidRPr="00AF2F90">
        <w:rPr>
          <w:lang w:eastAsia="fr-FR"/>
        </w:rPr>
        <w:t xml:space="preserve"> с превышением установленных пределов (как показано на рис. 3 (обозначение 6) приложения 19) при условии, что никакая часть не выходит за границы лимитирующих плоскостей в направлениях </w:t>
      </w:r>
      <w:r w:rsidRPr="00AF2F90">
        <w:rPr>
          <w:lang w:val="en-US" w:eastAsia="fr-FR"/>
        </w:rPr>
        <w:t>X</w:t>
      </w:r>
      <w:r w:rsidRPr="00AF2F90">
        <w:rPr>
          <w:lang w:eastAsia="fr-FR"/>
        </w:rPr>
        <w:t xml:space="preserve">' и </w:t>
      </w:r>
      <w:r w:rsidRPr="00AF2F90">
        <w:rPr>
          <w:lang w:val="en-US" w:eastAsia="fr-FR"/>
        </w:rPr>
        <w:t>Y</w:t>
      </w:r>
      <w:r w:rsidRPr="00AF2F90">
        <w:rPr>
          <w:lang w:eastAsia="fr-FR"/>
        </w:rPr>
        <w:t>'</w:t>
      </w:r>
      <w:r w:rsidRPr="00BC2753">
        <w:t>.</w:t>
      </w:r>
    </w:p>
    <w:p w:rsidR="00CD4BD3" w:rsidRPr="00BC2753" w:rsidRDefault="00CD4BD3" w:rsidP="00CE374B">
      <w:pPr>
        <w:pStyle w:val="SingleTxtGR"/>
        <w:spacing w:line="230" w:lineRule="atLeast"/>
        <w:ind w:left="2268" w:hanging="1134"/>
      </w:pPr>
      <w:r w:rsidRPr="00BC2753">
        <w:t>6.3.5.3</w:t>
      </w:r>
      <w:r w:rsidRPr="00BC2753">
        <w:tab/>
      </w:r>
      <w:r w:rsidR="00CE374B">
        <w:tab/>
      </w:r>
      <w:r w:rsidRPr="00BC2753">
        <w:t>Размеры ступни опоры</w:t>
      </w:r>
    </w:p>
    <w:p w:rsidR="00CD4BD3" w:rsidRPr="00BC2753" w:rsidRDefault="00CD4BD3" w:rsidP="00CE374B">
      <w:pPr>
        <w:pStyle w:val="SingleTxtGR"/>
        <w:spacing w:line="230" w:lineRule="atLeast"/>
        <w:ind w:left="2268" w:hanging="1134"/>
      </w:pPr>
      <w:r w:rsidRPr="00BC2753">
        <w:tab/>
      </w:r>
      <w:r w:rsidRPr="00BC2753">
        <w:tab/>
        <w:t>Размеры ступни опоры должны отвечать следующим требованиям:</w:t>
      </w:r>
    </w:p>
    <w:p w:rsidR="00CD4BD3" w:rsidRPr="00BC2753" w:rsidRDefault="00CD4BD3" w:rsidP="00CE374B">
      <w:pPr>
        <w:pStyle w:val="SingleTxtGR"/>
        <w:spacing w:line="230" w:lineRule="atLeast"/>
        <w:ind w:left="2835" w:hanging="1701"/>
      </w:pPr>
      <w:r w:rsidRPr="00BC2753">
        <w:tab/>
      </w:r>
      <w:r w:rsidRPr="00BC2753">
        <w:tab/>
        <w:t>a)</w:t>
      </w:r>
      <w:r w:rsidRPr="00BC2753">
        <w:tab/>
        <w:t>минимальная площадь контактной поверхности опоры, измеренная в виде проекции, проходящей на расстоянии 10 мм выше нижнего края ступни оп</w:t>
      </w:r>
      <w:r w:rsidR="00CE374B">
        <w:t>оры (см. рис. 0 d)), составляет</w:t>
      </w:r>
      <w:r w:rsidR="00CE374B">
        <w:br/>
      </w:r>
      <w:r w:rsidRPr="00BC2753">
        <w:t>2 500 мм</w:t>
      </w:r>
      <w:r w:rsidRPr="00BC2753">
        <w:rPr>
          <w:vertAlign w:val="superscript"/>
        </w:rPr>
        <w:t>2</w:t>
      </w:r>
      <w:r w:rsidRPr="00BC2753">
        <w:t>;</w:t>
      </w:r>
    </w:p>
    <w:p w:rsidR="00CD4BD3" w:rsidRPr="00BC2753" w:rsidRDefault="00CD4BD3" w:rsidP="00CE374B">
      <w:pPr>
        <w:pStyle w:val="SingleTxtGR"/>
        <w:spacing w:line="230" w:lineRule="atLeast"/>
        <w:ind w:left="2835" w:hanging="1701"/>
      </w:pPr>
      <w:r w:rsidRPr="00BC2753">
        <w:tab/>
      </w:r>
      <w:r w:rsidRPr="00BC2753">
        <w:tab/>
        <w:t>b)</w:t>
      </w:r>
      <w:r w:rsidRPr="00BC2753">
        <w:tab/>
        <w:t xml:space="preserve">минимальные внешние размеры в направлениях </w:t>
      </w:r>
      <w:r w:rsidRPr="00D0772B">
        <w:rPr>
          <w:lang w:val="en-US" w:eastAsia="fr-FR"/>
        </w:rPr>
        <w:t>X</w:t>
      </w:r>
      <w:r w:rsidRPr="00D0772B">
        <w:rPr>
          <w:lang w:eastAsia="fr-FR"/>
        </w:rPr>
        <w:t xml:space="preserve">' и </w:t>
      </w:r>
      <w:r w:rsidRPr="00D0772B">
        <w:rPr>
          <w:lang w:val="en-US" w:eastAsia="fr-FR"/>
        </w:rPr>
        <w:t>Y</w:t>
      </w:r>
      <w:r w:rsidRPr="00D0772B">
        <w:rPr>
          <w:lang w:eastAsia="fr-FR"/>
        </w:rPr>
        <w:t>'</w:t>
      </w:r>
      <w:r>
        <w:rPr>
          <w:lang w:eastAsia="fr-FR"/>
        </w:rPr>
        <w:t xml:space="preserve"> </w:t>
      </w:r>
      <w:r w:rsidRPr="00BC2753">
        <w:t>составляют 30 мм, причем максимальные размеры лимитированы оценочным объемом пространства для ступни опоры;</w:t>
      </w:r>
    </w:p>
    <w:p w:rsidR="00CD4BD3" w:rsidRPr="00BC2753" w:rsidRDefault="00CD4BD3" w:rsidP="00CE374B">
      <w:pPr>
        <w:pStyle w:val="SingleTxtGR"/>
        <w:spacing w:line="230" w:lineRule="atLeast"/>
        <w:ind w:left="2835" w:hanging="1701"/>
      </w:pPr>
      <w:r w:rsidRPr="00BC2753">
        <w:tab/>
      </w:r>
      <w:r w:rsidRPr="00BC2753">
        <w:tab/>
        <w:t>c)</w:t>
      </w:r>
      <w:r w:rsidRPr="00BC2753">
        <w:tab/>
        <w:t>минимальный радиус краев ступни опоры составляет 3,2 мм.</w:t>
      </w:r>
    </w:p>
    <w:p w:rsidR="00CD4BD3" w:rsidRDefault="00CD4BD3" w:rsidP="00CD4BD3">
      <w:pPr>
        <w:pStyle w:val="SingleTxtGR"/>
        <w:ind w:left="2268" w:hanging="1134"/>
      </w:pPr>
      <w:r w:rsidRPr="00BC2753">
        <w:t>Рис. 0 d)</w:t>
      </w:r>
    </w:p>
    <w:p w:rsidR="00CD4BD3" w:rsidRDefault="00CE374B" w:rsidP="00CD4BD3">
      <w:pPr>
        <w:pStyle w:val="SingleTxtGR"/>
        <w:ind w:left="2268" w:hanging="1134"/>
      </w:pPr>
      <w:r w:rsidRPr="003B0EDE">
        <w:rPr>
          <w:noProof/>
          <w:lang w:eastAsia="ru-RU"/>
        </w:rPr>
        <mc:AlternateContent>
          <mc:Choice Requires="wps">
            <w:drawing>
              <wp:anchor distT="0" distB="0" distL="114300" distR="114300" simplePos="0" relativeHeight="251710464" behindDoc="0" locked="0" layoutInCell="1" allowOverlap="1" wp14:anchorId="3B2B2F7D" wp14:editId="02C9A867">
                <wp:simplePos x="0" y="0"/>
                <wp:positionH relativeFrom="column">
                  <wp:posOffset>1356995</wp:posOffset>
                </wp:positionH>
                <wp:positionV relativeFrom="paragraph">
                  <wp:posOffset>2852472</wp:posOffset>
                </wp:positionV>
                <wp:extent cx="1038225" cy="10160"/>
                <wp:effectExtent l="5715" t="10160" r="13335" b="8255"/>
                <wp:wrapNone/>
                <wp:docPr id="66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101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B31FA" id="AutoShape 457" o:spid="_x0000_s1026" type="#_x0000_t32" style="position:absolute;margin-left:106.85pt;margin-top:224.6pt;width:81.75pt;height:.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">
                <v:stroke dashstyle="dash"/>
              </v:shape>
            </w:pict>
          </mc:Fallback>
        </mc:AlternateContent>
      </w:r>
      <w:r w:rsidR="00CD4BD3">
        <w:rPr>
          <w:noProof/>
          <w:lang w:eastAsia="ru-RU"/>
        </w:rPr>
        <mc:AlternateContent>
          <mc:Choice Requires="wpg">
            <w:drawing>
              <wp:inline distT="0" distB="0" distL="0" distR="0" wp14:anchorId="145DE8AD" wp14:editId="71B3E71F">
                <wp:extent cx="2770505" cy="2849099"/>
                <wp:effectExtent l="0" t="0" r="239395" b="66040"/>
                <wp:docPr id="669"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6" cy="2849099"/>
                          <a:chOff x="6403" y="10967"/>
                          <a:chExt cx="5082" cy="5215"/>
                        </a:xfrm>
                      </wpg:grpSpPr>
                      <wps:wsp>
                        <wps:cNvPr id="670" name="Oval 468"/>
                        <wps:cNvSpPr>
                          <a:spLocks noChangeArrowheads="1"/>
                        </wps:cNvSpPr>
                        <wps:spPr bwMode="auto">
                          <a:xfrm>
                            <a:off x="9231" y="14765"/>
                            <a:ext cx="1417" cy="1417"/>
                          </a:xfrm>
                          <a:prstGeom prst="ellipse">
                            <a:avLst/>
                          </a:prstGeom>
                          <a:solidFill>
                            <a:srgbClr val="FFFFFF"/>
                          </a:solidFill>
                          <a:ln w="9525">
                            <a:round/>
                            <a:headEnd/>
                            <a:tailEnd/>
                          </a:ln>
                          <a:scene3d>
                            <a:camera prst="legacyObliqueTopRight"/>
                            <a:lightRig rig="legacyFlat3" dir="b"/>
                          </a:scene3d>
                          <a:sp3d extrusionH="1801800" prstMaterial="legacyMatte">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g:grpSp>
                        <wpg:cNvPr id="671" name="Group 469"/>
                        <wpg:cNvGrpSpPr>
                          <a:grpSpLocks/>
                        </wpg:cNvGrpSpPr>
                        <wpg:grpSpPr bwMode="auto">
                          <a:xfrm>
                            <a:off x="6403" y="10967"/>
                            <a:ext cx="5082" cy="5215"/>
                            <a:chOff x="6403" y="10967"/>
                            <a:chExt cx="5082" cy="5215"/>
                          </a:xfrm>
                        </wpg:grpSpPr>
                        <wps:wsp>
                          <wps:cNvPr id="672" name="Text Box 470"/>
                          <wps:cNvSpPr txBox="1">
                            <a:spLocks noChangeArrowheads="1"/>
                          </wps:cNvSpPr>
                          <wps:spPr bwMode="auto">
                            <a:xfrm>
                              <a:off x="6403" y="15766"/>
                              <a:ext cx="727"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CE374B" w:rsidRDefault="00F26DFB" w:rsidP="00CD4BD3">
                                <w:pPr>
                                  <w:rPr>
                                    <w:sz w:val="18"/>
                                    <w:szCs w:val="18"/>
                                  </w:rPr>
                                </w:pPr>
                                <w:r>
                                  <w:rPr>
                                    <w:sz w:val="18"/>
                                    <w:szCs w:val="18"/>
                                    <w:lang w:val="de-DE"/>
                                  </w:rPr>
                                  <w:t xml:space="preserve">10 </w:t>
                                </w:r>
                                <w:r>
                                  <w:rPr>
                                    <w:sz w:val="18"/>
                                    <w:szCs w:val="18"/>
                                  </w:rPr>
                                  <w:t>мм</w:t>
                                </w:r>
                              </w:p>
                            </w:txbxContent>
                          </wps:txbx>
                          <wps:bodyPr rot="0" vert="horz" wrap="square" lIns="0" tIns="0" rIns="18000" bIns="0" anchor="t" anchorCtr="0" upright="1">
                            <a:noAutofit/>
                          </wps:bodyPr>
                        </wps:wsp>
                        <wps:wsp>
                          <wps:cNvPr id="673" name="AutoShape 471"/>
                          <wps:cNvCnPr>
                            <a:cxnSpLocks noChangeShapeType="1"/>
                          </wps:cNvCnPr>
                          <wps:spPr bwMode="auto">
                            <a:xfrm>
                              <a:off x="7872" y="15804"/>
                              <a:ext cx="111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 name="AutoShape 472"/>
                          <wps:cNvCnPr>
                            <a:cxnSpLocks noChangeShapeType="1"/>
                          </wps:cNvCnPr>
                          <wps:spPr bwMode="auto">
                            <a:xfrm>
                              <a:off x="8277" y="15807"/>
                              <a:ext cx="7" cy="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5" name="Oval 473"/>
                          <wps:cNvSpPr>
                            <a:spLocks noChangeArrowheads="1"/>
                          </wps:cNvSpPr>
                          <wps:spPr bwMode="auto">
                            <a:xfrm rot="3179912">
                              <a:off x="9894" y="11075"/>
                              <a:ext cx="699" cy="483"/>
                            </a:xfrm>
                            <a:prstGeom prst="ellipse">
                              <a:avLst/>
                            </a:prstGeom>
                            <a:solidFill>
                              <a:srgbClr val="FFFFFF"/>
                            </a:solidFill>
                            <a:ln w="9525">
                              <a:round/>
                              <a:headEnd/>
                              <a:tailEnd/>
                            </a:ln>
                            <a:scene3d>
                              <a:camera prst="legacyPerspectiveTopRight">
                                <a:rot lat="16499998" lon="300000" rev="0"/>
                              </a:camera>
                              <a:lightRig rig="legacyFlat3" dir="b"/>
                            </a:scene3d>
                            <a:sp3d extrusionH="1801800" prstMaterial="legacyMatte">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s:wsp>
                          <wps:cNvPr id="676" name="AutoShape 474"/>
                          <wps:cNvSpPr>
                            <a:spLocks noChangeArrowheads="1"/>
                          </wps:cNvSpPr>
                          <wps:spPr bwMode="auto">
                            <a:xfrm>
                              <a:off x="9235" y="14755"/>
                              <a:ext cx="2250" cy="1050"/>
                            </a:xfrm>
                            <a:prstGeom prst="parallelogram">
                              <a:avLst>
                                <a:gd name="adj" fmla="val 103621"/>
                              </a:avLst>
                            </a:prstGeom>
                            <a:pattFill prst="wdDnDiag">
                              <a:fgClr>
                                <a:srgbClr val="FF0000">
                                  <a:alpha val="20000"/>
                                </a:srgbClr>
                              </a:fgClr>
                              <a:bgClr>
                                <a:srgbClr val="FFFFFF">
                                  <a:alpha val="20000"/>
                                </a:srgbClr>
                              </a:bgClr>
                            </a:patt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145DE8AD" id="Group 467" o:spid="_x0000_s1079" style="width:218.15pt;height:224.35pt;mso-position-horizontal-relative:char;mso-position-vertical-relative:line" coordorigin="6403,10967" coordsize="508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">
                <v:oval id="Oval 468" o:spid="_x0000_s1080" style="position:absolute;left:9231;top:14765;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">
                  <o:extrusion v:ext="view" backdepth="2in" color="white" on="t"/>
                </v:oval>
                <v:group id="Group 469" o:spid="_x0000_s1081" style="position:absolute;left:6403;top:10967;width:5082;height:5215" coordorigin="6403,10967" coordsize="5082,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Text Box 470" o:spid="_x0000_s1082" type="#_x0000_t202" style="position:absolute;left:6403;top:15766;width:72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" stroked="f">
                    <v:textbox inset="0,0,.5mm,0">
                      <w:txbxContent>
                        <w:p w:rsidR="00F26DFB" w:rsidRPr="00CE374B" w:rsidRDefault="00F26DFB" w:rsidP="00CD4BD3">
                          <w:pPr>
                            <w:rPr>
                              <w:sz w:val="18"/>
                              <w:szCs w:val="18"/>
                            </w:rPr>
                          </w:pPr>
                          <w:r>
                            <w:rPr>
                              <w:sz w:val="18"/>
                              <w:szCs w:val="18"/>
                              <w:lang w:val="de-DE"/>
                            </w:rPr>
                            <w:t xml:space="preserve">10 </w:t>
                          </w:r>
                          <w:r>
                            <w:rPr>
                              <w:sz w:val="18"/>
                              <w:szCs w:val="18"/>
                            </w:rPr>
                            <w:t>мм</w:t>
                          </w:r>
                        </w:p>
                      </w:txbxContent>
                    </v:textbox>
                  </v:shape>
                  <v:shape id="AutoShape 471" o:spid="_x0000_s1083" type="#_x0000_t32" style="position:absolute;left:7872;top:15804;width:11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">
                    <v:stroke dashstyle="dash"/>
                  </v:shape>
                  <v:shape id="AutoShape 472" o:spid="_x0000_s1084" type="#_x0000_t32" style="position:absolute;left:8277;top:15807;width:7;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">
                    <v:stroke startarrow="block" endarrow="block"/>
                  </v:shape>
                  <v:oval id="Oval 473" o:spid="_x0000_s1085" style="position:absolute;left:9894;top:11075;width:699;height:483;rotation:3473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">
                    <o:extrusion v:ext="view" backdepth="2in" color="white" on="t" rotationangle="5570563fd,5" type="perspective"/>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74" o:spid="_x0000_s1086" type="#_x0000_t7" style="position:absolute;left:9235;top:14755;width:22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" adj="10445" fillcolor="red">
                    <v:fill r:id="rId30" o:title="" opacity="13107f" o:opacity2="13107f" type="pattern"/>
                  </v:shape>
                </v:group>
                <w10:anchorlock/>
              </v:group>
            </w:pict>
          </mc:Fallback>
        </mc:AlternateContent>
      </w:r>
    </w:p>
    <w:p w:rsidR="00CD4BD3" w:rsidRPr="00CF55AA" w:rsidRDefault="00CD4BD3" w:rsidP="00CE374B">
      <w:pPr>
        <w:pStyle w:val="SingleTxtGR"/>
        <w:pageBreakBefore/>
        <w:rPr>
          <w:lang w:bidi="ru-RU"/>
        </w:rPr>
      </w:pPr>
      <w:r w:rsidRPr="00CF55AA">
        <w:rPr>
          <w:lang w:bidi="ru-RU"/>
        </w:rPr>
        <w:t>6.3.5.4</w:t>
      </w:r>
      <w:r w:rsidRPr="00CF55AA">
        <w:rPr>
          <w:lang w:bidi="ru-RU"/>
        </w:rPr>
        <w:tab/>
      </w:r>
      <w:r w:rsidR="00CE374B">
        <w:rPr>
          <w:lang w:bidi="ru-RU"/>
        </w:rPr>
        <w:tab/>
      </w:r>
      <w:r w:rsidRPr="00CF55AA">
        <w:rPr>
          <w:lang w:bidi="ru-RU"/>
        </w:rPr>
        <w:t xml:space="preserve">Устройство калибровки ступни опоры </w:t>
      </w:r>
    </w:p>
    <w:p w:rsidR="00CD4BD3" w:rsidRPr="00CF55AA" w:rsidRDefault="00CD4BD3" w:rsidP="00CE374B">
      <w:pPr>
        <w:pStyle w:val="SingleTxtGR"/>
        <w:ind w:left="2268" w:hanging="1134"/>
        <w:rPr>
          <w:lang w:bidi="ru-RU"/>
        </w:rPr>
      </w:pPr>
      <w:r w:rsidRPr="00CF55AA">
        <w:rPr>
          <w:lang w:bidi="ru-RU"/>
        </w:rPr>
        <w:tab/>
      </w:r>
      <w:r w:rsidRPr="00DB24BF">
        <w:rPr>
          <w:lang w:bidi="ru-RU"/>
        </w:rPr>
        <w:tab/>
      </w:r>
      <w:r w:rsidRPr="00CF55AA">
        <w:rPr>
          <w:lang w:bidi="ru-RU"/>
        </w:rPr>
        <w:t xml:space="preserve">Для проверки соответствия ступни опоры требованиям, указанным в пункте 6.3.5.2 выше, используют специальное калибровочное </w:t>
      </w:r>
      <w:r w:rsidRPr="00CF55AA">
        <w:rPr>
          <w:bCs/>
          <w:lang w:bidi="ru-RU"/>
        </w:rPr>
        <w:t>устройство (см. рис. 0 e))</w:t>
      </w:r>
      <w:r w:rsidRPr="00CF55AA">
        <w:rPr>
          <w:lang w:bidi="ru-RU"/>
        </w:rPr>
        <w:t>. В качестве подходящего альтернативного варианта также рассматривается компьютерное моделирование.</w:t>
      </w:r>
    </w:p>
    <w:p w:rsidR="00CD4BD3" w:rsidRPr="00BC2753" w:rsidRDefault="00CD4BD3" w:rsidP="00CE374B">
      <w:pPr>
        <w:pStyle w:val="SingleTxtGR"/>
        <w:ind w:left="2268" w:hanging="1134"/>
      </w:pPr>
      <w:r w:rsidRPr="00CF55AA">
        <w:rPr>
          <w:lang w:bidi="ru-RU"/>
        </w:rPr>
        <w:tab/>
      </w:r>
      <w:r w:rsidR="00CE374B">
        <w:rPr>
          <w:lang w:bidi="ru-RU"/>
        </w:rPr>
        <w:tab/>
      </w:r>
      <w:r w:rsidRPr="00CF55AA">
        <w:rPr>
          <w:lang w:bidi="ru-RU"/>
        </w:rPr>
        <w:t xml:space="preserve">За калибровочное устройство принимают </w:t>
      </w:r>
      <w:r>
        <w:rPr>
          <w:lang w:bidi="ru-RU"/>
        </w:rPr>
        <w:t>фиксирующее</w:t>
      </w:r>
      <w:r w:rsidRPr="00CF55AA">
        <w:rPr>
          <w:lang w:bidi="ru-RU"/>
        </w:rPr>
        <w:t xml:space="preserve"> приспособление сиденья ISOFIX, соответствующее размерному классу </w:t>
      </w:r>
      <w:r w:rsidRPr="00CF55AA">
        <w:rPr>
          <w:bCs/>
          <w:lang w:bidi="ru-RU"/>
        </w:rPr>
        <w:t>усовершенствованной</w:t>
      </w:r>
      <w:r w:rsidRPr="00CF55AA">
        <w:rPr>
          <w:b/>
          <w:lang w:bidi="ru-RU"/>
        </w:rPr>
        <w:t xml:space="preserve"> </w:t>
      </w:r>
      <w:r w:rsidRPr="00CF55AA">
        <w:rPr>
          <w:bCs/>
          <w:lang w:bidi="ru-RU"/>
        </w:rPr>
        <w:t>детской удерживающей системы</w:t>
      </w:r>
      <w:r w:rsidRPr="00CF55AA">
        <w:rPr>
          <w:lang w:bidi="ru-RU"/>
        </w:rPr>
        <w:t xml:space="preserve">. Устройство калибровки имеет дополнительно два нижних крепления ISOFIX диаметром 6 мм. Шаблон кубической формы с метками, устанавливаемый перед калибровочным устройством, размещают с соблюдением размерных требований по пункту 6.3.5.2 </w:t>
      </w:r>
      <w:r w:rsidRPr="00CF55AA">
        <w:rPr>
          <w:bCs/>
          <w:lang w:bidi="ru-RU"/>
        </w:rPr>
        <w:t xml:space="preserve">выше. </w:t>
      </w:r>
      <w:r w:rsidR="00CE374B">
        <w:rPr>
          <w:lang w:bidi="ru-RU"/>
        </w:rPr>
        <w:t>При </w:t>
      </w:r>
      <w:r w:rsidRPr="00CF55AA">
        <w:rPr>
          <w:lang w:bidi="ru-RU"/>
        </w:rPr>
        <w:t xml:space="preserve">проведении оценки крепления </w:t>
      </w:r>
      <w:r w:rsidRPr="00FE73A1">
        <w:rPr>
          <w:bCs/>
          <w:lang w:bidi="ru-RU"/>
        </w:rPr>
        <w:t>У</w:t>
      </w:r>
      <w:r w:rsidRPr="00CF55AA">
        <w:rPr>
          <w:lang w:bidi="ru-RU"/>
        </w:rPr>
        <w:t>ДУС должны быть защелкнуты</w:t>
      </w:r>
      <w:r w:rsidRPr="00BC2753">
        <w:t xml:space="preserve">. </w:t>
      </w:r>
    </w:p>
    <w:p w:rsidR="00CD4BD3" w:rsidRPr="00BC2753" w:rsidRDefault="00CD4BD3" w:rsidP="00CD4BD3">
      <w:pPr>
        <w:pStyle w:val="SingleTxtGR"/>
        <w:keepNext/>
        <w:ind w:left="2268" w:hanging="1134"/>
        <w:rPr>
          <w:b/>
          <w:bCs/>
        </w:rPr>
      </w:pPr>
      <w:r w:rsidRPr="00BC2753">
        <w:t xml:space="preserve">Рис. 0 e) </w:t>
      </w:r>
    </w:p>
    <w:p w:rsidR="00CD4BD3" w:rsidRPr="003B0EDE" w:rsidRDefault="00CD4BD3" w:rsidP="00B030A6">
      <w:pPr>
        <w:spacing w:after="120"/>
        <w:ind w:left="1202" w:right="1134"/>
        <w:jc w:val="both"/>
        <w:rPr>
          <w:strike/>
        </w:rPr>
      </w:pPr>
      <w:r w:rsidRPr="003B0EDE">
        <w:rPr>
          <w:noProof/>
          <w:lang w:eastAsia="ru-RU"/>
        </w:rPr>
        <mc:AlternateContent>
          <mc:Choice Requires="wps">
            <w:drawing>
              <wp:anchor distT="0" distB="0" distL="114300" distR="114300" simplePos="0" relativeHeight="251707392" behindDoc="0" locked="0" layoutInCell="1" allowOverlap="1" wp14:anchorId="439D7829" wp14:editId="0B1798E9">
                <wp:simplePos x="0" y="0"/>
                <wp:positionH relativeFrom="column">
                  <wp:posOffset>3463925</wp:posOffset>
                </wp:positionH>
                <wp:positionV relativeFrom="paragraph">
                  <wp:posOffset>1134823</wp:posOffset>
                </wp:positionV>
                <wp:extent cx="1178560" cy="535940"/>
                <wp:effectExtent l="0" t="0" r="2540" b="0"/>
                <wp:wrapNone/>
                <wp:docPr id="66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Default="00F26DFB" w:rsidP="00CD4BD3">
                            <w:r w:rsidRPr="004A128B">
                              <w:rPr>
                                <w:b/>
                                <w:sz w:val="18"/>
                                <w:szCs w:val="18"/>
                              </w:rPr>
                              <w:t xml:space="preserve">Ось ISOFIX </w:t>
                            </w:r>
                            <w:r>
                              <w:rPr>
                                <w:b/>
                                <w:sz w:val="18"/>
                                <w:szCs w:val="18"/>
                              </w:rPr>
                              <w:br/>
                            </w:r>
                            <w:r w:rsidRPr="004A128B">
                              <w:rPr>
                                <w:b/>
                                <w:sz w:val="18"/>
                                <w:szCs w:val="18"/>
                              </w:rPr>
                              <w:t>диаметр 6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D7829" id="Text Box 326" o:spid="_x0000_s1087" type="#_x0000_t202" style="position:absolute;left:0;text-align:left;margin-left:272.75pt;margin-top:89.35pt;width:92.8pt;height:4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" stroked="f">
                <v:textbox>
                  <w:txbxContent>
                    <w:p w:rsidR="00F26DFB" w:rsidRDefault="00F26DFB" w:rsidP="00CD4BD3">
                      <w:r w:rsidRPr="004A128B">
                        <w:rPr>
                          <w:b/>
                          <w:sz w:val="18"/>
                          <w:szCs w:val="18"/>
                        </w:rPr>
                        <w:t xml:space="preserve">Ось ISOFIX </w:t>
                      </w:r>
                      <w:r>
                        <w:rPr>
                          <w:b/>
                          <w:sz w:val="18"/>
                          <w:szCs w:val="18"/>
                        </w:rPr>
                        <w:br/>
                      </w:r>
                      <w:r w:rsidRPr="004A128B">
                        <w:rPr>
                          <w:b/>
                          <w:sz w:val="18"/>
                          <w:szCs w:val="18"/>
                        </w:rPr>
                        <w:t>диаметр 6 мм</w:t>
                      </w:r>
                    </w:p>
                  </w:txbxContent>
                </v:textbox>
              </v:shape>
            </w:pict>
          </mc:Fallback>
        </mc:AlternateContent>
      </w:r>
      <w:r w:rsidRPr="003B0EDE">
        <w:rPr>
          <w:noProof/>
          <w:lang w:eastAsia="ru-RU"/>
        </w:rPr>
        <mc:AlternateContent>
          <mc:Choice Requires="wps">
            <w:drawing>
              <wp:anchor distT="0" distB="0" distL="114300" distR="114300" simplePos="0" relativeHeight="251709440" behindDoc="0" locked="0" layoutInCell="1" allowOverlap="1" wp14:anchorId="2351D838" wp14:editId="15E0B151">
                <wp:simplePos x="0" y="0"/>
                <wp:positionH relativeFrom="column">
                  <wp:posOffset>2544445</wp:posOffset>
                </wp:positionH>
                <wp:positionV relativeFrom="paragraph">
                  <wp:posOffset>1423035</wp:posOffset>
                </wp:positionV>
                <wp:extent cx="226060" cy="0"/>
                <wp:effectExtent l="16510" t="15240" r="14605" b="22860"/>
                <wp:wrapNone/>
                <wp:docPr id="666"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852F9" id="AutoShape 328" o:spid="_x0000_s1026" type="#_x0000_t32" style="position:absolute;margin-left:200.35pt;margin-top:112.05pt;width:17.8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" strokecolor="blue" strokeweight="2.25pt"/>
            </w:pict>
          </mc:Fallback>
        </mc:AlternateContent>
      </w:r>
      <w:r w:rsidRPr="003B0EDE">
        <w:rPr>
          <w:noProof/>
          <w:lang w:eastAsia="ru-RU"/>
        </w:rPr>
        <mc:AlternateContent>
          <mc:Choice Requires="wps">
            <w:drawing>
              <wp:anchor distT="0" distB="0" distL="114300" distR="114300" simplePos="0" relativeHeight="251708416" behindDoc="0" locked="0" layoutInCell="1" allowOverlap="1" wp14:anchorId="67FF2326" wp14:editId="41F467E2">
                <wp:simplePos x="0" y="0"/>
                <wp:positionH relativeFrom="column">
                  <wp:posOffset>3140710</wp:posOffset>
                </wp:positionH>
                <wp:positionV relativeFrom="paragraph">
                  <wp:posOffset>1457325</wp:posOffset>
                </wp:positionV>
                <wp:extent cx="226060" cy="0"/>
                <wp:effectExtent l="22225" t="20955" r="18415" b="17145"/>
                <wp:wrapNone/>
                <wp:docPr id="665"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ADBD1" id="AutoShape 327" o:spid="_x0000_s1026" type="#_x0000_t32" style="position:absolute;margin-left:247.3pt;margin-top:114.75pt;width:17.8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" strokecolor="blue" strokeweight="2.25pt"/>
            </w:pict>
          </mc:Fallback>
        </mc:AlternateContent>
      </w:r>
      <w:r w:rsidRPr="003B0EDE">
        <w:rPr>
          <w:rFonts w:cs="Arial"/>
          <w:b/>
          <w:noProof/>
          <w:lang w:eastAsia="ru-RU"/>
        </w:rPr>
        <mc:AlternateContent>
          <mc:Choice Requires="wpg">
            <w:drawing>
              <wp:inline distT="0" distB="0" distL="0" distR="0" wp14:anchorId="58422556" wp14:editId="7C9F4515">
                <wp:extent cx="2657475" cy="2526665"/>
                <wp:effectExtent l="13335" t="45720" r="5715" b="8890"/>
                <wp:docPr id="59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2526665"/>
                          <a:chOff x="2844" y="5205"/>
                          <a:chExt cx="5537" cy="5551"/>
                        </a:xfrm>
                      </wpg:grpSpPr>
                      <wps:wsp>
                        <wps:cNvPr id="597" name="AutoShape 77"/>
                        <wps:cNvSpPr>
                          <a:spLocks noChangeArrowheads="1"/>
                        </wps:cNvSpPr>
                        <wps:spPr bwMode="auto">
                          <a:xfrm>
                            <a:off x="2844" y="8828"/>
                            <a:ext cx="5537" cy="1928"/>
                          </a:xfrm>
                          <a:prstGeom prst="cube">
                            <a:avLst>
                              <a:gd name="adj"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8" name="AutoShape 78"/>
                        <wps:cNvSpPr>
                          <a:spLocks noChangeArrowheads="1"/>
                        </wps:cNvSpPr>
                        <wps:spPr bwMode="auto">
                          <a:xfrm>
                            <a:off x="4954" y="7797"/>
                            <a:ext cx="1850" cy="1902"/>
                          </a:xfrm>
                          <a:prstGeom prst="cube">
                            <a:avLst>
                              <a:gd name="adj"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99" name="Line 79"/>
                        <wps:cNvCnPr>
                          <a:cxnSpLocks noChangeShapeType="1"/>
                        </wps:cNvCnPr>
                        <wps:spPr bwMode="auto">
                          <a:xfrm>
                            <a:off x="4824" y="8065"/>
                            <a:ext cx="13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80"/>
                        <wps:cNvCnPr>
                          <a:cxnSpLocks noChangeShapeType="1"/>
                        </wps:cNvCnPr>
                        <wps:spPr bwMode="auto">
                          <a:xfrm flipH="1">
                            <a:off x="6320" y="8010"/>
                            <a:ext cx="200"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81"/>
                        <wps:cNvCnPr>
                          <a:cxnSpLocks noChangeShapeType="1"/>
                        </wps:cNvCnPr>
                        <wps:spPr bwMode="auto">
                          <a:xfrm flipV="1">
                            <a:off x="4915" y="7545"/>
                            <a:ext cx="392"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82"/>
                        <wps:cNvCnPr>
                          <a:cxnSpLocks noChangeShapeType="1"/>
                        </wps:cNvCnPr>
                        <wps:spPr bwMode="auto">
                          <a:xfrm>
                            <a:off x="5481" y="7741"/>
                            <a:ext cx="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83"/>
                        <wps:cNvCnPr>
                          <a:cxnSpLocks noChangeShapeType="1"/>
                        </wps:cNvCnPr>
                        <wps:spPr bwMode="auto">
                          <a:xfrm flipV="1">
                            <a:off x="4954" y="7741"/>
                            <a:ext cx="527"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84"/>
                        <wps:cNvCnPr>
                          <a:cxnSpLocks noChangeShapeType="1"/>
                        </wps:cNvCnPr>
                        <wps:spPr bwMode="auto">
                          <a:xfrm>
                            <a:off x="5307" y="7567"/>
                            <a:ext cx="174"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85"/>
                        <wps:cNvCnPr>
                          <a:cxnSpLocks noChangeShapeType="1"/>
                        </wps:cNvCnPr>
                        <wps:spPr bwMode="auto">
                          <a:xfrm>
                            <a:off x="5930" y="9027"/>
                            <a:ext cx="2" cy="6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6" name="Line 86"/>
                        <wps:cNvCnPr>
                          <a:cxnSpLocks noChangeShapeType="1"/>
                        </wps:cNvCnPr>
                        <wps:spPr bwMode="auto">
                          <a:xfrm>
                            <a:off x="5257" y="9040"/>
                            <a:ext cx="1" cy="6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7" name="Line 87"/>
                        <wps:cNvCnPr>
                          <a:cxnSpLocks noChangeShapeType="1"/>
                        </wps:cNvCnPr>
                        <wps:spPr bwMode="auto">
                          <a:xfrm flipV="1">
                            <a:off x="5248" y="9705"/>
                            <a:ext cx="694"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 name="AutoShape 88"/>
                        <wps:cNvSpPr>
                          <a:spLocks noChangeArrowheads="1"/>
                        </wps:cNvSpPr>
                        <wps:spPr bwMode="auto">
                          <a:xfrm rot="5400000" flipH="1">
                            <a:off x="4455" y="9372"/>
                            <a:ext cx="1141" cy="462"/>
                          </a:xfrm>
                          <a:prstGeom prst="parallelogram">
                            <a:avLst>
                              <a:gd name="adj" fmla="val 97999"/>
                            </a:avLst>
                          </a:prstGeom>
                          <a:pattFill prst="wdUpDiag">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1" name="Rectangle 89"/>
                        <wps:cNvSpPr>
                          <a:spLocks noChangeArrowheads="1"/>
                        </wps:cNvSpPr>
                        <wps:spPr bwMode="auto">
                          <a:xfrm>
                            <a:off x="5261" y="9032"/>
                            <a:ext cx="668" cy="675"/>
                          </a:xfrm>
                          <a:prstGeom prst="rect">
                            <a:avLst/>
                          </a:prstGeom>
                          <a:pattFill prst="dkHorz">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2" name="AutoShape 90"/>
                        <wps:cNvSpPr>
                          <a:spLocks noChangeArrowheads="1"/>
                        </wps:cNvSpPr>
                        <wps:spPr bwMode="auto">
                          <a:xfrm rot="5400000" flipH="1">
                            <a:off x="5164" y="9385"/>
                            <a:ext cx="1118" cy="421"/>
                          </a:xfrm>
                          <a:prstGeom prst="parallelogram">
                            <a:avLst>
                              <a:gd name="adj" fmla="val 105375"/>
                            </a:avLst>
                          </a:prstGeom>
                          <a:pattFill prst="wdDnDiag">
                            <a:fgClr>
                              <a:srgbClr val="00FF00">
                                <a:alpha val="28999"/>
                              </a:srgbClr>
                            </a:fgClr>
                            <a:bgClr>
                              <a:srgbClr val="FFFFFF">
                                <a:alpha val="28999"/>
                              </a:srgbClr>
                            </a:bgClr>
                          </a:pattFill>
                          <a:ln w="9525">
                            <a:solidFill>
                              <a:srgbClr val="000000"/>
                            </a:solidFill>
                            <a:miter lim="800000"/>
                            <a:headEnd/>
                            <a:tailEnd/>
                          </a:ln>
                        </wps:spPr>
                        <wps:bodyPr rot="0" vert="horz" wrap="square" lIns="91440" tIns="45720" rIns="91440" bIns="45720" anchor="t" anchorCtr="0" upright="1">
                          <a:noAutofit/>
                        </wps:bodyPr>
                      </wps:wsp>
                      <wps:wsp>
                        <wps:cNvPr id="163" name="Rectangle 91"/>
                        <wps:cNvSpPr>
                          <a:spLocks noChangeArrowheads="1"/>
                        </wps:cNvSpPr>
                        <wps:spPr bwMode="auto">
                          <a:xfrm>
                            <a:off x="4800" y="9471"/>
                            <a:ext cx="703" cy="689"/>
                          </a:xfrm>
                          <a:prstGeom prst="rect">
                            <a:avLst/>
                          </a:prstGeom>
                          <a:pattFill prst="ltHorz">
                            <a:fgClr>
                              <a:srgbClr val="00FF00">
                                <a:alpha val="50999"/>
                              </a:srgbClr>
                            </a:fgClr>
                            <a:bgClr>
                              <a:srgbClr val="FFFFFF">
                                <a:alpha val="50999"/>
                              </a:srgbClr>
                            </a:bgClr>
                          </a:pattFill>
                          <a:ln w="9525">
                            <a:solidFill>
                              <a:srgbClr val="000000"/>
                            </a:solidFill>
                            <a:miter lim="800000"/>
                            <a:headEnd/>
                            <a:tailEnd/>
                          </a:ln>
                        </wps:spPr>
                        <wps:bodyPr rot="0" vert="horz" wrap="square" lIns="91440" tIns="45720" rIns="91440" bIns="45720" anchor="t" anchorCtr="0" upright="1">
                          <a:noAutofit/>
                        </wps:bodyPr>
                      </wps:wsp>
                      <wps:wsp>
                        <wps:cNvPr id="164" name="AutoShape 92"/>
                        <wps:cNvSpPr>
                          <a:spLocks noChangeArrowheads="1"/>
                        </wps:cNvSpPr>
                        <wps:spPr bwMode="auto">
                          <a:xfrm>
                            <a:off x="4808" y="9712"/>
                            <a:ext cx="1155" cy="450"/>
                          </a:xfrm>
                          <a:prstGeom prst="parallelogram">
                            <a:avLst>
                              <a:gd name="adj" fmla="val 102441"/>
                            </a:avLst>
                          </a:prstGeom>
                          <a:solidFill>
                            <a:srgbClr val="00FF0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165" name="Line 93"/>
                        <wps:cNvCnPr>
                          <a:cxnSpLocks noChangeShapeType="1"/>
                        </wps:cNvCnPr>
                        <wps:spPr bwMode="auto">
                          <a:xfrm flipV="1">
                            <a:off x="5519" y="9697"/>
                            <a:ext cx="414"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 name="Line 94"/>
                        <wps:cNvCnPr>
                          <a:cxnSpLocks noChangeShapeType="1"/>
                        </wps:cNvCnPr>
                        <wps:spPr bwMode="auto">
                          <a:xfrm flipV="1">
                            <a:off x="5510" y="9694"/>
                            <a:ext cx="417" cy="4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 name="Line 95"/>
                        <wps:cNvCnPr>
                          <a:cxnSpLocks noChangeShapeType="1"/>
                        </wps:cNvCnPr>
                        <wps:spPr bwMode="auto">
                          <a:xfrm flipH="1">
                            <a:off x="5933" y="9040"/>
                            <a:ext cx="3" cy="6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 name="Rectangle 96"/>
                        <wps:cNvSpPr>
                          <a:spLocks noChangeArrowheads="1"/>
                        </wps:cNvSpPr>
                        <wps:spPr bwMode="auto">
                          <a:xfrm>
                            <a:off x="4361" y="528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97"/>
                        <wps:cNvSpPr>
                          <a:spLocks noChangeArrowheads="1"/>
                        </wps:cNvSpPr>
                        <wps:spPr bwMode="auto">
                          <a:xfrm rot="-2491534">
                            <a:off x="626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98"/>
                        <wps:cNvSpPr>
                          <a:spLocks noChangeArrowheads="1"/>
                        </wps:cNvSpPr>
                        <wps:spPr bwMode="auto">
                          <a:xfrm rot="-2491534">
                            <a:off x="440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99"/>
                        <wps:cNvCnPr>
                          <a:cxnSpLocks noChangeShapeType="1"/>
                        </wps:cNvCnPr>
                        <wps:spPr bwMode="auto">
                          <a:xfrm flipV="1">
                            <a:off x="5561" y="7122"/>
                            <a:ext cx="252"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 name="Line 100"/>
                        <wps:cNvCnPr>
                          <a:cxnSpLocks noChangeShapeType="1"/>
                        </wps:cNvCnPr>
                        <wps:spPr bwMode="auto">
                          <a:xfrm flipV="1">
                            <a:off x="5837" y="7125"/>
                            <a:ext cx="213"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 name="Line 101"/>
                        <wps:cNvCnPr>
                          <a:cxnSpLocks noChangeShapeType="1"/>
                        </wps:cNvCnPr>
                        <wps:spPr bwMode="auto">
                          <a:xfrm flipV="1">
                            <a:off x="5810" y="7449"/>
                            <a:ext cx="246" cy="2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 name="Line 102"/>
                        <wps:cNvCnPr>
                          <a:cxnSpLocks noChangeShapeType="1"/>
                        </wps:cNvCnPr>
                        <wps:spPr bwMode="auto">
                          <a:xfrm flipV="1">
                            <a:off x="5558" y="7473"/>
                            <a:ext cx="261"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03"/>
                        <wps:cNvCnPr>
                          <a:cxnSpLocks noChangeShapeType="1"/>
                        </wps:cNvCnPr>
                        <wps:spPr bwMode="auto">
                          <a:xfrm>
                            <a:off x="5813" y="7116"/>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 name="Line 104"/>
                        <wps:cNvCnPr>
                          <a:cxnSpLocks noChangeShapeType="1"/>
                        </wps:cNvCnPr>
                        <wps:spPr bwMode="auto">
                          <a:xfrm flipV="1">
                            <a:off x="5834" y="7473"/>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 name="Line 105"/>
                        <wps:cNvCnPr>
                          <a:cxnSpLocks noChangeShapeType="1"/>
                        </wps:cNvCnPr>
                        <wps:spPr bwMode="auto">
                          <a:xfrm flipH="1">
                            <a:off x="6056" y="7116"/>
                            <a:ext cx="3" cy="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06"/>
                        <wps:cNvCnPr>
                          <a:cxnSpLocks noChangeShapeType="1"/>
                        </wps:cNvCnPr>
                        <wps:spPr bwMode="auto">
                          <a:xfrm flipV="1">
                            <a:off x="6521" y="7134"/>
                            <a:ext cx="249"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 name="Line 107"/>
                        <wps:cNvCnPr>
                          <a:cxnSpLocks noChangeShapeType="1"/>
                        </wps:cNvCnPr>
                        <wps:spPr bwMode="auto">
                          <a:xfrm flipV="1">
                            <a:off x="6776" y="7137"/>
                            <a:ext cx="234" cy="2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 name="Line 108"/>
                        <wps:cNvCnPr>
                          <a:cxnSpLocks noChangeShapeType="1"/>
                        </wps:cNvCnPr>
                        <wps:spPr bwMode="auto">
                          <a:xfrm flipV="1">
                            <a:off x="651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 name="Line 109"/>
                        <wps:cNvCnPr>
                          <a:cxnSpLocks noChangeShapeType="1"/>
                        </wps:cNvCnPr>
                        <wps:spPr bwMode="auto">
                          <a:xfrm>
                            <a:off x="6770" y="7128"/>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 name="Line 110"/>
                        <wps:cNvCnPr>
                          <a:cxnSpLocks noChangeShapeType="1"/>
                        </wps:cNvCnPr>
                        <wps:spPr bwMode="auto">
                          <a:xfrm flipV="1">
                            <a:off x="5478" y="6593"/>
                            <a:ext cx="5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11"/>
                        <wps:cNvCnPr>
                          <a:cxnSpLocks noChangeShapeType="1"/>
                        </wps:cNvCnPr>
                        <wps:spPr bwMode="auto">
                          <a:xfrm>
                            <a:off x="5565" y="7386"/>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12"/>
                        <wps:cNvCnPr>
                          <a:cxnSpLocks noChangeShapeType="1"/>
                        </wps:cNvCnPr>
                        <wps:spPr bwMode="auto">
                          <a:xfrm flipH="1">
                            <a:off x="5820" y="7377"/>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13"/>
                        <wps:cNvCnPr>
                          <a:cxnSpLocks noChangeShapeType="1"/>
                        </wps:cNvCnPr>
                        <wps:spPr bwMode="auto">
                          <a:xfrm flipH="1">
                            <a:off x="5979" y="7266"/>
                            <a:ext cx="81"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14"/>
                        <wps:cNvCnPr>
                          <a:cxnSpLocks noChangeShapeType="1"/>
                        </wps:cNvCnPr>
                        <wps:spPr bwMode="auto">
                          <a:xfrm>
                            <a:off x="5976" y="736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15"/>
                        <wps:cNvCnPr>
                          <a:cxnSpLocks noChangeShapeType="1"/>
                        </wps:cNvCnPr>
                        <wps:spPr bwMode="auto">
                          <a:xfrm flipV="1">
                            <a:off x="5976" y="7302"/>
                            <a:ext cx="9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16"/>
                        <wps:cNvCnPr>
                          <a:cxnSpLocks noChangeShapeType="1"/>
                        </wps:cNvCnPr>
                        <wps:spPr bwMode="auto">
                          <a:xfrm flipV="1">
                            <a:off x="6042" y="7311"/>
                            <a:ext cx="27"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17"/>
                        <wps:cNvCnPr>
                          <a:cxnSpLocks noChangeShapeType="1"/>
                        </wps:cNvCnPr>
                        <wps:spPr bwMode="auto">
                          <a:xfrm flipH="1">
                            <a:off x="5840" y="7131"/>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8"/>
                        <wps:cNvCnPr>
                          <a:cxnSpLocks noChangeShapeType="1"/>
                        </wps:cNvCnPr>
                        <wps:spPr bwMode="auto">
                          <a:xfrm flipH="1">
                            <a:off x="5763" y="7281"/>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8" name="Line 119"/>
                        <wps:cNvCnPr>
                          <a:cxnSpLocks noChangeShapeType="1"/>
                        </wps:cNvCnPr>
                        <wps:spPr bwMode="auto">
                          <a:xfrm>
                            <a:off x="5760" y="7377"/>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20"/>
                        <wps:cNvCnPr>
                          <a:cxnSpLocks noChangeShapeType="1"/>
                        </wps:cNvCnPr>
                        <wps:spPr bwMode="auto">
                          <a:xfrm flipV="1">
                            <a:off x="5760" y="7317"/>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0" name="Line 121"/>
                        <wps:cNvCnPr>
                          <a:cxnSpLocks noChangeShapeType="1"/>
                        </wps:cNvCnPr>
                        <wps:spPr bwMode="auto">
                          <a:xfrm flipV="1">
                            <a:off x="5826" y="7314"/>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1" name="Line 122"/>
                        <wps:cNvCnPr>
                          <a:cxnSpLocks noChangeShapeType="1"/>
                        </wps:cNvCnPr>
                        <wps:spPr bwMode="auto">
                          <a:xfrm flipH="1">
                            <a:off x="6507" y="7386"/>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2" name="Line 123"/>
                        <wps:cNvCnPr>
                          <a:cxnSpLocks noChangeShapeType="1"/>
                        </wps:cNvCnPr>
                        <wps:spPr bwMode="auto">
                          <a:xfrm flipV="1">
                            <a:off x="5307" y="6668"/>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24"/>
                        <wps:cNvCnPr>
                          <a:cxnSpLocks noChangeShapeType="1"/>
                        </wps:cNvCnPr>
                        <wps:spPr bwMode="auto">
                          <a:xfrm flipV="1">
                            <a:off x="6324" y="7728"/>
                            <a:ext cx="558" cy="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125"/>
                        <wps:cNvCnPr>
                          <a:cxnSpLocks noChangeShapeType="1"/>
                        </wps:cNvCnPr>
                        <wps:spPr bwMode="auto">
                          <a:xfrm flipV="1">
                            <a:off x="6873" y="7467"/>
                            <a:ext cx="186"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126"/>
                        <wps:cNvCnPr>
                          <a:cxnSpLocks noChangeShapeType="1"/>
                        </wps:cNvCnPr>
                        <wps:spPr bwMode="auto">
                          <a:xfrm flipV="1">
                            <a:off x="7059" y="6614"/>
                            <a:ext cx="28"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127"/>
                        <wps:cNvCnPr>
                          <a:cxnSpLocks noChangeShapeType="1"/>
                        </wps:cNvCnPr>
                        <wps:spPr bwMode="auto">
                          <a:xfrm flipV="1">
                            <a:off x="5444" y="7797"/>
                            <a:ext cx="1344"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17" name="Line 128"/>
                        <wps:cNvCnPr>
                          <a:cxnSpLocks noChangeShapeType="1"/>
                        </wps:cNvCnPr>
                        <wps:spPr bwMode="auto">
                          <a:xfrm flipV="1">
                            <a:off x="6761" y="7494"/>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8" name="Line 129"/>
                        <wps:cNvCnPr>
                          <a:cxnSpLocks noChangeShapeType="1"/>
                        </wps:cNvCnPr>
                        <wps:spPr bwMode="auto">
                          <a:xfrm flipH="1">
                            <a:off x="6803"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9" name="Line 130"/>
                        <wps:cNvCnPr>
                          <a:cxnSpLocks noChangeShapeType="1"/>
                        </wps:cNvCnPr>
                        <wps:spPr bwMode="auto">
                          <a:xfrm flipH="1">
                            <a:off x="6690"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31"/>
                        <wps:cNvCnPr>
                          <a:cxnSpLocks noChangeShapeType="1"/>
                        </wps:cNvCnPr>
                        <wps:spPr bwMode="auto">
                          <a:xfrm>
                            <a:off x="6687"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132"/>
                        <wps:cNvCnPr>
                          <a:cxnSpLocks noChangeShapeType="1"/>
                        </wps:cNvCnPr>
                        <wps:spPr bwMode="auto">
                          <a:xfrm flipV="1">
                            <a:off x="6687"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2" name="Line 133"/>
                        <wps:cNvCnPr>
                          <a:cxnSpLocks noChangeShapeType="1"/>
                        </wps:cNvCnPr>
                        <wps:spPr bwMode="auto">
                          <a:xfrm flipV="1">
                            <a:off x="6753"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3" name="Line 134"/>
                        <wps:cNvCnPr>
                          <a:cxnSpLocks noChangeShapeType="1"/>
                        </wps:cNvCnPr>
                        <wps:spPr bwMode="auto">
                          <a:xfrm flipH="1">
                            <a:off x="7004"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4" name="Line 135"/>
                        <wps:cNvCnPr>
                          <a:cxnSpLocks noChangeShapeType="1"/>
                        </wps:cNvCnPr>
                        <wps:spPr bwMode="auto">
                          <a:xfrm flipH="1">
                            <a:off x="6927"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5" name="Line 136"/>
                        <wps:cNvCnPr>
                          <a:cxnSpLocks noChangeShapeType="1"/>
                        </wps:cNvCnPr>
                        <wps:spPr bwMode="auto">
                          <a:xfrm>
                            <a:off x="6924"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137"/>
                        <wps:cNvCnPr>
                          <a:cxnSpLocks noChangeShapeType="1"/>
                        </wps:cNvCnPr>
                        <wps:spPr bwMode="auto">
                          <a:xfrm flipV="1">
                            <a:off x="6924"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7" name="Line 138"/>
                        <wps:cNvCnPr>
                          <a:cxnSpLocks noChangeShapeType="1"/>
                        </wps:cNvCnPr>
                        <wps:spPr bwMode="auto">
                          <a:xfrm flipV="1">
                            <a:off x="6990"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8" name="Line 139"/>
                        <wps:cNvCnPr>
                          <a:cxnSpLocks noChangeShapeType="1"/>
                        </wps:cNvCnPr>
                        <wps:spPr bwMode="auto">
                          <a:xfrm flipV="1">
                            <a:off x="672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9" name="Line 140"/>
                        <wps:cNvCnPr>
                          <a:cxnSpLocks noChangeShapeType="1"/>
                        </wps:cNvCnPr>
                        <wps:spPr bwMode="auto">
                          <a:xfrm flipH="1">
                            <a:off x="5544" y="7386"/>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141"/>
                        <wps:cNvCnPr>
                          <a:cxnSpLocks noChangeShapeType="1"/>
                        </wps:cNvCnPr>
                        <wps:spPr bwMode="auto">
                          <a:xfrm flipH="1">
                            <a:off x="6756" y="7404"/>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 name="Line 142"/>
                        <wps:cNvCnPr>
                          <a:cxnSpLocks noChangeShapeType="1"/>
                        </wps:cNvCnPr>
                        <wps:spPr bwMode="auto">
                          <a:xfrm>
                            <a:off x="6531" y="7392"/>
                            <a:ext cx="2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2" name="Line 143"/>
                        <wps:cNvCnPr>
                          <a:cxnSpLocks noChangeShapeType="1"/>
                        </wps:cNvCnPr>
                        <wps:spPr bwMode="auto">
                          <a:xfrm>
                            <a:off x="6732" y="7740"/>
                            <a:ext cx="12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3" name="Line 144"/>
                        <wps:cNvCnPr>
                          <a:cxnSpLocks noChangeShapeType="1"/>
                        </wps:cNvCnPr>
                        <wps:spPr bwMode="auto">
                          <a:xfrm>
                            <a:off x="6708" y="7950"/>
                            <a:ext cx="48"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34" name="Line 145"/>
                        <wps:cNvCnPr>
                          <a:cxnSpLocks noChangeShapeType="1"/>
                        </wps:cNvCnPr>
                        <wps:spPr bwMode="auto">
                          <a:xfrm flipV="1">
                            <a:off x="6520" y="7467"/>
                            <a:ext cx="53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146"/>
                        <wps:cNvCnPr>
                          <a:cxnSpLocks noChangeShapeType="1"/>
                        </wps:cNvCnPr>
                        <wps:spPr bwMode="auto">
                          <a:xfrm flipH="1" flipV="1">
                            <a:off x="4658" y="7050"/>
                            <a:ext cx="158" cy="1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147"/>
                        <wps:cNvCnPr>
                          <a:cxnSpLocks noChangeShapeType="1"/>
                        </wps:cNvCnPr>
                        <wps:spPr bwMode="auto">
                          <a:xfrm flipV="1">
                            <a:off x="4666" y="6098"/>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148"/>
                        <wps:cNvCnPr>
                          <a:cxnSpLocks noChangeShapeType="1"/>
                        </wps:cNvCnPr>
                        <wps:spPr bwMode="auto">
                          <a:xfrm flipV="1">
                            <a:off x="4666" y="5505"/>
                            <a:ext cx="172"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149"/>
                        <wps:cNvCnPr>
                          <a:cxnSpLocks noChangeShapeType="1"/>
                        </wps:cNvCnPr>
                        <wps:spPr bwMode="auto">
                          <a:xfrm flipV="1">
                            <a:off x="4852" y="5258"/>
                            <a:ext cx="360" cy="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150"/>
                        <wps:cNvCnPr>
                          <a:cxnSpLocks noChangeShapeType="1"/>
                        </wps:cNvCnPr>
                        <wps:spPr bwMode="auto">
                          <a:xfrm flipH="1" flipV="1">
                            <a:off x="5220" y="5363"/>
                            <a:ext cx="12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151"/>
                        <wps:cNvCnPr>
                          <a:cxnSpLocks noChangeShapeType="1"/>
                        </wps:cNvCnPr>
                        <wps:spPr bwMode="auto">
                          <a:xfrm flipH="1" flipV="1">
                            <a:off x="4815"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152"/>
                        <wps:cNvCnPr>
                          <a:cxnSpLocks noChangeShapeType="1"/>
                        </wps:cNvCnPr>
                        <wps:spPr bwMode="auto">
                          <a:xfrm flipV="1">
                            <a:off x="4815"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153"/>
                        <wps:cNvCnPr>
                          <a:cxnSpLocks noChangeShapeType="1"/>
                        </wps:cNvCnPr>
                        <wps:spPr bwMode="auto">
                          <a:xfrm flipV="1">
                            <a:off x="4808"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154"/>
                        <wps:cNvCnPr>
                          <a:cxnSpLocks noChangeShapeType="1"/>
                        </wps:cNvCnPr>
                        <wps:spPr bwMode="auto">
                          <a:xfrm flipV="1">
                            <a:off x="4995"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155"/>
                        <wps:cNvCnPr>
                          <a:cxnSpLocks noChangeShapeType="1"/>
                        </wps:cNvCnPr>
                        <wps:spPr bwMode="auto">
                          <a:xfrm flipV="1">
                            <a:off x="5206" y="5205"/>
                            <a:ext cx="209"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156"/>
                        <wps:cNvCnPr>
                          <a:cxnSpLocks noChangeShapeType="1"/>
                        </wps:cNvCnPr>
                        <wps:spPr bwMode="auto">
                          <a:xfrm flipH="1" flipV="1">
                            <a:off x="5393" y="5213"/>
                            <a:ext cx="135" cy="1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157"/>
                        <wps:cNvCnPr>
                          <a:cxnSpLocks noChangeShapeType="1"/>
                        </wps:cNvCnPr>
                        <wps:spPr bwMode="auto">
                          <a:xfrm>
                            <a:off x="4657" y="6098"/>
                            <a:ext cx="151"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158"/>
                        <wps:cNvCnPr>
                          <a:cxnSpLocks noChangeShapeType="1"/>
                        </wps:cNvCnPr>
                        <wps:spPr bwMode="auto">
                          <a:xfrm>
                            <a:off x="4658" y="7058"/>
                            <a:ext cx="15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159"/>
                        <wps:cNvCnPr>
                          <a:cxnSpLocks noChangeShapeType="1"/>
                        </wps:cNvCnPr>
                        <wps:spPr bwMode="auto">
                          <a:xfrm flipH="1" flipV="1">
                            <a:off x="6199"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160"/>
                        <wps:cNvCnPr>
                          <a:cxnSpLocks noChangeShapeType="1"/>
                        </wps:cNvCnPr>
                        <wps:spPr bwMode="auto">
                          <a:xfrm flipV="1">
                            <a:off x="6199"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61"/>
                        <wps:cNvCnPr>
                          <a:cxnSpLocks noChangeShapeType="1"/>
                        </wps:cNvCnPr>
                        <wps:spPr bwMode="auto">
                          <a:xfrm flipV="1">
                            <a:off x="6192"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162"/>
                        <wps:cNvCnPr>
                          <a:cxnSpLocks noChangeShapeType="1"/>
                        </wps:cNvCnPr>
                        <wps:spPr bwMode="auto">
                          <a:xfrm flipV="1">
                            <a:off x="6379"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163"/>
                        <wps:cNvCnPr>
                          <a:cxnSpLocks noChangeShapeType="1"/>
                        </wps:cNvCnPr>
                        <wps:spPr bwMode="auto">
                          <a:xfrm flipV="1">
                            <a:off x="7065" y="6593"/>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64"/>
                        <wps:cNvCnPr>
                          <a:cxnSpLocks noChangeShapeType="1"/>
                        </wps:cNvCnPr>
                        <wps:spPr bwMode="auto">
                          <a:xfrm flipH="1" flipV="1">
                            <a:off x="6401" y="7065"/>
                            <a:ext cx="12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65"/>
                        <wps:cNvCnPr>
                          <a:cxnSpLocks noChangeShapeType="1"/>
                        </wps:cNvCnPr>
                        <wps:spPr bwMode="auto">
                          <a:xfrm flipH="1" flipV="1">
                            <a:off x="6379" y="6128"/>
                            <a:ext cx="15"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66"/>
                        <wps:cNvCnPr>
                          <a:cxnSpLocks noChangeShapeType="1"/>
                        </wps:cNvCnPr>
                        <wps:spPr bwMode="auto">
                          <a:xfrm flipV="1">
                            <a:off x="6386" y="5550"/>
                            <a:ext cx="16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167"/>
                        <wps:cNvCnPr>
                          <a:cxnSpLocks noChangeShapeType="1"/>
                        </wps:cNvCnPr>
                        <wps:spPr bwMode="auto">
                          <a:xfrm flipV="1">
                            <a:off x="6543" y="5288"/>
                            <a:ext cx="34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68"/>
                        <wps:cNvCnPr>
                          <a:cxnSpLocks noChangeShapeType="1"/>
                        </wps:cNvCnPr>
                        <wps:spPr bwMode="auto">
                          <a:xfrm flipH="1" flipV="1">
                            <a:off x="6888" y="5303"/>
                            <a:ext cx="21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69"/>
                        <wps:cNvCnPr>
                          <a:cxnSpLocks noChangeShapeType="1"/>
                        </wps:cNvCnPr>
                        <wps:spPr bwMode="auto">
                          <a:xfrm>
                            <a:off x="5393" y="5213"/>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70"/>
                        <wps:cNvCnPr>
                          <a:cxnSpLocks noChangeShapeType="1"/>
                        </wps:cNvCnPr>
                        <wps:spPr bwMode="auto">
                          <a:xfrm>
                            <a:off x="6773" y="5213"/>
                            <a:ext cx="112"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71"/>
                        <wps:cNvCnPr>
                          <a:cxnSpLocks noChangeShapeType="1"/>
                        </wps:cNvCnPr>
                        <wps:spPr bwMode="auto">
                          <a:xfrm flipV="1">
                            <a:off x="6195" y="6120"/>
                            <a:ext cx="18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72"/>
                        <wps:cNvCnPr>
                          <a:cxnSpLocks noChangeShapeType="1"/>
                        </wps:cNvCnPr>
                        <wps:spPr bwMode="auto">
                          <a:xfrm>
                            <a:off x="6368" y="5513"/>
                            <a:ext cx="18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73"/>
                        <wps:cNvCnPr>
                          <a:cxnSpLocks noChangeShapeType="1"/>
                        </wps:cNvCnPr>
                        <wps:spPr bwMode="auto">
                          <a:xfrm flipV="1">
                            <a:off x="6203" y="7035"/>
                            <a:ext cx="187"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74"/>
                        <wps:cNvCnPr>
                          <a:cxnSpLocks noChangeShapeType="1"/>
                        </wps:cNvCnPr>
                        <wps:spPr bwMode="auto">
                          <a:xfrm>
                            <a:off x="4845" y="5513"/>
                            <a:ext cx="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175"/>
                        <wps:cNvCnPr>
                          <a:cxnSpLocks noChangeShapeType="1"/>
                        </wps:cNvCnPr>
                        <wps:spPr bwMode="auto">
                          <a:xfrm flipH="1">
                            <a:off x="5333" y="6585"/>
                            <a:ext cx="202"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4A78A4" id="Group 76" o:spid="_x0000_s1026" style="width:209.25pt;height:198.95pt;mso-position-horizontal-relative:char;mso-position-vertical-relative:line" coordorigin="2844,5205" coordsize="5537,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77" o:spid="_x0000_s1027" type="#_x0000_t16" style="position:absolute;left:2844;top:8828;width:5537;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" adj="20250"/>
                <v:shape id="AutoShape 78" o:spid="_x0000_s1028" type="#_x0000_t16" style="position:absolute;left:4954;top:7797;width:185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" strokeweight="1pt"/>
                <v:line id="Line 79" o:spid="_x0000_s1029" style="position:absolute;visibility:visible;mso-wrap-style:square" from="4824,8065" to="495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dxwAAANwAAAAPAAAAZHJzL2Rvd25yZXYueG1sRI9Ba8JA&#10;FITvBf/D8oTe6qYWQ0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PRGkN3HAAAA3AAA&#10;AA8AAAAAAAAAAAAAAAAABwIAAGRycy9kb3ducmV2LnhtbFBLBQYAAAAAAwADALcAAAD7AgAAAAA=&#10;"/>
                <v:line id="Line 80" o:spid="_x0000_s1030" style="position:absolute;flip:x;visibility:visible;mso-wrap-style:square" from="6320,8010" to="6520,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"/>
                <v:line id="Line 81" o:spid="_x0000_s1031" style="position:absolute;flip:y;visibility:visible;mso-wrap-style:square" from="4915,7545" to="5307,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"/>
                <v:line id="Line 82" o:spid="_x0000_s1032" style="position:absolute;visibility:visible;mso-wrap-style:square" from="5481,7741" to="6256,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line id="Line 83" o:spid="_x0000_s1033" style="position:absolute;flip:y;visibility:visible;mso-wrap-style:square" from="4954,7741" to="548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"/>
                <v:line id="Line 84" o:spid="_x0000_s1034" style="position:absolute;visibility:visible;mso-wrap-style:square" from="5307,7567" to="548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4xwAAANwAAAAPAAAAZHJzL2Rvd25yZXYueG1sRI9Pa8JA&#10;FMTvhX6H5Qm91Y1tC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Cloy7jHAAAA3AAA&#10;AA8AAAAAAAAAAAAAAAAABwIAAGRycy9kb3ducmV2LnhtbFBLBQYAAAAAAwADALcAAAD7AgAAAAA=&#10;"/>
                <v:line id="Line 85" o:spid="_x0000_s1035" style="position:absolute;visibility:visible;mso-wrap-style:square" from="5930,9027" to="5932,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">
                  <v:stroke dashstyle="dash"/>
                </v:line>
                <v:line id="Line 86" o:spid="_x0000_s1036" style="position:absolute;visibility:visible;mso-wrap-style:square" from="5257,9040" to="5258,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">
                  <v:stroke dashstyle="dash"/>
                </v:line>
                <v:line id="Line 87" o:spid="_x0000_s1037" style="position:absolute;flip:y;visibility:visible;mso-wrap-style:square" from="5248,9705" to="594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">
                  <v:stroke dashstyle="dash"/>
                </v:line>
                <v:shape id="AutoShape 88" o:spid="_x0000_s1038" type="#_x0000_t7" style="position:absolute;left:4455;top:9372;width:1141;height:4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" adj="8571" fillcolor="lime">
                  <v:fill r:id="rId32" o:title="" type="pattern"/>
                </v:shape>
                <v:rect id="Rectangle 89" o:spid="_x0000_s1039" style="position:absolute;left:5261;top:9032;width:66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" fillcolor="lime">
                  <v:fill r:id="rId33" o:title="" type="pattern"/>
                </v:rect>
                <v:shape id="AutoShape 90" o:spid="_x0000_s1040" type="#_x0000_t7" style="position:absolute;left:5164;top:9385;width:1118;height:42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" adj="8571" fillcolor="lime">
                  <v:fill r:id="rId34" o:title="" opacity="19018f" o:opacity2="19018f" type="pattern"/>
                </v:shape>
                <v:rect id="Rectangle 91" o:spid="_x0000_s1041" style="position:absolute;left:4800;top:9471;width:70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" fillcolor="lime">
                  <v:fill r:id="rId35" o:title="" opacity="33410f" o:opacity2="33410f" type="pattern"/>
                </v:rect>
                <v:shape id="AutoShape 92" o:spid="_x0000_s1042" type="#_x0000_t7" style="position:absolute;left:4808;top:9712;width:11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" adj="8621" fillcolor="lime">
                  <v:fill opacity="32896f"/>
                </v:shape>
                <v:line id="Line 93" o:spid="_x0000_s1043" style="position:absolute;flip:y;visibility:visible;mso-wrap-style:square" from="5519,9697" to="5933,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">
                  <v:stroke dashstyle="dash"/>
                </v:line>
                <v:line id="Line 94" o:spid="_x0000_s1044" style="position:absolute;flip:y;visibility:visible;mso-wrap-style:square" from="5510,9694" to="5927,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">
                  <v:stroke dashstyle="dash"/>
                </v:line>
                <v:line id="Line 95" o:spid="_x0000_s1045" style="position:absolute;flip:x;visibility:visible;mso-wrap-style:square" from="5933,9040" to="5936,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">
                  <v:stroke dashstyle="dash"/>
                </v:line>
                <v:rect id="Rectangle 96" o:spid="_x0000_s1046" style="position:absolute;left:4361;top:5285;width:7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Rectangle 97" o:spid="_x0000_s1047" style="position:absolute;left:626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" stroked="f"/>
                <v:rect id="Rectangle 98" o:spid="_x0000_s1048" style="position:absolute;left:440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" stroked="f"/>
                <v:line id="Line 99" o:spid="_x0000_s1049" style="position:absolute;flip:y;visibility:visible;mso-wrap-style:square" from="5561,7122" to="581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">
                  <v:stroke dashstyle="dash"/>
                </v:line>
                <v:line id="Line 100" o:spid="_x0000_s1050" style="position:absolute;flip:y;visibility:visible;mso-wrap-style:square" from="5837,7125" to="6050,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">
                  <v:stroke dashstyle="dash"/>
                </v:line>
                <v:line id="Line 101" o:spid="_x0000_s1051" style="position:absolute;flip:y;visibility:visible;mso-wrap-style:square" from="5810,7449" to="6056,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">
                  <v:stroke dashstyle="dash"/>
                </v:line>
                <v:line id="Line 102" o:spid="_x0000_s1052" style="position:absolute;flip:y;visibility:visible;mso-wrap-style:square" from="5558,7473" to="5819,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v:line id="Line 103" o:spid="_x0000_s1053" style="position:absolute;visibility:visible;mso-wrap-style:square" from="5813,7116" to="6062,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">
                  <v:stroke dashstyle="dash"/>
                </v:line>
                <v:line id="Line 104" o:spid="_x0000_s1054" style="position:absolute;flip:y;visibility:visible;mso-wrap-style:square" from="5834,7473" to="6038,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">
                  <v:stroke dashstyle="dash"/>
                </v:line>
                <v:line id="Line 105" o:spid="_x0000_s1055" style="position:absolute;flip:x;visibility:visible;mso-wrap-style:square" from="6056,7116" to="6059,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" strokeweight="1pt"/>
                <v:line id="Line 106" o:spid="_x0000_s1056" style="position:absolute;flip:y;visibility:visible;mso-wrap-style:square" from="6521,7134" to="6770,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">
                  <v:stroke dashstyle="dash"/>
                </v:line>
                <v:line id="Line 107" o:spid="_x0000_s1057" style="position:absolute;flip:y;visibility:visible;mso-wrap-style:square" from="6776,7137" to="7010,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">
                  <v:stroke dashstyle="dash"/>
                </v:line>
                <v:line id="Line 108" o:spid="_x0000_s1058" style="position:absolute;flip:y;visibility:visible;mso-wrap-style:square" from="6518,7464" to="679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">
                  <v:stroke dashstyle="dash"/>
                </v:line>
                <v:line id="Line 109" o:spid="_x0000_s1059" style="position:absolute;visibility:visible;mso-wrap-style:square" from="6770,7128" to="7019,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">
                  <v:stroke dashstyle="dash"/>
                </v:line>
                <v:line id="Line 110" o:spid="_x0000_s1060" style="position:absolute;flip:y;visibility:visible;mso-wrap-style:square" from="5478,6593" to="5529,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"/>
                <v:line id="Line 111" o:spid="_x0000_s1061" style="position:absolute;visibility:visible;mso-wrap-style:square" from="5565,7386" to="5838,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112" o:spid="_x0000_s1062" style="position:absolute;flip:x;visibility:visible;mso-wrap-style:square" from="5820,7377" to="5835,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"/>
                <v:line id="Line 113" o:spid="_x0000_s1063" style="position:absolute;flip:x;visibility:visible;mso-wrap-style:square" from="5979,7266" to="6060,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" strokeweight="1pt"/>
                <v:line id="Line 114" o:spid="_x0000_s1064" style="position:absolute;visibility:visible;mso-wrap-style:square" from="5976,7362" to="597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" strokeweight="1pt"/>
                <v:line id="Line 115" o:spid="_x0000_s1065" style="position:absolute;flip:y;visibility:visible;mso-wrap-style:square" from="5976,7302" to="606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" strokeweight="1pt"/>
                <v:line id="Line 116" o:spid="_x0000_s1066" style="position:absolute;flip:y;visibility:visible;mso-wrap-style:square" from="6042,7311" to="606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" strokeweight="1pt"/>
                <v:line id="Line 117" o:spid="_x0000_s1067" style="position:absolute;flip:x;visibility:visible;mso-wrap-style:square" from="5840,7131" to="5843,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" strokeweight=".5pt"/>
                <v:line id="Line 118" o:spid="_x0000_s1068" style="position:absolute;flip:x;visibility:visible;mso-wrap-style:square" from="5763,7281" to="5844,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" strokeweight=".5pt"/>
                <v:line id="Line 119" o:spid="_x0000_s1069" style="position:absolute;visibility:visible;mso-wrap-style:square" from="5760,7377" to="576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line id="Line 120" o:spid="_x0000_s1070" style="position:absolute;flip:y;visibility:visible;mso-wrap-style:square" from="5760,7317" to="585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" strokeweight=".5pt"/>
                <v:line id="Line 121" o:spid="_x0000_s1071" style="position:absolute;flip:y;visibility:visible;mso-wrap-style:square" from="5826,7314" to="5853,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" strokeweight=".5pt"/>
                <v:line id="Line 122" o:spid="_x0000_s1072" style="position:absolute;flip:x;visibility:visible;mso-wrap-style:square" from="6507,7386" to="6522,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">
                  <v:stroke dashstyle="dash"/>
                </v:line>
                <v:line id="Line 123" o:spid="_x0000_s1073" style="position:absolute;flip:y;visibility:visible;mso-wrap-style:square" from="5307,6668" to="5339,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"/>
                <v:line id="Line 124" o:spid="_x0000_s1074" style="position:absolute;flip:y;visibility:visible;mso-wrap-style:square" from="6324,7728" to="6882,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"/>
                <v:line id="Line 125" o:spid="_x0000_s1075" style="position:absolute;flip:y;visibility:visible;mso-wrap-style:square" from="6873,7467" to="7059,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"/>
                <v:line id="Line 126" o:spid="_x0000_s1076" style="position:absolute;flip:y;visibility:visible;mso-wrap-style:square" from="7059,6614" to="7087,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"/>
                <v:line id="Line 127" o:spid="_x0000_s1077" style="position:absolute;flip:y;visibility:visible;mso-wrap-style:square" from="5444,7797" to="678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" strokecolor="white" strokeweight="1.5pt"/>
                <v:line id="Line 128" o:spid="_x0000_s1078" style="position:absolute;flip:y;visibility:visible;mso-wrap-style:square" from="6761,7494" to="6965,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">
                  <v:stroke dashstyle="dash"/>
                </v:line>
                <v:line id="Line 129" o:spid="_x0000_s1079" style="position:absolute;flip:x;visibility:visible;mso-wrap-style:square" from="6803,7152" to="6806,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" strokeweight=".5pt"/>
                <v:line id="Line 130" o:spid="_x0000_s1080" style="position:absolute;flip:x;visibility:visible;mso-wrap-style:square" from="6690,7302" to="6771,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" strokeweight=".5pt"/>
                <v:line id="Line 131" o:spid="_x0000_s1081" style="position:absolute;visibility:visible;mso-wrap-style:square" from="6687,7398" to="668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"/>
                <v:line id="Line 132" o:spid="_x0000_s1082" style="position:absolute;flip:y;visibility:visible;mso-wrap-style:square" from="6687,7338" to="677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" strokeweight=".5pt"/>
                <v:line id="Line 133" o:spid="_x0000_s1083" style="position:absolute;flip:y;visibility:visible;mso-wrap-style:square" from="6753,7335" to="6780,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" strokeweight=".5pt"/>
                <v:line id="Line 134" o:spid="_x0000_s1084" style="position:absolute;flip:x;visibility:visible;mso-wrap-style:square" from="7004,7152" to="7007,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" strokeweight=".5pt"/>
                <v:line id="Line 135" o:spid="_x0000_s1085" style="position:absolute;flip:x;visibility:visible;mso-wrap-style:square" from="6927,7302" to="7008,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" strokeweight=".5pt"/>
                <v:line id="Line 136" o:spid="_x0000_s1086" style="position:absolute;visibility:visible;mso-wrap-style:square" from="6924,7398" to="692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JD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DZEyQ8YAAADcAAAA&#10;DwAAAAAAAAAAAAAAAAAHAgAAZHJzL2Rvd25yZXYueG1sUEsFBgAAAAADAAMAtwAAAPoCAAAAAA==&#10;"/>
                <v:line id="Line 137" o:spid="_x0000_s1087" style="position:absolute;flip:y;visibility:visible;mso-wrap-style:square" from="6924,7338" to="701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" strokeweight=".5pt"/>
                <v:line id="Line 138" o:spid="_x0000_s1088" style="position:absolute;flip:y;visibility:visible;mso-wrap-style:square" from="6990,7335" to="7017,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" strokeweight=".5pt"/>
                <v:line id="Line 139" o:spid="_x0000_s1089" style="position:absolute;flip:y;visibility:visible;mso-wrap-style:square" from="6728,7464" to="700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">
                  <v:stroke dashstyle="dash"/>
                </v:line>
                <v:line id="Line 140" o:spid="_x0000_s1090" style="position:absolute;flip:x;visibility:visible;mso-wrap-style:square" from="5544,7386" to="55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5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xHP7PpCMgV38AAAD//wMAUEsBAi0AFAAGAAgAAAAhANvh9svuAAAAhQEAABMAAAAAAAAA&#10;AAAAAAAAAAAAAFtDb250ZW50X1R5cGVzXS54bWxQSwECLQAUAAYACAAAACEAWvQsW78AAAAVAQAA&#10;CwAAAAAAAAAAAAAAAAAfAQAAX3JlbHMvLnJlbHNQSwECLQAUAAYACAAAACEAVfi5OcYAAADcAAAA&#10;DwAAAAAAAAAAAAAAAAAHAgAAZHJzL2Rvd25yZXYueG1sUEsFBgAAAAADAAMAtwAAAPoCAAAAAA==&#10;"/>
                <v:line id="Line 141" o:spid="_x0000_s1091" style="position:absolute;flip:x;visibility:visible;mso-wrap-style:square" from="6756,7404" to="6771,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">
                  <v:stroke dashstyle="dash"/>
                </v:line>
                <v:line id="Line 142" o:spid="_x0000_s1092" style="position:absolute;visibility:visible;mso-wrap-style:square" from="6531,7392" to="6774,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">
                  <v:stroke dashstyle="dash"/>
                </v:line>
                <v:line id="Line 143" o:spid="_x0000_s1093" style="position:absolute;visibility:visible;mso-wrap-style:square" from="6732,7740" to="686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">
                  <v:stroke dashstyle="dash"/>
                </v:line>
                <v:line id="Line 144" o:spid="_x0000_s1094" style="position:absolute;visibility:visible;mso-wrap-style:square" from="6708,7950" to="6756,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" strokecolor="white" strokeweight="1.5pt"/>
                <v:line id="Line 145" o:spid="_x0000_s1095" style="position:absolute;flip:y;visibility:visible;mso-wrap-style:square" from="6520,7467" to="7053,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6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kNIbbmXQE5OIKAAD//wMAUEsBAi0AFAAGAAgAAAAhANvh9svuAAAAhQEAABMAAAAAAAAA&#10;AAAAAAAAAAAAAFtDb250ZW50X1R5cGVzXS54bWxQSwECLQAUAAYACAAAACEAWvQsW78AAAAVAQAA&#10;CwAAAAAAAAAAAAAAAAAfAQAAX3JlbHMvLnJlbHNQSwECLQAUAAYACAAAACEAPiCAesYAAADcAAAA&#10;DwAAAAAAAAAAAAAAAAAHAgAAZHJzL2Rvd25yZXYueG1sUEsFBgAAAAADAAMAtwAAAPoCAAAAAA==&#10;"/>
                <v:line id="Line 146" o:spid="_x0000_s1096" style="position:absolute;flip:x y;visibility:visible;mso-wrap-style:square" from="4658,7050" to="481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"/>
                <v:line id="Line 147" o:spid="_x0000_s1097" style="position:absolute;flip:y;visibility:visible;mso-wrap-style:square" from="4666,6098" to="4666,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"/>
                <v:line id="Line 148" o:spid="_x0000_s1098" style="position:absolute;flip:y;visibility:visible;mso-wrap-style:square" from="4666,5505" to="4838,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"/>
                <v:line id="Line 149" o:spid="_x0000_s1099" style="position:absolute;flip:y;visibility:visible;mso-wrap-style:square" from="4852,5258" to="521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"/>
                <v:line id="Line 150" o:spid="_x0000_s1100" style="position:absolute;flip:x y;visibility:visible;mso-wrap-style:square" from="5220,5363" to="53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"/>
                <v:line id="Line 151" o:spid="_x0000_s1101" style="position:absolute;flip:x y;visibility:visible;mso-wrap-style:square" from="4815,7110" to="4943,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"/>
                <v:line id="Line 152" o:spid="_x0000_s1102" style="position:absolute;flip:y;visibility:visible;mso-wrap-style:square" from="4815,6135" to="4815,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"/>
                <v:line id="Line 153" o:spid="_x0000_s1103" style="position:absolute;flip:y;visibility:visible;mso-wrap-style:square" from="4808,5505" to="4988,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"/>
                <v:line id="Line 154" o:spid="_x0000_s1104" style="position:absolute;flip:y;visibility:visible;mso-wrap-style:square" from="4995,5213" to="5408,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tz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kPILbmXQE5OIKAAD//wMAUEsBAi0AFAAGAAgAAAAhANvh9svuAAAAhQEAABMAAAAAAAAA&#10;AAAAAAAAAAAAAFtDb250ZW50X1R5cGVzXS54bWxQSwECLQAUAAYACAAAACEAWvQsW78AAAAVAQAA&#10;CwAAAAAAAAAAAAAAAAAfAQAAX3JlbHMvLnJlbHNQSwECLQAUAAYACAAAACEA6c9rc8YAAADcAAAA&#10;DwAAAAAAAAAAAAAAAAAHAgAAZHJzL2Rvd25yZXYueG1sUEsFBgAAAAADAAMAtwAAAPoCAAAAAA==&#10;"/>
                <v:line id="Line 155" o:spid="_x0000_s1105" style="position:absolute;flip:y;visibility:visible;mso-wrap-style:square" from="5206,5205" to="5415,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"/>
                <v:line id="Line 156" o:spid="_x0000_s1106" style="position:absolute;flip:x y;visibility:visible;mso-wrap-style:square" from="5393,5213" to="5528,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"/>
                <v:line id="Line 157" o:spid="_x0000_s1107" style="position:absolute;visibility:visible;mso-wrap-style:square" from="4657,6098" to="4808,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mU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vSg4n0lHQE5PAAAA//8DAFBLAQItABQABgAIAAAAIQDb4fbL7gAAAIUBAAATAAAAAAAA&#10;AAAAAAAAAAAAAABbQ29udGVudF9UeXBlc10ueG1sUEsBAi0AFAAGAAgAAAAhAFr0LFu/AAAAFQEA&#10;AAsAAAAAAAAAAAAAAAAAHwEAAF9yZWxzLy5yZWxzUEsBAi0AFAAGAAgAAAAhACCcSZTHAAAA3AAA&#10;AA8AAAAAAAAAAAAAAAAABwIAAGRycy9kb3ducmV2LnhtbFBLBQYAAAAAAwADALcAAAD7AgAAAAA=&#10;"/>
                <v:line id="Line 158" o:spid="_x0000_s1108" style="position:absolute;visibility:visible;mso-wrap-style:square" from="4658,7058" to="4808,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wPxwAAANwAAAAPAAAAZHJzL2Rvd25yZXYueG1sRI9Ba8JA&#10;FITvgv9heUJvumkr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E/Q7A/HAAAA3AAA&#10;AA8AAAAAAAAAAAAAAAAABwIAAGRycy9kb3ducmV2LnhtbFBLBQYAAAAAAwADALcAAAD7AgAAAAA=&#10;"/>
                <v:line id="Line 159" o:spid="_x0000_s1109" style="position:absolute;flip:x y;visibility:visible;mso-wrap-style:square" from="6199,7110" to="632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"/>
                <v:line id="Line 160" o:spid="_x0000_s1110" style="position:absolute;flip:y;visibility:visible;mso-wrap-style:square" from="6199,6135" to="6199,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yZ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suoDbmXQE5PoKAAD//wMAUEsBAi0AFAAGAAgAAAAhANvh9svuAAAAhQEAABMAAAAAAAAA&#10;AAAAAAAAAAAAAFtDb250ZW50X1R5cGVzXS54bWxQSwECLQAUAAYACAAAACEAWvQsW78AAAAVAQAA&#10;CwAAAAAAAAAAAAAAAAAfAQAAX3JlbHMvLnJlbHNQSwECLQAUAAYACAAAACEAiCdcmcYAAADcAAAA&#10;DwAAAAAAAAAAAAAAAAAHAgAAZHJzL2Rvd25yZXYueG1sUEsFBgAAAAADAAMAtwAAAPoCAAAAAA==&#10;"/>
                <v:line id="Line 161" o:spid="_x0000_s1111" style="position:absolute;flip:y;visibility:visible;mso-wrap-style:square" from="6192,5505" to="6372,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"/>
                <v:line id="Line 162" o:spid="_x0000_s1112" style="position:absolute;flip:y;visibility:visible;mso-wrap-style:square" from="6379,5213" to="679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"/>
                <v:line id="Line 163" o:spid="_x0000_s1113" style="position:absolute;flip:y;visibility:visible;mso-wrap-style:square" from="7065,6593" to="7097,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g1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6GcHtTDoCcvkHAAD//wMAUEsBAi0AFAAGAAgAAAAhANvh9svuAAAAhQEAABMAAAAAAAAA&#10;AAAAAAAAAAAAAFtDb250ZW50X1R5cGVzXS54bWxQSwECLQAUAAYACAAAACEAWvQsW78AAAAVAQAA&#10;CwAAAAAAAAAAAAAAAAAfAQAAX3JlbHMvLnJlbHNQSwECLQAUAAYACAAAACEAA1pYNcYAAADcAAAA&#10;DwAAAAAAAAAAAAAAAAAHAgAAZHJzL2Rvd25yZXYueG1sUEsFBgAAAAADAAMAtwAAAPoCAAAAAA==&#10;"/>
                <v:line id="Line 164" o:spid="_x0000_s1114" style="position:absolute;flip:x y;visibility:visible;mso-wrap-style:square" from="6401,7065" to="652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"/>
                <v:line id="Line 165" o:spid="_x0000_s1115" style="position:absolute;flip:x y;visibility:visible;mso-wrap-style:square" from="6379,6128" to="6394,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"/>
                <v:line id="Line 166" o:spid="_x0000_s1116" style="position:absolute;flip:y;visibility:visible;mso-wrap-style:square" from="6386,5550" to="655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BB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kPIbbmXQE5OIKAAD//wMAUEsBAi0AFAAGAAgAAAAhANvh9svuAAAAhQEAABMAAAAAAAAA&#10;AAAAAAAAAAAAAFtDb250ZW50X1R5cGVzXS54bWxQSwECLQAUAAYACAAAACEAWvQsW78AAAAVAQAA&#10;CwAAAAAAAAAAAAAAAAAfAQAAX3JlbHMvLnJlbHNQSwECLQAUAAYACAAAACEAjLPAQcYAAADcAAAA&#10;DwAAAAAAAAAAAAAAAAAHAgAAZHJzL2Rvd25yZXYueG1sUEsFBgAAAAADAAMAtwAAAPoCAAAAAA==&#10;"/>
                <v:line id="Line 167" o:spid="_x0000_s1117" style="position:absolute;flip:y;visibility:visible;mso-wrap-style:square" from="6543,5288" to="6888,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42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5cw6/Z9IRkOsfAAAA//8DAFBLAQItABQABgAIAAAAIQDb4fbL7gAAAIUBAAATAAAAAAAA&#10;AAAAAAAAAAAAAABbQ29udGVudF9UeXBlc10ueG1sUEsBAi0AFAAGAAgAAAAhAFr0LFu/AAAAFQEA&#10;AAsAAAAAAAAAAAAAAAAAHwEAAF9yZWxzLy5yZWxzUEsBAi0AFAAGAAgAAAAhAHxhXjbHAAAA3AAA&#10;AA8AAAAAAAAAAAAAAAAABwIAAGRycy9kb3ducmV2LnhtbFBLBQYAAAAAAwADALcAAAD7AgAAAAA=&#10;"/>
                <v:line id="Line 168" o:spid="_x0000_s1118" style="position:absolute;flip:x y;visibility:visible;mso-wrap-style:square" from="6888,5303" to="7098,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"/>
                <v:line id="Line 169" o:spid="_x0000_s1119" style="position:absolute;visibility:visible;mso-wrap-style:square" from="5393,5213" to="677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v:line id="Line 170" o:spid="_x0000_s1120" style="position:absolute;visibility:visible;mso-wrap-style:square" from="6773,5213" to="688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7xwAAANwAAAAPAAAAZHJzL2Rvd25yZXYueG1sRI9Ba8JA&#10;FITvgv9heUJvummL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NTaSzvHAAAA3AAA&#10;AA8AAAAAAAAAAAAAAAAABwIAAGRycy9kb3ducmV2LnhtbFBLBQYAAAAAAwADALcAAAD7AgAAAAA=&#10;"/>
                <v:line id="Line 171" o:spid="_x0000_s1121" style="position:absolute;flip:y;visibility:visible;mso-wrap-style:square" from="6195,6120" to="638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"/>
                <v:line id="Line 172" o:spid="_x0000_s1122" style="position:absolute;visibility:visible;mso-wrap-style:square" from="6368,5513" to="6548,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"/>
                <v:line id="Line 173" o:spid="_x0000_s1123" style="position:absolute;flip:y;visibility:visible;mso-wrap-style:square" from="6203,7035" to="639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"/>
                <v:line id="Line 174" o:spid="_x0000_s1124" style="position:absolute;visibility:visible;mso-wrap-style:square" from="4845,5513" to="4973,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line id="Line 175" o:spid="_x0000_s1125" style="position:absolute;flip:x;visibility:visible;mso-wrap-style:square" from="5333,6585" to="5535,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"/>
                <w10:anchorlock/>
              </v:group>
            </w:pict>
          </mc:Fallback>
        </mc:AlternateContent>
      </w:r>
    </w:p>
    <w:p w:rsidR="00CD4BD3" w:rsidRPr="00BC2753" w:rsidRDefault="00CD4BD3" w:rsidP="00CD4BD3">
      <w:pPr>
        <w:pStyle w:val="SingleTxtGR"/>
        <w:ind w:left="2268" w:hanging="1134"/>
      </w:pPr>
      <w:r w:rsidRPr="00BC2753">
        <w:t>6.4</w:t>
      </w:r>
      <w:r w:rsidRPr="00BC2753">
        <w:tab/>
      </w:r>
      <w:r w:rsidRPr="00BC2753">
        <w:tab/>
        <w:t>Проверка маркировки</w:t>
      </w:r>
    </w:p>
    <w:p w:rsidR="00CD4BD3" w:rsidRPr="00BC2753" w:rsidRDefault="00CD4BD3" w:rsidP="00CD4BD3">
      <w:pPr>
        <w:pStyle w:val="SingleTxtGR"/>
        <w:ind w:left="2268" w:hanging="1134"/>
      </w:pPr>
      <w:r w:rsidRPr="00BC2753">
        <w:t>6.4.1</w:t>
      </w:r>
      <w:r w:rsidRPr="00BC2753">
        <w:tab/>
      </w:r>
      <w:r w:rsidRPr="00BC2753">
        <w:tab/>
        <w:t>Техническая служба, проводящая испытания на официальное утверждение, удостоверяется в том, что маркировка соответствует предписаниям пункта 4</w:t>
      </w:r>
      <w:r>
        <w:t xml:space="preserve"> настоящих Правил</w:t>
      </w:r>
      <w:r w:rsidRPr="00BC2753">
        <w:t>.</w:t>
      </w:r>
    </w:p>
    <w:p w:rsidR="00CD4BD3" w:rsidRPr="00BC2753" w:rsidRDefault="00CD4BD3" w:rsidP="00CD4BD3">
      <w:pPr>
        <w:pStyle w:val="SingleTxtGR"/>
        <w:ind w:left="2268" w:hanging="1134"/>
      </w:pPr>
      <w:r w:rsidRPr="00BC2753">
        <w:t>6.5</w:t>
      </w:r>
      <w:r w:rsidRPr="00BC2753">
        <w:tab/>
      </w:r>
      <w:r w:rsidRPr="00BC2753">
        <w:tab/>
        <w:t>Проверка инструкций по установке и инструкций по эксплуатации</w:t>
      </w:r>
    </w:p>
    <w:p w:rsidR="00CD4BD3" w:rsidRPr="00BC2753" w:rsidRDefault="00CD4BD3" w:rsidP="00CD4BD3">
      <w:pPr>
        <w:pStyle w:val="SingleTxtGR"/>
        <w:ind w:left="2268" w:hanging="1134"/>
      </w:pPr>
      <w:r w:rsidRPr="00BC2753">
        <w:t>6.5.1</w:t>
      </w:r>
      <w:r w:rsidRPr="00BC2753">
        <w:tab/>
      </w:r>
      <w:r w:rsidRPr="00BC2753">
        <w:tab/>
        <w:t>Техническая служба, проводящая испытания на официальное утверждение, удостоверяется в том, что инструкции по установке и инструкции по эксплуатации соответствуют пункту 14</w:t>
      </w:r>
      <w:r>
        <w:t xml:space="preserve"> настоящих Правил</w:t>
      </w:r>
      <w:r w:rsidRPr="00BC2753">
        <w:t>.</w:t>
      </w:r>
    </w:p>
    <w:p w:rsidR="00CD4BD3" w:rsidRPr="00BC2753" w:rsidRDefault="00CD4BD3" w:rsidP="00CD4BD3">
      <w:pPr>
        <w:pStyle w:val="SingleTxtGR"/>
        <w:ind w:left="2268" w:hanging="1134"/>
      </w:pPr>
      <w:r w:rsidRPr="00BC2753">
        <w:t>6.6</w:t>
      </w:r>
      <w:r w:rsidRPr="00BC2753">
        <w:tab/>
      </w:r>
      <w:r w:rsidRPr="00BC2753">
        <w:tab/>
        <w:t xml:space="preserve">Положения, применяемые к комплекту </w:t>
      </w:r>
      <w:r>
        <w:t>усовершенствованной детской</w:t>
      </w:r>
      <w:r w:rsidRPr="00BC2753">
        <w:t xml:space="preserve"> удерживающей системы</w:t>
      </w:r>
    </w:p>
    <w:p w:rsidR="00CD4BD3" w:rsidRPr="00BC2753" w:rsidRDefault="00CD4BD3" w:rsidP="00CD4BD3">
      <w:pPr>
        <w:pStyle w:val="SingleTxtGR"/>
        <w:ind w:left="2268" w:hanging="1134"/>
      </w:pPr>
      <w:r w:rsidRPr="00BC2753">
        <w:t>6.6.1</w:t>
      </w:r>
      <w:r w:rsidRPr="00BC2753">
        <w:tab/>
      </w:r>
      <w:r w:rsidRPr="00BC2753">
        <w:tab/>
        <w:t>Коррозийная стойкость</w:t>
      </w:r>
    </w:p>
    <w:p w:rsidR="00CD4BD3" w:rsidRPr="00BC2753" w:rsidRDefault="00CD4BD3" w:rsidP="00CD4BD3">
      <w:pPr>
        <w:pStyle w:val="SingleTxtGR"/>
        <w:ind w:left="2268" w:hanging="1134"/>
      </w:pPr>
      <w:r w:rsidRPr="00BC2753">
        <w:t>6.6.1.1</w:t>
      </w:r>
      <w:r w:rsidR="00014DEC">
        <w:tab/>
      </w:r>
      <w:r w:rsidRPr="00BC2753">
        <w:tab/>
        <w:t xml:space="preserve">Комплект </w:t>
      </w:r>
      <w:r>
        <w:t>усовершенствованной детской</w:t>
      </w:r>
      <w:r w:rsidRPr="00BC2753">
        <w:t xml:space="preserve"> удерживающей системы или ее уязвимые для коррозии детали подвергают испытанию на коррозийную стойкость, указанному в пункте 7.1.1 ниже.</w:t>
      </w:r>
    </w:p>
    <w:p w:rsidR="00CD4BD3" w:rsidRPr="00BC2753" w:rsidRDefault="00CD4BD3" w:rsidP="00CD4BD3">
      <w:pPr>
        <w:pStyle w:val="SingleTxtGR"/>
        <w:ind w:left="2268" w:hanging="1134"/>
      </w:pPr>
      <w:r w:rsidRPr="00BC2753">
        <w:t>6.6.1.2</w:t>
      </w:r>
      <w:r w:rsidR="00014DEC">
        <w:tab/>
      </w:r>
      <w:r w:rsidRPr="00BC2753">
        <w:tab/>
        <w:t>После испытания на коррозийную стойкость, проведенного в условиях, предписанных в пунктах 7.1.1.1 и 7.1.1.2</w:t>
      </w:r>
      <w:r>
        <w:t xml:space="preserve"> выше</w:t>
      </w:r>
      <w:r w:rsidRPr="00BC2753">
        <w:t xml:space="preserve">, и в результате визуального осмотра квалифицированным проверяющим не должно быть выявлено никаких повреждений, способных нарушить нормальное функционирование </w:t>
      </w:r>
      <w:r>
        <w:t>усовершенствованной детской</w:t>
      </w:r>
      <w:r w:rsidRPr="00BC2753">
        <w:t xml:space="preserve"> удерживающей системы, и никакой заметной коррозии.</w:t>
      </w:r>
    </w:p>
    <w:p w:rsidR="00CD4BD3" w:rsidRPr="00BC2753" w:rsidRDefault="00CD4BD3" w:rsidP="00B030A6">
      <w:pPr>
        <w:pStyle w:val="SingleTxtGR"/>
        <w:pageBreakBefore/>
        <w:ind w:left="2268" w:hanging="1134"/>
      </w:pPr>
      <w:r w:rsidRPr="00BC2753">
        <w:t>6.6.2</w:t>
      </w:r>
      <w:r w:rsidRPr="00BC2753">
        <w:tab/>
      </w:r>
      <w:r w:rsidRPr="00BC2753">
        <w:tab/>
        <w:t>Поглощение энергии</w:t>
      </w:r>
    </w:p>
    <w:p w:rsidR="00CD4BD3" w:rsidRPr="00BC2753" w:rsidRDefault="00CD4BD3" w:rsidP="00CD4BD3">
      <w:pPr>
        <w:pStyle w:val="SingleTxtGR"/>
        <w:ind w:left="2268" w:hanging="1134"/>
      </w:pPr>
      <w:r w:rsidRPr="00BC2753">
        <w:t>6.6.2.1</w:t>
      </w:r>
      <w:r w:rsidRPr="00BC2753">
        <w:tab/>
      </w:r>
      <w:r w:rsidR="00B030A6">
        <w:tab/>
      </w:r>
      <w:proofErr w:type="gramStart"/>
      <w:r w:rsidRPr="00AA3E31">
        <w:rPr>
          <w:lang w:eastAsia="fr-FR"/>
        </w:rPr>
        <w:t>В</w:t>
      </w:r>
      <w:proofErr w:type="gramEnd"/>
      <w:r w:rsidRPr="00AA3E31">
        <w:rPr>
          <w:lang w:eastAsia="fr-FR"/>
        </w:rPr>
        <w:t xml:space="preserve"> случае всех устройств, оснащенных спинками, зоны, определенные в приложении 14 к настоящим Правилам, при проведении испытаний в соответствии с приложением 13 должны давать пиковое ускорение менее 60 </w:t>
      </w:r>
      <w:r w:rsidRPr="00AA3E31">
        <w:rPr>
          <w:lang w:val="en-US" w:eastAsia="fr-FR"/>
        </w:rPr>
        <w:t>g</w:t>
      </w:r>
      <w:r w:rsidRPr="00AA3E31">
        <w:rPr>
          <w:lang w:eastAsia="fr-FR"/>
        </w:rPr>
        <w:t xml:space="preserve">. Это требование применяется также к зонам </w:t>
      </w:r>
      <w:proofErr w:type="spellStart"/>
      <w:r w:rsidRPr="00AA3E31">
        <w:rPr>
          <w:lang w:eastAsia="fr-FR"/>
        </w:rPr>
        <w:t>противоударных</w:t>
      </w:r>
      <w:proofErr w:type="spellEnd"/>
      <w:r w:rsidRPr="00AA3E31">
        <w:rPr>
          <w:lang w:eastAsia="fr-FR"/>
        </w:rPr>
        <w:t xml:space="preserve"> экранов, расположенным в районе удара головы</w:t>
      </w:r>
      <w:r w:rsidRPr="00BC2753">
        <w:t>.</w:t>
      </w:r>
    </w:p>
    <w:p w:rsidR="00CD4BD3" w:rsidRPr="00BC2753" w:rsidRDefault="00CD4BD3" w:rsidP="00CD4BD3">
      <w:pPr>
        <w:pStyle w:val="SingleTxtGR"/>
        <w:ind w:left="2268" w:hanging="1134"/>
      </w:pPr>
      <w:r w:rsidRPr="00BC2753">
        <w:t>6.6.2.2</w:t>
      </w:r>
      <w:r w:rsidRPr="00BC2753">
        <w:tab/>
      </w:r>
      <w:r w:rsidR="00B030A6">
        <w:tab/>
      </w:r>
      <w:proofErr w:type="gramStart"/>
      <w:r w:rsidRPr="009755DE">
        <w:rPr>
          <w:lang w:eastAsia="fr-FR"/>
        </w:rPr>
        <w:t>В</w:t>
      </w:r>
      <w:proofErr w:type="gramEnd"/>
      <w:r w:rsidRPr="009755DE">
        <w:rPr>
          <w:lang w:eastAsia="fr-FR"/>
        </w:rPr>
        <w:t xml:space="preserve"> случае </w:t>
      </w:r>
      <w:r>
        <w:rPr>
          <w:lang w:eastAsia="fr-FR"/>
        </w:rPr>
        <w:t>усовершенствованных детских</w:t>
      </w:r>
      <w:r w:rsidRPr="009755DE">
        <w:rPr>
          <w:lang w:eastAsia="fr-FR"/>
        </w:rPr>
        <w:t xml:space="preserve"> удерживающих систем, оснащенных постоянными устройствами регулирования подголовников с механическим креплением, в которых высота установки ремня безопасности для взрослых либо детского привязного ремня контролируется непосредственно регулируемым подголовником, нет необходимости требовать поглощения энергии в указанных в приложении 18 зонах, которые не соприкасаются с головой манекена, т.</w:t>
      </w:r>
      <w:r w:rsidR="00B030A6">
        <w:rPr>
          <w:lang w:eastAsia="fr-FR"/>
        </w:rPr>
        <w:t> </w:t>
      </w:r>
      <w:r w:rsidRPr="009755DE">
        <w:rPr>
          <w:lang w:eastAsia="fr-FR"/>
        </w:rPr>
        <w:t>е. за подголовником</w:t>
      </w:r>
      <w:r w:rsidRPr="00BC2753">
        <w:t>.</w:t>
      </w:r>
    </w:p>
    <w:p w:rsidR="00CD4BD3" w:rsidRPr="00BC2753" w:rsidRDefault="00CD4BD3" w:rsidP="00CD4BD3">
      <w:pPr>
        <w:pStyle w:val="SingleTxtGR"/>
        <w:ind w:left="2268" w:hanging="1134"/>
      </w:pPr>
      <w:r w:rsidRPr="00BC2753">
        <w:t>6.6.3</w:t>
      </w:r>
      <w:r w:rsidRPr="00BC2753">
        <w:tab/>
      </w:r>
      <w:r w:rsidRPr="00BC2753">
        <w:tab/>
        <w:t>Опрокидывание</w:t>
      </w:r>
    </w:p>
    <w:p w:rsidR="00CD4BD3" w:rsidRPr="00BC2753" w:rsidRDefault="00CD4BD3" w:rsidP="00CD4BD3">
      <w:pPr>
        <w:pStyle w:val="SingleTxtGR"/>
        <w:ind w:left="2268" w:hanging="1134"/>
      </w:pPr>
      <w:r w:rsidRPr="00BC2753">
        <w:t>6.6.3.1</w:t>
      </w:r>
      <w:r w:rsidRPr="00BC2753">
        <w:tab/>
      </w:r>
      <w:r w:rsidR="00B030A6">
        <w:tab/>
      </w:r>
      <w:r w:rsidRPr="00CF55AA">
        <w:rPr>
          <w:lang w:bidi="ru-RU"/>
        </w:rPr>
        <w:t>Усовершенствованную детскую удерживающую систему подвергают испытаниям в соответствии с положениями пункта 7.1.2 настоящих Правил; манекен не должен полностью выбрасываться из устройства на протяжении всего испытания. Кроме того, когда испытательный стенд находится в перевернутом положении, голова манекена не должна перемещаться на расстояние более 300 мм от ее первоначального положения в вертикальном направлении по отношению к испытательному стенду; это измерение проводят после снятия нагрузки</w:t>
      </w:r>
      <w:r w:rsidRPr="00BC2753">
        <w:t>.</w:t>
      </w:r>
    </w:p>
    <w:p w:rsidR="00CD4BD3" w:rsidRPr="00BC2753" w:rsidRDefault="00CD4BD3" w:rsidP="00CD4BD3">
      <w:pPr>
        <w:pStyle w:val="SingleTxtGR"/>
        <w:ind w:left="2268" w:hanging="1134"/>
      </w:pPr>
      <w:r w:rsidRPr="00BC2753">
        <w:t>6.6.4</w:t>
      </w:r>
      <w:r w:rsidRPr="00BC2753">
        <w:tab/>
      </w:r>
      <w:r w:rsidRPr="00BC2753">
        <w:tab/>
        <w:t>Динамическое испытание</w:t>
      </w:r>
    </w:p>
    <w:p w:rsidR="00CD4BD3" w:rsidRPr="00CF55AA" w:rsidRDefault="00CD4BD3" w:rsidP="00CD4BD3">
      <w:pPr>
        <w:pStyle w:val="SingleTxtGR"/>
        <w:ind w:left="2268" w:hanging="1134"/>
        <w:rPr>
          <w:lang w:bidi="ru-RU"/>
        </w:rPr>
      </w:pPr>
      <w:r>
        <w:rPr>
          <w:lang w:bidi="ru-RU"/>
        </w:rPr>
        <w:t>6.6.4.1</w:t>
      </w:r>
      <w:r w:rsidR="00B030A6">
        <w:rPr>
          <w:lang w:bidi="ru-RU"/>
        </w:rPr>
        <w:tab/>
      </w:r>
      <w:r>
        <w:rPr>
          <w:lang w:bidi="ru-RU"/>
        </w:rPr>
        <w:tab/>
        <w:t>Общие положения:</w:t>
      </w:r>
      <w:r w:rsidRPr="00CF55AA">
        <w:rPr>
          <w:lang w:bidi="ru-RU"/>
        </w:rPr>
        <w:t xml:space="preserve"> Динамическое испытание проводят на усовершенствованной детской удерживающей системе, не подвергавшейся ранее воздействию нагрузок; эту усовершенствованную детскую удерживающую систему подвергают динамическим испытаниям (как указано в таблице </w:t>
      </w:r>
      <w:r w:rsidRPr="00CF55AA">
        <w:rPr>
          <w:bCs/>
          <w:lang w:bidi="ru-RU"/>
        </w:rPr>
        <w:t>4</w:t>
      </w:r>
      <w:r w:rsidRPr="00CF55AA">
        <w:rPr>
          <w:lang w:bidi="ru-RU"/>
        </w:rPr>
        <w:t>) в соответствии с пунктом 7.1.3 ниже.</w:t>
      </w:r>
    </w:p>
    <w:p w:rsidR="00CD4BD3" w:rsidRPr="00B030A6" w:rsidRDefault="000B7337" w:rsidP="00B030A6">
      <w:pPr>
        <w:pStyle w:val="H23GR"/>
        <w:ind w:left="0" w:firstLine="0"/>
      </w:pPr>
      <w:r>
        <w:rPr>
          <w:b w:val="0"/>
        </w:rPr>
        <w:tab/>
        <w:t>Таблица 2</w:t>
      </w:r>
      <w:r w:rsidR="00CD4BD3" w:rsidRPr="00B030A6">
        <w:rPr>
          <w:b w:val="0"/>
        </w:rPr>
        <w:br/>
      </w:r>
      <w:r w:rsidR="00CD4BD3" w:rsidRPr="00B030A6">
        <w:t>Применение различных критериев в зависимости от схемы испытания</w:t>
      </w:r>
    </w:p>
    <w:tbl>
      <w:tblPr>
        <w:tblStyle w:val="TabTxt"/>
        <w:tblW w:w="9637" w:type="dxa"/>
        <w:tblLayout w:type="fixed"/>
        <w:tblLook w:val="05E0" w:firstRow="1" w:lastRow="1" w:firstColumn="1" w:lastColumn="1" w:noHBand="0" w:noVBand="1"/>
      </w:tblPr>
      <w:tblGrid>
        <w:gridCol w:w="1199"/>
        <w:gridCol w:w="1203"/>
        <w:gridCol w:w="1203"/>
        <w:gridCol w:w="1206"/>
        <w:gridCol w:w="1206"/>
        <w:gridCol w:w="1204"/>
        <w:gridCol w:w="1206"/>
        <w:gridCol w:w="1210"/>
      </w:tblGrid>
      <w:tr w:rsidR="00CD4BD3" w:rsidRPr="00152759" w:rsidTr="00495A97">
        <w:trPr>
          <w:tblHeader/>
        </w:trPr>
        <w:tc>
          <w:tcPr>
            <w:tcW w:w="3680" w:type="dxa"/>
            <w:gridSpan w:val="4"/>
            <w:tcBorders>
              <w:top w:val="single" w:sz="4" w:space="0" w:color="auto"/>
              <w:left w:val="single" w:sz="4" w:space="0" w:color="auto"/>
              <w:bottom w:val="single" w:sz="4" w:space="0" w:color="auto"/>
              <w:right w:val="single" w:sz="4" w:space="0" w:color="auto"/>
            </w:tcBorders>
            <w:shd w:val="clear" w:color="auto" w:fill="auto"/>
          </w:tcPr>
          <w:p w:rsidR="00CD4BD3" w:rsidRPr="00152759" w:rsidRDefault="00CD4BD3" w:rsidP="00495A97">
            <w:pPr>
              <w:spacing w:before="80" w:after="80" w:line="200" w:lineRule="exact"/>
              <w:jc w:val="center"/>
              <w:rPr>
                <w:i/>
                <w:sz w:val="16"/>
              </w:rPr>
            </w:pPr>
            <w:r w:rsidRPr="00152759">
              <w:rPr>
                <w:i/>
                <w:sz w:val="16"/>
              </w:rPr>
              <w:t>Лобовой удар</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CD4BD3" w:rsidRPr="00152759" w:rsidRDefault="00CD4BD3" w:rsidP="00495A97">
            <w:pPr>
              <w:spacing w:before="80" w:after="80" w:line="200" w:lineRule="exact"/>
              <w:jc w:val="center"/>
              <w:rPr>
                <w:i/>
                <w:sz w:val="16"/>
              </w:rPr>
            </w:pPr>
            <w:r w:rsidRPr="00152759">
              <w:rPr>
                <w:i/>
                <w:sz w:val="16"/>
              </w:rPr>
              <w:t>Удар сзади</w:t>
            </w:r>
          </w:p>
        </w:tc>
        <w:tc>
          <w:tcPr>
            <w:cnfStyle w:val="000100000000" w:firstRow="0" w:lastRow="0" w:firstColumn="0" w:lastColumn="1" w:oddVBand="0" w:evenVBand="0" w:oddHBand="0" w:evenHBand="0" w:firstRowFirstColumn="0" w:firstRowLastColumn="0" w:lastRowFirstColumn="0" w:lastRowLastColumn="0"/>
            <w:tcW w:w="1847" w:type="dxa"/>
            <w:gridSpan w:val="2"/>
            <w:tcBorders>
              <w:left w:val="single" w:sz="4" w:space="0" w:color="auto"/>
              <w:bottom w:val="single" w:sz="4" w:space="0" w:color="auto"/>
              <w:right w:val="single" w:sz="4" w:space="0" w:color="auto"/>
            </w:tcBorders>
            <w:shd w:val="clear" w:color="auto" w:fill="auto"/>
          </w:tcPr>
          <w:p w:rsidR="00CD4BD3" w:rsidRPr="00152759" w:rsidRDefault="00CD4BD3" w:rsidP="00495A97">
            <w:pPr>
              <w:spacing w:before="80" w:after="80" w:line="200" w:lineRule="exact"/>
              <w:jc w:val="center"/>
              <w:rPr>
                <w:i/>
                <w:sz w:val="16"/>
              </w:rPr>
            </w:pPr>
            <w:r w:rsidRPr="00152759">
              <w:rPr>
                <w:i/>
                <w:sz w:val="16"/>
              </w:rPr>
              <w:t>Боковой удар</w:t>
            </w:r>
          </w:p>
        </w:tc>
      </w:tr>
      <w:tr w:rsidR="00CD4BD3" w:rsidRPr="00152759" w:rsidTr="000B7337">
        <w:trPr>
          <w:tblHeader/>
        </w:trPr>
        <w:tc>
          <w:tcPr>
            <w:tcW w:w="183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CD4BD3" w:rsidRPr="00152759" w:rsidRDefault="00CD4BD3" w:rsidP="000B7337">
            <w:pPr>
              <w:spacing w:before="80" w:after="80" w:line="200" w:lineRule="exact"/>
              <w:jc w:val="center"/>
              <w:rPr>
                <w:i/>
                <w:sz w:val="16"/>
              </w:rPr>
            </w:pPr>
            <w:r w:rsidRPr="00152759">
              <w:rPr>
                <w:i/>
                <w:sz w:val="16"/>
              </w:rPr>
              <w:t>Испытание на тележке + стандартном сиденье</w:t>
            </w:r>
          </w:p>
        </w:tc>
        <w:tc>
          <w:tcPr>
            <w:tcW w:w="1842"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CD4BD3" w:rsidRPr="00152759" w:rsidRDefault="00B030A6" w:rsidP="00495A97">
            <w:pPr>
              <w:spacing w:before="80" w:after="80" w:line="200" w:lineRule="exact"/>
              <w:rPr>
                <w:i/>
                <w:sz w:val="16"/>
              </w:rPr>
            </w:pPr>
            <w:r>
              <w:rPr>
                <w:i/>
                <w:sz w:val="16"/>
              </w:rPr>
              <w:t xml:space="preserve">Испытание в кузове </w:t>
            </w:r>
            <w:r w:rsidR="00CD4BD3" w:rsidRPr="00152759">
              <w:rPr>
                <w:i/>
                <w:sz w:val="16"/>
              </w:rPr>
              <w:t>автомобиля</w:t>
            </w:r>
          </w:p>
        </w:tc>
        <w:tc>
          <w:tcPr>
            <w:tcW w:w="922" w:type="dxa"/>
            <w:tcBorders>
              <w:top w:val="single" w:sz="4" w:space="0" w:color="auto"/>
              <w:left w:val="single" w:sz="4" w:space="0" w:color="auto"/>
              <w:bottom w:val="single" w:sz="12" w:space="0" w:color="auto"/>
              <w:right w:val="single" w:sz="4" w:space="0" w:color="auto"/>
            </w:tcBorders>
            <w:shd w:val="clear" w:color="auto" w:fill="auto"/>
            <w:vAlign w:val="bottom"/>
          </w:tcPr>
          <w:p w:rsidR="00CD4BD3" w:rsidRPr="00152759" w:rsidRDefault="00CD4BD3" w:rsidP="000B7337">
            <w:pPr>
              <w:spacing w:before="80" w:after="80" w:line="200" w:lineRule="exact"/>
              <w:jc w:val="center"/>
              <w:rPr>
                <w:i/>
                <w:sz w:val="16"/>
              </w:rPr>
            </w:pPr>
            <w:r w:rsidRPr="00152759">
              <w:rPr>
                <w:i/>
                <w:sz w:val="16"/>
              </w:rPr>
              <w:t xml:space="preserve">Испытание </w:t>
            </w:r>
            <w:r w:rsidRPr="00152759">
              <w:rPr>
                <w:i/>
                <w:sz w:val="16"/>
              </w:rPr>
              <w:br/>
              <w:t xml:space="preserve">на тележке + стандартном </w:t>
            </w:r>
            <w:r w:rsidRPr="00152759">
              <w:rPr>
                <w:i/>
                <w:sz w:val="16"/>
              </w:rPr>
              <w:br/>
              <w:t>сиденье</w:t>
            </w:r>
          </w:p>
        </w:tc>
        <w:tc>
          <w:tcPr>
            <w:tcW w:w="921" w:type="dxa"/>
            <w:tcBorders>
              <w:top w:val="single" w:sz="4" w:space="0" w:color="auto"/>
              <w:left w:val="single" w:sz="4" w:space="0" w:color="auto"/>
              <w:bottom w:val="single" w:sz="12" w:space="0" w:color="auto"/>
              <w:right w:val="single" w:sz="4" w:space="0" w:color="auto"/>
            </w:tcBorders>
            <w:shd w:val="clear" w:color="auto" w:fill="auto"/>
            <w:vAlign w:val="bottom"/>
          </w:tcPr>
          <w:p w:rsidR="00CD4BD3" w:rsidRPr="00152759" w:rsidRDefault="00CD4BD3" w:rsidP="000B7337">
            <w:pPr>
              <w:spacing w:before="80" w:after="80" w:line="200" w:lineRule="exact"/>
              <w:jc w:val="center"/>
              <w:rPr>
                <w:i/>
                <w:sz w:val="16"/>
              </w:rPr>
            </w:pPr>
            <w:r w:rsidRPr="00152759">
              <w:rPr>
                <w:i/>
                <w:sz w:val="16"/>
              </w:rPr>
              <w:t xml:space="preserve">Испытание </w:t>
            </w:r>
            <w:r w:rsidRPr="00152759">
              <w:rPr>
                <w:i/>
                <w:sz w:val="16"/>
              </w:rPr>
              <w:br/>
              <w:t xml:space="preserve">в кузове </w:t>
            </w:r>
            <w:r w:rsidRPr="00152759">
              <w:rPr>
                <w:i/>
                <w:sz w:val="16"/>
              </w:rPr>
              <w:br/>
              <w:t>автомобиля</w:t>
            </w:r>
          </w:p>
        </w:tc>
        <w:tc>
          <w:tcPr>
            <w:cnfStyle w:val="000100000000" w:firstRow="0" w:lastRow="0" w:firstColumn="0" w:lastColumn="1" w:oddVBand="0" w:evenVBand="0" w:oddHBand="0" w:evenHBand="0" w:firstRowFirstColumn="0" w:firstRowLastColumn="0" w:lastRowFirstColumn="0" w:lastRowLastColumn="0"/>
            <w:tcW w:w="1847"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CD4BD3" w:rsidRPr="00152759" w:rsidRDefault="00CD4BD3" w:rsidP="000B7337">
            <w:pPr>
              <w:spacing w:before="80" w:after="80" w:line="200" w:lineRule="exact"/>
              <w:jc w:val="center"/>
              <w:rPr>
                <w:i/>
                <w:sz w:val="16"/>
              </w:rPr>
            </w:pPr>
            <w:r w:rsidRPr="00152759">
              <w:rPr>
                <w:i/>
                <w:sz w:val="16"/>
              </w:rPr>
              <w:t>Испытание на тележке + стандартном сиденье</w:t>
            </w:r>
          </w:p>
        </w:tc>
      </w:tr>
      <w:tr w:rsidR="00CD4BD3" w:rsidRPr="00152759" w:rsidTr="00495A97">
        <w:tc>
          <w:tcPr>
            <w:tcW w:w="918" w:type="dxa"/>
            <w:tcBorders>
              <w:top w:val="single" w:sz="12" w:space="0" w:color="auto"/>
              <w:left w:val="single" w:sz="4" w:space="0" w:color="auto"/>
              <w:bottom w:val="single" w:sz="12" w:space="0" w:color="auto"/>
              <w:right w:val="single" w:sz="4" w:space="0" w:color="auto"/>
            </w:tcBorders>
          </w:tcPr>
          <w:p w:rsidR="00CD4BD3" w:rsidRPr="00B030A6" w:rsidRDefault="00CD4BD3" w:rsidP="00495A97">
            <w:pPr>
              <w:rPr>
                <w:sz w:val="19"/>
                <w:szCs w:val="19"/>
              </w:rPr>
            </w:pPr>
            <w:r w:rsidRPr="00B030A6">
              <w:rPr>
                <w:sz w:val="19"/>
                <w:szCs w:val="19"/>
              </w:rPr>
              <w:t>Положение в направлении движения</w:t>
            </w:r>
          </w:p>
        </w:tc>
        <w:tc>
          <w:tcPr>
            <w:tcW w:w="920" w:type="dxa"/>
            <w:tcBorders>
              <w:top w:val="single" w:sz="12" w:space="0" w:color="auto"/>
              <w:left w:val="single" w:sz="4" w:space="0" w:color="auto"/>
              <w:bottom w:val="single" w:sz="12" w:space="0" w:color="auto"/>
              <w:right w:val="single" w:sz="4" w:space="0" w:color="auto"/>
            </w:tcBorders>
          </w:tcPr>
          <w:p w:rsidR="00CD4BD3" w:rsidRPr="00B030A6" w:rsidRDefault="00B030A6" w:rsidP="00495A97">
            <w:pPr>
              <w:rPr>
                <w:sz w:val="19"/>
                <w:szCs w:val="19"/>
              </w:rPr>
            </w:pPr>
            <w:r>
              <w:rPr>
                <w:sz w:val="19"/>
                <w:szCs w:val="19"/>
              </w:rPr>
              <w:t>Против направления движения и в </w:t>
            </w:r>
            <w:r w:rsidR="00CD4BD3" w:rsidRPr="00B030A6">
              <w:rPr>
                <w:sz w:val="19"/>
                <w:szCs w:val="19"/>
              </w:rPr>
              <w:t>боковом направлении</w:t>
            </w:r>
          </w:p>
        </w:tc>
        <w:tc>
          <w:tcPr>
            <w:tcW w:w="920" w:type="dxa"/>
            <w:tcBorders>
              <w:top w:val="single" w:sz="12" w:space="0" w:color="auto"/>
              <w:left w:val="single" w:sz="4" w:space="0" w:color="auto"/>
              <w:bottom w:val="single" w:sz="12" w:space="0" w:color="auto"/>
              <w:right w:val="single" w:sz="4" w:space="0" w:color="auto"/>
            </w:tcBorders>
          </w:tcPr>
          <w:p w:rsidR="00CD4BD3" w:rsidRPr="00B030A6" w:rsidRDefault="00CD4BD3" w:rsidP="00495A97">
            <w:pPr>
              <w:rPr>
                <w:sz w:val="19"/>
                <w:szCs w:val="19"/>
              </w:rPr>
            </w:pPr>
            <w:r w:rsidRPr="00B030A6">
              <w:rPr>
                <w:sz w:val="19"/>
                <w:szCs w:val="19"/>
              </w:rPr>
              <w:t>Положение в направлении движения</w:t>
            </w:r>
          </w:p>
        </w:tc>
        <w:tc>
          <w:tcPr>
            <w:tcW w:w="922" w:type="dxa"/>
            <w:tcBorders>
              <w:top w:val="single" w:sz="12" w:space="0" w:color="auto"/>
              <w:left w:val="single" w:sz="4" w:space="0" w:color="auto"/>
              <w:bottom w:val="single" w:sz="12" w:space="0" w:color="auto"/>
              <w:right w:val="single" w:sz="4" w:space="0" w:color="auto"/>
            </w:tcBorders>
          </w:tcPr>
          <w:p w:rsidR="00CD4BD3" w:rsidRPr="00B030A6" w:rsidRDefault="00B030A6" w:rsidP="00495A97">
            <w:pPr>
              <w:rPr>
                <w:sz w:val="19"/>
                <w:szCs w:val="19"/>
              </w:rPr>
            </w:pPr>
            <w:r>
              <w:rPr>
                <w:sz w:val="19"/>
                <w:szCs w:val="19"/>
              </w:rPr>
              <w:t>Против направления движения и в </w:t>
            </w:r>
            <w:r w:rsidR="00CD4BD3" w:rsidRPr="00B030A6">
              <w:rPr>
                <w:sz w:val="19"/>
                <w:szCs w:val="19"/>
              </w:rPr>
              <w:t>боковом направлении</w:t>
            </w:r>
          </w:p>
        </w:tc>
        <w:tc>
          <w:tcPr>
            <w:tcW w:w="922" w:type="dxa"/>
            <w:tcBorders>
              <w:top w:val="single" w:sz="12" w:space="0" w:color="auto"/>
              <w:left w:val="single" w:sz="4" w:space="0" w:color="auto"/>
              <w:bottom w:val="single" w:sz="12" w:space="0" w:color="auto"/>
              <w:right w:val="single" w:sz="4" w:space="0" w:color="auto"/>
            </w:tcBorders>
          </w:tcPr>
          <w:p w:rsidR="00CD4BD3" w:rsidRPr="00B030A6" w:rsidRDefault="00B030A6" w:rsidP="00495A97">
            <w:pPr>
              <w:rPr>
                <w:sz w:val="19"/>
                <w:szCs w:val="19"/>
              </w:rPr>
            </w:pPr>
            <w:r>
              <w:rPr>
                <w:sz w:val="19"/>
                <w:szCs w:val="19"/>
              </w:rPr>
              <w:t>Против направления движения и в </w:t>
            </w:r>
            <w:r w:rsidR="00CD4BD3" w:rsidRPr="00B030A6">
              <w:rPr>
                <w:sz w:val="19"/>
                <w:szCs w:val="19"/>
              </w:rPr>
              <w:t>боковом направлении</w:t>
            </w:r>
          </w:p>
        </w:tc>
        <w:tc>
          <w:tcPr>
            <w:tcW w:w="921" w:type="dxa"/>
            <w:tcBorders>
              <w:top w:val="single" w:sz="12" w:space="0" w:color="auto"/>
              <w:left w:val="single" w:sz="4" w:space="0" w:color="auto"/>
              <w:bottom w:val="single" w:sz="12" w:space="0" w:color="auto"/>
              <w:right w:val="single" w:sz="4" w:space="0" w:color="auto"/>
            </w:tcBorders>
          </w:tcPr>
          <w:p w:rsidR="00CD4BD3" w:rsidRPr="00B030A6" w:rsidRDefault="00CD4BD3" w:rsidP="00495A97">
            <w:pPr>
              <w:rPr>
                <w:sz w:val="19"/>
                <w:szCs w:val="19"/>
              </w:rPr>
            </w:pPr>
            <w:r w:rsidRPr="00B030A6">
              <w:rPr>
                <w:sz w:val="19"/>
                <w:szCs w:val="19"/>
              </w:rPr>
              <w:t>Против направления движе</w:t>
            </w:r>
            <w:r w:rsidR="00B030A6">
              <w:rPr>
                <w:sz w:val="19"/>
                <w:szCs w:val="19"/>
              </w:rPr>
              <w:t>ния и в </w:t>
            </w:r>
            <w:r w:rsidRPr="00B030A6">
              <w:rPr>
                <w:sz w:val="19"/>
                <w:szCs w:val="19"/>
              </w:rPr>
              <w:t>боковом направлении</w:t>
            </w:r>
          </w:p>
        </w:tc>
        <w:tc>
          <w:tcPr>
            <w:tcW w:w="922" w:type="dxa"/>
            <w:tcBorders>
              <w:top w:val="single" w:sz="12" w:space="0" w:color="auto"/>
              <w:left w:val="single" w:sz="4" w:space="0" w:color="auto"/>
              <w:bottom w:val="single" w:sz="12" w:space="0" w:color="auto"/>
              <w:right w:val="single" w:sz="4" w:space="0" w:color="auto"/>
            </w:tcBorders>
          </w:tcPr>
          <w:p w:rsidR="00CD4BD3" w:rsidRPr="00B030A6" w:rsidRDefault="00B030A6" w:rsidP="00495A97">
            <w:pPr>
              <w:rPr>
                <w:sz w:val="19"/>
                <w:szCs w:val="19"/>
              </w:rPr>
            </w:pPr>
            <w:r>
              <w:rPr>
                <w:sz w:val="19"/>
                <w:szCs w:val="19"/>
              </w:rPr>
              <w:t xml:space="preserve">Положение в </w:t>
            </w:r>
            <w:r w:rsidR="00CD4BD3" w:rsidRPr="00B030A6">
              <w:rPr>
                <w:sz w:val="19"/>
                <w:szCs w:val="19"/>
              </w:rPr>
              <w:t>направлении движения</w:t>
            </w:r>
          </w:p>
        </w:tc>
        <w:tc>
          <w:tcPr>
            <w:cnfStyle w:val="000100000000" w:firstRow="0" w:lastRow="0" w:firstColumn="0" w:lastColumn="1" w:oddVBand="0" w:evenVBand="0" w:oddHBand="0" w:evenHBand="0" w:firstRowFirstColumn="0" w:firstRowLastColumn="0" w:lastRowFirstColumn="0" w:lastRowLastColumn="0"/>
            <w:tcW w:w="925" w:type="dxa"/>
            <w:tcBorders>
              <w:top w:val="single" w:sz="12" w:space="0" w:color="auto"/>
              <w:left w:val="single" w:sz="4" w:space="0" w:color="auto"/>
              <w:right w:val="single" w:sz="4" w:space="0" w:color="auto"/>
            </w:tcBorders>
          </w:tcPr>
          <w:p w:rsidR="00CD4BD3" w:rsidRPr="00B030A6" w:rsidRDefault="00B030A6" w:rsidP="00495A97">
            <w:pPr>
              <w:rPr>
                <w:sz w:val="19"/>
                <w:szCs w:val="19"/>
              </w:rPr>
            </w:pPr>
            <w:r>
              <w:rPr>
                <w:sz w:val="19"/>
                <w:szCs w:val="19"/>
              </w:rPr>
              <w:t>Против направления движения и в </w:t>
            </w:r>
            <w:r w:rsidR="00CD4BD3" w:rsidRPr="00B030A6">
              <w:rPr>
                <w:sz w:val="19"/>
                <w:szCs w:val="19"/>
              </w:rPr>
              <w:t>боковом направлении</w:t>
            </w:r>
          </w:p>
        </w:tc>
      </w:tr>
    </w:tbl>
    <w:p w:rsidR="00CD4BD3" w:rsidRPr="00E66794" w:rsidRDefault="00CD4BD3" w:rsidP="00CD4BD3">
      <w:pPr>
        <w:pStyle w:val="SingleTxtGR"/>
        <w:spacing w:before="120" w:after="0" w:line="220" w:lineRule="exact"/>
        <w:ind w:left="0" w:right="284" w:firstLine="170"/>
        <w:jc w:val="left"/>
        <w:rPr>
          <w:sz w:val="18"/>
          <w:szCs w:val="18"/>
        </w:rPr>
      </w:pPr>
      <w:r w:rsidRPr="00E66794">
        <w:rPr>
          <w:i/>
          <w:sz w:val="18"/>
          <w:szCs w:val="18"/>
        </w:rPr>
        <w:t xml:space="preserve">Примечание </w:t>
      </w:r>
      <w:proofErr w:type="gramStart"/>
      <w:r w:rsidRPr="00E66794">
        <w:rPr>
          <w:i/>
          <w:sz w:val="18"/>
          <w:szCs w:val="18"/>
        </w:rPr>
        <w:t>1:</w:t>
      </w:r>
      <w:r w:rsidRPr="00E66794">
        <w:rPr>
          <w:sz w:val="18"/>
          <w:szCs w:val="18"/>
        </w:rPr>
        <w:t xml:space="preserve"> </w:t>
      </w:r>
      <w:r w:rsidR="000B7337">
        <w:rPr>
          <w:sz w:val="18"/>
          <w:szCs w:val="18"/>
        </w:rPr>
        <w:t xml:space="preserve"> </w:t>
      </w:r>
      <w:r w:rsidRPr="00E66794">
        <w:rPr>
          <w:sz w:val="18"/>
          <w:szCs w:val="18"/>
        </w:rPr>
        <w:t>Стандартное</w:t>
      </w:r>
      <w:proofErr w:type="gramEnd"/>
      <w:r w:rsidRPr="00E66794">
        <w:rPr>
          <w:sz w:val="18"/>
          <w:szCs w:val="18"/>
        </w:rPr>
        <w:t xml:space="preserve"> сиденье означает испытательное сиденье или испытательный стенд, определение которого содержится в приложении 6.</w:t>
      </w:r>
    </w:p>
    <w:p w:rsidR="00CD4BD3" w:rsidRPr="00E66794" w:rsidRDefault="00CD4BD3" w:rsidP="00CD4BD3">
      <w:pPr>
        <w:pStyle w:val="SingleTxtGR"/>
        <w:spacing w:line="220" w:lineRule="exact"/>
        <w:ind w:left="0" w:right="282" w:firstLine="170"/>
        <w:jc w:val="left"/>
        <w:rPr>
          <w:sz w:val="18"/>
          <w:szCs w:val="18"/>
        </w:rPr>
      </w:pPr>
      <w:r w:rsidRPr="00E66794">
        <w:rPr>
          <w:i/>
          <w:sz w:val="18"/>
          <w:szCs w:val="18"/>
        </w:rPr>
        <w:t xml:space="preserve">Примечание </w:t>
      </w:r>
      <w:proofErr w:type="gramStart"/>
      <w:r w:rsidRPr="00E66794">
        <w:rPr>
          <w:i/>
          <w:sz w:val="18"/>
          <w:szCs w:val="18"/>
        </w:rPr>
        <w:t xml:space="preserve">2: </w:t>
      </w:r>
      <w:r w:rsidR="000B7337">
        <w:rPr>
          <w:i/>
          <w:sz w:val="18"/>
          <w:szCs w:val="18"/>
        </w:rPr>
        <w:t xml:space="preserve"> </w:t>
      </w:r>
      <w:r w:rsidRPr="00E66794">
        <w:rPr>
          <w:sz w:val="18"/>
          <w:szCs w:val="18"/>
        </w:rPr>
        <w:t>В</w:t>
      </w:r>
      <w:proofErr w:type="gramEnd"/>
      <w:r w:rsidRPr="00E66794">
        <w:rPr>
          <w:sz w:val="18"/>
          <w:szCs w:val="18"/>
        </w:rPr>
        <w:t xml:space="preserve"> </w:t>
      </w:r>
      <w:r w:rsidRPr="00E66794">
        <w:rPr>
          <w:iCs/>
          <w:sz w:val="18"/>
          <w:szCs w:val="18"/>
        </w:rPr>
        <w:t>случае</w:t>
      </w:r>
      <w:r w:rsidRPr="00E66794">
        <w:rPr>
          <w:sz w:val="18"/>
          <w:szCs w:val="18"/>
        </w:rPr>
        <w:t xml:space="preserve"> усовершенствованных детских удерживающих систем, расположенных в боковом направлении, при боковом ударе, если возможны два расположения, голова манекена </w:t>
      </w:r>
      <w:r w:rsidR="00B030A6">
        <w:rPr>
          <w:sz w:val="18"/>
          <w:szCs w:val="18"/>
        </w:rPr>
        <w:t>должна быть расположена рядом с </w:t>
      </w:r>
      <w:r w:rsidRPr="00E66794">
        <w:rPr>
          <w:sz w:val="18"/>
          <w:szCs w:val="18"/>
        </w:rPr>
        <w:t>боковой дверью.</w:t>
      </w:r>
    </w:p>
    <w:p w:rsidR="00CD4BD3" w:rsidRPr="00CF55AA" w:rsidRDefault="00CD4BD3" w:rsidP="00CD4BD3">
      <w:pPr>
        <w:pStyle w:val="SingleTxtGR"/>
        <w:ind w:left="2268" w:hanging="1134"/>
        <w:rPr>
          <w:bCs/>
        </w:rPr>
      </w:pPr>
      <w:r w:rsidRPr="00CF55AA">
        <w:t>6.6.4.1.1</w:t>
      </w:r>
      <w:r w:rsidRPr="00CF55AA">
        <w:tab/>
      </w:r>
      <w:r w:rsidRPr="00CF55AA">
        <w:rPr>
          <w:bCs/>
        </w:rPr>
        <w:t xml:space="preserve">Усовершенствованные детские </w:t>
      </w:r>
      <w:r w:rsidR="00B030A6">
        <w:rPr>
          <w:bCs/>
        </w:rPr>
        <w:t>удерживающие системы категории «размера i»</w:t>
      </w:r>
      <w:r w:rsidRPr="00CF55AA">
        <w:rPr>
          <w:bCs/>
        </w:rPr>
        <w:t xml:space="preserve"> подвергают испытанию </w:t>
      </w:r>
      <w:r>
        <w:rPr>
          <w:bCs/>
        </w:rPr>
        <w:t xml:space="preserve">на </w:t>
      </w:r>
      <w:r w:rsidRPr="00CF55AA">
        <w:rPr>
          <w:bCs/>
        </w:rPr>
        <w:t>испытательном стенде, предписанном в приложении 6, и в соответствии с пунктом 7.1.3.1 ниже.</w:t>
      </w:r>
    </w:p>
    <w:p w:rsidR="00CD4BD3" w:rsidRPr="00CF55AA" w:rsidRDefault="00B030A6" w:rsidP="00B030A6">
      <w:pPr>
        <w:pStyle w:val="SingleTxtGR"/>
        <w:pageBreakBefore/>
        <w:ind w:left="2268" w:hanging="1134"/>
      </w:pPr>
      <w:r>
        <w:rPr>
          <w:bCs/>
        </w:rPr>
        <w:t>6.6.4.1.2</w:t>
      </w:r>
      <w:r w:rsidR="00CD4BD3" w:rsidRPr="00CF55AA">
        <w:rPr>
          <w:bCs/>
        </w:rPr>
        <w:tab/>
        <w:t xml:space="preserve">Усовершенствованные детские удерживающие системы, относящиеся к категории для конкретного транспортного средства, оценивают на совместимость с каждой моделью транспортного средства, для которой предназначена </w:t>
      </w:r>
      <w:r w:rsidR="00CD4BD3">
        <w:rPr>
          <w:bCs/>
        </w:rPr>
        <w:t>усовершенствованная детская удерживающая система</w:t>
      </w:r>
      <w:r w:rsidR="00CD4BD3" w:rsidRPr="00CF55AA">
        <w:rPr>
          <w:bCs/>
        </w:rPr>
        <w:t>. Техническая служба, ответственная за проведение испытаний, может сократить число конфигураций транспортных средств, подлежащих испытанию, если они не имеют существенных различий с точки зрения пара</w:t>
      </w:r>
      <w:r w:rsidR="00CD4BD3">
        <w:rPr>
          <w:bCs/>
        </w:rPr>
        <w:t>метров, перечисленных в пункте </w:t>
      </w:r>
      <w:r w:rsidR="00CD4BD3" w:rsidRPr="00CF55AA">
        <w:rPr>
          <w:bCs/>
        </w:rPr>
        <w:t xml:space="preserve">6.6.4.1.2.3 настоящих Правил. Такая </w:t>
      </w:r>
      <w:r w:rsidR="00CD4BD3">
        <w:rPr>
          <w:bCs/>
        </w:rPr>
        <w:t>усовершенствованная детская удерживающая система</w:t>
      </w:r>
      <w:r w:rsidR="00CD4BD3" w:rsidRPr="00CF55AA">
        <w:rPr>
          <w:bCs/>
        </w:rPr>
        <w:t xml:space="preserve"> подвергается динамическому</w:t>
      </w:r>
      <w:r w:rsidR="00CD4BD3" w:rsidRPr="00CF55AA">
        <w:rPr>
          <w:b/>
          <w:bCs/>
        </w:rPr>
        <w:t xml:space="preserve"> </w:t>
      </w:r>
      <w:r w:rsidR="00CD4BD3" w:rsidRPr="00CF55AA">
        <w:t>испытанию одним из следующих способов:</w:t>
      </w:r>
    </w:p>
    <w:p w:rsidR="00CD4BD3" w:rsidRPr="00CF55AA" w:rsidRDefault="00CD4BD3" w:rsidP="00CD4BD3">
      <w:pPr>
        <w:pStyle w:val="SingleTxtGR"/>
        <w:ind w:left="2268" w:hanging="1134"/>
        <w:rPr>
          <w:bCs/>
        </w:rPr>
      </w:pPr>
      <w:r w:rsidRPr="00CF55AA">
        <w:t>6.6.4.1.2.1</w:t>
      </w:r>
      <w:r w:rsidRPr="00CF55AA">
        <w:tab/>
        <w:t xml:space="preserve">в случае </w:t>
      </w:r>
      <w:r w:rsidRPr="00CF55AA">
        <w:rPr>
          <w:bCs/>
        </w:rPr>
        <w:t>усовершенствованных детских удерживающих систем, соответствующих предписаниям пунктов 2.7 и 6.3 настоящих Правил, которые по крайней мере вписываются в габариты, определенные в добавлении 2 к приложению 17 к Правилам № 16</w:t>
      </w:r>
      <w:r w:rsidR="00BD1296">
        <w:rPr>
          <w:bCs/>
        </w:rPr>
        <w:t xml:space="preserve"> ООН</w:t>
      </w:r>
      <w:r w:rsidRPr="00CF55AA">
        <w:rPr>
          <w:bCs/>
        </w:rPr>
        <w:t>, на испытательном стенде, предписанном в приложении 6 и отвечающем требованиям пункта 7.1.3.1 настоящих Правил, либо в кузове транспортного средства в соответствии с предписаниями пункта 7.1.3.2 настоящих Правил;</w:t>
      </w:r>
    </w:p>
    <w:p w:rsidR="00CD4BD3" w:rsidRPr="00CF55AA" w:rsidRDefault="00CD4BD3" w:rsidP="00CD4BD3">
      <w:pPr>
        <w:pStyle w:val="SingleTxtGR"/>
        <w:ind w:left="2268" w:hanging="1134"/>
        <w:rPr>
          <w:bCs/>
        </w:rPr>
      </w:pPr>
      <w:r>
        <w:rPr>
          <w:bCs/>
        </w:rPr>
        <w:t>6.6.4.1.2.2</w:t>
      </w:r>
      <w:r w:rsidRPr="00E66794">
        <w:rPr>
          <w:bCs/>
        </w:rPr>
        <w:tab/>
      </w:r>
      <w:r w:rsidRPr="00CF55AA">
        <w:rPr>
          <w:bCs/>
        </w:rPr>
        <w:t>в случае усовершенствованных детских удерживающих систем, которые соответствуют предписаниям пункта 6.3 настоящих Правил (например, УДУС, в которой не предусматривается использование устройства ограничения углового перемещения или дополнительных креплений) или не вписываются в габариты, определенные в добавлении 2 к приложению 17 к Правилам № 16</w:t>
      </w:r>
      <w:r w:rsidR="00BD1296">
        <w:rPr>
          <w:bCs/>
        </w:rPr>
        <w:t xml:space="preserve"> ООН</w:t>
      </w:r>
      <w:r w:rsidRPr="00CF55AA">
        <w:rPr>
          <w:bCs/>
        </w:rPr>
        <w:t xml:space="preserve"> − на испытательной тележке в кузове транспортного средства в соответствии с пунктом 7.1.3.2 или на укомплектованном транспортном средстве в соответствии с предписаниями пункта 7.1.3.3 настоящих Правил;</w:t>
      </w:r>
    </w:p>
    <w:p w:rsidR="00CD4BD3" w:rsidRPr="00CF55AA" w:rsidRDefault="00CD4BD3" w:rsidP="00CD4BD3">
      <w:pPr>
        <w:pStyle w:val="SingleTxtGR"/>
        <w:ind w:left="2268" w:hanging="1134"/>
        <w:rPr>
          <w:b/>
        </w:rPr>
      </w:pPr>
      <w:r>
        <w:rPr>
          <w:bCs/>
        </w:rPr>
        <w:t>6.6.4.1.2.3</w:t>
      </w:r>
      <w:r w:rsidRPr="00E66794">
        <w:rPr>
          <w:bCs/>
        </w:rPr>
        <w:tab/>
      </w:r>
      <w:r w:rsidRPr="00CF55AA">
        <w:rPr>
          <w:bCs/>
        </w:rPr>
        <w:t xml:space="preserve">на достаточном числе типовых деталей кузова транспортного средства, представляющих конструкцию транспортного средства и ударные поверхности. Если </w:t>
      </w:r>
      <w:r>
        <w:rPr>
          <w:bCs/>
        </w:rPr>
        <w:t>усовершенствованная детская удерживающая система</w:t>
      </w:r>
      <w:r w:rsidRPr="00CF55AA">
        <w:rPr>
          <w:bCs/>
        </w:rPr>
        <w:t xml:space="preserve"> предназначена для использования на заднем сиденье, то эти детали включают спинку переднего сиденья, заднее сиденье, элемент пола кузова, стойки B и C и крышу. Если </w:t>
      </w:r>
      <w:r>
        <w:rPr>
          <w:bCs/>
        </w:rPr>
        <w:t>усовершенствованная</w:t>
      </w:r>
      <w:r>
        <w:t xml:space="preserve"> детская удерживающая система</w:t>
      </w:r>
      <w:r w:rsidRPr="00CF55AA">
        <w:t xml:space="preserve"> предназначена для использования на переднем сиденье, то эти детали включают приборную доску, стойки A, ветровое стекло, любые рычаги или кнопки на полу или на консоли, переднее сиденье, элемент пола кузова и крышу. Техническая служба, отвечающая за проведение испытаний, может разрешить не использовать некоторые детали, если, по ее мнению, они излишни. Испытание проводят в порядке, предписанном в пункте 7.1.3.2 </w:t>
      </w:r>
      <w:r w:rsidRPr="00CF55AA">
        <w:rPr>
          <w:bCs/>
        </w:rPr>
        <w:t>настоящих Правил</w:t>
      </w:r>
      <w:r w:rsidRPr="00CF55AA">
        <w:t>, за исключением случая бокового удара.</w:t>
      </w:r>
    </w:p>
    <w:p w:rsidR="00CD4BD3" w:rsidRPr="00CF55AA" w:rsidRDefault="00CD4BD3" w:rsidP="00CD4BD3">
      <w:pPr>
        <w:pStyle w:val="SingleTxtGR"/>
        <w:ind w:left="2268" w:hanging="1134"/>
        <w:rPr>
          <w:b/>
        </w:rPr>
      </w:pPr>
      <w:r w:rsidRPr="00CF55AA">
        <w:t>6.6.4.1.3</w:t>
      </w:r>
      <w:r w:rsidRPr="00CF55AA">
        <w:tab/>
        <w:t xml:space="preserve">Динамическое испытание проводят на детской удерживающей системе, не подвергавшейся ранее воздействию нагрузок. </w:t>
      </w:r>
    </w:p>
    <w:p w:rsidR="00CD4BD3" w:rsidRPr="00BC2753" w:rsidRDefault="00CD4BD3" w:rsidP="00CD4BD3">
      <w:pPr>
        <w:pStyle w:val="SingleTxtGR"/>
        <w:spacing w:before="160"/>
        <w:ind w:left="2268" w:hanging="1134"/>
      </w:pPr>
      <w:r w:rsidRPr="00CF55AA">
        <w:t>6.6.4.1.4</w:t>
      </w:r>
      <w:r w:rsidRPr="00CF55AA">
        <w:tab/>
        <w:t xml:space="preserve">Если </w:t>
      </w:r>
      <w:r>
        <w:rPr>
          <w:bCs/>
        </w:rPr>
        <w:t>усовершенствованная детская удерживающая система </w:t>
      </w:r>
      <w:r w:rsidR="00B030A6">
        <w:rPr>
          <w:bCs/>
        </w:rPr>
        <w:t>«</w:t>
      </w:r>
      <w:r w:rsidRPr="00CF55AA">
        <w:rPr>
          <w:bCs/>
        </w:rPr>
        <w:t>ISOFIX для кон</w:t>
      </w:r>
      <w:r w:rsidR="00B030A6">
        <w:rPr>
          <w:bCs/>
        </w:rPr>
        <w:t>кретного транспортного средства»</w:t>
      </w:r>
      <w:r w:rsidRPr="00CF55AA">
        <w:rPr>
          <w:bCs/>
        </w:rPr>
        <w:t xml:space="preserve"> устанавливается в зоне за сиденьем для взрослого, находящимся в крайнем заднем положении и обращенном в направлении движения (например, в багажном отделении), то проводят одно испытание с использованием самого крупного манекена/манекенов, на которого/которые рассчитана данная </w:t>
      </w:r>
      <w:r>
        <w:rPr>
          <w:bCs/>
        </w:rPr>
        <w:t>усовершенствованная</w:t>
      </w:r>
      <w:r>
        <w:t xml:space="preserve"> детская удерживающая система</w:t>
      </w:r>
      <w:r w:rsidRPr="00CF55AA">
        <w:t>, на укомплектованном транспортном средстве в соответствии с предписаниями пункта 7.1.3.3</w:t>
      </w:r>
      <w:r w:rsidRPr="00CF55AA">
        <w:rPr>
          <w:bCs/>
        </w:rPr>
        <w:t xml:space="preserve"> настоящих Правил</w:t>
      </w:r>
      <w:r w:rsidRPr="00CF55AA">
        <w:t>. Другие испытания, в том числе на проверку соответствия производства, можно проводить, по просьбе изготовителя, в соответствии с предписаниями пункта 7.1.3.2</w:t>
      </w:r>
      <w:r w:rsidRPr="00CF55AA">
        <w:rPr>
          <w:bCs/>
        </w:rPr>
        <w:t xml:space="preserve"> настоящих Правил</w:t>
      </w:r>
      <w:r w:rsidRPr="00BC2753">
        <w:t>.</w:t>
      </w:r>
    </w:p>
    <w:p w:rsidR="00CD4BD3" w:rsidRPr="00BC2753" w:rsidRDefault="00B030A6" w:rsidP="00953F26">
      <w:pPr>
        <w:pStyle w:val="SingleTxtGR"/>
        <w:pageBreakBefore/>
        <w:spacing w:after="100" w:line="230" w:lineRule="atLeast"/>
        <w:ind w:left="2268" w:hanging="1134"/>
      </w:pPr>
      <w:r>
        <w:t>6.6.4.1.5</w:t>
      </w:r>
      <w:r>
        <w:tab/>
      </w:r>
      <w:proofErr w:type="gramStart"/>
      <w:r>
        <w:t>В</w:t>
      </w:r>
      <w:proofErr w:type="gramEnd"/>
      <w:r>
        <w:t xml:space="preserve"> случае «</w:t>
      </w:r>
      <w:r w:rsidR="00CD4BD3" w:rsidRPr="00BC2753">
        <w:t>специ</w:t>
      </w:r>
      <w:r>
        <w:t>альных удерживающих устройств»</w:t>
      </w:r>
      <w:r w:rsidR="00CD4BD3" w:rsidRPr="00BC2753">
        <w:t xml:space="preserve"> каждое динамическое испытание, </w:t>
      </w:r>
      <w:r w:rsidR="00CD4BD3">
        <w:t>предусм</w:t>
      </w:r>
      <w:r w:rsidR="00CD4BD3" w:rsidRPr="00BC2753">
        <w:t>отренное настоящими Правилами для размерного диапазона, указанного изготовителем, проводят дважды: вначале с использованием основн</w:t>
      </w:r>
      <w:r>
        <w:t xml:space="preserve">ого средства удержания, а затем </w:t>
      </w:r>
      <w:r w:rsidR="00CD4BD3" w:rsidRPr="00BC2753">
        <w:t>− всех остальных удерживающих устройств. При проведении этих испытаний особое внимание следует обращать на соблюдение требований пунктов 6.2.1.5 и 6.2.1.6</w:t>
      </w:r>
      <w:r w:rsidR="00CD4BD3">
        <w:t xml:space="preserve"> настоящих Правил</w:t>
      </w:r>
      <w:r w:rsidR="00CD4BD3" w:rsidRPr="00BC2753">
        <w:t>.</w:t>
      </w:r>
    </w:p>
    <w:p w:rsidR="00CD4BD3" w:rsidRPr="00CF55AA" w:rsidRDefault="00B030A6" w:rsidP="00953F26">
      <w:pPr>
        <w:pStyle w:val="SingleTxtGR"/>
        <w:spacing w:after="100" w:line="230" w:lineRule="atLeast"/>
        <w:ind w:left="2268" w:hanging="1134"/>
        <w:rPr>
          <w:bCs/>
        </w:rPr>
      </w:pPr>
      <w:r>
        <w:t>6.6.4.1.6</w:t>
      </w:r>
      <w:r w:rsidR="00CD4BD3" w:rsidRPr="00CF55AA">
        <w:tab/>
      </w:r>
      <w:proofErr w:type="gramStart"/>
      <w:r w:rsidR="00CD4BD3" w:rsidRPr="00CF55AA">
        <w:t>В</w:t>
      </w:r>
      <w:proofErr w:type="gramEnd"/>
      <w:r w:rsidR="00CD4BD3" w:rsidRPr="00CF55AA">
        <w:t xml:space="preserve"> случае </w:t>
      </w:r>
      <w:r w:rsidR="00CD4BD3" w:rsidRPr="00CF55AA">
        <w:rPr>
          <w:bCs/>
        </w:rPr>
        <w:t>усовершенствованной детской удерживающей системы, рассчитанной на использование устройства ограничения углового перемещения, и/или регулятора положения плечевой лямки динамическое испытание проводят следующим образом:</w:t>
      </w:r>
    </w:p>
    <w:p w:rsidR="00CD4BD3" w:rsidRPr="00CF55AA" w:rsidRDefault="00CD4BD3" w:rsidP="00953F26">
      <w:pPr>
        <w:pStyle w:val="SingleTxtGR"/>
        <w:spacing w:after="100" w:line="230" w:lineRule="atLeast"/>
        <w:ind w:left="2268" w:hanging="1134"/>
        <w:rPr>
          <w:bCs/>
        </w:rPr>
      </w:pPr>
      <w:r w:rsidRPr="00CF55AA">
        <w:rPr>
          <w:bCs/>
        </w:rPr>
        <w:t>6.6.4.1.6.1</w:t>
      </w:r>
      <w:r w:rsidRPr="00E66794">
        <w:rPr>
          <w:bCs/>
        </w:rPr>
        <w:tab/>
      </w:r>
      <w:r w:rsidRPr="00CF55AA">
        <w:rPr>
          <w:bCs/>
        </w:rPr>
        <w:t>когда используется и устройство ограничения углового перемещения, и регулятор положения плечевой лямки и</w:t>
      </w:r>
    </w:p>
    <w:p w:rsidR="00CD4BD3" w:rsidRPr="00BC2753" w:rsidRDefault="00CD4BD3" w:rsidP="00953F26">
      <w:pPr>
        <w:pStyle w:val="SingleTxtGR"/>
        <w:spacing w:after="100" w:line="230" w:lineRule="atLeast"/>
        <w:ind w:left="2268" w:hanging="1134"/>
      </w:pPr>
      <w:r>
        <w:rPr>
          <w:bCs/>
        </w:rPr>
        <w:t>6.6.4.1.6.2</w:t>
      </w:r>
      <w:r w:rsidRPr="00E66794">
        <w:rPr>
          <w:bCs/>
        </w:rPr>
        <w:tab/>
      </w:r>
      <w:r w:rsidRPr="00CF55AA">
        <w:rPr>
          <w:bCs/>
        </w:rPr>
        <w:t xml:space="preserve">когда не используется ни устройство ограничения углового перемещения, ни регулятор положения плечевой лямки, если только не </w:t>
      </w:r>
      <w:r w:rsidRPr="00B030A6">
        <w:rPr>
          <w:bCs/>
          <w:spacing w:val="-2"/>
        </w:rPr>
        <w:t>предусмотрен механизм, препятствующий неправильному использованию</w:t>
      </w:r>
      <w:r w:rsidRPr="00CF55AA">
        <w:rPr>
          <w:bCs/>
        </w:rPr>
        <w:t xml:space="preserve"> устройства ограничения углового перемещения и/или регулятора положения плечевой лямки</w:t>
      </w:r>
      <w:r w:rsidRPr="00BC2753">
        <w:t>.</w:t>
      </w:r>
    </w:p>
    <w:p w:rsidR="00CD4BD3" w:rsidRPr="00DF2966" w:rsidRDefault="00CD4BD3" w:rsidP="00953F26">
      <w:pPr>
        <w:pStyle w:val="SingleTxtGR"/>
        <w:spacing w:after="100" w:line="230" w:lineRule="atLeast"/>
        <w:ind w:left="2268" w:hanging="1134"/>
      </w:pPr>
      <w:r w:rsidRPr="00DF2966">
        <w:t>6.6.4.2</w:t>
      </w:r>
      <w:r w:rsidRPr="00DF2966">
        <w:tab/>
      </w:r>
      <w:r w:rsidR="00B030A6" w:rsidRPr="00DF2966">
        <w:tab/>
      </w:r>
      <w:proofErr w:type="gramStart"/>
      <w:r w:rsidRPr="00DF2966">
        <w:t>В</w:t>
      </w:r>
      <w:proofErr w:type="gramEnd"/>
      <w:r w:rsidRPr="00DF2966">
        <w:t xml:space="preserve"> ходе динамических испытаний никакой элемент усовершенствованной детской удерживающей системы, обеспечивающий надлежащее положение пользователя, не должен быть полностью или частично разрушен; не допускается также открывание пряжек или проскальзывание в системе замыкания или в системе перемещения. Единственным исключением является случай, когда такие элементы или системы служат в качестве </w:t>
      </w:r>
      <w:r w:rsidRPr="00DF2966">
        <w:rPr>
          <w:lang w:eastAsia="ru-RU"/>
        </w:rPr>
        <w:t>ограничителей нагрузки, как указано в техническом описании изготовителя согласно пункту 3.2.1 настоящих Правил; тогда они должны отвечать следующим критериям:</w:t>
      </w:r>
    </w:p>
    <w:p w:rsidR="00CD4BD3" w:rsidRPr="00BC2753" w:rsidRDefault="00CD4BD3" w:rsidP="00953F26">
      <w:pPr>
        <w:pStyle w:val="SingleTxtGR"/>
        <w:spacing w:after="100" w:line="230" w:lineRule="atLeast"/>
        <w:ind w:left="2268" w:hanging="1134"/>
      </w:pPr>
      <w:r w:rsidRPr="00BC2753">
        <w:t>6.6.4.2.1</w:t>
      </w:r>
      <w:r w:rsidRPr="00BC2753">
        <w:tab/>
        <w:t xml:space="preserve">функционировать </w:t>
      </w:r>
      <w:r>
        <w:t>предусм</w:t>
      </w:r>
      <w:r w:rsidRPr="00BC2753">
        <w:t>отренным изготовителем образом;</w:t>
      </w:r>
    </w:p>
    <w:p w:rsidR="00CD4BD3" w:rsidRPr="00BC2753" w:rsidRDefault="00CD4BD3" w:rsidP="00953F26">
      <w:pPr>
        <w:pStyle w:val="SingleTxtGR"/>
        <w:spacing w:after="100" w:line="230" w:lineRule="atLeast"/>
        <w:ind w:left="2268" w:hanging="1134"/>
      </w:pPr>
      <w:r w:rsidRPr="00BC2753">
        <w:t>6.6.4.2.2</w:t>
      </w:r>
      <w:r w:rsidRPr="00BC2753">
        <w:tab/>
        <w:t xml:space="preserve">не сказываться негативно на способности </w:t>
      </w:r>
      <w:r>
        <w:t>усовершенствованной детской</w:t>
      </w:r>
      <w:r w:rsidRPr="00BC2753">
        <w:t xml:space="preserve"> удерживающей системы обеспечивать защиту пользователя.</w:t>
      </w:r>
    </w:p>
    <w:p w:rsidR="00CD4BD3" w:rsidRPr="00BC2753" w:rsidRDefault="00CD4BD3" w:rsidP="00953F26">
      <w:pPr>
        <w:pStyle w:val="SingleTxtGR"/>
        <w:spacing w:after="100" w:line="230" w:lineRule="atLeast"/>
        <w:ind w:left="2268" w:hanging="1134"/>
      </w:pPr>
      <w:r w:rsidRPr="00BC2753">
        <w:t>6.6.4.3</w:t>
      </w:r>
      <w:r w:rsidRPr="00BC2753">
        <w:tab/>
      </w:r>
      <w:r w:rsidR="00B030A6">
        <w:tab/>
      </w:r>
      <w:r w:rsidRPr="00BC2753">
        <w:t>Критерии манекена при лобовом ударе и ударе сзади</w:t>
      </w:r>
    </w:p>
    <w:p w:rsidR="00CD4BD3" w:rsidRPr="00CF55AA" w:rsidRDefault="00B030A6" w:rsidP="00953F26">
      <w:pPr>
        <w:pStyle w:val="SingleTxtGR"/>
        <w:spacing w:after="100" w:line="230" w:lineRule="atLeast"/>
        <w:ind w:left="2268" w:hanging="1134"/>
        <w:rPr>
          <w:bCs/>
        </w:rPr>
      </w:pPr>
      <w:r>
        <w:t>6.6.4.3.1</w:t>
      </w:r>
      <w:r w:rsidR="00CD4BD3" w:rsidRPr="00CF55AA">
        <w:tab/>
        <w:t xml:space="preserve">Критерии оценки степени </w:t>
      </w:r>
      <w:proofErr w:type="spellStart"/>
      <w:r w:rsidR="00CD4BD3" w:rsidRPr="00CF55AA">
        <w:t>травмирования</w:t>
      </w:r>
      <w:proofErr w:type="spellEnd"/>
      <w:r w:rsidR="00CD4BD3" w:rsidRPr="00CF55AA">
        <w:t xml:space="preserve"> при лобовом ударе и ударе сзади указаны в таблице </w:t>
      </w:r>
      <w:r w:rsidR="00CD4BD3" w:rsidRPr="00CF55AA">
        <w:rPr>
          <w:bCs/>
        </w:rPr>
        <w:t>5.</w:t>
      </w:r>
    </w:p>
    <w:p w:rsidR="00CD4BD3" w:rsidRPr="008B3B39" w:rsidRDefault="00CD4BD3" w:rsidP="00CD4BD3">
      <w:pPr>
        <w:pStyle w:val="H23GR"/>
        <w:rPr>
          <w:b w:val="0"/>
        </w:rPr>
      </w:pPr>
      <w:r w:rsidRPr="00DB24BF">
        <w:rPr>
          <w:b w:val="0"/>
        </w:rPr>
        <w:tab/>
      </w:r>
      <w:r w:rsidRPr="00DB24BF">
        <w:rPr>
          <w:b w:val="0"/>
        </w:rPr>
        <w:tab/>
      </w:r>
      <w:r w:rsidR="00B030A6">
        <w:rPr>
          <w:b w:val="0"/>
        </w:rPr>
        <w:t>Таблица 3</w:t>
      </w:r>
    </w:p>
    <w:tbl>
      <w:tblPr>
        <w:tblStyle w:val="TabNum"/>
        <w:tblW w:w="8504" w:type="dxa"/>
        <w:tblInd w:w="1134" w:type="dxa"/>
        <w:tblLayout w:type="fixed"/>
        <w:tblLook w:val="05E0" w:firstRow="1" w:lastRow="1" w:firstColumn="1" w:lastColumn="1" w:noHBand="0" w:noVBand="1"/>
      </w:tblPr>
      <w:tblGrid>
        <w:gridCol w:w="2285"/>
        <w:gridCol w:w="1803"/>
        <w:gridCol w:w="825"/>
        <w:gridCol w:w="742"/>
        <w:gridCol w:w="742"/>
        <w:gridCol w:w="10"/>
        <w:gridCol w:w="508"/>
        <w:gridCol w:w="532"/>
        <w:gridCol w:w="518"/>
        <w:gridCol w:w="539"/>
      </w:tblGrid>
      <w:tr w:rsidR="00CD4BD3" w:rsidRPr="00EE190B" w:rsidTr="00495A97">
        <w:trPr>
          <w:tblHeader/>
        </w:trPr>
        <w:tc>
          <w:tcPr>
            <w:cnfStyle w:val="001000000000" w:firstRow="0" w:lastRow="0" w:firstColumn="1" w:lastColumn="0" w:oddVBand="0" w:evenVBand="0" w:oddHBand="0" w:evenHBand="0" w:firstRowFirstColumn="0" w:firstRowLastColumn="0" w:lastRowFirstColumn="0" w:lastRowLastColumn="0"/>
            <w:tcW w:w="2285" w:type="dxa"/>
            <w:tcBorders>
              <w:left w:val="single" w:sz="4" w:space="0" w:color="auto"/>
              <w:bottom w:val="single" w:sz="12" w:space="0" w:color="auto"/>
              <w:right w:val="single" w:sz="4" w:space="0" w:color="auto"/>
            </w:tcBorders>
            <w:shd w:val="clear" w:color="auto" w:fill="auto"/>
          </w:tcPr>
          <w:p w:rsidR="00CD4BD3" w:rsidRPr="00EE190B" w:rsidRDefault="00CD4BD3" w:rsidP="00DF2966">
            <w:pPr>
              <w:spacing w:before="80" w:after="80" w:line="200" w:lineRule="exact"/>
              <w:rPr>
                <w:i/>
                <w:sz w:val="16"/>
              </w:rPr>
            </w:pPr>
            <w:bookmarkStart w:id="30" w:name="OLE_LINK21"/>
            <w:bookmarkStart w:id="31" w:name="OLE_LINK22"/>
            <w:r w:rsidRPr="00EE190B">
              <w:rPr>
                <w:i/>
                <w:sz w:val="16"/>
              </w:rPr>
              <w:t>Критерий</w:t>
            </w:r>
          </w:p>
        </w:tc>
        <w:tc>
          <w:tcPr>
            <w:tcW w:w="1803" w:type="dxa"/>
            <w:tcBorders>
              <w:top w:val="single" w:sz="4" w:space="0" w:color="auto"/>
              <w:left w:val="single" w:sz="4" w:space="0" w:color="auto"/>
              <w:bottom w:val="single" w:sz="12" w:space="0" w:color="auto"/>
              <w:right w:val="single" w:sz="4" w:space="0" w:color="auto"/>
            </w:tcBorders>
            <w:shd w:val="clear" w:color="auto" w:fill="auto"/>
          </w:tcPr>
          <w:p w:rsidR="00CD4BD3" w:rsidRPr="00EE190B" w:rsidRDefault="00CD4BD3" w:rsidP="00495A9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E190B">
              <w:rPr>
                <w:i/>
                <w:sz w:val="16"/>
              </w:rPr>
              <w:t>Аббревиатура</w:t>
            </w:r>
          </w:p>
        </w:tc>
        <w:tc>
          <w:tcPr>
            <w:tcW w:w="825" w:type="dxa"/>
            <w:tcBorders>
              <w:top w:val="single" w:sz="4" w:space="0" w:color="auto"/>
              <w:left w:val="single" w:sz="4" w:space="0" w:color="auto"/>
              <w:bottom w:val="single" w:sz="12" w:space="0" w:color="auto"/>
              <w:right w:val="single" w:sz="4" w:space="0" w:color="auto"/>
            </w:tcBorders>
            <w:shd w:val="clear" w:color="auto" w:fill="auto"/>
          </w:tcPr>
          <w:p w:rsidR="00CD4BD3" w:rsidRPr="00EE190B" w:rsidRDefault="00CD4BD3" w:rsidP="00495A9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E190B">
              <w:rPr>
                <w:i/>
                <w:sz w:val="16"/>
              </w:rPr>
              <w:t>Единица измерения</w:t>
            </w:r>
          </w:p>
        </w:tc>
        <w:tc>
          <w:tcPr>
            <w:tcW w:w="742" w:type="dxa"/>
            <w:tcBorders>
              <w:top w:val="single" w:sz="4" w:space="0" w:color="auto"/>
              <w:left w:val="single" w:sz="4" w:space="0" w:color="auto"/>
              <w:bottom w:val="single" w:sz="12" w:space="0" w:color="auto"/>
              <w:right w:val="single" w:sz="4" w:space="0" w:color="auto"/>
            </w:tcBorders>
            <w:shd w:val="clear" w:color="auto" w:fill="auto"/>
          </w:tcPr>
          <w:p w:rsidR="00CD4BD3" w:rsidRPr="00EE190B" w:rsidRDefault="00CD4BD3" w:rsidP="00495A9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E190B">
              <w:rPr>
                <w:i/>
                <w:sz w:val="16"/>
              </w:rPr>
              <w:t>Q0</w:t>
            </w:r>
          </w:p>
        </w:tc>
        <w:tc>
          <w:tcPr>
            <w:tcW w:w="742" w:type="dxa"/>
            <w:tcBorders>
              <w:top w:val="single" w:sz="4" w:space="0" w:color="auto"/>
              <w:left w:val="single" w:sz="4" w:space="0" w:color="auto"/>
              <w:bottom w:val="single" w:sz="12" w:space="0" w:color="auto"/>
              <w:right w:val="single" w:sz="4" w:space="0" w:color="auto"/>
            </w:tcBorders>
            <w:shd w:val="clear" w:color="auto" w:fill="auto"/>
          </w:tcPr>
          <w:p w:rsidR="00CD4BD3" w:rsidRPr="00EE190B" w:rsidRDefault="00CD4BD3" w:rsidP="00495A9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E190B">
              <w:rPr>
                <w:i/>
                <w:sz w:val="16"/>
              </w:rPr>
              <w:t>Q1</w:t>
            </w:r>
          </w:p>
        </w:tc>
        <w:tc>
          <w:tcPr>
            <w:tcW w:w="518" w:type="dxa"/>
            <w:gridSpan w:val="2"/>
            <w:tcBorders>
              <w:top w:val="single" w:sz="4" w:space="0" w:color="auto"/>
              <w:left w:val="single" w:sz="4" w:space="0" w:color="auto"/>
              <w:bottom w:val="single" w:sz="12" w:space="0" w:color="auto"/>
              <w:right w:val="single" w:sz="4" w:space="0" w:color="auto"/>
            </w:tcBorders>
            <w:shd w:val="clear" w:color="auto" w:fill="auto"/>
          </w:tcPr>
          <w:p w:rsidR="00CD4BD3" w:rsidRPr="00EE190B" w:rsidRDefault="00CD4BD3" w:rsidP="00495A9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E190B">
              <w:rPr>
                <w:i/>
                <w:sz w:val="16"/>
              </w:rPr>
              <w:t>Q1,5</w:t>
            </w:r>
          </w:p>
        </w:tc>
        <w:tc>
          <w:tcPr>
            <w:tcW w:w="532" w:type="dxa"/>
            <w:tcBorders>
              <w:top w:val="single" w:sz="4" w:space="0" w:color="auto"/>
              <w:left w:val="single" w:sz="4" w:space="0" w:color="auto"/>
              <w:bottom w:val="single" w:sz="12" w:space="0" w:color="auto"/>
              <w:right w:val="single" w:sz="4" w:space="0" w:color="auto"/>
            </w:tcBorders>
            <w:shd w:val="clear" w:color="auto" w:fill="auto"/>
          </w:tcPr>
          <w:p w:rsidR="00CD4BD3" w:rsidRPr="00EE190B" w:rsidRDefault="00CD4BD3" w:rsidP="00495A9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E190B">
              <w:rPr>
                <w:i/>
                <w:sz w:val="16"/>
              </w:rPr>
              <w:t>Q3</w:t>
            </w:r>
          </w:p>
        </w:tc>
        <w:tc>
          <w:tcPr>
            <w:tcW w:w="518" w:type="dxa"/>
            <w:tcBorders>
              <w:top w:val="single" w:sz="4" w:space="0" w:color="auto"/>
              <w:left w:val="single" w:sz="4" w:space="0" w:color="auto"/>
              <w:bottom w:val="single" w:sz="12" w:space="0" w:color="auto"/>
              <w:right w:val="single" w:sz="4" w:space="0" w:color="auto"/>
            </w:tcBorders>
            <w:shd w:val="clear" w:color="auto" w:fill="auto"/>
          </w:tcPr>
          <w:p w:rsidR="00CD4BD3" w:rsidRPr="00EE190B" w:rsidRDefault="00CD4BD3" w:rsidP="00495A9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E190B">
              <w:rPr>
                <w:i/>
                <w:sz w:val="16"/>
              </w:rPr>
              <w:t>Q6</w:t>
            </w:r>
          </w:p>
        </w:tc>
        <w:tc>
          <w:tcPr>
            <w:tcW w:w="539" w:type="dxa"/>
            <w:tcBorders>
              <w:top w:val="single" w:sz="4" w:space="0" w:color="auto"/>
              <w:left w:val="single" w:sz="4" w:space="0" w:color="auto"/>
              <w:bottom w:val="single" w:sz="12" w:space="0" w:color="auto"/>
              <w:right w:val="single" w:sz="4" w:space="0" w:color="auto"/>
            </w:tcBorders>
            <w:shd w:val="clear" w:color="auto" w:fill="auto"/>
          </w:tcPr>
          <w:p w:rsidR="00CD4BD3" w:rsidRPr="00EE190B" w:rsidRDefault="00CD4BD3" w:rsidP="00495A97">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E190B">
              <w:rPr>
                <w:i/>
                <w:sz w:val="16"/>
              </w:rPr>
              <w:t>Q10</w:t>
            </w:r>
          </w:p>
        </w:tc>
      </w:tr>
      <w:tr w:rsidR="00CD4BD3" w:rsidRPr="00EE190B" w:rsidTr="00495A97">
        <w:tc>
          <w:tcPr>
            <w:cnfStyle w:val="001000000000" w:firstRow="0" w:lastRow="0" w:firstColumn="1" w:lastColumn="0" w:oddVBand="0" w:evenVBand="0" w:oddHBand="0" w:evenHBand="0" w:firstRowFirstColumn="0" w:firstRowLastColumn="0" w:lastRowFirstColumn="0" w:lastRowLastColumn="0"/>
            <w:tcW w:w="2285" w:type="dxa"/>
            <w:tcBorders>
              <w:top w:val="single" w:sz="12" w:space="0" w:color="auto"/>
              <w:left w:val="single" w:sz="4" w:space="0" w:color="auto"/>
              <w:bottom w:val="single" w:sz="4" w:space="0" w:color="auto"/>
              <w:right w:val="single" w:sz="4" w:space="0" w:color="auto"/>
            </w:tcBorders>
          </w:tcPr>
          <w:p w:rsidR="00CD4BD3" w:rsidRPr="00EE190B" w:rsidRDefault="00CD4BD3" w:rsidP="00DF2966">
            <w:pPr>
              <w:spacing w:line="230" w:lineRule="atLeast"/>
            </w:pPr>
            <w:r w:rsidRPr="00EE190B">
              <w:t xml:space="preserve">Критерий </w:t>
            </w:r>
            <w:proofErr w:type="spellStart"/>
            <w:r w:rsidRPr="00EE190B">
              <w:t>травмирования</w:t>
            </w:r>
            <w:proofErr w:type="spellEnd"/>
            <w:r w:rsidRPr="00EE190B">
              <w:t xml:space="preserve"> головы (только в случае контакта при испытании </w:t>
            </w:r>
            <w:r w:rsidRPr="00EE190B">
              <w:br/>
              <w:t>в транспортном средстве)</w:t>
            </w:r>
          </w:p>
        </w:tc>
        <w:tc>
          <w:tcPr>
            <w:tcW w:w="1803" w:type="dxa"/>
            <w:tcBorders>
              <w:top w:val="single" w:sz="12"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HPC* (15)</w:t>
            </w:r>
          </w:p>
        </w:tc>
        <w:tc>
          <w:tcPr>
            <w:tcW w:w="825" w:type="dxa"/>
            <w:tcBorders>
              <w:top w:val="single" w:sz="12"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p>
        </w:tc>
        <w:tc>
          <w:tcPr>
            <w:tcW w:w="742" w:type="dxa"/>
            <w:tcBorders>
              <w:top w:val="single" w:sz="12"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600</w:t>
            </w:r>
          </w:p>
        </w:tc>
        <w:tc>
          <w:tcPr>
            <w:tcW w:w="742" w:type="dxa"/>
            <w:tcBorders>
              <w:top w:val="single" w:sz="12"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600</w:t>
            </w:r>
          </w:p>
        </w:tc>
        <w:tc>
          <w:tcPr>
            <w:tcW w:w="518" w:type="dxa"/>
            <w:gridSpan w:val="2"/>
            <w:tcBorders>
              <w:top w:val="single" w:sz="12"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600</w:t>
            </w:r>
          </w:p>
        </w:tc>
        <w:tc>
          <w:tcPr>
            <w:tcW w:w="532" w:type="dxa"/>
            <w:tcBorders>
              <w:top w:val="single" w:sz="12"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800</w:t>
            </w:r>
          </w:p>
        </w:tc>
        <w:tc>
          <w:tcPr>
            <w:tcW w:w="518" w:type="dxa"/>
            <w:tcBorders>
              <w:top w:val="single" w:sz="12"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800</w:t>
            </w:r>
          </w:p>
        </w:tc>
        <w:tc>
          <w:tcPr>
            <w:tcW w:w="539" w:type="dxa"/>
            <w:tcBorders>
              <w:top w:val="single" w:sz="12"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[800]</w:t>
            </w:r>
          </w:p>
        </w:tc>
      </w:tr>
      <w:tr w:rsidR="00CD4BD3" w:rsidRPr="00EE190B" w:rsidTr="00495A97">
        <w:tc>
          <w:tcPr>
            <w:cnfStyle w:val="001000000000" w:firstRow="0" w:lastRow="0" w:firstColumn="1" w:lastColumn="0" w:oddVBand="0" w:evenVBand="0" w:oddHBand="0" w:evenHBand="0" w:firstRowFirstColumn="0" w:firstRowLastColumn="0" w:lastRowFirstColumn="0" w:lastRowLastColumn="0"/>
            <w:tcW w:w="2285" w:type="dxa"/>
            <w:tcBorders>
              <w:top w:val="single" w:sz="4" w:space="0" w:color="auto"/>
              <w:left w:val="single" w:sz="4" w:space="0" w:color="auto"/>
              <w:bottom w:val="single" w:sz="4" w:space="0" w:color="auto"/>
              <w:right w:val="single" w:sz="4" w:space="0" w:color="auto"/>
            </w:tcBorders>
            <w:vAlign w:val="top"/>
          </w:tcPr>
          <w:p w:rsidR="00CD4BD3" w:rsidRPr="00EE190B" w:rsidRDefault="00CD4BD3" w:rsidP="00DF2966">
            <w:pPr>
              <w:spacing w:line="230" w:lineRule="atLeast"/>
            </w:pPr>
            <w:r w:rsidRPr="00EE190B">
              <w:t xml:space="preserve">Ускорение головы 3 </w:t>
            </w:r>
            <w:proofErr w:type="spellStart"/>
            <w:r w:rsidRPr="00EE190B">
              <w:t>мс</w:t>
            </w:r>
            <w:proofErr w:type="spellEnd"/>
          </w:p>
        </w:tc>
        <w:tc>
          <w:tcPr>
            <w:tcW w:w="1803"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Ускорение головы 3 </w:t>
            </w:r>
            <w:proofErr w:type="spellStart"/>
            <w:r w:rsidRPr="00EE190B">
              <w:t>мс</w:t>
            </w:r>
            <w:proofErr w:type="spellEnd"/>
          </w:p>
        </w:tc>
        <w:tc>
          <w:tcPr>
            <w:tcW w:w="825"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g</w:t>
            </w:r>
          </w:p>
        </w:tc>
        <w:tc>
          <w:tcPr>
            <w:tcW w:w="742"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75</w:t>
            </w:r>
          </w:p>
        </w:tc>
        <w:tc>
          <w:tcPr>
            <w:tcW w:w="742"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75</w:t>
            </w:r>
          </w:p>
        </w:tc>
        <w:tc>
          <w:tcPr>
            <w:tcW w:w="518" w:type="dxa"/>
            <w:gridSpan w:val="2"/>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75</w:t>
            </w:r>
          </w:p>
        </w:tc>
        <w:tc>
          <w:tcPr>
            <w:tcW w:w="532"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80</w:t>
            </w:r>
          </w:p>
        </w:tc>
        <w:tc>
          <w:tcPr>
            <w:tcW w:w="518"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80</w:t>
            </w:r>
          </w:p>
        </w:tc>
        <w:tc>
          <w:tcPr>
            <w:tcW w:w="539"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[80]</w:t>
            </w:r>
          </w:p>
        </w:tc>
      </w:tr>
      <w:tr w:rsidR="00CD4BD3" w:rsidRPr="00EE190B" w:rsidTr="00495A97">
        <w:tc>
          <w:tcPr>
            <w:cnfStyle w:val="001000000000" w:firstRow="0" w:lastRow="0" w:firstColumn="1" w:lastColumn="0" w:oddVBand="0" w:evenVBand="0" w:oddHBand="0" w:evenHBand="0" w:firstRowFirstColumn="0" w:firstRowLastColumn="0" w:lastRowFirstColumn="0" w:lastRowLastColumn="0"/>
            <w:tcW w:w="2285" w:type="dxa"/>
            <w:tcBorders>
              <w:top w:val="single" w:sz="4" w:space="0" w:color="auto"/>
              <w:left w:val="single" w:sz="4" w:space="0" w:color="auto"/>
              <w:bottom w:val="single" w:sz="4" w:space="0" w:color="auto"/>
              <w:right w:val="single" w:sz="4" w:space="0" w:color="auto"/>
            </w:tcBorders>
            <w:vAlign w:val="top"/>
          </w:tcPr>
          <w:p w:rsidR="00CD4BD3" w:rsidRPr="00EE190B" w:rsidRDefault="00CD4BD3" w:rsidP="00DF2966">
            <w:pPr>
              <w:spacing w:line="230" w:lineRule="atLeast"/>
            </w:pPr>
            <w:r w:rsidRPr="00EE190B">
              <w:t>Сила напряжения шеи</w:t>
            </w:r>
          </w:p>
        </w:tc>
        <w:tc>
          <w:tcPr>
            <w:tcW w:w="1803"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proofErr w:type="spellStart"/>
            <w:r w:rsidRPr="00EE190B">
              <w:t>Fz</w:t>
            </w:r>
            <w:proofErr w:type="spellEnd"/>
          </w:p>
        </w:tc>
        <w:tc>
          <w:tcPr>
            <w:tcW w:w="825"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Н</w:t>
            </w:r>
          </w:p>
        </w:tc>
        <w:tc>
          <w:tcPr>
            <w:tcW w:w="3052" w:type="dxa"/>
            <w:gridSpan w:val="6"/>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Только для целей мониторинга**</w:t>
            </w:r>
          </w:p>
        </w:tc>
        <w:tc>
          <w:tcPr>
            <w:tcW w:w="539"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p>
        </w:tc>
      </w:tr>
      <w:tr w:rsidR="00CD4BD3" w:rsidRPr="00EE190B" w:rsidTr="00495A97">
        <w:trPr>
          <w:trHeight w:val="320"/>
        </w:trPr>
        <w:tc>
          <w:tcPr>
            <w:cnfStyle w:val="001000000000" w:firstRow="0" w:lastRow="0" w:firstColumn="1" w:lastColumn="0" w:oddVBand="0" w:evenVBand="0" w:oddHBand="0" w:evenHBand="0" w:firstRowFirstColumn="0" w:firstRowLastColumn="0" w:lastRowFirstColumn="0" w:lastRowLastColumn="0"/>
            <w:tcW w:w="2285" w:type="dxa"/>
            <w:tcBorders>
              <w:top w:val="single" w:sz="4" w:space="0" w:color="auto"/>
              <w:left w:val="single" w:sz="4" w:space="0" w:color="auto"/>
              <w:bottom w:val="single" w:sz="4" w:space="0" w:color="auto"/>
              <w:right w:val="single" w:sz="4" w:space="0" w:color="auto"/>
            </w:tcBorders>
            <w:vAlign w:val="top"/>
          </w:tcPr>
          <w:p w:rsidR="00CD4BD3" w:rsidRPr="00EE190B" w:rsidRDefault="00CD4BD3" w:rsidP="00DF2966">
            <w:pPr>
              <w:spacing w:line="230" w:lineRule="atLeast"/>
            </w:pPr>
            <w:r w:rsidRPr="00EE190B">
              <w:t>Скорость движения шеи</w:t>
            </w:r>
          </w:p>
        </w:tc>
        <w:tc>
          <w:tcPr>
            <w:tcW w:w="1803"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proofErr w:type="spellStart"/>
            <w:r w:rsidRPr="00EE190B">
              <w:t>My</w:t>
            </w:r>
            <w:proofErr w:type="spellEnd"/>
          </w:p>
        </w:tc>
        <w:tc>
          <w:tcPr>
            <w:tcW w:w="825"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proofErr w:type="spellStart"/>
            <w:r w:rsidRPr="00EE190B">
              <w:t>Нм</w:t>
            </w:r>
            <w:proofErr w:type="spellEnd"/>
          </w:p>
        </w:tc>
        <w:tc>
          <w:tcPr>
            <w:tcW w:w="3052" w:type="dxa"/>
            <w:gridSpan w:val="6"/>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Только для целей мониторинга</w:t>
            </w:r>
          </w:p>
        </w:tc>
        <w:tc>
          <w:tcPr>
            <w:tcW w:w="539"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p>
        </w:tc>
      </w:tr>
      <w:tr w:rsidR="00CD4BD3" w:rsidRPr="00EE190B" w:rsidTr="00495A97">
        <w:tc>
          <w:tcPr>
            <w:cnfStyle w:val="001000000000" w:firstRow="0" w:lastRow="0" w:firstColumn="1" w:lastColumn="0" w:oddVBand="0" w:evenVBand="0" w:oddHBand="0" w:evenHBand="0" w:firstRowFirstColumn="0" w:firstRowLastColumn="0" w:lastRowFirstColumn="0" w:lastRowLastColumn="0"/>
            <w:tcW w:w="2285" w:type="dxa"/>
            <w:tcBorders>
              <w:top w:val="single" w:sz="4" w:space="0" w:color="auto"/>
              <w:left w:val="single" w:sz="4" w:space="0" w:color="auto"/>
              <w:bottom w:val="single" w:sz="4" w:space="0" w:color="auto"/>
              <w:right w:val="single" w:sz="4" w:space="0" w:color="auto"/>
            </w:tcBorders>
            <w:vAlign w:val="top"/>
          </w:tcPr>
          <w:p w:rsidR="00CD4BD3" w:rsidRPr="00EE190B" w:rsidRDefault="00CD4BD3" w:rsidP="00DF2966">
            <w:pPr>
              <w:spacing w:line="230" w:lineRule="atLeast"/>
            </w:pPr>
            <w:r w:rsidRPr="00EE190B">
              <w:t xml:space="preserve">Ускорение грудной </w:t>
            </w:r>
            <w:r w:rsidRPr="00EE190B">
              <w:br/>
              <w:t xml:space="preserve">клетки 3 </w:t>
            </w:r>
            <w:proofErr w:type="spellStart"/>
            <w:r w:rsidRPr="00EE190B">
              <w:t>мс</w:t>
            </w:r>
            <w:proofErr w:type="spellEnd"/>
          </w:p>
        </w:tc>
        <w:tc>
          <w:tcPr>
            <w:tcW w:w="1803"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 xml:space="preserve">Ускорение грудной клетки 3 </w:t>
            </w:r>
            <w:proofErr w:type="spellStart"/>
            <w:r w:rsidRPr="00EE190B">
              <w:t>мс</w:t>
            </w:r>
            <w:proofErr w:type="spellEnd"/>
          </w:p>
        </w:tc>
        <w:tc>
          <w:tcPr>
            <w:tcW w:w="825"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g</w:t>
            </w:r>
          </w:p>
        </w:tc>
        <w:tc>
          <w:tcPr>
            <w:tcW w:w="742"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55</w:t>
            </w:r>
          </w:p>
        </w:tc>
        <w:tc>
          <w:tcPr>
            <w:tcW w:w="752" w:type="dxa"/>
            <w:gridSpan w:val="2"/>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55</w:t>
            </w:r>
          </w:p>
        </w:tc>
        <w:tc>
          <w:tcPr>
            <w:tcW w:w="508"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55</w:t>
            </w:r>
          </w:p>
        </w:tc>
        <w:tc>
          <w:tcPr>
            <w:tcW w:w="532"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55</w:t>
            </w:r>
          </w:p>
        </w:tc>
        <w:tc>
          <w:tcPr>
            <w:tcW w:w="518"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55</w:t>
            </w:r>
          </w:p>
        </w:tc>
        <w:tc>
          <w:tcPr>
            <w:tcW w:w="539" w:type="dxa"/>
            <w:tcBorders>
              <w:top w:val="single" w:sz="4" w:space="0" w:color="auto"/>
              <w:left w:val="single" w:sz="4" w:space="0" w:color="auto"/>
              <w:bottom w:val="single" w:sz="4"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[55]</w:t>
            </w:r>
          </w:p>
        </w:tc>
      </w:tr>
      <w:tr w:rsidR="00CD4BD3" w:rsidRPr="00EE190B" w:rsidTr="00495A97">
        <w:tc>
          <w:tcPr>
            <w:cnfStyle w:val="001000000000" w:firstRow="0" w:lastRow="0" w:firstColumn="1" w:lastColumn="0" w:oddVBand="0" w:evenVBand="0" w:oddHBand="0" w:evenHBand="0" w:firstRowFirstColumn="0" w:firstRowLastColumn="0" w:lastRowFirstColumn="0" w:lastRowLastColumn="0"/>
            <w:tcW w:w="2285" w:type="dxa"/>
            <w:tcBorders>
              <w:top w:val="single" w:sz="4" w:space="0" w:color="auto"/>
              <w:left w:val="single" w:sz="4" w:space="0" w:color="auto"/>
              <w:bottom w:val="single" w:sz="4" w:space="0" w:color="auto"/>
              <w:right w:val="single" w:sz="4" w:space="0" w:color="auto"/>
            </w:tcBorders>
            <w:vAlign w:val="top"/>
          </w:tcPr>
          <w:p w:rsidR="00CD4BD3" w:rsidRPr="00EE190B" w:rsidDel="007D0AB6" w:rsidRDefault="00CD4BD3" w:rsidP="00DF2966">
            <w:pPr>
              <w:spacing w:line="230" w:lineRule="atLeast"/>
            </w:pPr>
            <w:r w:rsidRPr="00EE190B">
              <w:t>Смещение грудной клетки</w:t>
            </w:r>
          </w:p>
        </w:tc>
        <w:tc>
          <w:tcPr>
            <w:tcW w:w="1803" w:type="dxa"/>
            <w:tcBorders>
              <w:top w:val="single" w:sz="4" w:space="0" w:color="auto"/>
              <w:left w:val="single" w:sz="4" w:space="0" w:color="auto"/>
              <w:bottom w:val="single" w:sz="4" w:space="0" w:color="auto"/>
              <w:right w:val="single" w:sz="4" w:space="0" w:color="auto"/>
            </w:tcBorders>
            <w:vAlign w:val="center"/>
          </w:tcPr>
          <w:p w:rsidR="00CD4BD3" w:rsidRPr="00EE190B" w:rsidDel="007D0AB6"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TBC</w:t>
            </w:r>
          </w:p>
        </w:tc>
        <w:tc>
          <w:tcPr>
            <w:tcW w:w="825" w:type="dxa"/>
            <w:tcBorders>
              <w:top w:val="single" w:sz="4" w:space="0" w:color="auto"/>
              <w:left w:val="single" w:sz="4" w:space="0" w:color="auto"/>
              <w:bottom w:val="single" w:sz="4" w:space="0" w:color="auto"/>
              <w:right w:val="single" w:sz="4" w:space="0" w:color="auto"/>
            </w:tcBorders>
            <w:vAlign w:val="center"/>
          </w:tcPr>
          <w:p w:rsidR="00CD4BD3" w:rsidRPr="00EE190B" w:rsidDel="007D0AB6"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мм</w:t>
            </w:r>
          </w:p>
        </w:tc>
        <w:tc>
          <w:tcPr>
            <w:tcW w:w="742" w:type="dxa"/>
            <w:tcBorders>
              <w:top w:val="single" w:sz="4" w:space="0" w:color="auto"/>
              <w:left w:val="single" w:sz="4" w:space="0" w:color="auto"/>
              <w:bottom w:val="single" w:sz="4" w:space="0" w:color="auto"/>
              <w:right w:val="single" w:sz="4" w:space="0" w:color="auto"/>
            </w:tcBorders>
            <w:vAlign w:val="center"/>
          </w:tcPr>
          <w:p w:rsidR="00CD4BD3" w:rsidRPr="00EE190B" w:rsidDel="007D0AB6"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неприменимо</w:t>
            </w:r>
          </w:p>
        </w:tc>
        <w:tc>
          <w:tcPr>
            <w:tcW w:w="2849" w:type="dxa"/>
            <w:gridSpan w:val="6"/>
            <w:tcBorders>
              <w:top w:val="single" w:sz="4" w:space="0" w:color="auto"/>
              <w:left w:val="single" w:sz="4" w:space="0" w:color="auto"/>
              <w:bottom w:val="single" w:sz="4" w:space="0" w:color="auto"/>
              <w:right w:val="single" w:sz="4" w:space="0" w:color="auto"/>
            </w:tcBorders>
            <w:vAlign w:val="center"/>
          </w:tcPr>
          <w:p w:rsidR="00CD4BD3" w:rsidRPr="00EE190B" w:rsidDel="007D0AB6"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Только для целей мониторинга**</w:t>
            </w:r>
          </w:p>
        </w:tc>
      </w:tr>
      <w:tr w:rsidR="00CD4BD3" w:rsidRPr="00EE190B" w:rsidTr="00495A97">
        <w:tc>
          <w:tcPr>
            <w:cnfStyle w:val="001000000000" w:firstRow="0" w:lastRow="0" w:firstColumn="1" w:lastColumn="0" w:oddVBand="0" w:evenVBand="0" w:oddHBand="0" w:evenHBand="0" w:firstRowFirstColumn="0" w:firstRowLastColumn="0" w:lastRowFirstColumn="0" w:lastRowLastColumn="0"/>
            <w:tcW w:w="2285" w:type="dxa"/>
            <w:tcBorders>
              <w:top w:val="single" w:sz="4" w:space="0" w:color="auto"/>
              <w:left w:val="single" w:sz="4" w:space="0" w:color="auto"/>
              <w:right w:val="single" w:sz="4" w:space="0" w:color="auto"/>
            </w:tcBorders>
            <w:vAlign w:val="top"/>
          </w:tcPr>
          <w:p w:rsidR="00CD4BD3" w:rsidRPr="00EE190B" w:rsidRDefault="00CD4BD3" w:rsidP="00DF2966">
            <w:pPr>
              <w:spacing w:line="230" w:lineRule="atLeast"/>
            </w:pPr>
            <w:r w:rsidRPr="00EE190B">
              <w:t xml:space="preserve">Давление в районе </w:t>
            </w:r>
            <w:r w:rsidRPr="00EE190B">
              <w:br/>
              <w:t>брюшной полости</w:t>
            </w:r>
          </w:p>
        </w:tc>
        <w:tc>
          <w:tcPr>
            <w:tcW w:w="1803" w:type="dxa"/>
            <w:tcBorders>
              <w:top w:val="single" w:sz="4" w:space="0" w:color="auto"/>
              <w:left w:val="single" w:sz="4" w:space="0" w:color="auto"/>
              <w:bottom w:val="single" w:sz="12"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Па</w:t>
            </w:r>
          </w:p>
        </w:tc>
        <w:tc>
          <w:tcPr>
            <w:tcW w:w="825" w:type="dxa"/>
            <w:tcBorders>
              <w:top w:val="single" w:sz="4" w:space="0" w:color="auto"/>
              <w:left w:val="single" w:sz="4" w:space="0" w:color="auto"/>
              <w:bottom w:val="single" w:sz="12"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бар</w:t>
            </w:r>
          </w:p>
        </w:tc>
        <w:tc>
          <w:tcPr>
            <w:tcW w:w="742" w:type="dxa"/>
            <w:tcBorders>
              <w:top w:val="single" w:sz="4" w:space="0" w:color="auto"/>
              <w:left w:val="single" w:sz="4" w:space="0" w:color="auto"/>
              <w:bottom w:val="single" w:sz="12"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неприменимо</w:t>
            </w:r>
          </w:p>
        </w:tc>
        <w:tc>
          <w:tcPr>
            <w:tcW w:w="752" w:type="dxa"/>
            <w:gridSpan w:val="2"/>
            <w:tcBorders>
              <w:top w:val="single" w:sz="4" w:space="0" w:color="auto"/>
              <w:left w:val="single" w:sz="4" w:space="0" w:color="auto"/>
              <w:bottom w:val="single" w:sz="12"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неприменимо</w:t>
            </w:r>
          </w:p>
        </w:tc>
        <w:tc>
          <w:tcPr>
            <w:tcW w:w="508" w:type="dxa"/>
            <w:tcBorders>
              <w:top w:val="single" w:sz="4" w:space="0" w:color="auto"/>
              <w:left w:val="single" w:sz="4" w:space="0" w:color="auto"/>
              <w:bottom w:val="single" w:sz="12"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1,2</w:t>
            </w:r>
          </w:p>
        </w:tc>
        <w:tc>
          <w:tcPr>
            <w:tcW w:w="532" w:type="dxa"/>
            <w:tcBorders>
              <w:top w:val="single" w:sz="4" w:space="0" w:color="auto"/>
              <w:left w:val="single" w:sz="4" w:space="0" w:color="auto"/>
              <w:bottom w:val="single" w:sz="12"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1,2</w:t>
            </w:r>
          </w:p>
        </w:tc>
        <w:tc>
          <w:tcPr>
            <w:tcW w:w="518" w:type="dxa"/>
            <w:tcBorders>
              <w:top w:val="single" w:sz="4" w:space="0" w:color="auto"/>
              <w:left w:val="single" w:sz="4" w:space="0" w:color="auto"/>
              <w:bottom w:val="single" w:sz="12"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1,2</w:t>
            </w:r>
          </w:p>
        </w:tc>
        <w:tc>
          <w:tcPr>
            <w:tcW w:w="539" w:type="dxa"/>
            <w:tcBorders>
              <w:top w:val="single" w:sz="4" w:space="0" w:color="auto"/>
              <w:left w:val="single" w:sz="4" w:space="0" w:color="auto"/>
              <w:bottom w:val="single" w:sz="12" w:space="0" w:color="auto"/>
              <w:right w:val="single" w:sz="4" w:space="0" w:color="auto"/>
            </w:tcBorders>
            <w:vAlign w:val="center"/>
          </w:tcPr>
          <w:p w:rsidR="00CD4BD3" w:rsidRPr="00EE190B" w:rsidRDefault="00CD4BD3" w:rsidP="00953F26">
            <w:pPr>
              <w:suppressAutoHyphens w:val="0"/>
              <w:spacing w:line="230" w:lineRule="atLeast"/>
              <w:jc w:val="center"/>
              <w:cnfStyle w:val="000000000000" w:firstRow="0" w:lastRow="0" w:firstColumn="0" w:lastColumn="0" w:oddVBand="0" w:evenVBand="0" w:oddHBand="0" w:evenHBand="0" w:firstRowFirstColumn="0" w:firstRowLastColumn="0" w:lastRowFirstColumn="0" w:lastRowLastColumn="0"/>
            </w:pPr>
            <w:r w:rsidRPr="00EE190B">
              <w:t>1,2</w:t>
            </w:r>
          </w:p>
        </w:tc>
      </w:tr>
    </w:tbl>
    <w:bookmarkEnd w:id="30"/>
    <w:bookmarkEnd w:id="31"/>
    <w:p w:rsidR="00CD4BD3" w:rsidRPr="00953F26" w:rsidRDefault="00F26DFB" w:rsidP="00F26DFB">
      <w:pPr>
        <w:pStyle w:val="SingleTxtGR"/>
        <w:tabs>
          <w:tab w:val="clear" w:pos="1701"/>
          <w:tab w:val="left" w:pos="1582"/>
        </w:tabs>
        <w:spacing w:before="120" w:after="0" w:line="220" w:lineRule="exact"/>
        <w:ind w:firstLine="261"/>
        <w:jc w:val="left"/>
        <w:rPr>
          <w:bCs/>
          <w:sz w:val="18"/>
          <w:szCs w:val="18"/>
        </w:rPr>
      </w:pPr>
      <w:r>
        <w:rPr>
          <w:bCs/>
          <w:sz w:val="18"/>
          <w:szCs w:val="18"/>
        </w:rPr>
        <w:t>*</w:t>
      </w:r>
      <w:r>
        <w:rPr>
          <w:bCs/>
          <w:sz w:val="18"/>
          <w:szCs w:val="18"/>
        </w:rPr>
        <w:tab/>
      </w:r>
      <w:r w:rsidR="00CD4BD3" w:rsidRPr="00953F26">
        <w:rPr>
          <w:bCs/>
          <w:sz w:val="18"/>
          <w:szCs w:val="18"/>
          <w:lang w:val="fr-CH"/>
        </w:rPr>
        <w:t>HPC</w:t>
      </w:r>
      <w:r w:rsidR="00CD4BD3" w:rsidRPr="00953F26">
        <w:rPr>
          <w:bCs/>
          <w:sz w:val="18"/>
          <w:szCs w:val="18"/>
        </w:rPr>
        <w:t>: см. приложение 17.</w:t>
      </w:r>
    </w:p>
    <w:p w:rsidR="00CD4BD3" w:rsidRPr="00953F26" w:rsidRDefault="00CD4BD3" w:rsidP="00F26DFB">
      <w:pPr>
        <w:pStyle w:val="SingleTxtGR"/>
        <w:tabs>
          <w:tab w:val="clear" w:pos="2268"/>
          <w:tab w:val="left" w:pos="1365"/>
          <w:tab w:val="left" w:pos="2282"/>
        </w:tabs>
        <w:spacing w:line="220" w:lineRule="exact"/>
        <w:ind w:left="1145" w:firstLine="170"/>
        <w:jc w:val="left"/>
        <w:rPr>
          <w:sz w:val="18"/>
          <w:szCs w:val="18"/>
        </w:rPr>
      </w:pPr>
      <w:r w:rsidRPr="00953F26">
        <w:rPr>
          <w:bCs/>
          <w:sz w:val="18"/>
          <w:szCs w:val="18"/>
        </w:rPr>
        <w:t>*</w:t>
      </w:r>
      <w:proofErr w:type="gramStart"/>
      <w:r w:rsidRPr="00953F26">
        <w:rPr>
          <w:bCs/>
          <w:sz w:val="18"/>
          <w:szCs w:val="18"/>
        </w:rPr>
        <w:t>*  Подлежит</w:t>
      </w:r>
      <w:proofErr w:type="gramEnd"/>
      <w:r w:rsidRPr="00953F26">
        <w:rPr>
          <w:bCs/>
          <w:sz w:val="18"/>
          <w:szCs w:val="18"/>
        </w:rPr>
        <w:t xml:space="preserve"> пересмотру в течение трех лет с момента вступления в силу поправок серии</w:t>
      </w:r>
      <w:r w:rsidRPr="00953F26">
        <w:rPr>
          <w:bCs/>
          <w:sz w:val="18"/>
          <w:szCs w:val="18"/>
          <w:lang w:val="en-US"/>
        </w:rPr>
        <w:t> </w:t>
      </w:r>
      <w:r w:rsidRPr="00953F26">
        <w:rPr>
          <w:bCs/>
          <w:sz w:val="18"/>
          <w:szCs w:val="18"/>
        </w:rPr>
        <w:t>01</w:t>
      </w:r>
      <w:r w:rsidR="00953F26">
        <w:rPr>
          <w:bCs/>
          <w:sz w:val="18"/>
          <w:szCs w:val="18"/>
        </w:rPr>
        <w:t xml:space="preserve"> к </w:t>
      </w:r>
      <w:r w:rsidRPr="00953F26">
        <w:rPr>
          <w:bCs/>
          <w:sz w:val="18"/>
          <w:szCs w:val="18"/>
        </w:rPr>
        <w:t>настоящим Правилам.</w:t>
      </w:r>
    </w:p>
    <w:p w:rsidR="00CD4BD3" w:rsidRPr="00BC2753" w:rsidRDefault="00CD4BD3" w:rsidP="00AD7761">
      <w:pPr>
        <w:pStyle w:val="SingleTxtGR"/>
        <w:tabs>
          <w:tab w:val="clear" w:pos="2268"/>
          <w:tab w:val="left" w:pos="2282"/>
        </w:tabs>
        <w:spacing w:before="240" w:line="230" w:lineRule="atLeast"/>
        <w:ind w:left="1145" w:hanging="11"/>
      </w:pPr>
      <w:r w:rsidRPr="00BC2753">
        <w:t>6.6.4.4</w:t>
      </w:r>
      <w:r w:rsidRPr="00BC2753">
        <w:tab/>
      </w:r>
      <w:r w:rsidR="00953F26">
        <w:tab/>
      </w:r>
      <w:r w:rsidRPr="00BC2753">
        <w:t>Смещение головы манекена при лобовом ударе и ударе сзади</w:t>
      </w:r>
    </w:p>
    <w:p w:rsidR="00CD4BD3" w:rsidRPr="00BC2753" w:rsidRDefault="00CD4BD3" w:rsidP="00AD7761">
      <w:pPr>
        <w:pStyle w:val="SingleTxtGR"/>
        <w:spacing w:line="230" w:lineRule="atLeast"/>
        <w:ind w:left="2268" w:hanging="1134"/>
      </w:pPr>
      <w:r w:rsidRPr="00BC2753">
        <w:t>6.6.4.4.1</w:t>
      </w:r>
      <w:r w:rsidRPr="00BC2753">
        <w:tab/>
      </w:r>
      <w:r w:rsidRPr="00CF55AA">
        <w:t>Усовершенствованные детские удерживающие системы универсальных категорий</w:t>
      </w:r>
    </w:p>
    <w:p w:rsidR="00CD4BD3" w:rsidRPr="00CF55AA" w:rsidRDefault="00CD4BD3" w:rsidP="00AD7761">
      <w:pPr>
        <w:pStyle w:val="SingleTxtGR"/>
        <w:spacing w:line="230" w:lineRule="atLeast"/>
        <w:ind w:left="2268" w:hanging="1134"/>
      </w:pPr>
      <w:r w:rsidRPr="00BC2753">
        <w:t>6.6.4.4.1.1</w:t>
      </w:r>
      <w:r w:rsidRPr="00BC2753">
        <w:tab/>
      </w:r>
      <w:r>
        <w:t>У</w:t>
      </w:r>
      <w:r w:rsidRPr="00CF55AA">
        <w:t>совершенствованные детские удерживающие системы, установленные по направлению движения</w:t>
      </w:r>
    </w:p>
    <w:p w:rsidR="00CD4BD3" w:rsidRPr="00BC2753" w:rsidRDefault="00CD4BD3" w:rsidP="00AD7761">
      <w:pPr>
        <w:pStyle w:val="SingleTxtGR"/>
        <w:spacing w:line="230" w:lineRule="atLeast"/>
        <w:ind w:left="2268" w:hanging="1134"/>
      </w:pPr>
      <w:r w:rsidRPr="00CF55AA">
        <w:tab/>
      </w:r>
      <w:r>
        <w:tab/>
      </w:r>
      <w:r w:rsidRPr="00CF55AA">
        <w:t xml:space="preserve">Перемещение головы: никакая часть головы манекена не должна выступать за пределы плоскостей BA, DA и DE, показанных на рис. 1 ниже. Этот момент определяют по результатам проверки с точностью до 300 </w:t>
      </w:r>
      <w:proofErr w:type="spellStart"/>
      <w:r w:rsidRPr="00CF55AA">
        <w:t>мс</w:t>
      </w:r>
      <w:proofErr w:type="spellEnd"/>
      <w:r w:rsidRPr="00CF55AA">
        <w:t xml:space="preserve"> или в момент окончательного возращения манекена в неподвижное состояние в зависимости от того, что происходит раньше</w:t>
      </w:r>
      <w:r w:rsidRPr="00BC2753">
        <w:t>.</w:t>
      </w:r>
    </w:p>
    <w:p w:rsidR="00CD4BD3" w:rsidRPr="00BC2753" w:rsidRDefault="00CD4BD3" w:rsidP="00AD7761">
      <w:pPr>
        <w:pStyle w:val="SingleTxtGR"/>
        <w:spacing w:line="230" w:lineRule="atLeast"/>
        <w:ind w:left="2268" w:hanging="1134"/>
      </w:pPr>
      <w:r w:rsidRPr="00BC2753">
        <w:t>6.6.4.4.1.1.1</w:t>
      </w:r>
      <w:r w:rsidRPr="00BC2753">
        <w:tab/>
        <w:t>Если испытание проводится в соответствии с пунктом 6.6.4.1.6.2</w:t>
      </w:r>
      <w:r>
        <w:t xml:space="preserve"> выше</w:t>
      </w:r>
      <w:r w:rsidRPr="00BC2753">
        <w:t xml:space="preserve">, то к значению перемещения головы на расстоянии между точкой </w:t>
      </w:r>
      <w:proofErr w:type="spellStart"/>
      <w:r w:rsidRPr="00BC2753">
        <w:t>Cr</w:t>
      </w:r>
      <w:proofErr w:type="spellEnd"/>
      <w:r w:rsidRPr="00BC2753">
        <w:t xml:space="preserve"> и п</w:t>
      </w:r>
      <w:r w:rsidR="0039452D">
        <w:t>лоскостью AB применяют допуск +</w:t>
      </w:r>
      <w:r w:rsidRPr="00BC2753">
        <w:t>10%.</w:t>
      </w:r>
    </w:p>
    <w:p w:rsidR="00CD4BD3" w:rsidRDefault="00CD4BD3" w:rsidP="00AD7761">
      <w:pPr>
        <w:pStyle w:val="H23GR"/>
      </w:pPr>
      <w:r w:rsidRPr="00BC2753">
        <w:rPr>
          <w:b w:val="0"/>
        </w:rPr>
        <w:tab/>
      </w:r>
      <w:r w:rsidRPr="00BC2753">
        <w:rPr>
          <w:b w:val="0"/>
        </w:rPr>
        <w:tab/>
        <w:t>Рис. 1</w:t>
      </w:r>
      <w:bookmarkStart w:id="32" w:name="_Toc247876765"/>
      <w:bookmarkStart w:id="33" w:name="_Toc247880252"/>
      <w:bookmarkStart w:id="34" w:name="_Toc247880897"/>
      <w:r w:rsidRPr="00BC2753">
        <w:rPr>
          <w:b w:val="0"/>
        </w:rPr>
        <w:br/>
      </w:r>
      <w:bookmarkEnd w:id="32"/>
      <w:bookmarkEnd w:id="33"/>
      <w:bookmarkEnd w:id="34"/>
      <w:r w:rsidRPr="00BC2753">
        <w:t>Схема испытания устройства, установленного по направлению движения</w:t>
      </w:r>
    </w:p>
    <w:p w:rsidR="00AD7761" w:rsidRPr="00AD7761" w:rsidRDefault="00AD7761" w:rsidP="00AD7761">
      <w:pPr>
        <w:spacing w:after="120"/>
        <w:ind w:left="1134"/>
        <w:rPr>
          <w:lang w:eastAsia="ru-RU"/>
        </w:rPr>
      </w:pPr>
      <w:r>
        <w:rPr>
          <w:noProof/>
          <w:lang w:eastAsia="ru-RU"/>
        </w:rPr>
        <mc:AlternateContent>
          <mc:Choice Requires="wps">
            <w:drawing>
              <wp:anchor distT="0" distB="0" distL="114300" distR="114300" simplePos="0" relativeHeight="251719680" behindDoc="0" locked="0" layoutInCell="1" allowOverlap="1" wp14:anchorId="18D1FC05" wp14:editId="4ABE1578">
                <wp:simplePos x="0" y="0"/>
                <wp:positionH relativeFrom="column">
                  <wp:posOffset>3496945</wp:posOffset>
                </wp:positionH>
                <wp:positionV relativeFrom="paragraph">
                  <wp:posOffset>627600</wp:posOffset>
                </wp:positionV>
                <wp:extent cx="400050" cy="254000"/>
                <wp:effectExtent l="0" t="0" r="0" b="0"/>
                <wp:wrapNone/>
                <wp:docPr id="26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A47D27" w:rsidRDefault="00F26DFB" w:rsidP="00AD7761">
                            <w:pPr>
                              <w:rPr>
                                <w:lang w:val="fr-FR"/>
                              </w:rPr>
                            </w:pPr>
                            <w:r>
                              <w:rPr>
                                <w:lang w:val="fr-FR"/>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1FC05" id="Text Box 143" o:spid="_x0000_s1088" type="#_x0000_t202" style="position:absolute;left:0;text-align:left;margin-left:275.35pt;margin-top:49.4pt;width:31.5pt;height: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" stroked="f">
                <v:textbox>
                  <w:txbxContent>
                    <w:p w:rsidR="00F26DFB" w:rsidRPr="00A47D27" w:rsidRDefault="00F26DFB" w:rsidP="00AD7761">
                      <w:pPr>
                        <w:rPr>
                          <w:lang w:val="fr-FR"/>
                        </w:rPr>
                      </w:pPr>
                      <w:r>
                        <w:rPr>
                          <w:lang w:val="fr-FR"/>
                        </w:rPr>
                        <w:t>500</w:t>
                      </w:r>
                    </w:p>
                  </w:txbxContent>
                </v:textbox>
              </v:shape>
            </w:pict>
          </mc:Fallback>
        </mc:AlternateContent>
      </w:r>
      <w:r>
        <w:rPr>
          <w:noProof/>
          <w:lang w:eastAsia="ru-RU"/>
        </w:rPr>
        <mc:AlternateContent>
          <mc:Choice Requires="wps">
            <w:drawing>
              <wp:anchor distT="0" distB="0" distL="114300" distR="114300" simplePos="0" relativeHeight="251721728" behindDoc="0" locked="0" layoutInCell="1" allowOverlap="1" wp14:anchorId="60C38D83" wp14:editId="4918B7F3">
                <wp:simplePos x="0" y="0"/>
                <wp:positionH relativeFrom="column">
                  <wp:posOffset>2423795</wp:posOffset>
                </wp:positionH>
                <wp:positionV relativeFrom="paragraph">
                  <wp:posOffset>717135</wp:posOffset>
                </wp:positionV>
                <wp:extent cx="491490" cy="254000"/>
                <wp:effectExtent l="0" t="0" r="3810" b="0"/>
                <wp:wrapNone/>
                <wp:docPr id="26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774C24" w:rsidRDefault="00F26DFB" w:rsidP="00AD7761">
                            <w:pPr>
                              <w:rPr>
                                <w:b/>
                                <w:lang w:val="fr-FR"/>
                              </w:rPr>
                            </w:pPr>
                            <w:r w:rsidRPr="00774C24">
                              <w:rPr>
                                <w:b/>
                                <w:lang w:val="fr-FR"/>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8D83" id="Text Box 237" o:spid="_x0000_s1089" type="#_x0000_t202" style="position:absolute;left:0;text-align:left;margin-left:190.85pt;margin-top:56.45pt;width:38.7pt;height:2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" stroked="f">
                <v:textbox>
                  <w:txbxContent>
                    <w:p w:rsidR="00F26DFB" w:rsidRPr="00774C24" w:rsidRDefault="00F26DFB" w:rsidP="00AD7761">
                      <w:pPr>
                        <w:rPr>
                          <w:b/>
                          <w:lang w:val="fr-FR"/>
                        </w:rPr>
                      </w:pPr>
                      <w:r w:rsidRPr="00774C24">
                        <w:rPr>
                          <w:b/>
                          <w:lang w:val="fr-FR"/>
                        </w:rPr>
                        <w:t>E</w:t>
                      </w:r>
                    </w:p>
                  </w:txbxContent>
                </v:textbox>
              </v:shape>
            </w:pict>
          </mc:Fallback>
        </mc:AlternateContent>
      </w:r>
      <w:r>
        <w:rPr>
          <w:noProof/>
          <w:lang w:eastAsia="ru-RU"/>
        </w:rPr>
        <w:drawing>
          <wp:inline distT="0" distB="0" distL="0" distR="0" wp14:anchorId="64AD4365" wp14:editId="65FF5866">
            <wp:extent cx="3295015" cy="3074035"/>
            <wp:effectExtent l="0" t="0" r="63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5015" cy="3074035"/>
                    </a:xfrm>
                    <a:prstGeom prst="rect">
                      <a:avLst/>
                    </a:prstGeom>
                    <a:noFill/>
                    <a:ln>
                      <a:noFill/>
                    </a:ln>
                  </pic:spPr>
                </pic:pic>
              </a:graphicData>
            </a:graphic>
          </wp:inline>
        </w:drawing>
      </w:r>
    </w:p>
    <w:p w:rsidR="00CD4BD3" w:rsidRPr="00BC2753" w:rsidRDefault="00CD4BD3" w:rsidP="00CD4BD3">
      <w:pPr>
        <w:pStyle w:val="SingleTxtGR"/>
        <w:ind w:left="2268" w:hanging="1008"/>
        <w:jc w:val="right"/>
        <w:rPr>
          <w:sz w:val="18"/>
          <w:szCs w:val="18"/>
        </w:rPr>
      </w:pPr>
      <w:r w:rsidRPr="00BC2753">
        <w:rPr>
          <w:sz w:val="18"/>
          <w:szCs w:val="18"/>
        </w:rPr>
        <w:t>Размеры в мм</w:t>
      </w:r>
    </w:p>
    <w:p w:rsidR="00CD4BD3" w:rsidRPr="00BC2753" w:rsidRDefault="00CD4BD3" w:rsidP="00AD7761">
      <w:pPr>
        <w:pStyle w:val="SingleTxtGR"/>
        <w:spacing w:before="240" w:line="230" w:lineRule="atLeast"/>
        <w:ind w:left="2268" w:hanging="1134"/>
      </w:pPr>
      <w:r w:rsidRPr="00BC2753">
        <w:t>6.6.4.4.1.2</w:t>
      </w:r>
      <w:r w:rsidRPr="00BC2753">
        <w:tab/>
        <w:t>Детские удерживающие устройства, установленные против направления движения, и детские люльки:</w:t>
      </w:r>
    </w:p>
    <w:p w:rsidR="00CD4BD3" w:rsidRPr="00BC2753" w:rsidRDefault="00CD4BD3" w:rsidP="00AD7761">
      <w:pPr>
        <w:pStyle w:val="SingleTxtGR"/>
        <w:spacing w:line="230" w:lineRule="atLeast"/>
        <w:ind w:left="2268" w:hanging="1134"/>
      </w:pPr>
      <w:r w:rsidRPr="00BC2753">
        <w:t>6.6.4.4.1.2.1</w:t>
      </w:r>
      <w:r w:rsidRPr="00BC2753">
        <w:tab/>
        <w:t>Перемещение головы: никакая часть головы манекена не должна выступать за пределы плоскостей FD, FG и DE, показанных на рис. 2 ниже. Это определяется по результатам проверки с точностью до 300 </w:t>
      </w:r>
      <w:proofErr w:type="spellStart"/>
      <w:r w:rsidRPr="00BC2753">
        <w:t>мс</w:t>
      </w:r>
      <w:proofErr w:type="spellEnd"/>
      <w:r w:rsidRPr="00BC2753">
        <w:t xml:space="preserve"> или в момент окончательного возращения манекена в неподвижное состояние в зависимости от того, что происходит раньше.</w:t>
      </w:r>
    </w:p>
    <w:p w:rsidR="00CD4BD3" w:rsidRPr="00BC2753" w:rsidRDefault="00CD4BD3" w:rsidP="00AD7761">
      <w:pPr>
        <w:pStyle w:val="SingleTxtGR"/>
        <w:spacing w:line="230" w:lineRule="atLeast"/>
        <w:ind w:left="2268" w:hanging="1134"/>
      </w:pPr>
      <w:r w:rsidRPr="00BC2753">
        <w:tab/>
      </w:r>
      <w:r w:rsidRPr="00BC2753">
        <w:tab/>
        <w:t xml:space="preserve">Если такая </w:t>
      </w:r>
      <w:r>
        <w:t>усовершенствованная детская</w:t>
      </w:r>
      <w:r w:rsidRPr="00BC2753">
        <w:t xml:space="preserve"> удерживающая система соприкасается с трубой диаметром 100 мм и если все критерии оценки степени </w:t>
      </w:r>
      <w:proofErr w:type="spellStart"/>
      <w:r w:rsidRPr="00BC2753">
        <w:t>травмирования</w:t>
      </w:r>
      <w:proofErr w:type="spellEnd"/>
      <w:r w:rsidRPr="00BC2753">
        <w:t xml:space="preserve"> и смещения головы манекена выполнены, то проводят еще одно динамическое испытание (на лобовое столкновение) с самым тяжелым манекеном, </w:t>
      </w:r>
      <w:r>
        <w:t>предусм</w:t>
      </w:r>
      <w:r w:rsidRPr="00BC2753">
        <w:t>отренным для данного для размерного диапазона, и без использования трубы диаметром 100 мм; это испытание проводят в целях проверки соблюдения всех критериев, за исключением перемещения в переднем направлении.</w:t>
      </w:r>
    </w:p>
    <w:p w:rsidR="00CD4BD3" w:rsidRPr="00BC2753" w:rsidRDefault="00CD4BD3" w:rsidP="00AD7761">
      <w:pPr>
        <w:pStyle w:val="SingleTxtGR"/>
        <w:spacing w:line="230" w:lineRule="atLeast"/>
        <w:ind w:left="2268" w:hanging="1134"/>
      </w:pPr>
      <w:r w:rsidRPr="00BC2753">
        <w:tab/>
      </w:r>
      <w:r w:rsidRPr="00BC2753">
        <w:tab/>
        <w:t>Если испытание проводится в соответствии с пунктом 6.6.4.1.6.2</w:t>
      </w:r>
      <w:r>
        <w:t xml:space="preserve"> выше</w:t>
      </w:r>
      <w:r w:rsidRPr="00BC2753">
        <w:t>, то в расчет будет приниматься только вторая схема испытания без использования трубы диаметром 100 мм.</w:t>
      </w:r>
    </w:p>
    <w:p w:rsidR="00CD4BD3" w:rsidRPr="00BC2753" w:rsidRDefault="00CD4BD3" w:rsidP="00CD4BD3">
      <w:pPr>
        <w:pStyle w:val="H23GR"/>
      </w:pPr>
      <w:r w:rsidRPr="00BC2753">
        <w:rPr>
          <w:b w:val="0"/>
        </w:rPr>
        <w:tab/>
      </w:r>
      <w:r w:rsidRPr="00BC2753">
        <w:rPr>
          <w:b w:val="0"/>
        </w:rPr>
        <w:tab/>
        <w:t>Рис. 2</w:t>
      </w:r>
      <w:r w:rsidRPr="00BC2753">
        <w:rPr>
          <w:b w:val="0"/>
        </w:rPr>
        <w:br/>
      </w:r>
      <w:r w:rsidRPr="00BC2753">
        <w:t>Схема испытания устройства, установленного против направления движения</w:t>
      </w:r>
      <w:r w:rsidR="00AD7761">
        <w:rPr>
          <w:bCs/>
        </w:rPr>
        <w:t xml:space="preserve"> и </w:t>
      </w:r>
      <w:r w:rsidRPr="00BC2753">
        <w:rPr>
          <w:bCs/>
        </w:rPr>
        <w:t xml:space="preserve">не </w:t>
      </w:r>
      <w:r w:rsidRPr="00BC2753">
        <w:t>опирающегося на приборную доску</w:t>
      </w:r>
    </w:p>
    <w:bookmarkStart w:id="35" w:name="_MON_1279023022"/>
    <w:bookmarkStart w:id="36" w:name="_MON_1279960857"/>
    <w:bookmarkStart w:id="37" w:name="_MON_1446644758"/>
    <w:bookmarkStart w:id="38" w:name="_MON_1278331170"/>
    <w:bookmarkStart w:id="39" w:name="_MON_1278331396"/>
    <w:bookmarkStart w:id="40" w:name="_MON_1278331512"/>
    <w:bookmarkStart w:id="41" w:name="_MON_1278331566"/>
    <w:bookmarkEnd w:id="35"/>
    <w:bookmarkEnd w:id="36"/>
    <w:bookmarkEnd w:id="37"/>
    <w:bookmarkEnd w:id="38"/>
    <w:bookmarkEnd w:id="39"/>
    <w:bookmarkEnd w:id="40"/>
    <w:bookmarkEnd w:id="41"/>
    <w:bookmarkStart w:id="42" w:name="_MON_1279020923"/>
    <w:bookmarkEnd w:id="42"/>
    <w:p w:rsidR="00CD4BD3" w:rsidRPr="00BC2753" w:rsidRDefault="00AD7761" w:rsidP="00CD4BD3">
      <w:pPr>
        <w:jc w:val="center"/>
      </w:pPr>
      <w:r w:rsidRPr="00BC2753">
        <w:object w:dxaOrig="10308" w:dyaOrig="5701">
          <v:shape id="_x0000_i1028" type="#_x0000_t75" style="width:371.6pt;height:205.8pt" o:ole="">
            <v:imagedata r:id="rId37" o:title=""/>
          </v:shape>
          <o:OLEObject Type="Embed" ProgID="Word.Picture.8" ShapeID="_x0000_i1028" DrawAspect="Content" ObjectID="_1593419351" r:id="rId38"/>
        </w:object>
      </w:r>
    </w:p>
    <w:p w:rsidR="00CD4BD3" w:rsidRPr="00BC2753" w:rsidRDefault="00CD4BD3" w:rsidP="00AD7761">
      <w:pPr>
        <w:pStyle w:val="SingleTxtGR"/>
        <w:spacing w:before="240" w:line="234" w:lineRule="atLeast"/>
        <w:ind w:left="2268" w:hanging="1134"/>
      </w:pPr>
      <w:r w:rsidRPr="00BC2753">
        <w:t>6.6.4.4.2</w:t>
      </w:r>
      <w:r w:rsidRPr="00BC2753">
        <w:tab/>
      </w:r>
      <w:r w:rsidRPr="00CF55AA">
        <w:t xml:space="preserve">При испытании усовершенствованных детских удерживающих систем категорий для конкретного транспортного </w:t>
      </w:r>
      <w:r w:rsidRPr="00CF55AA">
        <w:rPr>
          <w:lang w:bidi="ru-RU"/>
        </w:rPr>
        <w:t xml:space="preserve">средства в укомплектованном транспортном средстве или в кузове транспортного средства в качестве критериев оценки используют критерий </w:t>
      </w:r>
      <w:proofErr w:type="spellStart"/>
      <w:r w:rsidRPr="00CF55AA">
        <w:rPr>
          <w:lang w:bidi="ru-RU"/>
        </w:rPr>
        <w:t>травмирования</w:t>
      </w:r>
      <w:proofErr w:type="spellEnd"/>
      <w:r w:rsidRPr="00CF55AA">
        <w:rPr>
          <w:lang w:bidi="ru-RU"/>
        </w:rPr>
        <w:t xml:space="preserve"> головы (HPC) и ускорение головы 3 </w:t>
      </w:r>
      <w:proofErr w:type="spellStart"/>
      <w:r w:rsidRPr="00CF55AA">
        <w:rPr>
          <w:lang w:bidi="ru-RU"/>
        </w:rPr>
        <w:t>мс</w:t>
      </w:r>
      <w:proofErr w:type="spellEnd"/>
      <w:r w:rsidRPr="00CF55AA">
        <w:rPr>
          <w:lang w:bidi="ru-RU"/>
        </w:rPr>
        <w:t xml:space="preserve">. </w:t>
      </w:r>
      <w:r>
        <w:rPr>
          <w:lang w:bidi="ru-RU"/>
        </w:rPr>
        <w:t>В</w:t>
      </w:r>
      <w:r w:rsidRPr="006729AB">
        <w:rPr>
          <w:lang w:bidi="ru-RU"/>
        </w:rPr>
        <w:t xml:space="preserve"> случае отсутствия соприкосновения с головой </w:t>
      </w:r>
      <w:r w:rsidRPr="00CF55AA">
        <w:rPr>
          <w:lang w:bidi="ru-RU"/>
        </w:rPr>
        <w:t xml:space="preserve">эти критерии считают соблюденными без проведения измерений, и в протоколе лишь указывают, что соприкосновения с головой не </w:t>
      </w:r>
      <w:r>
        <w:rPr>
          <w:lang w:bidi="ru-RU"/>
        </w:rPr>
        <w:t>произошло</w:t>
      </w:r>
      <w:r w:rsidRPr="00CF55AA">
        <w:rPr>
          <w:lang w:bidi="ru-RU"/>
        </w:rPr>
        <w:t xml:space="preserve">. После проведения испытания на укомплектованном транспортном средстве должна быть обеспечена возможность извлечения всего манекена в сборе из </w:t>
      </w:r>
      <w:r w:rsidRPr="00CF55AA">
        <w:rPr>
          <w:bCs/>
          <w:lang w:bidi="ru-RU"/>
        </w:rPr>
        <w:t>усовершенствованной детской удерживающей системы без приложения к этой системе либо к конструкции транспортного средства механического усилия или без использования каких-либо инструментов</w:t>
      </w:r>
      <w:r w:rsidRPr="00BC2753">
        <w:t>.</w:t>
      </w:r>
    </w:p>
    <w:p w:rsidR="00CD4BD3" w:rsidRPr="003723AF" w:rsidRDefault="00CD4BD3" w:rsidP="00AD7761">
      <w:pPr>
        <w:pStyle w:val="SingleTxtGR"/>
        <w:keepLines/>
        <w:spacing w:line="234" w:lineRule="atLeast"/>
        <w:ind w:left="2268" w:hanging="1134"/>
      </w:pPr>
      <w:r w:rsidRPr="00BC2753">
        <w:t>6.6.4.4.3</w:t>
      </w:r>
      <w:r w:rsidRPr="00BC2753">
        <w:tab/>
      </w:r>
      <w:proofErr w:type="gramStart"/>
      <w:r w:rsidRPr="00BC2753">
        <w:t>В</w:t>
      </w:r>
      <w:proofErr w:type="gramEnd"/>
      <w:r w:rsidRPr="00BC2753">
        <w:t xml:space="preserve"> ходе динамических испытаний никакой элемент </w:t>
      </w:r>
      <w:r>
        <w:t>усовершенствованной детской</w:t>
      </w:r>
      <w:r w:rsidRPr="00BC2753">
        <w:t xml:space="preserve"> удерживающей системы, обеспечивающий надлежащее положение пользователя, не должен выходить из строя. Это касается пряжек, систем замыкания и систем изменения угла наклона, за исключением случаев, когда они служат в качестве </w:t>
      </w:r>
      <w:r w:rsidRPr="003723AF">
        <w:rPr>
          <w:rFonts w:cs="TimesNewRomanPSMT"/>
          <w:lang w:eastAsia="ru-RU"/>
        </w:rPr>
        <w:t xml:space="preserve">ограничителей нагрузки. Любой ограничитель нагрузки указывается в </w:t>
      </w:r>
      <w:r w:rsidRPr="003723AF">
        <w:rPr>
          <w:rFonts w:ascii="TimesNewRomanPSMT" w:hAnsi="TimesNewRomanPSMT" w:cs="TimesNewRomanPSMT"/>
          <w:lang w:eastAsia="ru-RU"/>
        </w:rPr>
        <w:t>техническо</w:t>
      </w:r>
      <w:r w:rsidRPr="003723AF">
        <w:rPr>
          <w:rFonts w:cs="TimesNewRomanPSMT"/>
          <w:lang w:eastAsia="ru-RU"/>
        </w:rPr>
        <w:t>м</w:t>
      </w:r>
      <w:r w:rsidRPr="003723AF">
        <w:rPr>
          <w:rFonts w:ascii="TimesNewRomanPSMT" w:hAnsi="TimesNewRomanPSMT" w:cs="TimesNewRomanPSMT"/>
          <w:lang w:eastAsia="ru-RU"/>
        </w:rPr>
        <w:t xml:space="preserve"> описани</w:t>
      </w:r>
      <w:r w:rsidRPr="003723AF">
        <w:rPr>
          <w:rFonts w:cs="TimesNewRomanPSMT"/>
          <w:lang w:eastAsia="ru-RU"/>
        </w:rPr>
        <w:t>и изготовителя согласно пункту 3.2.1 настоящих Правил.</w:t>
      </w:r>
    </w:p>
    <w:p w:rsidR="00CD4BD3" w:rsidRPr="00BC2753" w:rsidRDefault="00CD4BD3" w:rsidP="00AD7761">
      <w:pPr>
        <w:pStyle w:val="SingleTxtGR"/>
        <w:spacing w:line="234" w:lineRule="atLeast"/>
        <w:ind w:left="2268" w:hanging="1134"/>
      </w:pPr>
      <w:r w:rsidRPr="00BC2753">
        <w:t>6.6.4.5</w:t>
      </w:r>
      <w:r w:rsidRPr="00BC2753">
        <w:tab/>
      </w:r>
      <w:r w:rsidR="00AD7761">
        <w:tab/>
      </w:r>
      <w:r w:rsidRPr="00CF55AA">
        <w:rPr>
          <w:bCs/>
          <w:lang w:bidi="ru-RU"/>
        </w:rPr>
        <w:t>Критерии манекена при боковом ударе в случае усовершенствованных детских удерживающих систем, установленных по направлению движения, в боковом положении</w:t>
      </w:r>
      <w:r w:rsidRPr="00CF55AA">
        <w:rPr>
          <w:b/>
          <w:bCs/>
          <w:lang w:bidi="ru-RU"/>
        </w:rPr>
        <w:t xml:space="preserve"> </w:t>
      </w:r>
      <w:r w:rsidRPr="00CF55AA">
        <w:rPr>
          <w:lang w:bidi="ru-RU"/>
        </w:rPr>
        <w:t>и против направления движения</w:t>
      </w:r>
    </w:p>
    <w:p w:rsidR="00CD4BD3" w:rsidRPr="00BC2753" w:rsidRDefault="00CD4BD3" w:rsidP="00AD7761">
      <w:pPr>
        <w:pStyle w:val="SingleTxtGR"/>
        <w:spacing w:line="234" w:lineRule="atLeast"/>
        <w:ind w:left="2268" w:hanging="1134"/>
      </w:pPr>
      <w:r w:rsidRPr="00BC2753">
        <w:t>6.6.4.5.1</w:t>
      </w:r>
      <w:r w:rsidRPr="00BC2753">
        <w:tab/>
        <w:t xml:space="preserve">Основной критерий оценки степени </w:t>
      </w:r>
      <w:proofErr w:type="spellStart"/>
      <w:r w:rsidRPr="00BC2753">
        <w:t>травмирования</w:t>
      </w:r>
      <w:proofErr w:type="spellEnd"/>
      <w:r w:rsidRPr="00BC2753">
        <w:t xml:space="preserve"> − Удержание головы</w:t>
      </w:r>
    </w:p>
    <w:p w:rsidR="00CD4BD3" w:rsidRPr="00BC2753" w:rsidRDefault="00CD4BD3" w:rsidP="00AD7761">
      <w:pPr>
        <w:pStyle w:val="SingleTxtGR"/>
        <w:spacing w:line="234" w:lineRule="atLeast"/>
        <w:ind w:left="2268" w:hanging="1134"/>
      </w:pPr>
      <w:r w:rsidRPr="00BC2753">
        <w:tab/>
      </w:r>
      <w:r w:rsidRPr="00BC2753">
        <w:tab/>
        <w:t xml:space="preserve">В ходе испытания на боковой удар на фазе приложения нагрузки в интервале до 80 </w:t>
      </w:r>
      <w:proofErr w:type="spellStart"/>
      <w:r w:rsidRPr="00BC2753">
        <w:t>мс</w:t>
      </w:r>
      <w:proofErr w:type="spellEnd"/>
      <w:r w:rsidRPr="00BC2753">
        <w:t xml:space="preserve"> элементы боковой защиты всегда должны находиться на уровне центра тяжести головы манекена и перпендикулярно направлению </w:t>
      </w:r>
      <w:r w:rsidRPr="00BC2753">
        <w:rPr>
          <w:bCs/>
        </w:rPr>
        <w:t>интрузии дверной панели.</w:t>
      </w:r>
      <w:r w:rsidRPr="00BC2753">
        <w:t xml:space="preserve"> Удержание головы оценивают по следующим критериям:</w:t>
      </w:r>
    </w:p>
    <w:p w:rsidR="00CD4BD3" w:rsidRPr="00BC2753" w:rsidRDefault="00CD4BD3" w:rsidP="00AD7761">
      <w:pPr>
        <w:pStyle w:val="SingleTxtGR"/>
        <w:spacing w:line="234" w:lineRule="atLeast"/>
        <w:ind w:left="2268" w:hanging="1134"/>
      </w:pPr>
      <w:r w:rsidRPr="00BC2753">
        <w:tab/>
      </w:r>
      <w:r w:rsidRPr="00BC2753">
        <w:tab/>
        <w:t>a)</w:t>
      </w:r>
      <w:r w:rsidRPr="00BC2753">
        <w:tab/>
        <w:t>не произошло соприкосновение головы с дверной панелью;</w:t>
      </w:r>
    </w:p>
    <w:p w:rsidR="00CD4BD3" w:rsidRPr="00BC2753" w:rsidRDefault="00CD4BD3" w:rsidP="00AD7761">
      <w:pPr>
        <w:pStyle w:val="SingleTxtGR"/>
        <w:spacing w:line="234" w:lineRule="atLeast"/>
        <w:ind w:left="2835" w:hanging="1701"/>
      </w:pPr>
      <w:r w:rsidRPr="00BC2753">
        <w:tab/>
      </w:r>
      <w:r w:rsidRPr="00BC2753">
        <w:tab/>
        <w:t>b)</w:t>
      </w:r>
      <w:r w:rsidRPr="00BC2753">
        <w:tab/>
        <w:t>голова не выходит за пределы вертикальной плоскости, обозначенной красной чертой в верхней части двери (камера верхнего обзора). Эта вертикальная плоскость обозначена линией на дверной панели, по которой наносится удар, как показано на рис. 1 в добавлении 3 к приложению 6.</w:t>
      </w:r>
    </w:p>
    <w:p w:rsidR="00CD4BD3" w:rsidRDefault="00CD4BD3" w:rsidP="00CD4BD3">
      <w:pPr>
        <w:pStyle w:val="SingleTxtGR"/>
        <w:ind w:left="2268" w:hanging="1134"/>
        <w:rPr>
          <w:lang w:bidi="ru-RU"/>
        </w:rPr>
      </w:pPr>
      <w:r w:rsidRPr="00CF55AA">
        <w:rPr>
          <w:lang w:bidi="ru-RU"/>
        </w:rPr>
        <w:t>6.6.4.5.2</w:t>
      </w:r>
      <w:r w:rsidRPr="00CF55AA">
        <w:rPr>
          <w:lang w:bidi="ru-RU"/>
        </w:rPr>
        <w:tab/>
        <w:t xml:space="preserve">Дополнительные критерии оценки степени </w:t>
      </w:r>
      <w:proofErr w:type="spellStart"/>
      <w:r w:rsidRPr="00CF55AA">
        <w:rPr>
          <w:lang w:bidi="ru-RU"/>
        </w:rPr>
        <w:t>травмирования</w:t>
      </w:r>
      <w:proofErr w:type="spellEnd"/>
      <w:r w:rsidRPr="00CF55AA">
        <w:rPr>
          <w:lang w:bidi="ru-RU"/>
        </w:rPr>
        <w:t xml:space="preserve"> при боковом ударе</w:t>
      </w:r>
    </w:p>
    <w:p w:rsidR="00AD7761" w:rsidRPr="00CF55AA" w:rsidRDefault="00AD7761" w:rsidP="00CD4BD3">
      <w:pPr>
        <w:pStyle w:val="SingleTxtGR"/>
        <w:ind w:left="2268" w:hanging="1134"/>
        <w:rPr>
          <w:lang w:bidi="ru-RU"/>
        </w:rPr>
      </w:pPr>
      <w:r>
        <w:rPr>
          <w:lang w:bidi="ru-RU"/>
        </w:rPr>
        <w:t>Таблица 4</w:t>
      </w:r>
    </w:p>
    <w:tbl>
      <w:tblPr>
        <w:tblStyle w:val="TabNum"/>
        <w:tblW w:w="8504" w:type="dxa"/>
        <w:tblInd w:w="1134" w:type="dxa"/>
        <w:tblLayout w:type="fixed"/>
        <w:tblLook w:val="05E0" w:firstRow="1" w:lastRow="1" w:firstColumn="1" w:lastColumn="1" w:noHBand="0" w:noVBand="1"/>
      </w:tblPr>
      <w:tblGrid>
        <w:gridCol w:w="2266"/>
        <w:gridCol w:w="1309"/>
        <w:gridCol w:w="873"/>
        <w:gridCol w:w="560"/>
        <w:gridCol w:w="560"/>
        <w:gridCol w:w="560"/>
        <w:gridCol w:w="560"/>
        <w:gridCol w:w="560"/>
        <w:gridCol w:w="1256"/>
      </w:tblGrid>
      <w:tr w:rsidR="00CD4BD3" w:rsidRPr="00C55EF0" w:rsidTr="00495A97">
        <w:trPr>
          <w:tblHeader/>
        </w:trPr>
        <w:tc>
          <w:tcPr>
            <w:cnfStyle w:val="001000000000" w:firstRow="0" w:lastRow="0" w:firstColumn="1" w:lastColumn="0" w:oddVBand="0" w:evenVBand="0" w:oddHBand="0" w:evenHBand="0" w:firstRowFirstColumn="0" w:firstRowLastColumn="0" w:lastRowFirstColumn="0" w:lastRowLastColumn="0"/>
            <w:tcW w:w="2266" w:type="dxa"/>
            <w:tcBorders>
              <w:left w:val="single" w:sz="4" w:space="0" w:color="auto"/>
              <w:bottom w:val="single" w:sz="12" w:space="0" w:color="auto"/>
              <w:right w:val="single" w:sz="4" w:space="0" w:color="auto"/>
            </w:tcBorders>
            <w:shd w:val="clear" w:color="auto" w:fill="auto"/>
          </w:tcPr>
          <w:p w:rsidR="00CD4BD3" w:rsidRPr="00C55EF0" w:rsidRDefault="00CD4BD3" w:rsidP="00AD7761">
            <w:pPr>
              <w:spacing w:before="80" w:after="80" w:line="200" w:lineRule="exact"/>
              <w:ind w:left="28"/>
              <w:rPr>
                <w:i/>
                <w:sz w:val="16"/>
              </w:rPr>
            </w:pPr>
            <w:r w:rsidRPr="00C55EF0">
              <w:rPr>
                <w:i/>
                <w:sz w:val="16"/>
              </w:rPr>
              <w:t>Критерий</w:t>
            </w:r>
          </w:p>
        </w:tc>
        <w:tc>
          <w:tcPr>
            <w:tcW w:w="1309" w:type="dxa"/>
            <w:tcBorders>
              <w:top w:val="single" w:sz="4" w:space="0" w:color="auto"/>
              <w:left w:val="single" w:sz="4" w:space="0" w:color="auto"/>
              <w:bottom w:val="single" w:sz="12" w:space="0" w:color="auto"/>
              <w:right w:val="single" w:sz="4" w:space="0" w:color="auto"/>
            </w:tcBorders>
            <w:shd w:val="clear" w:color="auto" w:fill="auto"/>
          </w:tcPr>
          <w:p w:rsidR="00CD4BD3" w:rsidRPr="00C55EF0" w:rsidRDefault="00CD4BD3" w:rsidP="00AD7761">
            <w:pPr>
              <w:spacing w:before="80" w:after="80" w:line="200" w:lineRule="exact"/>
              <w:ind w:left="28"/>
              <w:jc w:val="left"/>
              <w:cnfStyle w:val="000000000000" w:firstRow="0" w:lastRow="0" w:firstColumn="0" w:lastColumn="0" w:oddVBand="0" w:evenVBand="0" w:oddHBand="0" w:evenHBand="0" w:firstRowFirstColumn="0" w:firstRowLastColumn="0" w:lastRowFirstColumn="0" w:lastRowLastColumn="0"/>
              <w:rPr>
                <w:i/>
                <w:sz w:val="16"/>
              </w:rPr>
            </w:pPr>
            <w:r w:rsidRPr="00C55EF0">
              <w:rPr>
                <w:i/>
                <w:sz w:val="16"/>
              </w:rPr>
              <w:t>Аббревиатура</w:t>
            </w:r>
          </w:p>
        </w:tc>
        <w:tc>
          <w:tcPr>
            <w:tcW w:w="873" w:type="dxa"/>
            <w:tcBorders>
              <w:top w:val="single" w:sz="4" w:space="0" w:color="auto"/>
              <w:left w:val="single" w:sz="4" w:space="0" w:color="auto"/>
              <w:bottom w:val="single" w:sz="12" w:space="0" w:color="auto"/>
              <w:right w:val="single" w:sz="4" w:space="0" w:color="auto"/>
            </w:tcBorders>
            <w:shd w:val="clear" w:color="auto" w:fill="auto"/>
          </w:tcPr>
          <w:p w:rsidR="00CD4BD3" w:rsidRPr="00C55EF0" w:rsidRDefault="00CD4BD3" w:rsidP="00AD7761">
            <w:pPr>
              <w:spacing w:before="80" w:after="80" w:line="200" w:lineRule="exact"/>
              <w:ind w:left="28"/>
              <w:jc w:val="left"/>
              <w:cnfStyle w:val="000000000000" w:firstRow="0" w:lastRow="0" w:firstColumn="0" w:lastColumn="0" w:oddVBand="0" w:evenVBand="0" w:oddHBand="0" w:evenHBand="0" w:firstRowFirstColumn="0" w:firstRowLastColumn="0" w:lastRowFirstColumn="0" w:lastRowLastColumn="0"/>
              <w:rPr>
                <w:i/>
                <w:sz w:val="16"/>
              </w:rPr>
            </w:pPr>
            <w:r w:rsidRPr="00C55EF0">
              <w:rPr>
                <w:i/>
                <w:sz w:val="16"/>
              </w:rPr>
              <w:t>Единица измерения</w:t>
            </w:r>
          </w:p>
        </w:tc>
        <w:tc>
          <w:tcPr>
            <w:tcW w:w="560" w:type="dxa"/>
            <w:tcBorders>
              <w:top w:val="single" w:sz="4" w:space="0" w:color="auto"/>
              <w:left w:val="single" w:sz="4" w:space="0" w:color="auto"/>
              <w:bottom w:val="single" w:sz="12" w:space="0" w:color="auto"/>
              <w:right w:val="single" w:sz="4" w:space="0" w:color="auto"/>
            </w:tcBorders>
            <w:shd w:val="clear" w:color="auto" w:fill="auto"/>
          </w:tcPr>
          <w:p w:rsidR="00CD4BD3" w:rsidRPr="00C55EF0" w:rsidRDefault="00CD4BD3" w:rsidP="00AD7761">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C55EF0">
              <w:rPr>
                <w:i/>
                <w:sz w:val="16"/>
              </w:rPr>
              <w:t>Q0</w:t>
            </w:r>
          </w:p>
        </w:tc>
        <w:tc>
          <w:tcPr>
            <w:tcW w:w="560" w:type="dxa"/>
            <w:tcBorders>
              <w:top w:val="single" w:sz="4" w:space="0" w:color="auto"/>
              <w:left w:val="single" w:sz="4" w:space="0" w:color="auto"/>
              <w:bottom w:val="single" w:sz="12" w:space="0" w:color="auto"/>
              <w:right w:val="single" w:sz="4" w:space="0" w:color="auto"/>
            </w:tcBorders>
            <w:shd w:val="clear" w:color="auto" w:fill="auto"/>
          </w:tcPr>
          <w:p w:rsidR="00CD4BD3" w:rsidRPr="00C55EF0" w:rsidRDefault="00CD4BD3" w:rsidP="00AD7761">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C55EF0">
              <w:rPr>
                <w:i/>
                <w:sz w:val="16"/>
              </w:rPr>
              <w:t>Q1</w:t>
            </w:r>
          </w:p>
        </w:tc>
        <w:tc>
          <w:tcPr>
            <w:tcW w:w="560" w:type="dxa"/>
            <w:tcBorders>
              <w:top w:val="single" w:sz="4" w:space="0" w:color="auto"/>
              <w:left w:val="single" w:sz="4" w:space="0" w:color="auto"/>
              <w:bottom w:val="single" w:sz="12" w:space="0" w:color="auto"/>
              <w:right w:val="single" w:sz="4" w:space="0" w:color="auto"/>
            </w:tcBorders>
            <w:shd w:val="clear" w:color="auto" w:fill="auto"/>
          </w:tcPr>
          <w:p w:rsidR="00CD4BD3" w:rsidRPr="00C55EF0" w:rsidRDefault="00CD4BD3" w:rsidP="00AD7761">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C55EF0">
              <w:rPr>
                <w:i/>
                <w:sz w:val="16"/>
              </w:rPr>
              <w:t>Q1,5</w:t>
            </w:r>
          </w:p>
        </w:tc>
        <w:tc>
          <w:tcPr>
            <w:tcW w:w="560" w:type="dxa"/>
            <w:tcBorders>
              <w:top w:val="single" w:sz="4" w:space="0" w:color="auto"/>
              <w:left w:val="single" w:sz="4" w:space="0" w:color="auto"/>
              <w:bottom w:val="single" w:sz="12" w:space="0" w:color="auto"/>
              <w:right w:val="single" w:sz="4" w:space="0" w:color="auto"/>
            </w:tcBorders>
            <w:shd w:val="clear" w:color="auto" w:fill="auto"/>
          </w:tcPr>
          <w:p w:rsidR="00CD4BD3" w:rsidRPr="00C55EF0" w:rsidRDefault="00CD4BD3" w:rsidP="00AD7761">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C55EF0">
              <w:rPr>
                <w:i/>
                <w:sz w:val="16"/>
              </w:rPr>
              <w:t>Q3</w:t>
            </w:r>
          </w:p>
        </w:tc>
        <w:tc>
          <w:tcPr>
            <w:tcW w:w="560" w:type="dxa"/>
            <w:tcBorders>
              <w:top w:val="single" w:sz="4" w:space="0" w:color="auto"/>
              <w:left w:val="single" w:sz="4" w:space="0" w:color="auto"/>
              <w:bottom w:val="single" w:sz="12" w:space="0" w:color="auto"/>
              <w:right w:val="single" w:sz="4" w:space="0" w:color="auto"/>
            </w:tcBorders>
            <w:shd w:val="clear" w:color="auto" w:fill="auto"/>
          </w:tcPr>
          <w:p w:rsidR="00CD4BD3" w:rsidRPr="00C55EF0" w:rsidRDefault="00CD4BD3" w:rsidP="00AD7761">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C55EF0">
              <w:rPr>
                <w:i/>
                <w:sz w:val="16"/>
              </w:rPr>
              <w:t>Q6</w:t>
            </w:r>
          </w:p>
        </w:tc>
        <w:tc>
          <w:tcPr>
            <w:tcW w:w="1256" w:type="dxa"/>
            <w:tcBorders>
              <w:top w:val="single" w:sz="4" w:space="0" w:color="auto"/>
              <w:left w:val="single" w:sz="4" w:space="0" w:color="auto"/>
              <w:bottom w:val="single" w:sz="12" w:space="0" w:color="auto"/>
              <w:right w:val="single" w:sz="4" w:space="0" w:color="auto"/>
            </w:tcBorders>
            <w:shd w:val="clear" w:color="auto" w:fill="auto"/>
          </w:tcPr>
          <w:p w:rsidR="00CD4BD3" w:rsidRPr="00C55EF0" w:rsidRDefault="00CD4BD3" w:rsidP="00931351">
            <w:pPr>
              <w:spacing w:before="80" w:after="80" w:line="200" w:lineRule="exact"/>
              <w:ind w:left="113"/>
              <w:jc w:val="left"/>
              <w:cnfStyle w:val="000000000000" w:firstRow="0" w:lastRow="0" w:firstColumn="0" w:lastColumn="0" w:oddVBand="0" w:evenVBand="0" w:oddHBand="0" w:evenHBand="0" w:firstRowFirstColumn="0" w:firstRowLastColumn="0" w:lastRowFirstColumn="0" w:lastRowLastColumn="0"/>
              <w:rPr>
                <w:i/>
                <w:sz w:val="16"/>
              </w:rPr>
            </w:pPr>
            <w:r w:rsidRPr="00C55EF0">
              <w:rPr>
                <w:i/>
                <w:sz w:val="16"/>
              </w:rPr>
              <w:t>Q10</w:t>
            </w:r>
          </w:p>
        </w:tc>
      </w:tr>
      <w:tr w:rsidR="00CD4BD3" w:rsidRPr="00C55EF0" w:rsidTr="00AD7761">
        <w:tc>
          <w:tcPr>
            <w:cnfStyle w:val="001000000000" w:firstRow="0" w:lastRow="0" w:firstColumn="1" w:lastColumn="0" w:oddVBand="0" w:evenVBand="0" w:oddHBand="0" w:evenHBand="0" w:firstRowFirstColumn="0" w:firstRowLastColumn="0" w:lastRowFirstColumn="0" w:lastRowLastColumn="0"/>
            <w:tcW w:w="2266" w:type="dxa"/>
            <w:tcBorders>
              <w:top w:val="single" w:sz="12" w:space="0" w:color="auto"/>
              <w:left w:val="single" w:sz="4" w:space="0" w:color="auto"/>
              <w:bottom w:val="single" w:sz="4" w:space="0" w:color="auto"/>
              <w:right w:val="single" w:sz="4" w:space="0" w:color="auto"/>
            </w:tcBorders>
            <w:vAlign w:val="top"/>
          </w:tcPr>
          <w:p w:rsidR="00CD4BD3" w:rsidRPr="00C55EF0" w:rsidRDefault="00CD4BD3" w:rsidP="00AD7761">
            <w:pPr>
              <w:ind w:left="28"/>
            </w:pPr>
            <w:r w:rsidRPr="00C55EF0">
              <w:t xml:space="preserve">Показатель </w:t>
            </w:r>
            <w:proofErr w:type="spellStart"/>
            <w:r w:rsidRPr="00C55EF0">
              <w:t>травмирования</w:t>
            </w:r>
            <w:proofErr w:type="spellEnd"/>
            <w:r w:rsidRPr="00C55EF0">
              <w:t xml:space="preserve"> головы </w:t>
            </w:r>
          </w:p>
        </w:tc>
        <w:tc>
          <w:tcPr>
            <w:tcW w:w="1309" w:type="dxa"/>
            <w:tcBorders>
              <w:top w:val="single" w:sz="12" w:space="0" w:color="auto"/>
              <w:left w:val="single" w:sz="4" w:space="0" w:color="auto"/>
              <w:bottom w:val="single" w:sz="4" w:space="0" w:color="auto"/>
              <w:right w:val="single" w:sz="4" w:space="0" w:color="auto"/>
            </w:tcBorders>
          </w:tcPr>
          <w:p w:rsidR="00CD4BD3" w:rsidRPr="00C55EF0" w:rsidRDefault="00CD4BD3" w:rsidP="00AD7761">
            <w:pPr>
              <w:ind w:left="28"/>
              <w:jc w:val="left"/>
              <w:cnfStyle w:val="000000000000" w:firstRow="0" w:lastRow="0" w:firstColumn="0" w:lastColumn="0" w:oddVBand="0" w:evenVBand="0" w:oddHBand="0" w:evenHBand="0" w:firstRowFirstColumn="0" w:firstRowLastColumn="0" w:lastRowFirstColumn="0" w:lastRowLastColumn="0"/>
            </w:pPr>
            <w:r w:rsidRPr="00C55EF0">
              <w:t>HPC (15)</w:t>
            </w:r>
          </w:p>
        </w:tc>
        <w:tc>
          <w:tcPr>
            <w:tcW w:w="873" w:type="dxa"/>
            <w:tcBorders>
              <w:top w:val="single" w:sz="12" w:space="0" w:color="auto"/>
              <w:left w:val="single" w:sz="4" w:space="0" w:color="auto"/>
              <w:bottom w:val="single" w:sz="4" w:space="0" w:color="auto"/>
              <w:right w:val="single" w:sz="4" w:space="0" w:color="auto"/>
            </w:tcBorders>
          </w:tcPr>
          <w:p w:rsidR="00CD4BD3" w:rsidRPr="00C55EF0" w:rsidRDefault="00CD4BD3" w:rsidP="00AD7761">
            <w:pPr>
              <w:ind w:left="28"/>
              <w:jc w:val="left"/>
              <w:cnfStyle w:val="000000000000" w:firstRow="0" w:lastRow="0" w:firstColumn="0" w:lastColumn="0" w:oddVBand="0" w:evenVBand="0" w:oddHBand="0" w:evenHBand="0" w:firstRowFirstColumn="0" w:firstRowLastColumn="0" w:lastRowFirstColumn="0" w:lastRowLastColumn="0"/>
            </w:pPr>
          </w:p>
        </w:tc>
        <w:tc>
          <w:tcPr>
            <w:tcW w:w="560" w:type="dxa"/>
            <w:tcBorders>
              <w:top w:val="single" w:sz="12" w:space="0" w:color="auto"/>
              <w:left w:val="single" w:sz="4" w:space="0" w:color="auto"/>
              <w:bottom w:val="single" w:sz="4" w:space="0" w:color="auto"/>
              <w:right w:val="single" w:sz="4" w:space="0" w:color="auto"/>
            </w:tcBorders>
          </w:tcPr>
          <w:p w:rsidR="00CD4BD3" w:rsidRPr="00C55EF0" w:rsidRDefault="00CD4BD3" w:rsidP="00AD7761">
            <w:pPr>
              <w:ind w:right="28"/>
              <w:cnfStyle w:val="000000000000" w:firstRow="0" w:lastRow="0" w:firstColumn="0" w:lastColumn="0" w:oddVBand="0" w:evenVBand="0" w:oddHBand="0" w:evenHBand="0" w:firstRowFirstColumn="0" w:firstRowLastColumn="0" w:lastRowFirstColumn="0" w:lastRowLastColumn="0"/>
            </w:pPr>
            <w:r w:rsidRPr="00C55EF0">
              <w:t>600</w:t>
            </w:r>
          </w:p>
        </w:tc>
        <w:tc>
          <w:tcPr>
            <w:tcW w:w="560" w:type="dxa"/>
            <w:tcBorders>
              <w:top w:val="single" w:sz="12" w:space="0" w:color="auto"/>
              <w:left w:val="single" w:sz="4" w:space="0" w:color="auto"/>
              <w:bottom w:val="single" w:sz="4" w:space="0" w:color="auto"/>
              <w:right w:val="single" w:sz="4" w:space="0" w:color="auto"/>
            </w:tcBorders>
          </w:tcPr>
          <w:p w:rsidR="00CD4BD3" w:rsidRPr="00C55EF0" w:rsidRDefault="00CD4BD3" w:rsidP="00AD7761">
            <w:pPr>
              <w:ind w:right="28"/>
              <w:cnfStyle w:val="000000000000" w:firstRow="0" w:lastRow="0" w:firstColumn="0" w:lastColumn="0" w:oddVBand="0" w:evenVBand="0" w:oddHBand="0" w:evenHBand="0" w:firstRowFirstColumn="0" w:firstRowLastColumn="0" w:lastRowFirstColumn="0" w:lastRowLastColumn="0"/>
            </w:pPr>
            <w:r w:rsidRPr="00C55EF0">
              <w:t>600</w:t>
            </w:r>
          </w:p>
        </w:tc>
        <w:tc>
          <w:tcPr>
            <w:tcW w:w="560" w:type="dxa"/>
            <w:tcBorders>
              <w:top w:val="single" w:sz="12" w:space="0" w:color="auto"/>
              <w:left w:val="single" w:sz="4" w:space="0" w:color="auto"/>
              <w:bottom w:val="single" w:sz="4" w:space="0" w:color="auto"/>
              <w:right w:val="single" w:sz="4" w:space="0" w:color="auto"/>
            </w:tcBorders>
          </w:tcPr>
          <w:p w:rsidR="00CD4BD3" w:rsidRPr="00C55EF0" w:rsidRDefault="00CD4BD3" w:rsidP="00AD7761">
            <w:pPr>
              <w:ind w:right="28"/>
              <w:cnfStyle w:val="000000000000" w:firstRow="0" w:lastRow="0" w:firstColumn="0" w:lastColumn="0" w:oddVBand="0" w:evenVBand="0" w:oddHBand="0" w:evenHBand="0" w:firstRowFirstColumn="0" w:firstRowLastColumn="0" w:lastRowFirstColumn="0" w:lastRowLastColumn="0"/>
            </w:pPr>
            <w:r w:rsidRPr="00C55EF0">
              <w:t>600</w:t>
            </w:r>
          </w:p>
        </w:tc>
        <w:tc>
          <w:tcPr>
            <w:tcW w:w="560" w:type="dxa"/>
            <w:tcBorders>
              <w:top w:val="single" w:sz="12" w:space="0" w:color="auto"/>
              <w:left w:val="single" w:sz="4" w:space="0" w:color="auto"/>
              <w:bottom w:val="single" w:sz="4" w:space="0" w:color="auto"/>
              <w:right w:val="single" w:sz="4" w:space="0" w:color="auto"/>
            </w:tcBorders>
          </w:tcPr>
          <w:p w:rsidR="00CD4BD3" w:rsidRPr="00C55EF0" w:rsidRDefault="00CD4BD3" w:rsidP="00AD7761">
            <w:pPr>
              <w:ind w:right="28"/>
              <w:cnfStyle w:val="000000000000" w:firstRow="0" w:lastRow="0" w:firstColumn="0" w:lastColumn="0" w:oddVBand="0" w:evenVBand="0" w:oddHBand="0" w:evenHBand="0" w:firstRowFirstColumn="0" w:firstRowLastColumn="0" w:lastRowFirstColumn="0" w:lastRowLastColumn="0"/>
            </w:pPr>
            <w:r w:rsidRPr="00C55EF0">
              <w:t>800</w:t>
            </w:r>
          </w:p>
        </w:tc>
        <w:tc>
          <w:tcPr>
            <w:tcW w:w="560" w:type="dxa"/>
            <w:tcBorders>
              <w:top w:val="single" w:sz="12" w:space="0" w:color="auto"/>
              <w:left w:val="single" w:sz="4" w:space="0" w:color="auto"/>
              <w:bottom w:val="single" w:sz="4" w:space="0" w:color="auto"/>
              <w:right w:val="single" w:sz="4" w:space="0" w:color="auto"/>
            </w:tcBorders>
          </w:tcPr>
          <w:p w:rsidR="00CD4BD3" w:rsidRPr="00C55EF0" w:rsidRDefault="00CD4BD3" w:rsidP="00AD7761">
            <w:pPr>
              <w:ind w:right="28"/>
              <w:cnfStyle w:val="000000000000" w:firstRow="0" w:lastRow="0" w:firstColumn="0" w:lastColumn="0" w:oddVBand="0" w:evenVBand="0" w:oddHBand="0" w:evenHBand="0" w:firstRowFirstColumn="0" w:firstRowLastColumn="0" w:lastRowFirstColumn="0" w:lastRowLastColumn="0"/>
            </w:pPr>
            <w:r w:rsidRPr="00C55EF0">
              <w:t>800</w:t>
            </w:r>
          </w:p>
        </w:tc>
        <w:tc>
          <w:tcPr>
            <w:tcW w:w="1256" w:type="dxa"/>
            <w:vMerge w:val="restart"/>
            <w:tcBorders>
              <w:top w:val="single" w:sz="12" w:space="0" w:color="auto"/>
              <w:left w:val="single" w:sz="4" w:space="0" w:color="auto"/>
              <w:bottom w:val="single" w:sz="4" w:space="0" w:color="auto"/>
              <w:right w:val="single" w:sz="4" w:space="0" w:color="auto"/>
            </w:tcBorders>
            <w:vAlign w:val="center"/>
          </w:tcPr>
          <w:p w:rsidR="00CD4BD3" w:rsidRPr="00C55EF0" w:rsidRDefault="00CD4BD3" w:rsidP="00931351">
            <w:pPr>
              <w:ind w:left="113"/>
              <w:jc w:val="left"/>
              <w:cnfStyle w:val="000000000000" w:firstRow="0" w:lastRow="0" w:firstColumn="0" w:lastColumn="0" w:oddVBand="0" w:evenVBand="0" w:oddHBand="0" w:evenHBand="0" w:firstRowFirstColumn="0" w:firstRowLastColumn="0" w:lastRowFirstColumn="0" w:lastRowLastColumn="0"/>
            </w:pPr>
            <w:r w:rsidRPr="00C55EF0">
              <w:t xml:space="preserve">Только </w:t>
            </w:r>
            <w:r w:rsidRPr="00C55EF0">
              <w:br/>
              <w:t xml:space="preserve">для целей </w:t>
            </w:r>
            <w:r w:rsidRPr="00C55EF0">
              <w:br/>
              <w:t>мониторинга</w:t>
            </w:r>
          </w:p>
        </w:tc>
      </w:tr>
      <w:tr w:rsidR="00CD4BD3" w:rsidRPr="00C55EF0" w:rsidTr="00495A97">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vAlign w:val="top"/>
          </w:tcPr>
          <w:p w:rsidR="00CD4BD3" w:rsidRPr="00C55EF0" w:rsidRDefault="00CD4BD3" w:rsidP="00AD7761">
            <w:pPr>
              <w:ind w:left="28"/>
            </w:pPr>
            <w:r w:rsidRPr="00C55EF0">
              <w:t xml:space="preserve">Ускорение головы 3 </w:t>
            </w:r>
            <w:proofErr w:type="spellStart"/>
            <w:r w:rsidRPr="00C55EF0">
              <w:t>мс</w:t>
            </w:r>
            <w:proofErr w:type="spellEnd"/>
          </w:p>
        </w:tc>
        <w:tc>
          <w:tcPr>
            <w:tcW w:w="1309" w:type="dxa"/>
            <w:tcBorders>
              <w:top w:val="single" w:sz="4" w:space="0" w:color="auto"/>
              <w:left w:val="single" w:sz="4" w:space="0" w:color="auto"/>
              <w:bottom w:val="single" w:sz="4" w:space="0" w:color="auto"/>
              <w:right w:val="single" w:sz="4" w:space="0" w:color="auto"/>
            </w:tcBorders>
          </w:tcPr>
          <w:p w:rsidR="00CD4BD3" w:rsidRPr="00C55EF0" w:rsidRDefault="00CD4BD3" w:rsidP="00AD7761">
            <w:pPr>
              <w:ind w:left="28"/>
              <w:jc w:val="left"/>
              <w:cnfStyle w:val="000000000000" w:firstRow="0" w:lastRow="0" w:firstColumn="0" w:lastColumn="0" w:oddVBand="0" w:evenVBand="0" w:oddHBand="0" w:evenHBand="0" w:firstRowFirstColumn="0" w:firstRowLastColumn="0" w:lastRowFirstColumn="0" w:lastRowLastColumn="0"/>
            </w:pPr>
            <w:r w:rsidRPr="00C55EF0">
              <w:t xml:space="preserve">Ускорение </w:t>
            </w:r>
            <w:r w:rsidRPr="00C55EF0">
              <w:br/>
              <w:t xml:space="preserve">головы 3 </w:t>
            </w:r>
            <w:proofErr w:type="spellStart"/>
            <w:r w:rsidRPr="00C55EF0">
              <w:t>мс</w:t>
            </w:r>
            <w:proofErr w:type="spellEnd"/>
          </w:p>
        </w:tc>
        <w:tc>
          <w:tcPr>
            <w:tcW w:w="873" w:type="dxa"/>
            <w:tcBorders>
              <w:top w:val="single" w:sz="4" w:space="0" w:color="auto"/>
              <w:left w:val="single" w:sz="4" w:space="0" w:color="auto"/>
              <w:bottom w:val="single" w:sz="4" w:space="0" w:color="auto"/>
              <w:right w:val="single" w:sz="4" w:space="0" w:color="auto"/>
            </w:tcBorders>
          </w:tcPr>
          <w:p w:rsidR="00CD4BD3" w:rsidRPr="00C55EF0" w:rsidRDefault="00CD4BD3" w:rsidP="00AD7761">
            <w:pPr>
              <w:ind w:left="28"/>
              <w:jc w:val="left"/>
              <w:cnfStyle w:val="000000000000" w:firstRow="0" w:lastRow="0" w:firstColumn="0" w:lastColumn="0" w:oddVBand="0" w:evenVBand="0" w:oddHBand="0" w:evenHBand="0" w:firstRowFirstColumn="0" w:firstRowLastColumn="0" w:lastRowFirstColumn="0" w:lastRowLastColumn="0"/>
            </w:pPr>
            <w:r w:rsidRPr="00C55EF0">
              <w:t>g</w:t>
            </w:r>
          </w:p>
        </w:tc>
        <w:tc>
          <w:tcPr>
            <w:tcW w:w="560" w:type="dxa"/>
            <w:tcBorders>
              <w:top w:val="single" w:sz="4" w:space="0" w:color="auto"/>
              <w:left w:val="single" w:sz="4" w:space="0" w:color="auto"/>
              <w:bottom w:val="single" w:sz="4" w:space="0" w:color="auto"/>
              <w:right w:val="single" w:sz="4" w:space="0" w:color="auto"/>
            </w:tcBorders>
          </w:tcPr>
          <w:p w:rsidR="00CD4BD3" w:rsidRPr="00C55EF0" w:rsidRDefault="00CD4BD3" w:rsidP="00AD7761">
            <w:pPr>
              <w:ind w:right="28"/>
              <w:cnfStyle w:val="000000000000" w:firstRow="0" w:lastRow="0" w:firstColumn="0" w:lastColumn="0" w:oddVBand="0" w:evenVBand="0" w:oddHBand="0" w:evenHBand="0" w:firstRowFirstColumn="0" w:firstRowLastColumn="0" w:lastRowFirstColumn="0" w:lastRowLastColumn="0"/>
            </w:pPr>
            <w:r w:rsidRPr="00C55EF0">
              <w:t>75</w:t>
            </w:r>
          </w:p>
        </w:tc>
        <w:tc>
          <w:tcPr>
            <w:tcW w:w="560" w:type="dxa"/>
            <w:tcBorders>
              <w:top w:val="single" w:sz="4" w:space="0" w:color="auto"/>
              <w:left w:val="single" w:sz="4" w:space="0" w:color="auto"/>
              <w:bottom w:val="single" w:sz="4" w:space="0" w:color="auto"/>
              <w:right w:val="single" w:sz="4" w:space="0" w:color="auto"/>
            </w:tcBorders>
          </w:tcPr>
          <w:p w:rsidR="00CD4BD3" w:rsidRPr="00C55EF0" w:rsidRDefault="00CD4BD3" w:rsidP="00AD7761">
            <w:pPr>
              <w:ind w:right="28"/>
              <w:cnfStyle w:val="000000000000" w:firstRow="0" w:lastRow="0" w:firstColumn="0" w:lastColumn="0" w:oddVBand="0" w:evenVBand="0" w:oddHBand="0" w:evenHBand="0" w:firstRowFirstColumn="0" w:firstRowLastColumn="0" w:lastRowFirstColumn="0" w:lastRowLastColumn="0"/>
            </w:pPr>
            <w:r w:rsidRPr="00C55EF0">
              <w:t>75</w:t>
            </w:r>
          </w:p>
        </w:tc>
        <w:tc>
          <w:tcPr>
            <w:tcW w:w="560" w:type="dxa"/>
            <w:tcBorders>
              <w:top w:val="single" w:sz="4" w:space="0" w:color="auto"/>
              <w:left w:val="single" w:sz="4" w:space="0" w:color="auto"/>
              <w:bottom w:val="single" w:sz="4" w:space="0" w:color="auto"/>
              <w:right w:val="single" w:sz="4" w:space="0" w:color="auto"/>
            </w:tcBorders>
          </w:tcPr>
          <w:p w:rsidR="00CD4BD3" w:rsidRPr="00C55EF0" w:rsidRDefault="00CD4BD3" w:rsidP="00AD7761">
            <w:pPr>
              <w:ind w:right="28"/>
              <w:cnfStyle w:val="000000000000" w:firstRow="0" w:lastRow="0" w:firstColumn="0" w:lastColumn="0" w:oddVBand="0" w:evenVBand="0" w:oddHBand="0" w:evenHBand="0" w:firstRowFirstColumn="0" w:firstRowLastColumn="0" w:lastRowFirstColumn="0" w:lastRowLastColumn="0"/>
            </w:pPr>
            <w:r w:rsidRPr="00C55EF0">
              <w:t>75</w:t>
            </w:r>
          </w:p>
        </w:tc>
        <w:tc>
          <w:tcPr>
            <w:tcW w:w="560" w:type="dxa"/>
            <w:tcBorders>
              <w:top w:val="single" w:sz="4" w:space="0" w:color="auto"/>
              <w:left w:val="single" w:sz="4" w:space="0" w:color="auto"/>
              <w:bottom w:val="single" w:sz="4" w:space="0" w:color="auto"/>
              <w:right w:val="single" w:sz="4" w:space="0" w:color="auto"/>
            </w:tcBorders>
          </w:tcPr>
          <w:p w:rsidR="00CD4BD3" w:rsidRPr="00C55EF0" w:rsidRDefault="00CD4BD3" w:rsidP="00AD7761">
            <w:pPr>
              <w:ind w:right="28"/>
              <w:cnfStyle w:val="000000000000" w:firstRow="0" w:lastRow="0" w:firstColumn="0" w:lastColumn="0" w:oddVBand="0" w:evenVBand="0" w:oddHBand="0" w:evenHBand="0" w:firstRowFirstColumn="0" w:firstRowLastColumn="0" w:lastRowFirstColumn="0" w:lastRowLastColumn="0"/>
            </w:pPr>
            <w:r w:rsidRPr="00C55EF0">
              <w:t>80</w:t>
            </w:r>
          </w:p>
        </w:tc>
        <w:tc>
          <w:tcPr>
            <w:tcW w:w="560" w:type="dxa"/>
            <w:tcBorders>
              <w:top w:val="single" w:sz="4" w:space="0" w:color="auto"/>
              <w:left w:val="single" w:sz="4" w:space="0" w:color="auto"/>
              <w:bottom w:val="single" w:sz="4" w:space="0" w:color="auto"/>
              <w:right w:val="single" w:sz="4" w:space="0" w:color="auto"/>
            </w:tcBorders>
          </w:tcPr>
          <w:p w:rsidR="00CD4BD3" w:rsidRPr="00C55EF0" w:rsidRDefault="00CD4BD3" w:rsidP="00AD7761">
            <w:pPr>
              <w:ind w:right="28"/>
              <w:cnfStyle w:val="000000000000" w:firstRow="0" w:lastRow="0" w:firstColumn="0" w:lastColumn="0" w:oddVBand="0" w:evenVBand="0" w:oddHBand="0" w:evenHBand="0" w:firstRowFirstColumn="0" w:firstRowLastColumn="0" w:lastRowFirstColumn="0" w:lastRowLastColumn="0"/>
            </w:pPr>
            <w:r w:rsidRPr="00C55EF0">
              <w:t>80</w:t>
            </w:r>
          </w:p>
        </w:tc>
        <w:tc>
          <w:tcPr>
            <w:tcW w:w="1256" w:type="dxa"/>
            <w:vMerge/>
            <w:tcBorders>
              <w:top w:val="single" w:sz="4" w:space="0" w:color="auto"/>
              <w:left w:val="single" w:sz="4" w:space="0" w:color="auto"/>
              <w:bottom w:val="single" w:sz="4" w:space="0" w:color="auto"/>
              <w:right w:val="single" w:sz="4" w:space="0" w:color="auto"/>
            </w:tcBorders>
          </w:tcPr>
          <w:p w:rsidR="00CD4BD3" w:rsidRPr="00C55EF0" w:rsidRDefault="00CD4BD3" w:rsidP="00495A97">
            <w:pPr>
              <w:cnfStyle w:val="000000000000" w:firstRow="0" w:lastRow="0" w:firstColumn="0" w:lastColumn="0" w:oddVBand="0" w:evenVBand="0" w:oddHBand="0" w:evenHBand="0" w:firstRowFirstColumn="0" w:firstRowLastColumn="0" w:lastRowFirstColumn="0" w:lastRowLastColumn="0"/>
            </w:pPr>
          </w:p>
        </w:tc>
      </w:tr>
      <w:tr w:rsidR="00CD4BD3" w:rsidRPr="00C55EF0" w:rsidTr="00495A97">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vAlign w:val="top"/>
          </w:tcPr>
          <w:p w:rsidR="00CD4BD3" w:rsidRPr="00C55EF0" w:rsidRDefault="00CD4BD3" w:rsidP="00AD7761">
            <w:pPr>
              <w:ind w:left="28"/>
            </w:pPr>
            <w:r w:rsidRPr="00C55EF0">
              <w:t>Сила напряжения шеи</w:t>
            </w:r>
          </w:p>
        </w:tc>
        <w:tc>
          <w:tcPr>
            <w:tcW w:w="1309" w:type="dxa"/>
            <w:tcBorders>
              <w:top w:val="single" w:sz="4" w:space="0" w:color="auto"/>
              <w:left w:val="single" w:sz="4" w:space="0" w:color="auto"/>
              <w:bottom w:val="single" w:sz="4" w:space="0" w:color="auto"/>
              <w:right w:val="single" w:sz="4" w:space="0" w:color="auto"/>
            </w:tcBorders>
          </w:tcPr>
          <w:p w:rsidR="00CD4BD3" w:rsidRPr="00C55EF0" w:rsidRDefault="00CD4BD3" w:rsidP="00AD7761">
            <w:pPr>
              <w:ind w:left="28"/>
              <w:jc w:val="left"/>
              <w:cnfStyle w:val="000000000000" w:firstRow="0" w:lastRow="0" w:firstColumn="0" w:lastColumn="0" w:oddVBand="0" w:evenVBand="0" w:oddHBand="0" w:evenHBand="0" w:firstRowFirstColumn="0" w:firstRowLastColumn="0" w:lastRowFirstColumn="0" w:lastRowLastColumn="0"/>
            </w:pPr>
            <w:proofErr w:type="spellStart"/>
            <w:r w:rsidRPr="00C55EF0">
              <w:t>Fz</w:t>
            </w:r>
            <w:proofErr w:type="spellEnd"/>
          </w:p>
        </w:tc>
        <w:tc>
          <w:tcPr>
            <w:tcW w:w="873" w:type="dxa"/>
            <w:tcBorders>
              <w:top w:val="single" w:sz="4" w:space="0" w:color="auto"/>
              <w:left w:val="single" w:sz="4" w:space="0" w:color="auto"/>
              <w:bottom w:val="single" w:sz="4" w:space="0" w:color="auto"/>
              <w:right w:val="single" w:sz="4" w:space="0" w:color="auto"/>
            </w:tcBorders>
          </w:tcPr>
          <w:p w:rsidR="00CD4BD3" w:rsidRPr="00C55EF0" w:rsidRDefault="00CD4BD3" w:rsidP="00AD7761">
            <w:pPr>
              <w:ind w:left="28"/>
              <w:jc w:val="left"/>
              <w:cnfStyle w:val="000000000000" w:firstRow="0" w:lastRow="0" w:firstColumn="0" w:lastColumn="0" w:oddVBand="0" w:evenVBand="0" w:oddHBand="0" w:evenHBand="0" w:firstRowFirstColumn="0" w:firstRowLastColumn="0" w:lastRowFirstColumn="0" w:lastRowLastColumn="0"/>
            </w:pPr>
            <w:r w:rsidRPr="00C55EF0">
              <w:t>Н</w:t>
            </w:r>
          </w:p>
        </w:tc>
        <w:tc>
          <w:tcPr>
            <w:tcW w:w="4056" w:type="dxa"/>
            <w:gridSpan w:val="6"/>
            <w:tcBorders>
              <w:top w:val="single" w:sz="4" w:space="0" w:color="auto"/>
              <w:left w:val="single" w:sz="4" w:space="0" w:color="auto"/>
              <w:bottom w:val="single" w:sz="4" w:space="0" w:color="auto"/>
              <w:right w:val="single" w:sz="4" w:space="0" w:color="auto"/>
            </w:tcBorders>
          </w:tcPr>
          <w:p w:rsidR="00CD4BD3" w:rsidRPr="00C55EF0" w:rsidRDefault="00CD4BD3" w:rsidP="00AD7761">
            <w:pPr>
              <w:ind w:left="28"/>
              <w:jc w:val="left"/>
              <w:cnfStyle w:val="000000000000" w:firstRow="0" w:lastRow="0" w:firstColumn="0" w:lastColumn="0" w:oddVBand="0" w:evenVBand="0" w:oddHBand="0" w:evenHBand="0" w:firstRowFirstColumn="0" w:firstRowLastColumn="0" w:lastRowFirstColumn="0" w:lastRowLastColumn="0"/>
            </w:pPr>
            <w:r w:rsidRPr="00C55EF0">
              <w:t>Только для целей мониторинга*</w:t>
            </w:r>
          </w:p>
        </w:tc>
      </w:tr>
      <w:tr w:rsidR="00CD4BD3" w:rsidRPr="00C55EF0" w:rsidTr="00495A97">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auto"/>
              <w:left w:val="single" w:sz="4" w:space="0" w:color="auto"/>
              <w:right w:val="single" w:sz="4" w:space="0" w:color="auto"/>
            </w:tcBorders>
            <w:vAlign w:val="top"/>
          </w:tcPr>
          <w:p w:rsidR="00CD4BD3" w:rsidRPr="00C55EF0" w:rsidRDefault="00CD4BD3" w:rsidP="00AD7761">
            <w:pPr>
              <w:ind w:left="28"/>
            </w:pPr>
            <w:r w:rsidRPr="00C55EF0">
              <w:t>Скорость движения шеи</w:t>
            </w:r>
          </w:p>
        </w:tc>
        <w:tc>
          <w:tcPr>
            <w:tcW w:w="1309" w:type="dxa"/>
            <w:tcBorders>
              <w:top w:val="single" w:sz="4" w:space="0" w:color="auto"/>
              <w:left w:val="single" w:sz="4" w:space="0" w:color="auto"/>
              <w:bottom w:val="single" w:sz="12" w:space="0" w:color="auto"/>
              <w:right w:val="single" w:sz="4" w:space="0" w:color="auto"/>
            </w:tcBorders>
          </w:tcPr>
          <w:p w:rsidR="00CD4BD3" w:rsidRPr="00C55EF0" w:rsidRDefault="00CD4BD3" w:rsidP="00AD7761">
            <w:pPr>
              <w:ind w:left="28"/>
              <w:jc w:val="left"/>
              <w:cnfStyle w:val="000000000000" w:firstRow="0" w:lastRow="0" w:firstColumn="0" w:lastColumn="0" w:oddVBand="0" w:evenVBand="0" w:oddHBand="0" w:evenHBand="0" w:firstRowFirstColumn="0" w:firstRowLastColumn="0" w:lastRowFirstColumn="0" w:lastRowLastColumn="0"/>
            </w:pPr>
            <w:proofErr w:type="spellStart"/>
            <w:r w:rsidRPr="00C55EF0">
              <w:t>Mx</w:t>
            </w:r>
            <w:proofErr w:type="spellEnd"/>
          </w:p>
        </w:tc>
        <w:tc>
          <w:tcPr>
            <w:tcW w:w="873" w:type="dxa"/>
            <w:tcBorders>
              <w:top w:val="single" w:sz="4" w:space="0" w:color="auto"/>
              <w:left w:val="single" w:sz="4" w:space="0" w:color="auto"/>
              <w:bottom w:val="single" w:sz="12" w:space="0" w:color="auto"/>
              <w:right w:val="single" w:sz="4" w:space="0" w:color="auto"/>
            </w:tcBorders>
          </w:tcPr>
          <w:p w:rsidR="00CD4BD3" w:rsidRPr="00C55EF0" w:rsidRDefault="00CD4BD3" w:rsidP="00AD7761">
            <w:pPr>
              <w:ind w:left="28"/>
              <w:jc w:val="left"/>
              <w:cnfStyle w:val="000000000000" w:firstRow="0" w:lastRow="0" w:firstColumn="0" w:lastColumn="0" w:oddVBand="0" w:evenVBand="0" w:oddHBand="0" w:evenHBand="0" w:firstRowFirstColumn="0" w:firstRowLastColumn="0" w:lastRowFirstColumn="0" w:lastRowLastColumn="0"/>
            </w:pPr>
            <w:proofErr w:type="spellStart"/>
            <w:r w:rsidRPr="00C55EF0">
              <w:t>Нм</w:t>
            </w:r>
            <w:proofErr w:type="spellEnd"/>
          </w:p>
        </w:tc>
        <w:tc>
          <w:tcPr>
            <w:tcW w:w="4056" w:type="dxa"/>
            <w:gridSpan w:val="6"/>
            <w:tcBorders>
              <w:top w:val="single" w:sz="4" w:space="0" w:color="auto"/>
              <w:left w:val="single" w:sz="4" w:space="0" w:color="auto"/>
              <w:bottom w:val="single" w:sz="12" w:space="0" w:color="auto"/>
              <w:right w:val="single" w:sz="4" w:space="0" w:color="auto"/>
            </w:tcBorders>
          </w:tcPr>
          <w:p w:rsidR="00CD4BD3" w:rsidRPr="00C55EF0" w:rsidRDefault="00CD4BD3" w:rsidP="00AD7761">
            <w:pPr>
              <w:ind w:left="28"/>
              <w:jc w:val="left"/>
              <w:cnfStyle w:val="000000000000" w:firstRow="0" w:lastRow="0" w:firstColumn="0" w:lastColumn="0" w:oddVBand="0" w:evenVBand="0" w:oddHBand="0" w:evenHBand="0" w:firstRowFirstColumn="0" w:firstRowLastColumn="0" w:lastRowFirstColumn="0" w:lastRowLastColumn="0"/>
            </w:pPr>
            <w:r w:rsidRPr="00C55EF0">
              <w:t>Только для целей мониторинга*</w:t>
            </w:r>
          </w:p>
        </w:tc>
      </w:tr>
    </w:tbl>
    <w:p w:rsidR="00CD4BD3" w:rsidRPr="00DB224F" w:rsidRDefault="00CD4BD3" w:rsidP="005C2CF3">
      <w:pPr>
        <w:pStyle w:val="SingleTxtGR"/>
        <w:tabs>
          <w:tab w:val="clear" w:pos="1701"/>
          <w:tab w:val="clear" w:pos="2268"/>
          <w:tab w:val="left" w:pos="1162"/>
          <w:tab w:val="left" w:pos="1554"/>
          <w:tab w:val="left" w:pos="2282"/>
        </w:tabs>
        <w:spacing w:before="120" w:line="220" w:lineRule="exact"/>
        <w:ind w:firstLine="170"/>
        <w:jc w:val="left"/>
        <w:rPr>
          <w:sz w:val="18"/>
          <w:szCs w:val="18"/>
        </w:rPr>
      </w:pPr>
      <w:r w:rsidRPr="00AD7761">
        <w:rPr>
          <w:sz w:val="18"/>
          <w:szCs w:val="18"/>
        </w:rPr>
        <w:t>*</w:t>
      </w:r>
      <w:r w:rsidR="00AD7761" w:rsidRPr="00AD7761">
        <w:rPr>
          <w:sz w:val="18"/>
          <w:szCs w:val="18"/>
        </w:rPr>
        <w:t xml:space="preserve"> </w:t>
      </w:r>
      <w:r w:rsidR="00AD7761">
        <w:rPr>
          <w:sz w:val="18"/>
          <w:szCs w:val="18"/>
        </w:rPr>
        <w:t xml:space="preserve"> </w:t>
      </w:r>
      <w:r w:rsidRPr="002B0932">
        <w:rPr>
          <w:sz w:val="18"/>
          <w:szCs w:val="18"/>
        </w:rPr>
        <w:t>Подлежит пересмотру в течение трех лет с момента вступления в силу настоящих</w:t>
      </w:r>
      <w:r>
        <w:rPr>
          <w:sz w:val="18"/>
          <w:szCs w:val="18"/>
        </w:rPr>
        <w:t xml:space="preserve"> </w:t>
      </w:r>
      <w:r w:rsidRPr="002B0932">
        <w:rPr>
          <w:sz w:val="18"/>
          <w:szCs w:val="18"/>
        </w:rPr>
        <w:t>Правил</w:t>
      </w:r>
      <w:r w:rsidRPr="00DB224F">
        <w:rPr>
          <w:bCs/>
          <w:sz w:val="18"/>
          <w:szCs w:val="18"/>
        </w:rPr>
        <w:t>.</w:t>
      </w:r>
    </w:p>
    <w:p w:rsidR="00CD4BD3" w:rsidRPr="00BC2753" w:rsidRDefault="00CD4BD3" w:rsidP="00CD4BD3">
      <w:pPr>
        <w:pStyle w:val="SingleTxtGR"/>
        <w:spacing w:before="240"/>
        <w:ind w:left="2268" w:hanging="1134"/>
      </w:pPr>
      <w:r w:rsidRPr="00BC2753">
        <w:t>6.6.5</w:t>
      </w:r>
      <w:r w:rsidRPr="00BC2753">
        <w:tab/>
      </w:r>
      <w:r w:rsidRPr="00BC2753">
        <w:tab/>
      </w:r>
      <w:r w:rsidRPr="00BC2753">
        <w:rPr>
          <w:u w:val="single"/>
        </w:rPr>
        <w:fldChar w:fldCharType="begin"/>
      </w:r>
      <w:r w:rsidRPr="00BC2753">
        <w:rPr>
          <w:u w:val="single"/>
        </w:rPr>
        <w:instrText xml:space="preserve"> SEQ CHAPTER \h \r 1</w:instrText>
      </w:r>
      <w:r w:rsidRPr="00BC2753">
        <w:rPr>
          <w:u w:val="single"/>
        </w:rPr>
        <w:fldChar w:fldCharType="end"/>
      </w:r>
      <w:r w:rsidRPr="00BC2753">
        <w:t>Термостойкость</w:t>
      </w:r>
    </w:p>
    <w:p w:rsidR="00CD4BD3" w:rsidRPr="00BC2753" w:rsidRDefault="00CD4BD3" w:rsidP="00CD4BD3">
      <w:pPr>
        <w:pStyle w:val="SingleTxtGR"/>
        <w:ind w:left="2268" w:hanging="1134"/>
      </w:pPr>
      <w:r w:rsidRPr="00BC2753">
        <w:t>6.6.5.1</w:t>
      </w:r>
      <w:r w:rsidR="005C2CF3">
        <w:tab/>
      </w:r>
      <w:r w:rsidRPr="00BC2753">
        <w:tab/>
        <w:t>Пряжки в сборе, втягивающие устройства, устройства регулировки и стопорные зажимы, которые могут оказаться под воздействием температуры, подвергают термическому испытанию, описание которого приводится в пункте 7.2.7 ниже.</w:t>
      </w:r>
    </w:p>
    <w:p w:rsidR="00CD4BD3" w:rsidRPr="00BC2753" w:rsidRDefault="00CD4BD3" w:rsidP="00CD4BD3">
      <w:pPr>
        <w:pStyle w:val="SingleTxtGR"/>
        <w:ind w:left="2268" w:hanging="1134"/>
      </w:pPr>
      <w:r w:rsidRPr="00BC2753">
        <w:t>6.6.5.2</w:t>
      </w:r>
      <w:r w:rsidR="005C2CF3">
        <w:tab/>
      </w:r>
      <w:r w:rsidRPr="00BC2753">
        <w:tab/>
        <w:t>После термического испытания, предписанного в пункте 7.2.7.1</w:t>
      </w:r>
      <w:r>
        <w:t xml:space="preserve"> ниже</w:t>
      </w:r>
      <w:r w:rsidRPr="00BC2753">
        <w:t>, квалифицированный наблюдатель не должен невооруженным глазом обнаружить следов повреждений, способных ухудшить надлежащее функционирование детского удерживающего устройства. Затем проводят динамические испытания.</w:t>
      </w:r>
    </w:p>
    <w:p w:rsidR="00CD4BD3" w:rsidRPr="00BC2753" w:rsidRDefault="00CD4BD3" w:rsidP="00CD4BD3">
      <w:pPr>
        <w:pStyle w:val="SingleTxtGR"/>
        <w:ind w:left="2268" w:hanging="1134"/>
      </w:pPr>
      <w:r w:rsidRPr="00BC2753">
        <w:t>6.7</w:t>
      </w:r>
      <w:r w:rsidRPr="00BC2753">
        <w:tab/>
      </w:r>
      <w:r w:rsidRPr="00BC2753">
        <w:tab/>
        <w:t>Положения, применяемые к отдельным деталям удерживающего устройства</w:t>
      </w:r>
    </w:p>
    <w:p w:rsidR="00CD4BD3" w:rsidRPr="00BC2753" w:rsidRDefault="00CD4BD3" w:rsidP="00CD4BD3">
      <w:pPr>
        <w:pStyle w:val="SingleTxtGR"/>
        <w:ind w:left="2268" w:hanging="1134"/>
      </w:pPr>
      <w:r w:rsidRPr="00BC2753">
        <w:t>6.7.1</w:t>
      </w:r>
      <w:r w:rsidRPr="00BC2753">
        <w:tab/>
      </w:r>
      <w:r w:rsidRPr="00BC2753">
        <w:tab/>
        <w:t>Пряжка</w:t>
      </w:r>
    </w:p>
    <w:p w:rsidR="00CD4BD3" w:rsidRPr="00BC2753" w:rsidRDefault="00CD4BD3" w:rsidP="00CD4BD3">
      <w:pPr>
        <w:pStyle w:val="SingleTxtGR"/>
        <w:ind w:left="2268" w:hanging="1134"/>
      </w:pPr>
      <w:r w:rsidRPr="00BC2753">
        <w:t>6.7.1.1</w:t>
      </w:r>
      <w:r w:rsidRPr="00BC2753">
        <w:tab/>
      </w:r>
      <w:r w:rsidR="005C2CF3">
        <w:tab/>
      </w:r>
      <w:r w:rsidRPr="00BC2753">
        <w:t>Пряжка должна быть сконструирована таким образом, чтобы исключалась всякая возможность н</w:t>
      </w:r>
      <w:r w:rsidR="005C2CF3">
        <w:t>еправильного использования. Это </w:t>
      </w:r>
      <w:r w:rsidRPr="00BC2753">
        <w:t xml:space="preserve">означает, в частности, что пряжка не может находиться в частично застегнутом положении; при застегивании пряжки должна быть исключена возможность случайной подмены частей пряжки; пряжка должна закрываться лишь в тех случаях, когда задействованы все части. В тех местах, где пряжка соприкасается с ребенком, ширина зоны такого контакта должна быть не меньше минимальной ширины лямки, указанной в пункте 6.7.4.1.1 ниже. Положения данного пункта не применяются к ремням, которые уже официально утверждены в соответствии с предписаниями Правил № 16 </w:t>
      </w:r>
      <w:r w:rsidR="00BD1296">
        <w:t xml:space="preserve">ООН </w:t>
      </w:r>
      <w:r w:rsidRPr="00BC2753">
        <w:t>или любых эквивалентных де</w:t>
      </w:r>
      <w:r w:rsidR="005C2CF3">
        <w:t>йствующих стандартов. В случае «</w:t>
      </w:r>
      <w:r w:rsidRPr="00BC2753">
        <w:t>спе</w:t>
      </w:r>
      <w:r w:rsidR="005C2CF3">
        <w:t>циальных удерживающих устройств»</w:t>
      </w:r>
      <w:r w:rsidRPr="00BC2753">
        <w:t xml:space="preserve"> требованиям пунктов 6.7.1.2−6.7.1.8 включительно должна соответствовать только пряжка на основном средстве удержания.</w:t>
      </w:r>
    </w:p>
    <w:p w:rsidR="00CD4BD3" w:rsidRPr="00BC2753" w:rsidRDefault="00CD4BD3" w:rsidP="00CD4BD3">
      <w:pPr>
        <w:pStyle w:val="SingleTxtGR"/>
        <w:ind w:left="2268" w:hanging="1134"/>
      </w:pPr>
      <w:r w:rsidRPr="00BC2753">
        <w:t>6.7.1.2</w:t>
      </w:r>
      <w:r w:rsidRPr="00BC2753">
        <w:tab/>
      </w:r>
      <w:r w:rsidR="005C2CF3">
        <w:tab/>
      </w:r>
      <w:r w:rsidRPr="00BC2753">
        <w:t>Даже при отсутствии нагрузки пряжка должна оставаться закрытой во всех положениях. Должна обеспечиваться возможность ее незатруднительного использования и захвата рукой. Пряжка должна открываться путем нажатия либо на кнопку, либо на аналогичное устройство.</w:t>
      </w:r>
    </w:p>
    <w:p w:rsidR="00CD4BD3" w:rsidRPr="00BC2753" w:rsidRDefault="00CD4BD3" w:rsidP="00CD4BD3">
      <w:pPr>
        <w:pStyle w:val="SingleTxtGR"/>
        <w:ind w:left="2268" w:hanging="1134"/>
      </w:pPr>
      <w:r w:rsidRPr="00BC2753">
        <w:tab/>
      </w:r>
      <w:r w:rsidRPr="00BC2753">
        <w:tab/>
        <w:t>Поверхность, на которую производится нажатие, должна иметь при нажатой кнопке и при проекции на плоскость, перпендикулярную первоначальному движению кнопки, следующие размеры:</w:t>
      </w:r>
    </w:p>
    <w:p w:rsidR="00CD4BD3" w:rsidRPr="00BC2753" w:rsidRDefault="00CD4BD3" w:rsidP="00CD4BD3">
      <w:pPr>
        <w:pStyle w:val="SingleTxtGR"/>
        <w:ind w:left="2835" w:hanging="1701"/>
      </w:pPr>
      <w:r w:rsidRPr="00BC2753">
        <w:tab/>
      </w:r>
      <w:r w:rsidRPr="00BC2753">
        <w:tab/>
        <w:t>a)</w:t>
      </w:r>
      <w:r w:rsidRPr="00BC2753">
        <w:tab/>
        <w:t>для утопленных кнопок минимальная площадь должна составлять не менее 4,5 см</w:t>
      </w:r>
      <w:r w:rsidRPr="00BC2753">
        <w:rPr>
          <w:vertAlign w:val="superscript"/>
        </w:rPr>
        <w:t>2</w:t>
      </w:r>
      <w:r w:rsidRPr="00BC2753">
        <w:t xml:space="preserve"> при ширине не менее 15 мм;</w:t>
      </w:r>
    </w:p>
    <w:p w:rsidR="00CD4BD3" w:rsidRPr="00BC2753" w:rsidRDefault="00CD4BD3" w:rsidP="00CD4BD3">
      <w:pPr>
        <w:pStyle w:val="SingleTxtGR"/>
        <w:ind w:left="2835" w:hanging="1701"/>
      </w:pPr>
      <w:r w:rsidRPr="00BC2753">
        <w:tab/>
      </w:r>
      <w:r w:rsidRPr="00BC2753">
        <w:tab/>
        <w:t>b)</w:t>
      </w:r>
      <w:r w:rsidRPr="00BC2753">
        <w:tab/>
        <w:t xml:space="preserve">для </w:t>
      </w:r>
      <w:proofErr w:type="spellStart"/>
      <w:r w:rsidRPr="00BC2753">
        <w:t>неутопленных</w:t>
      </w:r>
      <w:proofErr w:type="spellEnd"/>
      <w:r w:rsidRPr="00BC2753">
        <w:t xml:space="preserve"> кнопок минимальная площадь должна составлять 2,5 см</w:t>
      </w:r>
      <w:r w:rsidRPr="00BC2753">
        <w:rPr>
          <w:vertAlign w:val="superscript"/>
        </w:rPr>
        <w:t>2</w:t>
      </w:r>
      <w:r w:rsidRPr="00BC2753">
        <w:t xml:space="preserve"> при ширине не менее 10 мм. Ширина должна </w:t>
      </w:r>
      <w:r w:rsidRPr="005C2CF3">
        <w:rPr>
          <w:spacing w:val="-2"/>
        </w:rPr>
        <w:t>равняться меньшему из двух размеров, образующих предписанную</w:t>
      </w:r>
      <w:r w:rsidRPr="00BC2753">
        <w:t xml:space="preserve"> зону, и должна измеряться под прямым углом к направлению движения кнопки открытия.</w:t>
      </w:r>
    </w:p>
    <w:p w:rsidR="00CD4BD3" w:rsidRPr="00BC2753" w:rsidRDefault="00CD4BD3" w:rsidP="00CD4BD3">
      <w:pPr>
        <w:pStyle w:val="SingleTxtGR"/>
        <w:ind w:left="2268" w:hanging="1134"/>
      </w:pPr>
      <w:r w:rsidRPr="00BC2753">
        <w:t>6.7.1.3</w:t>
      </w:r>
      <w:r w:rsidRPr="00BC2753">
        <w:tab/>
      </w:r>
      <w:r w:rsidR="005C2CF3">
        <w:tab/>
      </w:r>
      <w:r w:rsidRPr="00BC2753">
        <w:t>Поверхность кнопки открытия пряжки должна быть красного цвета. Окрашивания в этот цвет какой-либо другой части пряжки не допускается.</w:t>
      </w:r>
    </w:p>
    <w:p w:rsidR="00CD4BD3" w:rsidRPr="00BC2753" w:rsidRDefault="00CD4BD3" w:rsidP="00CD4BD3">
      <w:pPr>
        <w:pStyle w:val="SingleTxtGR"/>
        <w:ind w:left="2268" w:hanging="1134"/>
      </w:pPr>
      <w:r w:rsidRPr="00BC2753">
        <w:t>6.7.1.4</w:t>
      </w:r>
      <w:r w:rsidR="005C2CF3">
        <w:tab/>
      </w:r>
      <w:r w:rsidRPr="00BC2753">
        <w:tab/>
      </w:r>
      <w:r w:rsidRPr="00CF55AA">
        <w:rPr>
          <w:lang w:bidi="ru-RU"/>
        </w:rPr>
        <w:t xml:space="preserve">Необходимо предусмотреть возможность высвобождения ребенка из удерживающего устройства путем простого нажатия на одну пряжку </w:t>
      </w:r>
      <w:r w:rsidRPr="00CF55AA">
        <w:rPr>
          <w:bCs/>
          <w:lang w:bidi="ru-RU"/>
        </w:rPr>
        <w:t>после разблокировки регулятора положения плечевой лямки, если таковой предусмотрен. Ребенка, если его можно высвободить из усовершенствованной детской удерживающей системы путем нажатия не более чем на две пряжки, разрешается вынимать вместе с такими устройствами, как съемное детское кресло/детская люлька/</w:t>
      </w:r>
      <w:r w:rsidR="005C2CF3">
        <w:rPr>
          <w:bCs/>
          <w:lang w:bidi="ru-RU"/>
        </w:rPr>
        <w:br/>
      </w:r>
      <w:r w:rsidRPr="00CF55AA">
        <w:rPr>
          <w:bCs/>
          <w:lang w:bidi="ru-RU"/>
        </w:rPr>
        <w:t>удерживающее устройство для детской люльки</w:t>
      </w:r>
      <w:r w:rsidRPr="00BC2753">
        <w:t>.</w:t>
      </w:r>
    </w:p>
    <w:p w:rsidR="00CD4BD3" w:rsidRPr="00BC2753" w:rsidRDefault="00CD4BD3" w:rsidP="00CD4BD3">
      <w:pPr>
        <w:pStyle w:val="SingleTxtGR"/>
        <w:ind w:left="2268" w:hanging="1134"/>
      </w:pPr>
      <w:r w:rsidRPr="00BC2753">
        <w:t>6.7.1.4.1</w:t>
      </w:r>
      <w:r w:rsidRPr="00BC2753">
        <w:tab/>
        <w:t>Регулятор положения плечевой лямки</w:t>
      </w:r>
    </w:p>
    <w:p w:rsidR="00CD4BD3" w:rsidRPr="005C2CF3" w:rsidRDefault="00CD4BD3" w:rsidP="00CD4BD3">
      <w:pPr>
        <w:pStyle w:val="SingleTxtGR"/>
        <w:ind w:left="2268" w:hanging="1134"/>
        <w:rPr>
          <w:spacing w:val="-2"/>
        </w:rPr>
      </w:pPr>
      <w:r w:rsidRPr="00BC2753">
        <w:tab/>
      </w:r>
      <w:r w:rsidRPr="00BC2753">
        <w:tab/>
        <w:t xml:space="preserve">Регулятор положения плечевой лямки, если таковой </w:t>
      </w:r>
      <w:r>
        <w:t>предусм</w:t>
      </w:r>
      <w:r w:rsidRPr="00BC2753">
        <w:t xml:space="preserve">отрен, должен иметь конструкцию, препятствующую неправильному обращению с ним. Должна исключаться возможность использования </w:t>
      </w:r>
      <w:r w:rsidRPr="005C2CF3">
        <w:rPr>
          <w:spacing w:val="-2"/>
        </w:rPr>
        <w:t>данного приспособления таким образом, чтобы происходило скручивание плечевых лямок. Должна обеспечиваться возможность затягивания приспособления одним простым движением. Усилие, необходимое для затягивания приспособления, не должно превышать 15 Н.</w:t>
      </w:r>
    </w:p>
    <w:p w:rsidR="00CD4BD3" w:rsidRPr="00BC2753" w:rsidRDefault="00CD4BD3" w:rsidP="00CD4BD3">
      <w:pPr>
        <w:pStyle w:val="SingleTxtGR"/>
        <w:ind w:left="2268" w:hanging="1134"/>
      </w:pPr>
      <w:r w:rsidRPr="00BC2753">
        <w:t>6.7.1.4.2</w:t>
      </w:r>
      <w:r w:rsidRPr="00BC2753">
        <w:tab/>
      </w:r>
      <w:r w:rsidRPr="005C2CF3">
        <w:rPr>
          <w:spacing w:val="-2"/>
        </w:rPr>
        <w:t xml:space="preserve">Должна обеспечиваться возможность незатруднительного использования </w:t>
      </w:r>
      <w:r w:rsidRPr="00BC2753">
        <w:t>регулятора положения плечевой лямки и захвата его рукой. Приспособление должно открываться одним простым движением, однако для удерживаемого ребенка должно быть затруднительно задействовать механизм разблокировки. Усилие, необходимое для разблокирования приспособления, не должно превышать 15 Н.</w:t>
      </w:r>
    </w:p>
    <w:p w:rsidR="00CD4BD3" w:rsidRPr="005C2CF3" w:rsidRDefault="00CD4BD3" w:rsidP="00CD4BD3">
      <w:pPr>
        <w:pStyle w:val="SingleTxtGR"/>
        <w:ind w:left="2268" w:hanging="1134"/>
        <w:rPr>
          <w:spacing w:val="-4"/>
        </w:rPr>
      </w:pPr>
      <w:r w:rsidRPr="005C2CF3">
        <w:rPr>
          <w:spacing w:val="-4"/>
        </w:rPr>
        <w:t>6.7.1.4.3</w:t>
      </w:r>
      <w:r w:rsidRPr="005C2CF3">
        <w:rPr>
          <w:spacing w:val="-4"/>
        </w:rPr>
        <w:tab/>
        <w:t>Высота регулятора положения плечевой лямки не должна превышать 60 мм.</w:t>
      </w:r>
    </w:p>
    <w:p w:rsidR="00CD4BD3" w:rsidRPr="00BC2753" w:rsidRDefault="00CD4BD3" w:rsidP="00CD4BD3">
      <w:pPr>
        <w:pStyle w:val="SingleTxtGR"/>
        <w:ind w:left="2268" w:hanging="1134"/>
      </w:pPr>
      <w:r w:rsidRPr="00BC2753">
        <w:t>6.7.1.5</w:t>
      </w:r>
      <w:r w:rsidR="005C2CF3">
        <w:tab/>
      </w:r>
      <w:r w:rsidRPr="00BC2753">
        <w:tab/>
        <w:t>Если пряжка открыта, то должна обеспечиваться возможность из</w:t>
      </w:r>
      <w:r w:rsidR="005C2CF3">
        <w:t>влечения ребенка независимо от «</w:t>
      </w:r>
      <w:r w:rsidR="005C2CF3" w:rsidRPr="0039452D">
        <w:rPr>
          <w:i/>
        </w:rPr>
        <w:t>сиденья</w:t>
      </w:r>
      <w:r w:rsidR="005C2CF3">
        <w:t>», «</w:t>
      </w:r>
      <w:r w:rsidR="005C2CF3" w:rsidRPr="0039452D">
        <w:rPr>
          <w:i/>
        </w:rPr>
        <w:t>опоры сиденья</w:t>
      </w:r>
      <w:r w:rsidR="005C2CF3">
        <w:t>» или «</w:t>
      </w:r>
      <w:proofErr w:type="spellStart"/>
      <w:r w:rsidRPr="0039452D">
        <w:rPr>
          <w:i/>
        </w:rPr>
        <w:t>про</w:t>
      </w:r>
      <w:r w:rsidR="005C2CF3" w:rsidRPr="0039452D">
        <w:rPr>
          <w:i/>
        </w:rPr>
        <w:t>тивоударного</w:t>
      </w:r>
      <w:proofErr w:type="spellEnd"/>
      <w:r w:rsidR="005C2CF3" w:rsidRPr="0039452D">
        <w:rPr>
          <w:i/>
        </w:rPr>
        <w:t xml:space="preserve"> экрана</w:t>
      </w:r>
      <w:r w:rsidR="005C2CF3">
        <w:t>»</w:t>
      </w:r>
      <w:r w:rsidRPr="00BC2753">
        <w:t>, при его наличии; если проходящая между ног лямка является частью этого устройства, то она должна отстегиваться с помощью той же пряжки.</w:t>
      </w:r>
    </w:p>
    <w:p w:rsidR="00CD4BD3" w:rsidRPr="00BC2753" w:rsidRDefault="00CD4BD3" w:rsidP="00CD4BD3">
      <w:pPr>
        <w:pStyle w:val="SingleTxtGR"/>
        <w:ind w:left="2268" w:hanging="1134"/>
      </w:pPr>
      <w:r w:rsidRPr="00BC2753">
        <w:t>6.7.1.6</w:t>
      </w:r>
      <w:r w:rsidR="005C2CF3">
        <w:tab/>
      </w:r>
      <w:r w:rsidRPr="00BC2753">
        <w:tab/>
        <w:t xml:space="preserve">Пряжка должна выдерживать термические испытания, которые </w:t>
      </w:r>
      <w:r>
        <w:t>предусм</w:t>
      </w:r>
      <w:r w:rsidRPr="00BC2753">
        <w:t>отрены эксплуатационными требованиями, указанными в пункте 7.2.7</w:t>
      </w:r>
      <w:r>
        <w:t xml:space="preserve"> ниже</w:t>
      </w:r>
      <w:r w:rsidRPr="00BC2753">
        <w:t>, а также повторяющиеся операции и до динамического испытания, предписанного пунктом 7.1.3</w:t>
      </w:r>
      <w:r>
        <w:t xml:space="preserve"> ниже</w:t>
      </w:r>
      <w:r w:rsidRPr="00BC2753">
        <w:t xml:space="preserve">, должна подвергнуться испытанию, </w:t>
      </w:r>
      <w:r>
        <w:t>предусм</w:t>
      </w:r>
      <w:r w:rsidRPr="00BC2753">
        <w:t xml:space="preserve">атривающему выполнение 5 000 </w:t>
      </w:r>
      <w:r w:rsidRPr="00BC2753">
        <w:rPr>
          <w:rFonts w:ascii="Symbol" w:hAnsi="Symbol"/>
          <w:sz w:val="18"/>
          <w:szCs w:val="18"/>
        </w:rPr>
        <w:t></w:t>
      </w:r>
      <w:r w:rsidRPr="00BC2753">
        <w:t xml:space="preserve"> 5 циклов открытия и закрытия в условиях нормального использования.</w:t>
      </w:r>
    </w:p>
    <w:p w:rsidR="00CD4BD3" w:rsidRPr="00BC2753" w:rsidRDefault="00CD4BD3" w:rsidP="00CD4BD3">
      <w:pPr>
        <w:pStyle w:val="SingleTxtGR"/>
        <w:ind w:left="2268" w:hanging="1134"/>
      </w:pPr>
      <w:r w:rsidRPr="00BC2753">
        <w:t>6.7.1.7</w:t>
      </w:r>
      <w:r w:rsidRPr="00BC2753">
        <w:tab/>
      </w:r>
      <w:r w:rsidR="005C2CF3">
        <w:tab/>
      </w:r>
      <w:r w:rsidRPr="00BC2753">
        <w:t>Пряжку подвергают нижеследующим испытаниям на открытие.</w:t>
      </w:r>
    </w:p>
    <w:p w:rsidR="00CD4BD3" w:rsidRPr="00BC2753" w:rsidRDefault="00CD4BD3" w:rsidP="00CD4BD3">
      <w:pPr>
        <w:pStyle w:val="SingleTxtGR"/>
        <w:ind w:left="2268" w:hanging="1134"/>
      </w:pPr>
      <w:r w:rsidRPr="00BC2753">
        <w:t>6.7.1.7.1</w:t>
      </w:r>
      <w:r w:rsidRPr="00BC2753">
        <w:tab/>
        <w:t>Испытание под нагрузкой</w:t>
      </w:r>
    </w:p>
    <w:p w:rsidR="00CD4BD3" w:rsidRPr="00BC2753" w:rsidRDefault="00CD4BD3" w:rsidP="00CD4BD3">
      <w:pPr>
        <w:pStyle w:val="SingleTxtGR"/>
        <w:ind w:left="2268" w:hanging="1134"/>
      </w:pPr>
      <w:r w:rsidRPr="00BC2753">
        <w:t>6.7.1.7.1.1</w:t>
      </w:r>
      <w:r w:rsidRPr="00BC2753">
        <w:tab/>
        <w:t xml:space="preserve">Для этого испытания используют </w:t>
      </w:r>
      <w:r>
        <w:t>усовершенствованную детскую удерживающую систему</w:t>
      </w:r>
      <w:r w:rsidRPr="00BC2753">
        <w:t>, которая уже была подвергнута динамическому испытанию в соответствии с положениями пункта 7.1.3 ниже.</w:t>
      </w:r>
    </w:p>
    <w:p w:rsidR="00CD4BD3" w:rsidRPr="00BC2753" w:rsidRDefault="00CD4BD3" w:rsidP="00CD4BD3">
      <w:pPr>
        <w:pStyle w:val="SingleTxtGR"/>
        <w:ind w:left="2268" w:hanging="1134"/>
      </w:pPr>
      <w:r w:rsidRPr="00BC2753">
        <w:t>6.7.1.7.1.2</w:t>
      </w:r>
      <w:r w:rsidRPr="00BC2753">
        <w:tab/>
        <w:t>Усилие, необходимое для открытия пряжки во время испытания, предписанного пунктом 7.2.1.1</w:t>
      </w:r>
      <w:r>
        <w:t xml:space="preserve"> ниже</w:t>
      </w:r>
      <w:r w:rsidRPr="00BC2753">
        <w:t>, не должно превышать 80 Н.</w:t>
      </w:r>
    </w:p>
    <w:p w:rsidR="00CD4BD3" w:rsidRPr="00BC2753" w:rsidRDefault="00CD4BD3" w:rsidP="00CD4BD3">
      <w:pPr>
        <w:pStyle w:val="SingleTxtGR"/>
        <w:ind w:left="2268" w:hanging="1134"/>
      </w:pPr>
      <w:r w:rsidRPr="00BC2753">
        <w:t>6.7.1.7.2</w:t>
      </w:r>
      <w:r w:rsidRPr="00BC2753">
        <w:tab/>
        <w:t>Испытание без нагрузки</w:t>
      </w:r>
    </w:p>
    <w:p w:rsidR="00CD4BD3" w:rsidRPr="00BC2753" w:rsidRDefault="00CD4BD3" w:rsidP="005C2CF3">
      <w:pPr>
        <w:pStyle w:val="SingleTxtGR"/>
        <w:pageBreakBefore/>
        <w:ind w:left="2268" w:hanging="1134"/>
      </w:pPr>
      <w:r w:rsidRPr="00BC2753">
        <w:t>6.7.1.7.2.1</w:t>
      </w:r>
      <w:r w:rsidRPr="00BC2753">
        <w:tab/>
        <w:t>Для этого испытания используют пряжку, которая ранее не подвергалась воздействию нагрузки. Усилие, необходимое для открытия пряжки, когда она не находится под нагрузкой, во время испытаний, предписанных пунктом 7.2.1.2, должно составлять 40−80 Н.</w:t>
      </w:r>
    </w:p>
    <w:p w:rsidR="00CD4BD3" w:rsidRPr="00BC2753" w:rsidRDefault="00CD4BD3" w:rsidP="00CD4BD3">
      <w:pPr>
        <w:pStyle w:val="SingleTxtGR"/>
        <w:ind w:left="2268" w:hanging="1134"/>
      </w:pPr>
      <w:r w:rsidRPr="00BC2753">
        <w:t>6.7.1.8</w:t>
      </w:r>
      <w:r w:rsidRPr="00BC2753">
        <w:tab/>
      </w:r>
      <w:r w:rsidR="005C2CF3">
        <w:tab/>
      </w:r>
      <w:r w:rsidRPr="00BC2753">
        <w:t>Механическая прочность</w:t>
      </w:r>
    </w:p>
    <w:p w:rsidR="00CD4BD3" w:rsidRPr="00BC2753" w:rsidRDefault="00CD4BD3" w:rsidP="00CD4BD3">
      <w:pPr>
        <w:pStyle w:val="SingleTxtGR"/>
        <w:ind w:left="2268" w:hanging="1134"/>
      </w:pPr>
      <w:r w:rsidRPr="00BC2753">
        <w:t>6.7.1.8.1</w:t>
      </w:r>
      <w:r w:rsidRPr="00BC2753">
        <w:tab/>
      </w:r>
      <w:proofErr w:type="gramStart"/>
      <w:r w:rsidRPr="00BC2753">
        <w:t>В</w:t>
      </w:r>
      <w:proofErr w:type="gramEnd"/>
      <w:r w:rsidRPr="00BC2753">
        <w:t xml:space="preserve"> ходе испытания, провод</w:t>
      </w:r>
      <w:r>
        <w:t>имого</w:t>
      </w:r>
      <w:r w:rsidRPr="00BC2753">
        <w:t xml:space="preserve"> в соответствии с пунктом 7.2.1.3.2</w:t>
      </w:r>
      <w:r>
        <w:t xml:space="preserve"> ниже</w:t>
      </w:r>
      <w:r w:rsidRPr="00BC2753">
        <w:t>, поломки или отрыва какой-либо части пряжки либо прилегающих лямок или регулировочных приспособлений не допускается.</w:t>
      </w:r>
    </w:p>
    <w:p w:rsidR="00CD4BD3" w:rsidRPr="00BC2753" w:rsidRDefault="00CD4BD3" w:rsidP="00CD4BD3">
      <w:pPr>
        <w:pStyle w:val="SingleTxtGR"/>
        <w:ind w:left="2268" w:hanging="1134"/>
      </w:pPr>
      <w:r w:rsidRPr="00BC2753">
        <w:t>6.7.1.8.2</w:t>
      </w:r>
      <w:r w:rsidRPr="00BC2753">
        <w:tab/>
      </w:r>
      <w:proofErr w:type="gramStart"/>
      <w:r w:rsidRPr="00BC2753">
        <w:t>В</w:t>
      </w:r>
      <w:proofErr w:type="gramEnd"/>
      <w:r w:rsidRPr="00BC2753">
        <w:t xml:space="preserve"> зависимости от предела по массе, заявленного изготовителем, пряжка привязного ремня должна выдерживать:</w:t>
      </w:r>
    </w:p>
    <w:p w:rsidR="00CD4BD3" w:rsidRPr="00BC2753" w:rsidRDefault="00CD4BD3" w:rsidP="00CD4BD3">
      <w:pPr>
        <w:pStyle w:val="SingleTxtGR"/>
        <w:ind w:left="2268" w:hanging="1134"/>
      </w:pPr>
      <w:r w:rsidRPr="00BC2753">
        <w:t>6.7.1.8.2.1</w:t>
      </w:r>
      <w:r w:rsidRPr="00BC2753">
        <w:tab/>
        <w:t>нагрузку в 4 кН, если предел по массе не превышает 13 кг;</w:t>
      </w:r>
    </w:p>
    <w:p w:rsidR="00CD4BD3" w:rsidRPr="00BC2753" w:rsidRDefault="00CD4BD3" w:rsidP="00CD4BD3">
      <w:pPr>
        <w:pStyle w:val="SingleTxtGR"/>
        <w:ind w:left="2268" w:hanging="1134"/>
      </w:pPr>
      <w:r w:rsidRPr="00BC2753">
        <w:t>6.7.1.8.2.2</w:t>
      </w:r>
      <w:r w:rsidRPr="00BC2753">
        <w:tab/>
        <w:t>нагрузку в 10 кН, если предел по массе превышает 13 кг.</w:t>
      </w:r>
    </w:p>
    <w:p w:rsidR="00CD4BD3" w:rsidRPr="00BC2753" w:rsidRDefault="00CD4BD3" w:rsidP="00CD4BD3">
      <w:pPr>
        <w:pStyle w:val="SingleTxtGR"/>
        <w:ind w:left="2268" w:hanging="1134"/>
      </w:pPr>
      <w:r w:rsidRPr="00BC2753">
        <w:t>6.7.1.8.3</w:t>
      </w:r>
      <w:r w:rsidRPr="00BC2753">
        <w:tab/>
      </w:r>
      <w:r>
        <w:t>О</w:t>
      </w:r>
      <w:r w:rsidRPr="00BC2753">
        <w:t xml:space="preserve">рган </w:t>
      </w:r>
      <w:r>
        <w:t xml:space="preserve">по официальному утверждению типа </w:t>
      </w:r>
      <w:r w:rsidRPr="00BC2753">
        <w:t>может разрешить не проводить испытание на механическую прочность пряжки, если с учетом имеющейся информации это испытание является излишним.</w:t>
      </w:r>
    </w:p>
    <w:p w:rsidR="00CD4BD3" w:rsidRPr="00BC2753" w:rsidRDefault="00CD4BD3" w:rsidP="00CD4BD3">
      <w:pPr>
        <w:pStyle w:val="SingleTxtGR"/>
        <w:ind w:left="2268" w:hanging="1134"/>
      </w:pPr>
      <w:r w:rsidRPr="00BC2753">
        <w:t>6.7.2</w:t>
      </w:r>
      <w:r w:rsidRPr="00BC2753">
        <w:tab/>
      </w:r>
      <w:r w:rsidRPr="00BC2753">
        <w:tab/>
        <w:t>Устройство регулировки</w:t>
      </w:r>
    </w:p>
    <w:p w:rsidR="00CD4BD3" w:rsidRPr="00BC2753" w:rsidRDefault="00CD4BD3" w:rsidP="00CD4BD3">
      <w:pPr>
        <w:pStyle w:val="SingleTxtGR"/>
        <w:ind w:left="2268" w:hanging="1134"/>
      </w:pPr>
      <w:r w:rsidRPr="00BC2753">
        <w:t>6.7.2.1</w:t>
      </w:r>
      <w:r w:rsidRPr="00BC2753">
        <w:tab/>
      </w:r>
      <w:r w:rsidR="005C2CF3">
        <w:tab/>
      </w:r>
      <w:r w:rsidRPr="00BC2753">
        <w:t xml:space="preserve">Диапазон регулировки должен обеспечивать как правильную регулировку </w:t>
      </w:r>
      <w:r>
        <w:t>усовершенствованной детской</w:t>
      </w:r>
      <w:r w:rsidRPr="00BC2753">
        <w:t xml:space="preserve"> удерживающей системы применительно ко всем размерным группам, для которых предназначено это устройство, так и надлежащую установку на всех транспортных средствах с </w:t>
      </w:r>
      <w:r>
        <w:t xml:space="preserve">сидячими </w:t>
      </w:r>
      <w:r w:rsidRPr="00BC2753">
        <w:t>местами размера i.</w:t>
      </w:r>
    </w:p>
    <w:p w:rsidR="00CD4BD3" w:rsidRPr="00BC2753" w:rsidRDefault="00CD4BD3" w:rsidP="00CD4BD3">
      <w:pPr>
        <w:pStyle w:val="SingleTxtGR"/>
        <w:ind w:left="2268" w:hanging="1134"/>
      </w:pPr>
      <w:r w:rsidRPr="00BC2753">
        <w:t>6.7.2.2</w:t>
      </w:r>
      <w:r w:rsidRPr="00BC2753">
        <w:tab/>
      </w:r>
      <w:r w:rsidR="005C2CF3">
        <w:tab/>
      </w:r>
      <w:r w:rsidRPr="00BC2753">
        <w:t>Все устройства регули</w:t>
      </w:r>
      <w:r w:rsidR="005C2CF3">
        <w:t>ровки должны относиться к типу «быстрой регулировки»</w:t>
      </w:r>
      <w:r w:rsidRPr="00BC2753">
        <w:t>.</w:t>
      </w:r>
    </w:p>
    <w:p w:rsidR="00CD4BD3" w:rsidRPr="00D507E7" w:rsidRDefault="00CD4BD3" w:rsidP="00CD4BD3">
      <w:pPr>
        <w:pStyle w:val="SingleTxtGR"/>
        <w:ind w:left="2268" w:hanging="1134"/>
      </w:pPr>
      <w:r w:rsidRPr="00BC2753">
        <w:t>6.7.2.3</w:t>
      </w:r>
      <w:r w:rsidR="005C2CF3">
        <w:tab/>
      </w:r>
      <w:r w:rsidR="005C2CF3">
        <w:tab/>
        <w:t>Устройство «быстрой регулировки»</w:t>
      </w:r>
      <w:r w:rsidRPr="00BC2753">
        <w:t xml:space="preserve"> должно быть легкодоступно, если </w:t>
      </w:r>
      <w:r>
        <w:t>усовершенствованная детская</w:t>
      </w:r>
      <w:r w:rsidRPr="00BC2753">
        <w:t xml:space="preserve"> удерживающая система установлена правильно и ребенок или манекен находится на месте.</w:t>
      </w:r>
    </w:p>
    <w:p w:rsidR="00CD4BD3" w:rsidRPr="00BC2753" w:rsidRDefault="00CD4BD3" w:rsidP="00CD4BD3">
      <w:pPr>
        <w:pStyle w:val="SingleTxtGR"/>
        <w:ind w:left="2268" w:hanging="1134"/>
      </w:pPr>
      <w:r w:rsidRPr="00BC2753">
        <w:t>6.7.2.4</w:t>
      </w:r>
      <w:r w:rsidRPr="00BC2753">
        <w:tab/>
      </w:r>
      <w:r w:rsidR="005C2CF3">
        <w:tab/>
      </w:r>
      <w:r w:rsidRPr="00BC2753">
        <w:t>Устройст</w:t>
      </w:r>
      <w:r w:rsidR="005C2CF3">
        <w:t>во «быстрой регулировки»</w:t>
      </w:r>
      <w:r w:rsidRPr="00BC2753">
        <w:t xml:space="preserve"> должно обеспечивать легкую регулировку в соответствии с физическими данными ребенка. В частности, во время испытания, провод</w:t>
      </w:r>
      <w:r>
        <w:t>имого</w:t>
      </w:r>
      <w:r w:rsidR="005C2CF3">
        <w:t xml:space="preserve"> в соответствии с пунктом </w:t>
      </w:r>
      <w:r w:rsidRPr="00BC2753">
        <w:t>7.2.2.1</w:t>
      </w:r>
      <w:r>
        <w:t xml:space="preserve"> ниже</w:t>
      </w:r>
      <w:r w:rsidRPr="00BC2753">
        <w:t>, усилие, необходимое для приведения в действие устройства ручной регулировки, не должно превышать 50 Н.</w:t>
      </w:r>
    </w:p>
    <w:p w:rsidR="00CD4BD3" w:rsidRPr="00BC2753" w:rsidRDefault="00CD4BD3" w:rsidP="00CD4BD3">
      <w:pPr>
        <w:pStyle w:val="SingleTxtGR"/>
        <w:ind w:left="2268" w:hanging="1134"/>
      </w:pPr>
      <w:r w:rsidRPr="00BC2753">
        <w:t>6.7.2.5</w:t>
      </w:r>
      <w:r w:rsidRPr="00BC2753">
        <w:tab/>
      </w:r>
      <w:r w:rsidR="005C2CF3">
        <w:tab/>
      </w:r>
      <w:r w:rsidRPr="00BC2753">
        <w:t xml:space="preserve">Испытанию в соответствии с требованиями термических испытаний, которые </w:t>
      </w:r>
      <w:r>
        <w:t>предусм</w:t>
      </w:r>
      <w:r w:rsidRPr="00BC2753">
        <w:t xml:space="preserve">отрены эксплуатационными предписаниями, приведенными в пунктах 7.2.7.1 и 7.2.3 ниже, подвергают два образца устройства регулировки </w:t>
      </w:r>
      <w:r>
        <w:t>усовершенствованных детских</w:t>
      </w:r>
      <w:r w:rsidRPr="00BC2753">
        <w:t xml:space="preserve"> удерживающих систем.</w:t>
      </w:r>
    </w:p>
    <w:p w:rsidR="00CD4BD3" w:rsidRPr="00BC2753" w:rsidRDefault="00CD4BD3" w:rsidP="00CD4BD3">
      <w:pPr>
        <w:pStyle w:val="SingleTxtGR"/>
        <w:ind w:left="2268" w:hanging="1134"/>
      </w:pPr>
      <w:r w:rsidRPr="00BC2753">
        <w:t>6.7.2.5.1</w:t>
      </w:r>
      <w:r w:rsidRPr="00BC2753">
        <w:tab/>
        <w:t>Проскальзывание лямки не должно превышать 25 мм для одного устройства регулировки и 40 мм для всех устройств регулировки.</w:t>
      </w:r>
    </w:p>
    <w:p w:rsidR="00CD4BD3" w:rsidRPr="00BC2753" w:rsidRDefault="00CD4BD3" w:rsidP="00CD4BD3">
      <w:pPr>
        <w:pStyle w:val="SingleTxtGR"/>
        <w:ind w:left="2268" w:hanging="1134"/>
      </w:pPr>
      <w:r w:rsidRPr="00BC2753">
        <w:t>6.7.2.6</w:t>
      </w:r>
      <w:r w:rsidRPr="00BC2753">
        <w:tab/>
      </w:r>
      <w:r w:rsidR="005C2CF3">
        <w:tab/>
      </w:r>
      <w:r w:rsidRPr="00BC2753">
        <w:t>Во время испытания, предписанного пунктом 7.2.2.1</w:t>
      </w:r>
      <w:r>
        <w:t xml:space="preserve"> ниже</w:t>
      </w:r>
      <w:r w:rsidRPr="00BC2753">
        <w:t>, поломки или открытия устройства не допускается.</w:t>
      </w:r>
    </w:p>
    <w:p w:rsidR="00CD4BD3" w:rsidRPr="00BC2753" w:rsidRDefault="00CD4BD3" w:rsidP="00CD4BD3">
      <w:pPr>
        <w:pStyle w:val="SingleTxtGR"/>
        <w:ind w:left="2268" w:hanging="1134"/>
      </w:pPr>
      <w:r w:rsidRPr="00BC2753">
        <w:t>6.7.2.7</w:t>
      </w:r>
      <w:r w:rsidRPr="00BC2753">
        <w:tab/>
      </w:r>
      <w:r w:rsidR="005C2CF3">
        <w:tab/>
      </w:r>
      <w:r w:rsidRPr="00CF55AA">
        <w:rPr>
          <w:bCs/>
          <w:lang w:bidi="ru-RU"/>
        </w:rPr>
        <w:t>Регулировочное устройство, установленное непосредственно на усовершенствованной детской удерживающей системе, должно выдерживать многократные регулировки и до динамического испытания, предписанного пунктом 7.1.3, должно подвергаться испыта</w:t>
      </w:r>
      <w:r>
        <w:rPr>
          <w:bCs/>
          <w:lang w:bidi="ru-RU"/>
        </w:rPr>
        <w:t>нию на выполнение 5 000 ± 5 </w:t>
      </w:r>
      <w:r w:rsidRPr="00CF55AA">
        <w:rPr>
          <w:bCs/>
          <w:lang w:bidi="ru-RU"/>
        </w:rPr>
        <w:t>цик</w:t>
      </w:r>
      <w:r>
        <w:rPr>
          <w:bCs/>
          <w:lang w:bidi="ru-RU"/>
        </w:rPr>
        <w:t>лов, как это указано в пункте </w:t>
      </w:r>
      <w:r w:rsidRPr="00CF55AA">
        <w:rPr>
          <w:bCs/>
          <w:lang w:bidi="ru-RU"/>
        </w:rPr>
        <w:t>7.2.6</w:t>
      </w:r>
      <w:r w:rsidRPr="00BC2753">
        <w:t>.</w:t>
      </w:r>
    </w:p>
    <w:p w:rsidR="00CD4BD3" w:rsidRPr="00BC2753" w:rsidRDefault="00CD4BD3" w:rsidP="00CD4BD3">
      <w:pPr>
        <w:pStyle w:val="SingleTxtGR"/>
        <w:ind w:left="2268" w:hanging="1134"/>
      </w:pPr>
      <w:r w:rsidRPr="00BC2753">
        <w:t>6.7.3</w:t>
      </w:r>
      <w:r w:rsidRPr="00BC2753">
        <w:tab/>
      </w:r>
      <w:r w:rsidRPr="00BC2753">
        <w:tab/>
        <w:t>Втягивающие устройства</w:t>
      </w:r>
    </w:p>
    <w:p w:rsidR="00CD4BD3" w:rsidRPr="00BC2753" w:rsidRDefault="00CD4BD3" w:rsidP="00CD4BD3">
      <w:pPr>
        <w:pStyle w:val="SingleTxtGR"/>
        <w:ind w:left="2268" w:hanging="1134"/>
      </w:pPr>
      <w:r w:rsidRPr="00BC2753">
        <w:t>6.7.3.1</w:t>
      </w:r>
      <w:r w:rsidRPr="00BC2753">
        <w:tab/>
      </w:r>
      <w:r w:rsidR="005C2CF3">
        <w:tab/>
      </w:r>
      <w:r w:rsidRPr="00BC2753">
        <w:t>Автоматически запирающиеся втягивающие устройства</w:t>
      </w:r>
    </w:p>
    <w:p w:rsidR="00CD4BD3" w:rsidRPr="00BC2753" w:rsidRDefault="00CD4BD3" w:rsidP="005C2CF3">
      <w:pPr>
        <w:pStyle w:val="SingleTxtGR"/>
        <w:pageBreakBefore/>
        <w:spacing w:line="234" w:lineRule="atLeast"/>
        <w:ind w:left="2268" w:hanging="1134"/>
      </w:pPr>
      <w:r w:rsidRPr="00BC2753">
        <w:t>6.7.3.1.1</w:t>
      </w:r>
      <w:r w:rsidRPr="00BC2753">
        <w:tab/>
        <w:t>Лямка ремня безопасности с автоматически запирающимся втягивающим устройством не должна перемещаться более чем на 30 мм между точками запирания втягивающего устройства. После перемещения пользователя назад лямка должна либо оставаться в своем первоначальном положении, либо возвращаться в это положение автоматически вследствие перемещения пользователя вперед.</w:t>
      </w:r>
    </w:p>
    <w:p w:rsidR="00CD4BD3" w:rsidRPr="00BC2753" w:rsidRDefault="00CD4BD3" w:rsidP="005C2CF3">
      <w:pPr>
        <w:pStyle w:val="SingleTxtGR"/>
        <w:spacing w:line="234" w:lineRule="atLeast"/>
        <w:ind w:left="2268" w:hanging="1134"/>
      </w:pPr>
      <w:r w:rsidRPr="00BC2753">
        <w:t>6.7.3.1.2</w:t>
      </w:r>
      <w:r w:rsidRPr="00BC2753">
        <w:tab/>
        <w:t>Если втягивающее устройство является частью поясно</w:t>
      </w:r>
      <w:r>
        <w:t>й лямки</w:t>
      </w:r>
      <w:r w:rsidRPr="00BC2753">
        <w:t>, то сила втягивания лямки должна быть не менее 7 Н при ее измерении на свободной длине между манекеном и втягивающим устройством в соответствии с пунктом 7.2.4.1 ниже. Если втягивающее устройство является частью ограничителя верхней части туловища, то сила втягивания лямки должна быть не менее 2 Н и не более 7 Н при аналогичном способе измерения. Если лямка проходит через направляющий кронштейн или блок, то силу втягивания измеряют на свободной длине между манекеном и направляющим кронштейном или блоком. Если в такой комплект входит ручное или автоматическое устройство, которое предотвращает полное втягивание лямки, то таким устройством при проведении измерений пользоваться не следует.</w:t>
      </w:r>
    </w:p>
    <w:p w:rsidR="00CD4BD3" w:rsidRPr="00BC2753" w:rsidRDefault="00CD4BD3" w:rsidP="005C2CF3">
      <w:pPr>
        <w:pStyle w:val="SingleTxtGR"/>
        <w:spacing w:line="234" w:lineRule="atLeast"/>
        <w:ind w:left="2268" w:hanging="1134"/>
      </w:pPr>
      <w:r w:rsidRPr="00BC2753">
        <w:t>6.7.3.1.3</w:t>
      </w:r>
      <w:r w:rsidRPr="00BC2753">
        <w:tab/>
        <w:t xml:space="preserve">Лямка извлекается из втягивающего устройства и затем отпускается в условиях, предписанных в пункте 7.2.4.2 ниже, до завершения 5 000 циклов. Затем втягивающее устройство подвергают термическому испытанию, </w:t>
      </w:r>
      <w:r>
        <w:t>предусм</w:t>
      </w:r>
      <w:r w:rsidRPr="00BC2753">
        <w:t>отренному эксплуатационными требованиями, указанными в пункте 7.2.7.1, испытанию на коррозийную стойкость, описанному в пункте 7.1.1</w:t>
      </w:r>
      <w:r>
        <w:t xml:space="preserve"> ниже</w:t>
      </w:r>
      <w:r w:rsidRPr="00BC2753">
        <w:t xml:space="preserve">, а также испытанию на </w:t>
      </w:r>
      <w:proofErr w:type="spellStart"/>
      <w:r w:rsidRPr="00BC2753">
        <w:t>пылестойкость</w:t>
      </w:r>
      <w:proofErr w:type="spellEnd"/>
      <w:r w:rsidRPr="00BC2753">
        <w:t>, описанному в пункте 7.2.4.5</w:t>
      </w:r>
      <w:r>
        <w:t xml:space="preserve"> ниже</w:t>
      </w:r>
      <w:r w:rsidRPr="00BC2753">
        <w:t>. После этого должно быть проведено еще 5 000 циклов вытягивания и втягивания. После вышеупомянутых испытаний втягивающее устройство должно функционировать надлежащим образом и по-прежнему удовлетворять требованиям,</w:t>
      </w:r>
      <w:r>
        <w:t xml:space="preserve"> изложенным в пунктах 6.7.3.1.1</w:t>
      </w:r>
      <w:r w:rsidRPr="00BC2753">
        <w:t xml:space="preserve"> и 6.7.3.1.2 выше.</w:t>
      </w:r>
    </w:p>
    <w:p w:rsidR="00CD4BD3" w:rsidRPr="00BC2753" w:rsidRDefault="00CD4BD3" w:rsidP="005C2CF3">
      <w:pPr>
        <w:pStyle w:val="SingleTxtGR"/>
        <w:spacing w:line="234" w:lineRule="atLeast"/>
        <w:ind w:left="2268" w:hanging="1134"/>
      </w:pPr>
      <w:r w:rsidRPr="00BC2753">
        <w:t>6.7.3.2</w:t>
      </w:r>
      <w:r w:rsidRPr="00BC2753">
        <w:tab/>
      </w:r>
      <w:r w:rsidR="005C2CF3">
        <w:tab/>
      </w:r>
      <w:r w:rsidRPr="00BC2753">
        <w:t>Аварийно-запирающиеся втягивающие устройства</w:t>
      </w:r>
    </w:p>
    <w:p w:rsidR="00CD4BD3" w:rsidRPr="00BC2753" w:rsidRDefault="00CD4BD3" w:rsidP="005C2CF3">
      <w:pPr>
        <w:pStyle w:val="SingleTxtGR"/>
        <w:spacing w:line="234" w:lineRule="atLeast"/>
        <w:ind w:left="2268" w:hanging="1134"/>
      </w:pPr>
      <w:r w:rsidRPr="00BC2753">
        <w:t>6.7.3.2.1</w:t>
      </w:r>
      <w:r w:rsidRPr="00BC2753">
        <w:tab/>
      </w:r>
      <w:proofErr w:type="gramStart"/>
      <w:r w:rsidRPr="00BC2753">
        <w:t>В</w:t>
      </w:r>
      <w:proofErr w:type="gramEnd"/>
      <w:r w:rsidRPr="00BC2753">
        <w:t xml:space="preserve"> ходе испытаний, предписанных в пункте 7.2.4.3, аварийно-запирающееся втягивающее устройство должно удовлетворять нижеследующим требованиям:</w:t>
      </w:r>
    </w:p>
    <w:p w:rsidR="00CD4BD3" w:rsidRPr="00BC2753" w:rsidRDefault="00CD4BD3" w:rsidP="005C2CF3">
      <w:pPr>
        <w:pStyle w:val="SingleTxtGR"/>
        <w:spacing w:line="234" w:lineRule="atLeast"/>
        <w:ind w:left="2268" w:hanging="1134"/>
      </w:pPr>
      <w:r w:rsidRPr="00BC2753">
        <w:t>6.7.3.2.1.1</w:t>
      </w:r>
      <w:r w:rsidRPr="00BC2753">
        <w:tab/>
        <w:t>устройство должно срабатывать в том случае, если замедление транспортного средства достигает 0,45 g;</w:t>
      </w:r>
    </w:p>
    <w:p w:rsidR="00CD4BD3" w:rsidRPr="00BC2753" w:rsidRDefault="00CD4BD3" w:rsidP="005C2CF3">
      <w:pPr>
        <w:pStyle w:val="SingleTxtGR"/>
        <w:spacing w:line="234" w:lineRule="atLeast"/>
        <w:ind w:left="2268" w:hanging="1134"/>
      </w:pPr>
      <w:r w:rsidRPr="00BC2753">
        <w:t>6.7.3.2.1.2</w:t>
      </w:r>
      <w:r w:rsidRPr="00BC2753">
        <w:tab/>
        <w:t>оно не должно срабатывать при ускорении лямки, измеряемом в направлении ее вытягивания, менее 0,8 g;</w:t>
      </w:r>
    </w:p>
    <w:p w:rsidR="00CD4BD3" w:rsidRPr="00BC2753" w:rsidRDefault="00CD4BD3" w:rsidP="005C2CF3">
      <w:pPr>
        <w:pStyle w:val="SingleTxtGR"/>
        <w:spacing w:line="234" w:lineRule="atLeast"/>
        <w:ind w:left="2268" w:hanging="1134"/>
      </w:pPr>
      <w:r w:rsidRPr="00BC2753">
        <w:t>6.7.3.2.1.3</w:t>
      </w:r>
      <w:r w:rsidRPr="00BC2753">
        <w:tab/>
        <w:t xml:space="preserve">оно не должно срабатывать и в том случае, если его чувствительный элемент наклонен под углом не более 12° в любом направлении относительно исходного положения установки, указанного изготовителем; </w:t>
      </w:r>
    </w:p>
    <w:p w:rsidR="00CD4BD3" w:rsidRPr="00BC2753" w:rsidRDefault="00CD4BD3" w:rsidP="005C2CF3">
      <w:pPr>
        <w:pStyle w:val="SingleTxtGR"/>
        <w:spacing w:line="234" w:lineRule="atLeast"/>
        <w:ind w:left="2268" w:hanging="1134"/>
      </w:pPr>
      <w:r w:rsidRPr="00BC2753">
        <w:t>6.7.3.2.1.4</w:t>
      </w:r>
      <w:r w:rsidRPr="00BC2753">
        <w:tab/>
        <w:t>оно должно срабатывать, когда его чувствительный элемент находится под углом более 27° в любом направлении относительно исходного положения установки, указанного изготовителем.</w:t>
      </w:r>
    </w:p>
    <w:p w:rsidR="00CD4BD3" w:rsidRPr="00BC2753" w:rsidRDefault="00CD4BD3" w:rsidP="005C2CF3">
      <w:pPr>
        <w:pStyle w:val="SingleTxtGR"/>
        <w:spacing w:line="234" w:lineRule="atLeast"/>
        <w:ind w:left="2268" w:hanging="1134"/>
      </w:pPr>
      <w:r w:rsidRPr="00BC2753">
        <w:t>6.7.3.2.2</w:t>
      </w:r>
      <w:r w:rsidRPr="00BC2753">
        <w:tab/>
      </w:r>
      <w:proofErr w:type="gramStart"/>
      <w:r w:rsidRPr="00BC2753">
        <w:t>В</w:t>
      </w:r>
      <w:proofErr w:type="gramEnd"/>
      <w:r w:rsidRPr="00BC2753">
        <w:t xml:space="preserve"> тех случаях, когда действие втягивающего устройства зависит от внешнего сигнала или внешнего источника энергии, его конструкция должна обеспечивать автоматическое запирание втягивающего устройства при неисправности этого источника энергии или прекращении подачи сигнала.</w:t>
      </w:r>
    </w:p>
    <w:p w:rsidR="00CD4BD3" w:rsidRPr="00BC2753" w:rsidRDefault="00CD4BD3" w:rsidP="005C2CF3">
      <w:pPr>
        <w:pStyle w:val="SingleTxtGR"/>
        <w:spacing w:line="234" w:lineRule="atLeast"/>
        <w:ind w:left="2268" w:hanging="1134"/>
      </w:pPr>
      <w:r w:rsidRPr="00BC2753">
        <w:t>6.7.3.2.3</w:t>
      </w:r>
      <w:r w:rsidRPr="00BC2753">
        <w:tab/>
        <w:t>Любое аварийно-запирающееся втягивающее устройство с множественной чувствительностью должно удовлетворять вышеприведенным требованиям. Кроме того, если один из факторов чувствительности относится к вытягиванию лямки, то запирание должно происходить при ускорении лямки 1,5 g, измеренном в направлении вытягивания лямки.</w:t>
      </w:r>
    </w:p>
    <w:p w:rsidR="00CD4BD3" w:rsidRPr="00BC2753" w:rsidRDefault="00CD4BD3" w:rsidP="00CD4BD3">
      <w:pPr>
        <w:pStyle w:val="SingleTxtGR"/>
        <w:ind w:left="2268" w:hanging="1134"/>
      </w:pPr>
      <w:r w:rsidRPr="00BC2753">
        <w:t>6.7.3.2.4</w:t>
      </w:r>
      <w:r w:rsidRPr="00BC2753">
        <w:tab/>
        <w:t>При испытаниях, упомянутых в пунктах 6.2.3.2.1.1 и 6.2.3.2.3 выше, вытягивание лямки, которое может произойти до запирания втягивающего устройства, не должно превышать 50 мм на длине, указанной в пункте 7.2.4.3.1</w:t>
      </w:r>
      <w:r>
        <w:t xml:space="preserve"> ниже</w:t>
      </w:r>
      <w:r w:rsidRPr="00BC2753">
        <w:t>. При испытании, упомянутом в пункте 6.7.3.2.1.2 выше, запирание не должно происходить при вытягивании лямки на длину 50 мм, отсчитываемую, как указано в пункте 7.2.4.3.1 ниже, начиная с исходного невытянутого положения.</w:t>
      </w:r>
    </w:p>
    <w:p w:rsidR="00CD4BD3" w:rsidRPr="00BC2753" w:rsidRDefault="00CD4BD3" w:rsidP="00CD4BD3">
      <w:pPr>
        <w:pStyle w:val="SingleTxtGR"/>
        <w:ind w:left="2268" w:hanging="1134"/>
      </w:pPr>
      <w:r w:rsidRPr="00BC2753">
        <w:t>6.7.3.2.5</w:t>
      </w:r>
      <w:r w:rsidRPr="00BC2753">
        <w:tab/>
        <w:t>Если втягивающее устройство является частью поясно</w:t>
      </w:r>
      <w:r>
        <w:t>й лямки</w:t>
      </w:r>
      <w:r w:rsidRPr="00BC2753">
        <w:t>, то сила втягивания лямки должна быть не менее 7 Н при ее измерении на свободной длине между манекеном и втягивающим устройством в соответствии с пунктом 7.2.4.1</w:t>
      </w:r>
      <w:r>
        <w:t xml:space="preserve"> ниже</w:t>
      </w:r>
      <w:r w:rsidRPr="00BC2753">
        <w:t>. Если втягивающее устройство является частью ограничителя верхней части туловища, то сила втягивания лямки должна быть не менее 2 Н и не более 7 Н при аналогичном способе измерения. Если лямка проходит через направляющий кронштейн или блок, то силу втягивания измеряют на свободной длине между манекеном и направляющим кронштейном или блоком. Если в такой комплект входит ручное или автоматическое устройство, которое предотвращает полное втягивание лямки, то таким устройством при проведении измерений пользоваться не следует.</w:t>
      </w:r>
    </w:p>
    <w:p w:rsidR="00CD4BD3" w:rsidRPr="00BC2753" w:rsidRDefault="00CD4BD3" w:rsidP="00CD4BD3">
      <w:pPr>
        <w:pStyle w:val="SingleTxtGR"/>
        <w:ind w:left="2268" w:hanging="1134"/>
      </w:pPr>
      <w:r w:rsidRPr="00BC2753">
        <w:t>6.7.3.2.6</w:t>
      </w:r>
      <w:r w:rsidRPr="00BC2753">
        <w:tab/>
      </w:r>
      <w:r>
        <w:rPr>
          <w:lang w:eastAsia="fr-FR"/>
        </w:rPr>
        <w:t>Лямку</w:t>
      </w:r>
      <w:r w:rsidRPr="00C61E38">
        <w:t xml:space="preserve"> </w:t>
      </w:r>
      <w:r>
        <w:t>многократно</w:t>
      </w:r>
      <w:r w:rsidRPr="007F4137">
        <w:rPr>
          <w:lang w:eastAsia="fr-FR"/>
        </w:rPr>
        <w:t xml:space="preserve"> извлека</w:t>
      </w:r>
      <w:r>
        <w:rPr>
          <w:lang w:eastAsia="fr-FR"/>
        </w:rPr>
        <w:t>ют</w:t>
      </w:r>
      <w:r w:rsidRPr="007F4137">
        <w:rPr>
          <w:lang w:eastAsia="fr-FR"/>
        </w:rPr>
        <w:t xml:space="preserve"> из втягивающего устройства и затем отпуска</w:t>
      </w:r>
      <w:r>
        <w:rPr>
          <w:lang w:eastAsia="fr-FR"/>
        </w:rPr>
        <w:t xml:space="preserve">ют </w:t>
      </w:r>
      <w:r w:rsidRPr="007F4137">
        <w:rPr>
          <w:lang w:eastAsia="fr-FR"/>
        </w:rPr>
        <w:t>в условиях, предписанных в пункте 7.2.4.2</w:t>
      </w:r>
      <w:r w:rsidRPr="00E87B0F">
        <w:rPr>
          <w:lang w:eastAsia="fr-FR"/>
        </w:rPr>
        <w:t xml:space="preserve"> </w:t>
      </w:r>
      <w:r>
        <w:rPr>
          <w:lang w:eastAsia="fr-FR"/>
        </w:rPr>
        <w:t>настоящих Правил</w:t>
      </w:r>
      <w:r w:rsidRPr="007F4137">
        <w:rPr>
          <w:lang w:eastAsia="fr-FR"/>
        </w:rPr>
        <w:t>, до завершения 40 000 циклов. Затем в</w:t>
      </w:r>
      <w:r>
        <w:rPr>
          <w:lang w:eastAsia="fr-FR"/>
        </w:rPr>
        <w:t xml:space="preserve">тягивающее устройство </w:t>
      </w:r>
      <w:r w:rsidRPr="005C2CF3">
        <w:rPr>
          <w:spacing w:val="-2"/>
          <w:lang w:eastAsia="fr-FR"/>
        </w:rPr>
        <w:t>подвергают термическому испытанию, предусмотренному эксплуатационными требованиями, у</w:t>
      </w:r>
      <w:r w:rsidRPr="007F4137">
        <w:rPr>
          <w:lang w:eastAsia="fr-FR"/>
        </w:rPr>
        <w:t>казанными в пунк</w:t>
      </w:r>
      <w:r w:rsidRPr="00C61E38">
        <w:rPr>
          <w:lang w:eastAsia="fr-FR"/>
        </w:rPr>
        <w:t xml:space="preserve">те 7.2.7, а также испытанию на коррозийную стойкость, описанному в пункте 7.1.1, и испытанию на </w:t>
      </w:r>
      <w:proofErr w:type="spellStart"/>
      <w:r w:rsidRPr="00C61E38">
        <w:rPr>
          <w:lang w:eastAsia="fr-FR"/>
        </w:rPr>
        <w:t>пылестойкость</w:t>
      </w:r>
      <w:proofErr w:type="spellEnd"/>
      <w:r w:rsidRPr="00C61E38">
        <w:rPr>
          <w:lang w:eastAsia="fr-FR"/>
        </w:rPr>
        <w:t>, описанному в пункте 7.2.4.5</w:t>
      </w:r>
      <w:r w:rsidRPr="00BC2753">
        <w:t>.</w:t>
      </w:r>
    </w:p>
    <w:p w:rsidR="00CD4BD3" w:rsidRPr="00BC2753" w:rsidRDefault="00CD4BD3" w:rsidP="00CD4BD3">
      <w:pPr>
        <w:pStyle w:val="SingleTxtGR"/>
        <w:ind w:left="2268" w:hanging="1134"/>
      </w:pPr>
      <w:r w:rsidRPr="00BC2753">
        <w:t>6.7.4</w:t>
      </w:r>
      <w:r w:rsidRPr="00BC2753">
        <w:tab/>
      </w:r>
      <w:r w:rsidRPr="00BC2753">
        <w:tab/>
        <w:t>Лямки</w:t>
      </w:r>
    </w:p>
    <w:p w:rsidR="00CD4BD3" w:rsidRPr="00BC2753" w:rsidRDefault="00CD4BD3" w:rsidP="00CD4BD3">
      <w:pPr>
        <w:pStyle w:val="SingleTxtGR"/>
        <w:ind w:left="2268" w:hanging="1134"/>
      </w:pPr>
      <w:r w:rsidRPr="00BC2753">
        <w:t>6.7.4.1</w:t>
      </w:r>
      <w:r w:rsidRPr="00BC2753">
        <w:tab/>
      </w:r>
      <w:r w:rsidR="005C2CF3">
        <w:tab/>
      </w:r>
      <w:r w:rsidRPr="00BC2753">
        <w:t>Ширина</w:t>
      </w:r>
    </w:p>
    <w:p w:rsidR="00CD4BD3" w:rsidRPr="00BC2753" w:rsidRDefault="00CD4BD3" w:rsidP="00CD4BD3">
      <w:pPr>
        <w:pStyle w:val="SingleTxtGR"/>
        <w:ind w:left="2268" w:hanging="1134"/>
      </w:pPr>
      <w:r w:rsidRPr="00BC2753">
        <w:t>6.7.4.1.1</w:t>
      </w:r>
      <w:r w:rsidRPr="00BC2753">
        <w:tab/>
        <w:t>Минимальная ширина лямок детского удерживающего устройства, которые находятся в соприкосновении с манекеном, должна составлять 25 мм. Эти размеры определяют во время испытания на разрыв, предписанного в пункте 7.2.5.1</w:t>
      </w:r>
      <w:r>
        <w:t xml:space="preserve"> ниже</w:t>
      </w:r>
      <w:r w:rsidRPr="00BC2753">
        <w:t>, без остановки машины и при нагрузке, равной 75% от разрывной нагрузки лямки.</w:t>
      </w:r>
    </w:p>
    <w:p w:rsidR="00CD4BD3" w:rsidRPr="00BC2753" w:rsidRDefault="00CD4BD3" w:rsidP="00CD4BD3">
      <w:pPr>
        <w:pStyle w:val="SingleTxtGR"/>
        <w:ind w:left="2268" w:hanging="1134"/>
      </w:pPr>
      <w:r w:rsidRPr="00BC2753">
        <w:t>6.7.4.2</w:t>
      </w:r>
      <w:r w:rsidRPr="00BC2753">
        <w:tab/>
      </w:r>
      <w:r w:rsidR="005C2CF3">
        <w:tab/>
      </w:r>
      <w:r w:rsidRPr="00BC2753">
        <w:t>Прочность после кондиционирования при комнатной температуре</w:t>
      </w:r>
    </w:p>
    <w:p w:rsidR="00CD4BD3" w:rsidRPr="00BC2753" w:rsidRDefault="00CD4BD3" w:rsidP="00CD4BD3">
      <w:pPr>
        <w:pStyle w:val="SingleTxtGR"/>
        <w:ind w:left="2268" w:hanging="1134"/>
      </w:pPr>
      <w:r w:rsidRPr="00BC2753">
        <w:t>6.7.4.2.1</w:t>
      </w:r>
      <w:r w:rsidRPr="00BC2753">
        <w:tab/>
        <w:t>Для двух образцов лямки, кондиционированных в соответствии с положениями пункта 7.2.5.2.1, определяют разрывную нагрузку лямки в соответствии с предписаниями, приведенными в пункте 7.2.5.1.2 ниже.</w:t>
      </w:r>
    </w:p>
    <w:p w:rsidR="00CD4BD3" w:rsidRPr="00BC2753" w:rsidRDefault="00CD4BD3" w:rsidP="00CD4BD3">
      <w:pPr>
        <w:pStyle w:val="SingleTxtGR"/>
        <w:ind w:left="2268" w:hanging="1134"/>
      </w:pPr>
      <w:r w:rsidRPr="00BC2753">
        <w:t>6.7.4.2.2</w:t>
      </w:r>
      <w:r w:rsidRPr="00BC2753">
        <w:tab/>
        <w:t>Разница между разрывной нагрузкой обоих образцов не должна превышать 10% от большей из двух измеренных величин.</w:t>
      </w:r>
    </w:p>
    <w:p w:rsidR="00CD4BD3" w:rsidRPr="00BC2753" w:rsidRDefault="00CD4BD3" w:rsidP="00CD4BD3">
      <w:pPr>
        <w:pStyle w:val="SingleTxtGR"/>
        <w:ind w:left="2268" w:hanging="1134"/>
      </w:pPr>
      <w:r>
        <w:t>6.7.4.3</w:t>
      </w:r>
      <w:r w:rsidRPr="00BC2753">
        <w:tab/>
      </w:r>
      <w:r w:rsidR="005C2CF3">
        <w:tab/>
      </w:r>
      <w:r w:rsidRPr="00BC2753">
        <w:t>Прочность после специального кондиционирования</w:t>
      </w:r>
    </w:p>
    <w:p w:rsidR="00CD4BD3" w:rsidRPr="00BC2753" w:rsidRDefault="00CD4BD3" w:rsidP="00CD4BD3">
      <w:pPr>
        <w:pStyle w:val="SingleTxtGR"/>
        <w:ind w:left="2268" w:hanging="1134"/>
      </w:pPr>
      <w:r w:rsidRPr="00BC2753">
        <w:t>6.7.4.3.1</w:t>
      </w:r>
      <w:r w:rsidRPr="00BC2753">
        <w:tab/>
        <w:t xml:space="preserve">Для двух лямок, кондиционированных в соответствии с положениями пункта 7.2.5.2 </w:t>
      </w:r>
      <w:r>
        <w:t xml:space="preserve">ниже </w:t>
      </w:r>
      <w:r w:rsidRPr="00BC2753">
        <w:t>(кроме пункта 7.2.5.2.1</w:t>
      </w:r>
      <w:r>
        <w:t xml:space="preserve"> ниже</w:t>
      </w:r>
      <w:r w:rsidRPr="00BC2753">
        <w:t xml:space="preserve">), разрывная нагрузка лямки должна составлять не менее 75% от средней величины нагрузок, измеренных во время испытания, </w:t>
      </w:r>
      <w:r>
        <w:t>предусм</w:t>
      </w:r>
      <w:r w:rsidRPr="00BC2753">
        <w:t>отренного в пункте 7.2.5.1 ниже.</w:t>
      </w:r>
    </w:p>
    <w:p w:rsidR="00CD4BD3" w:rsidRPr="00BC2753" w:rsidRDefault="00CD4BD3" w:rsidP="00CD4BD3">
      <w:pPr>
        <w:pStyle w:val="SingleTxtGR"/>
        <w:ind w:left="2268" w:hanging="1134"/>
      </w:pPr>
      <w:r w:rsidRPr="00BC2753">
        <w:t>6.7.4.3.2</w:t>
      </w:r>
      <w:r w:rsidRPr="00BC2753">
        <w:tab/>
        <w:t xml:space="preserve">Кроме того, разрывная нагрузка не должна составлять менее 3,6 кН для </w:t>
      </w:r>
      <w:r w:rsidRPr="005C2CF3">
        <w:rPr>
          <w:spacing w:val="-2"/>
        </w:rPr>
        <w:t xml:space="preserve">устройств, относящихся к усовершенствованным детским удерживающим </w:t>
      </w:r>
      <w:r w:rsidRPr="00BC2753">
        <w:t>системам размера i.</w:t>
      </w:r>
    </w:p>
    <w:p w:rsidR="00CD4BD3" w:rsidRPr="00BC2753" w:rsidRDefault="00CD4BD3" w:rsidP="00CD4BD3">
      <w:pPr>
        <w:pStyle w:val="SingleTxtGR"/>
        <w:ind w:left="2268" w:hanging="1134"/>
      </w:pPr>
      <w:r w:rsidRPr="00BC2753">
        <w:t>6.7.4.3.3</w:t>
      </w:r>
      <w:r w:rsidRPr="00BC2753">
        <w:tab/>
      </w:r>
      <w:r>
        <w:t>О</w:t>
      </w:r>
      <w:r w:rsidRPr="00BC2753">
        <w:t xml:space="preserve">рган </w:t>
      </w:r>
      <w:r>
        <w:t xml:space="preserve">по официальному утверждению типа </w:t>
      </w:r>
      <w:r w:rsidRPr="00BC2753">
        <w:t>может отменить одно или несколько таких испытаний, если состав используемого материала или имеющаяся информация свидетельствуют о том, что эти испытания являются излишними.</w:t>
      </w:r>
    </w:p>
    <w:p w:rsidR="00CD4BD3" w:rsidRPr="00BC2753" w:rsidRDefault="00CD4BD3" w:rsidP="0039452D">
      <w:pPr>
        <w:pStyle w:val="SingleTxtGR"/>
        <w:spacing w:line="230" w:lineRule="atLeast"/>
        <w:ind w:left="2268" w:hanging="1134"/>
      </w:pPr>
      <w:r w:rsidRPr="00BC2753">
        <w:t>6.7.4.3.4</w:t>
      </w:r>
      <w:r w:rsidRPr="00BC2753">
        <w:tab/>
        <w:t>Испытание на истирание типа 1, определенное в пункте 7.2.5.2.6</w:t>
      </w:r>
      <w:r>
        <w:t xml:space="preserve"> ниже</w:t>
      </w:r>
      <w:r w:rsidRPr="00BC2753">
        <w:t>, проводят только тогда, когда испытание на проскальзывание, определенное в пункте 7.2.3 ниже, дает результат, который на 50% превышает предельную величину, предписанную в пункте 6.7.2.5.1 выше.</w:t>
      </w:r>
    </w:p>
    <w:p w:rsidR="00CD4BD3" w:rsidRPr="00BC2753" w:rsidRDefault="00CD4BD3" w:rsidP="0039452D">
      <w:pPr>
        <w:pStyle w:val="SingleTxtGR"/>
        <w:spacing w:line="230" w:lineRule="atLeast"/>
        <w:ind w:left="2268" w:hanging="1134"/>
      </w:pPr>
      <w:r w:rsidRPr="00BC2753">
        <w:t>6.7.4.4</w:t>
      </w:r>
      <w:r w:rsidRPr="00BC2753">
        <w:tab/>
      </w:r>
      <w:r w:rsidR="005C2CF3">
        <w:tab/>
      </w:r>
      <w:r w:rsidRPr="00BC2753">
        <w:t>Протаскивания всей лямки через любые устройства регулировки, пряжки или элементы крепления не допускается.</w:t>
      </w:r>
    </w:p>
    <w:p w:rsidR="00CD4BD3" w:rsidRPr="00BC2753" w:rsidRDefault="00CD4BD3" w:rsidP="0039452D">
      <w:pPr>
        <w:pStyle w:val="SingleTxtGR"/>
        <w:spacing w:line="230" w:lineRule="atLeast"/>
        <w:ind w:left="2268" w:hanging="1134"/>
      </w:pPr>
      <w:r w:rsidRPr="00BC2753">
        <w:t>6.7.5</w:t>
      </w:r>
      <w:r w:rsidRPr="00BC2753">
        <w:tab/>
      </w:r>
      <w:r w:rsidRPr="00BC2753">
        <w:tab/>
        <w:t>Технические требования к крепежным деталям ISOFIX</w:t>
      </w:r>
    </w:p>
    <w:p w:rsidR="00CD4BD3" w:rsidRPr="009074BE" w:rsidRDefault="00CD4BD3" w:rsidP="0039452D">
      <w:pPr>
        <w:pStyle w:val="SingleTxtGR"/>
        <w:spacing w:line="230" w:lineRule="atLeast"/>
        <w:ind w:left="2268" w:hanging="1134"/>
        <w:rPr>
          <w:bCs/>
        </w:rPr>
      </w:pPr>
      <w:r w:rsidRPr="009074BE">
        <w:t>6.7.5.1</w:t>
      </w:r>
      <w:r w:rsidRPr="009074BE">
        <w:tab/>
      </w:r>
      <w:r w:rsidR="005C2CF3">
        <w:tab/>
      </w:r>
      <w:r w:rsidRPr="009074BE">
        <w:t xml:space="preserve">Крепления </w:t>
      </w:r>
      <w:r w:rsidRPr="009074BE">
        <w:rPr>
          <w:lang w:val="en-GB"/>
        </w:rPr>
        <w:t>ISOFIX</w:t>
      </w:r>
      <w:r w:rsidRPr="009074BE">
        <w:t xml:space="preserve"> и индикаторы фиксации должны выдерживать повторяющиеся операции и до динамического испытания, предписанного в пункте</w:t>
      </w:r>
      <w:r w:rsidRPr="009074BE">
        <w:rPr>
          <w:lang w:val="en-GB"/>
        </w:rPr>
        <w:t> </w:t>
      </w:r>
      <w:r w:rsidRPr="009074BE">
        <w:t>7.1.3</w:t>
      </w:r>
      <w:r w:rsidRPr="00E87B0F">
        <w:rPr>
          <w:lang w:eastAsia="fr-FR"/>
        </w:rPr>
        <w:t xml:space="preserve"> </w:t>
      </w:r>
      <w:r>
        <w:rPr>
          <w:lang w:eastAsia="fr-FR"/>
        </w:rPr>
        <w:t>настоящих Правил</w:t>
      </w:r>
      <w:r w:rsidRPr="009074BE">
        <w:t xml:space="preserve">, должны подвергнуться испытанию, </w:t>
      </w:r>
      <w:r>
        <w:t>предусм</w:t>
      </w:r>
      <w:r w:rsidRPr="009074BE">
        <w:t xml:space="preserve">атривающему выполнение 2 000 </w:t>
      </w:r>
      <w:r w:rsidRPr="009074BE">
        <w:rPr>
          <w:lang w:val="en-GB"/>
        </w:rPr>
        <w:sym w:font="Symbol" w:char="F0B1"/>
      </w:r>
      <w:r w:rsidRPr="009074BE">
        <w:t xml:space="preserve"> 5 циклов открытия и закрытия при нормальных условиях эксплуатации.</w:t>
      </w:r>
    </w:p>
    <w:p w:rsidR="00CD4BD3" w:rsidRPr="003A5A7C" w:rsidRDefault="00CD4BD3" w:rsidP="0039452D">
      <w:pPr>
        <w:pStyle w:val="SingleTxtGR"/>
        <w:spacing w:line="230" w:lineRule="atLeast"/>
        <w:ind w:left="2268" w:hanging="1134"/>
      </w:pPr>
      <w:r w:rsidRPr="00A6143B">
        <w:t>6.7.5.2</w:t>
      </w:r>
      <w:r w:rsidRPr="00A6143B">
        <w:tab/>
      </w:r>
      <w:r w:rsidR="005C2CF3">
        <w:tab/>
      </w:r>
      <w:r w:rsidRPr="003A5A7C">
        <w:t xml:space="preserve">Крепления </w:t>
      </w:r>
      <w:r w:rsidRPr="003A5A7C">
        <w:rPr>
          <w:lang w:val="en-GB"/>
        </w:rPr>
        <w:t>ISOFIX</w:t>
      </w:r>
      <w:r w:rsidRPr="003A5A7C">
        <w:t xml:space="preserve"> должны быть оснащены механизмом блокировки, который соответствует следующим тре</w:t>
      </w:r>
      <w:r w:rsidR="005C2CF3">
        <w:t>бованиям, указанным в подпункте </w:t>
      </w:r>
      <w:r w:rsidRPr="003A5A7C">
        <w:rPr>
          <w:lang w:val="en-GB"/>
        </w:rPr>
        <w:t>a</w:t>
      </w:r>
      <w:r w:rsidRPr="003A5A7C">
        <w:t xml:space="preserve">) или </w:t>
      </w:r>
      <w:r w:rsidRPr="003A5A7C">
        <w:rPr>
          <w:lang w:val="en-GB"/>
        </w:rPr>
        <w:t>b</w:t>
      </w:r>
      <w:r w:rsidRPr="003A5A7C">
        <w:t>):</w:t>
      </w:r>
    </w:p>
    <w:p w:rsidR="00CD4BD3" w:rsidRPr="007F6BAA" w:rsidRDefault="00CD4BD3" w:rsidP="0039452D">
      <w:pPr>
        <w:pStyle w:val="SingleTxtGR"/>
        <w:spacing w:line="230" w:lineRule="atLeast"/>
        <w:ind w:left="2835" w:hanging="1701"/>
      </w:pPr>
      <w:r w:rsidRPr="00A6143B">
        <w:tab/>
      </w:r>
      <w:r w:rsidRPr="007F6BAA">
        <w:tab/>
      </w:r>
      <w:r w:rsidRPr="007F6BAA">
        <w:rPr>
          <w:lang w:val="en-GB"/>
        </w:rPr>
        <w:t>a</w:t>
      </w:r>
      <w:r w:rsidRPr="007F6BAA">
        <w:t>)</w:t>
      </w:r>
      <w:r w:rsidRPr="007F6BAA">
        <w:tab/>
        <w:t>разблокирование механизма блокировки сиденья в сборе предполагает необходимость двух последовательных действий, из которых второе производится одновременно с первым; или</w:t>
      </w:r>
    </w:p>
    <w:p w:rsidR="00CD4BD3" w:rsidRPr="00626997" w:rsidRDefault="00CD4BD3" w:rsidP="0039452D">
      <w:pPr>
        <w:pStyle w:val="SingleTxtGR"/>
        <w:spacing w:line="230" w:lineRule="atLeast"/>
        <w:ind w:left="2835" w:hanging="1701"/>
      </w:pPr>
      <w:r w:rsidRPr="005C1BCC">
        <w:tab/>
      </w:r>
      <w:r w:rsidRPr="005C1BCC">
        <w:tab/>
      </w:r>
      <w:r w:rsidRPr="00781292">
        <w:rPr>
          <w:lang w:val="en-GB"/>
        </w:rPr>
        <w:t>b</w:t>
      </w:r>
      <w:r w:rsidRPr="00781292">
        <w:t>)</w:t>
      </w:r>
      <w:r w:rsidRPr="00781292">
        <w:tab/>
        <w:t xml:space="preserve">усилие открытия крепления </w:t>
      </w:r>
      <w:r w:rsidRPr="00781292">
        <w:rPr>
          <w:lang w:val="en-GB"/>
        </w:rPr>
        <w:t>ISOFIX</w:t>
      </w:r>
      <w:r w:rsidRPr="00781292">
        <w:t xml:space="preserve"> должно составлять в ходе испытаний, предписанных в пункте 7.2.8 ниже, не менее 50 </w:t>
      </w:r>
      <w:r w:rsidRPr="00781292">
        <w:rPr>
          <w:lang w:val="en-GB"/>
        </w:rPr>
        <w:t>H</w:t>
      </w:r>
      <w:r>
        <w:t>.</w:t>
      </w:r>
    </w:p>
    <w:p w:rsidR="00CD4BD3" w:rsidRPr="00BC2753" w:rsidRDefault="00CD4BD3" w:rsidP="0039452D">
      <w:pPr>
        <w:pStyle w:val="SingleTxtGR"/>
        <w:spacing w:line="230" w:lineRule="atLeast"/>
        <w:ind w:left="2268" w:hanging="1134"/>
      </w:pPr>
      <w:r w:rsidRPr="00BC2753">
        <w:t>6.8</w:t>
      </w:r>
      <w:r w:rsidRPr="00BC2753">
        <w:tab/>
      </w:r>
      <w:r w:rsidRPr="00BC2753">
        <w:tab/>
        <w:t>Классификация</w:t>
      </w:r>
    </w:p>
    <w:p w:rsidR="00CD4BD3" w:rsidRPr="00BC2753" w:rsidRDefault="00CD4BD3" w:rsidP="0039452D">
      <w:pPr>
        <w:pStyle w:val="SingleTxtGR"/>
        <w:spacing w:line="230" w:lineRule="atLeast"/>
        <w:ind w:left="2268" w:hanging="1134"/>
      </w:pPr>
      <w:r w:rsidRPr="00BC2753">
        <w:t>6.8.1</w:t>
      </w:r>
      <w:r w:rsidRPr="00BC2753">
        <w:tab/>
      </w:r>
      <w:r w:rsidRPr="00BC2753">
        <w:tab/>
      </w:r>
      <w:r>
        <w:t>Усовершенствованные детские удерживающие системы</w:t>
      </w:r>
      <w:r w:rsidRPr="00BC2753">
        <w:t xml:space="preserve"> могут охватывать любой размерный диапазон при условии соблюдения соответствующих требований применительно ко всему диапазону.</w:t>
      </w:r>
    </w:p>
    <w:p w:rsidR="00CD4BD3" w:rsidRPr="00BC2753" w:rsidRDefault="00CD4BD3" w:rsidP="00CD4BD3">
      <w:pPr>
        <w:pStyle w:val="HChGR"/>
      </w:pPr>
      <w:r w:rsidRPr="00BC2753">
        <w:tab/>
      </w:r>
      <w:r w:rsidRPr="00BC2753">
        <w:tab/>
        <w:t>7.</w:t>
      </w:r>
      <w:r w:rsidRPr="00BC2753">
        <w:tab/>
      </w:r>
      <w:r w:rsidRPr="00BC2753">
        <w:tab/>
        <w:t>Испытания</w:t>
      </w:r>
    </w:p>
    <w:p w:rsidR="00CD4BD3" w:rsidRPr="00BC2753" w:rsidRDefault="00CD4BD3" w:rsidP="0039452D">
      <w:pPr>
        <w:pStyle w:val="SingleTxtGR"/>
        <w:spacing w:line="230" w:lineRule="atLeast"/>
        <w:ind w:left="2268" w:hanging="1134"/>
      </w:pPr>
      <w:r w:rsidRPr="00BC2753">
        <w:t>7.1</w:t>
      </w:r>
      <w:r w:rsidRPr="00BC2753">
        <w:tab/>
      </w:r>
      <w:r w:rsidRPr="00BC2753">
        <w:tab/>
        <w:t xml:space="preserve">Испытания </w:t>
      </w:r>
      <w:r>
        <w:t>усовершенствованной детской</w:t>
      </w:r>
      <w:r w:rsidRPr="00BC2753">
        <w:t xml:space="preserve"> удерживающей системы в сборе</w:t>
      </w:r>
    </w:p>
    <w:p w:rsidR="00CD4BD3" w:rsidRPr="00BC2753" w:rsidRDefault="00CD4BD3" w:rsidP="0039452D">
      <w:pPr>
        <w:pStyle w:val="SingleTxtGR"/>
        <w:spacing w:line="230" w:lineRule="atLeast"/>
        <w:ind w:left="2268" w:hanging="1134"/>
      </w:pPr>
      <w:r w:rsidRPr="00BC2753">
        <w:t>7.1.1</w:t>
      </w:r>
      <w:r w:rsidRPr="00BC2753">
        <w:tab/>
      </w:r>
      <w:r w:rsidRPr="00BC2753">
        <w:tab/>
        <w:t>Испытание на коррозийную стойкость</w:t>
      </w:r>
    </w:p>
    <w:p w:rsidR="00CD4BD3" w:rsidRPr="00BC2753" w:rsidRDefault="00CD4BD3" w:rsidP="0039452D">
      <w:pPr>
        <w:pStyle w:val="SingleTxtGR"/>
        <w:spacing w:line="230" w:lineRule="atLeast"/>
        <w:ind w:left="2268" w:hanging="1134"/>
      </w:pPr>
      <w:r w:rsidRPr="00BC2753">
        <w:t>7.1.1.1</w:t>
      </w:r>
      <w:r w:rsidRPr="00BC2753">
        <w:tab/>
      </w:r>
      <w:r w:rsidR="005C2CF3">
        <w:tab/>
      </w:r>
      <w:r w:rsidRPr="00BC2753">
        <w:t xml:space="preserve">Металлические детали </w:t>
      </w:r>
      <w:r>
        <w:t>усовершенствованной детской</w:t>
      </w:r>
      <w:r w:rsidRPr="00BC2753">
        <w:t xml:space="preserve"> удерживающей системы помещают в испытательную камеру в соответствии с описанием, приведенным в приложении 4. Если </w:t>
      </w:r>
      <w:r>
        <w:t>усовершенствованная детская</w:t>
      </w:r>
      <w:r w:rsidRPr="00BC2753">
        <w:t xml:space="preserve"> удерживающая система оборудована втягивающим устройством, то лямку вытягивают на полную длину за вычетом 100 ± 3 мм. Испытание проводят непрерывно в течение 50 ± 0,5 часа, за вычетом кратких перерывов, которые могут потребоваться для проверки и пополнения солевого раствора.</w:t>
      </w:r>
    </w:p>
    <w:p w:rsidR="00CD4BD3" w:rsidRPr="00BC2753" w:rsidRDefault="00CD4BD3" w:rsidP="0039452D">
      <w:pPr>
        <w:pStyle w:val="SingleTxtGR"/>
        <w:spacing w:line="230" w:lineRule="atLeast"/>
        <w:ind w:left="2268" w:hanging="1134"/>
      </w:pPr>
      <w:r w:rsidRPr="00BC2753">
        <w:t>7.1.1.2</w:t>
      </w:r>
      <w:r w:rsidRPr="00BC2753">
        <w:tab/>
      </w:r>
      <w:r w:rsidR="005C2CF3">
        <w:tab/>
      </w:r>
      <w:r w:rsidRPr="00BC2753">
        <w:t xml:space="preserve">После выдерживания в коррозийной среде металлические детали </w:t>
      </w:r>
      <w:r>
        <w:t>усовершенствованной детской</w:t>
      </w:r>
      <w:r w:rsidRPr="00BC2753">
        <w:t xml:space="preserve"> удерживающей системы осторожно промывают или погружают в чистую проточную воду, температура которой не выше 38 °C, для удаления всех солевых отложений, которые могут образоваться, и затем просуш</w:t>
      </w:r>
      <w:r w:rsidR="005C2CF3">
        <w:t>ивают при комнатной температуре </w:t>
      </w:r>
      <w:r w:rsidR="009C6C0C">
        <w:t>18−25 °C в течение 24 ± 1 час</w:t>
      </w:r>
      <w:r w:rsidRPr="00BC2753">
        <w:t>, после чего производят осмотр в соответствии с пунктом 6.6.1.2 выше.</w:t>
      </w:r>
    </w:p>
    <w:p w:rsidR="00CD4BD3" w:rsidRPr="00BC2753" w:rsidRDefault="00CD4BD3" w:rsidP="0039452D">
      <w:pPr>
        <w:pStyle w:val="SingleTxtGR"/>
        <w:keepNext/>
        <w:spacing w:line="230" w:lineRule="atLeast"/>
        <w:ind w:left="2268" w:hanging="1134"/>
      </w:pPr>
      <w:r w:rsidRPr="00BC2753">
        <w:t>7.1.2</w:t>
      </w:r>
      <w:r w:rsidRPr="00BC2753">
        <w:tab/>
      </w:r>
      <w:r w:rsidRPr="00BC2753">
        <w:tab/>
        <w:t>Опрокидывание</w:t>
      </w:r>
    </w:p>
    <w:p w:rsidR="00CD4BD3" w:rsidRPr="00BC2753" w:rsidRDefault="00CD4BD3" w:rsidP="0039452D">
      <w:pPr>
        <w:pStyle w:val="SingleTxtGR"/>
        <w:spacing w:line="230" w:lineRule="atLeast"/>
        <w:ind w:left="2268" w:hanging="1134"/>
      </w:pPr>
      <w:r w:rsidRPr="00BC2753">
        <w:t>7.1.2.1</w:t>
      </w:r>
      <w:r w:rsidRPr="00BC2753">
        <w:tab/>
      </w:r>
      <w:r w:rsidR="005C2CF3">
        <w:tab/>
      </w:r>
      <w:r>
        <w:t>Манекен</w:t>
      </w:r>
      <w:r w:rsidRPr="00EF1D45">
        <w:t xml:space="preserve"> </w:t>
      </w:r>
      <w:r w:rsidRPr="003A1BF0">
        <w:t>оснащают одним из двух соответствующих устройств приложения нагрузки, описанных в приложении 21</w:t>
      </w:r>
      <w:r w:rsidRPr="00E87B0F">
        <w:rPr>
          <w:lang w:eastAsia="fr-FR"/>
        </w:rPr>
        <w:t xml:space="preserve"> </w:t>
      </w:r>
      <w:r>
        <w:rPr>
          <w:lang w:eastAsia="fr-FR"/>
        </w:rPr>
        <w:t>к настоящим Правилам</w:t>
      </w:r>
      <w:r w:rsidRPr="003A1BF0">
        <w:t>.</w:t>
      </w:r>
      <w:r w:rsidRPr="00EF1D45">
        <w:rPr>
          <w:b/>
        </w:rPr>
        <w:t xml:space="preserve"> </w:t>
      </w:r>
      <w:r w:rsidRPr="008A5CD7">
        <w:t>Манекен</w:t>
      </w:r>
      <w:r>
        <w:rPr>
          <w:b/>
        </w:rPr>
        <w:t xml:space="preserve"> </w:t>
      </w:r>
      <w:r>
        <w:t>помещается</w:t>
      </w:r>
      <w:r w:rsidRPr="00EF1D45">
        <w:t xml:space="preserve"> </w:t>
      </w:r>
      <w:r>
        <w:t>в</w:t>
      </w:r>
      <w:r w:rsidRPr="00EF1D45">
        <w:t xml:space="preserve"> </w:t>
      </w:r>
      <w:r>
        <w:t>удерживающую</w:t>
      </w:r>
      <w:r w:rsidRPr="00EF1D45">
        <w:t xml:space="preserve"> </w:t>
      </w:r>
      <w:r>
        <w:t>систему</w:t>
      </w:r>
      <w:r w:rsidRPr="00EF1D45">
        <w:t xml:space="preserve"> </w:t>
      </w:r>
      <w:r>
        <w:t>в</w:t>
      </w:r>
      <w:r w:rsidRPr="00EF1D45">
        <w:t xml:space="preserve"> </w:t>
      </w:r>
      <w:r>
        <w:t>соответствии</w:t>
      </w:r>
      <w:r w:rsidRPr="00EF1D45">
        <w:t xml:space="preserve"> </w:t>
      </w:r>
      <w:r>
        <w:t>с</w:t>
      </w:r>
      <w:r w:rsidRPr="00EF1D45">
        <w:t xml:space="preserve"> </w:t>
      </w:r>
      <w:r>
        <w:t>настоящими</w:t>
      </w:r>
      <w:r w:rsidRPr="00EF1D45">
        <w:t xml:space="preserve"> </w:t>
      </w:r>
      <w:r>
        <w:t>Правилами</w:t>
      </w:r>
      <w:r w:rsidRPr="00EF1D45">
        <w:t xml:space="preserve"> </w:t>
      </w:r>
      <w:r>
        <w:t>и</w:t>
      </w:r>
      <w:r w:rsidRPr="00EF1D45">
        <w:t xml:space="preserve"> </w:t>
      </w:r>
      <w:r>
        <w:t>с</w:t>
      </w:r>
      <w:r w:rsidRPr="00EF1D45">
        <w:t xml:space="preserve"> </w:t>
      </w:r>
      <w:r>
        <w:t>учетом</w:t>
      </w:r>
      <w:r w:rsidRPr="00EF1D45">
        <w:t xml:space="preserve"> </w:t>
      </w:r>
      <w:r>
        <w:t>инструкций</w:t>
      </w:r>
      <w:r w:rsidRPr="00EF1D45">
        <w:t xml:space="preserve"> </w:t>
      </w:r>
      <w:r>
        <w:t>изготовителя</w:t>
      </w:r>
      <w:r w:rsidRPr="00EF1D45">
        <w:t xml:space="preserve"> </w:t>
      </w:r>
      <w:r>
        <w:t>со</w:t>
      </w:r>
      <w:r w:rsidRPr="00EF1D45">
        <w:t xml:space="preserve"> </w:t>
      </w:r>
      <w:r>
        <w:t>стандартным</w:t>
      </w:r>
      <w:r w:rsidRPr="00EF1D45">
        <w:t xml:space="preserve"> </w:t>
      </w:r>
      <w:r>
        <w:t>провесом</w:t>
      </w:r>
      <w:r w:rsidRPr="00EF1D45">
        <w:t xml:space="preserve">, </w:t>
      </w:r>
      <w:r>
        <w:t>как</w:t>
      </w:r>
      <w:r w:rsidRPr="00EF1D45">
        <w:t xml:space="preserve"> </w:t>
      </w:r>
      <w:r>
        <w:t>это</w:t>
      </w:r>
      <w:r w:rsidRPr="00EF1D45">
        <w:t xml:space="preserve"> </w:t>
      </w:r>
      <w:r>
        <w:t>предписано</w:t>
      </w:r>
      <w:r w:rsidRPr="00EF1D45">
        <w:t xml:space="preserve"> </w:t>
      </w:r>
      <w:r>
        <w:t>в</w:t>
      </w:r>
      <w:r w:rsidRPr="00EF1D45">
        <w:t xml:space="preserve"> </w:t>
      </w:r>
      <w:r>
        <w:t>пункте</w:t>
      </w:r>
      <w:r w:rsidR="005C2CF3">
        <w:t> </w:t>
      </w:r>
      <w:r w:rsidRPr="00EF1D45">
        <w:t>7.1.3.5</w:t>
      </w:r>
      <w:r>
        <w:t xml:space="preserve"> ниже; данное требование </w:t>
      </w:r>
      <w:r w:rsidRPr="005C1BCC">
        <w:t>применяется ко всем системам идентичным образом</w:t>
      </w:r>
      <w:r w:rsidRPr="00BC2753">
        <w:t>.</w:t>
      </w:r>
    </w:p>
    <w:p w:rsidR="00CD4BD3" w:rsidRDefault="00CD4BD3" w:rsidP="00CD4BD3">
      <w:pPr>
        <w:pStyle w:val="SingleTxtGR"/>
        <w:ind w:left="2268" w:hanging="1134"/>
      </w:pPr>
      <w:r w:rsidRPr="00BC2753">
        <w:t>7.1.2.2</w:t>
      </w:r>
      <w:r w:rsidRPr="00BC2753">
        <w:tab/>
      </w:r>
      <w:r w:rsidR="005C2CF3">
        <w:tab/>
      </w:r>
      <w:r w:rsidRPr="0079485D">
        <w:t xml:space="preserve">Удерживающее устройство закрепляют на испытательном стенде или на сиденье транспортного средства. Всю </w:t>
      </w:r>
      <w:r>
        <w:t>усовершенствованную детскую удерживающую систему</w:t>
      </w:r>
      <w:r w:rsidRPr="0079485D">
        <w:t xml:space="preserve"> вращают вокруг горизонтальной оси, проходящей через ее с</w:t>
      </w:r>
      <w:r w:rsidR="005C2CF3">
        <w:t>реднюю продольную плоскость под</w:t>
      </w:r>
      <w:r w:rsidR="005C2CF3">
        <w:br/>
      </w:r>
      <w:r w:rsidRPr="0079485D">
        <w:t>углом 540 ± 5°, с угловой скоростью 2−5 гра</w:t>
      </w:r>
      <w:r>
        <w:t>дус</w:t>
      </w:r>
      <w:r w:rsidRPr="0079485D">
        <w:t>ов в секунду и останавливают в этом положении. Для целей данного испытания устройства, предназначенные для использования в конкретных легковых автомобилях, могут устанавливаться на испытательном стенде, описанном в приложении 6</w:t>
      </w:r>
      <w:r w:rsidRPr="00BC2753">
        <w:t>.</w:t>
      </w:r>
    </w:p>
    <w:p w:rsidR="00CD4BD3" w:rsidRPr="0059632E" w:rsidRDefault="00CD4BD3" w:rsidP="00CD4BD3">
      <w:pPr>
        <w:pStyle w:val="SingleTxtGR"/>
        <w:spacing w:line="220" w:lineRule="atLeast"/>
        <w:ind w:left="2268" w:hanging="1134"/>
      </w:pPr>
      <w:r w:rsidRPr="0059632E">
        <w:t>7.1.2.3</w:t>
      </w:r>
      <w:r w:rsidRPr="0059632E">
        <w:tab/>
      </w:r>
      <w:r w:rsidR="005C2CF3">
        <w:tab/>
      </w:r>
      <w:r w:rsidRPr="0059632E">
        <w:t>В этом статическом перевернутом положении вертикально вниз в плоскости, перпендикулярной оси вращения, прилага</w:t>
      </w:r>
      <w:r>
        <w:t>ют</w:t>
      </w:r>
      <w:r w:rsidRPr="0059632E">
        <w:t xml:space="preserve"> на</w:t>
      </w:r>
      <w:r>
        <w:t>грузку</w:t>
      </w:r>
      <w:r w:rsidRPr="0059632E">
        <w:t>, которая в четыре раза превышает массу манекена, в дополнение к использованию устройства приложения нагрузки, опис</w:t>
      </w:r>
      <w:r>
        <w:t>анного в приложении 21. Нагрузку</w:t>
      </w:r>
      <w:r w:rsidRPr="0059632E">
        <w:t xml:space="preserve"> прилага</w:t>
      </w:r>
      <w:r>
        <w:t>ют</w:t>
      </w:r>
      <w:r w:rsidRPr="0059632E">
        <w:t xml:space="preserve"> постепенно, контролируемым образом со скоростью, не превышающей ускорения свободного падения или 400 мм/мин. Предписанная максимальная нагрузка сохраняется в течение 30 -0/+5 секунд.</w:t>
      </w:r>
    </w:p>
    <w:p w:rsidR="00CD4BD3" w:rsidRPr="00125D65" w:rsidRDefault="00CD4BD3" w:rsidP="00CD4BD3">
      <w:pPr>
        <w:pStyle w:val="SingleTxtGR"/>
        <w:spacing w:line="220" w:lineRule="atLeast"/>
        <w:ind w:left="2268" w:hanging="1134"/>
      </w:pPr>
      <w:r w:rsidRPr="00125D65">
        <w:t>7.1.2.4</w:t>
      </w:r>
      <w:r w:rsidRPr="00125D65">
        <w:tab/>
      </w:r>
      <w:r w:rsidR="005C2CF3">
        <w:tab/>
      </w:r>
      <w:r w:rsidRPr="00CF55AA">
        <w:rPr>
          <w:lang w:bidi="ru-RU"/>
        </w:rPr>
        <w:t xml:space="preserve">Нагрузку снимают со скоростью не более 400 мм/мин и производят измерение </w:t>
      </w:r>
      <w:r w:rsidRPr="00CF55AA">
        <w:rPr>
          <w:bCs/>
          <w:lang w:bidi="ru-RU"/>
        </w:rPr>
        <w:t>остаточного</w:t>
      </w:r>
      <w:r w:rsidRPr="00CF55AA">
        <w:rPr>
          <w:b/>
          <w:lang w:bidi="ru-RU"/>
        </w:rPr>
        <w:t xml:space="preserve"> </w:t>
      </w:r>
      <w:r w:rsidRPr="00CF55AA">
        <w:rPr>
          <w:lang w:bidi="ru-RU"/>
        </w:rPr>
        <w:t>смещения</w:t>
      </w:r>
      <w:r w:rsidRPr="00125D65">
        <w:t>.</w:t>
      </w:r>
    </w:p>
    <w:p w:rsidR="00CD4BD3" w:rsidRPr="00BC2753" w:rsidRDefault="00CD4BD3" w:rsidP="00CD4BD3">
      <w:pPr>
        <w:pStyle w:val="SingleTxtGR"/>
        <w:ind w:left="2268" w:hanging="1134"/>
      </w:pPr>
      <w:r w:rsidRPr="00811C21">
        <w:t>7.1.2.5</w:t>
      </w:r>
      <w:r w:rsidRPr="00811C21">
        <w:tab/>
      </w:r>
      <w:r w:rsidR="005C2CF3">
        <w:tab/>
      </w:r>
      <w:r w:rsidRPr="00811C21">
        <w:t>Все сиденье поворачива</w:t>
      </w:r>
      <w:r>
        <w:t xml:space="preserve">ют </w:t>
      </w:r>
      <w:r w:rsidRPr="00811C21">
        <w:t>на 180° и возвраща</w:t>
      </w:r>
      <w:r>
        <w:t xml:space="preserve">ют </w:t>
      </w:r>
      <w:r w:rsidRPr="00811C21">
        <w:t>в исходное положение</w:t>
      </w:r>
      <w:r>
        <w:t>.</w:t>
      </w:r>
    </w:p>
    <w:p w:rsidR="00CD4BD3" w:rsidRPr="00BC2753" w:rsidRDefault="00CD4BD3" w:rsidP="00CD4BD3">
      <w:pPr>
        <w:pStyle w:val="SingleTxtGR"/>
        <w:ind w:left="2268" w:hanging="1134"/>
      </w:pPr>
      <w:r w:rsidRPr="00BC2753">
        <w:t>7.1.2.</w:t>
      </w:r>
      <w:r>
        <w:t>6</w:t>
      </w:r>
      <w:r w:rsidR="005C2CF3">
        <w:tab/>
      </w:r>
      <w:r w:rsidRPr="00BC2753">
        <w:tab/>
      </w:r>
      <w:r w:rsidRPr="00774CA0">
        <w:t>Этот цикл испытания повторяют в обратном направлении вращения. Процедуру повторяют в двух направлениях вращения вокруг оси, лежащей в горизонтальной плоскости и проходящей под углом 90° к плоскости, в которой проводились два предыдущих испытания</w:t>
      </w:r>
      <w:r w:rsidRPr="00BC2753">
        <w:t>.</w:t>
      </w:r>
    </w:p>
    <w:p w:rsidR="00CD4BD3" w:rsidRPr="00BC2753" w:rsidRDefault="00CD4BD3" w:rsidP="00CD4BD3">
      <w:pPr>
        <w:pStyle w:val="SingleTxtGR"/>
        <w:ind w:left="2268" w:hanging="1134"/>
      </w:pPr>
      <w:r w:rsidRPr="009420ED">
        <w:t>7.1.2.7</w:t>
      </w:r>
      <w:r w:rsidR="005C2CF3">
        <w:tab/>
      </w:r>
      <w:r w:rsidRPr="009420ED">
        <w:tab/>
        <w:t xml:space="preserve">Эти испытания проводят с использованием наименьшего и наибольшего из манекенов, соответствующих размерному диапазону, для которого предназначено данное удерживающее устройство. Никакой регулировки манекена или </w:t>
      </w:r>
      <w:r>
        <w:t>усовершенствованных детских</w:t>
      </w:r>
      <w:r w:rsidRPr="009420ED">
        <w:t xml:space="preserve"> удерживающих систем в ходе полного цикла испытания не допускается</w:t>
      </w:r>
      <w:r w:rsidRPr="00BC2753">
        <w:t>.</w:t>
      </w:r>
    </w:p>
    <w:p w:rsidR="00CD4BD3" w:rsidRPr="00CF55AA" w:rsidRDefault="00CD4BD3" w:rsidP="00CD4BD3">
      <w:pPr>
        <w:pStyle w:val="SingleTxtGR"/>
        <w:ind w:left="2268" w:hanging="1134"/>
        <w:rPr>
          <w:lang w:bidi="ru-RU"/>
        </w:rPr>
      </w:pPr>
      <w:r w:rsidRPr="00CF55AA">
        <w:rPr>
          <w:lang w:bidi="ru-RU"/>
        </w:rPr>
        <w:t>7.1.3</w:t>
      </w:r>
      <w:r w:rsidRPr="00CF55AA">
        <w:rPr>
          <w:lang w:bidi="ru-RU"/>
        </w:rPr>
        <w:tab/>
      </w:r>
      <w:r>
        <w:rPr>
          <w:lang w:bidi="ru-RU"/>
        </w:rPr>
        <w:tab/>
      </w:r>
      <w:r w:rsidRPr="00CF55AA">
        <w:rPr>
          <w:lang w:bidi="ru-RU"/>
        </w:rPr>
        <w:t>Динамические испытания на лобовой удар, удар сзади и боковой удар:</w:t>
      </w:r>
    </w:p>
    <w:p w:rsidR="00CD4BD3" w:rsidRPr="00CF55AA" w:rsidRDefault="00CD4BD3" w:rsidP="00CD4BD3">
      <w:pPr>
        <w:pStyle w:val="SingleTxtGR"/>
        <w:ind w:left="2835" w:hanging="1701"/>
        <w:rPr>
          <w:lang w:bidi="ru-RU"/>
        </w:rPr>
      </w:pPr>
      <w:r w:rsidRPr="00CF55AA">
        <w:rPr>
          <w:lang w:bidi="ru-RU"/>
        </w:rPr>
        <w:tab/>
      </w:r>
      <w:r>
        <w:rPr>
          <w:lang w:bidi="ru-RU"/>
        </w:rPr>
        <w:tab/>
      </w:r>
      <w:r w:rsidR="005C2CF3">
        <w:rPr>
          <w:lang w:bidi="ru-RU"/>
        </w:rPr>
        <w:t>a)</w:t>
      </w:r>
      <w:r w:rsidRPr="00CF55AA">
        <w:rPr>
          <w:lang w:bidi="ru-RU"/>
        </w:rPr>
        <w:tab/>
        <w:t>испытание на лобовой удар проводят с использованием УДУС размера i (</w:t>
      </w:r>
      <w:r>
        <w:rPr>
          <w:lang w:bidi="ru-RU"/>
        </w:rPr>
        <w:t>цель</w:t>
      </w:r>
      <w:r w:rsidRPr="00CF55AA">
        <w:rPr>
          <w:lang w:bidi="ru-RU"/>
        </w:rPr>
        <w:t xml:space="preserve">ных универсальных </w:t>
      </w:r>
      <w:r w:rsidRPr="00CF55AA">
        <w:rPr>
          <w:bCs/>
          <w:lang w:bidi="ru-RU"/>
        </w:rPr>
        <w:t>усовершенствованных детских удерживающих систем ISOFIX) и усовершенствованных</w:t>
      </w:r>
      <w:r w:rsidRPr="00CF55AA">
        <w:rPr>
          <w:b/>
          <w:lang w:bidi="ru-RU"/>
        </w:rPr>
        <w:t xml:space="preserve"> </w:t>
      </w:r>
      <w:r w:rsidRPr="00CF55AA">
        <w:rPr>
          <w:lang w:bidi="ru-RU"/>
        </w:rPr>
        <w:t>детских удерживающих систем ISOFIX для конкретного транспортного средства</w:t>
      </w:r>
      <w:r w:rsidRPr="005C0073">
        <w:rPr>
          <w:lang w:bidi="ru-RU"/>
        </w:rPr>
        <w:t>;</w:t>
      </w:r>
    </w:p>
    <w:p w:rsidR="00CD4BD3" w:rsidRPr="00CF55AA" w:rsidRDefault="00CD4BD3" w:rsidP="00CD4BD3">
      <w:pPr>
        <w:pStyle w:val="SingleTxtGR"/>
        <w:ind w:left="2835" w:hanging="1701"/>
        <w:rPr>
          <w:lang w:bidi="ru-RU"/>
        </w:rPr>
      </w:pPr>
      <w:r w:rsidRPr="00CF55AA">
        <w:rPr>
          <w:lang w:bidi="ru-RU"/>
        </w:rPr>
        <w:tab/>
      </w:r>
      <w:r>
        <w:rPr>
          <w:lang w:bidi="ru-RU"/>
        </w:rPr>
        <w:tab/>
      </w:r>
      <w:r w:rsidR="005C2CF3">
        <w:rPr>
          <w:lang w:bidi="ru-RU"/>
        </w:rPr>
        <w:t>b)</w:t>
      </w:r>
      <w:r w:rsidRPr="00CF55AA">
        <w:rPr>
          <w:lang w:bidi="ru-RU"/>
        </w:rPr>
        <w:tab/>
        <w:t xml:space="preserve">испытание на удар сзади проводят с использованием </w:t>
      </w:r>
      <w:r w:rsidRPr="00CF55AA">
        <w:rPr>
          <w:bCs/>
          <w:lang w:bidi="ru-RU"/>
        </w:rPr>
        <w:t>усовершенствованных детских удерживающих систем размера i, установленных против направления движения и в боковом положении,</w:t>
      </w:r>
      <w:r w:rsidRPr="00CF55AA">
        <w:rPr>
          <w:lang w:bidi="ru-RU"/>
        </w:rPr>
        <w:t xml:space="preserve"> и ISOFIX для конкретного транспортного средства; </w:t>
      </w:r>
    </w:p>
    <w:p w:rsidR="00CD4BD3" w:rsidRPr="00CF55AA" w:rsidRDefault="00CD4BD3" w:rsidP="00CD4BD3">
      <w:pPr>
        <w:pStyle w:val="SingleTxtGR"/>
        <w:ind w:left="2835" w:hanging="1701"/>
        <w:rPr>
          <w:bCs/>
          <w:lang w:bidi="ru-RU"/>
        </w:rPr>
      </w:pPr>
      <w:r w:rsidRPr="00CF55AA">
        <w:rPr>
          <w:lang w:bidi="ru-RU"/>
        </w:rPr>
        <w:tab/>
      </w:r>
      <w:r>
        <w:rPr>
          <w:lang w:bidi="ru-RU"/>
        </w:rPr>
        <w:tab/>
      </w:r>
      <w:r w:rsidRPr="00CF55AA">
        <w:rPr>
          <w:lang w:bidi="ru-RU"/>
        </w:rPr>
        <w:t xml:space="preserve">с) </w:t>
      </w:r>
      <w:r w:rsidRPr="00CF55AA">
        <w:rPr>
          <w:lang w:bidi="ru-RU"/>
        </w:rPr>
        <w:tab/>
        <w:t xml:space="preserve">испытание на боковой удар проводят только на испытательном стенде с использованием </w:t>
      </w:r>
      <w:r>
        <w:rPr>
          <w:lang w:bidi="ru-RU"/>
        </w:rPr>
        <w:t>цель</w:t>
      </w:r>
      <w:r w:rsidRPr="00CF55AA">
        <w:rPr>
          <w:lang w:bidi="ru-RU"/>
        </w:rPr>
        <w:t xml:space="preserve">ных универсальных </w:t>
      </w:r>
      <w:r w:rsidRPr="00CF55AA">
        <w:rPr>
          <w:bCs/>
          <w:lang w:bidi="ru-RU"/>
        </w:rPr>
        <w:t>усовершенствованных детских удерживающих сист</w:t>
      </w:r>
      <w:r>
        <w:rPr>
          <w:bCs/>
          <w:lang w:bidi="ru-RU"/>
        </w:rPr>
        <w:t xml:space="preserve">ем </w:t>
      </w:r>
      <w:r w:rsidRPr="00CF55AA">
        <w:rPr>
          <w:bCs/>
          <w:lang w:bidi="ru-RU"/>
        </w:rPr>
        <w:t>ISOFIX размера i и ISOFIX для конкретного транспортного средства;</w:t>
      </w:r>
    </w:p>
    <w:p w:rsidR="00CD4BD3" w:rsidRPr="00CF55AA" w:rsidRDefault="00CD4BD3" w:rsidP="005C2CF3">
      <w:pPr>
        <w:pStyle w:val="SingleTxtGR"/>
        <w:pageBreakBefore/>
        <w:ind w:left="2835" w:hanging="1701"/>
        <w:rPr>
          <w:bCs/>
          <w:lang w:bidi="ru-RU"/>
        </w:rPr>
      </w:pPr>
      <w:r w:rsidRPr="00CF55AA">
        <w:rPr>
          <w:bCs/>
          <w:lang w:bidi="ru-RU"/>
        </w:rPr>
        <w:tab/>
      </w:r>
      <w:r>
        <w:rPr>
          <w:bCs/>
          <w:lang w:bidi="ru-RU"/>
        </w:rPr>
        <w:tab/>
      </w:r>
      <w:r w:rsidRPr="00CF55AA">
        <w:rPr>
          <w:bCs/>
          <w:lang w:bidi="ru-RU"/>
        </w:rPr>
        <w:t>d)</w:t>
      </w:r>
      <w:r w:rsidRPr="00CF55AA">
        <w:rPr>
          <w:bCs/>
          <w:lang w:bidi="ru-RU"/>
        </w:rPr>
        <w:tab/>
        <w:t xml:space="preserve">УДУС испытывают в положении как можно ближе к вертикальному. Если это вертикальное положение не соответствует </w:t>
      </w:r>
      <w:r>
        <w:rPr>
          <w:bCs/>
          <w:lang w:bidi="ru-RU"/>
        </w:rPr>
        <w:t>фиксирующим</w:t>
      </w:r>
      <w:r w:rsidRPr="00CF55AA">
        <w:rPr>
          <w:bCs/>
          <w:lang w:bidi="ru-RU"/>
        </w:rPr>
        <w:t xml:space="preserve"> приспособлениям сиденья, то все равно выбирают это положение. Однако</w:t>
      </w:r>
      <w:r>
        <w:rPr>
          <w:bCs/>
          <w:lang w:bidi="ru-RU"/>
        </w:rPr>
        <w:t>,</w:t>
      </w:r>
      <w:r w:rsidRPr="00CF55AA">
        <w:rPr>
          <w:bCs/>
          <w:lang w:bidi="ru-RU"/>
        </w:rPr>
        <w:t xml:space="preserve"> если система имеет одно или несколько положений по ширине, не соответствующих </w:t>
      </w:r>
      <w:r>
        <w:rPr>
          <w:bCs/>
          <w:lang w:bidi="ru-RU"/>
        </w:rPr>
        <w:t>фиксирующим</w:t>
      </w:r>
      <w:r w:rsidRPr="00CF55AA">
        <w:rPr>
          <w:bCs/>
          <w:lang w:bidi="ru-RU"/>
        </w:rPr>
        <w:t xml:space="preserve"> приспособл</w:t>
      </w:r>
      <w:r w:rsidR="005C2CF3">
        <w:rPr>
          <w:bCs/>
          <w:lang w:bidi="ru-RU"/>
        </w:rPr>
        <w:t>ениям сиденья, для испытания на </w:t>
      </w:r>
      <w:r w:rsidRPr="00CF55AA">
        <w:rPr>
          <w:bCs/>
          <w:lang w:bidi="ru-RU"/>
        </w:rPr>
        <w:t>боковой удар выбираю</w:t>
      </w:r>
      <w:r w:rsidR="005C2CF3">
        <w:rPr>
          <w:bCs/>
          <w:lang w:bidi="ru-RU"/>
        </w:rPr>
        <w:t>т то положение по ширине</w:t>
      </w:r>
      <w:r w:rsidR="005C2CF3">
        <w:rPr>
          <w:bCs/>
          <w:lang w:bidi="ru-RU"/>
        </w:rPr>
        <w:br/>
      </w:r>
      <w:r w:rsidRPr="00CF55AA">
        <w:rPr>
          <w:bCs/>
          <w:lang w:bidi="ru-RU"/>
        </w:rPr>
        <w:t xml:space="preserve">боковых амортизаторов, которое соответствует </w:t>
      </w:r>
      <w:r>
        <w:rPr>
          <w:bCs/>
          <w:lang w:bidi="ru-RU"/>
        </w:rPr>
        <w:t>фиксирующим</w:t>
      </w:r>
      <w:r w:rsidRPr="00CF55AA">
        <w:rPr>
          <w:bCs/>
          <w:lang w:bidi="ru-RU"/>
        </w:rPr>
        <w:t xml:space="preserve"> приспособлениям сиденья транспортного средства;</w:t>
      </w:r>
    </w:p>
    <w:p w:rsidR="00CD4BD3" w:rsidRPr="00CF55AA" w:rsidRDefault="00CD4BD3" w:rsidP="00CD4BD3">
      <w:pPr>
        <w:pStyle w:val="SingleTxtGR"/>
        <w:ind w:left="2835" w:hanging="1701"/>
        <w:rPr>
          <w:bCs/>
          <w:lang w:bidi="ru-RU"/>
        </w:rPr>
      </w:pPr>
      <w:r>
        <w:rPr>
          <w:bCs/>
          <w:lang w:bidi="ru-RU"/>
        </w:rPr>
        <w:tab/>
      </w:r>
      <w:r w:rsidRPr="00CF55AA">
        <w:rPr>
          <w:bCs/>
          <w:lang w:bidi="ru-RU"/>
        </w:rPr>
        <w:tab/>
        <w:t>e)</w:t>
      </w:r>
      <w:r w:rsidRPr="00CF55AA">
        <w:rPr>
          <w:bCs/>
          <w:lang w:bidi="ru-RU"/>
        </w:rPr>
        <w:tab/>
        <w:t>динамическое(</w:t>
      </w:r>
      <w:proofErr w:type="spellStart"/>
      <w:r w:rsidRPr="00CF55AA">
        <w:rPr>
          <w:bCs/>
          <w:lang w:bidi="ru-RU"/>
        </w:rPr>
        <w:t>ие</w:t>
      </w:r>
      <w:proofErr w:type="spellEnd"/>
      <w:r w:rsidRPr="00CF55AA">
        <w:rPr>
          <w:bCs/>
          <w:lang w:bidi="ru-RU"/>
        </w:rPr>
        <w:t>) испытание(я) на боковой удар проводят при такой(их) конфигурации(</w:t>
      </w:r>
      <w:proofErr w:type="spellStart"/>
      <w:r w:rsidRPr="00CF55AA">
        <w:rPr>
          <w:bCs/>
          <w:lang w:bidi="ru-RU"/>
        </w:rPr>
        <w:t>ях</w:t>
      </w:r>
      <w:proofErr w:type="spellEnd"/>
      <w:r w:rsidRPr="00CF55AA">
        <w:rPr>
          <w:bCs/>
          <w:lang w:bidi="ru-RU"/>
        </w:rPr>
        <w:t>);</w:t>
      </w:r>
    </w:p>
    <w:p w:rsidR="00CD4BD3" w:rsidRPr="00CF55AA" w:rsidRDefault="00CD4BD3" w:rsidP="00CD4BD3">
      <w:pPr>
        <w:pStyle w:val="SingleTxtGR"/>
        <w:ind w:left="2835" w:hanging="1701"/>
        <w:rPr>
          <w:bCs/>
          <w:lang w:bidi="ru-RU"/>
        </w:rPr>
      </w:pPr>
      <w:r w:rsidRPr="00CF55AA">
        <w:rPr>
          <w:b/>
          <w:lang w:bidi="ru-RU"/>
        </w:rPr>
        <w:tab/>
      </w:r>
      <w:r>
        <w:rPr>
          <w:b/>
          <w:lang w:bidi="ru-RU"/>
        </w:rPr>
        <w:tab/>
      </w:r>
      <w:r w:rsidRPr="00CF55AA">
        <w:rPr>
          <w:bCs/>
          <w:lang w:bidi="ru-RU"/>
        </w:rPr>
        <w:t>f)</w:t>
      </w:r>
      <w:r w:rsidRPr="00CF55AA">
        <w:rPr>
          <w:bCs/>
          <w:lang w:bidi="ru-RU"/>
        </w:rPr>
        <w:tab/>
        <w:t>для испытаний на лобовой удар и удар сзади проводят регулировку УДУС в соответствии с размером манекена(</w:t>
      </w:r>
      <w:proofErr w:type="spellStart"/>
      <w:r w:rsidRPr="00CF55AA">
        <w:rPr>
          <w:bCs/>
          <w:lang w:bidi="ru-RU"/>
        </w:rPr>
        <w:t>ов</w:t>
      </w:r>
      <w:proofErr w:type="spellEnd"/>
      <w:r w:rsidRPr="00CF55AA">
        <w:rPr>
          <w:bCs/>
          <w:lang w:bidi="ru-RU"/>
        </w:rPr>
        <w:t>), отобранного(</w:t>
      </w:r>
      <w:proofErr w:type="spellStart"/>
      <w:r w:rsidRPr="00CF55AA">
        <w:rPr>
          <w:bCs/>
          <w:lang w:bidi="ru-RU"/>
        </w:rPr>
        <w:t>ых</w:t>
      </w:r>
      <w:proofErr w:type="spellEnd"/>
      <w:r w:rsidRPr="00CF55AA">
        <w:rPr>
          <w:bCs/>
          <w:lang w:bidi="ru-RU"/>
        </w:rPr>
        <w:t xml:space="preserve">) для охвата всего размерного диапазона, и проводят испытания, установив систему на то </w:t>
      </w:r>
      <w:r>
        <w:rPr>
          <w:bCs/>
          <w:lang w:bidi="ru-RU"/>
        </w:rPr>
        <w:t>сидячее место</w:t>
      </w:r>
      <w:r w:rsidRPr="00CF55AA">
        <w:rPr>
          <w:bCs/>
          <w:lang w:bidi="ru-RU"/>
        </w:rPr>
        <w:t xml:space="preserve"> ребенка, которое представляет наихудший сценарий для этого манекена с точки зрения направления удара;</w:t>
      </w:r>
    </w:p>
    <w:p w:rsidR="00CD4BD3" w:rsidRPr="00BC2753" w:rsidRDefault="00CD4BD3" w:rsidP="00CD4BD3">
      <w:pPr>
        <w:pStyle w:val="SingleTxtGR"/>
        <w:ind w:left="2835" w:hanging="1701"/>
        <w:rPr>
          <w:bCs/>
        </w:rPr>
      </w:pPr>
      <w:r>
        <w:rPr>
          <w:bCs/>
        </w:rPr>
        <w:tab/>
      </w:r>
      <w:r w:rsidRPr="00CF55AA">
        <w:rPr>
          <w:bCs/>
        </w:rPr>
        <w:tab/>
        <w:t>g)</w:t>
      </w:r>
      <w:r w:rsidRPr="00CF55AA">
        <w:rPr>
          <w:bCs/>
        </w:rPr>
        <w:tab/>
      </w:r>
      <w:proofErr w:type="spellStart"/>
      <w:r w:rsidRPr="00CF55AA">
        <w:rPr>
          <w:bCs/>
        </w:rPr>
        <w:t>ударопоглощающее</w:t>
      </w:r>
      <w:proofErr w:type="spellEnd"/>
      <w:r w:rsidRPr="00CF55AA">
        <w:rPr>
          <w:bCs/>
        </w:rPr>
        <w:t xml:space="preserve"> устройство, действующее на спинку сиденья транспортного средства, должно оставаться в пределах </w:t>
      </w:r>
      <w:r>
        <w:rPr>
          <w:bCs/>
        </w:rPr>
        <w:t>фиксирующего</w:t>
      </w:r>
      <w:r w:rsidRPr="00CF55AA">
        <w:rPr>
          <w:bCs/>
        </w:rPr>
        <w:t xml:space="preserve"> приспособления в одном положении, однако может выступать за пределы этого </w:t>
      </w:r>
      <w:r>
        <w:rPr>
          <w:bCs/>
        </w:rPr>
        <w:t>фиксирующего</w:t>
      </w:r>
      <w:r w:rsidRPr="00CF55AA">
        <w:rPr>
          <w:bCs/>
        </w:rPr>
        <w:t xml:space="preserve"> приспособления в положении, в котором оно было установлено в соответствии с руководством по эксплуатации</w:t>
      </w:r>
      <w:r w:rsidRPr="00BC2753">
        <w:t>.</w:t>
      </w:r>
    </w:p>
    <w:p w:rsidR="00CD4BD3" w:rsidRPr="00BC2753" w:rsidRDefault="00CD4BD3" w:rsidP="00CD4BD3">
      <w:pPr>
        <w:pStyle w:val="SingleTxtGR"/>
        <w:ind w:left="2268" w:hanging="1134"/>
      </w:pPr>
      <w:r w:rsidRPr="00BC2753">
        <w:t>7.1.3.1</w:t>
      </w:r>
      <w:r w:rsidRPr="00BC2753">
        <w:tab/>
      </w:r>
      <w:r w:rsidR="005C2CF3">
        <w:tab/>
      </w:r>
      <w:r w:rsidRPr="00BC2753">
        <w:t>Испытания на тележке и на испытательном стенде</w:t>
      </w:r>
    </w:p>
    <w:p w:rsidR="00CD4BD3" w:rsidRPr="00BC2753" w:rsidRDefault="00CD4BD3" w:rsidP="00CD4BD3">
      <w:pPr>
        <w:pStyle w:val="SingleTxtGR"/>
        <w:ind w:left="2268" w:hanging="1134"/>
      </w:pPr>
      <w:r w:rsidRPr="00BC2753">
        <w:t>7.1.3.1.1</w:t>
      </w:r>
      <w:r w:rsidRPr="00BC2753">
        <w:tab/>
        <w:t>Испытания на лобовой удар</w:t>
      </w:r>
    </w:p>
    <w:p w:rsidR="00CD4BD3" w:rsidRPr="00BC2753" w:rsidRDefault="00CD4BD3" w:rsidP="00CD4BD3">
      <w:pPr>
        <w:pStyle w:val="SingleTxtGR"/>
        <w:ind w:left="2268" w:hanging="1134"/>
      </w:pPr>
      <w:r w:rsidRPr="00BC2753">
        <w:t>7.1.3.1.1.1</w:t>
      </w:r>
      <w:r w:rsidRPr="00BC2753">
        <w:tab/>
        <w:t>Тележка и испытательный стенд, используемые в ходе динамического испытания, должны удовлетворять требованиям приложения 6 к настоящим Правилам.</w:t>
      </w:r>
    </w:p>
    <w:p w:rsidR="00CD4BD3" w:rsidRPr="00BC2753" w:rsidRDefault="00CD4BD3" w:rsidP="00CD4BD3">
      <w:pPr>
        <w:pStyle w:val="SingleTxtGR"/>
        <w:ind w:left="2268" w:hanging="1134"/>
      </w:pPr>
      <w:r w:rsidRPr="00BC2753">
        <w:t>7.1.3.1.1.2</w:t>
      </w:r>
      <w:r w:rsidRPr="00BC2753">
        <w:tab/>
        <w:t>Тележка должна оставаться в горизонтальном положении во время всего периода замедления или ускорения.</w:t>
      </w:r>
    </w:p>
    <w:p w:rsidR="00CD4BD3" w:rsidRPr="00BC2753" w:rsidRDefault="00CD4BD3" w:rsidP="00CD4BD3">
      <w:pPr>
        <w:pStyle w:val="SingleTxtGR"/>
        <w:ind w:left="2268" w:hanging="1134"/>
      </w:pPr>
      <w:r w:rsidRPr="00BC2753">
        <w:t>7.1.3.1.1.3</w:t>
      </w:r>
      <w:r w:rsidRPr="00BC2753">
        <w:tab/>
        <w:t>При испытании в соответствии с требованиями, касающимися испытания на удар сзади, испытательный стенд разворачивают на 180°.</w:t>
      </w:r>
    </w:p>
    <w:p w:rsidR="00CD4BD3" w:rsidRPr="00BC2753" w:rsidRDefault="00CD4BD3" w:rsidP="00CD4BD3">
      <w:pPr>
        <w:pStyle w:val="SingleTxtGR"/>
        <w:ind w:left="2268" w:hanging="1134"/>
      </w:pPr>
      <w:r w:rsidRPr="00BC2753">
        <w:t>7.1.3.1.1.4</w:t>
      </w:r>
      <w:r w:rsidRPr="00BC2753">
        <w:tab/>
        <w:t xml:space="preserve">При испытании </w:t>
      </w:r>
      <w:r>
        <w:t>усовершенствованной детской</w:t>
      </w:r>
      <w:r w:rsidRPr="00BC2753">
        <w:t xml:space="preserve"> удерживающей системы, обращенной назад и предназначенной для использования на переднем сиденье, роль приборной доски транспортного средства выполняет жесткая планка, установленная на тележке таким образом, чтобы вся энергия поглощалась </w:t>
      </w:r>
      <w:r>
        <w:t>усовершенствованной детской</w:t>
      </w:r>
      <w:r w:rsidRPr="00BC2753">
        <w:t xml:space="preserve"> удерживающей системой.</w:t>
      </w:r>
    </w:p>
    <w:p w:rsidR="00CD4BD3" w:rsidRPr="00BC2753" w:rsidRDefault="00CD4BD3" w:rsidP="00CD4BD3">
      <w:pPr>
        <w:pStyle w:val="SingleTxtGR"/>
        <w:ind w:left="2268" w:hanging="1134"/>
      </w:pPr>
      <w:r w:rsidRPr="00BC2753">
        <w:t>7.1.3.1.1.5</w:t>
      </w:r>
      <w:r w:rsidRPr="00BC2753">
        <w:tab/>
        <w:t>Устройство для обеспечения замедления или ускорения</w:t>
      </w:r>
    </w:p>
    <w:p w:rsidR="00CD4BD3" w:rsidRPr="00BC2753" w:rsidRDefault="00CD4BD3" w:rsidP="00CD4BD3">
      <w:pPr>
        <w:pStyle w:val="SingleTxtGR"/>
        <w:ind w:left="2268" w:hanging="1134"/>
      </w:pPr>
      <w:r w:rsidRPr="00BC2753">
        <w:tab/>
      </w:r>
      <w:r w:rsidRPr="00BC2753">
        <w:tab/>
        <w:t>Показатель заявки делает выбор в отношении использования одного из следующих двух устройств:</w:t>
      </w:r>
    </w:p>
    <w:p w:rsidR="00CD4BD3" w:rsidRPr="00BC2753" w:rsidRDefault="00CD4BD3" w:rsidP="00CD4BD3">
      <w:pPr>
        <w:pStyle w:val="SingleTxtGR"/>
        <w:ind w:left="2268" w:hanging="1134"/>
      </w:pPr>
      <w:r w:rsidRPr="00BC2753">
        <w:t>7.1.3.1.1.5.1</w:t>
      </w:r>
      <w:r w:rsidRPr="00BC2753">
        <w:tab/>
        <w:t>Устройство для испытания на замедление</w:t>
      </w:r>
    </w:p>
    <w:p w:rsidR="00CD4BD3" w:rsidRPr="00BC2753" w:rsidRDefault="00CD4BD3" w:rsidP="00CD4BD3">
      <w:pPr>
        <w:pStyle w:val="SingleTxtGR"/>
        <w:ind w:left="2268" w:hanging="1134"/>
      </w:pPr>
      <w:r w:rsidRPr="00BC2753">
        <w:tab/>
      </w:r>
      <w:r w:rsidRPr="00BC2753">
        <w:tab/>
        <w:t xml:space="preserve">Замедление тележки обеспечивается посредством использования устройства, предписанного в приложении 6 к настоящим Правилам, или любого другого устройства, дающего эквивалентные результаты. Рабочие характеристики этого устройства должны соответствовать положениям пункта 7.1.3.4 </w:t>
      </w:r>
      <w:r>
        <w:t xml:space="preserve">ниже </w:t>
      </w:r>
      <w:r w:rsidRPr="00BC2753">
        <w:t>и изложенным ниже предписаниям:</w:t>
      </w:r>
    </w:p>
    <w:p w:rsidR="00CD4BD3" w:rsidRPr="00BC2753" w:rsidRDefault="00CD4BD3" w:rsidP="00CD4BD3">
      <w:pPr>
        <w:pStyle w:val="SingleTxtGR"/>
        <w:ind w:left="2268" w:hanging="1134"/>
      </w:pPr>
      <w:r w:rsidRPr="00BC2753">
        <w:tab/>
      </w:r>
      <w:r w:rsidRPr="00BC2753">
        <w:tab/>
        <w:t>Калибровочная процедура</w:t>
      </w:r>
      <w:r w:rsidR="00814708">
        <w:t>:</w:t>
      </w:r>
    </w:p>
    <w:p w:rsidR="00CD4BD3" w:rsidRPr="00BC2753" w:rsidRDefault="00CD4BD3" w:rsidP="00CD4BD3">
      <w:pPr>
        <w:pStyle w:val="SingleTxtGR"/>
        <w:ind w:left="2268" w:hanging="1134"/>
      </w:pPr>
      <w:r w:rsidRPr="00BC2753">
        <w:tab/>
      </w:r>
      <w:r w:rsidRPr="00BC2753">
        <w:tab/>
        <w:t xml:space="preserve">Кривая замедления тележки, нагруженной инертной массой до 55 кг, соответствующей одной занятой </w:t>
      </w:r>
      <w:r>
        <w:t>усовершенствованной детской</w:t>
      </w:r>
      <w:r w:rsidRPr="00BC2753">
        <w:t xml:space="preserve"> удерживающей системе, при испытании </w:t>
      </w:r>
      <w:r>
        <w:t>усовершенствованных детских</w:t>
      </w:r>
      <w:r w:rsidRPr="00BC2753">
        <w:t xml:space="preserve"> удерживающих систем согласно пункту 7.1.3.1</w:t>
      </w:r>
      <w:r>
        <w:t xml:space="preserve"> выше</w:t>
      </w:r>
      <w:r w:rsidRPr="00BC2753">
        <w:t xml:space="preserve">, а также при испытании </w:t>
      </w:r>
      <w:r>
        <w:t>усовершенствованных детских</w:t>
      </w:r>
      <w:r w:rsidRPr="00BC2753">
        <w:t xml:space="preserve"> удерживающих систем в кузове транспортного средства в соответствии с пунктом 7.1.3.2, когда на тележку помещается конструкция транспортного средства и общая инертн</w:t>
      </w:r>
      <w:r>
        <w:t>ая масса (в х раз) превышает 55 </w:t>
      </w:r>
      <w:r w:rsidRPr="00BC2753">
        <w:t xml:space="preserve">кг, что соответствует массе (х) занятых </w:t>
      </w:r>
      <w:r>
        <w:t>усовершенствованных детских</w:t>
      </w:r>
      <w:r w:rsidRPr="00BC2753">
        <w:t xml:space="preserve"> удерживающих систем, должна вписываться при испытании на лобовой удар в заштрихованное пространство </w:t>
      </w:r>
      <w:r w:rsidRPr="00BC2753">
        <w:rPr>
          <w:bCs/>
        </w:rPr>
        <w:t>на графике, приведенном</w:t>
      </w:r>
      <w:r w:rsidRPr="00BC2753">
        <w:t xml:space="preserve"> в добавлении 1 к приложению 7 к настоящим Правилам, а при испытании на удар сзади − в заштрихованное пространство </w:t>
      </w:r>
      <w:r w:rsidRPr="00BC2753">
        <w:rPr>
          <w:bCs/>
        </w:rPr>
        <w:t>на графике, приведенном</w:t>
      </w:r>
      <w:r w:rsidRPr="00BC2753">
        <w:t xml:space="preserve"> в добавлении 2 к приложению 7 к настоящим Правилам.</w:t>
      </w:r>
    </w:p>
    <w:p w:rsidR="00CD4BD3" w:rsidRPr="00BC2753" w:rsidRDefault="00CD4BD3" w:rsidP="00CD4BD3">
      <w:pPr>
        <w:pStyle w:val="SingleTxtGR"/>
        <w:ind w:left="2268" w:hanging="1134"/>
      </w:pPr>
      <w:r w:rsidRPr="00BC2753">
        <w:tab/>
      </w:r>
      <w:r w:rsidRPr="00BC2753">
        <w:tab/>
        <w:t>При калибровке стопорного устройства тележка должна останавливаться в случае лобового удара на расстоянии 650 ± 30 мм, а в случае удара сзади − на расстоянии 275 ± 20 мм.</w:t>
      </w:r>
    </w:p>
    <w:p w:rsidR="00CD4BD3" w:rsidRPr="00BC2753" w:rsidRDefault="00CD4BD3" w:rsidP="00CD4BD3">
      <w:pPr>
        <w:pStyle w:val="SingleTxtGR"/>
        <w:ind w:left="2268" w:hanging="1134"/>
      </w:pPr>
      <w:r w:rsidRPr="00BC2753">
        <w:tab/>
      </w:r>
      <w:r w:rsidRPr="00BC2753">
        <w:tab/>
      </w:r>
      <w:r w:rsidRPr="00BC2753">
        <w:rPr>
          <w:bCs/>
        </w:rPr>
        <w:t>Условия динамического испытания</w:t>
      </w:r>
      <w:r w:rsidRPr="00BC2753">
        <w:t>:</w:t>
      </w:r>
    </w:p>
    <w:p w:rsidR="00CD4BD3" w:rsidRPr="00BC2753" w:rsidRDefault="00CD4BD3" w:rsidP="00CD4BD3">
      <w:pPr>
        <w:pStyle w:val="SingleTxtGR"/>
        <w:ind w:left="2268" w:hanging="1134"/>
      </w:pPr>
      <w:r w:rsidRPr="00BC2753">
        <w:tab/>
      </w:r>
      <w:r w:rsidRPr="00BC2753">
        <w:tab/>
        <w:t xml:space="preserve">Для лобового удара и удара </w:t>
      </w:r>
      <w:proofErr w:type="gramStart"/>
      <w:r w:rsidRPr="00BC2753">
        <w:t>сзади замедление</w:t>
      </w:r>
      <w:proofErr w:type="gramEnd"/>
      <w:r w:rsidRPr="00BC2753">
        <w:t xml:space="preserve"> обеспечивается посредством использования устройства, откалиброванного, как указано выше, однако:</w:t>
      </w:r>
    </w:p>
    <w:p w:rsidR="00CD4BD3" w:rsidRPr="00BC2753" w:rsidRDefault="00CD4BD3" w:rsidP="00CD4BD3">
      <w:pPr>
        <w:pStyle w:val="SingleTxtGR"/>
        <w:ind w:left="2835" w:hanging="1701"/>
      </w:pPr>
      <w:r w:rsidRPr="00BC2753">
        <w:tab/>
      </w:r>
      <w:r w:rsidRPr="00BC2753">
        <w:tab/>
        <w:t>a)</w:t>
      </w:r>
      <w:r w:rsidRPr="00BC2753">
        <w:tab/>
      </w:r>
      <w:r w:rsidRPr="00BC2753">
        <w:rPr>
          <w:bCs/>
        </w:rPr>
        <w:t>кривая замедления</w:t>
      </w:r>
      <w:r w:rsidRPr="00BC2753">
        <w:t xml:space="preserve"> не должна превышать нижний порог, установленный требованиями, предъявляемыми к рабочим характеристикам, более чем на 3 </w:t>
      </w:r>
      <w:proofErr w:type="spellStart"/>
      <w:r w:rsidRPr="00BC2753">
        <w:t>мс</w:t>
      </w:r>
      <w:proofErr w:type="spellEnd"/>
      <w:r w:rsidRPr="00BC2753">
        <w:t>;</w:t>
      </w:r>
    </w:p>
    <w:p w:rsidR="00CD4BD3" w:rsidRPr="005C2CF3" w:rsidRDefault="00CD4BD3" w:rsidP="00CD4BD3">
      <w:pPr>
        <w:pStyle w:val="SingleTxtGR"/>
        <w:ind w:left="2835" w:hanging="1701"/>
        <w:rPr>
          <w:bCs/>
          <w:spacing w:val="-2"/>
        </w:rPr>
      </w:pPr>
      <w:r w:rsidRPr="00BC2753">
        <w:tab/>
      </w:r>
      <w:r w:rsidRPr="00BC2753">
        <w:tab/>
        <w:t>b)</w:t>
      </w:r>
      <w:r w:rsidRPr="00BC2753">
        <w:tab/>
      </w:r>
      <w:r w:rsidRPr="00BC2753">
        <w:rPr>
          <w:bCs/>
        </w:rPr>
        <w:t xml:space="preserve">если указанные выше испытания были проведены на более высокой скорости и/или кривая замедления превысила </w:t>
      </w:r>
      <w:proofErr w:type="gramStart"/>
      <w:r w:rsidRPr="00BC2753">
        <w:rPr>
          <w:bCs/>
        </w:rPr>
        <w:t>верхний предел заштрихованного пространства</w:t>
      </w:r>
      <w:proofErr w:type="gramEnd"/>
      <w:r w:rsidRPr="00BC2753">
        <w:rPr>
          <w:bCs/>
        </w:rPr>
        <w:t xml:space="preserve"> и </w:t>
      </w:r>
      <w:r>
        <w:rPr>
          <w:bCs/>
        </w:rPr>
        <w:t>усовершенствованная детская</w:t>
      </w:r>
      <w:r w:rsidRPr="00BC2753">
        <w:rPr>
          <w:bCs/>
        </w:rPr>
        <w:t xml:space="preserve"> удерживающая система соответствует установленным </w:t>
      </w:r>
      <w:r w:rsidRPr="005C2CF3">
        <w:rPr>
          <w:bCs/>
          <w:spacing w:val="-2"/>
        </w:rPr>
        <w:t>требованиям, то данное испытание считается удовлетворительным.</w:t>
      </w:r>
    </w:p>
    <w:p w:rsidR="00CD4BD3" w:rsidRPr="00BC2753" w:rsidRDefault="00CD4BD3" w:rsidP="00CD4BD3">
      <w:pPr>
        <w:pStyle w:val="SingleTxtGR"/>
        <w:keepNext/>
        <w:ind w:left="2268" w:hanging="1134"/>
      </w:pPr>
      <w:r w:rsidRPr="00BC2753">
        <w:t>7.1.3.1.1.5.2</w:t>
      </w:r>
      <w:r w:rsidRPr="00BC2753">
        <w:tab/>
      </w:r>
      <w:r w:rsidRPr="00BC2753">
        <w:rPr>
          <w:bCs/>
        </w:rPr>
        <w:t>Устройство для испытания на ускорение</w:t>
      </w:r>
    </w:p>
    <w:p w:rsidR="00CD4BD3" w:rsidRPr="00BC2753" w:rsidRDefault="00CD4BD3" w:rsidP="00CD4BD3">
      <w:pPr>
        <w:pStyle w:val="SingleTxtGR"/>
        <w:keepNext/>
      </w:pPr>
      <w:r w:rsidRPr="00BC2753">
        <w:tab/>
      </w:r>
      <w:r w:rsidRPr="00BC2753">
        <w:tab/>
      </w:r>
      <w:r w:rsidRPr="00BC2753">
        <w:rPr>
          <w:bCs/>
        </w:rPr>
        <w:t>Условия динамического испытания</w:t>
      </w:r>
      <w:r w:rsidRPr="00BC2753">
        <w:t>:</w:t>
      </w:r>
    </w:p>
    <w:p w:rsidR="00CD4BD3" w:rsidRPr="00BC2753" w:rsidRDefault="00CD4BD3" w:rsidP="00CD4BD3">
      <w:pPr>
        <w:pStyle w:val="SingleTxtGR"/>
        <w:ind w:left="2268" w:hanging="1134"/>
        <w:rPr>
          <w:bCs/>
        </w:rPr>
      </w:pPr>
      <w:r w:rsidRPr="00BC2753">
        <w:tab/>
      </w:r>
      <w:r w:rsidRPr="00BC2753">
        <w:tab/>
      </w:r>
      <w:r w:rsidRPr="00BC2753">
        <w:rPr>
          <w:bCs/>
        </w:rPr>
        <w:t xml:space="preserve">Для лобового удара тележку продвигают вперед таким образом, чтобы в процессе испытания общее изменение ее скорости </w:t>
      </w:r>
      <w:r w:rsidRPr="00BC2753">
        <w:rPr>
          <w:bCs/>
          <w:snapToGrid w:val="0"/>
          <w:lang w:eastAsia="nl-NL"/>
        </w:rPr>
        <w:sym w:font="Symbol" w:char="F044"/>
      </w:r>
      <w:r w:rsidRPr="00BC2753">
        <w:rPr>
          <w:bCs/>
          <w:snapToGrid w:val="0"/>
          <w:lang w:eastAsia="nl-NL"/>
        </w:rPr>
        <w:t>V составляло</w:t>
      </w:r>
      <w:r w:rsidRPr="00BC2753">
        <w:rPr>
          <w:bCs/>
        </w:rPr>
        <w:t xml:space="preserve"> 52 + 0 − 2</w:t>
      </w:r>
      <w:r w:rsidRPr="00BC2753">
        <w:rPr>
          <w:bCs/>
          <w:szCs w:val="28"/>
        </w:rPr>
        <w:t> </w:t>
      </w:r>
      <w:r w:rsidRPr="00BC2753">
        <w:rPr>
          <w:bCs/>
        </w:rPr>
        <w:t xml:space="preserve">км/ч и ее кривая ускорения вписывалась в заштрихованное пространство на графике, приведенном в дополнении 1 к приложению 7, и оставалась над сегментом, определенным координатами (5 g, 10 </w:t>
      </w:r>
      <w:proofErr w:type="spellStart"/>
      <w:r w:rsidRPr="00BC2753">
        <w:rPr>
          <w:bCs/>
        </w:rPr>
        <w:t>мс</w:t>
      </w:r>
      <w:proofErr w:type="spellEnd"/>
      <w:r w:rsidRPr="00BC2753">
        <w:rPr>
          <w:bCs/>
        </w:rPr>
        <w:t xml:space="preserve">) и (9 g, 20 </w:t>
      </w:r>
      <w:proofErr w:type="spellStart"/>
      <w:r w:rsidRPr="00BC2753">
        <w:rPr>
          <w:bCs/>
        </w:rPr>
        <w:t>мс</w:t>
      </w:r>
      <w:proofErr w:type="spellEnd"/>
      <w:r w:rsidRPr="00BC2753">
        <w:rPr>
          <w:bCs/>
        </w:rPr>
        <w:t>). Начало столкновения (</w:t>
      </w:r>
      <w:r w:rsidR="00131464">
        <w:rPr>
          <w:bCs/>
        </w:rPr>
        <w:t>T0) определяется в соответствии</w:t>
      </w:r>
      <w:r w:rsidR="00131464">
        <w:rPr>
          <w:bCs/>
        </w:rPr>
        <w:br/>
      </w:r>
      <w:r w:rsidRPr="00BC2753">
        <w:rPr>
          <w:bCs/>
        </w:rPr>
        <w:t>с ISO 17 373 для уровня ускорения 0,5 g.</w:t>
      </w:r>
    </w:p>
    <w:p w:rsidR="00CD4BD3" w:rsidRPr="00BC2753" w:rsidRDefault="00CD4BD3" w:rsidP="00CD4BD3">
      <w:pPr>
        <w:pStyle w:val="SingleTxtGR"/>
        <w:ind w:left="2268" w:hanging="1134"/>
        <w:rPr>
          <w:bCs/>
        </w:rPr>
      </w:pPr>
      <w:r w:rsidRPr="00BC2753">
        <w:tab/>
      </w:r>
      <w:r w:rsidRPr="00BC2753">
        <w:tab/>
      </w:r>
      <w:r w:rsidRPr="00BC2753">
        <w:rPr>
          <w:bCs/>
        </w:rPr>
        <w:t xml:space="preserve">Для удара </w:t>
      </w:r>
      <w:proofErr w:type="gramStart"/>
      <w:r w:rsidRPr="00BC2753">
        <w:rPr>
          <w:bCs/>
        </w:rPr>
        <w:t>сзади тележку</w:t>
      </w:r>
      <w:proofErr w:type="gramEnd"/>
      <w:r w:rsidRPr="00BC2753">
        <w:rPr>
          <w:bCs/>
        </w:rPr>
        <w:t xml:space="preserve"> продвигают вперед таким образом, чтобы в процессе испытания общее изменение ее скорости </w:t>
      </w:r>
      <w:r w:rsidRPr="00BC2753">
        <w:rPr>
          <w:bCs/>
          <w:snapToGrid w:val="0"/>
          <w:lang w:eastAsia="nl-NL"/>
        </w:rPr>
        <w:sym w:font="Symbol" w:char="F044"/>
      </w:r>
      <w:r w:rsidRPr="00BC2753">
        <w:rPr>
          <w:bCs/>
          <w:snapToGrid w:val="0"/>
          <w:lang w:eastAsia="nl-NL"/>
        </w:rPr>
        <w:t>V составляло</w:t>
      </w:r>
      <w:r w:rsidRPr="00BC2753">
        <w:rPr>
          <w:bCs/>
        </w:rPr>
        <w:t xml:space="preserve"> 32 + 2 − 0 км/ч и ее кривая ускорения вписывалась в заштрихованное пространство на графике, приведенном в дополнении 2 к приложению 7, и оставалась над сегментом, определенным координатами (5 g, 5 </w:t>
      </w:r>
      <w:proofErr w:type="spellStart"/>
      <w:r w:rsidRPr="00BC2753">
        <w:rPr>
          <w:bCs/>
        </w:rPr>
        <w:t>мс</w:t>
      </w:r>
      <w:proofErr w:type="spellEnd"/>
      <w:r w:rsidRPr="00BC2753">
        <w:rPr>
          <w:bCs/>
        </w:rPr>
        <w:t xml:space="preserve">) и (10 g, 10 </w:t>
      </w:r>
      <w:proofErr w:type="spellStart"/>
      <w:r w:rsidRPr="00BC2753">
        <w:rPr>
          <w:bCs/>
        </w:rPr>
        <w:t>мс</w:t>
      </w:r>
      <w:proofErr w:type="spellEnd"/>
      <w:r w:rsidRPr="00BC2753">
        <w:rPr>
          <w:bCs/>
        </w:rPr>
        <w:t>). Начало наезда (T0) определяется в соответствии с ISO 17 373 для уровня ускорения 0,5 g.</w:t>
      </w:r>
    </w:p>
    <w:p w:rsidR="00CD4BD3" w:rsidRPr="00BC2753" w:rsidRDefault="00CD4BD3" w:rsidP="00CD4BD3">
      <w:pPr>
        <w:pStyle w:val="SingleTxtGR"/>
        <w:ind w:left="2268" w:hanging="1134"/>
        <w:rPr>
          <w:bCs/>
        </w:rPr>
      </w:pPr>
      <w:r w:rsidRPr="00BC2753">
        <w:tab/>
      </w:r>
      <w:r w:rsidRPr="00BC2753">
        <w:tab/>
      </w:r>
      <w:r w:rsidRPr="00BC2753">
        <w:rPr>
          <w:bCs/>
        </w:rPr>
        <w:t>Несмотря на выполнение вышеуказанных требований, техническая служба должна использовать массу тележки (оборудованную испытательным стендом), как это указано в пункте 1 приложения 6, более 380 кг.</w:t>
      </w:r>
    </w:p>
    <w:p w:rsidR="00CD4BD3" w:rsidRPr="00BC2753" w:rsidRDefault="00CD4BD3" w:rsidP="00CD4BD3">
      <w:pPr>
        <w:pStyle w:val="SingleTxtGR"/>
        <w:ind w:left="2268" w:hanging="1134"/>
        <w:rPr>
          <w:bCs/>
        </w:rPr>
      </w:pPr>
      <w:r w:rsidRPr="00BC2753">
        <w:tab/>
      </w:r>
      <w:r w:rsidRPr="00BC2753">
        <w:tab/>
      </w:r>
      <w:r w:rsidRPr="00BC2753">
        <w:rPr>
          <w:bCs/>
        </w:rPr>
        <w:t xml:space="preserve">Однако если описанные выше испытания были проведены на более высокой скорости и/или кривая ускорения превысила </w:t>
      </w:r>
      <w:proofErr w:type="gramStart"/>
      <w:r w:rsidRPr="00BC2753">
        <w:rPr>
          <w:bCs/>
        </w:rPr>
        <w:t>верхний предел заштрихованного пространства</w:t>
      </w:r>
      <w:proofErr w:type="gramEnd"/>
      <w:r w:rsidRPr="00BC2753">
        <w:rPr>
          <w:bCs/>
        </w:rPr>
        <w:t xml:space="preserve"> и </w:t>
      </w:r>
      <w:r>
        <w:rPr>
          <w:bCs/>
        </w:rPr>
        <w:t>усовершенствованная детская</w:t>
      </w:r>
      <w:r w:rsidRPr="00BC2753">
        <w:rPr>
          <w:bCs/>
        </w:rPr>
        <w:t xml:space="preserve"> удерживающ</w:t>
      </w:r>
      <w:r>
        <w:rPr>
          <w:bCs/>
        </w:rPr>
        <w:t>ая</w:t>
      </w:r>
      <w:r w:rsidRPr="00BC2753">
        <w:rPr>
          <w:bCs/>
        </w:rPr>
        <w:t xml:space="preserve"> </w:t>
      </w:r>
      <w:r>
        <w:rPr>
          <w:bCs/>
        </w:rPr>
        <w:t>система</w:t>
      </w:r>
      <w:r w:rsidRPr="00BC2753">
        <w:rPr>
          <w:bCs/>
        </w:rPr>
        <w:t xml:space="preserve"> соответствует установленным требованиям, то данное испытание считается удовлетворительным.</w:t>
      </w:r>
    </w:p>
    <w:p w:rsidR="00CD4BD3" w:rsidRPr="00BC2753" w:rsidRDefault="00CD4BD3" w:rsidP="00131464">
      <w:pPr>
        <w:pStyle w:val="SingleTxtGR"/>
        <w:pageBreakBefore/>
      </w:pPr>
      <w:r w:rsidRPr="00BC2753">
        <w:t>7.1.3.1.1.6</w:t>
      </w:r>
      <w:r w:rsidRPr="00BC2753">
        <w:tab/>
        <w:t>Производят следующие измерения:</w:t>
      </w:r>
    </w:p>
    <w:p w:rsidR="00CD4BD3" w:rsidRPr="00BC2753" w:rsidRDefault="00CD4BD3" w:rsidP="00CD4BD3">
      <w:pPr>
        <w:pStyle w:val="SingleTxtGR"/>
        <w:ind w:left="2268" w:hanging="1134"/>
      </w:pPr>
      <w:r w:rsidRPr="00BC2753">
        <w:t>7.1.3.1.1.6.1</w:t>
      </w:r>
      <w:r w:rsidRPr="00BC2753">
        <w:tab/>
        <w:t>скорость тележки непосредственно перед ударом (только для замедляющихся салазок, что необходимо для расчета расстояния остановки);</w:t>
      </w:r>
    </w:p>
    <w:p w:rsidR="00CD4BD3" w:rsidRPr="00BC2753" w:rsidRDefault="00CD4BD3" w:rsidP="00CD4BD3">
      <w:pPr>
        <w:pStyle w:val="SingleTxtGR"/>
        <w:ind w:left="2268" w:hanging="1134"/>
      </w:pPr>
      <w:r w:rsidRPr="00BC2753">
        <w:t>7.1.3.1.1.6.2</w:t>
      </w:r>
      <w:r w:rsidRPr="00BC2753">
        <w:tab/>
        <w:t>расстояние остановки (только для замедляющихся салазок), которое может быть рассчитано посредством объединения зарегистрированных значений замедления салазок;</w:t>
      </w:r>
    </w:p>
    <w:p w:rsidR="00CD4BD3" w:rsidRPr="00BC2753" w:rsidRDefault="00CD4BD3" w:rsidP="00CD4BD3">
      <w:pPr>
        <w:pStyle w:val="SingleTxtGR"/>
        <w:ind w:left="2268" w:hanging="1134"/>
      </w:pPr>
      <w:r w:rsidRPr="00BC2753">
        <w:t>7.1.3.1.1.6.3</w:t>
      </w:r>
      <w:r w:rsidRPr="00BC2753">
        <w:tab/>
        <w:t xml:space="preserve">перемещение головы манекена в вертикальном и горизонтальном направлениях для всех Q-манекенов применительно к указанному размеру </w:t>
      </w:r>
      <w:r w:rsidRPr="00334B5A">
        <w:t>i</w:t>
      </w:r>
      <w:r w:rsidRPr="00BC2753">
        <w:t xml:space="preserve">, по крайней мере, за первые 300 </w:t>
      </w:r>
      <w:proofErr w:type="spellStart"/>
      <w:r w:rsidRPr="00BC2753">
        <w:t>мс</w:t>
      </w:r>
      <w:proofErr w:type="spellEnd"/>
      <w:r w:rsidRPr="00BC2753">
        <w:t>;</w:t>
      </w:r>
    </w:p>
    <w:p w:rsidR="00CD4BD3" w:rsidRPr="00BC2753" w:rsidRDefault="00CD4BD3" w:rsidP="00CD4BD3">
      <w:pPr>
        <w:pStyle w:val="SingleTxtGR"/>
        <w:ind w:left="2268" w:hanging="1134"/>
      </w:pPr>
      <w:r w:rsidRPr="00BC2753">
        <w:t>7.1.3.1.1.6.4</w:t>
      </w:r>
      <w:r w:rsidRPr="00BC2753">
        <w:tab/>
        <w:t xml:space="preserve">параметры, необходимые для проведения оценки степени </w:t>
      </w:r>
      <w:proofErr w:type="spellStart"/>
      <w:r w:rsidRPr="00BC2753">
        <w:t>травмирования</w:t>
      </w:r>
      <w:proofErr w:type="spellEnd"/>
      <w:r w:rsidRPr="00BC2753">
        <w:t xml:space="preserve"> по критериям, указанным в пункте 6.6.4.3.1</w:t>
      </w:r>
      <w:r>
        <w:t xml:space="preserve"> выше</w:t>
      </w:r>
      <w:r w:rsidRPr="00BC2753">
        <w:t>, по крайней мере, на первые 300 </w:t>
      </w:r>
      <w:proofErr w:type="spellStart"/>
      <w:r w:rsidRPr="00BC2753">
        <w:t>мс</w:t>
      </w:r>
      <w:proofErr w:type="spellEnd"/>
      <w:r w:rsidRPr="00BC2753">
        <w:t>;</w:t>
      </w:r>
    </w:p>
    <w:p w:rsidR="00CD4BD3" w:rsidRPr="00BC2753" w:rsidRDefault="00CD4BD3" w:rsidP="00CD4BD3">
      <w:pPr>
        <w:pStyle w:val="SingleTxtGR"/>
        <w:ind w:left="2268" w:hanging="1134"/>
      </w:pPr>
      <w:r w:rsidRPr="00BC2753">
        <w:t>7.1.3.1.1.6.5</w:t>
      </w:r>
      <w:r w:rsidRPr="00BC2753">
        <w:tab/>
        <w:t>ускорение или замедление тележки, по крайней мере, на первые 300 </w:t>
      </w:r>
      <w:proofErr w:type="spellStart"/>
      <w:r w:rsidRPr="00BC2753">
        <w:t>мс</w:t>
      </w:r>
      <w:proofErr w:type="spellEnd"/>
      <w:r w:rsidRPr="00BC2753">
        <w:t>.</w:t>
      </w:r>
    </w:p>
    <w:p w:rsidR="00CD4BD3" w:rsidRPr="00BC2753" w:rsidRDefault="00CD4BD3" w:rsidP="00CD4BD3">
      <w:pPr>
        <w:pStyle w:val="SingleTxtGR"/>
        <w:ind w:left="2268" w:hanging="1134"/>
      </w:pPr>
      <w:r w:rsidRPr="00BC2753">
        <w:t>7.1.3.1.1.7</w:t>
      </w:r>
      <w:r w:rsidRPr="00BC2753">
        <w:tab/>
        <w:t xml:space="preserve">После удара </w:t>
      </w:r>
      <w:r>
        <w:t>усовершенствованную детскую удерживающую систему</w:t>
      </w:r>
      <w:r w:rsidRPr="00BC2753">
        <w:t xml:space="preserve"> подвергают визуальному осмотру без открытия пряжки в целях выявления каких-либо повреждений или поломок. </w:t>
      </w:r>
    </w:p>
    <w:p w:rsidR="00CD4BD3" w:rsidRPr="00BC2753" w:rsidRDefault="00CD4BD3" w:rsidP="00CD4BD3">
      <w:pPr>
        <w:pStyle w:val="SingleTxtGR"/>
        <w:keepNext/>
      </w:pPr>
      <w:r w:rsidRPr="00BC2753">
        <w:t>7.1.3.1.2</w:t>
      </w:r>
      <w:r w:rsidRPr="00BC2753">
        <w:tab/>
        <w:t>Удар сзади</w:t>
      </w:r>
    </w:p>
    <w:p w:rsidR="00CD4BD3" w:rsidRPr="00BC2753" w:rsidRDefault="00CD4BD3" w:rsidP="00CD4BD3">
      <w:pPr>
        <w:pStyle w:val="SingleTxtGR"/>
        <w:ind w:left="2268" w:hanging="1134"/>
      </w:pPr>
      <w:r w:rsidRPr="00BC2753">
        <w:t>7.1.3.1.2.1</w:t>
      </w:r>
      <w:r w:rsidRPr="00BC2753">
        <w:tab/>
      </w:r>
      <w:r w:rsidRPr="00CF55AA">
        <w:rPr>
          <w:lang w:bidi="ru-RU"/>
        </w:rPr>
        <w:t>При испытании в соответствии с требованиями, касающимися испытания на удар сзади, испытательный стенд</w:t>
      </w:r>
      <w:r>
        <w:rPr>
          <w:lang w:bidi="ru-RU"/>
        </w:rPr>
        <w:t xml:space="preserve"> разворачивают на </w:t>
      </w:r>
      <w:r w:rsidRPr="00CF55AA">
        <w:rPr>
          <w:lang w:bidi="ru-RU"/>
        </w:rPr>
        <w:t>180°</w:t>
      </w:r>
      <w:r w:rsidRPr="00BC2753">
        <w:t>.</w:t>
      </w:r>
    </w:p>
    <w:p w:rsidR="00CD4BD3" w:rsidRPr="00BC2753" w:rsidRDefault="00CD4BD3" w:rsidP="00CD4BD3">
      <w:pPr>
        <w:pStyle w:val="SingleTxtGR"/>
        <w:ind w:left="2268" w:hanging="1134"/>
      </w:pPr>
      <w:r w:rsidRPr="00BC2753">
        <w:t>7.1.3.1.2.2</w:t>
      </w:r>
      <w:r w:rsidRPr="00BC2753">
        <w:tab/>
        <w:t xml:space="preserve">При испытании детского удерживающего устройства, обращенного назад и предназначенного для использования на переднем сиденье, роль приборной доски транспортного средства выполняет жесткая планка, установленная на тележке таким образом, чтобы вся энергия поглощалась </w:t>
      </w:r>
      <w:r>
        <w:t>усовершенствованным детским</w:t>
      </w:r>
      <w:r w:rsidRPr="00BC2753">
        <w:t xml:space="preserve"> удерживающим устройством.</w:t>
      </w:r>
    </w:p>
    <w:p w:rsidR="00CD4BD3" w:rsidRPr="00BC2753" w:rsidRDefault="00CD4BD3" w:rsidP="00CD4BD3">
      <w:pPr>
        <w:pStyle w:val="SingleTxtGR"/>
        <w:ind w:left="2268" w:hanging="1134"/>
      </w:pPr>
      <w:r w:rsidRPr="00BC2753">
        <w:t>7.1.3.1.2.3</w:t>
      </w:r>
      <w:r w:rsidRPr="00BC2753">
        <w:tab/>
        <w:t>Условия замедления должны соответствовать требованиям</w:t>
      </w:r>
      <w:r w:rsidRPr="00BC2753">
        <w:rPr>
          <w:b/>
        </w:rPr>
        <w:t xml:space="preserve"> </w:t>
      </w:r>
      <w:r w:rsidRPr="00BC2753">
        <w:t>добавления 2 к приложению 7.</w:t>
      </w:r>
    </w:p>
    <w:p w:rsidR="00CD4BD3" w:rsidRPr="00BC2753" w:rsidRDefault="00CD4BD3" w:rsidP="00CD4BD3">
      <w:pPr>
        <w:pStyle w:val="SingleTxtGR"/>
        <w:ind w:left="2268" w:hanging="1134"/>
      </w:pPr>
      <w:r w:rsidRPr="00BC2753">
        <w:tab/>
      </w:r>
      <w:r w:rsidRPr="00BC2753">
        <w:tab/>
        <w:t>Условия ускорения должны соответствовать требованиям</w:t>
      </w:r>
      <w:r w:rsidRPr="00BC2753">
        <w:rPr>
          <w:b/>
        </w:rPr>
        <w:t xml:space="preserve"> </w:t>
      </w:r>
      <w:r w:rsidRPr="00BC2753">
        <w:t>добавления 2 к приложению 7.</w:t>
      </w:r>
    </w:p>
    <w:p w:rsidR="00CD4BD3" w:rsidRPr="00BC2753" w:rsidRDefault="00CD4BD3" w:rsidP="00CD4BD3">
      <w:pPr>
        <w:pStyle w:val="SingleTxtGR"/>
        <w:ind w:left="2268" w:hanging="1134"/>
      </w:pPr>
      <w:r w:rsidRPr="00BC2753">
        <w:t>7.1.3.1.2.4</w:t>
      </w:r>
      <w:r w:rsidRPr="00BC2753">
        <w:tab/>
        <w:t>Замеряемые параметры должны быть аналогичны тем, которые перечислены в пунктах 7.1.3.1.1.4−7.1.3.1.1.5 выше.</w:t>
      </w:r>
    </w:p>
    <w:p w:rsidR="00CD4BD3" w:rsidRPr="00BC2753" w:rsidRDefault="00CD4BD3" w:rsidP="00CD4BD3">
      <w:pPr>
        <w:pStyle w:val="SingleTxtGR"/>
      </w:pPr>
      <w:r w:rsidRPr="00BC2753">
        <w:t>7.1.3.1.3</w:t>
      </w:r>
      <w:r w:rsidRPr="00BC2753">
        <w:tab/>
        <w:t>Боковой удар</w:t>
      </w:r>
    </w:p>
    <w:p w:rsidR="00CD4BD3" w:rsidRPr="00BC2753" w:rsidRDefault="00CD4BD3" w:rsidP="00CD4BD3">
      <w:pPr>
        <w:pStyle w:val="SingleTxtGR"/>
        <w:ind w:left="2268" w:hanging="1134"/>
      </w:pPr>
      <w:r w:rsidRPr="00BC2753">
        <w:t>7.1.3.1.3.1</w:t>
      </w:r>
      <w:r w:rsidRPr="00BC2753">
        <w:tab/>
        <w:t>При испытании в соответствии с требованиями, касающимися испытания на боковой удар, испытательный стенд разворачивают на 90°.</w:t>
      </w:r>
    </w:p>
    <w:p w:rsidR="00CD4BD3" w:rsidRDefault="00CD4BD3" w:rsidP="00CD4BD3">
      <w:pPr>
        <w:pStyle w:val="SingleTxtGR"/>
        <w:ind w:left="2268" w:hanging="1134"/>
        <w:rPr>
          <w:bCs/>
        </w:rPr>
      </w:pPr>
      <w:r w:rsidRPr="00CF55AA">
        <w:t>7.1.3.1.3.2</w:t>
      </w:r>
      <w:r>
        <w:tab/>
      </w:r>
      <w:r w:rsidRPr="00CF55AA">
        <w:t>Должна обеспечиваться возможность перемещения нижних креплений ISOFIX в направлении Y во избежание поломки крепежных деталей и испытательного оборудования. Крепления ISOFIX фиксируются на системе скольжения с допустимым ходом перемещения 200 мм − 0 мм + 50 мм. В ходе измерения на динамометре</w:t>
      </w:r>
      <w:r w:rsidRPr="00CF55AA">
        <w:rPr>
          <w:bCs/>
        </w:rPr>
        <w:t xml:space="preserve"> при скорости 600–1</w:t>
      </w:r>
      <w:r>
        <w:rPr>
          <w:bCs/>
        </w:rPr>
        <w:t> </w:t>
      </w:r>
      <w:r w:rsidRPr="00CF55AA">
        <w:rPr>
          <w:bCs/>
        </w:rPr>
        <w:t>200 мм/мин в плоскости, параллельной плоскости скольжения и выровненной по центральной оси поверхности скольжения, усилие, требуемое для того, чтобы сдвинуть систему скольжения (оба крепления вместе) по всему диапазону, не должно превышать 100</w:t>
      </w:r>
      <w:r w:rsidRPr="00CF55AA">
        <w:rPr>
          <w:bCs/>
          <w:lang w:val="en-US"/>
        </w:rPr>
        <w:t> </w:t>
      </w:r>
      <w:r w:rsidRPr="00CF55AA">
        <w:rPr>
          <w:bCs/>
        </w:rPr>
        <w:t>Н. Такую проверку проводят через каждые 50</w:t>
      </w:r>
      <w:r w:rsidRPr="00CF55AA">
        <w:rPr>
          <w:bCs/>
          <w:lang w:val="en-US"/>
        </w:rPr>
        <w:t> </w:t>
      </w:r>
      <w:r>
        <w:rPr>
          <w:bCs/>
        </w:rPr>
        <w:t>испытаний или каждые шесть</w:t>
      </w:r>
      <w:r w:rsidRPr="00CF55AA">
        <w:rPr>
          <w:bCs/>
        </w:rPr>
        <w:t xml:space="preserve"> месяцев в зависимости от того, что происходит быстрее.</w:t>
      </w:r>
    </w:p>
    <w:p w:rsidR="00CD4BD3" w:rsidRPr="00CF55AA" w:rsidRDefault="00CD4BD3" w:rsidP="00CD4BD3">
      <w:pPr>
        <w:pStyle w:val="SingleTxtGR"/>
        <w:ind w:left="2268" w:hanging="1134"/>
        <w:rPr>
          <w:b/>
        </w:rPr>
      </w:pPr>
      <w:r w:rsidRPr="00CF55AA">
        <w:rPr>
          <w:noProof/>
          <w:lang w:eastAsia="ru-RU"/>
        </w:rPr>
        <mc:AlternateContent>
          <mc:Choice Requires="wps">
            <w:drawing>
              <wp:anchor distT="0" distB="0" distL="114300" distR="114300" simplePos="0" relativeHeight="251714560" behindDoc="0" locked="0" layoutInCell="1" allowOverlap="1" wp14:anchorId="65EA126D" wp14:editId="5FD1CBB8">
                <wp:simplePos x="0" y="0"/>
                <wp:positionH relativeFrom="column">
                  <wp:posOffset>1487805</wp:posOffset>
                </wp:positionH>
                <wp:positionV relativeFrom="paragraph">
                  <wp:posOffset>1955165</wp:posOffset>
                </wp:positionV>
                <wp:extent cx="1519555" cy="160020"/>
                <wp:effectExtent l="0" t="0" r="4445" b="0"/>
                <wp:wrapNone/>
                <wp:docPr id="1416" name="Text Box 1416"/>
                <wp:cNvGraphicFramePr/>
                <a:graphic xmlns:a="http://schemas.openxmlformats.org/drawingml/2006/main">
                  <a:graphicData uri="http://schemas.microsoft.com/office/word/2010/wordprocessingShape">
                    <wps:wsp>
                      <wps:cNvSpPr txBox="1"/>
                      <wps:spPr>
                        <a:xfrm>
                          <a:off x="0" y="0"/>
                          <a:ext cx="1519555" cy="160020"/>
                        </a:xfrm>
                        <a:prstGeom prst="rect">
                          <a:avLst/>
                        </a:prstGeom>
                        <a:solidFill>
                          <a:sysClr val="window" lastClr="FFFFFF"/>
                        </a:solidFill>
                        <a:ln w="6350">
                          <a:noFill/>
                        </a:ln>
                        <a:effectLst/>
                      </wps:spPr>
                      <wps:txbx>
                        <w:txbxContent>
                          <w:p w:rsidR="00F26DFB" w:rsidRPr="00056D4C" w:rsidRDefault="00F26DFB" w:rsidP="00CD4BD3">
                            <w:pPr>
                              <w:spacing w:line="240" w:lineRule="auto"/>
                              <w:rPr>
                                <w:sz w:val="18"/>
                                <w:szCs w:val="18"/>
                              </w:rPr>
                            </w:pPr>
                            <w:r w:rsidRPr="003057AE">
                              <w:rPr>
                                <w:sz w:val="18"/>
                                <w:szCs w:val="18"/>
                              </w:rPr>
                              <w:t xml:space="preserve">Крепежные штанги </w:t>
                            </w:r>
                            <w:r w:rsidRPr="003057AE">
                              <w:rPr>
                                <w:sz w:val="18"/>
                                <w:szCs w:val="18"/>
                                <w:lang w:val="en-US"/>
                              </w:rPr>
                              <w:t>ISOFIX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A126D" id="Text Box 1416" o:spid="_x0000_s1090" type="#_x0000_t202" style="position:absolute;left:0;text-align:left;margin-left:117.15pt;margin-top:153.95pt;width:119.65pt;height:1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" fillcolor="window" stroked="f" strokeweight=".5pt">
                <v:textbox inset="0,0,0,0">
                  <w:txbxContent>
                    <w:p w:rsidR="00F26DFB" w:rsidRPr="00056D4C" w:rsidRDefault="00F26DFB" w:rsidP="00CD4BD3">
                      <w:pPr>
                        <w:spacing w:line="240" w:lineRule="auto"/>
                        <w:rPr>
                          <w:sz w:val="18"/>
                          <w:szCs w:val="18"/>
                        </w:rPr>
                      </w:pPr>
                      <w:r w:rsidRPr="003057AE">
                        <w:rPr>
                          <w:sz w:val="18"/>
                          <w:szCs w:val="18"/>
                        </w:rPr>
                        <w:t xml:space="preserve">Крепежные штанги </w:t>
                      </w:r>
                      <w:r w:rsidRPr="003057AE">
                        <w:rPr>
                          <w:sz w:val="18"/>
                          <w:szCs w:val="18"/>
                          <w:lang w:val="en-US"/>
                        </w:rPr>
                        <w:t>ISOFIX</w:t>
                      </w:r>
                    </w:p>
                  </w:txbxContent>
                </v:textbox>
              </v:shape>
            </w:pict>
          </mc:Fallback>
        </mc:AlternateContent>
      </w:r>
      <w:r w:rsidRPr="00CF55AA">
        <w:rPr>
          <w:noProof/>
          <w:lang w:eastAsia="ru-RU"/>
        </w:rPr>
        <mc:AlternateContent>
          <mc:Choice Requires="wps">
            <w:drawing>
              <wp:anchor distT="0" distB="0" distL="114300" distR="114300" simplePos="0" relativeHeight="251715584" behindDoc="0" locked="0" layoutInCell="1" allowOverlap="1" wp14:anchorId="0E812FCF" wp14:editId="0D13C323">
                <wp:simplePos x="0" y="0"/>
                <wp:positionH relativeFrom="column">
                  <wp:posOffset>417830</wp:posOffset>
                </wp:positionH>
                <wp:positionV relativeFrom="paragraph">
                  <wp:posOffset>902970</wp:posOffset>
                </wp:positionV>
                <wp:extent cx="1020445" cy="325755"/>
                <wp:effectExtent l="0" t="0" r="8255" b="0"/>
                <wp:wrapNone/>
                <wp:docPr id="1417" name="Text Box 1417"/>
                <wp:cNvGraphicFramePr/>
                <a:graphic xmlns:a="http://schemas.openxmlformats.org/drawingml/2006/main">
                  <a:graphicData uri="http://schemas.microsoft.com/office/word/2010/wordprocessingShape">
                    <wps:wsp>
                      <wps:cNvSpPr txBox="1"/>
                      <wps:spPr>
                        <a:xfrm>
                          <a:off x="0" y="0"/>
                          <a:ext cx="1020445" cy="325755"/>
                        </a:xfrm>
                        <a:prstGeom prst="rect">
                          <a:avLst/>
                        </a:prstGeom>
                        <a:solidFill>
                          <a:sysClr val="window" lastClr="FFFFFF"/>
                        </a:solidFill>
                        <a:ln w="6350">
                          <a:noFill/>
                        </a:ln>
                        <a:effectLst/>
                      </wps:spPr>
                      <wps:txbx>
                        <w:txbxContent>
                          <w:p w:rsidR="00F26DFB" w:rsidRPr="00056D4C" w:rsidRDefault="00F26DFB" w:rsidP="00CD4BD3">
                            <w:pPr>
                              <w:spacing w:line="240" w:lineRule="auto"/>
                              <w:jc w:val="center"/>
                              <w:rPr>
                                <w:sz w:val="18"/>
                                <w:szCs w:val="18"/>
                              </w:rPr>
                            </w:pPr>
                            <w:r w:rsidRPr="003057AE">
                              <w:rPr>
                                <w:sz w:val="18"/>
                                <w:szCs w:val="18"/>
                              </w:rPr>
                              <w:t xml:space="preserve">Направляющий </w:t>
                            </w:r>
                            <w:r>
                              <w:rPr>
                                <w:sz w:val="18"/>
                                <w:szCs w:val="18"/>
                                <w:lang w:val="en-US"/>
                              </w:rPr>
                              <w:br/>
                            </w:r>
                            <w:r w:rsidRPr="003057AE">
                              <w:rPr>
                                <w:sz w:val="18"/>
                                <w:szCs w:val="18"/>
                              </w:rPr>
                              <w:t>рельс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12FCF" id="Text Box 1417" o:spid="_x0000_s1091" type="#_x0000_t202" style="position:absolute;left:0;text-align:left;margin-left:32.9pt;margin-top:71.1pt;width:80.35pt;height:2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" fillcolor="window" stroked="f" strokeweight=".5pt">
                <v:textbox inset="0,0,0,0">
                  <w:txbxContent>
                    <w:p w:rsidR="00F26DFB" w:rsidRPr="00056D4C" w:rsidRDefault="00F26DFB" w:rsidP="00CD4BD3">
                      <w:pPr>
                        <w:spacing w:line="240" w:lineRule="auto"/>
                        <w:jc w:val="center"/>
                        <w:rPr>
                          <w:sz w:val="18"/>
                          <w:szCs w:val="18"/>
                        </w:rPr>
                      </w:pPr>
                      <w:r w:rsidRPr="003057AE">
                        <w:rPr>
                          <w:sz w:val="18"/>
                          <w:szCs w:val="18"/>
                        </w:rPr>
                        <w:t xml:space="preserve">Направляющий </w:t>
                      </w:r>
                      <w:r>
                        <w:rPr>
                          <w:sz w:val="18"/>
                          <w:szCs w:val="18"/>
                          <w:lang w:val="en-US"/>
                        </w:rPr>
                        <w:br/>
                      </w:r>
                      <w:r w:rsidRPr="003057AE">
                        <w:rPr>
                          <w:sz w:val="18"/>
                          <w:szCs w:val="18"/>
                        </w:rPr>
                        <w:t>рельс</w:t>
                      </w:r>
                    </w:p>
                  </w:txbxContent>
                </v:textbox>
              </v:shape>
            </w:pict>
          </mc:Fallback>
        </mc:AlternateContent>
      </w:r>
      <w:r w:rsidRPr="00CF55AA">
        <w:rPr>
          <w:noProof/>
          <w:lang w:eastAsia="ru-RU"/>
        </w:rPr>
        <mc:AlternateContent>
          <mc:Choice Requires="wps">
            <w:drawing>
              <wp:anchor distT="0" distB="0" distL="114300" distR="114300" simplePos="0" relativeHeight="251716608" behindDoc="0" locked="0" layoutInCell="1" allowOverlap="1" wp14:anchorId="4A31CC43" wp14:editId="7376092B">
                <wp:simplePos x="0" y="0"/>
                <wp:positionH relativeFrom="column">
                  <wp:posOffset>3329940</wp:posOffset>
                </wp:positionH>
                <wp:positionV relativeFrom="paragraph">
                  <wp:posOffset>1073239</wp:posOffset>
                </wp:positionV>
                <wp:extent cx="1080135" cy="160020"/>
                <wp:effectExtent l="0" t="0" r="5715" b="0"/>
                <wp:wrapNone/>
                <wp:docPr id="1418" name="Text Box 1418"/>
                <wp:cNvGraphicFramePr/>
                <a:graphic xmlns:a="http://schemas.openxmlformats.org/drawingml/2006/main">
                  <a:graphicData uri="http://schemas.microsoft.com/office/word/2010/wordprocessingShape">
                    <wps:wsp>
                      <wps:cNvSpPr txBox="1"/>
                      <wps:spPr>
                        <a:xfrm>
                          <a:off x="0" y="0"/>
                          <a:ext cx="1080135" cy="160020"/>
                        </a:xfrm>
                        <a:prstGeom prst="rect">
                          <a:avLst/>
                        </a:prstGeom>
                        <a:solidFill>
                          <a:sysClr val="window" lastClr="FFFFFF"/>
                        </a:solidFill>
                        <a:ln w="6350">
                          <a:noFill/>
                        </a:ln>
                        <a:effectLst/>
                      </wps:spPr>
                      <wps:txbx>
                        <w:txbxContent>
                          <w:p w:rsidR="00F26DFB" w:rsidRPr="00056D4C" w:rsidRDefault="00F26DFB" w:rsidP="00CD4BD3">
                            <w:pPr>
                              <w:spacing w:line="240" w:lineRule="auto"/>
                              <w:rPr>
                                <w:sz w:val="18"/>
                                <w:szCs w:val="18"/>
                              </w:rPr>
                            </w:pPr>
                            <w:r w:rsidRPr="003057AE">
                              <w:rPr>
                                <w:sz w:val="18"/>
                                <w:szCs w:val="18"/>
                              </w:rPr>
                              <w:t xml:space="preserve">Установка </w:t>
                            </w:r>
                            <w:r w:rsidRPr="003057AE">
                              <w:rPr>
                                <w:sz w:val="18"/>
                                <w:szCs w:val="18"/>
                                <w:lang w:val="en-US"/>
                              </w:rPr>
                              <w:t>ISOFIX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1CC43" id="Text Box 1418" o:spid="_x0000_s1092" type="#_x0000_t202" style="position:absolute;left:0;text-align:left;margin-left:262.2pt;margin-top:84.5pt;width:85.05pt;height:1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" fillcolor="window" stroked="f" strokeweight=".5pt">
                <v:textbox inset="0,0,0,0">
                  <w:txbxContent>
                    <w:p w:rsidR="00F26DFB" w:rsidRPr="00056D4C" w:rsidRDefault="00F26DFB" w:rsidP="00CD4BD3">
                      <w:pPr>
                        <w:spacing w:line="240" w:lineRule="auto"/>
                        <w:rPr>
                          <w:sz w:val="18"/>
                          <w:szCs w:val="18"/>
                        </w:rPr>
                      </w:pPr>
                      <w:r w:rsidRPr="003057AE">
                        <w:rPr>
                          <w:sz w:val="18"/>
                          <w:szCs w:val="18"/>
                        </w:rPr>
                        <w:t xml:space="preserve">Установка </w:t>
                      </w:r>
                      <w:r w:rsidRPr="003057AE">
                        <w:rPr>
                          <w:sz w:val="18"/>
                          <w:szCs w:val="18"/>
                          <w:lang w:val="en-US"/>
                        </w:rPr>
                        <w:t>ISOFIX</w:t>
                      </w:r>
                    </w:p>
                  </w:txbxContent>
                </v:textbox>
              </v:shape>
            </w:pict>
          </mc:Fallback>
        </mc:AlternateContent>
      </w:r>
      <w:r w:rsidRPr="00CF55AA">
        <w:rPr>
          <w:noProof/>
          <w:lang w:eastAsia="ru-RU"/>
        </w:rPr>
        <mc:AlternateContent>
          <mc:Choice Requires="wps">
            <w:drawing>
              <wp:anchor distT="0" distB="0" distL="114300" distR="114300" simplePos="0" relativeHeight="251713536" behindDoc="0" locked="0" layoutInCell="1" allowOverlap="1" wp14:anchorId="124AA6DE" wp14:editId="54F04A05">
                <wp:simplePos x="0" y="0"/>
                <wp:positionH relativeFrom="column">
                  <wp:posOffset>4191635</wp:posOffset>
                </wp:positionH>
                <wp:positionV relativeFrom="paragraph">
                  <wp:posOffset>1325156</wp:posOffset>
                </wp:positionV>
                <wp:extent cx="872490" cy="326390"/>
                <wp:effectExtent l="0" t="0" r="3810" b="0"/>
                <wp:wrapNone/>
                <wp:docPr id="1415" name="Text Box 1415"/>
                <wp:cNvGraphicFramePr/>
                <a:graphic xmlns:a="http://schemas.openxmlformats.org/drawingml/2006/main">
                  <a:graphicData uri="http://schemas.microsoft.com/office/word/2010/wordprocessingShape">
                    <wps:wsp>
                      <wps:cNvSpPr txBox="1"/>
                      <wps:spPr>
                        <a:xfrm>
                          <a:off x="0" y="0"/>
                          <a:ext cx="872490" cy="326390"/>
                        </a:xfrm>
                        <a:prstGeom prst="rect">
                          <a:avLst/>
                        </a:prstGeom>
                        <a:solidFill>
                          <a:sysClr val="window" lastClr="FFFFFF"/>
                        </a:solidFill>
                        <a:ln w="6350">
                          <a:noFill/>
                        </a:ln>
                        <a:effectLst/>
                      </wps:spPr>
                      <wps:txbx>
                        <w:txbxContent>
                          <w:p w:rsidR="00F26DFB" w:rsidRPr="00056D4C" w:rsidRDefault="00F26DFB" w:rsidP="00CD4BD3">
                            <w:pPr>
                              <w:spacing w:line="240" w:lineRule="auto"/>
                              <w:rPr>
                                <w:sz w:val="18"/>
                                <w:szCs w:val="18"/>
                              </w:rPr>
                            </w:pPr>
                            <w:r w:rsidRPr="003057AE">
                              <w:rPr>
                                <w:sz w:val="18"/>
                                <w:szCs w:val="18"/>
                              </w:rPr>
                              <w:t xml:space="preserve">Конечное </w:t>
                            </w:r>
                            <w:r>
                              <w:rPr>
                                <w:sz w:val="18"/>
                                <w:szCs w:val="18"/>
                                <w:lang w:val="en-US"/>
                              </w:rPr>
                              <w:br/>
                            </w:r>
                            <w:r w:rsidRPr="003057AE">
                              <w:rPr>
                                <w:sz w:val="18"/>
                                <w:szCs w:val="18"/>
                              </w:rPr>
                              <w:t>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A6DE" id="Text Box 1415" o:spid="_x0000_s1093" type="#_x0000_t202" style="position:absolute;left:0;text-align:left;margin-left:330.05pt;margin-top:104.35pt;width:68.7pt;height:2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" fillcolor="window" stroked="f" strokeweight=".5pt">
                <v:textbox inset="0,0,0,0">
                  <w:txbxContent>
                    <w:p w:rsidR="00F26DFB" w:rsidRPr="00056D4C" w:rsidRDefault="00F26DFB" w:rsidP="00CD4BD3">
                      <w:pPr>
                        <w:spacing w:line="240" w:lineRule="auto"/>
                        <w:rPr>
                          <w:sz w:val="18"/>
                          <w:szCs w:val="18"/>
                        </w:rPr>
                      </w:pPr>
                      <w:r w:rsidRPr="003057AE">
                        <w:rPr>
                          <w:sz w:val="18"/>
                          <w:szCs w:val="18"/>
                        </w:rPr>
                        <w:t xml:space="preserve">Конечное </w:t>
                      </w:r>
                      <w:r>
                        <w:rPr>
                          <w:sz w:val="18"/>
                          <w:szCs w:val="18"/>
                          <w:lang w:val="en-US"/>
                        </w:rPr>
                        <w:br/>
                      </w:r>
                      <w:r w:rsidRPr="003057AE">
                        <w:rPr>
                          <w:sz w:val="18"/>
                          <w:szCs w:val="18"/>
                        </w:rPr>
                        <w:t>положение</w:t>
                      </w:r>
                    </w:p>
                  </w:txbxContent>
                </v:textbox>
              </v:shape>
            </w:pict>
          </mc:Fallback>
        </mc:AlternateContent>
      </w:r>
      <w:r w:rsidRPr="00CF55AA">
        <w:rPr>
          <w:noProof/>
          <w:lang w:eastAsia="ru-RU"/>
        </w:rPr>
        <mc:AlternateContent>
          <mc:Choice Requires="wps">
            <w:drawing>
              <wp:anchor distT="0" distB="0" distL="114300" distR="114300" simplePos="0" relativeHeight="251717632" behindDoc="0" locked="0" layoutInCell="1" allowOverlap="1" wp14:anchorId="21548493" wp14:editId="426EBE50">
                <wp:simplePos x="0" y="0"/>
                <wp:positionH relativeFrom="column">
                  <wp:posOffset>4125595</wp:posOffset>
                </wp:positionH>
                <wp:positionV relativeFrom="paragraph">
                  <wp:posOffset>512445</wp:posOffset>
                </wp:positionV>
                <wp:extent cx="872490" cy="284480"/>
                <wp:effectExtent l="0" t="0" r="3810" b="1270"/>
                <wp:wrapNone/>
                <wp:docPr id="1419" name="Text Box 1419"/>
                <wp:cNvGraphicFramePr/>
                <a:graphic xmlns:a="http://schemas.openxmlformats.org/drawingml/2006/main">
                  <a:graphicData uri="http://schemas.microsoft.com/office/word/2010/wordprocessingShape">
                    <wps:wsp>
                      <wps:cNvSpPr txBox="1"/>
                      <wps:spPr>
                        <a:xfrm>
                          <a:off x="0" y="0"/>
                          <a:ext cx="872490" cy="284480"/>
                        </a:xfrm>
                        <a:prstGeom prst="rect">
                          <a:avLst/>
                        </a:prstGeom>
                        <a:solidFill>
                          <a:sysClr val="window" lastClr="FFFFFF"/>
                        </a:solidFill>
                        <a:ln w="6350">
                          <a:noFill/>
                        </a:ln>
                        <a:effectLst/>
                      </wps:spPr>
                      <wps:txbx>
                        <w:txbxContent>
                          <w:p w:rsidR="00F26DFB" w:rsidRPr="00056D4C" w:rsidRDefault="00F26DFB" w:rsidP="00CD4BD3">
                            <w:pPr>
                              <w:spacing w:line="240" w:lineRule="auto"/>
                              <w:rPr>
                                <w:sz w:val="18"/>
                                <w:szCs w:val="18"/>
                              </w:rPr>
                            </w:pPr>
                            <w:r w:rsidRPr="003057AE">
                              <w:rPr>
                                <w:sz w:val="18"/>
                                <w:szCs w:val="18"/>
                              </w:rPr>
                              <w:t xml:space="preserve">Исходное </w:t>
                            </w:r>
                            <w:r>
                              <w:rPr>
                                <w:sz w:val="18"/>
                                <w:szCs w:val="18"/>
                                <w:lang w:val="en-US"/>
                              </w:rPr>
                              <w:br/>
                            </w:r>
                            <w:r w:rsidRPr="003057AE">
                              <w:rPr>
                                <w:sz w:val="18"/>
                                <w:szCs w:val="18"/>
                              </w:rPr>
                              <w:t>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48493" id="Text Box 1419" o:spid="_x0000_s1094" type="#_x0000_t202" style="position:absolute;left:0;text-align:left;margin-left:324.85pt;margin-top:40.35pt;width:68.7pt;height:2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" fillcolor="window" stroked="f" strokeweight=".5pt">
                <v:textbox inset="0,0,0,0">
                  <w:txbxContent>
                    <w:p w:rsidR="00F26DFB" w:rsidRPr="00056D4C" w:rsidRDefault="00F26DFB" w:rsidP="00CD4BD3">
                      <w:pPr>
                        <w:spacing w:line="240" w:lineRule="auto"/>
                        <w:rPr>
                          <w:sz w:val="18"/>
                          <w:szCs w:val="18"/>
                        </w:rPr>
                      </w:pPr>
                      <w:r w:rsidRPr="003057AE">
                        <w:rPr>
                          <w:sz w:val="18"/>
                          <w:szCs w:val="18"/>
                        </w:rPr>
                        <w:t xml:space="preserve">Исходное </w:t>
                      </w:r>
                      <w:r>
                        <w:rPr>
                          <w:sz w:val="18"/>
                          <w:szCs w:val="18"/>
                          <w:lang w:val="en-US"/>
                        </w:rPr>
                        <w:br/>
                      </w:r>
                      <w:r w:rsidRPr="003057AE">
                        <w:rPr>
                          <w:sz w:val="18"/>
                          <w:szCs w:val="18"/>
                        </w:rPr>
                        <w:t>положение</w:t>
                      </w:r>
                    </w:p>
                  </w:txbxContent>
                </v:textbox>
              </v:shape>
            </w:pict>
          </mc:Fallback>
        </mc:AlternateContent>
      </w:r>
      <w:r w:rsidRPr="00CF55AA">
        <w:rPr>
          <w:noProof/>
          <w:lang w:eastAsia="ru-RU"/>
        </w:rPr>
        <mc:AlternateContent>
          <mc:Choice Requires="wps">
            <w:drawing>
              <wp:anchor distT="0" distB="0" distL="114300" distR="114300" simplePos="0" relativeHeight="251712512" behindDoc="0" locked="0" layoutInCell="1" allowOverlap="1" wp14:anchorId="2D87E4C5" wp14:editId="51602E03">
                <wp:simplePos x="0" y="0"/>
                <wp:positionH relativeFrom="column">
                  <wp:posOffset>2160905</wp:posOffset>
                </wp:positionH>
                <wp:positionV relativeFrom="paragraph">
                  <wp:posOffset>35649</wp:posOffset>
                </wp:positionV>
                <wp:extent cx="445135" cy="160020"/>
                <wp:effectExtent l="0" t="0" r="0" b="0"/>
                <wp:wrapNone/>
                <wp:docPr id="1414" name="Text Box 1414"/>
                <wp:cNvGraphicFramePr/>
                <a:graphic xmlns:a="http://schemas.openxmlformats.org/drawingml/2006/main">
                  <a:graphicData uri="http://schemas.microsoft.com/office/word/2010/wordprocessingShape">
                    <wps:wsp>
                      <wps:cNvSpPr txBox="1"/>
                      <wps:spPr>
                        <a:xfrm>
                          <a:off x="0" y="0"/>
                          <a:ext cx="445135" cy="160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DFB" w:rsidRPr="00056D4C" w:rsidRDefault="00F26DFB" w:rsidP="00CD4BD3">
                            <w:pPr>
                              <w:spacing w:line="240" w:lineRule="auto"/>
                              <w:rPr>
                                <w:sz w:val="18"/>
                                <w:szCs w:val="18"/>
                              </w:rPr>
                            </w:pPr>
                            <w:r w:rsidRPr="00056D4C">
                              <w:rPr>
                                <w:sz w:val="18"/>
                                <w:szCs w:val="18"/>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E4C5" id="Text Box 1414" o:spid="_x0000_s1095" type="#_x0000_t202" style="position:absolute;left:0;text-align:left;margin-left:170.15pt;margin-top:2.8pt;width:35.05pt;height:1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" fillcolor="white [3201]" stroked="f" strokeweight=".5pt">
                <v:textbox inset="0,0,0,0">
                  <w:txbxContent>
                    <w:p w:rsidR="00F26DFB" w:rsidRPr="00056D4C" w:rsidRDefault="00F26DFB" w:rsidP="00CD4BD3">
                      <w:pPr>
                        <w:spacing w:line="240" w:lineRule="auto"/>
                        <w:rPr>
                          <w:sz w:val="18"/>
                          <w:szCs w:val="18"/>
                        </w:rPr>
                      </w:pPr>
                      <w:r w:rsidRPr="00056D4C">
                        <w:rPr>
                          <w:sz w:val="18"/>
                          <w:szCs w:val="18"/>
                        </w:rPr>
                        <w:t>200 мм</w:t>
                      </w:r>
                    </w:p>
                  </w:txbxContent>
                </v:textbox>
              </v:shape>
            </w:pict>
          </mc:Fallback>
        </mc:AlternateContent>
      </w:r>
      <w:r w:rsidRPr="00CF55AA">
        <w:rPr>
          <w:noProof/>
          <w:lang w:eastAsia="ru-RU"/>
        </w:rPr>
        <w:drawing>
          <wp:inline distT="0" distB="0" distL="0" distR="0" wp14:anchorId="71D1F7C3" wp14:editId="1F1AE968">
            <wp:extent cx="4314825" cy="2152650"/>
            <wp:effectExtent l="0" t="0" r="0" b="0"/>
            <wp:docPr id="3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14825" cy="2152650"/>
                    </a:xfrm>
                    <a:prstGeom prst="rect">
                      <a:avLst/>
                    </a:prstGeom>
                    <a:noFill/>
                    <a:ln>
                      <a:noFill/>
                    </a:ln>
                  </pic:spPr>
                </pic:pic>
              </a:graphicData>
            </a:graphic>
          </wp:inline>
        </w:drawing>
      </w:r>
    </w:p>
    <w:p w:rsidR="00CD4BD3" w:rsidRPr="00BC2753" w:rsidRDefault="00CD4BD3" w:rsidP="00CD4BD3">
      <w:pPr>
        <w:pStyle w:val="SingleTxtGR"/>
        <w:ind w:left="2268" w:hanging="1134"/>
      </w:pPr>
      <w:r w:rsidRPr="00BC2753">
        <w:t>7.1.3.1.3.3</w:t>
      </w:r>
      <w:r w:rsidRPr="00BC2753">
        <w:tab/>
        <w:t xml:space="preserve">При боковом ударе нагрузку, прилагаемую к </w:t>
      </w:r>
      <w:r>
        <w:t>УДУС</w:t>
      </w:r>
      <w:r w:rsidRPr="00BC2753">
        <w:t>, создает дверная панель, определенная в добавлении 3 к приложению 6. Поверхность панели должна быть покрыта прокладочным м</w:t>
      </w:r>
      <w:r w:rsidR="00131464">
        <w:t xml:space="preserve">атериалом, указанным в </w:t>
      </w:r>
      <w:r w:rsidRPr="00BC2753">
        <w:t>добавлении 3 к приложению 6.</w:t>
      </w:r>
    </w:p>
    <w:p w:rsidR="00CD4BD3" w:rsidRPr="00BC2753" w:rsidRDefault="00CD4BD3" w:rsidP="00CD4BD3">
      <w:pPr>
        <w:pStyle w:val="SingleTxtGR"/>
        <w:ind w:left="2268" w:hanging="1134"/>
      </w:pPr>
      <w:r w:rsidRPr="00BC2753">
        <w:t>7.1.3.1.3.4</w:t>
      </w:r>
      <w:r w:rsidRPr="00BC2753">
        <w:tab/>
      </w:r>
      <w:r w:rsidRPr="001B77F2">
        <w:t xml:space="preserve">На испытательном устройстве воспроизводят скорость движения дверной панели и испытательного стенда относительно друг друга согласно добавлению 3 к приложению 7. Максимальная глубина интрузии дверной панели указана в </w:t>
      </w:r>
      <w:r w:rsidR="00131464">
        <w:t>добавлении 3 к приложению 6. На </w:t>
      </w:r>
      <w:r w:rsidRPr="001B77F2">
        <w:t xml:space="preserve">скорость движения дверной панели и испытательного стенда относительно друг друга не должно влиять возможное соприкосновение с </w:t>
      </w:r>
      <w:r>
        <w:t>УДУС</w:t>
      </w:r>
      <w:r w:rsidRPr="001B77F2">
        <w:t>, и она должна оставаться в пределах коридора, определенного в добавлении 3 к приложению 7. В ходе испытания, при котором дверь неподвижна в момент времени t0, дверь должна быть зафиксирована и скорость движения манекена по отношению к поверхности земли в момент времени t0 должна быть в пределах 6,375 м/с − 7,25 м/с. В ходе испытания, при котором дверь находится в движении в момент времени t0, скорость движения двери по отношению к поверхности земли должна оставаться в пределах коридора, определенного в добавлении 3 к приложению 7, по крайней мере до тех пор, пока ее интрузия не достигнет максимума, и в момент времени t0 манекен должен быть неподвижен</w:t>
      </w:r>
      <w:r w:rsidRPr="00BC2753">
        <w:t>.</w:t>
      </w:r>
    </w:p>
    <w:p w:rsidR="00CD4BD3" w:rsidRPr="00BC2753" w:rsidRDefault="00CD4BD3" w:rsidP="00CD4BD3">
      <w:pPr>
        <w:pStyle w:val="SingleTxtGR"/>
        <w:ind w:left="2268" w:hanging="1134"/>
      </w:pPr>
      <w:r w:rsidRPr="00BC2753">
        <w:t>7.1.3.1.3.</w:t>
      </w:r>
      <w:r>
        <w:t>5</w:t>
      </w:r>
      <w:r w:rsidRPr="00BC2753">
        <w:tab/>
      </w:r>
      <w:proofErr w:type="gramStart"/>
      <w:r w:rsidRPr="00BC2753">
        <w:t>В</w:t>
      </w:r>
      <w:proofErr w:type="gramEnd"/>
      <w:r w:rsidRPr="00BC2753">
        <w:t xml:space="preserve"> момент времени t0, определенный в добавлении 3 к приложению 7, манекен должен находиться в своем исходном положении, указанном в пункте 7.1.3.5.2.1</w:t>
      </w:r>
      <w:r>
        <w:t xml:space="preserve"> ниже</w:t>
      </w:r>
      <w:r w:rsidRPr="00BC2753">
        <w:t>.</w:t>
      </w:r>
    </w:p>
    <w:p w:rsidR="00CD4BD3" w:rsidRPr="00BC2753" w:rsidRDefault="00CD4BD3" w:rsidP="00CD4BD3">
      <w:pPr>
        <w:pStyle w:val="SingleTxtGR"/>
      </w:pPr>
      <w:r w:rsidRPr="00BC2753">
        <w:t>7.1.3.2</w:t>
      </w:r>
      <w:r w:rsidRPr="00BC2753">
        <w:tab/>
      </w:r>
      <w:r w:rsidR="00131464">
        <w:tab/>
      </w:r>
      <w:r w:rsidRPr="00BC2753">
        <w:t>Испытания с тележкой и кузовом транспортного средства</w:t>
      </w:r>
    </w:p>
    <w:p w:rsidR="00CD4BD3" w:rsidRPr="00BC2753" w:rsidRDefault="00CD4BD3" w:rsidP="00CD4BD3">
      <w:pPr>
        <w:pStyle w:val="SingleTxtGR"/>
      </w:pPr>
      <w:r w:rsidRPr="00BC2753">
        <w:t>7.1.3.2.1</w:t>
      </w:r>
      <w:r w:rsidRPr="00BC2753">
        <w:tab/>
      </w:r>
      <w:proofErr w:type="gramStart"/>
      <w:r w:rsidRPr="00BC2753">
        <w:t>В</w:t>
      </w:r>
      <w:proofErr w:type="gramEnd"/>
      <w:r w:rsidRPr="00BC2753">
        <w:t xml:space="preserve"> случае испытания на лобовой удар</w:t>
      </w:r>
    </w:p>
    <w:p w:rsidR="00CD4BD3" w:rsidRPr="00BC2753" w:rsidRDefault="00CD4BD3" w:rsidP="00CD4BD3">
      <w:pPr>
        <w:pStyle w:val="SingleTxtGR"/>
        <w:ind w:left="2268" w:hanging="1134"/>
      </w:pPr>
      <w:r w:rsidRPr="00BC2753">
        <w:t>7.1.3.2.1.1</w:t>
      </w:r>
      <w:r w:rsidRPr="00BC2753">
        <w:tab/>
        <w:t>Метод закрепления транспортного средства при испытании должен исключать как усиление деталей крепления сидений транспортного средства или ремней безопасности для взрослых, а также любых дополнительных креплений, необходимых для установки детского удерживающего устройства, так и уменьшение обычной деформации элементов конструкции. В транспортном средстве не допускается наличия каких-либо элементов, которые, ограничивая перемещение манекена, могли бы снизить нагрузку, действующую на детское удерживающее устройство при испытании. Допускается замена исключенных элементов конструкции элементами эквивалентной прочности при условии, что они не препятствуют перемещению манекена.</w:t>
      </w:r>
    </w:p>
    <w:p w:rsidR="00CD4BD3" w:rsidRPr="00BC2753" w:rsidRDefault="00CD4BD3" w:rsidP="00131464">
      <w:pPr>
        <w:pStyle w:val="SingleTxtGR"/>
        <w:pageBreakBefore/>
        <w:ind w:left="2268" w:hanging="1134"/>
      </w:pPr>
      <w:r w:rsidRPr="00BC2753">
        <w:t>7.1.3.2.1.2</w:t>
      </w:r>
      <w:r w:rsidRPr="00BC2753">
        <w:tab/>
        <w:t xml:space="preserve">Система крепления считается отвечающей требованиям, если она не оказывает никакого воздействия в зоне, охватывающей всю конструкцию по ширине, </w:t>
      </w:r>
      <w:proofErr w:type="gramStart"/>
      <w:r w:rsidRPr="00BC2753">
        <w:t>и</w:t>
      </w:r>
      <w:proofErr w:type="gramEnd"/>
      <w:r w:rsidRPr="00BC2753">
        <w:t xml:space="preserve"> если транспортное средство или конструкция заблокированы или закреплены спереди на расстоянии не менее 500 мм от крепежных деталей удерживающей системы. Сзади конструкцию закрепляют на достаточном расстоянии от крепления в целях соблюдения предписаний пункта 7.1.3.2.1.1 выше.</w:t>
      </w:r>
    </w:p>
    <w:p w:rsidR="00CD4BD3" w:rsidRPr="00BC2753" w:rsidRDefault="00CD4BD3" w:rsidP="00CD4BD3">
      <w:pPr>
        <w:pStyle w:val="SingleTxtGR"/>
        <w:ind w:left="2268" w:hanging="1134"/>
      </w:pPr>
      <w:r w:rsidRPr="00BC2753">
        <w:t>7.1.3.2.1.3</w:t>
      </w:r>
      <w:r w:rsidRPr="00BC2753">
        <w:tab/>
        <w:t xml:space="preserve">Сиденье транспортного средства и детское удерживающее устройство устанавливают и закрепляют в положении, которое выбирается технической службой, проводящей испытания на официальное утверждение, таким образом, чтобы были созданы наиболее неблагоприятные условия с точки зрения прочности, и которое должно быть совместимым с установкой манекена в транспортном средстве. Положение спинки сиденья транспортного средства или </w:t>
      </w:r>
      <w:r>
        <w:t>усовершенствованной детской</w:t>
      </w:r>
      <w:r w:rsidRPr="00BC2753">
        <w:t xml:space="preserve"> удерживающей системы указывают в протоколе. Если угол наклона спинки сиденья регулируется, то его фиксируют в соответствии с указаниями изготовителя, а при отсутствии каких-либо указаний спинки сидений устанавливают под углом наклона как можно ближе к 25°.</w:t>
      </w:r>
    </w:p>
    <w:p w:rsidR="00CD4BD3" w:rsidRPr="00BC2753" w:rsidRDefault="00CD4BD3" w:rsidP="00CD4BD3">
      <w:pPr>
        <w:pStyle w:val="SingleTxtGR"/>
        <w:ind w:left="2268" w:hanging="1134"/>
      </w:pPr>
      <w:r w:rsidRPr="00BC2753">
        <w:t>7.1.3.2.1.4</w:t>
      </w:r>
      <w:r w:rsidRPr="00BC2753">
        <w:tab/>
        <w:t xml:space="preserve">Если в инструкциях по установке и использованию не указано иное, то переднее сиденье устанавливают в крайнем переднем положении, которое используется в обычных условиях для установки </w:t>
      </w:r>
      <w:r>
        <w:t>усовершенствованных детских</w:t>
      </w:r>
      <w:r w:rsidRPr="00BC2753">
        <w:t xml:space="preserve"> удерживающих устройств, предназначенных для использования на передних сиденьях, и крайнем заднем положении, которое используется в обычных условиях для установки </w:t>
      </w:r>
      <w:r>
        <w:t>усовершенствованных детских</w:t>
      </w:r>
      <w:r w:rsidRPr="00BC2753">
        <w:t xml:space="preserve"> удерживающих устройств, предназначенных для использования на задних сиденьях.</w:t>
      </w:r>
    </w:p>
    <w:p w:rsidR="00CD4BD3" w:rsidRPr="00BC2753" w:rsidRDefault="00CD4BD3" w:rsidP="00CD4BD3">
      <w:pPr>
        <w:pStyle w:val="SingleTxtGR"/>
        <w:ind w:left="2268" w:hanging="1134"/>
      </w:pPr>
      <w:r w:rsidRPr="00BC2753">
        <w:t>7.1.3.2.1.5</w:t>
      </w:r>
      <w:r w:rsidRPr="00BC2753">
        <w:tab/>
        <w:t>Условия замедления должны соответствовать предписаниям пункта 7.1.3.4 ниже. За испытательный стенд принимается сиденье данного транспортного средства.</w:t>
      </w:r>
    </w:p>
    <w:p w:rsidR="00CD4BD3" w:rsidRPr="00BC2753" w:rsidRDefault="00CD4BD3" w:rsidP="00CD4BD3">
      <w:pPr>
        <w:pStyle w:val="SingleTxtGR"/>
        <w:ind w:left="2268" w:hanging="1134"/>
      </w:pPr>
      <w:r w:rsidRPr="00BC2753">
        <w:t>7.1.3.2.1.6</w:t>
      </w:r>
      <w:r w:rsidRPr="00BC2753">
        <w:tab/>
        <w:t>Производят следующие измерения:</w:t>
      </w:r>
    </w:p>
    <w:p w:rsidR="00CD4BD3" w:rsidRPr="00BC2753" w:rsidRDefault="00CD4BD3" w:rsidP="00CD4BD3">
      <w:pPr>
        <w:pStyle w:val="SingleTxtGR"/>
        <w:ind w:left="2268" w:hanging="1134"/>
      </w:pPr>
      <w:r w:rsidRPr="00BC2753">
        <w:t>7.1.3.2.1.6.1</w:t>
      </w:r>
      <w:r w:rsidRPr="00BC2753">
        <w:tab/>
        <w:t>скорость тележки непосредственно перед ударом (только для замедляющихся салазок, что необходимо для расчета расстояния остановки);</w:t>
      </w:r>
    </w:p>
    <w:p w:rsidR="00CD4BD3" w:rsidRPr="00BC2753" w:rsidRDefault="00CD4BD3" w:rsidP="00CD4BD3">
      <w:pPr>
        <w:pStyle w:val="SingleTxtGR"/>
        <w:ind w:left="2268" w:hanging="1134"/>
      </w:pPr>
      <w:r w:rsidRPr="00BC2753">
        <w:t>7.1.3.2.1.6.2</w:t>
      </w:r>
      <w:r w:rsidRPr="00BC2753">
        <w:tab/>
        <w:t>расстояние остановки (только для замедляющихся салазок), которое может быть рассчитано посредством объединения зарегистрированных значений замедления салазок;</w:t>
      </w:r>
    </w:p>
    <w:p w:rsidR="00CD4BD3" w:rsidRPr="00BC2753" w:rsidRDefault="00CD4BD3" w:rsidP="00CD4BD3">
      <w:pPr>
        <w:pStyle w:val="SingleTxtGR"/>
        <w:ind w:left="2268" w:hanging="1134"/>
      </w:pPr>
      <w:r w:rsidRPr="00BC2753">
        <w:t>7.1.3.2.1.6.3</w:t>
      </w:r>
      <w:r w:rsidRPr="00BC2753">
        <w:tab/>
        <w:t>любая точка возможного соприкосновения головы манекена с внутренней частью кузова транспортного средства;</w:t>
      </w:r>
    </w:p>
    <w:p w:rsidR="00CD4BD3" w:rsidRPr="00BC2753" w:rsidRDefault="00CD4BD3" w:rsidP="00CD4BD3">
      <w:pPr>
        <w:pStyle w:val="SingleTxtGR"/>
        <w:ind w:left="2268" w:hanging="1134"/>
      </w:pPr>
      <w:r w:rsidRPr="00BC2753">
        <w:t>7.1.3.2.1.6.4</w:t>
      </w:r>
      <w:r w:rsidRPr="00BC2753">
        <w:tab/>
        <w:t xml:space="preserve">параметры, необходимые для проведения оценки степени </w:t>
      </w:r>
      <w:proofErr w:type="spellStart"/>
      <w:r w:rsidRPr="00BC2753">
        <w:t>травмирования</w:t>
      </w:r>
      <w:proofErr w:type="spellEnd"/>
      <w:r w:rsidRPr="00BC2753">
        <w:t xml:space="preserve"> по критериям, указанным в пункте 6.6.4.3.1</w:t>
      </w:r>
      <w:r>
        <w:t xml:space="preserve"> выше</w:t>
      </w:r>
      <w:r w:rsidRPr="00BC2753">
        <w:t>, по крайней мере, на первые 300 </w:t>
      </w:r>
      <w:proofErr w:type="spellStart"/>
      <w:r w:rsidRPr="00BC2753">
        <w:t>мс</w:t>
      </w:r>
      <w:proofErr w:type="spellEnd"/>
      <w:r w:rsidRPr="00BC2753">
        <w:t>;</w:t>
      </w:r>
    </w:p>
    <w:p w:rsidR="00CD4BD3" w:rsidRPr="00BC2753" w:rsidRDefault="00CD4BD3" w:rsidP="00CD4BD3">
      <w:pPr>
        <w:pStyle w:val="SingleTxtGR"/>
        <w:ind w:left="2268" w:hanging="1134"/>
      </w:pPr>
      <w:r w:rsidRPr="00BC2753">
        <w:t>7.1.3.2.1.6.5</w:t>
      </w:r>
      <w:r w:rsidRPr="00BC2753">
        <w:tab/>
        <w:t xml:space="preserve">ускорение или замедление тележки и кузова транспортного средства, по крайней мере, на первые 300 </w:t>
      </w:r>
      <w:proofErr w:type="spellStart"/>
      <w:r w:rsidRPr="00BC2753">
        <w:t>мс</w:t>
      </w:r>
      <w:proofErr w:type="spellEnd"/>
      <w:r w:rsidRPr="00BC2753">
        <w:t>.</w:t>
      </w:r>
    </w:p>
    <w:p w:rsidR="00CD4BD3" w:rsidRPr="00BC2753" w:rsidRDefault="00CD4BD3" w:rsidP="00CD4BD3">
      <w:pPr>
        <w:pStyle w:val="SingleTxtGR"/>
        <w:ind w:left="2268" w:hanging="1134"/>
      </w:pPr>
      <w:r w:rsidRPr="00BC2753">
        <w:t>7.1.3.2.1.7</w:t>
      </w:r>
      <w:r w:rsidRPr="00BC2753">
        <w:tab/>
      </w:r>
      <w:r w:rsidRPr="00BC2753">
        <w:rPr>
          <w:spacing w:val="2"/>
        </w:rPr>
        <w:t>После удара детское удерживающее устройство подвергают визуальному осмотру без открытия пряжки в целях выявления каких-либ</w:t>
      </w:r>
      <w:r w:rsidRPr="00BC2753">
        <w:rPr>
          <w:spacing w:val="3"/>
        </w:rPr>
        <w:t xml:space="preserve">о </w:t>
      </w:r>
      <w:r w:rsidRPr="00BC2753">
        <w:t>повреждений или поломок.</w:t>
      </w:r>
    </w:p>
    <w:p w:rsidR="00CD4BD3" w:rsidRPr="00BC2753" w:rsidRDefault="00CD4BD3" w:rsidP="00CD4BD3">
      <w:pPr>
        <w:pStyle w:val="SingleTxtGR"/>
      </w:pPr>
      <w:r w:rsidRPr="00BC2753">
        <w:t>7.1.3.2.2</w:t>
      </w:r>
      <w:r w:rsidRPr="00BC2753">
        <w:tab/>
      </w:r>
      <w:proofErr w:type="gramStart"/>
      <w:r w:rsidRPr="00BC2753">
        <w:t>В</w:t>
      </w:r>
      <w:proofErr w:type="gramEnd"/>
      <w:r w:rsidRPr="00BC2753">
        <w:t xml:space="preserve"> случае испытания на удар сзади</w:t>
      </w:r>
    </w:p>
    <w:p w:rsidR="00CD4BD3" w:rsidRPr="00BC2753" w:rsidRDefault="00CD4BD3" w:rsidP="00CD4BD3">
      <w:pPr>
        <w:pStyle w:val="SingleTxtGR"/>
        <w:ind w:left="2268" w:hanging="1134"/>
      </w:pPr>
      <w:r w:rsidRPr="00BC2753">
        <w:t>7.1.3.2.2.1</w:t>
      </w:r>
      <w:r w:rsidRPr="00BC2753">
        <w:tab/>
        <w:t>Кузов транспортного средства поворачивают на испытательной тележке на 180°.</w:t>
      </w:r>
    </w:p>
    <w:p w:rsidR="00CD4BD3" w:rsidRPr="00BC2753" w:rsidRDefault="00CD4BD3" w:rsidP="00CD4BD3">
      <w:pPr>
        <w:pStyle w:val="SingleTxtGR"/>
        <w:ind w:left="2268" w:hanging="1134"/>
      </w:pPr>
      <w:r w:rsidRPr="00BC2753">
        <w:t>7.1.3.2.2.2</w:t>
      </w:r>
      <w:r w:rsidRPr="00BC2753">
        <w:tab/>
      </w:r>
      <w:bookmarkStart w:id="43" w:name="OLE_LINK10"/>
      <w:bookmarkStart w:id="44" w:name="OLE_LINK11"/>
      <w:r w:rsidRPr="00BC2753">
        <w:t>Применяются те же предписания, что и в случае лобового удара (пункты 7.1.3.2.1.1−7.1.3.2.1.5</w:t>
      </w:r>
      <w:r>
        <w:t xml:space="preserve"> выше</w:t>
      </w:r>
      <w:r w:rsidRPr="00BC2753">
        <w:t>).</w:t>
      </w:r>
      <w:bookmarkEnd w:id="43"/>
      <w:bookmarkEnd w:id="44"/>
    </w:p>
    <w:p w:rsidR="00CD4BD3" w:rsidRPr="00BC2753" w:rsidRDefault="00CD4BD3" w:rsidP="00CD4BD3">
      <w:pPr>
        <w:pStyle w:val="SingleTxtGR"/>
      </w:pPr>
      <w:r w:rsidRPr="00BC2753">
        <w:t>7.1.3.3</w:t>
      </w:r>
      <w:r w:rsidR="00131464">
        <w:tab/>
      </w:r>
      <w:r w:rsidRPr="00BC2753">
        <w:tab/>
        <w:t>Испытания на укомплектованном транспортном средстве</w:t>
      </w:r>
    </w:p>
    <w:p w:rsidR="00CD4BD3" w:rsidRPr="00BC2753" w:rsidRDefault="00CD4BD3" w:rsidP="00CD4BD3">
      <w:pPr>
        <w:pStyle w:val="SingleTxtGR"/>
        <w:ind w:left="2268" w:hanging="1134"/>
      </w:pPr>
      <w:r w:rsidRPr="00BC2753">
        <w:t>7.1.3.3.1</w:t>
      </w:r>
      <w:r w:rsidRPr="00BC2753">
        <w:tab/>
        <w:t>Условия замедления должны соответствовать предписаниям пункта 7.1.3.4 ниже.</w:t>
      </w:r>
    </w:p>
    <w:p w:rsidR="00CD4BD3" w:rsidRPr="00BC2753" w:rsidRDefault="00CD4BD3" w:rsidP="00CD4BD3">
      <w:pPr>
        <w:pStyle w:val="SingleTxtGR"/>
        <w:ind w:left="2268" w:hanging="1134"/>
      </w:pPr>
      <w:r w:rsidRPr="00BC2753">
        <w:t>7.1.3.3.2</w:t>
      </w:r>
      <w:r w:rsidRPr="00BC2753">
        <w:tab/>
      </w:r>
      <w:proofErr w:type="gramStart"/>
      <w:r w:rsidRPr="00BC2753">
        <w:t>В</w:t>
      </w:r>
      <w:proofErr w:type="gramEnd"/>
      <w:r w:rsidRPr="00BC2753">
        <w:t xml:space="preserve"> случае испытания на лобовой удар метод испытания должен соответствовать методу, указанному в приложении 9 к настоящим Правилам.</w:t>
      </w:r>
    </w:p>
    <w:p w:rsidR="00CD4BD3" w:rsidRPr="00BC2753" w:rsidRDefault="00CD4BD3" w:rsidP="00CD4BD3">
      <w:pPr>
        <w:pStyle w:val="SingleTxtGR"/>
        <w:ind w:left="2268" w:hanging="1134"/>
      </w:pPr>
      <w:r w:rsidRPr="00BC2753">
        <w:t>7.1.3.3.3</w:t>
      </w:r>
      <w:r w:rsidRPr="00BC2753">
        <w:tab/>
      </w:r>
      <w:proofErr w:type="gramStart"/>
      <w:r w:rsidRPr="00BC2753">
        <w:t>В</w:t>
      </w:r>
      <w:proofErr w:type="gramEnd"/>
      <w:r w:rsidRPr="00BC2753">
        <w:t xml:space="preserve"> случае испытания на удар сзади метод испытания должен соответствовать методу, указанному в приложении 10 к настоящим Правилам.</w:t>
      </w:r>
    </w:p>
    <w:p w:rsidR="00CD4BD3" w:rsidRPr="00BC2753" w:rsidRDefault="00CD4BD3" w:rsidP="00CD4BD3">
      <w:pPr>
        <w:pStyle w:val="SingleTxtGR"/>
      </w:pPr>
      <w:r w:rsidRPr="00BC2753">
        <w:t>7.1.3.3.4</w:t>
      </w:r>
      <w:r w:rsidRPr="00BC2753">
        <w:tab/>
        <w:t>Производят следующие измерения:</w:t>
      </w:r>
    </w:p>
    <w:p w:rsidR="00CD4BD3" w:rsidRPr="00BC2753" w:rsidRDefault="00CD4BD3" w:rsidP="00CD4BD3">
      <w:pPr>
        <w:pStyle w:val="SingleTxtGR"/>
        <w:ind w:left="2268" w:hanging="1134"/>
      </w:pPr>
      <w:r w:rsidRPr="00BC2753">
        <w:t>7.1.3.3.4.1</w:t>
      </w:r>
      <w:r w:rsidRPr="00BC2753">
        <w:tab/>
        <w:t>скорость транспортного средства/ударного элемента непосредственно перед ударом (только для замедляющихся салазок, что необходимо для расчета расстояния остановки);</w:t>
      </w:r>
    </w:p>
    <w:p w:rsidR="00CD4BD3" w:rsidRPr="00BC2753" w:rsidRDefault="00CD4BD3" w:rsidP="00CD4BD3">
      <w:pPr>
        <w:pStyle w:val="SingleTxtGR"/>
        <w:ind w:left="2268" w:hanging="1134"/>
      </w:pPr>
      <w:r w:rsidRPr="00BC2753">
        <w:t>7.1.3.3.4.2</w:t>
      </w:r>
      <w:r w:rsidRPr="00BC2753">
        <w:tab/>
        <w:t>любая точка возможного соприкосновения головы манекена с внутренней частью транспортного средства;</w:t>
      </w:r>
    </w:p>
    <w:p w:rsidR="00CD4BD3" w:rsidRPr="00BC2753" w:rsidRDefault="00CD4BD3" w:rsidP="00CD4BD3">
      <w:pPr>
        <w:pStyle w:val="SingleTxtGR"/>
        <w:ind w:left="2268" w:hanging="1134"/>
      </w:pPr>
      <w:r w:rsidRPr="00BC2753">
        <w:t>7.1.3.3.4.3</w:t>
      </w:r>
      <w:r w:rsidRPr="00BC2753">
        <w:tab/>
        <w:t xml:space="preserve">параметры, необходимые для проведения оценки степени </w:t>
      </w:r>
      <w:proofErr w:type="spellStart"/>
      <w:r w:rsidRPr="00BC2753">
        <w:t>травмирования</w:t>
      </w:r>
      <w:proofErr w:type="spellEnd"/>
      <w:r w:rsidRPr="00BC2753">
        <w:t xml:space="preserve"> по критериям, указанным в пункте 6.6.4.3.1</w:t>
      </w:r>
      <w:r>
        <w:t xml:space="preserve"> выше</w:t>
      </w:r>
      <w:r w:rsidRPr="00BC2753">
        <w:t>, по крайней мере, на первые 300 </w:t>
      </w:r>
      <w:proofErr w:type="spellStart"/>
      <w:r w:rsidRPr="00BC2753">
        <w:t>мс</w:t>
      </w:r>
      <w:proofErr w:type="spellEnd"/>
      <w:r w:rsidRPr="00BC2753">
        <w:t>.</w:t>
      </w:r>
    </w:p>
    <w:p w:rsidR="00CD4BD3" w:rsidRPr="00BC2753" w:rsidRDefault="00CD4BD3" w:rsidP="00CD4BD3">
      <w:pPr>
        <w:pStyle w:val="SingleTxtGR"/>
        <w:ind w:left="2268" w:hanging="1134"/>
      </w:pPr>
      <w:r w:rsidRPr="00BC2753">
        <w:t>7.1.3.3.5</w:t>
      </w:r>
      <w:r w:rsidRPr="00BC2753">
        <w:tab/>
        <w:t>Если угол наклона спинки передних сидений регулируется, то его фиксируют в соответствии с указаниями изготовителя, а при отсутствии каких-либо указаний спинки сидений устанавливают под углом наклона как можно ближе к 25°.</w:t>
      </w:r>
    </w:p>
    <w:p w:rsidR="00CD4BD3" w:rsidRPr="00BC2753" w:rsidRDefault="00CD4BD3" w:rsidP="00CD4BD3">
      <w:pPr>
        <w:pStyle w:val="SingleTxtGR"/>
        <w:ind w:left="2268" w:hanging="1134"/>
      </w:pPr>
      <w:r w:rsidRPr="00BC2753">
        <w:t>7.1.3.3.6</w:t>
      </w:r>
      <w:r w:rsidRPr="00BC2753">
        <w:tab/>
      </w:r>
      <w:r w:rsidRPr="00BC2753">
        <w:rPr>
          <w:spacing w:val="2"/>
        </w:rPr>
        <w:t xml:space="preserve">После удара детское удерживающее устройство подвергают визуальному осмотру без открытия пряжки в целях выявления каких-либо </w:t>
      </w:r>
      <w:r w:rsidRPr="00BC2753">
        <w:t>повреждений или поломок.</w:t>
      </w:r>
    </w:p>
    <w:p w:rsidR="00CD4BD3" w:rsidRPr="00CF55AA" w:rsidRDefault="00CD4BD3" w:rsidP="00CD4BD3">
      <w:pPr>
        <w:pStyle w:val="SingleTxtGR"/>
        <w:ind w:left="2268" w:hanging="1134"/>
        <w:rPr>
          <w:bCs/>
          <w:lang w:bidi="ru-RU"/>
        </w:rPr>
      </w:pPr>
      <w:r w:rsidRPr="00CF55AA">
        <w:rPr>
          <w:lang w:bidi="ru-RU"/>
        </w:rPr>
        <w:t>7.1.3.4</w:t>
      </w:r>
      <w:r w:rsidRPr="00CF55AA">
        <w:rPr>
          <w:lang w:bidi="ru-RU"/>
        </w:rPr>
        <w:tab/>
      </w:r>
      <w:r w:rsidR="00131464">
        <w:rPr>
          <w:lang w:bidi="ru-RU"/>
        </w:rPr>
        <w:tab/>
      </w:r>
      <w:r w:rsidRPr="00CF55AA">
        <w:rPr>
          <w:lang w:bidi="ru-RU"/>
        </w:rPr>
        <w:t xml:space="preserve">Условия проведения динамического испытания кратко изложены в таблице </w:t>
      </w:r>
      <w:r w:rsidR="00814708">
        <w:rPr>
          <w:bCs/>
          <w:lang w:bidi="ru-RU"/>
        </w:rPr>
        <w:t>5</w:t>
      </w:r>
      <w:r w:rsidRPr="00CF55AA">
        <w:rPr>
          <w:bCs/>
          <w:lang w:bidi="ru-RU"/>
        </w:rPr>
        <w:t>:</w:t>
      </w:r>
    </w:p>
    <w:p w:rsidR="00CD4BD3" w:rsidRPr="00FF497A" w:rsidRDefault="00131464" w:rsidP="00CD4BD3">
      <w:pPr>
        <w:pStyle w:val="H23GR"/>
        <w:spacing w:before="120"/>
        <w:rPr>
          <w:b w:val="0"/>
        </w:rPr>
      </w:pPr>
      <w:r>
        <w:rPr>
          <w:b w:val="0"/>
          <w:lang w:bidi="ru-RU"/>
        </w:rPr>
        <w:t>Таблица 5</w:t>
      </w:r>
    </w:p>
    <w:tbl>
      <w:tblPr>
        <w:tblStyle w:val="TabTxt"/>
        <w:tblW w:w="96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9"/>
        <w:gridCol w:w="1314"/>
        <w:gridCol w:w="767"/>
        <w:gridCol w:w="786"/>
        <w:gridCol w:w="929"/>
        <w:gridCol w:w="723"/>
        <w:gridCol w:w="863"/>
        <w:gridCol w:w="898"/>
        <w:gridCol w:w="995"/>
        <w:gridCol w:w="1183"/>
      </w:tblGrid>
      <w:tr w:rsidR="00CD4BD3" w:rsidRPr="00131464" w:rsidTr="00E17EF2">
        <w:trPr>
          <w:tblHeader/>
        </w:trPr>
        <w:tc>
          <w:tcPr>
            <w:tcW w:w="1292" w:type="pct"/>
            <w:gridSpan w:val="2"/>
            <w:shd w:val="clear" w:color="auto" w:fill="auto"/>
          </w:tcPr>
          <w:p w:rsidR="00CD4BD3" w:rsidRPr="00131464" w:rsidRDefault="00CD4BD3" w:rsidP="00495A97">
            <w:pPr>
              <w:keepNext/>
              <w:keepLines/>
              <w:spacing w:before="80" w:after="80" w:line="200" w:lineRule="exact"/>
              <w:jc w:val="center"/>
              <w:rPr>
                <w:i/>
                <w:sz w:val="15"/>
                <w:szCs w:val="15"/>
              </w:rPr>
            </w:pPr>
          </w:p>
        </w:tc>
        <w:tc>
          <w:tcPr>
            <w:tcW w:w="1288" w:type="pct"/>
            <w:gridSpan w:val="3"/>
            <w:shd w:val="clear" w:color="auto" w:fill="auto"/>
          </w:tcPr>
          <w:p w:rsidR="00CD4BD3" w:rsidRPr="00131464" w:rsidRDefault="00CD4BD3" w:rsidP="00495A97">
            <w:pPr>
              <w:keepNext/>
              <w:keepLines/>
              <w:spacing w:before="80" w:after="80" w:line="200" w:lineRule="exact"/>
              <w:jc w:val="center"/>
              <w:rPr>
                <w:i/>
                <w:sz w:val="15"/>
                <w:szCs w:val="15"/>
              </w:rPr>
            </w:pPr>
            <w:r w:rsidRPr="00131464">
              <w:rPr>
                <w:i/>
                <w:sz w:val="15"/>
                <w:szCs w:val="15"/>
              </w:rPr>
              <w:t>Лобовой удар</w:t>
            </w:r>
          </w:p>
        </w:tc>
        <w:tc>
          <w:tcPr>
            <w:tcW w:w="1289" w:type="pct"/>
            <w:gridSpan w:val="3"/>
            <w:shd w:val="clear" w:color="auto" w:fill="auto"/>
          </w:tcPr>
          <w:p w:rsidR="00CD4BD3" w:rsidRPr="00131464" w:rsidRDefault="00CD4BD3" w:rsidP="00495A97">
            <w:pPr>
              <w:keepNext/>
              <w:keepLines/>
              <w:spacing w:before="80" w:after="80" w:line="200" w:lineRule="exact"/>
              <w:jc w:val="center"/>
              <w:rPr>
                <w:i/>
                <w:sz w:val="15"/>
                <w:szCs w:val="15"/>
              </w:rPr>
            </w:pPr>
            <w:r w:rsidRPr="00131464">
              <w:rPr>
                <w:i/>
                <w:sz w:val="15"/>
                <w:szCs w:val="15"/>
              </w:rPr>
              <w:t>Удар сзади</w:t>
            </w:r>
          </w:p>
        </w:tc>
        <w:tc>
          <w:tcPr>
            <w:cnfStyle w:val="000100000000" w:firstRow="0" w:lastRow="0" w:firstColumn="0" w:lastColumn="1" w:oddVBand="0" w:evenVBand="0" w:oddHBand="0" w:evenHBand="0" w:firstRowFirstColumn="0" w:firstRowLastColumn="0" w:lastRowFirstColumn="0" w:lastRowLastColumn="0"/>
            <w:tcW w:w="1131"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D4BD3" w:rsidRPr="00131464" w:rsidRDefault="00CD4BD3" w:rsidP="00495A97">
            <w:pPr>
              <w:keepNext/>
              <w:keepLines/>
              <w:spacing w:before="80" w:after="80" w:line="200" w:lineRule="exact"/>
              <w:jc w:val="center"/>
              <w:rPr>
                <w:i/>
                <w:sz w:val="15"/>
                <w:szCs w:val="15"/>
              </w:rPr>
            </w:pPr>
            <w:r w:rsidRPr="00131464">
              <w:rPr>
                <w:i/>
                <w:sz w:val="15"/>
                <w:szCs w:val="15"/>
              </w:rPr>
              <w:t>Боковой удар</w:t>
            </w:r>
          </w:p>
        </w:tc>
      </w:tr>
      <w:tr w:rsidR="00CD4BD3" w:rsidRPr="00954DBE" w:rsidTr="00E17EF2">
        <w:trPr>
          <w:tblHeader/>
        </w:trPr>
        <w:tc>
          <w:tcPr>
            <w:tcW w:w="611" w:type="pct"/>
            <w:tcBorders>
              <w:bottom w:val="single" w:sz="12" w:space="0" w:color="auto"/>
            </w:tcBorders>
            <w:shd w:val="clear" w:color="auto" w:fill="auto"/>
            <w:vAlign w:val="bottom"/>
          </w:tcPr>
          <w:p w:rsidR="00CD4BD3" w:rsidRPr="00954DBE" w:rsidRDefault="00CD4BD3" w:rsidP="00E17EF2">
            <w:pPr>
              <w:keepNext/>
              <w:keepLines/>
              <w:spacing w:before="80" w:after="80" w:line="200" w:lineRule="exact"/>
              <w:rPr>
                <w:i/>
                <w:sz w:val="15"/>
                <w:szCs w:val="15"/>
              </w:rPr>
            </w:pPr>
            <w:r w:rsidRPr="00954DBE">
              <w:rPr>
                <w:i/>
                <w:sz w:val="15"/>
                <w:szCs w:val="15"/>
              </w:rPr>
              <w:t>Испытание</w:t>
            </w:r>
          </w:p>
        </w:tc>
        <w:tc>
          <w:tcPr>
            <w:tcW w:w="682" w:type="pct"/>
            <w:tcBorders>
              <w:bottom w:val="single" w:sz="12" w:space="0" w:color="auto"/>
            </w:tcBorders>
            <w:shd w:val="clear" w:color="auto" w:fill="auto"/>
            <w:vAlign w:val="bottom"/>
          </w:tcPr>
          <w:p w:rsidR="00CD4BD3" w:rsidRPr="00954DBE" w:rsidRDefault="00CD4BD3" w:rsidP="00E17EF2">
            <w:pPr>
              <w:keepNext/>
              <w:keepLines/>
              <w:spacing w:before="80" w:after="80" w:line="200" w:lineRule="exact"/>
              <w:ind w:left="17"/>
              <w:rPr>
                <w:i/>
                <w:sz w:val="15"/>
                <w:szCs w:val="15"/>
              </w:rPr>
            </w:pPr>
            <w:r w:rsidRPr="00954DBE">
              <w:rPr>
                <w:i/>
                <w:sz w:val="15"/>
                <w:szCs w:val="15"/>
              </w:rPr>
              <w:t xml:space="preserve">Удерживающее </w:t>
            </w:r>
            <w:r w:rsidRPr="00954DBE">
              <w:rPr>
                <w:i/>
                <w:sz w:val="15"/>
                <w:szCs w:val="15"/>
              </w:rPr>
              <w:br/>
              <w:t>устройство</w:t>
            </w:r>
          </w:p>
        </w:tc>
        <w:tc>
          <w:tcPr>
            <w:tcW w:w="398" w:type="pct"/>
            <w:tcBorders>
              <w:bottom w:val="single" w:sz="12" w:space="0" w:color="auto"/>
            </w:tcBorders>
            <w:shd w:val="clear" w:color="auto" w:fill="auto"/>
            <w:vAlign w:val="bottom"/>
          </w:tcPr>
          <w:p w:rsidR="00CD4BD3" w:rsidRPr="00954DBE" w:rsidRDefault="00CD4BD3" w:rsidP="00E17EF2">
            <w:pPr>
              <w:keepNext/>
              <w:keepLines/>
              <w:spacing w:before="80" w:after="80" w:line="200" w:lineRule="exact"/>
              <w:ind w:left="28"/>
              <w:rPr>
                <w:i/>
                <w:sz w:val="15"/>
                <w:szCs w:val="15"/>
              </w:rPr>
            </w:pPr>
            <w:r w:rsidRPr="00954DBE">
              <w:rPr>
                <w:i/>
                <w:sz w:val="15"/>
                <w:szCs w:val="15"/>
              </w:rPr>
              <w:t>Скорость (км/ч)</w:t>
            </w:r>
          </w:p>
        </w:tc>
        <w:tc>
          <w:tcPr>
            <w:tcW w:w="408" w:type="pct"/>
            <w:tcBorders>
              <w:bottom w:val="single" w:sz="12" w:space="0" w:color="auto"/>
            </w:tcBorders>
            <w:shd w:val="clear" w:color="auto" w:fill="auto"/>
            <w:vAlign w:val="bottom"/>
          </w:tcPr>
          <w:p w:rsidR="00CD4BD3" w:rsidRPr="00954DBE" w:rsidRDefault="00CD4BD3" w:rsidP="00E17EF2">
            <w:pPr>
              <w:keepNext/>
              <w:keepLines/>
              <w:spacing w:before="80" w:after="80" w:line="200" w:lineRule="exact"/>
              <w:rPr>
                <w:i/>
                <w:sz w:val="15"/>
                <w:szCs w:val="15"/>
              </w:rPr>
            </w:pPr>
            <w:r w:rsidRPr="00954DBE">
              <w:rPr>
                <w:i/>
                <w:sz w:val="15"/>
                <w:szCs w:val="15"/>
              </w:rPr>
              <w:t>Номер испытания</w:t>
            </w:r>
          </w:p>
        </w:tc>
        <w:tc>
          <w:tcPr>
            <w:tcW w:w="482" w:type="pct"/>
            <w:tcBorders>
              <w:bottom w:val="single" w:sz="12" w:space="0" w:color="auto"/>
            </w:tcBorders>
            <w:shd w:val="clear" w:color="auto" w:fill="auto"/>
            <w:vAlign w:val="bottom"/>
          </w:tcPr>
          <w:p w:rsidR="00CD4BD3" w:rsidRPr="00954DBE" w:rsidRDefault="00E17EF2" w:rsidP="00E17EF2">
            <w:pPr>
              <w:keepNext/>
              <w:keepLines/>
              <w:spacing w:before="80" w:after="80" w:line="200" w:lineRule="exact"/>
              <w:ind w:left="28"/>
              <w:rPr>
                <w:i/>
                <w:sz w:val="15"/>
                <w:szCs w:val="15"/>
              </w:rPr>
            </w:pPr>
            <w:r>
              <w:rPr>
                <w:i/>
                <w:sz w:val="15"/>
                <w:szCs w:val="15"/>
              </w:rPr>
              <w:t>Расстояние остановки в </w:t>
            </w:r>
            <w:r w:rsidR="00CD4BD3" w:rsidRPr="00954DBE">
              <w:rPr>
                <w:i/>
                <w:sz w:val="15"/>
                <w:szCs w:val="15"/>
              </w:rPr>
              <w:t>ходе испытания (мм)</w:t>
            </w:r>
          </w:p>
        </w:tc>
        <w:tc>
          <w:tcPr>
            <w:tcW w:w="375" w:type="pct"/>
            <w:tcBorders>
              <w:bottom w:val="single" w:sz="12" w:space="0" w:color="auto"/>
            </w:tcBorders>
            <w:shd w:val="clear" w:color="auto" w:fill="auto"/>
            <w:vAlign w:val="bottom"/>
          </w:tcPr>
          <w:p w:rsidR="00CD4BD3" w:rsidRPr="00954DBE" w:rsidRDefault="00CD4BD3" w:rsidP="00E17EF2">
            <w:pPr>
              <w:keepNext/>
              <w:keepLines/>
              <w:spacing w:before="80" w:after="80" w:line="200" w:lineRule="exact"/>
              <w:ind w:left="17"/>
              <w:rPr>
                <w:i/>
                <w:sz w:val="15"/>
                <w:szCs w:val="15"/>
              </w:rPr>
            </w:pPr>
            <w:r w:rsidRPr="00954DBE">
              <w:rPr>
                <w:i/>
                <w:sz w:val="15"/>
                <w:szCs w:val="15"/>
              </w:rPr>
              <w:t>Скорость (км/ч)</w:t>
            </w:r>
          </w:p>
        </w:tc>
        <w:tc>
          <w:tcPr>
            <w:tcW w:w="448" w:type="pct"/>
            <w:tcBorders>
              <w:bottom w:val="single" w:sz="12" w:space="0" w:color="auto"/>
            </w:tcBorders>
            <w:shd w:val="clear" w:color="auto" w:fill="auto"/>
            <w:vAlign w:val="bottom"/>
          </w:tcPr>
          <w:p w:rsidR="00CD4BD3" w:rsidRPr="00954DBE" w:rsidRDefault="00CD4BD3" w:rsidP="00E17EF2">
            <w:pPr>
              <w:keepNext/>
              <w:keepLines/>
              <w:spacing w:before="80" w:after="80" w:line="200" w:lineRule="exact"/>
              <w:ind w:left="17"/>
              <w:rPr>
                <w:i/>
                <w:sz w:val="15"/>
                <w:szCs w:val="15"/>
              </w:rPr>
            </w:pPr>
            <w:r w:rsidRPr="00954DBE">
              <w:rPr>
                <w:i/>
                <w:sz w:val="15"/>
                <w:szCs w:val="15"/>
              </w:rPr>
              <w:t>Номер испытания</w:t>
            </w:r>
          </w:p>
        </w:tc>
        <w:tc>
          <w:tcPr>
            <w:tcW w:w="465" w:type="pct"/>
            <w:tcBorders>
              <w:bottom w:val="single" w:sz="12" w:space="0" w:color="auto"/>
            </w:tcBorders>
            <w:shd w:val="clear" w:color="auto" w:fill="auto"/>
            <w:vAlign w:val="bottom"/>
          </w:tcPr>
          <w:p w:rsidR="00CD4BD3" w:rsidRPr="00954DBE" w:rsidRDefault="00E17EF2" w:rsidP="00E17EF2">
            <w:pPr>
              <w:keepNext/>
              <w:keepLines/>
              <w:spacing w:before="80" w:after="80" w:line="200" w:lineRule="exact"/>
              <w:ind w:left="17"/>
              <w:rPr>
                <w:i/>
                <w:sz w:val="15"/>
                <w:szCs w:val="15"/>
              </w:rPr>
            </w:pPr>
            <w:r>
              <w:rPr>
                <w:i/>
                <w:sz w:val="15"/>
                <w:szCs w:val="15"/>
              </w:rPr>
              <w:t>Расстояние остановки в </w:t>
            </w:r>
            <w:r w:rsidR="00CD4BD3" w:rsidRPr="00954DBE">
              <w:rPr>
                <w:i/>
                <w:sz w:val="15"/>
                <w:szCs w:val="15"/>
              </w:rPr>
              <w:t>ходе испытания (мм)</w:t>
            </w:r>
          </w:p>
        </w:tc>
        <w:tc>
          <w:tcPr>
            <w:tcW w:w="516" w:type="pct"/>
            <w:tcBorders>
              <w:bottom w:val="single" w:sz="12" w:space="0" w:color="auto"/>
            </w:tcBorders>
            <w:shd w:val="clear" w:color="auto" w:fill="auto"/>
            <w:vAlign w:val="bottom"/>
          </w:tcPr>
          <w:p w:rsidR="00CD4BD3" w:rsidRPr="00954DBE" w:rsidRDefault="00CD4BD3" w:rsidP="00E17EF2">
            <w:pPr>
              <w:keepNext/>
              <w:keepLines/>
              <w:spacing w:before="80" w:after="80" w:line="200" w:lineRule="exact"/>
              <w:ind w:left="17"/>
              <w:rPr>
                <w:i/>
                <w:sz w:val="15"/>
                <w:szCs w:val="15"/>
              </w:rPr>
            </w:pPr>
            <w:r w:rsidRPr="00954DBE">
              <w:rPr>
                <w:i/>
                <w:sz w:val="15"/>
                <w:szCs w:val="15"/>
              </w:rPr>
              <w:t xml:space="preserve">Скорость движения двери </w:t>
            </w:r>
            <w:r w:rsidRPr="00814708">
              <w:rPr>
                <w:i/>
                <w:spacing w:val="-2"/>
                <w:sz w:val="15"/>
                <w:szCs w:val="15"/>
              </w:rPr>
              <w:t xml:space="preserve">относительно </w:t>
            </w:r>
            <w:r w:rsidRPr="00954DBE">
              <w:rPr>
                <w:i/>
                <w:sz w:val="15"/>
                <w:szCs w:val="15"/>
              </w:rPr>
              <w:t>стенда</w:t>
            </w:r>
          </w:p>
        </w:tc>
        <w:tc>
          <w:tcPr>
            <w:cnfStyle w:val="000100000000" w:firstRow="0" w:lastRow="0" w:firstColumn="0" w:lastColumn="1" w:oddVBand="0" w:evenVBand="0" w:oddHBand="0" w:evenHBand="0" w:firstRowFirstColumn="0" w:firstRowLastColumn="0" w:lastRowFirstColumn="0" w:lastRowLastColumn="0"/>
            <w:tcW w:w="615" w:type="pct"/>
            <w:tcBorders>
              <w:left w:val="none" w:sz="0" w:space="0" w:color="auto"/>
              <w:bottom w:val="single" w:sz="12" w:space="0" w:color="auto"/>
              <w:right w:val="none" w:sz="0" w:space="0" w:color="auto"/>
              <w:tl2br w:val="none" w:sz="0" w:space="0" w:color="auto"/>
              <w:tr2bl w:val="none" w:sz="0" w:space="0" w:color="auto"/>
            </w:tcBorders>
            <w:shd w:val="clear" w:color="auto" w:fill="auto"/>
            <w:vAlign w:val="bottom"/>
          </w:tcPr>
          <w:p w:rsidR="00CD4BD3" w:rsidRPr="00954DBE" w:rsidRDefault="00CD4BD3" w:rsidP="00E17EF2">
            <w:pPr>
              <w:keepNext/>
              <w:keepLines/>
              <w:spacing w:before="80" w:after="80" w:line="200" w:lineRule="exact"/>
              <w:rPr>
                <w:i/>
                <w:sz w:val="15"/>
                <w:szCs w:val="15"/>
              </w:rPr>
            </w:pPr>
            <w:r w:rsidRPr="00954DBE">
              <w:rPr>
                <w:i/>
                <w:sz w:val="15"/>
                <w:szCs w:val="15"/>
              </w:rPr>
              <w:t>Расстояние остановки в ходе испытания (мм) Максимальная интрузия</w:t>
            </w:r>
          </w:p>
        </w:tc>
      </w:tr>
      <w:tr w:rsidR="00CD4BD3" w:rsidRPr="00BC2753" w:rsidTr="00E17EF2">
        <w:tc>
          <w:tcPr>
            <w:tcW w:w="611" w:type="pct"/>
            <w:vMerge w:val="restart"/>
            <w:tcBorders>
              <w:top w:val="single" w:sz="12" w:space="0" w:color="auto"/>
              <w:bottom w:val="single" w:sz="12" w:space="0" w:color="auto"/>
            </w:tcBorders>
          </w:tcPr>
          <w:p w:rsidR="00CD4BD3" w:rsidRPr="00711A31" w:rsidRDefault="00CD4BD3" w:rsidP="00495A97">
            <w:pPr>
              <w:rPr>
                <w:sz w:val="16"/>
                <w:szCs w:val="16"/>
              </w:rPr>
            </w:pPr>
            <w:r w:rsidRPr="00711A31">
              <w:rPr>
                <w:sz w:val="16"/>
                <w:szCs w:val="16"/>
              </w:rPr>
              <w:t xml:space="preserve">Тележка с испытательным стендом </w:t>
            </w:r>
          </w:p>
        </w:tc>
        <w:tc>
          <w:tcPr>
            <w:tcW w:w="682" w:type="pct"/>
            <w:tcBorders>
              <w:top w:val="single" w:sz="12" w:space="0" w:color="auto"/>
            </w:tcBorders>
          </w:tcPr>
          <w:p w:rsidR="00CD4BD3" w:rsidRPr="00711A31" w:rsidRDefault="00CD4BD3" w:rsidP="00E17EF2">
            <w:pPr>
              <w:ind w:left="17"/>
              <w:rPr>
                <w:sz w:val="16"/>
                <w:szCs w:val="16"/>
              </w:rPr>
            </w:pPr>
            <w:r w:rsidRPr="00711A31">
              <w:rPr>
                <w:sz w:val="16"/>
                <w:szCs w:val="16"/>
              </w:rPr>
              <w:t>Положение в направлении движения</w:t>
            </w:r>
          </w:p>
        </w:tc>
        <w:tc>
          <w:tcPr>
            <w:tcW w:w="398" w:type="pct"/>
            <w:tcBorders>
              <w:top w:val="single" w:sz="12" w:space="0" w:color="auto"/>
            </w:tcBorders>
          </w:tcPr>
          <w:p w:rsidR="00CD4BD3" w:rsidRPr="00711A31" w:rsidRDefault="00CD4BD3" w:rsidP="00131464">
            <w:pPr>
              <w:ind w:left="28"/>
              <w:rPr>
                <w:sz w:val="16"/>
                <w:szCs w:val="16"/>
              </w:rPr>
            </w:pPr>
            <w:r w:rsidRPr="00711A31">
              <w:rPr>
                <w:sz w:val="16"/>
                <w:szCs w:val="16"/>
              </w:rPr>
              <w:t>50+0</w:t>
            </w:r>
            <w:r w:rsidRPr="00711A31">
              <w:rPr>
                <w:sz w:val="16"/>
                <w:szCs w:val="16"/>
              </w:rPr>
              <w:br/>
              <w:t>−2</w:t>
            </w:r>
          </w:p>
        </w:tc>
        <w:tc>
          <w:tcPr>
            <w:tcW w:w="408" w:type="pct"/>
            <w:tcBorders>
              <w:top w:val="single" w:sz="12" w:space="0" w:color="auto"/>
            </w:tcBorders>
          </w:tcPr>
          <w:p w:rsidR="00CD4BD3" w:rsidRPr="00711A31" w:rsidRDefault="00CD4BD3" w:rsidP="00495A97">
            <w:pPr>
              <w:rPr>
                <w:sz w:val="16"/>
                <w:szCs w:val="16"/>
              </w:rPr>
            </w:pPr>
            <w:r w:rsidRPr="00711A31">
              <w:rPr>
                <w:sz w:val="16"/>
                <w:szCs w:val="16"/>
              </w:rPr>
              <w:t>1</w:t>
            </w:r>
          </w:p>
        </w:tc>
        <w:tc>
          <w:tcPr>
            <w:tcW w:w="482" w:type="pct"/>
            <w:tcBorders>
              <w:top w:val="single" w:sz="12" w:space="0" w:color="auto"/>
            </w:tcBorders>
          </w:tcPr>
          <w:p w:rsidR="00CD4BD3" w:rsidRPr="00711A31" w:rsidRDefault="00CD4BD3" w:rsidP="00E17EF2">
            <w:pPr>
              <w:ind w:left="28"/>
              <w:rPr>
                <w:sz w:val="16"/>
                <w:szCs w:val="16"/>
              </w:rPr>
            </w:pPr>
            <w:r w:rsidRPr="00711A31">
              <w:rPr>
                <w:sz w:val="16"/>
                <w:szCs w:val="16"/>
              </w:rPr>
              <w:t>650±50</w:t>
            </w:r>
          </w:p>
        </w:tc>
        <w:tc>
          <w:tcPr>
            <w:tcW w:w="375" w:type="pct"/>
            <w:tcBorders>
              <w:top w:val="single" w:sz="12" w:space="0" w:color="auto"/>
            </w:tcBorders>
          </w:tcPr>
          <w:p w:rsidR="00CD4BD3" w:rsidRPr="00711A31" w:rsidRDefault="00CD4BD3" w:rsidP="00E17EF2">
            <w:pPr>
              <w:ind w:left="17"/>
              <w:rPr>
                <w:sz w:val="16"/>
                <w:szCs w:val="16"/>
              </w:rPr>
            </w:pPr>
            <w:r w:rsidRPr="00711A31">
              <w:rPr>
                <w:sz w:val="16"/>
                <w:szCs w:val="16"/>
              </w:rPr>
              <w:t>НП</w:t>
            </w:r>
          </w:p>
        </w:tc>
        <w:tc>
          <w:tcPr>
            <w:tcW w:w="448" w:type="pct"/>
            <w:tcBorders>
              <w:top w:val="single" w:sz="12" w:space="0" w:color="auto"/>
            </w:tcBorders>
          </w:tcPr>
          <w:p w:rsidR="00CD4BD3" w:rsidRPr="00711A31" w:rsidRDefault="00CD4BD3" w:rsidP="00E17EF2">
            <w:pPr>
              <w:ind w:left="17"/>
              <w:rPr>
                <w:sz w:val="16"/>
                <w:szCs w:val="16"/>
              </w:rPr>
            </w:pPr>
            <w:r w:rsidRPr="00711A31">
              <w:rPr>
                <w:sz w:val="16"/>
                <w:szCs w:val="16"/>
              </w:rPr>
              <w:t>НП</w:t>
            </w:r>
          </w:p>
        </w:tc>
        <w:tc>
          <w:tcPr>
            <w:tcW w:w="465" w:type="pct"/>
            <w:tcBorders>
              <w:top w:val="single" w:sz="12" w:space="0" w:color="auto"/>
            </w:tcBorders>
          </w:tcPr>
          <w:p w:rsidR="00CD4BD3" w:rsidRPr="00711A31" w:rsidRDefault="00CD4BD3" w:rsidP="00E17EF2">
            <w:pPr>
              <w:ind w:left="17"/>
              <w:rPr>
                <w:sz w:val="16"/>
                <w:szCs w:val="16"/>
              </w:rPr>
            </w:pPr>
            <w:r w:rsidRPr="00711A31">
              <w:rPr>
                <w:sz w:val="16"/>
                <w:szCs w:val="16"/>
              </w:rPr>
              <w:t>НП</w:t>
            </w:r>
          </w:p>
        </w:tc>
        <w:tc>
          <w:tcPr>
            <w:tcW w:w="516" w:type="pct"/>
            <w:tcBorders>
              <w:top w:val="single" w:sz="12" w:space="0" w:color="auto"/>
            </w:tcBorders>
          </w:tcPr>
          <w:p w:rsidR="00CD4BD3" w:rsidRPr="00711A31" w:rsidRDefault="00CD4BD3" w:rsidP="00E17EF2">
            <w:pPr>
              <w:ind w:left="17"/>
              <w:rPr>
                <w:sz w:val="16"/>
                <w:szCs w:val="16"/>
              </w:rPr>
            </w:pPr>
            <w:r w:rsidRPr="00711A31">
              <w:rPr>
                <w:sz w:val="16"/>
                <w:szCs w:val="16"/>
              </w:rPr>
              <w:t>3</w:t>
            </w:r>
          </w:p>
        </w:tc>
        <w:tc>
          <w:tcPr>
            <w:cnfStyle w:val="000100000000" w:firstRow="0" w:lastRow="0" w:firstColumn="0" w:lastColumn="1" w:oddVBand="0" w:evenVBand="0" w:oddHBand="0" w:evenHBand="0" w:firstRowFirstColumn="0" w:firstRowLastColumn="0" w:lastRowFirstColumn="0" w:lastRowLastColumn="0"/>
            <w:tcW w:w="615" w:type="pct"/>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CD4BD3" w:rsidRPr="00711A31" w:rsidRDefault="00CD4BD3" w:rsidP="00495A97">
            <w:pPr>
              <w:rPr>
                <w:sz w:val="16"/>
                <w:szCs w:val="16"/>
              </w:rPr>
            </w:pPr>
            <w:r w:rsidRPr="00711A31">
              <w:rPr>
                <w:sz w:val="16"/>
                <w:szCs w:val="16"/>
              </w:rPr>
              <w:t>250±50</w:t>
            </w:r>
          </w:p>
        </w:tc>
      </w:tr>
      <w:tr w:rsidR="00CD4BD3" w:rsidRPr="00BC2753" w:rsidTr="00E17EF2">
        <w:tc>
          <w:tcPr>
            <w:tcW w:w="611" w:type="pct"/>
            <w:vMerge/>
            <w:tcBorders>
              <w:bottom w:val="single" w:sz="12" w:space="0" w:color="auto"/>
            </w:tcBorders>
          </w:tcPr>
          <w:p w:rsidR="00CD4BD3" w:rsidRPr="00711A31" w:rsidRDefault="00CD4BD3" w:rsidP="00495A97">
            <w:pPr>
              <w:rPr>
                <w:sz w:val="16"/>
                <w:szCs w:val="16"/>
              </w:rPr>
            </w:pPr>
          </w:p>
        </w:tc>
        <w:tc>
          <w:tcPr>
            <w:tcW w:w="682" w:type="pct"/>
            <w:tcBorders>
              <w:bottom w:val="single" w:sz="4" w:space="0" w:color="auto"/>
            </w:tcBorders>
          </w:tcPr>
          <w:p w:rsidR="00CD4BD3" w:rsidRPr="00711A31" w:rsidRDefault="00CD4BD3" w:rsidP="00E17EF2">
            <w:pPr>
              <w:ind w:left="17"/>
              <w:rPr>
                <w:sz w:val="16"/>
                <w:szCs w:val="16"/>
              </w:rPr>
            </w:pPr>
            <w:r w:rsidRPr="00711A31">
              <w:rPr>
                <w:sz w:val="16"/>
                <w:szCs w:val="16"/>
              </w:rPr>
              <w:t>Положение, противоположное направлению движения</w:t>
            </w:r>
          </w:p>
        </w:tc>
        <w:tc>
          <w:tcPr>
            <w:tcW w:w="398" w:type="pct"/>
            <w:tcBorders>
              <w:bottom w:val="single" w:sz="4" w:space="0" w:color="auto"/>
            </w:tcBorders>
          </w:tcPr>
          <w:p w:rsidR="00CD4BD3" w:rsidRPr="00711A31" w:rsidRDefault="00CD4BD3" w:rsidP="00131464">
            <w:pPr>
              <w:ind w:left="28"/>
              <w:rPr>
                <w:sz w:val="16"/>
                <w:szCs w:val="16"/>
              </w:rPr>
            </w:pPr>
            <w:r w:rsidRPr="00711A31">
              <w:rPr>
                <w:sz w:val="16"/>
                <w:szCs w:val="16"/>
              </w:rPr>
              <w:t>50+0</w:t>
            </w:r>
            <w:r w:rsidRPr="00711A31">
              <w:rPr>
                <w:sz w:val="16"/>
                <w:szCs w:val="16"/>
              </w:rPr>
              <w:br/>
              <w:t>−2</w:t>
            </w:r>
          </w:p>
        </w:tc>
        <w:tc>
          <w:tcPr>
            <w:tcW w:w="408" w:type="pct"/>
            <w:tcBorders>
              <w:bottom w:val="single" w:sz="4" w:space="0" w:color="auto"/>
            </w:tcBorders>
          </w:tcPr>
          <w:p w:rsidR="00CD4BD3" w:rsidRPr="00711A31" w:rsidRDefault="00CD4BD3" w:rsidP="00495A97">
            <w:pPr>
              <w:rPr>
                <w:sz w:val="16"/>
                <w:szCs w:val="16"/>
              </w:rPr>
            </w:pPr>
            <w:r w:rsidRPr="00711A31">
              <w:rPr>
                <w:sz w:val="16"/>
                <w:szCs w:val="16"/>
              </w:rPr>
              <w:t>1</w:t>
            </w:r>
          </w:p>
        </w:tc>
        <w:tc>
          <w:tcPr>
            <w:tcW w:w="482" w:type="pct"/>
            <w:tcBorders>
              <w:bottom w:val="single" w:sz="4" w:space="0" w:color="auto"/>
            </w:tcBorders>
          </w:tcPr>
          <w:p w:rsidR="00CD4BD3" w:rsidRPr="00711A31" w:rsidRDefault="00CD4BD3" w:rsidP="00E17EF2">
            <w:pPr>
              <w:ind w:left="28"/>
              <w:rPr>
                <w:sz w:val="16"/>
                <w:szCs w:val="16"/>
              </w:rPr>
            </w:pPr>
            <w:r w:rsidRPr="00711A31">
              <w:rPr>
                <w:sz w:val="16"/>
                <w:szCs w:val="16"/>
              </w:rPr>
              <w:t>650±50</w:t>
            </w:r>
          </w:p>
        </w:tc>
        <w:tc>
          <w:tcPr>
            <w:tcW w:w="375" w:type="pct"/>
            <w:tcBorders>
              <w:bottom w:val="single" w:sz="4" w:space="0" w:color="auto"/>
            </w:tcBorders>
          </w:tcPr>
          <w:p w:rsidR="00CD4BD3" w:rsidRPr="00711A31" w:rsidRDefault="00CD4BD3" w:rsidP="00E17EF2">
            <w:pPr>
              <w:ind w:left="17"/>
              <w:rPr>
                <w:sz w:val="16"/>
                <w:szCs w:val="16"/>
              </w:rPr>
            </w:pPr>
            <w:r w:rsidRPr="00711A31">
              <w:rPr>
                <w:sz w:val="16"/>
                <w:szCs w:val="16"/>
              </w:rPr>
              <w:t>30+2</w:t>
            </w:r>
            <w:r w:rsidRPr="00711A31">
              <w:rPr>
                <w:sz w:val="16"/>
                <w:szCs w:val="16"/>
              </w:rPr>
              <w:br/>
              <w:t>−0</w:t>
            </w:r>
          </w:p>
        </w:tc>
        <w:tc>
          <w:tcPr>
            <w:tcW w:w="448" w:type="pct"/>
            <w:tcBorders>
              <w:bottom w:val="single" w:sz="4" w:space="0" w:color="auto"/>
            </w:tcBorders>
          </w:tcPr>
          <w:p w:rsidR="00CD4BD3" w:rsidRPr="00711A31" w:rsidRDefault="00CD4BD3" w:rsidP="00E17EF2">
            <w:pPr>
              <w:ind w:left="17"/>
              <w:rPr>
                <w:sz w:val="16"/>
                <w:szCs w:val="16"/>
              </w:rPr>
            </w:pPr>
            <w:r w:rsidRPr="00711A31">
              <w:rPr>
                <w:sz w:val="16"/>
                <w:szCs w:val="16"/>
              </w:rPr>
              <w:t>2</w:t>
            </w:r>
          </w:p>
        </w:tc>
        <w:tc>
          <w:tcPr>
            <w:tcW w:w="465" w:type="pct"/>
            <w:tcBorders>
              <w:bottom w:val="single" w:sz="4" w:space="0" w:color="auto"/>
            </w:tcBorders>
          </w:tcPr>
          <w:p w:rsidR="00CD4BD3" w:rsidRPr="00711A31" w:rsidRDefault="00CD4BD3" w:rsidP="00E17EF2">
            <w:pPr>
              <w:ind w:left="17"/>
              <w:rPr>
                <w:sz w:val="16"/>
                <w:szCs w:val="16"/>
              </w:rPr>
            </w:pPr>
            <w:r w:rsidRPr="00711A31">
              <w:rPr>
                <w:sz w:val="16"/>
                <w:szCs w:val="16"/>
              </w:rPr>
              <w:t>275±25</w:t>
            </w:r>
          </w:p>
        </w:tc>
        <w:tc>
          <w:tcPr>
            <w:tcW w:w="516" w:type="pct"/>
            <w:tcBorders>
              <w:bottom w:val="single" w:sz="4" w:space="0" w:color="auto"/>
            </w:tcBorders>
          </w:tcPr>
          <w:p w:rsidR="00CD4BD3" w:rsidRPr="00711A31" w:rsidRDefault="00CD4BD3" w:rsidP="00E17EF2">
            <w:pPr>
              <w:ind w:left="17"/>
              <w:rPr>
                <w:sz w:val="16"/>
                <w:szCs w:val="16"/>
              </w:rPr>
            </w:pPr>
            <w:r w:rsidRPr="00711A31">
              <w:rPr>
                <w:sz w:val="16"/>
                <w:szCs w:val="16"/>
              </w:rPr>
              <w:t>3</w:t>
            </w:r>
          </w:p>
        </w:tc>
        <w:tc>
          <w:tcPr>
            <w:cnfStyle w:val="000100000000" w:firstRow="0" w:lastRow="0" w:firstColumn="0" w:lastColumn="1" w:oddVBand="0" w:evenVBand="0" w:oddHBand="0" w:evenHBand="0" w:firstRowFirstColumn="0" w:firstRowLastColumn="0" w:lastRowFirstColumn="0" w:lastRowLastColumn="0"/>
            <w:tcW w:w="615" w:type="pct"/>
            <w:tcBorders>
              <w:left w:val="none" w:sz="0" w:space="0" w:color="auto"/>
              <w:bottom w:val="single" w:sz="4" w:space="0" w:color="auto"/>
              <w:right w:val="none" w:sz="0" w:space="0" w:color="auto"/>
              <w:tl2br w:val="none" w:sz="0" w:space="0" w:color="auto"/>
              <w:tr2bl w:val="none" w:sz="0" w:space="0" w:color="auto"/>
            </w:tcBorders>
          </w:tcPr>
          <w:p w:rsidR="00CD4BD3" w:rsidRPr="00711A31" w:rsidRDefault="00CD4BD3" w:rsidP="00495A97">
            <w:pPr>
              <w:rPr>
                <w:sz w:val="16"/>
                <w:szCs w:val="16"/>
              </w:rPr>
            </w:pPr>
            <w:r w:rsidRPr="00711A31">
              <w:rPr>
                <w:sz w:val="16"/>
                <w:szCs w:val="16"/>
              </w:rPr>
              <w:t>250±50</w:t>
            </w:r>
          </w:p>
        </w:tc>
      </w:tr>
      <w:tr w:rsidR="00CD4BD3" w:rsidRPr="00BC2753" w:rsidTr="00E17EF2">
        <w:tc>
          <w:tcPr>
            <w:tcW w:w="611" w:type="pct"/>
            <w:vMerge/>
            <w:tcBorders>
              <w:bottom w:val="single" w:sz="12" w:space="0" w:color="auto"/>
            </w:tcBorders>
          </w:tcPr>
          <w:p w:rsidR="00CD4BD3" w:rsidRPr="00711A31" w:rsidRDefault="00CD4BD3" w:rsidP="00495A97">
            <w:pPr>
              <w:rPr>
                <w:sz w:val="16"/>
                <w:szCs w:val="16"/>
              </w:rPr>
            </w:pPr>
          </w:p>
        </w:tc>
        <w:tc>
          <w:tcPr>
            <w:tcW w:w="682" w:type="pct"/>
            <w:tcBorders>
              <w:top w:val="single" w:sz="4" w:space="0" w:color="auto"/>
              <w:bottom w:val="single" w:sz="12" w:space="0" w:color="auto"/>
            </w:tcBorders>
          </w:tcPr>
          <w:p w:rsidR="00CD4BD3" w:rsidRPr="00711A31" w:rsidRDefault="00CD4BD3" w:rsidP="00E17EF2">
            <w:pPr>
              <w:ind w:left="17"/>
              <w:rPr>
                <w:sz w:val="16"/>
                <w:szCs w:val="16"/>
              </w:rPr>
            </w:pPr>
            <w:r w:rsidRPr="00711A31">
              <w:rPr>
                <w:sz w:val="16"/>
                <w:szCs w:val="16"/>
              </w:rPr>
              <w:t>В боковом направлении</w:t>
            </w:r>
          </w:p>
        </w:tc>
        <w:tc>
          <w:tcPr>
            <w:tcW w:w="398" w:type="pct"/>
            <w:tcBorders>
              <w:top w:val="single" w:sz="4" w:space="0" w:color="auto"/>
              <w:bottom w:val="single" w:sz="12" w:space="0" w:color="auto"/>
            </w:tcBorders>
          </w:tcPr>
          <w:p w:rsidR="00CD4BD3" w:rsidRPr="00711A31" w:rsidRDefault="00CD4BD3" w:rsidP="00131464">
            <w:pPr>
              <w:ind w:left="28"/>
              <w:rPr>
                <w:sz w:val="16"/>
                <w:szCs w:val="16"/>
              </w:rPr>
            </w:pPr>
            <w:r w:rsidRPr="00711A31">
              <w:rPr>
                <w:sz w:val="16"/>
                <w:szCs w:val="16"/>
              </w:rPr>
              <w:t>50+0</w:t>
            </w:r>
            <w:r w:rsidRPr="00711A31">
              <w:rPr>
                <w:sz w:val="16"/>
                <w:szCs w:val="16"/>
              </w:rPr>
              <w:br/>
              <w:t>−2</w:t>
            </w:r>
          </w:p>
        </w:tc>
        <w:tc>
          <w:tcPr>
            <w:tcW w:w="408" w:type="pct"/>
            <w:tcBorders>
              <w:top w:val="single" w:sz="4" w:space="0" w:color="auto"/>
              <w:bottom w:val="single" w:sz="12" w:space="0" w:color="auto"/>
            </w:tcBorders>
          </w:tcPr>
          <w:p w:rsidR="00CD4BD3" w:rsidRPr="00711A31" w:rsidRDefault="00CD4BD3" w:rsidP="00495A97">
            <w:pPr>
              <w:rPr>
                <w:sz w:val="16"/>
                <w:szCs w:val="16"/>
              </w:rPr>
            </w:pPr>
            <w:r w:rsidRPr="00711A31">
              <w:rPr>
                <w:sz w:val="16"/>
                <w:szCs w:val="16"/>
              </w:rPr>
              <w:t>1</w:t>
            </w:r>
          </w:p>
        </w:tc>
        <w:tc>
          <w:tcPr>
            <w:tcW w:w="482" w:type="pct"/>
            <w:tcBorders>
              <w:top w:val="single" w:sz="4" w:space="0" w:color="auto"/>
              <w:bottom w:val="single" w:sz="12" w:space="0" w:color="auto"/>
            </w:tcBorders>
          </w:tcPr>
          <w:p w:rsidR="00CD4BD3" w:rsidRPr="00711A31" w:rsidRDefault="00CD4BD3" w:rsidP="00E17EF2">
            <w:pPr>
              <w:ind w:left="28"/>
              <w:rPr>
                <w:sz w:val="16"/>
                <w:szCs w:val="16"/>
              </w:rPr>
            </w:pPr>
            <w:r w:rsidRPr="00711A31">
              <w:rPr>
                <w:sz w:val="16"/>
                <w:szCs w:val="16"/>
              </w:rPr>
              <w:t>650±50</w:t>
            </w:r>
          </w:p>
        </w:tc>
        <w:tc>
          <w:tcPr>
            <w:tcW w:w="375" w:type="pct"/>
            <w:tcBorders>
              <w:top w:val="single" w:sz="4" w:space="0" w:color="auto"/>
              <w:bottom w:val="single" w:sz="12" w:space="0" w:color="auto"/>
            </w:tcBorders>
          </w:tcPr>
          <w:p w:rsidR="00CD4BD3" w:rsidRPr="00711A31" w:rsidRDefault="00CD4BD3" w:rsidP="00E17EF2">
            <w:pPr>
              <w:ind w:left="17"/>
              <w:rPr>
                <w:sz w:val="16"/>
                <w:szCs w:val="16"/>
              </w:rPr>
            </w:pPr>
            <w:r w:rsidRPr="00711A31">
              <w:rPr>
                <w:sz w:val="16"/>
                <w:szCs w:val="16"/>
              </w:rPr>
              <w:t>30+2</w:t>
            </w:r>
            <w:r w:rsidRPr="00711A31">
              <w:rPr>
                <w:sz w:val="16"/>
                <w:szCs w:val="16"/>
              </w:rPr>
              <w:br/>
              <w:t>−0</w:t>
            </w:r>
          </w:p>
        </w:tc>
        <w:tc>
          <w:tcPr>
            <w:tcW w:w="448" w:type="pct"/>
            <w:tcBorders>
              <w:top w:val="single" w:sz="4" w:space="0" w:color="auto"/>
              <w:bottom w:val="single" w:sz="12" w:space="0" w:color="auto"/>
            </w:tcBorders>
          </w:tcPr>
          <w:p w:rsidR="00CD4BD3" w:rsidRPr="00711A31" w:rsidRDefault="00CD4BD3" w:rsidP="00E17EF2">
            <w:pPr>
              <w:ind w:left="17"/>
              <w:rPr>
                <w:sz w:val="16"/>
                <w:szCs w:val="16"/>
              </w:rPr>
            </w:pPr>
            <w:r w:rsidRPr="00711A31">
              <w:rPr>
                <w:sz w:val="16"/>
                <w:szCs w:val="16"/>
              </w:rPr>
              <w:t>2</w:t>
            </w:r>
          </w:p>
        </w:tc>
        <w:tc>
          <w:tcPr>
            <w:tcW w:w="465" w:type="pct"/>
            <w:tcBorders>
              <w:top w:val="single" w:sz="4" w:space="0" w:color="auto"/>
              <w:bottom w:val="single" w:sz="12" w:space="0" w:color="auto"/>
            </w:tcBorders>
          </w:tcPr>
          <w:p w:rsidR="00CD4BD3" w:rsidRPr="00711A31" w:rsidRDefault="00CD4BD3" w:rsidP="00E17EF2">
            <w:pPr>
              <w:ind w:left="17"/>
              <w:rPr>
                <w:sz w:val="16"/>
                <w:szCs w:val="16"/>
              </w:rPr>
            </w:pPr>
            <w:r w:rsidRPr="00711A31">
              <w:rPr>
                <w:sz w:val="16"/>
                <w:szCs w:val="16"/>
              </w:rPr>
              <w:t>275±25</w:t>
            </w:r>
          </w:p>
        </w:tc>
        <w:tc>
          <w:tcPr>
            <w:tcW w:w="516" w:type="pct"/>
            <w:tcBorders>
              <w:top w:val="single" w:sz="4" w:space="0" w:color="auto"/>
              <w:bottom w:val="single" w:sz="12" w:space="0" w:color="auto"/>
            </w:tcBorders>
          </w:tcPr>
          <w:p w:rsidR="00CD4BD3" w:rsidRPr="00711A31" w:rsidRDefault="00CD4BD3" w:rsidP="00E17EF2">
            <w:pPr>
              <w:ind w:left="17"/>
              <w:rPr>
                <w:sz w:val="16"/>
                <w:szCs w:val="16"/>
              </w:rPr>
            </w:pPr>
            <w:r w:rsidRPr="00711A31">
              <w:rPr>
                <w:sz w:val="16"/>
                <w:szCs w:val="16"/>
              </w:rPr>
              <w:t>3</w:t>
            </w:r>
          </w:p>
        </w:tc>
        <w:tc>
          <w:tcPr>
            <w:cnfStyle w:val="000100000000" w:firstRow="0" w:lastRow="0" w:firstColumn="0" w:lastColumn="1" w:oddVBand="0" w:evenVBand="0" w:oddHBand="0" w:evenHBand="0" w:firstRowFirstColumn="0" w:firstRowLastColumn="0" w:lastRowFirstColumn="0" w:lastRowLastColumn="0"/>
            <w:tcW w:w="615" w:type="pct"/>
            <w:tcBorders>
              <w:top w:val="single" w:sz="4" w:space="0" w:color="auto"/>
              <w:left w:val="none" w:sz="0" w:space="0" w:color="auto"/>
              <w:right w:val="none" w:sz="0" w:space="0" w:color="auto"/>
              <w:tl2br w:val="none" w:sz="0" w:space="0" w:color="auto"/>
              <w:tr2bl w:val="none" w:sz="0" w:space="0" w:color="auto"/>
            </w:tcBorders>
          </w:tcPr>
          <w:p w:rsidR="00CD4BD3" w:rsidRPr="00711A31" w:rsidRDefault="00CD4BD3" w:rsidP="00495A97">
            <w:pPr>
              <w:rPr>
                <w:sz w:val="16"/>
                <w:szCs w:val="16"/>
              </w:rPr>
            </w:pPr>
            <w:r w:rsidRPr="00711A31">
              <w:rPr>
                <w:sz w:val="16"/>
                <w:szCs w:val="16"/>
              </w:rPr>
              <w:t>250±50</w:t>
            </w:r>
          </w:p>
        </w:tc>
      </w:tr>
    </w:tbl>
    <w:p w:rsidR="00CD4BD3" w:rsidRPr="00931351" w:rsidRDefault="00CD4BD3" w:rsidP="00931351">
      <w:pPr>
        <w:pStyle w:val="SingleTxtGR"/>
        <w:tabs>
          <w:tab w:val="clear" w:pos="2835"/>
          <w:tab w:val="left" w:pos="2700"/>
        </w:tabs>
        <w:spacing w:before="120" w:after="0" w:line="220" w:lineRule="exact"/>
        <w:ind w:left="0" w:right="1179" w:firstLine="170"/>
        <w:jc w:val="left"/>
        <w:rPr>
          <w:sz w:val="18"/>
          <w:szCs w:val="18"/>
        </w:rPr>
      </w:pPr>
      <w:r w:rsidRPr="00931351">
        <w:rPr>
          <w:i/>
          <w:iCs/>
          <w:sz w:val="18"/>
          <w:szCs w:val="18"/>
        </w:rPr>
        <w:t>Пояснение</w:t>
      </w:r>
      <w:r w:rsidRPr="00931351">
        <w:rPr>
          <w:sz w:val="18"/>
          <w:szCs w:val="18"/>
        </w:rPr>
        <w:t xml:space="preserve">: </w:t>
      </w:r>
    </w:p>
    <w:p w:rsidR="00CD4BD3" w:rsidRPr="00931351" w:rsidRDefault="00CD4BD3" w:rsidP="00931351">
      <w:pPr>
        <w:pStyle w:val="SingleTxtGR"/>
        <w:tabs>
          <w:tab w:val="clear" w:pos="2835"/>
          <w:tab w:val="left" w:pos="1418"/>
          <w:tab w:val="left" w:pos="2520"/>
        </w:tabs>
        <w:spacing w:after="0" w:line="220" w:lineRule="exact"/>
        <w:ind w:left="0" w:right="1179" w:firstLine="170"/>
        <w:jc w:val="left"/>
        <w:rPr>
          <w:sz w:val="18"/>
          <w:szCs w:val="18"/>
        </w:rPr>
      </w:pPr>
      <w:r w:rsidRPr="00931351">
        <w:rPr>
          <w:sz w:val="18"/>
          <w:szCs w:val="18"/>
        </w:rPr>
        <w:t>Испытание № 1:</w:t>
      </w:r>
      <w:r w:rsidRPr="00931351">
        <w:rPr>
          <w:sz w:val="18"/>
          <w:szCs w:val="18"/>
        </w:rPr>
        <w:tab/>
        <w:t xml:space="preserve">Испытание, предписанное в приложении 7/добавление 1 − лобовой удар. </w:t>
      </w:r>
    </w:p>
    <w:p w:rsidR="00CD4BD3" w:rsidRPr="00931351" w:rsidRDefault="00CD4BD3" w:rsidP="00931351">
      <w:pPr>
        <w:pStyle w:val="SingleTxtGR"/>
        <w:tabs>
          <w:tab w:val="clear" w:pos="2835"/>
          <w:tab w:val="left" w:pos="1418"/>
          <w:tab w:val="left" w:pos="2520"/>
        </w:tabs>
        <w:spacing w:after="0" w:line="220" w:lineRule="exact"/>
        <w:ind w:left="0" w:right="1179" w:firstLine="170"/>
        <w:jc w:val="left"/>
        <w:rPr>
          <w:sz w:val="18"/>
          <w:szCs w:val="18"/>
        </w:rPr>
      </w:pPr>
      <w:r w:rsidRPr="00931351">
        <w:rPr>
          <w:sz w:val="18"/>
          <w:szCs w:val="18"/>
        </w:rPr>
        <w:t>Испытание № 2:</w:t>
      </w:r>
      <w:r w:rsidRPr="00931351">
        <w:rPr>
          <w:sz w:val="18"/>
          <w:szCs w:val="18"/>
        </w:rPr>
        <w:tab/>
        <w:t xml:space="preserve">Испытание, предписанное в приложении 7/добавление 2 − удар сзади. </w:t>
      </w:r>
    </w:p>
    <w:p w:rsidR="00CD4BD3" w:rsidRPr="00931351" w:rsidRDefault="00CD4BD3" w:rsidP="00931351">
      <w:pPr>
        <w:pStyle w:val="SingleTxtGR"/>
        <w:tabs>
          <w:tab w:val="clear" w:pos="2835"/>
          <w:tab w:val="left" w:pos="2520"/>
        </w:tabs>
        <w:spacing w:after="0" w:line="220" w:lineRule="exact"/>
        <w:ind w:left="0" w:right="1179" w:firstLine="170"/>
        <w:jc w:val="left"/>
        <w:rPr>
          <w:bCs/>
          <w:sz w:val="18"/>
          <w:szCs w:val="18"/>
        </w:rPr>
      </w:pPr>
      <w:r w:rsidRPr="00931351">
        <w:rPr>
          <w:sz w:val="18"/>
          <w:szCs w:val="18"/>
        </w:rPr>
        <w:t xml:space="preserve">Кривая испытательной скорости, коридор </w:t>
      </w:r>
      <w:r w:rsidRPr="00931351">
        <w:rPr>
          <w:bCs/>
          <w:sz w:val="18"/>
          <w:szCs w:val="18"/>
        </w:rPr>
        <w:t xml:space="preserve">3: Как предписано в </w:t>
      </w:r>
      <w:r w:rsidRPr="00931351">
        <w:rPr>
          <w:sz w:val="18"/>
          <w:szCs w:val="18"/>
        </w:rPr>
        <w:t>приложении </w:t>
      </w:r>
      <w:r w:rsidRPr="00931351">
        <w:rPr>
          <w:bCs/>
          <w:sz w:val="18"/>
          <w:szCs w:val="18"/>
        </w:rPr>
        <w:t>7/</w:t>
      </w:r>
      <w:r w:rsidRPr="00931351">
        <w:rPr>
          <w:sz w:val="18"/>
          <w:szCs w:val="18"/>
        </w:rPr>
        <w:t>добавление </w:t>
      </w:r>
      <w:r w:rsidRPr="00931351">
        <w:rPr>
          <w:bCs/>
          <w:sz w:val="18"/>
          <w:szCs w:val="18"/>
        </w:rPr>
        <w:t>3 − боковой удар.</w:t>
      </w:r>
    </w:p>
    <w:p w:rsidR="00CD4BD3" w:rsidRPr="00931351" w:rsidRDefault="00CD4BD3" w:rsidP="00931351">
      <w:pPr>
        <w:pStyle w:val="SingleTxtGR"/>
        <w:tabs>
          <w:tab w:val="clear" w:pos="2835"/>
          <w:tab w:val="left" w:pos="2700"/>
        </w:tabs>
        <w:spacing w:after="0" w:line="220" w:lineRule="exact"/>
        <w:ind w:left="0" w:right="1179" w:firstLine="170"/>
        <w:jc w:val="left"/>
        <w:rPr>
          <w:bCs/>
          <w:sz w:val="18"/>
          <w:szCs w:val="18"/>
        </w:rPr>
      </w:pPr>
      <w:r w:rsidRPr="00931351">
        <w:rPr>
          <w:bCs/>
          <w:sz w:val="18"/>
          <w:szCs w:val="18"/>
        </w:rPr>
        <w:t>ПО: подлежит определению.</w:t>
      </w:r>
    </w:p>
    <w:p w:rsidR="00CD4BD3" w:rsidRPr="00931351" w:rsidRDefault="00CD4BD3" w:rsidP="00931351">
      <w:pPr>
        <w:pStyle w:val="SingleTxtGR"/>
        <w:tabs>
          <w:tab w:val="clear" w:pos="2835"/>
          <w:tab w:val="left" w:pos="2700"/>
        </w:tabs>
        <w:spacing w:after="0" w:line="220" w:lineRule="exact"/>
        <w:ind w:left="0" w:right="1179" w:firstLine="170"/>
        <w:jc w:val="left"/>
        <w:rPr>
          <w:bCs/>
          <w:sz w:val="18"/>
          <w:szCs w:val="18"/>
        </w:rPr>
      </w:pPr>
      <w:r w:rsidRPr="00931351">
        <w:rPr>
          <w:bCs/>
          <w:sz w:val="18"/>
          <w:szCs w:val="18"/>
        </w:rPr>
        <w:t>НП: не применяется.</w:t>
      </w:r>
    </w:p>
    <w:p w:rsidR="00CD4BD3" w:rsidRPr="00BC2753" w:rsidRDefault="00CD4BD3" w:rsidP="00CD4BD3">
      <w:pPr>
        <w:pStyle w:val="SingleTxtGR"/>
        <w:keepNext/>
        <w:spacing w:before="240"/>
      </w:pPr>
      <w:r w:rsidRPr="00BC2753">
        <w:t>7.1.3.5</w:t>
      </w:r>
      <w:r w:rsidRPr="00BC2753">
        <w:tab/>
      </w:r>
      <w:r w:rsidR="00E17EF2">
        <w:tab/>
      </w:r>
      <w:r w:rsidRPr="00BC2753">
        <w:t>Манекены для динамических испытаний</w:t>
      </w:r>
    </w:p>
    <w:p w:rsidR="00CD4BD3" w:rsidRPr="00BC2753" w:rsidRDefault="00CD4BD3" w:rsidP="00BD1296">
      <w:pPr>
        <w:pStyle w:val="SingleTxtGR"/>
        <w:tabs>
          <w:tab w:val="left" w:pos="7230"/>
        </w:tabs>
        <w:ind w:left="2268" w:hanging="1134"/>
      </w:pPr>
      <w:r w:rsidRPr="00BC2753">
        <w:t>7.1.3.5.1</w:t>
      </w:r>
      <w:r w:rsidRPr="00BC2753">
        <w:tab/>
        <w:t xml:space="preserve">Испытания </w:t>
      </w:r>
      <w:r>
        <w:t>усовершенствованной детской</w:t>
      </w:r>
      <w:r w:rsidRPr="00BC2753">
        <w:t xml:space="preserve"> удерживающей системы проводят с использованием манекенов, соответствующих требованиям приложения 8 к настоящим Правилам. </w:t>
      </w:r>
    </w:p>
    <w:p w:rsidR="00CD4BD3" w:rsidRPr="00CF55AA" w:rsidRDefault="00CD4BD3" w:rsidP="00CD4BD3">
      <w:pPr>
        <w:pStyle w:val="SingleTxtGR"/>
        <w:ind w:left="2268" w:hanging="1134"/>
        <w:rPr>
          <w:bCs/>
          <w:lang w:bidi="ru-RU"/>
        </w:rPr>
      </w:pPr>
      <w:r w:rsidRPr="00CF55AA">
        <w:rPr>
          <w:bCs/>
          <w:lang w:bidi="ru-RU"/>
        </w:rPr>
        <w:t xml:space="preserve">7.1.3.5.2 </w:t>
      </w:r>
      <w:r w:rsidRPr="00CF55AA">
        <w:rPr>
          <w:bCs/>
          <w:lang w:bidi="ru-RU"/>
        </w:rPr>
        <w:tab/>
        <w:t>Установка при испытаниях на лобовой удар, удар сзади и боковой удар</w:t>
      </w:r>
    </w:p>
    <w:p w:rsidR="00CD4BD3" w:rsidRPr="00CF55AA" w:rsidRDefault="00CD4BD3" w:rsidP="00CD4BD3">
      <w:pPr>
        <w:pStyle w:val="SingleTxtGR"/>
        <w:ind w:left="2268" w:hanging="1134"/>
        <w:rPr>
          <w:bCs/>
          <w:lang w:bidi="ru-RU"/>
        </w:rPr>
      </w:pPr>
      <w:r>
        <w:rPr>
          <w:bCs/>
          <w:lang w:bidi="ru-RU"/>
        </w:rPr>
        <w:t>7.1.3.5.2.1</w:t>
      </w:r>
      <w:r>
        <w:rPr>
          <w:bCs/>
          <w:lang w:bidi="ru-RU"/>
        </w:rPr>
        <w:tab/>
      </w:r>
      <w:r w:rsidRPr="00CF55AA">
        <w:rPr>
          <w:bCs/>
          <w:lang w:bidi="ru-RU"/>
        </w:rPr>
        <w:t xml:space="preserve">Установка </w:t>
      </w:r>
      <w:r>
        <w:rPr>
          <w:bCs/>
          <w:lang w:bidi="ru-RU"/>
        </w:rPr>
        <w:t>цель</w:t>
      </w:r>
      <w:r w:rsidRPr="00CF55AA">
        <w:rPr>
          <w:bCs/>
          <w:lang w:bidi="ru-RU"/>
        </w:rPr>
        <w:t xml:space="preserve">ных универсальных усовершенствованных детских удерживающих систем ISOFIX (размера i) или </w:t>
      </w:r>
      <w:r>
        <w:rPr>
          <w:bCs/>
          <w:lang w:bidi="ru-RU"/>
        </w:rPr>
        <w:t>цель</w:t>
      </w:r>
      <w:r w:rsidRPr="00CF55AA">
        <w:rPr>
          <w:bCs/>
          <w:lang w:bidi="ru-RU"/>
        </w:rPr>
        <w:t>ных усовершенствованных детских удерживающих систем ISOFIX для конкретного транспортного средства на испытательный стенд.</w:t>
      </w:r>
    </w:p>
    <w:p w:rsidR="00CD4BD3" w:rsidRPr="00CF55AA" w:rsidRDefault="00CD4BD3" w:rsidP="00CD4BD3">
      <w:pPr>
        <w:pStyle w:val="SingleTxtGR"/>
        <w:ind w:left="2268" w:hanging="1134"/>
        <w:rPr>
          <w:bCs/>
          <w:lang w:bidi="ru-RU"/>
        </w:rPr>
      </w:pPr>
      <w:r w:rsidRPr="00CF55AA">
        <w:rPr>
          <w:bCs/>
          <w:lang w:bidi="ru-RU"/>
        </w:rPr>
        <w:tab/>
      </w:r>
      <w:r>
        <w:rPr>
          <w:bCs/>
          <w:lang w:bidi="ru-RU"/>
        </w:rPr>
        <w:tab/>
      </w:r>
      <w:r w:rsidRPr="00CF55AA">
        <w:rPr>
          <w:bCs/>
          <w:lang w:bidi="ru-RU"/>
        </w:rPr>
        <w:t>Усовершенствованную детскую удерживающую систему ISOFIX без манекена закрепляют с помощью системы креплений ISOFIX.</w:t>
      </w:r>
    </w:p>
    <w:p w:rsidR="00CD4BD3" w:rsidRPr="00CF55AA" w:rsidRDefault="00CD4BD3" w:rsidP="00CD4BD3">
      <w:pPr>
        <w:pStyle w:val="SingleTxtGR"/>
        <w:ind w:left="2268" w:hanging="1134"/>
        <w:rPr>
          <w:bCs/>
          <w:lang w:bidi="ru-RU"/>
        </w:rPr>
      </w:pPr>
      <w:r w:rsidRPr="00CF55AA">
        <w:rPr>
          <w:bCs/>
          <w:lang w:bidi="ru-RU"/>
        </w:rPr>
        <w:tab/>
      </w:r>
      <w:r>
        <w:rPr>
          <w:bCs/>
          <w:lang w:bidi="ru-RU"/>
        </w:rPr>
        <w:tab/>
      </w:r>
      <w:r w:rsidRPr="00CF55AA">
        <w:rPr>
          <w:bCs/>
          <w:lang w:bidi="ru-RU"/>
        </w:rPr>
        <w:t>Допускается установка крепежных деталей ISOFIX на нижние крепления ISOFIX, с тем чтобы прижать усовершенствованную детскую удерживающую систему без манекена к этим креплениям.</w:t>
      </w:r>
    </w:p>
    <w:p w:rsidR="00CD4BD3" w:rsidRPr="00CF55AA" w:rsidRDefault="00CD4BD3" w:rsidP="00CD4BD3">
      <w:pPr>
        <w:pStyle w:val="SingleTxtGR"/>
        <w:ind w:left="2268" w:hanging="1134"/>
        <w:rPr>
          <w:lang w:bidi="ru-RU"/>
        </w:rPr>
      </w:pPr>
      <w:r w:rsidRPr="00CF55AA">
        <w:rPr>
          <w:bCs/>
          <w:lang w:bidi="ru-RU"/>
        </w:rPr>
        <w:tab/>
      </w:r>
      <w:r>
        <w:rPr>
          <w:bCs/>
          <w:lang w:bidi="ru-RU"/>
        </w:rPr>
        <w:tab/>
      </w:r>
      <w:r w:rsidRPr="00CF55AA">
        <w:rPr>
          <w:bCs/>
          <w:lang w:bidi="ru-RU"/>
        </w:rPr>
        <w:t>К плоскости, проходящей параллельно поверхности подушки испытуемого сиденья, прилагают дополн</w:t>
      </w:r>
      <w:r w:rsidR="00E17EF2">
        <w:rPr>
          <w:bCs/>
          <w:lang w:bidi="ru-RU"/>
        </w:rPr>
        <w:t>ительное усилие 135 ± 15 Н. Это </w:t>
      </w:r>
      <w:r w:rsidRPr="00CF55AA">
        <w:rPr>
          <w:bCs/>
          <w:lang w:bidi="ru-RU"/>
        </w:rPr>
        <w:t xml:space="preserve">усилие прилагают </w:t>
      </w:r>
      <w:proofErr w:type="gramStart"/>
      <w:r w:rsidRPr="00CF55AA">
        <w:rPr>
          <w:bCs/>
          <w:lang w:bidi="ru-RU"/>
        </w:rPr>
        <w:t>вдоль осевой линии</w:t>
      </w:r>
      <w:proofErr w:type="gramEnd"/>
      <w:r w:rsidRPr="00CF55AA">
        <w:rPr>
          <w:bCs/>
          <w:lang w:bidi="ru-RU"/>
        </w:rPr>
        <w:t xml:space="preserve"> усовершенствованной</w:t>
      </w:r>
      <w:r w:rsidRPr="00CF55AA">
        <w:rPr>
          <w:b/>
          <w:lang w:bidi="ru-RU"/>
        </w:rPr>
        <w:t xml:space="preserve"> </w:t>
      </w:r>
      <w:r w:rsidRPr="00CF55AA">
        <w:rPr>
          <w:lang w:bidi="ru-RU"/>
        </w:rPr>
        <w:t xml:space="preserve">детской удерживающей системы на высоте не более </w:t>
      </w:r>
      <w:r w:rsidRPr="00CF55AA">
        <w:rPr>
          <w:bCs/>
          <w:lang w:bidi="ru-RU"/>
        </w:rPr>
        <w:t>100 мм</w:t>
      </w:r>
      <w:r w:rsidRPr="00CF55AA">
        <w:rPr>
          <w:lang w:bidi="ru-RU"/>
        </w:rPr>
        <w:t xml:space="preserve"> над подушкой.</w:t>
      </w:r>
    </w:p>
    <w:p w:rsidR="00CD4BD3" w:rsidRPr="00CF55AA" w:rsidRDefault="00CD4BD3" w:rsidP="00CD4BD3">
      <w:pPr>
        <w:pStyle w:val="SingleTxtGR"/>
        <w:ind w:left="2268" w:hanging="1134"/>
        <w:rPr>
          <w:bCs/>
          <w:lang w:bidi="ru-RU"/>
        </w:rPr>
      </w:pPr>
      <w:r w:rsidRPr="00CF55AA">
        <w:rPr>
          <w:lang w:bidi="ru-RU"/>
        </w:rPr>
        <w:tab/>
      </w:r>
      <w:r>
        <w:rPr>
          <w:lang w:bidi="ru-RU"/>
        </w:rPr>
        <w:tab/>
      </w:r>
      <w:r w:rsidRPr="00CF55AA">
        <w:rPr>
          <w:lang w:bidi="ru-RU"/>
        </w:rPr>
        <w:t xml:space="preserve">Верхний страховочный трос, при его наличии, регулируют для обеспечения натяжения в 50 ± 5 Н. В качестве альтернативы и при условии наличия опору регулируют в соответствии с указаниями изготовителя </w:t>
      </w:r>
      <w:r w:rsidRPr="00CF55AA">
        <w:rPr>
          <w:bCs/>
          <w:lang w:bidi="ru-RU"/>
        </w:rPr>
        <w:t>усовершенствованной детской удерживающей системы.</w:t>
      </w:r>
    </w:p>
    <w:p w:rsidR="00CD4BD3" w:rsidRPr="00CF55AA" w:rsidRDefault="00CD4BD3" w:rsidP="00CD4BD3">
      <w:pPr>
        <w:pStyle w:val="SingleTxtGR"/>
        <w:ind w:left="2268" w:hanging="1134"/>
        <w:rPr>
          <w:bCs/>
          <w:lang w:bidi="ru-RU"/>
        </w:rPr>
      </w:pPr>
      <w:r w:rsidRPr="00CF55AA">
        <w:rPr>
          <w:bCs/>
          <w:lang w:bidi="ru-RU"/>
        </w:rPr>
        <w:tab/>
      </w:r>
      <w:r>
        <w:rPr>
          <w:bCs/>
          <w:lang w:bidi="ru-RU"/>
        </w:rPr>
        <w:tab/>
      </w:r>
      <w:r w:rsidRPr="00CF55AA">
        <w:rPr>
          <w:bCs/>
          <w:lang w:bidi="ru-RU"/>
        </w:rPr>
        <w:t>Осевую линию усовершенствованной детской удерживающей системы выравнивают по осевой линии испытательного стенда.</w:t>
      </w:r>
    </w:p>
    <w:p w:rsidR="00CD4BD3" w:rsidRDefault="00CD4BD3" w:rsidP="00CD4BD3">
      <w:pPr>
        <w:pStyle w:val="SingleTxtGR"/>
        <w:ind w:left="2268" w:hanging="1134"/>
        <w:rPr>
          <w:lang w:bidi="ru-RU"/>
        </w:rPr>
      </w:pPr>
      <w:r w:rsidRPr="00CF55AA">
        <w:rPr>
          <w:bCs/>
          <w:lang w:bidi="ru-RU"/>
        </w:rPr>
        <w:tab/>
      </w:r>
      <w:r>
        <w:rPr>
          <w:bCs/>
          <w:lang w:bidi="ru-RU"/>
        </w:rPr>
        <w:tab/>
      </w:r>
      <w:r w:rsidRPr="00CF55AA">
        <w:rPr>
          <w:bCs/>
          <w:lang w:bidi="ru-RU"/>
        </w:rPr>
        <w:t>Манекен помещают в усовершенствованную</w:t>
      </w:r>
      <w:r w:rsidRPr="00CF55AA">
        <w:rPr>
          <w:lang w:bidi="ru-RU"/>
        </w:rPr>
        <w:t xml:space="preserve"> детскую удерживающую систему, причем он отделен от спинки кресла гибкой распорной прокладкой толщиной 2,5 см, шириной 6 см и длиной, равной высоте плеча за вычетом высоты бедра (оба значения высоты в сидячем положении и по отношению к размеру испытуемого манекена). Итоговая высота распорной прокладки для манекенов различных размеров указана в нижеследующей таблице. Конфигурация распорной прокладки должна как можно более точно соответствовать изгибу кресла, а ее нижний конец должен располагаться на высоте бедренных шарниров манекена.</w:t>
      </w:r>
    </w:p>
    <w:p w:rsidR="00931351" w:rsidRPr="00931351" w:rsidRDefault="00931351" w:rsidP="00931351">
      <w:pPr>
        <w:pStyle w:val="H23GR"/>
        <w:rPr>
          <w:b w:val="0"/>
          <w:lang w:bidi="ru-RU"/>
        </w:rPr>
      </w:pPr>
      <w:r>
        <w:rPr>
          <w:b w:val="0"/>
          <w:lang w:bidi="ru-RU"/>
        </w:rPr>
        <w:tab/>
      </w:r>
      <w:r>
        <w:rPr>
          <w:b w:val="0"/>
          <w:lang w:bidi="ru-RU"/>
        </w:rPr>
        <w:tab/>
      </w:r>
      <w:r w:rsidRPr="00931351">
        <w:rPr>
          <w:b w:val="0"/>
          <w:lang w:bidi="ru-RU"/>
        </w:rPr>
        <w:t>Таблица 6</w:t>
      </w:r>
    </w:p>
    <w:tbl>
      <w:tblPr>
        <w:tblStyle w:val="TabNum"/>
        <w:tblW w:w="8504" w:type="dxa"/>
        <w:tblInd w:w="1134" w:type="dxa"/>
        <w:tblLayout w:type="fixed"/>
        <w:tblLook w:val="05E0" w:firstRow="1" w:lastRow="1" w:firstColumn="1" w:lastColumn="1" w:noHBand="0" w:noVBand="1"/>
      </w:tblPr>
      <w:tblGrid>
        <w:gridCol w:w="2618"/>
        <w:gridCol w:w="867"/>
        <w:gridCol w:w="867"/>
        <w:gridCol w:w="868"/>
        <w:gridCol w:w="867"/>
        <w:gridCol w:w="868"/>
        <w:gridCol w:w="1549"/>
      </w:tblGrid>
      <w:tr w:rsidR="00CD4BD3" w:rsidRPr="007177F5" w:rsidTr="00495A97">
        <w:trPr>
          <w:tblHeader/>
        </w:trPr>
        <w:tc>
          <w:tcPr>
            <w:cnfStyle w:val="001000000000" w:firstRow="0" w:lastRow="0" w:firstColumn="1" w:lastColumn="0" w:oddVBand="0" w:evenVBand="0" w:oddHBand="0" w:evenHBand="0" w:firstRowFirstColumn="0" w:firstRowLastColumn="0" w:lastRowFirstColumn="0" w:lastRowLastColumn="0"/>
            <w:tcW w:w="2618" w:type="dxa"/>
            <w:tcBorders>
              <w:left w:val="single" w:sz="4" w:space="0" w:color="auto"/>
              <w:bottom w:val="single" w:sz="4" w:space="0" w:color="auto"/>
              <w:right w:val="single" w:sz="4" w:space="0" w:color="auto"/>
            </w:tcBorders>
            <w:shd w:val="clear" w:color="auto" w:fill="auto"/>
          </w:tcPr>
          <w:p w:rsidR="00CD4BD3" w:rsidRPr="007177F5" w:rsidRDefault="00CD4BD3" w:rsidP="00495A97">
            <w:pPr>
              <w:spacing w:before="80" w:after="80" w:line="200" w:lineRule="exact"/>
              <w:rPr>
                <w:i/>
                <w:sz w:val="16"/>
              </w:rPr>
            </w:pPr>
          </w:p>
        </w:tc>
        <w:tc>
          <w:tcPr>
            <w:tcW w:w="867" w:type="dxa"/>
            <w:tcBorders>
              <w:top w:val="single" w:sz="4" w:space="0" w:color="auto"/>
              <w:left w:val="single" w:sz="4" w:space="0" w:color="auto"/>
              <w:bottom w:val="single" w:sz="4" w:space="0" w:color="auto"/>
              <w:right w:val="single" w:sz="4" w:space="0" w:color="auto"/>
            </w:tcBorders>
            <w:shd w:val="clear" w:color="auto" w:fill="auto"/>
          </w:tcPr>
          <w:p w:rsidR="00CD4BD3" w:rsidRPr="007177F5"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7177F5">
              <w:rPr>
                <w:i/>
                <w:sz w:val="16"/>
              </w:rPr>
              <w:t>Q0</w:t>
            </w:r>
          </w:p>
        </w:tc>
        <w:tc>
          <w:tcPr>
            <w:tcW w:w="867" w:type="dxa"/>
            <w:tcBorders>
              <w:top w:val="single" w:sz="4" w:space="0" w:color="auto"/>
              <w:left w:val="single" w:sz="4" w:space="0" w:color="auto"/>
              <w:bottom w:val="single" w:sz="4" w:space="0" w:color="auto"/>
              <w:right w:val="single" w:sz="4" w:space="0" w:color="auto"/>
            </w:tcBorders>
            <w:shd w:val="clear" w:color="auto" w:fill="auto"/>
          </w:tcPr>
          <w:p w:rsidR="00CD4BD3" w:rsidRPr="007177F5"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7177F5">
              <w:rPr>
                <w:i/>
                <w:sz w:val="16"/>
              </w:rPr>
              <w:t>Q1</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CD4BD3" w:rsidRPr="007177F5"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7177F5">
              <w:rPr>
                <w:i/>
                <w:sz w:val="16"/>
              </w:rPr>
              <w:t>Q1,5</w:t>
            </w:r>
          </w:p>
        </w:tc>
        <w:tc>
          <w:tcPr>
            <w:tcW w:w="867" w:type="dxa"/>
            <w:tcBorders>
              <w:top w:val="single" w:sz="4" w:space="0" w:color="auto"/>
              <w:left w:val="single" w:sz="4" w:space="0" w:color="auto"/>
              <w:bottom w:val="single" w:sz="4" w:space="0" w:color="auto"/>
              <w:right w:val="single" w:sz="4" w:space="0" w:color="auto"/>
            </w:tcBorders>
            <w:shd w:val="clear" w:color="auto" w:fill="auto"/>
          </w:tcPr>
          <w:p w:rsidR="00CD4BD3" w:rsidRPr="007177F5"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7177F5">
              <w:rPr>
                <w:i/>
                <w:sz w:val="16"/>
              </w:rPr>
              <w:t>Q3</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CD4BD3" w:rsidRPr="007177F5"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7177F5">
              <w:rPr>
                <w:i/>
                <w:sz w:val="16"/>
              </w:rPr>
              <w:t>Q6</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CD4BD3" w:rsidRPr="007177F5"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7177F5">
              <w:rPr>
                <w:i/>
                <w:sz w:val="16"/>
              </w:rPr>
              <w:t xml:space="preserve">Q10 (расчетные </w:t>
            </w:r>
            <w:r w:rsidRPr="007177F5">
              <w:rPr>
                <w:i/>
                <w:sz w:val="16"/>
              </w:rPr>
              <w:br/>
              <w:t>целевые значения)</w:t>
            </w:r>
          </w:p>
        </w:tc>
      </w:tr>
      <w:tr w:rsidR="00CD4BD3" w:rsidRPr="007177F5" w:rsidTr="00495A97">
        <w:trPr>
          <w:tblHeader/>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auto"/>
              <w:left w:val="single" w:sz="4" w:space="0" w:color="auto"/>
              <w:bottom w:val="single" w:sz="12" w:space="0" w:color="auto"/>
              <w:right w:val="single" w:sz="4" w:space="0" w:color="auto"/>
            </w:tcBorders>
            <w:shd w:val="clear" w:color="auto" w:fill="auto"/>
          </w:tcPr>
          <w:p w:rsidR="00CD4BD3" w:rsidRPr="007177F5" w:rsidRDefault="00CD4BD3" w:rsidP="00495A97">
            <w:pPr>
              <w:spacing w:before="80" w:after="80" w:line="200" w:lineRule="exact"/>
              <w:rPr>
                <w:i/>
                <w:sz w:val="16"/>
              </w:rPr>
            </w:pPr>
          </w:p>
        </w:tc>
        <w:tc>
          <w:tcPr>
            <w:tcW w:w="5886" w:type="dxa"/>
            <w:gridSpan w:val="6"/>
            <w:tcBorders>
              <w:top w:val="single" w:sz="4" w:space="0" w:color="auto"/>
              <w:left w:val="single" w:sz="4" w:space="0" w:color="auto"/>
              <w:bottom w:val="single" w:sz="12" w:space="0" w:color="auto"/>
              <w:right w:val="single" w:sz="4" w:space="0" w:color="auto"/>
            </w:tcBorders>
            <w:shd w:val="clear" w:color="auto" w:fill="auto"/>
          </w:tcPr>
          <w:p w:rsidR="00CD4BD3" w:rsidRPr="007177F5" w:rsidRDefault="00CD4BD3" w:rsidP="00540FF6">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7177F5">
              <w:rPr>
                <w:i/>
                <w:sz w:val="16"/>
              </w:rPr>
              <w:t>Размеры в мм</w:t>
            </w:r>
          </w:p>
        </w:tc>
      </w:tr>
      <w:tr w:rsidR="00CD4BD3" w:rsidRPr="007177F5" w:rsidTr="00495A97">
        <w:trPr>
          <w:trHeight w:val="567"/>
        </w:trPr>
        <w:tc>
          <w:tcPr>
            <w:cnfStyle w:val="001000000000" w:firstRow="0" w:lastRow="0" w:firstColumn="1" w:lastColumn="0" w:oddVBand="0" w:evenVBand="0" w:oddHBand="0" w:evenHBand="0" w:firstRowFirstColumn="0" w:firstRowLastColumn="0" w:lastRowFirstColumn="0" w:lastRowLastColumn="0"/>
            <w:tcW w:w="2618" w:type="dxa"/>
            <w:tcBorders>
              <w:top w:val="single" w:sz="12" w:space="0" w:color="auto"/>
              <w:left w:val="single" w:sz="4" w:space="0" w:color="auto"/>
              <w:right w:val="single" w:sz="4" w:space="0" w:color="auto"/>
            </w:tcBorders>
          </w:tcPr>
          <w:p w:rsidR="00CD4BD3" w:rsidRPr="007177F5" w:rsidRDefault="00CD4BD3" w:rsidP="00495A97">
            <w:r w:rsidRPr="007177F5">
              <w:t>Высота распорного устройства для установки манекена</w:t>
            </w:r>
          </w:p>
        </w:tc>
        <w:tc>
          <w:tcPr>
            <w:tcW w:w="867" w:type="dxa"/>
            <w:tcBorders>
              <w:top w:val="single" w:sz="12" w:space="0" w:color="auto"/>
              <w:left w:val="single" w:sz="4" w:space="0" w:color="auto"/>
              <w:bottom w:val="single" w:sz="12" w:space="0" w:color="auto"/>
              <w:right w:val="single" w:sz="4" w:space="0" w:color="auto"/>
            </w:tcBorders>
          </w:tcPr>
          <w:p w:rsidR="00CD4BD3" w:rsidRPr="007177F5"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7177F5">
              <w:t>173 ± 2</w:t>
            </w:r>
          </w:p>
        </w:tc>
        <w:tc>
          <w:tcPr>
            <w:tcW w:w="867" w:type="dxa"/>
            <w:tcBorders>
              <w:top w:val="single" w:sz="12" w:space="0" w:color="auto"/>
              <w:left w:val="single" w:sz="4" w:space="0" w:color="auto"/>
              <w:bottom w:val="single" w:sz="12" w:space="0" w:color="auto"/>
              <w:right w:val="single" w:sz="4" w:space="0" w:color="auto"/>
            </w:tcBorders>
          </w:tcPr>
          <w:p w:rsidR="00CD4BD3" w:rsidRPr="007177F5"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7177F5">
              <w:t>229 ± 2</w:t>
            </w:r>
          </w:p>
        </w:tc>
        <w:tc>
          <w:tcPr>
            <w:tcW w:w="868" w:type="dxa"/>
            <w:tcBorders>
              <w:top w:val="single" w:sz="12" w:space="0" w:color="auto"/>
              <w:left w:val="single" w:sz="4" w:space="0" w:color="auto"/>
              <w:bottom w:val="single" w:sz="12" w:space="0" w:color="auto"/>
              <w:right w:val="single" w:sz="4" w:space="0" w:color="auto"/>
            </w:tcBorders>
          </w:tcPr>
          <w:p w:rsidR="00CD4BD3" w:rsidRPr="007177F5"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7177F5">
              <w:t>237 ± 2</w:t>
            </w:r>
          </w:p>
        </w:tc>
        <w:tc>
          <w:tcPr>
            <w:tcW w:w="867" w:type="dxa"/>
            <w:tcBorders>
              <w:top w:val="single" w:sz="12" w:space="0" w:color="auto"/>
              <w:left w:val="single" w:sz="4" w:space="0" w:color="auto"/>
              <w:bottom w:val="single" w:sz="12" w:space="0" w:color="auto"/>
              <w:right w:val="single" w:sz="4" w:space="0" w:color="auto"/>
            </w:tcBorders>
          </w:tcPr>
          <w:p w:rsidR="00CD4BD3" w:rsidRPr="007177F5"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7177F5">
              <w:t>250 ± 2</w:t>
            </w:r>
          </w:p>
        </w:tc>
        <w:tc>
          <w:tcPr>
            <w:tcW w:w="868" w:type="dxa"/>
            <w:tcBorders>
              <w:top w:val="single" w:sz="12" w:space="0" w:color="auto"/>
              <w:left w:val="single" w:sz="4" w:space="0" w:color="auto"/>
              <w:bottom w:val="single" w:sz="12" w:space="0" w:color="auto"/>
              <w:right w:val="single" w:sz="4" w:space="0" w:color="auto"/>
            </w:tcBorders>
          </w:tcPr>
          <w:p w:rsidR="00CD4BD3" w:rsidRPr="007177F5"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7177F5">
              <w:t>270 ± 2</w:t>
            </w:r>
          </w:p>
        </w:tc>
        <w:tc>
          <w:tcPr>
            <w:tcW w:w="1549" w:type="dxa"/>
            <w:tcBorders>
              <w:top w:val="single" w:sz="12" w:space="0" w:color="auto"/>
              <w:left w:val="single" w:sz="4" w:space="0" w:color="auto"/>
              <w:bottom w:val="single" w:sz="12" w:space="0" w:color="auto"/>
              <w:right w:val="single" w:sz="4" w:space="0" w:color="auto"/>
            </w:tcBorders>
          </w:tcPr>
          <w:p w:rsidR="00CD4BD3" w:rsidRPr="007177F5"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7177F5">
              <w:t>359 ± 2</w:t>
            </w:r>
          </w:p>
        </w:tc>
      </w:tr>
    </w:tbl>
    <w:p w:rsidR="00CD4BD3" w:rsidRPr="00CF55AA" w:rsidRDefault="00CD4BD3" w:rsidP="00CD4BD3">
      <w:pPr>
        <w:pStyle w:val="SingleTxtGR"/>
        <w:spacing w:before="120"/>
        <w:ind w:left="2268" w:hanging="1134"/>
      </w:pPr>
      <w:r w:rsidRPr="00CF55AA">
        <w:tab/>
      </w:r>
      <w:r>
        <w:tab/>
      </w:r>
      <w:r w:rsidRPr="00CF55AA">
        <w:t>Ремень У</w:t>
      </w:r>
      <w:r w:rsidRPr="00CF55AA">
        <w:rPr>
          <w:bCs/>
        </w:rPr>
        <w:t>ДУС</w:t>
      </w:r>
      <w:r w:rsidRPr="00CF55AA">
        <w:t xml:space="preserve"> регулируют в соответствии с указаниями изготовителя, но с натяжением, превышающим усилие, развиваемое устройством регулировки, на 250 ± 25 Н, с углом отклонения лямки по отношению к устройству регулировки на 45 ± 5° или − в противном случае − на угол, предписанный изготовителем.</w:t>
      </w:r>
    </w:p>
    <w:p w:rsidR="00CD4BD3" w:rsidRPr="00CF55AA" w:rsidRDefault="00CD4BD3" w:rsidP="00CD4BD3">
      <w:pPr>
        <w:pStyle w:val="SingleTxtGR"/>
        <w:ind w:left="2268" w:hanging="1134"/>
      </w:pPr>
      <w:r w:rsidRPr="00CF55AA">
        <w:tab/>
      </w:r>
      <w:r>
        <w:tab/>
      </w:r>
      <w:r w:rsidRPr="00CF55AA">
        <w:t xml:space="preserve">Затем распорную прокладку извлекают, и манекен прижимают к спинке сиденья. Провес равномерно распределяют по всему привязному ремню. </w:t>
      </w:r>
    </w:p>
    <w:p w:rsidR="00CD4BD3" w:rsidRPr="00CF55AA" w:rsidRDefault="00CD4BD3" w:rsidP="00CD4BD3">
      <w:pPr>
        <w:pStyle w:val="SingleTxtGR"/>
        <w:ind w:left="2268" w:hanging="1134"/>
      </w:pPr>
      <w:r w:rsidRPr="00CF55AA">
        <w:tab/>
      </w:r>
      <w:r>
        <w:tab/>
      </w:r>
      <w:r w:rsidRPr="00CF55AA">
        <w:t xml:space="preserve">Продольная плоскость, проходящая через центральную линию манекена, должна находиться посередине между двумя нижними креплениями ремня УДУС с учетом также положений пункта 7.1.3.2.1.3 выше. </w:t>
      </w:r>
    </w:p>
    <w:p w:rsidR="00CD4BD3" w:rsidRPr="00CF55AA" w:rsidRDefault="00CD4BD3" w:rsidP="00CD4BD3">
      <w:pPr>
        <w:pStyle w:val="SingleTxtGR"/>
        <w:ind w:left="2268" w:hanging="1134"/>
        <w:rPr>
          <w:lang w:bidi="ru-RU"/>
        </w:rPr>
      </w:pPr>
      <w:r w:rsidRPr="00CF55AA">
        <w:rPr>
          <w:lang w:bidi="ru-RU"/>
        </w:rPr>
        <w:tab/>
      </w:r>
      <w:r>
        <w:rPr>
          <w:lang w:bidi="ru-RU"/>
        </w:rPr>
        <w:tab/>
      </w:r>
      <w:r w:rsidRPr="00CF55AA">
        <w:rPr>
          <w:lang w:bidi="ru-RU"/>
        </w:rPr>
        <w:t xml:space="preserve">После установки манекена его положение регулируют таким образом, чтобы: </w:t>
      </w:r>
    </w:p>
    <w:p w:rsidR="00CD4BD3" w:rsidRPr="00CF55AA" w:rsidRDefault="00CD4BD3" w:rsidP="00CD4BD3">
      <w:pPr>
        <w:pStyle w:val="SingleTxtGR"/>
        <w:ind w:left="2268" w:hanging="1134"/>
        <w:rPr>
          <w:lang w:bidi="ru-RU"/>
        </w:rPr>
      </w:pPr>
      <w:r w:rsidRPr="00CF55AA">
        <w:tab/>
      </w:r>
      <w:r>
        <w:tab/>
      </w:r>
      <w:r w:rsidRPr="00CF55AA">
        <w:rPr>
          <w:lang w:bidi="ru-RU"/>
        </w:rPr>
        <w:t xml:space="preserve">центральная линия манекена и осевая линия усовершенствованной детской удерживающей системы точно совпадали с осевой линией испытательного стенда. </w:t>
      </w:r>
    </w:p>
    <w:p w:rsidR="00CD4BD3" w:rsidRPr="00CF55AA" w:rsidRDefault="00CD4BD3" w:rsidP="00CD4BD3">
      <w:pPr>
        <w:pStyle w:val="SingleTxtGR"/>
        <w:ind w:left="2268" w:hanging="1134"/>
        <w:rPr>
          <w:lang w:bidi="ru-RU"/>
        </w:rPr>
      </w:pPr>
      <w:r w:rsidRPr="00CF55AA">
        <w:tab/>
      </w:r>
      <w:r>
        <w:tab/>
      </w:r>
      <w:r w:rsidRPr="00CF55AA">
        <w:rPr>
          <w:lang w:bidi="ru-RU"/>
        </w:rPr>
        <w:t xml:space="preserve">Руки манекена располагают симметрично. Локти устанавливают таким образом, чтобы предплечья были выровнены вдоль грудной кости. </w:t>
      </w:r>
    </w:p>
    <w:p w:rsidR="00CD4BD3" w:rsidRPr="00CF55AA" w:rsidRDefault="00CD4BD3" w:rsidP="00CD4BD3">
      <w:pPr>
        <w:pStyle w:val="SingleTxtGR"/>
        <w:ind w:left="2268" w:hanging="1134"/>
        <w:rPr>
          <w:lang w:bidi="ru-RU"/>
        </w:rPr>
      </w:pPr>
      <w:r w:rsidRPr="00CF55AA">
        <w:tab/>
      </w:r>
      <w:r>
        <w:tab/>
      </w:r>
      <w:r w:rsidRPr="00CF55AA">
        <w:rPr>
          <w:lang w:bidi="ru-RU"/>
        </w:rPr>
        <w:t>Кисти рук должны лежать на бедрах.</w:t>
      </w:r>
    </w:p>
    <w:p w:rsidR="00CD4BD3" w:rsidRPr="00CF55AA" w:rsidRDefault="00CD4BD3" w:rsidP="00CD4BD3">
      <w:pPr>
        <w:pStyle w:val="SingleTxtGR"/>
        <w:ind w:left="2268" w:hanging="1134"/>
        <w:rPr>
          <w:lang w:bidi="ru-RU"/>
        </w:rPr>
      </w:pPr>
      <w:r w:rsidRPr="00CF55AA">
        <w:tab/>
      </w:r>
      <w:r>
        <w:tab/>
      </w:r>
      <w:r w:rsidRPr="00CF55AA">
        <w:rPr>
          <w:lang w:bidi="ru-RU"/>
        </w:rPr>
        <w:t xml:space="preserve">Ноги располагают параллельно одна другой или, по крайней мере, симметрично. </w:t>
      </w:r>
    </w:p>
    <w:p w:rsidR="00CD4BD3" w:rsidRPr="00CF55AA" w:rsidRDefault="00CD4BD3" w:rsidP="00CD4BD3">
      <w:pPr>
        <w:pStyle w:val="SingleTxtGR"/>
        <w:ind w:left="2268" w:hanging="1134"/>
        <w:rPr>
          <w:lang w:bidi="ru-RU"/>
        </w:rPr>
      </w:pPr>
      <w:r w:rsidRPr="00CF55AA">
        <w:tab/>
      </w:r>
      <w:r>
        <w:tab/>
      </w:r>
      <w:r w:rsidRPr="00CF55AA">
        <w:rPr>
          <w:lang w:bidi="ru-RU"/>
        </w:rPr>
        <w:t>В случае бокового удара принимают надлежащие меры для обеспечения стабильности манекена до наступления момента t0, что подтверждают с использованием видеоматериалов. Любые способы, используемые для стабилизации манекена</w:t>
      </w:r>
      <w:r>
        <w:rPr>
          <w:lang w:bidi="ru-RU"/>
        </w:rPr>
        <w:t xml:space="preserve"> до наступления момента </w:t>
      </w:r>
      <w:r w:rsidRPr="00CF55AA">
        <w:rPr>
          <w:lang w:bidi="ru-RU"/>
        </w:rPr>
        <w:t>t0, не должны влиять на кинематику манекена после наступления момента t0.</w:t>
      </w:r>
    </w:p>
    <w:p w:rsidR="00CD4BD3" w:rsidRPr="00CF55AA" w:rsidRDefault="00CD4BD3" w:rsidP="00CD4BD3">
      <w:pPr>
        <w:pStyle w:val="SingleTxtGR"/>
        <w:ind w:left="2268" w:hanging="1134"/>
        <w:rPr>
          <w:lang w:bidi="ru-RU"/>
        </w:rPr>
      </w:pPr>
      <w:r w:rsidRPr="00CF55AA">
        <w:rPr>
          <w:lang w:bidi="ru-RU"/>
        </w:rPr>
        <w:tab/>
      </w:r>
      <w:r>
        <w:rPr>
          <w:lang w:bidi="ru-RU"/>
        </w:rPr>
        <w:tab/>
      </w:r>
      <w:r w:rsidRPr="00CF55AA">
        <w:rPr>
          <w:lang w:bidi="ru-RU"/>
        </w:rPr>
        <w:t xml:space="preserve">Поскольку пенопласт подушки сиденья испытательного стенда </w:t>
      </w:r>
      <w:proofErr w:type="gramStart"/>
      <w:r w:rsidRPr="00CF55AA">
        <w:rPr>
          <w:lang w:bidi="ru-RU"/>
        </w:rPr>
        <w:t>после установки</w:t>
      </w:r>
      <w:proofErr w:type="gramEnd"/>
      <w:r w:rsidRPr="00CF55AA">
        <w:rPr>
          <w:lang w:bidi="ru-RU"/>
        </w:rPr>
        <w:t xml:space="preserve"> </w:t>
      </w:r>
      <w:r w:rsidRPr="00CF55AA">
        <w:rPr>
          <w:bCs/>
          <w:lang w:bidi="ru-RU"/>
        </w:rPr>
        <w:t>усовершенствованной</w:t>
      </w:r>
      <w:r w:rsidRPr="00CF55AA">
        <w:rPr>
          <w:lang w:bidi="ru-RU"/>
        </w:rPr>
        <w:t xml:space="preserve"> детской удерживающей системы сожмется, динамическое испытание надлежит провести не позже чем через 10 минут после установки. </w:t>
      </w:r>
    </w:p>
    <w:p w:rsidR="00CD4BD3" w:rsidRPr="00CF55AA" w:rsidRDefault="00CD4BD3" w:rsidP="00CD4BD3">
      <w:pPr>
        <w:pStyle w:val="SingleTxtGR"/>
        <w:ind w:left="2268" w:hanging="1134"/>
        <w:rPr>
          <w:lang w:bidi="ru-RU"/>
        </w:rPr>
      </w:pPr>
      <w:r w:rsidRPr="00CF55AA">
        <w:rPr>
          <w:lang w:bidi="ru-RU"/>
        </w:rPr>
        <w:tab/>
      </w:r>
      <w:r>
        <w:rPr>
          <w:lang w:bidi="ru-RU"/>
        </w:rPr>
        <w:tab/>
      </w:r>
      <w:r w:rsidRPr="00CF55AA">
        <w:rPr>
          <w:lang w:bidi="ru-RU"/>
        </w:rPr>
        <w:t>Для того чтобы подушка сиденья испытательного стенда приняла свою первоначальную форму, между двумя испытаниями с использованием одной и той же подушки сиденья должно пройти не менее 20 минут.</w:t>
      </w:r>
    </w:p>
    <w:p w:rsidR="00CD4BD3" w:rsidRPr="00CF55AA" w:rsidRDefault="00CD4BD3" w:rsidP="00CD4BD3">
      <w:pPr>
        <w:pStyle w:val="SingleTxtGR"/>
        <w:rPr>
          <w:lang w:bidi="ru-RU"/>
        </w:rPr>
      </w:pPr>
      <w:r w:rsidRPr="00CF55AA">
        <w:rPr>
          <w:lang w:bidi="ru-RU"/>
        </w:rPr>
        <w:tab/>
      </w:r>
      <w:r w:rsidRPr="00CF55AA">
        <w:rPr>
          <w:lang w:bidi="ru-RU"/>
        </w:rPr>
        <w:tab/>
        <w:t>Пример расположения рук:</w:t>
      </w:r>
    </w:p>
    <w:p w:rsidR="00CD4BD3" w:rsidRPr="00CF55AA" w:rsidRDefault="00CD4BD3" w:rsidP="00CD4BD3">
      <w:pPr>
        <w:pStyle w:val="SingleTxtGR"/>
        <w:rPr>
          <w:lang w:bidi="ru-RU"/>
        </w:rPr>
      </w:pPr>
      <w:r w:rsidRPr="00CF55AA">
        <w:rPr>
          <w:lang w:val="en-US"/>
        </w:rPr>
        <w:tab/>
      </w:r>
      <w:r>
        <w:rPr>
          <w:lang w:bidi="ru-RU"/>
        </w:rPr>
        <w:tab/>
      </w:r>
      <w:r w:rsidRPr="00CF55AA">
        <w:rPr>
          <w:noProof/>
          <w:lang w:eastAsia="ru-RU"/>
        </w:rPr>
        <w:drawing>
          <wp:inline distT="0" distB="0" distL="0" distR="0" wp14:anchorId="6678EE1B" wp14:editId="48536BE8">
            <wp:extent cx="971550" cy="1885950"/>
            <wp:effectExtent l="0" t="0" r="0" b="0"/>
            <wp:docPr id="3242" name="Рисунок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1550" cy="1885950"/>
                    </a:xfrm>
                    <a:prstGeom prst="rect">
                      <a:avLst/>
                    </a:prstGeom>
                    <a:noFill/>
                    <a:ln>
                      <a:noFill/>
                    </a:ln>
                  </pic:spPr>
                </pic:pic>
              </a:graphicData>
            </a:graphic>
          </wp:inline>
        </w:drawing>
      </w:r>
      <w:r w:rsidRPr="00CF55AA">
        <w:rPr>
          <w:lang w:bidi="ru-RU"/>
        </w:rPr>
        <w:tab/>
      </w:r>
      <w:r w:rsidRPr="00CF55AA">
        <w:rPr>
          <w:lang w:bidi="ru-RU"/>
        </w:rPr>
        <w:tab/>
      </w:r>
      <w:r w:rsidRPr="00CF55AA">
        <w:rPr>
          <w:lang w:bidi="ru-RU"/>
        </w:rPr>
        <w:tab/>
      </w:r>
      <w:r w:rsidRPr="00CF55AA">
        <w:rPr>
          <w:lang w:bidi="ru-RU"/>
        </w:rPr>
        <w:tab/>
      </w:r>
      <w:r w:rsidRPr="00CF55AA">
        <w:rPr>
          <w:lang w:bidi="ru-RU"/>
        </w:rPr>
        <w:tab/>
      </w:r>
      <w:r w:rsidRPr="00CF55AA">
        <w:rPr>
          <w:lang w:bidi="ru-RU"/>
        </w:rPr>
        <w:tab/>
      </w:r>
      <w:r w:rsidRPr="00CF55AA">
        <w:rPr>
          <w:noProof/>
          <w:lang w:eastAsia="ru-RU"/>
        </w:rPr>
        <w:drawing>
          <wp:inline distT="0" distB="0" distL="0" distR="0" wp14:anchorId="435F84EA" wp14:editId="427AD27C">
            <wp:extent cx="1003300" cy="1905000"/>
            <wp:effectExtent l="0" t="0" r="6350" b="0"/>
            <wp:docPr id="3243" name="Рисунок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3300" cy="1905000"/>
                    </a:xfrm>
                    <a:prstGeom prst="rect">
                      <a:avLst/>
                    </a:prstGeom>
                    <a:noFill/>
                    <a:ln>
                      <a:noFill/>
                    </a:ln>
                  </pic:spPr>
                </pic:pic>
              </a:graphicData>
            </a:graphic>
          </wp:inline>
        </w:drawing>
      </w:r>
    </w:p>
    <w:tbl>
      <w:tblPr>
        <w:tblW w:w="0" w:type="auto"/>
        <w:tblInd w:w="2282" w:type="dxa"/>
        <w:tblCellMar>
          <w:left w:w="0" w:type="dxa"/>
          <w:right w:w="0" w:type="dxa"/>
        </w:tblCellMar>
        <w:tblLook w:val="01E0" w:firstRow="1" w:lastRow="1" w:firstColumn="1" w:lastColumn="1" w:noHBand="0" w:noVBand="0"/>
      </w:tblPr>
      <w:tblGrid>
        <w:gridCol w:w="3530"/>
        <w:gridCol w:w="3260"/>
      </w:tblGrid>
      <w:tr w:rsidR="00CD4BD3" w:rsidRPr="00CF55AA" w:rsidTr="00B03AB0">
        <w:tc>
          <w:tcPr>
            <w:tcW w:w="3530" w:type="dxa"/>
            <w:shd w:val="clear" w:color="auto" w:fill="auto"/>
          </w:tcPr>
          <w:p w:rsidR="00CD4BD3" w:rsidRPr="00E21C92" w:rsidRDefault="00CD4BD3" w:rsidP="00495A97">
            <w:r w:rsidRPr="00E21C92">
              <w:t xml:space="preserve">Руки выровнены вдоль </w:t>
            </w:r>
            <w:r>
              <w:br/>
            </w:r>
            <w:r w:rsidRPr="00E21C92">
              <w:t>грудной кости</w:t>
            </w:r>
          </w:p>
        </w:tc>
        <w:tc>
          <w:tcPr>
            <w:tcW w:w="3260" w:type="dxa"/>
            <w:shd w:val="clear" w:color="auto" w:fill="auto"/>
          </w:tcPr>
          <w:p w:rsidR="00CD4BD3" w:rsidRPr="00E21C92" w:rsidRDefault="00CD4BD3" w:rsidP="00495A97">
            <w:r w:rsidRPr="00E21C92">
              <w:t xml:space="preserve">Руки не выровнены вдоль </w:t>
            </w:r>
            <w:r w:rsidRPr="00E21C92">
              <w:br/>
              <w:t>грудной ко</w:t>
            </w:r>
            <w:r>
              <w:t>сти</w:t>
            </w:r>
          </w:p>
        </w:tc>
      </w:tr>
    </w:tbl>
    <w:p w:rsidR="00CD4BD3" w:rsidRPr="00CF55AA" w:rsidRDefault="00CD4BD3" w:rsidP="00B03AB0">
      <w:pPr>
        <w:pStyle w:val="SingleTxtGR"/>
        <w:spacing w:before="120"/>
        <w:rPr>
          <w:lang w:bidi="ru-RU"/>
        </w:rPr>
      </w:pPr>
      <w:r w:rsidRPr="00CF55AA">
        <w:rPr>
          <w:lang w:bidi="ru-RU"/>
        </w:rPr>
        <w:t>7.1.3.6</w:t>
      </w:r>
      <w:r w:rsidRPr="00CF55AA">
        <w:rPr>
          <w:lang w:bidi="ru-RU"/>
        </w:rPr>
        <w:tab/>
      </w:r>
      <w:r w:rsidR="00B03AB0">
        <w:rPr>
          <w:lang w:bidi="ru-RU"/>
        </w:rPr>
        <w:tab/>
      </w:r>
      <w:r w:rsidRPr="00CF55AA">
        <w:rPr>
          <w:lang w:bidi="ru-RU"/>
        </w:rPr>
        <w:t>Указание размера</w:t>
      </w:r>
    </w:p>
    <w:p w:rsidR="00CD4BD3" w:rsidRPr="00CF55AA" w:rsidRDefault="00CD4BD3" w:rsidP="00CD4BD3">
      <w:pPr>
        <w:pStyle w:val="SingleTxtGR"/>
        <w:ind w:left="2268" w:hanging="1134"/>
        <w:rPr>
          <w:lang w:bidi="ru-RU"/>
        </w:rPr>
      </w:pPr>
      <w:r w:rsidRPr="00CF55AA">
        <w:rPr>
          <w:lang w:bidi="ru-RU"/>
        </w:rPr>
        <w:tab/>
      </w:r>
      <w:r w:rsidRPr="00CF55AA">
        <w:rPr>
          <w:lang w:bidi="ru-RU"/>
        </w:rPr>
        <w:tab/>
        <w:t xml:space="preserve">Динамические испытания проводят с использованием наибольшего и наименьшего из манекенов, согласно нижеследующей таблице, соответствующих размерному диапазону, указанному изготовителем </w:t>
      </w:r>
      <w:r w:rsidRPr="00CF55AA">
        <w:rPr>
          <w:bCs/>
          <w:lang w:bidi="ru-RU"/>
        </w:rPr>
        <w:t>усовершенствованной</w:t>
      </w:r>
      <w:r w:rsidRPr="00CF55AA">
        <w:rPr>
          <w:b/>
          <w:lang w:bidi="ru-RU"/>
        </w:rPr>
        <w:t xml:space="preserve"> </w:t>
      </w:r>
      <w:r w:rsidRPr="00CF55AA">
        <w:rPr>
          <w:lang w:bidi="ru-RU"/>
        </w:rPr>
        <w:t>детской удерживающей системы.</w:t>
      </w:r>
    </w:p>
    <w:p w:rsidR="00CD4BD3" w:rsidRPr="00CF55AA" w:rsidRDefault="00CD4BD3" w:rsidP="00CD4BD3">
      <w:pPr>
        <w:pStyle w:val="H23GR"/>
        <w:spacing w:before="120"/>
        <w:rPr>
          <w:lang w:bidi="ru-RU"/>
        </w:rPr>
      </w:pPr>
      <w:r w:rsidRPr="00CF55AA">
        <w:rPr>
          <w:lang w:bidi="ru-RU"/>
        </w:rPr>
        <w:tab/>
      </w:r>
      <w:r w:rsidRPr="00CF55AA">
        <w:rPr>
          <w:lang w:bidi="ru-RU"/>
        </w:rPr>
        <w:tab/>
      </w:r>
      <w:r w:rsidRPr="00E21C92">
        <w:rPr>
          <w:b w:val="0"/>
          <w:lang w:bidi="ru-RU"/>
        </w:rPr>
        <w:t xml:space="preserve">Таблица 7 </w:t>
      </w:r>
      <w:r w:rsidRPr="00E21C92">
        <w:rPr>
          <w:b w:val="0"/>
          <w:lang w:bidi="ru-RU"/>
        </w:rPr>
        <w:br/>
      </w:r>
      <w:r w:rsidRPr="00CF55AA">
        <w:rPr>
          <w:lang w:bidi="ru-RU"/>
        </w:rPr>
        <w:t>Критерии отбора манекена с учетом размерного диапазона</w:t>
      </w:r>
    </w:p>
    <w:tbl>
      <w:tblPr>
        <w:tblStyle w:val="TabNum"/>
        <w:tblW w:w="8504" w:type="dxa"/>
        <w:tblInd w:w="1134" w:type="dxa"/>
        <w:tblBorders>
          <w:left w:val="single" w:sz="4" w:space="0" w:color="auto"/>
          <w:right w:val="single" w:sz="4" w:space="0" w:color="auto"/>
          <w:insideH w:val="single" w:sz="12" w:space="0" w:color="auto"/>
          <w:insideV w:val="single" w:sz="4" w:space="0" w:color="auto"/>
        </w:tblBorders>
        <w:tblLayout w:type="fixed"/>
        <w:tblLook w:val="05E0" w:firstRow="1" w:lastRow="1" w:firstColumn="1" w:lastColumn="1" w:noHBand="0" w:noVBand="1"/>
      </w:tblPr>
      <w:tblGrid>
        <w:gridCol w:w="2226"/>
        <w:gridCol w:w="709"/>
        <w:gridCol w:w="1114"/>
        <w:gridCol w:w="1114"/>
        <w:gridCol w:w="1114"/>
        <w:gridCol w:w="1417"/>
        <w:gridCol w:w="810"/>
      </w:tblGrid>
      <w:tr w:rsidR="00CD4BD3" w:rsidRPr="00EF1E7A" w:rsidTr="00495A97">
        <w:trPr>
          <w:tblHeader/>
        </w:trPr>
        <w:tc>
          <w:tcPr>
            <w:cnfStyle w:val="001000000000" w:firstRow="0" w:lastRow="0" w:firstColumn="1" w:lastColumn="0" w:oddVBand="0" w:evenVBand="0" w:oddHBand="0" w:evenHBand="0" w:firstRowFirstColumn="0" w:firstRowLastColumn="0" w:lastRowFirstColumn="0" w:lastRowLastColumn="0"/>
            <w:tcW w:w="22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D4BD3" w:rsidRPr="00EF1E7A" w:rsidRDefault="00CD4BD3" w:rsidP="00B03AB0">
            <w:pPr>
              <w:spacing w:before="80" w:after="80" w:line="200" w:lineRule="exact"/>
              <w:ind w:left="28"/>
              <w:rPr>
                <w:i/>
                <w:sz w:val="16"/>
              </w:rPr>
            </w:pPr>
            <w:r w:rsidRPr="00EF1E7A">
              <w:rPr>
                <w:i/>
                <w:sz w:val="16"/>
              </w:rPr>
              <w:t xml:space="preserve">Указание размерного </w:t>
            </w:r>
            <w:r w:rsidRPr="00EF1E7A">
              <w:rPr>
                <w:i/>
                <w:sz w:val="16"/>
              </w:rPr>
              <w:br/>
              <w:t>диапазона (в см)</w:t>
            </w:r>
          </w:p>
        </w:tc>
        <w:tc>
          <w:tcPr>
            <w:tcW w:w="709" w:type="dxa"/>
            <w:shd w:val="clear" w:color="auto" w:fill="auto"/>
          </w:tcPr>
          <w:p w:rsidR="00CD4BD3" w:rsidRPr="00EF1E7A"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EF1E7A">
              <w:rPr>
                <w:i/>
                <w:sz w:val="16"/>
              </w:rPr>
              <w:t>≤60</w:t>
            </w:r>
          </w:p>
        </w:tc>
        <w:tc>
          <w:tcPr>
            <w:tcW w:w="1114" w:type="dxa"/>
            <w:shd w:val="clear" w:color="auto" w:fill="auto"/>
          </w:tcPr>
          <w:p w:rsidR="00CD4BD3" w:rsidRPr="00EF1E7A"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EF1E7A">
              <w:rPr>
                <w:i/>
                <w:sz w:val="16"/>
              </w:rPr>
              <w:t xml:space="preserve">60 </w:t>
            </w:r>
            <w:proofErr w:type="gramStart"/>
            <w:r w:rsidRPr="00EF1E7A">
              <w:rPr>
                <w:i/>
                <w:sz w:val="16"/>
              </w:rPr>
              <w:t>&lt; x</w:t>
            </w:r>
            <w:proofErr w:type="gramEnd"/>
            <w:r w:rsidRPr="00EF1E7A">
              <w:rPr>
                <w:i/>
                <w:sz w:val="16"/>
              </w:rPr>
              <w:t xml:space="preserve"> ≤ 75</w:t>
            </w:r>
          </w:p>
        </w:tc>
        <w:tc>
          <w:tcPr>
            <w:tcW w:w="1114" w:type="dxa"/>
            <w:shd w:val="clear" w:color="auto" w:fill="auto"/>
          </w:tcPr>
          <w:p w:rsidR="00CD4BD3" w:rsidRPr="00EF1E7A"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EF1E7A">
              <w:rPr>
                <w:i/>
                <w:sz w:val="16"/>
              </w:rPr>
              <w:t xml:space="preserve">75 </w:t>
            </w:r>
            <w:proofErr w:type="gramStart"/>
            <w:r w:rsidRPr="00EF1E7A">
              <w:rPr>
                <w:i/>
                <w:sz w:val="16"/>
              </w:rPr>
              <w:t>&lt; x</w:t>
            </w:r>
            <w:proofErr w:type="gramEnd"/>
            <w:r w:rsidRPr="00EF1E7A">
              <w:rPr>
                <w:i/>
                <w:sz w:val="16"/>
              </w:rPr>
              <w:t xml:space="preserve"> ≤ 87</w:t>
            </w:r>
          </w:p>
        </w:tc>
        <w:tc>
          <w:tcPr>
            <w:tcW w:w="1114" w:type="dxa"/>
            <w:shd w:val="clear" w:color="auto" w:fill="auto"/>
          </w:tcPr>
          <w:p w:rsidR="00CD4BD3" w:rsidRPr="00EF1E7A"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EF1E7A">
              <w:rPr>
                <w:i/>
                <w:sz w:val="16"/>
              </w:rPr>
              <w:t xml:space="preserve">87 </w:t>
            </w:r>
            <w:proofErr w:type="gramStart"/>
            <w:r w:rsidRPr="00EF1E7A">
              <w:rPr>
                <w:i/>
                <w:sz w:val="16"/>
              </w:rPr>
              <w:t>&lt; x</w:t>
            </w:r>
            <w:proofErr w:type="gramEnd"/>
            <w:r w:rsidRPr="00EF1E7A">
              <w:rPr>
                <w:i/>
                <w:sz w:val="16"/>
              </w:rPr>
              <w:t xml:space="preserve"> ≤ 105</w:t>
            </w:r>
          </w:p>
        </w:tc>
        <w:tc>
          <w:tcPr>
            <w:tcW w:w="1417" w:type="dxa"/>
            <w:shd w:val="clear" w:color="auto" w:fill="auto"/>
          </w:tcPr>
          <w:p w:rsidR="00CD4BD3" w:rsidRPr="00EF1E7A"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EF1E7A">
              <w:rPr>
                <w:i/>
                <w:sz w:val="16"/>
              </w:rPr>
              <w:t xml:space="preserve">105 </w:t>
            </w:r>
            <w:proofErr w:type="gramStart"/>
            <w:r w:rsidRPr="00EF1E7A">
              <w:rPr>
                <w:i/>
                <w:sz w:val="16"/>
              </w:rPr>
              <w:t>&lt; x</w:t>
            </w:r>
            <w:proofErr w:type="gramEnd"/>
            <w:r w:rsidRPr="00EF1E7A">
              <w:rPr>
                <w:i/>
                <w:sz w:val="16"/>
              </w:rPr>
              <w:t xml:space="preserve"> ≤ 135</w:t>
            </w:r>
          </w:p>
        </w:tc>
        <w:tc>
          <w:tcPr>
            <w:tcW w:w="810" w:type="dxa"/>
            <w:shd w:val="clear" w:color="auto" w:fill="auto"/>
          </w:tcPr>
          <w:p w:rsidR="00CD4BD3" w:rsidRPr="00EF1E7A" w:rsidRDefault="00CD4BD3" w:rsidP="00B03AB0">
            <w:pPr>
              <w:spacing w:before="80" w:after="80" w:line="200" w:lineRule="exact"/>
              <w:ind w:right="28"/>
              <w:cnfStyle w:val="000000000000" w:firstRow="0" w:lastRow="0" w:firstColumn="0" w:lastColumn="0" w:oddVBand="0" w:evenVBand="0" w:oddHBand="0" w:evenHBand="0" w:firstRowFirstColumn="0" w:firstRowLastColumn="0" w:lastRowFirstColumn="0" w:lastRowLastColumn="0"/>
              <w:rPr>
                <w:i/>
                <w:sz w:val="16"/>
              </w:rPr>
            </w:pPr>
            <w:r w:rsidRPr="00EF1E7A">
              <w:rPr>
                <w:i/>
                <w:sz w:val="16"/>
              </w:rPr>
              <w:t>&gt;135</w:t>
            </w:r>
          </w:p>
        </w:tc>
      </w:tr>
      <w:tr w:rsidR="00CD4BD3" w:rsidRPr="00EF1E7A" w:rsidTr="00495A97">
        <w:tc>
          <w:tcPr>
            <w:cnfStyle w:val="001000000000" w:firstRow="0" w:lastRow="0" w:firstColumn="1" w:lastColumn="0" w:oddVBand="0" w:evenVBand="0" w:oddHBand="0" w:evenHBand="0" w:firstRowFirstColumn="0" w:firstRowLastColumn="0" w:lastRowFirstColumn="0" w:lastRowLastColumn="0"/>
            <w:tcW w:w="2226" w:type="dxa"/>
            <w:tcBorders>
              <w:left w:val="none" w:sz="0" w:space="0" w:color="auto"/>
              <w:bottom w:val="none" w:sz="0" w:space="0" w:color="auto"/>
              <w:right w:val="none" w:sz="0" w:space="0" w:color="auto"/>
              <w:tl2br w:val="none" w:sz="0" w:space="0" w:color="auto"/>
              <w:tr2bl w:val="none" w:sz="0" w:space="0" w:color="auto"/>
            </w:tcBorders>
          </w:tcPr>
          <w:p w:rsidR="00CD4BD3" w:rsidRPr="00EF1E7A" w:rsidRDefault="00CD4BD3" w:rsidP="00B03AB0">
            <w:pPr>
              <w:ind w:left="28"/>
            </w:pPr>
            <w:r w:rsidRPr="00EF1E7A">
              <w:t>Манекен</w:t>
            </w:r>
          </w:p>
        </w:tc>
        <w:tc>
          <w:tcPr>
            <w:tcW w:w="709" w:type="dxa"/>
          </w:tcPr>
          <w:p w:rsidR="00CD4BD3" w:rsidRPr="00EF1E7A"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EF1E7A">
              <w:t>Q0</w:t>
            </w:r>
          </w:p>
        </w:tc>
        <w:tc>
          <w:tcPr>
            <w:tcW w:w="1114" w:type="dxa"/>
          </w:tcPr>
          <w:p w:rsidR="00CD4BD3" w:rsidRPr="00EF1E7A"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EF1E7A">
              <w:t>Q1</w:t>
            </w:r>
          </w:p>
        </w:tc>
        <w:tc>
          <w:tcPr>
            <w:tcW w:w="1114" w:type="dxa"/>
          </w:tcPr>
          <w:p w:rsidR="00CD4BD3" w:rsidRPr="00EF1E7A"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EF1E7A">
              <w:t>Q1,5</w:t>
            </w:r>
          </w:p>
        </w:tc>
        <w:tc>
          <w:tcPr>
            <w:tcW w:w="1114" w:type="dxa"/>
          </w:tcPr>
          <w:p w:rsidR="00CD4BD3" w:rsidRPr="00EF1E7A"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EF1E7A">
              <w:t>Q3</w:t>
            </w:r>
          </w:p>
        </w:tc>
        <w:tc>
          <w:tcPr>
            <w:tcW w:w="1417" w:type="dxa"/>
          </w:tcPr>
          <w:p w:rsidR="00CD4BD3" w:rsidRPr="00EF1E7A"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EF1E7A">
              <w:t>Q6</w:t>
            </w:r>
          </w:p>
        </w:tc>
        <w:tc>
          <w:tcPr>
            <w:tcW w:w="810" w:type="dxa"/>
          </w:tcPr>
          <w:p w:rsidR="00CD4BD3" w:rsidRPr="00EF1E7A" w:rsidRDefault="00CD4BD3" w:rsidP="00B03AB0">
            <w:pPr>
              <w:ind w:right="28"/>
              <w:cnfStyle w:val="000000000000" w:firstRow="0" w:lastRow="0" w:firstColumn="0" w:lastColumn="0" w:oddVBand="0" w:evenVBand="0" w:oddHBand="0" w:evenHBand="0" w:firstRowFirstColumn="0" w:firstRowLastColumn="0" w:lastRowFirstColumn="0" w:lastRowLastColumn="0"/>
            </w:pPr>
            <w:r w:rsidRPr="00EF1E7A">
              <w:t>Q10</w:t>
            </w:r>
            <w:r w:rsidRPr="00EF1E7A">
              <w:rPr>
                <w:vertAlign w:val="superscript"/>
              </w:rPr>
              <w:t>1</w:t>
            </w:r>
          </w:p>
        </w:tc>
      </w:tr>
    </w:tbl>
    <w:p w:rsidR="00CD4BD3" w:rsidRPr="00AF2910" w:rsidRDefault="00CD4BD3" w:rsidP="00B03AB0">
      <w:pPr>
        <w:pStyle w:val="SingleTxtGR"/>
        <w:spacing w:before="120" w:after="0" w:line="220" w:lineRule="exact"/>
        <w:ind w:right="142" w:firstLine="170"/>
        <w:jc w:val="left"/>
        <w:rPr>
          <w:sz w:val="18"/>
          <w:szCs w:val="18"/>
          <w:lang w:bidi="ru-RU"/>
        </w:rPr>
      </w:pPr>
      <w:proofErr w:type="gramStart"/>
      <w:r w:rsidRPr="00AF2910">
        <w:rPr>
          <w:sz w:val="18"/>
          <w:szCs w:val="18"/>
          <w:vertAlign w:val="superscript"/>
        </w:rPr>
        <w:t>1</w:t>
      </w:r>
      <w:r w:rsidR="00B03AB0">
        <w:rPr>
          <w:sz w:val="18"/>
          <w:szCs w:val="18"/>
        </w:rPr>
        <w:t xml:space="preserve">  </w:t>
      </w:r>
      <w:r w:rsidRPr="00AF2910">
        <w:rPr>
          <w:sz w:val="18"/>
          <w:szCs w:val="18"/>
        </w:rPr>
        <w:t>Испытание</w:t>
      </w:r>
      <w:proofErr w:type="gramEnd"/>
      <w:r w:rsidRPr="00AF2910">
        <w:rPr>
          <w:sz w:val="18"/>
          <w:szCs w:val="18"/>
        </w:rPr>
        <w:t xml:space="preserve"> на боковой удар для размерного диапазона свыше 135</w:t>
      </w:r>
      <w:r w:rsidRPr="00AF2910">
        <w:rPr>
          <w:sz w:val="18"/>
          <w:szCs w:val="18"/>
          <w:lang w:val="fr-CH"/>
        </w:rPr>
        <w:t> </w:t>
      </w:r>
      <w:r w:rsidRPr="00AF2910">
        <w:rPr>
          <w:sz w:val="18"/>
          <w:szCs w:val="18"/>
        </w:rPr>
        <w:t>см не требуется до</w:t>
      </w:r>
      <w:r w:rsidRPr="005A4845">
        <w:rPr>
          <w:sz w:val="18"/>
          <w:szCs w:val="18"/>
        </w:rPr>
        <w:t xml:space="preserve"> </w:t>
      </w:r>
      <w:r w:rsidRPr="00AF2910">
        <w:rPr>
          <w:sz w:val="18"/>
          <w:szCs w:val="18"/>
        </w:rPr>
        <w:t xml:space="preserve">тех пор, пока не установлены критерии </w:t>
      </w:r>
      <w:proofErr w:type="spellStart"/>
      <w:r w:rsidRPr="00AF2910">
        <w:rPr>
          <w:sz w:val="18"/>
          <w:szCs w:val="18"/>
        </w:rPr>
        <w:t>травмирования</w:t>
      </w:r>
      <w:proofErr w:type="spellEnd"/>
      <w:r w:rsidRPr="00AF2910">
        <w:rPr>
          <w:sz w:val="18"/>
          <w:szCs w:val="18"/>
        </w:rPr>
        <w:t xml:space="preserve"> при боковом ударе для манекена </w:t>
      </w:r>
      <w:r w:rsidRPr="00AF2910">
        <w:rPr>
          <w:sz w:val="18"/>
          <w:szCs w:val="18"/>
          <w:lang w:val="fr-CH"/>
        </w:rPr>
        <w:t>Q</w:t>
      </w:r>
      <w:r w:rsidRPr="00AF2910">
        <w:rPr>
          <w:sz w:val="18"/>
          <w:szCs w:val="18"/>
        </w:rPr>
        <w:t xml:space="preserve">10. </w:t>
      </w:r>
    </w:p>
    <w:p w:rsidR="00CD4BD3" w:rsidRPr="00057E2B" w:rsidRDefault="00CD4BD3" w:rsidP="00CD4BD3">
      <w:pPr>
        <w:pStyle w:val="SingleTxtGR"/>
        <w:spacing w:before="240"/>
        <w:ind w:left="2268" w:hanging="1134"/>
      </w:pPr>
      <w:r>
        <w:rPr>
          <w:lang w:bidi="ru-RU"/>
        </w:rPr>
        <w:tab/>
      </w:r>
      <w:r w:rsidRPr="00CF55AA">
        <w:rPr>
          <w:lang w:bidi="ru-RU"/>
        </w:rPr>
        <w:tab/>
        <w:t xml:space="preserve">Если </w:t>
      </w:r>
      <w:r>
        <w:rPr>
          <w:lang w:bidi="ru-RU"/>
        </w:rPr>
        <w:t>усовершенствованная детская удерживающая система</w:t>
      </w:r>
      <w:r w:rsidRPr="00CF55AA">
        <w:rPr>
          <w:lang w:bidi="ru-RU"/>
        </w:rPr>
        <w:t xml:space="preserve"> требует</w:t>
      </w:r>
      <w:r w:rsidRPr="00057E2B">
        <w:t xml:space="preserve"> существенного изменения применительно к различным размерам (например, трансформируемая </w:t>
      </w:r>
      <w:r>
        <w:t>усовершенствованная детская</w:t>
      </w:r>
      <w:r w:rsidRPr="00057E2B">
        <w:t xml:space="preserve"> удерживающая система) или если размерный диапазон включает в себя более трех диапазонов размера, то в дополнение к манекену(</w:t>
      </w:r>
      <w:proofErr w:type="spellStart"/>
      <w:r w:rsidRPr="00057E2B">
        <w:t>ам</w:t>
      </w:r>
      <w:proofErr w:type="spellEnd"/>
      <w:r w:rsidRPr="00057E2B">
        <w:t>), определенному(</w:t>
      </w:r>
      <w:proofErr w:type="spellStart"/>
      <w:r w:rsidRPr="00057E2B">
        <w:t>ым</w:t>
      </w:r>
      <w:proofErr w:type="spellEnd"/>
      <w:r w:rsidRPr="00057E2B">
        <w:t>) выше, испытывают соответствующий(</w:t>
      </w:r>
      <w:proofErr w:type="spellStart"/>
      <w:r w:rsidRPr="00057E2B">
        <w:t>ие</w:t>
      </w:r>
      <w:proofErr w:type="spellEnd"/>
      <w:r w:rsidRPr="00057E2B">
        <w:t>) промежуточный(</w:t>
      </w:r>
      <w:proofErr w:type="spellStart"/>
      <w:r w:rsidRPr="00057E2B">
        <w:t>ие</w:t>
      </w:r>
      <w:proofErr w:type="spellEnd"/>
      <w:r w:rsidRPr="00057E2B">
        <w:t>) манекен(ы).</w:t>
      </w:r>
    </w:p>
    <w:p w:rsidR="00CD4BD3" w:rsidRPr="00057E2B" w:rsidRDefault="00CD4BD3" w:rsidP="00CD4BD3">
      <w:pPr>
        <w:pStyle w:val="SingleTxtGR"/>
        <w:ind w:left="2268" w:hanging="1134"/>
      </w:pPr>
      <w:r w:rsidRPr="00057E2B">
        <w:t>7.1.3.6.1</w:t>
      </w:r>
      <w:r w:rsidRPr="00057E2B">
        <w:tab/>
        <w:t xml:space="preserve">Если </w:t>
      </w:r>
      <w:r>
        <w:t>усовершенствованная детская</w:t>
      </w:r>
      <w:r w:rsidRPr="00057E2B">
        <w:t xml:space="preserve"> удерживающая система предназначена для использования двумя или более детьми, то одно испытание проводят с использованием самых тяжелых манекенов, устанавливаемых на всех </w:t>
      </w:r>
      <w:r>
        <w:t xml:space="preserve">сидячих </w:t>
      </w:r>
      <w:r w:rsidRPr="00057E2B">
        <w:t xml:space="preserve">местах. Второе испытание проводят с использованием самого легкого и самого тяжелого из манекенов, указанных выше. Испытания проводят с использованием испытательного стенда, показанного на рис. 3 в добавлении 3 к приложению 6. Лаборатория, проводящая испытание, может, если она сочтет это целесообразным, провести третье испытание с использованием любой комбинации манекенов или с незанятыми </w:t>
      </w:r>
      <w:r>
        <w:t xml:space="preserve">сидячими </w:t>
      </w:r>
      <w:r w:rsidRPr="00057E2B">
        <w:t>местами.</w:t>
      </w:r>
    </w:p>
    <w:p w:rsidR="00CD4BD3" w:rsidRPr="00057E2B" w:rsidRDefault="00CD4BD3" w:rsidP="00CD4BD3">
      <w:pPr>
        <w:pStyle w:val="SingleTxtGR"/>
        <w:ind w:left="2268" w:hanging="1134"/>
      </w:pPr>
      <w:r w:rsidRPr="00057E2B">
        <w:t>7.1.3.6.2</w:t>
      </w:r>
      <w:r w:rsidRPr="00057E2B">
        <w:tab/>
        <w:t xml:space="preserve">Если </w:t>
      </w:r>
      <w:r>
        <w:t>усовершенствованная детская</w:t>
      </w:r>
      <w:r w:rsidRPr="00057E2B">
        <w:t xml:space="preserve"> удерживающая система размера i используется вместе с верхним страховочным тросом, то одно испытание проводят с наименьшим из манекенов и с верхним страховочным тросом меньшей длины (точка крепления G1), а второе – с более тяжелым манекеном и с верхним страховочным тросом большей длины (точка крепления G2). Верхний страховочный трос регулируют для обеспечения натяжения в 50 ± 5 Н. В случае бокового удара детское удерживающее устройство </w:t>
      </w:r>
      <w:r w:rsidRPr="00057E2B">
        <w:rPr>
          <w:lang w:val="en-US"/>
        </w:rPr>
        <w:t>ISOFIX</w:t>
      </w:r>
      <w:r w:rsidRPr="00057E2B">
        <w:t xml:space="preserve"> испытывают только с верхним страховочным тросом меньшей длины.</w:t>
      </w:r>
    </w:p>
    <w:p w:rsidR="00CD4BD3" w:rsidRPr="00057E2B" w:rsidRDefault="00CD4BD3" w:rsidP="00CD4BD3">
      <w:pPr>
        <w:pStyle w:val="SingleTxtGR"/>
        <w:ind w:left="2268" w:hanging="1134"/>
      </w:pPr>
      <w:r w:rsidRPr="00CF55AA">
        <w:rPr>
          <w:lang w:bidi="ru-RU"/>
        </w:rPr>
        <w:t>7.1.3.6.3</w:t>
      </w:r>
      <w:r w:rsidRPr="00CF55AA">
        <w:rPr>
          <w:lang w:bidi="ru-RU"/>
        </w:rPr>
        <w:tab/>
        <w:t xml:space="preserve">Если в </w:t>
      </w:r>
      <w:r w:rsidRPr="00CF55AA">
        <w:rPr>
          <w:bCs/>
          <w:lang w:bidi="ru-RU"/>
        </w:rPr>
        <w:t>усовершенствованной детской удерживающей системе размера i используется опора, служащая в качестве устройства ограничения углового перемещения, то вышеупомянутые динамические испытания проводят следующим образом</w:t>
      </w:r>
      <w:r w:rsidRPr="00057E2B">
        <w:t>:</w:t>
      </w:r>
    </w:p>
    <w:p w:rsidR="00CD4BD3" w:rsidRPr="00057E2B" w:rsidRDefault="00CD4BD3" w:rsidP="00CD4BD3">
      <w:pPr>
        <w:pStyle w:val="SingleTxtGR"/>
        <w:ind w:left="2835" w:hanging="1701"/>
      </w:pPr>
      <w:r w:rsidRPr="00057E2B">
        <w:tab/>
      </w:r>
      <w:r w:rsidRPr="00057E2B">
        <w:tab/>
        <w:t>a)</w:t>
      </w:r>
      <w:r w:rsidRPr="00057E2B">
        <w:tab/>
        <w:t>испытания на лобовой удар проводят пос</w:t>
      </w:r>
      <w:r w:rsidR="00B03AB0">
        <w:t>ле установки опоры в положение «максимум»</w:t>
      </w:r>
      <w:r w:rsidRPr="00057E2B">
        <w:t xml:space="preserve"> с учетом положения платформы тележки. Испытания на удар сзади проводят в положении, которое соответствует наименее благоприятному варианту и определяется технической службой. В ходе испытаний опора должна поддерживаться платформой тележки, изображенной на рис. 2 в добавлении </w:t>
      </w:r>
      <w:r>
        <w:t>2</w:t>
      </w:r>
      <w:r w:rsidRPr="00057E2B">
        <w:t xml:space="preserve"> к приложению 6;</w:t>
      </w:r>
    </w:p>
    <w:p w:rsidR="00CD4BD3" w:rsidRPr="00057E2B" w:rsidRDefault="00CD4BD3" w:rsidP="00CD4BD3">
      <w:pPr>
        <w:pStyle w:val="SingleTxtGR"/>
        <w:ind w:left="2835" w:hanging="1701"/>
      </w:pPr>
      <w:r w:rsidRPr="00057E2B">
        <w:tab/>
      </w:r>
      <w:r w:rsidRPr="00057E2B">
        <w:tab/>
        <w:t>b)</w:t>
      </w:r>
      <w:r w:rsidRPr="00057E2B">
        <w:tab/>
        <w:t>если опоры выступают за плоскость симметрии, то для испытания техническая служба отбирает наименее благоприятный вариант;</w:t>
      </w:r>
    </w:p>
    <w:p w:rsidR="00CD4BD3" w:rsidRPr="00057E2B" w:rsidRDefault="00B03AB0" w:rsidP="00CD4BD3">
      <w:pPr>
        <w:pStyle w:val="SingleTxtGR"/>
        <w:ind w:left="2835" w:hanging="1701"/>
      </w:pPr>
      <w:r>
        <w:tab/>
      </w:r>
      <w:r>
        <w:tab/>
        <w:t>c)</w:t>
      </w:r>
      <w:r>
        <w:tab/>
        <w:t>в случае категории «</w:t>
      </w:r>
      <w:r w:rsidR="00CD4BD3" w:rsidRPr="00057E2B">
        <w:rPr>
          <w:lang w:val="en-US"/>
        </w:rPr>
        <w:t>ISOFIX</w:t>
      </w:r>
      <w:r w:rsidR="00CD4BD3" w:rsidRPr="00057E2B">
        <w:t xml:space="preserve"> для кон</w:t>
      </w:r>
      <w:r>
        <w:t>кретного транспортного средства»</w:t>
      </w:r>
      <w:r w:rsidR="00CD4BD3" w:rsidRPr="00057E2B">
        <w:t xml:space="preserve"> опору регулируют в соответствии с указаниями изготовителя </w:t>
      </w:r>
      <w:r w:rsidR="00CD4BD3">
        <w:t>усовершенствованной детской</w:t>
      </w:r>
      <w:r w:rsidR="00CD4BD3" w:rsidRPr="00057E2B">
        <w:t xml:space="preserve"> удерживающей системы;</w:t>
      </w:r>
    </w:p>
    <w:p w:rsidR="00CD4BD3" w:rsidRPr="00057E2B" w:rsidRDefault="00CD4BD3" w:rsidP="00CD4BD3">
      <w:pPr>
        <w:pStyle w:val="SingleTxtGR"/>
        <w:ind w:left="2835" w:hanging="1701"/>
      </w:pPr>
      <w:r w:rsidRPr="00057E2B">
        <w:tab/>
      </w:r>
      <w:r w:rsidRPr="00057E2B">
        <w:tab/>
        <w:t>d)</w:t>
      </w:r>
      <w:r w:rsidRPr="00057E2B">
        <w:tab/>
        <w:t xml:space="preserve">длина опоры должна регулироваться таким образом, чтобы она покрывала всю площадь поверхности на уровне пола, допустимую согласно приложению 17 к Правилам № 16 </w:t>
      </w:r>
      <w:r w:rsidR="00BD1296">
        <w:t xml:space="preserve">ООН </w:t>
      </w:r>
      <w:r w:rsidRPr="00057E2B">
        <w:t xml:space="preserve">для автомобильных сидений, подлежащих официальному утверждению на предмет установки </w:t>
      </w:r>
      <w:r>
        <w:t>усовершенствованных детских</w:t>
      </w:r>
      <w:r w:rsidRPr="00057E2B">
        <w:t xml:space="preserve"> удерживающих систем размера i.</w:t>
      </w:r>
    </w:p>
    <w:p w:rsidR="00CD4BD3" w:rsidRPr="00057E2B" w:rsidRDefault="00CD4BD3" w:rsidP="00CD4BD3">
      <w:pPr>
        <w:pStyle w:val="SingleTxtGR"/>
        <w:ind w:left="2268" w:hanging="1134"/>
      </w:pPr>
      <w:r w:rsidRPr="00057E2B">
        <w:t>7.1.3.6.4</w:t>
      </w:r>
      <w:r w:rsidRPr="00057E2B">
        <w:tab/>
        <w:t xml:space="preserve">Указанное в пункте 6.6.4.1.6.2 </w:t>
      </w:r>
      <w:r>
        <w:t xml:space="preserve">выше </w:t>
      </w:r>
      <w:r w:rsidRPr="00057E2B">
        <w:t xml:space="preserve">испытание проводят только с использованием наиболее крупного из манекенов, для которых предназначено детское удерживающее устройство. </w:t>
      </w:r>
    </w:p>
    <w:p w:rsidR="00CD4BD3" w:rsidRPr="00057E2B" w:rsidRDefault="00CD4BD3" w:rsidP="00B03AB0">
      <w:pPr>
        <w:pStyle w:val="SingleTxtGR"/>
        <w:pageBreakBefore/>
        <w:ind w:left="2268" w:hanging="1134"/>
      </w:pPr>
      <w:r w:rsidRPr="00057E2B">
        <w:t>7.2</w:t>
      </w:r>
      <w:r w:rsidRPr="00057E2B">
        <w:tab/>
      </w:r>
      <w:r w:rsidRPr="00057E2B">
        <w:tab/>
        <w:t>Испытания отдельных элементов</w:t>
      </w:r>
    </w:p>
    <w:p w:rsidR="00CD4BD3" w:rsidRPr="00057E2B" w:rsidRDefault="00CD4BD3" w:rsidP="00CD4BD3">
      <w:pPr>
        <w:pStyle w:val="SingleTxtGR"/>
      </w:pPr>
      <w:r w:rsidRPr="00057E2B">
        <w:t>7.2.1</w:t>
      </w:r>
      <w:r w:rsidRPr="00057E2B">
        <w:tab/>
      </w:r>
      <w:r w:rsidRPr="00057E2B">
        <w:tab/>
        <w:t>Пряжка</w:t>
      </w:r>
    </w:p>
    <w:p w:rsidR="00CD4BD3" w:rsidRPr="00057E2B" w:rsidRDefault="00CD4BD3" w:rsidP="00CD4BD3">
      <w:pPr>
        <w:pStyle w:val="SingleTxtGR"/>
      </w:pPr>
      <w:r w:rsidRPr="00057E2B">
        <w:t>7.2.1.1</w:t>
      </w:r>
      <w:r w:rsidRPr="00057E2B">
        <w:tab/>
      </w:r>
      <w:r w:rsidR="00B03AB0">
        <w:tab/>
      </w:r>
      <w:r w:rsidRPr="00057E2B">
        <w:t>Испытание на открытие пряжки под нагрузкой</w:t>
      </w:r>
    </w:p>
    <w:p w:rsidR="00CD4BD3" w:rsidRPr="00057E2B" w:rsidRDefault="00CD4BD3" w:rsidP="00CD4BD3">
      <w:pPr>
        <w:pStyle w:val="SingleTxtGR"/>
        <w:ind w:left="2268" w:hanging="1134"/>
      </w:pPr>
      <w:r w:rsidRPr="00057E2B">
        <w:t>7.2.1.1.1</w:t>
      </w:r>
      <w:r w:rsidRPr="00057E2B">
        <w:tab/>
        <w:t>Для этого испытания используют детское удерживающее устройство, которое уже было подвергнуто динамическому испытанию, указанному в пункте 7.1.3</w:t>
      </w:r>
      <w:r>
        <w:t xml:space="preserve"> выше</w:t>
      </w:r>
      <w:r w:rsidRPr="00057E2B">
        <w:t>.</w:t>
      </w:r>
    </w:p>
    <w:p w:rsidR="00CD4BD3" w:rsidRPr="00057E2B" w:rsidRDefault="00CD4BD3" w:rsidP="00CD4BD3">
      <w:pPr>
        <w:pStyle w:val="SingleTxtGR"/>
        <w:ind w:left="2268" w:hanging="1134"/>
      </w:pPr>
      <w:r w:rsidRPr="00057E2B">
        <w:t>7.2.1.1.2</w:t>
      </w:r>
      <w:r w:rsidRPr="00057E2B">
        <w:tab/>
      </w:r>
      <w:r w:rsidRPr="00CF55AA">
        <w:rPr>
          <w:bCs/>
          <w:lang w:bidi="ru-RU"/>
        </w:rPr>
        <w:t>Усовершенствованную детскую удерживающую систему снимают с испытательного стенда или транспортного средства без открытия пряжки</w:t>
      </w:r>
      <w:r w:rsidRPr="00057E2B">
        <w:t xml:space="preserve">. К пряжке прилагают растягивающее усилие в 200 </w:t>
      </w:r>
      <w:r w:rsidRPr="00057E2B">
        <w:rPr>
          <w:rFonts w:ascii="Times New Roman CYR" w:hAnsi="Times New Roman CYR" w:cs="Times New Roman CYR"/>
        </w:rPr>
        <w:t>±</w:t>
      </w:r>
      <w:r w:rsidRPr="00057E2B">
        <w:t xml:space="preserve"> 2 H. Если пряжка прикреплена к какой-либо жесткой части, то это усилие прилагают под углом, который образуется пряжкой и этой жесткой частью во время динамического испытания.</w:t>
      </w:r>
    </w:p>
    <w:p w:rsidR="00CD4BD3" w:rsidRPr="00057E2B" w:rsidRDefault="00CD4BD3" w:rsidP="00CD4BD3">
      <w:pPr>
        <w:pStyle w:val="SingleTxtGR"/>
        <w:ind w:left="2268" w:hanging="1134"/>
      </w:pPr>
      <w:r w:rsidRPr="00057E2B">
        <w:t>7.2.1.1.3</w:t>
      </w:r>
      <w:r w:rsidRPr="00057E2B">
        <w:tab/>
        <w:t xml:space="preserve">К геометрическому центру кнопки, открывающей пряжку, вдоль фиксированной оси, проходящей параллельно первоначальному направлению перемещения кнопки, </w:t>
      </w:r>
      <w:r w:rsidR="00B03AB0">
        <w:t>прилагают нагрузку со скоростью </w:t>
      </w:r>
      <w:r w:rsidRPr="00057E2B">
        <w:t>400 ± 20 мм/мин; геометрический центр расположен на той части поверхности пряжки, к которой должно быть приложено усилие, необходимое для открытия пряжки. В момент приложения к пряжке усилия, необходимого для ее открытия, она должна удерживаться каким-либо жестким упором.</w:t>
      </w:r>
    </w:p>
    <w:p w:rsidR="00CD4BD3" w:rsidRPr="00057E2B" w:rsidRDefault="00CD4BD3" w:rsidP="00CD4BD3">
      <w:pPr>
        <w:pStyle w:val="SingleTxtGR"/>
        <w:ind w:left="2268" w:hanging="1134"/>
      </w:pPr>
      <w:r w:rsidRPr="00057E2B">
        <w:t>7.2.1.1.4</w:t>
      </w:r>
      <w:r w:rsidRPr="00057E2B">
        <w:tab/>
        <w:t>Усилие, необходимое для открытия пряжки, прилагают посредством динамометра или другого аналогичного устройства обычным способом и в обычном направлении открытия. Контактная деталь должна представлять собой полукруглый элемент из полированного металла радиусом 2,5 ± 0,1 мм.</w:t>
      </w:r>
    </w:p>
    <w:p w:rsidR="00CD4BD3" w:rsidRPr="00057E2B" w:rsidRDefault="00CD4BD3" w:rsidP="00CD4BD3">
      <w:pPr>
        <w:pStyle w:val="SingleTxtGR"/>
        <w:ind w:left="2268" w:hanging="1134"/>
      </w:pPr>
      <w:r w:rsidRPr="00057E2B">
        <w:t>7.2.1.1.5</w:t>
      </w:r>
      <w:r w:rsidRPr="00057E2B">
        <w:tab/>
        <w:t>После этого измеряют усилие, необходимое для открытия пряжки, и отмечают любую неисправность.</w:t>
      </w:r>
    </w:p>
    <w:p w:rsidR="00CD4BD3" w:rsidRPr="00057E2B" w:rsidRDefault="00CD4BD3" w:rsidP="00CD4BD3">
      <w:pPr>
        <w:pStyle w:val="SingleTxtGR"/>
      </w:pPr>
      <w:r w:rsidRPr="00057E2B">
        <w:t>7.2.1.2</w:t>
      </w:r>
      <w:r w:rsidR="00B03AB0">
        <w:tab/>
      </w:r>
      <w:r w:rsidRPr="00057E2B">
        <w:tab/>
        <w:t>Испытание на открытие пряжки без нагрузки</w:t>
      </w:r>
    </w:p>
    <w:p w:rsidR="00CD4BD3" w:rsidRPr="00057E2B" w:rsidRDefault="00CD4BD3" w:rsidP="00CD4BD3">
      <w:pPr>
        <w:pStyle w:val="SingleTxtGR"/>
        <w:ind w:left="2268" w:hanging="1134"/>
      </w:pPr>
      <w:r w:rsidRPr="00057E2B">
        <w:t>7.2.1.2.1</w:t>
      </w:r>
      <w:r w:rsidRPr="00057E2B">
        <w:tab/>
      </w:r>
      <w:r w:rsidRPr="00CF55AA">
        <w:rPr>
          <w:bCs/>
          <w:lang w:bidi="ru-RU"/>
        </w:rPr>
        <w:t>Пряжку в сборе, которая еще не подвергалась нагрузке, устанавливают и крепят таким образом, чтобы на нее не действовала никакая нагрузка</w:t>
      </w:r>
      <w:r w:rsidRPr="00057E2B">
        <w:t>.</w:t>
      </w:r>
    </w:p>
    <w:p w:rsidR="00CD4BD3" w:rsidRPr="00057E2B" w:rsidRDefault="00CD4BD3" w:rsidP="00CD4BD3">
      <w:pPr>
        <w:pStyle w:val="SingleTxtGR"/>
        <w:ind w:left="2268" w:hanging="1134"/>
      </w:pPr>
      <w:r w:rsidRPr="00057E2B">
        <w:t>7.2.1.2.2</w:t>
      </w:r>
      <w:r w:rsidRPr="00057E2B">
        <w:tab/>
        <w:t>Метод измерения усилия, необходимого для открытия пряжки, должен соответствовать методу, предписанному в пунктах 7.2.1.1.3 и 7.2.1.1.4</w:t>
      </w:r>
      <w:r>
        <w:t xml:space="preserve"> выше</w:t>
      </w:r>
      <w:r w:rsidRPr="00057E2B">
        <w:t>.</w:t>
      </w:r>
    </w:p>
    <w:p w:rsidR="00CD4BD3" w:rsidRPr="00057E2B" w:rsidRDefault="00CD4BD3" w:rsidP="00CD4BD3">
      <w:pPr>
        <w:pStyle w:val="SingleTxtGR"/>
      </w:pPr>
      <w:r w:rsidRPr="00057E2B">
        <w:t>7.2.1.2.3</w:t>
      </w:r>
      <w:r w:rsidRPr="00057E2B">
        <w:tab/>
        <w:t>После этого измеряют усилие, необходимое для открытия пряжки.</w:t>
      </w:r>
    </w:p>
    <w:p w:rsidR="00CD4BD3" w:rsidRPr="00057E2B" w:rsidRDefault="00CD4BD3" w:rsidP="00CD4BD3">
      <w:pPr>
        <w:pStyle w:val="SingleTxtGR"/>
      </w:pPr>
      <w:r w:rsidRPr="00057E2B">
        <w:t>7.2.1.3</w:t>
      </w:r>
      <w:r w:rsidRPr="00057E2B">
        <w:tab/>
      </w:r>
      <w:r w:rsidR="00B03AB0">
        <w:tab/>
      </w:r>
      <w:r w:rsidRPr="00057E2B">
        <w:t>Испытание на механическую прочность</w:t>
      </w:r>
    </w:p>
    <w:p w:rsidR="00CD4BD3" w:rsidRPr="00057E2B" w:rsidRDefault="00CD4BD3" w:rsidP="00CD4BD3">
      <w:pPr>
        <w:pStyle w:val="SingleTxtGR"/>
        <w:ind w:left="2268" w:hanging="1134"/>
      </w:pPr>
      <w:r w:rsidRPr="00057E2B">
        <w:t>7.2.1.3.1</w:t>
      </w:r>
      <w:r w:rsidRPr="00057E2B">
        <w:tab/>
        <w:t>Для проведения испытания на механическую прочность используют два образца. Испытание проводят со всеми устройствами регулировки, за исключением тех, которые установлены непосредственно на детском удерживающем устройстве.</w:t>
      </w:r>
    </w:p>
    <w:p w:rsidR="00CD4BD3" w:rsidRPr="00057E2B" w:rsidRDefault="00CD4BD3" w:rsidP="00CD4BD3">
      <w:pPr>
        <w:pStyle w:val="SingleTxtGR"/>
        <w:ind w:left="2268" w:hanging="1134"/>
      </w:pPr>
      <w:r w:rsidRPr="00057E2B">
        <w:t>7.2.1.3.2</w:t>
      </w:r>
      <w:r w:rsidRPr="00057E2B">
        <w:tab/>
      </w:r>
      <w:proofErr w:type="gramStart"/>
      <w:r w:rsidRPr="00057E2B">
        <w:t>В</w:t>
      </w:r>
      <w:proofErr w:type="gramEnd"/>
      <w:r w:rsidRPr="00057E2B">
        <w:t xml:space="preserve"> приложении 1</w:t>
      </w:r>
      <w:r>
        <w:t>6</w:t>
      </w:r>
      <w:r w:rsidRPr="00057E2B">
        <w:t xml:space="preserve"> описывается типовое устройство для испытания пряжки на механическую прочность. Пряжку помещают в углубление верхней круглой плиты (A). Все необходимые лямки должны иметь длину не менее 250 мм и должны свисать с верхней плиты в расправленном положении, соответствующем их расположению в пряжке. После этого свободные концы лямок подворачивают под нижнюю круглую плиту (B) таким образом, чтобы они выходили через проделанное в ней внутреннее отверстие. Все лямки должны быть перпендикулярны плитам A и B. Пос</w:t>
      </w:r>
      <w:r w:rsidR="00B03AB0">
        <w:t>ле этого круглую зажимную плиту </w:t>
      </w:r>
      <w:r w:rsidRPr="00057E2B">
        <w:t>(C) слегка прижимают к нижней поверхности плиты (B) таким образом, чтобы лямки мо</w:t>
      </w:r>
      <w:r>
        <w:t>жно было немного переместить. С </w:t>
      </w:r>
      <w:r w:rsidRPr="00057E2B">
        <w:t>помощью натяжного устройства лямки слегка натягивают, после чего их растягивают между плитами (B) и (C) таким образом, чтобы все лямки были под нагрузкой, соответствующей схеме их размещения. В ходе этой операции и самого испытания пряжка не должна касаться плиты (A) или любой ее части. После этого плиты (B) и (C) сильно сжимают, а усилие натяжения увеличивают с поперечной скоростью 100 </w:t>
      </w:r>
      <w:r w:rsidRPr="00057E2B">
        <w:rPr>
          <w:rFonts w:ascii="Times New Roman CYR" w:hAnsi="Times New Roman CYR" w:cs="Times New Roman CYR"/>
        </w:rPr>
        <w:t>±</w:t>
      </w:r>
      <w:r w:rsidRPr="00057E2B">
        <w:t> 20 мм/мин до достижения требуемой величины.</w:t>
      </w:r>
    </w:p>
    <w:p w:rsidR="00CD4BD3" w:rsidRPr="00057E2B" w:rsidRDefault="00CD4BD3" w:rsidP="00CD4BD3">
      <w:pPr>
        <w:pStyle w:val="SingleTxtGR"/>
      </w:pPr>
      <w:r w:rsidRPr="00057E2B">
        <w:t>7.2.2</w:t>
      </w:r>
      <w:r w:rsidRPr="00057E2B">
        <w:tab/>
      </w:r>
      <w:r w:rsidRPr="00057E2B">
        <w:tab/>
        <w:t>Устройство регулировки</w:t>
      </w:r>
    </w:p>
    <w:p w:rsidR="00CD4BD3" w:rsidRPr="00057E2B" w:rsidRDefault="00CD4BD3" w:rsidP="00CD4BD3">
      <w:pPr>
        <w:pStyle w:val="SingleTxtGR"/>
      </w:pPr>
      <w:r w:rsidRPr="00057E2B">
        <w:t>7.2.2.1</w:t>
      </w:r>
      <w:r w:rsidRPr="00057E2B">
        <w:tab/>
      </w:r>
      <w:r w:rsidR="00B03AB0">
        <w:tab/>
      </w:r>
      <w:r w:rsidRPr="00057E2B">
        <w:t>Легкость регулировки</w:t>
      </w:r>
    </w:p>
    <w:p w:rsidR="00CD4BD3" w:rsidRPr="00057E2B" w:rsidRDefault="00CD4BD3" w:rsidP="00CD4BD3">
      <w:pPr>
        <w:pStyle w:val="SingleTxtGR"/>
        <w:ind w:left="2268" w:hanging="1134"/>
      </w:pPr>
      <w:r w:rsidRPr="00057E2B">
        <w:t>7.2.2.1.1</w:t>
      </w:r>
      <w:r w:rsidRPr="00057E2B">
        <w:tab/>
        <w:t>При испытании ручного устройства регулировки лямку протягивают через это устройство под воздействием равномерного усилия с учетом нормальных условий использования со скоростью 100 </w:t>
      </w:r>
      <w:r w:rsidRPr="00057E2B">
        <w:rPr>
          <w:rFonts w:ascii="Times New Roman CYR" w:hAnsi="Times New Roman CYR" w:cs="Times New Roman CYR"/>
        </w:rPr>
        <w:t>±</w:t>
      </w:r>
      <w:r w:rsidRPr="00057E2B">
        <w:t> 20 мм/мин, а затем после протягивания 25 </w:t>
      </w:r>
      <w:r w:rsidRPr="00057E2B">
        <w:rPr>
          <w:rFonts w:ascii="Times New Roman CYR" w:hAnsi="Times New Roman CYR" w:cs="Times New Roman CYR"/>
        </w:rPr>
        <w:t>±</w:t>
      </w:r>
      <w:r w:rsidRPr="00057E2B">
        <w:t> 5 мм лямки измеряют максимальное усилие в Н, которое округляется до ближайшего целого числа.</w:t>
      </w:r>
    </w:p>
    <w:p w:rsidR="00CD4BD3" w:rsidRPr="00057E2B" w:rsidRDefault="00CD4BD3" w:rsidP="00CD4BD3">
      <w:pPr>
        <w:pStyle w:val="SingleTxtGR"/>
        <w:ind w:left="2268" w:hanging="1134"/>
      </w:pPr>
      <w:r w:rsidRPr="00057E2B">
        <w:t>7.2.2.1.2</w:t>
      </w:r>
      <w:r w:rsidRPr="00057E2B">
        <w:tab/>
        <w:t>Испытание проводят путем протягивания лямки через устройство в двух направлениях; до проведения измерения лямку следует протянуть через устройство 10 раз.</w:t>
      </w:r>
    </w:p>
    <w:p w:rsidR="00CD4BD3" w:rsidRPr="00057E2B" w:rsidRDefault="00CD4BD3" w:rsidP="00CD4BD3">
      <w:pPr>
        <w:pStyle w:val="SingleTxtGR"/>
      </w:pPr>
      <w:r w:rsidRPr="00057E2B">
        <w:t>7.2.3</w:t>
      </w:r>
      <w:r w:rsidRPr="00057E2B">
        <w:tab/>
      </w:r>
      <w:r w:rsidRPr="00057E2B">
        <w:tab/>
        <w:t>Испытание на проскальзывание (см. рис. 3, приложение 5)</w:t>
      </w:r>
    </w:p>
    <w:p w:rsidR="00CD4BD3" w:rsidRPr="00057E2B" w:rsidRDefault="00CD4BD3" w:rsidP="00CD4BD3">
      <w:pPr>
        <w:pStyle w:val="SingleTxtGR"/>
        <w:ind w:left="2268" w:hanging="1134"/>
      </w:pPr>
      <w:r w:rsidRPr="00057E2B">
        <w:t>7.2.3.1</w:t>
      </w:r>
      <w:r w:rsidRPr="00057E2B">
        <w:tab/>
      </w:r>
      <w:r w:rsidR="00B03AB0">
        <w:tab/>
      </w:r>
      <w:r w:rsidRPr="00057E2B">
        <w:t>Детали или устройства, подвергаемые испытанию на проскальзывание, выдерживают в течение не менее 24 часов до нача</w:t>
      </w:r>
      <w:r w:rsidR="00B03AB0">
        <w:t>ла испытания при температуре 20 </w:t>
      </w:r>
      <w:r w:rsidRPr="00057E2B">
        <w:rPr>
          <w:rFonts w:ascii="Times New Roman CYR" w:hAnsi="Times New Roman CYR" w:cs="Times New Roman CYR"/>
        </w:rPr>
        <w:t>±</w:t>
      </w:r>
      <w:r w:rsidR="00B03AB0">
        <w:t> </w:t>
      </w:r>
      <w:r w:rsidRPr="00057E2B">
        <w:t>5</w:t>
      </w:r>
      <w:r>
        <w:t> </w:t>
      </w:r>
      <w:r w:rsidRPr="00057E2B">
        <w:t xml:space="preserve">°C и относительной влажности </w:t>
      </w:r>
      <w:r w:rsidR="00B03AB0">
        <w:t>65 </w:t>
      </w:r>
      <w:r w:rsidRPr="00057E2B">
        <w:rPr>
          <w:rFonts w:ascii="Times New Roman CYR" w:hAnsi="Times New Roman CYR" w:cs="Times New Roman CYR"/>
        </w:rPr>
        <w:t>±</w:t>
      </w:r>
      <w:r w:rsidR="00B03AB0">
        <w:t> </w:t>
      </w:r>
      <w:r w:rsidRPr="00057E2B">
        <w:t>5%</w:t>
      </w:r>
      <w:r w:rsidR="00B03AB0">
        <w:t>. При </w:t>
      </w:r>
      <w:r w:rsidRPr="00057E2B">
        <w:t>проведении испытания температура должна находиться в пределах 15–30</w:t>
      </w:r>
      <w:r>
        <w:t xml:space="preserve"> </w:t>
      </w:r>
      <w:r w:rsidRPr="00057E2B">
        <w:t>°C.</w:t>
      </w:r>
    </w:p>
    <w:p w:rsidR="00CD4BD3" w:rsidRPr="00057E2B" w:rsidRDefault="00CD4BD3" w:rsidP="00CD4BD3">
      <w:pPr>
        <w:pStyle w:val="SingleTxtGR"/>
        <w:ind w:left="2268" w:hanging="1134"/>
      </w:pPr>
      <w:r w:rsidRPr="00057E2B">
        <w:t>7.2.3.2</w:t>
      </w:r>
      <w:r w:rsidR="006408CD">
        <w:tab/>
      </w:r>
      <w:r w:rsidRPr="00057E2B">
        <w:tab/>
        <w:t>Свободный конец лямки должен располагаться таким же образом, как и при использовании устройства на транспортном средстве, и не должен прикрепляться ни к какой другой детали.</w:t>
      </w:r>
    </w:p>
    <w:p w:rsidR="00CD4BD3" w:rsidRPr="00057E2B" w:rsidRDefault="00CD4BD3" w:rsidP="00CD4BD3">
      <w:pPr>
        <w:pStyle w:val="SingleTxtGR"/>
        <w:ind w:left="2268" w:hanging="1134"/>
      </w:pPr>
      <w:r w:rsidRPr="00057E2B">
        <w:t>7.2.3.3</w:t>
      </w:r>
      <w:r w:rsidRPr="00057E2B">
        <w:tab/>
      </w:r>
      <w:r w:rsidR="006408CD">
        <w:tab/>
      </w:r>
      <w:r w:rsidRPr="00057E2B">
        <w:t xml:space="preserve">Устройство регулировки устанавливают на вертикальном участке лямки, к концу которой прилагается нагрузка в 50 </w:t>
      </w:r>
      <w:r w:rsidRPr="00057E2B">
        <w:rPr>
          <w:rFonts w:ascii="Times New Roman CYR" w:hAnsi="Times New Roman CYR" w:cs="Times New Roman CYR"/>
        </w:rPr>
        <w:t>±</w:t>
      </w:r>
      <w:r w:rsidRPr="00057E2B">
        <w:t xml:space="preserve"> 0,5 Н таким образом, чтобы предотвращалось раскачивание груза или скручивание лямки. Свободный конец лямки, выходящей из устройства регулировки, устанавливают вертикально вверх или вертикально вниз, как и в самом транспортном средстве. Второй конец опускают через направляющий ролик, горизонтальная ось которого параллельна плоскости того участка лямки, который находится под нагрузкой, причем участок лямки, проходящей по ролику, должен быть горизонтальным.</w:t>
      </w:r>
    </w:p>
    <w:p w:rsidR="00CD4BD3" w:rsidRPr="00057E2B" w:rsidRDefault="00CD4BD3" w:rsidP="00CD4BD3">
      <w:pPr>
        <w:pStyle w:val="SingleTxtGR"/>
        <w:ind w:left="2268" w:hanging="1134"/>
      </w:pPr>
      <w:r w:rsidRPr="00057E2B">
        <w:t>7.2.3.4</w:t>
      </w:r>
      <w:r w:rsidRPr="00057E2B">
        <w:tab/>
      </w:r>
      <w:r w:rsidR="006408CD">
        <w:tab/>
      </w:r>
      <w:r>
        <w:t>Испытуем</w:t>
      </w:r>
      <w:r w:rsidRPr="00057E2B">
        <w:t xml:space="preserve">ое устройство устанавливают таким образом, чтобы в самом высоком положении, до которого оно может быть поднято, его центр находился на расстоянии 300 </w:t>
      </w:r>
      <w:r w:rsidRPr="00057E2B">
        <w:rPr>
          <w:rFonts w:ascii="Times New Roman CYR" w:hAnsi="Times New Roman CYR" w:cs="Times New Roman CYR"/>
        </w:rPr>
        <w:t>±</w:t>
      </w:r>
      <w:r w:rsidRPr="00057E2B">
        <w:t xml:space="preserve"> 5 мм от стола; нагрузку в 50 Н прилагают на расстоянии 100 </w:t>
      </w:r>
      <w:r w:rsidRPr="00057E2B">
        <w:rPr>
          <w:rFonts w:ascii="Times New Roman CYR" w:hAnsi="Times New Roman CYR" w:cs="Times New Roman CYR"/>
        </w:rPr>
        <w:t>±</w:t>
      </w:r>
      <w:r w:rsidRPr="00057E2B">
        <w:t xml:space="preserve"> 5 мм от стола.</w:t>
      </w:r>
    </w:p>
    <w:p w:rsidR="00CD4BD3" w:rsidRPr="00057E2B" w:rsidRDefault="00CD4BD3" w:rsidP="00CD4BD3">
      <w:pPr>
        <w:pStyle w:val="SingleTxtGR"/>
        <w:ind w:left="2268" w:hanging="1134"/>
      </w:pPr>
      <w:r w:rsidRPr="00057E2B">
        <w:t>7.2.3.5</w:t>
      </w:r>
      <w:r w:rsidR="006408CD">
        <w:tab/>
      </w:r>
      <w:r w:rsidRPr="00057E2B">
        <w:tab/>
        <w:t xml:space="preserve">Перед испытанием проводят 20 </w:t>
      </w:r>
      <w:r w:rsidRPr="00057E2B">
        <w:rPr>
          <w:rFonts w:ascii="Times New Roman CYR" w:hAnsi="Times New Roman CYR" w:cs="Times New Roman CYR"/>
        </w:rPr>
        <w:t>±</w:t>
      </w:r>
      <w:r w:rsidRPr="00057E2B">
        <w:t xml:space="preserve"> 2 предварительных цикла, а затем еще 1 000 </w:t>
      </w:r>
      <w:r w:rsidRPr="00057E2B">
        <w:rPr>
          <w:rFonts w:ascii="Times New Roman CYR" w:hAnsi="Times New Roman CYR" w:cs="Times New Roman CYR"/>
        </w:rPr>
        <w:t>±</w:t>
      </w:r>
      <w:r w:rsidR="00540FF6">
        <w:t> </w:t>
      </w:r>
      <w:r w:rsidRPr="00057E2B">
        <w:t xml:space="preserve">5 циклов с частотой 30 </w:t>
      </w:r>
      <w:r w:rsidRPr="00057E2B">
        <w:rPr>
          <w:rFonts w:ascii="Times New Roman CYR" w:hAnsi="Times New Roman CYR" w:cs="Times New Roman CYR"/>
        </w:rPr>
        <w:t>±</w:t>
      </w:r>
      <w:r w:rsidRPr="00057E2B">
        <w:t xml:space="preserve"> 10 циклов в минуту и с общей амплитудой 300 </w:t>
      </w:r>
      <w:r w:rsidRPr="00057E2B">
        <w:rPr>
          <w:rFonts w:ascii="Times New Roman CYR" w:hAnsi="Times New Roman CYR" w:cs="Times New Roman CYR"/>
        </w:rPr>
        <w:t>±</w:t>
      </w:r>
      <w:r w:rsidRPr="00057E2B">
        <w:t> 20 мм или в соответствии с величиной, указанной в пункте 7.2.5.2.6.2</w:t>
      </w:r>
      <w:r>
        <w:t xml:space="preserve"> выше</w:t>
      </w:r>
      <w:r w:rsidRPr="00057E2B">
        <w:t>. Нагрузку в 50 Н прилагают лишь в течение времени перемещения лямки на длину 100 </w:t>
      </w:r>
      <w:r w:rsidRPr="00057E2B">
        <w:rPr>
          <w:rFonts w:ascii="Times New Roman CYR" w:hAnsi="Times New Roman CYR" w:cs="Times New Roman CYR"/>
        </w:rPr>
        <w:t>±</w:t>
      </w:r>
      <w:r w:rsidRPr="00057E2B">
        <w:t> 20 мм для каждого полупериода. Величину проскальзывания измеряют от исходного положения на момент окончания 20 предварительных циклов.</w:t>
      </w:r>
    </w:p>
    <w:p w:rsidR="00CD4BD3" w:rsidRPr="00057E2B" w:rsidRDefault="00CD4BD3" w:rsidP="00CD4BD3">
      <w:pPr>
        <w:pStyle w:val="SingleTxtGR"/>
      </w:pPr>
      <w:r w:rsidRPr="00057E2B">
        <w:t>7.2.4</w:t>
      </w:r>
      <w:r w:rsidRPr="00057E2B">
        <w:tab/>
      </w:r>
      <w:r w:rsidRPr="00057E2B">
        <w:tab/>
        <w:t>Втягивающее устройство</w:t>
      </w:r>
    </w:p>
    <w:p w:rsidR="00CD4BD3" w:rsidRPr="00057E2B" w:rsidRDefault="00CD4BD3" w:rsidP="00CD4BD3">
      <w:pPr>
        <w:pStyle w:val="SingleTxtGR"/>
      </w:pPr>
      <w:r w:rsidRPr="00057E2B">
        <w:t>7.2.4.1</w:t>
      </w:r>
      <w:r w:rsidRPr="00057E2B">
        <w:tab/>
      </w:r>
      <w:r w:rsidR="006408CD">
        <w:tab/>
      </w:r>
      <w:r w:rsidRPr="00057E2B">
        <w:t>Сила втягивания</w:t>
      </w:r>
    </w:p>
    <w:p w:rsidR="00CD4BD3" w:rsidRPr="00057E2B" w:rsidRDefault="00CD4BD3" w:rsidP="00CD4BD3">
      <w:pPr>
        <w:pStyle w:val="SingleTxtGR"/>
        <w:ind w:left="2268" w:hanging="1134"/>
      </w:pPr>
      <w:r w:rsidRPr="00057E2B">
        <w:t>7.2.4.1.1</w:t>
      </w:r>
      <w:r w:rsidRPr="00057E2B">
        <w:tab/>
      </w:r>
      <w:r w:rsidRPr="00CF55AA">
        <w:rPr>
          <w:bCs/>
          <w:lang w:bidi="ru-RU"/>
        </w:rPr>
        <w:t>Силу втягивания измеряют на укомплектованном ремне УДУС</w:t>
      </w:r>
      <w:r w:rsidRPr="00CF55AA">
        <w:rPr>
          <w:lang w:bidi="ru-RU"/>
        </w:rPr>
        <w:t>, установленном на манекене таким же образом, как и в случае динамического испытания, предписанного в пункте 7.1.3 выше</w:t>
      </w:r>
      <w:r w:rsidRPr="00057E2B">
        <w:t>. Натяжение лямки измеряют как можно ближе к точке соприкосновения с манекеном (но не непосредственно в ней), причем лямку вытягивают со скоростью примерно 0,6 м/мин.</w:t>
      </w:r>
    </w:p>
    <w:p w:rsidR="00CD4BD3" w:rsidRPr="00057E2B" w:rsidRDefault="00CD4BD3" w:rsidP="006408CD">
      <w:pPr>
        <w:pStyle w:val="SingleTxtGR"/>
        <w:spacing w:line="230" w:lineRule="atLeast"/>
      </w:pPr>
      <w:r w:rsidRPr="00057E2B">
        <w:t>7.2.4.2</w:t>
      </w:r>
      <w:r w:rsidRPr="00057E2B">
        <w:tab/>
      </w:r>
      <w:r w:rsidR="006408CD">
        <w:tab/>
      </w:r>
      <w:r w:rsidRPr="00057E2B">
        <w:t>Износостойкость механизма втягивающего устройства</w:t>
      </w:r>
    </w:p>
    <w:p w:rsidR="00CD4BD3" w:rsidRPr="00057E2B" w:rsidRDefault="00CD4BD3" w:rsidP="006408CD">
      <w:pPr>
        <w:pStyle w:val="SingleTxtGR"/>
        <w:spacing w:line="230" w:lineRule="atLeast"/>
        <w:ind w:left="2268" w:hanging="1134"/>
      </w:pPr>
      <w:r w:rsidRPr="00057E2B">
        <w:t>7.2.4.2.1</w:t>
      </w:r>
      <w:r w:rsidRPr="00057E2B">
        <w:tab/>
        <w:t>Лямку вытягивают и затем отпускают необходимое число раз со скоростью не более 30 раз в минуту. При испытании аварийно-запирающихся втягивающих устройств каждый пятый раз устройство необходимо резко толкнуть, с тем чтобы обеспечить его срабатывание. Такие толчки производят равное число раз в пяти разных положениях, а именно при 90, 80, 75, 70 и 65% общей длины лямки на втягивающем устройстве. Однако если длина лямки превышает 900 мм, то вышеперечисленные значения длины в процентах должны быть соотнесены с последними 900 мм лямки, которые можно вытянуть из втягивающего устройства.</w:t>
      </w:r>
    </w:p>
    <w:p w:rsidR="00CD4BD3" w:rsidRPr="00057E2B" w:rsidRDefault="00CD4BD3" w:rsidP="006408CD">
      <w:pPr>
        <w:pStyle w:val="SingleTxtGR"/>
        <w:spacing w:line="230" w:lineRule="atLeast"/>
      </w:pPr>
      <w:r w:rsidRPr="00057E2B">
        <w:t>7.2.4.3</w:t>
      </w:r>
      <w:r w:rsidRPr="00057E2B">
        <w:tab/>
      </w:r>
      <w:r w:rsidR="006408CD">
        <w:tab/>
      </w:r>
      <w:r w:rsidRPr="00057E2B">
        <w:t>Запирание аварийно-запирающихся втягивающих устройств</w:t>
      </w:r>
    </w:p>
    <w:p w:rsidR="00CD4BD3" w:rsidRPr="00057E2B" w:rsidRDefault="00CD4BD3" w:rsidP="006408CD">
      <w:pPr>
        <w:pStyle w:val="SingleTxtGR"/>
        <w:spacing w:line="230" w:lineRule="atLeast"/>
        <w:ind w:left="2268" w:hanging="1134"/>
      </w:pPr>
      <w:r w:rsidRPr="00057E2B">
        <w:t>7.2.4.3.1</w:t>
      </w:r>
      <w:r w:rsidRPr="00057E2B">
        <w:tab/>
        <w:t xml:space="preserve">Втягивающее устройство испытывают на срабатывание, когда лямка вытянута на полную длину за вычетом 300 </w:t>
      </w:r>
      <w:r w:rsidRPr="00057E2B">
        <w:rPr>
          <w:rFonts w:ascii="Times New Roman CYR" w:hAnsi="Times New Roman CYR" w:cs="Times New Roman CYR"/>
        </w:rPr>
        <w:t>±</w:t>
      </w:r>
      <w:r w:rsidRPr="00057E2B">
        <w:t xml:space="preserve"> 3 мм.</w:t>
      </w:r>
    </w:p>
    <w:p w:rsidR="00CD4BD3" w:rsidRPr="00057E2B" w:rsidRDefault="00CD4BD3" w:rsidP="006408CD">
      <w:pPr>
        <w:pStyle w:val="SingleTxtGR"/>
        <w:spacing w:line="230" w:lineRule="atLeast"/>
        <w:ind w:left="2268" w:hanging="1134"/>
      </w:pPr>
      <w:r w:rsidRPr="00057E2B">
        <w:t>7.2.4.3.2</w:t>
      </w:r>
      <w:r w:rsidRPr="00057E2B">
        <w:tab/>
        <w:t>Если втягивающее устройство срабатывает в результате движения лямки, то вытягивание производят в направлении, в котором обычно производится ее вытягивание из втягивающего устройства, установленного на транспортном средстве.</w:t>
      </w:r>
    </w:p>
    <w:p w:rsidR="00CD4BD3" w:rsidRPr="00057E2B" w:rsidRDefault="00CD4BD3" w:rsidP="006408CD">
      <w:pPr>
        <w:pStyle w:val="SingleTxtGR"/>
        <w:spacing w:line="230" w:lineRule="atLeast"/>
        <w:ind w:left="2268" w:hanging="1134"/>
      </w:pPr>
      <w:r w:rsidRPr="00057E2B">
        <w:t>7.2.4.3.3</w:t>
      </w:r>
      <w:r w:rsidRPr="00057E2B">
        <w:tab/>
        <w:t>При испытании втягивающих устройств на чувствительность к ускорению транспортного средства их испытывают на вышеупомянутое вытягивание в обоих направлениях вдоль двух взаимно перпендикулярных осей, которые расположены в горизонтальной плоскости, если втягивающее устройство устанавливается на транспортном средстве согласно предписаниям изготовителя детского удерживающего устройства. Если такое положение не указано, то орган, проводящий испытание, консультируется с изготовителем детского удерживающего устройства. Техническая служба, проводящая испытания для официального утверждения, выбирает для испытания одно из этих направлений, при котором создаются наиболее неблагоприятные условия работы запирающего устройства.</w:t>
      </w:r>
    </w:p>
    <w:p w:rsidR="00CD4BD3" w:rsidRPr="00057E2B" w:rsidRDefault="00CD4BD3" w:rsidP="006408CD">
      <w:pPr>
        <w:pStyle w:val="SingleTxtGR"/>
        <w:spacing w:line="230" w:lineRule="atLeast"/>
        <w:ind w:left="2268" w:hanging="1134"/>
      </w:pPr>
      <w:r w:rsidRPr="00057E2B">
        <w:t>7.2.4.3.4</w:t>
      </w:r>
      <w:r w:rsidRPr="00057E2B">
        <w:tab/>
        <w:t>Конструкция используемого устройства должна обеспечивать требуемое ускорение со средней скоростью его увеличения, равной не менее 25 g/с</w:t>
      </w:r>
      <w:r w:rsidRPr="002378B1">
        <w:rPr>
          <w:sz w:val="18"/>
          <w:szCs w:val="18"/>
          <w:vertAlign w:val="superscript"/>
        </w:rPr>
        <w:footnoteReference w:id="4"/>
      </w:r>
      <w:r w:rsidRPr="00057E2B">
        <w:t>.</w:t>
      </w:r>
    </w:p>
    <w:p w:rsidR="00CD4BD3" w:rsidRPr="00057E2B" w:rsidRDefault="00CD4BD3" w:rsidP="006408CD">
      <w:pPr>
        <w:pStyle w:val="SingleTxtGR"/>
        <w:spacing w:line="230" w:lineRule="atLeast"/>
        <w:ind w:left="2268" w:hanging="1134"/>
      </w:pPr>
      <w:r w:rsidRPr="00057E2B">
        <w:t>7.2.4.3.5</w:t>
      </w:r>
      <w:r w:rsidRPr="00057E2B">
        <w:tab/>
        <w:t>Для проверки соответствия предписаниям пунктов 6.7.3.2.1.3 и 6.7.3.2.1.4</w:t>
      </w:r>
      <w:r>
        <w:t xml:space="preserve"> выше</w:t>
      </w:r>
      <w:r w:rsidRPr="00057E2B">
        <w:t xml:space="preserve"> втягивающее устройство первоначально устанавливают на горизонтальном столе, который затем наклоняют со скоростью не бол</w:t>
      </w:r>
      <w:r w:rsidR="006408CD">
        <w:t>ее </w:t>
      </w:r>
      <w:r w:rsidRPr="00057E2B">
        <w:t>2° в секунду до тех пор, пока не срабаты</w:t>
      </w:r>
      <w:r w:rsidR="006408CD">
        <w:t>вает запирающее устройство. Для </w:t>
      </w:r>
      <w:r w:rsidRPr="00057E2B">
        <w:t>проверки соответствия предъявляемым требованиям это испытание проводят повторно с наклоном в других направлениях.</w:t>
      </w:r>
    </w:p>
    <w:p w:rsidR="00CD4BD3" w:rsidRPr="00057E2B" w:rsidRDefault="00CD4BD3" w:rsidP="006408CD">
      <w:pPr>
        <w:pStyle w:val="SingleTxtGR"/>
        <w:spacing w:line="230" w:lineRule="atLeast"/>
      </w:pPr>
      <w:r w:rsidRPr="00057E2B">
        <w:t>7.2.4.4</w:t>
      </w:r>
      <w:r w:rsidRPr="00057E2B">
        <w:tab/>
      </w:r>
      <w:r w:rsidR="006408CD">
        <w:tab/>
      </w:r>
      <w:r w:rsidRPr="00057E2B">
        <w:t>Испытание на коррозийную стойкость</w:t>
      </w:r>
    </w:p>
    <w:p w:rsidR="00CD4BD3" w:rsidRPr="00057E2B" w:rsidRDefault="00CD4BD3" w:rsidP="006408CD">
      <w:pPr>
        <w:pStyle w:val="SingleTxtGR"/>
        <w:spacing w:line="230" w:lineRule="atLeast"/>
        <w:ind w:left="2268" w:hanging="1134"/>
      </w:pPr>
      <w:r w:rsidRPr="00057E2B">
        <w:t>7.2.4.4.1</w:t>
      </w:r>
      <w:r w:rsidRPr="00057E2B">
        <w:tab/>
        <w:t>Испытание на коррозийную стойкость проводят с соблюдением предписаний пункта 7.1.1 выше.</w:t>
      </w:r>
    </w:p>
    <w:p w:rsidR="00CD4BD3" w:rsidRPr="00057E2B" w:rsidRDefault="00CD4BD3" w:rsidP="006408CD">
      <w:pPr>
        <w:pStyle w:val="SingleTxtGR"/>
        <w:spacing w:line="230" w:lineRule="atLeast"/>
      </w:pPr>
      <w:r w:rsidRPr="00057E2B">
        <w:t>7.2.4.5</w:t>
      </w:r>
      <w:r w:rsidRPr="00057E2B">
        <w:tab/>
      </w:r>
      <w:r w:rsidR="006408CD">
        <w:tab/>
      </w:r>
      <w:r w:rsidRPr="00057E2B">
        <w:t xml:space="preserve">Испытание на </w:t>
      </w:r>
      <w:proofErr w:type="spellStart"/>
      <w:r w:rsidRPr="00057E2B">
        <w:t>пылестойкость</w:t>
      </w:r>
      <w:proofErr w:type="spellEnd"/>
    </w:p>
    <w:p w:rsidR="00CD4BD3" w:rsidRPr="00057E2B" w:rsidRDefault="00CD4BD3" w:rsidP="006408CD">
      <w:pPr>
        <w:pStyle w:val="SingleTxtGR"/>
        <w:spacing w:line="230" w:lineRule="atLeast"/>
        <w:ind w:left="2268" w:hanging="1134"/>
      </w:pPr>
      <w:r w:rsidRPr="00057E2B">
        <w:t>7.2.4.5.1</w:t>
      </w:r>
      <w:r w:rsidRPr="00057E2B">
        <w:tab/>
        <w:t>Втягивающее устройство помещают в испытательную камеру, как это описано в приложении 3 к настоящим Правилам. Его устанавливают в положении, аналогичном тому, в котором оно устанавливается на транспортном средстве. В испытательной камере содержится пыль, соответствующая требованиям, указан</w:t>
      </w:r>
      <w:r w:rsidR="006408CD">
        <w:t>ным в пункте 7.2.4.5.2 ниже. Из </w:t>
      </w:r>
      <w:r w:rsidRPr="00057E2B">
        <w:t xml:space="preserve">втягивающего устройства вытягивают 500 мм лямки и оставляют в этом положении. После этого пыль взбивают и в течение одной или двух минут производят 10 полных циклов втягивания и вытягивания. В течение пяти часов пыль через каждые 20 минут взбивают на 5 секунд сжатым воздухом, не содержащим масла и влаги, который поступает под давлением 5,5 </w:t>
      </w:r>
      <w:r w:rsidRPr="00057E2B">
        <w:rPr>
          <w:rFonts w:ascii="Times New Roman CYR" w:hAnsi="Times New Roman CYR" w:cs="Times New Roman CYR"/>
        </w:rPr>
        <w:t>±</w:t>
      </w:r>
      <w:r w:rsidRPr="00057E2B">
        <w:t xml:space="preserve"> 0,5 бара через фильеру диаметром 1,5 </w:t>
      </w:r>
      <w:r w:rsidRPr="00057E2B">
        <w:rPr>
          <w:rFonts w:ascii="Times New Roman CYR" w:hAnsi="Times New Roman CYR" w:cs="Times New Roman CYR"/>
        </w:rPr>
        <w:t>±</w:t>
      </w:r>
      <w:r w:rsidRPr="00057E2B">
        <w:t xml:space="preserve"> 0,1 мм.</w:t>
      </w:r>
    </w:p>
    <w:p w:rsidR="00CD4BD3" w:rsidRPr="00057E2B" w:rsidRDefault="00CD4BD3" w:rsidP="006408CD">
      <w:pPr>
        <w:spacing w:after="100" w:line="230" w:lineRule="atLeast"/>
        <w:ind w:left="2268" w:right="1134" w:hanging="1134"/>
        <w:jc w:val="both"/>
      </w:pPr>
      <w:r w:rsidRPr="00057E2B">
        <w:t>7.2.4.5.2</w:t>
      </w:r>
      <w:r w:rsidRPr="00057E2B">
        <w:tab/>
        <w:t>Пыль, используемая в испытании, описанном в пункте 7.2.4.5.1 выше, представляет собой 1 кг сухого кварцевого песка. Ее гранулометрический состав должен быть следующим:</w:t>
      </w:r>
    </w:p>
    <w:p w:rsidR="00CD4BD3" w:rsidRPr="00057E2B" w:rsidRDefault="00CD4BD3" w:rsidP="006408CD">
      <w:pPr>
        <w:spacing w:after="100" w:line="230" w:lineRule="atLeast"/>
        <w:ind w:left="2835" w:right="1134" w:hanging="567"/>
        <w:jc w:val="both"/>
      </w:pPr>
      <w:r w:rsidRPr="00057E2B">
        <w:t>a)</w:t>
      </w:r>
      <w:r w:rsidRPr="00057E2B">
        <w:tab/>
        <w:t xml:space="preserve">частицы, проходящие через отверстие 150 </w:t>
      </w:r>
      <w:proofErr w:type="spellStart"/>
      <w:r w:rsidRPr="00057E2B">
        <w:t>мк</w:t>
      </w:r>
      <w:proofErr w:type="spellEnd"/>
      <w:r w:rsidRPr="00057E2B">
        <w:t>, диаметр проволоки 104 </w:t>
      </w:r>
      <w:proofErr w:type="spellStart"/>
      <w:r w:rsidRPr="00057E2B">
        <w:t>мк</w:t>
      </w:r>
      <w:proofErr w:type="spellEnd"/>
      <w:r w:rsidRPr="00057E2B">
        <w:t>: 99–100%;</w:t>
      </w:r>
    </w:p>
    <w:p w:rsidR="00CD4BD3" w:rsidRPr="00057E2B" w:rsidRDefault="00CD4BD3" w:rsidP="006408CD">
      <w:pPr>
        <w:spacing w:after="100" w:line="230" w:lineRule="atLeast"/>
        <w:ind w:left="2835" w:right="1134" w:hanging="567"/>
        <w:jc w:val="both"/>
      </w:pPr>
      <w:r w:rsidRPr="00057E2B">
        <w:t>b)</w:t>
      </w:r>
      <w:r w:rsidRPr="00057E2B">
        <w:tab/>
        <w:t>частицы, проходящие через отверстие 105 </w:t>
      </w:r>
      <w:proofErr w:type="spellStart"/>
      <w:r w:rsidRPr="00057E2B">
        <w:t>мк</w:t>
      </w:r>
      <w:proofErr w:type="spellEnd"/>
      <w:r w:rsidRPr="00057E2B">
        <w:t>, диаметр проволоки 64 </w:t>
      </w:r>
      <w:proofErr w:type="spellStart"/>
      <w:r w:rsidRPr="00057E2B">
        <w:t>мк</w:t>
      </w:r>
      <w:proofErr w:type="spellEnd"/>
      <w:r w:rsidRPr="00057E2B">
        <w:t>: 76–86%;</w:t>
      </w:r>
    </w:p>
    <w:p w:rsidR="00CD4BD3" w:rsidRPr="00057E2B" w:rsidRDefault="00CD4BD3" w:rsidP="006408CD">
      <w:pPr>
        <w:spacing w:after="100" w:line="230" w:lineRule="atLeast"/>
        <w:ind w:left="2835" w:right="1134" w:hanging="567"/>
        <w:jc w:val="both"/>
      </w:pPr>
      <w:r w:rsidRPr="00057E2B">
        <w:t>c)</w:t>
      </w:r>
      <w:r w:rsidRPr="00057E2B">
        <w:tab/>
        <w:t>частицы, проходящие через отверстие 75 </w:t>
      </w:r>
      <w:proofErr w:type="spellStart"/>
      <w:r w:rsidRPr="00057E2B">
        <w:t>мк</w:t>
      </w:r>
      <w:proofErr w:type="spellEnd"/>
      <w:r w:rsidRPr="00057E2B">
        <w:t>, диаметр проволоки 52 </w:t>
      </w:r>
      <w:proofErr w:type="spellStart"/>
      <w:r w:rsidRPr="00057E2B">
        <w:t>мк</w:t>
      </w:r>
      <w:proofErr w:type="spellEnd"/>
      <w:r w:rsidRPr="00057E2B">
        <w:t>: 60–70%.</w:t>
      </w:r>
    </w:p>
    <w:p w:rsidR="00CD4BD3" w:rsidRPr="00057E2B" w:rsidRDefault="00CD4BD3" w:rsidP="006408CD">
      <w:pPr>
        <w:pStyle w:val="SingleTxtGR"/>
        <w:spacing w:after="100" w:line="230" w:lineRule="atLeast"/>
      </w:pPr>
      <w:r w:rsidRPr="00057E2B">
        <w:t>7.2.5</w:t>
      </w:r>
      <w:r w:rsidRPr="00057E2B">
        <w:tab/>
      </w:r>
      <w:r w:rsidRPr="00057E2B">
        <w:tab/>
        <w:t>Статическое испытание лямок</w:t>
      </w:r>
    </w:p>
    <w:p w:rsidR="00CD4BD3" w:rsidRPr="00057E2B" w:rsidRDefault="00CD4BD3" w:rsidP="006408CD">
      <w:pPr>
        <w:pStyle w:val="SingleTxtGR"/>
        <w:spacing w:after="100" w:line="230" w:lineRule="atLeast"/>
      </w:pPr>
      <w:r>
        <w:t>7.2.5.1</w:t>
      </w:r>
      <w:r w:rsidRPr="00057E2B">
        <w:tab/>
      </w:r>
      <w:r w:rsidR="006408CD">
        <w:tab/>
      </w:r>
      <w:r w:rsidRPr="00057E2B">
        <w:t>Испытание лямки на прочность</w:t>
      </w:r>
    </w:p>
    <w:p w:rsidR="00CD4BD3" w:rsidRPr="00057E2B" w:rsidRDefault="00CD4BD3" w:rsidP="006408CD">
      <w:pPr>
        <w:pStyle w:val="SingleTxtGR"/>
        <w:spacing w:after="100" w:line="230" w:lineRule="atLeast"/>
        <w:ind w:left="2268" w:hanging="1134"/>
      </w:pPr>
      <w:r w:rsidRPr="00057E2B">
        <w:t>7.2.5.1.1</w:t>
      </w:r>
      <w:r w:rsidRPr="00057E2B">
        <w:tab/>
        <w:t>Каждое испытание проводят на двух новых образцах лямок, кондиционированных в соответствии с предписаниями пункта 6.7.4</w:t>
      </w:r>
      <w:r>
        <w:t xml:space="preserve"> настоящих Правил</w:t>
      </w:r>
      <w:r w:rsidRPr="00057E2B">
        <w:t>.</w:t>
      </w:r>
    </w:p>
    <w:p w:rsidR="00CD4BD3" w:rsidRPr="00057E2B" w:rsidRDefault="00CD4BD3" w:rsidP="006408CD">
      <w:pPr>
        <w:pStyle w:val="SingleTxtGR"/>
        <w:spacing w:after="100" w:line="230" w:lineRule="atLeast"/>
        <w:ind w:left="2268" w:hanging="1134"/>
      </w:pPr>
      <w:r w:rsidRPr="00057E2B">
        <w:t>7.2.5.1.2</w:t>
      </w:r>
      <w:r w:rsidRPr="00057E2B">
        <w:tab/>
        <w:t>Каждую лямку помещают между зажимами машины для испытания на разрыв. Зажимы должны быть сконструированы таким образом, чтобы предотвращался разрыв лямки в зажимах или рядом с ними. Скорость перемещения зажимов составляет 100 </w:t>
      </w:r>
      <w:r w:rsidRPr="00057E2B">
        <w:rPr>
          <w:rFonts w:ascii="Times New Roman CYR" w:hAnsi="Times New Roman CYR" w:cs="Times New Roman CYR"/>
        </w:rPr>
        <w:t>±</w:t>
      </w:r>
      <w:r w:rsidRPr="00057E2B">
        <w:t> 20 мм/мин. Длина свободного конца образца, находящегося между зажимами машины в начале испытания, составляет 200 </w:t>
      </w:r>
      <w:r w:rsidRPr="00057E2B">
        <w:rPr>
          <w:rFonts w:ascii="Times New Roman CYR" w:hAnsi="Times New Roman CYR" w:cs="Times New Roman CYR"/>
        </w:rPr>
        <w:t>±</w:t>
      </w:r>
      <w:r w:rsidRPr="00057E2B">
        <w:t> 40 мм.</w:t>
      </w:r>
    </w:p>
    <w:p w:rsidR="00CD4BD3" w:rsidRPr="00057E2B" w:rsidRDefault="00CD4BD3" w:rsidP="006408CD">
      <w:pPr>
        <w:pStyle w:val="SingleTxtGR"/>
        <w:spacing w:after="100" w:line="230" w:lineRule="atLeast"/>
        <w:ind w:left="2268" w:hanging="1134"/>
      </w:pPr>
      <w:r w:rsidRPr="00057E2B">
        <w:t>7.2.5.1.2.1</w:t>
      </w:r>
      <w:r w:rsidRPr="00057E2B">
        <w:tab/>
        <w:t>Нагрузку увеличивают до разрыва лямки и величину ее регистрируют.</w:t>
      </w:r>
    </w:p>
    <w:p w:rsidR="00CD4BD3" w:rsidRPr="00057E2B" w:rsidRDefault="00CD4BD3" w:rsidP="006408CD">
      <w:pPr>
        <w:pStyle w:val="SingleTxtGR"/>
        <w:spacing w:after="100" w:line="230" w:lineRule="atLeast"/>
        <w:ind w:left="2268" w:hanging="1134"/>
      </w:pPr>
      <w:r w:rsidRPr="00057E2B">
        <w:t>7.2.5.1.3</w:t>
      </w:r>
      <w:r w:rsidRPr="00057E2B">
        <w:tab/>
        <w:t>Если лямка проскальзывает или рвется в одном из зажимов машины либо на расстоянии менее 10 мм от одного из них, то результаты испытания считаются недействительными и проводят новое испытание на другом образце.</w:t>
      </w:r>
    </w:p>
    <w:p w:rsidR="00CD4BD3" w:rsidRPr="00057E2B" w:rsidRDefault="00CD4BD3" w:rsidP="006408CD">
      <w:pPr>
        <w:pStyle w:val="SingleTxtGR"/>
        <w:spacing w:after="100" w:line="230" w:lineRule="atLeast"/>
        <w:ind w:left="2268" w:hanging="1134"/>
      </w:pPr>
      <w:r w:rsidRPr="00057E2B">
        <w:t>7.2.5.2</w:t>
      </w:r>
      <w:r w:rsidRPr="00057E2B">
        <w:tab/>
      </w:r>
      <w:r w:rsidR="006408CD">
        <w:tab/>
      </w:r>
      <w:r w:rsidRPr="00057E2B">
        <w:t xml:space="preserve">Вырезанные из лямки образцы, упомянутые в пункте 3.2.3 </w:t>
      </w:r>
      <w:r>
        <w:t>настоящих Правил</w:t>
      </w:r>
      <w:r w:rsidRPr="00057E2B">
        <w:t>, кондиционируют нижеследующим образом.</w:t>
      </w:r>
    </w:p>
    <w:p w:rsidR="00CD4BD3" w:rsidRPr="00057E2B" w:rsidRDefault="00CD4BD3" w:rsidP="006408CD">
      <w:pPr>
        <w:pStyle w:val="SingleTxtGR"/>
        <w:spacing w:after="100" w:line="230" w:lineRule="atLeast"/>
        <w:ind w:left="2268" w:hanging="1134"/>
      </w:pPr>
      <w:r w:rsidRPr="00057E2B">
        <w:t>7.2.5.2.1</w:t>
      </w:r>
      <w:r w:rsidRPr="00057E2B">
        <w:tab/>
        <w:t>Кондиционирование в условиях комнатной температуры и влажности</w:t>
      </w:r>
    </w:p>
    <w:p w:rsidR="00CD4BD3" w:rsidRPr="00057E2B" w:rsidRDefault="00CD4BD3" w:rsidP="006408CD">
      <w:pPr>
        <w:pStyle w:val="SingleTxtGR"/>
        <w:spacing w:after="100" w:line="230" w:lineRule="atLeast"/>
        <w:ind w:left="2268" w:hanging="1134"/>
      </w:pPr>
      <w:r w:rsidRPr="006408CD">
        <w:rPr>
          <w:spacing w:val="-2"/>
        </w:rPr>
        <w:t>7.2.5.2.1.1</w:t>
      </w:r>
      <w:r w:rsidRPr="006408CD">
        <w:rPr>
          <w:spacing w:val="-2"/>
        </w:rPr>
        <w:tab/>
        <w:t xml:space="preserve">Лямку выдерживают в течение 24 часов </w:t>
      </w:r>
      <w:r w:rsidRPr="006408CD">
        <w:rPr>
          <w:rFonts w:ascii="Times New Roman CYR" w:hAnsi="Times New Roman CYR" w:cs="Times New Roman CYR"/>
          <w:spacing w:val="-2"/>
        </w:rPr>
        <w:t xml:space="preserve">± </w:t>
      </w:r>
      <w:r w:rsidRPr="006408CD">
        <w:rPr>
          <w:spacing w:val="-2"/>
        </w:rPr>
        <w:t>1 час при температуре 23 </w:t>
      </w:r>
      <w:r w:rsidRPr="006408CD">
        <w:rPr>
          <w:rFonts w:ascii="Times New Roman CYR" w:hAnsi="Times New Roman CYR" w:cs="Times New Roman CYR"/>
          <w:spacing w:val="-2"/>
        </w:rPr>
        <w:t>±</w:t>
      </w:r>
      <w:r w:rsidRPr="006408CD">
        <w:rPr>
          <w:spacing w:val="-2"/>
        </w:rPr>
        <w:t> 5 °C</w:t>
      </w:r>
      <w:r w:rsidRPr="00057E2B">
        <w:t xml:space="preserve"> и относительной влажности 50 </w:t>
      </w:r>
      <w:r w:rsidRPr="00057E2B">
        <w:rPr>
          <w:rFonts w:ascii="Times New Roman CYR" w:hAnsi="Times New Roman CYR" w:cs="Times New Roman CYR"/>
        </w:rPr>
        <w:t>±</w:t>
      </w:r>
      <w:r w:rsidRPr="00057E2B">
        <w:t> 10%. Если испытание проводится не сразу после кондиционирования, то отобранный образец до начала испытания помещают в герметически закрытый сосуд. Разрывную нагрузку определяют не позже чем через пять минут после извлечения образца из кондиционирующей среды или из сосуда.</w:t>
      </w:r>
    </w:p>
    <w:p w:rsidR="00CD4BD3" w:rsidRPr="00057E2B" w:rsidRDefault="00CD4BD3" w:rsidP="006408CD">
      <w:pPr>
        <w:pStyle w:val="SingleTxtGR"/>
        <w:spacing w:after="100" w:line="230" w:lineRule="atLeast"/>
      </w:pPr>
      <w:r w:rsidRPr="00057E2B">
        <w:t>7.2.5.2.2</w:t>
      </w:r>
      <w:r w:rsidRPr="00057E2B">
        <w:tab/>
        <w:t>Кондиционирование светом</w:t>
      </w:r>
    </w:p>
    <w:p w:rsidR="00CD4BD3" w:rsidRPr="00057E2B" w:rsidRDefault="00CD4BD3" w:rsidP="006408CD">
      <w:pPr>
        <w:pStyle w:val="SingleTxtGR"/>
        <w:spacing w:after="100" w:line="230" w:lineRule="atLeast"/>
        <w:ind w:left="2268" w:hanging="1134"/>
      </w:pPr>
      <w:r w:rsidRPr="00057E2B">
        <w:t>7.2.5.2.2.1</w:t>
      </w:r>
      <w:r w:rsidRPr="00057E2B">
        <w:tab/>
        <w:t>Применяются предписания, содержащиеся в рекомендации ISO/105-B02 (1978). Лямка выставляют на свет на время, необходимое для выцветания типового синего образца № 7 до контрастной окраски, соответствующей уровню 4 серой шкалы.</w:t>
      </w:r>
    </w:p>
    <w:p w:rsidR="00CD4BD3" w:rsidRPr="00057E2B" w:rsidRDefault="00CD4BD3" w:rsidP="006408CD">
      <w:pPr>
        <w:pStyle w:val="SingleTxtGR"/>
        <w:spacing w:after="100" w:line="230" w:lineRule="atLeast"/>
        <w:ind w:left="2268" w:hanging="1134"/>
      </w:pPr>
      <w:r w:rsidRPr="00057E2B">
        <w:t>7.2.5.2.2.2</w:t>
      </w:r>
      <w:r w:rsidRPr="00057E2B">
        <w:tab/>
        <w:t>После этого испытания лямку выдерживают в течение не менее 24 часов при температуре 23 ± 5</w:t>
      </w:r>
      <w:r>
        <w:t> </w:t>
      </w:r>
      <w:r w:rsidRPr="00057E2B">
        <w:t>°C и относительной влажности 50 ± 10%. Разрывную нагрузку определяют не позже чем через пять минут после извлечения образца из кондиционирующей установки.</w:t>
      </w:r>
    </w:p>
    <w:p w:rsidR="00CD4BD3" w:rsidRPr="00057E2B" w:rsidRDefault="00CD4BD3" w:rsidP="006408CD">
      <w:pPr>
        <w:pStyle w:val="SingleTxtGR"/>
        <w:spacing w:after="100" w:line="230" w:lineRule="atLeast"/>
      </w:pPr>
      <w:r w:rsidRPr="00057E2B">
        <w:t>7.2.5.2.3</w:t>
      </w:r>
      <w:r w:rsidRPr="00057E2B">
        <w:tab/>
        <w:t>Кондиционирование холодом</w:t>
      </w:r>
    </w:p>
    <w:p w:rsidR="00CD4BD3" w:rsidRPr="00057E2B" w:rsidRDefault="00CD4BD3" w:rsidP="006408CD">
      <w:pPr>
        <w:pStyle w:val="SingleTxtGR"/>
        <w:spacing w:after="100" w:line="230" w:lineRule="atLeast"/>
        <w:ind w:left="2268" w:hanging="1134"/>
      </w:pPr>
      <w:r w:rsidRPr="00057E2B">
        <w:t>7.2.5.2.3.1</w:t>
      </w:r>
      <w:r w:rsidRPr="00057E2B">
        <w:tab/>
        <w:t>Лямку выдерживают в течение не менее 24 часов при температуре 23 ± 5</w:t>
      </w:r>
      <w:r>
        <w:t> </w:t>
      </w:r>
      <w:r w:rsidRPr="00057E2B">
        <w:t>°C и относительной влажности 50 ± 10%.</w:t>
      </w:r>
    </w:p>
    <w:p w:rsidR="00CD4BD3" w:rsidRPr="00057E2B" w:rsidRDefault="00CD4BD3" w:rsidP="006408CD">
      <w:pPr>
        <w:pStyle w:val="SingleTxtGR"/>
        <w:spacing w:after="100" w:line="230" w:lineRule="atLeast"/>
        <w:ind w:left="2268" w:hanging="1134"/>
      </w:pPr>
      <w:r w:rsidRPr="00057E2B">
        <w:t>7.2.5.2.3.2</w:t>
      </w:r>
      <w:r w:rsidRPr="00057E2B">
        <w:tab/>
        <w:t>После этого лямку помещают на 90 </w:t>
      </w:r>
      <w:r w:rsidRPr="00057E2B">
        <w:rPr>
          <w:rFonts w:ascii="Times New Roman CYR" w:hAnsi="Times New Roman CYR" w:cs="Times New Roman CYR"/>
        </w:rPr>
        <w:t>±</w:t>
      </w:r>
      <w:r w:rsidRPr="00057E2B">
        <w:t> 5 мин. на ровную поверхность в холодильной камере с температурой воздуха -30 </w:t>
      </w:r>
      <w:r w:rsidRPr="00057E2B">
        <w:rPr>
          <w:rFonts w:ascii="Times New Roman CYR" w:hAnsi="Times New Roman CYR" w:cs="Times New Roman CYR"/>
        </w:rPr>
        <w:t>±</w:t>
      </w:r>
      <w:r w:rsidRPr="00057E2B">
        <w:t> 5</w:t>
      </w:r>
      <w:r>
        <w:t> </w:t>
      </w:r>
      <w:r w:rsidRPr="00057E2B">
        <w:t>°C. Затем лямку складывают, и на нее устанавливают груз весом 2 </w:t>
      </w:r>
      <w:r w:rsidRPr="00057E2B">
        <w:rPr>
          <w:rFonts w:ascii="Times New Roman CYR" w:hAnsi="Times New Roman CYR" w:cs="Times New Roman CYR"/>
        </w:rPr>
        <w:t>±</w:t>
      </w:r>
      <w:r w:rsidRPr="00057E2B">
        <w:t> 0,2 кг, который предварительно охлаждается до -30 </w:t>
      </w:r>
      <w:r w:rsidRPr="00057E2B">
        <w:rPr>
          <w:rFonts w:ascii="Times New Roman CYR" w:hAnsi="Times New Roman CYR" w:cs="Times New Roman CYR"/>
        </w:rPr>
        <w:t>±</w:t>
      </w:r>
      <w:r w:rsidRPr="00057E2B">
        <w:t> 5</w:t>
      </w:r>
      <w:r>
        <w:t> </w:t>
      </w:r>
      <w:r w:rsidRPr="00057E2B">
        <w:t>°C. После выдерживания лямки под нагрузкой в течение 30 </w:t>
      </w:r>
      <w:r w:rsidRPr="00057E2B">
        <w:rPr>
          <w:rFonts w:ascii="Times New Roman CYR" w:hAnsi="Times New Roman CYR" w:cs="Times New Roman CYR"/>
        </w:rPr>
        <w:t>±</w:t>
      </w:r>
      <w:r w:rsidR="00540FF6">
        <w:t> 5 мин</w:t>
      </w:r>
      <w:r w:rsidRPr="00057E2B">
        <w:t xml:space="preserve"> в той же </w:t>
      </w:r>
      <w:r w:rsidR="00540FF6">
        <w:t>холодильной камере груз снимают</w:t>
      </w:r>
      <w:r w:rsidRPr="00057E2B">
        <w:t xml:space="preserve"> и в течение пяти минут после извлечения лямки из холодильной камеры определяют разрывную нагрузку.</w:t>
      </w:r>
    </w:p>
    <w:p w:rsidR="00CD4BD3" w:rsidRPr="00057E2B" w:rsidRDefault="00CD4BD3" w:rsidP="006408CD">
      <w:pPr>
        <w:pStyle w:val="SingleTxtGR"/>
        <w:spacing w:line="234" w:lineRule="atLeast"/>
      </w:pPr>
      <w:r w:rsidRPr="00057E2B">
        <w:t>7.2.5.2.4</w:t>
      </w:r>
      <w:r w:rsidRPr="00057E2B">
        <w:tab/>
        <w:t>Кондиционирование в условиях жары</w:t>
      </w:r>
    </w:p>
    <w:p w:rsidR="00CD4BD3" w:rsidRPr="00057E2B" w:rsidRDefault="00CD4BD3" w:rsidP="006408CD">
      <w:pPr>
        <w:pStyle w:val="SingleTxtGR"/>
        <w:spacing w:line="234" w:lineRule="atLeast"/>
        <w:ind w:left="2268" w:hanging="1134"/>
      </w:pPr>
      <w:r w:rsidRPr="00057E2B">
        <w:t>7.2.5.2.4.1</w:t>
      </w:r>
      <w:r w:rsidRPr="00057E2B">
        <w:tab/>
        <w:t>Лямку помещают на 180 </w:t>
      </w:r>
      <w:r w:rsidRPr="00057E2B">
        <w:rPr>
          <w:rFonts w:ascii="Times New Roman CYR" w:hAnsi="Times New Roman CYR" w:cs="Times New Roman CYR"/>
        </w:rPr>
        <w:t>±</w:t>
      </w:r>
      <w:r w:rsidR="00540FF6">
        <w:t> 10 мин</w:t>
      </w:r>
      <w:r w:rsidRPr="00057E2B">
        <w:t xml:space="preserve"> в нагревательную камеру, имеющую температуру 60 </w:t>
      </w:r>
      <w:r w:rsidRPr="00057E2B">
        <w:rPr>
          <w:rFonts w:ascii="Times New Roman CYR" w:hAnsi="Times New Roman CYR" w:cs="Times New Roman CYR"/>
        </w:rPr>
        <w:t>±</w:t>
      </w:r>
      <w:r w:rsidRPr="00057E2B">
        <w:t> 5</w:t>
      </w:r>
      <w:r>
        <w:t> </w:t>
      </w:r>
      <w:r w:rsidRPr="00057E2B">
        <w:t>°C и относительную влажность 65 </w:t>
      </w:r>
      <w:r w:rsidRPr="00057E2B">
        <w:rPr>
          <w:rFonts w:ascii="Times New Roman CYR" w:hAnsi="Times New Roman CYR" w:cs="Times New Roman CYR"/>
        </w:rPr>
        <w:t>±</w:t>
      </w:r>
      <w:r w:rsidRPr="00057E2B">
        <w:t> 5%.</w:t>
      </w:r>
    </w:p>
    <w:p w:rsidR="00CD4BD3" w:rsidRPr="00057E2B" w:rsidRDefault="00CD4BD3" w:rsidP="006408CD">
      <w:pPr>
        <w:pStyle w:val="SingleTxtGR"/>
        <w:spacing w:line="234" w:lineRule="atLeast"/>
        <w:ind w:left="2268" w:hanging="1134"/>
      </w:pPr>
      <w:r w:rsidRPr="00057E2B">
        <w:t>7.2.5.2.4.2</w:t>
      </w:r>
      <w:r w:rsidRPr="00057E2B">
        <w:tab/>
        <w:t>Разрывную нагрузку определяют в течение пяти минут после извлечения лямки из нагревательной камеры.</w:t>
      </w:r>
    </w:p>
    <w:p w:rsidR="00CD4BD3" w:rsidRPr="00057E2B" w:rsidRDefault="00CD4BD3" w:rsidP="006408CD">
      <w:pPr>
        <w:pStyle w:val="SingleTxtGR"/>
        <w:spacing w:line="234" w:lineRule="atLeast"/>
      </w:pPr>
      <w:r w:rsidRPr="00057E2B">
        <w:t>7.2.5.2.5</w:t>
      </w:r>
      <w:r w:rsidRPr="00057E2B">
        <w:tab/>
        <w:t>Кондиционирование водой</w:t>
      </w:r>
    </w:p>
    <w:p w:rsidR="00CD4BD3" w:rsidRPr="00057E2B" w:rsidRDefault="00CD4BD3" w:rsidP="006408CD">
      <w:pPr>
        <w:pStyle w:val="SingleTxtGR"/>
        <w:spacing w:line="234" w:lineRule="atLeast"/>
        <w:ind w:left="2268" w:hanging="1134"/>
      </w:pPr>
      <w:r w:rsidRPr="00057E2B">
        <w:t>7.2.5.2.5.1</w:t>
      </w:r>
      <w:r w:rsidRPr="00057E2B">
        <w:tab/>
        <w:t>Лямку полностью погружают на 180 </w:t>
      </w:r>
      <w:r w:rsidRPr="00057E2B">
        <w:rPr>
          <w:rFonts w:ascii="Times New Roman CYR" w:hAnsi="Times New Roman CYR" w:cs="Times New Roman CYR"/>
        </w:rPr>
        <w:t>±</w:t>
      </w:r>
      <w:r w:rsidR="00540FF6">
        <w:t> 10 мин</w:t>
      </w:r>
      <w:r w:rsidRPr="00057E2B">
        <w:t xml:space="preserve"> в дистиллированную воду при температуре 20 </w:t>
      </w:r>
      <w:r w:rsidRPr="00057E2B">
        <w:rPr>
          <w:rFonts w:ascii="Times New Roman CYR" w:hAnsi="Times New Roman CYR" w:cs="Times New Roman CYR"/>
        </w:rPr>
        <w:t>±</w:t>
      </w:r>
      <w:r w:rsidRPr="00057E2B">
        <w:t> 5</w:t>
      </w:r>
      <w:r>
        <w:t> </w:t>
      </w:r>
      <w:r w:rsidRPr="00057E2B">
        <w:t xml:space="preserve">°C с использованием небольшого количества смачивающей добавки. Пригодна любая смачивающая добавка, подходящая для </w:t>
      </w:r>
      <w:r>
        <w:t>испытуем</w:t>
      </w:r>
      <w:r w:rsidRPr="00057E2B">
        <w:t>ой ткани.</w:t>
      </w:r>
    </w:p>
    <w:p w:rsidR="00CD4BD3" w:rsidRPr="00057E2B" w:rsidRDefault="00CD4BD3" w:rsidP="006408CD">
      <w:pPr>
        <w:pStyle w:val="SingleTxtGR"/>
        <w:spacing w:line="234" w:lineRule="atLeast"/>
        <w:ind w:left="2268" w:hanging="1134"/>
      </w:pPr>
      <w:r w:rsidRPr="00057E2B">
        <w:t>7.2.5.2.5.2</w:t>
      </w:r>
      <w:r w:rsidRPr="00057E2B">
        <w:tab/>
        <w:t>Разрывную нагрузку определяют в течение 10 минут после извлечения лямки из воды.</w:t>
      </w:r>
    </w:p>
    <w:p w:rsidR="00CD4BD3" w:rsidRPr="00057E2B" w:rsidRDefault="00CD4BD3" w:rsidP="006408CD">
      <w:pPr>
        <w:pStyle w:val="SingleTxtGR"/>
        <w:spacing w:line="234" w:lineRule="atLeast"/>
      </w:pPr>
      <w:r w:rsidRPr="00057E2B">
        <w:t>7.2.5.2.6</w:t>
      </w:r>
      <w:r w:rsidRPr="00057E2B">
        <w:tab/>
        <w:t>Кондиционирование посредством истирания</w:t>
      </w:r>
    </w:p>
    <w:p w:rsidR="00CD4BD3" w:rsidRPr="00057E2B" w:rsidRDefault="00CD4BD3" w:rsidP="006408CD">
      <w:pPr>
        <w:pStyle w:val="SingleTxtGR"/>
        <w:spacing w:line="234" w:lineRule="atLeast"/>
        <w:ind w:left="2268" w:hanging="1134"/>
      </w:pPr>
      <w:r w:rsidRPr="00057E2B">
        <w:t>7.2.5.2.6.1</w:t>
      </w:r>
      <w:r w:rsidRPr="00057E2B">
        <w:tab/>
        <w:t>Детали или устройства, подвергаемые испытанию на истирание, предварительно выдерживают в течение не менее 24 часов в условиях среды, характеризующейся температурой 23 </w:t>
      </w:r>
      <w:r w:rsidRPr="00057E2B">
        <w:rPr>
          <w:rFonts w:ascii="Times New Roman CYR" w:hAnsi="Times New Roman CYR" w:cs="Times New Roman CYR"/>
        </w:rPr>
        <w:t>±</w:t>
      </w:r>
      <w:r w:rsidRPr="00057E2B">
        <w:t> 5</w:t>
      </w:r>
      <w:r>
        <w:t> </w:t>
      </w:r>
      <w:r w:rsidRPr="00057E2B">
        <w:t>°C и относительной влажностью 50 </w:t>
      </w:r>
      <w:r w:rsidRPr="00057E2B">
        <w:rPr>
          <w:rFonts w:ascii="Times New Roman CYR" w:hAnsi="Times New Roman CYR" w:cs="Times New Roman CYR"/>
        </w:rPr>
        <w:t>±</w:t>
      </w:r>
      <w:r w:rsidRPr="00057E2B">
        <w:t> 10%. Испытание проводят при комнатной температуре в пределах 15–30</w:t>
      </w:r>
      <w:r>
        <w:t> </w:t>
      </w:r>
      <w:r w:rsidRPr="00057E2B">
        <w:t>°C.</w:t>
      </w:r>
    </w:p>
    <w:p w:rsidR="00CD4BD3" w:rsidRPr="00057E2B" w:rsidRDefault="00CD4BD3" w:rsidP="006408CD">
      <w:pPr>
        <w:pStyle w:val="SingleTxtGR"/>
        <w:spacing w:line="234" w:lineRule="atLeast"/>
        <w:ind w:left="2268" w:hanging="1134"/>
      </w:pPr>
      <w:r w:rsidRPr="00057E2B">
        <w:t>7.2.5.2.6.2</w:t>
      </w:r>
      <w:r w:rsidRPr="00057E2B">
        <w:tab/>
        <w:t>Общие условия проведения каждого из испытаний указаны в таблице ниже:</w:t>
      </w:r>
    </w:p>
    <w:p w:rsidR="00CD4BD3" w:rsidRPr="00057E2B" w:rsidRDefault="00CD4BD3" w:rsidP="00CD4BD3">
      <w:pPr>
        <w:pStyle w:val="SingleTxtGR"/>
      </w:pPr>
      <w:r w:rsidRPr="00057E2B">
        <w:t>Таблица 8</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5"/>
        <w:gridCol w:w="1842"/>
        <w:gridCol w:w="1964"/>
        <w:gridCol w:w="1720"/>
      </w:tblGrid>
      <w:tr w:rsidR="00CD4BD3" w:rsidRPr="00057E2B" w:rsidTr="0052104C">
        <w:tc>
          <w:tcPr>
            <w:tcW w:w="1845" w:type="dxa"/>
            <w:tcBorders>
              <w:bottom w:val="single" w:sz="12" w:space="0" w:color="auto"/>
            </w:tcBorders>
            <w:vAlign w:val="bottom"/>
          </w:tcPr>
          <w:p w:rsidR="00CD4BD3" w:rsidRPr="00057E2B" w:rsidRDefault="00CD4BD3" w:rsidP="00495A97">
            <w:pPr>
              <w:spacing w:before="80" w:after="80" w:line="240" w:lineRule="auto"/>
              <w:ind w:left="57" w:right="113"/>
              <w:rPr>
                <w:i/>
                <w:sz w:val="16"/>
              </w:rPr>
            </w:pPr>
          </w:p>
        </w:tc>
        <w:tc>
          <w:tcPr>
            <w:tcW w:w="1842" w:type="dxa"/>
            <w:tcBorders>
              <w:bottom w:val="single" w:sz="12" w:space="0" w:color="auto"/>
            </w:tcBorders>
            <w:vAlign w:val="bottom"/>
          </w:tcPr>
          <w:p w:rsidR="00CD4BD3" w:rsidRPr="00057E2B" w:rsidRDefault="00CD4BD3" w:rsidP="0052104C">
            <w:pPr>
              <w:spacing w:before="80" w:after="80" w:line="240" w:lineRule="auto"/>
              <w:ind w:left="57" w:right="113"/>
              <w:jc w:val="right"/>
              <w:rPr>
                <w:i/>
                <w:sz w:val="16"/>
                <w:szCs w:val="16"/>
              </w:rPr>
            </w:pPr>
            <w:r w:rsidRPr="00057E2B">
              <w:rPr>
                <w:i/>
                <w:sz w:val="16"/>
                <w:szCs w:val="16"/>
              </w:rPr>
              <w:t>Нагрузка (Н)</w:t>
            </w:r>
          </w:p>
        </w:tc>
        <w:tc>
          <w:tcPr>
            <w:tcW w:w="1964" w:type="dxa"/>
            <w:tcBorders>
              <w:bottom w:val="single" w:sz="12" w:space="0" w:color="auto"/>
            </w:tcBorders>
            <w:vAlign w:val="bottom"/>
          </w:tcPr>
          <w:p w:rsidR="00CD4BD3" w:rsidRPr="00057E2B" w:rsidRDefault="00CD4BD3" w:rsidP="0052104C">
            <w:pPr>
              <w:spacing w:before="80" w:after="80" w:line="240" w:lineRule="auto"/>
              <w:ind w:left="57" w:right="113"/>
              <w:jc w:val="right"/>
              <w:rPr>
                <w:i/>
                <w:sz w:val="16"/>
                <w:szCs w:val="16"/>
              </w:rPr>
            </w:pPr>
            <w:r w:rsidRPr="00057E2B">
              <w:rPr>
                <w:i/>
                <w:sz w:val="16"/>
                <w:szCs w:val="16"/>
              </w:rPr>
              <w:t>Число циклов в минуту</w:t>
            </w:r>
          </w:p>
        </w:tc>
        <w:tc>
          <w:tcPr>
            <w:tcW w:w="1720" w:type="dxa"/>
            <w:tcBorders>
              <w:bottom w:val="single" w:sz="12" w:space="0" w:color="auto"/>
            </w:tcBorders>
            <w:vAlign w:val="bottom"/>
          </w:tcPr>
          <w:p w:rsidR="00CD4BD3" w:rsidRPr="00057E2B" w:rsidRDefault="00CD4BD3" w:rsidP="0052104C">
            <w:pPr>
              <w:spacing w:before="80" w:after="80" w:line="240" w:lineRule="auto"/>
              <w:ind w:left="57" w:right="113"/>
              <w:jc w:val="right"/>
              <w:rPr>
                <w:i/>
                <w:sz w:val="16"/>
                <w:szCs w:val="16"/>
              </w:rPr>
            </w:pPr>
            <w:r w:rsidRPr="00057E2B">
              <w:rPr>
                <w:i/>
                <w:sz w:val="16"/>
                <w:szCs w:val="16"/>
              </w:rPr>
              <w:t>Общее число циклов</w:t>
            </w:r>
          </w:p>
        </w:tc>
      </w:tr>
      <w:tr w:rsidR="00CD4BD3" w:rsidRPr="00057E2B" w:rsidTr="0052104C">
        <w:tc>
          <w:tcPr>
            <w:tcW w:w="1845" w:type="dxa"/>
            <w:tcBorders>
              <w:top w:val="single" w:sz="12" w:space="0" w:color="auto"/>
              <w:bottom w:val="single" w:sz="4" w:space="0" w:color="auto"/>
            </w:tcBorders>
          </w:tcPr>
          <w:p w:rsidR="00CD4BD3" w:rsidRPr="00057E2B" w:rsidRDefault="00CD4BD3" w:rsidP="00495A97">
            <w:pPr>
              <w:spacing w:beforeLines="40" w:before="96" w:afterLines="40" w:after="96" w:line="240" w:lineRule="auto"/>
              <w:ind w:left="57" w:right="113"/>
            </w:pPr>
            <w:r>
              <w:t xml:space="preserve">Процедура </w:t>
            </w:r>
            <w:r w:rsidRPr="00057E2B">
              <w:t>типа 1</w:t>
            </w:r>
          </w:p>
        </w:tc>
        <w:tc>
          <w:tcPr>
            <w:tcW w:w="1842" w:type="dxa"/>
            <w:tcBorders>
              <w:top w:val="single" w:sz="12" w:space="0" w:color="auto"/>
              <w:bottom w:val="single" w:sz="4" w:space="0" w:color="auto"/>
            </w:tcBorders>
          </w:tcPr>
          <w:p w:rsidR="00CD4BD3" w:rsidRPr="00057E2B" w:rsidRDefault="00CD4BD3" w:rsidP="0052104C">
            <w:pPr>
              <w:spacing w:beforeLines="40" w:before="96" w:afterLines="40" w:after="96" w:line="240" w:lineRule="auto"/>
              <w:ind w:left="57" w:right="113"/>
              <w:jc w:val="right"/>
            </w:pPr>
            <w:r w:rsidRPr="00057E2B">
              <w:t>10 ± 0,1</w:t>
            </w:r>
          </w:p>
        </w:tc>
        <w:tc>
          <w:tcPr>
            <w:tcW w:w="1964" w:type="dxa"/>
            <w:tcBorders>
              <w:top w:val="single" w:sz="12" w:space="0" w:color="auto"/>
              <w:bottom w:val="single" w:sz="4" w:space="0" w:color="auto"/>
            </w:tcBorders>
          </w:tcPr>
          <w:p w:rsidR="00CD4BD3" w:rsidRPr="00057E2B" w:rsidRDefault="00CD4BD3" w:rsidP="0052104C">
            <w:pPr>
              <w:spacing w:beforeLines="40" w:before="96" w:afterLines="40" w:after="96" w:line="240" w:lineRule="auto"/>
              <w:ind w:left="57" w:right="113"/>
              <w:jc w:val="right"/>
            </w:pPr>
            <w:r w:rsidRPr="00057E2B">
              <w:t>30 ± 10</w:t>
            </w:r>
          </w:p>
        </w:tc>
        <w:tc>
          <w:tcPr>
            <w:tcW w:w="1720" w:type="dxa"/>
            <w:tcBorders>
              <w:top w:val="single" w:sz="12" w:space="0" w:color="auto"/>
              <w:bottom w:val="single" w:sz="4" w:space="0" w:color="auto"/>
            </w:tcBorders>
          </w:tcPr>
          <w:p w:rsidR="00CD4BD3" w:rsidRPr="00057E2B" w:rsidRDefault="00CD4BD3" w:rsidP="0052104C">
            <w:pPr>
              <w:spacing w:beforeLines="40" w:before="96" w:afterLines="40" w:after="96" w:line="240" w:lineRule="auto"/>
              <w:ind w:left="57" w:right="113"/>
              <w:jc w:val="right"/>
            </w:pPr>
            <w:r w:rsidRPr="00057E2B">
              <w:t>1 000 ± 5</w:t>
            </w:r>
          </w:p>
        </w:tc>
      </w:tr>
      <w:tr w:rsidR="00CD4BD3" w:rsidRPr="00057E2B" w:rsidTr="0052104C">
        <w:tc>
          <w:tcPr>
            <w:tcW w:w="1845" w:type="dxa"/>
            <w:tcBorders>
              <w:bottom w:val="single" w:sz="12" w:space="0" w:color="auto"/>
            </w:tcBorders>
          </w:tcPr>
          <w:p w:rsidR="00CD4BD3" w:rsidRPr="00057E2B" w:rsidRDefault="00CD4BD3" w:rsidP="00495A97">
            <w:pPr>
              <w:spacing w:beforeLines="40" w:before="96" w:afterLines="40" w:after="96" w:line="240" w:lineRule="auto"/>
              <w:ind w:left="57" w:right="113"/>
            </w:pPr>
            <w:r>
              <w:t>Процедура</w:t>
            </w:r>
            <w:r w:rsidRPr="00057E2B">
              <w:t xml:space="preserve"> типа 2</w:t>
            </w:r>
          </w:p>
        </w:tc>
        <w:tc>
          <w:tcPr>
            <w:tcW w:w="1842" w:type="dxa"/>
            <w:tcBorders>
              <w:bottom w:val="single" w:sz="12" w:space="0" w:color="auto"/>
            </w:tcBorders>
          </w:tcPr>
          <w:p w:rsidR="00CD4BD3" w:rsidRPr="00057E2B" w:rsidRDefault="00CD4BD3" w:rsidP="0052104C">
            <w:pPr>
              <w:spacing w:beforeLines="40" w:before="96" w:afterLines="40" w:after="96" w:line="240" w:lineRule="auto"/>
              <w:ind w:left="57" w:right="113"/>
              <w:jc w:val="right"/>
            </w:pPr>
            <w:r w:rsidRPr="00057E2B">
              <w:t>5 ± 0,05</w:t>
            </w:r>
          </w:p>
        </w:tc>
        <w:tc>
          <w:tcPr>
            <w:tcW w:w="1964" w:type="dxa"/>
            <w:tcBorders>
              <w:bottom w:val="single" w:sz="12" w:space="0" w:color="auto"/>
            </w:tcBorders>
          </w:tcPr>
          <w:p w:rsidR="00CD4BD3" w:rsidRPr="00057E2B" w:rsidRDefault="00CD4BD3" w:rsidP="0052104C">
            <w:pPr>
              <w:spacing w:beforeLines="40" w:before="96" w:afterLines="40" w:after="96" w:line="240" w:lineRule="auto"/>
              <w:ind w:left="57" w:right="113"/>
              <w:jc w:val="right"/>
            </w:pPr>
            <w:r w:rsidRPr="00057E2B">
              <w:t>30 ± 10</w:t>
            </w:r>
          </w:p>
        </w:tc>
        <w:tc>
          <w:tcPr>
            <w:tcW w:w="1720" w:type="dxa"/>
            <w:tcBorders>
              <w:bottom w:val="single" w:sz="12" w:space="0" w:color="auto"/>
            </w:tcBorders>
          </w:tcPr>
          <w:p w:rsidR="00CD4BD3" w:rsidRPr="00057E2B" w:rsidRDefault="00CD4BD3" w:rsidP="0052104C">
            <w:pPr>
              <w:spacing w:beforeLines="40" w:before="96" w:afterLines="40" w:after="96" w:line="240" w:lineRule="auto"/>
              <w:ind w:left="57" w:right="113"/>
              <w:jc w:val="right"/>
            </w:pPr>
            <w:r w:rsidRPr="00057E2B">
              <w:t>5 000 ± 5</w:t>
            </w:r>
          </w:p>
        </w:tc>
      </w:tr>
    </w:tbl>
    <w:p w:rsidR="00CD4BD3" w:rsidRPr="00057E2B" w:rsidRDefault="00CD4BD3" w:rsidP="006408CD">
      <w:pPr>
        <w:pStyle w:val="SingleTxtGR"/>
        <w:spacing w:before="120" w:line="234" w:lineRule="atLeast"/>
        <w:ind w:left="2268" w:hanging="1134"/>
      </w:pPr>
      <w:r w:rsidRPr="00057E2B">
        <w:tab/>
      </w:r>
      <w:r w:rsidRPr="00057E2B">
        <w:tab/>
        <w:t>Если длина лямки недостаточна для проведения испытания на ход в 300 мм, то можно использовать более короткую лямку минимум 100 мм.</w:t>
      </w:r>
    </w:p>
    <w:p w:rsidR="00CD4BD3" w:rsidRPr="00057E2B" w:rsidRDefault="00CD4BD3" w:rsidP="006408CD">
      <w:pPr>
        <w:pStyle w:val="SingleTxtGR"/>
        <w:spacing w:line="234" w:lineRule="atLeast"/>
      </w:pPr>
      <w:r w:rsidRPr="00057E2B">
        <w:t>7.2.5.2.6.3</w:t>
      </w:r>
      <w:r w:rsidRPr="00057E2B">
        <w:tab/>
        <w:t>Конкретные условия испытаний</w:t>
      </w:r>
    </w:p>
    <w:p w:rsidR="00CD4BD3" w:rsidRPr="00057E2B" w:rsidRDefault="00CD4BD3" w:rsidP="006408CD">
      <w:pPr>
        <w:pStyle w:val="SingleTxtGR"/>
        <w:spacing w:line="234" w:lineRule="atLeast"/>
        <w:ind w:left="2268" w:hanging="1134"/>
      </w:pPr>
      <w:r w:rsidRPr="00057E2B">
        <w:t>7.2.5.2.6.3.1</w:t>
      </w:r>
      <w:r w:rsidRPr="00057E2B">
        <w:tab/>
      </w:r>
      <w:r>
        <w:t>Процедура</w:t>
      </w:r>
      <w:r w:rsidRPr="00057E2B">
        <w:t xml:space="preserve"> типа 1: для тех случаев, когда лямка скользит через быстро действующие устройства регулировки. К одной из лямок прилагают постоянную вертикальную нагрузку в 10 Н. Другую лямку, расположенную горизонтально, закрепляют в устройстве, придающем лямке возвратно-поступательное движение. Устройство регулировки устанавливают на горизонтально расположенной лямке таким образом, чтобы она все время оставалась под натяжением (см. рис. 1 в приложении 5).</w:t>
      </w:r>
    </w:p>
    <w:p w:rsidR="00CD4BD3" w:rsidRPr="00057E2B" w:rsidRDefault="00CD4BD3" w:rsidP="006408CD">
      <w:pPr>
        <w:pStyle w:val="SingleTxtGR"/>
        <w:spacing w:line="234" w:lineRule="atLeast"/>
        <w:ind w:left="2268" w:hanging="1134"/>
      </w:pPr>
      <w:r w:rsidRPr="00057E2B">
        <w:t>7.2.5.2.6.3.2</w:t>
      </w:r>
      <w:r w:rsidRPr="00057E2B">
        <w:tab/>
      </w:r>
      <w:r>
        <w:t>Процедура</w:t>
      </w:r>
      <w:r w:rsidRPr="00057E2B">
        <w:t xml:space="preserve"> типа 2: для тех случаев, когда лямка меняет свое направление при прохождении через жесткий элемент. При этом испытании оба угла изгиба лямки должны соответствовать рис. 2 в приложении 5. Постоянная нагрузка, прилагаемая в ходе испытания, должна составлять 5 Н. В тех случаях, когда лямка при прохождении через жесткий элемент меняет свое направление более одного раза, нагрузка в 5 Н может быть увеличена, с тем чтобы обеспечивалось необходимое перемещение лямки через жесткий элемент на длину в 300 мм.</w:t>
      </w:r>
    </w:p>
    <w:p w:rsidR="00CD4BD3" w:rsidRPr="00CF55AA" w:rsidRDefault="00CD4BD3" w:rsidP="006408CD">
      <w:pPr>
        <w:pStyle w:val="SingleTxtGR"/>
        <w:spacing w:line="234" w:lineRule="atLeast"/>
        <w:ind w:left="2268" w:hanging="1134"/>
        <w:rPr>
          <w:lang w:bidi="ru-RU"/>
        </w:rPr>
      </w:pPr>
      <w:r w:rsidRPr="00CF55AA">
        <w:rPr>
          <w:lang w:bidi="ru-RU"/>
        </w:rPr>
        <w:t>7.2.6</w:t>
      </w:r>
      <w:r w:rsidRPr="00CF55AA">
        <w:rPr>
          <w:lang w:bidi="ru-RU"/>
        </w:rPr>
        <w:tab/>
      </w:r>
      <w:r>
        <w:rPr>
          <w:lang w:bidi="ru-RU"/>
        </w:rPr>
        <w:tab/>
      </w:r>
      <w:r w:rsidRPr="00CF55AA">
        <w:rPr>
          <w:lang w:bidi="ru-RU"/>
        </w:rPr>
        <w:t>Испытание устройств регулировки, установленных непосредственно на детском удерживающем устройстве, на износостойкость</w:t>
      </w:r>
    </w:p>
    <w:p w:rsidR="00CD4BD3" w:rsidRPr="00CF55AA" w:rsidRDefault="00CD4BD3" w:rsidP="006408CD">
      <w:pPr>
        <w:pStyle w:val="SingleTxtGR"/>
        <w:spacing w:line="234" w:lineRule="atLeast"/>
        <w:ind w:left="2268" w:hanging="1134"/>
        <w:rPr>
          <w:lang w:bidi="ru-RU"/>
        </w:rPr>
      </w:pPr>
      <w:r w:rsidRPr="00CF55AA">
        <w:rPr>
          <w:lang w:bidi="ru-RU"/>
        </w:rPr>
        <w:tab/>
      </w:r>
      <w:r>
        <w:rPr>
          <w:lang w:bidi="ru-RU"/>
        </w:rPr>
        <w:tab/>
      </w:r>
      <w:r w:rsidRPr="00CF55AA">
        <w:rPr>
          <w:lang w:bidi="ru-RU"/>
        </w:rPr>
        <w:t>Самый крупный манекен, на который рассчитано удерживающее устройство, устанавливают, как и в случае динамического испытания, с учетом стандартного про</w:t>
      </w:r>
      <w:r>
        <w:rPr>
          <w:lang w:bidi="ru-RU"/>
        </w:rPr>
        <w:t>веса, предусмотренного в пункте </w:t>
      </w:r>
      <w:r w:rsidRPr="00CF55AA">
        <w:rPr>
          <w:lang w:bidi="ru-RU"/>
        </w:rPr>
        <w:t xml:space="preserve">7.1.3.5 выше. На ремне в том месте, где его свободный конец входит в устройство регулировки, проставляется отметка. </w:t>
      </w:r>
    </w:p>
    <w:p w:rsidR="00CD4BD3" w:rsidRPr="00057E2B" w:rsidRDefault="00CD4BD3" w:rsidP="00CD4BD3">
      <w:pPr>
        <w:pStyle w:val="SingleTxtGR"/>
        <w:ind w:left="2268" w:hanging="1134"/>
      </w:pPr>
      <w:r w:rsidRPr="00CF55AA">
        <w:rPr>
          <w:lang w:bidi="ru-RU"/>
        </w:rPr>
        <w:tab/>
      </w:r>
      <w:r>
        <w:rPr>
          <w:lang w:bidi="ru-RU"/>
        </w:rPr>
        <w:tab/>
      </w:r>
      <w:r w:rsidR="00540FF6">
        <w:rPr>
          <w:lang w:bidi="ru-RU"/>
        </w:rPr>
        <w:t>Манекен снимают</w:t>
      </w:r>
      <w:r w:rsidRPr="00CF55AA">
        <w:rPr>
          <w:lang w:bidi="ru-RU"/>
        </w:rPr>
        <w:t xml:space="preserve"> и удерживающее устройство устанавливают в испытательное устройство, показанное на рис. 1 в приложении 15</w:t>
      </w:r>
      <w:r w:rsidRPr="00057E2B">
        <w:t>.</w:t>
      </w:r>
    </w:p>
    <w:p w:rsidR="00CD4BD3" w:rsidRPr="00057E2B" w:rsidRDefault="00CD4BD3" w:rsidP="00CD4BD3">
      <w:pPr>
        <w:pStyle w:val="SingleTxtGR"/>
        <w:ind w:left="2268" w:hanging="1134"/>
      </w:pPr>
      <w:r w:rsidRPr="00057E2B">
        <w:tab/>
      </w:r>
      <w:r w:rsidRPr="00057E2B">
        <w:tab/>
        <w:t>Привязной ремень многократно протягивают через устройство регулировки на общее расстояние не менее 150 мм. Это движение должно быть таким, чтобы через устройство рег</w:t>
      </w:r>
      <w:r w:rsidR="006408CD">
        <w:t>улировки проходило не менее 100 </w:t>
      </w:r>
      <w:r w:rsidRPr="00057E2B">
        <w:t>мм лямки от сделанной отметки в направлении свободного конца ремня и приблизительно 50 мм от сделанной отметки в сторону крепления системы привязных ремней.</w:t>
      </w:r>
    </w:p>
    <w:p w:rsidR="00CD4BD3" w:rsidRPr="00057E2B" w:rsidRDefault="00CD4BD3" w:rsidP="00CD4BD3">
      <w:pPr>
        <w:pStyle w:val="SingleTxtGR"/>
        <w:ind w:left="2268" w:hanging="1134"/>
      </w:pPr>
      <w:r w:rsidRPr="00057E2B">
        <w:tab/>
      </w:r>
      <w:r w:rsidRPr="00057E2B">
        <w:tab/>
        <w:t>Если длина ремня от отметки до свободного конца недостаточна для указанного выше перемещения, то ход в 150 мм через устройство регулировки обеспечивается за счет протягивания ремня с того положения, в котором он полностью ослаблен.</w:t>
      </w:r>
    </w:p>
    <w:p w:rsidR="00CD4BD3" w:rsidRPr="00057E2B" w:rsidRDefault="00CD4BD3" w:rsidP="00CD4BD3">
      <w:pPr>
        <w:pStyle w:val="SingleTxtGR"/>
        <w:ind w:left="2268" w:hanging="1134"/>
      </w:pPr>
      <w:r w:rsidRPr="00057E2B">
        <w:tab/>
      </w:r>
      <w:r w:rsidRPr="00057E2B">
        <w:tab/>
        <w:t>Частота протягивания должна составлять 10 ± 1 цикл</w:t>
      </w:r>
      <w:r w:rsidR="006408CD">
        <w:t xml:space="preserve"> в минуту со скоростью в точке «B»</w:t>
      </w:r>
      <w:r w:rsidRPr="00057E2B">
        <w:t xml:space="preserve"> 150 ± 10 мм/сек.</w:t>
      </w:r>
    </w:p>
    <w:p w:rsidR="00CD4BD3" w:rsidRPr="00057E2B" w:rsidRDefault="00CD4BD3" w:rsidP="00CD4BD3">
      <w:pPr>
        <w:pStyle w:val="SingleTxtGR"/>
      </w:pPr>
      <w:r w:rsidRPr="00057E2B">
        <w:t>7.2.7</w:t>
      </w:r>
      <w:r w:rsidRPr="00057E2B">
        <w:tab/>
      </w:r>
      <w:r w:rsidRPr="00057E2B">
        <w:tab/>
        <w:t>Термическое испытание</w:t>
      </w:r>
    </w:p>
    <w:p w:rsidR="00CD4BD3" w:rsidRPr="00057E2B" w:rsidRDefault="00CD4BD3" w:rsidP="00CD4BD3">
      <w:pPr>
        <w:pStyle w:val="SingleTxtGR"/>
        <w:ind w:left="2268" w:hanging="1134"/>
      </w:pPr>
      <w:r w:rsidRPr="00057E2B">
        <w:t>7.2.7.1</w:t>
      </w:r>
      <w:r w:rsidRPr="00057E2B">
        <w:tab/>
      </w:r>
      <w:r w:rsidR="006408CD">
        <w:tab/>
      </w:r>
      <w:r w:rsidRPr="00057E2B">
        <w:t>Детали, указанные в пункте 6.6.5.1</w:t>
      </w:r>
      <w:r>
        <w:t xml:space="preserve"> выше</w:t>
      </w:r>
      <w:r w:rsidRPr="00057E2B">
        <w:t>, подвергают воздействию внешней среды на водной поверхности в закрытом помещении при температуре внешней среды не менее 80</w:t>
      </w:r>
      <w:r>
        <w:t> </w:t>
      </w:r>
      <w:r w:rsidRPr="00057E2B">
        <w:t>°С в течение непрерывного периода не менее 24 часов и затем охлаждают под воздействием внешней среды при температуре не выше 23</w:t>
      </w:r>
      <w:r>
        <w:t> </w:t>
      </w:r>
      <w:r w:rsidRPr="00057E2B">
        <w:t>°С. За периодом охлаждения немедленно следуют три последовательных 24-часовых цикла, при этом каждый цикл состоит из перечисленных ниже последовательных операций:</w:t>
      </w:r>
    </w:p>
    <w:p w:rsidR="00CD4BD3" w:rsidRPr="00057E2B" w:rsidRDefault="00CD4BD3" w:rsidP="00CD4BD3">
      <w:pPr>
        <w:pStyle w:val="SingleTxtGR"/>
        <w:ind w:left="2835" w:hanging="1701"/>
      </w:pPr>
      <w:r w:rsidRPr="00057E2B">
        <w:tab/>
      </w:r>
      <w:r w:rsidRPr="00057E2B">
        <w:tab/>
        <w:t>a)</w:t>
      </w:r>
      <w:r w:rsidRPr="00057E2B">
        <w:tab/>
        <w:t>температуру окружающего воздуха не менее 100</w:t>
      </w:r>
      <w:r>
        <w:t> </w:t>
      </w:r>
      <w:r w:rsidRPr="00057E2B">
        <w:t xml:space="preserve">°С поддерживают в течение непрерывного периода в 6 часов, причем эта температура должна быть достигнута в течение 80 минут после начала цикла; затем </w:t>
      </w:r>
    </w:p>
    <w:p w:rsidR="00CD4BD3" w:rsidRPr="00057E2B" w:rsidRDefault="00CD4BD3" w:rsidP="00CD4BD3">
      <w:pPr>
        <w:pStyle w:val="SingleTxtGR"/>
        <w:ind w:left="2835" w:hanging="1701"/>
      </w:pPr>
      <w:r w:rsidRPr="00057E2B">
        <w:tab/>
      </w:r>
      <w:r w:rsidRPr="00057E2B">
        <w:tab/>
        <w:t>b)</w:t>
      </w:r>
      <w:r w:rsidRPr="00057E2B">
        <w:tab/>
        <w:t>температуру окружающего воздуха не более 0</w:t>
      </w:r>
      <w:r>
        <w:t> </w:t>
      </w:r>
      <w:r w:rsidRPr="00057E2B">
        <w:t xml:space="preserve">°С поддерживают в течение непрерывного периода в 6 часов, причем эта температура должна быть достигнута в течение 90 минут; затем </w:t>
      </w:r>
    </w:p>
    <w:p w:rsidR="00CD4BD3" w:rsidRDefault="00CD4BD3" w:rsidP="00CD4BD3">
      <w:pPr>
        <w:pStyle w:val="SingleTxtGR"/>
        <w:ind w:left="2835" w:hanging="1701"/>
      </w:pPr>
      <w:r w:rsidRPr="00057E2B">
        <w:tab/>
      </w:r>
      <w:r w:rsidRPr="00057E2B">
        <w:tab/>
        <w:t>c)</w:t>
      </w:r>
      <w:r w:rsidRPr="00057E2B">
        <w:tab/>
        <w:t>температуру окружающего воздуха не более 23</w:t>
      </w:r>
      <w:r>
        <w:t> </w:t>
      </w:r>
      <w:r w:rsidRPr="00057E2B">
        <w:t>°С поддерживают в течение остального времени в ходе 24-часового цикла.</w:t>
      </w:r>
    </w:p>
    <w:p w:rsidR="00CD4BD3" w:rsidRPr="00C8229F" w:rsidRDefault="00CD4BD3" w:rsidP="00CD4BD3">
      <w:pPr>
        <w:pStyle w:val="SingleTxtGR"/>
        <w:tabs>
          <w:tab w:val="clear" w:pos="1701"/>
        </w:tabs>
        <w:spacing w:line="220" w:lineRule="atLeast"/>
        <w:ind w:left="2268" w:hanging="1134"/>
        <w:rPr>
          <w:bCs/>
        </w:rPr>
      </w:pPr>
      <w:r>
        <w:rPr>
          <w:bCs/>
        </w:rPr>
        <w:t>7.2.8</w:t>
      </w:r>
      <w:r>
        <w:rPr>
          <w:bCs/>
        </w:rPr>
        <w:tab/>
      </w:r>
      <w:r w:rsidRPr="00AA6107">
        <w:rPr>
          <w:bCs/>
        </w:rPr>
        <w:t xml:space="preserve">Сиденье в сборе или компонент, оснащенный креплениями </w:t>
      </w:r>
      <w:r w:rsidRPr="00AA6107">
        <w:rPr>
          <w:bCs/>
          <w:lang w:val="en-GB"/>
        </w:rPr>
        <w:t>ISOFIX</w:t>
      </w:r>
      <w:r w:rsidRPr="00AA6107">
        <w:rPr>
          <w:bCs/>
        </w:rPr>
        <w:t xml:space="preserve"> (например, основание </w:t>
      </w:r>
      <w:r w:rsidRPr="00AA6107">
        <w:rPr>
          <w:bCs/>
          <w:lang w:val="en-GB"/>
        </w:rPr>
        <w:t>ISOFIX</w:t>
      </w:r>
      <w:r w:rsidRPr="00AA6107">
        <w:rPr>
          <w:bCs/>
        </w:rPr>
        <w:t xml:space="preserve">), если оно имеет открывающую кнопку, прочно прикрепляется к испытательному устройству таким образом, чтобы соединительные детали </w:t>
      </w:r>
      <w:r w:rsidRPr="00AA6107">
        <w:rPr>
          <w:bCs/>
          <w:lang w:val="en-GB"/>
        </w:rPr>
        <w:t>ISOFIX</w:t>
      </w:r>
      <w:r w:rsidRPr="00AA6107">
        <w:rPr>
          <w:bCs/>
        </w:rPr>
        <w:t xml:space="preserve"> были выровнены по вертикали, как показано на рис. 3. К соединительным </w:t>
      </w:r>
      <w:r>
        <w:rPr>
          <w:bCs/>
        </w:rPr>
        <w:t xml:space="preserve">деталям </w:t>
      </w:r>
      <w:r w:rsidRPr="00AA6107">
        <w:rPr>
          <w:bCs/>
          <w:lang w:val="en-GB"/>
        </w:rPr>
        <w:t>ISOFIX</w:t>
      </w:r>
      <w:r w:rsidRPr="00AA6107">
        <w:rPr>
          <w:bCs/>
        </w:rPr>
        <w:t xml:space="preserve"> прикрепля</w:t>
      </w:r>
      <w:r>
        <w:rPr>
          <w:bCs/>
        </w:rPr>
        <w:t>ют</w:t>
      </w:r>
      <w:r w:rsidRPr="00AA6107">
        <w:rPr>
          <w:bCs/>
        </w:rPr>
        <w:t> стержень диаметром 6 мм и длиной 350 мм. К</w:t>
      </w:r>
      <w:r w:rsidRPr="00C8229F">
        <w:rPr>
          <w:bCs/>
        </w:rPr>
        <w:t xml:space="preserve"> </w:t>
      </w:r>
      <w:r w:rsidRPr="00AA6107">
        <w:rPr>
          <w:bCs/>
        </w:rPr>
        <w:t>концам</w:t>
      </w:r>
      <w:r w:rsidRPr="00C8229F">
        <w:rPr>
          <w:bCs/>
        </w:rPr>
        <w:t xml:space="preserve"> </w:t>
      </w:r>
      <w:r w:rsidRPr="00AA6107">
        <w:rPr>
          <w:bCs/>
        </w:rPr>
        <w:t>стержня</w:t>
      </w:r>
      <w:r w:rsidRPr="00C8229F">
        <w:rPr>
          <w:bCs/>
        </w:rPr>
        <w:t xml:space="preserve"> </w:t>
      </w:r>
      <w:r w:rsidRPr="00AA6107">
        <w:rPr>
          <w:bCs/>
        </w:rPr>
        <w:t>прикрепля</w:t>
      </w:r>
      <w:r>
        <w:rPr>
          <w:bCs/>
        </w:rPr>
        <w:t>ют</w:t>
      </w:r>
      <w:r w:rsidRPr="00C8229F">
        <w:rPr>
          <w:bCs/>
        </w:rPr>
        <w:t xml:space="preserve"> </w:t>
      </w:r>
      <w:r w:rsidRPr="00AA6107">
        <w:rPr>
          <w:bCs/>
        </w:rPr>
        <w:t>груз</w:t>
      </w:r>
      <w:r w:rsidRPr="00C8229F">
        <w:rPr>
          <w:bCs/>
        </w:rPr>
        <w:t xml:space="preserve"> </w:t>
      </w:r>
      <w:r w:rsidRPr="00AA6107">
        <w:rPr>
          <w:bCs/>
        </w:rPr>
        <w:t>массой</w:t>
      </w:r>
      <w:r w:rsidRPr="00C8229F">
        <w:rPr>
          <w:bCs/>
        </w:rPr>
        <w:t xml:space="preserve"> 5 </w:t>
      </w:r>
      <w:r w:rsidRPr="00AA6107">
        <w:rPr>
          <w:bCs/>
        </w:rPr>
        <w:t>кг</w:t>
      </w:r>
      <w:r w:rsidRPr="00C8229F">
        <w:rPr>
          <w:bCs/>
        </w:rPr>
        <w:t>.</w:t>
      </w:r>
    </w:p>
    <w:p w:rsidR="00CD4BD3" w:rsidRPr="004611BE" w:rsidRDefault="00CD4BD3" w:rsidP="00CD4BD3">
      <w:pPr>
        <w:pStyle w:val="SingleTxtGR"/>
        <w:spacing w:line="220" w:lineRule="atLeast"/>
        <w:ind w:left="2268" w:hanging="1134"/>
      </w:pPr>
      <w:r w:rsidRPr="004611BE">
        <w:t>7.2.8.1</w:t>
      </w:r>
      <w:r w:rsidR="006408CD">
        <w:tab/>
      </w:r>
      <w:r w:rsidRPr="004611BE">
        <w:tab/>
        <w:t>Усилие открытия прилага</w:t>
      </w:r>
      <w:r>
        <w:t>ют</w:t>
      </w:r>
      <w:r w:rsidRPr="004611BE">
        <w:t xml:space="preserve"> к открывающей кнопке или ручке вдоль фиксированной оси, проходящей параллельно первоначальному направлению движения кнопки/ручки; геометрический центр относится к той части поверхности крепления </w:t>
      </w:r>
      <w:r w:rsidRPr="004611BE">
        <w:rPr>
          <w:lang w:val="en-GB"/>
        </w:rPr>
        <w:t>ISOFIX</w:t>
      </w:r>
      <w:r w:rsidRPr="004611BE">
        <w:t xml:space="preserve">, на которую производится нажатие в целях открытия. </w:t>
      </w:r>
    </w:p>
    <w:p w:rsidR="00CD4BD3" w:rsidRPr="00C8229F" w:rsidRDefault="00CD4BD3" w:rsidP="00CD4BD3">
      <w:pPr>
        <w:pStyle w:val="SingleTxtGR"/>
        <w:spacing w:line="220" w:lineRule="atLeast"/>
        <w:ind w:left="2268" w:hanging="1134"/>
      </w:pPr>
      <w:r w:rsidRPr="00C8229F">
        <w:t>7.2.8.2</w:t>
      </w:r>
      <w:r w:rsidRPr="00C8229F">
        <w:tab/>
      </w:r>
      <w:r w:rsidR="0063400F">
        <w:tab/>
      </w:r>
      <w:r w:rsidRPr="00C8229F">
        <w:t xml:space="preserve">К креплению </w:t>
      </w:r>
      <w:r w:rsidRPr="00C8229F">
        <w:rPr>
          <w:lang w:val="en-GB"/>
        </w:rPr>
        <w:t>ISOFIX</w:t>
      </w:r>
      <w:r w:rsidRPr="00C8229F">
        <w:t xml:space="preserve"> прилага</w:t>
      </w:r>
      <w:r>
        <w:t>ют</w:t>
      </w:r>
      <w:r w:rsidRPr="00C8229F">
        <w:t xml:space="preserve"> соответствующее усилие открытия с использованием динамометра или аналогичного устройства обычным образом и в том же направлении, что указано в руководстве изготовителя по эксплуатации. Контактный наконечник должен представлять собой полированную металлическую полусферу радиусом 2,5 ± 0,1 мм в случае открывающей кнопки или полированный металлический крючок радиусом 25 мм.</w:t>
      </w:r>
    </w:p>
    <w:p w:rsidR="00CD4BD3" w:rsidRPr="0068662F" w:rsidRDefault="00CD4BD3" w:rsidP="0063400F">
      <w:pPr>
        <w:pStyle w:val="SingleTxtGR"/>
        <w:pageBreakBefore/>
        <w:spacing w:line="220" w:lineRule="atLeast"/>
        <w:ind w:left="2268" w:hanging="1134"/>
      </w:pPr>
      <w:r w:rsidRPr="0068662F">
        <w:t>7.2.8.3</w:t>
      </w:r>
      <w:r w:rsidRPr="0068662F">
        <w:tab/>
      </w:r>
      <w:r w:rsidR="0063400F">
        <w:tab/>
      </w:r>
      <w:r w:rsidRPr="0068662F">
        <w:t>Если конструкция детского удерживающего устройства не допускает применения процедуры, описание которой приведено в пунктах 7.2.8.1 и 7.2.8.2</w:t>
      </w:r>
      <w:r>
        <w:t xml:space="preserve"> выше</w:t>
      </w:r>
      <w:r w:rsidRPr="0068662F">
        <w:t xml:space="preserve">, то с согласия технической службы, проводящей испытания, может быть применен альтернативный метод. </w:t>
      </w:r>
    </w:p>
    <w:p w:rsidR="00CD4BD3" w:rsidRPr="008B1A11" w:rsidRDefault="00CD4BD3" w:rsidP="00CD4BD3">
      <w:pPr>
        <w:pStyle w:val="SingleTxtGR"/>
        <w:spacing w:line="220" w:lineRule="atLeast"/>
        <w:ind w:left="2268" w:hanging="1134"/>
      </w:pPr>
      <w:r w:rsidRPr="008B1A11">
        <w:t>7.2.8.4</w:t>
      </w:r>
      <w:r w:rsidRPr="008B1A11">
        <w:tab/>
      </w:r>
      <w:r w:rsidR="0063400F">
        <w:tab/>
      </w:r>
      <w:r w:rsidRPr="008B1A11">
        <w:t>Измеря</w:t>
      </w:r>
      <w:r>
        <w:t>ют</w:t>
      </w:r>
      <w:r w:rsidRPr="008B1A11">
        <w:t xml:space="preserve"> усилие открытия крепления </w:t>
      </w:r>
      <w:r w:rsidRPr="008B1A11">
        <w:rPr>
          <w:lang w:val="en-GB"/>
        </w:rPr>
        <w:t>ISOFIX</w:t>
      </w:r>
      <w:r w:rsidRPr="008B1A11">
        <w:t>, необходимое для отсоединения первой соединительной детали.</w:t>
      </w:r>
    </w:p>
    <w:p w:rsidR="00CD4BD3" w:rsidRPr="006E3677" w:rsidRDefault="00CD4BD3" w:rsidP="00CD4BD3">
      <w:pPr>
        <w:pStyle w:val="SingleTxtGR"/>
        <w:spacing w:line="220" w:lineRule="atLeast"/>
        <w:ind w:left="2268" w:hanging="1134"/>
      </w:pPr>
      <w:r w:rsidRPr="006E3677">
        <w:t>7.2.8.5</w:t>
      </w:r>
      <w:r w:rsidRPr="006E3677">
        <w:tab/>
      </w:r>
      <w:r w:rsidR="0063400F">
        <w:tab/>
      </w:r>
      <w:r w:rsidRPr="006E3677">
        <w:t xml:space="preserve">Испытание проводят на новом сиденье и повторяют на сиденье, которое было подвергнуто процедуре </w:t>
      </w:r>
      <w:proofErr w:type="spellStart"/>
      <w:r w:rsidRPr="006E3677">
        <w:t>циклирования</w:t>
      </w:r>
      <w:proofErr w:type="spellEnd"/>
      <w:r w:rsidRPr="006E3677">
        <w:t>, указанной в пункте 6.7.5.1</w:t>
      </w:r>
      <w:r>
        <w:t xml:space="preserve"> выше</w:t>
      </w:r>
      <w:r w:rsidRPr="006E3677">
        <w:t>.</w:t>
      </w:r>
    </w:p>
    <w:p w:rsidR="00CD4BD3" w:rsidRDefault="00CD4BD3" w:rsidP="00CD4BD3">
      <w:pPr>
        <w:pStyle w:val="SingleTxtGR"/>
      </w:pPr>
      <w:r>
        <w:t>Рис. 3</w:t>
      </w:r>
    </w:p>
    <w:p w:rsidR="00CD4BD3" w:rsidRPr="00057E2B" w:rsidRDefault="00CD4BD3" w:rsidP="00CD4BD3">
      <w:pPr>
        <w:pStyle w:val="SingleTxtGR"/>
        <w:ind w:left="2835" w:hanging="1701"/>
      </w:pPr>
      <w:r>
        <w:rPr>
          <w:noProof/>
          <w:color w:val="FF0000"/>
          <w:lang w:eastAsia="ru-RU"/>
        </w:rPr>
        <mc:AlternateContent>
          <mc:Choice Requires="wps">
            <w:drawing>
              <wp:anchor distT="0" distB="0" distL="114300" distR="114300" simplePos="0" relativeHeight="251711488" behindDoc="0" locked="0" layoutInCell="1" allowOverlap="1" wp14:anchorId="7CE9B1D7" wp14:editId="2C587A4B">
                <wp:simplePos x="0" y="0"/>
                <wp:positionH relativeFrom="column">
                  <wp:posOffset>2761525</wp:posOffset>
                </wp:positionH>
                <wp:positionV relativeFrom="paragraph">
                  <wp:posOffset>1567984</wp:posOffset>
                </wp:positionV>
                <wp:extent cx="342900" cy="228600"/>
                <wp:effectExtent l="0" t="4445" r="3175" b="0"/>
                <wp:wrapNone/>
                <wp:docPr id="3182" name="Надпись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8B0400" w:rsidRDefault="00F26DFB" w:rsidP="00CD4BD3">
                            <w:r w:rsidRPr="00A41E3C">
                              <w:rPr>
                                <w:highlight w:val="yellow"/>
                              </w:rPr>
                              <w:t>5 кг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9B1D7" id="Надпись 3182" o:spid="_x0000_s1096" type="#_x0000_t202" style="position:absolute;left:0;text-align:left;margin-left:217.45pt;margin-top:123.45pt;width:27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" stroked="f">
                <v:textbox inset="0,0,0,0">
                  <w:txbxContent>
                    <w:p w:rsidR="00F26DFB" w:rsidRPr="008B0400" w:rsidRDefault="00F26DFB" w:rsidP="00CD4BD3">
                      <w:r w:rsidRPr="00A41E3C">
                        <w:rPr>
                          <w:highlight w:val="yellow"/>
                        </w:rPr>
                        <w:t>5 кг</w:t>
                      </w:r>
                    </w:p>
                  </w:txbxContent>
                </v:textbox>
              </v:shape>
            </w:pict>
          </mc:Fallback>
        </mc:AlternateContent>
      </w:r>
      <w:r w:rsidRPr="00AF0CB9">
        <w:rPr>
          <w:noProof/>
          <w:color w:val="FF0000"/>
          <w:lang w:eastAsia="ru-RU"/>
        </w:rPr>
        <w:drawing>
          <wp:inline distT="0" distB="0" distL="0" distR="0" wp14:anchorId="59586C61" wp14:editId="3042BCFA">
            <wp:extent cx="2468245" cy="1839595"/>
            <wp:effectExtent l="0" t="0" r="8255" b="8255"/>
            <wp:docPr id="3181" name="Рисунок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8245" cy="1839595"/>
                    </a:xfrm>
                    <a:prstGeom prst="rect">
                      <a:avLst/>
                    </a:prstGeom>
                    <a:noFill/>
                    <a:ln>
                      <a:noFill/>
                    </a:ln>
                  </pic:spPr>
                </pic:pic>
              </a:graphicData>
            </a:graphic>
          </wp:inline>
        </w:drawing>
      </w:r>
    </w:p>
    <w:p w:rsidR="00CD4BD3" w:rsidRPr="00057E2B" w:rsidRDefault="00CD4BD3" w:rsidP="0063400F">
      <w:pPr>
        <w:pStyle w:val="SingleTxtGR"/>
        <w:spacing w:line="234" w:lineRule="atLeast"/>
      </w:pPr>
      <w:r w:rsidRPr="00057E2B">
        <w:t>7.3</w:t>
      </w:r>
      <w:r w:rsidRPr="00057E2B">
        <w:tab/>
      </w:r>
      <w:r w:rsidRPr="00057E2B">
        <w:tab/>
        <w:t>Проверка подушки испытательного сиденья</w:t>
      </w:r>
    </w:p>
    <w:p w:rsidR="00CD4BD3" w:rsidRPr="00057E2B" w:rsidRDefault="00CD4BD3" w:rsidP="0063400F">
      <w:pPr>
        <w:pStyle w:val="SingleTxtGR"/>
        <w:spacing w:line="234" w:lineRule="atLeast"/>
        <w:ind w:left="2268" w:hanging="1134"/>
      </w:pPr>
      <w:r w:rsidRPr="00057E2B">
        <w:t>7.3.1</w:t>
      </w:r>
      <w:r w:rsidRPr="00057E2B">
        <w:tab/>
      </w:r>
      <w:r w:rsidRPr="00057E2B">
        <w:tab/>
        <w:t>Новую подушку сиденья испытательного стенда подвергают проверке в целях установления начальных значений проникновения в случае удара и максимального замедления, а затем после каждых 50 динамических испытаний или не реже одного раза в месяц (в зависимости от того, что наступает раньше) либо перед каждым испытанием, если испытательное устройство используется часто.</w:t>
      </w:r>
    </w:p>
    <w:p w:rsidR="00CD4BD3" w:rsidRPr="00057E2B" w:rsidRDefault="00CD4BD3" w:rsidP="0063400F">
      <w:pPr>
        <w:pStyle w:val="SingleTxtGR"/>
        <w:spacing w:line="234" w:lineRule="atLeast"/>
        <w:ind w:left="2268" w:hanging="1134"/>
      </w:pPr>
      <w:r w:rsidRPr="00057E2B">
        <w:t>7.3.2</w:t>
      </w:r>
      <w:r w:rsidRPr="00057E2B">
        <w:tab/>
      </w:r>
      <w:r w:rsidRPr="00057E2B">
        <w:tab/>
        <w:t>Процедуры проверки и измерения должны соответствовать процедурам, указанным в последнем издании стандарта ISO 6487; измерительное оборудование должно соответствовать спецификации канала данных при классе частотных характеристик (КЧХ) 60.</w:t>
      </w:r>
    </w:p>
    <w:p w:rsidR="00CD4BD3" w:rsidRPr="00057E2B" w:rsidRDefault="00CD4BD3" w:rsidP="0063400F">
      <w:pPr>
        <w:pStyle w:val="SingleTxtGR"/>
        <w:spacing w:line="234" w:lineRule="atLeast"/>
        <w:ind w:left="2268" w:hanging="1134"/>
      </w:pPr>
      <w:r w:rsidRPr="00057E2B">
        <w:tab/>
      </w:r>
      <w:r w:rsidRPr="00057E2B">
        <w:tab/>
        <w:t>С использованием испытательного устройства, описанного в приложении 14 к настоящим Правилам, проводят три испытания: на расстоянии 150 ± 5 мм от переднего края подушки на центральной линии и на расстоянии 150 ± 5 мм в каждую сторону от центральной линии.</w:t>
      </w:r>
    </w:p>
    <w:p w:rsidR="00CD4BD3" w:rsidRPr="00057E2B" w:rsidRDefault="00CD4BD3" w:rsidP="0063400F">
      <w:pPr>
        <w:pStyle w:val="SingleTxtGR"/>
        <w:spacing w:line="234" w:lineRule="atLeast"/>
        <w:ind w:left="2268" w:hanging="1134"/>
      </w:pPr>
      <w:r w:rsidRPr="00057E2B">
        <w:tab/>
      </w:r>
      <w:r w:rsidRPr="00057E2B">
        <w:tab/>
        <w:t xml:space="preserve">Устройство ставят вертикально на ровной и жесткой поверхности. Ударный элемент опускают до его соприкосновения с поверхностью, а маркер проникновения устанавливают в нулевое положение. Устройство устанавливают вертикально над испытательной точкой, груз поднимают на 500 </w:t>
      </w:r>
      <w:r w:rsidRPr="00057E2B">
        <w:rPr>
          <w:rFonts w:ascii="Times New Roman CYR" w:hAnsi="Times New Roman CYR" w:cs="Times New Roman CYR"/>
        </w:rPr>
        <w:t>±</w:t>
      </w:r>
      <w:r w:rsidRPr="00057E2B">
        <w:t xml:space="preserve"> 5 мм и отпускают, с тем чтобы он нанес удар по поверхности сиденья испытательного стенда. Величину проникновения и значение замедления регистрируют.</w:t>
      </w:r>
    </w:p>
    <w:p w:rsidR="00CD4BD3" w:rsidRPr="00057E2B" w:rsidRDefault="00CD4BD3" w:rsidP="0063400F">
      <w:pPr>
        <w:pStyle w:val="SingleTxtGR"/>
        <w:spacing w:line="234" w:lineRule="atLeast"/>
        <w:ind w:left="2268" w:hanging="1134"/>
      </w:pPr>
      <w:r w:rsidRPr="00057E2B">
        <w:t>7.3.3</w:t>
      </w:r>
      <w:r w:rsidRPr="00057E2B">
        <w:tab/>
      </w:r>
      <w:r w:rsidRPr="00057E2B">
        <w:tab/>
        <w:t>Зарегистрированные максимальные значения не должны отличаться от первоначальных значений более чем на 15%.</w:t>
      </w:r>
    </w:p>
    <w:p w:rsidR="00CD4BD3" w:rsidRPr="00057E2B" w:rsidRDefault="00CD4BD3" w:rsidP="0063400F">
      <w:pPr>
        <w:pStyle w:val="SingleTxtGR"/>
        <w:spacing w:line="234" w:lineRule="atLeast"/>
      </w:pPr>
      <w:r w:rsidRPr="00057E2B">
        <w:t>7.4</w:t>
      </w:r>
      <w:r w:rsidRPr="00057E2B">
        <w:tab/>
      </w:r>
      <w:r w:rsidRPr="00057E2B">
        <w:tab/>
        <w:t>Регистрация динамического поведения</w:t>
      </w:r>
    </w:p>
    <w:p w:rsidR="00CD4BD3" w:rsidRPr="00057E2B" w:rsidRDefault="00CD4BD3" w:rsidP="0063400F">
      <w:pPr>
        <w:pStyle w:val="SingleTxtGR"/>
        <w:spacing w:line="234" w:lineRule="atLeast"/>
        <w:ind w:left="2268" w:hanging="1134"/>
      </w:pPr>
      <w:r w:rsidRPr="00057E2B">
        <w:t>7.4.1</w:t>
      </w:r>
      <w:r w:rsidRPr="00057E2B">
        <w:tab/>
      </w:r>
      <w:r w:rsidRPr="00057E2B">
        <w:tab/>
        <w:t>Для определения поведения манекена и его перемещений все динамические испытания регистрируют в нижеследующих условиях.</w:t>
      </w:r>
    </w:p>
    <w:p w:rsidR="00CD4BD3" w:rsidRPr="00057E2B" w:rsidRDefault="00CD4BD3" w:rsidP="0063400F">
      <w:pPr>
        <w:pStyle w:val="SingleTxtGR"/>
        <w:spacing w:line="234" w:lineRule="atLeast"/>
      </w:pPr>
      <w:r w:rsidRPr="00057E2B">
        <w:t>7.4.1.1</w:t>
      </w:r>
      <w:r w:rsidRPr="00057E2B">
        <w:tab/>
      </w:r>
      <w:r w:rsidR="0063400F">
        <w:tab/>
      </w:r>
      <w:r w:rsidRPr="00057E2B">
        <w:t>Киносъемка и видеозапись:</w:t>
      </w:r>
    </w:p>
    <w:p w:rsidR="00CD4BD3" w:rsidRPr="00057E2B" w:rsidRDefault="00CD4BD3" w:rsidP="0063400F">
      <w:pPr>
        <w:pStyle w:val="SingleTxtGR"/>
        <w:spacing w:line="234" w:lineRule="atLeast"/>
      </w:pPr>
      <w:r w:rsidRPr="00057E2B">
        <w:tab/>
      </w:r>
      <w:r w:rsidRPr="00057E2B">
        <w:tab/>
        <w:t>a)</w:t>
      </w:r>
      <w:r w:rsidRPr="00057E2B">
        <w:tab/>
        <w:t>скорость не менее 1 000 кадров в секунду;</w:t>
      </w:r>
    </w:p>
    <w:p w:rsidR="00CD4BD3" w:rsidRPr="00057E2B" w:rsidRDefault="00CD4BD3" w:rsidP="0063400F">
      <w:pPr>
        <w:pStyle w:val="SingleTxtGR"/>
        <w:spacing w:line="234" w:lineRule="atLeast"/>
        <w:ind w:left="2835" w:hanging="1701"/>
      </w:pPr>
      <w:r w:rsidRPr="00057E2B">
        <w:tab/>
      </w:r>
      <w:r w:rsidRPr="00057E2B">
        <w:tab/>
        <w:t>b)</w:t>
      </w:r>
      <w:r w:rsidRPr="00057E2B">
        <w:tab/>
        <w:t xml:space="preserve">ход испытания записывается на видеопленку или при помощи цифровой техники, по крайней мере, первые 300 </w:t>
      </w:r>
      <w:proofErr w:type="spellStart"/>
      <w:r w:rsidRPr="00057E2B">
        <w:t>мс</w:t>
      </w:r>
      <w:proofErr w:type="spellEnd"/>
      <w:r w:rsidRPr="00057E2B">
        <w:t>.</w:t>
      </w:r>
    </w:p>
    <w:p w:rsidR="00CD4BD3" w:rsidRPr="00057E2B" w:rsidRDefault="00CD4BD3" w:rsidP="00CD4BD3">
      <w:pPr>
        <w:pStyle w:val="SingleTxtGR"/>
      </w:pPr>
      <w:r w:rsidRPr="00057E2B">
        <w:t>7.4.1.2</w:t>
      </w:r>
      <w:r w:rsidRPr="00057E2B">
        <w:tab/>
      </w:r>
      <w:r w:rsidR="0063400F">
        <w:tab/>
      </w:r>
      <w:r w:rsidRPr="00057E2B">
        <w:t>Оценка погрешности:</w:t>
      </w:r>
    </w:p>
    <w:p w:rsidR="00CD4BD3" w:rsidRPr="00057E2B" w:rsidRDefault="00CD4BD3" w:rsidP="00CD4BD3">
      <w:pPr>
        <w:pStyle w:val="SingleTxtGR"/>
        <w:ind w:left="2268" w:hanging="1134"/>
      </w:pPr>
      <w:r w:rsidRPr="00057E2B">
        <w:tab/>
      </w:r>
      <w:r w:rsidRPr="00057E2B">
        <w:tab/>
        <w:t>испытательные лаборатории должны разработать и применять процедуры оценки погрешности измерения смещения головы манекена. Эта погрешность должна составлять ± 25 мм;</w:t>
      </w:r>
    </w:p>
    <w:p w:rsidR="00CD4BD3" w:rsidRPr="00057E2B" w:rsidRDefault="00CD4BD3" w:rsidP="00CD4BD3">
      <w:pPr>
        <w:pStyle w:val="SingleTxtGR"/>
        <w:ind w:left="2268" w:hanging="1134"/>
      </w:pPr>
      <w:r w:rsidRPr="00057E2B">
        <w:tab/>
      </w:r>
      <w:r w:rsidRPr="00057E2B">
        <w:tab/>
        <w:t>примерами международных станд</w:t>
      </w:r>
      <w:r w:rsidR="0063400F">
        <w:t>артов для таких процедур служат</w:t>
      </w:r>
      <w:r w:rsidR="0063400F">
        <w:br/>
      </w:r>
      <w:r w:rsidRPr="00057E2B">
        <w:t>EA-4/02 Европейской организации по аккредитации, ISO 5725:1994 или метод общего измерения погрешности (ОИП).</w:t>
      </w:r>
    </w:p>
    <w:p w:rsidR="00CD4BD3" w:rsidRPr="00CF55AA" w:rsidRDefault="00CD4BD3" w:rsidP="00CD4BD3">
      <w:pPr>
        <w:pStyle w:val="SingleTxtGR"/>
        <w:ind w:left="2268" w:hanging="1134"/>
        <w:rPr>
          <w:lang w:bidi="ru-RU"/>
        </w:rPr>
      </w:pPr>
      <w:r w:rsidRPr="00CF55AA">
        <w:rPr>
          <w:lang w:bidi="ru-RU"/>
        </w:rPr>
        <w:t>7.5</w:t>
      </w:r>
      <w:r w:rsidRPr="00CF55AA">
        <w:rPr>
          <w:lang w:bidi="ru-RU"/>
        </w:rPr>
        <w:tab/>
      </w:r>
      <w:r>
        <w:rPr>
          <w:lang w:bidi="ru-RU"/>
        </w:rPr>
        <w:tab/>
      </w:r>
      <w:r w:rsidRPr="00CF55AA">
        <w:rPr>
          <w:lang w:bidi="ru-RU"/>
        </w:rPr>
        <w:t>Процедуры измерения должны соответствовать процедурам, описанным в последнем издании стандарта ISO 6487. Классы частотных характеристик канала должны быть следующими:</w:t>
      </w:r>
    </w:p>
    <w:p w:rsidR="00CD4BD3" w:rsidRPr="00CF55AA" w:rsidRDefault="00CD4BD3" w:rsidP="00CD4BD3">
      <w:pPr>
        <w:pStyle w:val="SingleTxtGR"/>
        <w:rPr>
          <w:bCs/>
          <w:lang w:bidi="ru-RU"/>
        </w:rPr>
      </w:pPr>
      <w:r w:rsidRPr="00CF55AA">
        <w:rPr>
          <w:bCs/>
          <w:lang w:bidi="ru-RU"/>
        </w:rPr>
        <w:t>Таблица 9</w:t>
      </w:r>
    </w:p>
    <w:tbl>
      <w:tblPr>
        <w:tblStyle w:val="TabNum"/>
        <w:tblW w:w="7370" w:type="dxa"/>
        <w:tblInd w:w="1134" w:type="dxa"/>
        <w:tblLayout w:type="fixed"/>
        <w:tblLook w:val="05E0" w:firstRow="1" w:lastRow="1" w:firstColumn="1" w:lastColumn="1" w:noHBand="0" w:noVBand="1"/>
      </w:tblPr>
      <w:tblGrid>
        <w:gridCol w:w="3289"/>
        <w:gridCol w:w="1507"/>
        <w:gridCol w:w="2574"/>
      </w:tblGrid>
      <w:tr w:rsidR="00CD4BD3" w:rsidRPr="00A26477" w:rsidTr="00495A97">
        <w:trPr>
          <w:trHeight w:val="284"/>
          <w:tblHeader/>
        </w:trPr>
        <w:tc>
          <w:tcPr>
            <w:cnfStyle w:val="001000000000" w:firstRow="0" w:lastRow="0" w:firstColumn="1" w:lastColumn="0" w:oddVBand="0" w:evenVBand="0" w:oddHBand="0" w:evenHBand="0" w:firstRowFirstColumn="0" w:firstRowLastColumn="0" w:lastRowFirstColumn="0" w:lastRowLastColumn="0"/>
            <w:tcW w:w="3289" w:type="dxa"/>
            <w:tcBorders>
              <w:left w:val="single" w:sz="4" w:space="0" w:color="auto"/>
              <w:bottom w:val="single" w:sz="12" w:space="0" w:color="auto"/>
              <w:right w:val="single" w:sz="4" w:space="0" w:color="auto"/>
            </w:tcBorders>
            <w:shd w:val="clear" w:color="auto" w:fill="auto"/>
          </w:tcPr>
          <w:p w:rsidR="00CD4BD3" w:rsidRPr="00A26477" w:rsidRDefault="00CD4BD3" w:rsidP="0063400F">
            <w:pPr>
              <w:spacing w:before="80" w:after="80" w:line="200" w:lineRule="exact"/>
              <w:ind w:left="17"/>
              <w:rPr>
                <w:i/>
                <w:sz w:val="16"/>
              </w:rPr>
            </w:pPr>
            <w:r w:rsidRPr="00A26477">
              <w:rPr>
                <w:i/>
                <w:sz w:val="16"/>
              </w:rPr>
              <w:t>Тип измерения</w:t>
            </w:r>
          </w:p>
        </w:tc>
        <w:tc>
          <w:tcPr>
            <w:tcW w:w="1507" w:type="dxa"/>
            <w:tcBorders>
              <w:top w:val="single" w:sz="4" w:space="0" w:color="auto"/>
              <w:left w:val="single" w:sz="4" w:space="0" w:color="auto"/>
              <w:bottom w:val="single" w:sz="12" w:space="0" w:color="auto"/>
              <w:right w:val="single" w:sz="4" w:space="0" w:color="auto"/>
            </w:tcBorders>
            <w:shd w:val="clear" w:color="auto" w:fill="auto"/>
          </w:tcPr>
          <w:p w:rsidR="00CD4BD3" w:rsidRPr="00A26477" w:rsidRDefault="00CD4BD3" w:rsidP="0052104C">
            <w:pPr>
              <w:spacing w:before="80" w:after="80" w:line="200" w:lineRule="exact"/>
              <w:ind w:left="17" w:right="57"/>
              <w:cnfStyle w:val="000000000000" w:firstRow="0" w:lastRow="0" w:firstColumn="0" w:lastColumn="0" w:oddVBand="0" w:evenVBand="0" w:oddHBand="0" w:evenHBand="0" w:firstRowFirstColumn="0" w:firstRowLastColumn="0" w:lastRowFirstColumn="0" w:lastRowLastColumn="0"/>
              <w:rPr>
                <w:i/>
                <w:sz w:val="16"/>
              </w:rPr>
            </w:pPr>
            <w:r w:rsidRPr="00A26477">
              <w:rPr>
                <w:i/>
                <w:sz w:val="16"/>
              </w:rPr>
              <w:t>CFC(F</w:t>
            </w:r>
            <w:r w:rsidRPr="00A67DA0">
              <w:rPr>
                <w:i/>
                <w:sz w:val="16"/>
                <w:vertAlign w:val="subscript"/>
              </w:rPr>
              <w:t>H</w:t>
            </w:r>
            <w:r w:rsidRPr="00A26477">
              <w:rPr>
                <w:i/>
                <w:sz w:val="16"/>
              </w:rPr>
              <w:t>)</w:t>
            </w:r>
          </w:p>
        </w:tc>
        <w:tc>
          <w:tcPr>
            <w:tcW w:w="2574" w:type="dxa"/>
            <w:tcBorders>
              <w:top w:val="single" w:sz="4" w:space="0" w:color="auto"/>
              <w:left w:val="single" w:sz="4" w:space="0" w:color="auto"/>
              <w:bottom w:val="single" w:sz="12" w:space="0" w:color="auto"/>
              <w:right w:val="single" w:sz="4" w:space="0" w:color="auto"/>
            </w:tcBorders>
            <w:shd w:val="clear" w:color="auto" w:fill="auto"/>
          </w:tcPr>
          <w:p w:rsidR="00CD4BD3" w:rsidRPr="00A26477" w:rsidRDefault="00CD4BD3" w:rsidP="0052104C">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A26477">
              <w:rPr>
                <w:i/>
                <w:sz w:val="16"/>
              </w:rPr>
              <w:t>Частота отсечки (F</w:t>
            </w:r>
            <w:r w:rsidRPr="00A67DA0">
              <w:rPr>
                <w:i/>
                <w:sz w:val="16"/>
                <w:vertAlign w:val="subscript"/>
              </w:rPr>
              <w:t>N</w:t>
            </w:r>
            <w:r w:rsidRPr="00A26477">
              <w:rPr>
                <w:i/>
                <w:sz w:val="16"/>
              </w:rPr>
              <w:t>)</w:t>
            </w:r>
          </w:p>
        </w:tc>
      </w:tr>
      <w:tr w:rsidR="00CD4BD3" w:rsidRPr="00A26477" w:rsidTr="00495A97">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12" w:space="0" w:color="auto"/>
              <w:left w:val="single" w:sz="4" w:space="0" w:color="auto"/>
              <w:bottom w:val="single" w:sz="4" w:space="0" w:color="auto"/>
              <w:right w:val="single" w:sz="4" w:space="0" w:color="auto"/>
            </w:tcBorders>
          </w:tcPr>
          <w:p w:rsidR="00CD4BD3" w:rsidRPr="00A26477" w:rsidRDefault="00CD4BD3" w:rsidP="0063400F">
            <w:pPr>
              <w:ind w:left="17"/>
            </w:pPr>
            <w:r w:rsidRPr="00A26477">
              <w:t>Ускорение тележки</w:t>
            </w:r>
          </w:p>
        </w:tc>
        <w:tc>
          <w:tcPr>
            <w:tcW w:w="1507" w:type="dxa"/>
            <w:tcBorders>
              <w:top w:val="single" w:sz="12" w:space="0" w:color="auto"/>
              <w:left w:val="single" w:sz="4" w:space="0" w:color="auto"/>
              <w:bottom w:val="single" w:sz="4" w:space="0" w:color="auto"/>
              <w:right w:val="single" w:sz="4" w:space="0" w:color="auto"/>
            </w:tcBorders>
          </w:tcPr>
          <w:p w:rsidR="00CD4BD3" w:rsidRPr="00A26477" w:rsidRDefault="00CD4BD3" w:rsidP="0052104C">
            <w:pPr>
              <w:ind w:left="17" w:right="57"/>
              <w:cnfStyle w:val="000000000000" w:firstRow="0" w:lastRow="0" w:firstColumn="0" w:lastColumn="0" w:oddVBand="0" w:evenVBand="0" w:oddHBand="0" w:evenHBand="0" w:firstRowFirstColumn="0" w:firstRowLastColumn="0" w:lastRowFirstColumn="0" w:lastRowLastColumn="0"/>
            </w:pPr>
            <w:r w:rsidRPr="00A26477">
              <w:t>60</w:t>
            </w:r>
          </w:p>
        </w:tc>
        <w:tc>
          <w:tcPr>
            <w:tcW w:w="2574" w:type="dxa"/>
            <w:tcBorders>
              <w:top w:val="single" w:sz="12" w:space="0" w:color="auto"/>
              <w:left w:val="single" w:sz="4" w:space="0" w:color="auto"/>
              <w:bottom w:val="single" w:sz="4" w:space="0" w:color="auto"/>
              <w:right w:val="single" w:sz="4" w:space="0" w:color="auto"/>
            </w:tcBorders>
          </w:tcPr>
          <w:p w:rsidR="00CD4BD3" w:rsidRPr="00A26477" w:rsidRDefault="00CD4BD3" w:rsidP="0052104C">
            <w:pPr>
              <w:ind w:right="57"/>
              <w:cnfStyle w:val="000000000000" w:firstRow="0" w:lastRow="0" w:firstColumn="0" w:lastColumn="0" w:oddVBand="0" w:evenVBand="0" w:oddHBand="0" w:evenHBand="0" w:firstRowFirstColumn="0" w:firstRowLastColumn="0" w:lastRowFirstColumn="0" w:lastRowLastColumn="0"/>
            </w:pPr>
            <w:r w:rsidRPr="00A26477">
              <w:t>См. ISO 6487, приложение A</w:t>
            </w:r>
          </w:p>
        </w:tc>
      </w:tr>
      <w:tr w:rsidR="00CD4BD3" w:rsidRPr="00A26477" w:rsidTr="00495A97">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D4BD3" w:rsidRPr="00A26477" w:rsidRDefault="00CD4BD3" w:rsidP="0063400F">
            <w:pPr>
              <w:ind w:left="17"/>
            </w:pPr>
            <w:r w:rsidRPr="00A26477">
              <w:t>Нагрузка ремня</w:t>
            </w:r>
          </w:p>
        </w:tc>
        <w:tc>
          <w:tcPr>
            <w:tcW w:w="1507"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left="17" w:right="57"/>
              <w:cnfStyle w:val="000000000000" w:firstRow="0" w:lastRow="0" w:firstColumn="0" w:lastColumn="0" w:oddVBand="0" w:evenVBand="0" w:oddHBand="0" w:evenHBand="0" w:firstRowFirstColumn="0" w:firstRowLastColumn="0" w:lastRowFirstColumn="0" w:lastRowLastColumn="0"/>
            </w:pPr>
            <w:r w:rsidRPr="00A26477">
              <w:t>60</w:t>
            </w:r>
          </w:p>
        </w:tc>
        <w:tc>
          <w:tcPr>
            <w:tcW w:w="2574"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right="57"/>
              <w:cnfStyle w:val="000000000000" w:firstRow="0" w:lastRow="0" w:firstColumn="0" w:lastColumn="0" w:oddVBand="0" w:evenVBand="0" w:oddHBand="0" w:evenHBand="0" w:firstRowFirstColumn="0" w:firstRowLastColumn="0" w:lastRowFirstColumn="0" w:lastRowLastColumn="0"/>
            </w:pPr>
            <w:r w:rsidRPr="00A26477">
              <w:t>См. ISO 6487, приложение A</w:t>
            </w:r>
          </w:p>
        </w:tc>
      </w:tr>
      <w:tr w:rsidR="00CD4BD3" w:rsidRPr="00A26477" w:rsidTr="00495A97">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D4BD3" w:rsidRPr="00A26477" w:rsidRDefault="00CD4BD3" w:rsidP="0063400F">
            <w:pPr>
              <w:ind w:left="17"/>
            </w:pPr>
            <w:r w:rsidRPr="00A26477">
              <w:t>Ускорение грудной клетки</w:t>
            </w:r>
          </w:p>
        </w:tc>
        <w:tc>
          <w:tcPr>
            <w:tcW w:w="1507"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left="17" w:right="57"/>
              <w:cnfStyle w:val="000000000000" w:firstRow="0" w:lastRow="0" w:firstColumn="0" w:lastColumn="0" w:oddVBand="0" w:evenVBand="0" w:oddHBand="0" w:evenHBand="0" w:firstRowFirstColumn="0" w:firstRowLastColumn="0" w:lastRowFirstColumn="0" w:lastRowLastColumn="0"/>
            </w:pPr>
            <w:r w:rsidRPr="00A26477">
              <w:t>180</w:t>
            </w:r>
          </w:p>
        </w:tc>
        <w:tc>
          <w:tcPr>
            <w:tcW w:w="2574"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right="57"/>
              <w:cnfStyle w:val="000000000000" w:firstRow="0" w:lastRow="0" w:firstColumn="0" w:lastColumn="0" w:oddVBand="0" w:evenVBand="0" w:oddHBand="0" w:evenHBand="0" w:firstRowFirstColumn="0" w:firstRowLastColumn="0" w:lastRowFirstColumn="0" w:lastRowLastColumn="0"/>
            </w:pPr>
            <w:r w:rsidRPr="00A26477">
              <w:t>См. ISO 6487, приложение A</w:t>
            </w:r>
          </w:p>
        </w:tc>
      </w:tr>
      <w:tr w:rsidR="00CD4BD3" w:rsidRPr="00A26477" w:rsidTr="00495A97">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D4BD3" w:rsidRPr="00A26477" w:rsidRDefault="00CD4BD3" w:rsidP="0063400F">
            <w:pPr>
              <w:ind w:left="17"/>
            </w:pPr>
            <w:r w:rsidRPr="00A26477">
              <w:t xml:space="preserve">Ускорение головы </w:t>
            </w:r>
          </w:p>
        </w:tc>
        <w:tc>
          <w:tcPr>
            <w:tcW w:w="1507"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left="17" w:right="57"/>
              <w:cnfStyle w:val="000000000000" w:firstRow="0" w:lastRow="0" w:firstColumn="0" w:lastColumn="0" w:oddVBand="0" w:evenVBand="0" w:oddHBand="0" w:evenHBand="0" w:firstRowFirstColumn="0" w:firstRowLastColumn="0" w:lastRowFirstColumn="0" w:lastRowLastColumn="0"/>
            </w:pPr>
            <w:r w:rsidRPr="00A26477">
              <w:t>1 000</w:t>
            </w:r>
          </w:p>
        </w:tc>
        <w:tc>
          <w:tcPr>
            <w:tcW w:w="2574"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right="57"/>
              <w:cnfStyle w:val="000000000000" w:firstRow="0" w:lastRow="0" w:firstColumn="0" w:lastColumn="0" w:oddVBand="0" w:evenVBand="0" w:oddHBand="0" w:evenHBand="0" w:firstRowFirstColumn="0" w:firstRowLastColumn="0" w:lastRowFirstColumn="0" w:lastRowLastColumn="0"/>
            </w:pPr>
            <w:r w:rsidRPr="00A26477">
              <w:t>1 650 Гц</w:t>
            </w:r>
          </w:p>
        </w:tc>
      </w:tr>
      <w:tr w:rsidR="00CD4BD3" w:rsidRPr="00A26477" w:rsidTr="00495A97">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D4BD3" w:rsidRPr="00A26477" w:rsidRDefault="00CD4BD3" w:rsidP="0063400F">
            <w:pPr>
              <w:ind w:left="17"/>
            </w:pPr>
            <w:r w:rsidRPr="00A26477">
              <w:t>Сила напряжения шеи</w:t>
            </w:r>
          </w:p>
        </w:tc>
        <w:tc>
          <w:tcPr>
            <w:tcW w:w="1507"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left="17" w:right="57"/>
              <w:cnfStyle w:val="000000000000" w:firstRow="0" w:lastRow="0" w:firstColumn="0" w:lastColumn="0" w:oddVBand="0" w:evenVBand="0" w:oddHBand="0" w:evenHBand="0" w:firstRowFirstColumn="0" w:firstRowLastColumn="0" w:lastRowFirstColumn="0" w:lastRowLastColumn="0"/>
            </w:pPr>
            <w:r w:rsidRPr="00A26477">
              <w:t>1 000</w:t>
            </w:r>
          </w:p>
        </w:tc>
        <w:tc>
          <w:tcPr>
            <w:tcW w:w="2574"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right="57"/>
              <w:cnfStyle w:val="000000000000" w:firstRow="0" w:lastRow="0" w:firstColumn="0" w:lastColumn="0" w:oddVBand="0" w:evenVBand="0" w:oddHBand="0" w:evenHBand="0" w:firstRowFirstColumn="0" w:firstRowLastColumn="0" w:lastRowFirstColumn="0" w:lastRowLastColumn="0"/>
            </w:pPr>
          </w:p>
        </w:tc>
      </w:tr>
      <w:tr w:rsidR="00CD4BD3" w:rsidRPr="00A26477" w:rsidTr="00495A97">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D4BD3" w:rsidRPr="00A26477" w:rsidRDefault="00CD4BD3" w:rsidP="0063400F">
            <w:pPr>
              <w:ind w:left="17"/>
            </w:pPr>
            <w:r w:rsidRPr="00A26477">
              <w:t>Скорость движения шеи</w:t>
            </w:r>
          </w:p>
        </w:tc>
        <w:tc>
          <w:tcPr>
            <w:tcW w:w="1507"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left="17" w:right="57"/>
              <w:cnfStyle w:val="000000000000" w:firstRow="0" w:lastRow="0" w:firstColumn="0" w:lastColumn="0" w:oddVBand="0" w:evenVBand="0" w:oddHBand="0" w:evenHBand="0" w:firstRowFirstColumn="0" w:firstRowLastColumn="0" w:lastRowFirstColumn="0" w:lastRowLastColumn="0"/>
            </w:pPr>
            <w:r w:rsidRPr="00A26477">
              <w:t>600</w:t>
            </w:r>
          </w:p>
        </w:tc>
        <w:tc>
          <w:tcPr>
            <w:tcW w:w="2574"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right="57"/>
              <w:cnfStyle w:val="000000000000" w:firstRow="0" w:lastRow="0" w:firstColumn="0" w:lastColumn="0" w:oddVBand="0" w:evenVBand="0" w:oddHBand="0" w:evenHBand="0" w:firstRowFirstColumn="0" w:firstRowLastColumn="0" w:lastRowFirstColumn="0" w:lastRowLastColumn="0"/>
            </w:pPr>
          </w:p>
        </w:tc>
      </w:tr>
      <w:tr w:rsidR="00CD4BD3" w:rsidRPr="00A26477" w:rsidTr="00495A97">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bottom w:val="single" w:sz="4" w:space="0" w:color="auto"/>
              <w:right w:val="single" w:sz="4" w:space="0" w:color="auto"/>
            </w:tcBorders>
          </w:tcPr>
          <w:p w:rsidR="00CD4BD3" w:rsidRPr="00A26477" w:rsidRDefault="00CD4BD3" w:rsidP="0063400F">
            <w:pPr>
              <w:ind w:left="17"/>
            </w:pPr>
            <w:r w:rsidRPr="00A26477">
              <w:t>Смещение грудной клетки</w:t>
            </w:r>
          </w:p>
        </w:tc>
        <w:tc>
          <w:tcPr>
            <w:tcW w:w="1507"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left="17" w:right="57"/>
              <w:cnfStyle w:val="000000000000" w:firstRow="0" w:lastRow="0" w:firstColumn="0" w:lastColumn="0" w:oddVBand="0" w:evenVBand="0" w:oddHBand="0" w:evenHBand="0" w:firstRowFirstColumn="0" w:firstRowLastColumn="0" w:lastRowFirstColumn="0" w:lastRowLastColumn="0"/>
            </w:pPr>
            <w:r w:rsidRPr="00A26477">
              <w:t>600</w:t>
            </w:r>
          </w:p>
        </w:tc>
        <w:tc>
          <w:tcPr>
            <w:tcW w:w="2574" w:type="dxa"/>
            <w:tcBorders>
              <w:top w:val="single" w:sz="4" w:space="0" w:color="auto"/>
              <w:left w:val="single" w:sz="4" w:space="0" w:color="auto"/>
              <w:bottom w:val="single" w:sz="4" w:space="0" w:color="auto"/>
              <w:right w:val="single" w:sz="4" w:space="0" w:color="auto"/>
            </w:tcBorders>
          </w:tcPr>
          <w:p w:rsidR="00CD4BD3" w:rsidRPr="00A26477" w:rsidRDefault="00CD4BD3" w:rsidP="0052104C">
            <w:pPr>
              <w:ind w:right="57"/>
              <w:cnfStyle w:val="000000000000" w:firstRow="0" w:lastRow="0" w:firstColumn="0" w:lastColumn="0" w:oddVBand="0" w:evenVBand="0" w:oddHBand="0" w:evenHBand="0" w:firstRowFirstColumn="0" w:firstRowLastColumn="0" w:lastRowFirstColumn="0" w:lastRowLastColumn="0"/>
            </w:pPr>
          </w:p>
        </w:tc>
      </w:tr>
      <w:tr w:rsidR="00CD4BD3" w:rsidRPr="00A26477" w:rsidTr="00495A97">
        <w:trPr>
          <w:trHeight w:val="20"/>
        </w:trPr>
        <w:tc>
          <w:tcPr>
            <w:cnfStyle w:val="001000000000" w:firstRow="0" w:lastRow="0" w:firstColumn="1" w:lastColumn="0" w:oddVBand="0" w:evenVBand="0" w:oddHBand="0" w:evenHBand="0" w:firstRowFirstColumn="0" w:firstRowLastColumn="0" w:lastRowFirstColumn="0" w:lastRowLastColumn="0"/>
            <w:tcW w:w="3289" w:type="dxa"/>
            <w:tcBorders>
              <w:top w:val="single" w:sz="4" w:space="0" w:color="auto"/>
              <w:left w:val="single" w:sz="4" w:space="0" w:color="auto"/>
              <w:right w:val="single" w:sz="4" w:space="0" w:color="auto"/>
            </w:tcBorders>
          </w:tcPr>
          <w:p w:rsidR="00CD4BD3" w:rsidRPr="00A26477" w:rsidRDefault="00CD4BD3" w:rsidP="0063400F">
            <w:pPr>
              <w:ind w:left="17"/>
            </w:pPr>
            <w:r w:rsidRPr="00A26477">
              <w:t>Давление в районе брюшной полости</w:t>
            </w:r>
          </w:p>
        </w:tc>
        <w:tc>
          <w:tcPr>
            <w:tcW w:w="1507" w:type="dxa"/>
            <w:tcBorders>
              <w:top w:val="single" w:sz="4" w:space="0" w:color="auto"/>
              <w:left w:val="single" w:sz="4" w:space="0" w:color="auto"/>
              <w:bottom w:val="single" w:sz="12" w:space="0" w:color="auto"/>
              <w:right w:val="single" w:sz="4" w:space="0" w:color="auto"/>
            </w:tcBorders>
          </w:tcPr>
          <w:p w:rsidR="00CD4BD3" w:rsidRPr="00A26477" w:rsidRDefault="00CD4BD3" w:rsidP="0052104C">
            <w:pPr>
              <w:ind w:left="17" w:right="57"/>
              <w:cnfStyle w:val="000000000000" w:firstRow="0" w:lastRow="0" w:firstColumn="0" w:lastColumn="0" w:oddVBand="0" w:evenVBand="0" w:oddHBand="0" w:evenHBand="0" w:firstRowFirstColumn="0" w:firstRowLastColumn="0" w:lastRowFirstColumn="0" w:lastRowLastColumn="0"/>
            </w:pPr>
            <w:r w:rsidRPr="00A26477">
              <w:t>180</w:t>
            </w:r>
          </w:p>
        </w:tc>
        <w:tc>
          <w:tcPr>
            <w:tcW w:w="2574" w:type="dxa"/>
            <w:tcBorders>
              <w:top w:val="single" w:sz="4" w:space="0" w:color="auto"/>
              <w:left w:val="single" w:sz="4" w:space="0" w:color="auto"/>
              <w:bottom w:val="single" w:sz="12" w:space="0" w:color="auto"/>
              <w:right w:val="single" w:sz="4" w:space="0" w:color="auto"/>
            </w:tcBorders>
          </w:tcPr>
          <w:p w:rsidR="00CD4BD3" w:rsidRPr="00A26477" w:rsidRDefault="00CD4BD3" w:rsidP="0052104C">
            <w:pPr>
              <w:ind w:right="57"/>
              <w:cnfStyle w:val="000000000000" w:firstRow="0" w:lastRow="0" w:firstColumn="0" w:lastColumn="0" w:oddVBand="0" w:evenVBand="0" w:oddHBand="0" w:evenHBand="0" w:firstRowFirstColumn="0" w:firstRowLastColumn="0" w:lastRowFirstColumn="0" w:lastRowLastColumn="0"/>
            </w:pPr>
          </w:p>
        </w:tc>
      </w:tr>
    </w:tbl>
    <w:p w:rsidR="00CD4BD3" w:rsidRPr="00057E2B" w:rsidRDefault="00CD4BD3" w:rsidP="0063400F">
      <w:pPr>
        <w:pStyle w:val="SingleTxtGR"/>
        <w:spacing w:before="120"/>
        <w:ind w:left="2268" w:hanging="1134"/>
      </w:pPr>
      <w:r w:rsidRPr="00CF55AA">
        <w:rPr>
          <w:lang w:bidi="ru-RU"/>
        </w:rPr>
        <w:tab/>
      </w:r>
      <w:r>
        <w:rPr>
          <w:lang w:bidi="ru-RU"/>
        </w:rPr>
        <w:tab/>
      </w:r>
      <w:r w:rsidRPr="00CF55AA">
        <w:rPr>
          <w:lang w:bidi="ru-RU"/>
        </w:rPr>
        <w:t>Частота выборки</w:t>
      </w:r>
      <w:r w:rsidRPr="00057E2B">
        <w:t xml:space="preserve"> должна превышать класс частоты канала не менее чем в 10 раз (т. е. в установках класса частоты канала 1 000 это должно соответствовать минимальной частоте </w:t>
      </w:r>
      <w:proofErr w:type="spellStart"/>
      <w:r w:rsidRPr="00057E2B">
        <w:t>дискретитации</w:t>
      </w:r>
      <w:proofErr w:type="spellEnd"/>
      <w:r w:rsidRPr="00057E2B">
        <w:t>, составляющей 10 000 отсчетов в секунду на канал).</w:t>
      </w:r>
    </w:p>
    <w:p w:rsidR="00CD4BD3" w:rsidRPr="00057E2B" w:rsidRDefault="00CD4BD3" w:rsidP="00CD4BD3">
      <w:pPr>
        <w:pStyle w:val="HChGR"/>
        <w:ind w:left="2268"/>
      </w:pPr>
      <w:r w:rsidRPr="00057E2B">
        <w:rPr>
          <w:szCs w:val="28"/>
        </w:rPr>
        <w:t>8.</w:t>
      </w:r>
      <w:r w:rsidRPr="00057E2B">
        <w:rPr>
          <w:szCs w:val="28"/>
        </w:rPr>
        <w:tab/>
      </w:r>
      <w:r w:rsidRPr="00057E2B">
        <w:t xml:space="preserve">Протоколы испытаний на официальное </w:t>
      </w:r>
      <w:r>
        <w:t>утверждение</w:t>
      </w:r>
      <w:r w:rsidRPr="00057E2B">
        <w:t xml:space="preserve"> типа и на оценку качества производства</w:t>
      </w:r>
    </w:p>
    <w:p w:rsidR="00CD4BD3" w:rsidRPr="00057E2B" w:rsidRDefault="00CD4BD3" w:rsidP="00CD4BD3">
      <w:pPr>
        <w:pStyle w:val="SingleTxtGR"/>
        <w:ind w:left="2268" w:hanging="1134"/>
      </w:pPr>
      <w:r w:rsidRPr="00057E2B">
        <w:t>8.1</w:t>
      </w:r>
      <w:r w:rsidRPr="00057E2B">
        <w:tab/>
      </w:r>
      <w:r w:rsidRPr="00057E2B">
        <w:tab/>
      </w:r>
      <w:proofErr w:type="gramStart"/>
      <w:r w:rsidRPr="00057E2B">
        <w:t>В</w:t>
      </w:r>
      <w:proofErr w:type="gramEnd"/>
      <w:r w:rsidRPr="00057E2B">
        <w:t xml:space="preserve"> протоколе испытания указывают результаты всех испытаний и измерений, включая следующие данные:</w:t>
      </w:r>
    </w:p>
    <w:p w:rsidR="00CD4BD3" w:rsidRPr="00057E2B" w:rsidRDefault="00CD4BD3" w:rsidP="00CD4BD3">
      <w:pPr>
        <w:pStyle w:val="SingleTxtGR"/>
        <w:ind w:left="2835" w:hanging="1701"/>
      </w:pPr>
      <w:r w:rsidRPr="00057E2B">
        <w:tab/>
      </w:r>
      <w:r w:rsidRPr="00057E2B">
        <w:tab/>
        <w:t>a)</w:t>
      </w:r>
      <w:r w:rsidRPr="00057E2B">
        <w:tab/>
        <w:t>тип устройства, использовавшегося для испытания (устройство для обеспечения ускорения или замедления);</w:t>
      </w:r>
    </w:p>
    <w:p w:rsidR="00CD4BD3" w:rsidRPr="00057E2B" w:rsidRDefault="00CD4BD3" w:rsidP="00CD4BD3">
      <w:pPr>
        <w:pStyle w:val="SingleTxtGR"/>
      </w:pPr>
      <w:r w:rsidRPr="00057E2B">
        <w:tab/>
      </w:r>
      <w:r w:rsidRPr="00057E2B">
        <w:tab/>
        <w:t>b)</w:t>
      </w:r>
      <w:r w:rsidRPr="00057E2B">
        <w:tab/>
        <w:t>общий показатель изменения скорости;</w:t>
      </w:r>
    </w:p>
    <w:p w:rsidR="00CD4BD3" w:rsidRPr="00057E2B" w:rsidRDefault="00CD4BD3" w:rsidP="00CD4BD3">
      <w:pPr>
        <w:pStyle w:val="SingleTxtGR"/>
        <w:ind w:left="2835" w:hanging="1701"/>
      </w:pPr>
      <w:r w:rsidRPr="00057E2B">
        <w:tab/>
      </w:r>
      <w:r w:rsidRPr="00057E2B">
        <w:tab/>
        <w:t>c)</w:t>
      </w:r>
      <w:r w:rsidRPr="00057E2B">
        <w:tab/>
        <w:t>скорость тележки непосредственно перед ударом (только для замедляющих салазок);</w:t>
      </w:r>
    </w:p>
    <w:p w:rsidR="00CD4BD3" w:rsidRPr="00057E2B" w:rsidRDefault="00CD4BD3" w:rsidP="00CD4BD3">
      <w:pPr>
        <w:pStyle w:val="SingleTxtGR"/>
        <w:ind w:left="2835" w:hanging="1701"/>
      </w:pPr>
      <w:r w:rsidRPr="00057E2B">
        <w:tab/>
      </w:r>
      <w:r w:rsidRPr="00057E2B">
        <w:tab/>
        <w:t>d)</w:t>
      </w:r>
      <w:r w:rsidRPr="00057E2B">
        <w:tab/>
        <w:t xml:space="preserve">кривая ускорения или замедления в течение всего периода изменения скорости тележки и, по меньшей мере, 300 </w:t>
      </w:r>
      <w:proofErr w:type="spellStart"/>
      <w:r w:rsidRPr="00057E2B">
        <w:t>мс</w:t>
      </w:r>
      <w:proofErr w:type="spellEnd"/>
      <w:r w:rsidRPr="00057E2B">
        <w:t>;</w:t>
      </w:r>
    </w:p>
    <w:p w:rsidR="00CD4BD3" w:rsidRPr="00057E2B" w:rsidRDefault="00CD4BD3" w:rsidP="00CD4BD3">
      <w:pPr>
        <w:pStyle w:val="SingleTxtGR"/>
        <w:ind w:left="2835" w:hanging="1701"/>
      </w:pPr>
      <w:r w:rsidRPr="00057E2B">
        <w:tab/>
      </w:r>
      <w:r w:rsidRPr="00057E2B">
        <w:tab/>
        <w:t>e)</w:t>
      </w:r>
      <w:r w:rsidRPr="00057E2B">
        <w:tab/>
        <w:t xml:space="preserve">время (в </w:t>
      </w:r>
      <w:proofErr w:type="spellStart"/>
      <w:r w:rsidRPr="00057E2B">
        <w:t>мс</w:t>
      </w:r>
      <w:proofErr w:type="spellEnd"/>
      <w:r w:rsidRPr="00057E2B">
        <w:t>), соответствующее максимальному смещению головы манекена при проведении динамического испытания;</w:t>
      </w:r>
    </w:p>
    <w:p w:rsidR="00CD4BD3" w:rsidRPr="00057E2B" w:rsidRDefault="00CD4BD3" w:rsidP="00CD4BD3">
      <w:pPr>
        <w:pStyle w:val="SingleTxtGR"/>
        <w:ind w:left="2835" w:hanging="1701"/>
      </w:pPr>
      <w:r w:rsidRPr="00057E2B">
        <w:tab/>
      </w:r>
      <w:r w:rsidRPr="00057E2B">
        <w:tab/>
        <w:t>f)</w:t>
      </w:r>
      <w:r w:rsidRPr="00057E2B">
        <w:tab/>
        <w:t>место пряжки во время испытаний, если оно может изменяться;</w:t>
      </w:r>
    </w:p>
    <w:p w:rsidR="00CD4BD3" w:rsidRPr="00057E2B" w:rsidRDefault="00CD4BD3" w:rsidP="00CD4BD3">
      <w:pPr>
        <w:pStyle w:val="SingleTxtGR"/>
      </w:pPr>
      <w:r w:rsidRPr="00057E2B">
        <w:tab/>
      </w:r>
      <w:r w:rsidRPr="00057E2B">
        <w:tab/>
        <w:t>g)</w:t>
      </w:r>
      <w:r w:rsidRPr="00057E2B">
        <w:tab/>
        <w:t>любая неисправность или поломка;</w:t>
      </w:r>
    </w:p>
    <w:p w:rsidR="00CD4BD3" w:rsidRPr="00057E2B" w:rsidRDefault="00CD4BD3" w:rsidP="00CD4BD3">
      <w:pPr>
        <w:pStyle w:val="SingleTxtGR"/>
        <w:ind w:left="2835" w:hanging="1701"/>
      </w:pPr>
      <w:r w:rsidRPr="00057E2B">
        <w:tab/>
      </w:r>
      <w:r w:rsidRPr="00057E2B">
        <w:tab/>
        <w:t>h)</w:t>
      </w:r>
      <w:r w:rsidRPr="00057E2B">
        <w:tab/>
      </w:r>
      <w:r w:rsidRPr="00CF55AA">
        <w:rPr>
          <w:lang w:bidi="ru-RU"/>
        </w:rPr>
        <w:t xml:space="preserve">следующие критерии манекена: HIC, ускорение головы 3 </w:t>
      </w:r>
      <w:proofErr w:type="spellStart"/>
      <w:r w:rsidRPr="00CF55AA">
        <w:rPr>
          <w:lang w:bidi="ru-RU"/>
        </w:rPr>
        <w:t>мс</w:t>
      </w:r>
      <w:proofErr w:type="spellEnd"/>
      <w:r w:rsidRPr="00CF55AA">
        <w:rPr>
          <w:lang w:bidi="ru-RU"/>
        </w:rPr>
        <w:t>, сила напряжения шеи, скорость движения шеи, отклонение грудной клетки, давление в районе брюшной полости (в случае лобового столкновения)</w:t>
      </w:r>
      <w:r w:rsidR="00F26DFB">
        <w:t>.</w:t>
      </w:r>
      <w:r w:rsidRPr="00057E2B">
        <w:t xml:space="preserve"> </w:t>
      </w:r>
    </w:p>
    <w:p w:rsidR="00CD4BD3" w:rsidRPr="00057E2B" w:rsidRDefault="00CD4BD3" w:rsidP="00CD4BD3">
      <w:pPr>
        <w:pStyle w:val="SingleTxtGR"/>
        <w:ind w:left="2268" w:hanging="1134"/>
      </w:pPr>
      <w:r w:rsidRPr="00057E2B">
        <w:t>8.2</w:t>
      </w:r>
      <w:r w:rsidRPr="00057E2B">
        <w:tab/>
      </w:r>
      <w:r w:rsidRPr="00057E2B">
        <w:tab/>
        <w:t>Если не были выполнены положения, предписанные в отношении креплений в добавлении 3 приложения 6 к настоящим Правилам, то в протоколе испытания следует описать способ установки детского удерживающего устройства и указать основные углы и размеры.</w:t>
      </w:r>
    </w:p>
    <w:p w:rsidR="00CD4BD3" w:rsidRPr="00057E2B" w:rsidRDefault="00CD4BD3" w:rsidP="00CD4BD3">
      <w:pPr>
        <w:pStyle w:val="SingleTxtGR"/>
        <w:ind w:left="2268" w:hanging="1134"/>
      </w:pPr>
      <w:r w:rsidRPr="00057E2B">
        <w:t>8.3</w:t>
      </w:r>
      <w:r w:rsidRPr="00057E2B">
        <w:tab/>
      </w:r>
      <w:r w:rsidRPr="00057E2B">
        <w:tab/>
        <w:t xml:space="preserve">Если детское удерживающее устройство испытывалось в транспортном средстве или в кузове транспортного средства, то в протоколе испытания следует уточнить способ крепления кузова транспортного средства к тележке, положение </w:t>
      </w:r>
      <w:r>
        <w:t>усовершенствованной детской</w:t>
      </w:r>
      <w:r w:rsidRPr="00057E2B">
        <w:t xml:space="preserve"> удерживающей системы и сиденья транспортного средства, а также угол наклона спинки сиденья транспортного средства.</w:t>
      </w:r>
    </w:p>
    <w:p w:rsidR="00CD4BD3" w:rsidRPr="00057E2B" w:rsidRDefault="00CD4BD3" w:rsidP="00CD4BD3">
      <w:pPr>
        <w:pStyle w:val="SingleTxtGR"/>
        <w:ind w:left="2268" w:hanging="1134"/>
      </w:pPr>
      <w:r w:rsidRPr="00057E2B">
        <w:t>8.4</w:t>
      </w:r>
      <w:r w:rsidRPr="00057E2B">
        <w:tab/>
      </w:r>
      <w:r w:rsidRPr="00057E2B">
        <w:tab/>
      </w:r>
      <w:proofErr w:type="gramStart"/>
      <w:r w:rsidRPr="00057E2B">
        <w:t>В</w:t>
      </w:r>
      <w:proofErr w:type="gramEnd"/>
      <w:r w:rsidRPr="00057E2B">
        <w:t xml:space="preserve"> протоколах испытаний на официальное утверждение типа и на оценку качества производства регистрируют результаты проверки маркировки и инструкций по установке и эксплуатации.</w:t>
      </w:r>
    </w:p>
    <w:p w:rsidR="00CD4BD3" w:rsidRPr="00057E2B" w:rsidRDefault="00CD4BD3" w:rsidP="00CD4BD3">
      <w:pPr>
        <w:pStyle w:val="HChGR"/>
      </w:pPr>
      <w:bookmarkStart w:id="45" w:name="_Toc247876769"/>
      <w:bookmarkStart w:id="46" w:name="_Toc247880256"/>
      <w:bookmarkStart w:id="47" w:name="_Toc247880901"/>
      <w:bookmarkStart w:id="48" w:name="_Toc254772944"/>
      <w:r w:rsidRPr="00057E2B">
        <w:tab/>
      </w:r>
      <w:r w:rsidRPr="00057E2B">
        <w:tab/>
        <w:t>9.</w:t>
      </w:r>
      <w:r w:rsidRPr="00057E2B">
        <w:tab/>
      </w:r>
      <w:r w:rsidRPr="00057E2B">
        <w:tab/>
      </w:r>
      <w:bookmarkEnd w:id="45"/>
      <w:bookmarkEnd w:id="46"/>
      <w:bookmarkEnd w:id="47"/>
      <w:bookmarkEnd w:id="48"/>
      <w:r w:rsidRPr="00057E2B">
        <w:t>Оценка качества производства</w:t>
      </w:r>
    </w:p>
    <w:p w:rsidR="00CD4BD3" w:rsidRPr="00057E2B" w:rsidRDefault="00CD4BD3" w:rsidP="00CD4BD3">
      <w:pPr>
        <w:pStyle w:val="SingleTxtGR"/>
        <w:ind w:left="2268" w:hanging="1134"/>
      </w:pPr>
      <w:r w:rsidRPr="00057E2B">
        <w:t>9.1</w:t>
      </w:r>
      <w:r w:rsidRPr="00057E2B">
        <w:tab/>
      </w:r>
      <w:r w:rsidRPr="00057E2B">
        <w:tab/>
      </w:r>
      <w:r>
        <w:t xml:space="preserve">Для того, чтобы </w:t>
      </w:r>
      <w:r w:rsidRPr="00057E2B">
        <w:t>убедиться в том, что производственная система изготовителя функционирует удовлетворительно, техническая служба, проводившая испытания для официального утверждения типа, проводит испытания на предмет оценки качества производства в соответствии с пунктом 9.2</w:t>
      </w:r>
      <w:r>
        <w:t xml:space="preserve"> ниже.</w:t>
      </w:r>
    </w:p>
    <w:p w:rsidR="00CD4BD3" w:rsidRPr="00CF55AA" w:rsidRDefault="00CD4BD3" w:rsidP="00CD4BD3">
      <w:pPr>
        <w:pStyle w:val="SingleTxtGR"/>
        <w:ind w:left="2268" w:hanging="1134"/>
        <w:rPr>
          <w:lang w:bidi="ru-RU"/>
        </w:rPr>
      </w:pPr>
      <w:r w:rsidRPr="00CF55AA">
        <w:rPr>
          <w:lang w:bidi="ru-RU"/>
        </w:rPr>
        <w:t>9.2</w:t>
      </w:r>
      <w:r w:rsidRPr="00CF55AA">
        <w:rPr>
          <w:lang w:bidi="ru-RU"/>
        </w:rPr>
        <w:tab/>
      </w:r>
      <w:r>
        <w:rPr>
          <w:lang w:bidi="ru-RU"/>
        </w:rPr>
        <w:tab/>
      </w:r>
      <w:r w:rsidRPr="00CF55AA">
        <w:rPr>
          <w:lang w:bidi="ru-RU"/>
        </w:rPr>
        <w:t>Оценка качества производства усовершенствованных детских удерживающих систем</w:t>
      </w:r>
    </w:p>
    <w:p w:rsidR="00CD4BD3" w:rsidRPr="00CF55AA" w:rsidRDefault="00CD4BD3" w:rsidP="00CD4BD3">
      <w:pPr>
        <w:pStyle w:val="SingleTxtGR"/>
        <w:ind w:left="2268" w:hanging="1134"/>
        <w:rPr>
          <w:lang w:bidi="ru-RU"/>
        </w:rPr>
      </w:pPr>
      <w:r w:rsidRPr="00CF55AA">
        <w:rPr>
          <w:lang w:bidi="ru-RU"/>
        </w:rPr>
        <w:tab/>
      </w:r>
      <w:r>
        <w:rPr>
          <w:lang w:bidi="ru-RU"/>
        </w:rPr>
        <w:tab/>
      </w:r>
      <w:r w:rsidRPr="00CF55AA">
        <w:rPr>
          <w:lang w:bidi="ru-RU"/>
        </w:rPr>
        <w:t>Проводят испытания на оценку качества производства каждого нового официально утвержденного типа усовершенствованной детской удерживающей системы. В соответствии с пунктом 11.4 может быть предписано проведение дополнительной оценки качества производства.</w:t>
      </w:r>
    </w:p>
    <w:p w:rsidR="00CD4BD3" w:rsidRPr="00057E2B" w:rsidRDefault="00CD4BD3" w:rsidP="00CD4BD3">
      <w:pPr>
        <w:pStyle w:val="SingleTxtGR"/>
        <w:ind w:left="2268" w:hanging="1134"/>
      </w:pPr>
      <w:r w:rsidRPr="00CF55AA">
        <w:rPr>
          <w:lang w:bidi="ru-RU"/>
        </w:rPr>
        <w:tab/>
      </w:r>
      <w:r>
        <w:rPr>
          <w:lang w:bidi="ru-RU"/>
        </w:rPr>
        <w:tab/>
      </w:r>
      <w:r w:rsidRPr="00CF55AA">
        <w:rPr>
          <w:lang w:bidi="ru-RU"/>
        </w:rPr>
        <w:t>С этой целью из первой партии изделий произвольно отбирают пять усовершенствованных детских удерживающих систем. Первая партия изделий считается пе</w:t>
      </w:r>
      <w:r>
        <w:rPr>
          <w:lang w:bidi="ru-RU"/>
        </w:rPr>
        <w:t>рвым блоком, содержащим минимум </w:t>
      </w:r>
      <w:r w:rsidRPr="00CF55AA">
        <w:rPr>
          <w:lang w:bidi="ru-RU"/>
        </w:rPr>
        <w:t>50 усовершенствованных детских удерживающих систем и максимум 5 000</w:t>
      </w:r>
      <w:r w:rsidRPr="00CF55AA">
        <w:rPr>
          <w:lang w:val="en-US"/>
        </w:rPr>
        <w:t> </w:t>
      </w:r>
      <w:r w:rsidRPr="00CF55AA">
        <w:rPr>
          <w:lang w:bidi="ru-RU"/>
        </w:rPr>
        <w:t>усовершенствованных</w:t>
      </w:r>
      <w:r w:rsidRPr="00CF55AA">
        <w:rPr>
          <w:b/>
          <w:lang w:bidi="ru-RU"/>
        </w:rPr>
        <w:t xml:space="preserve"> </w:t>
      </w:r>
      <w:r w:rsidRPr="00CF55AA">
        <w:rPr>
          <w:lang w:bidi="ru-RU"/>
        </w:rPr>
        <w:t>детских удерживающих систем</w:t>
      </w:r>
      <w:r w:rsidRPr="00057E2B">
        <w:t>.</w:t>
      </w:r>
    </w:p>
    <w:p w:rsidR="00CD4BD3" w:rsidRPr="00057E2B" w:rsidRDefault="00CD4BD3" w:rsidP="00CD4BD3">
      <w:pPr>
        <w:pStyle w:val="SingleTxtGR"/>
        <w:ind w:left="2268" w:hanging="1134"/>
      </w:pPr>
      <w:r w:rsidRPr="00057E2B">
        <w:t>9.2.1</w:t>
      </w:r>
      <w:r w:rsidRPr="00057E2B">
        <w:tab/>
      </w:r>
      <w:r w:rsidRPr="00057E2B">
        <w:tab/>
        <w:t>Динамические испытания на лобовой удар и удар сзади</w:t>
      </w:r>
    </w:p>
    <w:p w:rsidR="00CD4BD3" w:rsidRPr="0063400F" w:rsidRDefault="00CD4BD3" w:rsidP="00CD4BD3">
      <w:pPr>
        <w:pStyle w:val="SingleTxtGR"/>
        <w:ind w:left="2268" w:hanging="1134"/>
        <w:rPr>
          <w:spacing w:val="-2"/>
        </w:rPr>
      </w:pPr>
      <w:r w:rsidRPr="0063400F">
        <w:rPr>
          <w:spacing w:val="-2"/>
        </w:rPr>
        <w:t>9.2.1.1</w:t>
      </w:r>
      <w:r w:rsidRPr="0063400F">
        <w:rPr>
          <w:spacing w:val="-2"/>
        </w:rPr>
        <w:tab/>
      </w:r>
      <w:r w:rsidR="0063400F" w:rsidRPr="0063400F">
        <w:rPr>
          <w:spacing w:val="-2"/>
        </w:rPr>
        <w:tab/>
      </w:r>
      <w:r w:rsidRPr="0063400F">
        <w:rPr>
          <w:spacing w:val="-2"/>
        </w:rPr>
        <w:t>Пять усовершенствованных детских удерживающих систем подвергают динамическому испытанию, описанному в пункте 7.1.3 выше. Техническая служба, проводившая испытания для официального утверждения типа, определяет условия, в которых имело место максимальное перемещение головы по горизонтали в ходе динамических испытаний для официального утверждения типа, за исключением условий, описанных в</w:t>
      </w:r>
      <w:r w:rsidR="0063400F">
        <w:rPr>
          <w:spacing w:val="-2"/>
        </w:rPr>
        <w:t xml:space="preserve"> пункте </w:t>
      </w:r>
      <w:r w:rsidR="0063400F" w:rsidRPr="0063400F">
        <w:rPr>
          <w:spacing w:val="-2"/>
        </w:rPr>
        <w:t xml:space="preserve">6.6.4.1.6.2 выше. Все </w:t>
      </w:r>
      <w:r w:rsidR="00540FF6">
        <w:rPr>
          <w:spacing w:val="-2"/>
        </w:rPr>
        <w:t>пять</w:t>
      </w:r>
      <w:r w:rsidR="0063400F" w:rsidRPr="0063400F">
        <w:rPr>
          <w:spacing w:val="-2"/>
        </w:rPr>
        <w:t xml:space="preserve"> </w:t>
      </w:r>
      <w:r w:rsidRPr="0063400F">
        <w:rPr>
          <w:spacing w:val="-2"/>
        </w:rPr>
        <w:t>усовершенствованных детских удерживающих систем испытывают в одинаковых условиях.</w:t>
      </w:r>
    </w:p>
    <w:p w:rsidR="00CD4BD3" w:rsidRPr="00CF55AA" w:rsidRDefault="00CD4BD3" w:rsidP="00CD4BD3">
      <w:pPr>
        <w:pStyle w:val="SingleTxtGR"/>
        <w:ind w:left="2268" w:hanging="1134"/>
        <w:rPr>
          <w:lang w:bidi="ru-RU"/>
        </w:rPr>
      </w:pPr>
      <w:r w:rsidRPr="00CF55AA">
        <w:rPr>
          <w:lang w:bidi="ru-RU"/>
        </w:rPr>
        <w:t>9.2.1.2</w:t>
      </w:r>
      <w:r w:rsidRPr="00CF55AA">
        <w:rPr>
          <w:lang w:bidi="ru-RU"/>
        </w:rPr>
        <w:tab/>
      </w:r>
      <w:r w:rsidR="0063400F">
        <w:rPr>
          <w:lang w:bidi="ru-RU"/>
        </w:rPr>
        <w:tab/>
      </w:r>
      <w:r w:rsidRPr="00CF55AA">
        <w:rPr>
          <w:lang w:bidi="ru-RU"/>
        </w:rPr>
        <w:t>Измеряют следующее: в ходе каждого испытания, описанного в пункте</w:t>
      </w:r>
      <w:r w:rsidRPr="00CF55AA">
        <w:rPr>
          <w:lang w:val="en-US"/>
        </w:rPr>
        <w:t> </w:t>
      </w:r>
      <w:r w:rsidRPr="00CF55AA">
        <w:rPr>
          <w:lang w:bidi="ru-RU"/>
        </w:rPr>
        <w:t xml:space="preserve">9.2.1.1 выше, − критерии </w:t>
      </w:r>
      <w:proofErr w:type="spellStart"/>
      <w:r w:rsidRPr="00CF55AA">
        <w:rPr>
          <w:lang w:bidi="ru-RU"/>
        </w:rPr>
        <w:t>травмирования</w:t>
      </w:r>
      <w:proofErr w:type="spellEnd"/>
      <w:r w:rsidRPr="00CF55AA">
        <w:rPr>
          <w:lang w:bidi="ru-RU"/>
        </w:rPr>
        <w:t xml:space="preserve"> согласно пункту 6.6.4.3.1 выше:</w:t>
      </w:r>
    </w:p>
    <w:p w:rsidR="00CD4BD3" w:rsidRPr="00CF55AA" w:rsidRDefault="00CD4BD3" w:rsidP="00CD4BD3">
      <w:pPr>
        <w:pStyle w:val="SingleTxtGR"/>
        <w:ind w:left="2268" w:hanging="1134"/>
        <w:rPr>
          <w:lang w:bidi="ru-RU"/>
        </w:rPr>
      </w:pPr>
      <w:r w:rsidRPr="00CF55AA">
        <w:rPr>
          <w:lang w:bidi="ru-RU"/>
        </w:rPr>
        <w:tab/>
      </w:r>
      <w:r>
        <w:rPr>
          <w:lang w:bidi="ru-RU"/>
        </w:rPr>
        <w:tab/>
      </w:r>
      <w:r w:rsidRPr="00CF55AA">
        <w:rPr>
          <w:lang w:bidi="ru-RU"/>
        </w:rPr>
        <w:t>в случае усовершенствованных детских удерживающих систем, установленных по направлению движения, − перемещение головы согласно пункту 6.6.4.4.1.1 выше; и</w:t>
      </w:r>
    </w:p>
    <w:p w:rsidR="00CD4BD3" w:rsidRPr="00057E2B" w:rsidRDefault="00CD4BD3" w:rsidP="00CD4BD3">
      <w:pPr>
        <w:pStyle w:val="SingleTxtGR"/>
        <w:ind w:left="2268" w:hanging="1134"/>
      </w:pPr>
      <w:r w:rsidRPr="00CF55AA">
        <w:rPr>
          <w:lang w:bidi="ru-RU"/>
        </w:rPr>
        <w:tab/>
      </w:r>
      <w:r>
        <w:rPr>
          <w:lang w:bidi="ru-RU"/>
        </w:rPr>
        <w:tab/>
      </w:r>
      <w:r w:rsidRPr="00CF55AA">
        <w:rPr>
          <w:lang w:bidi="ru-RU"/>
        </w:rPr>
        <w:t xml:space="preserve">в случае усовершенствованных детских удерживающих систем, установленных против направления движения, и детских люлек − </w:t>
      </w:r>
      <w:r w:rsidRPr="00CF55AA">
        <w:rPr>
          <w:bCs/>
          <w:lang w:bidi="ru-RU"/>
        </w:rPr>
        <w:t>перемещение головы согласно пункту 6.6.4.4.1.2.1 выше</w:t>
      </w:r>
      <w:r w:rsidRPr="00057E2B">
        <w:t>.</w:t>
      </w:r>
    </w:p>
    <w:p w:rsidR="00CD4BD3" w:rsidRPr="00057E2B" w:rsidRDefault="00CD4BD3" w:rsidP="0063400F">
      <w:pPr>
        <w:pStyle w:val="SingleTxtGR"/>
        <w:pageBreakBefore/>
        <w:ind w:left="2268" w:hanging="1134"/>
      </w:pPr>
      <w:r w:rsidRPr="00057E2B">
        <w:t>9.2.1.3</w:t>
      </w:r>
      <w:r w:rsidRPr="00057E2B">
        <w:tab/>
      </w:r>
      <w:r w:rsidR="0063400F">
        <w:tab/>
      </w:r>
      <w:r w:rsidRPr="00057E2B">
        <w:t>Показатели максимального диапазона перемещения головы должны соответствовать следующим двум условиям:</w:t>
      </w:r>
    </w:p>
    <w:p w:rsidR="00CD4BD3" w:rsidRPr="00057E2B" w:rsidRDefault="00CD4BD3" w:rsidP="00CD4BD3">
      <w:pPr>
        <w:pStyle w:val="SingleTxtGR"/>
        <w:ind w:left="2268" w:hanging="1134"/>
      </w:pPr>
      <w:r w:rsidRPr="00057E2B">
        <w:t>9.2.1.3.1</w:t>
      </w:r>
      <w:r w:rsidRPr="00057E2B">
        <w:tab/>
        <w:t>ни одно из значений не должно превышать 1,05 L и</w:t>
      </w:r>
    </w:p>
    <w:p w:rsidR="00CD4BD3" w:rsidRPr="00057E2B" w:rsidRDefault="00CD4BD3" w:rsidP="00CD4BD3">
      <w:pPr>
        <w:pStyle w:val="SingleTxtGR"/>
        <w:ind w:left="2268" w:hanging="1134"/>
      </w:pPr>
      <w:r w:rsidRPr="00057E2B">
        <w:tab/>
      </w:r>
      <w:r w:rsidRPr="00057E2B">
        <w:tab/>
        <w:t>X + S не должны превышать L,</w:t>
      </w:r>
    </w:p>
    <w:p w:rsidR="00CD4BD3" w:rsidRDefault="00CD4BD3" w:rsidP="00CD4BD3">
      <w:pPr>
        <w:pStyle w:val="SingleTxtGR"/>
        <w:spacing w:before="120"/>
        <w:ind w:left="2268" w:hanging="1134"/>
      </w:pPr>
      <w:r w:rsidRPr="00057E2B">
        <w:tab/>
      </w:r>
      <w:r w:rsidRPr="00057E2B">
        <w:tab/>
        <w:t>где:</w:t>
      </w:r>
    </w:p>
    <w:p w:rsidR="00CD4BD3" w:rsidRPr="00057E2B" w:rsidRDefault="00CD4BD3" w:rsidP="00CD4BD3">
      <w:pPr>
        <w:pStyle w:val="SingleTxtGR"/>
        <w:spacing w:before="120"/>
        <w:ind w:left="2268" w:hanging="1134"/>
      </w:pPr>
      <w:r>
        <w:tab/>
      </w:r>
      <w:r>
        <w:tab/>
      </w:r>
      <w:r w:rsidRPr="00057E2B">
        <w:t>L – предписанное предельное значение,</w:t>
      </w:r>
    </w:p>
    <w:p w:rsidR="00CD4BD3" w:rsidRPr="00057E2B" w:rsidRDefault="00CD4BD3" w:rsidP="00CD4BD3">
      <w:pPr>
        <w:pStyle w:val="SingleTxtGR"/>
      </w:pPr>
      <w:r w:rsidRPr="00057E2B">
        <w:tab/>
      </w:r>
      <w:r w:rsidRPr="00057E2B">
        <w:tab/>
        <w:t>X – среднее значение,</w:t>
      </w:r>
    </w:p>
    <w:p w:rsidR="00CD4BD3" w:rsidRPr="00057E2B" w:rsidRDefault="00CD4BD3" w:rsidP="00CD4BD3">
      <w:pPr>
        <w:pStyle w:val="SingleTxtGR"/>
      </w:pPr>
      <w:r w:rsidRPr="00057E2B">
        <w:tab/>
      </w:r>
      <w:r w:rsidRPr="00057E2B">
        <w:tab/>
        <w:t>S – стандартное отклонение значений.</w:t>
      </w:r>
    </w:p>
    <w:p w:rsidR="00CD4BD3" w:rsidRPr="00057E2B" w:rsidRDefault="00CD4BD3" w:rsidP="00CD4BD3">
      <w:pPr>
        <w:pStyle w:val="SingleTxtGR"/>
        <w:ind w:left="2268" w:hanging="1134"/>
      </w:pPr>
      <w:r w:rsidRPr="00057E2B">
        <w:t>9.2.1.3.2</w:t>
      </w:r>
      <w:r w:rsidRPr="00057E2B">
        <w:tab/>
        <w:t xml:space="preserve">Показатели по критериям оценки степени </w:t>
      </w:r>
      <w:proofErr w:type="spellStart"/>
      <w:r w:rsidRPr="00057E2B">
        <w:t>травмирования</w:t>
      </w:r>
      <w:proofErr w:type="spellEnd"/>
      <w:r w:rsidRPr="00057E2B">
        <w:t xml:space="preserve"> должны соответствовать требованиям пункта 6.6.4.3.1</w:t>
      </w:r>
      <w:r>
        <w:t xml:space="preserve"> выше</w:t>
      </w:r>
      <w:r w:rsidRPr="00057E2B">
        <w:t>; кроме того, условие X + S, указанное в пункте 9.2.1.3.1</w:t>
      </w:r>
      <w:r>
        <w:t xml:space="preserve"> выше</w:t>
      </w:r>
      <w:r w:rsidRPr="00057E2B">
        <w:t xml:space="preserve">, должно применяться к показателям по критериям оценки степени </w:t>
      </w:r>
      <w:proofErr w:type="spellStart"/>
      <w:r w:rsidRPr="00057E2B">
        <w:t>травмирования</w:t>
      </w:r>
      <w:proofErr w:type="spellEnd"/>
      <w:r w:rsidRPr="00057E2B">
        <w:t xml:space="preserve"> с интервалом 3 </w:t>
      </w:r>
      <w:proofErr w:type="spellStart"/>
      <w:r w:rsidRPr="00057E2B">
        <w:t>мс</w:t>
      </w:r>
      <w:proofErr w:type="spellEnd"/>
      <w:r w:rsidRPr="00057E2B">
        <w:t xml:space="preserve"> (согласно определению, приведенному в пункте 6.6.4.3.1</w:t>
      </w:r>
      <w:r>
        <w:t xml:space="preserve"> выше</w:t>
      </w:r>
      <w:r w:rsidRPr="00057E2B">
        <w:t>) и должно регистрироваться только с целью информирования.</w:t>
      </w:r>
    </w:p>
    <w:p w:rsidR="00CD4BD3" w:rsidRPr="00CF55AA" w:rsidRDefault="00CD4BD3" w:rsidP="00CD4BD3">
      <w:pPr>
        <w:pStyle w:val="SingleTxtGR"/>
        <w:ind w:left="2268" w:hanging="1134"/>
        <w:rPr>
          <w:bCs/>
          <w:lang w:bidi="ru-RU"/>
        </w:rPr>
      </w:pPr>
      <w:r w:rsidRPr="00CF55AA">
        <w:rPr>
          <w:bCs/>
          <w:lang w:bidi="ru-RU"/>
        </w:rPr>
        <w:t>9.2.2</w:t>
      </w:r>
      <w:r w:rsidRPr="00CF55AA">
        <w:rPr>
          <w:bCs/>
          <w:lang w:bidi="ru-RU"/>
        </w:rPr>
        <w:tab/>
      </w:r>
      <w:r>
        <w:rPr>
          <w:bCs/>
          <w:lang w:bidi="ru-RU"/>
        </w:rPr>
        <w:tab/>
      </w:r>
      <w:r w:rsidRPr="00CF55AA">
        <w:rPr>
          <w:bCs/>
          <w:lang w:bidi="ru-RU"/>
        </w:rPr>
        <w:t>Динамические испытания на боковой удар</w:t>
      </w:r>
    </w:p>
    <w:p w:rsidR="00CD4BD3" w:rsidRPr="00057E2B" w:rsidRDefault="00CD4BD3" w:rsidP="00CD4BD3">
      <w:pPr>
        <w:pStyle w:val="SingleTxtGR"/>
        <w:ind w:left="2268" w:hanging="1134"/>
      </w:pPr>
      <w:r w:rsidRPr="00CF55AA">
        <w:rPr>
          <w:bCs/>
          <w:lang w:bidi="ru-RU"/>
        </w:rPr>
        <w:tab/>
      </w:r>
      <w:r>
        <w:rPr>
          <w:bCs/>
          <w:lang w:bidi="ru-RU"/>
        </w:rPr>
        <w:tab/>
      </w:r>
      <w:r w:rsidRPr="00CF55AA">
        <w:rPr>
          <w:bCs/>
          <w:lang w:bidi="ru-RU"/>
        </w:rPr>
        <w:t>В ходе мониторинга ускорения головы на отобранных изделиях определяют критерии приемлемости при боковом ударе для целей оценки качества производства в соответствии с процедурой, определенной в пункте 9 (подлежит пересмотру до окончания реализации этапа 3)</w:t>
      </w:r>
      <w:r>
        <w:rPr>
          <w:bCs/>
          <w:lang w:bidi="ru-RU"/>
        </w:rPr>
        <w:t>.</w:t>
      </w:r>
    </w:p>
    <w:p w:rsidR="00CD4BD3" w:rsidRPr="00057E2B" w:rsidRDefault="00CD4BD3" w:rsidP="00CD4BD3">
      <w:pPr>
        <w:pStyle w:val="SingleTxtGR"/>
      </w:pPr>
      <w:r w:rsidRPr="00057E2B">
        <w:t>9.2.3</w:t>
      </w:r>
      <w:r w:rsidRPr="00057E2B">
        <w:tab/>
      </w:r>
      <w:r w:rsidRPr="00057E2B">
        <w:tab/>
        <w:t>Проверка маркировки</w:t>
      </w:r>
    </w:p>
    <w:p w:rsidR="00CD4BD3" w:rsidRPr="00057E2B" w:rsidRDefault="00CD4BD3" w:rsidP="00CD4BD3">
      <w:pPr>
        <w:pStyle w:val="SingleTxtGR"/>
        <w:ind w:left="2268" w:hanging="1134"/>
      </w:pPr>
      <w:r w:rsidRPr="00057E2B">
        <w:t>9.2.3.1</w:t>
      </w:r>
      <w:r w:rsidRPr="00057E2B">
        <w:tab/>
      </w:r>
      <w:r w:rsidR="0063400F">
        <w:tab/>
      </w:r>
      <w:r w:rsidRPr="00057E2B">
        <w:t>Техническая служба, проводившая испытания для официального утверждения, должна убедиться в том, что маркировка соответствует предписаниям пункта 4</w:t>
      </w:r>
      <w:r>
        <w:t xml:space="preserve"> настоящих Правил</w:t>
      </w:r>
      <w:r w:rsidRPr="00057E2B">
        <w:t>.</w:t>
      </w:r>
    </w:p>
    <w:p w:rsidR="00CD4BD3" w:rsidRPr="00057E2B" w:rsidRDefault="00CD4BD3" w:rsidP="00CD4BD3">
      <w:pPr>
        <w:pStyle w:val="SingleTxtGR"/>
        <w:ind w:left="2268" w:hanging="1134"/>
      </w:pPr>
      <w:r w:rsidRPr="00057E2B">
        <w:t>9.2.3.2</w:t>
      </w:r>
      <w:r w:rsidRPr="00057E2B">
        <w:tab/>
      </w:r>
      <w:r w:rsidR="0063400F">
        <w:tab/>
      </w:r>
      <w:r w:rsidRPr="00057E2B">
        <w:t>Проверка инструкций по установке и инструкций по эксплуатации</w:t>
      </w:r>
    </w:p>
    <w:p w:rsidR="00CD4BD3" w:rsidRPr="00057E2B" w:rsidRDefault="00CD4BD3" w:rsidP="00CD4BD3">
      <w:pPr>
        <w:pStyle w:val="SingleTxtGR"/>
        <w:ind w:left="2268" w:hanging="1134"/>
      </w:pPr>
      <w:r w:rsidRPr="00057E2B">
        <w:t>9.2.3.3</w:t>
      </w:r>
      <w:r w:rsidRPr="00057E2B">
        <w:tab/>
      </w:r>
      <w:r w:rsidR="0063400F">
        <w:tab/>
      </w:r>
      <w:r w:rsidRPr="00057E2B">
        <w:t>Техническая служба, проводившая испытания для официального утверждения, должна убедиться в том, что инструкции по установке и инструкции по эксплуатации соответствуют пункту 14</w:t>
      </w:r>
      <w:r>
        <w:t xml:space="preserve"> настоящих Правил</w:t>
      </w:r>
      <w:r w:rsidRPr="00057E2B">
        <w:t>.</w:t>
      </w:r>
    </w:p>
    <w:p w:rsidR="00CD4BD3" w:rsidRPr="00057E2B" w:rsidRDefault="00CD4BD3" w:rsidP="00CD4BD3">
      <w:pPr>
        <w:pStyle w:val="HChGR"/>
        <w:ind w:left="2268"/>
      </w:pPr>
      <w:bookmarkStart w:id="49" w:name="_Toc247876770"/>
      <w:bookmarkStart w:id="50" w:name="_Toc247880257"/>
      <w:bookmarkStart w:id="51" w:name="_Toc247880902"/>
      <w:bookmarkStart w:id="52" w:name="_Toc254772945"/>
      <w:r w:rsidRPr="00057E2B">
        <w:t>10.</w:t>
      </w:r>
      <w:r w:rsidRPr="00057E2B">
        <w:tab/>
        <w:t xml:space="preserve">Соответствие производства и обычные испытания </w:t>
      </w:r>
      <w:bookmarkEnd w:id="49"/>
      <w:bookmarkEnd w:id="50"/>
      <w:bookmarkEnd w:id="51"/>
      <w:bookmarkEnd w:id="52"/>
    </w:p>
    <w:p w:rsidR="00CD4BD3" w:rsidRPr="00057E2B" w:rsidRDefault="00CD4BD3" w:rsidP="00CD4BD3">
      <w:pPr>
        <w:pStyle w:val="SingleTxtGR"/>
        <w:ind w:left="2268" w:hanging="1134"/>
      </w:pPr>
      <w:r w:rsidRPr="00057E2B">
        <w:tab/>
      </w:r>
      <w:r w:rsidRPr="00057E2B">
        <w:tab/>
      </w:r>
      <w:r w:rsidRPr="0063400F">
        <w:rPr>
          <w:spacing w:val="-2"/>
        </w:rPr>
        <w:t>Процедуры проверки соответствия производства должны соответствовать</w:t>
      </w:r>
      <w:r w:rsidRPr="00057E2B">
        <w:t xml:space="preserve"> процедурам, изложенным в </w:t>
      </w:r>
      <w:r w:rsidR="00157C71">
        <w:t>приложении 1 к Соглашению</w:t>
      </w:r>
      <w:r w:rsidRPr="00057E2B">
        <w:t xml:space="preserve"> (</w:t>
      </w:r>
      <w:r w:rsidR="00157C71">
        <w:rPr>
          <w:lang w:val="en-US"/>
        </w:rPr>
        <w:t>E</w:t>
      </w:r>
      <w:r w:rsidR="00157C71" w:rsidRPr="00157C71">
        <w:t>/</w:t>
      </w:r>
      <w:r w:rsidR="00157C71">
        <w:t>ECE/TRANS/505/Rev.3</w:t>
      </w:r>
      <w:r w:rsidRPr="00057E2B">
        <w:t>); при этом должны соблюдаться следующие требования:</w:t>
      </w:r>
    </w:p>
    <w:p w:rsidR="00CD4BD3" w:rsidRPr="00057E2B" w:rsidRDefault="00CD4BD3" w:rsidP="00CD4BD3">
      <w:pPr>
        <w:pStyle w:val="SingleTxtGR"/>
        <w:ind w:left="2268" w:hanging="1134"/>
      </w:pPr>
      <w:r w:rsidRPr="00057E2B">
        <w:t>10.1</w:t>
      </w:r>
      <w:r w:rsidRPr="00057E2B">
        <w:tab/>
      </w:r>
      <w:r w:rsidRPr="00057E2B">
        <w:tab/>
        <w:t xml:space="preserve">Любая </w:t>
      </w:r>
      <w:r>
        <w:t>усовершенствованная детская</w:t>
      </w:r>
      <w:r w:rsidRPr="00057E2B">
        <w:t xml:space="preserve"> удерживающая система, официально утвержденная на основании настоящих Правил, должна быть изготовлена таким образом, чтобы она соответствовала официально утвержденному типу, с учетом тре</w:t>
      </w:r>
      <w:r>
        <w:t xml:space="preserve">бований, изложенных в пунктах 6 и </w:t>
      </w:r>
      <w:r w:rsidRPr="00057E2B">
        <w:t>7 выше.</w:t>
      </w:r>
    </w:p>
    <w:p w:rsidR="00CD4BD3" w:rsidRPr="00057E2B" w:rsidRDefault="00CD4BD3" w:rsidP="00CD4BD3">
      <w:pPr>
        <w:pStyle w:val="SingleTxtGR"/>
        <w:ind w:left="2268" w:hanging="1134"/>
      </w:pPr>
      <w:r w:rsidRPr="00057E2B">
        <w:t>10.2</w:t>
      </w:r>
      <w:r w:rsidRPr="00057E2B">
        <w:tab/>
      </w:r>
      <w:r w:rsidRPr="00057E2B">
        <w:tab/>
        <w:t>Должны соблюдаться минимальные требования в отношении процедур проверки соответствия производства, изложенные в приложении 12 к настоящим Правилам.</w:t>
      </w:r>
    </w:p>
    <w:p w:rsidR="00CD4BD3" w:rsidRPr="00057E2B" w:rsidRDefault="00CD4BD3" w:rsidP="00CD4BD3">
      <w:pPr>
        <w:pStyle w:val="SingleTxtGR"/>
        <w:ind w:left="2268" w:hanging="1134"/>
      </w:pPr>
      <w:r w:rsidRPr="00057E2B">
        <w:t>10.3</w:t>
      </w:r>
      <w:r w:rsidRPr="00057E2B">
        <w:tab/>
      </w:r>
      <w:r w:rsidRPr="00057E2B">
        <w:tab/>
      </w:r>
      <w:r>
        <w:t>О</w:t>
      </w:r>
      <w:r w:rsidRPr="00057E2B">
        <w:t>рган</w:t>
      </w:r>
      <w:r>
        <w:t xml:space="preserve"> по официальному утверждению типа</w:t>
      </w:r>
      <w:r w:rsidRPr="00057E2B">
        <w:t>, предоставивший официальное утверждение по типу конструкции, может в любое время проверить соответствие применяемых методов контроля на каждом производственном объекте. Такие проверки обычно проводятся два раза в год.</w:t>
      </w:r>
    </w:p>
    <w:p w:rsidR="00CD4BD3" w:rsidRPr="00057E2B" w:rsidRDefault="00CD4BD3" w:rsidP="00CD4BD3">
      <w:pPr>
        <w:pStyle w:val="HChGR"/>
        <w:ind w:left="2268"/>
      </w:pPr>
      <w:bookmarkStart w:id="53" w:name="_Toc247876771"/>
      <w:bookmarkStart w:id="54" w:name="_Toc247880258"/>
      <w:bookmarkStart w:id="55" w:name="_Toc247880903"/>
      <w:bookmarkStart w:id="56" w:name="_Toc254772946"/>
      <w:r w:rsidRPr="00057E2B">
        <w:t>11.</w:t>
      </w:r>
      <w:r w:rsidRPr="00057E2B">
        <w:tab/>
        <w:t xml:space="preserve">Изменение </w:t>
      </w:r>
      <w:r>
        <w:t>усовершенствованной детской</w:t>
      </w:r>
      <w:r w:rsidRPr="00057E2B">
        <w:t xml:space="preserve"> удерживающей системы и распространение </w:t>
      </w:r>
      <w:r>
        <w:t xml:space="preserve">ее </w:t>
      </w:r>
      <w:r w:rsidRPr="00057E2B">
        <w:t>официального утверждения</w:t>
      </w:r>
      <w:bookmarkEnd w:id="53"/>
      <w:bookmarkEnd w:id="54"/>
      <w:bookmarkEnd w:id="55"/>
      <w:bookmarkEnd w:id="56"/>
    </w:p>
    <w:p w:rsidR="00CD4BD3" w:rsidRPr="00057E2B" w:rsidRDefault="00CD4BD3" w:rsidP="00CD4BD3">
      <w:pPr>
        <w:pStyle w:val="SingleTxtGR"/>
        <w:ind w:left="2268" w:hanging="1134"/>
      </w:pPr>
      <w:r>
        <w:t>11.1</w:t>
      </w:r>
      <w:r>
        <w:tab/>
      </w:r>
      <w:r>
        <w:tab/>
        <w:t>Любое изменение усовершенствованной детской удерживающей</w:t>
      </w:r>
      <w:r w:rsidRPr="00057E2B">
        <w:t xml:space="preserve"> </w:t>
      </w:r>
      <w:r>
        <w:t>системы</w:t>
      </w:r>
      <w:r w:rsidRPr="00057E2B">
        <w:t xml:space="preserve"> доводится до сведения органа</w:t>
      </w:r>
      <w:r>
        <w:t xml:space="preserve"> по официальному утверждению типа</w:t>
      </w:r>
      <w:r w:rsidRPr="00057E2B">
        <w:t>, который предоставил официальное ут</w:t>
      </w:r>
      <w:r>
        <w:t>верждение данной усовершенствованной детской удерживающей системы</w:t>
      </w:r>
      <w:r w:rsidRPr="00057E2B">
        <w:t>. Этот орган может:</w:t>
      </w:r>
    </w:p>
    <w:p w:rsidR="00CD4BD3" w:rsidRPr="00057E2B" w:rsidRDefault="00CD4BD3" w:rsidP="00CD4BD3">
      <w:pPr>
        <w:pStyle w:val="SingleTxtGR"/>
        <w:ind w:left="2268" w:hanging="1134"/>
      </w:pPr>
      <w:r w:rsidRPr="00057E2B">
        <w:t>11.1.1</w:t>
      </w:r>
      <w:r w:rsidRPr="00057E2B">
        <w:tab/>
      </w:r>
      <w:r w:rsidRPr="00057E2B">
        <w:tab/>
        <w:t>либо прийти к заключению, что внесенные изменения едва ли окажут значительное отрицательное воздейс</w:t>
      </w:r>
      <w:r>
        <w:t xml:space="preserve">твие и что в любом случае данная усовершенствованная детская удерживающая система </w:t>
      </w:r>
      <w:r w:rsidRPr="00057E2B">
        <w:t>по-прежнему удовлетворяет предписаниям; либо</w:t>
      </w:r>
    </w:p>
    <w:p w:rsidR="00CD4BD3" w:rsidRDefault="00CD4BD3" w:rsidP="00CD4BD3">
      <w:pPr>
        <w:pStyle w:val="SingleTxtGR"/>
        <w:ind w:left="2268" w:hanging="1134"/>
      </w:pPr>
      <w:r w:rsidRPr="00057E2B">
        <w:t>11.1.2</w:t>
      </w:r>
      <w:r w:rsidRPr="00057E2B">
        <w:tab/>
      </w:r>
      <w:r w:rsidRPr="00057E2B">
        <w:tab/>
        <w:t>потребовать нового протокола технической службы, уполномоченной проводить испытания.</w:t>
      </w:r>
    </w:p>
    <w:p w:rsidR="00CD4BD3" w:rsidRPr="00057E2B" w:rsidRDefault="00CD4BD3" w:rsidP="00CD4BD3">
      <w:pPr>
        <w:pStyle w:val="SingleTxtGR"/>
        <w:ind w:left="2268" w:hanging="1134"/>
      </w:pPr>
      <w:r w:rsidRPr="00057E2B">
        <w:t>11.2</w:t>
      </w:r>
      <w:r w:rsidRPr="00057E2B">
        <w:tab/>
      </w:r>
      <w:r w:rsidRPr="00057E2B">
        <w:tab/>
        <w:t>Сообщение о предоставлении официального утверждения или об отказе в официальном утверждении с указанием изменений направляется Сторонам Соглашения, применяющим настоящие Правила, в соответствии с процедурой, указанной в пункте 5.3 выше.</w:t>
      </w:r>
    </w:p>
    <w:p w:rsidR="00CD4BD3" w:rsidRDefault="00CD4BD3" w:rsidP="00CD4BD3">
      <w:pPr>
        <w:pStyle w:val="SingleTxtGR"/>
        <w:ind w:left="2268" w:hanging="1134"/>
      </w:pPr>
      <w:r w:rsidRPr="00057E2B">
        <w:t>11.3</w:t>
      </w:r>
      <w:r w:rsidRPr="00057E2B">
        <w:tab/>
      </w:r>
      <w:r w:rsidRPr="00057E2B">
        <w:tab/>
      </w:r>
      <w:r>
        <w:t>О</w:t>
      </w:r>
      <w:r w:rsidRPr="00057E2B">
        <w:t>рган</w:t>
      </w:r>
      <w:r>
        <w:t xml:space="preserve"> по официальному утверждению типа</w:t>
      </w:r>
      <w:r w:rsidRPr="00057E2B">
        <w:t>, распространивший официальное утверждение, присваивает такому распространению соответствующий порядковый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CD4BD3" w:rsidRPr="00BB40F3" w:rsidRDefault="00CD4BD3" w:rsidP="00CD4BD3">
      <w:pPr>
        <w:pStyle w:val="SingleTxtGR"/>
        <w:spacing w:line="220" w:lineRule="atLeast"/>
        <w:ind w:left="2268" w:hanging="1134"/>
      </w:pPr>
      <w:r w:rsidRPr="00BB40F3">
        <w:t>11.</w:t>
      </w:r>
      <w:r>
        <w:t>4</w:t>
      </w:r>
      <w:r w:rsidRPr="00BB40F3">
        <w:tab/>
      </w:r>
      <w:r>
        <w:tab/>
      </w:r>
      <w:r w:rsidRPr="00BB40F3">
        <w:t xml:space="preserve">Если требуется новый протокол испытаний, то значение максимального перемещения головы по горизонтали сопоставляется с наихудшим из значений, зарегистрированных ранее: </w:t>
      </w:r>
    </w:p>
    <w:p w:rsidR="00CD4BD3" w:rsidRPr="008E50FA" w:rsidRDefault="00CD4BD3" w:rsidP="00CD4BD3">
      <w:pPr>
        <w:pStyle w:val="SingleTxtGR"/>
        <w:spacing w:line="220" w:lineRule="atLeast"/>
        <w:ind w:left="2835" w:hanging="1701"/>
      </w:pPr>
      <w:r w:rsidRPr="008E50FA">
        <w:tab/>
      </w:r>
      <w:r w:rsidRPr="008E50FA">
        <w:tab/>
        <w:t>а)</w:t>
      </w:r>
      <w:r w:rsidRPr="008E50FA">
        <w:tab/>
        <w:t>если значение перемещения выше, то должна проводиться новая оценка качества производства;</w:t>
      </w:r>
    </w:p>
    <w:p w:rsidR="00CD4BD3" w:rsidRPr="00057E2B" w:rsidRDefault="00CD4BD3" w:rsidP="00157C71">
      <w:pPr>
        <w:pStyle w:val="SingleTxtGR"/>
        <w:ind w:left="2835" w:hanging="1701"/>
      </w:pPr>
      <w:r w:rsidRPr="008E50FA">
        <w:tab/>
      </w:r>
      <w:r w:rsidRPr="008E50FA">
        <w:tab/>
      </w:r>
      <w:r w:rsidRPr="008E50FA">
        <w:rPr>
          <w:lang w:val="en-US"/>
        </w:rPr>
        <w:t>b</w:t>
      </w:r>
      <w:r w:rsidRPr="008E50FA">
        <w:t>)</w:t>
      </w:r>
      <w:r w:rsidRPr="008E50FA">
        <w:tab/>
        <w:t>если значение перемещения ниже, то нет необходимости в проведении оценок качества производства</w:t>
      </w:r>
      <w:r>
        <w:t>.</w:t>
      </w:r>
    </w:p>
    <w:p w:rsidR="00CD4BD3" w:rsidRPr="00057E2B" w:rsidRDefault="00CD4BD3" w:rsidP="00CD4BD3">
      <w:pPr>
        <w:pStyle w:val="HChGR"/>
        <w:ind w:left="2268"/>
      </w:pPr>
      <w:bookmarkStart w:id="57" w:name="_Toc247876772"/>
      <w:bookmarkStart w:id="58" w:name="_Toc247880259"/>
      <w:bookmarkStart w:id="59" w:name="_Toc247880904"/>
      <w:bookmarkStart w:id="60" w:name="_Toc254772947"/>
      <w:r w:rsidRPr="00057E2B">
        <w:t>12.</w:t>
      </w:r>
      <w:r w:rsidRPr="00057E2B">
        <w:tab/>
        <w:t xml:space="preserve">Санкции, налагаемые за несоответствие производства </w:t>
      </w:r>
      <w:bookmarkEnd w:id="57"/>
      <w:bookmarkEnd w:id="58"/>
      <w:bookmarkEnd w:id="59"/>
      <w:bookmarkEnd w:id="60"/>
    </w:p>
    <w:p w:rsidR="00CD4BD3" w:rsidRPr="00057E2B" w:rsidRDefault="00CD4BD3" w:rsidP="00CD4BD3">
      <w:pPr>
        <w:pStyle w:val="SingleTxtGR"/>
        <w:ind w:left="2268" w:hanging="1134"/>
      </w:pPr>
      <w:r w:rsidRPr="00057E2B">
        <w:t>12.1</w:t>
      </w:r>
      <w:r w:rsidRPr="00057E2B">
        <w:tab/>
      </w:r>
      <w:r w:rsidRPr="00057E2B">
        <w:tab/>
        <w:t>Официальное</w:t>
      </w:r>
      <w:r>
        <w:t xml:space="preserve"> утверждение той или иной усовершенствованной детской </w:t>
      </w:r>
      <w:r w:rsidRPr="00057E2B">
        <w:t>удерживающе</w:t>
      </w:r>
      <w:r>
        <w:t>й</w:t>
      </w:r>
      <w:r w:rsidRPr="00057E2B">
        <w:t xml:space="preserve"> </w:t>
      </w:r>
      <w:r>
        <w:t>системы</w:t>
      </w:r>
      <w:r w:rsidRPr="00057E2B">
        <w:t xml:space="preserve"> на основании настоящих Правил может быть отменено, если </w:t>
      </w:r>
      <w:r>
        <w:t>эта система, имеющая</w:t>
      </w:r>
      <w:r w:rsidRPr="00057E2B">
        <w:t xml:space="preserve"> обозначение, упомянутое в пункте 5.4</w:t>
      </w:r>
      <w:r>
        <w:t xml:space="preserve"> настоящих Правил</w:t>
      </w:r>
      <w:r w:rsidRPr="00057E2B">
        <w:t>, не проходит выборочной проверки, описанной в пункте 9</w:t>
      </w:r>
      <w:r>
        <w:t xml:space="preserve"> выше</w:t>
      </w:r>
      <w:r w:rsidRPr="00057E2B">
        <w:t>, или если он</w:t>
      </w:r>
      <w:r>
        <w:t>а</w:t>
      </w:r>
      <w:r w:rsidRPr="00057E2B">
        <w:t xml:space="preserve"> не соответствует официально утвержденному типу.</w:t>
      </w:r>
    </w:p>
    <w:p w:rsidR="00CD4BD3" w:rsidRPr="00057E2B" w:rsidRDefault="00CD4BD3" w:rsidP="00CD4BD3">
      <w:pPr>
        <w:pStyle w:val="SingleTxtGR"/>
        <w:ind w:left="2268" w:hanging="1134"/>
      </w:pPr>
      <w:r w:rsidRPr="00057E2B">
        <w:t>12.2</w:t>
      </w:r>
      <w:r w:rsidRPr="00057E2B">
        <w:tab/>
      </w:r>
      <w:r w:rsidRPr="00057E2B">
        <w:tab/>
        <w:t>Если какая-либо Сторона Соглашения, применяющая настоящие Правила, отменяет предоставленное ею ранее официальное утверждение, то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 к настоящим Правилам.</w:t>
      </w:r>
    </w:p>
    <w:p w:rsidR="00CD4BD3" w:rsidRPr="00057E2B" w:rsidRDefault="00CD4BD3" w:rsidP="0063400F">
      <w:pPr>
        <w:pStyle w:val="HChGR"/>
        <w:pageBreakBefore/>
      </w:pPr>
      <w:bookmarkStart w:id="61" w:name="_Toc247876773"/>
      <w:bookmarkStart w:id="62" w:name="_Toc247880260"/>
      <w:bookmarkStart w:id="63" w:name="_Toc247880905"/>
      <w:bookmarkStart w:id="64" w:name="_Toc254772948"/>
      <w:r w:rsidRPr="00057E2B">
        <w:tab/>
      </w:r>
      <w:r w:rsidRPr="00057E2B">
        <w:tab/>
        <w:t>13.</w:t>
      </w:r>
      <w:r w:rsidRPr="00057E2B">
        <w:tab/>
      </w:r>
      <w:r w:rsidRPr="00057E2B">
        <w:tab/>
        <w:t>Окончательное прекращение производства</w:t>
      </w:r>
      <w:bookmarkEnd w:id="61"/>
      <w:bookmarkEnd w:id="62"/>
      <w:bookmarkEnd w:id="63"/>
      <w:bookmarkEnd w:id="64"/>
    </w:p>
    <w:p w:rsidR="00CD4BD3" w:rsidRDefault="00CD4BD3" w:rsidP="00CD4BD3">
      <w:pPr>
        <w:pStyle w:val="SingleTxtGR"/>
        <w:ind w:left="2268" w:hanging="1134"/>
      </w:pPr>
      <w:r w:rsidRPr="00057E2B">
        <w:t>13.1</w:t>
      </w:r>
      <w:r w:rsidRPr="00057E2B">
        <w:tab/>
      </w:r>
      <w:r w:rsidRPr="00057E2B">
        <w:tab/>
        <w:t>Если держатель официального утверждения полностью прекращает пр</w:t>
      </w:r>
      <w:r>
        <w:t>оизводство данного типа усовершенствованной детской удерживающей системы</w:t>
      </w:r>
      <w:r w:rsidRPr="00057E2B">
        <w:t>, подпадающего под действие настоящих Правил, то он сообщает об этом органу</w:t>
      </w:r>
      <w:r>
        <w:t xml:space="preserve"> по официальному утверждению типа</w:t>
      </w:r>
      <w:r w:rsidRPr="00057E2B">
        <w:t xml:space="preserve">, предоставившему официальное утверждение. По получении такого сообщения орган </w:t>
      </w:r>
      <w:r>
        <w:t xml:space="preserve">по официальному утверждению типа </w:t>
      </w:r>
      <w:r w:rsidRPr="00057E2B">
        <w:t>сообщает об этом другим Сторонам Соглашения, применяющим настоящие Правила, посредством карточки сообщения, соответствующей образцу, приведенному в приложении 1 к настоящим Правилам.</w:t>
      </w:r>
    </w:p>
    <w:p w:rsidR="00CD4BD3" w:rsidRPr="00BC2753" w:rsidRDefault="00CD4BD3" w:rsidP="00CD4BD3">
      <w:pPr>
        <w:pStyle w:val="HChGR"/>
      </w:pPr>
      <w:bookmarkStart w:id="65" w:name="_Toc247876774"/>
      <w:bookmarkStart w:id="66" w:name="_Toc247880261"/>
      <w:bookmarkStart w:id="67" w:name="_Toc247880906"/>
      <w:bookmarkStart w:id="68" w:name="_Toc254772949"/>
      <w:r w:rsidRPr="00BC2753">
        <w:tab/>
      </w:r>
      <w:r w:rsidRPr="00BC2753">
        <w:tab/>
        <w:t>14.</w:t>
      </w:r>
      <w:r w:rsidRPr="00BC2753">
        <w:tab/>
      </w:r>
      <w:r w:rsidRPr="00BC2753">
        <w:tab/>
        <w:t>Информация для пользователей</w:t>
      </w:r>
      <w:bookmarkEnd w:id="65"/>
      <w:bookmarkEnd w:id="66"/>
      <w:bookmarkEnd w:id="67"/>
      <w:bookmarkEnd w:id="68"/>
    </w:p>
    <w:p w:rsidR="00CD4BD3" w:rsidRPr="00BC2753" w:rsidRDefault="00CD4BD3" w:rsidP="00CD4BD3">
      <w:pPr>
        <w:pStyle w:val="SingleTxtGR"/>
        <w:ind w:left="2268" w:hanging="1134"/>
      </w:pPr>
      <w:r w:rsidRPr="00BC2753">
        <w:t>14.1</w:t>
      </w:r>
      <w:r w:rsidRPr="00BC2753">
        <w:tab/>
      </w:r>
      <w:r w:rsidRPr="00BC2753">
        <w:tab/>
      </w:r>
      <w:r>
        <w:t>К каждой</w:t>
      </w:r>
      <w:r w:rsidRPr="00BC2753">
        <w:t xml:space="preserve"> </w:t>
      </w:r>
      <w:r>
        <w:t>усовершенствованной детской</w:t>
      </w:r>
      <w:r w:rsidRPr="00BC2753">
        <w:t xml:space="preserve"> удерживающе</w:t>
      </w:r>
      <w:r>
        <w:t>й системе</w:t>
      </w:r>
      <w:r w:rsidRPr="00BC2753">
        <w:t xml:space="preserve"> прилагаются нижеследующие инструкци</w:t>
      </w:r>
      <w:r>
        <w:t>и на языке страны, в которой она</w:t>
      </w:r>
      <w:r w:rsidRPr="00BC2753">
        <w:t xml:space="preserve"> продается.</w:t>
      </w:r>
    </w:p>
    <w:p w:rsidR="00CD4BD3" w:rsidRPr="00BC2753" w:rsidRDefault="00CD4BD3" w:rsidP="00CD4BD3">
      <w:pPr>
        <w:pStyle w:val="SingleTxtGR"/>
        <w:ind w:left="2268" w:hanging="1134"/>
      </w:pPr>
      <w:r w:rsidRPr="00BC2753">
        <w:t>14.2</w:t>
      </w:r>
      <w:r w:rsidRPr="00BC2753">
        <w:tab/>
      </w:r>
      <w:r w:rsidRPr="00BC2753">
        <w:tab/>
        <w:t>Инструкции по установке должны содержать следующие сведения:</w:t>
      </w:r>
    </w:p>
    <w:p w:rsidR="00CD4BD3" w:rsidRPr="004D72EA" w:rsidRDefault="00CD4BD3" w:rsidP="004D72EA">
      <w:pPr>
        <w:pStyle w:val="SingleTxtGR"/>
        <w:ind w:left="2268" w:hanging="1134"/>
      </w:pPr>
      <w:r w:rsidRPr="00BC2753">
        <w:t>14.2.1</w:t>
      </w:r>
      <w:r w:rsidRPr="00BC2753">
        <w:tab/>
      </w:r>
      <w:r w:rsidRPr="00BC2753">
        <w:tab/>
        <w:t xml:space="preserve">в случае </w:t>
      </w:r>
      <w:r>
        <w:t>усовершенствованных детских</w:t>
      </w:r>
      <w:r w:rsidR="0063400F">
        <w:t xml:space="preserve"> удерживающих систем категории «размера i»</w:t>
      </w:r>
      <w:r w:rsidRPr="00BC2753">
        <w:t xml:space="preserve"> на внешней стороне упаковки должна быть четко </w:t>
      </w:r>
      <w:r w:rsidRPr="004D72EA">
        <w:t>видна следующая надпись:</w:t>
      </w:r>
    </w:p>
    <w:tbl>
      <w:tblPr>
        <w:tblStyle w:val="ad"/>
        <w:tblW w:w="6241" w:type="dxa"/>
        <w:tblInd w:w="2263"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41"/>
      </w:tblGrid>
      <w:tr w:rsidR="004D72EA" w:rsidRPr="004D72EA" w:rsidTr="004D72EA">
        <w:tc>
          <w:tcPr>
            <w:tcW w:w="6241" w:type="dxa"/>
            <w:shd w:val="clear" w:color="auto" w:fill="auto"/>
          </w:tcPr>
          <w:p w:rsidR="004D72EA" w:rsidRPr="004D72EA" w:rsidRDefault="004D72EA" w:rsidP="004D72EA">
            <w:pPr>
              <w:spacing w:before="120" w:after="120"/>
              <w:ind w:firstLine="156"/>
              <w:jc w:val="both"/>
              <w:rPr>
                <w:rFonts w:ascii="Times New Roman" w:hAnsi="Times New Roman" w:cs="Times New Roman"/>
                <w:sz w:val="20"/>
                <w:szCs w:val="20"/>
              </w:rPr>
            </w:pPr>
            <w:r w:rsidRPr="004D72EA">
              <w:rPr>
                <w:rFonts w:ascii="Times New Roman" w:hAnsi="Times New Roman" w:cs="Times New Roman"/>
                <w:i/>
                <w:sz w:val="20"/>
                <w:szCs w:val="20"/>
              </w:rPr>
              <w:t>Внимание</w:t>
            </w:r>
          </w:p>
        </w:tc>
      </w:tr>
      <w:tr w:rsidR="004D72EA" w:rsidRPr="004D72EA" w:rsidTr="004D72EA">
        <w:tc>
          <w:tcPr>
            <w:tcW w:w="6241" w:type="dxa"/>
            <w:shd w:val="clear" w:color="auto" w:fill="auto"/>
          </w:tcPr>
          <w:p w:rsidR="004D72EA" w:rsidRPr="004D72EA" w:rsidRDefault="004D72EA" w:rsidP="004D72EA">
            <w:pPr>
              <w:spacing w:after="120"/>
              <w:ind w:left="159" w:right="159"/>
              <w:jc w:val="both"/>
              <w:rPr>
                <w:rFonts w:ascii="Times New Roman" w:hAnsi="Times New Roman" w:cs="Times New Roman"/>
                <w:sz w:val="20"/>
                <w:szCs w:val="20"/>
              </w:rPr>
            </w:pPr>
            <w:r w:rsidRPr="004D72EA">
              <w:rPr>
                <w:rFonts w:ascii="Times New Roman" w:hAnsi="Times New Roman" w:cs="Times New Roman"/>
                <w:sz w:val="20"/>
                <w:szCs w:val="20"/>
              </w:rPr>
              <w:t xml:space="preserve">Данная усовершенствованная детская удерживающая система относится к категории «размера i». Она официально утверждена на основании Правил № 129 </w:t>
            </w:r>
            <w:r w:rsidR="00BD1296">
              <w:rPr>
                <w:rFonts w:ascii="Times New Roman" w:hAnsi="Times New Roman" w:cs="Times New Roman"/>
                <w:sz w:val="20"/>
                <w:szCs w:val="20"/>
              </w:rPr>
              <w:t xml:space="preserve">ООН </w:t>
            </w:r>
            <w:r w:rsidRPr="004D72EA">
              <w:rPr>
                <w:rFonts w:ascii="Times New Roman" w:hAnsi="Times New Roman" w:cs="Times New Roman"/>
                <w:sz w:val="20"/>
                <w:szCs w:val="20"/>
              </w:rPr>
              <w:t>для использования на сиденьях транспортных средств, «совместимых с УДУС размера i», как указано изготовителем транспортного средства в руководстве по эксплуатации транспортного средства.</w:t>
            </w:r>
          </w:p>
        </w:tc>
      </w:tr>
      <w:tr w:rsidR="004D72EA" w:rsidRPr="004D72EA" w:rsidTr="004D72EA">
        <w:tc>
          <w:tcPr>
            <w:tcW w:w="6241" w:type="dxa"/>
            <w:shd w:val="clear" w:color="auto" w:fill="auto"/>
          </w:tcPr>
          <w:p w:rsidR="004D72EA" w:rsidRPr="004D72EA" w:rsidRDefault="004D72EA" w:rsidP="004D72EA">
            <w:pPr>
              <w:spacing w:after="120"/>
              <w:ind w:left="159" w:right="159"/>
              <w:jc w:val="both"/>
              <w:rPr>
                <w:rFonts w:ascii="Times New Roman" w:hAnsi="Times New Roman" w:cs="Times New Roman"/>
                <w:sz w:val="20"/>
                <w:szCs w:val="20"/>
              </w:rPr>
            </w:pPr>
            <w:r w:rsidRPr="004D72EA">
              <w:rPr>
                <w:rFonts w:ascii="Times New Roman" w:hAnsi="Times New Roman" w:cs="Times New Roman"/>
                <w:sz w:val="20"/>
                <w:szCs w:val="20"/>
              </w:rPr>
              <w:t>В случае сомнений следует проконсультироваться либо с изготовителем детского удерживающего устройства, либо с продавцом.</w:t>
            </w:r>
          </w:p>
        </w:tc>
      </w:tr>
    </w:tbl>
    <w:p w:rsidR="00CD4BD3" w:rsidRPr="00BC2753" w:rsidRDefault="00CD4BD3" w:rsidP="004D72EA">
      <w:pPr>
        <w:pStyle w:val="SingleTxtGR"/>
        <w:spacing w:before="120"/>
        <w:ind w:left="2268" w:hanging="1134"/>
      </w:pPr>
      <w:r w:rsidRPr="00CF55AA">
        <w:rPr>
          <w:bCs/>
          <w:lang w:bidi="ru-RU"/>
        </w:rPr>
        <w:t>14.2.2</w:t>
      </w:r>
      <w:r>
        <w:rPr>
          <w:bCs/>
          <w:lang w:bidi="ru-RU"/>
        </w:rPr>
        <w:tab/>
      </w:r>
      <w:r w:rsidRPr="00CF55AA">
        <w:rPr>
          <w:bCs/>
          <w:lang w:bidi="ru-RU"/>
        </w:rPr>
        <w:tab/>
        <w:t>в случае усовершенствованных детских удерживающих систем категории для конкретного транспортного средства в пункте продажи должна быть предусмотрена четко видимая надпись со сведениями о транспортном средстве, которую можно прочитать без извлечения усовершенствованной</w:t>
      </w:r>
      <w:r w:rsidRPr="00CF55AA">
        <w:rPr>
          <w:b/>
          <w:lang w:bidi="ru-RU"/>
        </w:rPr>
        <w:t xml:space="preserve"> </w:t>
      </w:r>
      <w:r w:rsidRPr="00CF55AA">
        <w:rPr>
          <w:lang w:bidi="ru-RU"/>
        </w:rPr>
        <w:t>детской удерживающей системы из упаковки</w:t>
      </w:r>
      <w:r w:rsidRPr="00BC2753">
        <w:t>;</w:t>
      </w:r>
    </w:p>
    <w:p w:rsidR="00CD4BD3" w:rsidRPr="00BC2753" w:rsidRDefault="00CD4BD3" w:rsidP="00CD4BD3">
      <w:pPr>
        <w:pStyle w:val="SingleTxtGR"/>
        <w:spacing w:before="160"/>
        <w:ind w:left="2268" w:hanging="1134"/>
      </w:pPr>
      <w:r w:rsidRPr="00BC2753">
        <w:t>14.2.3</w:t>
      </w:r>
      <w:r w:rsidRPr="00BC2753">
        <w:tab/>
      </w:r>
      <w:r w:rsidRPr="00BC2753">
        <w:tab/>
        <w:t>изготовитель детского удерживающего устройства указывает на упаковочной коробке адрес, по которому покупатель может обратиться за дополнительной информацией об установке детского удерживающего устройства в конкретных автомобилях;</w:t>
      </w:r>
    </w:p>
    <w:p w:rsidR="00CD4BD3" w:rsidRPr="00BC2753" w:rsidRDefault="00CD4BD3" w:rsidP="00CD4BD3">
      <w:pPr>
        <w:pStyle w:val="SingleTxtGR"/>
        <w:spacing w:before="160"/>
        <w:ind w:left="2268" w:hanging="1134"/>
      </w:pPr>
      <w:r w:rsidRPr="00BC2753">
        <w:t>14.2.4</w:t>
      </w:r>
      <w:r w:rsidRPr="00BC2753">
        <w:tab/>
      </w:r>
      <w:r w:rsidRPr="00BC2753">
        <w:tab/>
        <w:t>метод установки, показанный с помощью фотографий и/или очень четких рисунков;</w:t>
      </w:r>
    </w:p>
    <w:p w:rsidR="00CD4BD3" w:rsidRPr="00BC2753" w:rsidRDefault="00CD4BD3" w:rsidP="00CD4BD3">
      <w:pPr>
        <w:pStyle w:val="SingleTxtGR"/>
        <w:spacing w:before="160"/>
        <w:ind w:left="2268" w:hanging="1134"/>
      </w:pPr>
      <w:r w:rsidRPr="00BC2753">
        <w:t>14.2.5</w:t>
      </w:r>
      <w:r w:rsidRPr="00BC2753">
        <w:tab/>
      </w:r>
      <w:r w:rsidRPr="00BC2753">
        <w:tab/>
        <w:t>рекомендация пользователю располагать и устанавливать жесткие части и пластмассовые элементы детского удерживающего устройства таким образом, чтобы при повседневной эксплуатации транспортного средства они не могли попасть под передвижное сиденье или в дверь транспортного средства;</w:t>
      </w:r>
    </w:p>
    <w:p w:rsidR="00CD4BD3" w:rsidRPr="00BC2753" w:rsidRDefault="00CD4BD3" w:rsidP="00CD4BD3">
      <w:pPr>
        <w:pStyle w:val="SingleTxtGR"/>
        <w:spacing w:before="160"/>
        <w:ind w:left="2268" w:hanging="1134"/>
      </w:pPr>
      <w:r w:rsidRPr="00BC2753">
        <w:t>14.2.6</w:t>
      </w:r>
      <w:r w:rsidRPr="00BC2753">
        <w:tab/>
      </w:r>
      <w:r w:rsidRPr="00BC2753">
        <w:tab/>
        <w:t>рекомендация пользователю устанавливать детские люльки перпендикулярно продольной оси транспортного средства;</w:t>
      </w:r>
    </w:p>
    <w:p w:rsidR="00CD4BD3" w:rsidRPr="00BC2753" w:rsidRDefault="00CD4BD3" w:rsidP="00263945">
      <w:pPr>
        <w:pStyle w:val="SingleTxtGR"/>
        <w:pageBreakBefore/>
        <w:spacing w:before="160" w:line="230" w:lineRule="atLeast"/>
        <w:ind w:left="2268" w:hanging="1134"/>
      </w:pPr>
      <w:r w:rsidRPr="00BC2753">
        <w:t>14.2.7</w:t>
      </w:r>
      <w:r w:rsidRPr="00BC2753">
        <w:tab/>
      </w:r>
      <w:r w:rsidRPr="00BC2753">
        <w:tab/>
        <w:t xml:space="preserve">в случае </w:t>
      </w:r>
      <w:r>
        <w:t>усовершенствованных детских</w:t>
      </w:r>
      <w:r w:rsidRPr="00BC2753">
        <w:t xml:space="preserve"> удерживающих </w:t>
      </w:r>
      <w:r>
        <w:t>систем, устанавливаемых</w:t>
      </w:r>
      <w:r w:rsidRPr="00BC2753">
        <w:t xml:space="preserve"> против направления движения, покупателю рекомендуется не использовать их на сиденьях, оборудованных активными фронтальными надувными подушками. Эта информация должна быть четко видна в пункте продажи и представлена таким образом, чтобы ее можно было прочитать без снятия упаковки;</w:t>
      </w:r>
    </w:p>
    <w:p w:rsidR="00CD4BD3" w:rsidRDefault="00CD4BD3" w:rsidP="00263945">
      <w:pPr>
        <w:pStyle w:val="SingleTxtGR"/>
        <w:spacing w:line="230" w:lineRule="atLeast"/>
        <w:ind w:left="2268" w:hanging="1134"/>
        <w:rPr>
          <w:lang w:bidi="ru-RU"/>
        </w:rPr>
      </w:pPr>
      <w:r w:rsidRPr="00BC2753">
        <w:t>14.2.8</w:t>
      </w:r>
      <w:r w:rsidRPr="00BC2753">
        <w:tab/>
      </w:r>
      <w:r w:rsidRPr="00BC2753">
        <w:tab/>
      </w:r>
      <w:r>
        <w:rPr>
          <w:lang w:bidi="ru-RU"/>
        </w:rPr>
        <w:t xml:space="preserve">в случае усовершенствованных </w:t>
      </w:r>
      <w:r w:rsidR="004D72EA">
        <w:rPr>
          <w:lang w:bidi="ru-RU"/>
        </w:rPr>
        <w:t>«</w:t>
      </w:r>
      <w:r w:rsidRPr="00CF55AA">
        <w:rPr>
          <w:lang w:bidi="ru-RU"/>
        </w:rPr>
        <w:t xml:space="preserve">специальных </w:t>
      </w:r>
      <w:r>
        <w:rPr>
          <w:lang w:bidi="ru-RU"/>
        </w:rPr>
        <w:t>усовершенствованных детских удерживающих систем</w:t>
      </w:r>
      <w:r w:rsidR="004D72EA">
        <w:rPr>
          <w:lang w:bidi="ru-RU"/>
        </w:rPr>
        <w:t>»</w:t>
      </w:r>
      <w:r w:rsidRPr="00CF55AA">
        <w:rPr>
          <w:lang w:bidi="ru-RU"/>
        </w:rPr>
        <w:t xml:space="preserve"> в пункте продажи должна быть предусмотрена четко видимая надпись, которую можно прочитать без извлечения </w:t>
      </w:r>
      <w:r w:rsidRPr="00CF55AA">
        <w:rPr>
          <w:bCs/>
          <w:lang w:bidi="ru-RU"/>
        </w:rPr>
        <w:t>усовершенствованной</w:t>
      </w:r>
      <w:r w:rsidRPr="00CF55AA">
        <w:rPr>
          <w:b/>
          <w:lang w:bidi="ru-RU"/>
        </w:rPr>
        <w:t xml:space="preserve"> </w:t>
      </w:r>
      <w:r w:rsidRPr="00CF55AA">
        <w:rPr>
          <w:lang w:bidi="ru-RU"/>
        </w:rPr>
        <w:t>детской удерживающей системы из упаковки:</w:t>
      </w:r>
    </w:p>
    <w:tbl>
      <w:tblPr>
        <w:tblStyle w:val="TabTxt"/>
        <w:tblW w:w="6280" w:type="dxa"/>
        <w:tblInd w:w="2231" w:type="dxa"/>
        <w:tblBorders>
          <w:left w:val="single" w:sz="4" w:space="0" w:color="auto"/>
          <w:right w:val="single" w:sz="4" w:space="0" w:color="auto"/>
        </w:tblBorders>
        <w:tblLook w:val="05E0" w:firstRow="1" w:lastRow="1" w:firstColumn="1" w:lastColumn="1" w:noHBand="0" w:noVBand="1"/>
      </w:tblPr>
      <w:tblGrid>
        <w:gridCol w:w="6280"/>
      </w:tblGrid>
      <w:tr w:rsidR="004D72EA" w:rsidRPr="00425471" w:rsidTr="004D72EA">
        <w:tc>
          <w:tcPr>
            <w:cnfStyle w:val="000100000000" w:firstRow="0" w:lastRow="0" w:firstColumn="0" w:lastColumn="1" w:oddVBand="0" w:evenVBand="0" w:oddHBand="0" w:evenHBand="0" w:firstRowFirstColumn="0" w:firstRowLastColumn="0" w:lastRowFirstColumn="0" w:lastRowLastColumn="0"/>
            <w:tcW w:w="6280" w:type="dxa"/>
            <w:tcBorders>
              <w:left w:val="single" w:sz="4" w:space="0" w:color="auto"/>
              <w:bottom w:val="single" w:sz="4" w:space="0" w:color="auto"/>
              <w:right w:val="single" w:sz="4" w:space="0" w:color="auto"/>
            </w:tcBorders>
          </w:tcPr>
          <w:p w:rsidR="004D72EA" w:rsidRPr="00425471" w:rsidRDefault="004D72EA" w:rsidP="00495A97">
            <w:pPr>
              <w:ind w:left="42" w:right="45"/>
              <w:jc w:val="both"/>
            </w:pPr>
            <w:r w:rsidRPr="00CF55AA">
              <w:t xml:space="preserve">Это </w:t>
            </w:r>
            <w:r>
              <w:t>«</w:t>
            </w:r>
            <w:r w:rsidRPr="00CF55AA">
              <w:t>спец</w:t>
            </w:r>
            <w:r>
              <w:t>иальное удерживающее устройство»</w:t>
            </w:r>
            <w:r w:rsidRPr="00CF55AA">
              <w:t xml:space="preserve"> предназначено для обеспечения дополнительного удержания детей, которым трудно сохранять правильное сидячее положение в обычных сиденьях. Обязательно проконсультируйтесь с врачом, с тем чтобы убедиться, что данная удерживающая система пригодна для вашего ребенка.</w:t>
            </w:r>
          </w:p>
        </w:tc>
      </w:tr>
    </w:tbl>
    <w:p w:rsidR="00CD4BD3" w:rsidRPr="00BC2753" w:rsidRDefault="00CD4BD3" w:rsidP="00263945">
      <w:pPr>
        <w:pStyle w:val="SingleTxtGR"/>
        <w:keepNext/>
        <w:spacing w:before="120" w:line="230" w:lineRule="atLeast"/>
        <w:ind w:left="2268" w:hanging="1134"/>
      </w:pPr>
      <w:r w:rsidRPr="00BC2753">
        <w:t>14.3</w:t>
      </w:r>
      <w:r w:rsidRPr="00BC2753">
        <w:tab/>
      </w:r>
      <w:r w:rsidRPr="00BC2753">
        <w:tab/>
        <w:t>Инструкции по эксплуатации должны содержать следующие сведения:</w:t>
      </w:r>
    </w:p>
    <w:p w:rsidR="00CD4BD3" w:rsidRPr="00BC2753" w:rsidRDefault="00CD4BD3" w:rsidP="00263945">
      <w:pPr>
        <w:pStyle w:val="SingleTxtGR"/>
        <w:spacing w:line="230" w:lineRule="atLeast"/>
        <w:ind w:left="2268" w:hanging="1134"/>
      </w:pPr>
      <w:r w:rsidRPr="00CF55AA">
        <w:rPr>
          <w:lang w:bidi="ru-RU"/>
        </w:rPr>
        <w:t>14.3.1</w:t>
      </w:r>
      <w:r>
        <w:rPr>
          <w:lang w:bidi="ru-RU"/>
        </w:rPr>
        <w:tab/>
      </w:r>
      <w:r w:rsidR="00263945">
        <w:rPr>
          <w:lang w:bidi="ru-RU"/>
        </w:rPr>
        <w:tab/>
        <w:t>«размерный диапазон»</w:t>
      </w:r>
      <w:r w:rsidRPr="00CF55AA">
        <w:rPr>
          <w:lang w:bidi="ru-RU"/>
        </w:rPr>
        <w:t xml:space="preserve"> и</w:t>
      </w:r>
      <w:r w:rsidRPr="00A67DA0">
        <w:rPr>
          <w:bCs/>
          <w:lang w:bidi="ru-RU"/>
        </w:rPr>
        <w:t xml:space="preserve">, </w:t>
      </w:r>
      <w:r w:rsidRPr="00CF55AA">
        <w:rPr>
          <w:bCs/>
          <w:lang w:bidi="ru-RU"/>
        </w:rPr>
        <w:t xml:space="preserve">в случае </w:t>
      </w:r>
      <w:r>
        <w:rPr>
          <w:bCs/>
          <w:lang w:bidi="ru-RU"/>
        </w:rPr>
        <w:t>цель</w:t>
      </w:r>
      <w:r w:rsidRPr="00CF55AA">
        <w:rPr>
          <w:bCs/>
          <w:lang w:bidi="ru-RU"/>
        </w:rPr>
        <w:t>ной усовершенствованной детской удерживающей системы,</w:t>
      </w:r>
      <w:r w:rsidRPr="00CF55AA">
        <w:rPr>
          <w:b/>
          <w:lang w:bidi="ru-RU"/>
        </w:rPr>
        <w:t xml:space="preserve"> </w:t>
      </w:r>
      <w:r w:rsidRPr="00CF55AA">
        <w:rPr>
          <w:lang w:bidi="ru-RU"/>
        </w:rPr>
        <w:t>максимальная масса ребенка, на которые рассчитано устройство</w:t>
      </w:r>
      <w:r w:rsidRPr="00BC2753">
        <w:t>;</w:t>
      </w:r>
    </w:p>
    <w:p w:rsidR="00CD4BD3" w:rsidRPr="00BC2753" w:rsidRDefault="00CD4BD3" w:rsidP="00263945">
      <w:pPr>
        <w:pStyle w:val="SingleTxtGR"/>
        <w:spacing w:line="230" w:lineRule="atLeast"/>
        <w:ind w:left="2268" w:hanging="1134"/>
      </w:pPr>
      <w:r w:rsidRPr="00BC2753">
        <w:t>14.3.2</w:t>
      </w:r>
      <w:r w:rsidRPr="00BC2753">
        <w:tab/>
      </w:r>
      <w:r w:rsidRPr="00BC2753">
        <w:tab/>
        <w:t xml:space="preserve">метод использования должен быть обозначен при помощи фотографий и/или очень четких рисунков. В случае сидений, которые можно </w:t>
      </w:r>
      <w:proofErr w:type="gramStart"/>
      <w:r w:rsidRPr="00BC2753">
        <w:t>устанавливать</w:t>
      </w:r>
      <w:proofErr w:type="gramEnd"/>
      <w:r w:rsidRPr="00BC2753">
        <w:t xml:space="preserve"> как по направлению движения, так и против направления движения, нужно наносить четкую надпись, предупреждающую о необходимости установки </w:t>
      </w:r>
      <w:r>
        <w:t>усовершенствованной детской</w:t>
      </w:r>
      <w:r w:rsidRPr="00BC2753">
        <w:t xml:space="preserve"> удерживающей системы в направлении, противоположном направлению движения, до тех пор, пока возраст ребенка не превысит указанного порога или пока не будет превышен какой</w:t>
      </w:r>
      <w:r>
        <w:t>-</w:t>
      </w:r>
      <w:r w:rsidRPr="00BC2753">
        <w:t>либо другой размерный критерий;</w:t>
      </w:r>
    </w:p>
    <w:p w:rsidR="00CD4BD3" w:rsidRDefault="00CD4BD3" w:rsidP="00263945">
      <w:pPr>
        <w:pStyle w:val="SingleTxtGR"/>
        <w:spacing w:line="230" w:lineRule="atLeast"/>
        <w:ind w:left="2268" w:hanging="1134"/>
      </w:pPr>
      <w:r w:rsidRPr="00BC2753">
        <w:t>14.3.3</w:t>
      </w:r>
      <w:r w:rsidRPr="00BC2753">
        <w:tab/>
      </w:r>
      <w:r w:rsidRPr="00BC2753">
        <w:tab/>
        <w:t xml:space="preserve">в случае </w:t>
      </w:r>
      <w:r>
        <w:t>усовершенствованной детской</w:t>
      </w:r>
      <w:r w:rsidRPr="00BC2753">
        <w:t xml:space="preserve"> удерживающей системы, располагаемой по направлению движения, на внешней стороне упаковки должна быть четко видна следующая информация:</w:t>
      </w:r>
    </w:p>
    <w:tbl>
      <w:tblPr>
        <w:tblStyle w:val="TabTxt"/>
        <w:tblW w:w="6280" w:type="dxa"/>
        <w:tblInd w:w="2231" w:type="dxa"/>
        <w:tblBorders>
          <w:left w:val="single" w:sz="4" w:space="0" w:color="auto"/>
          <w:right w:val="single" w:sz="4" w:space="0" w:color="auto"/>
        </w:tblBorders>
        <w:tblLook w:val="05E0" w:firstRow="1" w:lastRow="1" w:firstColumn="1" w:lastColumn="1" w:noHBand="0" w:noVBand="1"/>
      </w:tblPr>
      <w:tblGrid>
        <w:gridCol w:w="6280"/>
      </w:tblGrid>
      <w:tr w:rsidR="00263945" w:rsidRPr="00425471" w:rsidTr="00DD18E0">
        <w:tc>
          <w:tcPr>
            <w:cnfStyle w:val="000100000000" w:firstRow="0" w:lastRow="0" w:firstColumn="0" w:lastColumn="1" w:oddVBand="0" w:evenVBand="0" w:oddHBand="0" w:evenHBand="0" w:firstRowFirstColumn="0" w:firstRowLastColumn="0" w:lastRowFirstColumn="0" w:lastRowLastColumn="0"/>
            <w:tcW w:w="6280" w:type="dxa"/>
            <w:tcBorders>
              <w:left w:val="single" w:sz="4" w:space="0" w:color="auto"/>
              <w:bottom w:val="single" w:sz="4" w:space="0" w:color="auto"/>
              <w:right w:val="single" w:sz="4" w:space="0" w:color="auto"/>
            </w:tcBorders>
          </w:tcPr>
          <w:p w:rsidR="00263945" w:rsidRPr="00425471" w:rsidRDefault="00263945" w:rsidP="00DD18E0">
            <w:pPr>
              <w:ind w:left="42" w:right="45"/>
              <w:jc w:val="both"/>
            </w:pPr>
            <w:r>
              <w:t>«</w:t>
            </w:r>
            <w:r w:rsidRPr="00263945">
              <w:t xml:space="preserve">ВНИМАНИЕ! </w:t>
            </w:r>
            <w:r w:rsidRPr="00263945">
              <w:rPr>
                <w:u w:val="single"/>
              </w:rPr>
              <w:t>НЕ</w:t>
            </w:r>
            <w:r w:rsidRPr="00263945">
              <w:t xml:space="preserve"> ИСПОЛЬЗОВАТЬ В НАПРАВЛЕНИИ ДВИЖЕНИЯ, ПОКА ВОЗРАСТ РЕБЕНКА НЕ ПРЕВЫ</w:t>
            </w:r>
            <w:r>
              <w:t>СИТ 15 месяцев (см. инструкции)»</w:t>
            </w:r>
            <w:r w:rsidRPr="00263945">
              <w:t>.</w:t>
            </w:r>
          </w:p>
        </w:tc>
      </w:tr>
    </w:tbl>
    <w:p w:rsidR="00CD4BD3" w:rsidRPr="00BC2753" w:rsidRDefault="00CD4BD3" w:rsidP="00263945">
      <w:pPr>
        <w:pStyle w:val="SingleTxtGR"/>
        <w:spacing w:before="120" w:line="234" w:lineRule="atLeast"/>
        <w:ind w:left="2268" w:hanging="1134"/>
      </w:pPr>
      <w:r w:rsidRPr="00BC2753">
        <w:t>14.3.4</w:t>
      </w:r>
      <w:r w:rsidRPr="00BC2753">
        <w:tab/>
      </w:r>
      <w:r w:rsidRPr="00BC2753">
        <w:tab/>
        <w:t>четкое разъяснение функционирования пряжки и устройств регулировки;</w:t>
      </w:r>
    </w:p>
    <w:p w:rsidR="00CD4BD3" w:rsidRPr="00BC2753" w:rsidRDefault="00CD4BD3" w:rsidP="00263945">
      <w:pPr>
        <w:pStyle w:val="SingleTxtGR"/>
        <w:spacing w:line="234" w:lineRule="atLeast"/>
        <w:ind w:left="2268" w:hanging="1134"/>
      </w:pPr>
      <w:r w:rsidRPr="00BC2753">
        <w:t>14.3.5</w:t>
      </w:r>
      <w:r w:rsidRPr="00BC2753">
        <w:tab/>
      </w:r>
      <w:r w:rsidRPr="00BC2753">
        <w:tab/>
        <w:t>рекомендация о том, что все лямки, служащие для крепления удерживающего устройства к транспортному средству, должны удерживаться в натянутом состоянии, что любая опора должна находиться в контакте с полом транспортного средства, что нельзя допускать слабины в лямках, служащих для удержания ребенка, и что эти лямки не должны скручиваться;</w:t>
      </w:r>
    </w:p>
    <w:p w:rsidR="00CD4BD3" w:rsidRPr="00BC2753" w:rsidRDefault="00CD4BD3" w:rsidP="00263945">
      <w:pPr>
        <w:pStyle w:val="SingleTxtGR"/>
        <w:spacing w:line="234" w:lineRule="atLeast"/>
        <w:ind w:left="2268" w:hanging="1134"/>
      </w:pPr>
      <w:r w:rsidRPr="00BC2753">
        <w:t>14.3.6</w:t>
      </w:r>
      <w:r w:rsidRPr="00BC2753">
        <w:tab/>
      </w:r>
      <w:r w:rsidRPr="00BC2753">
        <w:tab/>
        <w:t>необходимо включить указание на то, что поясные лямки должны быть расположены как можно ниже, с тем чтобы они прочно удерживали туловище на уровне таза;</w:t>
      </w:r>
    </w:p>
    <w:p w:rsidR="00CD4BD3" w:rsidRPr="00BC2753" w:rsidRDefault="00CD4BD3" w:rsidP="00263945">
      <w:pPr>
        <w:pStyle w:val="SingleTxtGR"/>
        <w:spacing w:line="234" w:lineRule="atLeast"/>
        <w:ind w:left="2268" w:hanging="1134"/>
      </w:pPr>
      <w:r w:rsidRPr="00BC2753">
        <w:t>14.3.7</w:t>
      </w:r>
      <w:r w:rsidRPr="00BC2753">
        <w:tab/>
      </w:r>
      <w:r w:rsidRPr="00BC2753">
        <w:tab/>
        <w:t>рекомендация о замене устройства после того, как оно было подвергнуто действию значительных перегрузок во время дорожно-транспортного происшествия;</w:t>
      </w:r>
    </w:p>
    <w:p w:rsidR="00CD4BD3" w:rsidRPr="00BC2753" w:rsidRDefault="00CD4BD3" w:rsidP="00263945">
      <w:pPr>
        <w:pStyle w:val="SingleTxtGR"/>
        <w:spacing w:line="234" w:lineRule="atLeast"/>
      </w:pPr>
      <w:r w:rsidRPr="00BC2753">
        <w:t>14.3.8</w:t>
      </w:r>
      <w:r w:rsidRPr="00BC2753">
        <w:tab/>
      </w:r>
      <w:r w:rsidRPr="00BC2753">
        <w:tab/>
        <w:t>инструкции относительно очистки;</w:t>
      </w:r>
    </w:p>
    <w:p w:rsidR="00CD4BD3" w:rsidRPr="00BC2753" w:rsidRDefault="00CD4BD3" w:rsidP="00263945">
      <w:pPr>
        <w:pStyle w:val="SingleTxtGR"/>
        <w:spacing w:line="234" w:lineRule="atLeast"/>
        <w:ind w:left="2268" w:hanging="1134"/>
      </w:pPr>
      <w:r w:rsidRPr="00BC2753">
        <w:t>14.3.9</w:t>
      </w:r>
      <w:r w:rsidRPr="00BC2753">
        <w:tab/>
      </w:r>
      <w:r w:rsidRPr="00BC2753">
        <w:tab/>
        <w:t>предупреждение пользователя об опасности какого</w:t>
      </w:r>
      <w:r>
        <w:t>-</w:t>
      </w:r>
      <w:r w:rsidRPr="00BC2753">
        <w:t>либо изменения или дополнения устройства без согласия органа</w:t>
      </w:r>
      <w:r>
        <w:t xml:space="preserve"> по официальному утверждению типа</w:t>
      </w:r>
      <w:r w:rsidRPr="00BC2753">
        <w:t>, а также об опасности неполного соблюдения инструкции по установке, прилагаемой изготовителем детского удерживающего устройства;</w:t>
      </w:r>
    </w:p>
    <w:p w:rsidR="00CD4BD3" w:rsidRPr="00BC2753" w:rsidRDefault="00CD4BD3" w:rsidP="00CD4BD3">
      <w:pPr>
        <w:pStyle w:val="SingleTxtGR"/>
        <w:ind w:left="2268" w:hanging="1134"/>
      </w:pPr>
      <w:r w:rsidRPr="00BC2753">
        <w:t>14.3.10</w:t>
      </w:r>
      <w:r w:rsidRPr="00BC2753">
        <w:tab/>
        <w:t>если сиденье не покрыто чехлом из ткани, то надлежит рекомендовать защищать его от воздействия солнечных лучей, с тем чтобы его поверхность не была слишком горячей для кожи ребенка;</w:t>
      </w:r>
    </w:p>
    <w:p w:rsidR="00CD4BD3" w:rsidRPr="00BC2753" w:rsidRDefault="00CD4BD3" w:rsidP="00CD4BD3">
      <w:pPr>
        <w:pStyle w:val="SingleTxtGR"/>
        <w:ind w:left="2268" w:hanging="1134"/>
      </w:pPr>
      <w:r w:rsidRPr="00BC2753">
        <w:t>14.3.11</w:t>
      </w:r>
      <w:r w:rsidRPr="00BC2753">
        <w:tab/>
        <w:t xml:space="preserve">рекомендация о том, что ребенок не должен оставаться без присмотра в </w:t>
      </w:r>
      <w:r>
        <w:t>усовершенствованной детской</w:t>
      </w:r>
      <w:r w:rsidRPr="00BC2753">
        <w:t xml:space="preserve"> удерживающей системе;</w:t>
      </w:r>
    </w:p>
    <w:p w:rsidR="00CD4BD3" w:rsidRPr="00BC2753" w:rsidRDefault="00CD4BD3" w:rsidP="00CD4BD3">
      <w:pPr>
        <w:pStyle w:val="SingleTxtGR"/>
        <w:ind w:left="2268" w:hanging="1134"/>
      </w:pPr>
      <w:r w:rsidRPr="00BC2753">
        <w:t>14.3.12</w:t>
      </w:r>
      <w:r w:rsidRPr="00BC2753">
        <w:tab/>
        <w:t>рекомендация о том, чтобы любой багаж или другие вещи, которые могут нанести телесные повреждения в случае столкновения, были надежно закреплены.</w:t>
      </w:r>
    </w:p>
    <w:p w:rsidR="00CD4BD3" w:rsidRPr="00BC2753" w:rsidRDefault="00CD4BD3" w:rsidP="00CD4BD3">
      <w:pPr>
        <w:pStyle w:val="SingleTxtGR"/>
      </w:pPr>
      <w:r w:rsidRPr="00BC2753">
        <w:t>14.3.13</w:t>
      </w:r>
      <w:r w:rsidRPr="00BC2753">
        <w:tab/>
        <w:t>Рекомендуется:</w:t>
      </w:r>
    </w:p>
    <w:p w:rsidR="00CD4BD3" w:rsidRPr="00BC2753" w:rsidRDefault="00CD4BD3" w:rsidP="00263945">
      <w:pPr>
        <w:pStyle w:val="SingleTxtGR"/>
        <w:ind w:left="2268" w:hanging="1134"/>
      </w:pPr>
      <w:r w:rsidRPr="00BC2753">
        <w:t>14.3.13.1</w:t>
      </w:r>
      <w:r w:rsidRPr="00BC2753">
        <w:tab/>
        <w:t xml:space="preserve">не использовать </w:t>
      </w:r>
      <w:r>
        <w:t>усовершенствованную детскую удерживающую систему</w:t>
      </w:r>
      <w:r w:rsidRPr="00BC2753">
        <w:t xml:space="preserve"> без чехла;</w:t>
      </w:r>
    </w:p>
    <w:p w:rsidR="00CD4BD3" w:rsidRPr="00BC2753" w:rsidRDefault="00CD4BD3" w:rsidP="00CD4BD3">
      <w:pPr>
        <w:pStyle w:val="SingleTxtGR"/>
        <w:ind w:left="2268" w:hanging="1134"/>
      </w:pPr>
      <w:r w:rsidRPr="00BC2753">
        <w:t>14.3.13.2</w:t>
      </w:r>
      <w:r w:rsidRPr="00BC2753">
        <w:tab/>
        <w:t xml:space="preserve">заменять чехол </w:t>
      </w:r>
      <w:r>
        <w:t>усовершенствованной детской</w:t>
      </w:r>
      <w:r w:rsidRPr="00BC2753">
        <w:t xml:space="preserve"> удерживающей системы только тем чехлом, который рекомендован для использования изготовителем, поскольку он представляет собой неотъемлемую часть системы обеспечения безопасности.</w:t>
      </w:r>
    </w:p>
    <w:p w:rsidR="00CD4BD3" w:rsidRPr="00BC2753" w:rsidRDefault="00CD4BD3" w:rsidP="00CD4BD3">
      <w:pPr>
        <w:pStyle w:val="SingleTxtGR"/>
        <w:ind w:left="2268" w:hanging="1134"/>
      </w:pPr>
      <w:r w:rsidRPr="00BC2753">
        <w:t>14.3.14</w:t>
      </w:r>
      <w:r w:rsidRPr="00BC2753">
        <w:tab/>
        <w:t xml:space="preserve">Необходимо </w:t>
      </w:r>
      <w:r>
        <w:t>предусм</w:t>
      </w:r>
      <w:r w:rsidRPr="00BC2753">
        <w:t xml:space="preserve">отреть, чтобы эти инструкции были указаны </w:t>
      </w:r>
      <w:r w:rsidRPr="00BC2753">
        <w:rPr>
          <w:spacing w:val="2"/>
        </w:rPr>
        <w:t xml:space="preserve">на детском удерживающем устройстве в течение всего срока его эксплуатации или − в случае </w:t>
      </w:r>
      <w:r>
        <w:rPr>
          <w:spacing w:val="2"/>
        </w:rPr>
        <w:t>цель</w:t>
      </w:r>
      <w:r w:rsidRPr="00BC2753">
        <w:rPr>
          <w:spacing w:val="2"/>
        </w:rPr>
        <w:t>ных удерживающих устройств −</w:t>
      </w:r>
      <w:r w:rsidRPr="00BC2753">
        <w:t xml:space="preserve"> в руководстве по эксплуатации транспортного средства.</w:t>
      </w:r>
    </w:p>
    <w:p w:rsidR="00CD4BD3" w:rsidRPr="00BC2753" w:rsidRDefault="00CD4BD3" w:rsidP="00CD4BD3">
      <w:pPr>
        <w:pStyle w:val="SingleTxtGR"/>
        <w:ind w:left="2268" w:hanging="1134"/>
      </w:pPr>
      <w:r w:rsidRPr="00BC2753">
        <w:t>14.3.15</w:t>
      </w:r>
      <w:r w:rsidRPr="00BC2753">
        <w:tab/>
        <w:t xml:space="preserve">Что касается </w:t>
      </w:r>
      <w:r>
        <w:t>усовершенствованной детской</w:t>
      </w:r>
      <w:r w:rsidRPr="00BC2753">
        <w:t xml:space="preserve"> удерживающей системы размера i, то в инструкции для пользователя также должно быть указано на необходимость изучения руководства по эксплуатации транспортного средства.</w:t>
      </w:r>
    </w:p>
    <w:p w:rsidR="00CD4BD3" w:rsidRPr="008B644F" w:rsidRDefault="00CD4BD3" w:rsidP="00CD4BD3">
      <w:pPr>
        <w:pStyle w:val="HChGR"/>
        <w:tabs>
          <w:tab w:val="left" w:pos="1162"/>
        </w:tabs>
        <w:ind w:left="2268" w:hanging="2268"/>
      </w:pPr>
      <w:bookmarkStart w:id="69" w:name="_Toc247876776"/>
      <w:bookmarkStart w:id="70" w:name="_Toc247880263"/>
      <w:bookmarkStart w:id="71" w:name="_Toc247880908"/>
      <w:bookmarkStart w:id="72" w:name="_Toc254772951"/>
      <w:r>
        <w:tab/>
      </w:r>
      <w:r w:rsidRPr="008B644F">
        <w:tab/>
        <w:t>15.</w:t>
      </w:r>
      <w:r w:rsidRPr="008B644F">
        <w:tab/>
      </w:r>
      <w:bookmarkEnd w:id="69"/>
      <w:bookmarkEnd w:id="70"/>
      <w:bookmarkEnd w:id="71"/>
      <w:bookmarkEnd w:id="72"/>
      <w:r w:rsidRPr="008B644F">
        <w:t>Названия и адреса технических служб, уполномоченных проводить испытания для официального утверждения, и органов по официальному утверждению типа</w:t>
      </w:r>
    </w:p>
    <w:p w:rsidR="00CD4BD3" w:rsidRDefault="00CD4BD3" w:rsidP="00CD4BD3">
      <w:pPr>
        <w:pStyle w:val="SingleTxtGR"/>
        <w:ind w:left="2268" w:hanging="1134"/>
      </w:pPr>
      <w:r w:rsidRPr="00BC2753">
        <w:tab/>
      </w:r>
      <w:r w:rsidRPr="00BC2753">
        <w:tab/>
        <w:t>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w:t>
      </w:r>
      <w:r>
        <w:t xml:space="preserve"> по официальному утверждению типа</w:t>
      </w:r>
      <w:r w:rsidRPr="00BC2753">
        <w:t xml:space="preserve">, которые предоставляют официальное утверждение и </w:t>
      </w:r>
      <w:r w:rsidRPr="00263945">
        <w:rPr>
          <w:spacing w:val="-2"/>
        </w:rPr>
        <w:t xml:space="preserve">которым следует направлять выдаваемые в других странах регистрационные карточки официального утверждения, распространения </w:t>
      </w:r>
      <w:r w:rsidRPr="00BC2753">
        <w:t>официального утверждения, отказа в официальном утверждении, отмены официального утверждения или окончательного прекращения производства.</w:t>
      </w:r>
    </w:p>
    <w:p w:rsidR="00CD4BD3" w:rsidRPr="00CF55AA" w:rsidRDefault="00CD4BD3" w:rsidP="00CD4BD3">
      <w:pPr>
        <w:pStyle w:val="HChGR"/>
        <w:rPr>
          <w:lang w:bidi="ru-RU"/>
        </w:rPr>
      </w:pPr>
      <w:r>
        <w:rPr>
          <w:lang w:bidi="ru-RU"/>
        </w:rPr>
        <w:tab/>
      </w:r>
      <w:r>
        <w:rPr>
          <w:lang w:bidi="ru-RU"/>
        </w:rPr>
        <w:tab/>
      </w:r>
      <w:r w:rsidRPr="00CF55AA">
        <w:rPr>
          <w:lang w:bidi="ru-RU"/>
        </w:rPr>
        <w:t>16.</w:t>
      </w:r>
      <w:r w:rsidRPr="00CF55AA">
        <w:rPr>
          <w:lang w:bidi="ru-RU"/>
        </w:rPr>
        <w:tab/>
      </w:r>
      <w:r w:rsidRPr="00CF55AA">
        <w:rPr>
          <w:lang w:bidi="ru-RU"/>
        </w:rPr>
        <w:tab/>
        <w:t>Переходные положения</w:t>
      </w:r>
    </w:p>
    <w:p w:rsidR="00CD4BD3" w:rsidRPr="00CF55AA" w:rsidRDefault="00CD4BD3" w:rsidP="00CD4BD3">
      <w:pPr>
        <w:pStyle w:val="SingleTxtGR"/>
        <w:ind w:left="2268" w:hanging="1134"/>
      </w:pPr>
      <w:r w:rsidRPr="00CF55AA">
        <w:t>16.1</w:t>
      </w:r>
      <w:r w:rsidRPr="00CF55AA">
        <w:tab/>
      </w:r>
      <w:r w:rsidRPr="00CF55AA">
        <w:tab/>
      </w:r>
      <w:bookmarkStart w:id="73" w:name="lt_pId1134"/>
      <w:r w:rsidRPr="00CF55AA">
        <w:t>Начиная с официальной даты вступления в силу поправок серии 01 ни одна Договаривающаяся сторона, применяющая настоящие Правила, не отказыва</w:t>
      </w:r>
      <w:r>
        <w:t>ет</w:t>
      </w:r>
      <w:r w:rsidRPr="00CF55AA">
        <w:t xml:space="preserve"> в предоставлении официального утверждения ЕЭК на основании настоящих Правил с внесенными в них поправками серии 01.</w:t>
      </w:r>
      <w:bookmarkEnd w:id="73"/>
    </w:p>
    <w:p w:rsidR="00CD4BD3" w:rsidRPr="00CF55AA" w:rsidRDefault="00CD4BD3" w:rsidP="00CD4BD3">
      <w:pPr>
        <w:pStyle w:val="SingleTxtGR"/>
        <w:ind w:left="2268" w:hanging="1134"/>
        <w:rPr>
          <w:bCs/>
        </w:rPr>
      </w:pPr>
      <w:r w:rsidRPr="00CF55AA">
        <w:t>16.2</w:t>
      </w:r>
      <w:r w:rsidRPr="00CF55AA">
        <w:tab/>
      </w:r>
      <w:r w:rsidRPr="00CF55AA">
        <w:tab/>
      </w:r>
      <w:bookmarkStart w:id="74" w:name="lt_pId1136"/>
      <w:r w:rsidRPr="00CF55AA">
        <w:t xml:space="preserve">Начиная с 1 сентября </w:t>
      </w:r>
      <w:r w:rsidRPr="00CF55AA">
        <w:rPr>
          <w:bCs/>
        </w:rPr>
        <w:t>2018 года Договаривающиеся стороны, применяющие настоящие Правила, предоставляют официальные утверждения только в том случае, если тип усовершенствованной детской удерживающей системы, подлежащий официальному утверждению, отвечает требованиям настоящих Правил с внесенными в них поправками серии 01.</w:t>
      </w:r>
      <w:bookmarkEnd w:id="74"/>
    </w:p>
    <w:p w:rsidR="00CD4BD3" w:rsidRPr="00CF55AA" w:rsidRDefault="00CD4BD3" w:rsidP="00CD4BD3">
      <w:pPr>
        <w:pStyle w:val="SingleTxtGR"/>
        <w:ind w:left="2268" w:hanging="1134"/>
        <w:rPr>
          <w:bCs/>
        </w:rPr>
      </w:pPr>
      <w:r w:rsidRPr="00CF55AA">
        <w:rPr>
          <w:bCs/>
        </w:rPr>
        <w:t>16.3</w:t>
      </w:r>
      <w:r w:rsidRPr="00CF55AA">
        <w:rPr>
          <w:bCs/>
        </w:rPr>
        <w:tab/>
      </w:r>
      <w:r w:rsidRPr="00CF55AA">
        <w:rPr>
          <w:bCs/>
        </w:rPr>
        <w:tab/>
      </w:r>
      <w:bookmarkStart w:id="75" w:name="lt_pId1138"/>
      <w:r w:rsidRPr="00CF55AA">
        <w:rPr>
          <w:bCs/>
        </w:rPr>
        <w:t>До 1 сентября 2018 года Договаривающиеся стороны, применяющие настоящие Правила, могут продолжать предоставлять официальные утверждения типа в отношении усовершенствованных детских удерживающих систем, которые соответствуют требованиям настоящих Правил в их первоначальном варианте.</w:t>
      </w:r>
      <w:bookmarkEnd w:id="75"/>
    </w:p>
    <w:p w:rsidR="00263945" w:rsidRDefault="00CD4BD3" w:rsidP="00263945">
      <w:pPr>
        <w:pStyle w:val="SingleTxtGR"/>
        <w:ind w:left="2268" w:hanging="1134"/>
        <w:sectPr w:rsidR="00263945" w:rsidSect="007F1856">
          <w:headerReference w:type="first" r:id="rId43"/>
          <w:footerReference w:type="first" r:id="rId44"/>
          <w:endnotePr>
            <w:numFmt w:val="decimal"/>
          </w:endnotePr>
          <w:pgSz w:w="11906" w:h="16838" w:code="9"/>
          <w:pgMar w:top="1418" w:right="1134" w:bottom="1134" w:left="1134" w:header="680" w:footer="567" w:gutter="0"/>
          <w:cols w:space="708"/>
          <w:titlePg/>
          <w:docGrid w:linePitch="360"/>
        </w:sectPr>
      </w:pPr>
      <w:r w:rsidRPr="00CF55AA">
        <w:rPr>
          <w:bCs/>
        </w:rPr>
        <w:t>16.4</w:t>
      </w:r>
      <w:r w:rsidRPr="00CF55AA">
        <w:rPr>
          <w:bCs/>
        </w:rPr>
        <w:tab/>
      </w:r>
      <w:r>
        <w:rPr>
          <w:bCs/>
        </w:rPr>
        <w:tab/>
      </w:r>
      <w:r w:rsidRPr="00CF55AA">
        <w:rPr>
          <w:bCs/>
        </w:rPr>
        <w:t>До 1 сентября 2020</w:t>
      </w:r>
      <w:r w:rsidRPr="00CF55AA">
        <w:t xml:space="preserve"> года Договаривающиеся стороны, применяющие настоящие Правила, не должны отказывать в распространении официальных утверждений, предоставленных в соответствии с первоначальным вариантом настоящих Правил</w:t>
      </w:r>
      <w:r>
        <w:t>.</w:t>
      </w:r>
    </w:p>
    <w:p w:rsidR="00DD18E0" w:rsidRPr="00BC2753" w:rsidRDefault="00DD18E0" w:rsidP="00DD18E0">
      <w:pPr>
        <w:pStyle w:val="HChGR"/>
      </w:pPr>
      <w:r w:rsidRPr="00BC2753">
        <w:t>Приложение 1</w:t>
      </w:r>
    </w:p>
    <w:p w:rsidR="00DD18E0" w:rsidRPr="00BC2753" w:rsidRDefault="00DD18E0" w:rsidP="00DD18E0">
      <w:pPr>
        <w:pStyle w:val="HChGR"/>
      </w:pPr>
      <w:r w:rsidRPr="00BC2753">
        <w:tab/>
      </w:r>
      <w:r w:rsidRPr="00BC2753">
        <w:tab/>
        <w:t>Сообщение</w:t>
      </w:r>
    </w:p>
    <w:p w:rsidR="00DD18E0" w:rsidRPr="00BC2753" w:rsidRDefault="00DD18E0" w:rsidP="00DD18E0">
      <w:pPr>
        <w:ind w:left="567" w:firstLine="567"/>
      </w:pPr>
      <w:r w:rsidRPr="00BC2753">
        <w:t>(</w:t>
      </w:r>
      <w:r w:rsidRPr="00BC2753">
        <w:rPr>
          <w:szCs w:val="23"/>
        </w:rPr>
        <w:t xml:space="preserve">Максимальный формат: A4 (210 </w:t>
      </w:r>
      <w:r w:rsidRPr="00BC2753">
        <w:t>x</w:t>
      </w:r>
      <w:r w:rsidRPr="00BC2753">
        <w:rPr>
          <w:szCs w:val="23"/>
        </w:rPr>
        <w:t xml:space="preserve"> 297 мм)</w:t>
      </w:r>
      <w:r w:rsidRPr="00BC2753">
        <w:t>)</w:t>
      </w:r>
    </w:p>
    <w:p w:rsidR="00DD18E0" w:rsidRPr="00BC2753" w:rsidRDefault="00DD18E0" w:rsidP="00DD18E0">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pPr>
      <w:r w:rsidRPr="00BC2753">
        <w:rPr>
          <w:noProof/>
          <w:lang w:eastAsia="ru-RU"/>
        </w:rPr>
        <mc:AlternateContent>
          <mc:Choice Requires="wps">
            <w:drawing>
              <wp:anchor distT="0" distB="0" distL="114300" distR="114300" simplePos="0" relativeHeight="251723776" behindDoc="0" locked="0" layoutInCell="0" allowOverlap="1" wp14:anchorId="1BE94AF2" wp14:editId="5FECF32A">
                <wp:simplePos x="0" y="0"/>
                <wp:positionH relativeFrom="column">
                  <wp:posOffset>1714500</wp:posOffset>
                </wp:positionH>
                <wp:positionV relativeFrom="paragraph">
                  <wp:posOffset>138430</wp:posOffset>
                </wp:positionV>
                <wp:extent cx="3703955" cy="914400"/>
                <wp:effectExtent l="0" t="0" r="0" b="4445"/>
                <wp:wrapNone/>
                <wp:docPr id="54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7F6D06" w:rsidRDefault="00F26DFB" w:rsidP="00DD18E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1707" w:hanging="1707"/>
                            </w:pPr>
                            <w:r>
                              <w:rPr>
                                <w:szCs w:val="23"/>
                              </w:rPr>
                              <w:t>направленное:</w:t>
                            </w:r>
                            <w:r>
                              <w:rPr>
                                <w:lang w:val="en-US"/>
                              </w:rPr>
                              <w:tab/>
                            </w:r>
                            <w:r>
                              <w:rPr>
                                <w:lang w:val="en-US"/>
                              </w:rPr>
                              <w:tab/>
                            </w:r>
                            <w:r>
                              <w:rPr>
                                <w:szCs w:val="23"/>
                              </w:rPr>
                              <w:t>Название административного органа</w:t>
                            </w:r>
                            <w:r>
                              <w:rPr>
                                <w:lang w:val="en-US"/>
                              </w:rPr>
                              <w:t>:</w:t>
                            </w:r>
                            <w:r>
                              <w:br/>
                            </w:r>
                            <w:r>
                              <w:rPr>
                                <w:lang w:val="fr-FR"/>
                              </w:rPr>
                              <w:t>....................................</w:t>
                            </w:r>
                            <w:r>
                              <w:t>.........................</w:t>
                            </w:r>
                            <w:r>
                              <w:rPr>
                                <w:lang w:val="fr-FR"/>
                              </w:rPr>
                              <w:t>.</w:t>
                            </w:r>
                            <w:r>
                              <w:br/>
                            </w:r>
                            <w:r>
                              <w:rPr>
                                <w:lang w:val="fr-FR"/>
                              </w:rPr>
                              <w:t>..............................</w:t>
                            </w:r>
                            <w:r>
                              <w:t>.........................</w:t>
                            </w:r>
                            <w:r>
                              <w:rPr>
                                <w:lang w:val="fr-FR"/>
                              </w:rPr>
                              <w:t>.......</w:t>
                            </w:r>
                            <w:r>
                              <w:br/>
                            </w:r>
                            <w:r>
                              <w:rPr>
                                <w:lang w:val="fr-FR"/>
                              </w:rPr>
                              <w:t>..............................</w:t>
                            </w:r>
                            <w:r>
                              <w:t>.........................</w:t>
                            </w: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94AF2" id="Text Box 329" o:spid="_x0000_s1097" type="#_x0000_t202" style="position:absolute;margin-left:135pt;margin-top:10.9pt;width:291.65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mAiAIAABs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" o:allowincell="f" stroked="f">
                <v:textbox>
                  <w:txbxContent>
                    <w:p w:rsidR="00F26DFB" w:rsidRPr="007F6D06" w:rsidRDefault="00F26DFB" w:rsidP="00DD18E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1707" w:hanging="1707"/>
                      </w:pPr>
                      <w:r>
                        <w:rPr>
                          <w:szCs w:val="23"/>
                        </w:rPr>
                        <w:t>направленное:</w:t>
                      </w:r>
                      <w:r>
                        <w:rPr>
                          <w:lang w:val="en-US"/>
                        </w:rPr>
                        <w:tab/>
                      </w:r>
                      <w:r>
                        <w:rPr>
                          <w:lang w:val="en-US"/>
                        </w:rPr>
                        <w:tab/>
                      </w:r>
                      <w:r>
                        <w:rPr>
                          <w:szCs w:val="23"/>
                        </w:rPr>
                        <w:t>Название административного органа</w:t>
                      </w:r>
                      <w:r>
                        <w:rPr>
                          <w:lang w:val="en-US"/>
                        </w:rPr>
                        <w:t>:</w:t>
                      </w:r>
                      <w:r>
                        <w:br/>
                      </w:r>
                      <w:r>
                        <w:rPr>
                          <w:lang w:val="fr-FR"/>
                        </w:rPr>
                        <w:t>....................................</w:t>
                      </w:r>
                      <w:r>
                        <w:t>.........................</w:t>
                      </w:r>
                      <w:r>
                        <w:rPr>
                          <w:lang w:val="fr-FR"/>
                        </w:rPr>
                        <w:t>.</w:t>
                      </w:r>
                      <w:r>
                        <w:br/>
                      </w:r>
                      <w:r>
                        <w:rPr>
                          <w:lang w:val="fr-FR"/>
                        </w:rPr>
                        <w:t>..............................</w:t>
                      </w:r>
                      <w:r>
                        <w:t>.........................</w:t>
                      </w:r>
                      <w:r>
                        <w:rPr>
                          <w:lang w:val="fr-FR"/>
                        </w:rPr>
                        <w:t>.......</w:t>
                      </w:r>
                      <w:r>
                        <w:br/>
                      </w:r>
                      <w:r>
                        <w:rPr>
                          <w:lang w:val="fr-FR"/>
                        </w:rPr>
                        <w:t>..............................</w:t>
                      </w:r>
                      <w:r>
                        <w:t>.........................</w:t>
                      </w:r>
                      <w:r>
                        <w:rPr>
                          <w:lang w:val="fr-FR"/>
                        </w:rPr>
                        <w:t>.......</w:t>
                      </w:r>
                    </w:p>
                  </w:txbxContent>
                </v:textbox>
              </v:shape>
            </w:pict>
          </mc:Fallback>
        </mc:AlternateContent>
      </w:r>
    </w:p>
    <w:p w:rsidR="00DD18E0" w:rsidRPr="00BC2753" w:rsidRDefault="00DD18E0" w:rsidP="00DD18E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spacing w:line="240" w:lineRule="auto"/>
        <w:ind w:left="680" w:firstLine="284"/>
        <w:rPr>
          <w:szCs w:val="23"/>
        </w:rPr>
      </w:pPr>
      <w:r w:rsidRPr="00BC2753">
        <w:rPr>
          <w:noProof/>
          <w:lang w:eastAsia="ru-RU"/>
        </w:rPr>
        <mc:AlternateContent>
          <mc:Choice Requires="wps">
            <w:drawing>
              <wp:anchor distT="0" distB="0" distL="114300" distR="114300" simplePos="0" relativeHeight="251724800" behindDoc="0" locked="0" layoutInCell="1" allowOverlap="1" wp14:anchorId="20397684" wp14:editId="57845AC7">
                <wp:simplePos x="0" y="0"/>
                <wp:positionH relativeFrom="column">
                  <wp:posOffset>1247995</wp:posOffset>
                </wp:positionH>
                <wp:positionV relativeFrom="paragraph">
                  <wp:posOffset>243205</wp:posOffset>
                </wp:positionV>
                <wp:extent cx="219269" cy="228600"/>
                <wp:effectExtent l="0" t="0" r="9525" b="0"/>
                <wp:wrapNone/>
                <wp:docPr id="53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9"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333190" w:rsidRDefault="00F26DFB" w:rsidP="00DD18E0">
                            <w:pPr>
                              <w:jc w:val="center"/>
                              <w:rPr>
                                <w:b/>
                              </w:rPr>
                            </w:pPr>
                            <w:r w:rsidRPr="00333190">
                              <w:rPr>
                                <w:b/>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97684" id="Text Box 330" o:spid="_x0000_s1098" type="#_x0000_t202" style="position:absolute;left:0;text-align:left;margin-left:98.25pt;margin-top:19.15pt;width:17.2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" stroked="f">
                <v:textbox inset=".5mm,.3mm,.5mm,.3mm">
                  <w:txbxContent>
                    <w:p w:rsidR="00F26DFB" w:rsidRPr="00333190" w:rsidRDefault="00F26DFB" w:rsidP="00DD18E0">
                      <w:pPr>
                        <w:jc w:val="center"/>
                        <w:rPr>
                          <w:b/>
                        </w:rPr>
                      </w:pPr>
                      <w:r w:rsidRPr="00333190">
                        <w:rPr>
                          <w:b/>
                        </w:rPr>
                        <w:t>1</w:t>
                      </w:r>
                    </w:p>
                  </w:txbxContent>
                </v:textbox>
              </v:shape>
            </w:pict>
          </mc:Fallback>
        </mc:AlternateContent>
      </w:r>
      <w:r w:rsidRPr="00BC2753">
        <w:rPr>
          <w:rStyle w:val="ab"/>
        </w:rPr>
        <w:footnoteReference w:customMarkFollows="1" w:id="5"/>
        <w:t> </w:t>
      </w:r>
      <w:r w:rsidRPr="00BC2753">
        <w:rPr>
          <w:noProof/>
          <w:lang w:eastAsia="ru-RU"/>
        </w:rPr>
        <w:drawing>
          <wp:inline distT="0" distB="0" distL="0" distR="0" wp14:anchorId="0B9B604F" wp14:editId="62CA6C45">
            <wp:extent cx="988695" cy="935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l="-1169" t="-1175" r="-1169" b="-1175"/>
                    <a:stretch>
                      <a:fillRect/>
                    </a:stretch>
                  </pic:blipFill>
                  <pic:spPr bwMode="auto">
                    <a:xfrm>
                      <a:off x="0" y="0"/>
                      <a:ext cx="988695" cy="935355"/>
                    </a:xfrm>
                    <a:prstGeom prst="rect">
                      <a:avLst/>
                    </a:prstGeom>
                    <a:noFill/>
                    <a:ln>
                      <a:noFill/>
                    </a:ln>
                  </pic:spPr>
                </pic:pic>
              </a:graphicData>
            </a:graphic>
          </wp:inline>
        </w:drawing>
      </w:r>
    </w:p>
    <w:p w:rsidR="00DD18E0" w:rsidRPr="00BC2753" w:rsidRDefault="00DD18E0" w:rsidP="00DD18E0">
      <w:pPr>
        <w:pStyle w:val="SingleTxtGR"/>
        <w:jc w:val="left"/>
      </w:pPr>
      <w:r w:rsidRPr="00BC2753">
        <w:t>касающееся</w:t>
      </w:r>
      <w:r w:rsidRPr="00BC2753">
        <w:rPr>
          <w:rStyle w:val="ab"/>
        </w:rPr>
        <w:footnoteReference w:customMarkFollows="1" w:id="6"/>
        <w:t>2</w:t>
      </w:r>
      <w:r w:rsidRPr="00BC2753">
        <w:t>:</w:t>
      </w:r>
      <w:r w:rsidRPr="00BC2753">
        <w:tab/>
      </w:r>
      <w:r>
        <w:t>п</w:t>
      </w:r>
      <w:r w:rsidRPr="00BC2753">
        <w:t>редоставления официального утверждения</w:t>
      </w:r>
      <w:r w:rsidRPr="00BC2753">
        <w:br/>
      </w:r>
      <w:r w:rsidRPr="00BC2753">
        <w:tab/>
      </w:r>
      <w:r w:rsidRPr="00BC2753">
        <w:tab/>
      </w:r>
      <w:r w:rsidRPr="00BC2753">
        <w:tab/>
      </w:r>
      <w:r>
        <w:t>р</w:t>
      </w:r>
      <w:r w:rsidRPr="00BC2753">
        <w:t>аспространения официального утверждения</w:t>
      </w:r>
      <w:r w:rsidRPr="00BC2753">
        <w:br/>
      </w:r>
      <w:r w:rsidRPr="00BC2753">
        <w:tab/>
      </w:r>
      <w:r w:rsidRPr="00BC2753">
        <w:tab/>
      </w:r>
      <w:r w:rsidRPr="00BC2753">
        <w:tab/>
      </w:r>
      <w:r>
        <w:t>о</w:t>
      </w:r>
      <w:r w:rsidRPr="00BC2753">
        <w:t>тказа в официальном утверждении</w:t>
      </w:r>
      <w:r w:rsidRPr="00BC2753">
        <w:br/>
      </w:r>
      <w:r w:rsidRPr="00BC2753">
        <w:tab/>
      </w:r>
      <w:r w:rsidRPr="00BC2753">
        <w:tab/>
      </w:r>
      <w:r w:rsidRPr="00BC2753">
        <w:tab/>
      </w:r>
      <w:r>
        <w:t>о</w:t>
      </w:r>
      <w:r w:rsidRPr="00BC2753">
        <w:t>тмены официального утверждения</w:t>
      </w:r>
      <w:r w:rsidRPr="00BC2753">
        <w:br/>
      </w:r>
      <w:r w:rsidRPr="00BC2753">
        <w:tab/>
      </w:r>
      <w:r w:rsidRPr="00BC2753">
        <w:tab/>
      </w:r>
      <w:r w:rsidRPr="00BC2753">
        <w:tab/>
      </w:r>
      <w:r>
        <w:t>о</w:t>
      </w:r>
      <w:r w:rsidRPr="00BC2753">
        <w:t>кончательного прекращения производства</w:t>
      </w:r>
    </w:p>
    <w:p w:rsidR="00DD18E0" w:rsidRPr="00BC2753" w:rsidRDefault="00DD18E0" w:rsidP="00DD18E0">
      <w:pPr>
        <w:pStyle w:val="H23GR"/>
        <w:jc w:val="both"/>
        <w:rPr>
          <w:b w:val="0"/>
          <w:bCs/>
        </w:rPr>
      </w:pPr>
      <w:r w:rsidRPr="00BC2753">
        <w:rPr>
          <w:b w:val="0"/>
        </w:rPr>
        <w:tab/>
      </w:r>
      <w:r w:rsidRPr="00BC2753">
        <w:rPr>
          <w:b w:val="0"/>
        </w:rPr>
        <w:tab/>
      </w:r>
      <w:r>
        <w:rPr>
          <w:b w:val="0"/>
        </w:rPr>
        <w:t>детских</w:t>
      </w:r>
      <w:r w:rsidRPr="00BC2753">
        <w:rPr>
          <w:b w:val="0"/>
        </w:rPr>
        <w:t xml:space="preserve"> удерживающих устройств, устанавливаемых в механических транспортных средствах, на основании Правил № </w:t>
      </w:r>
      <w:r>
        <w:rPr>
          <w:b w:val="0"/>
          <w:bCs/>
        </w:rPr>
        <w:t>129 ООН</w:t>
      </w:r>
    </w:p>
    <w:p w:rsidR="00DD18E0" w:rsidRPr="00BC2753" w:rsidRDefault="00DD18E0" w:rsidP="00DD18E0">
      <w:pPr>
        <w:pStyle w:val="SingleTxtGR"/>
        <w:tabs>
          <w:tab w:val="clear" w:pos="3402"/>
          <w:tab w:val="clear" w:pos="3969"/>
          <w:tab w:val="right" w:leader="dot" w:pos="1701"/>
          <w:tab w:val="left" w:leader="dot" w:pos="4774"/>
          <w:tab w:val="left" w:pos="5222"/>
          <w:tab w:val="right" w:leader="dot" w:pos="8505"/>
        </w:tabs>
        <w:spacing w:before="240"/>
      </w:pPr>
      <w:r w:rsidRPr="00BC2753">
        <w:t>Официальное утверждение №</w:t>
      </w:r>
      <w:r w:rsidRPr="00BC2753">
        <w:tab/>
      </w:r>
      <w:r w:rsidRPr="00BC2753">
        <w:tab/>
      </w:r>
      <w:r>
        <w:t>Распространение №</w:t>
      </w:r>
      <w:r w:rsidRPr="00762ACE">
        <w:t xml:space="preserve"> </w:t>
      </w:r>
      <w:r>
        <w:tab/>
      </w:r>
    </w:p>
    <w:p w:rsidR="00DD18E0" w:rsidRPr="00BC2753" w:rsidRDefault="00DD18E0" w:rsidP="00DD18E0">
      <w:pPr>
        <w:pStyle w:val="SingleTxtGR"/>
        <w:tabs>
          <w:tab w:val="clear" w:pos="1701"/>
          <w:tab w:val="right" w:leader="dot" w:pos="8343"/>
        </w:tabs>
        <w:ind w:left="2268" w:hanging="1134"/>
      </w:pPr>
      <w:r w:rsidRPr="00BC2753">
        <w:rPr>
          <w:bCs/>
        </w:rPr>
        <w:t>1.1</w:t>
      </w:r>
      <w:r w:rsidRPr="00BC2753">
        <w:rPr>
          <w:bCs/>
        </w:rPr>
        <w:tab/>
      </w:r>
      <w:r w:rsidRPr="00BC2753">
        <w:t>Детское удерживающее устройство, устанавливаемое по направлению движен</w:t>
      </w:r>
      <w:r>
        <w:t>ия/против направления движения/</w:t>
      </w:r>
      <w:r w:rsidRPr="00BC2753">
        <w:t>в боковом направлении</w:t>
      </w:r>
    </w:p>
    <w:p w:rsidR="00DD18E0" w:rsidRPr="00BC2753" w:rsidRDefault="00DD18E0" w:rsidP="00DD18E0">
      <w:pPr>
        <w:pStyle w:val="SingleTxtGR"/>
        <w:tabs>
          <w:tab w:val="clear" w:pos="1701"/>
          <w:tab w:val="right" w:leader="dot" w:pos="8343"/>
        </w:tabs>
        <w:ind w:left="2268" w:hanging="1134"/>
      </w:pPr>
      <w:r w:rsidRPr="00BC2753">
        <w:t>1.2</w:t>
      </w:r>
      <w:r w:rsidRPr="00BC2753">
        <w:tab/>
      </w:r>
      <w:r>
        <w:t>Цельной</w:t>
      </w:r>
      <w:r w:rsidRPr="00CF55AA">
        <w:t>/</w:t>
      </w:r>
      <w:proofErr w:type="spellStart"/>
      <w:r>
        <w:t>нецельной</w:t>
      </w:r>
      <w:proofErr w:type="spellEnd"/>
      <w:r>
        <w:t xml:space="preserve"> конструкции</w:t>
      </w:r>
      <w:r w:rsidRPr="000D0D94">
        <w:rPr>
          <w:vertAlign w:val="superscript"/>
        </w:rPr>
        <w:t xml:space="preserve"> 2</w:t>
      </w:r>
    </w:p>
    <w:p w:rsidR="00DD18E0" w:rsidRDefault="00DD18E0" w:rsidP="00DD18E0">
      <w:pPr>
        <w:pStyle w:val="SingleTxtGR"/>
        <w:tabs>
          <w:tab w:val="clear" w:pos="1701"/>
          <w:tab w:val="right" w:leader="dot" w:pos="8343"/>
        </w:tabs>
        <w:ind w:left="2268" w:hanging="1134"/>
      </w:pPr>
      <w:r w:rsidRPr="00BC2753">
        <w:t>1.3</w:t>
      </w:r>
      <w:r w:rsidRPr="00BC2753">
        <w:tab/>
        <w:t>Тип ремня</w:t>
      </w:r>
      <w:r w:rsidRPr="001E0834">
        <w:rPr>
          <w:vertAlign w:val="superscript"/>
        </w:rPr>
        <w:t>2</w:t>
      </w:r>
      <w:r>
        <w:t>:</w:t>
      </w:r>
    </w:p>
    <w:p w:rsidR="00DD18E0" w:rsidRDefault="00DD18E0" w:rsidP="00DD18E0">
      <w:pPr>
        <w:pStyle w:val="SingleTxtGR"/>
        <w:tabs>
          <w:tab w:val="clear" w:pos="1701"/>
          <w:tab w:val="right" w:leader="dot" w:pos="8343"/>
        </w:tabs>
        <w:ind w:left="2268" w:hanging="1134"/>
      </w:pPr>
      <w:r>
        <w:tab/>
      </w:r>
      <w:r w:rsidRPr="00BC2753">
        <w:t>ремень с креплением в трех точках (для взрослых)</w:t>
      </w:r>
    </w:p>
    <w:p w:rsidR="00DD18E0" w:rsidRDefault="00DD18E0" w:rsidP="00DD18E0">
      <w:pPr>
        <w:pStyle w:val="SingleTxtGR"/>
        <w:tabs>
          <w:tab w:val="clear" w:pos="1701"/>
          <w:tab w:val="right" w:leader="dot" w:pos="8343"/>
        </w:tabs>
        <w:ind w:left="2268" w:hanging="1134"/>
      </w:pPr>
      <w:r>
        <w:tab/>
      </w:r>
      <w:r w:rsidRPr="00BC2753">
        <w:t>поясной ремень (для взрослых)</w:t>
      </w:r>
    </w:p>
    <w:p w:rsidR="00DD18E0" w:rsidRPr="00BC2753" w:rsidRDefault="00DD18E0" w:rsidP="00DD18E0">
      <w:pPr>
        <w:pStyle w:val="SingleTxtGR"/>
        <w:tabs>
          <w:tab w:val="clear" w:pos="1701"/>
          <w:tab w:val="right" w:leader="dot" w:pos="8343"/>
        </w:tabs>
        <w:ind w:left="2268" w:hanging="1134"/>
      </w:pPr>
      <w:r>
        <w:tab/>
      </w:r>
      <w:r w:rsidRPr="00BC2753">
        <w:t>специальный ремень/втягивающее устройство</w:t>
      </w:r>
      <w:r w:rsidRPr="000D0D94">
        <w:rPr>
          <w:vertAlign w:val="superscript"/>
        </w:rPr>
        <w:t>2</w:t>
      </w:r>
    </w:p>
    <w:p w:rsidR="00DD18E0" w:rsidRPr="00BC2753" w:rsidRDefault="00DD18E0" w:rsidP="00DD18E0">
      <w:pPr>
        <w:pStyle w:val="SingleTxtGR"/>
        <w:tabs>
          <w:tab w:val="clear" w:pos="1701"/>
          <w:tab w:val="clear" w:pos="2835"/>
          <w:tab w:val="clear" w:pos="3402"/>
          <w:tab w:val="clear" w:pos="3969"/>
          <w:tab w:val="left" w:leader="dot" w:pos="8505"/>
        </w:tabs>
        <w:ind w:left="2268" w:hanging="1134"/>
      </w:pPr>
      <w:r w:rsidRPr="00BC2753">
        <w:t>1.4</w:t>
      </w:r>
      <w:r w:rsidRPr="00BC2753">
        <w:tab/>
        <w:t>Прочие элементы: комплект сиденья/</w:t>
      </w:r>
      <w:proofErr w:type="spellStart"/>
      <w:r w:rsidRPr="00BC2753">
        <w:t>противоударный</w:t>
      </w:r>
      <w:proofErr w:type="spellEnd"/>
      <w:r w:rsidRPr="00BC2753">
        <w:t xml:space="preserve"> экран</w:t>
      </w:r>
      <w:r w:rsidRPr="000D0D94">
        <w:rPr>
          <w:vertAlign w:val="superscript"/>
        </w:rPr>
        <w:t>2</w:t>
      </w:r>
      <w:r w:rsidRPr="00DD18E0">
        <w:t xml:space="preserve"> </w:t>
      </w:r>
      <w:r>
        <w:tab/>
      </w:r>
    </w:p>
    <w:p w:rsidR="00DD18E0" w:rsidRPr="00BC2753" w:rsidRDefault="00DD18E0" w:rsidP="00DD18E0">
      <w:pPr>
        <w:pStyle w:val="SingleTxtGR"/>
        <w:tabs>
          <w:tab w:val="clear" w:pos="1701"/>
          <w:tab w:val="left" w:leader="dot" w:pos="8505"/>
        </w:tabs>
        <w:ind w:left="2268" w:hanging="1134"/>
      </w:pPr>
      <w:r w:rsidRPr="00BC2753">
        <w:t>2.</w:t>
      </w:r>
      <w:r w:rsidRPr="00BC2753">
        <w:tab/>
      </w:r>
      <w:r>
        <w:t>Торговое наименование или товарный знак</w:t>
      </w:r>
      <w:r>
        <w:tab/>
      </w:r>
    </w:p>
    <w:p w:rsidR="00DD18E0" w:rsidRPr="00BC2753" w:rsidRDefault="00DD18E0" w:rsidP="00DD18E0">
      <w:pPr>
        <w:pStyle w:val="SingleTxtGR"/>
        <w:tabs>
          <w:tab w:val="clear" w:pos="1701"/>
          <w:tab w:val="left" w:leader="dot" w:pos="8505"/>
        </w:tabs>
        <w:ind w:left="2268" w:hanging="1134"/>
      </w:pPr>
      <w:r w:rsidRPr="00BC2753">
        <w:t>3.</w:t>
      </w:r>
      <w:r w:rsidRPr="00BC2753">
        <w:tab/>
      </w:r>
      <w:r>
        <w:t>Обозначение усовершенствованной детской</w:t>
      </w:r>
      <w:r w:rsidRPr="00BC2753">
        <w:t xml:space="preserve"> удерживающе</w:t>
      </w:r>
      <w:r>
        <w:t>й системы</w:t>
      </w:r>
      <w:r w:rsidRPr="00BC2753">
        <w:t xml:space="preserve">, </w:t>
      </w:r>
      <w:r>
        <w:t>предусм</w:t>
      </w:r>
      <w:r w:rsidRPr="00BC2753">
        <w:t>отренно</w:t>
      </w:r>
      <w:r>
        <w:t xml:space="preserve">й изготовителем </w:t>
      </w:r>
      <w:r>
        <w:tab/>
      </w:r>
    </w:p>
    <w:p w:rsidR="00DD18E0" w:rsidRPr="00DD18E0" w:rsidRDefault="00DD18E0" w:rsidP="00DD18E0">
      <w:pPr>
        <w:pStyle w:val="SingleTxtGR"/>
        <w:tabs>
          <w:tab w:val="clear" w:pos="1701"/>
          <w:tab w:val="left" w:leader="dot" w:pos="8505"/>
        </w:tabs>
        <w:ind w:left="2268" w:hanging="1134"/>
        <w:rPr>
          <w:lang w:val="en-US"/>
        </w:rPr>
      </w:pPr>
      <w:r w:rsidRPr="00BC2753">
        <w:t>4.</w:t>
      </w:r>
      <w:r w:rsidRPr="00BC2753">
        <w:tab/>
        <w:t>На</w:t>
      </w:r>
      <w:r>
        <w:t>именование изготовителя</w:t>
      </w:r>
      <w:r>
        <w:rPr>
          <w:lang w:val="en-US"/>
        </w:rPr>
        <w:t xml:space="preserve"> </w:t>
      </w:r>
      <w:r>
        <w:rPr>
          <w:lang w:val="en-US"/>
        </w:rPr>
        <w:tab/>
      </w:r>
    </w:p>
    <w:p w:rsidR="00DD18E0" w:rsidRPr="00DD18E0" w:rsidRDefault="00DD18E0" w:rsidP="00DD18E0">
      <w:pPr>
        <w:pStyle w:val="SingleTxtGR"/>
        <w:tabs>
          <w:tab w:val="clear" w:pos="1701"/>
          <w:tab w:val="left" w:leader="dot" w:pos="8505"/>
        </w:tabs>
        <w:ind w:left="2268" w:hanging="1134"/>
      </w:pPr>
      <w:r w:rsidRPr="00BC2753">
        <w:t>5.</w:t>
      </w:r>
      <w:r w:rsidRPr="00BC2753">
        <w:tab/>
      </w:r>
      <w:proofErr w:type="gramStart"/>
      <w:r w:rsidRPr="00BC2753">
        <w:t>В</w:t>
      </w:r>
      <w:proofErr w:type="gramEnd"/>
      <w:r w:rsidRPr="00BC2753">
        <w:t xml:space="preserve"> соответствующих сл</w:t>
      </w:r>
      <w:r>
        <w:t>учаях фамилия его представителя</w:t>
      </w:r>
      <w:r w:rsidRPr="00DD18E0">
        <w:t xml:space="preserve"> </w:t>
      </w:r>
      <w:r w:rsidRPr="00DD18E0">
        <w:tab/>
      </w:r>
    </w:p>
    <w:p w:rsidR="00DD18E0" w:rsidRPr="00762ACE" w:rsidRDefault="00DD18E0" w:rsidP="00413976">
      <w:pPr>
        <w:pStyle w:val="SingleTxtGR"/>
        <w:tabs>
          <w:tab w:val="clear" w:pos="1701"/>
          <w:tab w:val="clear" w:pos="3402"/>
          <w:tab w:val="clear" w:pos="3969"/>
          <w:tab w:val="left" w:leader="dot" w:pos="8505"/>
        </w:tabs>
        <w:ind w:left="2268" w:hanging="1134"/>
      </w:pPr>
      <w:r w:rsidRPr="00BC2753">
        <w:t>6.</w:t>
      </w:r>
      <w:r w:rsidRPr="00BC2753">
        <w:tab/>
      </w:r>
      <w:r>
        <w:t>Адрес</w:t>
      </w:r>
      <w:r w:rsidR="00413976" w:rsidRPr="00762ACE">
        <w:t xml:space="preserve"> </w:t>
      </w:r>
      <w:r w:rsidR="00413976" w:rsidRPr="00762ACE">
        <w:tab/>
      </w:r>
    </w:p>
    <w:p w:rsidR="00DD18E0" w:rsidRPr="00413976" w:rsidRDefault="00DD18E0" w:rsidP="00413976">
      <w:pPr>
        <w:pStyle w:val="SingleTxtGR"/>
        <w:tabs>
          <w:tab w:val="clear" w:pos="1701"/>
          <w:tab w:val="left" w:leader="dot" w:pos="8505"/>
        </w:tabs>
        <w:ind w:left="2268" w:hanging="1134"/>
      </w:pPr>
      <w:r w:rsidRPr="00BC2753">
        <w:t>7.</w:t>
      </w:r>
      <w:r w:rsidRPr="00BC2753">
        <w:tab/>
        <w:t>Представлено на</w:t>
      </w:r>
      <w:r w:rsidR="00413976">
        <w:t xml:space="preserve"> официальное утверждение (дата)</w:t>
      </w:r>
      <w:r w:rsidR="00413976" w:rsidRPr="00413976">
        <w:t xml:space="preserve"> </w:t>
      </w:r>
      <w:r w:rsidR="00413976" w:rsidRPr="00413976">
        <w:tab/>
      </w:r>
    </w:p>
    <w:p w:rsidR="00DD18E0" w:rsidRPr="00413976" w:rsidRDefault="00413976" w:rsidP="00413976">
      <w:pPr>
        <w:pStyle w:val="SingleTxtGR"/>
        <w:tabs>
          <w:tab w:val="clear" w:pos="1701"/>
          <w:tab w:val="clear" w:pos="3969"/>
          <w:tab w:val="left" w:leader="dot" w:pos="8505"/>
        </w:tabs>
        <w:ind w:left="2268" w:hanging="1134"/>
      </w:pPr>
      <w:r>
        <w:t>8.</w:t>
      </w:r>
      <w:r w:rsidR="00DD18E0" w:rsidRPr="00BC2753">
        <w:tab/>
        <w:t>Техническая служба, проводящая испытания</w:t>
      </w:r>
      <w:r w:rsidR="00DD18E0">
        <w:t xml:space="preserve"> на</w:t>
      </w:r>
      <w:r>
        <w:t xml:space="preserve"> </w:t>
      </w:r>
      <w:r w:rsidR="00DD18E0" w:rsidRPr="00BC2753">
        <w:t>официально</w:t>
      </w:r>
      <w:r w:rsidR="00DD18E0">
        <w:t>е утверждение</w:t>
      </w:r>
      <w:r w:rsidRPr="00413976">
        <w:t xml:space="preserve"> </w:t>
      </w:r>
      <w:r w:rsidRPr="00413976">
        <w:tab/>
      </w:r>
      <w:r>
        <w:tab/>
      </w:r>
    </w:p>
    <w:p w:rsidR="00DD18E0" w:rsidRPr="00BC2753" w:rsidRDefault="00DD18E0" w:rsidP="00DD18E0">
      <w:pPr>
        <w:pStyle w:val="SingleTxtGR"/>
        <w:tabs>
          <w:tab w:val="clear" w:pos="1701"/>
        </w:tabs>
        <w:ind w:left="2268" w:hanging="1134"/>
      </w:pPr>
      <w:r w:rsidRPr="00BC2753">
        <w:t>9.</w:t>
      </w:r>
      <w:r w:rsidRPr="00BC2753">
        <w:tab/>
        <w:t xml:space="preserve">Тип устройства: </w:t>
      </w:r>
      <w:proofErr w:type="spellStart"/>
      <w:r w:rsidRPr="00BC2753">
        <w:t>замерение</w:t>
      </w:r>
      <w:proofErr w:type="spellEnd"/>
      <w:r w:rsidRPr="00BC2753">
        <w:t>/ускорение</w:t>
      </w:r>
      <w:r w:rsidRPr="00BC2753">
        <w:rPr>
          <w:sz w:val="18"/>
          <w:szCs w:val="18"/>
          <w:vertAlign w:val="superscript"/>
        </w:rPr>
        <w:t>2</w:t>
      </w:r>
    </w:p>
    <w:p w:rsidR="00DD18E0" w:rsidRPr="00413976" w:rsidRDefault="00DD18E0" w:rsidP="00413976">
      <w:pPr>
        <w:pStyle w:val="SingleTxtGR"/>
        <w:tabs>
          <w:tab w:val="clear" w:pos="1701"/>
          <w:tab w:val="left" w:leader="dot" w:pos="8505"/>
        </w:tabs>
        <w:ind w:left="2268" w:hanging="1134"/>
      </w:pPr>
      <w:r w:rsidRPr="00BC2753">
        <w:t>10.</w:t>
      </w:r>
      <w:r w:rsidRPr="00BC2753">
        <w:tab/>
        <w:t>Дата пр</w:t>
      </w:r>
      <w:r w:rsidR="00413976">
        <w:t>отокола, выданного этой службой</w:t>
      </w:r>
      <w:r w:rsidR="00413976" w:rsidRPr="00413976">
        <w:t xml:space="preserve"> </w:t>
      </w:r>
      <w:r w:rsidR="00413976" w:rsidRPr="00413976">
        <w:tab/>
      </w:r>
    </w:p>
    <w:p w:rsidR="00DD18E0" w:rsidRPr="00413976" w:rsidRDefault="00DD18E0" w:rsidP="00413976">
      <w:pPr>
        <w:pStyle w:val="SingleTxtGR"/>
        <w:tabs>
          <w:tab w:val="clear" w:pos="1701"/>
          <w:tab w:val="left" w:leader="dot" w:pos="8505"/>
        </w:tabs>
        <w:ind w:left="2268" w:hanging="1134"/>
      </w:pPr>
      <w:r w:rsidRPr="00BC2753">
        <w:t>11.</w:t>
      </w:r>
      <w:r w:rsidRPr="00BC2753">
        <w:tab/>
        <w:t>Номер протокол</w:t>
      </w:r>
      <w:r w:rsidR="00413976">
        <w:t>а, выданного этой службой</w:t>
      </w:r>
      <w:r w:rsidR="00413976" w:rsidRPr="00413976">
        <w:t xml:space="preserve"> </w:t>
      </w:r>
      <w:r w:rsidR="00413976" w:rsidRPr="00413976">
        <w:tab/>
      </w:r>
    </w:p>
    <w:p w:rsidR="00DD18E0" w:rsidRPr="00BC2753" w:rsidRDefault="00DD18E0" w:rsidP="00DD18E0">
      <w:pPr>
        <w:pStyle w:val="SingleTxtGR"/>
        <w:tabs>
          <w:tab w:val="clear" w:pos="1701"/>
        </w:tabs>
        <w:ind w:left="2268" w:hanging="1134"/>
      </w:pPr>
      <w:r w:rsidRPr="00BC2753">
        <w:t>12.</w:t>
      </w:r>
      <w:r w:rsidRPr="00BC2753">
        <w:tab/>
        <w:t>Официальное утверждение предоставлено/официальное утверждение распространено/в оф</w:t>
      </w:r>
      <w:r w:rsidR="00413976">
        <w:t>ициальном утверждении отказано/</w:t>
      </w:r>
      <w:r w:rsidRPr="00BC2753">
        <w:t>официальное утверждение отменено</w:t>
      </w:r>
      <w:r w:rsidRPr="00BC2753">
        <w:rPr>
          <w:vertAlign w:val="superscript"/>
        </w:rPr>
        <w:t>2</w:t>
      </w:r>
      <w:r w:rsidRPr="00BC2753">
        <w:t xml:space="preserve"> в отношении размерного диапазона </w:t>
      </w:r>
      <w:r w:rsidRPr="00BC2753">
        <w:rPr>
          <w:bCs/>
        </w:rPr>
        <w:t>x</w:t>
      </w:r>
      <w:r>
        <w:rPr>
          <w:bCs/>
        </w:rPr>
        <w:t>−</w:t>
      </w:r>
      <w:r w:rsidRPr="00BC2753">
        <w:rPr>
          <w:bCs/>
        </w:rPr>
        <w:t xml:space="preserve">x в целях использования в качестве </w:t>
      </w:r>
      <w:r>
        <w:t>УДУС</w:t>
      </w:r>
      <w:r w:rsidRPr="00BC2753">
        <w:t xml:space="preserve"> размера i</w:t>
      </w:r>
      <w:r w:rsidRPr="00BC2753">
        <w:rPr>
          <w:bCs/>
        </w:rPr>
        <w:t>/</w:t>
      </w:r>
      <w:r w:rsidRPr="00BC2753">
        <w:t>для конкретного транспортного средства или специального удерживающего устройства</w:t>
      </w:r>
    </w:p>
    <w:p w:rsidR="00DD18E0" w:rsidRPr="00413976" w:rsidRDefault="00DD18E0" w:rsidP="00413976">
      <w:pPr>
        <w:pStyle w:val="SingleTxtGR"/>
        <w:tabs>
          <w:tab w:val="clear" w:pos="1701"/>
          <w:tab w:val="left" w:leader="dot" w:pos="8505"/>
        </w:tabs>
        <w:ind w:left="2268" w:hanging="1134"/>
      </w:pPr>
      <w:r w:rsidRPr="00BC2753">
        <w:t>13.</w:t>
      </w:r>
      <w:r w:rsidRPr="00BC2753">
        <w:tab/>
        <w:t>Место про</w:t>
      </w:r>
      <w:r w:rsidR="00413976">
        <w:t>ставления и характер маркировки</w:t>
      </w:r>
      <w:r w:rsidR="00413976" w:rsidRPr="00413976">
        <w:t xml:space="preserve"> </w:t>
      </w:r>
      <w:r w:rsidR="00413976" w:rsidRPr="00413976">
        <w:tab/>
      </w:r>
    </w:p>
    <w:p w:rsidR="00DD18E0" w:rsidRPr="00762ACE" w:rsidRDefault="00413976" w:rsidP="00413976">
      <w:pPr>
        <w:pStyle w:val="SingleTxtGR"/>
        <w:tabs>
          <w:tab w:val="clear" w:pos="1701"/>
          <w:tab w:val="clear" w:pos="2835"/>
          <w:tab w:val="clear" w:pos="3402"/>
          <w:tab w:val="clear" w:pos="3969"/>
          <w:tab w:val="left" w:leader="dot" w:pos="8505"/>
        </w:tabs>
        <w:ind w:left="2268" w:hanging="1134"/>
      </w:pPr>
      <w:r>
        <w:t>14.</w:t>
      </w:r>
      <w:r>
        <w:tab/>
        <w:t>Место</w:t>
      </w:r>
      <w:r w:rsidRPr="00762ACE">
        <w:t xml:space="preserve"> </w:t>
      </w:r>
      <w:r w:rsidRPr="00762ACE">
        <w:tab/>
      </w:r>
    </w:p>
    <w:p w:rsidR="00DD18E0" w:rsidRPr="00762ACE" w:rsidRDefault="00413976" w:rsidP="00413976">
      <w:pPr>
        <w:pStyle w:val="SingleTxtGR"/>
        <w:tabs>
          <w:tab w:val="clear" w:pos="1701"/>
          <w:tab w:val="clear" w:pos="2835"/>
          <w:tab w:val="clear" w:pos="3402"/>
          <w:tab w:val="clear" w:pos="3969"/>
          <w:tab w:val="left" w:leader="dot" w:pos="8505"/>
        </w:tabs>
        <w:ind w:left="2268" w:hanging="1134"/>
      </w:pPr>
      <w:r>
        <w:t>15.</w:t>
      </w:r>
      <w:r>
        <w:tab/>
        <w:t>Дата</w:t>
      </w:r>
      <w:r w:rsidRPr="00762ACE">
        <w:t xml:space="preserve"> </w:t>
      </w:r>
      <w:r w:rsidRPr="00762ACE">
        <w:tab/>
      </w:r>
    </w:p>
    <w:p w:rsidR="00DD18E0" w:rsidRPr="00762ACE" w:rsidRDefault="00413976" w:rsidP="00413976">
      <w:pPr>
        <w:pStyle w:val="SingleTxtGR"/>
        <w:tabs>
          <w:tab w:val="clear" w:pos="1701"/>
          <w:tab w:val="clear" w:pos="2835"/>
          <w:tab w:val="clear" w:pos="3402"/>
          <w:tab w:val="clear" w:pos="3969"/>
          <w:tab w:val="left" w:leader="dot" w:pos="8505"/>
        </w:tabs>
        <w:ind w:left="2268" w:hanging="1134"/>
      </w:pPr>
      <w:r>
        <w:t>16.</w:t>
      </w:r>
      <w:r>
        <w:tab/>
        <w:t>Подпись</w:t>
      </w:r>
      <w:r w:rsidRPr="00762ACE">
        <w:t xml:space="preserve"> </w:t>
      </w:r>
      <w:r w:rsidRPr="00762ACE">
        <w:tab/>
      </w:r>
    </w:p>
    <w:p w:rsidR="00DD18E0" w:rsidRPr="00BC2753" w:rsidRDefault="00DD18E0" w:rsidP="00DD18E0">
      <w:pPr>
        <w:pStyle w:val="SingleTxtGR"/>
        <w:tabs>
          <w:tab w:val="clear" w:pos="1701"/>
        </w:tabs>
        <w:ind w:left="2268" w:hanging="1134"/>
      </w:pPr>
      <w:r w:rsidRPr="00BC2753">
        <w:t>17.</w:t>
      </w:r>
      <w:r w:rsidRPr="00BC2753">
        <w:tab/>
        <w:t>К настоящему сообщению прилагаются следующие документы, на которых указан вышеприведенный номер официального утверждения:</w:t>
      </w:r>
    </w:p>
    <w:p w:rsidR="00DD18E0" w:rsidRPr="00BC2753" w:rsidRDefault="00DD18E0" w:rsidP="00DD18E0">
      <w:pPr>
        <w:pStyle w:val="SingleTxtGR"/>
        <w:tabs>
          <w:tab w:val="clear" w:pos="1701"/>
        </w:tabs>
        <w:ind w:left="2835" w:hanging="1701"/>
      </w:pPr>
      <w:r w:rsidRPr="00BC2753">
        <w:tab/>
        <w:t>a)</w:t>
      </w:r>
      <w:r w:rsidRPr="00BC2753">
        <w:tab/>
        <w:t>чертежи, схемы и изображения детского удерживающего устройства, включая любое втягивающее устройство, комплект сиденья, защитный экран, в случае их наличия;</w:t>
      </w:r>
    </w:p>
    <w:p w:rsidR="00DD18E0" w:rsidRPr="00BC2753" w:rsidRDefault="00DD18E0" w:rsidP="00DD18E0">
      <w:pPr>
        <w:pStyle w:val="SingleTxtGR"/>
        <w:tabs>
          <w:tab w:val="clear" w:pos="1701"/>
        </w:tabs>
        <w:ind w:left="2835" w:hanging="1701"/>
      </w:pPr>
      <w:r w:rsidRPr="00BC2753">
        <w:tab/>
        <w:t>b)</w:t>
      </w:r>
      <w:r w:rsidRPr="00BC2753">
        <w:tab/>
        <w:t>чертежи, схемы и изображения конструкции транспортного средства и конструкции сиденья, а также системы регулировки и креплений, включая любое устройство поглощения энергии, в случае их наличия;</w:t>
      </w:r>
    </w:p>
    <w:p w:rsidR="00DD18E0" w:rsidRPr="00BC2753" w:rsidRDefault="00DD18E0" w:rsidP="00DD18E0">
      <w:pPr>
        <w:pStyle w:val="SingleTxtGR"/>
        <w:tabs>
          <w:tab w:val="clear" w:pos="1701"/>
        </w:tabs>
        <w:ind w:left="2835" w:hanging="1701"/>
      </w:pPr>
      <w:r w:rsidRPr="00BC2753">
        <w:tab/>
        <w:t>c)</w:t>
      </w:r>
      <w:r w:rsidRPr="00BC2753">
        <w:tab/>
        <w:t>фотографии детского удерживающего устройства и/или конструкции транспортного средства и конструкции сиденья;</w:t>
      </w:r>
    </w:p>
    <w:p w:rsidR="00DD18E0" w:rsidRPr="00BC2753" w:rsidRDefault="00DD18E0" w:rsidP="00DD18E0">
      <w:pPr>
        <w:pStyle w:val="SingleTxtGR"/>
        <w:tabs>
          <w:tab w:val="clear" w:pos="1701"/>
        </w:tabs>
        <w:ind w:left="2268" w:hanging="1134"/>
      </w:pPr>
      <w:r w:rsidRPr="00BC2753">
        <w:tab/>
        <w:t>d)</w:t>
      </w:r>
      <w:r w:rsidRPr="00BC2753">
        <w:tab/>
        <w:t>инструкции по установке и эксплуатации;</w:t>
      </w:r>
    </w:p>
    <w:p w:rsidR="00CD4BD3" w:rsidRDefault="00DD18E0" w:rsidP="00413976">
      <w:pPr>
        <w:pStyle w:val="SingleTxtGR"/>
        <w:tabs>
          <w:tab w:val="clear" w:pos="1701"/>
        </w:tabs>
        <w:ind w:left="2835" w:hanging="1701"/>
      </w:pPr>
      <w:r w:rsidRPr="00BC2753">
        <w:tab/>
        <w:t>e)</w:t>
      </w:r>
      <w:r w:rsidRPr="00BC2753">
        <w:tab/>
        <w:t>перечень моделей транспортных средств, для которых предназначено данное удерживающее устройство.</w:t>
      </w:r>
    </w:p>
    <w:p w:rsidR="00413976" w:rsidRDefault="00413976" w:rsidP="00413976">
      <w:pPr>
        <w:pStyle w:val="SingleTxtGR"/>
        <w:tabs>
          <w:tab w:val="clear" w:pos="1701"/>
        </w:tabs>
        <w:ind w:left="2835" w:hanging="1701"/>
        <w:sectPr w:rsidR="00413976" w:rsidSect="007F1856">
          <w:headerReference w:type="even" r:id="rId46"/>
          <w:footerReference w:type="even" r:id="rId47"/>
          <w:headerReference w:type="first" r:id="rId48"/>
          <w:footerReference w:type="first" r:id="rId49"/>
          <w:endnotePr>
            <w:numFmt w:val="decimal"/>
          </w:endnotePr>
          <w:pgSz w:w="11906" w:h="16838" w:code="9"/>
          <w:pgMar w:top="1418" w:right="1134" w:bottom="1134" w:left="1134" w:header="680" w:footer="567" w:gutter="0"/>
          <w:cols w:space="708"/>
          <w:titlePg/>
          <w:docGrid w:linePitch="360"/>
        </w:sectPr>
      </w:pPr>
    </w:p>
    <w:p w:rsidR="00413976" w:rsidRPr="00CF55AA" w:rsidRDefault="00413976" w:rsidP="00413976">
      <w:pPr>
        <w:pStyle w:val="HChGR"/>
        <w:rPr>
          <w:lang w:bidi="ru-RU"/>
        </w:rPr>
      </w:pPr>
      <w:r w:rsidRPr="00CF55AA">
        <w:t>Приложение 2</w:t>
      </w:r>
    </w:p>
    <w:p w:rsidR="00413976" w:rsidRPr="00CF55AA" w:rsidRDefault="00413976" w:rsidP="00413976">
      <w:pPr>
        <w:pStyle w:val="HChGR"/>
      </w:pPr>
      <w:r w:rsidRPr="00CF55AA">
        <w:rPr>
          <w:lang w:bidi="ru-RU"/>
        </w:rPr>
        <w:tab/>
      </w:r>
      <w:r w:rsidRPr="00CF55AA">
        <w:rPr>
          <w:lang w:bidi="ru-RU"/>
        </w:rPr>
        <w:tab/>
      </w:r>
      <w:bookmarkStart w:id="76" w:name="lt_pId1149"/>
      <w:r w:rsidRPr="00CF55AA">
        <w:t>Схемы знака официального утверждения</w:t>
      </w:r>
      <w:bookmarkEnd w:id="76"/>
    </w:p>
    <w:p w:rsidR="00413976" w:rsidRPr="00CF55AA" w:rsidRDefault="00413976" w:rsidP="00413976">
      <w:pPr>
        <w:pStyle w:val="SingleTxtGR"/>
        <w:spacing w:after="0"/>
        <w:rPr>
          <w:b/>
          <w:bCs/>
          <w:lang w:bidi="ru-RU"/>
        </w:rPr>
      </w:pPr>
      <w:r w:rsidRPr="00CF55AA">
        <w:rPr>
          <w:noProof/>
          <w:lang w:eastAsia="ru-RU"/>
        </w:rPr>
        <mc:AlternateContent>
          <mc:Choice Requires="wps">
            <w:drawing>
              <wp:anchor distT="0" distB="0" distL="114300" distR="114300" simplePos="0" relativeHeight="251728896" behindDoc="0" locked="0" layoutInCell="1" allowOverlap="1" wp14:anchorId="2667FEF7" wp14:editId="7EAD2331">
                <wp:simplePos x="0" y="0"/>
                <wp:positionH relativeFrom="column">
                  <wp:posOffset>2009140</wp:posOffset>
                </wp:positionH>
                <wp:positionV relativeFrom="paragraph">
                  <wp:posOffset>1410335</wp:posOffset>
                </wp:positionV>
                <wp:extent cx="2066290" cy="252095"/>
                <wp:effectExtent l="0" t="0" r="0" b="0"/>
                <wp:wrapNone/>
                <wp:docPr id="4" name="Text Box 1422"/>
                <wp:cNvGraphicFramePr/>
                <a:graphic xmlns:a="http://schemas.openxmlformats.org/drawingml/2006/main">
                  <a:graphicData uri="http://schemas.microsoft.com/office/word/2010/wordprocessingShape">
                    <wps:wsp>
                      <wps:cNvSpPr txBox="1"/>
                      <wps:spPr>
                        <a:xfrm>
                          <a:off x="0" y="0"/>
                          <a:ext cx="2066290" cy="252095"/>
                        </a:xfrm>
                        <a:prstGeom prst="rect">
                          <a:avLst/>
                        </a:prstGeom>
                        <a:solidFill>
                          <a:sysClr val="window" lastClr="FFFFFF"/>
                        </a:solidFill>
                        <a:ln w="6350">
                          <a:noFill/>
                        </a:ln>
                        <a:effectLst/>
                      </wps:spPr>
                      <wps:txbx>
                        <w:txbxContent>
                          <w:p w:rsidR="00F26DFB" w:rsidRPr="004B3A8A" w:rsidRDefault="00F26DFB" w:rsidP="00413976">
                            <w:pPr>
                              <w:spacing w:line="240" w:lineRule="auto"/>
                            </w:pPr>
                            <w:r w:rsidRPr="004B3A8A">
                              <w:rPr>
                                <w:bCs/>
                                <w:lang w:bidi="ru-RU"/>
                              </w:rPr>
                              <w:t>Правила № 129/01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7FEF7" id="Text Box 1422" o:spid="_x0000_s1099" type="#_x0000_t202" style="position:absolute;left:0;text-align:left;margin-left:158.2pt;margin-top:111.05pt;width:162.7pt;height:1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" fillcolor="window" stroked="f" strokeweight=".5pt">
                <v:textbox inset="0,0,0,0">
                  <w:txbxContent>
                    <w:p w:rsidR="00F26DFB" w:rsidRPr="004B3A8A" w:rsidRDefault="00F26DFB" w:rsidP="00413976">
                      <w:pPr>
                        <w:spacing w:line="240" w:lineRule="auto"/>
                      </w:pPr>
                      <w:r w:rsidRPr="004B3A8A">
                        <w:rPr>
                          <w:bCs/>
                          <w:lang w:bidi="ru-RU"/>
                        </w:rPr>
                        <w:t>Правила № 129/01 ООН</w:t>
                      </w:r>
                    </w:p>
                  </w:txbxContent>
                </v:textbox>
              </v:shape>
            </w:pict>
          </mc:Fallback>
        </mc:AlternateContent>
      </w:r>
      <w:r w:rsidRPr="00CF55AA">
        <w:rPr>
          <w:noProof/>
          <w:lang w:eastAsia="ru-RU"/>
        </w:rPr>
        <mc:AlternateContent>
          <mc:Choice Requires="wps">
            <w:drawing>
              <wp:anchor distT="0" distB="0" distL="114300" distR="114300" simplePos="0" relativeHeight="251726848" behindDoc="0" locked="0" layoutInCell="1" allowOverlap="1" wp14:anchorId="532C0A5B" wp14:editId="5B963320">
                <wp:simplePos x="0" y="0"/>
                <wp:positionH relativeFrom="column">
                  <wp:posOffset>2010231</wp:posOffset>
                </wp:positionH>
                <wp:positionV relativeFrom="paragraph">
                  <wp:posOffset>148724</wp:posOffset>
                </wp:positionV>
                <wp:extent cx="2582214" cy="433070"/>
                <wp:effectExtent l="0" t="0" r="8890" b="5080"/>
                <wp:wrapNone/>
                <wp:docPr id="31" name="Text Box 1420"/>
                <wp:cNvGraphicFramePr/>
                <a:graphic xmlns:a="http://schemas.openxmlformats.org/drawingml/2006/main">
                  <a:graphicData uri="http://schemas.microsoft.com/office/word/2010/wordprocessingShape">
                    <wps:wsp>
                      <wps:cNvSpPr txBox="1"/>
                      <wps:spPr>
                        <a:xfrm>
                          <a:off x="0" y="0"/>
                          <a:ext cx="2582214" cy="433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DFB" w:rsidRPr="004B3A8A" w:rsidRDefault="00F26DFB" w:rsidP="00413976">
                            <w:pPr>
                              <w:spacing w:line="240" w:lineRule="auto"/>
                            </w:pPr>
                            <w:r w:rsidRPr="004B3A8A">
                              <w:rPr>
                                <w:bCs/>
                                <w:lang w:bidi="ru-RU"/>
                              </w:rPr>
                              <w:t xml:space="preserve">Универсальная система </w:t>
                            </w:r>
                            <w:r w:rsidRPr="004B3A8A">
                              <w:rPr>
                                <w:bCs/>
                                <w:lang w:val="en-US"/>
                              </w:rPr>
                              <w:t>ISOFIX</w:t>
                            </w:r>
                            <w:r w:rsidRPr="004B3A8A">
                              <w:rPr>
                                <w:bCs/>
                                <w:lang w:bidi="ru-RU"/>
                              </w:rPr>
                              <w:t xml:space="preserve"> размера </w:t>
                            </w:r>
                            <w:proofErr w:type="spellStart"/>
                            <w:r w:rsidRPr="004B3A8A">
                              <w:rPr>
                                <w:bCs/>
                                <w:lang w:val="en-US"/>
                              </w:rPr>
                              <w:t>i</w:t>
                            </w:r>
                            <w:proofErr w:type="spellEnd"/>
                            <w:r w:rsidRPr="004B3A8A">
                              <w:rPr>
                                <w:bCs/>
                              </w:rPr>
                              <w:br/>
                            </w:r>
                            <w:r>
                              <w:rPr>
                                <w:bCs/>
                                <w:lang w:bidi="ru-RU"/>
                              </w:rPr>
                              <w:t>40−70 см / ≤</w:t>
                            </w:r>
                            <w:r w:rsidRPr="002E487F">
                              <w:rPr>
                                <w:bCs/>
                                <w:lang w:bidi="ru-RU"/>
                              </w:rPr>
                              <w:t xml:space="preserve"> </w:t>
                            </w:r>
                            <w:r w:rsidRPr="004B3A8A">
                              <w:rPr>
                                <w:bCs/>
                                <w:lang w:bidi="ru-RU"/>
                              </w:rPr>
                              <w:t>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C0A5B" id="Text Box 1420" o:spid="_x0000_s1100" type="#_x0000_t202" style="position:absolute;left:0;text-align:left;margin-left:158.3pt;margin-top:11.7pt;width:203.3pt;height:34.1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" fillcolor="white [3201]" stroked="f" strokeweight=".5pt">
                <v:textbox inset="0,0,0,0">
                  <w:txbxContent>
                    <w:p w:rsidR="00F26DFB" w:rsidRPr="004B3A8A" w:rsidRDefault="00F26DFB" w:rsidP="00413976">
                      <w:pPr>
                        <w:spacing w:line="240" w:lineRule="auto"/>
                      </w:pPr>
                      <w:r w:rsidRPr="004B3A8A">
                        <w:rPr>
                          <w:bCs/>
                          <w:lang w:bidi="ru-RU"/>
                        </w:rPr>
                        <w:t xml:space="preserve">Универсальная система </w:t>
                      </w:r>
                      <w:r w:rsidRPr="004B3A8A">
                        <w:rPr>
                          <w:bCs/>
                          <w:lang w:val="en-US"/>
                        </w:rPr>
                        <w:t>ISOFIX</w:t>
                      </w:r>
                      <w:r w:rsidRPr="004B3A8A">
                        <w:rPr>
                          <w:bCs/>
                          <w:lang w:bidi="ru-RU"/>
                        </w:rPr>
                        <w:t xml:space="preserve"> размера </w:t>
                      </w:r>
                      <w:proofErr w:type="spellStart"/>
                      <w:r w:rsidRPr="004B3A8A">
                        <w:rPr>
                          <w:bCs/>
                          <w:lang w:val="en-US"/>
                        </w:rPr>
                        <w:t>i</w:t>
                      </w:r>
                      <w:proofErr w:type="spellEnd"/>
                      <w:r w:rsidRPr="004B3A8A">
                        <w:rPr>
                          <w:bCs/>
                        </w:rPr>
                        <w:br/>
                      </w:r>
                      <w:r>
                        <w:rPr>
                          <w:bCs/>
                          <w:lang w:bidi="ru-RU"/>
                        </w:rPr>
                        <w:t>40−70 см / ≤</w:t>
                      </w:r>
                      <w:r w:rsidRPr="002E487F">
                        <w:rPr>
                          <w:bCs/>
                          <w:lang w:bidi="ru-RU"/>
                        </w:rPr>
                        <w:t xml:space="preserve"> </w:t>
                      </w:r>
                      <w:r w:rsidRPr="004B3A8A">
                        <w:rPr>
                          <w:bCs/>
                          <w:lang w:bidi="ru-RU"/>
                        </w:rPr>
                        <w:t>24 кг</w:t>
                      </w:r>
                    </w:p>
                  </w:txbxContent>
                </v:textbox>
              </v:shape>
            </w:pict>
          </mc:Fallback>
        </mc:AlternateContent>
      </w:r>
      <w:r w:rsidRPr="00CF55AA">
        <w:rPr>
          <w:noProof/>
          <w:lang w:eastAsia="ru-RU"/>
        </w:rPr>
        <mc:AlternateContent>
          <mc:Choice Requires="wps">
            <w:drawing>
              <wp:anchor distT="0" distB="0" distL="114300" distR="114300" simplePos="0" relativeHeight="251727872" behindDoc="0" locked="0" layoutInCell="1" allowOverlap="1" wp14:anchorId="2C344C4F" wp14:editId="6D604BF0">
                <wp:simplePos x="0" y="0"/>
                <wp:positionH relativeFrom="column">
                  <wp:posOffset>2587402</wp:posOffset>
                </wp:positionH>
                <wp:positionV relativeFrom="paragraph">
                  <wp:posOffset>845977</wp:posOffset>
                </wp:positionV>
                <wp:extent cx="926276" cy="171796"/>
                <wp:effectExtent l="0" t="0" r="7620" b="0"/>
                <wp:wrapNone/>
                <wp:docPr id="3244" name="Text Box 1421"/>
                <wp:cNvGraphicFramePr/>
                <a:graphic xmlns:a="http://schemas.openxmlformats.org/drawingml/2006/main">
                  <a:graphicData uri="http://schemas.microsoft.com/office/word/2010/wordprocessingShape">
                    <wps:wsp>
                      <wps:cNvSpPr txBox="1"/>
                      <wps:spPr>
                        <a:xfrm>
                          <a:off x="0" y="0"/>
                          <a:ext cx="926276" cy="171796"/>
                        </a:xfrm>
                        <a:prstGeom prst="rect">
                          <a:avLst/>
                        </a:prstGeom>
                        <a:solidFill>
                          <a:sysClr val="window" lastClr="FFFFFF"/>
                        </a:solidFill>
                        <a:ln w="6350">
                          <a:noFill/>
                        </a:ln>
                        <a:effectLst/>
                      </wps:spPr>
                      <wps:txbx>
                        <w:txbxContent>
                          <w:p w:rsidR="00F26DFB" w:rsidRPr="004B3A8A" w:rsidRDefault="00F26DFB" w:rsidP="00413976">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4C4F" id="Text Box 1421" o:spid="_x0000_s1101" type="#_x0000_t202" style="position:absolute;left:0;text-align:left;margin-left:203.75pt;margin-top:66.6pt;width:72.95pt;height:1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" fillcolor="window" stroked="f" strokeweight=".5pt">
                <v:textbox inset="0,0,0,0">
                  <w:txbxContent>
                    <w:p w:rsidR="00F26DFB" w:rsidRPr="004B3A8A" w:rsidRDefault="00F26DFB" w:rsidP="00413976">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v:textbox>
              </v:shape>
            </w:pict>
          </mc:Fallback>
        </mc:AlternateContent>
      </w:r>
      <w:r w:rsidRPr="00CF55AA">
        <w:rPr>
          <w:noProof/>
          <w:lang w:eastAsia="ru-RU"/>
        </w:rPr>
        <w:drawing>
          <wp:inline distT="0" distB="0" distL="0" distR="0" wp14:anchorId="224E1CD7" wp14:editId="29B53840">
            <wp:extent cx="3420094" cy="1664648"/>
            <wp:effectExtent l="0" t="0" r="0" b="0"/>
            <wp:docPr id="1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1668983"/>
                    </a:xfrm>
                    <a:prstGeom prst="rect">
                      <a:avLst/>
                    </a:prstGeom>
                    <a:noFill/>
                    <a:ln>
                      <a:noFill/>
                    </a:ln>
                  </pic:spPr>
                </pic:pic>
              </a:graphicData>
            </a:graphic>
          </wp:inline>
        </w:drawing>
      </w:r>
    </w:p>
    <w:p w:rsidR="00413976" w:rsidRPr="00CF55AA" w:rsidRDefault="00413976" w:rsidP="00413976">
      <w:pPr>
        <w:pStyle w:val="SingleTxtGR"/>
      </w:pPr>
      <w:bookmarkStart w:id="77" w:name="lt_pId1150"/>
      <w:r w:rsidRPr="00CF55AA">
        <w:tab/>
      </w:r>
      <w:r>
        <w:t>Усовершенствованная детская удерживающая система</w:t>
      </w:r>
      <w:r w:rsidRPr="00CF55AA">
        <w:t xml:space="preserve">, на которой проставлен вышеуказанный знак официального утверждения, представляет собой устройство, которое можно устанавливать на любом </w:t>
      </w:r>
      <w:r>
        <w:t>сидячем месте</w:t>
      </w:r>
      <w:r w:rsidRPr="00CF55AA">
        <w:t xml:space="preserve">, совместимом с УДУС </w:t>
      </w:r>
      <w:proofErr w:type="gramStart"/>
      <w:r w:rsidRPr="00CF55AA">
        <w:t xml:space="preserve">размера </w:t>
      </w:r>
      <w:r>
        <w:t> </w:t>
      </w:r>
      <w:r w:rsidRPr="00CF55AA">
        <w:t>i</w:t>
      </w:r>
      <w:proofErr w:type="gramEnd"/>
      <w:r w:rsidRPr="00CF55AA">
        <w:t>, и использовать в размерном диапазоне 40</w:t>
      </w:r>
      <w:r>
        <w:t>−70 см с пределом по массе в 24 </w:t>
      </w:r>
      <w:r w:rsidRPr="00CF55AA">
        <w:t>кг;</w:t>
      </w:r>
      <w:bookmarkEnd w:id="77"/>
      <w:r w:rsidRPr="00CF55AA">
        <w:t xml:space="preserve"> </w:t>
      </w:r>
      <w:bookmarkStart w:id="78" w:name="lt_pId1151"/>
      <w:r w:rsidRPr="00CF55AA">
        <w:t>она официально утверждена во Франции (Е</w:t>
      </w:r>
      <w:r>
        <w:t> </w:t>
      </w:r>
      <w:r w:rsidRPr="00CF55AA">
        <w:t>2) под номером 012439.</w:t>
      </w:r>
      <w:bookmarkEnd w:id="78"/>
      <w:r w:rsidRPr="00CF55AA">
        <w:t xml:space="preserve"> </w:t>
      </w:r>
      <w:bookmarkStart w:id="79" w:name="lt_pId1152"/>
      <w:r w:rsidRPr="00CF55AA">
        <w:t>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01.</w:t>
      </w:r>
      <w:bookmarkEnd w:id="79"/>
      <w:r w:rsidRPr="00CF55AA">
        <w:t xml:space="preserve"> </w:t>
      </w:r>
      <w:bookmarkStart w:id="80" w:name="lt_pId1153"/>
      <w:r w:rsidRPr="00CF55AA">
        <w:t>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bookmarkEnd w:id="80"/>
    </w:p>
    <w:p w:rsidR="00413976" w:rsidRPr="00CF55AA" w:rsidRDefault="00413976" w:rsidP="00413976">
      <w:pPr>
        <w:pStyle w:val="SingleTxtGR"/>
        <w:spacing w:after="0"/>
        <w:rPr>
          <w:b/>
          <w:bCs/>
          <w:lang w:bidi="ru-RU"/>
        </w:rPr>
      </w:pPr>
      <w:r w:rsidRPr="00CF55AA">
        <w:rPr>
          <w:noProof/>
          <w:lang w:eastAsia="ru-RU"/>
        </w:rPr>
        <mc:AlternateContent>
          <mc:Choice Requires="wps">
            <w:drawing>
              <wp:anchor distT="0" distB="0" distL="114300" distR="114300" simplePos="0" relativeHeight="251735040" behindDoc="0" locked="0" layoutInCell="1" allowOverlap="1" wp14:anchorId="283BC86B" wp14:editId="18846A32">
                <wp:simplePos x="0" y="0"/>
                <wp:positionH relativeFrom="column">
                  <wp:posOffset>2043430</wp:posOffset>
                </wp:positionH>
                <wp:positionV relativeFrom="paragraph">
                  <wp:posOffset>1314924</wp:posOffset>
                </wp:positionV>
                <wp:extent cx="2066290" cy="259080"/>
                <wp:effectExtent l="0" t="0" r="0" b="7620"/>
                <wp:wrapNone/>
                <wp:docPr id="3245" name="Text Box 1422"/>
                <wp:cNvGraphicFramePr/>
                <a:graphic xmlns:a="http://schemas.openxmlformats.org/drawingml/2006/main">
                  <a:graphicData uri="http://schemas.microsoft.com/office/word/2010/wordprocessingShape">
                    <wps:wsp>
                      <wps:cNvSpPr txBox="1"/>
                      <wps:spPr>
                        <a:xfrm>
                          <a:off x="0" y="0"/>
                          <a:ext cx="2066290" cy="259080"/>
                        </a:xfrm>
                        <a:prstGeom prst="rect">
                          <a:avLst/>
                        </a:prstGeom>
                        <a:solidFill>
                          <a:sysClr val="window" lastClr="FFFFFF"/>
                        </a:solidFill>
                        <a:ln w="6350">
                          <a:noFill/>
                        </a:ln>
                        <a:effectLst/>
                      </wps:spPr>
                      <wps:txbx>
                        <w:txbxContent>
                          <w:p w:rsidR="00F26DFB" w:rsidRPr="004B3A8A" w:rsidRDefault="00F26DFB" w:rsidP="00413976">
                            <w:pPr>
                              <w:spacing w:line="240" w:lineRule="auto"/>
                            </w:pPr>
                            <w:r w:rsidRPr="004B3A8A">
                              <w:rPr>
                                <w:bCs/>
                                <w:lang w:bidi="ru-RU"/>
                              </w:rPr>
                              <w:t>Правила №</w:t>
                            </w:r>
                            <w:r>
                              <w:rPr>
                                <w:bCs/>
                                <w:lang w:bidi="ru-RU"/>
                              </w:rPr>
                              <w:t xml:space="preserve"> </w:t>
                            </w:r>
                            <w:r w:rsidRPr="004B3A8A">
                              <w:rPr>
                                <w:bCs/>
                                <w:lang w:bidi="ru-RU"/>
                              </w:rPr>
                              <w:t>129/01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BC86B" id="_x0000_s1102" type="#_x0000_t202" style="position:absolute;left:0;text-align:left;margin-left:160.9pt;margin-top:103.55pt;width:162.7pt;height: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" fillcolor="window" stroked="f" strokeweight=".5pt">
                <v:textbox inset="0,0,0,0">
                  <w:txbxContent>
                    <w:p w:rsidR="00F26DFB" w:rsidRPr="004B3A8A" w:rsidRDefault="00F26DFB" w:rsidP="00413976">
                      <w:pPr>
                        <w:spacing w:line="240" w:lineRule="auto"/>
                      </w:pPr>
                      <w:r w:rsidRPr="004B3A8A">
                        <w:rPr>
                          <w:bCs/>
                          <w:lang w:bidi="ru-RU"/>
                        </w:rPr>
                        <w:t>Правила №</w:t>
                      </w:r>
                      <w:r>
                        <w:rPr>
                          <w:bCs/>
                          <w:lang w:bidi="ru-RU"/>
                        </w:rPr>
                        <w:t xml:space="preserve"> </w:t>
                      </w:r>
                      <w:r w:rsidRPr="004B3A8A">
                        <w:rPr>
                          <w:bCs/>
                          <w:lang w:bidi="ru-RU"/>
                        </w:rPr>
                        <w:t>129/01 ООН</w:t>
                      </w:r>
                    </w:p>
                  </w:txbxContent>
                </v:textbox>
              </v:shape>
            </w:pict>
          </mc:Fallback>
        </mc:AlternateContent>
      </w:r>
      <w:r w:rsidRPr="00CF55AA">
        <w:rPr>
          <w:noProof/>
          <w:lang w:eastAsia="ru-RU"/>
        </w:rPr>
        <mc:AlternateContent>
          <mc:Choice Requires="wps">
            <w:drawing>
              <wp:anchor distT="0" distB="0" distL="114300" distR="114300" simplePos="0" relativeHeight="251732992" behindDoc="0" locked="0" layoutInCell="1" allowOverlap="1" wp14:anchorId="2AEAB1EB" wp14:editId="08B84F3A">
                <wp:simplePos x="0" y="0"/>
                <wp:positionH relativeFrom="column">
                  <wp:posOffset>1880870</wp:posOffset>
                </wp:positionH>
                <wp:positionV relativeFrom="paragraph">
                  <wp:posOffset>45085</wp:posOffset>
                </wp:positionV>
                <wp:extent cx="3354705" cy="421005"/>
                <wp:effectExtent l="0" t="0" r="0" b="0"/>
                <wp:wrapNone/>
                <wp:docPr id="1427" name="Text Box 1420"/>
                <wp:cNvGraphicFramePr/>
                <a:graphic xmlns:a="http://schemas.openxmlformats.org/drawingml/2006/main">
                  <a:graphicData uri="http://schemas.microsoft.com/office/word/2010/wordprocessingShape">
                    <wps:wsp>
                      <wps:cNvSpPr txBox="1"/>
                      <wps:spPr>
                        <a:xfrm>
                          <a:off x="0" y="0"/>
                          <a:ext cx="3354705" cy="421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DFB" w:rsidRPr="004B3A8A" w:rsidRDefault="00F26DFB" w:rsidP="00413976">
                            <w:pPr>
                              <w:spacing w:line="240" w:lineRule="auto"/>
                            </w:pPr>
                            <w:r w:rsidRPr="004B3A8A">
                              <w:rPr>
                                <w:bCs/>
                                <w:lang w:bidi="ru-RU"/>
                              </w:rPr>
                              <w:t>ISOFIX для конкретного транспортного средства</w:t>
                            </w:r>
                            <w:r w:rsidRPr="004B3A8A">
                              <w:rPr>
                                <w:bCs/>
                              </w:rPr>
                              <w:br/>
                            </w:r>
                            <w:r w:rsidRPr="004B3A8A">
                              <w:rPr>
                                <w:bCs/>
                                <w:lang w:bidi="ru-RU"/>
                              </w:rPr>
                              <w:t>40−70 см / ≤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AB1EB" id="_x0000_s1103" type="#_x0000_t202" style="position:absolute;left:0;text-align:left;margin-left:148.1pt;margin-top:3.55pt;width:264.15pt;height:3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" fillcolor="white [3201]" stroked="f" strokeweight=".5pt">
                <v:textbox inset="0,0,0,0">
                  <w:txbxContent>
                    <w:p w:rsidR="00F26DFB" w:rsidRPr="004B3A8A" w:rsidRDefault="00F26DFB" w:rsidP="00413976">
                      <w:pPr>
                        <w:spacing w:line="240" w:lineRule="auto"/>
                      </w:pPr>
                      <w:r w:rsidRPr="004B3A8A">
                        <w:rPr>
                          <w:bCs/>
                          <w:lang w:bidi="ru-RU"/>
                        </w:rPr>
                        <w:t>ISOFIX для конкретного транспортного средства</w:t>
                      </w:r>
                      <w:r w:rsidRPr="004B3A8A">
                        <w:rPr>
                          <w:bCs/>
                        </w:rPr>
                        <w:br/>
                      </w:r>
                      <w:r w:rsidRPr="004B3A8A">
                        <w:rPr>
                          <w:bCs/>
                          <w:lang w:bidi="ru-RU"/>
                        </w:rPr>
                        <w:t>40−70 см / ≤ 24 кг</w:t>
                      </w:r>
                    </w:p>
                  </w:txbxContent>
                </v:textbox>
              </v:shape>
            </w:pict>
          </mc:Fallback>
        </mc:AlternateContent>
      </w:r>
      <w:r w:rsidRPr="00CF55AA">
        <w:rPr>
          <w:noProof/>
          <w:lang w:eastAsia="ru-RU"/>
        </w:rPr>
        <mc:AlternateContent>
          <mc:Choice Requires="wps">
            <w:drawing>
              <wp:anchor distT="0" distB="0" distL="114300" distR="114300" simplePos="0" relativeHeight="251734016" behindDoc="0" locked="0" layoutInCell="1" allowOverlap="1" wp14:anchorId="21C42928" wp14:editId="7D6BA923">
                <wp:simplePos x="0" y="0"/>
                <wp:positionH relativeFrom="column">
                  <wp:posOffset>2586990</wp:posOffset>
                </wp:positionH>
                <wp:positionV relativeFrom="paragraph">
                  <wp:posOffset>756920</wp:posOffset>
                </wp:positionV>
                <wp:extent cx="925830" cy="171450"/>
                <wp:effectExtent l="0" t="0" r="7620" b="0"/>
                <wp:wrapNone/>
                <wp:docPr id="1426" name="Text Box 1421"/>
                <wp:cNvGraphicFramePr/>
                <a:graphic xmlns:a="http://schemas.openxmlformats.org/drawingml/2006/main">
                  <a:graphicData uri="http://schemas.microsoft.com/office/word/2010/wordprocessingShape">
                    <wps:wsp>
                      <wps:cNvSpPr txBox="1"/>
                      <wps:spPr>
                        <a:xfrm>
                          <a:off x="0" y="0"/>
                          <a:ext cx="925830" cy="171450"/>
                        </a:xfrm>
                        <a:prstGeom prst="rect">
                          <a:avLst/>
                        </a:prstGeom>
                        <a:solidFill>
                          <a:sysClr val="window" lastClr="FFFFFF"/>
                        </a:solidFill>
                        <a:ln w="6350">
                          <a:noFill/>
                        </a:ln>
                        <a:effectLst/>
                      </wps:spPr>
                      <wps:txbx>
                        <w:txbxContent>
                          <w:p w:rsidR="00F26DFB" w:rsidRPr="004B3A8A" w:rsidRDefault="00F26DFB" w:rsidP="00413976">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42928" id="_x0000_s1104" type="#_x0000_t202" style="position:absolute;left:0;text-align:left;margin-left:203.7pt;margin-top:59.6pt;width:72.9pt;height: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" fillcolor="window" stroked="f" strokeweight=".5pt">
                <v:textbox inset="0,0,0,0">
                  <w:txbxContent>
                    <w:p w:rsidR="00F26DFB" w:rsidRPr="004B3A8A" w:rsidRDefault="00F26DFB" w:rsidP="00413976">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v:textbox>
              </v:shape>
            </w:pict>
          </mc:Fallback>
        </mc:AlternateContent>
      </w:r>
      <w:r w:rsidRPr="00CF55AA">
        <w:rPr>
          <w:noProof/>
          <w:lang w:eastAsia="ru-RU"/>
        </w:rPr>
        <w:drawing>
          <wp:inline distT="0" distB="0" distL="0" distR="0" wp14:anchorId="26449A1A" wp14:editId="30D8B0FC">
            <wp:extent cx="3532909" cy="1692233"/>
            <wp:effectExtent l="0" t="0" r="0" b="3810"/>
            <wp:docPr id="14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2813" cy="1692187"/>
                    </a:xfrm>
                    <a:prstGeom prst="rect">
                      <a:avLst/>
                    </a:prstGeom>
                    <a:noFill/>
                    <a:ln>
                      <a:noFill/>
                    </a:ln>
                  </pic:spPr>
                </pic:pic>
              </a:graphicData>
            </a:graphic>
          </wp:inline>
        </w:drawing>
      </w:r>
    </w:p>
    <w:p w:rsidR="00413976" w:rsidRPr="00CF55AA" w:rsidRDefault="00413976" w:rsidP="00413976">
      <w:pPr>
        <w:pStyle w:val="SingleTxtGR"/>
      </w:pPr>
      <w:bookmarkStart w:id="81" w:name="lt_pId1154"/>
      <w:r w:rsidRPr="00CF55AA">
        <w:tab/>
      </w:r>
      <w:r>
        <w:t>Усовершенствованная детская удерживающая система</w:t>
      </w:r>
      <w:r w:rsidRPr="00CF55AA">
        <w:t>, на которой проставлен вышеуказанный знак официального утверждения, представляет собой устройство, которое нельзя устанавливать на каждом транспортном средстве и которое можно использовать в размерном диапазоне 40−70 см с пределом по массе в 24 кг;</w:t>
      </w:r>
      <w:bookmarkEnd w:id="81"/>
      <w:r w:rsidRPr="00CF55AA">
        <w:t xml:space="preserve"> </w:t>
      </w:r>
      <w:bookmarkStart w:id="82" w:name="lt_pId1155"/>
      <w:r w:rsidRPr="00CF55AA">
        <w:t>она офиц</w:t>
      </w:r>
      <w:r>
        <w:t>иально утверждена во Франции (Е </w:t>
      </w:r>
      <w:r w:rsidRPr="00CF55AA">
        <w:t>2) под</w:t>
      </w:r>
      <w:r>
        <w:t xml:space="preserve"> номером </w:t>
      </w:r>
      <w:r w:rsidRPr="00CF55AA">
        <w:t>012450.</w:t>
      </w:r>
      <w:bookmarkEnd w:id="82"/>
      <w:r w:rsidRPr="00CF55AA">
        <w:t xml:space="preserve"> </w:t>
      </w:r>
      <w:bookmarkStart w:id="83" w:name="lt_pId1156"/>
      <w:r w:rsidRPr="00CF55AA">
        <w:t>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ISOFIX для конкретного транспортного средства, используемых на борту автотранспортных средств, с внесенными в них поправками серии 01.</w:t>
      </w:r>
      <w:bookmarkEnd w:id="83"/>
      <w:r w:rsidRPr="00CF55AA">
        <w:t xml:space="preserve"> </w:t>
      </w:r>
      <w:bookmarkStart w:id="84" w:name="lt_pId1157"/>
      <w:r w:rsidRPr="00CF55AA">
        <w:t>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bookmarkEnd w:id="84"/>
    </w:p>
    <w:p w:rsidR="00B869FA" w:rsidRDefault="00413976" w:rsidP="00B869FA">
      <w:pPr>
        <w:pStyle w:val="SingleTxtGR"/>
      </w:pPr>
      <w:r w:rsidRPr="00CF55AA">
        <w:tab/>
        <w:t>В случае, когда УДУС оснащена модулем, размерный диапазон указывается не на знаке официального утверждения, а на знаке модуля.</w:t>
      </w:r>
    </w:p>
    <w:p w:rsidR="00B869FA" w:rsidRPr="00B869FA" w:rsidRDefault="00B869FA" w:rsidP="00B869FA">
      <w:pPr>
        <w:pStyle w:val="HChGR"/>
        <w:spacing w:before="0" w:after="0" w:line="180" w:lineRule="exact"/>
        <w:rPr>
          <w:b w:val="0"/>
          <w:sz w:val="10"/>
          <w:szCs w:val="10"/>
        </w:rPr>
      </w:pPr>
    </w:p>
    <w:p w:rsidR="00413976" w:rsidRPr="00B869FA" w:rsidRDefault="00B869FA" w:rsidP="00B869FA">
      <w:pPr>
        <w:pStyle w:val="HChGR"/>
        <w:spacing w:before="0"/>
      </w:pPr>
      <w:r w:rsidRPr="00B869FA">
        <w:tab/>
      </w:r>
      <w:r>
        <w:tab/>
      </w:r>
      <w:r w:rsidR="00413976" w:rsidRPr="00B869FA">
        <w:t>Схемы знака официального утверждения в сочетании со знаком модуля</w:t>
      </w:r>
    </w:p>
    <w:p w:rsidR="00413976" w:rsidRPr="00CF55AA" w:rsidRDefault="00413976" w:rsidP="00EF07F4">
      <w:pPr>
        <w:pStyle w:val="SingleTxtGR"/>
        <w:spacing w:after="0"/>
      </w:pPr>
      <w:r w:rsidRPr="00CF55AA">
        <w:rPr>
          <w:noProof/>
          <w:lang w:eastAsia="ru-RU"/>
        </w:rPr>
        <mc:AlternateContent>
          <mc:Choice Requires="wps">
            <w:drawing>
              <wp:anchor distT="0" distB="0" distL="114300" distR="114300" simplePos="0" relativeHeight="251731968" behindDoc="0" locked="0" layoutInCell="1" allowOverlap="1" wp14:anchorId="040A8FB6" wp14:editId="2437FCA1">
                <wp:simplePos x="0" y="0"/>
                <wp:positionH relativeFrom="column">
                  <wp:posOffset>2031365</wp:posOffset>
                </wp:positionH>
                <wp:positionV relativeFrom="paragraph">
                  <wp:posOffset>1414619</wp:posOffset>
                </wp:positionV>
                <wp:extent cx="2066290" cy="177800"/>
                <wp:effectExtent l="0" t="0" r="0" b="0"/>
                <wp:wrapNone/>
                <wp:docPr id="1429" name="Text Box 1422"/>
                <wp:cNvGraphicFramePr/>
                <a:graphic xmlns:a="http://schemas.openxmlformats.org/drawingml/2006/main">
                  <a:graphicData uri="http://schemas.microsoft.com/office/word/2010/wordprocessingShape">
                    <wps:wsp>
                      <wps:cNvSpPr txBox="1"/>
                      <wps:spPr>
                        <a:xfrm>
                          <a:off x="0" y="0"/>
                          <a:ext cx="2066290" cy="177800"/>
                        </a:xfrm>
                        <a:prstGeom prst="rect">
                          <a:avLst/>
                        </a:prstGeom>
                        <a:solidFill>
                          <a:sysClr val="window" lastClr="FFFFFF"/>
                        </a:solidFill>
                        <a:ln w="6350">
                          <a:noFill/>
                        </a:ln>
                        <a:effectLst/>
                      </wps:spPr>
                      <wps:txbx>
                        <w:txbxContent>
                          <w:p w:rsidR="00F26DFB" w:rsidRPr="004B3A8A" w:rsidRDefault="00F26DFB" w:rsidP="00413976">
                            <w:pPr>
                              <w:spacing w:line="240" w:lineRule="auto"/>
                            </w:pPr>
                            <w:r w:rsidRPr="004B3A8A">
                              <w:rPr>
                                <w:bCs/>
                                <w:lang w:bidi="ru-RU"/>
                              </w:rPr>
                              <w:t>Правила № 129/01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A8FB6" id="_x0000_s1105" type="#_x0000_t202" style="position:absolute;left:0;text-align:left;margin-left:159.95pt;margin-top:111.4pt;width:162.7pt;height: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" fillcolor="window" stroked="f" strokeweight=".5pt">
                <v:textbox inset="0,0,0,0">
                  <w:txbxContent>
                    <w:p w:rsidR="00F26DFB" w:rsidRPr="004B3A8A" w:rsidRDefault="00F26DFB" w:rsidP="00413976">
                      <w:pPr>
                        <w:spacing w:line="240" w:lineRule="auto"/>
                      </w:pPr>
                      <w:r w:rsidRPr="004B3A8A">
                        <w:rPr>
                          <w:bCs/>
                          <w:lang w:bidi="ru-RU"/>
                        </w:rPr>
                        <w:t>Правила № 129/01 ООН</w:t>
                      </w:r>
                    </w:p>
                  </w:txbxContent>
                </v:textbox>
              </v:shape>
            </w:pict>
          </mc:Fallback>
        </mc:AlternateContent>
      </w:r>
      <w:r w:rsidRPr="00CF55AA">
        <w:rPr>
          <w:noProof/>
          <w:lang w:eastAsia="ru-RU"/>
        </w:rPr>
        <mc:AlternateContent>
          <mc:Choice Requires="wps">
            <w:drawing>
              <wp:anchor distT="0" distB="0" distL="114300" distR="114300" simplePos="0" relativeHeight="251729920" behindDoc="0" locked="0" layoutInCell="1" allowOverlap="1" wp14:anchorId="12E37938" wp14:editId="3BAE0CD2">
                <wp:simplePos x="0" y="0"/>
                <wp:positionH relativeFrom="column">
                  <wp:posOffset>2003792</wp:posOffset>
                </wp:positionH>
                <wp:positionV relativeFrom="paragraph">
                  <wp:posOffset>185483</wp:posOffset>
                </wp:positionV>
                <wp:extent cx="2691684" cy="367665"/>
                <wp:effectExtent l="0" t="0" r="0" b="0"/>
                <wp:wrapNone/>
                <wp:docPr id="1428" name="Text Box 1420"/>
                <wp:cNvGraphicFramePr/>
                <a:graphic xmlns:a="http://schemas.openxmlformats.org/drawingml/2006/main">
                  <a:graphicData uri="http://schemas.microsoft.com/office/word/2010/wordprocessingShape">
                    <wps:wsp>
                      <wps:cNvSpPr txBox="1"/>
                      <wps:spPr>
                        <a:xfrm>
                          <a:off x="0" y="0"/>
                          <a:ext cx="2691684"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DFB" w:rsidRPr="004B3A8A" w:rsidRDefault="00F26DFB" w:rsidP="00413976">
                            <w:pPr>
                              <w:spacing w:line="240" w:lineRule="auto"/>
                            </w:pPr>
                            <w:r w:rsidRPr="004B3A8A">
                              <w:rPr>
                                <w:bCs/>
                                <w:lang w:bidi="ru-RU"/>
                              </w:rPr>
                              <w:t xml:space="preserve">Универсальная система </w:t>
                            </w:r>
                            <w:r w:rsidRPr="004B3A8A">
                              <w:rPr>
                                <w:bCs/>
                                <w:lang w:val="en-US"/>
                              </w:rPr>
                              <w:t>ISOFIX</w:t>
                            </w:r>
                            <w:r w:rsidRPr="004B3A8A">
                              <w:rPr>
                                <w:bCs/>
                                <w:lang w:bidi="ru-RU"/>
                              </w:rPr>
                              <w:t xml:space="preserve"> размера </w:t>
                            </w:r>
                            <w:proofErr w:type="spellStart"/>
                            <w:r w:rsidRPr="004B3A8A">
                              <w:rPr>
                                <w:bCs/>
                                <w:lang w:val="en-US"/>
                              </w:rPr>
                              <w:t>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37938" id="_x0000_s1106" type="#_x0000_t202" style="position:absolute;left:0;text-align:left;margin-left:157.8pt;margin-top:14.6pt;width:211.95pt;height:2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" fillcolor="white [3201]" stroked="f" strokeweight=".5pt">
                <v:textbox inset="0,0,0,0">
                  <w:txbxContent>
                    <w:p w:rsidR="00F26DFB" w:rsidRPr="004B3A8A" w:rsidRDefault="00F26DFB" w:rsidP="00413976">
                      <w:pPr>
                        <w:spacing w:line="240" w:lineRule="auto"/>
                      </w:pPr>
                      <w:r w:rsidRPr="004B3A8A">
                        <w:rPr>
                          <w:bCs/>
                          <w:lang w:bidi="ru-RU"/>
                        </w:rPr>
                        <w:t xml:space="preserve">Универсальная система </w:t>
                      </w:r>
                      <w:r w:rsidRPr="004B3A8A">
                        <w:rPr>
                          <w:bCs/>
                          <w:lang w:val="en-US"/>
                        </w:rPr>
                        <w:t>ISOFIX</w:t>
                      </w:r>
                      <w:r w:rsidRPr="004B3A8A">
                        <w:rPr>
                          <w:bCs/>
                          <w:lang w:bidi="ru-RU"/>
                        </w:rPr>
                        <w:t xml:space="preserve"> размера </w:t>
                      </w:r>
                      <w:proofErr w:type="spellStart"/>
                      <w:r w:rsidRPr="004B3A8A">
                        <w:rPr>
                          <w:bCs/>
                          <w:lang w:val="en-US"/>
                        </w:rPr>
                        <w:t>i</w:t>
                      </w:r>
                      <w:proofErr w:type="spellEnd"/>
                    </w:p>
                  </w:txbxContent>
                </v:textbox>
              </v:shape>
            </w:pict>
          </mc:Fallback>
        </mc:AlternateContent>
      </w:r>
      <w:r w:rsidRPr="00CF55AA">
        <w:rPr>
          <w:noProof/>
          <w:lang w:eastAsia="ru-RU"/>
        </w:rPr>
        <mc:AlternateContent>
          <mc:Choice Requires="wps">
            <w:drawing>
              <wp:anchor distT="0" distB="0" distL="114300" distR="114300" simplePos="0" relativeHeight="251730944" behindDoc="0" locked="0" layoutInCell="1" allowOverlap="1" wp14:anchorId="1F2EA5F7" wp14:editId="5BA1A7C1">
                <wp:simplePos x="0" y="0"/>
                <wp:positionH relativeFrom="column">
                  <wp:posOffset>2587402</wp:posOffset>
                </wp:positionH>
                <wp:positionV relativeFrom="paragraph">
                  <wp:posOffset>845977</wp:posOffset>
                </wp:positionV>
                <wp:extent cx="926276" cy="171796"/>
                <wp:effectExtent l="0" t="0" r="7620" b="0"/>
                <wp:wrapNone/>
                <wp:docPr id="1430" name="Text Box 1421"/>
                <wp:cNvGraphicFramePr/>
                <a:graphic xmlns:a="http://schemas.openxmlformats.org/drawingml/2006/main">
                  <a:graphicData uri="http://schemas.microsoft.com/office/word/2010/wordprocessingShape">
                    <wps:wsp>
                      <wps:cNvSpPr txBox="1"/>
                      <wps:spPr>
                        <a:xfrm>
                          <a:off x="0" y="0"/>
                          <a:ext cx="926276" cy="171796"/>
                        </a:xfrm>
                        <a:prstGeom prst="rect">
                          <a:avLst/>
                        </a:prstGeom>
                        <a:solidFill>
                          <a:sysClr val="window" lastClr="FFFFFF"/>
                        </a:solidFill>
                        <a:ln w="6350">
                          <a:noFill/>
                        </a:ln>
                        <a:effectLst/>
                      </wps:spPr>
                      <wps:txbx>
                        <w:txbxContent>
                          <w:p w:rsidR="00F26DFB" w:rsidRPr="004B3A8A" w:rsidRDefault="00F26DFB" w:rsidP="00413976">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EA5F7" id="_x0000_s1107" type="#_x0000_t202" style="position:absolute;left:0;text-align:left;margin-left:203.75pt;margin-top:66.6pt;width:72.95pt;height:1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" fillcolor="window" stroked="f" strokeweight=".5pt">
                <v:textbox inset="0,0,0,0">
                  <w:txbxContent>
                    <w:p w:rsidR="00F26DFB" w:rsidRPr="004B3A8A" w:rsidRDefault="00F26DFB" w:rsidP="00413976">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v:textbox>
              </v:shape>
            </w:pict>
          </mc:Fallback>
        </mc:AlternateContent>
      </w:r>
      <w:r w:rsidRPr="00CF55AA">
        <w:rPr>
          <w:noProof/>
          <w:lang w:eastAsia="ru-RU"/>
        </w:rPr>
        <w:drawing>
          <wp:inline distT="0" distB="0" distL="0" distR="0" wp14:anchorId="63AD8BB3" wp14:editId="13D54425">
            <wp:extent cx="3420094" cy="1664648"/>
            <wp:effectExtent l="0" t="0" r="0" b="0"/>
            <wp:docPr id="14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1668983"/>
                    </a:xfrm>
                    <a:prstGeom prst="rect">
                      <a:avLst/>
                    </a:prstGeom>
                    <a:noFill/>
                    <a:ln>
                      <a:noFill/>
                    </a:ln>
                  </pic:spPr>
                </pic:pic>
              </a:graphicData>
            </a:graphic>
          </wp:inline>
        </w:drawing>
      </w:r>
    </w:p>
    <w:p w:rsidR="00413976" w:rsidRPr="00CF55AA" w:rsidRDefault="00413976" w:rsidP="00413976">
      <w:pPr>
        <w:pStyle w:val="SingleTxtGR"/>
        <w:rPr>
          <w:bCs/>
        </w:rPr>
      </w:pPr>
      <w:r w:rsidRPr="00CF55AA">
        <w:rPr>
          <w:bCs/>
        </w:rPr>
        <w:tab/>
      </w:r>
      <w:r>
        <w:rPr>
          <w:bCs/>
        </w:rPr>
        <w:t>Усовершенствованная детская удерживающая система</w:t>
      </w:r>
      <w:r w:rsidRPr="00CF55AA">
        <w:rPr>
          <w:bCs/>
        </w:rPr>
        <w:t xml:space="preserve">, на которой проставлен вышеуказанный знак официального утверждения, представляет собой устройство, включая модуль(и), которое можно устанавливать на любом </w:t>
      </w:r>
      <w:r>
        <w:rPr>
          <w:bCs/>
        </w:rPr>
        <w:t>сидячем месте</w:t>
      </w:r>
      <w:r w:rsidRPr="00CF55AA">
        <w:rPr>
          <w:bCs/>
        </w:rPr>
        <w:t xml:space="preserve">, совместимом с УДУС размера i. Она официально утверждена во </w:t>
      </w:r>
      <w:r>
        <w:rPr>
          <w:bCs/>
        </w:rPr>
        <w:t>Франции (Е </w:t>
      </w:r>
      <w:r w:rsidRPr="00CF55AA">
        <w:rPr>
          <w:bCs/>
        </w:rPr>
        <w:t>2) под номером 012439. 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01. 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p>
    <w:p w:rsidR="00413976" w:rsidRPr="00CF55AA" w:rsidRDefault="00413976" w:rsidP="00EF07F4">
      <w:pPr>
        <w:pStyle w:val="SingleTxtGR"/>
        <w:rPr>
          <w:b/>
          <w:bCs/>
          <w:lang w:bidi="ru-RU"/>
        </w:rPr>
      </w:pPr>
      <w:r w:rsidRPr="00CF55AA">
        <w:rPr>
          <w:noProof/>
          <w:lang w:eastAsia="ru-RU"/>
        </w:rPr>
        <mc:AlternateContent>
          <mc:Choice Requires="wps">
            <w:drawing>
              <wp:anchor distT="0" distB="0" distL="114300" distR="114300" simplePos="0" relativeHeight="251736064" behindDoc="0" locked="0" layoutInCell="1" allowOverlap="1" wp14:anchorId="77A40B6A" wp14:editId="6B56E8C0">
                <wp:simplePos x="0" y="0"/>
                <wp:positionH relativeFrom="column">
                  <wp:posOffset>1883152</wp:posOffset>
                </wp:positionH>
                <wp:positionV relativeFrom="paragraph">
                  <wp:posOffset>44852</wp:posOffset>
                </wp:positionV>
                <wp:extent cx="2729204" cy="421005"/>
                <wp:effectExtent l="0" t="0" r="0" b="0"/>
                <wp:wrapNone/>
                <wp:docPr id="1433" name="Text Box 1420"/>
                <wp:cNvGraphicFramePr/>
                <a:graphic xmlns:a="http://schemas.openxmlformats.org/drawingml/2006/main">
                  <a:graphicData uri="http://schemas.microsoft.com/office/word/2010/wordprocessingShape">
                    <wps:wsp>
                      <wps:cNvSpPr txBox="1"/>
                      <wps:spPr>
                        <a:xfrm>
                          <a:off x="0" y="0"/>
                          <a:ext cx="2729204" cy="421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DFB" w:rsidRPr="004B3A8A" w:rsidRDefault="00F26DFB" w:rsidP="00413976">
                            <w:pPr>
                              <w:spacing w:line="240" w:lineRule="auto"/>
                            </w:pPr>
                            <w:r w:rsidRPr="004B3A8A">
                              <w:rPr>
                                <w:bCs/>
                                <w:lang w:bidi="ru-RU"/>
                              </w:rPr>
                              <w:t>ISOFIX для конкретного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0B6A" id="_x0000_s1108" type="#_x0000_t202" style="position:absolute;left:0;text-align:left;margin-left:148.3pt;margin-top:3.55pt;width:214.9pt;height:3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" fillcolor="white [3201]" stroked="f" strokeweight=".5pt">
                <v:textbox inset="0,0,0,0">
                  <w:txbxContent>
                    <w:p w:rsidR="00F26DFB" w:rsidRPr="004B3A8A" w:rsidRDefault="00F26DFB" w:rsidP="00413976">
                      <w:pPr>
                        <w:spacing w:line="240" w:lineRule="auto"/>
                      </w:pPr>
                      <w:r w:rsidRPr="004B3A8A">
                        <w:rPr>
                          <w:bCs/>
                          <w:lang w:bidi="ru-RU"/>
                        </w:rPr>
                        <w:t>ISOFIX для конкретного транспортного средства</w:t>
                      </w:r>
                    </w:p>
                  </w:txbxContent>
                </v:textbox>
              </v:shape>
            </w:pict>
          </mc:Fallback>
        </mc:AlternateContent>
      </w:r>
      <w:r w:rsidRPr="00CF55AA">
        <w:rPr>
          <w:noProof/>
          <w:lang w:eastAsia="ru-RU"/>
        </w:rPr>
        <mc:AlternateContent>
          <mc:Choice Requires="wps">
            <w:drawing>
              <wp:anchor distT="0" distB="0" distL="114300" distR="114300" simplePos="0" relativeHeight="251738112" behindDoc="0" locked="0" layoutInCell="1" allowOverlap="1" wp14:anchorId="002C08B6" wp14:editId="3456E471">
                <wp:simplePos x="0" y="0"/>
                <wp:positionH relativeFrom="column">
                  <wp:posOffset>2033181</wp:posOffset>
                </wp:positionH>
                <wp:positionV relativeFrom="paragraph">
                  <wp:posOffset>1336040</wp:posOffset>
                </wp:positionV>
                <wp:extent cx="2066290" cy="177800"/>
                <wp:effectExtent l="0" t="0" r="0" b="0"/>
                <wp:wrapNone/>
                <wp:docPr id="1431" name="Text Box 1422"/>
                <wp:cNvGraphicFramePr/>
                <a:graphic xmlns:a="http://schemas.openxmlformats.org/drawingml/2006/main">
                  <a:graphicData uri="http://schemas.microsoft.com/office/word/2010/wordprocessingShape">
                    <wps:wsp>
                      <wps:cNvSpPr txBox="1"/>
                      <wps:spPr>
                        <a:xfrm>
                          <a:off x="0" y="0"/>
                          <a:ext cx="2066290" cy="177800"/>
                        </a:xfrm>
                        <a:prstGeom prst="rect">
                          <a:avLst/>
                        </a:prstGeom>
                        <a:solidFill>
                          <a:sysClr val="window" lastClr="FFFFFF"/>
                        </a:solidFill>
                        <a:ln w="6350">
                          <a:noFill/>
                        </a:ln>
                        <a:effectLst/>
                      </wps:spPr>
                      <wps:txbx>
                        <w:txbxContent>
                          <w:p w:rsidR="00F26DFB" w:rsidRPr="004B3A8A" w:rsidRDefault="00F26DFB" w:rsidP="00413976">
                            <w:pPr>
                              <w:spacing w:line="240" w:lineRule="auto"/>
                            </w:pPr>
                            <w:r w:rsidRPr="004B3A8A">
                              <w:rPr>
                                <w:bCs/>
                                <w:lang w:bidi="ru-RU"/>
                              </w:rPr>
                              <w:t>Правила № 129/01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C08B6" id="_x0000_s1109" type="#_x0000_t202" style="position:absolute;left:0;text-align:left;margin-left:160.1pt;margin-top:105.2pt;width:162.7pt;height: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" fillcolor="window" stroked="f" strokeweight=".5pt">
                <v:textbox inset="0,0,0,0">
                  <w:txbxContent>
                    <w:p w:rsidR="00F26DFB" w:rsidRPr="004B3A8A" w:rsidRDefault="00F26DFB" w:rsidP="00413976">
                      <w:pPr>
                        <w:spacing w:line="240" w:lineRule="auto"/>
                      </w:pPr>
                      <w:r w:rsidRPr="004B3A8A">
                        <w:rPr>
                          <w:bCs/>
                          <w:lang w:bidi="ru-RU"/>
                        </w:rPr>
                        <w:t>Правила № 129/01 ООН</w:t>
                      </w:r>
                    </w:p>
                  </w:txbxContent>
                </v:textbox>
              </v:shape>
            </w:pict>
          </mc:Fallback>
        </mc:AlternateContent>
      </w:r>
      <w:r w:rsidRPr="00CF55AA">
        <w:rPr>
          <w:noProof/>
          <w:lang w:eastAsia="ru-RU"/>
        </w:rPr>
        <mc:AlternateContent>
          <mc:Choice Requires="wps">
            <w:drawing>
              <wp:anchor distT="0" distB="0" distL="114300" distR="114300" simplePos="0" relativeHeight="251737088" behindDoc="0" locked="0" layoutInCell="1" allowOverlap="1" wp14:anchorId="048690FB" wp14:editId="3974AB73">
                <wp:simplePos x="0" y="0"/>
                <wp:positionH relativeFrom="column">
                  <wp:posOffset>2586990</wp:posOffset>
                </wp:positionH>
                <wp:positionV relativeFrom="paragraph">
                  <wp:posOffset>756920</wp:posOffset>
                </wp:positionV>
                <wp:extent cx="925830" cy="171450"/>
                <wp:effectExtent l="0" t="0" r="7620" b="0"/>
                <wp:wrapNone/>
                <wp:docPr id="1432" name="Text Box 1421"/>
                <wp:cNvGraphicFramePr/>
                <a:graphic xmlns:a="http://schemas.openxmlformats.org/drawingml/2006/main">
                  <a:graphicData uri="http://schemas.microsoft.com/office/word/2010/wordprocessingShape">
                    <wps:wsp>
                      <wps:cNvSpPr txBox="1"/>
                      <wps:spPr>
                        <a:xfrm>
                          <a:off x="0" y="0"/>
                          <a:ext cx="925830" cy="171450"/>
                        </a:xfrm>
                        <a:prstGeom prst="rect">
                          <a:avLst/>
                        </a:prstGeom>
                        <a:solidFill>
                          <a:sysClr val="window" lastClr="FFFFFF"/>
                        </a:solidFill>
                        <a:ln w="6350">
                          <a:noFill/>
                        </a:ln>
                        <a:effectLst/>
                      </wps:spPr>
                      <wps:txbx>
                        <w:txbxContent>
                          <w:p w:rsidR="00F26DFB" w:rsidRPr="004B3A8A" w:rsidRDefault="00F26DFB" w:rsidP="00413976">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90FB" id="_x0000_s1110" type="#_x0000_t202" style="position:absolute;left:0;text-align:left;margin-left:203.7pt;margin-top:59.6pt;width:72.9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" fillcolor="window" stroked="f" strokeweight=".5pt">
                <v:textbox inset="0,0,0,0">
                  <w:txbxContent>
                    <w:p w:rsidR="00F26DFB" w:rsidRPr="004B3A8A" w:rsidRDefault="00F26DFB" w:rsidP="00413976">
                      <w:pPr>
                        <w:spacing w:line="240" w:lineRule="auto"/>
                      </w:pPr>
                      <w:r w:rsidRPr="004B3A8A">
                        <w:rPr>
                          <w:bCs/>
                          <w:lang w:bidi="ru-RU"/>
                        </w:rPr>
                        <w:t>а</w:t>
                      </w:r>
                      <w:r w:rsidRPr="004B3A8A">
                        <w:rPr>
                          <w:bCs/>
                          <w:lang w:val="en-US" w:bidi="ru-RU"/>
                        </w:rPr>
                        <w:t xml:space="preserve"> </w:t>
                      </w:r>
                      <w:r w:rsidRPr="004B3A8A">
                        <w:rPr>
                          <w:bCs/>
                          <w:lang w:bidi="ru-RU"/>
                        </w:rPr>
                        <w:t>=</w:t>
                      </w:r>
                      <w:r w:rsidRPr="004B3A8A">
                        <w:rPr>
                          <w:bCs/>
                          <w:lang w:val="en-US" w:bidi="ru-RU"/>
                        </w:rPr>
                        <w:t xml:space="preserve"> </w:t>
                      </w:r>
                      <w:r w:rsidRPr="004B3A8A">
                        <w:rPr>
                          <w:bCs/>
                          <w:lang w:bidi="ru-RU"/>
                        </w:rPr>
                        <w:t>8 мм мин.</w:t>
                      </w:r>
                    </w:p>
                  </w:txbxContent>
                </v:textbox>
              </v:shape>
            </w:pict>
          </mc:Fallback>
        </mc:AlternateContent>
      </w:r>
      <w:r w:rsidRPr="00CF55AA">
        <w:rPr>
          <w:noProof/>
          <w:lang w:eastAsia="ru-RU"/>
        </w:rPr>
        <w:drawing>
          <wp:inline distT="0" distB="0" distL="0" distR="0" wp14:anchorId="4BE23271" wp14:editId="3FB606D2">
            <wp:extent cx="3532909" cy="1692233"/>
            <wp:effectExtent l="0" t="0" r="0" b="3810"/>
            <wp:docPr id="14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2813" cy="1692187"/>
                    </a:xfrm>
                    <a:prstGeom prst="rect">
                      <a:avLst/>
                    </a:prstGeom>
                    <a:noFill/>
                    <a:ln>
                      <a:noFill/>
                    </a:ln>
                  </pic:spPr>
                </pic:pic>
              </a:graphicData>
            </a:graphic>
          </wp:inline>
        </w:drawing>
      </w:r>
    </w:p>
    <w:p w:rsidR="00EF07F4" w:rsidRDefault="00413976" w:rsidP="00413976">
      <w:pPr>
        <w:pStyle w:val="SingleTxtGR"/>
        <w:rPr>
          <w:bCs/>
        </w:rPr>
      </w:pPr>
      <w:bookmarkStart w:id="85" w:name="lt_pId1166"/>
      <w:r>
        <w:rPr>
          <w:bCs/>
        </w:rPr>
        <w:tab/>
        <w:t>Усовершенствованная детская удерживающая система</w:t>
      </w:r>
      <w:r w:rsidRPr="00CF55AA">
        <w:rPr>
          <w:bCs/>
        </w:rPr>
        <w:t>, на которой проставлен вышеуказанный знак официального утверждения, представляет собой устройство, включая модуль(и), которое нельзя устанавливать на каждом транспортном средстве.</w:t>
      </w:r>
      <w:bookmarkEnd w:id="85"/>
      <w:r w:rsidRPr="00CF55AA">
        <w:rPr>
          <w:bCs/>
        </w:rPr>
        <w:t xml:space="preserve"> </w:t>
      </w:r>
      <w:bookmarkStart w:id="86" w:name="lt_pId1167"/>
      <w:r w:rsidRPr="00CF55AA">
        <w:rPr>
          <w:bCs/>
        </w:rPr>
        <w:t>Она офиц</w:t>
      </w:r>
      <w:r>
        <w:rPr>
          <w:bCs/>
        </w:rPr>
        <w:t>иально утверждена во Франции</w:t>
      </w:r>
      <w:r w:rsidRPr="00CE4C62">
        <w:rPr>
          <w:bCs/>
        </w:rPr>
        <w:t xml:space="preserve"> </w:t>
      </w:r>
      <w:r>
        <w:rPr>
          <w:bCs/>
        </w:rPr>
        <w:t>(Е </w:t>
      </w:r>
      <w:r w:rsidRPr="00CF55AA">
        <w:rPr>
          <w:bCs/>
        </w:rPr>
        <w:t>2) под номером 012450.</w:t>
      </w:r>
      <w:bookmarkEnd w:id="86"/>
      <w:r w:rsidRPr="00CF55AA">
        <w:rPr>
          <w:bCs/>
        </w:rPr>
        <w:t xml:space="preserve"> </w:t>
      </w:r>
      <w:bookmarkStart w:id="87" w:name="lt_pId1168"/>
      <w:r w:rsidRPr="00CF55AA">
        <w:rPr>
          <w:bCs/>
        </w:rPr>
        <w:t>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ISOFIX для конкретного транспортного средства, используемых на борту автотранспортных средств, с внесенными в них поправками серии 01.</w:t>
      </w:r>
      <w:bookmarkEnd w:id="87"/>
      <w:r w:rsidRPr="00CF55AA">
        <w:rPr>
          <w:bCs/>
        </w:rPr>
        <w:t xml:space="preserve"> </w:t>
      </w:r>
      <w:bookmarkStart w:id="88" w:name="lt_pId1169"/>
      <w:r w:rsidRPr="00CF55AA">
        <w:rPr>
          <w:bCs/>
        </w:rPr>
        <w:t>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bookmarkEnd w:id="88"/>
    </w:p>
    <w:p w:rsidR="00EF07F4" w:rsidRPr="00EF07F4" w:rsidRDefault="00EF07F4" w:rsidP="00EF07F4">
      <w:pPr>
        <w:pStyle w:val="HChGR"/>
        <w:pageBreakBefore/>
        <w:spacing w:before="0" w:after="0" w:line="180" w:lineRule="exact"/>
        <w:rPr>
          <w:sz w:val="10"/>
          <w:szCs w:val="10"/>
        </w:rPr>
      </w:pPr>
    </w:p>
    <w:p w:rsidR="00413976" w:rsidRPr="00CF55AA" w:rsidRDefault="00413976" w:rsidP="00EF07F4">
      <w:pPr>
        <w:pStyle w:val="HChGR"/>
        <w:keepNext w:val="0"/>
        <w:keepLines w:val="0"/>
        <w:spacing w:before="0"/>
      </w:pPr>
      <w:r w:rsidRPr="00CF55AA">
        <w:tab/>
      </w:r>
      <w:r w:rsidRPr="00CF55AA">
        <w:tab/>
        <w:t>Пример схем знака модуля в сочетании со знаком официального утверждения</w:t>
      </w:r>
    </w:p>
    <w:p w:rsidR="00413976" w:rsidRPr="00CF55AA" w:rsidRDefault="00413976" w:rsidP="00413976">
      <w:pPr>
        <w:pStyle w:val="SingleTxtGR"/>
        <w:ind w:left="567"/>
      </w:pPr>
      <w:r w:rsidRPr="00CF55AA">
        <w:rPr>
          <w:noProof/>
          <w:lang w:eastAsia="ru-RU"/>
        </w:rPr>
        <mc:AlternateContent>
          <mc:Choice Requires="wps">
            <w:drawing>
              <wp:anchor distT="0" distB="0" distL="114300" distR="114300" simplePos="0" relativeHeight="251739136" behindDoc="0" locked="0" layoutInCell="1" allowOverlap="1" wp14:anchorId="45308419" wp14:editId="71489CCE">
                <wp:simplePos x="0" y="0"/>
                <wp:positionH relativeFrom="column">
                  <wp:posOffset>491548</wp:posOffset>
                </wp:positionH>
                <wp:positionV relativeFrom="paragraph">
                  <wp:posOffset>168275</wp:posOffset>
                </wp:positionV>
                <wp:extent cx="2070735" cy="526415"/>
                <wp:effectExtent l="0" t="0" r="5715" b="6985"/>
                <wp:wrapNone/>
                <wp:docPr id="1435" name="Text Box 1420"/>
                <wp:cNvGraphicFramePr/>
                <a:graphic xmlns:a="http://schemas.openxmlformats.org/drawingml/2006/main">
                  <a:graphicData uri="http://schemas.microsoft.com/office/word/2010/wordprocessingShape">
                    <wps:wsp>
                      <wps:cNvSpPr txBox="1"/>
                      <wps:spPr>
                        <a:xfrm>
                          <a:off x="0" y="0"/>
                          <a:ext cx="2070735" cy="526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DFB" w:rsidRPr="004B3A8A" w:rsidRDefault="00F26DFB" w:rsidP="00413976">
                            <w:pPr>
                              <w:spacing w:line="240" w:lineRule="auto"/>
                              <w:jc w:val="center"/>
                              <w:rPr>
                                <w:sz w:val="22"/>
                              </w:rPr>
                            </w:pPr>
                            <w:r w:rsidRPr="004B3A8A">
                              <w:rPr>
                                <w:sz w:val="22"/>
                              </w:rPr>
                              <w:t>Модуль</w:t>
                            </w:r>
                            <w:r w:rsidRPr="004B3A8A">
                              <w:rPr>
                                <w:sz w:val="22"/>
                                <w:lang w:val="en-US"/>
                              </w:rPr>
                              <w:t xml:space="preserve"> </w:t>
                            </w:r>
                            <w:r w:rsidRPr="004B3A8A">
                              <w:rPr>
                                <w:sz w:val="22"/>
                              </w:rPr>
                              <w:t>«</w:t>
                            </w:r>
                            <w:r w:rsidRPr="004B3A8A">
                              <w:rPr>
                                <w:i/>
                                <w:sz w:val="22"/>
                              </w:rPr>
                              <w:t>название</w:t>
                            </w:r>
                            <w:r w:rsidRPr="004B3A8A">
                              <w:rPr>
                                <w:i/>
                                <w:sz w:val="22"/>
                                <w:lang w:val="en-US"/>
                              </w:rPr>
                              <w:t xml:space="preserve"> </w:t>
                            </w:r>
                            <w:r w:rsidRPr="004B3A8A">
                              <w:rPr>
                                <w:i/>
                                <w:sz w:val="22"/>
                              </w:rPr>
                              <w:t>модуля</w:t>
                            </w:r>
                            <w:r w:rsidRPr="004B3A8A">
                              <w:rPr>
                                <w:sz w:val="22"/>
                              </w:rPr>
                              <w:t>»</w:t>
                            </w:r>
                            <w:r w:rsidRPr="004B3A8A">
                              <w:rPr>
                                <w:bCs/>
                                <w:sz w:val="22"/>
                              </w:rPr>
                              <w:br/>
                            </w:r>
                            <w:r w:rsidRPr="004B3A8A">
                              <w:rPr>
                                <w:bCs/>
                                <w:sz w:val="22"/>
                                <w:lang w:val="en-US"/>
                              </w:rPr>
                              <w:t xml:space="preserve">40−70 </w:t>
                            </w:r>
                            <w:r w:rsidRPr="004B3A8A">
                              <w:rPr>
                                <w:bCs/>
                                <w:sz w:val="22"/>
                                <w:lang w:bidi="ru-RU"/>
                              </w:rPr>
                              <w:t>см</w:t>
                            </w:r>
                            <w:r w:rsidRPr="004B3A8A">
                              <w:rPr>
                                <w:bCs/>
                                <w:sz w:val="22"/>
                                <w:lang w:val="en-US"/>
                              </w:rPr>
                              <w:t xml:space="preserve"> / ≤ 24 </w:t>
                            </w:r>
                            <w:r w:rsidRPr="004B3A8A">
                              <w:rPr>
                                <w:bCs/>
                                <w:sz w:val="22"/>
                                <w:lang w:bidi="ru-RU"/>
                              </w:rPr>
                              <w:t>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08419" id="_x0000_s1111" type="#_x0000_t202" style="position:absolute;left:0;text-align:left;margin-left:38.7pt;margin-top:13.25pt;width:163.05pt;height:4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" fillcolor="white [3201]" stroked="f" strokeweight=".5pt">
                <v:textbox inset="0,0,0,0">
                  <w:txbxContent>
                    <w:p w:rsidR="00F26DFB" w:rsidRPr="004B3A8A" w:rsidRDefault="00F26DFB" w:rsidP="00413976">
                      <w:pPr>
                        <w:spacing w:line="240" w:lineRule="auto"/>
                        <w:jc w:val="center"/>
                        <w:rPr>
                          <w:sz w:val="22"/>
                        </w:rPr>
                      </w:pPr>
                      <w:r w:rsidRPr="004B3A8A">
                        <w:rPr>
                          <w:sz w:val="22"/>
                        </w:rPr>
                        <w:t>Модуль</w:t>
                      </w:r>
                      <w:r w:rsidRPr="004B3A8A">
                        <w:rPr>
                          <w:sz w:val="22"/>
                          <w:lang w:val="en-US"/>
                        </w:rPr>
                        <w:t xml:space="preserve"> </w:t>
                      </w:r>
                      <w:r w:rsidRPr="004B3A8A">
                        <w:rPr>
                          <w:sz w:val="22"/>
                        </w:rPr>
                        <w:t>«</w:t>
                      </w:r>
                      <w:r w:rsidRPr="004B3A8A">
                        <w:rPr>
                          <w:i/>
                          <w:sz w:val="22"/>
                        </w:rPr>
                        <w:t>название</w:t>
                      </w:r>
                      <w:r w:rsidRPr="004B3A8A">
                        <w:rPr>
                          <w:i/>
                          <w:sz w:val="22"/>
                          <w:lang w:val="en-US"/>
                        </w:rPr>
                        <w:t xml:space="preserve"> </w:t>
                      </w:r>
                      <w:r w:rsidRPr="004B3A8A">
                        <w:rPr>
                          <w:i/>
                          <w:sz w:val="22"/>
                        </w:rPr>
                        <w:t>модуля</w:t>
                      </w:r>
                      <w:r w:rsidRPr="004B3A8A">
                        <w:rPr>
                          <w:sz w:val="22"/>
                        </w:rPr>
                        <w:t>»</w:t>
                      </w:r>
                      <w:r w:rsidRPr="004B3A8A">
                        <w:rPr>
                          <w:bCs/>
                          <w:sz w:val="22"/>
                        </w:rPr>
                        <w:br/>
                      </w:r>
                      <w:r w:rsidRPr="004B3A8A">
                        <w:rPr>
                          <w:bCs/>
                          <w:sz w:val="22"/>
                          <w:lang w:val="en-US"/>
                        </w:rPr>
                        <w:t xml:space="preserve">40−70 </w:t>
                      </w:r>
                      <w:r w:rsidRPr="004B3A8A">
                        <w:rPr>
                          <w:bCs/>
                          <w:sz w:val="22"/>
                          <w:lang w:bidi="ru-RU"/>
                        </w:rPr>
                        <w:t>см</w:t>
                      </w:r>
                      <w:r w:rsidRPr="004B3A8A">
                        <w:rPr>
                          <w:bCs/>
                          <w:sz w:val="22"/>
                          <w:lang w:val="en-US"/>
                        </w:rPr>
                        <w:t xml:space="preserve"> / ≤ 24 </w:t>
                      </w:r>
                      <w:r w:rsidRPr="004B3A8A">
                        <w:rPr>
                          <w:bCs/>
                          <w:sz w:val="22"/>
                          <w:lang w:bidi="ru-RU"/>
                        </w:rPr>
                        <w:t>кг</w:t>
                      </w:r>
                    </w:p>
                  </w:txbxContent>
                </v:textbox>
              </v:shape>
            </w:pict>
          </mc:Fallback>
        </mc:AlternateContent>
      </w:r>
      <w:r w:rsidRPr="00CF55AA">
        <w:rPr>
          <w:noProof/>
          <w:lang w:eastAsia="ru-RU"/>
        </w:rPr>
        <mc:AlternateContent>
          <mc:Choice Requires="wps">
            <w:drawing>
              <wp:anchor distT="0" distB="0" distL="114300" distR="114300" simplePos="0" relativeHeight="251740160" behindDoc="0" locked="0" layoutInCell="1" allowOverlap="1" wp14:anchorId="09B46FFE" wp14:editId="6A391F24">
                <wp:simplePos x="0" y="0"/>
                <wp:positionH relativeFrom="column">
                  <wp:posOffset>2456757</wp:posOffset>
                </wp:positionH>
                <wp:positionV relativeFrom="paragraph">
                  <wp:posOffset>521335</wp:posOffset>
                </wp:positionV>
                <wp:extent cx="3165648" cy="290253"/>
                <wp:effectExtent l="0" t="0" r="0" b="0"/>
                <wp:wrapNone/>
                <wp:docPr id="1434" name="Text Box 1420"/>
                <wp:cNvGraphicFramePr/>
                <a:graphic xmlns:a="http://schemas.openxmlformats.org/drawingml/2006/main">
                  <a:graphicData uri="http://schemas.microsoft.com/office/word/2010/wordprocessingShape">
                    <wps:wsp>
                      <wps:cNvSpPr txBox="1"/>
                      <wps:spPr>
                        <a:xfrm>
                          <a:off x="0" y="0"/>
                          <a:ext cx="3165648" cy="2902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DFB" w:rsidRPr="004B3A8A" w:rsidRDefault="00F26DFB" w:rsidP="00413976">
                            <w:pPr>
                              <w:spacing w:line="240" w:lineRule="auto"/>
                              <w:jc w:val="center"/>
                              <w:rPr>
                                <w:sz w:val="22"/>
                              </w:rPr>
                            </w:pPr>
                            <w:r w:rsidRPr="004B3A8A">
                              <w:rPr>
                                <w:sz w:val="22"/>
                              </w:rPr>
                              <w:t>«фирменное наименование», «название модели»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46FFE" id="_x0000_s1112" type="#_x0000_t202" style="position:absolute;left:0;text-align:left;margin-left:193.45pt;margin-top:41.05pt;width:249.25pt;height:2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" fillcolor="white [3201]" stroked="f" strokeweight=".5pt">
                <v:textbox inset="0,0,0,0">
                  <w:txbxContent>
                    <w:p w:rsidR="00F26DFB" w:rsidRPr="004B3A8A" w:rsidRDefault="00F26DFB" w:rsidP="00413976">
                      <w:pPr>
                        <w:spacing w:line="240" w:lineRule="auto"/>
                        <w:jc w:val="center"/>
                        <w:rPr>
                          <w:sz w:val="22"/>
                        </w:rPr>
                      </w:pPr>
                      <w:r w:rsidRPr="004B3A8A">
                        <w:rPr>
                          <w:sz w:val="22"/>
                        </w:rPr>
                        <w:t>«фирменное наименование», «название модели»</w:t>
                      </w:r>
                    </w:p>
                  </w:txbxContent>
                </v:textbox>
              </v:shape>
            </w:pict>
          </mc:Fallback>
        </mc:AlternateContent>
      </w:r>
      <w:r w:rsidRPr="00CF55AA">
        <w:rPr>
          <w:noProof/>
          <w:lang w:eastAsia="ru-RU"/>
        </w:rPr>
        <w:drawing>
          <wp:inline distT="0" distB="0" distL="0" distR="0" wp14:anchorId="2C6C86F0" wp14:editId="5A817D60">
            <wp:extent cx="5417127" cy="1856509"/>
            <wp:effectExtent l="0" t="0" r="0" b="0"/>
            <wp:docPr id="14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4282" cy="1858961"/>
                    </a:xfrm>
                    <a:prstGeom prst="rect">
                      <a:avLst/>
                    </a:prstGeom>
                    <a:noFill/>
                    <a:ln>
                      <a:noFill/>
                    </a:ln>
                  </pic:spPr>
                </pic:pic>
              </a:graphicData>
            </a:graphic>
          </wp:inline>
        </w:drawing>
      </w:r>
    </w:p>
    <w:p w:rsidR="00413976" w:rsidRPr="00CF55AA" w:rsidRDefault="008453F7" w:rsidP="008453F7">
      <w:pPr>
        <w:pStyle w:val="SingleTxtGR"/>
        <w:spacing w:after="0"/>
        <w:jc w:val="center"/>
      </w:pPr>
      <w:r w:rsidRPr="00CF55AA">
        <w:rPr>
          <w:noProof/>
          <w:lang w:eastAsia="ru-RU"/>
        </w:rPr>
        <mc:AlternateContent>
          <mc:Choice Requires="wps">
            <w:drawing>
              <wp:anchor distT="0" distB="0" distL="114300" distR="114300" simplePos="0" relativeHeight="251742208" behindDoc="0" locked="0" layoutInCell="1" allowOverlap="1" wp14:anchorId="4BB793E8" wp14:editId="5CB20C50">
                <wp:simplePos x="0" y="0"/>
                <wp:positionH relativeFrom="column">
                  <wp:posOffset>1539590</wp:posOffset>
                </wp:positionH>
                <wp:positionV relativeFrom="paragraph">
                  <wp:posOffset>1077620</wp:posOffset>
                </wp:positionV>
                <wp:extent cx="2800350" cy="556895"/>
                <wp:effectExtent l="0" t="0" r="0" b="0"/>
                <wp:wrapNone/>
                <wp:docPr id="1436" name="Text Box 1420"/>
                <wp:cNvGraphicFramePr/>
                <a:graphic xmlns:a="http://schemas.openxmlformats.org/drawingml/2006/main">
                  <a:graphicData uri="http://schemas.microsoft.com/office/word/2010/wordprocessingShape">
                    <wps:wsp>
                      <wps:cNvSpPr txBox="1"/>
                      <wps:spPr>
                        <a:xfrm>
                          <a:off x="0" y="0"/>
                          <a:ext cx="2800350" cy="556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DFB" w:rsidRPr="00C051D8" w:rsidRDefault="00F26DFB" w:rsidP="00413976">
                            <w:pPr>
                              <w:spacing w:line="240" w:lineRule="auto"/>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793E8" id="_x0000_s1113" type="#_x0000_t202" style="position:absolute;left:0;text-align:left;margin-left:121.25pt;margin-top:84.85pt;width:220.5pt;height:43.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" fillcolor="white [3201]" stroked="f" strokeweight=".5pt">
                <v:textbox inset="0,0,0,0">
                  <w:txbxContent>
                    <w:p w:rsidR="00F26DFB" w:rsidRPr="00C051D8" w:rsidRDefault="00F26DFB" w:rsidP="00413976">
                      <w:pPr>
                        <w:spacing w:line="240" w:lineRule="auto"/>
                        <w:rPr>
                          <w:sz w:val="18"/>
                          <w:szCs w:val="18"/>
                        </w:rPr>
                      </w:pPr>
                    </w:p>
                  </w:txbxContent>
                </v:textbox>
              </v:shape>
            </w:pict>
          </mc:Fallback>
        </mc:AlternateContent>
      </w:r>
      <w:r w:rsidRPr="00CF55AA">
        <w:rPr>
          <w:noProof/>
          <w:lang w:eastAsia="ru-RU"/>
        </w:rPr>
        <mc:AlternateContent>
          <mc:Choice Requires="wps">
            <w:drawing>
              <wp:anchor distT="0" distB="0" distL="114300" distR="114300" simplePos="0" relativeHeight="251741184" behindDoc="0" locked="0" layoutInCell="1" allowOverlap="1" wp14:anchorId="16FE88CD" wp14:editId="3DD2EB2D">
                <wp:simplePos x="0" y="0"/>
                <wp:positionH relativeFrom="column">
                  <wp:posOffset>1560247</wp:posOffset>
                </wp:positionH>
                <wp:positionV relativeFrom="paragraph">
                  <wp:posOffset>1629190</wp:posOffset>
                </wp:positionV>
                <wp:extent cx="2975020" cy="521970"/>
                <wp:effectExtent l="0" t="0" r="0" b="0"/>
                <wp:wrapNone/>
                <wp:docPr id="1437" name="Text Box 1420"/>
                <wp:cNvGraphicFramePr/>
                <a:graphic xmlns:a="http://schemas.openxmlformats.org/drawingml/2006/main">
                  <a:graphicData uri="http://schemas.microsoft.com/office/word/2010/wordprocessingShape">
                    <wps:wsp>
                      <wps:cNvSpPr txBox="1"/>
                      <wps:spPr>
                        <a:xfrm>
                          <a:off x="0" y="0"/>
                          <a:ext cx="2975020" cy="521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DFB" w:rsidRPr="004B3A8A" w:rsidRDefault="00F26DFB" w:rsidP="00413976">
                            <w:pPr>
                              <w:spacing w:line="240" w:lineRule="auto"/>
                              <w:rPr>
                                <w:sz w:val="22"/>
                              </w:rPr>
                            </w:pPr>
                            <w:r w:rsidRPr="004B3A8A">
                              <w:rPr>
                                <w:sz w:val="22"/>
                              </w:rPr>
                              <w:t xml:space="preserve">По выбору изготовителя УДУС на этикетке </w:t>
                            </w:r>
                            <w:r w:rsidRPr="004B3A8A">
                              <w:rPr>
                                <w:sz w:val="22"/>
                              </w:rPr>
                              <w:br/>
                              <w:t xml:space="preserve">модуля должен использоваться один </w:t>
                            </w:r>
                            <w:r w:rsidRPr="004B3A8A">
                              <w:rPr>
                                <w:sz w:val="22"/>
                              </w:rPr>
                              <w:br/>
                              <w:t>из следующих символов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E88CD" id="_x0000_s1114" type="#_x0000_t202" style="position:absolute;left:0;text-align:left;margin-left:122.85pt;margin-top:128.3pt;width:234.25pt;height:41.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" fillcolor="white [3201]" stroked="f" strokeweight=".5pt">
                <v:textbox inset="0,0,0,0">
                  <w:txbxContent>
                    <w:p w:rsidR="00F26DFB" w:rsidRPr="004B3A8A" w:rsidRDefault="00F26DFB" w:rsidP="00413976">
                      <w:pPr>
                        <w:spacing w:line="240" w:lineRule="auto"/>
                        <w:rPr>
                          <w:sz w:val="22"/>
                        </w:rPr>
                      </w:pPr>
                      <w:r w:rsidRPr="004B3A8A">
                        <w:rPr>
                          <w:sz w:val="22"/>
                        </w:rPr>
                        <w:t xml:space="preserve">По выбору изготовителя УДУС на этикетке </w:t>
                      </w:r>
                      <w:r w:rsidRPr="004B3A8A">
                        <w:rPr>
                          <w:sz w:val="22"/>
                        </w:rPr>
                        <w:br/>
                        <w:t xml:space="preserve">модуля должен использоваться один </w:t>
                      </w:r>
                      <w:r w:rsidRPr="004B3A8A">
                        <w:rPr>
                          <w:sz w:val="22"/>
                        </w:rPr>
                        <w:br/>
                        <w:t>из следующих символов</w:t>
                      </w:r>
                    </w:p>
                  </w:txbxContent>
                </v:textbox>
              </v:shape>
            </w:pict>
          </mc:Fallback>
        </mc:AlternateContent>
      </w:r>
      <w:r w:rsidR="00413976" w:rsidRPr="00CF55AA">
        <w:rPr>
          <w:noProof/>
          <w:lang w:eastAsia="ru-RU"/>
        </w:rPr>
        <w:drawing>
          <wp:inline distT="0" distB="0" distL="0" distR="0" wp14:anchorId="2585B249" wp14:editId="15157051">
            <wp:extent cx="3152775" cy="2313305"/>
            <wp:effectExtent l="0" t="0" r="9525" b="0"/>
            <wp:docPr id="14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2775" cy="2313305"/>
                    </a:xfrm>
                    <a:prstGeom prst="rect">
                      <a:avLst/>
                    </a:prstGeom>
                    <a:noFill/>
                    <a:ln>
                      <a:noFill/>
                    </a:ln>
                  </pic:spPr>
                </pic:pic>
              </a:graphicData>
            </a:graphic>
          </wp:inline>
        </w:drawing>
      </w:r>
    </w:p>
    <w:p w:rsidR="00413976" w:rsidRDefault="00413976" w:rsidP="008453F7">
      <w:pPr>
        <w:pStyle w:val="SingleTxtGR"/>
        <w:ind w:right="1142"/>
      </w:pPr>
      <w:bookmarkStart w:id="89" w:name="lt_pId1174"/>
      <w:r w:rsidRPr="00CF55AA">
        <w:rPr>
          <w:bCs/>
        </w:rPr>
        <w:tab/>
        <w:t>Модуль усовершенствованной детской удерживающей системы, на котором проставлен вышеуказанный знак модуля, можно использовать в размерном диапазоне 40−70 см с пределом по массе в 24 кг;</w:t>
      </w:r>
      <w:bookmarkEnd w:id="89"/>
      <w:r w:rsidRPr="00CF55AA">
        <w:rPr>
          <w:bCs/>
        </w:rPr>
        <w:t xml:space="preserve"> он официально утвержден под номером 012439 и должен использоваться в сочетании с устройством, официально утвержденным согласно Правилам № 129 </w:t>
      </w:r>
      <w:r w:rsidR="00BD1296">
        <w:rPr>
          <w:bCs/>
        </w:rPr>
        <w:t xml:space="preserve">ООН </w:t>
      </w:r>
      <w:r w:rsidRPr="00CF55AA">
        <w:rPr>
          <w:bCs/>
        </w:rPr>
        <w:t>под тем же номером 012439. Номер официального утверждения указывает, что официальное утверждение было предоставлено в соответствии с требованиями Правил,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01</w:t>
      </w:r>
      <w:r w:rsidRPr="00BC2753">
        <w:t>.</w:t>
      </w:r>
    </w:p>
    <w:p w:rsidR="008453F7" w:rsidRDefault="008453F7" w:rsidP="00413976">
      <w:pPr>
        <w:pStyle w:val="SingleTxtGR"/>
        <w:tabs>
          <w:tab w:val="clear" w:pos="1701"/>
        </w:tabs>
        <w:ind w:left="2835" w:hanging="1701"/>
        <w:sectPr w:rsidR="008453F7" w:rsidSect="007F1856">
          <w:headerReference w:type="even" r:id="rId54"/>
          <w:headerReference w:type="default" r:id="rId55"/>
          <w:footerReference w:type="even" r:id="rId56"/>
          <w:footerReference w:type="default" r:id="rId57"/>
          <w:headerReference w:type="first" r:id="rId58"/>
          <w:footerReference w:type="first" r:id="rId59"/>
          <w:endnotePr>
            <w:numFmt w:val="decimal"/>
          </w:endnotePr>
          <w:pgSz w:w="11906" w:h="16838" w:code="9"/>
          <w:pgMar w:top="1418" w:right="1134" w:bottom="1134" w:left="1134" w:header="680" w:footer="567" w:gutter="0"/>
          <w:cols w:space="708"/>
          <w:titlePg/>
          <w:docGrid w:linePitch="360"/>
        </w:sectPr>
      </w:pPr>
    </w:p>
    <w:p w:rsidR="008453F7" w:rsidRPr="00BC2753" w:rsidRDefault="008453F7" w:rsidP="008453F7">
      <w:pPr>
        <w:pStyle w:val="HChGR"/>
      </w:pPr>
      <w:r w:rsidRPr="00BC2753">
        <w:t>Приложение 3</w:t>
      </w:r>
    </w:p>
    <w:p w:rsidR="008453F7" w:rsidRPr="00BC2753" w:rsidRDefault="008453F7" w:rsidP="008453F7">
      <w:pPr>
        <w:pStyle w:val="HChGR"/>
      </w:pPr>
      <w:r w:rsidRPr="00BC2753">
        <w:tab/>
      </w:r>
      <w:r w:rsidRPr="00BC2753">
        <w:tab/>
        <w:t>Схема устройства для испытани</w:t>
      </w:r>
      <w:r>
        <w:t>я</w:t>
      </w:r>
      <w:r w:rsidRPr="00BC2753">
        <w:t xml:space="preserve"> на </w:t>
      </w:r>
      <w:proofErr w:type="spellStart"/>
      <w:r w:rsidRPr="00BC2753">
        <w:t>пылестойкость</w:t>
      </w:r>
      <w:proofErr w:type="spellEnd"/>
    </w:p>
    <w:bookmarkStart w:id="90" w:name="_MON_1279544946"/>
    <w:bookmarkStart w:id="91" w:name="_MON_1279957648"/>
    <w:bookmarkStart w:id="92" w:name="_MON_1280839433"/>
    <w:bookmarkStart w:id="93" w:name="_MON_1415016122"/>
    <w:bookmarkStart w:id="94" w:name="_MON_1415016183"/>
    <w:bookmarkStart w:id="95" w:name="_MON_1415016192"/>
    <w:bookmarkStart w:id="96" w:name="_MON_1415016242"/>
    <w:bookmarkStart w:id="97" w:name="_MON_1415016247"/>
    <w:bookmarkStart w:id="98" w:name="_MON_1446644759"/>
    <w:bookmarkEnd w:id="90"/>
    <w:bookmarkEnd w:id="91"/>
    <w:bookmarkEnd w:id="92"/>
    <w:bookmarkEnd w:id="93"/>
    <w:bookmarkEnd w:id="94"/>
    <w:bookmarkEnd w:id="95"/>
    <w:bookmarkEnd w:id="96"/>
    <w:bookmarkEnd w:id="97"/>
    <w:bookmarkEnd w:id="98"/>
    <w:bookmarkStart w:id="99" w:name="_MON_1279544581"/>
    <w:bookmarkEnd w:id="99"/>
    <w:p w:rsidR="004A3956" w:rsidRDefault="008453F7" w:rsidP="008453F7">
      <w:pPr>
        <w:pStyle w:val="SingleTxtGR"/>
        <w:tabs>
          <w:tab w:val="clear" w:pos="1701"/>
        </w:tabs>
        <w:ind w:left="2835" w:hanging="1701"/>
        <w:sectPr w:rsidR="004A3956" w:rsidSect="007F1856">
          <w:headerReference w:type="first" r:id="rId60"/>
          <w:footerReference w:type="first" r:id="rId61"/>
          <w:endnotePr>
            <w:numFmt w:val="decimal"/>
          </w:endnotePr>
          <w:pgSz w:w="11906" w:h="16838" w:code="9"/>
          <w:pgMar w:top="1418" w:right="1134" w:bottom="1134" w:left="1134" w:header="680" w:footer="567" w:gutter="0"/>
          <w:cols w:space="708"/>
          <w:titlePg/>
          <w:docGrid w:linePitch="360"/>
        </w:sectPr>
      </w:pPr>
      <w:r w:rsidRPr="00BC2753">
        <w:object w:dxaOrig="9765" w:dyaOrig="10455">
          <v:shape id="_x0000_i1029" type="#_x0000_t75" style="width:467.25pt;height:500.25pt" o:ole="">
            <v:imagedata r:id="rId62" o:title=""/>
          </v:shape>
          <o:OLEObject Type="Embed" ProgID="Word.Picture.8" ShapeID="_x0000_i1029" DrawAspect="Content" ObjectID="_1593419352" r:id="rId63"/>
        </w:object>
      </w:r>
    </w:p>
    <w:p w:rsidR="004A3956" w:rsidRPr="00BC2753" w:rsidRDefault="004A3956" w:rsidP="004A3956">
      <w:pPr>
        <w:pStyle w:val="HChGR"/>
      </w:pPr>
      <w:r w:rsidRPr="00BC2753">
        <w:t>Приложение 4</w:t>
      </w:r>
    </w:p>
    <w:p w:rsidR="004A3956" w:rsidRPr="00BC2753" w:rsidRDefault="004A3956" w:rsidP="004A3956">
      <w:pPr>
        <w:pStyle w:val="HChGR"/>
      </w:pPr>
      <w:r w:rsidRPr="00BC2753">
        <w:tab/>
      </w:r>
      <w:r w:rsidRPr="00BC2753">
        <w:tab/>
      </w:r>
      <w:bookmarkStart w:id="100" w:name="_Toc206914937"/>
      <w:r w:rsidRPr="00BC2753">
        <w:t>Испытание на коррозийную стойкость</w:t>
      </w:r>
      <w:bookmarkEnd w:id="100"/>
    </w:p>
    <w:p w:rsidR="004A3956" w:rsidRPr="00BC2753" w:rsidRDefault="004A3956" w:rsidP="004A3956">
      <w:pPr>
        <w:pStyle w:val="SingleTxtGR"/>
        <w:ind w:left="2268" w:hanging="1134"/>
      </w:pPr>
      <w:r w:rsidRPr="00BC2753">
        <w:t>1</w:t>
      </w:r>
      <w:r>
        <w:t>.</w:t>
      </w:r>
      <w:r w:rsidRPr="00BC2753">
        <w:tab/>
      </w:r>
      <w:r w:rsidRPr="00BC2753">
        <w:tab/>
        <w:t>Испытательное оборудование</w:t>
      </w:r>
    </w:p>
    <w:p w:rsidR="004A3956" w:rsidRPr="00BC2753" w:rsidRDefault="004A3956" w:rsidP="004A3956">
      <w:pPr>
        <w:pStyle w:val="SingleTxtGR"/>
        <w:ind w:left="2268" w:hanging="1134"/>
      </w:pPr>
      <w:r w:rsidRPr="00BC2753">
        <w:t>1.1</w:t>
      </w:r>
      <w:r w:rsidRPr="00BC2753">
        <w:tab/>
      </w:r>
      <w:r w:rsidRPr="00BC2753">
        <w:tab/>
        <w:t>Оборудование состоит из увлажнительной камеры, резервуара с солевым раствором, подвода сжатого воздуха с соответствующими параметрами, одного или нескольких распылителей, опор для образцов, устройства для обогрева камеры и необходимых средств контроля. Размеры и конструктивные детали оборудования выбирают факультативно при условии выполнения требований относительно проведения испытания.</w:t>
      </w:r>
    </w:p>
    <w:p w:rsidR="004A3956" w:rsidRPr="00BC2753" w:rsidRDefault="004A3956" w:rsidP="004A3956">
      <w:pPr>
        <w:pStyle w:val="SingleTxtGR"/>
        <w:ind w:left="2268" w:hanging="1134"/>
      </w:pPr>
      <w:r w:rsidRPr="00BC2753">
        <w:t>1.2</w:t>
      </w:r>
      <w:r w:rsidRPr="00BC2753">
        <w:tab/>
      </w:r>
      <w:r w:rsidRPr="00BC2753">
        <w:tab/>
        <w:t xml:space="preserve">Важно не допустить того, чтобы капли раствора, конденсирующиеся на потолке или корпусе камеры, падали на </w:t>
      </w:r>
      <w:r>
        <w:t>испытуем</w:t>
      </w:r>
      <w:r w:rsidRPr="00BC2753">
        <w:t>ые образцы.</w:t>
      </w:r>
    </w:p>
    <w:p w:rsidR="004A3956" w:rsidRPr="00BC2753" w:rsidRDefault="004A3956" w:rsidP="004A3956">
      <w:pPr>
        <w:pStyle w:val="SingleTxtGR"/>
        <w:ind w:left="2268" w:hanging="1134"/>
      </w:pPr>
      <w:r w:rsidRPr="00BC2753">
        <w:t>1.3</w:t>
      </w:r>
      <w:r w:rsidRPr="00BC2753">
        <w:tab/>
      </w:r>
      <w:r w:rsidRPr="00BC2753">
        <w:tab/>
        <w:t xml:space="preserve">Капли раствора, которые падают с </w:t>
      </w:r>
      <w:r>
        <w:t>испытуем</w:t>
      </w:r>
      <w:r w:rsidRPr="00BC2753">
        <w:t>ых образцов, не должны возвращаться в резервуар для повторного распыления.</w:t>
      </w:r>
    </w:p>
    <w:p w:rsidR="004A3956" w:rsidRPr="00BC2753" w:rsidRDefault="004A3956" w:rsidP="004A3956">
      <w:pPr>
        <w:pStyle w:val="SingleTxtGR"/>
        <w:ind w:left="2268" w:hanging="1134"/>
      </w:pPr>
      <w:r w:rsidRPr="00BC2753">
        <w:t>1.4</w:t>
      </w:r>
      <w:r w:rsidRPr="00BC2753">
        <w:tab/>
      </w:r>
      <w:r w:rsidRPr="00BC2753">
        <w:tab/>
        <w:t>Оборудование должно быть изготовлено из материалов, которые не влияют на агрессивность распыленной влаги.</w:t>
      </w:r>
    </w:p>
    <w:p w:rsidR="004A3956" w:rsidRPr="00BC2753" w:rsidRDefault="004A3956" w:rsidP="004A3956">
      <w:pPr>
        <w:pStyle w:val="SingleTxtGR"/>
      </w:pPr>
      <w:r w:rsidRPr="00BC2753">
        <w:t>2.</w:t>
      </w:r>
      <w:r w:rsidRPr="00BC2753">
        <w:tab/>
      </w:r>
      <w:r w:rsidRPr="00BC2753">
        <w:tab/>
        <w:t xml:space="preserve">Расположение </w:t>
      </w:r>
      <w:r>
        <w:t>испытуем</w:t>
      </w:r>
      <w:r w:rsidRPr="00BC2753">
        <w:t>ых образцов в увлажнительной камере</w:t>
      </w:r>
    </w:p>
    <w:p w:rsidR="004A3956" w:rsidRPr="00BC2753" w:rsidRDefault="004A3956" w:rsidP="004A3956">
      <w:pPr>
        <w:pStyle w:val="SingleTxtGR"/>
        <w:ind w:left="2268" w:hanging="1134"/>
      </w:pPr>
      <w:r w:rsidRPr="00BC2753">
        <w:t>2.1</w:t>
      </w:r>
      <w:r w:rsidRPr="00BC2753">
        <w:tab/>
      </w:r>
      <w:r w:rsidRPr="00BC2753">
        <w:tab/>
        <w:t xml:space="preserve">Образцы, за исключением втягивающих устройств, поддерживают или подвешивают под углом 15°−30° к вертикали и желательно параллельно основному направлению горизонтального потока тумана в камере вблизи </w:t>
      </w:r>
      <w:r>
        <w:t>испытуем</w:t>
      </w:r>
      <w:r w:rsidRPr="00BC2753">
        <w:t>ой поверхности.</w:t>
      </w:r>
    </w:p>
    <w:p w:rsidR="004A3956" w:rsidRPr="00BC2753" w:rsidRDefault="004A3956" w:rsidP="004A3956">
      <w:pPr>
        <w:pStyle w:val="SingleTxtGR"/>
        <w:ind w:left="2268" w:hanging="1134"/>
      </w:pPr>
      <w:r w:rsidRPr="00BC2753">
        <w:t>2.2</w:t>
      </w:r>
      <w:r w:rsidRPr="00BC2753">
        <w:tab/>
      </w:r>
      <w:r w:rsidRPr="00BC2753">
        <w:tab/>
        <w:t>Втягивающие устройства поддерживают или подвешивают таким образом, чтобы ось катушки для наматывания лямки располагалась перпендикулярно к основному направлению горизонтального потока тумана в камере. Втягивающее устройство должно быть обращено отверстием для лямки в этом главном направлении.</w:t>
      </w:r>
    </w:p>
    <w:p w:rsidR="004A3956" w:rsidRPr="00BC2753" w:rsidRDefault="004A3956" w:rsidP="004A3956">
      <w:pPr>
        <w:pStyle w:val="SingleTxtGR"/>
        <w:ind w:left="2268" w:hanging="1134"/>
      </w:pPr>
      <w:r w:rsidRPr="00BC2753">
        <w:t>2.3</w:t>
      </w:r>
      <w:r w:rsidRPr="00BC2753">
        <w:tab/>
      </w:r>
      <w:r w:rsidRPr="00BC2753">
        <w:tab/>
        <w:t>Каждый образец располагают таким образом, чтобы он не препятствовал осаждению тумана на другие образцы.</w:t>
      </w:r>
    </w:p>
    <w:p w:rsidR="004A3956" w:rsidRPr="00BC2753" w:rsidRDefault="004A3956" w:rsidP="004A3956">
      <w:pPr>
        <w:pStyle w:val="SingleTxtGR"/>
        <w:ind w:left="2268" w:hanging="1134"/>
      </w:pPr>
      <w:r w:rsidRPr="00BC2753">
        <w:t>2.4</w:t>
      </w:r>
      <w:r w:rsidRPr="00BC2753">
        <w:tab/>
      </w:r>
      <w:r w:rsidRPr="00BC2753">
        <w:tab/>
        <w:t xml:space="preserve">Каждый образец располагается таким образом, чтобы стекающие с него капли солевого </w:t>
      </w:r>
      <w:proofErr w:type="gramStart"/>
      <w:r w:rsidRPr="00BC2753">
        <w:t>раствора</w:t>
      </w:r>
      <w:proofErr w:type="gramEnd"/>
      <w:r w:rsidRPr="00BC2753">
        <w:t xml:space="preserve"> не попадали на другой образец.</w:t>
      </w:r>
    </w:p>
    <w:p w:rsidR="004A3956" w:rsidRPr="00BC2753" w:rsidRDefault="004A3956" w:rsidP="004A3956">
      <w:pPr>
        <w:pStyle w:val="SingleTxtGR"/>
        <w:ind w:left="2268" w:hanging="1134"/>
      </w:pPr>
      <w:r w:rsidRPr="00BC2753">
        <w:t>3.</w:t>
      </w:r>
      <w:r w:rsidRPr="00BC2753">
        <w:tab/>
      </w:r>
      <w:r w:rsidRPr="00BC2753">
        <w:tab/>
        <w:t>Солевой раствор</w:t>
      </w:r>
    </w:p>
    <w:p w:rsidR="004A3956" w:rsidRPr="00BC2753" w:rsidRDefault="004A3956" w:rsidP="004A3956">
      <w:pPr>
        <w:pStyle w:val="SingleTxtGR"/>
        <w:ind w:left="2268" w:hanging="1134"/>
      </w:pPr>
      <w:r w:rsidRPr="00BC2753">
        <w:t>3.1</w:t>
      </w:r>
      <w:r w:rsidRPr="00BC2753">
        <w:tab/>
      </w:r>
      <w:r w:rsidRPr="00BC2753">
        <w:tab/>
        <w:t>Для получения солевого раствора растворяют 5 частей</w:t>
      </w:r>
      <w:r>
        <w:t xml:space="preserve"> ± </w:t>
      </w:r>
      <w:r w:rsidRPr="00BC2753">
        <w:t>1 часть по массе хлористого натрия в 95 частях дистиллированной воды. Соль должна представлять собой хлористый натрий, практически не содержащий никеля и меди; в сухом виде в ней допускается содержание не более 0,1% йодистого натрия и не более 0,3% прочих примесей.</w:t>
      </w:r>
    </w:p>
    <w:p w:rsidR="004A3956" w:rsidRPr="00BC2753" w:rsidRDefault="004A3956" w:rsidP="004A3956">
      <w:pPr>
        <w:pStyle w:val="SingleTxtGR"/>
        <w:ind w:left="2268" w:hanging="1134"/>
      </w:pPr>
      <w:r w:rsidRPr="00BC2753">
        <w:t>3.2</w:t>
      </w:r>
      <w:r w:rsidRPr="00BC2753">
        <w:tab/>
      </w:r>
      <w:r w:rsidRPr="00BC2753">
        <w:tab/>
        <w:t xml:space="preserve">Раствор, распыленный при 35 °C и собранный в коллектор, должен находиться в диапазоне </w:t>
      </w:r>
      <w:proofErr w:type="spellStart"/>
      <w:r w:rsidRPr="00BC2753">
        <w:t>pH</w:t>
      </w:r>
      <w:proofErr w:type="spellEnd"/>
      <w:r w:rsidRPr="00BC2753">
        <w:t xml:space="preserve"> 6,5−7,2.</w:t>
      </w:r>
    </w:p>
    <w:p w:rsidR="004A3956" w:rsidRPr="00BC2753" w:rsidRDefault="004A3956" w:rsidP="004A3956">
      <w:pPr>
        <w:pStyle w:val="SingleTxtGR"/>
        <w:keepNext/>
        <w:ind w:left="2268" w:hanging="1134"/>
      </w:pPr>
      <w:r w:rsidRPr="00BC2753">
        <w:t>4.</w:t>
      </w:r>
      <w:r w:rsidRPr="00BC2753">
        <w:tab/>
      </w:r>
      <w:r w:rsidRPr="00BC2753">
        <w:tab/>
        <w:t>Сжатый воздух</w:t>
      </w:r>
    </w:p>
    <w:p w:rsidR="004A3956" w:rsidRPr="00BC2753" w:rsidRDefault="004A3956" w:rsidP="004A3956">
      <w:pPr>
        <w:pStyle w:val="SingleTxtGR"/>
        <w:ind w:left="2268" w:hanging="1134"/>
      </w:pPr>
      <w:r w:rsidRPr="00BC2753">
        <w:t>4.1</w:t>
      </w:r>
      <w:r w:rsidRPr="00BC2753">
        <w:tab/>
      </w:r>
      <w:r w:rsidRPr="00BC2753">
        <w:tab/>
        <w:t>Сжатый воздух, подаваемый к соплу или соплам для распыления солевого раствора, не должен содержать масел или грязи, а рабочее давление должно составлять 70 кН/м</w:t>
      </w:r>
      <w:r w:rsidRPr="00BC2753">
        <w:rPr>
          <w:vertAlign w:val="superscript"/>
        </w:rPr>
        <w:t>2</w:t>
      </w:r>
      <w:r w:rsidRPr="00BC2753">
        <w:t>−170 кН/м</w:t>
      </w:r>
      <w:r w:rsidRPr="00BC2753">
        <w:rPr>
          <w:vertAlign w:val="superscript"/>
        </w:rPr>
        <w:t>2</w:t>
      </w:r>
      <w:r w:rsidRPr="00BC2753">
        <w:t>.</w:t>
      </w:r>
    </w:p>
    <w:p w:rsidR="004A3956" w:rsidRPr="00BC2753" w:rsidRDefault="004A3956" w:rsidP="004A3956">
      <w:pPr>
        <w:pStyle w:val="SingleTxtGR"/>
        <w:ind w:left="2268" w:hanging="1134"/>
      </w:pPr>
      <w:r w:rsidRPr="00BC2753">
        <w:t>5.</w:t>
      </w:r>
      <w:r w:rsidRPr="00BC2753">
        <w:tab/>
      </w:r>
      <w:r w:rsidRPr="00BC2753">
        <w:tab/>
        <w:t>Условия в увлажнительной камере</w:t>
      </w:r>
    </w:p>
    <w:p w:rsidR="004A3956" w:rsidRPr="00BC2753" w:rsidRDefault="004A3956" w:rsidP="004A3956">
      <w:pPr>
        <w:pStyle w:val="SingleTxtGR"/>
        <w:ind w:left="2268" w:hanging="1134"/>
      </w:pPr>
      <w:r w:rsidRPr="00BC2753">
        <w:t>5.1</w:t>
      </w:r>
      <w:r w:rsidRPr="00BC2753">
        <w:tab/>
      </w:r>
      <w:r w:rsidRPr="00BC2753">
        <w:tab/>
        <w:t xml:space="preserve">Температуру в рабочей зоне увлажнительной камеры поддерживают на уровне 35 ± 5 °C. В рабочей зоне помещают по меньшей мере два чистых коллектора, в которые попадают капли раствора, стекающего с </w:t>
      </w:r>
      <w:r>
        <w:t>испытуем</w:t>
      </w:r>
      <w:r w:rsidRPr="00BC2753">
        <w:t xml:space="preserve">ых образцов или любых других поверхностей. Коллекторы располагают вблизи </w:t>
      </w:r>
      <w:r>
        <w:t>испытуем</w:t>
      </w:r>
      <w:r w:rsidRPr="00BC2753">
        <w:t>ых образцов: один − как можно ближе к одному из сопел, а другой − как можно дальше от всех сопел. Плотность тумана должна быть такой, чтобы на каждые 80 см</w:t>
      </w:r>
      <w:r w:rsidRPr="00BC2753">
        <w:rPr>
          <w:vertAlign w:val="superscript"/>
        </w:rPr>
        <w:t>2</w:t>
      </w:r>
      <w:r w:rsidRPr="00BC2753">
        <w:t xml:space="preserve"> горизонтальной поверхности коллектора в каждый коллектор попадало от 1,0 до 2,0 мл раствора в час при измерении в среднем в течение не менее 16 часов.</w:t>
      </w:r>
    </w:p>
    <w:p w:rsidR="004A3956" w:rsidRPr="004D1614" w:rsidRDefault="004A3956" w:rsidP="004A3956">
      <w:pPr>
        <w:pStyle w:val="SingleTxtGR"/>
        <w:ind w:left="2268" w:hanging="1134"/>
      </w:pPr>
      <w:r w:rsidRPr="00BC2753">
        <w:t>5.2</w:t>
      </w:r>
      <w:r w:rsidRPr="00BC2753">
        <w:tab/>
      </w:r>
      <w:r w:rsidRPr="00BC2753">
        <w:tab/>
        <w:t xml:space="preserve">Сопло или сопла должны быть направлены или отрегулированы таким образом, чтобы струя не попадала непосредственно на </w:t>
      </w:r>
      <w:r>
        <w:t>испытуем</w:t>
      </w:r>
      <w:r w:rsidRPr="00BC2753">
        <w:t>ые образцы.</w:t>
      </w:r>
    </w:p>
    <w:p w:rsidR="004A3956" w:rsidRDefault="004A3956" w:rsidP="008453F7">
      <w:pPr>
        <w:pStyle w:val="SingleTxtGR"/>
        <w:tabs>
          <w:tab w:val="clear" w:pos="1701"/>
        </w:tabs>
        <w:ind w:left="2835" w:hanging="1701"/>
        <w:sectPr w:rsidR="004A3956" w:rsidSect="007F1856">
          <w:headerReference w:type="even" r:id="rId64"/>
          <w:footerReference w:type="even" r:id="rId65"/>
          <w:headerReference w:type="first" r:id="rId66"/>
          <w:footerReference w:type="first" r:id="rId67"/>
          <w:endnotePr>
            <w:numFmt w:val="decimal"/>
          </w:endnotePr>
          <w:pgSz w:w="11906" w:h="16838" w:code="9"/>
          <w:pgMar w:top="1418" w:right="1134" w:bottom="1134" w:left="1134" w:header="680" w:footer="567" w:gutter="0"/>
          <w:cols w:space="708"/>
          <w:titlePg/>
          <w:docGrid w:linePitch="360"/>
        </w:sectPr>
      </w:pPr>
    </w:p>
    <w:p w:rsidR="00B021E5" w:rsidRPr="00BC2753" w:rsidRDefault="00B021E5" w:rsidP="00B021E5">
      <w:pPr>
        <w:pStyle w:val="HChGR"/>
      </w:pPr>
      <w:r w:rsidRPr="00BC2753">
        <w:t>Приложение 5</w:t>
      </w:r>
    </w:p>
    <w:p w:rsidR="00B021E5" w:rsidRPr="00BC2753" w:rsidRDefault="00B021E5" w:rsidP="00B021E5">
      <w:pPr>
        <w:pStyle w:val="HChGR"/>
      </w:pPr>
      <w:r w:rsidRPr="00BC2753">
        <w:tab/>
      </w:r>
      <w:r w:rsidRPr="00BC2753">
        <w:tab/>
      </w:r>
      <w:bookmarkStart w:id="101" w:name="_Toc206914939"/>
      <w:r w:rsidRPr="00BC2753">
        <w:t>Испытание на истирание и проскальзывание</w:t>
      </w:r>
      <w:bookmarkEnd w:id="101"/>
    </w:p>
    <w:p w:rsidR="00B021E5" w:rsidRPr="00BC2753" w:rsidRDefault="00B021E5" w:rsidP="00B021E5">
      <w:pPr>
        <w:pStyle w:val="H23GR"/>
        <w:rPr>
          <w:bCs/>
        </w:rPr>
      </w:pPr>
      <w:r w:rsidRPr="00BC2753">
        <w:rPr>
          <w:b w:val="0"/>
        </w:rPr>
        <w:tab/>
      </w:r>
      <w:r w:rsidRPr="00BC2753">
        <w:rPr>
          <w:b w:val="0"/>
        </w:rPr>
        <w:tab/>
        <w:t>Рис. 1</w:t>
      </w:r>
      <w:r w:rsidRPr="00BC2753">
        <w:rPr>
          <w:b w:val="0"/>
        </w:rPr>
        <w:br/>
      </w:r>
      <w:r w:rsidRPr="00BC2753">
        <w:t>Испытание типа</w:t>
      </w:r>
      <w:r w:rsidRPr="00BC2753">
        <w:rPr>
          <w:bCs/>
        </w:rPr>
        <w:t xml:space="preserve"> 1</w:t>
      </w:r>
    </w:p>
    <w:bookmarkStart w:id="102" w:name="_MON_1279545733"/>
    <w:bookmarkStart w:id="103" w:name="_MON_1279545783"/>
    <w:bookmarkStart w:id="104" w:name="_MON_1279545810"/>
    <w:bookmarkStart w:id="105" w:name="_MON_1279958222"/>
    <w:bookmarkStart w:id="106" w:name="_MON_1279958602"/>
    <w:bookmarkStart w:id="107" w:name="_MON_1279958659"/>
    <w:bookmarkStart w:id="108" w:name="_MON_1279959674"/>
    <w:bookmarkStart w:id="109" w:name="_MON_1446542052"/>
    <w:bookmarkStart w:id="110" w:name="_MON_1446644760"/>
    <w:bookmarkEnd w:id="102"/>
    <w:bookmarkEnd w:id="103"/>
    <w:bookmarkEnd w:id="104"/>
    <w:bookmarkEnd w:id="105"/>
    <w:bookmarkEnd w:id="106"/>
    <w:bookmarkEnd w:id="107"/>
    <w:bookmarkEnd w:id="108"/>
    <w:bookmarkEnd w:id="109"/>
    <w:bookmarkEnd w:id="110"/>
    <w:bookmarkStart w:id="111" w:name="_MON_1279545406"/>
    <w:bookmarkEnd w:id="111"/>
    <w:p w:rsidR="00B021E5" w:rsidRPr="00BC2753" w:rsidRDefault="00157C71" w:rsidP="00B021E5">
      <w:pPr>
        <w:jc w:val="center"/>
      </w:pPr>
      <w:r w:rsidRPr="00BC2753">
        <w:object w:dxaOrig="8878" w:dyaOrig="4879">
          <v:shape id="_x0000_i1030" type="#_x0000_t75" style="width:443.9pt;height:243.95pt" o:ole="">
            <v:imagedata r:id="rId68" o:title=""/>
          </v:shape>
          <o:OLEObject Type="Embed" ProgID="Word.Picture.8" ShapeID="_x0000_i1030" DrawAspect="Content" ObjectID="_1593419353" r:id="rId69"/>
        </w:object>
      </w:r>
    </w:p>
    <w:p w:rsidR="00B021E5" w:rsidRPr="00BC2753" w:rsidRDefault="00B021E5" w:rsidP="00B021E5">
      <w:pPr>
        <w:jc w:val="center"/>
      </w:pPr>
    </w:p>
    <w:bookmarkStart w:id="112" w:name="_MON_1279958700"/>
    <w:bookmarkStart w:id="113" w:name="_MON_1279959643"/>
    <w:bookmarkStart w:id="114" w:name="_MON_1446542091"/>
    <w:bookmarkStart w:id="115" w:name="_MON_1446644761"/>
    <w:bookmarkEnd w:id="112"/>
    <w:bookmarkEnd w:id="113"/>
    <w:bookmarkEnd w:id="114"/>
    <w:bookmarkEnd w:id="115"/>
    <w:bookmarkStart w:id="116" w:name="_MON_1279545887"/>
    <w:bookmarkEnd w:id="116"/>
    <w:p w:rsidR="00B021E5" w:rsidRPr="00BC2753" w:rsidRDefault="00490248" w:rsidP="00B021E5">
      <w:pPr>
        <w:jc w:val="center"/>
      </w:pPr>
      <w:r w:rsidRPr="00BC2753">
        <w:object w:dxaOrig="9240" w:dyaOrig="5400">
          <v:shape id="_x0000_i1031" type="#_x0000_t75" style="width:462pt;height:270pt" o:ole="">
            <v:imagedata r:id="rId70" o:title=""/>
          </v:shape>
          <o:OLEObject Type="Embed" ProgID="Word.Picture.8" ShapeID="_x0000_i1031" DrawAspect="Content" ObjectID="_1593419354" r:id="rId71"/>
        </w:object>
      </w:r>
    </w:p>
    <w:p w:rsidR="00B021E5" w:rsidRPr="00BC2753" w:rsidRDefault="00B021E5" w:rsidP="00B021E5">
      <w:pPr>
        <w:pStyle w:val="H23GR"/>
        <w:rPr>
          <w:bCs/>
        </w:rPr>
      </w:pPr>
      <w:r w:rsidRPr="00BC2753">
        <w:rPr>
          <w:b w:val="0"/>
        </w:rPr>
        <w:tab/>
      </w:r>
      <w:r w:rsidRPr="00BC2753">
        <w:rPr>
          <w:b w:val="0"/>
        </w:rPr>
        <w:tab/>
        <w:t>Рис. 2</w:t>
      </w:r>
      <w:r w:rsidRPr="00BC2753">
        <w:rPr>
          <w:b w:val="0"/>
        </w:rPr>
        <w:br/>
      </w:r>
      <w:r w:rsidRPr="00BC2753">
        <w:t>Испытание типа</w:t>
      </w:r>
      <w:r w:rsidRPr="00BC2753">
        <w:rPr>
          <w:bCs/>
        </w:rPr>
        <w:t xml:space="preserve"> 2</w:t>
      </w:r>
    </w:p>
    <w:bookmarkStart w:id="117" w:name="_MON_1446619864"/>
    <w:bookmarkStart w:id="118" w:name="_MON_1446619876"/>
    <w:bookmarkStart w:id="119" w:name="_MON_1446619891"/>
    <w:bookmarkStart w:id="120" w:name="_MON_1446619905"/>
    <w:bookmarkStart w:id="121" w:name="_MON_1446643047"/>
    <w:bookmarkStart w:id="122" w:name="_MON_1446643118"/>
    <w:bookmarkStart w:id="123" w:name="_MON_1446643216"/>
    <w:bookmarkStart w:id="124" w:name="_MON_1446644763"/>
    <w:bookmarkStart w:id="125" w:name="_MON_1279547148"/>
    <w:bookmarkStart w:id="126" w:name="_MON_1279547426"/>
    <w:bookmarkStart w:id="127" w:name="_MON_1279547449"/>
    <w:bookmarkStart w:id="128" w:name="_MON_1279958928"/>
    <w:bookmarkStart w:id="129" w:name="_MON_1279959346"/>
    <w:bookmarkStart w:id="130" w:name="_MON_1279959618"/>
    <w:bookmarkStart w:id="131" w:name="_MON_1279959707"/>
    <w:bookmarkStart w:id="132" w:name="_MON_1281516466"/>
    <w:bookmarkStart w:id="133" w:name="_MON_1411818248"/>
    <w:bookmarkStart w:id="134" w:name="_MON_144654213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Start w:id="135" w:name="_MON_1446619842"/>
    <w:bookmarkEnd w:id="135"/>
    <w:p w:rsidR="00B021E5" w:rsidRPr="00BC2753" w:rsidRDefault="00B021E5" w:rsidP="00B021E5">
      <w:pPr>
        <w:jc w:val="center"/>
      </w:pPr>
      <w:r w:rsidRPr="00BC2753">
        <w:object w:dxaOrig="8516" w:dyaOrig="6512">
          <v:shape id="_x0000_i1032" type="#_x0000_t75" style="width:383.2pt;height:293.35pt" o:ole="">
            <v:imagedata r:id="rId72" o:title=""/>
          </v:shape>
          <o:OLEObject Type="Embed" ProgID="Word.Picture.8" ShapeID="_x0000_i1032" DrawAspect="Content" ObjectID="_1593419355" r:id="rId73"/>
        </w:object>
      </w:r>
    </w:p>
    <w:p w:rsidR="00B021E5" w:rsidRPr="00BC2753" w:rsidRDefault="00B021E5" w:rsidP="00B021E5">
      <w:pPr>
        <w:jc w:val="center"/>
      </w:pPr>
    </w:p>
    <w:bookmarkStart w:id="136" w:name="_MON_1411818249"/>
    <w:bookmarkStart w:id="137" w:name="_MON_1446619796"/>
    <w:bookmarkStart w:id="138" w:name="_MON_1446643263"/>
    <w:bookmarkStart w:id="139" w:name="_MON_1446644764"/>
    <w:bookmarkStart w:id="140" w:name="_MON_1279547553"/>
    <w:bookmarkStart w:id="141" w:name="_MON_1279547639"/>
    <w:bookmarkStart w:id="142" w:name="_MON_1279547652"/>
    <w:bookmarkStart w:id="143" w:name="_MON_1279547679"/>
    <w:bookmarkStart w:id="144" w:name="_MON_1279547724"/>
    <w:bookmarkStart w:id="145" w:name="_MON_1279959376"/>
    <w:bookmarkStart w:id="146" w:name="_MON_1279959577"/>
    <w:bookmarkStart w:id="147" w:name="_MON_1279960051"/>
    <w:bookmarkStart w:id="148" w:name="_MON_1281363221"/>
    <w:bookmarkStart w:id="149" w:name="_MON_1281516543"/>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Start w:id="150" w:name="_MON_1281517119"/>
    <w:bookmarkEnd w:id="150"/>
    <w:p w:rsidR="00B021E5" w:rsidRPr="00D507E7" w:rsidRDefault="00490248" w:rsidP="00B021E5">
      <w:pPr>
        <w:jc w:val="center"/>
      </w:pPr>
      <w:r w:rsidRPr="00BC2753">
        <w:object w:dxaOrig="9240" w:dyaOrig="5925">
          <v:shape id="_x0000_i1033" type="#_x0000_t75" style="width:440.3pt;height:282.6pt" o:ole="">
            <v:imagedata r:id="rId74" o:title=""/>
          </v:shape>
          <o:OLEObject Type="Embed" ProgID="Word.Picture.8" ShapeID="_x0000_i1033" DrawAspect="Content" ObjectID="_1593419356" r:id="rId75"/>
        </w:object>
      </w:r>
    </w:p>
    <w:p w:rsidR="00B021E5" w:rsidRPr="00893778" w:rsidRDefault="00B021E5" w:rsidP="00490248">
      <w:pPr>
        <w:pStyle w:val="H23GR"/>
      </w:pPr>
      <w:r>
        <w:br w:type="page"/>
      </w:r>
      <w:r w:rsidR="00490248" w:rsidRPr="00490248">
        <w:rPr>
          <w:b w:val="0"/>
        </w:rPr>
        <w:tab/>
      </w:r>
      <w:r w:rsidR="00490248" w:rsidRPr="00490248">
        <w:rPr>
          <w:b w:val="0"/>
        </w:rPr>
        <w:tab/>
      </w:r>
      <w:r w:rsidRPr="00490248">
        <w:rPr>
          <w:b w:val="0"/>
        </w:rPr>
        <w:t>Рис. 3</w:t>
      </w:r>
      <w:r w:rsidRPr="00490248">
        <w:rPr>
          <w:b w:val="0"/>
        </w:rPr>
        <w:br/>
      </w:r>
      <w:r w:rsidRPr="00893778">
        <w:t>Испытание на проскальзывание</w:t>
      </w:r>
    </w:p>
    <w:p w:rsidR="00B021E5" w:rsidRPr="00BC2753" w:rsidRDefault="00B021E5" w:rsidP="00B021E5">
      <w:pPr>
        <w:pStyle w:val="SingleTxtGR"/>
      </w:pPr>
      <w:r w:rsidRPr="00BC2753">
        <w:t>Общая величина хода: 300 ± 20 мм</w:t>
      </w:r>
    </w:p>
    <w:p w:rsidR="00B021E5" w:rsidRPr="00BC2753" w:rsidRDefault="00B021E5" w:rsidP="00B021E5">
      <w:pPr>
        <w:jc w:val="center"/>
      </w:pPr>
    </w:p>
    <w:bookmarkStart w:id="151" w:name="_MON_1279959900"/>
    <w:bookmarkStart w:id="152" w:name="_MON_1279960083"/>
    <w:bookmarkStart w:id="153" w:name="_MON_1411818250"/>
    <w:bookmarkStart w:id="154" w:name="_MON_1415016315"/>
    <w:bookmarkStart w:id="155" w:name="_MON_1415086106"/>
    <w:bookmarkStart w:id="156" w:name="_MON_1446542294"/>
    <w:bookmarkStart w:id="157" w:name="_MON_1446644765"/>
    <w:bookmarkStart w:id="158" w:name="_MON_1279546463"/>
    <w:bookmarkEnd w:id="151"/>
    <w:bookmarkEnd w:id="152"/>
    <w:bookmarkEnd w:id="153"/>
    <w:bookmarkEnd w:id="154"/>
    <w:bookmarkEnd w:id="155"/>
    <w:bookmarkEnd w:id="156"/>
    <w:bookmarkEnd w:id="157"/>
    <w:bookmarkEnd w:id="158"/>
    <w:bookmarkStart w:id="159" w:name="_MON_1279547917"/>
    <w:bookmarkEnd w:id="159"/>
    <w:p w:rsidR="00B021E5" w:rsidRPr="00BC2753" w:rsidRDefault="00B820FC" w:rsidP="00B021E5">
      <w:pPr>
        <w:jc w:val="center"/>
      </w:pPr>
      <w:r w:rsidRPr="00BC2753">
        <w:object w:dxaOrig="11396" w:dyaOrig="9046">
          <v:shape id="_x0000_i1034" type="#_x0000_t75" style="width:451.85pt;height:358.65pt" o:ole="">
            <v:imagedata r:id="rId76" o:title=""/>
          </v:shape>
          <o:OLEObject Type="Embed" ProgID="Word.Picture.8" ShapeID="_x0000_i1034" DrawAspect="Content" ObjectID="_1593419357" r:id="rId77"/>
        </w:object>
      </w:r>
    </w:p>
    <w:p w:rsidR="00B021E5" w:rsidRPr="00BC2753" w:rsidRDefault="00B021E5" w:rsidP="00B021E5"/>
    <w:p w:rsidR="00B021E5" w:rsidRPr="00BC2753" w:rsidRDefault="00B021E5" w:rsidP="00B021E5">
      <w:pPr>
        <w:ind w:left="567" w:firstLine="567"/>
      </w:pPr>
      <w:r w:rsidRPr="00BC2753">
        <w:t>натянутое положение</w:t>
      </w:r>
      <w:r w:rsidRPr="00BC2753">
        <w:tab/>
      </w:r>
      <w:r w:rsidRPr="00BC2753">
        <w:tab/>
      </w:r>
      <w:r w:rsidRPr="00BC2753">
        <w:tab/>
      </w:r>
      <w:r w:rsidRPr="00BC2753">
        <w:tab/>
      </w:r>
      <w:r w:rsidRPr="00BC2753">
        <w:tab/>
      </w:r>
      <w:r w:rsidRPr="00BC2753">
        <w:tab/>
        <w:t>ослабленное положение</w:t>
      </w:r>
    </w:p>
    <w:p w:rsidR="00B021E5" w:rsidRPr="00BC2753" w:rsidRDefault="00B021E5" w:rsidP="00B021E5">
      <w:pPr>
        <w:pStyle w:val="SingleTxtG"/>
        <w:ind w:left="2268"/>
        <w:rPr>
          <w:spacing w:val="4"/>
          <w:lang w:val="ru-RU"/>
        </w:rPr>
      </w:pPr>
    </w:p>
    <w:p w:rsidR="00B021E5" w:rsidRPr="00BC2753" w:rsidRDefault="00B021E5" w:rsidP="00B021E5">
      <w:pPr>
        <w:pStyle w:val="SingleTxtGR"/>
        <w:ind w:left="2268" w:hanging="1134"/>
      </w:pPr>
      <w:r w:rsidRPr="00BC2753">
        <w:tab/>
      </w:r>
      <w:r w:rsidRPr="00BC2753">
        <w:tab/>
        <w:t>На испытательном устройстве нагрузка в 50 Н должна быть направлена вертикально во избежание раскачивания груза и перекручивания лямки.</w:t>
      </w:r>
    </w:p>
    <w:p w:rsidR="00B021E5" w:rsidRDefault="00B021E5" w:rsidP="00B021E5">
      <w:pPr>
        <w:pStyle w:val="SingleTxtGR"/>
        <w:ind w:left="2268" w:hanging="1134"/>
      </w:pPr>
      <w:r w:rsidRPr="00BC2753">
        <w:tab/>
      </w:r>
      <w:r w:rsidRPr="00BC2753">
        <w:tab/>
        <w:t>Крепежное устройство должно быть присоединено к грузу в 50 Н таким же образом, как и в транспортном средстве.</w:t>
      </w:r>
    </w:p>
    <w:p w:rsidR="003D3DCA" w:rsidRDefault="003D3DCA" w:rsidP="008453F7">
      <w:pPr>
        <w:pStyle w:val="SingleTxtGR"/>
        <w:tabs>
          <w:tab w:val="clear" w:pos="1701"/>
        </w:tabs>
        <w:ind w:left="2835" w:hanging="1701"/>
        <w:sectPr w:rsidR="003D3DCA" w:rsidSect="007F1856">
          <w:headerReference w:type="even" r:id="rId78"/>
          <w:headerReference w:type="default" r:id="rId79"/>
          <w:footerReference w:type="even" r:id="rId80"/>
          <w:footerReference w:type="default" r:id="rId81"/>
          <w:headerReference w:type="first" r:id="rId82"/>
          <w:footerReference w:type="first" r:id="rId83"/>
          <w:endnotePr>
            <w:numFmt w:val="decimal"/>
          </w:endnotePr>
          <w:pgSz w:w="11906" w:h="16838" w:code="9"/>
          <w:pgMar w:top="1418" w:right="1134" w:bottom="1134" w:left="1134" w:header="680" w:footer="567" w:gutter="0"/>
          <w:cols w:space="708"/>
          <w:titlePg/>
          <w:docGrid w:linePitch="360"/>
        </w:sectPr>
      </w:pPr>
    </w:p>
    <w:p w:rsidR="003D3DCA" w:rsidRPr="00BC2753" w:rsidRDefault="003D3DCA" w:rsidP="003D3DCA">
      <w:pPr>
        <w:pStyle w:val="HChGR"/>
        <w:spacing w:before="240"/>
      </w:pPr>
      <w:r w:rsidRPr="00BC2753">
        <w:t>Приложение 6</w:t>
      </w:r>
    </w:p>
    <w:p w:rsidR="003D3DCA" w:rsidRPr="00BC2753" w:rsidRDefault="003D3DCA" w:rsidP="003D3DCA">
      <w:pPr>
        <w:pStyle w:val="HChGR"/>
      </w:pPr>
      <w:r w:rsidRPr="00BC2753">
        <w:tab/>
      </w:r>
      <w:r w:rsidRPr="00BC2753">
        <w:tab/>
      </w:r>
      <w:bookmarkStart w:id="160" w:name="_Toc206914941"/>
      <w:r w:rsidRPr="00BC2753">
        <w:t>Описание тележки</w:t>
      </w:r>
      <w:bookmarkEnd w:id="160"/>
    </w:p>
    <w:p w:rsidR="003D3DCA" w:rsidRPr="00BC2753" w:rsidRDefault="003D3DCA" w:rsidP="003D3DCA">
      <w:pPr>
        <w:pStyle w:val="SingleTxtGR"/>
      </w:pPr>
      <w:r w:rsidRPr="00BC2753">
        <w:t>1.</w:t>
      </w:r>
      <w:r w:rsidRPr="00BC2753">
        <w:tab/>
      </w:r>
      <w:r w:rsidRPr="00BC2753">
        <w:tab/>
        <w:t>Тележка</w:t>
      </w:r>
    </w:p>
    <w:p w:rsidR="003D3DCA" w:rsidRPr="00BC2753" w:rsidRDefault="003D3DCA" w:rsidP="003D3DCA">
      <w:pPr>
        <w:pStyle w:val="SingleTxtGR"/>
        <w:ind w:left="2268" w:hanging="1134"/>
      </w:pPr>
      <w:r w:rsidRPr="00BC2753">
        <w:t>1.1</w:t>
      </w:r>
      <w:r w:rsidRPr="00BC2753">
        <w:tab/>
      </w:r>
      <w:r w:rsidRPr="00BC2753">
        <w:tab/>
        <w:t xml:space="preserve">При испытаниях </w:t>
      </w:r>
      <w:r>
        <w:t>усовершенствованных детских</w:t>
      </w:r>
      <w:r w:rsidRPr="00BC2753">
        <w:t xml:space="preserve"> удерживающих устройств масса тележки, на которой установлено только сиденье, должна превышать 380 кг. При испытаниях </w:t>
      </w:r>
      <w:r>
        <w:t>усовершенствованных детских удерживающих систем категории «</w:t>
      </w:r>
      <w:r w:rsidRPr="00BC2753">
        <w:t>ISOFIX для кон</w:t>
      </w:r>
      <w:r>
        <w:t>кретного транспортного средства»</w:t>
      </w:r>
      <w:r w:rsidRPr="00BC2753">
        <w:t xml:space="preserve"> общая масса тележки и конструкции транспортного средства должна превышать 800 кг.</w:t>
      </w:r>
    </w:p>
    <w:p w:rsidR="003D3DCA" w:rsidRPr="00BC2753" w:rsidRDefault="003D3DCA" w:rsidP="003D3DCA">
      <w:pPr>
        <w:pStyle w:val="SingleTxtGR"/>
      </w:pPr>
      <w:r w:rsidRPr="00BC2753">
        <w:t>2.</w:t>
      </w:r>
      <w:r w:rsidRPr="00BC2753">
        <w:tab/>
      </w:r>
      <w:r w:rsidRPr="00BC2753">
        <w:tab/>
        <w:t>Измерительный экран</w:t>
      </w:r>
    </w:p>
    <w:p w:rsidR="003D3DCA" w:rsidRPr="00BC2753" w:rsidRDefault="003D3DCA" w:rsidP="003D3DCA">
      <w:pPr>
        <w:pStyle w:val="SingleTxtGR"/>
        <w:ind w:left="2268" w:hanging="1134"/>
      </w:pPr>
      <w:r w:rsidRPr="00BC2753">
        <w:t>2.1</w:t>
      </w:r>
      <w:r w:rsidRPr="00BC2753">
        <w:tab/>
      </w:r>
      <w:r w:rsidRPr="00BC2753">
        <w:tab/>
        <w:t xml:space="preserve">На тележке прочно закрепляют измерительный экран. На нем наносится хорошо видимая линия ограничения перемещения, позволяющая установить (при помощи </w:t>
      </w:r>
      <w:proofErr w:type="spellStart"/>
      <w:r w:rsidRPr="00BC2753">
        <w:t>фотоданных</w:t>
      </w:r>
      <w:proofErr w:type="spellEnd"/>
      <w:r w:rsidRPr="00BC2753">
        <w:t>) соответствие предписаниям, касающимся перемещения вперед.</w:t>
      </w:r>
    </w:p>
    <w:p w:rsidR="003D3DCA" w:rsidRPr="00BC2753" w:rsidRDefault="003D3DCA" w:rsidP="003D3DCA">
      <w:pPr>
        <w:pStyle w:val="SingleTxtGR"/>
      </w:pPr>
      <w:r w:rsidRPr="00BC2753">
        <w:t>3.</w:t>
      </w:r>
      <w:r w:rsidRPr="00BC2753">
        <w:tab/>
      </w:r>
      <w:r w:rsidRPr="00BC2753">
        <w:tab/>
        <w:t>Испытательный стенд</w:t>
      </w:r>
    </w:p>
    <w:p w:rsidR="003D3DCA" w:rsidRPr="00BC2753" w:rsidRDefault="003D3DCA" w:rsidP="003D3DCA">
      <w:pPr>
        <w:pStyle w:val="SingleTxtGR"/>
      </w:pPr>
      <w:r w:rsidRPr="00BC2753">
        <w:t>3.1</w:t>
      </w:r>
      <w:r w:rsidRPr="00BC2753">
        <w:tab/>
      </w:r>
      <w:r w:rsidRPr="00BC2753">
        <w:tab/>
        <w:t>Испытательный стенд долж</w:t>
      </w:r>
      <w:r w:rsidR="00157C71">
        <w:t>ен</w:t>
      </w:r>
      <w:r w:rsidRPr="00BC2753">
        <w:t xml:space="preserve"> иметь следующую конструкцию:</w:t>
      </w:r>
    </w:p>
    <w:p w:rsidR="003D3DCA" w:rsidRPr="00BC2753" w:rsidRDefault="003D3DCA" w:rsidP="003D3DCA">
      <w:pPr>
        <w:pStyle w:val="SingleTxtGR"/>
        <w:ind w:left="2268" w:hanging="1134"/>
      </w:pPr>
      <w:r w:rsidRPr="00BC2753">
        <w:t>3.1.1</w:t>
      </w:r>
      <w:r w:rsidRPr="00BC2753">
        <w:tab/>
      </w:r>
      <w:r w:rsidRPr="00BC2753">
        <w:tab/>
        <w:t>жесткую стационарно закрепленную спинку, размеры которой приведены в добавлении 1 к настоящему приложению;</w:t>
      </w:r>
    </w:p>
    <w:p w:rsidR="003D3DCA" w:rsidRPr="00BC2753" w:rsidRDefault="003D3DCA" w:rsidP="003D3DCA">
      <w:pPr>
        <w:pStyle w:val="SingleTxtGR"/>
        <w:ind w:left="2268" w:hanging="1134"/>
      </w:pPr>
      <w:r w:rsidRPr="00BC2753">
        <w:t>3.1.2</w:t>
      </w:r>
      <w:r w:rsidRPr="00BC2753">
        <w:tab/>
      </w:r>
      <w:r w:rsidRPr="00BC2753">
        <w:tab/>
      </w:r>
      <w:r w:rsidRPr="00CF55AA">
        <w:rPr>
          <w:lang w:bidi="ru-RU"/>
        </w:rPr>
        <w:t xml:space="preserve">жесткое основание </w:t>
      </w:r>
      <w:r w:rsidRPr="00CF55AA">
        <w:rPr>
          <w:bCs/>
          <w:lang w:bidi="ru-RU"/>
        </w:rPr>
        <w:t>изготовленного из жесткого металлического листа</w:t>
      </w:r>
      <w:r w:rsidRPr="00CF55AA">
        <w:rPr>
          <w:b/>
          <w:lang w:bidi="ru-RU"/>
        </w:rPr>
        <w:t xml:space="preserve"> </w:t>
      </w:r>
      <w:r w:rsidRPr="00CF55AA">
        <w:rPr>
          <w:lang w:bidi="ru-RU"/>
        </w:rPr>
        <w:t>сиденья,</w:t>
      </w:r>
      <w:r w:rsidRPr="00CF55AA">
        <w:rPr>
          <w:b/>
          <w:lang w:bidi="ru-RU"/>
        </w:rPr>
        <w:t xml:space="preserve"> </w:t>
      </w:r>
      <w:r w:rsidRPr="00CF55AA">
        <w:rPr>
          <w:lang w:bidi="ru-RU"/>
        </w:rPr>
        <w:t>размеры которого приведены в добавлении 1 к настоящему приложению</w:t>
      </w:r>
      <w:r w:rsidRPr="00BC2753">
        <w:t>;</w:t>
      </w:r>
    </w:p>
    <w:p w:rsidR="003D3DCA" w:rsidRPr="00BC2753" w:rsidRDefault="003D3DCA" w:rsidP="003D3DCA">
      <w:pPr>
        <w:pStyle w:val="SingleTxtGR"/>
        <w:ind w:left="2268" w:hanging="1134"/>
      </w:pPr>
      <w:r w:rsidRPr="00BC2753">
        <w:t>3.1.3</w:t>
      </w:r>
      <w:r w:rsidRPr="00BC2753">
        <w:tab/>
      </w:r>
      <w:r w:rsidRPr="00BC2753">
        <w:tab/>
        <w:t>для обеспечения доступа к системе креплений ISOFIX в задней части подушки сиденья испытательного стенда делаются отверстия, предписанные в добавлении 1 к настоящему приложению;</w:t>
      </w:r>
    </w:p>
    <w:p w:rsidR="003D3DCA" w:rsidRPr="00BC2753" w:rsidRDefault="003D3DCA" w:rsidP="003D3DCA">
      <w:pPr>
        <w:pStyle w:val="SingleTxtGR"/>
      </w:pPr>
      <w:r w:rsidRPr="00BC2753">
        <w:t>3.1.4</w:t>
      </w:r>
      <w:r w:rsidRPr="00BC2753">
        <w:tab/>
      </w:r>
      <w:r w:rsidRPr="00BC2753">
        <w:tab/>
        <w:t>ширина испытательного стенда составляет 800 мм;</w:t>
      </w:r>
    </w:p>
    <w:p w:rsidR="003D3DCA" w:rsidRPr="00BC2753" w:rsidRDefault="003D3DCA" w:rsidP="003D3DCA">
      <w:pPr>
        <w:pStyle w:val="SingleTxtGR"/>
        <w:ind w:left="2268" w:hanging="1134"/>
      </w:pPr>
      <w:r w:rsidRPr="00BC2753">
        <w:t>3.1.5</w:t>
      </w:r>
      <w:r w:rsidRPr="00BC2753">
        <w:tab/>
      </w:r>
      <w:r w:rsidRPr="00BC2753">
        <w:tab/>
        <w:t xml:space="preserve">спинка и сиденье должны быть покрыты </w:t>
      </w:r>
      <w:proofErr w:type="spellStart"/>
      <w:r w:rsidRPr="00BC2753">
        <w:t>пенополиуретаном</w:t>
      </w:r>
      <w:proofErr w:type="spellEnd"/>
      <w:r w:rsidRPr="00BC2753">
        <w:t>, характеристики которого приведены в таблице 1. Размеры подушки приведены в добавлении 1 к настоящему приложению.</w:t>
      </w:r>
    </w:p>
    <w:p w:rsidR="003D3DCA" w:rsidRPr="003D3DCA" w:rsidRDefault="003D3DCA" w:rsidP="003D3DCA">
      <w:pPr>
        <w:pStyle w:val="H23GR"/>
        <w:rPr>
          <w:b w:val="0"/>
        </w:rPr>
      </w:pPr>
      <w:r w:rsidRPr="003D3DCA">
        <w:rPr>
          <w:b w:val="0"/>
        </w:rPr>
        <w:tab/>
      </w:r>
      <w:r w:rsidRPr="003D3DCA">
        <w:rPr>
          <w:b w:val="0"/>
        </w:rPr>
        <w:tab/>
        <w:t>Таблица 1</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843"/>
        <w:gridCol w:w="1297"/>
        <w:gridCol w:w="833"/>
      </w:tblGrid>
      <w:tr w:rsidR="003D3DCA" w:rsidRPr="00BC2753" w:rsidTr="00157C71">
        <w:tc>
          <w:tcPr>
            <w:tcW w:w="3397" w:type="dxa"/>
            <w:tcBorders>
              <w:bottom w:val="single" w:sz="12" w:space="0" w:color="auto"/>
            </w:tcBorders>
            <w:shd w:val="clear" w:color="auto" w:fill="auto"/>
            <w:vAlign w:val="bottom"/>
          </w:tcPr>
          <w:p w:rsidR="003D3DCA" w:rsidRPr="00BC2753" w:rsidRDefault="003D3DCA" w:rsidP="00977294">
            <w:pPr>
              <w:spacing w:before="80" w:after="80" w:line="200" w:lineRule="exact"/>
              <w:ind w:left="28"/>
              <w:rPr>
                <w:i/>
                <w:sz w:val="16"/>
              </w:rPr>
            </w:pPr>
          </w:p>
        </w:tc>
        <w:tc>
          <w:tcPr>
            <w:tcW w:w="1843" w:type="dxa"/>
            <w:tcBorders>
              <w:bottom w:val="single" w:sz="12" w:space="0" w:color="auto"/>
            </w:tcBorders>
            <w:shd w:val="clear" w:color="auto" w:fill="auto"/>
            <w:vAlign w:val="bottom"/>
          </w:tcPr>
          <w:p w:rsidR="003D3DCA" w:rsidRPr="00BC2753" w:rsidRDefault="003D3DCA" w:rsidP="00977294">
            <w:pPr>
              <w:spacing w:before="80" w:after="80" w:line="200" w:lineRule="exact"/>
              <w:ind w:left="28"/>
              <w:rPr>
                <w:i/>
                <w:sz w:val="16"/>
              </w:rPr>
            </w:pPr>
            <w:r w:rsidRPr="00BC2753">
              <w:rPr>
                <w:i/>
                <w:sz w:val="16"/>
              </w:rPr>
              <w:t>Стандарт</w:t>
            </w:r>
          </w:p>
        </w:tc>
        <w:tc>
          <w:tcPr>
            <w:tcW w:w="1297" w:type="dxa"/>
            <w:tcBorders>
              <w:bottom w:val="single" w:sz="12" w:space="0" w:color="auto"/>
            </w:tcBorders>
            <w:shd w:val="clear" w:color="auto" w:fill="auto"/>
            <w:vAlign w:val="bottom"/>
          </w:tcPr>
          <w:p w:rsidR="003D3DCA" w:rsidRPr="00BC2753" w:rsidRDefault="003D3DCA" w:rsidP="00977294">
            <w:pPr>
              <w:spacing w:before="80" w:after="80" w:line="200" w:lineRule="exact"/>
              <w:ind w:left="28"/>
              <w:rPr>
                <w:i/>
                <w:sz w:val="16"/>
              </w:rPr>
            </w:pPr>
            <w:r w:rsidRPr="00BC2753">
              <w:rPr>
                <w:i/>
                <w:sz w:val="16"/>
              </w:rPr>
              <w:t>Значение</w:t>
            </w:r>
          </w:p>
        </w:tc>
        <w:tc>
          <w:tcPr>
            <w:cnfStyle w:val="000100000000" w:firstRow="0" w:lastRow="0" w:firstColumn="0" w:lastColumn="1" w:oddVBand="0" w:evenVBand="0" w:oddHBand="0" w:evenHBand="0" w:firstRowFirstColumn="0" w:firstRowLastColumn="0" w:lastRowFirstColumn="0" w:lastRowLastColumn="0"/>
            <w:tcW w:w="833"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vAlign w:val="bottom"/>
          </w:tcPr>
          <w:p w:rsidR="003D3DCA" w:rsidRPr="00BC2753" w:rsidRDefault="003D3DCA" w:rsidP="00977294">
            <w:pPr>
              <w:spacing w:before="80" w:after="80" w:line="200" w:lineRule="exact"/>
              <w:ind w:left="28"/>
              <w:rPr>
                <w:i/>
                <w:sz w:val="16"/>
              </w:rPr>
            </w:pPr>
            <w:r w:rsidRPr="00BC2753">
              <w:rPr>
                <w:i/>
                <w:sz w:val="16"/>
              </w:rPr>
              <w:t>Единица</w:t>
            </w:r>
          </w:p>
        </w:tc>
      </w:tr>
      <w:tr w:rsidR="003D3DCA" w:rsidRPr="00BC2753" w:rsidTr="00157C71">
        <w:tc>
          <w:tcPr>
            <w:tcW w:w="3397" w:type="dxa"/>
            <w:tcBorders>
              <w:top w:val="single" w:sz="12" w:space="0" w:color="auto"/>
            </w:tcBorders>
            <w:shd w:val="clear" w:color="auto" w:fill="auto"/>
          </w:tcPr>
          <w:p w:rsidR="003D3DCA" w:rsidRPr="00157C71" w:rsidRDefault="003D3DCA" w:rsidP="00977294">
            <w:pPr>
              <w:spacing w:after="80" w:line="220" w:lineRule="atLeast"/>
              <w:ind w:left="28"/>
              <w:rPr>
                <w:szCs w:val="20"/>
              </w:rPr>
            </w:pPr>
            <w:r w:rsidRPr="00157C71">
              <w:rPr>
                <w:szCs w:val="20"/>
              </w:rPr>
              <w:t>Плотность</w:t>
            </w:r>
          </w:p>
        </w:tc>
        <w:tc>
          <w:tcPr>
            <w:tcW w:w="1843" w:type="dxa"/>
            <w:tcBorders>
              <w:top w:val="single" w:sz="12" w:space="0" w:color="auto"/>
            </w:tcBorders>
            <w:shd w:val="clear" w:color="auto" w:fill="auto"/>
          </w:tcPr>
          <w:p w:rsidR="003D3DCA" w:rsidRPr="00157C71" w:rsidRDefault="003D3DCA" w:rsidP="00977294">
            <w:pPr>
              <w:spacing w:after="80" w:line="220" w:lineRule="atLeast"/>
              <w:ind w:left="28"/>
              <w:rPr>
                <w:szCs w:val="20"/>
              </w:rPr>
            </w:pPr>
            <w:r w:rsidRPr="00157C71">
              <w:rPr>
                <w:szCs w:val="20"/>
              </w:rPr>
              <w:t>EN ISO 845</w:t>
            </w:r>
          </w:p>
        </w:tc>
        <w:tc>
          <w:tcPr>
            <w:tcW w:w="1297" w:type="dxa"/>
            <w:tcBorders>
              <w:top w:val="single" w:sz="12" w:space="0" w:color="auto"/>
            </w:tcBorders>
            <w:shd w:val="clear" w:color="auto" w:fill="auto"/>
          </w:tcPr>
          <w:p w:rsidR="003D3DCA" w:rsidRPr="00157C71" w:rsidRDefault="003D3DCA" w:rsidP="00977294">
            <w:pPr>
              <w:spacing w:after="80" w:line="220" w:lineRule="atLeast"/>
              <w:ind w:left="28"/>
              <w:rPr>
                <w:szCs w:val="20"/>
              </w:rPr>
            </w:pPr>
            <w:r w:rsidRPr="00157C71">
              <w:rPr>
                <w:szCs w:val="20"/>
              </w:rPr>
              <w:t>68−74</w:t>
            </w:r>
          </w:p>
        </w:tc>
        <w:tc>
          <w:tcPr>
            <w:cnfStyle w:val="000100000000" w:firstRow="0" w:lastRow="0" w:firstColumn="0" w:lastColumn="1" w:oddVBand="0" w:evenVBand="0" w:oddHBand="0" w:evenHBand="0" w:firstRowFirstColumn="0" w:firstRowLastColumn="0" w:lastRowFirstColumn="0" w:lastRowLastColumn="0"/>
            <w:tcW w:w="833" w:type="dxa"/>
            <w:tcBorders>
              <w:top w:val="single" w:sz="12"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3D3DCA" w:rsidRPr="00157C71" w:rsidRDefault="003D3DCA" w:rsidP="00977294">
            <w:pPr>
              <w:spacing w:after="80" w:line="220" w:lineRule="atLeast"/>
              <w:ind w:left="28"/>
              <w:rPr>
                <w:szCs w:val="20"/>
              </w:rPr>
            </w:pPr>
            <w:r w:rsidRPr="00157C71">
              <w:rPr>
                <w:szCs w:val="20"/>
              </w:rPr>
              <w:t>кг/м</w:t>
            </w:r>
            <w:r w:rsidRPr="00157C71">
              <w:rPr>
                <w:szCs w:val="20"/>
                <w:vertAlign w:val="superscript"/>
              </w:rPr>
              <w:t>3</w:t>
            </w:r>
          </w:p>
        </w:tc>
      </w:tr>
      <w:tr w:rsidR="003D3DCA" w:rsidRPr="00BC2753" w:rsidTr="00157C71">
        <w:tc>
          <w:tcPr>
            <w:tcW w:w="3397" w:type="dxa"/>
          </w:tcPr>
          <w:p w:rsidR="003D3DCA" w:rsidRPr="00157C71" w:rsidRDefault="003D3DCA" w:rsidP="00977294">
            <w:pPr>
              <w:spacing w:after="80" w:line="220" w:lineRule="atLeast"/>
              <w:ind w:left="28"/>
              <w:rPr>
                <w:szCs w:val="20"/>
              </w:rPr>
            </w:pPr>
            <w:r w:rsidRPr="00157C71">
              <w:rPr>
                <w:szCs w:val="20"/>
              </w:rPr>
              <w:t>Сопротивление сжатию</w:t>
            </w:r>
          </w:p>
        </w:tc>
        <w:tc>
          <w:tcPr>
            <w:tcW w:w="1843" w:type="dxa"/>
          </w:tcPr>
          <w:p w:rsidR="003D3DCA" w:rsidRPr="00157C71" w:rsidRDefault="003D3DCA" w:rsidP="00977294">
            <w:pPr>
              <w:spacing w:after="80" w:line="220" w:lineRule="atLeast"/>
              <w:ind w:left="28"/>
              <w:rPr>
                <w:szCs w:val="20"/>
              </w:rPr>
            </w:pPr>
            <w:r w:rsidRPr="00157C71">
              <w:rPr>
                <w:szCs w:val="20"/>
              </w:rPr>
              <w:t>EN ISO 3386/1</w:t>
            </w:r>
            <w:r w:rsidRPr="00157C71">
              <w:rPr>
                <w:szCs w:val="20"/>
              </w:rPr>
              <w:br/>
              <w:t>(40% сжатия)</w:t>
            </w:r>
          </w:p>
        </w:tc>
        <w:tc>
          <w:tcPr>
            <w:tcW w:w="1297" w:type="dxa"/>
          </w:tcPr>
          <w:p w:rsidR="003D3DCA" w:rsidRPr="00157C71" w:rsidRDefault="003D3DCA" w:rsidP="00977294">
            <w:pPr>
              <w:spacing w:after="80" w:line="220" w:lineRule="atLeast"/>
              <w:ind w:left="28"/>
              <w:rPr>
                <w:szCs w:val="20"/>
              </w:rPr>
            </w:pPr>
            <w:r w:rsidRPr="00157C71">
              <w:rPr>
                <w:szCs w:val="20"/>
              </w:rPr>
              <w:t>13</w:t>
            </w:r>
          </w:p>
        </w:tc>
        <w:tc>
          <w:tcPr>
            <w:cnfStyle w:val="000100000000" w:firstRow="0" w:lastRow="0" w:firstColumn="0" w:lastColumn="1" w:oddVBand="0" w:evenVBand="0" w:oddHBand="0" w:evenHBand="0" w:firstRowFirstColumn="0" w:firstRowLastColumn="0" w:lastRowFirstColumn="0" w:lastRowLastColumn="0"/>
            <w:tcW w:w="833" w:type="dxa"/>
            <w:tcBorders>
              <w:left w:val="none" w:sz="0" w:space="0" w:color="auto"/>
              <w:bottom w:val="none" w:sz="0" w:space="0" w:color="auto"/>
              <w:right w:val="none" w:sz="0" w:space="0" w:color="auto"/>
              <w:tl2br w:val="none" w:sz="0" w:space="0" w:color="auto"/>
              <w:tr2bl w:val="none" w:sz="0" w:space="0" w:color="auto"/>
            </w:tcBorders>
          </w:tcPr>
          <w:p w:rsidR="003D3DCA" w:rsidRPr="00157C71" w:rsidRDefault="003D3DCA" w:rsidP="00977294">
            <w:pPr>
              <w:spacing w:after="80" w:line="220" w:lineRule="atLeast"/>
              <w:ind w:left="28"/>
              <w:rPr>
                <w:szCs w:val="20"/>
              </w:rPr>
            </w:pPr>
            <w:r w:rsidRPr="00157C71">
              <w:rPr>
                <w:szCs w:val="20"/>
              </w:rPr>
              <w:t>кПа</w:t>
            </w:r>
          </w:p>
        </w:tc>
      </w:tr>
      <w:tr w:rsidR="003D3DCA" w:rsidRPr="00BC2753" w:rsidTr="00157C71">
        <w:tc>
          <w:tcPr>
            <w:tcW w:w="3397" w:type="dxa"/>
          </w:tcPr>
          <w:p w:rsidR="003D3DCA" w:rsidRPr="00157C71" w:rsidRDefault="00977294" w:rsidP="00977294">
            <w:pPr>
              <w:ind w:left="28"/>
              <w:rPr>
                <w:szCs w:val="20"/>
              </w:rPr>
            </w:pPr>
            <w:r w:rsidRPr="00157C71">
              <w:rPr>
                <w:szCs w:val="20"/>
              </w:rPr>
              <w:t>Отклонение нагрузки</w:t>
            </w:r>
            <w:r w:rsidRPr="00157C71">
              <w:rPr>
                <w:szCs w:val="20"/>
              </w:rPr>
              <w:br/>
            </w:r>
            <w:r w:rsidR="003D3DCA" w:rsidRPr="00157C71">
              <w:rPr>
                <w:szCs w:val="20"/>
              </w:rPr>
              <w:t>при вдавливании (ILD)</w:t>
            </w:r>
          </w:p>
        </w:tc>
        <w:tc>
          <w:tcPr>
            <w:tcW w:w="1843" w:type="dxa"/>
          </w:tcPr>
          <w:p w:rsidR="003D3DCA" w:rsidRPr="00157C71" w:rsidRDefault="003D3DCA" w:rsidP="00977294">
            <w:pPr>
              <w:ind w:left="28"/>
              <w:rPr>
                <w:szCs w:val="20"/>
              </w:rPr>
            </w:pPr>
            <w:r w:rsidRPr="00157C71">
              <w:rPr>
                <w:szCs w:val="20"/>
              </w:rPr>
              <w:t xml:space="preserve">EN ISO 2439B </w:t>
            </w:r>
            <w:r w:rsidRPr="00157C71">
              <w:rPr>
                <w:szCs w:val="20"/>
              </w:rPr>
              <w:br/>
              <w:t>(40% сжатия)</w:t>
            </w:r>
          </w:p>
        </w:tc>
        <w:tc>
          <w:tcPr>
            <w:tcW w:w="1297" w:type="dxa"/>
          </w:tcPr>
          <w:p w:rsidR="003D3DCA" w:rsidRPr="00157C71" w:rsidRDefault="003D3DCA" w:rsidP="00977294">
            <w:pPr>
              <w:ind w:left="28"/>
              <w:rPr>
                <w:szCs w:val="20"/>
              </w:rPr>
            </w:pPr>
            <w:r w:rsidRPr="00157C71">
              <w:rPr>
                <w:szCs w:val="20"/>
              </w:rPr>
              <w:t>480 (+/15%)</w:t>
            </w:r>
          </w:p>
        </w:tc>
        <w:tc>
          <w:tcPr>
            <w:cnfStyle w:val="000100000000" w:firstRow="0" w:lastRow="0" w:firstColumn="0" w:lastColumn="1" w:oddVBand="0" w:evenVBand="0" w:oddHBand="0" w:evenHBand="0" w:firstRowFirstColumn="0" w:firstRowLastColumn="0" w:lastRowFirstColumn="0" w:lastRowLastColumn="0"/>
            <w:tcW w:w="833" w:type="dxa"/>
            <w:tcBorders>
              <w:left w:val="none" w:sz="0" w:space="0" w:color="auto"/>
              <w:bottom w:val="none" w:sz="0" w:space="0" w:color="auto"/>
              <w:right w:val="none" w:sz="0" w:space="0" w:color="auto"/>
              <w:tl2br w:val="none" w:sz="0" w:space="0" w:color="auto"/>
              <w:tr2bl w:val="none" w:sz="0" w:space="0" w:color="auto"/>
            </w:tcBorders>
          </w:tcPr>
          <w:p w:rsidR="003D3DCA" w:rsidRPr="00157C71" w:rsidRDefault="003D3DCA" w:rsidP="00977294">
            <w:pPr>
              <w:ind w:left="28"/>
              <w:rPr>
                <w:szCs w:val="20"/>
              </w:rPr>
            </w:pPr>
            <w:r w:rsidRPr="00157C71">
              <w:rPr>
                <w:szCs w:val="20"/>
              </w:rPr>
              <w:t>Н</w:t>
            </w:r>
          </w:p>
        </w:tc>
      </w:tr>
      <w:tr w:rsidR="003D3DCA" w:rsidRPr="00BC2753" w:rsidTr="00157C71">
        <w:tc>
          <w:tcPr>
            <w:tcW w:w="3397" w:type="dxa"/>
          </w:tcPr>
          <w:p w:rsidR="003D3DCA" w:rsidRPr="00157C71" w:rsidRDefault="003D3DCA" w:rsidP="00977294">
            <w:pPr>
              <w:spacing w:after="80" w:line="220" w:lineRule="atLeast"/>
              <w:ind w:left="28"/>
              <w:rPr>
                <w:szCs w:val="20"/>
              </w:rPr>
            </w:pPr>
            <w:r w:rsidRPr="00157C71">
              <w:rPr>
                <w:szCs w:val="20"/>
              </w:rPr>
              <w:t>Прочность на разрыв</w:t>
            </w:r>
          </w:p>
        </w:tc>
        <w:tc>
          <w:tcPr>
            <w:tcW w:w="1843" w:type="dxa"/>
          </w:tcPr>
          <w:p w:rsidR="003D3DCA" w:rsidRPr="00157C71" w:rsidRDefault="003D3DCA" w:rsidP="00977294">
            <w:pPr>
              <w:spacing w:after="80" w:line="220" w:lineRule="atLeast"/>
              <w:ind w:left="28"/>
              <w:rPr>
                <w:szCs w:val="20"/>
              </w:rPr>
            </w:pPr>
            <w:r w:rsidRPr="00157C71">
              <w:rPr>
                <w:szCs w:val="20"/>
              </w:rPr>
              <w:t>EN ISO 1798</w:t>
            </w:r>
          </w:p>
        </w:tc>
        <w:tc>
          <w:tcPr>
            <w:tcW w:w="1297" w:type="dxa"/>
          </w:tcPr>
          <w:p w:rsidR="003D3DCA" w:rsidRPr="00157C71" w:rsidRDefault="00AC00DB" w:rsidP="00977294">
            <w:pPr>
              <w:spacing w:after="80" w:line="220" w:lineRule="atLeast"/>
              <w:ind w:left="28"/>
              <w:rPr>
                <w:szCs w:val="20"/>
              </w:rPr>
            </w:pPr>
            <w:r w:rsidRPr="00157C71">
              <w:rPr>
                <w:szCs w:val="20"/>
              </w:rPr>
              <w:t>≥</w:t>
            </w:r>
            <w:r w:rsidR="003D3DCA" w:rsidRPr="00157C71">
              <w:rPr>
                <w:szCs w:val="20"/>
              </w:rPr>
              <w:t>150</w:t>
            </w:r>
          </w:p>
        </w:tc>
        <w:tc>
          <w:tcPr>
            <w:cnfStyle w:val="000100000000" w:firstRow="0" w:lastRow="0" w:firstColumn="0" w:lastColumn="1" w:oddVBand="0" w:evenVBand="0" w:oddHBand="0" w:evenHBand="0" w:firstRowFirstColumn="0" w:firstRowLastColumn="0" w:lastRowFirstColumn="0" w:lastRowLastColumn="0"/>
            <w:tcW w:w="833" w:type="dxa"/>
            <w:tcBorders>
              <w:left w:val="none" w:sz="0" w:space="0" w:color="auto"/>
              <w:bottom w:val="none" w:sz="0" w:space="0" w:color="auto"/>
              <w:right w:val="none" w:sz="0" w:space="0" w:color="auto"/>
              <w:tl2br w:val="none" w:sz="0" w:space="0" w:color="auto"/>
              <w:tr2bl w:val="none" w:sz="0" w:space="0" w:color="auto"/>
            </w:tcBorders>
          </w:tcPr>
          <w:p w:rsidR="003D3DCA" w:rsidRPr="00157C71" w:rsidRDefault="003D3DCA" w:rsidP="00977294">
            <w:pPr>
              <w:spacing w:after="80" w:line="220" w:lineRule="atLeast"/>
              <w:ind w:left="28"/>
              <w:rPr>
                <w:szCs w:val="20"/>
              </w:rPr>
            </w:pPr>
            <w:r w:rsidRPr="00157C71">
              <w:rPr>
                <w:szCs w:val="20"/>
              </w:rPr>
              <w:t>кПа</w:t>
            </w:r>
          </w:p>
        </w:tc>
      </w:tr>
      <w:tr w:rsidR="003D3DCA" w:rsidRPr="00BC2753" w:rsidTr="00157C71">
        <w:tc>
          <w:tcPr>
            <w:tcW w:w="3397" w:type="dxa"/>
            <w:tcBorders>
              <w:bottom w:val="single" w:sz="4" w:space="0" w:color="auto"/>
            </w:tcBorders>
          </w:tcPr>
          <w:p w:rsidR="003D3DCA" w:rsidRPr="00157C71" w:rsidRDefault="003D3DCA" w:rsidP="00977294">
            <w:pPr>
              <w:spacing w:after="80" w:line="220" w:lineRule="atLeast"/>
              <w:ind w:left="28"/>
              <w:rPr>
                <w:szCs w:val="20"/>
              </w:rPr>
            </w:pPr>
            <w:r w:rsidRPr="00157C71">
              <w:rPr>
                <w:szCs w:val="20"/>
              </w:rPr>
              <w:t>Критическое удлинение</w:t>
            </w:r>
          </w:p>
        </w:tc>
        <w:tc>
          <w:tcPr>
            <w:tcW w:w="1843" w:type="dxa"/>
            <w:tcBorders>
              <w:bottom w:val="single" w:sz="4" w:space="0" w:color="auto"/>
            </w:tcBorders>
          </w:tcPr>
          <w:p w:rsidR="003D3DCA" w:rsidRPr="00157C71" w:rsidRDefault="003D3DCA" w:rsidP="00977294">
            <w:pPr>
              <w:spacing w:after="80" w:line="220" w:lineRule="atLeast"/>
              <w:ind w:left="28"/>
              <w:rPr>
                <w:szCs w:val="20"/>
              </w:rPr>
            </w:pPr>
            <w:r w:rsidRPr="00157C71">
              <w:rPr>
                <w:szCs w:val="20"/>
              </w:rPr>
              <w:t>EN ISO 1798</w:t>
            </w:r>
          </w:p>
        </w:tc>
        <w:tc>
          <w:tcPr>
            <w:tcW w:w="1297" w:type="dxa"/>
            <w:tcBorders>
              <w:bottom w:val="single" w:sz="4" w:space="0" w:color="auto"/>
            </w:tcBorders>
          </w:tcPr>
          <w:p w:rsidR="003D3DCA" w:rsidRPr="00157C71" w:rsidRDefault="00AC00DB" w:rsidP="00977294">
            <w:pPr>
              <w:spacing w:after="80" w:line="220" w:lineRule="atLeast"/>
              <w:ind w:left="28"/>
              <w:rPr>
                <w:szCs w:val="20"/>
              </w:rPr>
            </w:pPr>
            <w:r w:rsidRPr="00157C71">
              <w:rPr>
                <w:szCs w:val="20"/>
              </w:rPr>
              <w:t>≥</w:t>
            </w:r>
            <w:r w:rsidR="003D3DCA" w:rsidRPr="00157C71">
              <w:rPr>
                <w:szCs w:val="20"/>
              </w:rPr>
              <w:t>120</w:t>
            </w:r>
          </w:p>
        </w:tc>
        <w:tc>
          <w:tcPr>
            <w:cnfStyle w:val="000100000000" w:firstRow="0" w:lastRow="0" w:firstColumn="0" w:lastColumn="1" w:oddVBand="0" w:evenVBand="0" w:oddHBand="0" w:evenHBand="0" w:firstRowFirstColumn="0" w:firstRowLastColumn="0" w:lastRowFirstColumn="0" w:lastRowLastColumn="0"/>
            <w:tcW w:w="833" w:type="dxa"/>
            <w:tcBorders>
              <w:left w:val="none" w:sz="0" w:space="0" w:color="auto"/>
              <w:bottom w:val="single" w:sz="4" w:space="0" w:color="auto"/>
              <w:right w:val="none" w:sz="0" w:space="0" w:color="auto"/>
              <w:tl2br w:val="none" w:sz="0" w:space="0" w:color="auto"/>
              <w:tr2bl w:val="none" w:sz="0" w:space="0" w:color="auto"/>
            </w:tcBorders>
          </w:tcPr>
          <w:p w:rsidR="003D3DCA" w:rsidRPr="00157C71" w:rsidRDefault="003D3DCA" w:rsidP="00977294">
            <w:pPr>
              <w:spacing w:after="80" w:line="220" w:lineRule="atLeast"/>
              <w:ind w:left="28"/>
              <w:rPr>
                <w:szCs w:val="20"/>
              </w:rPr>
            </w:pPr>
            <w:r w:rsidRPr="00157C71">
              <w:rPr>
                <w:szCs w:val="20"/>
              </w:rPr>
              <w:t>%</w:t>
            </w:r>
          </w:p>
        </w:tc>
      </w:tr>
      <w:tr w:rsidR="003D3DCA" w:rsidRPr="00BC2753" w:rsidTr="00157C71">
        <w:tc>
          <w:tcPr>
            <w:tcW w:w="3397" w:type="dxa"/>
            <w:tcBorders>
              <w:top w:val="single" w:sz="4" w:space="0" w:color="auto"/>
              <w:bottom w:val="single" w:sz="12" w:space="0" w:color="auto"/>
            </w:tcBorders>
          </w:tcPr>
          <w:p w:rsidR="003D3DCA" w:rsidRPr="00157C71" w:rsidRDefault="003D3DCA" w:rsidP="00977294">
            <w:pPr>
              <w:spacing w:after="80" w:line="220" w:lineRule="atLeast"/>
              <w:ind w:left="28"/>
              <w:rPr>
                <w:szCs w:val="20"/>
              </w:rPr>
            </w:pPr>
            <w:r w:rsidRPr="00157C71">
              <w:rPr>
                <w:szCs w:val="20"/>
              </w:rPr>
              <w:t>Остаточная деформация при сжатии</w:t>
            </w:r>
          </w:p>
        </w:tc>
        <w:tc>
          <w:tcPr>
            <w:tcW w:w="1843" w:type="dxa"/>
            <w:tcBorders>
              <w:top w:val="single" w:sz="4" w:space="0" w:color="auto"/>
              <w:bottom w:val="single" w:sz="12" w:space="0" w:color="auto"/>
            </w:tcBorders>
          </w:tcPr>
          <w:p w:rsidR="003D3DCA" w:rsidRPr="00157C71" w:rsidRDefault="003D3DCA" w:rsidP="00977294">
            <w:pPr>
              <w:spacing w:after="80" w:line="220" w:lineRule="atLeast"/>
              <w:ind w:left="28"/>
              <w:rPr>
                <w:szCs w:val="20"/>
              </w:rPr>
            </w:pPr>
            <w:r w:rsidRPr="00157C71">
              <w:rPr>
                <w:szCs w:val="20"/>
              </w:rPr>
              <w:t>EN ISO 1856 (22 ч./50%/70 °C)</w:t>
            </w:r>
          </w:p>
        </w:tc>
        <w:tc>
          <w:tcPr>
            <w:tcW w:w="1297" w:type="dxa"/>
            <w:tcBorders>
              <w:top w:val="single" w:sz="4" w:space="0" w:color="auto"/>
              <w:bottom w:val="single" w:sz="12" w:space="0" w:color="auto"/>
            </w:tcBorders>
          </w:tcPr>
          <w:p w:rsidR="003D3DCA" w:rsidRPr="00157C71" w:rsidRDefault="00AC00DB" w:rsidP="00977294">
            <w:pPr>
              <w:spacing w:after="80" w:line="220" w:lineRule="atLeast"/>
              <w:ind w:left="28"/>
              <w:rPr>
                <w:szCs w:val="20"/>
              </w:rPr>
            </w:pPr>
            <w:r w:rsidRPr="00157C71">
              <w:rPr>
                <w:szCs w:val="20"/>
              </w:rPr>
              <w:t>≤</w:t>
            </w:r>
            <w:r w:rsidR="003D3DCA" w:rsidRPr="00157C71">
              <w:rPr>
                <w:szCs w:val="20"/>
              </w:rPr>
              <w:t>3</w:t>
            </w:r>
          </w:p>
        </w:tc>
        <w:tc>
          <w:tcPr>
            <w:cnfStyle w:val="000100000000" w:firstRow="0" w:lastRow="0" w:firstColumn="0" w:lastColumn="1" w:oddVBand="0" w:evenVBand="0" w:oddHBand="0" w:evenHBand="0" w:firstRowFirstColumn="0" w:firstRowLastColumn="0" w:lastRowFirstColumn="0" w:lastRowLastColumn="0"/>
            <w:tcW w:w="833" w:type="dxa"/>
            <w:tcBorders>
              <w:top w:val="single" w:sz="4" w:space="0" w:color="auto"/>
              <w:left w:val="none" w:sz="0" w:space="0" w:color="auto"/>
              <w:right w:val="none" w:sz="0" w:space="0" w:color="auto"/>
              <w:tl2br w:val="none" w:sz="0" w:space="0" w:color="auto"/>
              <w:tr2bl w:val="none" w:sz="0" w:space="0" w:color="auto"/>
            </w:tcBorders>
          </w:tcPr>
          <w:p w:rsidR="003D3DCA" w:rsidRPr="00157C71" w:rsidRDefault="003D3DCA" w:rsidP="00977294">
            <w:pPr>
              <w:spacing w:after="80" w:line="220" w:lineRule="atLeast"/>
              <w:ind w:left="28"/>
              <w:rPr>
                <w:szCs w:val="20"/>
              </w:rPr>
            </w:pPr>
            <w:r w:rsidRPr="00157C71">
              <w:rPr>
                <w:szCs w:val="20"/>
              </w:rPr>
              <w:t>%</w:t>
            </w:r>
          </w:p>
        </w:tc>
      </w:tr>
    </w:tbl>
    <w:p w:rsidR="003D3DCA" w:rsidRPr="00BC2753" w:rsidRDefault="003D3DCA" w:rsidP="003D3DCA">
      <w:pPr>
        <w:pStyle w:val="SingleTxtGR"/>
        <w:spacing w:before="120"/>
        <w:ind w:left="2268" w:hanging="1134"/>
      </w:pPr>
      <w:r w:rsidRPr="00BC2753">
        <w:t>3.1.6</w:t>
      </w:r>
      <w:r w:rsidRPr="00BC2753">
        <w:tab/>
      </w:r>
      <w:r w:rsidRPr="00BC2753">
        <w:tab/>
        <w:t>Пенополиуретановая обшивка покрывается солнцезащитной тканью, изготовленной из полиакрилового волокна, характеристики которого приведены в таблице 2.</w:t>
      </w:r>
    </w:p>
    <w:p w:rsidR="003D3DCA" w:rsidRPr="00BC2753" w:rsidRDefault="003D3DCA" w:rsidP="003D3DCA">
      <w:pPr>
        <w:pStyle w:val="H23GR"/>
        <w:rPr>
          <w:b w:val="0"/>
        </w:rPr>
      </w:pPr>
      <w:r w:rsidRPr="00BC2753">
        <w:rPr>
          <w:b w:val="0"/>
        </w:rPr>
        <w:tab/>
      </w:r>
      <w:r w:rsidRPr="00BC2753">
        <w:rPr>
          <w:b w:val="0"/>
        </w:rPr>
        <w:tab/>
        <w:t>Таблица 2</w:t>
      </w:r>
    </w:p>
    <w:tbl>
      <w:tblPr>
        <w:tblW w:w="0" w:type="auto"/>
        <w:tblInd w:w="1139" w:type="dxa"/>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521"/>
      </w:tblGrid>
      <w:tr w:rsidR="003D3DCA" w:rsidRPr="00BC2753" w:rsidTr="00A02222">
        <w:trPr>
          <w:trHeight w:hRule="exact" w:val="240"/>
        </w:trPr>
        <w:tc>
          <w:tcPr>
            <w:tcW w:w="7521" w:type="dxa"/>
            <w:tcBorders>
              <w:top w:val="single" w:sz="4" w:space="0" w:color="auto"/>
              <w:left w:val="single" w:sz="4" w:space="0" w:color="auto"/>
              <w:right w:val="single" w:sz="4" w:space="0" w:color="auto"/>
            </w:tcBorders>
          </w:tcPr>
          <w:p w:rsidR="003D3DCA" w:rsidRPr="00BC2753" w:rsidRDefault="003D3DCA" w:rsidP="00456B2D">
            <w:pPr>
              <w:spacing w:line="240" w:lineRule="auto"/>
            </w:pPr>
          </w:p>
        </w:tc>
      </w:tr>
      <w:tr w:rsidR="003D3DCA" w:rsidRPr="00BC2753" w:rsidTr="00A02222">
        <w:tc>
          <w:tcPr>
            <w:tcW w:w="7521" w:type="dxa"/>
            <w:tcBorders>
              <w:left w:val="single" w:sz="4" w:space="0" w:color="auto"/>
              <w:bottom w:val="nil"/>
              <w:right w:val="single" w:sz="4" w:space="0" w:color="auto"/>
            </w:tcBorders>
            <w:tcMar>
              <w:left w:w="142" w:type="dxa"/>
              <w:right w:w="142" w:type="dxa"/>
            </w:tcMar>
          </w:tcPr>
          <w:p w:rsidR="003D3DCA" w:rsidRPr="00BC2753" w:rsidRDefault="003D3DCA" w:rsidP="00977294">
            <w:pPr>
              <w:tabs>
                <w:tab w:val="right" w:leader="dot" w:pos="7277"/>
              </w:tabs>
              <w:spacing w:after="120"/>
            </w:pPr>
            <w:r w:rsidRPr="00BC2753">
              <w:t>Удельная масса (г/м</w:t>
            </w:r>
            <w:r w:rsidRPr="00BC2753">
              <w:rPr>
                <w:vertAlign w:val="superscript"/>
              </w:rPr>
              <w:t>2</w:t>
            </w:r>
            <w:r w:rsidRPr="00BC2753">
              <w:t>)</w:t>
            </w:r>
            <w:r w:rsidR="00977294">
              <w:t xml:space="preserve"> </w:t>
            </w:r>
            <w:r w:rsidR="00977294">
              <w:tab/>
            </w:r>
            <w:r w:rsidR="00AC00DB">
              <w:t xml:space="preserve"> </w:t>
            </w:r>
            <w:r w:rsidRPr="00BC2753">
              <w:t>290</w:t>
            </w:r>
          </w:p>
        </w:tc>
      </w:tr>
      <w:tr w:rsidR="003D3DCA" w:rsidRPr="00BC2753" w:rsidTr="00A02222">
        <w:tc>
          <w:tcPr>
            <w:tcW w:w="7521" w:type="dxa"/>
            <w:tcBorders>
              <w:left w:val="single" w:sz="4" w:space="0" w:color="auto"/>
              <w:bottom w:val="nil"/>
              <w:right w:val="single" w:sz="4" w:space="0" w:color="auto"/>
            </w:tcBorders>
            <w:tcMar>
              <w:left w:w="142" w:type="dxa"/>
              <w:right w:w="142" w:type="dxa"/>
            </w:tcMar>
          </w:tcPr>
          <w:p w:rsidR="003D3DCA" w:rsidRPr="00BC2753" w:rsidRDefault="003D3DCA" w:rsidP="00456B2D">
            <w:pPr>
              <w:tabs>
                <w:tab w:val="right" w:pos="7277"/>
              </w:tabs>
              <w:spacing w:after="120"/>
            </w:pPr>
            <w:r w:rsidRPr="00BC2753">
              <w:t>Механическая прочность</w:t>
            </w:r>
            <w:r w:rsidR="00977294">
              <w:t xml:space="preserve"> по DIN 53587 на испытательном </w:t>
            </w:r>
            <w:r w:rsidRPr="00BC2753">
              <w:t>образце шириной 50 мм:</w:t>
            </w:r>
          </w:p>
        </w:tc>
      </w:tr>
      <w:tr w:rsidR="003D3DCA" w:rsidRPr="00BC2753" w:rsidTr="00A02222">
        <w:tc>
          <w:tcPr>
            <w:tcW w:w="7521" w:type="dxa"/>
            <w:tcBorders>
              <w:left w:val="single" w:sz="4" w:space="0" w:color="auto"/>
              <w:bottom w:val="nil"/>
              <w:right w:val="single" w:sz="4" w:space="0" w:color="auto"/>
            </w:tcBorders>
            <w:tcMar>
              <w:left w:w="142" w:type="dxa"/>
              <w:right w:w="142" w:type="dxa"/>
            </w:tcMar>
          </w:tcPr>
          <w:p w:rsidR="003D3DCA" w:rsidRPr="00BC2753" w:rsidRDefault="003D3DCA" w:rsidP="00977294">
            <w:pPr>
              <w:tabs>
                <w:tab w:val="right" w:leader="dot" w:pos="7277"/>
              </w:tabs>
              <w:spacing w:after="120"/>
            </w:pPr>
            <w:r w:rsidRPr="00BC2753">
              <w:t>в продольном направлении (кг):</w:t>
            </w:r>
            <w:r w:rsidR="00977294">
              <w:t xml:space="preserve"> </w:t>
            </w:r>
            <w:r w:rsidR="00977294">
              <w:tab/>
            </w:r>
            <w:r w:rsidR="00AC00DB">
              <w:t xml:space="preserve"> </w:t>
            </w:r>
            <w:r w:rsidRPr="00BC2753">
              <w:t>120</w:t>
            </w:r>
          </w:p>
        </w:tc>
      </w:tr>
      <w:tr w:rsidR="003D3DCA" w:rsidRPr="00BC2753" w:rsidTr="00A02222">
        <w:tc>
          <w:tcPr>
            <w:tcW w:w="7521" w:type="dxa"/>
            <w:tcBorders>
              <w:left w:val="single" w:sz="4" w:space="0" w:color="auto"/>
              <w:bottom w:val="nil"/>
              <w:right w:val="single" w:sz="4" w:space="0" w:color="auto"/>
            </w:tcBorders>
            <w:tcMar>
              <w:left w:w="142" w:type="dxa"/>
              <w:right w:w="142" w:type="dxa"/>
            </w:tcMar>
          </w:tcPr>
          <w:p w:rsidR="003D3DCA" w:rsidRPr="00BC2753" w:rsidRDefault="003D3DCA" w:rsidP="00977294">
            <w:pPr>
              <w:tabs>
                <w:tab w:val="right" w:leader="dot" w:pos="7277"/>
              </w:tabs>
              <w:spacing w:after="120"/>
            </w:pPr>
            <w:r w:rsidRPr="00BC2753">
              <w:t>в поперечном направлении (кг):</w:t>
            </w:r>
            <w:r w:rsidR="00977294">
              <w:t xml:space="preserve"> </w:t>
            </w:r>
            <w:r w:rsidR="00977294">
              <w:tab/>
            </w:r>
            <w:r w:rsidR="00AC00DB">
              <w:t xml:space="preserve"> </w:t>
            </w:r>
            <w:r w:rsidRPr="00BC2753">
              <w:t>80</w:t>
            </w:r>
          </w:p>
        </w:tc>
      </w:tr>
      <w:tr w:rsidR="003D3DCA" w:rsidRPr="00BC2753" w:rsidTr="00A02222">
        <w:trPr>
          <w:trHeight w:hRule="exact" w:val="20"/>
        </w:trPr>
        <w:tc>
          <w:tcPr>
            <w:tcW w:w="7521" w:type="dxa"/>
            <w:tcBorders>
              <w:top w:val="nil"/>
              <w:bottom w:val="single" w:sz="4" w:space="0" w:color="auto"/>
            </w:tcBorders>
          </w:tcPr>
          <w:p w:rsidR="003D3DCA" w:rsidRPr="00BC2753" w:rsidRDefault="003D3DCA" w:rsidP="00456B2D">
            <w:pPr>
              <w:spacing w:line="240" w:lineRule="auto"/>
            </w:pPr>
          </w:p>
        </w:tc>
      </w:tr>
    </w:tbl>
    <w:p w:rsidR="003D3DCA" w:rsidRPr="00BC2753" w:rsidRDefault="003D3DCA" w:rsidP="003D3DCA">
      <w:pPr>
        <w:pStyle w:val="SingleTxtGR"/>
        <w:spacing w:before="120"/>
        <w:ind w:left="2268" w:hanging="1134"/>
      </w:pPr>
      <w:r w:rsidRPr="00BC2753">
        <w:t>3.1.7</w:t>
      </w:r>
      <w:r w:rsidRPr="00BC2753">
        <w:tab/>
      </w:r>
      <w:r w:rsidRPr="00BC2753">
        <w:tab/>
        <w:t>Покрытие сиденья и спинки сиденья испытательного стенда</w:t>
      </w:r>
    </w:p>
    <w:p w:rsidR="003D3DCA" w:rsidRPr="00BC2753" w:rsidRDefault="003D3DCA" w:rsidP="003D3DCA">
      <w:pPr>
        <w:pStyle w:val="SingleTxtGR"/>
        <w:tabs>
          <w:tab w:val="right" w:pos="8280"/>
        </w:tabs>
        <w:ind w:left="2268" w:right="988" w:hanging="1134"/>
      </w:pPr>
      <w:r w:rsidRPr="00BC2753">
        <w:t>3.1.7.1</w:t>
      </w:r>
      <w:r w:rsidRPr="00BC2753">
        <w:tab/>
      </w:r>
      <w:r w:rsidR="00A02222">
        <w:tab/>
      </w:r>
      <w:r w:rsidRPr="00BC2753">
        <w:t>Подушка сиденья испытательного стенда изготавливается из прямоугольного блока пенопласта (</w:t>
      </w:r>
      <w:r w:rsidRPr="00A02222">
        <w:t>800 </w:t>
      </w:r>
      <w:r w:rsidR="00A02222" w:rsidRPr="00A02222">
        <w:t>×</w:t>
      </w:r>
      <w:r w:rsidRPr="00A02222">
        <w:t> 575 </w:t>
      </w:r>
      <w:r w:rsidR="00A02222" w:rsidRPr="00A02222">
        <w:t>×</w:t>
      </w:r>
      <w:r w:rsidRPr="00A02222">
        <w:t> 135 мм</w:t>
      </w:r>
      <w:r w:rsidRPr="00BC2753">
        <w:t>) таким образом (см. рис. 1 в добавлении 1 к настоящему приложению), чтобы она по своей форме напоминала опорную алюминиевую пластину, указанную на рис. 2 в добавлении 1 к настоящему приложению.</w:t>
      </w:r>
    </w:p>
    <w:p w:rsidR="003D3DCA" w:rsidRPr="00BC2753" w:rsidRDefault="003D3DCA" w:rsidP="003D3DCA">
      <w:pPr>
        <w:pStyle w:val="SingleTxtGR"/>
        <w:ind w:left="2268" w:hanging="1134"/>
      </w:pPr>
      <w:r w:rsidRPr="00BC2753">
        <w:t>3.1.7.2</w:t>
      </w:r>
      <w:r w:rsidRPr="00BC2753">
        <w:tab/>
      </w:r>
      <w:r w:rsidR="00A02222">
        <w:tab/>
      </w:r>
      <w:proofErr w:type="gramStart"/>
      <w:r w:rsidRPr="00BC2753">
        <w:t>В</w:t>
      </w:r>
      <w:proofErr w:type="gramEnd"/>
      <w:r w:rsidRPr="00BC2753">
        <w:t xml:space="preserve"> опорной пластине просверливаются шесть отверстий, через которые она крепится к тележке при помощи болтов. Отверстия просверливаются вдоль длинной стороны пластины, по три с каждой стороны, в соответствии с конструкцией тележки. В эти отверстия вставляются шесть болтов. Болты рекомендуется приклеить к пластине с помощью соответствующего клея. После этого болты затягиваются гайками.</w:t>
      </w:r>
    </w:p>
    <w:p w:rsidR="003D3DCA" w:rsidRPr="00BC2753" w:rsidRDefault="003D3DCA" w:rsidP="003D3DCA">
      <w:pPr>
        <w:pStyle w:val="SingleTxtGR"/>
        <w:ind w:left="2268" w:hanging="1134"/>
      </w:pPr>
      <w:r w:rsidRPr="00BC2753">
        <w:t>3.1.7.3</w:t>
      </w:r>
      <w:r w:rsidRPr="00BC2753">
        <w:tab/>
      </w:r>
      <w:r w:rsidR="00A02222">
        <w:tab/>
      </w:r>
      <w:r w:rsidRPr="00BC2753">
        <w:t>Чехол (</w:t>
      </w:r>
      <w:r w:rsidRPr="00A02222">
        <w:t>1 250 × 1 200 мм</w:t>
      </w:r>
      <w:r w:rsidRPr="00BC2753">
        <w:t>, см. рис. 3 в добавлении 1 к настоящему приложению) вырезается по ширине таким образом, чтобы после его надевания края материала не заходили друг на друга. Между краями материала должно быть расстояние приблизительно в 100 мм. Таким образом, размер раскроенного материала должен составлять около 1 200 мм.</w:t>
      </w:r>
    </w:p>
    <w:p w:rsidR="003D3DCA" w:rsidRPr="00BC2753" w:rsidRDefault="003D3DCA" w:rsidP="003D3DCA">
      <w:pPr>
        <w:pStyle w:val="SingleTxtGR"/>
        <w:ind w:left="2268" w:hanging="1134"/>
      </w:pPr>
      <w:r w:rsidRPr="00BC2753">
        <w:t>3.1.7.4</w:t>
      </w:r>
      <w:r w:rsidRPr="00BC2753">
        <w:tab/>
      </w:r>
      <w:r w:rsidR="00A02222">
        <w:tab/>
      </w:r>
      <w:r w:rsidRPr="00BC2753">
        <w:t xml:space="preserve">На чехол наносятся две линии </w:t>
      </w:r>
      <w:r w:rsidR="00A02222">
        <w:t>перпендикулярно меньшей стороне</w:t>
      </w:r>
      <w:r w:rsidR="00A02222">
        <w:br/>
      </w:r>
      <w:r w:rsidRPr="00BC2753">
        <w:t>(т.</w:t>
      </w:r>
      <w:r w:rsidR="00A02222" w:rsidRPr="00A02222">
        <w:t xml:space="preserve"> </w:t>
      </w:r>
      <w:r w:rsidRPr="00BC2753">
        <w:t>е. по ширине). Они прочерчиваются на расстоянии 375 мм от осевой линии чехла (см. рис. 3 в добавлении 1 к настоящему приложению).</w:t>
      </w:r>
    </w:p>
    <w:p w:rsidR="003D3DCA" w:rsidRPr="00BC2753" w:rsidRDefault="003D3DCA" w:rsidP="003D3DCA">
      <w:pPr>
        <w:pStyle w:val="SingleTxtGR"/>
        <w:ind w:left="2268" w:hanging="1134"/>
      </w:pPr>
      <w:r w:rsidRPr="00BC2753">
        <w:t>3.1.7.5</w:t>
      </w:r>
      <w:r w:rsidRPr="00BC2753">
        <w:tab/>
      </w:r>
      <w:r w:rsidR="00A02222">
        <w:tab/>
      </w:r>
      <w:r w:rsidRPr="00BC2753">
        <w:t>Подушка сиденья испытательного стенда кладется верхней стороной на материал таким образом, чтобы алюминиевая опорная пластина оказалась сверху.</w:t>
      </w:r>
    </w:p>
    <w:p w:rsidR="003D3DCA" w:rsidRPr="00BC2753" w:rsidRDefault="003D3DCA" w:rsidP="003D3DCA">
      <w:pPr>
        <w:pStyle w:val="SingleTxtGR"/>
        <w:ind w:left="2268" w:hanging="1134"/>
      </w:pPr>
      <w:r w:rsidRPr="00BC2753">
        <w:t>3.1.7.6</w:t>
      </w:r>
      <w:r w:rsidRPr="00BC2753">
        <w:tab/>
      </w:r>
      <w:r w:rsidR="00A02222">
        <w:tab/>
      </w:r>
      <w:r w:rsidRPr="00BC2753">
        <w:t>Ткань натягивается с обеих сторон таким образом, чтобы нанесенные на ней линии совпадали с краями алюминиевой опорной пластины. В том месте, где расположены болты, делаются небольшие надрезы, после чего ткань натягивается поверх болтов.</w:t>
      </w:r>
    </w:p>
    <w:p w:rsidR="003D3DCA" w:rsidRPr="00BC2753" w:rsidRDefault="003D3DCA" w:rsidP="003D3DCA">
      <w:pPr>
        <w:pStyle w:val="SingleTxtGR"/>
        <w:ind w:left="2268" w:hanging="1134"/>
      </w:pPr>
      <w:r w:rsidRPr="00BC2753">
        <w:t>3.1.7.7</w:t>
      </w:r>
      <w:r w:rsidR="00A02222">
        <w:tab/>
      </w:r>
      <w:r w:rsidRPr="00BC2753">
        <w:tab/>
      </w:r>
      <w:proofErr w:type="gramStart"/>
      <w:r w:rsidRPr="00BC2753">
        <w:t>В</w:t>
      </w:r>
      <w:proofErr w:type="gramEnd"/>
      <w:r w:rsidRPr="00BC2753">
        <w:t xml:space="preserve"> месте прорезей в опорной пластине и в пенопласте ткань надрезается.</w:t>
      </w:r>
    </w:p>
    <w:p w:rsidR="003D3DCA" w:rsidRPr="00BC2753" w:rsidRDefault="003D3DCA" w:rsidP="003D3DCA">
      <w:pPr>
        <w:pStyle w:val="SingleTxtGR"/>
        <w:ind w:left="2268" w:hanging="1134"/>
      </w:pPr>
      <w:r w:rsidRPr="00BC2753">
        <w:t>3.1.7.8</w:t>
      </w:r>
      <w:r w:rsidR="00A02222">
        <w:tab/>
      </w:r>
      <w:r w:rsidRPr="00BC2753">
        <w:tab/>
        <w:t>Чехол приклеивается к алюминие</w:t>
      </w:r>
      <w:r w:rsidR="00A02222">
        <w:t>вой пластине с помощью клея. До </w:t>
      </w:r>
      <w:r w:rsidRPr="00BC2753">
        <w:t>нанесения клея гайки необходимо свинтить.</w:t>
      </w:r>
    </w:p>
    <w:p w:rsidR="003D3DCA" w:rsidRPr="00BC2753" w:rsidRDefault="003D3DCA" w:rsidP="003D3DCA">
      <w:pPr>
        <w:pStyle w:val="SingleTxtGR"/>
        <w:ind w:left="2268" w:hanging="1134"/>
      </w:pPr>
      <w:r w:rsidRPr="00BC2753">
        <w:t>3.1.7.9</w:t>
      </w:r>
      <w:r w:rsidRPr="00BC2753">
        <w:tab/>
      </w:r>
      <w:r w:rsidR="00A02222">
        <w:tab/>
      </w:r>
      <w:r w:rsidRPr="00BC2753">
        <w:t>Края с каждой стороны загибаются на пластину и также приклеиваются.</w:t>
      </w:r>
    </w:p>
    <w:p w:rsidR="003D3DCA" w:rsidRPr="00BC2753" w:rsidRDefault="003D3DCA" w:rsidP="003D3DCA">
      <w:pPr>
        <w:pStyle w:val="SingleTxtGR"/>
        <w:ind w:left="2268" w:hanging="1134"/>
      </w:pPr>
      <w:r w:rsidRPr="00BC2753">
        <w:t>3.1.7.10</w:t>
      </w:r>
      <w:r w:rsidRPr="00BC2753">
        <w:tab/>
        <w:t>Края в районе прорезей подворачиваются внутрь и закрепляются с помощью прочной клейкой ленты.</w:t>
      </w:r>
    </w:p>
    <w:p w:rsidR="003D3DCA" w:rsidRPr="00BC2753" w:rsidRDefault="003D3DCA" w:rsidP="003D3DCA">
      <w:pPr>
        <w:pStyle w:val="SingleTxtGR"/>
        <w:ind w:left="2268" w:hanging="1134"/>
      </w:pPr>
      <w:r w:rsidRPr="00BC2753">
        <w:t>3.1.7.11</w:t>
      </w:r>
      <w:r w:rsidRPr="00BC2753">
        <w:tab/>
        <w:t>Клею необходимо дать высохнуть в течение не менее 12 часов.</w:t>
      </w:r>
    </w:p>
    <w:p w:rsidR="003D3DCA" w:rsidRPr="00BC2753" w:rsidRDefault="003D3DCA" w:rsidP="003D3DCA">
      <w:pPr>
        <w:pStyle w:val="SingleTxtGR"/>
        <w:ind w:left="2268" w:hanging="1134"/>
      </w:pPr>
      <w:r w:rsidRPr="00BC2753">
        <w:t>3.1.7.12</w:t>
      </w:r>
      <w:r w:rsidRPr="00BC2753">
        <w:tab/>
        <w:t>Подушка спинки сиденья испытательного стенда покрывается точно так же, как и подушка самого сиденья, только линии на чехле (</w:t>
      </w:r>
      <w:r w:rsidRPr="00A02222">
        <w:t>1 250 × 850 мм</w:t>
      </w:r>
      <w:r w:rsidRPr="00BC2753">
        <w:t>) наносятся на расстоянии 333 мм от осевой линии материала.</w:t>
      </w:r>
    </w:p>
    <w:p w:rsidR="003D3DCA" w:rsidRPr="00BC2753" w:rsidRDefault="003D3DCA" w:rsidP="003D3DCA">
      <w:pPr>
        <w:pStyle w:val="SingleTxtGR"/>
        <w:ind w:left="2268" w:hanging="1134"/>
      </w:pPr>
      <w:r w:rsidRPr="00BC2753">
        <w:t>3.1.8</w:t>
      </w:r>
      <w:r w:rsidRPr="00BC2753">
        <w:tab/>
      </w:r>
      <w:r w:rsidRPr="00BC2753">
        <w:tab/>
        <w:t xml:space="preserve">Линия </w:t>
      </w:r>
      <w:proofErr w:type="spellStart"/>
      <w:r w:rsidRPr="00BC2753">
        <w:t>Cr</w:t>
      </w:r>
      <w:proofErr w:type="spellEnd"/>
      <w:r w:rsidRPr="00BC2753">
        <w:t xml:space="preserve"> совпадает с линией пересечения верхней плоскости подушки сиденья испытательного стенда и передней плоскости подушки спинки сиденья.</w:t>
      </w:r>
    </w:p>
    <w:p w:rsidR="003D3DCA" w:rsidRPr="00BC2753" w:rsidRDefault="003D3DCA" w:rsidP="003D3DCA">
      <w:pPr>
        <w:pStyle w:val="SingleTxtGR"/>
      </w:pPr>
      <w:r w:rsidRPr="00BC2753">
        <w:t>3.2</w:t>
      </w:r>
      <w:r w:rsidRPr="00BC2753">
        <w:tab/>
      </w:r>
      <w:r w:rsidRPr="00BC2753">
        <w:tab/>
        <w:t>Испытание устройств, обращенных назад</w:t>
      </w:r>
    </w:p>
    <w:p w:rsidR="003D3DCA" w:rsidRPr="00BC2753" w:rsidRDefault="003D3DCA" w:rsidP="003D3DCA">
      <w:pPr>
        <w:pStyle w:val="SingleTxtGR"/>
        <w:ind w:left="2268" w:hanging="1134"/>
      </w:pPr>
      <w:r w:rsidRPr="00BC2753">
        <w:t>3.2.1</w:t>
      </w:r>
      <w:r w:rsidRPr="00BC2753">
        <w:tab/>
      </w:r>
      <w:r w:rsidRPr="00BC2753">
        <w:tab/>
        <w:t xml:space="preserve">На тележке устанавливают специальную конструкцию для ограничения хода </w:t>
      </w:r>
      <w:r>
        <w:t>усовершенствованной детской</w:t>
      </w:r>
      <w:r w:rsidRPr="00BC2753">
        <w:t xml:space="preserve"> удерживающей системы, как это показано на рис. 1.</w:t>
      </w:r>
    </w:p>
    <w:p w:rsidR="003D3DCA" w:rsidRPr="00BC2753" w:rsidRDefault="003D3DCA" w:rsidP="003D3DCA">
      <w:pPr>
        <w:pStyle w:val="SingleTxtGR"/>
        <w:ind w:left="2268" w:hanging="1134"/>
      </w:pPr>
      <w:r w:rsidRPr="00BC2753">
        <w:t>3.2.2</w:t>
      </w:r>
      <w:r w:rsidRPr="00BC2753">
        <w:tab/>
      </w:r>
      <w:r w:rsidRPr="00BC2753">
        <w:tab/>
        <w:t>К тележке прочно крепится стальная труба таким образом, чтобы нагрузка в 5 000 ± 50 Н, прилагаемая в горизонтальном направлении к центру трубы, вызывала смещение не более чем на 2 мм.</w:t>
      </w:r>
    </w:p>
    <w:p w:rsidR="003D3DCA" w:rsidRPr="00BC2753" w:rsidRDefault="003D3DCA" w:rsidP="003D3DCA">
      <w:pPr>
        <w:pStyle w:val="SingleTxtGR"/>
      </w:pPr>
      <w:r w:rsidRPr="00BC2753">
        <w:t>3.2.3</w:t>
      </w:r>
      <w:r w:rsidRPr="00BC2753">
        <w:tab/>
      </w:r>
      <w:r w:rsidRPr="00BC2753">
        <w:tab/>
        <w:t xml:space="preserve">Размеры трубы должны составлять </w:t>
      </w:r>
      <w:r w:rsidRPr="00E42E6D">
        <w:t>50 × 100 × 90 мм</w:t>
      </w:r>
      <w:r w:rsidRPr="00BC2753">
        <w:t>.</w:t>
      </w:r>
    </w:p>
    <w:p w:rsidR="003D3DCA" w:rsidRPr="00BC2753" w:rsidRDefault="003D3DCA" w:rsidP="003D3DCA">
      <w:pPr>
        <w:pStyle w:val="H23GR"/>
        <w:rPr>
          <w:bCs/>
        </w:rPr>
      </w:pPr>
      <w:r w:rsidRPr="00BC2753">
        <w:rPr>
          <w:b w:val="0"/>
        </w:rPr>
        <w:tab/>
      </w:r>
      <w:r w:rsidRPr="00BC2753">
        <w:rPr>
          <w:b w:val="0"/>
        </w:rPr>
        <w:tab/>
        <w:t>Рис. 1</w:t>
      </w:r>
      <w:r w:rsidRPr="00BC2753">
        <w:rPr>
          <w:b w:val="0"/>
        </w:rPr>
        <w:br/>
      </w:r>
      <w:r w:rsidRPr="00BC2753">
        <w:t>Схема испытания устройства, обращенного назад</w:t>
      </w:r>
    </w:p>
    <w:bookmarkStart w:id="161" w:name="_MON_1415016718"/>
    <w:bookmarkStart w:id="162" w:name="_MON_1446375839"/>
    <w:bookmarkStart w:id="163" w:name="_MON_1446644766"/>
    <w:bookmarkStart w:id="164" w:name="_MON_1279549222"/>
    <w:bookmarkStart w:id="165" w:name="_MON_1279549338"/>
    <w:bookmarkStart w:id="166" w:name="_MON_1279960799"/>
    <w:bookmarkStart w:id="167" w:name="_MON_1279960886"/>
    <w:bookmarkStart w:id="168" w:name="_MON_1280301265"/>
    <w:bookmarkStart w:id="169" w:name="_MON_1280315599"/>
    <w:bookmarkStart w:id="170" w:name="_MON_1411818251"/>
    <w:bookmarkStart w:id="171" w:name="_MON_1413803195"/>
    <w:bookmarkStart w:id="172" w:name="_MON_1413803231"/>
    <w:bookmarkStart w:id="173" w:name="_MON_1413803246"/>
    <w:bookmarkEnd w:id="161"/>
    <w:bookmarkEnd w:id="162"/>
    <w:bookmarkEnd w:id="163"/>
    <w:bookmarkEnd w:id="164"/>
    <w:bookmarkEnd w:id="165"/>
    <w:bookmarkEnd w:id="166"/>
    <w:bookmarkEnd w:id="167"/>
    <w:bookmarkEnd w:id="168"/>
    <w:bookmarkEnd w:id="169"/>
    <w:bookmarkEnd w:id="170"/>
    <w:bookmarkEnd w:id="171"/>
    <w:bookmarkEnd w:id="172"/>
    <w:bookmarkEnd w:id="173"/>
    <w:bookmarkStart w:id="174" w:name="_MON_1415016596"/>
    <w:bookmarkEnd w:id="174"/>
    <w:p w:rsidR="003D3DCA" w:rsidRPr="00BC2753" w:rsidRDefault="00E42E6D" w:rsidP="003D3DCA">
      <w:pPr>
        <w:ind w:left="1000"/>
        <w:jc w:val="center"/>
      </w:pPr>
      <w:r w:rsidRPr="00BC2753">
        <w:object w:dxaOrig="9060" w:dyaOrig="4320">
          <v:shape id="_x0000_i1035" type="#_x0000_t75" style="width:418.1pt;height:199.35pt" o:ole="">
            <v:imagedata r:id="rId84" o:title=""/>
          </v:shape>
          <o:OLEObject Type="Embed" ProgID="Word.Picture.8" ShapeID="_x0000_i1035" DrawAspect="Content" ObjectID="_1593419358" r:id="rId85"/>
        </w:object>
      </w:r>
    </w:p>
    <w:p w:rsidR="003D3DCA" w:rsidRPr="00BC2753" w:rsidRDefault="003D3DCA" w:rsidP="003D3DCA">
      <w:pPr>
        <w:pStyle w:val="SingleTxtGR"/>
        <w:spacing w:before="120"/>
      </w:pPr>
      <w:r w:rsidRPr="00BC2753">
        <w:t>3.3</w:t>
      </w:r>
      <w:r w:rsidRPr="00BC2753">
        <w:tab/>
      </w:r>
      <w:r w:rsidRPr="00BC2753">
        <w:tab/>
        <w:t>Платформа тележки</w:t>
      </w:r>
    </w:p>
    <w:p w:rsidR="003D3DCA" w:rsidRPr="00BC2753" w:rsidRDefault="003D3DCA" w:rsidP="003D3DCA">
      <w:pPr>
        <w:pStyle w:val="SingleTxtGR"/>
        <w:ind w:left="2268" w:hanging="1134"/>
      </w:pPr>
      <w:r w:rsidRPr="00BC2753">
        <w:t>3.3.1</w:t>
      </w:r>
      <w:r w:rsidRPr="00BC2753">
        <w:tab/>
      </w:r>
      <w:r w:rsidRPr="00BC2753">
        <w:tab/>
        <w:t>Платформа тележки должна изготавливаться из плоского однородного листового металла однородной толщины, см. рис. 2 в добавлении 3 к настоящему приложению.</w:t>
      </w:r>
    </w:p>
    <w:p w:rsidR="003D3DCA" w:rsidRPr="00BC2753" w:rsidRDefault="003D3DCA" w:rsidP="003D3DCA">
      <w:pPr>
        <w:pStyle w:val="SingleTxtGR"/>
        <w:keepLines/>
        <w:ind w:left="2268" w:hanging="1134"/>
      </w:pPr>
      <w:r w:rsidRPr="00BC2753">
        <w:t>3.3.1.1</w:t>
      </w:r>
      <w:r w:rsidRPr="00BC2753">
        <w:tab/>
      </w:r>
      <w:r w:rsidR="00E42E6D">
        <w:tab/>
      </w:r>
      <w:r w:rsidRPr="00BC2753">
        <w:t xml:space="preserve">Платформа должна быть жестко смонтирована на тележке. Высота платформы по отношению к точке проекции оси </w:t>
      </w:r>
      <w:proofErr w:type="spellStart"/>
      <w:r w:rsidRPr="00BC2753">
        <w:t>Сr</w:t>
      </w:r>
      <w:proofErr w:type="spellEnd"/>
      <w:r w:rsidRPr="00BC2753">
        <w:t>, габарит</w:t>
      </w:r>
      <w:r w:rsidRPr="00BC2753">
        <w:rPr>
          <w:rStyle w:val="ab"/>
        </w:rPr>
        <w:footnoteReference w:customMarkFollows="1" w:id="7"/>
        <w:t>1</w:t>
      </w:r>
      <w:r w:rsidRPr="00BC2753">
        <w:t xml:space="preserve"> на рис. 2 в добавлении 2 к </w:t>
      </w:r>
      <w:r>
        <w:t xml:space="preserve">настоящему </w:t>
      </w:r>
      <w:r w:rsidRPr="00BC2753">
        <w:t>приложению, должна регулироваться для выполнения предписаний пункта 7.1.</w:t>
      </w:r>
      <w:r>
        <w:t>3</w:t>
      </w:r>
      <w:r w:rsidRPr="00BC2753">
        <w:t>.</w:t>
      </w:r>
      <w:r>
        <w:t>6.3 настоящих Правил</w:t>
      </w:r>
      <w:r w:rsidRPr="00BC2753">
        <w:t>.</w:t>
      </w:r>
    </w:p>
    <w:p w:rsidR="003D3DCA" w:rsidRPr="00BC2753" w:rsidRDefault="003D3DCA" w:rsidP="003D3DCA">
      <w:pPr>
        <w:pStyle w:val="SingleTxtGR"/>
        <w:ind w:left="2268" w:hanging="1134"/>
      </w:pPr>
      <w:r w:rsidRPr="00BC2753">
        <w:t>3.3.1.2</w:t>
      </w:r>
      <w:r w:rsidRPr="00BC2753">
        <w:tab/>
      </w:r>
      <w:r w:rsidR="00E42E6D">
        <w:tab/>
      </w:r>
      <w:r w:rsidRPr="00BC2753">
        <w:t>Платформа должна быть сконструирована таким образом, чтобы твердость поверхности была не ниже 120 НВ в соответствии со стандартом EN ISO 6506-1:1999.</w:t>
      </w:r>
    </w:p>
    <w:p w:rsidR="003D3DCA" w:rsidRPr="00BC2753" w:rsidRDefault="003D3DCA" w:rsidP="003D3DCA">
      <w:pPr>
        <w:pStyle w:val="SingleTxtGR"/>
        <w:ind w:left="2268" w:hanging="1134"/>
      </w:pPr>
      <w:r w:rsidRPr="00BC2753">
        <w:t>3.3.1.3</w:t>
      </w:r>
      <w:r w:rsidRPr="00BC2753">
        <w:tab/>
      </w:r>
      <w:r w:rsidR="00E42E6D">
        <w:tab/>
      </w:r>
      <w:r w:rsidRPr="00BC2753">
        <w:t xml:space="preserve">Платформа должна выдерживать сконцентрированную по вертикали нагрузку в 5 кН без вертикального смещения более 2 мм по отношению к оси </w:t>
      </w:r>
      <w:proofErr w:type="spellStart"/>
      <w:r w:rsidRPr="00BC2753">
        <w:t>Сr</w:t>
      </w:r>
      <w:proofErr w:type="spellEnd"/>
      <w:r w:rsidRPr="00BC2753">
        <w:t xml:space="preserve"> и без какой-либо остаточной деформации.</w:t>
      </w:r>
    </w:p>
    <w:p w:rsidR="003D3DCA" w:rsidRPr="00BC2753" w:rsidRDefault="003D3DCA" w:rsidP="003D3DCA">
      <w:pPr>
        <w:pStyle w:val="SingleTxtGR"/>
        <w:ind w:left="2268" w:hanging="1134"/>
      </w:pPr>
      <w:r w:rsidRPr="00BC2753">
        <w:t>3.3.1.4</w:t>
      </w:r>
      <w:r w:rsidRPr="00BC2753">
        <w:tab/>
      </w:r>
      <w:r w:rsidR="00E42E6D">
        <w:tab/>
      </w:r>
      <w:r w:rsidRPr="00BC2753">
        <w:t>Шероховатость поверхности платформы не должна превышать 6,3 </w:t>
      </w:r>
      <w:proofErr w:type="spellStart"/>
      <w:r w:rsidRPr="00BC2753">
        <w:t>Ra</w:t>
      </w:r>
      <w:proofErr w:type="spellEnd"/>
      <w:r w:rsidRPr="00BC2753">
        <w:t xml:space="preserve"> в соответствии со стандартом ISO 4287:1997.</w:t>
      </w:r>
    </w:p>
    <w:p w:rsidR="003D3DCA" w:rsidRPr="00BC2753" w:rsidRDefault="003D3DCA" w:rsidP="003D3DCA">
      <w:pPr>
        <w:pStyle w:val="SingleTxtGR"/>
        <w:ind w:left="2268" w:hanging="1134"/>
      </w:pPr>
      <w:r w:rsidRPr="00BC2753">
        <w:t>3.3.1.5</w:t>
      </w:r>
      <w:r w:rsidRPr="00BC2753">
        <w:tab/>
      </w:r>
      <w:r w:rsidR="00E42E6D">
        <w:tab/>
      </w:r>
      <w:r w:rsidRPr="00BC2753">
        <w:t xml:space="preserve">Платформа должна быть сконструирована таким образом, чтобы после проведения динамического испытания </w:t>
      </w:r>
      <w:r>
        <w:t>усовершенствованной детской</w:t>
      </w:r>
      <w:r w:rsidRPr="00BC2753">
        <w:t xml:space="preserve"> удерживающей системы в соответствии с настоящими Правилами на ней не было видно следов остаточной деформации.</w:t>
      </w:r>
    </w:p>
    <w:p w:rsidR="003D3DCA" w:rsidRPr="00BC2753" w:rsidRDefault="003D3DCA" w:rsidP="00E42E6D">
      <w:pPr>
        <w:pStyle w:val="SingleTxtGR"/>
        <w:pageBreakBefore/>
      </w:pPr>
      <w:r w:rsidRPr="00BC2753">
        <w:t>4.</w:t>
      </w:r>
      <w:r w:rsidRPr="00BC2753">
        <w:tab/>
      </w:r>
      <w:r w:rsidRPr="00BC2753">
        <w:tab/>
        <w:t>Стопорное устройство</w:t>
      </w:r>
    </w:p>
    <w:p w:rsidR="003D3DCA" w:rsidRPr="00BC2753" w:rsidRDefault="003D3DCA" w:rsidP="003D3DCA">
      <w:pPr>
        <w:pStyle w:val="SingleTxtGR"/>
        <w:ind w:left="2268" w:hanging="1134"/>
      </w:pPr>
      <w:r w:rsidRPr="00BC2753">
        <w:t>4.1</w:t>
      </w:r>
      <w:r w:rsidRPr="00BC2753">
        <w:tab/>
      </w:r>
      <w:r w:rsidRPr="00BC2753">
        <w:tab/>
        <w:t xml:space="preserve">Это устройство состоит из двух одинаковых </w:t>
      </w:r>
      <w:proofErr w:type="spellStart"/>
      <w:r w:rsidRPr="00BC2753">
        <w:t>энергопоглощающих</w:t>
      </w:r>
      <w:proofErr w:type="spellEnd"/>
      <w:r w:rsidRPr="00BC2753">
        <w:t xml:space="preserve"> приспособлений, смонтированных параллельно.</w:t>
      </w:r>
    </w:p>
    <w:p w:rsidR="003D3DCA" w:rsidRPr="00BC2753" w:rsidRDefault="003D3DCA" w:rsidP="003D3DCA">
      <w:pPr>
        <w:pStyle w:val="SingleTxtGR"/>
        <w:ind w:left="2268" w:hanging="1134"/>
      </w:pPr>
      <w:r w:rsidRPr="00BC2753">
        <w:t>4.2</w:t>
      </w:r>
      <w:r w:rsidRPr="00BC2753">
        <w:tab/>
      </w:r>
      <w:r w:rsidRPr="00BC2753">
        <w:tab/>
      </w:r>
      <w:proofErr w:type="gramStart"/>
      <w:r w:rsidRPr="00E42E6D">
        <w:rPr>
          <w:spacing w:val="-4"/>
        </w:rPr>
        <w:t>В</w:t>
      </w:r>
      <w:proofErr w:type="gramEnd"/>
      <w:r w:rsidRPr="00E42E6D">
        <w:rPr>
          <w:spacing w:val="-4"/>
        </w:rPr>
        <w:t xml:space="preserve"> случае необходимости используют дополнительное </w:t>
      </w:r>
      <w:proofErr w:type="spellStart"/>
      <w:r w:rsidRPr="00E42E6D">
        <w:rPr>
          <w:spacing w:val="-4"/>
        </w:rPr>
        <w:t>энергопоглощающее</w:t>
      </w:r>
      <w:proofErr w:type="spellEnd"/>
      <w:r w:rsidRPr="00E42E6D">
        <w:rPr>
          <w:spacing w:val="-4"/>
        </w:rPr>
        <w:t xml:space="preserve"> </w:t>
      </w:r>
      <w:r w:rsidRPr="00BC2753">
        <w:t xml:space="preserve">приспособление при увеличении номинальной массы на каждые 200 кг. Каждое </w:t>
      </w:r>
      <w:proofErr w:type="spellStart"/>
      <w:r w:rsidRPr="00BC2753">
        <w:t>энергопоглощающее</w:t>
      </w:r>
      <w:proofErr w:type="spellEnd"/>
      <w:r w:rsidRPr="00BC2753">
        <w:t xml:space="preserve"> устройство состоит из:</w:t>
      </w:r>
    </w:p>
    <w:p w:rsidR="003D3DCA" w:rsidRPr="00BC2753" w:rsidRDefault="003D3DCA" w:rsidP="003D3DCA">
      <w:pPr>
        <w:pStyle w:val="SingleTxtGR"/>
      </w:pPr>
      <w:r w:rsidRPr="00BC2753">
        <w:t>4.2.1</w:t>
      </w:r>
      <w:r w:rsidRPr="00BC2753">
        <w:tab/>
      </w:r>
      <w:r w:rsidRPr="00BC2753">
        <w:tab/>
        <w:t>закрытого корпуса в форме стальной трубы;</w:t>
      </w:r>
    </w:p>
    <w:p w:rsidR="003D3DCA" w:rsidRPr="00BC2753" w:rsidRDefault="003D3DCA" w:rsidP="003D3DCA">
      <w:pPr>
        <w:pStyle w:val="SingleTxtGR"/>
      </w:pPr>
      <w:r w:rsidRPr="00BC2753">
        <w:t>4.2.2</w:t>
      </w:r>
      <w:r w:rsidRPr="00BC2753">
        <w:tab/>
      </w:r>
      <w:r w:rsidRPr="00BC2753">
        <w:tab/>
        <w:t xml:space="preserve">полиуретановой </w:t>
      </w:r>
      <w:proofErr w:type="spellStart"/>
      <w:r w:rsidRPr="00BC2753">
        <w:t>энергопоглощающей</w:t>
      </w:r>
      <w:proofErr w:type="spellEnd"/>
      <w:r w:rsidRPr="00BC2753">
        <w:t xml:space="preserve"> трубы;</w:t>
      </w:r>
    </w:p>
    <w:p w:rsidR="003D3DCA" w:rsidRPr="00BC2753" w:rsidRDefault="003D3DCA" w:rsidP="003D3DCA">
      <w:pPr>
        <w:pStyle w:val="SingleTxtGR"/>
        <w:ind w:left="2268" w:hanging="1134"/>
      </w:pPr>
      <w:r w:rsidRPr="00BC2753">
        <w:t>4.2.3</w:t>
      </w:r>
      <w:r w:rsidRPr="00BC2753">
        <w:tab/>
      </w:r>
      <w:r w:rsidRPr="00BC2753">
        <w:tab/>
        <w:t>овального наконечника из полированной стали, который вдавливается в </w:t>
      </w:r>
      <w:proofErr w:type="spellStart"/>
      <w:r w:rsidRPr="00BC2753">
        <w:t>энергопоглощающее</w:t>
      </w:r>
      <w:proofErr w:type="spellEnd"/>
      <w:r w:rsidRPr="00BC2753">
        <w:t xml:space="preserve"> устройство; а также</w:t>
      </w:r>
    </w:p>
    <w:p w:rsidR="003D3DCA" w:rsidRPr="00BC2753" w:rsidRDefault="003D3DCA" w:rsidP="003D3DCA">
      <w:pPr>
        <w:pStyle w:val="SingleTxtGR"/>
      </w:pPr>
      <w:r w:rsidRPr="00BC2753">
        <w:t>4.2.4</w:t>
      </w:r>
      <w:r w:rsidRPr="00BC2753">
        <w:tab/>
      </w:r>
      <w:r w:rsidRPr="00BC2753">
        <w:tab/>
        <w:t>штока и насадки для восприятия удара.</w:t>
      </w:r>
    </w:p>
    <w:p w:rsidR="003D3DCA" w:rsidRPr="00BC2753" w:rsidRDefault="003D3DCA" w:rsidP="003D3DCA">
      <w:pPr>
        <w:pStyle w:val="SingleTxtGR"/>
        <w:ind w:left="2268" w:hanging="1134"/>
      </w:pPr>
      <w:r w:rsidRPr="00BC2753">
        <w:t>4.3</w:t>
      </w:r>
      <w:r w:rsidRPr="00BC2753">
        <w:tab/>
      </w:r>
      <w:r w:rsidRPr="00BC2753">
        <w:tab/>
        <w:t>Размеры различных частей этого поглощающего устройства приведены на чертежах, содержащихся в добавлении 2 к настоящему приложению.</w:t>
      </w:r>
    </w:p>
    <w:p w:rsidR="003D3DCA" w:rsidRPr="00BC2753" w:rsidRDefault="003D3DCA" w:rsidP="003D3DCA">
      <w:pPr>
        <w:pStyle w:val="SingleTxtGR"/>
        <w:ind w:left="2268" w:hanging="1134"/>
      </w:pPr>
      <w:r w:rsidRPr="00BC2753">
        <w:t>4.4</w:t>
      </w:r>
      <w:r w:rsidRPr="00BC2753">
        <w:tab/>
      </w:r>
      <w:r w:rsidRPr="00BC2753">
        <w:tab/>
        <w:t>Характеристики поглощающего материала приведены в таблицах 3 и 4 настоящего приложения.</w:t>
      </w:r>
    </w:p>
    <w:p w:rsidR="003D3DCA" w:rsidRPr="00BC2753" w:rsidRDefault="003D3DCA" w:rsidP="003D3DCA">
      <w:pPr>
        <w:pStyle w:val="SingleTxtGR"/>
        <w:ind w:left="2268" w:hanging="1134"/>
      </w:pPr>
      <w:r w:rsidRPr="00BC2753">
        <w:t>4.5</w:t>
      </w:r>
      <w:r w:rsidRPr="00BC2753">
        <w:tab/>
      </w:r>
      <w:r w:rsidRPr="00BC2753">
        <w:tab/>
      </w:r>
      <w:r w:rsidRPr="00E42E6D">
        <w:rPr>
          <w:spacing w:val="-4"/>
        </w:rPr>
        <w:t xml:space="preserve">Непосредственно перед калибровочными испытаниями, предусмотренными </w:t>
      </w:r>
      <w:r w:rsidRPr="00BC2753">
        <w:t xml:space="preserve">в приложении 7 к настоящим Правилам, комплект стопорного устройства выдерживают в течение не менее 12 часов при температуре 15−25 °C. В зависимости от типа испытания стопорное устройство должно обладать эффективностью, предписанной в добавлениях 1 и 2 к приложению 7. Комплект стопорного устройства, используемого во время динамических испытаний детского удерживающего устройства, выдерживают в течение не менее 12 часов при такой же температуре, как и в случае калибровочного </w:t>
      </w:r>
      <w:r>
        <w:t>испытания, с отклонением ±</w:t>
      </w:r>
      <w:r w:rsidRPr="00BC2753">
        <w:t>2 °C. Допускается любое другое устройство, дающее эквивалентный результат.</w:t>
      </w:r>
    </w:p>
    <w:p w:rsidR="003D3DCA" w:rsidRPr="00BC2753" w:rsidRDefault="003D3DCA" w:rsidP="003D3DCA">
      <w:pPr>
        <w:pStyle w:val="H23GR"/>
      </w:pPr>
      <w:r w:rsidRPr="00BC2753">
        <w:rPr>
          <w:b w:val="0"/>
        </w:rPr>
        <w:tab/>
      </w:r>
      <w:r w:rsidRPr="00BC2753">
        <w:rPr>
          <w:b w:val="0"/>
        </w:rPr>
        <w:tab/>
        <w:t>Таблица 3</w:t>
      </w:r>
      <w:r w:rsidRPr="00BC2753">
        <w:rPr>
          <w:b w:val="0"/>
        </w:rPr>
        <w:br/>
      </w:r>
      <w:r w:rsidRPr="00BC2753">
        <w:t>Характе</w:t>
      </w:r>
      <w:r w:rsidR="00422468">
        <w:t>ристики поглощающего материала «</w:t>
      </w:r>
      <w:r w:rsidRPr="00BC2753">
        <w:t>A</w:t>
      </w:r>
      <w:r w:rsidR="00422468">
        <w:t>»</w:t>
      </w:r>
      <w:r w:rsidRPr="00516437">
        <w:rPr>
          <w:rStyle w:val="ab"/>
          <w:b w:val="0"/>
        </w:rPr>
        <w:footnoteReference w:customMarkFollows="1" w:id="8"/>
        <w:t>2</w:t>
      </w:r>
    </w:p>
    <w:tbl>
      <w:tblPr>
        <w:tblW w:w="74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87"/>
        <w:gridCol w:w="4213"/>
      </w:tblGrid>
      <w:tr w:rsidR="003D3DCA" w:rsidRPr="00BC2753" w:rsidTr="00422468">
        <w:trPr>
          <w:tblHeader/>
        </w:trPr>
        <w:tc>
          <w:tcPr>
            <w:tcW w:w="7400" w:type="dxa"/>
            <w:gridSpan w:val="2"/>
            <w:tcBorders>
              <w:bottom w:val="single" w:sz="12" w:space="0" w:color="auto"/>
            </w:tcBorders>
            <w:vAlign w:val="bottom"/>
          </w:tcPr>
          <w:p w:rsidR="003D3DCA" w:rsidRPr="00BC2753" w:rsidRDefault="003D3DCA" w:rsidP="00456B2D">
            <w:pPr>
              <w:spacing w:before="80" w:after="80" w:line="200" w:lineRule="exact"/>
              <w:ind w:right="113"/>
              <w:jc w:val="center"/>
              <w:rPr>
                <w:i/>
                <w:sz w:val="16"/>
              </w:rPr>
            </w:pPr>
            <w:r w:rsidRPr="00BC2753">
              <w:rPr>
                <w:i/>
                <w:sz w:val="16"/>
              </w:rPr>
              <w:t>(Метод ASTM 2000 (1980) при отсутствии иных указаний)</w:t>
            </w:r>
          </w:p>
        </w:tc>
      </w:tr>
      <w:tr w:rsidR="003D3DCA" w:rsidRPr="00BC2753" w:rsidTr="00292B89">
        <w:tc>
          <w:tcPr>
            <w:tcW w:w="3187" w:type="dxa"/>
            <w:tcBorders>
              <w:top w:val="single" w:sz="12" w:space="0" w:color="auto"/>
            </w:tcBorders>
          </w:tcPr>
          <w:p w:rsidR="003D3DCA" w:rsidRPr="00BC2753" w:rsidRDefault="003D3DCA" w:rsidP="00422468">
            <w:pPr>
              <w:spacing w:before="40" w:after="80" w:line="220" w:lineRule="exact"/>
              <w:ind w:left="40" w:right="113"/>
            </w:pPr>
            <w:r w:rsidRPr="00BC2753">
              <w:t xml:space="preserve">Твердость по </w:t>
            </w:r>
            <w:proofErr w:type="spellStart"/>
            <w:r w:rsidRPr="00BC2753">
              <w:t>Шору</w:t>
            </w:r>
            <w:proofErr w:type="spellEnd"/>
            <w:r w:rsidRPr="00BC2753">
              <w:t xml:space="preserve"> A:</w:t>
            </w:r>
          </w:p>
        </w:tc>
        <w:tc>
          <w:tcPr>
            <w:tcW w:w="4213" w:type="dxa"/>
            <w:tcBorders>
              <w:top w:val="single" w:sz="12" w:space="0" w:color="auto"/>
            </w:tcBorders>
          </w:tcPr>
          <w:p w:rsidR="003D3DCA" w:rsidRPr="00BC2753" w:rsidRDefault="003D3DCA" w:rsidP="00422468">
            <w:pPr>
              <w:spacing w:before="40" w:after="80" w:line="220" w:lineRule="exact"/>
              <w:ind w:left="40" w:right="113"/>
            </w:pPr>
            <w:r w:rsidRPr="00BC2753">
              <w:t xml:space="preserve">88 ± 2 при температуре 20 ± 5 °C </w:t>
            </w:r>
          </w:p>
        </w:tc>
      </w:tr>
      <w:tr w:rsidR="003D3DCA" w:rsidRPr="00BC2753" w:rsidTr="00292B89">
        <w:tc>
          <w:tcPr>
            <w:tcW w:w="3187" w:type="dxa"/>
          </w:tcPr>
          <w:p w:rsidR="003D3DCA" w:rsidRPr="00BC2753" w:rsidRDefault="003D3DCA" w:rsidP="00422468">
            <w:pPr>
              <w:spacing w:before="40" w:after="80" w:line="220" w:lineRule="exact"/>
              <w:ind w:left="40" w:right="113"/>
            </w:pPr>
            <w:r w:rsidRPr="00BC2753">
              <w:t>Прочность на разрыв:</w:t>
            </w:r>
          </w:p>
        </w:tc>
        <w:tc>
          <w:tcPr>
            <w:tcW w:w="4213" w:type="dxa"/>
          </w:tcPr>
          <w:p w:rsidR="003D3DCA" w:rsidRPr="00BC2753" w:rsidRDefault="003D3DCA" w:rsidP="00422468">
            <w:pPr>
              <w:spacing w:before="40" w:after="80" w:line="220" w:lineRule="exact"/>
              <w:ind w:left="40" w:right="113"/>
            </w:pPr>
            <w:proofErr w:type="spellStart"/>
            <w:r w:rsidRPr="00BC2753">
              <w:t>R</w:t>
            </w:r>
            <w:r w:rsidRPr="00BC2753">
              <w:rPr>
                <w:vertAlign w:val="subscript"/>
              </w:rPr>
              <w:t>o</w:t>
            </w:r>
            <w:proofErr w:type="spellEnd"/>
            <w:r w:rsidRPr="00BC2753">
              <w:t xml:space="preserve"> ≥ 300 кг/см</w:t>
            </w:r>
            <w:r w:rsidRPr="00BC2753">
              <w:rPr>
                <w:vertAlign w:val="superscript"/>
              </w:rPr>
              <w:t>2</w:t>
            </w:r>
          </w:p>
        </w:tc>
      </w:tr>
      <w:tr w:rsidR="003D3DCA" w:rsidRPr="00BC2753" w:rsidTr="00292B89">
        <w:tc>
          <w:tcPr>
            <w:tcW w:w="3187" w:type="dxa"/>
          </w:tcPr>
          <w:p w:rsidR="003D3DCA" w:rsidRPr="00BC2753" w:rsidRDefault="003D3DCA" w:rsidP="00422468">
            <w:pPr>
              <w:spacing w:before="40" w:after="80" w:line="220" w:lineRule="exact"/>
              <w:ind w:left="40" w:right="113"/>
            </w:pPr>
            <w:r w:rsidRPr="00BC2753">
              <w:t>Минимальное удлинение:</w:t>
            </w:r>
          </w:p>
        </w:tc>
        <w:tc>
          <w:tcPr>
            <w:tcW w:w="4213" w:type="dxa"/>
          </w:tcPr>
          <w:p w:rsidR="003D3DCA" w:rsidRPr="00BC2753" w:rsidRDefault="003D3DCA" w:rsidP="00422468">
            <w:pPr>
              <w:spacing w:before="40" w:after="80" w:line="220" w:lineRule="exact"/>
              <w:ind w:left="40" w:right="113"/>
            </w:pPr>
            <w:proofErr w:type="spellStart"/>
            <w:r w:rsidRPr="00BC2753">
              <w:t>A</w:t>
            </w:r>
            <w:r w:rsidRPr="00BC2753">
              <w:rPr>
                <w:vertAlign w:val="subscript"/>
              </w:rPr>
              <w:t>o</w:t>
            </w:r>
            <w:proofErr w:type="spellEnd"/>
            <w:r w:rsidRPr="00BC2753">
              <w:t xml:space="preserve"> ≥ 400% </w:t>
            </w:r>
          </w:p>
        </w:tc>
      </w:tr>
      <w:tr w:rsidR="003D3DCA" w:rsidRPr="00BC2753" w:rsidTr="00292B89">
        <w:tc>
          <w:tcPr>
            <w:tcW w:w="3187" w:type="dxa"/>
          </w:tcPr>
          <w:p w:rsidR="003D3DCA" w:rsidRPr="00BC2753" w:rsidRDefault="00292B89" w:rsidP="00422468">
            <w:pPr>
              <w:spacing w:before="40" w:after="80" w:line="220" w:lineRule="exact"/>
              <w:ind w:left="40" w:right="113"/>
            </w:pPr>
            <w:r>
              <w:t>Модуль упругости при</w:t>
            </w:r>
            <w:r>
              <w:br/>
            </w:r>
            <w:r w:rsidR="003D3DCA" w:rsidRPr="00BC2753">
              <w:t>100-процентном удлинении:</w:t>
            </w:r>
          </w:p>
        </w:tc>
        <w:tc>
          <w:tcPr>
            <w:tcW w:w="4213" w:type="dxa"/>
          </w:tcPr>
          <w:p w:rsidR="003D3DCA" w:rsidRPr="00BC2753" w:rsidRDefault="00422468" w:rsidP="00422468">
            <w:pPr>
              <w:spacing w:before="40" w:after="80" w:line="220" w:lineRule="exact"/>
              <w:ind w:left="40" w:right="113"/>
            </w:pPr>
            <w:r>
              <w:t>≥</w:t>
            </w:r>
            <w:r w:rsidR="003D3DCA" w:rsidRPr="00BC2753">
              <w:t>70 кг/см</w:t>
            </w:r>
            <w:r w:rsidR="003D3DCA" w:rsidRPr="00BC2753">
              <w:rPr>
                <w:vertAlign w:val="superscript"/>
              </w:rPr>
              <w:t>2</w:t>
            </w:r>
          </w:p>
        </w:tc>
      </w:tr>
      <w:tr w:rsidR="003D3DCA" w:rsidRPr="00BC2753" w:rsidTr="00292B89">
        <w:tc>
          <w:tcPr>
            <w:tcW w:w="3187" w:type="dxa"/>
          </w:tcPr>
          <w:p w:rsidR="003D3DCA" w:rsidRPr="00BC2753" w:rsidRDefault="003D3DCA" w:rsidP="00422468">
            <w:pPr>
              <w:spacing w:before="40" w:after="80" w:line="220" w:lineRule="exact"/>
              <w:ind w:left="40" w:right="113"/>
            </w:pPr>
            <w:r w:rsidRPr="00BC2753">
              <w:t>М</w:t>
            </w:r>
            <w:r w:rsidR="00292B89">
              <w:t>одуль упругости при</w:t>
            </w:r>
            <w:r w:rsidR="00292B89">
              <w:br/>
            </w:r>
            <w:r w:rsidRPr="00BC2753">
              <w:t>300-процентном удлинении:</w:t>
            </w:r>
          </w:p>
        </w:tc>
        <w:tc>
          <w:tcPr>
            <w:tcW w:w="4213" w:type="dxa"/>
          </w:tcPr>
          <w:p w:rsidR="003D3DCA" w:rsidRPr="00BC2753" w:rsidRDefault="00422468" w:rsidP="00422468">
            <w:pPr>
              <w:spacing w:before="40" w:after="80" w:line="220" w:lineRule="exact"/>
              <w:ind w:left="40" w:right="113"/>
            </w:pPr>
            <w:r>
              <w:t>≥</w:t>
            </w:r>
            <w:r w:rsidR="003D3DCA" w:rsidRPr="00BC2753">
              <w:t>130 кг/см</w:t>
            </w:r>
            <w:r w:rsidR="003D3DCA" w:rsidRPr="00BC2753">
              <w:rPr>
                <w:vertAlign w:val="superscript"/>
              </w:rPr>
              <w:t>2</w:t>
            </w:r>
          </w:p>
        </w:tc>
      </w:tr>
      <w:tr w:rsidR="003D3DCA" w:rsidRPr="00BC2753" w:rsidTr="00292B89">
        <w:tc>
          <w:tcPr>
            <w:tcW w:w="3187" w:type="dxa"/>
          </w:tcPr>
          <w:p w:rsidR="003D3DCA" w:rsidRPr="00BC2753" w:rsidRDefault="003D3DCA" w:rsidP="00422468">
            <w:pPr>
              <w:spacing w:before="40" w:after="80" w:line="220" w:lineRule="exact"/>
              <w:ind w:left="40" w:right="113"/>
            </w:pPr>
            <w:proofErr w:type="spellStart"/>
            <w:r w:rsidRPr="00BC2753">
              <w:t>Хладоломкость</w:t>
            </w:r>
            <w:proofErr w:type="spellEnd"/>
            <w:r w:rsidRPr="00BC2753">
              <w:br/>
              <w:t>(метод ASTM D 736):</w:t>
            </w:r>
          </w:p>
        </w:tc>
        <w:tc>
          <w:tcPr>
            <w:tcW w:w="4213" w:type="dxa"/>
          </w:tcPr>
          <w:p w:rsidR="003D3DCA" w:rsidRPr="00BC2753" w:rsidRDefault="00422468" w:rsidP="00422468">
            <w:pPr>
              <w:spacing w:before="40" w:after="80" w:line="220" w:lineRule="exact"/>
              <w:ind w:left="40" w:right="113"/>
            </w:pPr>
            <w:r>
              <w:t>5 часов при –</w:t>
            </w:r>
            <w:r w:rsidR="003D3DCA" w:rsidRPr="00BC2753">
              <w:t>55 °C</w:t>
            </w:r>
          </w:p>
        </w:tc>
      </w:tr>
      <w:tr w:rsidR="003D3DCA" w:rsidRPr="00BC2753" w:rsidTr="00292B89">
        <w:tc>
          <w:tcPr>
            <w:tcW w:w="3187" w:type="dxa"/>
          </w:tcPr>
          <w:p w:rsidR="003D3DCA" w:rsidRPr="00BC2753" w:rsidRDefault="003D3DCA" w:rsidP="00422468">
            <w:pPr>
              <w:spacing w:before="40" w:after="80" w:line="220" w:lineRule="exact"/>
              <w:ind w:left="40" w:right="113"/>
            </w:pPr>
            <w:r w:rsidRPr="00BC2753">
              <w:t>Остаточная деформация при сжатии (метод B):</w:t>
            </w:r>
          </w:p>
        </w:tc>
        <w:tc>
          <w:tcPr>
            <w:tcW w:w="4213" w:type="dxa"/>
          </w:tcPr>
          <w:p w:rsidR="003D3DCA" w:rsidRPr="00BC2753" w:rsidRDefault="003D3DCA" w:rsidP="00422468">
            <w:pPr>
              <w:spacing w:before="40" w:after="80" w:line="220" w:lineRule="exact"/>
              <w:ind w:left="40" w:right="113"/>
            </w:pPr>
            <w:r w:rsidRPr="00BC2753">
              <w:t xml:space="preserve">22 часа при 70 °C ≤ 45% </w:t>
            </w:r>
          </w:p>
        </w:tc>
      </w:tr>
      <w:tr w:rsidR="003D3DCA" w:rsidRPr="00BC2753" w:rsidTr="00292B89">
        <w:tc>
          <w:tcPr>
            <w:tcW w:w="3187" w:type="dxa"/>
          </w:tcPr>
          <w:p w:rsidR="003D3DCA" w:rsidRPr="00BC2753" w:rsidRDefault="003D3DCA" w:rsidP="00422468">
            <w:pPr>
              <w:spacing w:before="40" w:after="80" w:line="220" w:lineRule="exact"/>
              <w:ind w:left="40" w:right="113"/>
            </w:pPr>
            <w:r w:rsidRPr="00BC2753">
              <w:t>Плотность при 25 °C:</w:t>
            </w:r>
          </w:p>
        </w:tc>
        <w:tc>
          <w:tcPr>
            <w:tcW w:w="4213" w:type="dxa"/>
          </w:tcPr>
          <w:p w:rsidR="003D3DCA" w:rsidRPr="00BC2753" w:rsidRDefault="003D3DCA" w:rsidP="00422468">
            <w:pPr>
              <w:spacing w:before="40" w:after="80" w:line="220" w:lineRule="exact"/>
              <w:ind w:left="40" w:right="113"/>
            </w:pPr>
            <w:r w:rsidRPr="00BC2753">
              <w:t>1,08−1,12</w:t>
            </w:r>
          </w:p>
        </w:tc>
      </w:tr>
      <w:tr w:rsidR="003D3DCA" w:rsidRPr="00BC2753" w:rsidTr="00292B89">
        <w:tc>
          <w:tcPr>
            <w:tcW w:w="3187" w:type="dxa"/>
          </w:tcPr>
          <w:p w:rsidR="003D3DCA" w:rsidRPr="00BC2753" w:rsidRDefault="003D3DCA" w:rsidP="00422468">
            <w:pPr>
              <w:spacing w:before="40" w:after="80" w:line="220" w:lineRule="exact"/>
              <w:ind w:left="40" w:right="113"/>
            </w:pPr>
            <w:r w:rsidRPr="00BC2753">
              <w:t>Старение на открытом воздухе</w:t>
            </w:r>
            <w:r w:rsidRPr="00BC2753">
              <w:br/>
              <w:t>(метод ASTM D 573 (1981)):</w:t>
            </w:r>
          </w:p>
        </w:tc>
        <w:tc>
          <w:tcPr>
            <w:tcW w:w="4213" w:type="dxa"/>
          </w:tcPr>
          <w:p w:rsidR="003D3DCA" w:rsidRPr="00BC2753" w:rsidRDefault="003D3DCA" w:rsidP="00422468">
            <w:pPr>
              <w:spacing w:before="40" w:after="80" w:line="220" w:lineRule="exact"/>
              <w:ind w:left="40" w:right="113"/>
            </w:pPr>
          </w:p>
        </w:tc>
      </w:tr>
      <w:tr w:rsidR="003D3DCA" w:rsidRPr="00BC2753" w:rsidTr="00292B89">
        <w:tc>
          <w:tcPr>
            <w:tcW w:w="3187" w:type="dxa"/>
          </w:tcPr>
          <w:p w:rsidR="003D3DCA" w:rsidRPr="00BC2753" w:rsidRDefault="003D3DCA" w:rsidP="00422468">
            <w:pPr>
              <w:pageBreakBefore/>
              <w:spacing w:before="40" w:after="80" w:line="220" w:lineRule="exact"/>
              <w:ind w:left="40" w:right="113"/>
            </w:pPr>
            <w:r w:rsidRPr="00BC2753">
              <w:t>70 часов при 100 °C:</w:t>
            </w:r>
          </w:p>
        </w:tc>
        <w:tc>
          <w:tcPr>
            <w:tcW w:w="4213" w:type="dxa"/>
          </w:tcPr>
          <w:p w:rsidR="003D3DCA" w:rsidRPr="00BC2753" w:rsidRDefault="003D3DCA" w:rsidP="00422468">
            <w:pPr>
              <w:pageBreakBefore/>
              <w:spacing w:before="40" w:after="80" w:line="220" w:lineRule="exact"/>
              <w:ind w:left="40" w:right="113"/>
            </w:pPr>
            <w:r w:rsidRPr="00BC2753">
              <w:t xml:space="preserve">твердость по </w:t>
            </w:r>
            <w:proofErr w:type="spellStart"/>
            <w:r w:rsidRPr="00BC2753">
              <w:t>Шору</w:t>
            </w:r>
            <w:proofErr w:type="spellEnd"/>
            <w:r w:rsidRPr="00BC2753">
              <w:t>: макс. измене</w:t>
            </w:r>
            <w:r>
              <w:t>ние ±</w:t>
            </w:r>
            <w:r w:rsidRPr="00BC2753">
              <w:t>3</w:t>
            </w:r>
            <w:r w:rsidRPr="00BC2753">
              <w:br/>
              <w:t>пр</w:t>
            </w:r>
            <w:r w:rsidR="00422468">
              <w:t>очность на разрыв: уменьшение &lt;</w:t>
            </w:r>
            <w:r w:rsidRPr="00BC2753">
              <w:t xml:space="preserve">10% от </w:t>
            </w:r>
            <w:proofErr w:type="spellStart"/>
            <w:r w:rsidRPr="00BC2753">
              <w:t>R</w:t>
            </w:r>
            <w:r w:rsidRPr="00BC2753">
              <w:rPr>
                <w:vertAlign w:val="subscript"/>
              </w:rPr>
              <w:t>o</w:t>
            </w:r>
            <w:proofErr w:type="spellEnd"/>
            <w:r w:rsidR="00422468">
              <w:t xml:space="preserve"> </w:t>
            </w:r>
            <w:r w:rsidR="00456B2D">
              <w:t>удлинение: уменьшение &lt;</w:t>
            </w:r>
            <w:r w:rsidRPr="00BC2753">
              <w:t xml:space="preserve">10% от </w:t>
            </w:r>
            <w:proofErr w:type="spellStart"/>
            <w:r w:rsidRPr="00BC2753">
              <w:t>A</w:t>
            </w:r>
            <w:r w:rsidRPr="00BC2753">
              <w:rPr>
                <w:vertAlign w:val="subscript"/>
              </w:rPr>
              <w:t>o</w:t>
            </w:r>
            <w:proofErr w:type="spellEnd"/>
            <w:r w:rsidR="00456B2D">
              <w:br/>
              <w:t>вес: уменьшение &lt;</w:t>
            </w:r>
            <w:r w:rsidRPr="00BC2753">
              <w:t>1%</w:t>
            </w:r>
          </w:p>
        </w:tc>
      </w:tr>
      <w:tr w:rsidR="003D3DCA" w:rsidRPr="00BC2753" w:rsidTr="00292B89">
        <w:tc>
          <w:tcPr>
            <w:tcW w:w="3187" w:type="dxa"/>
          </w:tcPr>
          <w:p w:rsidR="003D3DCA" w:rsidRPr="00BC2753" w:rsidRDefault="003D3DCA" w:rsidP="00422468">
            <w:pPr>
              <w:spacing w:before="40" w:after="80" w:line="220" w:lineRule="exact"/>
              <w:ind w:left="40" w:right="113"/>
            </w:pPr>
            <w:r w:rsidRPr="00BC2753">
              <w:t>Погружение в мас</w:t>
            </w:r>
            <w:r w:rsidR="00292B89">
              <w:t>ло</w:t>
            </w:r>
            <w:r w:rsidR="00292B89">
              <w:br/>
              <w:t>(метод ASTM D 471 (1979) № 1 </w:t>
            </w:r>
            <w:r w:rsidRPr="00BC2753">
              <w:t>масло):</w:t>
            </w:r>
          </w:p>
        </w:tc>
        <w:tc>
          <w:tcPr>
            <w:tcW w:w="4213" w:type="dxa"/>
          </w:tcPr>
          <w:p w:rsidR="003D3DCA" w:rsidRPr="00BC2753" w:rsidRDefault="003D3DCA" w:rsidP="00422468">
            <w:pPr>
              <w:spacing w:before="40" w:after="80" w:line="220" w:lineRule="exact"/>
              <w:ind w:left="40" w:right="113"/>
            </w:pPr>
          </w:p>
        </w:tc>
      </w:tr>
      <w:tr w:rsidR="003D3DCA" w:rsidRPr="00BC2753" w:rsidTr="00292B89">
        <w:tc>
          <w:tcPr>
            <w:tcW w:w="3187" w:type="dxa"/>
          </w:tcPr>
          <w:p w:rsidR="003D3DCA" w:rsidRPr="00BC2753" w:rsidRDefault="003D3DCA" w:rsidP="00422468">
            <w:pPr>
              <w:spacing w:before="40" w:after="80" w:line="220" w:lineRule="exact"/>
              <w:ind w:left="40" w:right="113"/>
            </w:pPr>
            <w:r w:rsidRPr="00BC2753">
              <w:t>70 часов при 100 °C:</w:t>
            </w:r>
          </w:p>
        </w:tc>
        <w:tc>
          <w:tcPr>
            <w:tcW w:w="4213" w:type="dxa"/>
          </w:tcPr>
          <w:p w:rsidR="003D3DCA" w:rsidRPr="00BC2753" w:rsidRDefault="003D3DCA" w:rsidP="00422468">
            <w:pPr>
              <w:spacing w:before="40" w:after="80" w:line="220" w:lineRule="exact"/>
              <w:ind w:left="40" w:right="113"/>
            </w:pPr>
            <w:r w:rsidRPr="00BC2753">
              <w:t xml:space="preserve">твердость по </w:t>
            </w:r>
            <w:proofErr w:type="spellStart"/>
            <w:r w:rsidRPr="00BC2753">
              <w:t>Шору</w:t>
            </w:r>
            <w:proofErr w:type="spellEnd"/>
            <w:r w:rsidRPr="00BC2753">
              <w:t>: макс. измене</w:t>
            </w:r>
            <w:r>
              <w:t>ние ±</w:t>
            </w:r>
            <w:r w:rsidRPr="00BC2753">
              <w:t>4</w:t>
            </w:r>
            <w:r w:rsidRPr="00BC2753">
              <w:br/>
              <w:t>пр</w:t>
            </w:r>
            <w:r w:rsidR="00456B2D">
              <w:t>очность на разрыв: уменьшение &lt;</w:t>
            </w:r>
            <w:r w:rsidRPr="00BC2753">
              <w:t xml:space="preserve">15% от </w:t>
            </w:r>
            <w:proofErr w:type="spellStart"/>
            <w:r w:rsidRPr="00BC2753">
              <w:t>R</w:t>
            </w:r>
            <w:r w:rsidRPr="00BC2753">
              <w:rPr>
                <w:vertAlign w:val="subscript"/>
              </w:rPr>
              <w:t>o</w:t>
            </w:r>
            <w:proofErr w:type="spellEnd"/>
            <w:r w:rsidR="00456B2D">
              <w:t xml:space="preserve"> удлинение: уменьшение &lt;</w:t>
            </w:r>
            <w:r w:rsidRPr="00BC2753">
              <w:t xml:space="preserve">10% от </w:t>
            </w:r>
            <w:proofErr w:type="spellStart"/>
            <w:r w:rsidRPr="00BC2753">
              <w:t>A</w:t>
            </w:r>
            <w:r w:rsidRPr="00BC2753">
              <w:rPr>
                <w:vertAlign w:val="subscript"/>
              </w:rPr>
              <w:t>o</w:t>
            </w:r>
            <w:proofErr w:type="spellEnd"/>
            <w:r w:rsidR="00456B2D">
              <w:br/>
              <w:t>объем: вздутие &lt;</w:t>
            </w:r>
            <w:r w:rsidRPr="00BC2753">
              <w:t>5%</w:t>
            </w:r>
          </w:p>
        </w:tc>
      </w:tr>
      <w:tr w:rsidR="003D3DCA" w:rsidRPr="00BC2753" w:rsidTr="00292B89">
        <w:tc>
          <w:tcPr>
            <w:tcW w:w="3187" w:type="dxa"/>
          </w:tcPr>
          <w:p w:rsidR="003D3DCA" w:rsidRPr="00BC2753" w:rsidRDefault="003D3DCA" w:rsidP="00422468">
            <w:pPr>
              <w:spacing w:before="40" w:after="80" w:line="220" w:lineRule="exact"/>
              <w:ind w:left="40" w:right="113"/>
            </w:pPr>
            <w:r w:rsidRPr="00BC2753">
              <w:t>Погружение в мас</w:t>
            </w:r>
            <w:r w:rsidR="00292B89">
              <w:t>ло</w:t>
            </w:r>
            <w:r w:rsidR="00292B89">
              <w:br/>
              <w:t>(метод ASTM D 471 (1979) № 3 </w:t>
            </w:r>
            <w:r w:rsidRPr="00BC2753">
              <w:t>масло):</w:t>
            </w:r>
          </w:p>
        </w:tc>
        <w:tc>
          <w:tcPr>
            <w:tcW w:w="4213" w:type="dxa"/>
          </w:tcPr>
          <w:p w:rsidR="003D3DCA" w:rsidRPr="00BC2753" w:rsidRDefault="003D3DCA" w:rsidP="00422468">
            <w:pPr>
              <w:spacing w:before="40" w:after="80" w:line="220" w:lineRule="exact"/>
              <w:ind w:left="40" w:right="113"/>
            </w:pPr>
          </w:p>
        </w:tc>
      </w:tr>
      <w:tr w:rsidR="003D3DCA" w:rsidRPr="00BC2753" w:rsidTr="00292B89">
        <w:tc>
          <w:tcPr>
            <w:tcW w:w="3187" w:type="dxa"/>
          </w:tcPr>
          <w:p w:rsidR="003D3DCA" w:rsidRPr="00BC2753" w:rsidRDefault="003D3DCA" w:rsidP="00422468">
            <w:pPr>
              <w:spacing w:before="40" w:after="80" w:line="220" w:lineRule="exact"/>
              <w:ind w:left="40" w:right="113"/>
            </w:pPr>
            <w:r w:rsidRPr="00BC2753">
              <w:t>70 часов при 100 °C:</w:t>
            </w:r>
          </w:p>
        </w:tc>
        <w:tc>
          <w:tcPr>
            <w:tcW w:w="4213" w:type="dxa"/>
          </w:tcPr>
          <w:p w:rsidR="003D3DCA" w:rsidRPr="00BC2753" w:rsidRDefault="003D3DCA" w:rsidP="00422468">
            <w:pPr>
              <w:spacing w:before="40" w:after="80" w:line="220" w:lineRule="exact"/>
              <w:ind w:left="40" w:right="113"/>
            </w:pPr>
            <w:r w:rsidRPr="00BC2753">
              <w:t>пр</w:t>
            </w:r>
            <w:r w:rsidR="00456B2D">
              <w:t>очность на разрыв: уменьшение &lt;</w:t>
            </w:r>
            <w:r w:rsidRPr="00BC2753">
              <w:t xml:space="preserve">15% от </w:t>
            </w:r>
            <w:proofErr w:type="spellStart"/>
            <w:r w:rsidRPr="00BC2753">
              <w:t>R</w:t>
            </w:r>
            <w:r w:rsidRPr="00BC2753">
              <w:rPr>
                <w:vertAlign w:val="subscript"/>
              </w:rPr>
              <w:t>o</w:t>
            </w:r>
            <w:proofErr w:type="spellEnd"/>
            <w:r w:rsidR="00456B2D">
              <w:t xml:space="preserve"> удлинение: уменьшение &lt;</w:t>
            </w:r>
            <w:r w:rsidRPr="00BC2753">
              <w:t xml:space="preserve">15% от </w:t>
            </w:r>
            <w:proofErr w:type="spellStart"/>
            <w:r w:rsidRPr="00BC2753">
              <w:t>A</w:t>
            </w:r>
            <w:r w:rsidRPr="00BC2753">
              <w:rPr>
                <w:vertAlign w:val="subscript"/>
              </w:rPr>
              <w:t>o</w:t>
            </w:r>
            <w:proofErr w:type="spellEnd"/>
            <w:r w:rsidR="00456B2D">
              <w:br/>
              <w:t>объем: вздутие &lt;</w:t>
            </w:r>
            <w:r w:rsidRPr="00BC2753">
              <w:t>20%</w:t>
            </w:r>
          </w:p>
        </w:tc>
      </w:tr>
      <w:tr w:rsidR="003D3DCA" w:rsidRPr="00BC2753" w:rsidTr="00292B89">
        <w:tc>
          <w:tcPr>
            <w:tcW w:w="3187" w:type="dxa"/>
          </w:tcPr>
          <w:p w:rsidR="003D3DCA" w:rsidRPr="00BC2753" w:rsidRDefault="003D3DCA" w:rsidP="00422468">
            <w:pPr>
              <w:spacing w:before="40" w:after="80" w:line="220" w:lineRule="exact"/>
              <w:ind w:left="40" w:right="113"/>
            </w:pPr>
            <w:r w:rsidRPr="00BC2753">
              <w:t>Погружение в дистиллированную воду:</w:t>
            </w:r>
          </w:p>
        </w:tc>
        <w:tc>
          <w:tcPr>
            <w:tcW w:w="4213" w:type="dxa"/>
          </w:tcPr>
          <w:p w:rsidR="003D3DCA" w:rsidRPr="00BC2753" w:rsidRDefault="003D3DCA" w:rsidP="00422468">
            <w:pPr>
              <w:spacing w:before="40" w:after="80" w:line="220" w:lineRule="exact"/>
              <w:ind w:left="40" w:right="113"/>
            </w:pPr>
          </w:p>
        </w:tc>
      </w:tr>
      <w:tr w:rsidR="003D3DCA" w:rsidRPr="00BC2753" w:rsidTr="00292B89">
        <w:tc>
          <w:tcPr>
            <w:tcW w:w="3187" w:type="dxa"/>
            <w:tcBorders>
              <w:bottom w:val="single" w:sz="4" w:space="0" w:color="auto"/>
            </w:tcBorders>
          </w:tcPr>
          <w:p w:rsidR="003D3DCA" w:rsidRPr="00BC2753" w:rsidRDefault="003D3DCA" w:rsidP="00422468">
            <w:pPr>
              <w:spacing w:before="40" w:after="80" w:line="220" w:lineRule="exact"/>
              <w:ind w:left="40" w:right="113"/>
            </w:pPr>
            <w:r w:rsidRPr="00BC2753">
              <w:t>Одна неделя при 70 °C:</w:t>
            </w:r>
          </w:p>
        </w:tc>
        <w:tc>
          <w:tcPr>
            <w:tcW w:w="4213" w:type="dxa"/>
            <w:tcBorders>
              <w:bottom w:val="single" w:sz="4" w:space="0" w:color="auto"/>
            </w:tcBorders>
          </w:tcPr>
          <w:p w:rsidR="003D3DCA" w:rsidRPr="00BC2753" w:rsidRDefault="003D3DCA" w:rsidP="00422468">
            <w:pPr>
              <w:spacing w:before="40" w:after="80" w:line="220" w:lineRule="exact"/>
              <w:ind w:left="40" w:right="113"/>
            </w:pPr>
            <w:r w:rsidRPr="00BC2753">
              <w:t>пр</w:t>
            </w:r>
            <w:r w:rsidR="00456B2D">
              <w:t>очность на разрыв: уменьшение &lt;</w:t>
            </w:r>
            <w:r w:rsidRPr="00BC2753">
              <w:t xml:space="preserve">35% от </w:t>
            </w:r>
            <w:proofErr w:type="spellStart"/>
            <w:r w:rsidRPr="00BC2753">
              <w:t>R</w:t>
            </w:r>
            <w:r w:rsidRPr="00BC2753">
              <w:rPr>
                <w:vertAlign w:val="subscript"/>
              </w:rPr>
              <w:t>o</w:t>
            </w:r>
            <w:proofErr w:type="spellEnd"/>
          </w:p>
        </w:tc>
      </w:tr>
      <w:tr w:rsidR="003D3DCA" w:rsidRPr="00BC2753" w:rsidTr="00292B89">
        <w:tc>
          <w:tcPr>
            <w:tcW w:w="3187" w:type="dxa"/>
            <w:tcBorders>
              <w:bottom w:val="single" w:sz="12" w:space="0" w:color="auto"/>
            </w:tcBorders>
          </w:tcPr>
          <w:p w:rsidR="003D3DCA" w:rsidRPr="00BC2753" w:rsidRDefault="003D3DCA" w:rsidP="00422468">
            <w:pPr>
              <w:spacing w:before="40" w:after="80" w:line="220" w:lineRule="exact"/>
              <w:ind w:left="40" w:right="113"/>
            </w:pPr>
          </w:p>
        </w:tc>
        <w:tc>
          <w:tcPr>
            <w:tcW w:w="4213" w:type="dxa"/>
            <w:tcBorders>
              <w:bottom w:val="single" w:sz="12" w:space="0" w:color="auto"/>
            </w:tcBorders>
          </w:tcPr>
          <w:p w:rsidR="003D3DCA" w:rsidRPr="00BC2753" w:rsidRDefault="00456B2D" w:rsidP="00422468">
            <w:pPr>
              <w:spacing w:before="40" w:after="80" w:line="220" w:lineRule="exact"/>
              <w:ind w:left="40" w:right="113"/>
            </w:pPr>
            <w:r>
              <w:t>удлинение: увеличение &lt;</w:t>
            </w:r>
            <w:r w:rsidR="003D3DCA" w:rsidRPr="00BC2753">
              <w:t xml:space="preserve">20% от </w:t>
            </w:r>
            <w:proofErr w:type="spellStart"/>
            <w:r w:rsidR="003D3DCA" w:rsidRPr="00BC2753">
              <w:t>A</w:t>
            </w:r>
            <w:r w:rsidR="003D3DCA" w:rsidRPr="00BC2753">
              <w:rPr>
                <w:vertAlign w:val="subscript"/>
              </w:rPr>
              <w:t>o</w:t>
            </w:r>
            <w:proofErr w:type="spellEnd"/>
          </w:p>
        </w:tc>
      </w:tr>
    </w:tbl>
    <w:p w:rsidR="003D3DCA" w:rsidRPr="00BC2753" w:rsidRDefault="003D3DCA" w:rsidP="00456B2D">
      <w:pPr>
        <w:pStyle w:val="H23GR"/>
        <w:keepLines w:val="0"/>
      </w:pPr>
      <w:r w:rsidRPr="00BC2753">
        <w:rPr>
          <w:b w:val="0"/>
        </w:rPr>
        <w:tab/>
      </w:r>
      <w:r w:rsidRPr="00BC2753">
        <w:rPr>
          <w:b w:val="0"/>
        </w:rPr>
        <w:tab/>
        <w:t>Таблица 4</w:t>
      </w:r>
      <w:r w:rsidRPr="00BC2753">
        <w:rPr>
          <w:b w:val="0"/>
        </w:rPr>
        <w:br/>
      </w:r>
      <w:r w:rsidRPr="00BC2753">
        <w:t>Характе</w:t>
      </w:r>
      <w:r w:rsidR="00292B89">
        <w:t>ристики поглощающего материала «B»</w:t>
      </w:r>
    </w:p>
    <w:tbl>
      <w:tblPr>
        <w:tblW w:w="74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3"/>
        <w:gridCol w:w="4227"/>
      </w:tblGrid>
      <w:tr w:rsidR="003D3DCA" w:rsidRPr="00BC2753" w:rsidTr="00292B89">
        <w:trPr>
          <w:tblHeader/>
        </w:trPr>
        <w:tc>
          <w:tcPr>
            <w:tcW w:w="7400" w:type="dxa"/>
            <w:gridSpan w:val="2"/>
            <w:tcBorders>
              <w:bottom w:val="single" w:sz="12" w:space="0" w:color="auto"/>
            </w:tcBorders>
            <w:vAlign w:val="bottom"/>
          </w:tcPr>
          <w:p w:rsidR="003D3DCA" w:rsidRPr="00BC2753" w:rsidRDefault="003D3DCA" w:rsidP="00456B2D">
            <w:pPr>
              <w:spacing w:before="80" w:after="80" w:line="200" w:lineRule="exact"/>
              <w:ind w:right="113"/>
              <w:jc w:val="center"/>
              <w:rPr>
                <w:i/>
                <w:sz w:val="16"/>
              </w:rPr>
            </w:pPr>
            <w:r w:rsidRPr="00BC2753">
              <w:rPr>
                <w:i/>
                <w:sz w:val="16"/>
              </w:rPr>
              <w:t>Метод ASTM 2000 (1980) при отсутствии иных указаний</w:t>
            </w:r>
          </w:p>
        </w:tc>
      </w:tr>
      <w:tr w:rsidR="003D3DCA" w:rsidRPr="00BC2753" w:rsidTr="00292B89">
        <w:tc>
          <w:tcPr>
            <w:tcW w:w="3173" w:type="dxa"/>
            <w:tcBorders>
              <w:top w:val="single" w:sz="12" w:space="0" w:color="auto"/>
            </w:tcBorders>
          </w:tcPr>
          <w:p w:rsidR="003D3DCA" w:rsidRPr="00BC2753" w:rsidRDefault="003D3DCA" w:rsidP="00292B89">
            <w:pPr>
              <w:spacing w:before="40" w:after="80" w:line="220" w:lineRule="atLeast"/>
              <w:ind w:left="40" w:right="113"/>
            </w:pPr>
            <w:r w:rsidRPr="00BC2753">
              <w:t xml:space="preserve">Твердость по </w:t>
            </w:r>
            <w:proofErr w:type="spellStart"/>
            <w:r w:rsidRPr="00BC2753">
              <w:t>Шору</w:t>
            </w:r>
            <w:proofErr w:type="spellEnd"/>
            <w:r w:rsidRPr="00BC2753">
              <w:t xml:space="preserve"> A:</w:t>
            </w:r>
          </w:p>
        </w:tc>
        <w:tc>
          <w:tcPr>
            <w:tcW w:w="4227" w:type="dxa"/>
            <w:tcBorders>
              <w:top w:val="single" w:sz="12" w:space="0" w:color="auto"/>
            </w:tcBorders>
          </w:tcPr>
          <w:p w:rsidR="003D3DCA" w:rsidRPr="00BC2753" w:rsidRDefault="003D3DCA" w:rsidP="00292B89">
            <w:pPr>
              <w:spacing w:before="40" w:after="80" w:line="220" w:lineRule="atLeast"/>
              <w:ind w:left="40" w:right="113"/>
            </w:pPr>
            <w:r w:rsidRPr="00BC2753">
              <w:t xml:space="preserve">88 ± 2 при температуре 20 ± 5 °C </w:t>
            </w:r>
          </w:p>
        </w:tc>
      </w:tr>
      <w:tr w:rsidR="003D3DCA" w:rsidRPr="00BC2753" w:rsidTr="00292B89">
        <w:tc>
          <w:tcPr>
            <w:tcW w:w="3173" w:type="dxa"/>
          </w:tcPr>
          <w:p w:rsidR="003D3DCA" w:rsidRPr="00BC2753" w:rsidRDefault="003D3DCA" w:rsidP="00292B89">
            <w:pPr>
              <w:spacing w:before="40" w:after="80" w:line="220" w:lineRule="atLeast"/>
              <w:ind w:left="40" w:right="113"/>
            </w:pPr>
            <w:r w:rsidRPr="00BC2753">
              <w:t>Прочность на разрыв:</w:t>
            </w:r>
          </w:p>
        </w:tc>
        <w:tc>
          <w:tcPr>
            <w:tcW w:w="4227" w:type="dxa"/>
          </w:tcPr>
          <w:p w:rsidR="003D3DCA" w:rsidRPr="00BC2753" w:rsidRDefault="003D3DCA" w:rsidP="00292B89">
            <w:pPr>
              <w:spacing w:before="40" w:after="80" w:line="220" w:lineRule="atLeast"/>
              <w:ind w:left="40" w:right="113"/>
            </w:pPr>
            <w:proofErr w:type="spellStart"/>
            <w:r w:rsidRPr="00BC2753">
              <w:t>R</w:t>
            </w:r>
            <w:r w:rsidRPr="00BC2753">
              <w:rPr>
                <w:vertAlign w:val="subscript"/>
              </w:rPr>
              <w:t>o</w:t>
            </w:r>
            <w:proofErr w:type="spellEnd"/>
            <w:r w:rsidRPr="00BC2753">
              <w:t xml:space="preserve"> ≥ 300 кг/см</w:t>
            </w:r>
            <w:r w:rsidRPr="00BC2753">
              <w:rPr>
                <w:vertAlign w:val="superscript"/>
              </w:rPr>
              <w:t>2</w:t>
            </w:r>
          </w:p>
        </w:tc>
      </w:tr>
      <w:tr w:rsidR="003D3DCA" w:rsidRPr="00BC2753" w:rsidTr="00292B89">
        <w:tc>
          <w:tcPr>
            <w:tcW w:w="3173" w:type="dxa"/>
          </w:tcPr>
          <w:p w:rsidR="003D3DCA" w:rsidRPr="00BC2753" w:rsidRDefault="003D3DCA" w:rsidP="00292B89">
            <w:pPr>
              <w:spacing w:before="40" w:after="80" w:line="220" w:lineRule="atLeast"/>
              <w:ind w:left="40" w:right="113"/>
            </w:pPr>
            <w:r w:rsidRPr="00BC2753">
              <w:t>Минимальное удлинение:</w:t>
            </w:r>
          </w:p>
        </w:tc>
        <w:tc>
          <w:tcPr>
            <w:tcW w:w="4227" w:type="dxa"/>
          </w:tcPr>
          <w:p w:rsidR="003D3DCA" w:rsidRPr="00BC2753" w:rsidRDefault="003D3DCA" w:rsidP="00292B89">
            <w:pPr>
              <w:spacing w:before="40" w:after="80" w:line="220" w:lineRule="atLeast"/>
              <w:ind w:left="40" w:right="113"/>
            </w:pPr>
            <w:proofErr w:type="spellStart"/>
            <w:r w:rsidRPr="00BC2753">
              <w:t>A</w:t>
            </w:r>
            <w:r w:rsidRPr="00BC2753">
              <w:rPr>
                <w:vertAlign w:val="subscript"/>
              </w:rPr>
              <w:t>o</w:t>
            </w:r>
            <w:proofErr w:type="spellEnd"/>
            <w:r w:rsidRPr="00BC2753">
              <w:t xml:space="preserve"> ≥ 400%</w:t>
            </w:r>
          </w:p>
        </w:tc>
      </w:tr>
      <w:tr w:rsidR="003D3DCA" w:rsidRPr="00BC2753" w:rsidTr="00292B89">
        <w:tc>
          <w:tcPr>
            <w:tcW w:w="3173" w:type="dxa"/>
          </w:tcPr>
          <w:p w:rsidR="003D3DCA" w:rsidRPr="00BC2753" w:rsidRDefault="00292B89" w:rsidP="00292B89">
            <w:pPr>
              <w:spacing w:before="40" w:after="80" w:line="220" w:lineRule="atLeast"/>
              <w:ind w:left="40" w:right="113"/>
            </w:pPr>
            <w:r>
              <w:t>Модуль упругости при</w:t>
            </w:r>
            <w:r>
              <w:br/>
            </w:r>
            <w:r w:rsidR="003D3DCA" w:rsidRPr="00BC2753">
              <w:t>100-процентном удлинении:</w:t>
            </w:r>
          </w:p>
        </w:tc>
        <w:tc>
          <w:tcPr>
            <w:tcW w:w="4227" w:type="dxa"/>
          </w:tcPr>
          <w:p w:rsidR="003D3DCA" w:rsidRPr="00BC2753" w:rsidRDefault="00DB1190" w:rsidP="00292B89">
            <w:pPr>
              <w:spacing w:before="40" w:after="80" w:line="220" w:lineRule="atLeast"/>
              <w:ind w:left="40" w:right="113"/>
            </w:pPr>
            <w:r>
              <w:t>≥</w:t>
            </w:r>
            <w:r w:rsidR="003D3DCA" w:rsidRPr="00BC2753">
              <w:t>70 кг/см</w:t>
            </w:r>
            <w:r w:rsidR="003D3DCA" w:rsidRPr="00BC2753">
              <w:rPr>
                <w:vertAlign w:val="superscript"/>
              </w:rPr>
              <w:t>2</w:t>
            </w:r>
          </w:p>
        </w:tc>
      </w:tr>
      <w:tr w:rsidR="003D3DCA" w:rsidRPr="00BC2753" w:rsidTr="00292B89">
        <w:tc>
          <w:tcPr>
            <w:tcW w:w="3173" w:type="dxa"/>
          </w:tcPr>
          <w:p w:rsidR="003D3DCA" w:rsidRPr="00BC2753" w:rsidRDefault="00292B89" w:rsidP="00292B89">
            <w:pPr>
              <w:spacing w:before="40" w:after="80" w:line="220" w:lineRule="atLeast"/>
              <w:ind w:left="40" w:right="113"/>
            </w:pPr>
            <w:r>
              <w:t>Модуль упругости при</w:t>
            </w:r>
            <w:r>
              <w:br/>
            </w:r>
            <w:r w:rsidR="003D3DCA" w:rsidRPr="00BC2753">
              <w:t>300-процентном удлинении:</w:t>
            </w:r>
          </w:p>
        </w:tc>
        <w:tc>
          <w:tcPr>
            <w:tcW w:w="4227" w:type="dxa"/>
          </w:tcPr>
          <w:p w:rsidR="003D3DCA" w:rsidRPr="00BC2753" w:rsidRDefault="00DB1190" w:rsidP="00292B89">
            <w:pPr>
              <w:spacing w:before="40" w:after="80" w:line="220" w:lineRule="atLeast"/>
              <w:ind w:left="40" w:right="113"/>
            </w:pPr>
            <w:r>
              <w:t>≥</w:t>
            </w:r>
            <w:r w:rsidR="003D3DCA" w:rsidRPr="00BC2753">
              <w:t>130 кг/см</w:t>
            </w:r>
            <w:r w:rsidR="003D3DCA" w:rsidRPr="00BC2753">
              <w:rPr>
                <w:vertAlign w:val="superscript"/>
              </w:rPr>
              <w:t>2</w:t>
            </w:r>
          </w:p>
        </w:tc>
      </w:tr>
      <w:tr w:rsidR="003D3DCA" w:rsidRPr="00BC2753" w:rsidTr="00292B89">
        <w:tc>
          <w:tcPr>
            <w:tcW w:w="3173" w:type="dxa"/>
          </w:tcPr>
          <w:p w:rsidR="003D3DCA" w:rsidRPr="00BC2753" w:rsidRDefault="00DB1190" w:rsidP="00292B89">
            <w:pPr>
              <w:spacing w:before="40" w:after="80" w:line="220" w:lineRule="atLeast"/>
              <w:ind w:left="40" w:right="113"/>
            </w:pPr>
            <w:proofErr w:type="spellStart"/>
            <w:r>
              <w:t>Хладоломкость</w:t>
            </w:r>
            <w:proofErr w:type="spellEnd"/>
            <w:r>
              <w:br/>
            </w:r>
            <w:r w:rsidR="003D3DCA" w:rsidRPr="00BC2753">
              <w:t>(метод ASTM D 736):</w:t>
            </w:r>
          </w:p>
        </w:tc>
        <w:tc>
          <w:tcPr>
            <w:tcW w:w="4227" w:type="dxa"/>
          </w:tcPr>
          <w:p w:rsidR="003D3DCA" w:rsidRPr="00BC2753" w:rsidRDefault="00DB1190" w:rsidP="00292B89">
            <w:pPr>
              <w:spacing w:before="40" w:after="80" w:line="220" w:lineRule="atLeast"/>
              <w:ind w:left="40" w:right="113"/>
            </w:pPr>
            <w:r>
              <w:t>5 часов при –</w:t>
            </w:r>
            <w:r w:rsidR="003D3DCA" w:rsidRPr="00BC2753">
              <w:t>55 °C</w:t>
            </w:r>
          </w:p>
        </w:tc>
      </w:tr>
      <w:tr w:rsidR="003D3DCA" w:rsidRPr="00BC2753" w:rsidTr="00292B89">
        <w:tc>
          <w:tcPr>
            <w:tcW w:w="3173" w:type="dxa"/>
          </w:tcPr>
          <w:p w:rsidR="003D3DCA" w:rsidRPr="00BC2753" w:rsidRDefault="003D3DCA" w:rsidP="00292B89">
            <w:pPr>
              <w:spacing w:before="40" w:after="80" w:line="220" w:lineRule="atLeast"/>
              <w:ind w:left="40" w:right="113"/>
            </w:pPr>
            <w:r w:rsidRPr="00BC2753">
              <w:t>Остаточная деформация при сжатии (метод B):</w:t>
            </w:r>
          </w:p>
        </w:tc>
        <w:tc>
          <w:tcPr>
            <w:tcW w:w="4227" w:type="dxa"/>
          </w:tcPr>
          <w:p w:rsidR="003D3DCA" w:rsidRPr="00BC2753" w:rsidRDefault="003D3DCA" w:rsidP="00292B89">
            <w:pPr>
              <w:spacing w:before="40" w:after="80" w:line="220" w:lineRule="atLeast"/>
              <w:ind w:left="40" w:right="113"/>
            </w:pPr>
            <w:r w:rsidRPr="00BC2753">
              <w:t>22 часа при 70 °C ≤ 45%</w:t>
            </w:r>
          </w:p>
        </w:tc>
      </w:tr>
      <w:tr w:rsidR="003D3DCA" w:rsidRPr="00BC2753" w:rsidTr="00292B89">
        <w:tc>
          <w:tcPr>
            <w:tcW w:w="3173" w:type="dxa"/>
          </w:tcPr>
          <w:p w:rsidR="003D3DCA" w:rsidRPr="00BC2753" w:rsidRDefault="003D3DCA" w:rsidP="00292B89">
            <w:pPr>
              <w:spacing w:before="40" w:after="80" w:line="220" w:lineRule="atLeast"/>
              <w:ind w:left="40" w:right="113"/>
            </w:pPr>
            <w:r w:rsidRPr="00BC2753">
              <w:t>Плотность при 25 °C:</w:t>
            </w:r>
          </w:p>
        </w:tc>
        <w:tc>
          <w:tcPr>
            <w:tcW w:w="4227" w:type="dxa"/>
          </w:tcPr>
          <w:p w:rsidR="003D3DCA" w:rsidRPr="00BC2753" w:rsidRDefault="003D3DCA" w:rsidP="00292B89">
            <w:pPr>
              <w:spacing w:before="40" w:after="80" w:line="220" w:lineRule="atLeast"/>
              <w:ind w:left="40" w:right="113"/>
            </w:pPr>
            <w:r w:rsidRPr="00BC2753">
              <w:t>1,08−1,12</w:t>
            </w:r>
          </w:p>
        </w:tc>
      </w:tr>
      <w:tr w:rsidR="003D3DCA" w:rsidRPr="00BC2753" w:rsidTr="00292B89">
        <w:tc>
          <w:tcPr>
            <w:tcW w:w="3173" w:type="dxa"/>
          </w:tcPr>
          <w:p w:rsidR="003D3DCA" w:rsidRPr="00BC2753" w:rsidRDefault="003D3DCA" w:rsidP="00292B89">
            <w:pPr>
              <w:spacing w:before="40" w:after="80" w:line="220" w:lineRule="atLeast"/>
              <w:ind w:left="40" w:right="113"/>
            </w:pPr>
            <w:r w:rsidRPr="00BC2753">
              <w:t>Старение на открытом воздухе</w:t>
            </w:r>
            <w:r w:rsidRPr="00BC2753">
              <w:br/>
              <w:t>(метод ASTM D 573 (1981)):</w:t>
            </w:r>
          </w:p>
        </w:tc>
        <w:tc>
          <w:tcPr>
            <w:tcW w:w="4227" w:type="dxa"/>
          </w:tcPr>
          <w:p w:rsidR="003D3DCA" w:rsidRPr="00BC2753" w:rsidRDefault="003D3DCA" w:rsidP="00292B89">
            <w:pPr>
              <w:spacing w:before="40" w:after="80" w:line="220" w:lineRule="atLeast"/>
              <w:ind w:left="40" w:right="113"/>
            </w:pPr>
          </w:p>
        </w:tc>
      </w:tr>
      <w:tr w:rsidR="003D3DCA" w:rsidRPr="00BC2753" w:rsidTr="00292B89">
        <w:tc>
          <w:tcPr>
            <w:tcW w:w="3173" w:type="dxa"/>
          </w:tcPr>
          <w:p w:rsidR="003D3DCA" w:rsidRPr="00BC2753" w:rsidRDefault="003D3DCA" w:rsidP="00292B89">
            <w:pPr>
              <w:spacing w:before="40" w:after="80" w:line="220" w:lineRule="atLeast"/>
              <w:ind w:left="40" w:right="113"/>
            </w:pPr>
            <w:r w:rsidRPr="00BC2753">
              <w:t>70 часов при 100 °C:</w:t>
            </w:r>
          </w:p>
        </w:tc>
        <w:tc>
          <w:tcPr>
            <w:tcW w:w="4227" w:type="dxa"/>
          </w:tcPr>
          <w:p w:rsidR="003D3DCA" w:rsidRPr="00BC2753" w:rsidRDefault="003D3DCA" w:rsidP="00292B89">
            <w:pPr>
              <w:spacing w:before="40" w:after="80" w:line="220" w:lineRule="atLeast"/>
              <w:ind w:left="40" w:right="113"/>
            </w:pPr>
            <w:r w:rsidRPr="00BC2753">
              <w:t>тверд</w:t>
            </w:r>
            <w:r>
              <w:t xml:space="preserve">ость по </w:t>
            </w:r>
            <w:proofErr w:type="spellStart"/>
            <w:r>
              <w:t>Шору</w:t>
            </w:r>
            <w:proofErr w:type="spellEnd"/>
            <w:r>
              <w:t>: макс. изменение ±</w:t>
            </w:r>
            <w:r w:rsidRPr="00BC2753">
              <w:t>4</w:t>
            </w:r>
            <w:r w:rsidRPr="00BC2753">
              <w:br/>
              <w:t>пр</w:t>
            </w:r>
            <w:r w:rsidR="00DB1190">
              <w:t>очность на разрыв: уменьшение &lt;</w:t>
            </w:r>
            <w:r w:rsidRPr="00BC2753">
              <w:t xml:space="preserve">15% от </w:t>
            </w:r>
            <w:proofErr w:type="spellStart"/>
            <w:r w:rsidRPr="00BC2753">
              <w:t>R</w:t>
            </w:r>
            <w:r w:rsidRPr="00BC2753">
              <w:rPr>
                <w:vertAlign w:val="subscript"/>
              </w:rPr>
              <w:t>o</w:t>
            </w:r>
            <w:proofErr w:type="spellEnd"/>
            <w:r w:rsidR="00DB1190">
              <w:br/>
              <w:t>удлинение: уменьшение &lt;</w:t>
            </w:r>
            <w:r w:rsidRPr="00BC2753">
              <w:t xml:space="preserve">10% от </w:t>
            </w:r>
            <w:proofErr w:type="spellStart"/>
            <w:r w:rsidRPr="00BC2753">
              <w:t>A</w:t>
            </w:r>
            <w:r w:rsidRPr="00BC2753">
              <w:rPr>
                <w:vertAlign w:val="subscript"/>
              </w:rPr>
              <w:t>o</w:t>
            </w:r>
            <w:proofErr w:type="spellEnd"/>
            <w:r w:rsidR="00DB1190">
              <w:br/>
              <w:t>объем: вздутие &lt;</w:t>
            </w:r>
            <w:r w:rsidRPr="00BC2753">
              <w:t>5%</w:t>
            </w:r>
          </w:p>
        </w:tc>
      </w:tr>
      <w:tr w:rsidR="003D3DCA" w:rsidRPr="00BC2753" w:rsidTr="00292B89">
        <w:tc>
          <w:tcPr>
            <w:tcW w:w="3173" w:type="dxa"/>
          </w:tcPr>
          <w:p w:rsidR="003D3DCA" w:rsidRPr="00BC2753" w:rsidRDefault="003D3DCA" w:rsidP="00292B89">
            <w:pPr>
              <w:spacing w:before="40" w:after="80" w:line="220" w:lineRule="atLeast"/>
              <w:ind w:left="40" w:right="113"/>
            </w:pPr>
            <w:r w:rsidRPr="00BC2753">
              <w:t>Погружение в мас</w:t>
            </w:r>
            <w:r w:rsidR="00292B89">
              <w:t>ло</w:t>
            </w:r>
            <w:r w:rsidR="00292B89">
              <w:br/>
              <w:t>(метод ASTM D 471 (1979) № 3 </w:t>
            </w:r>
            <w:r w:rsidRPr="00BC2753">
              <w:t>масло):</w:t>
            </w:r>
          </w:p>
        </w:tc>
        <w:tc>
          <w:tcPr>
            <w:tcW w:w="4227" w:type="dxa"/>
          </w:tcPr>
          <w:p w:rsidR="003D3DCA" w:rsidRPr="00BC2753" w:rsidRDefault="003D3DCA" w:rsidP="00292B89">
            <w:pPr>
              <w:spacing w:before="40" w:after="80" w:line="220" w:lineRule="atLeast"/>
              <w:ind w:left="40" w:right="113"/>
            </w:pPr>
          </w:p>
        </w:tc>
      </w:tr>
      <w:tr w:rsidR="003D3DCA" w:rsidRPr="00BC2753" w:rsidTr="00292B89">
        <w:tc>
          <w:tcPr>
            <w:tcW w:w="3173" w:type="dxa"/>
          </w:tcPr>
          <w:p w:rsidR="003D3DCA" w:rsidRPr="00BC2753" w:rsidRDefault="003D3DCA" w:rsidP="00292B89">
            <w:pPr>
              <w:spacing w:before="40" w:after="80" w:line="220" w:lineRule="atLeast"/>
              <w:ind w:left="40" w:right="113"/>
            </w:pPr>
            <w:r w:rsidRPr="00BC2753">
              <w:t>70 часов при 100 °C:</w:t>
            </w:r>
          </w:p>
        </w:tc>
        <w:tc>
          <w:tcPr>
            <w:tcW w:w="4227" w:type="dxa"/>
          </w:tcPr>
          <w:p w:rsidR="003D3DCA" w:rsidRPr="00BC2753" w:rsidRDefault="003D3DCA" w:rsidP="00292B89">
            <w:pPr>
              <w:spacing w:before="40" w:after="80" w:line="220" w:lineRule="atLeast"/>
              <w:ind w:left="40" w:right="113"/>
            </w:pPr>
            <w:r w:rsidRPr="00BC2753">
              <w:t>прочность на разрыв: уменьше</w:t>
            </w:r>
            <w:r w:rsidR="00DB1190">
              <w:t>ние &lt;</w:t>
            </w:r>
            <w:r w:rsidRPr="00BC2753">
              <w:t xml:space="preserve">15% от </w:t>
            </w:r>
            <w:proofErr w:type="spellStart"/>
            <w:r w:rsidRPr="00BC2753">
              <w:t>R</w:t>
            </w:r>
            <w:r w:rsidRPr="00BC2753">
              <w:rPr>
                <w:vertAlign w:val="subscript"/>
              </w:rPr>
              <w:t>o</w:t>
            </w:r>
            <w:proofErr w:type="spellEnd"/>
            <w:r w:rsidR="00DB1190">
              <w:br/>
              <w:t>удлинение: уменьшение &lt;</w:t>
            </w:r>
            <w:r w:rsidRPr="00BC2753">
              <w:t xml:space="preserve">15% от </w:t>
            </w:r>
            <w:proofErr w:type="spellStart"/>
            <w:r w:rsidRPr="00BC2753">
              <w:t>A</w:t>
            </w:r>
            <w:r w:rsidRPr="00BC2753">
              <w:rPr>
                <w:vertAlign w:val="subscript"/>
              </w:rPr>
              <w:t>o</w:t>
            </w:r>
            <w:proofErr w:type="spellEnd"/>
            <w:r w:rsidR="00DB1190">
              <w:br/>
              <w:t>объем: вздутие &lt;</w:t>
            </w:r>
            <w:r w:rsidRPr="00BC2753">
              <w:t>20%</w:t>
            </w:r>
          </w:p>
        </w:tc>
      </w:tr>
      <w:tr w:rsidR="003D3DCA" w:rsidRPr="00BC2753" w:rsidTr="00292B89">
        <w:tc>
          <w:tcPr>
            <w:tcW w:w="3173" w:type="dxa"/>
          </w:tcPr>
          <w:p w:rsidR="003D3DCA" w:rsidRPr="00BC2753" w:rsidRDefault="003D3DCA" w:rsidP="00292B89">
            <w:pPr>
              <w:spacing w:before="40" w:after="80" w:line="220" w:lineRule="atLeast"/>
              <w:ind w:left="40" w:right="113"/>
            </w:pPr>
            <w:r w:rsidRPr="00BC2753">
              <w:t>Погружение в дистиллированную воду:</w:t>
            </w:r>
          </w:p>
        </w:tc>
        <w:tc>
          <w:tcPr>
            <w:tcW w:w="4227" w:type="dxa"/>
          </w:tcPr>
          <w:p w:rsidR="003D3DCA" w:rsidRPr="00BC2753" w:rsidRDefault="003D3DCA" w:rsidP="00292B89">
            <w:pPr>
              <w:spacing w:before="40" w:after="80" w:line="220" w:lineRule="atLeast"/>
              <w:ind w:left="40" w:right="113"/>
            </w:pPr>
          </w:p>
        </w:tc>
      </w:tr>
      <w:tr w:rsidR="003D3DCA" w:rsidRPr="00BC2753" w:rsidTr="00292B89">
        <w:tc>
          <w:tcPr>
            <w:tcW w:w="3173" w:type="dxa"/>
            <w:tcBorders>
              <w:bottom w:val="single" w:sz="2" w:space="0" w:color="auto"/>
            </w:tcBorders>
          </w:tcPr>
          <w:p w:rsidR="003D3DCA" w:rsidRPr="00BC2753" w:rsidRDefault="003D3DCA" w:rsidP="00292B89">
            <w:pPr>
              <w:spacing w:before="40" w:after="80" w:line="220" w:lineRule="atLeast"/>
              <w:ind w:left="40" w:right="113"/>
            </w:pPr>
            <w:r w:rsidRPr="00BC2753">
              <w:t>Одна неделя при 70 °C:</w:t>
            </w:r>
          </w:p>
        </w:tc>
        <w:tc>
          <w:tcPr>
            <w:tcW w:w="4227" w:type="dxa"/>
          </w:tcPr>
          <w:p w:rsidR="003D3DCA" w:rsidRPr="00BC2753" w:rsidRDefault="003D3DCA" w:rsidP="00292B89">
            <w:pPr>
              <w:spacing w:before="40" w:after="80" w:line="220" w:lineRule="atLeast"/>
              <w:ind w:left="40" w:right="113"/>
            </w:pPr>
            <w:r w:rsidRPr="00BC2753">
              <w:t>пр</w:t>
            </w:r>
            <w:r w:rsidR="00DB1190">
              <w:t>очность на разрыв: уменьшение &lt;</w:t>
            </w:r>
            <w:r w:rsidRPr="00BC2753">
              <w:t xml:space="preserve">35% от </w:t>
            </w:r>
            <w:proofErr w:type="spellStart"/>
            <w:r w:rsidRPr="00BC2753">
              <w:t>R</w:t>
            </w:r>
            <w:r w:rsidRPr="00BC2753">
              <w:rPr>
                <w:vertAlign w:val="subscript"/>
              </w:rPr>
              <w:t>o</w:t>
            </w:r>
            <w:proofErr w:type="spellEnd"/>
          </w:p>
        </w:tc>
      </w:tr>
      <w:tr w:rsidR="003D3DCA" w:rsidRPr="00BC2753" w:rsidTr="00DB1190">
        <w:tc>
          <w:tcPr>
            <w:tcW w:w="3173" w:type="dxa"/>
            <w:tcBorders>
              <w:top w:val="single" w:sz="2" w:space="0" w:color="auto"/>
              <w:bottom w:val="single" w:sz="12" w:space="0" w:color="auto"/>
            </w:tcBorders>
          </w:tcPr>
          <w:p w:rsidR="003D3DCA" w:rsidRPr="00BC2753" w:rsidRDefault="003D3DCA" w:rsidP="00292B89">
            <w:pPr>
              <w:spacing w:before="40" w:after="80" w:line="220" w:lineRule="atLeast"/>
              <w:ind w:left="40" w:right="113"/>
            </w:pPr>
          </w:p>
        </w:tc>
        <w:tc>
          <w:tcPr>
            <w:tcW w:w="4227" w:type="dxa"/>
            <w:tcBorders>
              <w:bottom w:val="single" w:sz="12" w:space="0" w:color="auto"/>
            </w:tcBorders>
          </w:tcPr>
          <w:p w:rsidR="003D3DCA" w:rsidRPr="00BC2753" w:rsidRDefault="00DB1190" w:rsidP="00292B89">
            <w:pPr>
              <w:spacing w:before="40" w:after="80" w:line="220" w:lineRule="atLeast"/>
              <w:ind w:left="40" w:right="113"/>
            </w:pPr>
            <w:r>
              <w:t>удлинение: увеличение &lt;</w:t>
            </w:r>
            <w:r w:rsidR="003D3DCA" w:rsidRPr="00BC2753">
              <w:t xml:space="preserve">20% от </w:t>
            </w:r>
            <w:proofErr w:type="spellStart"/>
            <w:r w:rsidR="003D3DCA" w:rsidRPr="00BC2753">
              <w:t>A</w:t>
            </w:r>
            <w:r w:rsidR="003D3DCA" w:rsidRPr="00BC2753">
              <w:rPr>
                <w:vertAlign w:val="subscript"/>
              </w:rPr>
              <w:t>o</w:t>
            </w:r>
            <w:proofErr w:type="spellEnd"/>
          </w:p>
        </w:tc>
      </w:tr>
    </w:tbl>
    <w:p w:rsidR="00DB1190" w:rsidRDefault="00DB1190" w:rsidP="008453F7">
      <w:pPr>
        <w:pStyle w:val="SingleTxtGR"/>
        <w:tabs>
          <w:tab w:val="clear" w:pos="1701"/>
        </w:tabs>
        <w:ind w:left="2835" w:hanging="1701"/>
        <w:sectPr w:rsidR="00DB1190" w:rsidSect="007F1856">
          <w:headerReference w:type="even" r:id="rId86"/>
          <w:headerReference w:type="default" r:id="rId87"/>
          <w:footerReference w:type="even" r:id="rId88"/>
          <w:footerReference w:type="default" r:id="rId89"/>
          <w:headerReference w:type="first" r:id="rId90"/>
          <w:footerReference w:type="first" r:id="rId91"/>
          <w:endnotePr>
            <w:numFmt w:val="decimal"/>
          </w:endnotePr>
          <w:pgSz w:w="11906" w:h="16838" w:code="9"/>
          <w:pgMar w:top="1418" w:right="1134" w:bottom="1134" w:left="1134" w:header="680" w:footer="567" w:gutter="0"/>
          <w:cols w:space="708"/>
          <w:titlePg/>
          <w:docGrid w:linePitch="360"/>
        </w:sectPr>
      </w:pPr>
    </w:p>
    <w:p w:rsidR="00DB1190" w:rsidRPr="00CF55AA" w:rsidRDefault="00DB1190" w:rsidP="00DB1190">
      <w:pPr>
        <w:pStyle w:val="HChGR"/>
        <w:rPr>
          <w:lang w:bidi="ru-RU"/>
        </w:rPr>
      </w:pPr>
      <w:r w:rsidRPr="00CF55AA">
        <w:rPr>
          <w:lang w:bidi="ru-RU"/>
        </w:rPr>
        <w:t>Приложение 6 − Добавление 1</w:t>
      </w:r>
    </w:p>
    <w:p w:rsidR="00DB1190" w:rsidRPr="00CF55AA" w:rsidRDefault="00DB1190" w:rsidP="00DB1190">
      <w:pPr>
        <w:pStyle w:val="H23GR"/>
        <w:rPr>
          <w:lang w:bidi="ru-RU"/>
        </w:rPr>
      </w:pPr>
      <w:r w:rsidRPr="00CF55AA">
        <w:rPr>
          <w:lang w:bidi="ru-RU"/>
        </w:rPr>
        <w:tab/>
      </w:r>
      <w:r w:rsidRPr="00CF55AA">
        <w:rPr>
          <w:lang w:bidi="ru-RU"/>
        </w:rPr>
        <w:tab/>
      </w:r>
      <w:r w:rsidRPr="00BB5B77">
        <w:rPr>
          <w:b w:val="0"/>
          <w:lang w:bidi="ru-RU"/>
        </w:rPr>
        <w:t>Рис. 1</w:t>
      </w:r>
      <w:r w:rsidRPr="00BB5B77">
        <w:rPr>
          <w:b w:val="0"/>
          <w:lang w:bidi="ru-RU"/>
        </w:rPr>
        <w:br/>
      </w:r>
      <w:r w:rsidRPr="00CF55AA">
        <w:rPr>
          <w:lang w:bidi="ru-RU"/>
        </w:rPr>
        <w:t>Размеры сиденья и подушек сиденья в мм</w:t>
      </w:r>
    </w:p>
    <w:p w:rsidR="00DB1190" w:rsidRPr="00CF55AA" w:rsidRDefault="00DB1190" w:rsidP="00DB1190">
      <w:pPr>
        <w:pStyle w:val="SingleTxtGR"/>
        <w:rPr>
          <w:lang w:bidi="ru-RU"/>
        </w:rPr>
      </w:pPr>
      <w:r w:rsidRPr="00CF55AA">
        <w:rPr>
          <w:noProof/>
          <w:lang w:eastAsia="ru-RU"/>
        </w:rPr>
        <w:drawing>
          <wp:inline distT="0" distB="0" distL="0" distR="0" wp14:anchorId="177DE3B2" wp14:editId="5394D916">
            <wp:extent cx="3911600" cy="6324600"/>
            <wp:effectExtent l="0" t="0" r="0" b="0"/>
            <wp:docPr id="3246" name="Рисунок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11600" cy="6324600"/>
                    </a:xfrm>
                    <a:prstGeom prst="rect">
                      <a:avLst/>
                    </a:prstGeom>
                    <a:noFill/>
                    <a:ln w="0" cmpd="sng">
                      <a:noFill/>
                      <a:miter lim="800000"/>
                      <a:headEnd/>
                      <a:tailEnd/>
                    </a:ln>
                    <a:effectLst/>
                  </pic:spPr>
                </pic:pic>
              </a:graphicData>
            </a:graphic>
          </wp:inline>
        </w:drawing>
      </w:r>
    </w:p>
    <w:p w:rsidR="00DB1190" w:rsidRPr="00CF55AA" w:rsidRDefault="00DB1190" w:rsidP="00DB1190">
      <w:pPr>
        <w:pStyle w:val="H23GR"/>
        <w:rPr>
          <w:lang w:bidi="ru-RU"/>
        </w:rPr>
      </w:pPr>
      <w:r w:rsidRPr="00CF55AA">
        <w:rPr>
          <w:lang w:bidi="ru-RU"/>
        </w:rPr>
        <w:br w:type="page"/>
      </w:r>
      <w:r w:rsidRPr="00CF55AA">
        <w:rPr>
          <w:lang w:bidi="ru-RU"/>
        </w:rPr>
        <w:tab/>
      </w:r>
      <w:r w:rsidRPr="00CF55AA">
        <w:rPr>
          <w:lang w:bidi="ru-RU"/>
        </w:rPr>
        <w:tab/>
      </w:r>
      <w:r w:rsidRPr="00BB5B77">
        <w:rPr>
          <w:b w:val="0"/>
          <w:lang w:bidi="ru-RU"/>
        </w:rPr>
        <w:t>Рис. 2</w:t>
      </w:r>
      <w:r w:rsidRPr="00CF55AA">
        <w:rPr>
          <w:lang w:bidi="ru-RU"/>
        </w:rPr>
        <w:br/>
        <w:t>Размеры алюминиевой опорной пластины и алюминиевой опорной пластины спинки сиденья</w:t>
      </w:r>
    </w:p>
    <w:p w:rsidR="00DB1190" w:rsidRPr="00CF55AA" w:rsidRDefault="00DB1190" w:rsidP="00DB1190">
      <w:pPr>
        <w:pStyle w:val="SingleTxtGR"/>
        <w:rPr>
          <w:bCs/>
          <w:lang w:bidi="ru-RU"/>
        </w:rPr>
      </w:pPr>
      <w:r w:rsidRPr="00CF55AA">
        <w:rPr>
          <w:noProof/>
          <w:lang w:eastAsia="ru-RU"/>
        </w:rPr>
        <w:drawing>
          <wp:inline distT="0" distB="0" distL="0" distR="0" wp14:anchorId="10590E64" wp14:editId="4389CD4C">
            <wp:extent cx="2311400" cy="32766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1400" cy="3276600"/>
                    </a:xfrm>
                    <a:prstGeom prst="rect">
                      <a:avLst/>
                    </a:prstGeom>
                    <a:noFill/>
                    <a:ln>
                      <a:noFill/>
                    </a:ln>
                  </pic:spPr>
                </pic:pic>
              </a:graphicData>
            </a:graphic>
          </wp:inline>
        </w:drawing>
      </w:r>
      <w:r w:rsidRPr="00CF55AA">
        <w:rPr>
          <w:noProof/>
          <w:lang w:eastAsia="ru-RU"/>
        </w:rPr>
        <mc:AlternateContent>
          <mc:Choice Requires="wpg">
            <w:drawing>
              <wp:inline distT="0" distB="0" distL="0" distR="0" wp14:anchorId="1895B494" wp14:editId="423D4EAF">
                <wp:extent cx="2314575" cy="3275965"/>
                <wp:effectExtent l="0" t="0" r="9525" b="635"/>
                <wp:docPr id="1406" name="Группа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275965"/>
                          <a:chOff x="1681" y="1028"/>
                          <a:chExt cx="4125" cy="5835"/>
                        </a:xfrm>
                      </wpg:grpSpPr>
                      <pic:pic xmlns:pic="http://schemas.openxmlformats.org/drawingml/2006/picture">
                        <pic:nvPicPr>
                          <pic:cNvPr id="1407" name="Imag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681" y="1028"/>
                            <a:ext cx="412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8"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126" y="6422"/>
                            <a:ext cx="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9"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3823" y="5931"/>
                            <a:ext cx="7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991" y="5925"/>
                            <a:ext cx="2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1"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183" y="5853"/>
                            <a:ext cx="3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3667BC" id="Группа 1406" o:spid="_x0000_s1026" style="width:182.25pt;height:257.95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">
                <v:shape id="Image 37" o:spid="_x0000_s1027" type="#_x0000_t75" style="position:absolute;left:1681;top:1028;width:4125;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">
                  <v:imagedata r:id="rId98" o:title=""/>
                </v:shape>
                <v:shape id="Picture 33" o:spid="_x0000_s1028" type="#_x0000_t75" style="position:absolute;left:4126;top:6422;width: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">
                  <v:imagedata r:id="rId99" o:title=""/>
                </v:shape>
                <v:shape id="Picture 34" o:spid="_x0000_s1029" type="#_x0000_t75" style="position:absolute;left:3823;top:5931;width:7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">
                  <v:imagedata r:id="rId100" o:title=""/>
                </v:shape>
                <v:shape id="Picture 35" o:spid="_x0000_s1030" type="#_x0000_t75" style="position:absolute;left:3991;top:5925;width:23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">
                  <v:imagedata r:id="rId101" o:title=""/>
                </v:shape>
                <v:shape id="Picture 36" o:spid="_x0000_s1031" type="#_x0000_t75" style="position:absolute;left:4183;top:5853;width:34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">
                  <v:imagedata r:id="rId102" o:title=""/>
                </v:shape>
                <w10:anchorlock/>
              </v:group>
            </w:pict>
          </mc:Fallback>
        </mc:AlternateContent>
      </w:r>
    </w:p>
    <w:p w:rsidR="00DB1190" w:rsidRPr="00CF55AA" w:rsidRDefault="00DB1190" w:rsidP="00DB1190">
      <w:pPr>
        <w:pStyle w:val="H23GR"/>
        <w:rPr>
          <w:lang w:bidi="ru-RU"/>
        </w:rPr>
      </w:pPr>
      <w:r w:rsidRPr="00CF55AA">
        <w:rPr>
          <w:lang w:bidi="ru-RU"/>
        </w:rPr>
        <w:tab/>
      </w:r>
      <w:r w:rsidRPr="00BB5B77">
        <w:rPr>
          <w:b w:val="0"/>
          <w:lang w:bidi="ru-RU"/>
        </w:rPr>
        <w:tab/>
        <w:t>Рис. 3</w:t>
      </w:r>
      <w:r w:rsidRPr="00BB5B77">
        <w:rPr>
          <w:b w:val="0"/>
          <w:lang w:bidi="ru-RU"/>
        </w:rPr>
        <w:br/>
      </w:r>
      <w:r w:rsidRPr="00CF55AA">
        <w:rPr>
          <w:lang w:bidi="ru-RU"/>
        </w:rPr>
        <w:t>Размеры материала покрытия (размеры в мм)</w:t>
      </w:r>
    </w:p>
    <w:p w:rsidR="00DB1190" w:rsidRPr="00CF55AA" w:rsidRDefault="00DB1190" w:rsidP="00DB1190">
      <w:pPr>
        <w:pStyle w:val="SingleTxtGR"/>
        <w:spacing w:after="0"/>
      </w:pPr>
      <w:r w:rsidRPr="00CF55AA">
        <w:rPr>
          <w:noProof/>
          <w:lang w:eastAsia="ru-RU"/>
        </w:rPr>
        <mc:AlternateContent>
          <mc:Choice Requires="wpg">
            <w:drawing>
              <wp:inline distT="0" distB="0" distL="0" distR="0" wp14:anchorId="45005CE6" wp14:editId="39F8CEC7">
                <wp:extent cx="4162425" cy="3376295"/>
                <wp:effectExtent l="38100" t="0" r="85725" b="71755"/>
                <wp:docPr id="1353" name="Группа 13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62425" cy="3376295"/>
                          <a:chOff x="1788" y="150"/>
                          <a:chExt cx="6269" cy="4740"/>
                        </a:xfrm>
                      </wpg:grpSpPr>
                      <wpg:grpSp>
                        <wpg:cNvPr id="1354" name="Group 968"/>
                        <wpg:cNvGrpSpPr>
                          <a:grpSpLocks noChangeAspect="1"/>
                        </wpg:cNvGrpSpPr>
                        <wpg:grpSpPr bwMode="auto">
                          <a:xfrm>
                            <a:off x="1788" y="332"/>
                            <a:ext cx="6269" cy="4558"/>
                            <a:chOff x="1924" y="332"/>
                            <a:chExt cx="6269" cy="4558"/>
                          </a:xfrm>
                        </wpg:grpSpPr>
                        <wps:wsp>
                          <wps:cNvPr id="1355" name="AutoShape 969"/>
                          <wps:cNvCnPr/>
                          <wps:spPr bwMode="auto">
                            <a:xfrm>
                              <a:off x="5699" y="3928"/>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6" name="AutoShape 970"/>
                          <wps:cNvCnPr/>
                          <wps:spPr bwMode="auto">
                            <a:xfrm>
                              <a:off x="7847" y="3923"/>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57" name="Group 971"/>
                          <wpg:cNvGrpSpPr>
                            <a:grpSpLocks noChangeAspect="1"/>
                          </wpg:cNvGrpSpPr>
                          <wpg:grpSpPr bwMode="auto">
                            <a:xfrm>
                              <a:off x="5358" y="3940"/>
                              <a:ext cx="2835" cy="950"/>
                              <a:chOff x="5358" y="3940"/>
                              <a:chExt cx="2835" cy="627"/>
                            </a:xfrm>
                          </wpg:grpSpPr>
                          <wps:wsp>
                            <wps:cNvPr id="1358" name="AutoShape 972"/>
                            <wps:cNvCnPr/>
                            <wps:spPr bwMode="auto">
                              <a:xfrm>
                                <a:off x="5358" y="394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AutoShape 973"/>
                            <wps:cNvCnPr/>
                            <wps:spPr bwMode="auto">
                              <a:xfrm>
                                <a:off x="8193" y="3941"/>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0" name="AutoShape 974"/>
                          <wps:cNvCnPr/>
                          <wps:spPr bwMode="auto">
                            <a:xfrm>
                              <a:off x="5358" y="4804"/>
                              <a:ext cx="2835"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1" name="AutoShape 975"/>
                          <wps:cNvCnPr/>
                          <wps:spPr bwMode="auto">
                            <a:xfrm>
                              <a:off x="5699" y="4457"/>
                              <a:ext cx="2148"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2" name="AutoShape 976"/>
                          <wps:cNvCnPr/>
                          <wps:spPr bwMode="auto">
                            <a:xfrm>
                              <a:off x="5699" y="4172"/>
                              <a:ext cx="1080"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3" name="Text Box 977"/>
                          <wps:cNvSpPr txBox="1">
                            <a:spLocks noChangeAspect="1" noChangeArrowheads="1"/>
                          </wps:cNvSpPr>
                          <wps:spPr bwMode="auto">
                            <a:xfrm>
                              <a:off x="6457" y="4219"/>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1A5FE9" w:rsidRDefault="00F26DFB" w:rsidP="00DB1190">
                                <w:pPr>
                                  <w:jc w:val="center"/>
                                  <w:rPr>
                                    <w:sz w:val="18"/>
                                    <w:szCs w:val="18"/>
                                    <w:lang w:val="en-US"/>
                                  </w:rPr>
                                </w:pPr>
                                <w:r w:rsidRPr="001A5FE9">
                                  <w:rPr>
                                    <w:sz w:val="18"/>
                                    <w:szCs w:val="18"/>
                                    <w:lang w:val="en-US"/>
                                  </w:rPr>
                                  <w:t>758</w:t>
                                </w:r>
                              </w:p>
                            </w:txbxContent>
                          </wps:txbx>
                          <wps:bodyPr rot="0" vert="horz" wrap="square" lIns="0" tIns="0" rIns="0" bIns="0" anchor="t" anchorCtr="0" upright="1">
                            <a:noAutofit/>
                          </wps:bodyPr>
                        </wps:wsp>
                        <wps:wsp>
                          <wps:cNvPr id="1364" name="Text Box 978"/>
                          <wps:cNvSpPr txBox="1">
                            <a:spLocks noChangeAspect="1" noChangeArrowheads="1"/>
                          </wps:cNvSpPr>
                          <wps:spPr bwMode="auto">
                            <a:xfrm>
                              <a:off x="5921" y="3936"/>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1A5FE9" w:rsidRDefault="00F26DFB" w:rsidP="00DB1190">
                                <w:pPr>
                                  <w:jc w:val="center"/>
                                  <w:rPr>
                                    <w:sz w:val="18"/>
                                    <w:szCs w:val="18"/>
                                    <w:lang w:val="en-US"/>
                                  </w:rPr>
                                </w:pPr>
                                <w:r w:rsidRPr="001A5FE9">
                                  <w:rPr>
                                    <w:sz w:val="18"/>
                                    <w:szCs w:val="18"/>
                                    <w:lang w:val="en-US"/>
                                  </w:rPr>
                                  <w:t>379</w:t>
                                </w:r>
                              </w:p>
                            </w:txbxContent>
                          </wps:txbx>
                          <wps:bodyPr rot="0" vert="horz" wrap="square" lIns="0" tIns="0" rIns="0" bIns="0" anchor="t" anchorCtr="0" upright="1">
                            <a:noAutofit/>
                          </wps:bodyPr>
                        </wps:wsp>
                        <wps:wsp>
                          <wps:cNvPr id="1365" name="Text Box 979"/>
                          <wps:cNvSpPr txBox="1">
                            <a:spLocks noChangeAspect="1" noChangeArrowheads="1"/>
                          </wps:cNvSpPr>
                          <wps:spPr bwMode="auto">
                            <a:xfrm>
                              <a:off x="6461" y="4562"/>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1A5FE9" w:rsidRDefault="00F26DFB" w:rsidP="00DB1190">
                                <w:pPr>
                                  <w:jc w:val="center"/>
                                  <w:rPr>
                                    <w:sz w:val="18"/>
                                    <w:szCs w:val="18"/>
                                    <w:lang w:val="en-US"/>
                                  </w:rPr>
                                </w:pPr>
                                <w:r w:rsidRPr="001A5FE9">
                                  <w:rPr>
                                    <w:sz w:val="18"/>
                                    <w:szCs w:val="18"/>
                                    <w:lang w:val="en-US"/>
                                  </w:rPr>
                                  <w:t>1 030</w:t>
                                </w:r>
                              </w:p>
                            </w:txbxContent>
                          </wps:txbx>
                          <wps:bodyPr rot="0" vert="horz" wrap="square" lIns="0" tIns="0" rIns="0" bIns="0" anchor="t" anchorCtr="0" upright="1">
                            <a:noAutofit/>
                          </wps:bodyPr>
                        </wps:wsp>
                        <wps:wsp>
                          <wps:cNvPr id="1366" name="AutoShape 980"/>
                          <wps:cNvCnPr/>
                          <wps:spPr bwMode="auto">
                            <a:xfrm flipH="1" flipV="1">
                              <a:off x="5023" y="332"/>
                              <a:ext cx="13" cy="3548"/>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7" name="Text Box 981"/>
                          <wps:cNvSpPr txBox="1">
                            <a:spLocks noChangeAspect="1" noChangeArrowheads="1"/>
                          </wps:cNvSpPr>
                          <wps:spPr bwMode="auto">
                            <a:xfrm>
                              <a:off x="4810" y="1803"/>
                              <a:ext cx="23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1A5FE9" w:rsidRDefault="00F26DFB" w:rsidP="00DB1190">
                                <w:pPr>
                                  <w:jc w:val="center"/>
                                  <w:rPr>
                                    <w:sz w:val="18"/>
                                    <w:szCs w:val="18"/>
                                    <w:lang w:val="en-US"/>
                                  </w:rPr>
                                </w:pPr>
                                <w:r w:rsidRPr="001A5FE9">
                                  <w:rPr>
                                    <w:sz w:val="18"/>
                                    <w:szCs w:val="18"/>
                                    <w:lang w:val="en-US"/>
                                  </w:rPr>
                                  <w:t>1</w:t>
                                </w:r>
                                <w:r w:rsidRPr="001A5FE9">
                                  <w:rPr>
                                    <w:sz w:val="18"/>
                                    <w:szCs w:val="18"/>
                                  </w:rPr>
                                  <w:t> </w:t>
                                </w:r>
                                <w:r w:rsidRPr="001A5FE9">
                                  <w:rPr>
                                    <w:sz w:val="18"/>
                                    <w:szCs w:val="18"/>
                                    <w:lang w:val="en-US"/>
                                  </w:rPr>
                                  <w:t>250</w:t>
                                </w:r>
                              </w:p>
                            </w:txbxContent>
                          </wps:txbx>
                          <wps:bodyPr rot="0" vert="vert270" wrap="square" lIns="0" tIns="0" rIns="0" bIns="0" anchor="t" anchorCtr="0" upright="1">
                            <a:noAutofit/>
                          </wps:bodyPr>
                        </wps:wsp>
                        <wps:wsp>
                          <wps:cNvPr id="1368" name="AutoShape 982"/>
                          <wps:cNvCnPr/>
                          <wps:spPr bwMode="auto">
                            <a:xfrm flipH="1">
                              <a:off x="4419" y="3880"/>
                              <a:ext cx="8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AutoShape 983"/>
                          <wps:cNvCnPr/>
                          <wps:spPr bwMode="auto">
                            <a:xfrm flipH="1">
                              <a:off x="4419" y="337"/>
                              <a:ext cx="8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AutoShape 984"/>
                          <wps:cNvCnPr/>
                          <wps:spPr bwMode="auto">
                            <a:xfrm>
                              <a:off x="2225" y="3921"/>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AutoShape 985"/>
                          <wps:cNvCnPr/>
                          <wps:spPr bwMode="auto">
                            <a:xfrm>
                              <a:off x="4047" y="3916"/>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72" name="Group 986"/>
                          <wpg:cNvGrpSpPr>
                            <a:grpSpLocks noChangeAspect="1"/>
                          </wpg:cNvGrpSpPr>
                          <wpg:grpSpPr bwMode="auto">
                            <a:xfrm>
                              <a:off x="1924" y="3933"/>
                              <a:ext cx="2409" cy="950"/>
                              <a:chOff x="5358" y="3940"/>
                              <a:chExt cx="2835" cy="627"/>
                            </a:xfrm>
                          </wpg:grpSpPr>
                          <wps:wsp>
                            <wps:cNvPr id="1373" name="AutoShape 987"/>
                            <wps:cNvCnPr/>
                            <wps:spPr bwMode="auto">
                              <a:xfrm>
                                <a:off x="5358" y="394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AutoShape 988"/>
                            <wps:cNvCnPr/>
                            <wps:spPr bwMode="auto">
                              <a:xfrm>
                                <a:off x="8193" y="3941"/>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5" name="AutoShape 989"/>
                          <wps:cNvCnPr/>
                          <wps:spPr bwMode="auto">
                            <a:xfrm>
                              <a:off x="1924" y="4797"/>
                              <a:ext cx="2409" cy="1"/>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76" name="AutoShape 990"/>
                          <wps:cNvCnPr/>
                          <wps:spPr bwMode="auto">
                            <a:xfrm flipV="1">
                              <a:off x="2225" y="4451"/>
                              <a:ext cx="1827" cy="1"/>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77" name="AutoShape 991"/>
                          <wps:cNvCnPr/>
                          <wps:spPr bwMode="auto">
                            <a:xfrm>
                              <a:off x="2225" y="4168"/>
                              <a:ext cx="890"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78" name="Text Box 992"/>
                          <wps:cNvSpPr txBox="1">
                            <a:spLocks noChangeAspect="1" noChangeArrowheads="1"/>
                          </wps:cNvSpPr>
                          <wps:spPr bwMode="auto">
                            <a:xfrm>
                              <a:off x="2783" y="4212"/>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1A5FE9" w:rsidRDefault="00F26DFB" w:rsidP="00DB1190">
                                <w:pPr>
                                  <w:jc w:val="center"/>
                                  <w:rPr>
                                    <w:sz w:val="18"/>
                                    <w:szCs w:val="18"/>
                                    <w:lang w:val="en-US"/>
                                  </w:rPr>
                                </w:pPr>
                                <w:r w:rsidRPr="001A5FE9">
                                  <w:rPr>
                                    <w:sz w:val="18"/>
                                    <w:szCs w:val="18"/>
                                    <w:lang w:val="en-US"/>
                                  </w:rPr>
                                  <w:t>666</w:t>
                                </w:r>
                              </w:p>
                            </w:txbxContent>
                          </wps:txbx>
                          <wps:bodyPr rot="0" vert="horz" wrap="square" lIns="0" tIns="0" rIns="0" bIns="0" anchor="t" anchorCtr="0" upright="1">
                            <a:noAutofit/>
                          </wps:bodyPr>
                        </wps:wsp>
                        <wps:wsp>
                          <wps:cNvPr id="1379" name="Text Box 993"/>
                          <wps:cNvSpPr txBox="1">
                            <a:spLocks noChangeAspect="1" noChangeArrowheads="1"/>
                          </wps:cNvSpPr>
                          <wps:spPr bwMode="auto">
                            <a:xfrm>
                              <a:off x="2343" y="3929"/>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1A5FE9" w:rsidRDefault="00F26DFB" w:rsidP="00DB1190">
                                <w:pPr>
                                  <w:jc w:val="center"/>
                                  <w:rPr>
                                    <w:sz w:val="18"/>
                                    <w:szCs w:val="18"/>
                                    <w:lang w:val="en-US"/>
                                  </w:rPr>
                                </w:pPr>
                                <w:r w:rsidRPr="001A5FE9">
                                  <w:rPr>
                                    <w:sz w:val="18"/>
                                    <w:szCs w:val="18"/>
                                    <w:lang w:val="en-US"/>
                                  </w:rPr>
                                  <w:t>333</w:t>
                                </w:r>
                              </w:p>
                            </w:txbxContent>
                          </wps:txbx>
                          <wps:bodyPr rot="0" vert="horz" wrap="square" lIns="0" tIns="0" rIns="0" bIns="0" anchor="t" anchorCtr="0" upright="1">
                            <a:noAutofit/>
                          </wps:bodyPr>
                        </wps:wsp>
                        <wps:wsp>
                          <wps:cNvPr id="1380" name="Text Box 994"/>
                          <wps:cNvSpPr txBox="1">
                            <a:spLocks noChangeAspect="1" noChangeArrowheads="1"/>
                          </wps:cNvSpPr>
                          <wps:spPr bwMode="auto">
                            <a:xfrm>
                              <a:off x="2793" y="4555"/>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1A5FE9" w:rsidRDefault="00F26DFB" w:rsidP="00DB1190">
                                <w:pPr>
                                  <w:jc w:val="center"/>
                                  <w:rPr>
                                    <w:sz w:val="18"/>
                                    <w:szCs w:val="18"/>
                                    <w:lang w:val="en-US"/>
                                  </w:rPr>
                                </w:pPr>
                                <w:r w:rsidRPr="001A5FE9">
                                  <w:rPr>
                                    <w:sz w:val="18"/>
                                    <w:szCs w:val="18"/>
                                    <w:lang w:val="en-US"/>
                                  </w:rPr>
                                  <w:t>850</w:t>
                                </w:r>
                              </w:p>
                            </w:txbxContent>
                          </wps:txbx>
                          <wps:bodyPr rot="0" vert="horz" wrap="square" lIns="0" tIns="0" rIns="0" bIns="0" anchor="t" anchorCtr="0" upright="1">
                            <a:noAutofit/>
                          </wps:bodyPr>
                        </wps:wsp>
                      </wpg:grpSp>
                      <wpg:grpSp>
                        <wpg:cNvPr id="1381" name="Group 995"/>
                        <wpg:cNvGrpSpPr>
                          <a:grpSpLocks noChangeAspect="1"/>
                        </wpg:cNvGrpSpPr>
                        <wpg:grpSpPr bwMode="auto">
                          <a:xfrm>
                            <a:off x="1788" y="150"/>
                            <a:ext cx="2409" cy="4070"/>
                            <a:chOff x="1924" y="150"/>
                            <a:chExt cx="2409" cy="4070"/>
                          </a:xfrm>
                        </wpg:grpSpPr>
                        <wps:wsp>
                          <wps:cNvPr id="1382" name="Rectangle 996"/>
                          <wps:cNvSpPr>
                            <a:spLocks noChangeAspect="1" noChangeArrowheads="1"/>
                          </wps:cNvSpPr>
                          <wps:spPr bwMode="auto">
                            <a:xfrm>
                              <a:off x="1924" y="337"/>
                              <a:ext cx="2409" cy="3543"/>
                            </a:xfrm>
                            <a:prstGeom prst="rect">
                              <a:avLst/>
                            </a:prstGeom>
                            <a:solidFill>
                              <a:srgbClr val="FFFFFF"/>
                            </a:solidFill>
                            <a:ln w="19050">
                              <a:solidFill>
                                <a:srgbClr val="000000"/>
                              </a:solidFill>
                              <a:miter lim="800000"/>
                              <a:headEnd/>
                              <a:tailEnd/>
                            </a:ln>
                          </wps:spPr>
                          <wps:txbx>
                            <w:txbxContent>
                              <w:p w:rsidR="00F26DFB" w:rsidRPr="002E7127" w:rsidRDefault="00F26DFB" w:rsidP="00DB1190">
                                <w:pPr>
                                  <w:spacing w:line="240" w:lineRule="auto"/>
                                  <w:rPr>
                                    <w:b/>
                                    <w:sz w:val="14"/>
                                    <w:szCs w:val="14"/>
                                  </w:rPr>
                                </w:pPr>
                                <w:r w:rsidRPr="002E7127">
                                  <w:rPr>
                                    <w:b/>
                                    <w:sz w:val="14"/>
                                    <w:szCs w:val="14"/>
                                  </w:rPr>
                                  <w:t xml:space="preserve">Пенополиуретановое покрытие </w:t>
                                </w:r>
                                <w:r w:rsidRPr="002E7127">
                                  <w:rPr>
                                    <w:b/>
                                    <w:sz w:val="14"/>
                                    <w:szCs w:val="14"/>
                                  </w:rPr>
                                  <w:br/>
                                  <w:t>спинки</w:t>
                                </w:r>
                                <w:r w:rsidRPr="002E7127">
                                  <w:rPr>
                                    <w:b/>
                                    <w:color w:val="FF0000"/>
                                    <w:sz w:val="14"/>
                                    <w:szCs w:val="14"/>
                                  </w:rPr>
                                  <w:t xml:space="preserve"> </w:t>
                                </w:r>
                                <w:r w:rsidRPr="002E7127">
                                  <w:rPr>
                                    <w:b/>
                                    <w:sz w:val="14"/>
                                    <w:szCs w:val="14"/>
                                  </w:rPr>
                                  <w:t>размером 1</w:t>
                                </w:r>
                                <w:r w:rsidRPr="001A5FE9">
                                  <w:rPr>
                                    <w:b/>
                                    <w:sz w:val="14"/>
                                    <w:szCs w:val="14"/>
                                    <w:lang w:val="en-US"/>
                                  </w:rPr>
                                  <w:t> </w:t>
                                </w:r>
                                <w:r w:rsidRPr="002E7127">
                                  <w:rPr>
                                    <w:b/>
                                    <w:sz w:val="14"/>
                                    <w:szCs w:val="14"/>
                                  </w:rPr>
                                  <w:t xml:space="preserve">250 </w:t>
                                </w:r>
                                <w:r w:rsidRPr="001A5FE9">
                                  <w:rPr>
                                    <w:b/>
                                    <w:sz w:val="14"/>
                                    <w:szCs w:val="14"/>
                                    <w:lang w:val="en-US"/>
                                  </w:rPr>
                                  <w:t>x</w:t>
                                </w:r>
                                <w:r w:rsidRPr="002E7127">
                                  <w:rPr>
                                    <w:b/>
                                    <w:sz w:val="14"/>
                                    <w:szCs w:val="14"/>
                                  </w:rPr>
                                  <w:t xml:space="preserve"> 850</w:t>
                                </w:r>
                              </w:p>
                              <w:p w:rsidR="00F26DFB" w:rsidRPr="002E7127" w:rsidRDefault="00F26DFB" w:rsidP="00DB1190">
                                <w:pPr>
                                  <w:rPr>
                                    <w:sz w:val="16"/>
                                    <w:szCs w:val="16"/>
                                  </w:rPr>
                                </w:pPr>
                              </w:p>
                            </w:txbxContent>
                          </wps:txbx>
                          <wps:bodyPr rot="0" vert="horz" wrap="square" lIns="54000" tIns="45720" rIns="54000" bIns="45720" anchor="t" anchorCtr="0" upright="1">
                            <a:noAutofit/>
                          </wps:bodyPr>
                        </wps:wsp>
                        <wps:wsp>
                          <wps:cNvPr id="1383" name="Rectangle 997"/>
                          <wps:cNvSpPr>
                            <a:spLocks noChangeAspect="1" noChangeArrowheads="1"/>
                          </wps:cNvSpPr>
                          <wps:spPr bwMode="auto">
                            <a:xfrm>
                              <a:off x="3846" y="1792"/>
                              <a:ext cx="198" cy="624"/>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4" name="Rectangle 998"/>
                          <wps:cNvSpPr>
                            <a:spLocks noChangeAspect="1" noChangeArrowheads="1"/>
                          </wps:cNvSpPr>
                          <wps:spPr bwMode="auto">
                            <a:xfrm>
                              <a:off x="2226" y="980"/>
                              <a:ext cx="198" cy="2268"/>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5" name="Freeform 999"/>
                          <wps:cNvSpPr>
                            <a:spLocks noChangeAspect="1"/>
                          </wps:cNvSpPr>
                          <wps:spPr bwMode="auto">
                            <a:xfrm>
                              <a:off x="2423" y="976"/>
                              <a:ext cx="1429" cy="2268"/>
                            </a:xfrm>
                            <a:custGeom>
                              <a:avLst/>
                              <a:gdLst>
                                <a:gd name="T0" fmla="*/ 0 w 1429"/>
                                <a:gd name="T1" fmla="*/ 0 h 2268"/>
                                <a:gd name="T2" fmla="*/ 0 w 1429"/>
                                <a:gd name="T3" fmla="*/ 2268 h 2268"/>
                                <a:gd name="T4" fmla="*/ 1140 w 1429"/>
                                <a:gd name="T5" fmla="*/ 2267 h 2268"/>
                                <a:gd name="T6" fmla="*/ 1152 w 1429"/>
                                <a:gd name="T7" fmla="*/ 1440 h 2268"/>
                                <a:gd name="T8" fmla="*/ 1429 w 1429"/>
                                <a:gd name="T9" fmla="*/ 1440 h 2268"/>
                                <a:gd name="T10" fmla="*/ 1429 w 1429"/>
                                <a:gd name="T11" fmla="*/ 816 h 2268"/>
                                <a:gd name="T12" fmla="*/ 1133 w 1429"/>
                                <a:gd name="T13" fmla="*/ 816 h 2268"/>
                                <a:gd name="T14" fmla="*/ 1132 w 1429"/>
                                <a:gd name="T15" fmla="*/ 2 h 2268"/>
                                <a:gd name="T16" fmla="*/ 0 w 1429"/>
                                <a:gd name="T17" fmla="*/ 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9" h="2268">
                                  <a:moveTo>
                                    <a:pt x="0" y="0"/>
                                  </a:moveTo>
                                  <a:lnTo>
                                    <a:pt x="0" y="2268"/>
                                  </a:lnTo>
                                  <a:lnTo>
                                    <a:pt x="1140" y="2267"/>
                                  </a:lnTo>
                                  <a:lnTo>
                                    <a:pt x="1152" y="1440"/>
                                  </a:lnTo>
                                  <a:lnTo>
                                    <a:pt x="1429" y="1440"/>
                                  </a:lnTo>
                                  <a:lnTo>
                                    <a:pt x="1429" y="816"/>
                                  </a:lnTo>
                                  <a:lnTo>
                                    <a:pt x="1133" y="816"/>
                                  </a:lnTo>
                                  <a:lnTo>
                                    <a:pt x="1132" y="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square" lIns="91440" tIns="45720" rIns="91440" bIns="45720" anchor="t" anchorCtr="0" upright="1">
                            <a:noAutofit/>
                          </wps:bodyPr>
                        </wps:wsp>
                        <wps:wsp>
                          <wps:cNvPr id="1386" name="Rectangle 1000"/>
                          <wps:cNvSpPr>
                            <a:spLocks noChangeAspect="1" noChangeArrowheads="1"/>
                          </wps:cNvSpPr>
                          <wps:spPr bwMode="auto">
                            <a:xfrm>
                              <a:off x="3559" y="2412"/>
                              <a:ext cx="198"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7" name="Rectangle 1001"/>
                          <wps:cNvSpPr>
                            <a:spLocks noChangeAspect="1" noChangeArrowheads="1"/>
                          </wps:cNvSpPr>
                          <wps:spPr bwMode="auto">
                            <a:xfrm>
                              <a:off x="3549" y="976"/>
                              <a:ext cx="198"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8" name="AutoShape 1002"/>
                          <wps:cNvSpPr>
                            <a:spLocks noChangeAspect="1" noChangeArrowheads="1"/>
                          </wps:cNvSpPr>
                          <wps:spPr bwMode="auto">
                            <a:xfrm>
                              <a:off x="2419" y="782"/>
                              <a:ext cx="1145" cy="198"/>
                            </a:xfrm>
                            <a:prstGeom prst="parallelogram">
                              <a:avLst>
                                <a:gd name="adj" fmla="val 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AutoShape 1003"/>
                          <wps:cNvSpPr>
                            <a:spLocks noChangeAspect="1" noChangeArrowheads="1"/>
                          </wps:cNvSpPr>
                          <wps:spPr bwMode="auto">
                            <a:xfrm flipV="1">
                              <a:off x="2419" y="3234"/>
                              <a:ext cx="1145" cy="198"/>
                            </a:xfrm>
                            <a:prstGeom prst="parallelogram">
                              <a:avLst>
                                <a:gd name="adj" fmla="val 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AutoShape 1004"/>
                          <wps:cNvCnPr/>
                          <wps:spPr bwMode="auto">
                            <a:xfrm>
                              <a:off x="2226" y="339"/>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1" name="AutoShape 1005"/>
                          <wps:cNvCnPr/>
                          <wps:spPr bwMode="auto">
                            <a:xfrm>
                              <a:off x="4044" y="339"/>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2" name="AutoShape 1006"/>
                          <wps:cNvCnPr/>
                          <wps:spPr bwMode="auto">
                            <a:xfrm>
                              <a:off x="3115" y="150"/>
                              <a:ext cx="0" cy="4070"/>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grpSp>
                        <wpg:cNvPr id="1393" name="Group 1007"/>
                        <wpg:cNvGrpSpPr>
                          <a:grpSpLocks noChangeAspect="1"/>
                        </wpg:cNvGrpSpPr>
                        <wpg:grpSpPr bwMode="auto">
                          <a:xfrm>
                            <a:off x="5222" y="200"/>
                            <a:ext cx="2835" cy="4020"/>
                            <a:chOff x="5358" y="200"/>
                            <a:chExt cx="2835" cy="4020"/>
                          </a:xfrm>
                        </wpg:grpSpPr>
                        <wpg:grpSp>
                          <wpg:cNvPr id="1394" name="Group 1008"/>
                          <wpg:cNvGrpSpPr>
                            <a:grpSpLocks noChangeAspect="1"/>
                          </wpg:cNvGrpSpPr>
                          <wpg:grpSpPr bwMode="auto">
                            <a:xfrm>
                              <a:off x="5696" y="200"/>
                              <a:ext cx="2156" cy="4020"/>
                              <a:chOff x="5696" y="200"/>
                              <a:chExt cx="2156" cy="4020"/>
                            </a:xfrm>
                          </wpg:grpSpPr>
                          <wps:wsp>
                            <wps:cNvPr id="1395" name="Rectangle 1009"/>
                            <wps:cNvSpPr>
                              <a:spLocks noChangeAspect="1" noChangeArrowheads="1"/>
                            </wps:cNvSpPr>
                            <wps:spPr bwMode="auto">
                              <a:xfrm>
                                <a:off x="7455" y="1793"/>
                                <a:ext cx="397" cy="624"/>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96" name="Rectangle 1010"/>
                            <wps:cNvSpPr>
                              <a:spLocks noChangeAspect="1" noChangeArrowheads="1"/>
                            </wps:cNvSpPr>
                            <wps:spPr bwMode="auto">
                              <a:xfrm>
                                <a:off x="5696" y="977"/>
                                <a:ext cx="397" cy="2268"/>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97" name="Freeform 1011"/>
                            <wps:cNvSpPr>
                              <a:spLocks noChangeAspect="1"/>
                            </wps:cNvSpPr>
                            <wps:spPr bwMode="auto">
                              <a:xfrm>
                                <a:off x="6090" y="977"/>
                                <a:ext cx="1377" cy="2268"/>
                              </a:xfrm>
                              <a:custGeom>
                                <a:avLst/>
                                <a:gdLst>
                                  <a:gd name="T0" fmla="*/ 0 w 1377"/>
                                  <a:gd name="T1" fmla="*/ 0 h 2268"/>
                                  <a:gd name="T2" fmla="*/ 0 w 1377"/>
                                  <a:gd name="T3" fmla="*/ 2268 h 2268"/>
                                  <a:gd name="T4" fmla="*/ 1095 w 1377"/>
                                  <a:gd name="T5" fmla="*/ 2267 h 2268"/>
                                  <a:gd name="T6" fmla="*/ 1110 w 1377"/>
                                  <a:gd name="T7" fmla="*/ 1440 h 2268"/>
                                  <a:gd name="T8" fmla="*/ 1377 w 1377"/>
                                  <a:gd name="T9" fmla="*/ 1440 h 2268"/>
                                  <a:gd name="T10" fmla="*/ 1377 w 1377"/>
                                  <a:gd name="T11" fmla="*/ 816 h 2268"/>
                                  <a:gd name="T12" fmla="*/ 1085 w 1377"/>
                                  <a:gd name="T13" fmla="*/ 816 h 2268"/>
                                  <a:gd name="T14" fmla="*/ 1091 w 1377"/>
                                  <a:gd name="T15" fmla="*/ 2 h 2268"/>
                                  <a:gd name="T16" fmla="*/ 0 w 1377"/>
                                  <a:gd name="T17" fmla="*/ 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7" h="2268">
                                    <a:moveTo>
                                      <a:pt x="0" y="0"/>
                                    </a:moveTo>
                                    <a:lnTo>
                                      <a:pt x="0" y="2268"/>
                                    </a:lnTo>
                                    <a:lnTo>
                                      <a:pt x="1095" y="2267"/>
                                    </a:lnTo>
                                    <a:lnTo>
                                      <a:pt x="1110" y="1440"/>
                                    </a:lnTo>
                                    <a:lnTo>
                                      <a:pt x="1377" y="1440"/>
                                    </a:lnTo>
                                    <a:lnTo>
                                      <a:pt x="1377" y="816"/>
                                    </a:lnTo>
                                    <a:lnTo>
                                      <a:pt x="1085" y="816"/>
                                    </a:lnTo>
                                    <a:lnTo>
                                      <a:pt x="1091" y="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square" lIns="91440" tIns="45720" rIns="91440" bIns="45720" anchor="t" anchorCtr="0" upright="1">
                              <a:noAutofit/>
                            </wps:bodyPr>
                          </wps:wsp>
                          <wps:wsp>
                            <wps:cNvPr id="1398" name="Rectangle 1012"/>
                            <wps:cNvSpPr>
                              <a:spLocks noChangeAspect="1" noChangeArrowheads="1"/>
                            </wps:cNvSpPr>
                            <wps:spPr bwMode="auto">
                              <a:xfrm>
                                <a:off x="7182" y="2413"/>
                                <a:ext cx="397"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99" name="Rectangle 1013"/>
                            <wps:cNvSpPr>
                              <a:spLocks noChangeAspect="1" noChangeArrowheads="1"/>
                            </wps:cNvSpPr>
                            <wps:spPr bwMode="auto">
                              <a:xfrm>
                                <a:off x="7174" y="977"/>
                                <a:ext cx="397"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400" name="AutoShape 1014"/>
                            <wps:cNvSpPr>
                              <a:spLocks noChangeAspect="1" noChangeArrowheads="1"/>
                            </wps:cNvSpPr>
                            <wps:spPr bwMode="auto">
                              <a:xfrm>
                                <a:off x="6086" y="611"/>
                                <a:ext cx="1170" cy="369"/>
                              </a:xfrm>
                              <a:prstGeom prst="parallelogram">
                                <a:avLst>
                                  <a:gd name="adj" fmla="val 2218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AutoShape 1015"/>
                            <wps:cNvSpPr>
                              <a:spLocks noChangeAspect="1" noChangeArrowheads="1"/>
                            </wps:cNvSpPr>
                            <wps:spPr bwMode="auto">
                              <a:xfrm flipV="1">
                                <a:off x="6094" y="3237"/>
                                <a:ext cx="1170" cy="369"/>
                              </a:xfrm>
                              <a:prstGeom prst="parallelogram">
                                <a:avLst>
                                  <a:gd name="adj" fmla="val 2218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AutoShape 1016"/>
                            <wps:cNvCnPr/>
                            <wps:spPr bwMode="auto">
                              <a:xfrm>
                                <a:off x="6779" y="200"/>
                                <a:ext cx="0" cy="4020"/>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403" name="AutoShape 1017"/>
                            <wps:cNvCnPr/>
                            <wps:spPr bwMode="auto">
                              <a:xfrm>
                                <a:off x="5699" y="332"/>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4" name="AutoShape 1018"/>
                            <wps:cNvCnPr/>
                            <wps:spPr bwMode="auto">
                              <a:xfrm>
                                <a:off x="7847" y="332"/>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05" name="Rectangle 1019"/>
                          <wps:cNvSpPr>
                            <a:spLocks noChangeAspect="1" noChangeArrowheads="1"/>
                          </wps:cNvSpPr>
                          <wps:spPr bwMode="auto">
                            <a:xfrm>
                              <a:off x="5358" y="337"/>
                              <a:ext cx="2835" cy="354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6DFB" w:rsidRPr="002E7127" w:rsidRDefault="00F26DFB" w:rsidP="00DB1190">
                                <w:pPr>
                                  <w:spacing w:line="240" w:lineRule="auto"/>
                                  <w:rPr>
                                    <w:b/>
                                    <w:sz w:val="14"/>
                                    <w:szCs w:val="14"/>
                                  </w:rPr>
                                </w:pPr>
                                <w:r w:rsidRPr="002E7127">
                                  <w:rPr>
                                    <w:b/>
                                    <w:sz w:val="14"/>
                                    <w:szCs w:val="14"/>
                                  </w:rPr>
                                  <w:t xml:space="preserve">Пенополиуретановое покрытие </w:t>
                                </w:r>
                                <w:r w:rsidRPr="002E7127">
                                  <w:rPr>
                                    <w:b/>
                                    <w:sz w:val="14"/>
                                    <w:szCs w:val="14"/>
                                  </w:rPr>
                                  <w:br/>
                                  <w:t>сиденья размером 1</w:t>
                                </w:r>
                                <w:r w:rsidRPr="001A5FE9">
                                  <w:rPr>
                                    <w:b/>
                                    <w:sz w:val="14"/>
                                    <w:szCs w:val="14"/>
                                    <w:lang w:val="en-US"/>
                                  </w:rPr>
                                  <w:t> </w:t>
                                </w:r>
                                <w:r w:rsidRPr="002E7127">
                                  <w:rPr>
                                    <w:b/>
                                    <w:sz w:val="14"/>
                                    <w:szCs w:val="14"/>
                                  </w:rPr>
                                  <w:t xml:space="preserve">250 </w:t>
                                </w:r>
                                <w:r w:rsidRPr="001A5FE9">
                                  <w:rPr>
                                    <w:b/>
                                    <w:sz w:val="14"/>
                                    <w:szCs w:val="14"/>
                                    <w:lang w:val="en-US"/>
                                  </w:rPr>
                                  <w:t>x</w:t>
                                </w:r>
                                <w:r w:rsidRPr="002E7127">
                                  <w:rPr>
                                    <w:b/>
                                    <w:sz w:val="14"/>
                                    <w:szCs w:val="14"/>
                                  </w:rPr>
                                  <w:t xml:space="preserve"> 1</w:t>
                                </w:r>
                                <w:r w:rsidRPr="001A5FE9">
                                  <w:rPr>
                                    <w:b/>
                                    <w:sz w:val="14"/>
                                    <w:szCs w:val="14"/>
                                    <w:lang w:val="en-US"/>
                                  </w:rPr>
                                  <w:t> </w:t>
                                </w:r>
                                <w:r w:rsidRPr="002E7127">
                                  <w:rPr>
                                    <w:b/>
                                    <w:sz w:val="14"/>
                                    <w:szCs w:val="14"/>
                                  </w:rPr>
                                  <w:t>030</w:t>
                                </w:r>
                              </w:p>
                            </w:txbxContent>
                          </wps:txbx>
                          <wps:bodyPr rot="0" vert="horz" wrap="square" lIns="91440" tIns="45720" rIns="91440" bIns="45720" anchor="t" anchorCtr="0" upright="1">
                            <a:noAutofit/>
                          </wps:bodyPr>
                        </wps:wsp>
                      </wpg:grpSp>
                    </wpg:wgp>
                  </a:graphicData>
                </a:graphic>
              </wp:inline>
            </w:drawing>
          </mc:Choice>
          <mc:Fallback>
            <w:pict>
              <v:group w14:anchorId="45005CE6" id="Группа 1353" o:spid="_x0000_s1115" style="width:327.75pt;height:265.85pt;mso-position-horizontal-relative:char;mso-position-vertical-relative:line" coordorigin="1788,150" coordsize="626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">
                <o:lock v:ext="edit" aspectratio="t"/>
                <v:group id="Group 968" o:spid="_x0000_s1116" style="position:absolute;left:1788;top:332;width:6269;height:4558" coordorigin="1924,332" coordsize="6269,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o:lock v:ext="edit" aspectratio="t"/>
                  <v:shape id="AutoShape 969" o:spid="_x0000_s1117" type="#_x0000_t32" style="position:absolute;left:5699;top:3928;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"/>
                  <v:shape id="AutoShape 970" o:spid="_x0000_s1118" type="#_x0000_t32" style="position:absolute;left:7847;top:3923;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"/>
                  <v:group id="Group 971" o:spid="_x0000_s1119" style="position:absolute;left:5358;top:3940;width:2835;height:950" coordorigin="5358,3940" coordsize="283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o:lock v:ext="edit" aspectratio="t"/>
                    <v:shape id="AutoShape 972" o:spid="_x0000_s1120" type="#_x0000_t32" style="position:absolute;left:5358;top:3940;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"/>
                    <v:shape id="AutoShape 973" o:spid="_x0000_s1121" type="#_x0000_t32" style="position:absolute;left:8193;top:3941;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"/>
                  </v:group>
                  <v:shape id="AutoShape 974" o:spid="_x0000_s1122" type="#_x0000_t32" style="position:absolute;left:5358;top:4804;width:2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">
                    <v:stroke startarrow="block" startarrowwidth="narrow" startarrowlength="long" endarrow="block" endarrowwidth="narrow" endarrowlength="long"/>
                  </v:shape>
                  <v:shape id="AutoShape 975" o:spid="_x0000_s1123" type="#_x0000_t32" style="position:absolute;left:5699;top:4457;width:2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">
                    <v:stroke startarrow="block" startarrowwidth="narrow" startarrowlength="long" endarrow="block" endarrowwidth="narrow" endarrowlength="long"/>
                  </v:shape>
                  <v:shape id="AutoShape 976" o:spid="_x0000_s1124" type="#_x0000_t32" style="position:absolute;left:5699;top:4172;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">
                    <v:stroke startarrow="block" startarrowwidth="narrow" startarrowlength="long" endarrow="block" endarrowwidth="narrow" endarrowlength="long"/>
                  </v:shape>
                  <v:shape id="Text Box 977" o:spid="_x0000_s1125" type="#_x0000_t202" style="position:absolute;left:6457;top:4219;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o:lock v:ext="edit" aspectratio="t"/>
                    <v:textbox inset="0,0,0,0">
                      <w:txbxContent>
                        <w:p w:rsidR="00F26DFB" w:rsidRPr="001A5FE9" w:rsidRDefault="00F26DFB" w:rsidP="00DB1190">
                          <w:pPr>
                            <w:jc w:val="center"/>
                            <w:rPr>
                              <w:sz w:val="18"/>
                              <w:szCs w:val="18"/>
                              <w:lang w:val="en-US"/>
                            </w:rPr>
                          </w:pPr>
                          <w:r w:rsidRPr="001A5FE9">
                            <w:rPr>
                              <w:sz w:val="18"/>
                              <w:szCs w:val="18"/>
                              <w:lang w:val="en-US"/>
                            </w:rPr>
                            <w:t>758</w:t>
                          </w:r>
                        </w:p>
                      </w:txbxContent>
                    </v:textbox>
                  </v:shape>
                  <v:shape id="Text Box 978" o:spid="_x0000_s1126" type="#_x0000_t202" style="position:absolute;left:5921;top:3936;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o:lock v:ext="edit" aspectratio="t"/>
                    <v:textbox inset="0,0,0,0">
                      <w:txbxContent>
                        <w:p w:rsidR="00F26DFB" w:rsidRPr="001A5FE9" w:rsidRDefault="00F26DFB" w:rsidP="00DB1190">
                          <w:pPr>
                            <w:jc w:val="center"/>
                            <w:rPr>
                              <w:sz w:val="18"/>
                              <w:szCs w:val="18"/>
                              <w:lang w:val="en-US"/>
                            </w:rPr>
                          </w:pPr>
                          <w:r w:rsidRPr="001A5FE9">
                            <w:rPr>
                              <w:sz w:val="18"/>
                              <w:szCs w:val="18"/>
                              <w:lang w:val="en-US"/>
                            </w:rPr>
                            <w:t>379</w:t>
                          </w:r>
                        </w:p>
                      </w:txbxContent>
                    </v:textbox>
                  </v:shape>
                  <v:shape id="Text Box 979" o:spid="_x0000_s1127" type="#_x0000_t202" style="position:absolute;left:6461;top:4562;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o:lock v:ext="edit" aspectratio="t"/>
                    <v:textbox inset="0,0,0,0">
                      <w:txbxContent>
                        <w:p w:rsidR="00F26DFB" w:rsidRPr="001A5FE9" w:rsidRDefault="00F26DFB" w:rsidP="00DB1190">
                          <w:pPr>
                            <w:jc w:val="center"/>
                            <w:rPr>
                              <w:sz w:val="18"/>
                              <w:szCs w:val="18"/>
                              <w:lang w:val="en-US"/>
                            </w:rPr>
                          </w:pPr>
                          <w:r w:rsidRPr="001A5FE9">
                            <w:rPr>
                              <w:sz w:val="18"/>
                              <w:szCs w:val="18"/>
                              <w:lang w:val="en-US"/>
                            </w:rPr>
                            <w:t>1 030</w:t>
                          </w:r>
                        </w:p>
                      </w:txbxContent>
                    </v:textbox>
                  </v:shape>
                  <v:shape id="AutoShape 980" o:spid="_x0000_s1128" type="#_x0000_t32" style="position:absolute;left:5023;top:332;width:13;height:35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">
                    <v:stroke startarrow="block" startarrowwidth="narrow" startarrowlength="long" endarrow="block" endarrowwidth="narrow" endarrowlength="long"/>
                  </v:shape>
                  <v:shape id="Text Box 981" o:spid="_x0000_s1129" type="#_x0000_t202" style="position:absolute;left:4810;top:1803;width:23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" filled="f" stroked="f">
                    <o:lock v:ext="edit" aspectratio="t"/>
                    <v:textbox style="layout-flow:vertical;mso-layout-flow-alt:bottom-to-top" inset="0,0,0,0">
                      <w:txbxContent>
                        <w:p w:rsidR="00F26DFB" w:rsidRPr="001A5FE9" w:rsidRDefault="00F26DFB" w:rsidP="00DB1190">
                          <w:pPr>
                            <w:jc w:val="center"/>
                            <w:rPr>
                              <w:sz w:val="18"/>
                              <w:szCs w:val="18"/>
                              <w:lang w:val="en-US"/>
                            </w:rPr>
                          </w:pPr>
                          <w:r w:rsidRPr="001A5FE9">
                            <w:rPr>
                              <w:sz w:val="18"/>
                              <w:szCs w:val="18"/>
                              <w:lang w:val="en-US"/>
                            </w:rPr>
                            <w:t>1</w:t>
                          </w:r>
                          <w:r w:rsidRPr="001A5FE9">
                            <w:rPr>
                              <w:sz w:val="18"/>
                              <w:szCs w:val="18"/>
                            </w:rPr>
                            <w:t> </w:t>
                          </w:r>
                          <w:r w:rsidRPr="001A5FE9">
                            <w:rPr>
                              <w:sz w:val="18"/>
                              <w:szCs w:val="18"/>
                              <w:lang w:val="en-US"/>
                            </w:rPr>
                            <w:t>250</w:t>
                          </w:r>
                        </w:p>
                      </w:txbxContent>
                    </v:textbox>
                  </v:shape>
                  <v:shape id="AutoShape 982" o:spid="_x0000_s1130" type="#_x0000_t32" style="position:absolute;left:4419;top:3880;width:8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"/>
                  <v:shape id="AutoShape 983" o:spid="_x0000_s1131" type="#_x0000_t32" style="position:absolute;left:4419;top:337;width:8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"/>
                  <v:shape id="AutoShape 984" o:spid="_x0000_s1132" type="#_x0000_t32" style="position:absolute;left:2225;top:3921;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"/>
                  <v:shape id="AutoShape 985" o:spid="_x0000_s1133" type="#_x0000_t32" style="position:absolute;left:4047;top:3916;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"/>
                  <v:group id="Group 986" o:spid="_x0000_s1134" style="position:absolute;left:1924;top:3933;width:2409;height:950" coordorigin="5358,3940" coordsize="283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o:lock v:ext="edit" aspectratio="t"/>
                    <v:shape id="AutoShape 987" o:spid="_x0000_s1135" type="#_x0000_t32" style="position:absolute;left:5358;top:3940;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"/>
                    <v:shape id="AutoShape 988" o:spid="_x0000_s1136" type="#_x0000_t32" style="position:absolute;left:8193;top:3941;width:0;height: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"/>
                  </v:group>
                  <v:shape id="AutoShape 989" o:spid="_x0000_s1137" type="#_x0000_t32" style="position:absolute;left:1924;top:4797;width:2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">
                    <v:stroke startarrow="block" startarrowwidth="narrow" startarrowlength="long" endarrow="block" endarrowwidth="narrow" endarrowlength="long"/>
                  </v:shape>
                  <v:shape id="AutoShape 990" o:spid="_x0000_s1138" type="#_x0000_t32" style="position:absolute;left:2225;top:4451;width:182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">
                    <v:stroke startarrow="block" startarrowwidth="narrow" startarrowlength="long" endarrow="block" endarrowwidth="narrow" endarrowlength="long"/>
                  </v:shape>
                  <v:shape id="AutoShape 991" o:spid="_x0000_s1139" type="#_x0000_t32" style="position:absolute;left:2225;top:4168;width: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">
                    <v:stroke startarrow="block" startarrowwidth="narrow" startarrowlength="long" endarrow="block" endarrowwidth="narrow" endarrowlength="long"/>
                  </v:shape>
                  <v:shape id="Text Box 992" o:spid="_x0000_s1140" type="#_x0000_t202" style="position:absolute;left:2783;top:4212;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o:lock v:ext="edit" aspectratio="t"/>
                    <v:textbox inset="0,0,0,0">
                      <w:txbxContent>
                        <w:p w:rsidR="00F26DFB" w:rsidRPr="001A5FE9" w:rsidRDefault="00F26DFB" w:rsidP="00DB1190">
                          <w:pPr>
                            <w:jc w:val="center"/>
                            <w:rPr>
                              <w:sz w:val="18"/>
                              <w:szCs w:val="18"/>
                              <w:lang w:val="en-US"/>
                            </w:rPr>
                          </w:pPr>
                          <w:r w:rsidRPr="001A5FE9">
                            <w:rPr>
                              <w:sz w:val="18"/>
                              <w:szCs w:val="18"/>
                              <w:lang w:val="en-US"/>
                            </w:rPr>
                            <w:t>666</w:t>
                          </w:r>
                        </w:p>
                      </w:txbxContent>
                    </v:textbox>
                  </v:shape>
                  <v:shape id="Text Box 993" o:spid="_x0000_s1141" type="#_x0000_t202" style="position:absolute;left:2343;top:3929;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o:lock v:ext="edit" aspectratio="t"/>
                    <v:textbox inset="0,0,0,0">
                      <w:txbxContent>
                        <w:p w:rsidR="00F26DFB" w:rsidRPr="001A5FE9" w:rsidRDefault="00F26DFB" w:rsidP="00DB1190">
                          <w:pPr>
                            <w:jc w:val="center"/>
                            <w:rPr>
                              <w:sz w:val="18"/>
                              <w:szCs w:val="18"/>
                              <w:lang w:val="en-US"/>
                            </w:rPr>
                          </w:pPr>
                          <w:r w:rsidRPr="001A5FE9">
                            <w:rPr>
                              <w:sz w:val="18"/>
                              <w:szCs w:val="18"/>
                              <w:lang w:val="en-US"/>
                            </w:rPr>
                            <w:t>333</w:t>
                          </w:r>
                        </w:p>
                      </w:txbxContent>
                    </v:textbox>
                  </v:shape>
                  <v:shape id="Text Box 994" o:spid="_x0000_s1142" type="#_x0000_t202" style="position:absolute;left:2793;top:4555;width:64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o:lock v:ext="edit" aspectratio="t"/>
                    <v:textbox inset="0,0,0,0">
                      <w:txbxContent>
                        <w:p w:rsidR="00F26DFB" w:rsidRPr="001A5FE9" w:rsidRDefault="00F26DFB" w:rsidP="00DB1190">
                          <w:pPr>
                            <w:jc w:val="center"/>
                            <w:rPr>
                              <w:sz w:val="18"/>
                              <w:szCs w:val="18"/>
                              <w:lang w:val="en-US"/>
                            </w:rPr>
                          </w:pPr>
                          <w:r w:rsidRPr="001A5FE9">
                            <w:rPr>
                              <w:sz w:val="18"/>
                              <w:szCs w:val="18"/>
                              <w:lang w:val="en-US"/>
                            </w:rPr>
                            <w:t>850</w:t>
                          </w:r>
                        </w:p>
                      </w:txbxContent>
                    </v:textbox>
                  </v:shape>
                </v:group>
                <v:group id="Group 995" o:spid="_x0000_s1143" style="position:absolute;left:1788;top:150;width:2409;height:4070" coordorigin="1924,150" coordsize="2409,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o:lock v:ext="edit" aspectratio="t"/>
                  <v:rect id="Rectangle 996" o:spid="_x0000_s1144" style="position:absolute;left:1924;top:337;width:240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" strokeweight="1.5pt">
                    <o:lock v:ext="edit" aspectratio="t"/>
                    <v:textbox inset="1.5mm,,1.5mm">
                      <w:txbxContent>
                        <w:p w:rsidR="00F26DFB" w:rsidRPr="002E7127" w:rsidRDefault="00F26DFB" w:rsidP="00DB1190">
                          <w:pPr>
                            <w:spacing w:line="240" w:lineRule="auto"/>
                            <w:rPr>
                              <w:b/>
                              <w:sz w:val="14"/>
                              <w:szCs w:val="14"/>
                            </w:rPr>
                          </w:pPr>
                          <w:r w:rsidRPr="002E7127">
                            <w:rPr>
                              <w:b/>
                              <w:sz w:val="14"/>
                              <w:szCs w:val="14"/>
                            </w:rPr>
                            <w:t xml:space="preserve">Пенополиуретановое покрытие </w:t>
                          </w:r>
                          <w:r w:rsidRPr="002E7127">
                            <w:rPr>
                              <w:b/>
                              <w:sz w:val="14"/>
                              <w:szCs w:val="14"/>
                            </w:rPr>
                            <w:br/>
                            <w:t>спинки</w:t>
                          </w:r>
                          <w:r w:rsidRPr="002E7127">
                            <w:rPr>
                              <w:b/>
                              <w:color w:val="FF0000"/>
                              <w:sz w:val="14"/>
                              <w:szCs w:val="14"/>
                            </w:rPr>
                            <w:t xml:space="preserve"> </w:t>
                          </w:r>
                          <w:r w:rsidRPr="002E7127">
                            <w:rPr>
                              <w:b/>
                              <w:sz w:val="14"/>
                              <w:szCs w:val="14"/>
                            </w:rPr>
                            <w:t>размером 1</w:t>
                          </w:r>
                          <w:r w:rsidRPr="001A5FE9">
                            <w:rPr>
                              <w:b/>
                              <w:sz w:val="14"/>
                              <w:szCs w:val="14"/>
                              <w:lang w:val="en-US"/>
                            </w:rPr>
                            <w:t> </w:t>
                          </w:r>
                          <w:r w:rsidRPr="002E7127">
                            <w:rPr>
                              <w:b/>
                              <w:sz w:val="14"/>
                              <w:szCs w:val="14"/>
                            </w:rPr>
                            <w:t xml:space="preserve">250 </w:t>
                          </w:r>
                          <w:r w:rsidRPr="001A5FE9">
                            <w:rPr>
                              <w:b/>
                              <w:sz w:val="14"/>
                              <w:szCs w:val="14"/>
                              <w:lang w:val="en-US"/>
                            </w:rPr>
                            <w:t>x</w:t>
                          </w:r>
                          <w:r w:rsidRPr="002E7127">
                            <w:rPr>
                              <w:b/>
                              <w:sz w:val="14"/>
                              <w:szCs w:val="14"/>
                            </w:rPr>
                            <w:t xml:space="preserve"> 850</w:t>
                          </w:r>
                        </w:p>
                        <w:p w:rsidR="00F26DFB" w:rsidRPr="002E7127" w:rsidRDefault="00F26DFB" w:rsidP="00DB1190">
                          <w:pPr>
                            <w:rPr>
                              <w:sz w:val="16"/>
                              <w:szCs w:val="16"/>
                            </w:rPr>
                          </w:pPr>
                        </w:p>
                      </w:txbxContent>
                    </v:textbox>
                  </v:rect>
                  <v:rect id="Rectangle 997" o:spid="_x0000_s1145" style="position:absolute;left:3846;top:1792;width:19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" fillcolor="#bfbfbf" stroked="f">
                    <v:stroke dashstyle="dash"/>
                    <o:lock v:ext="edit" aspectratio="t"/>
                  </v:rect>
                  <v:rect id="Rectangle 998" o:spid="_x0000_s1146" style="position:absolute;left:2226;top:980;width:19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" fillcolor="#bfbfbf" stroked="f">
                    <v:stroke dashstyle="dash"/>
                    <o:lock v:ext="edit" aspectratio="t"/>
                  </v:rect>
                  <v:shape id="Freeform 999" o:spid="_x0000_s1147" style="position:absolute;left:2423;top:976;width:1429;height:2268;visibility:visible;mso-wrap-style:square;v-text-anchor:top" coordsize="1429,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" path="m,l,2268r1140,-1l1152,1440r277,l1429,816r-296,l1132,2,,xe" fillcolor="#d8d8d8" stroked="f">
                    <v:stroke dashstyle="dash"/>
                    <v:path arrowok="t" o:connecttype="custom" o:connectlocs="0,0;0,2268;1140,2267;1152,1440;1429,1440;1429,816;1133,816;1132,2;0,0" o:connectangles="0,0,0,0,0,0,0,0,0"/>
                    <o:lock v:ext="edit" aspectratio="t"/>
                  </v:shape>
                  <v:rect id="Rectangle 1000" o:spid="_x0000_s1148" style="position:absolute;left:3559;top:2412;width:198;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" fillcolor="#bfbfbf" stroked="f">
                    <v:stroke dashstyle="dash"/>
                    <o:lock v:ext="edit" aspectratio="t"/>
                  </v:rect>
                  <v:rect id="Rectangle 1001" o:spid="_x0000_s1149" style="position:absolute;left:3549;top:976;width:198;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" fillcolor="#bfbfbf" stroked="f">
                    <v:stroke dashstyle="dash"/>
                    <o:lock v:ext="edit" aspectratio="t"/>
                  </v:rect>
                  <v:shape id="AutoShape 1002" o:spid="_x0000_s1150" type="#_x0000_t7" style="position:absolute;left:2419;top:782;width:114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" adj="0" fillcolor="#bfbfbf" stroked="f">
                    <o:lock v:ext="edit" aspectratio="t"/>
                  </v:shape>
                  <v:shape id="AutoShape 1003" o:spid="_x0000_s1151" type="#_x0000_t7" style="position:absolute;left:2419;top:3234;width:1145;height:19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" adj="0" fillcolor="#bfbfbf" stroked="f">
                    <o:lock v:ext="edit" aspectratio="t"/>
                  </v:shape>
                  <v:shape id="AutoShape 1004" o:spid="_x0000_s1152" type="#_x0000_t32" style="position:absolute;left:2226;top:339;width:0;height:3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" strokeweight=".5pt">
                    <v:stroke dashstyle="dash"/>
                  </v:shape>
                  <v:shape id="AutoShape 1005" o:spid="_x0000_s1153" type="#_x0000_t32" style="position:absolute;left:4044;top:339;width:0;height:3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" strokeweight=".5pt">
                    <v:stroke dashstyle="dash"/>
                  </v:shape>
                  <v:shape id="AutoShape 1006" o:spid="_x0000_s1154" type="#_x0000_t32" style="position:absolute;left:3115;top:150;width:0;height:4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" strokeweight=".5pt">
                    <v:stroke dashstyle="longDashDot"/>
                  </v:shape>
                </v:group>
                <v:group id="Group 1007" o:spid="_x0000_s1155" style="position:absolute;left:5222;top:200;width:2835;height:4020" coordorigin="5358,200" coordsize="2835,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o:lock v:ext="edit" aspectratio="t"/>
                  <v:group id="Group 1008" o:spid="_x0000_s1156" style="position:absolute;left:5696;top:200;width:2156;height:4020" coordorigin="5696,200" coordsize="2156,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o:lock v:ext="edit" aspectratio="t"/>
                    <v:rect id="Rectangle 1009" o:spid="_x0000_s1157" style="position:absolute;left:7455;top:1793;width:39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" fillcolor="#bfbfbf" stroked="f">
                      <v:stroke dashstyle="dash"/>
                      <o:lock v:ext="edit" aspectratio="t"/>
                    </v:rect>
                    <v:rect id="Rectangle 1010" o:spid="_x0000_s1158" style="position:absolute;left:5696;top:977;width:39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" fillcolor="#bfbfbf" stroked="f">
                      <v:stroke dashstyle="dash"/>
                      <o:lock v:ext="edit" aspectratio="t"/>
                    </v:rect>
                    <v:shape id="Freeform 1011" o:spid="_x0000_s1159" style="position:absolute;left:6090;top:977;width:1377;height:2268;visibility:visible;mso-wrap-style:square;v-text-anchor:top" coordsize="1377,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" path="m,l,2268r1095,-1l1110,1440r267,l1377,816r-292,l1091,2,,xe" fillcolor="#d8d8d8" stroked="f">
                      <v:stroke dashstyle="dash"/>
                      <v:path arrowok="t" o:connecttype="custom" o:connectlocs="0,0;0,2268;1095,2267;1110,1440;1377,1440;1377,816;1085,816;1091,2;0,0" o:connectangles="0,0,0,0,0,0,0,0,0"/>
                      <o:lock v:ext="edit" aspectratio="t"/>
                    </v:shape>
                    <v:rect id="Rectangle 1012" o:spid="_x0000_s1160" style="position:absolute;left:7182;top:2413;width:397;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" fillcolor="#bfbfbf" stroked="f">
                      <v:stroke dashstyle="dash"/>
                      <o:lock v:ext="edit" aspectratio="t"/>
                    </v:rect>
                    <v:rect id="Rectangle 1013" o:spid="_x0000_s1161" style="position:absolute;left:7174;top:977;width:397;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" fillcolor="#bfbfbf" stroked="f">
                      <v:stroke dashstyle="dash"/>
                      <o:lock v:ext="edit" aspectratio="t"/>
                    </v:rect>
                    <v:shape id="AutoShape 1014" o:spid="_x0000_s1162" type="#_x0000_t7" style="position:absolute;left:6086;top:611;width:117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" adj="1511" fillcolor="#bfbfbf" stroked="f">
                      <o:lock v:ext="edit" aspectratio="t"/>
                    </v:shape>
                    <v:shape id="AutoShape 1015" o:spid="_x0000_s1163" type="#_x0000_t7" style="position:absolute;left:6094;top:3237;width:1170;height:3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" adj="1511" fillcolor="#bfbfbf" stroked="f">
                      <o:lock v:ext="edit" aspectratio="t"/>
                    </v:shape>
                    <v:shape id="AutoShape 1016" o:spid="_x0000_s1164" type="#_x0000_t32" style="position:absolute;left:6779;top:200;width:0;height:4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" strokeweight=".5pt">
                      <v:stroke dashstyle="longDashDot"/>
                    </v:shape>
                    <v:shape id="AutoShape 1017" o:spid="_x0000_s1165" type="#_x0000_t32" style="position:absolute;left:5699;top:332;width:0;height:3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" strokeweight=".5pt">
                      <v:stroke dashstyle="dash"/>
                    </v:shape>
                    <v:shape id="AutoShape 1018" o:spid="_x0000_s1166" type="#_x0000_t32" style="position:absolute;left:7847;top:332;width:0;height:3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" strokeweight=".5pt">
                      <v:stroke dashstyle="dash"/>
                    </v:shape>
                  </v:group>
                  <v:rect id="Rectangle 1019" o:spid="_x0000_s1167" style="position:absolute;left:5358;top:337;width:283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" filled="f" strokeweight="1.5pt">
                    <o:lock v:ext="edit" aspectratio="t"/>
                    <v:textbox>
                      <w:txbxContent>
                        <w:p w:rsidR="00F26DFB" w:rsidRPr="002E7127" w:rsidRDefault="00F26DFB" w:rsidP="00DB1190">
                          <w:pPr>
                            <w:spacing w:line="240" w:lineRule="auto"/>
                            <w:rPr>
                              <w:b/>
                              <w:sz w:val="14"/>
                              <w:szCs w:val="14"/>
                            </w:rPr>
                          </w:pPr>
                          <w:r w:rsidRPr="002E7127">
                            <w:rPr>
                              <w:b/>
                              <w:sz w:val="14"/>
                              <w:szCs w:val="14"/>
                            </w:rPr>
                            <w:t xml:space="preserve">Пенополиуретановое покрытие </w:t>
                          </w:r>
                          <w:r w:rsidRPr="002E7127">
                            <w:rPr>
                              <w:b/>
                              <w:sz w:val="14"/>
                              <w:szCs w:val="14"/>
                            </w:rPr>
                            <w:br/>
                            <w:t>сиденья размером 1</w:t>
                          </w:r>
                          <w:r w:rsidRPr="001A5FE9">
                            <w:rPr>
                              <w:b/>
                              <w:sz w:val="14"/>
                              <w:szCs w:val="14"/>
                              <w:lang w:val="en-US"/>
                            </w:rPr>
                            <w:t> </w:t>
                          </w:r>
                          <w:r w:rsidRPr="002E7127">
                            <w:rPr>
                              <w:b/>
                              <w:sz w:val="14"/>
                              <w:szCs w:val="14"/>
                            </w:rPr>
                            <w:t xml:space="preserve">250 </w:t>
                          </w:r>
                          <w:r w:rsidRPr="001A5FE9">
                            <w:rPr>
                              <w:b/>
                              <w:sz w:val="14"/>
                              <w:szCs w:val="14"/>
                              <w:lang w:val="en-US"/>
                            </w:rPr>
                            <w:t>x</w:t>
                          </w:r>
                          <w:r w:rsidRPr="002E7127">
                            <w:rPr>
                              <w:b/>
                              <w:sz w:val="14"/>
                              <w:szCs w:val="14"/>
                            </w:rPr>
                            <w:t xml:space="preserve"> 1</w:t>
                          </w:r>
                          <w:r w:rsidRPr="001A5FE9">
                            <w:rPr>
                              <w:b/>
                              <w:sz w:val="14"/>
                              <w:szCs w:val="14"/>
                              <w:lang w:val="en-US"/>
                            </w:rPr>
                            <w:t> </w:t>
                          </w:r>
                          <w:r w:rsidRPr="002E7127">
                            <w:rPr>
                              <w:b/>
                              <w:sz w:val="14"/>
                              <w:szCs w:val="14"/>
                            </w:rPr>
                            <w:t>030</w:t>
                          </w:r>
                        </w:p>
                      </w:txbxContent>
                    </v:textbox>
                  </v:rect>
                </v:group>
                <w10:anchorlock/>
              </v:group>
            </w:pict>
          </mc:Fallback>
        </mc:AlternateContent>
      </w:r>
    </w:p>
    <w:p w:rsidR="003A0E3E" w:rsidRDefault="003A0E3E" w:rsidP="008453F7">
      <w:pPr>
        <w:pStyle w:val="SingleTxtGR"/>
        <w:tabs>
          <w:tab w:val="clear" w:pos="1701"/>
        </w:tabs>
        <w:ind w:left="2835" w:hanging="1701"/>
        <w:sectPr w:rsidR="003A0E3E" w:rsidSect="007F1856">
          <w:headerReference w:type="default" r:id="rId103"/>
          <w:footerReference w:type="default" r:id="rId104"/>
          <w:headerReference w:type="first" r:id="rId105"/>
          <w:footerReference w:type="first" r:id="rId106"/>
          <w:endnotePr>
            <w:numFmt w:val="decimal"/>
          </w:endnotePr>
          <w:pgSz w:w="11906" w:h="16838" w:code="9"/>
          <w:pgMar w:top="1418" w:right="1134" w:bottom="1134" w:left="1134" w:header="680" w:footer="567" w:gutter="0"/>
          <w:cols w:space="708"/>
          <w:titlePg/>
          <w:docGrid w:linePitch="360"/>
        </w:sectPr>
      </w:pPr>
    </w:p>
    <w:p w:rsidR="003A0E3E" w:rsidRPr="00CF55AA" w:rsidRDefault="003A0E3E" w:rsidP="003A0E3E">
      <w:pPr>
        <w:pStyle w:val="HChGR"/>
        <w:rPr>
          <w:lang w:bidi="ru-RU"/>
        </w:rPr>
      </w:pPr>
      <w:r w:rsidRPr="00CF55AA">
        <w:rPr>
          <w:lang w:bidi="ru-RU"/>
        </w:rPr>
        <w:t>Приложение 6 − Добавление 2</w:t>
      </w:r>
    </w:p>
    <w:p w:rsidR="003A0E3E" w:rsidRPr="00CF55AA" w:rsidRDefault="003A0E3E" w:rsidP="003A0E3E">
      <w:pPr>
        <w:pStyle w:val="HChGR"/>
        <w:rPr>
          <w:lang w:bidi="ru-RU"/>
        </w:rPr>
      </w:pPr>
      <w:bookmarkStart w:id="175" w:name="_Toc355000754"/>
      <w:r w:rsidRPr="00CF55AA">
        <w:rPr>
          <w:lang w:bidi="ru-RU"/>
        </w:rPr>
        <w:tab/>
      </w:r>
      <w:r w:rsidRPr="00CF55AA">
        <w:rPr>
          <w:lang w:bidi="ru-RU"/>
        </w:rPr>
        <w:tab/>
        <w:t>Расположение и использование деталей крепления на испытательной тележке</w:t>
      </w:r>
      <w:bookmarkEnd w:id="175"/>
    </w:p>
    <w:p w:rsidR="003A0E3E" w:rsidRPr="00CF55AA" w:rsidRDefault="003A0E3E" w:rsidP="003A0E3E">
      <w:pPr>
        <w:pStyle w:val="SingleTxtGR"/>
        <w:ind w:left="2268" w:hanging="1134"/>
        <w:rPr>
          <w:lang w:bidi="ru-RU"/>
        </w:rPr>
      </w:pPr>
      <w:r w:rsidRPr="00CF55AA">
        <w:rPr>
          <w:lang w:bidi="ru-RU"/>
        </w:rPr>
        <w:t>1.</w:t>
      </w:r>
      <w:r w:rsidRPr="00CF55AA">
        <w:rPr>
          <w:lang w:bidi="ru-RU"/>
        </w:rPr>
        <w:tab/>
      </w:r>
      <w:r>
        <w:rPr>
          <w:lang w:bidi="ru-RU"/>
        </w:rPr>
        <w:tab/>
      </w:r>
      <w:r w:rsidRPr="00CF55AA">
        <w:rPr>
          <w:lang w:bidi="ru-RU"/>
        </w:rPr>
        <w:t>Детали креплений должны быть расположены в соответствии с приведенным ниже рисунком.</w:t>
      </w:r>
    </w:p>
    <w:p w:rsidR="003A0E3E" w:rsidRPr="00CF55AA" w:rsidRDefault="003A0E3E" w:rsidP="003A0E3E">
      <w:pPr>
        <w:pStyle w:val="SingleTxtGR"/>
        <w:ind w:left="2268" w:hanging="1134"/>
        <w:rPr>
          <w:bCs/>
          <w:lang w:bidi="ru-RU"/>
        </w:rPr>
      </w:pPr>
      <w:r w:rsidRPr="00CF55AA">
        <w:rPr>
          <w:lang w:bidi="ru-RU"/>
        </w:rPr>
        <w:t>2.</w:t>
      </w:r>
      <w:r w:rsidRPr="00CF55AA">
        <w:rPr>
          <w:lang w:bidi="ru-RU"/>
        </w:rPr>
        <w:tab/>
      </w:r>
      <w:r>
        <w:rPr>
          <w:lang w:bidi="ru-RU"/>
        </w:rPr>
        <w:tab/>
      </w:r>
      <w:proofErr w:type="gramStart"/>
      <w:r w:rsidRPr="00CF55AA">
        <w:rPr>
          <w:lang w:bidi="ru-RU"/>
        </w:rPr>
        <w:t>В</w:t>
      </w:r>
      <w:proofErr w:type="gramEnd"/>
      <w:r w:rsidRPr="00CF55AA">
        <w:rPr>
          <w:lang w:bidi="ru-RU"/>
        </w:rPr>
        <w:t xml:space="preserve"> случае </w:t>
      </w:r>
      <w:r w:rsidRPr="00CF55AA">
        <w:rPr>
          <w:bCs/>
          <w:lang w:bidi="ru-RU"/>
        </w:rPr>
        <w:t>усовершенствованных детс</w:t>
      </w:r>
      <w:r w:rsidR="007B2C81">
        <w:rPr>
          <w:bCs/>
          <w:lang w:bidi="ru-RU"/>
        </w:rPr>
        <w:t>ких удерживающих систем размера </w:t>
      </w:r>
      <w:r w:rsidRPr="00CF55AA">
        <w:rPr>
          <w:bCs/>
          <w:lang w:bidi="ru-RU"/>
        </w:rPr>
        <w:t>i универсальной категории, категории для конкретного транспортного средства и категории ограниченного использования применяют следующие точки крепления: H</w:t>
      </w:r>
      <w:r w:rsidRPr="00D11188">
        <w:rPr>
          <w:bCs/>
          <w:vertAlign w:val="subscript"/>
          <w:lang w:bidi="ru-RU"/>
        </w:rPr>
        <w:t>1</w:t>
      </w:r>
      <w:r w:rsidRPr="00CF55AA">
        <w:rPr>
          <w:bCs/>
          <w:lang w:bidi="ru-RU"/>
        </w:rPr>
        <w:t xml:space="preserve"> и H</w:t>
      </w:r>
      <w:r w:rsidRPr="00D11188">
        <w:rPr>
          <w:bCs/>
          <w:vertAlign w:val="subscript"/>
          <w:lang w:bidi="ru-RU"/>
        </w:rPr>
        <w:t>2</w:t>
      </w:r>
      <w:r w:rsidRPr="00CF55AA">
        <w:rPr>
          <w:bCs/>
          <w:lang w:bidi="ru-RU"/>
        </w:rPr>
        <w:t>.</w:t>
      </w:r>
    </w:p>
    <w:p w:rsidR="003A0E3E" w:rsidRPr="00CF55AA" w:rsidRDefault="003A0E3E" w:rsidP="003A0E3E">
      <w:pPr>
        <w:pStyle w:val="SingleTxtGR"/>
        <w:ind w:left="2268" w:hanging="1134"/>
        <w:rPr>
          <w:bCs/>
          <w:lang w:bidi="ru-RU"/>
        </w:rPr>
      </w:pPr>
      <w:r w:rsidRPr="00CF55AA">
        <w:rPr>
          <w:bCs/>
          <w:lang w:bidi="ru-RU"/>
        </w:rPr>
        <w:t>3.</w:t>
      </w:r>
      <w:r w:rsidRPr="00CF55AA">
        <w:rPr>
          <w:bCs/>
          <w:lang w:bidi="ru-RU"/>
        </w:rPr>
        <w:tab/>
      </w:r>
      <w:r>
        <w:rPr>
          <w:bCs/>
          <w:lang w:bidi="ru-RU"/>
        </w:rPr>
        <w:tab/>
      </w:r>
      <w:r w:rsidRPr="00CF55AA">
        <w:rPr>
          <w:bCs/>
          <w:lang w:bidi="ru-RU"/>
        </w:rPr>
        <w:t>Для испытания усовершенствованных детских удерживающих систем с верхним страховочным тросом используют крепление G</w:t>
      </w:r>
      <w:r w:rsidRPr="00D11188">
        <w:rPr>
          <w:bCs/>
          <w:vertAlign w:val="subscript"/>
          <w:lang w:bidi="ru-RU"/>
        </w:rPr>
        <w:t>1</w:t>
      </w:r>
      <w:r w:rsidRPr="00CF55AA">
        <w:rPr>
          <w:bCs/>
          <w:lang w:bidi="ru-RU"/>
        </w:rPr>
        <w:t xml:space="preserve"> или G</w:t>
      </w:r>
      <w:r w:rsidRPr="00D11188">
        <w:rPr>
          <w:bCs/>
          <w:vertAlign w:val="subscript"/>
          <w:lang w:bidi="ru-RU"/>
        </w:rPr>
        <w:t>2</w:t>
      </w:r>
      <w:r w:rsidRPr="00CF55AA">
        <w:rPr>
          <w:bCs/>
          <w:lang w:bidi="ru-RU"/>
        </w:rPr>
        <w:t>.</w:t>
      </w:r>
    </w:p>
    <w:p w:rsidR="003A0E3E" w:rsidRPr="00CF55AA" w:rsidRDefault="003A0E3E" w:rsidP="003A0E3E">
      <w:pPr>
        <w:pStyle w:val="SingleTxtGR"/>
        <w:ind w:left="2268" w:hanging="1134"/>
        <w:rPr>
          <w:lang w:bidi="ru-RU"/>
        </w:rPr>
      </w:pPr>
      <w:r w:rsidRPr="00CF55AA">
        <w:rPr>
          <w:bCs/>
          <w:lang w:bidi="ru-RU"/>
        </w:rPr>
        <w:t>4.</w:t>
      </w:r>
      <w:r w:rsidRPr="00CF55AA">
        <w:rPr>
          <w:bCs/>
          <w:lang w:bidi="ru-RU"/>
        </w:rPr>
        <w:tab/>
      </w:r>
      <w:r>
        <w:rPr>
          <w:bCs/>
          <w:lang w:bidi="ru-RU"/>
        </w:rPr>
        <w:tab/>
      </w:r>
      <w:proofErr w:type="gramStart"/>
      <w:r w:rsidRPr="00CF55AA">
        <w:rPr>
          <w:bCs/>
          <w:lang w:bidi="ru-RU"/>
        </w:rPr>
        <w:t>В</w:t>
      </w:r>
      <w:proofErr w:type="gramEnd"/>
      <w:r w:rsidRPr="00CF55AA">
        <w:rPr>
          <w:bCs/>
          <w:lang w:bidi="ru-RU"/>
        </w:rPr>
        <w:t xml:space="preserve"> случае усовершенствованных</w:t>
      </w:r>
      <w:r w:rsidRPr="00CF55AA">
        <w:rPr>
          <w:b/>
          <w:lang w:bidi="ru-RU"/>
        </w:rPr>
        <w:t xml:space="preserve"> </w:t>
      </w:r>
      <w:r w:rsidRPr="00CF55AA">
        <w:rPr>
          <w:lang w:bidi="ru-RU"/>
        </w:rPr>
        <w:t>детских удерживающих систем с опорой для ног техническая служба отбирает крепления, используемые в соответствии с пунктом 3 выше, после регулировки опоры, как это указано в пункте 7.1.3.6.3 настоящих Правил.</w:t>
      </w:r>
    </w:p>
    <w:p w:rsidR="003A0E3E" w:rsidRPr="00CF55AA" w:rsidRDefault="003A0E3E" w:rsidP="003A0E3E">
      <w:pPr>
        <w:pStyle w:val="SingleTxtGR"/>
        <w:ind w:left="2268" w:hanging="1134"/>
        <w:rPr>
          <w:lang w:bidi="ru-RU"/>
        </w:rPr>
      </w:pPr>
      <w:r w:rsidRPr="00CF55AA">
        <w:rPr>
          <w:lang w:bidi="ru-RU"/>
        </w:rPr>
        <w:t>5.</w:t>
      </w:r>
      <w:r w:rsidRPr="00CF55AA">
        <w:rPr>
          <w:lang w:bidi="ru-RU"/>
        </w:rPr>
        <w:tab/>
      </w:r>
      <w:r>
        <w:rPr>
          <w:lang w:bidi="ru-RU"/>
        </w:rPr>
        <w:tab/>
      </w:r>
      <w:r w:rsidRPr="00CF55AA">
        <w:rPr>
          <w:lang w:bidi="ru-RU"/>
        </w:rPr>
        <w:t>Конструкция, на которой находятся стационарные крепления, должна быть жесткой. Верхние крепления не должны перемещаться более чем на 0,2 мм в продольном направлении, если в этом направлении к ним прилагается нагрузка, равная 980 Н. Тележка должна быть сконструирована таким образом, чтобы в ходе испытания исключалась возможность возникновения остаточной деформации элементов, несущих стационарные крепления.</w:t>
      </w:r>
    </w:p>
    <w:p w:rsidR="003A0E3E" w:rsidRPr="00CF55AA" w:rsidRDefault="003A0E3E" w:rsidP="003A0E3E">
      <w:pPr>
        <w:pStyle w:val="H23GR"/>
        <w:spacing w:after="240"/>
        <w:rPr>
          <w:lang w:bidi="ru-RU"/>
        </w:rPr>
      </w:pPr>
      <w:r w:rsidRPr="00CF55AA">
        <w:rPr>
          <w:lang w:bidi="ru-RU"/>
        </w:rPr>
        <w:tab/>
      </w:r>
      <w:r w:rsidRPr="00CF55AA">
        <w:rPr>
          <w:lang w:bidi="ru-RU"/>
        </w:rPr>
        <w:tab/>
      </w:r>
      <w:r w:rsidRPr="00FB0285">
        <w:rPr>
          <w:b w:val="0"/>
          <w:lang w:bidi="ru-RU"/>
        </w:rPr>
        <w:t xml:space="preserve">Рис. 1 </w:t>
      </w:r>
      <w:r w:rsidRPr="00FB0285">
        <w:rPr>
          <w:b w:val="0"/>
          <w:lang w:bidi="ru-RU"/>
        </w:rPr>
        <w:br/>
      </w:r>
      <w:r w:rsidRPr="00CF55AA">
        <w:rPr>
          <w:lang w:bidi="ru-RU"/>
        </w:rPr>
        <w:t xml:space="preserve">Вид сверху − Стенд с креплениями ISOFIX (общий допуск: ±2 мм) </w:t>
      </w:r>
    </w:p>
    <w:p w:rsidR="003A0E3E" w:rsidRPr="00CF55AA" w:rsidRDefault="003A0E3E" w:rsidP="003A0E3E">
      <w:pPr>
        <w:pStyle w:val="SingleTxtGR"/>
        <w:rPr>
          <w:lang w:bidi="ru-RU"/>
        </w:rPr>
      </w:pPr>
      <w:r w:rsidRPr="00CF55AA">
        <w:rPr>
          <w:noProof/>
          <w:lang w:eastAsia="ru-RU"/>
        </w:rPr>
        <w:drawing>
          <wp:inline distT="0" distB="0" distL="0" distR="0" wp14:anchorId="243DACBA" wp14:editId="6D18291E">
            <wp:extent cx="5058889" cy="2488204"/>
            <wp:effectExtent l="0" t="0" r="8890" b="762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7" cstate="print">
                      <a:extLst>
                        <a:ext uri="{28A0092B-C50C-407E-A947-70E740481C1C}">
                          <a14:useLocalDpi xmlns:a14="http://schemas.microsoft.com/office/drawing/2010/main" val="0"/>
                        </a:ext>
                      </a:extLst>
                    </a:blip>
                    <a:srcRect t="3185"/>
                    <a:stretch>
                      <a:fillRect/>
                    </a:stretch>
                  </pic:blipFill>
                  <pic:spPr bwMode="auto">
                    <a:xfrm>
                      <a:off x="0" y="0"/>
                      <a:ext cx="5060705" cy="2489097"/>
                    </a:xfrm>
                    <a:prstGeom prst="rect">
                      <a:avLst/>
                    </a:prstGeom>
                    <a:noFill/>
                    <a:ln>
                      <a:noFill/>
                    </a:ln>
                  </pic:spPr>
                </pic:pic>
              </a:graphicData>
            </a:graphic>
          </wp:inline>
        </w:drawing>
      </w:r>
    </w:p>
    <w:p w:rsidR="003A0E3E" w:rsidRPr="00CF55AA" w:rsidRDefault="003A0E3E" w:rsidP="003A0E3E">
      <w:pPr>
        <w:pStyle w:val="H23GR"/>
      </w:pPr>
      <w:r w:rsidRPr="00CF55AA">
        <w:tab/>
      </w:r>
      <w:r w:rsidRPr="00CF55AA">
        <w:tab/>
      </w:r>
      <w:r w:rsidRPr="007B3902">
        <w:rPr>
          <w:b w:val="0"/>
        </w:rPr>
        <w:t>Рис. 2</w:t>
      </w:r>
      <w:r w:rsidRPr="007B3902">
        <w:rPr>
          <w:b w:val="0"/>
        </w:rPr>
        <w:br/>
      </w:r>
      <w:r w:rsidRPr="00CF55AA">
        <w:t>Вид сбоку − Стенд с креплениями (общий допуск: ±2 мм)</w:t>
      </w:r>
    </w:p>
    <w:bookmarkStart w:id="176" w:name="_MON_1479371632"/>
    <w:bookmarkStart w:id="177" w:name="_MON_1479388790"/>
    <w:bookmarkStart w:id="178" w:name="_MON_1479389059"/>
    <w:bookmarkStart w:id="179" w:name="_MON_1479391605"/>
    <w:bookmarkStart w:id="180" w:name="_MON_1479391654"/>
    <w:bookmarkStart w:id="181" w:name="_MON_1479544293"/>
    <w:bookmarkStart w:id="182" w:name="_MON_1477910725"/>
    <w:bookmarkStart w:id="183" w:name="_MON_1479366284"/>
    <w:bookmarkEnd w:id="176"/>
    <w:bookmarkEnd w:id="177"/>
    <w:bookmarkEnd w:id="178"/>
    <w:bookmarkEnd w:id="179"/>
    <w:bookmarkEnd w:id="180"/>
    <w:bookmarkEnd w:id="181"/>
    <w:bookmarkEnd w:id="182"/>
    <w:bookmarkEnd w:id="183"/>
    <w:bookmarkStart w:id="184" w:name="_MON_1479366445"/>
    <w:bookmarkEnd w:id="184"/>
    <w:p w:rsidR="00413976" w:rsidRDefault="00C842A3" w:rsidP="003A0E3E">
      <w:pPr>
        <w:pStyle w:val="SingleTxtGR"/>
        <w:tabs>
          <w:tab w:val="clear" w:pos="1701"/>
        </w:tabs>
        <w:ind w:left="2835" w:hanging="1701"/>
      </w:pPr>
      <w:r w:rsidRPr="00CF55AA">
        <w:object w:dxaOrig="7527" w:dyaOrig="4148">
          <v:shape id="_x0000_i1036" type="#_x0000_t75" style="width:377.1pt;height:207.8pt" o:ole="">
            <v:imagedata r:id="rId108" o:title=""/>
          </v:shape>
          <o:OLEObject Type="Embed" ProgID="Word.Picture.8" ShapeID="_x0000_i1036" DrawAspect="Content" ObjectID="_1593419359" r:id="rId109"/>
        </w:object>
      </w:r>
    </w:p>
    <w:p w:rsidR="00D11188" w:rsidRDefault="00D11188" w:rsidP="003A0E3E">
      <w:pPr>
        <w:pStyle w:val="SingleTxtGR"/>
        <w:tabs>
          <w:tab w:val="clear" w:pos="1701"/>
        </w:tabs>
        <w:ind w:left="2835" w:hanging="1701"/>
        <w:sectPr w:rsidR="00D11188" w:rsidSect="007F1856">
          <w:headerReference w:type="default" r:id="rId110"/>
          <w:footerReference w:type="default" r:id="rId111"/>
          <w:headerReference w:type="first" r:id="rId112"/>
          <w:footerReference w:type="first" r:id="rId113"/>
          <w:endnotePr>
            <w:numFmt w:val="decimal"/>
          </w:endnotePr>
          <w:pgSz w:w="11906" w:h="16838" w:code="9"/>
          <w:pgMar w:top="1418" w:right="1134" w:bottom="1134" w:left="1134" w:header="680" w:footer="567" w:gutter="0"/>
          <w:cols w:space="708"/>
          <w:titlePg/>
          <w:docGrid w:linePitch="360"/>
        </w:sectPr>
      </w:pPr>
    </w:p>
    <w:p w:rsidR="00D11188" w:rsidRPr="00CF55AA" w:rsidRDefault="00D11188" w:rsidP="00D11188">
      <w:pPr>
        <w:pStyle w:val="HChGR"/>
      </w:pPr>
      <w:r w:rsidRPr="00CF55AA">
        <w:t>Приложение 6 − Добавление 3</w:t>
      </w:r>
    </w:p>
    <w:p w:rsidR="00D11188" w:rsidRPr="00CF55AA" w:rsidRDefault="00D11188" w:rsidP="00D11188">
      <w:pPr>
        <w:pStyle w:val="HChGR"/>
      </w:pPr>
      <w:r w:rsidRPr="00CF55AA">
        <w:tab/>
      </w:r>
      <w:r w:rsidRPr="00CF55AA">
        <w:tab/>
        <w:t>Определение параметров двери при боковом ударе</w:t>
      </w:r>
    </w:p>
    <w:p w:rsidR="00D11188" w:rsidRPr="00CF55AA" w:rsidRDefault="00D11188" w:rsidP="00D11188">
      <w:pPr>
        <w:pStyle w:val="SingleTxtGR"/>
      </w:pPr>
      <w:r w:rsidRPr="00CF55AA">
        <w:t>1.</w:t>
      </w:r>
      <w:r w:rsidRPr="00CF55AA">
        <w:tab/>
      </w:r>
      <w:r>
        <w:tab/>
      </w:r>
      <w:r w:rsidRPr="00CF55AA">
        <w:t>Определение дверной панели</w:t>
      </w:r>
    </w:p>
    <w:p w:rsidR="00D11188" w:rsidRPr="00CF55AA" w:rsidRDefault="00D11188" w:rsidP="00D11188">
      <w:pPr>
        <w:pStyle w:val="SingleTxtGR"/>
        <w:ind w:left="2268" w:hanging="1134"/>
      </w:pPr>
      <w:r w:rsidRPr="00CF55AA">
        <w:tab/>
      </w:r>
      <w:r>
        <w:tab/>
      </w:r>
      <w:r w:rsidRPr="00CF55AA">
        <w:t>Размерные параметры и первоначальное положение двери по отношению к стенду при ударе показаны на рисунках ниже.</w:t>
      </w:r>
    </w:p>
    <w:p w:rsidR="00D11188" w:rsidRPr="00CF55AA" w:rsidRDefault="00D11188" w:rsidP="00D11188">
      <w:pPr>
        <w:pStyle w:val="SingleTxtGR"/>
        <w:ind w:left="2268" w:hanging="1134"/>
      </w:pPr>
      <w:r w:rsidRPr="00CF55AA">
        <w:tab/>
      </w:r>
      <w:r>
        <w:tab/>
      </w:r>
      <w:r w:rsidRPr="00CF55AA">
        <w:t>Дверная панель должна быть достаточно жесткой и прочной во избежание чрезмерной вибрации или значительной деформации во время динамического испытания на боковой удар.</w:t>
      </w:r>
    </w:p>
    <w:p w:rsidR="00D11188" w:rsidRPr="00CF55AA" w:rsidRDefault="00D11188" w:rsidP="00D11188">
      <w:pPr>
        <w:pStyle w:val="H23GR"/>
      </w:pPr>
      <w:r w:rsidRPr="00CF55AA">
        <w:tab/>
      </w:r>
      <w:r w:rsidRPr="00E869F8">
        <w:rPr>
          <w:b w:val="0"/>
        </w:rPr>
        <w:tab/>
        <w:t>Рис. 1</w:t>
      </w:r>
      <w:r w:rsidRPr="00CF55AA">
        <w:br/>
        <w:t>Геометрия дверной панели и ее положение в момент T0 − Вид сверху</w:t>
      </w:r>
    </w:p>
    <w:bookmarkStart w:id="185" w:name="_MON_1477912003"/>
    <w:bookmarkStart w:id="186" w:name="_MON_1477912068"/>
    <w:bookmarkStart w:id="187" w:name="_MON_1479366131"/>
    <w:bookmarkStart w:id="188" w:name="_MON_1479366186"/>
    <w:bookmarkStart w:id="189" w:name="_MON_1479389299"/>
    <w:bookmarkEnd w:id="185"/>
    <w:bookmarkEnd w:id="186"/>
    <w:bookmarkEnd w:id="187"/>
    <w:bookmarkEnd w:id="188"/>
    <w:bookmarkEnd w:id="189"/>
    <w:bookmarkStart w:id="190" w:name="_MON_1479551644"/>
    <w:bookmarkEnd w:id="190"/>
    <w:p w:rsidR="00D11188" w:rsidRPr="00CF55AA" w:rsidRDefault="00D11188" w:rsidP="00D11188">
      <w:pPr>
        <w:pStyle w:val="SingleTxtGR"/>
      </w:pPr>
      <w:r w:rsidRPr="00CF55AA">
        <w:object w:dxaOrig="4692" w:dyaOrig="4148">
          <v:shape id="_x0000_i1037" type="#_x0000_t75" style="width:272.6pt;height:240.4pt" o:ole="">
            <v:imagedata r:id="rId114" o:title=""/>
          </v:shape>
          <o:OLEObject Type="Embed" ProgID="Word.Picture.8" ShapeID="_x0000_i1037" DrawAspect="Content" ObjectID="_1593419360" r:id="rId115"/>
        </w:object>
      </w:r>
    </w:p>
    <w:p w:rsidR="00D11188" w:rsidRPr="00CF55AA" w:rsidRDefault="00D11188" w:rsidP="00D11188">
      <w:pPr>
        <w:pStyle w:val="H23GR"/>
      </w:pPr>
      <w:r w:rsidRPr="00CF55AA">
        <w:tab/>
      </w:r>
      <w:r w:rsidRPr="00E869F8">
        <w:rPr>
          <w:b w:val="0"/>
        </w:rPr>
        <w:tab/>
        <w:t>Рис. 2</w:t>
      </w:r>
      <w:r w:rsidRPr="00CF55AA">
        <w:br/>
        <w:t>Геометрия дверной панели − Вид сбоку (общий допуск: ±2 мм и ±1 градус)</w:t>
      </w:r>
    </w:p>
    <w:p w:rsidR="00D11188" w:rsidRPr="00CF55AA" w:rsidRDefault="00D11188" w:rsidP="00D11188">
      <w:pPr>
        <w:pStyle w:val="SingleTxtGR"/>
      </w:pPr>
      <w:r w:rsidRPr="00CF55AA">
        <w:rPr>
          <w:noProof/>
          <w:lang w:eastAsia="ru-RU"/>
        </w:rPr>
        <w:drawing>
          <wp:anchor distT="0" distB="0" distL="0" distR="0" simplePos="0" relativeHeight="251744256" behindDoc="1" locked="0" layoutInCell="1" allowOverlap="1" wp14:anchorId="2B77C689" wp14:editId="2D084592">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1" w:name="_MON_1477912255"/>
      <w:bookmarkStart w:id="192" w:name="_MON_1477912270"/>
      <w:bookmarkStart w:id="193" w:name="_MON_1477919987"/>
      <w:bookmarkStart w:id="194" w:name="_MON_1479367357"/>
      <w:bookmarkStart w:id="195" w:name="_MON_1479367586"/>
      <w:bookmarkEnd w:id="191"/>
      <w:bookmarkEnd w:id="192"/>
      <w:bookmarkEnd w:id="193"/>
      <w:bookmarkEnd w:id="194"/>
      <w:bookmarkEnd w:id="195"/>
      <w:bookmarkStart w:id="196" w:name="_MON_1479368629"/>
      <w:bookmarkEnd w:id="196"/>
      <w:r w:rsidR="00C842A3" w:rsidRPr="00CF55AA">
        <w:object w:dxaOrig="6677" w:dyaOrig="4290">
          <v:shape id="_x0000_i1038" type="#_x0000_t75" style="width:310.15pt;height:198.85pt" o:ole="">
            <v:imagedata r:id="rId117" o:title=""/>
          </v:shape>
          <o:OLEObject Type="Embed" ProgID="Word.Picture.8" ShapeID="_x0000_i1038" DrawAspect="Content" ObjectID="_1593419361" r:id="rId118"/>
        </w:object>
      </w:r>
    </w:p>
    <w:p w:rsidR="00D11188" w:rsidRPr="00CF55AA" w:rsidRDefault="00D11188" w:rsidP="00D11188">
      <w:pPr>
        <w:pStyle w:val="SingleTxtGR"/>
      </w:pPr>
    </w:p>
    <w:p w:rsidR="00D11188" w:rsidRPr="00CF55AA" w:rsidRDefault="00D11188" w:rsidP="00D11188">
      <w:pPr>
        <w:pStyle w:val="H23GR"/>
      </w:pPr>
      <w:r w:rsidRPr="00CF55AA">
        <w:tab/>
      </w:r>
      <w:r w:rsidRPr="00CF55AA">
        <w:tab/>
      </w:r>
      <w:r w:rsidRPr="00E869F8">
        <w:rPr>
          <w:b w:val="0"/>
        </w:rPr>
        <w:t>Рис. 3</w:t>
      </w:r>
      <w:r w:rsidRPr="00C05968">
        <w:br/>
      </w:r>
      <w:r w:rsidRPr="00CF55AA">
        <w:t xml:space="preserve">Приблизительная максимальная интрузия дверной панели − </w:t>
      </w:r>
      <w:r>
        <w:br/>
      </w:r>
      <w:r w:rsidRPr="00CF55AA">
        <w:t>Вид сбоку (для информации)</w:t>
      </w:r>
    </w:p>
    <w:p w:rsidR="00D11188" w:rsidRPr="00CF55AA" w:rsidRDefault="00D11188" w:rsidP="00D11188">
      <w:pPr>
        <w:pStyle w:val="SingleTxtGR"/>
        <w:jc w:val="center"/>
      </w:pPr>
      <w:r w:rsidRPr="00CF55AA">
        <w:rPr>
          <w:noProof/>
          <w:lang w:eastAsia="ru-RU"/>
        </w:rPr>
        <w:drawing>
          <wp:inline distT="0" distB="0" distL="0" distR="0" wp14:anchorId="3161B6AD" wp14:editId="0CA9CD03">
            <wp:extent cx="2921000" cy="3168650"/>
            <wp:effectExtent l="0" t="0" r="0" b="0"/>
            <wp:docPr id="3247" name="Рисунок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21000" cy="3168650"/>
                    </a:xfrm>
                    <a:prstGeom prst="rect">
                      <a:avLst/>
                    </a:prstGeom>
                    <a:noFill/>
                    <a:ln>
                      <a:noFill/>
                    </a:ln>
                  </pic:spPr>
                </pic:pic>
              </a:graphicData>
            </a:graphic>
          </wp:inline>
        </w:drawing>
      </w:r>
    </w:p>
    <w:p w:rsidR="00D11188" w:rsidRPr="00CF55AA" w:rsidRDefault="00D11188" w:rsidP="00D11188">
      <w:pPr>
        <w:pStyle w:val="SingleTxtGR"/>
      </w:pPr>
      <w:r w:rsidRPr="00CF55AA">
        <w:t>2.</w:t>
      </w:r>
      <w:r w:rsidRPr="00CF55AA">
        <w:tab/>
      </w:r>
      <w:r>
        <w:tab/>
      </w:r>
      <w:r w:rsidRPr="00CF55AA">
        <w:t>Характеристики прокладочного материала панели</w:t>
      </w:r>
    </w:p>
    <w:p w:rsidR="00D11188" w:rsidRPr="00CF55AA" w:rsidRDefault="00D11188" w:rsidP="00D11188">
      <w:pPr>
        <w:pStyle w:val="SingleTxtGR"/>
      </w:pPr>
      <w:r w:rsidRPr="00CF55AA">
        <w:t>2.1</w:t>
      </w:r>
      <w:r w:rsidRPr="00CF55AA">
        <w:tab/>
      </w:r>
      <w:r>
        <w:tab/>
      </w:r>
      <w:r w:rsidRPr="00CF55AA">
        <w:t>Общие положения</w:t>
      </w:r>
    </w:p>
    <w:p w:rsidR="00D11188" w:rsidRPr="00CF55AA" w:rsidRDefault="00D11188" w:rsidP="00D11188">
      <w:pPr>
        <w:pStyle w:val="SingleTxtGR"/>
        <w:ind w:left="2268" w:hanging="1134"/>
        <w:rPr>
          <w:bCs/>
        </w:rPr>
      </w:pPr>
      <w:r w:rsidRPr="00CF55AA">
        <w:rPr>
          <w:b/>
        </w:rPr>
        <w:tab/>
      </w:r>
      <w:r>
        <w:rPr>
          <w:b/>
        </w:rPr>
        <w:tab/>
      </w:r>
      <w:r w:rsidRPr="00CF55AA">
        <w:rPr>
          <w:bCs/>
        </w:rPr>
        <w:t>Ударная поверхность дверной панели должна быть полностью покрыта прокладочным материалом толщиной 55 мм (см. рис. 1 выше). Этот материал должен отвечать критериям эффективности, указанным в пункте 2.3 (рис. 4 ниже) настоящего добавления, при проведении испытания в соответствии с пунктом 2.2 настоящего добавления.</w:t>
      </w:r>
    </w:p>
    <w:p w:rsidR="00D11188" w:rsidRPr="00CF55AA" w:rsidRDefault="00D11188" w:rsidP="00D11188">
      <w:pPr>
        <w:pStyle w:val="SingleTxtGR"/>
        <w:ind w:left="2268" w:hanging="1134"/>
      </w:pPr>
      <w:r w:rsidRPr="00CF55AA">
        <w:rPr>
          <w:bCs/>
        </w:rPr>
        <w:tab/>
      </w:r>
      <w:r>
        <w:rPr>
          <w:bCs/>
        </w:rPr>
        <w:tab/>
      </w:r>
      <w:r w:rsidRPr="00CF55AA">
        <w:rPr>
          <w:bCs/>
        </w:rPr>
        <w:t>Комбинация материалов, отвечающая этим требованиям, подробно указана в пункте 2.4 настоящего добавления.</w:t>
      </w:r>
      <w:r w:rsidRPr="00CF55AA">
        <w:t xml:space="preserve"> </w:t>
      </w:r>
    </w:p>
    <w:p w:rsidR="00D11188" w:rsidRPr="00CF55AA" w:rsidRDefault="00D11188" w:rsidP="00D11188">
      <w:pPr>
        <w:pStyle w:val="SingleTxtGR"/>
      </w:pPr>
      <w:r w:rsidRPr="00CF55AA">
        <w:t>2.2</w:t>
      </w:r>
      <w:r w:rsidRPr="00CF55AA">
        <w:tab/>
      </w:r>
      <w:r>
        <w:tab/>
      </w:r>
      <w:r w:rsidRPr="00CF55AA">
        <w:t>Процедура испытания для оценки прокладочного материала панели</w:t>
      </w:r>
    </w:p>
    <w:p w:rsidR="00D11188" w:rsidRPr="00CF55AA" w:rsidRDefault="00D11188" w:rsidP="00D11188">
      <w:pPr>
        <w:pStyle w:val="SingleTxtGR"/>
        <w:ind w:left="2268" w:hanging="1134"/>
      </w:pPr>
      <w:r w:rsidRPr="00CF55AA">
        <w:tab/>
      </w:r>
      <w:r>
        <w:tab/>
      </w:r>
      <w:r w:rsidRPr="00CF55AA">
        <w:t>Схема испытания предусматривает проведение простого испытания на сбрасывание с использованием модели головы сферической формы. Сферическая модель голо</w:t>
      </w:r>
      <w:r>
        <w:t>вы имеет диаметр 150 мм и массу </w:t>
      </w:r>
      <w:r w:rsidRPr="00CF55AA">
        <w:t>6 кг (±0,1 кг). Скорость в моме</w:t>
      </w:r>
      <w:r>
        <w:t>нт удара составляет 4 м/с (±0,1 </w:t>
      </w:r>
      <w:r w:rsidRPr="00CF55AA">
        <w:t>м/с). Измерительная аппаратура должна обеспечивать возможность оценки времени первого соприкосновения ударного элемента с образцом, а также ускорения модели головы, по крайней мере в направлении удара (направление Z).</w:t>
      </w:r>
    </w:p>
    <w:p w:rsidR="00D11188" w:rsidRPr="00CF55AA" w:rsidRDefault="00D11188" w:rsidP="00D11188">
      <w:pPr>
        <w:pStyle w:val="SingleTxtGR"/>
        <w:ind w:left="2268" w:hanging="1134"/>
      </w:pPr>
      <w:r w:rsidRPr="00CF55AA">
        <w:tab/>
      </w:r>
      <w:r>
        <w:tab/>
      </w:r>
      <w:r w:rsidRPr="00CF55AA">
        <w:t>Образец материала должен иметь размеры 400 x 400 мм. Удар должен приходиться по центру образца.</w:t>
      </w:r>
    </w:p>
    <w:p w:rsidR="00D11188" w:rsidRPr="00CF55AA" w:rsidRDefault="00D11188" w:rsidP="00D11188">
      <w:pPr>
        <w:pStyle w:val="SingleTxtGR"/>
      </w:pPr>
      <w:r w:rsidRPr="00CF55AA">
        <w:t>2.3</w:t>
      </w:r>
      <w:r w:rsidRPr="00CF55AA">
        <w:tab/>
      </w:r>
      <w:r>
        <w:tab/>
      </w:r>
      <w:r w:rsidRPr="00CF55AA">
        <w:t>Критерии эффективности прокладочного материала</w:t>
      </w:r>
    </w:p>
    <w:p w:rsidR="00D11188" w:rsidRPr="00CF55AA" w:rsidRDefault="00D11188" w:rsidP="00D11188">
      <w:pPr>
        <w:pStyle w:val="SingleTxtGR"/>
        <w:ind w:left="2268" w:hanging="1134"/>
      </w:pPr>
      <w:r w:rsidRPr="00CF55AA">
        <w:tab/>
      </w:r>
      <w:r>
        <w:tab/>
      </w:r>
      <w:r w:rsidRPr="00CF55AA">
        <w:t xml:space="preserve">Время первого соприкосновения материала образца с моделью головы (t0) составляет 0 </w:t>
      </w:r>
      <w:proofErr w:type="spellStart"/>
      <w:r w:rsidRPr="00CF55AA">
        <w:t>мс</w:t>
      </w:r>
      <w:proofErr w:type="spellEnd"/>
      <w:r w:rsidRPr="00CF55AA">
        <w:t>.</w:t>
      </w:r>
    </w:p>
    <w:p w:rsidR="00D11188" w:rsidRPr="00CF55AA" w:rsidRDefault="00D11188" w:rsidP="00D11188">
      <w:pPr>
        <w:pStyle w:val="SingleTxtGR"/>
      </w:pPr>
      <w:r w:rsidRPr="00CF55AA">
        <w:tab/>
      </w:r>
      <w:r>
        <w:tab/>
      </w:r>
      <w:r w:rsidRPr="00CF55AA">
        <w:t>Ускорение ударного элемента не должно превышать 58 g.</w:t>
      </w:r>
    </w:p>
    <w:p w:rsidR="00D11188" w:rsidRPr="00CF55AA" w:rsidRDefault="00D11188" w:rsidP="00D11188">
      <w:pPr>
        <w:pStyle w:val="H23GR"/>
      </w:pPr>
      <w:r w:rsidRPr="00CF55AA">
        <w:tab/>
      </w:r>
      <w:r w:rsidRPr="00CF55AA">
        <w:tab/>
      </w:r>
      <w:r w:rsidRPr="00C05968">
        <w:rPr>
          <w:b w:val="0"/>
        </w:rPr>
        <w:t>Рис. 4</w:t>
      </w:r>
      <w:r w:rsidRPr="00CF55AA">
        <w:br/>
        <w:t>Коридор допустимых значений для прокладочного материала</w:t>
      </w:r>
    </w:p>
    <w:bookmarkStart w:id="197" w:name="_MON_1477918463"/>
    <w:bookmarkStart w:id="198" w:name="_MON_1479368318"/>
    <w:bookmarkStart w:id="199" w:name="_MON_1479368339"/>
    <w:bookmarkStart w:id="200" w:name="_MON_1479368364"/>
    <w:bookmarkStart w:id="201" w:name="_MON_1479368502"/>
    <w:bookmarkStart w:id="202" w:name="_MON_1479368523"/>
    <w:bookmarkStart w:id="203" w:name="_MON_1479368549"/>
    <w:bookmarkEnd w:id="197"/>
    <w:bookmarkEnd w:id="198"/>
    <w:bookmarkEnd w:id="199"/>
    <w:bookmarkEnd w:id="200"/>
    <w:bookmarkEnd w:id="201"/>
    <w:bookmarkEnd w:id="202"/>
    <w:bookmarkEnd w:id="203"/>
    <w:bookmarkStart w:id="204" w:name="_MON_1479368577"/>
    <w:bookmarkEnd w:id="204"/>
    <w:p w:rsidR="00D11188" w:rsidRPr="00CF55AA" w:rsidRDefault="00D11188" w:rsidP="00D11188">
      <w:pPr>
        <w:pStyle w:val="SingleTxtGR"/>
        <w:rPr>
          <w:i/>
        </w:rPr>
      </w:pPr>
      <w:r w:rsidRPr="00CF55AA">
        <w:object w:dxaOrig="5275" w:dyaOrig="3297">
          <v:shape id="_x0000_i1039" type="#_x0000_t75" style="width:314.15pt;height:195.5pt" o:ole="">
            <v:imagedata r:id="rId120" o:title=""/>
          </v:shape>
          <o:OLEObject Type="Embed" ProgID="Word.Picture.8" ShapeID="_x0000_i1039" DrawAspect="Content" ObjectID="_1593419362" r:id="rId121"/>
        </w:object>
      </w:r>
    </w:p>
    <w:p w:rsidR="00D11188" w:rsidRPr="00C05968" w:rsidRDefault="00D11188" w:rsidP="00D11188">
      <w:pPr>
        <w:pStyle w:val="SingleTxtGR"/>
        <w:spacing w:after="0"/>
        <w:jc w:val="left"/>
        <w:rPr>
          <w:sz w:val="18"/>
          <w:szCs w:val="18"/>
        </w:rPr>
      </w:pPr>
      <w:r>
        <w:tab/>
      </w:r>
      <w:r>
        <w:tab/>
      </w:r>
      <w:r w:rsidRPr="00C4236B">
        <w:rPr>
          <w:i/>
          <w:sz w:val="18"/>
          <w:szCs w:val="18"/>
        </w:rPr>
        <w:t>Обозначения</w:t>
      </w:r>
      <w:r w:rsidRPr="00C05968">
        <w:rPr>
          <w:sz w:val="18"/>
          <w:szCs w:val="18"/>
        </w:rPr>
        <w:t>:</w:t>
      </w:r>
      <w:r w:rsidRPr="00C05968">
        <w:rPr>
          <w:sz w:val="18"/>
          <w:szCs w:val="18"/>
        </w:rPr>
        <w:br/>
      </w:r>
      <w:r w:rsidRPr="00C05968">
        <w:rPr>
          <w:sz w:val="18"/>
          <w:szCs w:val="18"/>
        </w:rPr>
        <w:tab/>
      </w:r>
      <w:r w:rsidRPr="00C05968">
        <w:rPr>
          <w:sz w:val="18"/>
          <w:szCs w:val="18"/>
        </w:rPr>
        <w:tab/>
        <w:t xml:space="preserve">1 − Верхний предел в 58 </w:t>
      </w:r>
      <w:r w:rsidRPr="00C05968">
        <w:rPr>
          <w:sz w:val="18"/>
          <w:szCs w:val="18"/>
          <w:lang w:val="fr-CH"/>
        </w:rPr>
        <w:t>g</w:t>
      </w:r>
      <w:r w:rsidRPr="00C05968">
        <w:rPr>
          <w:sz w:val="18"/>
          <w:szCs w:val="18"/>
        </w:rPr>
        <w:t>.</w:t>
      </w:r>
    </w:p>
    <w:p w:rsidR="00D11188" w:rsidRPr="00C05968" w:rsidRDefault="00D11188" w:rsidP="00D11188">
      <w:pPr>
        <w:pStyle w:val="SingleTxtGR"/>
        <w:spacing w:after="0"/>
        <w:jc w:val="left"/>
        <w:rPr>
          <w:sz w:val="18"/>
          <w:szCs w:val="18"/>
        </w:rPr>
      </w:pPr>
      <w:r w:rsidRPr="00C05968">
        <w:rPr>
          <w:sz w:val="18"/>
          <w:szCs w:val="18"/>
        </w:rPr>
        <w:tab/>
      </w:r>
      <w:r w:rsidRPr="00C05968">
        <w:rPr>
          <w:sz w:val="18"/>
          <w:szCs w:val="18"/>
        </w:rPr>
        <w:tab/>
        <w:t xml:space="preserve">2 − Нижний предел для максимального пика при 53 </w:t>
      </w:r>
      <w:r w:rsidRPr="00C05968">
        <w:rPr>
          <w:sz w:val="18"/>
          <w:szCs w:val="18"/>
          <w:lang w:val="fr-CH"/>
        </w:rPr>
        <w:t>g</w:t>
      </w:r>
      <w:r w:rsidRPr="00C05968">
        <w:rPr>
          <w:sz w:val="18"/>
          <w:szCs w:val="18"/>
        </w:rPr>
        <w:t xml:space="preserve"> (11−12 </w:t>
      </w:r>
      <w:proofErr w:type="spellStart"/>
      <w:r w:rsidRPr="00C05968">
        <w:rPr>
          <w:sz w:val="18"/>
          <w:szCs w:val="18"/>
        </w:rPr>
        <w:t>мс</w:t>
      </w:r>
      <w:proofErr w:type="spellEnd"/>
      <w:r w:rsidRPr="00C05968">
        <w:rPr>
          <w:sz w:val="18"/>
          <w:szCs w:val="18"/>
        </w:rPr>
        <w:t>).</w:t>
      </w:r>
    </w:p>
    <w:p w:rsidR="00D11188" w:rsidRPr="00C4236B" w:rsidRDefault="00D11188" w:rsidP="00D11188">
      <w:pPr>
        <w:pStyle w:val="SingleTxtGR"/>
        <w:spacing w:after="0"/>
        <w:ind w:left="2604" w:hanging="902"/>
        <w:jc w:val="left"/>
        <w:rPr>
          <w:spacing w:val="-4"/>
          <w:sz w:val="18"/>
          <w:szCs w:val="18"/>
        </w:rPr>
      </w:pPr>
      <w:r w:rsidRPr="00C05968">
        <w:rPr>
          <w:sz w:val="18"/>
          <w:szCs w:val="18"/>
        </w:rPr>
        <w:tab/>
      </w:r>
      <w:r w:rsidRPr="00C4236B">
        <w:rPr>
          <w:spacing w:val="-4"/>
          <w:sz w:val="18"/>
          <w:szCs w:val="18"/>
        </w:rPr>
        <w:t xml:space="preserve">3 − Верхний предел для уменьшения ускорения (с 15 </w:t>
      </w:r>
      <w:r w:rsidRPr="00C4236B">
        <w:rPr>
          <w:spacing w:val="-4"/>
          <w:sz w:val="18"/>
          <w:szCs w:val="18"/>
          <w:lang w:val="fr-CH"/>
        </w:rPr>
        <w:t>g</w:t>
      </w:r>
      <w:r w:rsidRPr="00C4236B">
        <w:rPr>
          <w:spacing w:val="-4"/>
          <w:sz w:val="18"/>
          <w:szCs w:val="18"/>
        </w:rPr>
        <w:t xml:space="preserve"> на 20,5 </w:t>
      </w:r>
      <w:proofErr w:type="spellStart"/>
      <w:r w:rsidRPr="00C4236B">
        <w:rPr>
          <w:spacing w:val="-4"/>
          <w:sz w:val="18"/>
          <w:szCs w:val="18"/>
        </w:rPr>
        <w:t>мс</w:t>
      </w:r>
      <w:proofErr w:type="spellEnd"/>
      <w:r w:rsidRPr="00C4236B">
        <w:rPr>
          <w:spacing w:val="-4"/>
          <w:sz w:val="18"/>
          <w:szCs w:val="18"/>
        </w:rPr>
        <w:t xml:space="preserve"> до 10 </w:t>
      </w:r>
      <w:r w:rsidRPr="00C4236B">
        <w:rPr>
          <w:spacing w:val="-4"/>
          <w:sz w:val="18"/>
          <w:szCs w:val="18"/>
          <w:lang w:val="fr-CH"/>
        </w:rPr>
        <w:t>g</w:t>
      </w:r>
      <w:r w:rsidRPr="00C4236B">
        <w:rPr>
          <w:spacing w:val="-4"/>
          <w:sz w:val="18"/>
          <w:szCs w:val="18"/>
        </w:rPr>
        <w:t xml:space="preserve"> на 21,5 </w:t>
      </w:r>
      <w:proofErr w:type="spellStart"/>
      <w:r w:rsidRPr="00C4236B">
        <w:rPr>
          <w:spacing w:val="-4"/>
          <w:sz w:val="18"/>
          <w:szCs w:val="18"/>
        </w:rPr>
        <w:t>мс</w:t>
      </w:r>
      <w:proofErr w:type="spellEnd"/>
      <w:r w:rsidRPr="00C4236B">
        <w:rPr>
          <w:spacing w:val="-4"/>
          <w:sz w:val="18"/>
          <w:szCs w:val="18"/>
        </w:rPr>
        <w:t>).</w:t>
      </w:r>
    </w:p>
    <w:p w:rsidR="00D11188" w:rsidRPr="00C05968" w:rsidRDefault="00D11188" w:rsidP="00D11188">
      <w:pPr>
        <w:pStyle w:val="SingleTxtGR"/>
        <w:ind w:left="2603" w:hanging="902"/>
        <w:jc w:val="left"/>
        <w:rPr>
          <w:sz w:val="18"/>
          <w:szCs w:val="18"/>
        </w:rPr>
      </w:pPr>
      <w:r>
        <w:rPr>
          <w:sz w:val="18"/>
          <w:szCs w:val="18"/>
        </w:rPr>
        <w:tab/>
      </w:r>
      <w:r w:rsidRPr="00C05968">
        <w:rPr>
          <w:sz w:val="18"/>
          <w:szCs w:val="18"/>
        </w:rPr>
        <w:tab/>
        <w:t xml:space="preserve">4 − Нижний предел для уменьшения ускорения (с 10 </w:t>
      </w:r>
      <w:r w:rsidRPr="00C05968">
        <w:rPr>
          <w:sz w:val="18"/>
          <w:szCs w:val="18"/>
          <w:lang w:val="fr-CH"/>
        </w:rPr>
        <w:t>g</w:t>
      </w:r>
      <w:r w:rsidRPr="00C05968">
        <w:rPr>
          <w:sz w:val="18"/>
          <w:szCs w:val="18"/>
        </w:rPr>
        <w:t xml:space="preserve"> на 20 </w:t>
      </w:r>
      <w:proofErr w:type="spellStart"/>
      <w:r w:rsidR="00727A07">
        <w:rPr>
          <w:sz w:val="18"/>
          <w:szCs w:val="18"/>
        </w:rPr>
        <w:t>мс</w:t>
      </w:r>
      <w:proofErr w:type="spellEnd"/>
      <w:r w:rsidR="00727A07">
        <w:rPr>
          <w:sz w:val="18"/>
          <w:szCs w:val="18"/>
        </w:rPr>
        <w:t xml:space="preserve"> </w:t>
      </w:r>
      <w:r w:rsidRPr="00C05968">
        <w:rPr>
          <w:sz w:val="18"/>
          <w:szCs w:val="18"/>
        </w:rPr>
        <w:t xml:space="preserve">до 7 </w:t>
      </w:r>
      <w:r w:rsidRPr="00C05968">
        <w:rPr>
          <w:sz w:val="18"/>
          <w:szCs w:val="18"/>
          <w:lang w:val="fr-CH"/>
        </w:rPr>
        <w:t>g</w:t>
      </w:r>
      <w:r w:rsidRPr="00C05968">
        <w:rPr>
          <w:sz w:val="18"/>
          <w:szCs w:val="18"/>
        </w:rPr>
        <w:t xml:space="preserve"> на 21 </w:t>
      </w:r>
      <w:proofErr w:type="spellStart"/>
      <w:r w:rsidRPr="00C05968">
        <w:rPr>
          <w:sz w:val="18"/>
          <w:szCs w:val="18"/>
        </w:rPr>
        <w:t>мс</w:t>
      </w:r>
      <w:proofErr w:type="spellEnd"/>
      <w:r w:rsidRPr="00C05968">
        <w:rPr>
          <w:sz w:val="18"/>
          <w:szCs w:val="18"/>
        </w:rPr>
        <w:t>).</w:t>
      </w:r>
    </w:p>
    <w:p w:rsidR="00D11188" w:rsidRPr="00CF55AA" w:rsidRDefault="00D11188" w:rsidP="00D11188">
      <w:pPr>
        <w:pStyle w:val="SingleTxtGR"/>
        <w:spacing w:before="120"/>
        <w:ind w:left="2268" w:hanging="1134"/>
        <w:rPr>
          <w:bCs/>
        </w:rPr>
      </w:pPr>
      <w:r w:rsidRPr="00CF55AA">
        <w:rPr>
          <w:bCs/>
        </w:rPr>
        <w:t>2.4</w:t>
      </w:r>
      <w:r w:rsidRPr="00CF55AA">
        <w:rPr>
          <w:bCs/>
        </w:rPr>
        <w:tab/>
      </w:r>
      <w:r>
        <w:rPr>
          <w:bCs/>
        </w:rPr>
        <w:tab/>
      </w:r>
      <w:r w:rsidRPr="00CF55AA">
        <w:rPr>
          <w:bCs/>
        </w:rPr>
        <w:t>Пример материала, отвечающего требованиям, предъявляемым к испытанию:</w:t>
      </w:r>
    </w:p>
    <w:p w:rsidR="00D11188" w:rsidRDefault="00D11188" w:rsidP="00D11188">
      <w:pPr>
        <w:pStyle w:val="SingleTxtGR"/>
        <w:spacing w:before="120"/>
        <w:ind w:left="2268" w:hanging="1134"/>
        <w:rPr>
          <w:bCs/>
        </w:rPr>
      </w:pPr>
      <w:r w:rsidRPr="00CF55AA">
        <w:rPr>
          <w:bCs/>
        </w:rPr>
        <w:tab/>
      </w:r>
      <w:r>
        <w:rPr>
          <w:bCs/>
        </w:rPr>
        <w:tab/>
      </w:r>
      <w:r w:rsidRPr="00CF55AA">
        <w:rPr>
          <w:bCs/>
        </w:rPr>
        <w:t xml:space="preserve">Поролоновая прокладка из </w:t>
      </w:r>
      <w:proofErr w:type="spellStart"/>
      <w:r w:rsidRPr="00CF55AA">
        <w:rPr>
          <w:bCs/>
        </w:rPr>
        <w:t>полихлоропрена</w:t>
      </w:r>
      <w:proofErr w:type="spellEnd"/>
      <w:r w:rsidRPr="00CF55AA">
        <w:rPr>
          <w:bCs/>
        </w:rPr>
        <w:t xml:space="preserve"> CR4271 толщиной 35 мм, прикрепляемая к конструкции дверной панели, поверх которой затем помещают дополнительный слой </w:t>
      </w:r>
      <w:proofErr w:type="spellStart"/>
      <w:r w:rsidRPr="00CF55AA">
        <w:rPr>
          <w:bCs/>
        </w:rPr>
        <w:t>стиродура</w:t>
      </w:r>
      <w:proofErr w:type="spellEnd"/>
      <w:r w:rsidRPr="00CF55AA">
        <w:rPr>
          <w:bCs/>
        </w:rPr>
        <w:t xml:space="preserve"> C2500 толщиной 20 мм. После каждого испытания </w:t>
      </w:r>
      <w:proofErr w:type="spellStart"/>
      <w:r w:rsidRPr="00CF55AA">
        <w:rPr>
          <w:bCs/>
        </w:rPr>
        <w:t>стиродур</w:t>
      </w:r>
      <w:proofErr w:type="spellEnd"/>
      <w:r w:rsidRPr="00CF55AA">
        <w:rPr>
          <w:bCs/>
        </w:rPr>
        <w:t xml:space="preserve"> подлежит замене</w:t>
      </w:r>
      <w:r>
        <w:rPr>
          <w:bCs/>
        </w:rPr>
        <w:t>.</w:t>
      </w:r>
    </w:p>
    <w:p w:rsidR="00727A07" w:rsidRDefault="00727A07" w:rsidP="003A0E3E">
      <w:pPr>
        <w:pStyle w:val="SingleTxtGR"/>
        <w:tabs>
          <w:tab w:val="clear" w:pos="1701"/>
        </w:tabs>
        <w:ind w:left="2835" w:hanging="1701"/>
        <w:sectPr w:rsidR="00727A07" w:rsidSect="007F1856">
          <w:headerReference w:type="even" r:id="rId122"/>
          <w:headerReference w:type="default" r:id="rId123"/>
          <w:footerReference w:type="even" r:id="rId124"/>
          <w:footerReference w:type="default" r:id="rId125"/>
          <w:headerReference w:type="first" r:id="rId126"/>
          <w:footerReference w:type="first" r:id="rId127"/>
          <w:endnotePr>
            <w:numFmt w:val="decimal"/>
          </w:endnotePr>
          <w:pgSz w:w="11906" w:h="16838" w:code="9"/>
          <w:pgMar w:top="1418" w:right="1134" w:bottom="1134" w:left="1134" w:header="680" w:footer="567" w:gutter="0"/>
          <w:cols w:space="708"/>
          <w:titlePg/>
          <w:docGrid w:linePitch="360"/>
        </w:sectPr>
      </w:pPr>
    </w:p>
    <w:p w:rsidR="00727A07" w:rsidRPr="00CF55AA" w:rsidRDefault="00727A07" w:rsidP="00727A07">
      <w:pPr>
        <w:pStyle w:val="HChGR"/>
        <w:rPr>
          <w:lang w:bidi="ru-RU"/>
        </w:rPr>
      </w:pPr>
      <w:r w:rsidRPr="00CF55AA">
        <w:rPr>
          <w:lang w:bidi="ru-RU"/>
        </w:rPr>
        <w:t xml:space="preserve">Приложение 6 − Добавление 4 </w:t>
      </w:r>
    </w:p>
    <w:p w:rsidR="00727A07" w:rsidRPr="00CF55AA" w:rsidRDefault="00727A07" w:rsidP="00727A07">
      <w:pPr>
        <w:pStyle w:val="HChGR"/>
        <w:rPr>
          <w:lang w:bidi="ru-RU"/>
        </w:rPr>
      </w:pPr>
      <w:bookmarkStart w:id="205" w:name="_Toc367372591"/>
      <w:r w:rsidRPr="00CF55AA">
        <w:rPr>
          <w:lang w:bidi="ru-RU"/>
        </w:rPr>
        <w:tab/>
      </w:r>
      <w:r w:rsidRPr="00CF55AA">
        <w:rPr>
          <w:lang w:bidi="ru-RU"/>
        </w:rPr>
        <w:tab/>
        <w:t>Стопорное устройство</w:t>
      </w:r>
      <w:r w:rsidRPr="00CF55AA">
        <w:rPr>
          <w:lang w:bidi="ru-RU"/>
        </w:rPr>
        <w:br/>
        <w:t>Лобовой удар − размеры (в мм)</w:t>
      </w:r>
      <w:bookmarkEnd w:id="205"/>
    </w:p>
    <w:p w:rsidR="00727A07" w:rsidRDefault="00727A07" w:rsidP="00727A07">
      <w:pPr>
        <w:pStyle w:val="SingleTxtGR"/>
        <w:rPr>
          <w:bCs/>
          <w:lang w:val="en-US" w:bidi="ru-RU"/>
        </w:rPr>
      </w:pPr>
      <w:r w:rsidRPr="00CF55AA">
        <w:rPr>
          <w:bCs/>
          <w:noProof/>
          <w:lang w:eastAsia="ru-RU"/>
        </w:rPr>
        <mc:AlternateContent>
          <mc:Choice Requires="wps">
            <w:drawing>
              <wp:anchor distT="0" distB="0" distL="114300" distR="114300" simplePos="0" relativeHeight="251748352" behindDoc="0" locked="1" layoutInCell="1" allowOverlap="1" wp14:anchorId="3D05F59B" wp14:editId="28AC11DA">
                <wp:simplePos x="0" y="0"/>
                <wp:positionH relativeFrom="column">
                  <wp:posOffset>4359910</wp:posOffset>
                </wp:positionH>
                <wp:positionV relativeFrom="paragraph">
                  <wp:posOffset>1960880</wp:posOffset>
                </wp:positionV>
                <wp:extent cx="292735" cy="118745"/>
                <wp:effectExtent l="0" t="0" r="0" b="0"/>
                <wp:wrapNone/>
                <wp:docPr id="1350" name="Поле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420C87" w:rsidRDefault="00F26DFB" w:rsidP="00727A07">
                            <w:pPr>
                              <w:spacing w:line="240" w:lineRule="auto"/>
                              <w:rPr>
                                <w:sz w:val="16"/>
                                <w:szCs w:val="16"/>
                              </w:rPr>
                            </w:pPr>
                            <w:r w:rsidRPr="00420C87">
                              <w:rPr>
                                <w:sz w:val="16"/>
                                <w:szCs w:val="16"/>
                              </w:rPr>
                              <w:t>Вал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5F59B" id="Поле 1350" o:spid="_x0000_s1168" type="#_x0000_t202" style="position:absolute;left:0;text-align:left;margin-left:343.3pt;margin-top:154.4pt;width:23.05pt;height:9.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" stroked="f">
                <v:textbox inset="0,0,0,0">
                  <w:txbxContent>
                    <w:p w:rsidR="00F26DFB" w:rsidRPr="00420C87" w:rsidRDefault="00F26DFB" w:rsidP="00727A07">
                      <w:pPr>
                        <w:spacing w:line="240" w:lineRule="auto"/>
                        <w:rPr>
                          <w:sz w:val="16"/>
                          <w:szCs w:val="16"/>
                        </w:rPr>
                      </w:pPr>
                      <w:r w:rsidRPr="00420C87">
                        <w:rPr>
                          <w:sz w:val="16"/>
                          <w:szCs w:val="16"/>
                        </w:rPr>
                        <w:t>Вал</w:t>
                      </w:r>
                    </w:p>
                  </w:txbxContent>
                </v:textbox>
                <w10:anchorlock/>
              </v:shape>
            </w:pict>
          </mc:Fallback>
        </mc:AlternateContent>
      </w:r>
      <w:r w:rsidRPr="00CF55AA">
        <w:rPr>
          <w:bCs/>
          <w:noProof/>
          <w:lang w:eastAsia="ru-RU"/>
        </w:rPr>
        <mc:AlternateContent>
          <mc:Choice Requires="wps">
            <w:drawing>
              <wp:anchor distT="0" distB="0" distL="114300" distR="114300" simplePos="0" relativeHeight="251747328" behindDoc="0" locked="1" layoutInCell="1" allowOverlap="1" wp14:anchorId="6C35AA2A" wp14:editId="61CE0285">
                <wp:simplePos x="0" y="0"/>
                <wp:positionH relativeFrom="column">
                  <wp:posOffset>4324985</wp:posOffset>
                </wp:positionH>
                <wp:positionV relativeFrom="paragraph">
                  <wp:posOffset>2505710</wp:posOffset>
                </wp:positionV>
                <wp:extent cx="1246505" cy="175260"/>
                <wp:effectExtent l="0" t="0" r="0" b="0"/>
                <wp:wrapNone/>
                <wp:docPr id="1349" name="Поле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A7071F" w:rsidRDefault="00F26DFB" w:rsidP="00727A07">
                            <w:pPr>
                              <w:spacing w:line="240" w:lineRule="auto"/>
                              <w:rPr>
                                <w:sz w:val="16"/>
                                <w:szCs w:val="16"/>
                              </w:rPr>
                            </w:pPr>
                            <w:r w:rsidRPr="00A7071F">
                              <w:rPr>
                                <w:sz w:val="16"/>
                                <w:szCs w:val="16"/>
                              </w:rPr>
                              <w:t>Шероховатость покрытия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5AA2A" id="Поле 1349" o:spid="_x0000_s1169" type="#_x0000_t202" style="position:absolute;left:0;text-align:left;margin-left:340.55pt;margin-top:197.3pt;width:98.15pt;height:1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" stroked="f">
                <v:textbox inset="0,0,0,0">
                  <w:txbxContent>
                    <w:p w:rsidR="00F26DFB" w:rsidRPr="00A7071F" w:rsidRDefault="00F26DFB" w:rsidP="00727A07">
                      <w:pPr>
                        <w:spacing w:line="240" w:lineRule="auto"/>
                        <w:rPr>
                          <w:sz w:val="16"/>
                          <w:szCs w:val="16"/>
                        </w:rPr>
                      </w:pPr>
                      <w:r w:rsidRPr="00A7071F">
                        <w:rPr>
                          <w:sz w:val="16"/>
                          <w:szCs w:val="16"/>
                        </w:rPr>
                        <w:t>Шероховатость покрытия</w:t>
                      </w:r>
                    </w:p>
                  </w:txbxContent>
                </v:textbox>
                <w10:anchorlock/>
              </v:shape>
            </w:pict>
          </mc:Fallback>
        </mc:AlternateContent>
      </w:r>
      <w:r w:rsidRPr="00CF55AA">
        <w:rPr>
          <w:bCs/>
          <w:noProof/>
          <w:lang w:eastAsia="ru-RU"/>
        </w:rPr>
        <mc:AlternateContent>
          <mc:Choice Requires="wps">
            <w:drawing>
              <wp:anchor distT="0" distB="0" distL="114300" distR="114300" simplePos="0" relativeHeight="251746304" behindDoc="0" locked="1" layoutInCell="1" allowOverlap="1" wp14:anchorId="37438C7F" wp14:editId="3571B85B">
                <wp:simplePos x="0" y="0"/>
                <wp:positionH relativeFrom="column">
                  <wp:posOffset>1114425</wp:posOffset>
                </wp:positionH>
                <wp:positionV relativeFrom="paragraph">
                  <wp:posOffset>2302510</wp:posOffset>
                </wp:positionV>
                <wp:extent cx="2818130" cy="325755"/>
                <wp:effectExtent l="0" t="0" r="1270" b="0"/>
                <wp:wrapNone/>
                <wp:docPr id="1348" name="Поле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2E7127" w:rsidRDefault="00F26DFB" w:rsidP="00727A07">
                            <w:pPr>
                              <w:spacing w:line="216" w:lineRule="auto"/>
                              <w:rPr>
                                <w:sz w:val="16"/>
                                <w:szCs w:val="16"/>
                              </w:rPr>
                            </w:pPr>
                            <w:r w:rsidRPr="002E7127">
                              <w:rPr>
                                <w:sz w:val="16"/>
                                <w:szCs w:val="16"/>
                              </w:rPr>
                              <w:t>Зазор определяется исходя из внешнего диаметра полиуретановой трубки (устанавливается с небольшим усилием)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38C7F" id="Поле 1348" o:spid="_x0000_s1170" type="#_x0000_t202" style="position:absolute;left:0;text-align:left;margin-left:87.75pt;margin-top:181.3pt;width:221.9pt;height:2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" stroked="f">
                <v:textbox inset="0,0,0,0">
                  <w:txbxContent>
                    <w:p w:rsidR="00F26DFB" w:rsidRPr="002E7127" w:rsidRDefault="00F26DFB" w:rsidP="00727A07">
                      <w:pPr>
                        <w:spacing w:line="216" w:lineRule="auto"/>
                        <w:rPr>
                          <w:sz w:val="16"/>
                          <w:szCs w:val="16"/>
                        </w:rPr>
                      </w:pPr>
                      <w:r w:rsidRPr="002E7127">
                        <w:rPr>
                          <w:sz w:val="16"/>
                          <w:szCs w:val="16"/>
                        </w:rPr>
                        <w:t>Зазор определяется исходя из внешнего диаметра полиуретановой трубки (устанавливается с небольшим усилием)</w:t>
                      </w:r>
                    </w:p>
                  </w:txbxContent>
                </v:textbox>
                <w10:anchorlock/>
              </v:shape>
            </w:pict>
          </mc:Fallback>
        </mc:AlternateContent>
      </w:r>
      <w:r w:rsidRPr="00CF55AA">
        <w:rPr>
          <w:bCs/>
          <w:lang w:bidi="ru-RU"/>
        </w:rPr>
        <w:t>Рис. 1</w:t>
      </w:r>
    </w:p>
    <w:p w:rsidR="00727A07" w:rsidRDefault="00727A07" w:rsidP="00727A07">
      <w:pPr>
        <w:pStyle w:val="SingleTxtGR"/>
        <w:rPr>
          <w:bCs/>
          <w:lang w:val="en-US" w:bidi="ru-RU"/>
        </w:rPr>
      </w:pPr>
      <w:r w:rsidRPr="00420C87">
        <w:rPr>
          <w:bCs/>
          <w:noProof/>
          <w:lang w:eastAsia="ru-RU"/>
        </w:rPr>
        <mc:AlternateContent>
          <mc:Choice Requires="wps">
            <w:drawing>
              <wp:anchor distT="0" distB="0" distL="114300" distR="114300" simplePos="0" relativeHeight="251756544" behindDoc="0" locked="1" layoutInCell="1" allowOverlap="1" wp14:anchorId="66BA5B31" wp14:editId="1649425E">
                <wp:simplePos x="0" y="0"/>
                <wp:positionH relativeFrom="column">
                  <wp:posOffset>4018280</wp:posOffset>
                </wp:positionH>
                <wp:positionV relativeFrom="paragraph">
                  <wp:posOffset>2224405</wp:posOffset>
                </wp:positionV>
                <wp:extent cx="209550" cy="118745"/>
                <wp:effectExtent l="0" t="0" r="0" b="0"/>
                <wp:wrapNone/>
                <wp:docPr id="2215" name="Поле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D37947" w:rsidRDefault="00F26DFB" w:rsidP="00727A07">
                            <w:pPr>
                              <w:spacing w:line="240" w:lineRule="auto"/>
                              <w:jc w:val="right"/>
                              <w:rPr>
                                <w:sz w:val="16"/>
                                <w:szCs w:val="16"/>
                              </w:rPr>
                            </w:pPr>
                            <w:r>
                              <w:rPr>
                                <w:sz w:val="16"/>
                                <w:szCs w:val="16"/>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5B31" id="_x0000_s1171" type="#_x0000_t202" style="position:absolute;left:0;text-align:left;margin-left:316.4pt;margin-top:175.15pt;width:16.5pt;height:9.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" stroked="f">
                <v:textbox inset="0,0,0,0">
                  <w:txbxContent>
                    <w:p w:rsidR="00F26DFB" w:rsidRPr="00D37947" w:rsidRDefault="00F26DFB" w:rsidP="00727A07">
                      <w:pPr>
                        <w:spacing w:line="240" w:lineRule="auto"/>
                        <w:jc w:val="right"/>
                        <w:rPr>
                          <w:sz w:val="16"/>
                          <w:szCs w:val="16"/>
                        </w:rPr>
                      </w:pPr>
                      <w:r>
                        <w:rPr>
                          <w:sz w:val="16"/>
                          <w:szCs w:val="16"/>
                        </w:rPr>
                        <w:t>3,2</w:t>
                      </w:r>
                    </w:p>
                  </w:txbxContent>
                </v:textbox>
                <w10:anchorlock/>
              </v:shape>
            </w:pict>
          </mc:Fallback>
        </mc:AlternateContent>
      </w:r>
      <w:r w:rsidRPr="0000605D">
        <w:rPr>
          <w:noProof/>
          <w:lang w:eastAsia="ru-RU"/>
        </w:rPr>
        <mc:AlternateContent>
          <mc:Choice Requires="wps">
            <w:drawing>
              <wp:anchor distT="0" distB="0" distL="114300" distR="114300" simplePos="0" relativeHeight="251757568" behindDoc="0" locked="1" layoutInCell="1" allowOverlap="1" wp14:anchorId="1383C247" wp14:editId="40C0E520">
                <wp:simplePos x="0" y="0"/>
                <wp:positionH relativeFrom="column">
                  <wp:posOffset>1393825</wp:posOffset>
                </wp:positionH>
                <wp:positionV relativeFrom="paragraph">
                  <wp:posOffset>242570</wp:posOffset>
                </wp:positionV>
                <wp:extent cx="1177925" cy="113665"/>
                <wp:effectExtent l="0" t="0" r="3175" b="63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A320B0" w:rsidRDefault="00F26DFB" w:rsidP="00727A07">
                            <w:pPr>
                              <w:spacing w:line="216" w:lineRule="auto"/>
                              <w:rPr>
                                <w:sz w:val="12"/>
                                <w:szCs w:val="12"/>
                              </w:rPr>
                            </w:pPr>
                            <w:r w:rsidRPr="00A320B0">
                              <w:rPr>
                                <w:sz w:val="12"/>
                                <w:szCs w:val="12"/>
                                <w:lang w:bidi="ru-RU"/>
                              </w:rPr>
                              <w:t>Стальная трубка на тележке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3C247" id="Поле 39" o:spid="_x0000_s1172" type="#_x0000_t202" style="position:absolute;left:0;text-align:left;margin-left:109.75pt;margin-top:19.1pt;width:92.75pt;height:8.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" stroked="f">
                <v:textbox inset="0,0,0,0">
                  <w:txbxContent>
                    <w:p w:rsidR="00F26DFB" w:rsidRPr="00A320B0" w:rsidRDefault="00F26DFB" w:rsidP="00727A07">
                      <w:pPr>
                        <w:spacing w:line="216" w:lineRule="auto"/>
                        <w:rPr>
                          <w:sz w:val="12"/>
                          <w:szCs w:val="12"/>
                        </w:rPr>
                      </w:pPr>
                      <w:r w:rsidRPr="00A320B0">
                        <w:rPr>
                          <w:sz w:val="12"/>
                          <w:szCs w:val="12"/>
                          <w:lang w:bidi="ru-RU"/>
                        </w:rPr>
                        <w:t>Стальная трубка на тележке</w:t>
                      </w:r>
                    </w:p>
                  </w:txbxContent>
                </v:textbox>
                <w10:anchorlock/>
              </v:shape>
            </w:pict>
          </mc:Fallback>
        </mc:AlternateContent>
      </w:r>
      <w:r w:rsidRPr="0000605D">
        <w:rPr>
          <w:noProof/>
          <w:lang w:eastAsia="ru-RU"/>
        </w:rPr>
        <mc:AlternateContent>
          <mc:Choice Requires="wps">
            <w:drawing>
              <wp:anchor distT="0" distB="0" distL="114300" distR="114300" simplePos="0" relativeHeight="251758592" behindDoc="0" locked="1" layoutInCell="1" allowOverlap="1" wp14:anchorId="4322D378" wp14:editId="2A176A14">
                <wp:simplePos x="0" y="0"/>
                <wp:positionH relativeFrom="column">
                  <wp:posOffset>2474595</wp:posOffset>
                </wp:positionH>
                <wp:positionV relativeFrom="paragraph">
                  <wp:posOffset>243840</wp:posOffset>
                </wp:positionV>
                <wp:extent cx="1177925" cy="113665"/>
                <wp:effectExtent l="0" t="0" r="3175" b="635"/>
                <wp:wrapNone/>
                <wp:docPr id="1987" name="Поле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A320B0" w:rsidRDefault="00F26DFB" w:rsidP="00727A07">
                            <w:pPr>
                              <w:spacing w:line="216" w:lineRule="auto"/>
                              <w:rPr>
                                <w:sz w:val="12"/>
                                <w:szCs w:val="12"/>
                              </w:rPr>
                            </w:pPr>
                            <w:r w:rsidRPr="00A320B0">
                              <w:rPr>
                                <w:sz w:val="12"/>
                                <w:szCs w:val="12"/>
                                <w:lang w:bidi="ru-RU"/>
                              </w:rPr>
                              <w:t>Полиуретановая трубка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2D378" id="Поле 1987" o:spid="_x0000_s1173" type="#_x0000_t202" style="position:absolute;left:0;text-align:left;margin-left:194.85pt;margin-top:19.2pt;width:92.75pt;height:8.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" stroked="f">
                <v:textbox inset="0,0,0,0">
                  <w:txbxContent>
                    <w:p w:rsidR="00F26DFB" w:rsidRPr="00A320B0" w:rsidRDefault="00F26DFB" w:rsidP="00727A07">
                      <w:pPr>
                        <w:spacing w:line="216" w:lineRule="auto"/>
                        <w:rPr>
                          <w:sz w:val="12"/>
                          <w:szCs w:val="12"/>
                        </w:rPr>
                      </w:pPr>
                      <w:r w:rsidRPr="00A320B0">
                        <w:rPr>
                          <w:sz w:val="12"/>
                          <w:szCs w:val="12"/>
                          <w:lang w:bidi="ru-RU"/>
                        </w:rPr>
                        <w:t>Полиуретановая трубка</w:t>
                      </w:r>
                    </w:p>
                  </w:txbxContent>
                </v:textbox>
                <w10:anchorlock/>
              </v:shape>
            </w:pict>
          </mc:Fallback>
        </mc:AlternateContent>
      </w:r>
      <w:r w:rsidRPr="0000605D">
        <w:rPr>
          <w:noProof/>
          <w:lang w:eastAsia="ru-RU"/>
        </w:rPr>
        <mc:AlternateContent>
          <mc:Choice Requires="wps">
            <w:drawing>
              <wp:anchor distT="0" distB="0" distL="114300" distR="114300" simplePos="0" relativeHeight="251759616" behindDoc="0" locked="1" layoutInCell="1" allowOverlap="1" wp14:anchorId="5F4D3FAE" wp14:editId="3190DBD1">
                <wp:simplePos x="0" y="0"/>
                <wp:positionH relativeFrom="column">
                  <wp:posOffset>3676015</wp:posOffset>
                </wp:positionH>
                <wp:positionV relativeFrom="paragraph">
                  <wp:posOffset>243205</wp:posOffset>
                </wp:positionV>
                <wp:extent cx="1177925" cy="113665"/>
                <wp:effectExtent l="0" t="0" r="3175" b="635"/>
                <wp:wrapNone/>
                <wp:docPr id="1992" name="Поле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A320B0" w:rsidRDefault="00F26DFB" w:rsidP="00727A07">
                            <w:pPr>
                              <w:spacing w:line="216" w:lineRule="auto"/>
                              <w:rPr>
                                <w:sz w:val="12"/>
                                <w:szCs w:val="12"/>
                              </w:rPr>
                            </w:pPr>
                            <w:r w:rsidRPr="00A320B0">
                              <w:rPr>
                                <w:sz w:val="12"/>
                                <w:szCs w:val="12"/>
                                <w:lang w:bidi="ru-RU"/>
                              </w:rPr>
                              <w:t>Овальный наконечник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D3FAE" id="Поле 1992" o:spid="_x0000_s1174" type="#_x0000_t202" style="position:absolute;left:0;text-align:left;margin-left:289.45pt;margin-top:19.15pt;width:92.75pt;height:8.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" stroked="f">
                <v:textbox inset="0,0,0,0">
                  <w:txbxContent>
                    <w:p w:rsidR="00F26DFB" w:rsidRPr="00A320B0" w:rsidRDefault="00F26DFB" w:rsidP="00727A07">
                      <w:pPr>
                        <w:spacing w:line="216" w:lineRule="auto"/>
                        <w:rPr>
                          <w:sz w:val="12"/>
                          <w:szCs w:val="12"/>
                        </w:rPr>
                      </w:pPr>
                      <w:r w:rsidRPr="00A320B0">
                        <w:rPr>
                          <w:sz w:val="12"/>
                          <w:szCs w:val="12"/>
                          <w:lang w:bidi="ru-RU"/>
                        </w:rPr>
                        <w:t>Овальный наконечник</w:t>
                      </w:r>
                    </w:p>
                  </w:txbxContent>
                </v:textbox>
                <w10:anchorlock/>
              </v:shape>
            </w:pict>
          </mc:Fallback>
        </mc:AlternateContent>
      </w:r>
      <w:r w:rsidRPr="0000605D">
        <w:rPr>
          <w:noProof/>
          <w:lang w:eastAsia="ru-RU"/>
        </w:rPr>
        <mc:AlternateContent>
          <mc:Choice Requires="wps">
            <w:drawing>
              <wp:anchor distT="0" distB="0" distL="114300" distR="114300" simplePos="0" relativeHeight="251760640" behindDoc="0" locked="1" layoutInCell="1" allowOverlap="1" wp14:anchorId="1D4DA018" wp14:editId="460370EA">
                <wp:simplePos x="0" y="0"/>
                <wp:positionH relativeFrom="column">
                  <wp:posOffset>1350645</wp:posOffset>
                </wp:positionH>
                <wp:positionV relativeFrom="paragraph">
                  <wp:posOffset>1529080</wp:posOffset>
                </wp:positionV>
                <wp:extent cx="488950" cy="113665"/>
                <wp:effectExtent l="0" t="0" r="6350" b="635"/>
                <wp:wrapNone/>
                <wp:docPr id="1997" name="Поле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144EC5" w:rsidRDefault="00F26DFB" w:rsidP="00727A07">
                            <w:pPr>
                              <w:spacing w:line="216" w:lineRule="auto"/>
                              <w:rPr>
                                <w:sz w:val="14"/>
                                <w:szCs w:val="14"/>
                              </w:rPr>
                            </w:pPr>
                            <w:r w:rsidRPr="005566C4">
                              <w:rPr>
                                <w:sz w:val="12"/>
                                <w:szCs w:val="12"/>
                                <w:lang w:bidi="ru-RU"/>
                              </w:rPr>
                              <w:t>Материал</w:t>
                            </w:r>
                            <w:r>
                              <w:rPr>
                                <w:sz w:val="14"/>
                                <w:szCs w:val="14"/>
                                <w:lang w:bidi="ru-RU"/>
                              </w:rPr>
                              <w:t xml:space="preserve">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DA018" id="Поле 1997" o:spid="_x0000_s1175" type="#_x0000_t202" style="position:absolute;left:0;text-align:left;margin-left:106.35pt;margin-top:120.4pt;width:38.5pt;height:8.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" stroked="f">
                <v:textbox inset="0,0,0,0">
                  <w:txbxContent>
                    <w:p w:rsidR="00F26DFB" w:rsidRPr="00144EC5" w:rsidRDefault="00F26DFB" w:rsidP="00727A07">
                      <w:pPr>
                        <w:spacing w:line="216" w:lineRule="auto"/>
                        <w:rPr>
                          <w:sz w:val="14"/>
                          <w:szCs w:val="14"/>
                        </w:rPr>
                      </w:pPr>
                      <w:r w:rsidRPr="005566C4">
                        <w:rPr>
                          <w:sz w:val="12"/>
                          <w:szCs w:val="12"/>
                          <w:lang w:bidi="ru-RU"/>
                        </w:rPr>
                        <w:t>Материал</w:t>
                      </w:r>
                      <w:r>
                        <w:rPr>
                          <w:sz w:val="14"/>
                          <w:szCs w:val="14"/>
                          <w:lang w:bidi="ru-RU"/>
                        </w:rPr>
                        <w:t xml:space="preserve"> А</w:t>
                      </w:r>
                    </w:p>
                  </w:txbxContent>
                </v:textbox>
                <w10:anchorlock/>
              </v:shape>
            </w:pict>
          </mc:Fallback>
        </mc:AlternateContent>
      </w:r>
      <w:r w:rsidRPr="003A31A3">
        <w:rPr>
          <w:noProof/>
          <w:lang w:eastAsia="ru-RU"/>
        </w:rPr>
        <mc:AlternateContent>
          <mc:Choice Requires="wps">
            <w:drawing>
              <wp:anchor distT="0" distB="0" distL="114300" distR="114300" simplePos="0" relativeHeight="251761664" behindDoc="0" locked="1" layoutInCell="1" allowOverlap="1" wp14:anchorId="0D0FA3B1" wp14:editId="2C07793F">
                <wp:simplePos x="0" y="0"/>
                <wp:positionH relativeFrom="column">
                  <wp:posOffset>1839595</wp:posOffset>
                </wp:positionH>
                <wp:positionV relativeFrom="paragraph">
                  <wp:posOffset>1445260</wp:posOffset>
                </wp:positionV>
                <wp:extent cx="664845" cy="222885"/>
                <wp:effectExtent l="0" t="0" r="1905" b="5715"/>
                <wp:wrapNone/>
                <wp:docPr id="3248"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2E7127" w:rsidRDefault="00F26DFB" w:rsidP="00727A07">
                            <w:pPr>
                              <w:spacing w:line="192" w:lineRule="auto"/>
                              <w:jc w:val="center"/>
                              <w:rPr>
                                <w:sz w:val="12"/>
                                <w:szCs w:val="12"/>
                              </w:rPr>
                            </w:pPr>
                            <w:r w:rsidRPr="002E7127">
                              <w:rPr>
                                <w:sz w:val="12"/>
                                <w:szCs w:val="12"/>
                              </w:rPr>
                              <w:t xml:space="preserve">Дополнительную информацию </w:t>
                            </w:r>
                            <w:r w:rsidRPr="002E7127">
                              <w:rPr>
                                <w:sz w:val="12"/>
                                <w:szCs w:val="12"/>
                              </w:rPr>
                              <w:br/>
                              <w:t>см. на рис. 1а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A3B1" id="Поле 26" o:spid="_x0000_s1176" type="#_x0000_t202" style="position:absolute;left:0;text-align:left;margin-left:144.85pt;margin-top:113.8pt;width:52.35pt;height:17.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" stroked="f">
                <v:textbox inset="0,0,0,0">
                  <w:txbxContent>
                    <w:p w:rsidR="00F26DFB" w:rsidRPr="002E7127" w:rsidRDefault="00F26DFB" w:rsidP="00727A07">
                      <w:pPr>
                        <w:spacing w:line="192" w:lineRule="auto"/>
                        <w:jc w:val="center"/>
                        <w:rPr>
                          <w:sz w:val="12"/>
                          <w:szCs w:val="12"/>
                        </w:rPr>
                      </w:pPr>
                      <w:r w:rsidRPr="002E7127">
                        <w:rPr>
                          <w:sz w:val="12"/>
                          <w:szCs w:val="12"/>
                        </w:rPr>
                        <w:t xml:space="preserve">Дополнительную информацию </w:t>
                      </w:r>
                      <w:r w:rsidRPr="002E7127">
                        <w:rPr>
                          <w:sz w:val="12"/>
                          <w:szCs w:val="12"/>
                        </w:rPr>
                        <w:br/>
                        <w:t>см. на рис. 1а</w:t>
                      </w:r>
                    </w:p>
                  </w:txbxContent>
                </v:textbox>
                <w10:anchorlock/>
              </v:shape>
            </w:pict>
          </mc:Fallback>
        </mc:AlternateContent>
      </w:r>
      <w:r w:rsidRPr="003A31A3">
        <w:rPr>
          <w:noProof/>
          <w:lang w:eastAsia="ru-RU"/>
        </w:rPr>
        <mc:AlternateContent>
          <mc:Choice Requires="wps">
            <w:drawing>
              <wp:anchor distT="0" distB="0" distL="114300" distR="114300" simplePos="0" relativeHeight="251762688" behindDoc="0" locked="1" layoutInCell="1" allowOverlap="1" wp14:anchorId="35C3255A" wp14:editId="1A7CC1C4">
                <wp:simplePos x="0" y="0"/>
                <wp:positionH relativeFrom="column">
                  <wp:posOffset>2554605</wp:posOffset>
                </wp:positionH>
                <wp:positionV relativeFrom="paragraph">
                  <wp:posOffset>1560195</wp:posOffset>
                </wp:positionV>
                <wp:extent cx="682625" cy="109855"/>
                <wp:effectExtent l="0" t="0" r="3175" b="4445"/>
                <wp:wrapNone/>
                <wp:docPr id="2007" name="Поле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8F532D" w:rsidRDefault="00F26DFB" w:rsidP="00727A07">
                            <w:pPr>
                              <w:spacing w:line="216" w:lineRule="auto"/>
                              <w:rPr>
                                <w:sz w:val="12"/>
                                <w:szCs w:val="12"/>
                              </w:rPr>
                            </w:pPr>
                            <w:r w:rsidRPr="008F532D">
                              <w:rPr>
                                <w:sz w:val="12"/>
                                <w:szCs w:val="12"/>
                                <w:lang w:bidi="ru-RU"/>
                              </w:rPr>
                              <w:t>Минимум 790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3255A" id="Поле 2007" o:spid="_x0000_s1177" type="#_x0000_t202" style="position:absolute;left:0;text-align:left;margin-left:201.15pt;margin-top:122.85pt;width:53.75pt;height:8.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" stroked="f">
                <v:textbox inset="0,0,0,0">
                  <w:txbxContent>
                    <w:p w:rsidR="00F26DFB" w:rsidRPr="008F532D" w:rsidRDefault="00F26DFB" w:rsidP="00727A07">
                      <w:pPr>
                        <w:spacing w:line="216" w:lineRule="auto"/>
                        <w:rPr>
                          <w:sz w:val="12"/>
                          <w:szCs w:val="12"/>
                        </w:rPr>
                      </w:pPr>
                      <w:r w:rsidRPr="008F532D">
                        <w:rPr>
                          <w:sz w:val="12"/>
                          <w:szCs w:val="12"/>
                          <w:lang w:bidi="ru-RU"/>
                        </w:rPr>
                        <w:t>Минимум 790</w:t>
                      </w:r>
                    </w:p>
                  </w:txbxContent>
                </v:textbox>
                <w10:anchorlock/>
              </v:shape>
            </w:pict>
          </mc:Fallback>
        </mc:AlternateContent>
      </w:r>
      <w:r w:rsidRPr="003A31A3">
        <w:rPr>
          <w:noProof/>
          <w:lang w:eastAsia="ru-RU"/>
        </w:rPr>
        <mc:AlternateContent>
          <mc:Choice Requires="wps">
            <w:drawing>
              <wp:anchor distT="0" distB="0" distL="114300" distR="114300" simplePos="0" relativeHeight="251763712" behindDoc="0" locked="1" layoutInCell="1" allowOverlap="1" wp14:anchorId="3F224E66" wp14:editId="222682DC">
                <wp:simplePos x="0" y="0"/>
                <wp:positionH relativeFrom="column">
                  <wp:posOffset>3170555</wp:posOffset>
                </wp:positionH>
                <wp:positionV relativeFrom="paragraph">
                  <wp:posOffset>1518285</wp:posOffset>
                </wp:positionV>
                <wp:extent cx="504190" cy="109855"/>
                <wp:effectExtent l="0" t="0" r="0" b="4445"/>
                <wp:wrapNone/>
                <wp:docPr id="2012" name="Поле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BA6F14" w:rsidRDefault="00F26DFB" w:rsidP="00727A07">
                            <w:pPr>
                              <w:spacing w:line="216" w:lineRule="auto"/>
                              <w:rPr>
                                <w:sz w:val="12"/>
                                <w:szCs w:val="12"/>
                              </w:rPr>
                            </w:pPr>
                            <w:r w:rsidRPr="005566C4">
                              <w:rPr>
                                <w:sz w:val="12"/>
                                <w:szCs w:val="12"/>
                                <w:lang w:bidi="ru-RU"/>
                              </w:rPr>
                              <w:t>Материал</w:t>
                            </w:r>
                            <w:r w:rsidRPr="00BA6F14">
                              <w:rPr>
                                <w:sz w:val="12"/>
                                <w:szCs w:val="12"/>
                                <w:lang w:bidi="ru-RU"/>
                              </w:rPr>
                              <w:t xml:space="preserve"> 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24E66" id="Поле 2012" o:spid="_x0000_s1178" type="#_x0000_t202" style="position:absolute;left:0;text-align:left;margin-left:249.65pt;margin-top:119.55pt;width:39.7pt;height:8.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" stroked="f">
                <v:textbox inset="0,0,0,0">
                  <w:txbxContent>
                    <w:p w:rsidR="00F26DFB" w:rsidRPr="00BA6F14" w:rsidRDefault="00F26DFB" w:rsidP="00727A07">
                      <w:pPr>
                        <w:spacing w:line="216" w:lineRule="auto"/>
                        <w:rPr>
                          <w:sz w:val="12"/>
                          <w:szCs w:val="12"/>
                        </w:rPr>
                      </w:pPr>
                      <w:r w:rsidRPr="005566C4">
                        <w:rPr>
                          <w:sz w:val="12"/>
                          <w:szCs w:val="12"/>
                          <w:lang w:bidi="ru-RU"/>
                        </w:rPr>
                        <w:t>Материал</w:t>
                      </w:r>
                      <w:r w:rsidRPr="00BA6F14">
                        <w:rPr>
                          <w:sz w:val="12"/>
                          <w:szCs w:val="12"/>
                          <w:lang w:bidi="ru-RU"/>
                        </w:rPr>
                        <w:t xml:space="preserve"> В</w:t>
                      </w:r>
                    </w:p>
                  </w:txbxContent>
                </v:textbox>
                <w10:anchorlock/>
              </v:shape>
            </w:pict>
          </mc:Fallback>
        </mc:AlternateContent>
      </w:r>
      <w:r w:rsidRPr="003A31A3">
        <w:rPr>
          <w:noProof/>
          <w:lang w:eastAsia="ru-RU"/>
        </w:rPr>
        <mc:AlternateContent>
          <mc:Choice Requires="wps">
            <w:drawing>
              <wp:anchor distT="0" distB="0" distL="114300" distR="114300" simplePos="0" relativeHeight="251764736" behindDoc="0" locked="1" layoutInCell="1" allowOverlap="1" wp14:anchorId="3A7709AA" wp14:editId="03BA8D23">
                <wp:simplePos x="0" y="0"/>
                <wp:positionH relativeFrom="column">
                  <wp:posOffset>3630930</wp:posOffset>
                </wp:positionH>
                <wp:positionV relativeFrom="paragraph">
                  <wp:posOffset>1431925</wp:posOffset>
                </wp:positionV>
                <wp:extent cx="643890" cy="222885"/>
                <wp:effectExtent l="0" t="0" r="3810" b="5715"/>
                <wp:wrapNone/>
                <wp:docPr id="3249"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2E7127" w:rsidRDefault="00F26DFB" w:rsidP="00727A07">
                            <w:pPr>
                              <w:spacing w:line="192" w:lineRule="auto"/>
                              <w:jc w:val="center"/>
                              <w:rPr>
                                <w:sz w:val="12"/>
                                <w:szCs w:val="12"/>
                              </w:rPr>
                            </w:pPr>
                            <w:r w:rsidRPr="002E7127">
                              <w:rPr>
                                <w:sz w:val="12"/>
                                <w:szCs w:val="12"/>
                              </w:rPr>
                              <w:t xml:space="preserve">Дополнительную информацию </w:t>
                            </w:r>
                            <w:r w:rsidRPr="002E7127">
                              <w:rPr>
                                <w:sz w:val="12"/>
                                <w:szCs w:val="12"/>
                              </w:rPr>
                              <w:br/>
                              <w:t>см. на рис. 1</w:t>
                            </w:r>
                            <w:r w:rsidRPr="006A4269">
                              <w:rPr>
                                <w:sz w:val="12"/>
                                <w:szCs w:val="1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709AA" id="Поле 33" o:spid="_x0000_s1179" type="#_x0000_t202" style="position:absolute;left:0;text-align:left;margin-left:285.9pt;margin-top:112.75pt;width:50.7pt;height:17.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" stroked="f">
                <v:textbox inset="0,0,0,0">
                  <w:txbxContent>
                    <w:p w:rsidR="00F26DFB" w:rsidRPr="002E7127" w:rsidRDefault="00F26DFB" w:rsidP="00727A07">
                      <w:pPr>
                        <w:spacing w:line="192" w:lineRule="auto"/>
                        <w:jc w:val="center"/>
                        <w:rPr>
                          <w:sz w:val="12"/>
                          <w:szCs w:val="12"/>
                        </w:rPr>
                      </w:pPr>
                      <w:r w:rsidRPr="002E7127">
                        <w:rPr>
                          <w:sz w:val="12"/>
                          <w:szCs w:val="12"/>
                        </w:rPr>
                        <w:t xml:space="preserve">Дополнительную информацию </w:t>
                      </w:r>
                      <w:r w:rsidRPr="002E7127">
                        <w:rPr>
                          <w:sz w:val="12"/>
                          <w:szCs w:val="12"/>
                        </w:rPr>
                        <w:br/>
                        <w:t>см. на рис. 1</w:t>
                      </w:r>
                      <w:r w:rsidRPr="006A4269">
                        <w:rPr>
                          <w:sz w:val="12"/>
                          <w:szCs w:val="12"/>
                          <w:lang w:val="en-US"/>
                        </w:rPr>
                        <w:t>b</w:t>
                      </w:r>
                    </w:p>
                  </w:txbxContent>
                </v:textbox>
                <w10:anchorlock/>
              </v:shape>
            </w:pict>
          </mc:Fallback>
        </mc:AlternateContent>
      </w:r>
      <w:r w:rsidRPr="003A31A3">
        <w:rPr>
          <w:bCs/>
          <w:noProof/>
          <w:lang w:eastAsia="ru-RU"/>
        </w:rPr>
        <mc:AlternateContent>
          <mc:Choice Requires="wps">
            <w:drawing>
              <wp:anchor distT="0" distB="0" distL="114300" distR="114300" simplePos="0" relativeHeight="251765760" behindDoc="0" locked="1" layoutInCell="1" allowOverlap="1" wp14:anchorId="26C52B0B" wp14:editId="751108BA">
                <wp:simplePos x="0" y="0"/>
                <wp:positionH relativeFrom="column">
                  <wp:posOffset>4373245</wp:posOffset>
                </wp:positionH>
                <wp:positionV relativeFrom="paragraph">
                  <wp:posOffset>812165</wp:posOffset>
                </wp:positionV>
                <wp:extent cx="111760" cy="534035"/>
                <wp:effectExtent l="0" t="0" r="2540" b="0"/>
                <wp:wrapNone/>
                <wp:docPr id="2214" name="Поле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D37947" w:rsidRDefault="00F26DFB" w:rsidP="00727A07">
                            <w:pPr>
                              <w:spacing w:line="240" w:lineRule="auto"/>
                              <w:rPr>
                                <w:sz w:val="16"/>
                                <w:szCs w:val="16"/>
                              </w:rPr>
                            </w:pPr>
                            <w:r w:rsidRPr="00D37947">
                              <w:rPr>
                                <w:sz w:val="16"/>
                                <w:szCs w:val="16"/>
                              </w:rPr>
                              <w:t>Ø80 ± 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2B0B" id="_x0000_s1180" type="#_x0000_t202" style="position:absolute;left:0;text-align:left;margin-left:344.35pt;margin-top:63.95pt;width:8.8pt;height:42.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" stroked="f">
                <v:textbox style="layout-flow:vertical;mso-layout-flow-alt:bottom-to-top" inset="0,0,0,0">
                  <w:txbxContent>
                    <w:p w:rsidR="00F26DFB" w:rsidRPr="00D37947" w:rsidRDefault="00F26DFB" w:rsidP="00727A07">
                      <w:pPr>
                        <w:spacing w:line="240" w:lineRule="auto"/>
                        <w:rPr>
                          <w:sz w:val="16"/>
                          <w:szCs w:val="16"/>
                        </w:rPr>
                      </w:pPr>
                      <w:r w:rsidRPr="00D37947">
                        <w:rPr>
                          <w:sz w:val="16"/>
                          <w:szCs w:val="16"/>
                        </w:rPr>
                        <w:t>Ø80 ± 0,5</w:t>
                      </w:r>
                    </w:p>
                  </w:txbxContent>
                </v:textbox>
                <w10:anchorlock/>
              </v:shape>
            </w:pict>
          </mc:Fallback>
        </mc:AlternateContent>
      </w:r>
      <w:r>
        <w:rPr>
          <w:noProof/>
          <w:lang w:eastAsia="ru-RU"/>
        </w:rPr>
        <w:drawing>
          <wp:inline distT="0" distB="0" distL="0" distR="0" wp14:anchorId="2988CF91" wp14:editId="008FBB3B">
            <wp:extent cx="4892675" cy="2497455"/>
            <wp:effectExtent l="0" t="0" r="3175"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28" cstate="print">
                      <a:extLst>
                        <a:ext uri="{28A0092B-C50C-407E-A947-70E740481C1C}">
                          <a14:useLocalDpi xmlns:a14="http://schemas.microsoft.com/office/drawing/2010/main" val="0"/>
                        </a:ext>
                      </a:extLst>
                    </a:blip>
                    <a:srcRect l="2748" t="7620" b="53143"/>
                    <a:stretch>
                      <a:fillRect/>
                    </a:stretch>
                  </pic:blipFill>
                  <pic:spPr bwMode="auto">
                    <a:xfrm>
                      <a:off x="0" y="0"/>
                      <a:ext cx="4892675" cy="2497455"/>
                    </a:xfrm>
                    <a:prstGeom prst="rect">
                      <a:avLst/>
                    </a:prstGeom>
                    <a:noFill/>
                    <a:ln>
                      <a:noFill/>
                    </a:ln>
                  </pic:spPr>
                </pic:pic>
              </a:graphicData>
            </a:graphic>
          </wp:inline>
        </w:drawing>
      </w:r>
    </w:p>
    <w:p w:rsidR="00727A07" w:rsidRPr="00CF55AA" w:rsidRDefault="00727A07" w:rsidP="00727A07">
      <w:pPr>
        <w:pStyle w:val="H23GR"/>
        <w:rPr>
          <w:lang w:bidi="ru-RU"/>
        </w:rPr>
      </w:pPr>
      <w:r w:rsidRPr="00CF55AA">
        <w:rPr>
          <w:noProof/>
        </w:rPr>
        <mc:AlternateContent>
          <mc:Choice Requires="wps">
            <w:drawing>
              <wp:anchor distT="0" distB="0" distL="114300" distR="114300" simplePos="0" relativeHeight="251749376" behindDoc="0" locked="1" layoutInCell="1" allowOverlap="1" wp14:anchorId="250E79D6" wp14:editId="3764D173">
                <wp:simplePos x="0" y="0"/>
                <wp:positionH relativeFrom="column">
                  <wp:posOffset>1409065</wp:posOffset>
                </wp:positionH>
                <wp:positionV relativeFrom="paragraph">
                  <wp:posOffset>-2317750</wp:posOffset>
                </wp:positionV>
                <wp:extent cx="1177925" cy="113665"/>
                <wp:effectExtent l="0" t="0" r="3175" b="635"/>
                <wp:wrapNone/>
                <wp:docPr id="1982" name="Поле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A320B0" w:rsidRDefault="00F26DFB" w:rsidP="00727A07">
                            <w:pPr>
                              <w:spacing w:line="216" w:lineRule="auto"/>
                              <w:rPr>
                                <w:sz w:val="12"/>
                                <w:szCs w:val="12"/>
                              </w:rPr>
                            </w:pPr>
                            <w:r w:rsidRPr="00A320B0">
                              <w:rPr>
                                <w:sz w:val="12"/>
                                <w:szCs w:val="12"/>
                                <w:lang w:bidi="ru-RU"/>
                              </w:rPr>
                              <w:t>Стальная трубка на тележке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E79D6" id="Поле 1982" o:spid="_x0000_s1181" type="#_x0000_t202" style="position:absolute;left:0;text-align:left;margin-left:110.95pt;margin-top:-182.5pt;width:92.75pt;height: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" stroked="f">
                <v:textbox inset="0,0,0,0">
                  <w:txbxContent>
                    <w:p w:rsidR="00F26DFB" w:rsidRPr="00A320B0" w:rsidRDefault="00F26DFB" w:rsidP="00727A07">
                      <w:pPr>
                        <w:spacing w:line="216" w:lineRule="auto"/>
                        <w:rPr>
                          <w:sz w:val="12"/>
                          <w:szCs w:val="12"/>
                        </w:rPr>
                      </w:pPr>
                      <w:r w:rsidRPr="00A320B0">
                        <w:rPr>
                          <w:sz w:val="12"/>
                          <w:szCs w:val="12"/>
                          <w:lang w:bidi="ru-RU"/>
                        </w:rPr>
                        <w:t>Стальная трубка на тележке</w:t>
                      </w:r>
                    </w:p>
                  </w:txbxContent>
                </v:textbox>
                <w10:anchorlock/>
              </v:shape>
            </w:pict>
          </mc:Fallback>
        </mc:AlternateContent>
      </w:r>
      <w:r w:rsidRPr="00CF55AA">
        <w:rPr>
          <w:lang w:bidi="ru-RU"/>
        </w:rPr>
        <w:tab/>
      </w:r>
      <w:r w:rsidRPr="00CF55AA">
        <w:rPr>
          <w:lang w:bidi="ru-RU"/>
        </w:rPr>
        <w:tab/>
      </w:r>
      <w:r w:rsidRPr="00C21DD8">
        <w:rPr>
          <w:b w:val="0"/>
          <w:lang w:bidi="ru-RU"/>
        </w:rPr>
        <w:t>Рис. 1а</w:t>
      </w:r>
      <w:r w:rsidRPr="00C21DD8">
        <w:rPr>
          <w:b w:val="0"/>
          <w:lang w:bidi="ru-RU"/>
        </w:rPr>
        <w:br/>
      </w:r>
      <w:r w:rsidRPr="00CF55AA">
        <w:rPr>
          <w:lang w:bidi="ru-RU"/>
        </w:rPr>
        <w:t>Материал А</w:t>
      </w:r>
    </w:p>
    <w:p w:rsidR="00727A07" w:rsidRPr="00CF55AA" w:rsidRDefault="00727A07" w:rsidP="00727A07">
      <w:pPr>
        <w:pStyle w:val="SingleTxtGR"/>
        <w:rPr>
          <w:lang w:bidi="ru-RU"/>
        </w:rPr>
      </w:pPr>
      <w:r w:rsidRPr="00CF55AA">
        <w:rPr>
          <w:noProof/>
          <w:lang w:eastAsia="ru-RU"/>
        </w:rPr>
        <mc:AlternateContent>
          <mc:Choice Requires="wps">
            <w:drawing>
              <wp:anchor distT="0" distB="0" distL="114300" distR="114300" simplePos="0" relativeHeight="251751424" behindDoc="0" locked="0" layoutInCell="1" allowOverlap="1" wp14:anchorId="31C3EB6D" wp14:editId="442B910F">
                <wp:simplePos x="0" y="0"/>
                <wp:positionH relativeFrom="column">
                  <wp:posOffset>637550</wp:posOffset>
                </wp:positionH>
                <wp:positionV relativeFrom="paragraph">
                  <wp:posOffset>319723</wp:posOffset>
                </wp:positionV>
                <wp:extent cx="330835" cy="149860"/>
                <wp:effectExtent l="14288" t="4762" r="7302" b="7303"/>
                <wp:wrapNone/>
                <wp:docPr id="3250"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40000">
                          <a:off x="0" y="0"/>
                          <a:ext cx="330835" cy="149860"/>
                        </a:xfrm>
                        <a:prstGeom prst="rect">
                          <a:avLst/>
                        </a:prstGeom>
                        <a:solidFill>
                          <a:sysClr val="window" lastClr="FFFFFF"/>
                        </a:solidFill>
                        <a:ln>
                          <a:noFill/>
                        </a:ln>
                        <a:extLst/>
                      </wps:spPr>
                      <wps:txbx>
                        <w:txbxContent>
                          <w:p w:rsidR="00F26DFB" w:rsidRPr="0018138F" w:rsidRDefault="00F26DFB" w:rsidP="00727A07">
                            <w:pPr>
                              <w:pStyle w:val="aff6"/>
                              <w:rPr>
                                <w:rFonts w:asciiTheme="majorBidi" w:hAnsiTheme="majorBidi" w:cstheme="majorBidi"/>
                                <w:bCs/>
                                <w:sz w:val="16"/>
                                <w:szCs w:val="16"/>
                              </w:rPr>
                            </w:pPr>
                            <w:r w:rsidRPr="0018138F">
                              <w:rPr>
                                <w:rFonts w:asciiTheme="majorBidi" w:hAnsiTheme="majorBidi" w:cstheme="majorBidi"/>
                                <w:bCs/>
                                <w:sz w:val="16"/>
                                <w:szCs w:val="16"/>
                                <w:lang w:val="en-US"/>
                              </w:rPr>
                              <w:t>+</w:t>
                            </w:r>
                            <w:r w:rsidRPr="0018138F">
                              <w:rPr>
                                <w:rFonts w:asciiTheme="majorBidi" w:hAnsiTheme="majorBidi" w:cstheme="majorBidi"/>
                                <w:bCs/>
                                <w:sz w:val="16"/>
                                <w:szCs w:val="16"/>
                              </w:rPr>
                              <w:t xml:space="preserve"> </w:t>
                            </w:r>
                            <w:r w:rsidRPr="0018138F">
                              <w:rPr>
                                <w:rFonts w:asciiTheme="majorBidi" w:hAnsiTheme="majorBidi" w:cstheme="majorBidi"/>
                                <w:bCs/>
                                <w:sz w:val="16"/>
                                <w:szCs w:val="16"/>
                                <w:lang w:val="en-US"/>
                              </w:rPr>
                              <w:t>0</w:t>
                            </w:r>
                            <w:r w:rsidRPr="0018138F">
                              <w:rPr>
                                <w:rFonts w:asciiTheme="majorBidi" w:hAnsiTheme="majorBidi" w:cstheme="majorBidi"/>
                                <w:bCs/>
                                <w:sz w:val="16"/>
                                <w:szCs w:val="16"/>
                              </w:rPr>
                              <w:t>,5</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C3EB6D" id="Rectangle 495" o:spid="_x0000_s1182" style="position:absolute;left:0;text-align:left;margin-left:50.2pt;margin-top:25.2pt;width:26.05pt;height:11.8pt;rotation:-91;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" fillcolor="window" stroked="f">
                <v:textbox style="layout-flow:vertical;mso-layout-flow-alt:bottom-to-top" inset="0,0,0,0">
                  <w:txbxContent>
                    <w:p w:rsidR="00F26DFB" w:rsidRPr="0018138F" w:rsidRDefault="00F26DFB" w:rsidP="00727A07">
                      <w:pPr>
                        <w:pStyle w:val="aff6"/>
                        <w:rPr>
                          <w:rFonts w:asciiTheme="majorBidi" w:hAnsiTheme="majorBidi" w:cstheme="majorBidi"/>
                          <w:bCs/>
                          <w:sz w:val="16"/>
                          <w:szCs w:val="16"/>
                        </w:rPr>
                      </w:pPr>
                      <w:r w:rsidRPr="0018138F">
                        <w:rPr>
                          <w:rFonts w:asciiTheme="majorBidi" w:hAnsiTheme="majorBidi" w:cstheme="majorBidi"/>
                          <w:bCs/>
                          <w:sz w:val="16"/>
                          <w:szCs w:val="16"/>
                          <w:lang w:val="en-US"/>
                        </w:rPr>
                        <w:t>+</w:t>
                      </w:r>
                      <w:r w:rsidRPr="0018138F">
                        <w:rPr>
                          <w:rFonts w:asciiTheme="majorBidi" w:hAnsiTheme="majorBidi" w:cstheme="majorBidi"/>
                          <w:bCs/>
                          <w:sz w:val="16"/>
                          <w:szCs w:val="16"/>
                        </w:rPr>
                        <w:t xml:space="preserve"> </w:t>
                      </w:r>
                      <w:r w:rsidRPr="0018138F">
                        <w:rPr>
                          <w:rFonts w:asciiTheme="majorBidi" w:hAnsiTheme="majorBidi" w:cstheme="majorBidi"/>
                          <w:bCs/>
                          <w:sz w:val="16"/>
                          <w:szCs w:val="16"/>
                          <w:lang w:val="en-US"/>
                        </w:rPr>
                        <w:t>0</w:t>
                      </w:r>
                      <w:r w:rsidRPr="0018138F">
                        <w:rPr>
                          <w:rFonts w:asciiTheme="majorBidi" w:hAnsiTheme="majorBidi" w:cstheme="majorBidi"/>
                          <w:bCs/>
                          <w:sz w:val="16"/>
                          <w:szCs w:val="16"/>
                        </w:rPr>
                        <w:t>,5</w:t>
                      </w:r>
                    </w:p>
                  </w:txbxContent>
                </v:textbox>
              </v:rect>
            </w:pict>
          </mc:Fallback>
        </mc:AlternateContent>
      </w:r>
      <w:r>
        <w:rPr>
          <w:noProof/>
          <w:lang w:eastAsia="ru-RU"/>
        </w:rPr>
        <w:drawing>
          <wp:inline distT="0" distB="0" distL="0" distR="0" wp14:anchorId="5668CBD5" wp14:editId="0D608CFD">
            <wp:extent cx="5466080" cy="1398905"/>
            <wp:effectExtent l="0" t="0" r="127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28" cstate="print">
                      <a:extLst>
                        <a:ext uri="{28A0092B-C50C-407E-A947-70E740481C1C}">
                          <a14:useLocalDpi xmlns:a14="http://schemas.microsoft.com/office/drawing/2010/main" val="0"/>
                        </a:ext>
                      </a:extLst>
                    </a:blip>
                    <a:srcRect t="52144" b="28227"/>
                    <a:stretch>
                      <a:fillRect/>
                    </a:stretch>
                  </pic:blipFill>
                  <pic:spPr bwMode="auto">
                    <a:xfrm>
                      <a:off x="0" y="0"/>
                      <a:ext cx="5466080" cy="1398905"/>
                    </a:xfrm>
                    <a:prstGeom prst="rect">
                      <a:avLst/>
                    </a:prstGeom>
                    <a:noFill/>
                    <a:ln>
                      <a:noFill/>
                    </a:ln>
                  </pic:spPr>
                </pic:pic>
              </a:graphicData>
            </a:graphic>
          </wp:inline>
        </w:drawing>
      </w:r>
    </w:p>
    <w:p w:rsidR="00727A07" w:rsidRPr="00CF55AA" w:rsidRDefault="00727A07" w:rsidP="00727A07">
      <w:pPr>
        <w:pStyle w:val="H23GR"/>
        <w:rPr>
          <w:lang w:bidi="ru-RU"/>
        </w:rPr>
      </w:pPr>
      <w:r w:rsidRPr="00CF55AA">
        <w:rPr>
          <w:lang w:bidi="ru-RU"/>
        </w:rPr>
        <w:tab/>
      </w:r>
      <w:r w:rsidRPr="00CF55AA">
        <w:rPr>
          <w:lang w:bidi="ru-RU"/>
        </w:rPr>
        <w:tab/>
      </w:r>
      <w:r w:rsidRPr="00C6715A">
        <w:rPr>
          <w:b w:val="0"/>
          <w:lang w:bidi="ru-RU"/>
        </w:rPr>
        <w:t>Рис. 1b</w:t>
      </w:r>
      <w:r w:rsidRPr="00C6715A">
        <w:rPr>
          <w:b w:val="0"/>
          <w:lang w:bidi="ru-RU"/>
        </w:rPr>
        <w:br/>
      </w:r>
      <w:r w:rsidRPr="00CF55AA">
        <w:rPr>
          <w:lang w:bidi="ru-RU"/>
        </w:rPr>
        <w:t>Материал B</w:t>
      </w:r>
    </w:p>
    <w:p w:rsidR="00727A07" w:rsidRPr="00CF55AA" w:rsidRDefault="00727A07" w:rsidP="00727A07">
      <w:pPr>
        <w:pStyle w:val="SingleTxtGR"/>
        <w:rPr>
          <w:lang w:bidi="ru-RU"/>
        </w:rPr>
      </w:pPr>
      <w:r w:rsidRPr="00CF55AA">
        <w:rPr>
          <w:noProof/>
          <w:lang w:eastAsia="ru-RU"/>
        </w:rPr>
        <mc:AlternateContent>
          <mc:Choice Requires="wps">
            <w:drawing>
              <wp:anchor distT="0" distB="0" distL="114300" distR="114300" simplePos="0" relativeHeight="251750400" behindDoc="0" locked="0" layoutInCell="1" allowOverlap="1" wp14:anchorId="4C0D7AE2" wp14:editId="3C301A0D">
                <wp:simplePos x="0" y="0"/>
                <wp:positionH relativeFrom="column">
                  <wp:posOffset>5217311</wp:posOffset>
                </wp:positionH>
                <wp:positionV relativeFrom="paragraph">
                  <wp:posOffset>535623</wp:posOffset>
                </wp:positionV>
                <wp:extent cx="203835" cy="97790"/>
                <wp:effectExtent l="14923" t="4127" r="20637" b="1588"/>
                <wp:wrapNone/>
                <wp:docPr id="3251"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40000">
                          <a:off x="0" y="0"/>
                          <a:ext cx="203835" cy="97790"/>
                        </a:xfrm>
                        <a:prstGeom prst="rect">
                          <a:avLst/>
                        </a:prstGeom>
                        <a:solidFill>
                          <a:schemeClr val="bg1"/>
                        </a:solidFill>
                        <a:ln>
                          <a:noFill/>
                        </a:ln>
                        <a:extLst/>
                      </wps:spPr>
                      <wps:txbx>
                        <w:txbxContent>
                          <w:p w:rsidR="00F26DFB" w:rsidRPr="00954A3E" w:rsidRDefault="00F26DFB" w:rsidP="00727A07">
                            <w:pPr>
                              <w:pStyle w:val="aff6"/>
                              <w:rPr>
                                <w:rFonts w:asciiTheme="majorBidi" w:hAnsiTheme="majorBidi" w:cstheme="majorBidi"/>
                                <w:b/>
                                <w:bCs/>
                                <w:sz w:val="12"/>
                                <w:szCs w:val="12"/>
                              </w:rPr>
                            </w:pPr>
                            <w:r w:rsidRPr="00954A3E">
                              <w:rPr>
                                <w:rFonts w:asciiTheme="majorBidi" w:hAnsiTheme="majorBidi" w:cstheme="majorBidi"/>
                                <w:b/>
                                <w:bCs/>
                                <w:sz w:val="12"/>
                                <w:szCs w:val="12"/>
                                <w:lang w:val="en-US"/>
                              </w:rPr>
                              <w:t>+</w:t>
                            </w:r>
                            <w:r w:rsidRPr="00954A3E">
                              <w:rPr>
                                <w:rFonts w:asciiTheme="majorBidi" w:hAnsiTheme="majorBidi" w:cstheme="majorBidi"/>
                                <w:b/>
                                <w:bCs/>
                                <w:sz w:val="12"/>
                                <w:szCs w:val="12"/>
                              </w:rPr>
                              <w:t xml:space="preserve"> </w:t>
                            </w:r>
                            <w:r w:rsidRPr="00954A3E">
                              <w:rPr>
                                <w:rFonts w:asciiTheme="majorBidi" w:hAnsiTheme="majorBidi" w:cstheme="majorBidi"/>
                                <w:b/>
                                <w:bCs/>
                                <w:sz w:val="12"/>
                                <w:szCs w:val="12"/>
                                <w:lang w:val="en-US"/>
                              </w:rPr>
                              <w:t>0</w:t>
                            </w:r>
                            <w:r w:rsidRPr="00954A3E">
                              <w:rPr>
                                <w:rFonts w:asciiTheme="majorBidi" w:hAnsiTheme="majorBidi" w:cstheme="majorBidi"/>
                                <w:b/>
                                <w:bCs/>
                                <w:sz w:val="12"/>
                                <w:szCs w:val="12"/>
                              </w:rPr>
                              <w:t>,5</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rect w14:anchorId="4C0D7AE2" id="_x0000_s1183" style="position:absolute;left:0;text-align:left;margin-left:410.8pt;margin-top:42.2pt;width:16.05pt;height:7.7pt;rotation:-91;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" fillcolor="white [3212]" stroked="f">
                <v:textbox style="layout-flow:vertical;mso-layout-flow-alt:bottom-to-top" inset="0,0,0,0">
                  <w:txbxContent>
                    <w:p w:rsidR="00F26DFB" w:rsidRPr="00954A3E" w:rsidRDefault="00F26DFB" w:rsidP="00727A07">
                      <w:pPr>
                        <w:pStyle w:val="aff6"/>
                        <w:rPr>
                          <w:rFonts w:asciiTheme="majorBidi" w:hAnsiTheme="majorBidi" w:cstheme="majorBidi"/>
                          <w:b/>
                          <w:bCs/>
                          <w:sz w:val="12"/>
                          <w:szCs w:val="12"/>
                        </w:rPr>
                      </w:pPr>
                      <w:r w:rsidRPr="00954A3E">
                        <w:rPr>
                          <w:rFonts w:asciiTheme="majorBidi" w:hAnsiTheme="majorBidi" w:cstheme="majorBidi"/>
                          <w:b/>
                          <w:bCs/>
                          <w:sz w:val="12"/>
                          <w:szCs w:val="12"/>
                          <w:lang w:val="en-US"/>
                        </w:rPr>
                        <w:t>+</w:t>
                      </w:r>
                      <w:r w:rsidRPr="00954A3E">
                        <w:rPr>
                          <w:rFonts w:asciiTheme="majorBidi" w:hAnsiTheme="majorBidi" w:cstheme="majorBidi"/>
                          <w:b/>
                          <w:bCs/>
                          <w:sz w:val="12"/>
                          <w:szCs w:val="12"/>
                        </w:rPr>
                        <w:t xml:space="preserve"> </w:t>
                      </w:r>
                      <w:r w:rsidRPr="00954A3E">
                        <w:rPr>
                          <w:rFonts w:asciiTheme="majorBidi" w:hAnsiTheme="majorBidi" w:cstheme="majorBidi"/>
                          <w:b/>
                          <w:bCs/>
                          <w:sz w:val="12"/>
                          <w:szCs w:val="12"/>
                          <w:lang w:val="en-US"/>
                        </w:rPr>
                        <w:t>0</w:t>
                      </w:r>
                      <w:r w:rsidRPr="00954A3E">
                        <w:rPr>
                          <w:rFonts w:asciiTheme="majorBidi" w:hAnsiTheme="majorBidi" w:cstheme="majorBidi"/>
                          <w:b/>
                          <w:bCs/>
                          <w:sz w:val="12"/>
                          <w:szCs w:val="12"/>
                        </w:rPr>
                        <w:t>,5</w:t>
                      </w:r>
                    </w:p>
                  </w:txbxContent>
                </v:textbox>
              </v:rect>
            </w:pict>
          </mc:Fallback>
        </mc:AlternateContent>
      </w:r>
      <w:r w:rsidRPr="00066043">
        <w:rPr>
          <w:noProof/>
          <w:lang w:eastAsia="ru-RU"/>
        </w:rPr>
        <w:drawing>
          <wp:inline distT="0" distB="0" distL="0" distR="0" wp14:anchorId="1C64386C" wp14:editId="4BD53697">
            <wp:extent cx="5295265" cy="1323975"/>
            <wp:effectExtent l="0" t="0" r="635" b="9525"/>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28" cstate="print">
                      <a:extLst>
                        <a:ext uri="{28A0092B-C50C-407E-A947-70E740481C1C}">
                          <a14:useLocalDpi xmlns:a14="http://schemas.microsoft.com/office/drawing/2010/main" val="0"/>
                        </a:ext>
                      </a:extLst>
                    </a:blip>
                    <a:srcRect l="2795" t="78108" b="2545"/>
                    <a:stretch>
                      <a:fillRect/>
                    </a:stretch>
                  </pic:blipFill>
                  <pic:spPr bwMode="auto">
                    <a:xfrm>
                      <a:off x="0" y="0"/>
                      <a:ext cx="5295265" cy="1323975"/>
                    </a:xfrm>
                    <a:prstGeom prst="rect">
                      <a:avLst/>
                    </a:prstGeom>
                    <a:noFill/>
                    <a:ln>
                      <a:noFill/>
                    </a:ln>
                  </pic:spPr>
                </pic:pic>
              </a:graphicData>
            </a:graphic>
          </wp:inline>
        </w:drawing>
      </w:r>
    </w:p>
    <w:p w:rsidR="00727A07" w:rsidRDefault="00727A07" w:rsidP="00727A07">
      <w:pPr>
        <w:pStyle w:val="H23GR"/>
        <w:rPr>
          <w:lang w:val="en-US" w:bidi="ru-RU"/>
        </w:rPr>
      </w:pPr>
      <w:r>
        <w:rPr>
          <w:lang w:bidi="ru-RU"/>
        </w:rPr>
        <w:br w:type="page"/>
      </w:r>
      <w:r w:rsidRPr="00CF55AA">
        <w:rPr>
          <w:lang w:bidi="ru-RU"/>
        </w:rPr>
        <w:tab/>
      </w:r>
      <w:r w:rsidRPr="00595800">
        <w:rPr>
          <w:b w:val="0"/>
          <w:lang w:bidi="ru-RU"/>
        </w:rPr>
        <w:tab/>
        <w:t>Рис. 2</w:t>
      </w:r>
      <w:r w:rsidRPr="00CF55AA">
        <w:rPr>
          <w:lang w:bidi="ru-RU"/>
        </w:rPr>
        <w:br/>
        <w:t>Овальный наконечник стопорного устройства</w:t>
      </w:r>
    </w:p>
    <w:p w:rsidR="00727A07" w:rsidRDefault="00C842A3" w:rsidP="00727A07">
      <w:pPr>
        <w:pStyle w:val="SingleTxtGR"/>
        <w:rPr>
          <w:lang w:val="en-US" w:eastAsia="ru-RU" w:bidi="ru-RU"/>
        </w:rPr>
      </w:pPr>
      <w:r w:rsidRPr="002527C8">
        <w:rPr>
          <w:noProof/>
          <w:lang w:eastAsia="ru-RU"/>
        </w:rPr>
        <mc:AlternateContent>
          <mc:Choice Requires="wps">
            <w:drawing>
              <wp:anchor distT="0" distB="0" distL="114300" distR="114300" simplePos="0" relativeHeight="251770880" behindDoc="0" locked="0" layoutInCell="1" allowOverlap="1" wp14:anchorId="2D2FEE3C" wp14:editId="22D340FA">
                <wp:simplePos x="0" y="0"/>
                <wp:positionH relativeFrom="column">
                  <wp:posOffset>3735277</wp:posOffset>
                </wp:positionH>
                <wp:positionV relativeFrom="paragraph">
                  <wp:posOffset>2786095</wp:posOffset>
                </wp:positionV>
                <wp:extent cx="485192" cy="145415"/>
                <wp:effectExtent l="0" t="0" r="0" b="6350"/>
                <wp:wrapNone/>
                <wp:docPr id="325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92" cy="145415"/>
                        </a:xfrm>
                        <a:prstGeom prst="rect">
                          <a:avLst/>
                        </a:prstGeom>
                        <a:solidFill>
                          <a:sysClr val="window" lastClr="FFFFFF"/>
                        </a:solidFill>
                        <a:ln>
                          <a:noFill/>
                        </a:ln>
                        <a:extLst/>
                      </wps:spPr>
                      <wps:txbx>
                        <w:txbxContent>
                          <w:p w:rsidR="00F26DFB" w:rsidRPr="005202A3" w:rsidRDefault="00F26DFB" w:rsidP="00727A07">
                            <w:pPr>
                              <w:spacing w:line="240" w:lineRule="auto"/>
                              <w:rPr>
                                <w:rFonts w:asciiTheme="majorBidi" w:hAnsiTheme="majorBidi" w:cstheme="majorBidi"/>
                                <w:color w:val="000000"/>
                                <w:lang w:val="en-US"/>
                              </w:rPr>
                            </w:pPr>
                            <w:r>
                              <w:rPr>
                                <w:rFonts w:asciiTheme="majorBidi" w:hAnsiTheme="majorBidi" w:cstheme="majorBidi"/>
                                <w:color w:val="000000"/>
                              </w:rPr>
                              <w:t>18</w:t>
                            </w:r>
                            <w:r w:rsidRPr="005202A3">
                              <w:rPr>
                                <w:rFonts w:asciiTheme="majorBidi" w:hAnsiTheme="majorBidi" w:cstheme="majorBidi"/>
                                <w:color w:val="000000"/>
                                <w:lang w:val="en-US"/>
                              </w:rPr>
                              <w:t xml:space="preserve"> ± 0,5</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2D2FEE3C" id="Rectangle 108" o:spid="_x0000_s1184" style="position:absolute;left:0;text-align:left;margin-left:294.1pt;margin-top:219.4pt;width:38.2pt;height:11.4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" fillcolor="window" stroked="f">
                <v:textbox style="mso-fit-shape-to-text:t" inset="0,0,0,0">
                  <w:txbxContent>
                    <w:p w:rsidR="00F26DFB" w:rsidRPr="005202A3" w:rsidRDefault="00F26DFB" w:rsidP="00727A07">
                      <w:pPr>
                        <w:spacing w:line="240" w:lineRule="auto"/>
                        <w:rPr>
                          <w:rFonts w:asciiTheme="majorBidi" w:hAnsiTheme="majorBidi" w:cstheme="majorBidi"/>
                          <w:color w:val="000000"/>
                          <w:lang w:val="en-US"/>
                        </w:rPr>
                      </w:pPr>
                      <w:r>
                        <w:rPr>
                          <w:rFonts w:asciiTheme="majorBidi" w:hAnsiTheme="majorBidi" w:cstheme="majorBidi"/>
                          <w:color w:val="000000"/>
                        </w:rPr>
                        <w:t>18</w:t>
                      </w:r>
                      <w:r w:rsidRPr="005202A3">
                        <w:rPr>
                          <w:rFonts w:asciiTheme="majorBidi" w:hAnsiTheme="majorBidi" w:cstheme="majorBidi"/>
                          <w:color w:val="000000"/>
                          <w:lang w:val="en-US"/>
                        </w:rPr>
                        <w:t xml:space="preserve"> ± 0,5</w:t>
                      </w:r>
                    </w:p>
                  </w:txbxContent>
                </v:textbox>
              </v:rect>
            </w:pict>
          </mc:Fallback>
        </mc:AlternateContent>
      </w:r>
      <w:r w:rsidR="0029212F" w:rsidRPr="002527C8">
        <w:rPr>
          <w:noProof/>
          <w:lang w:eastAsia="ru-RU"/>
        </w:rPr>
        <mc:AlternateContent>
          <mc:Choice Requires="wps">
            <w:drawing>
              <wp:anchor distT="0" distB="0" distL="114300" distR="114300" simplePos="0" relativeHeight="251769856" behindDoc="0" locked="0" layoutInCell="1" allowOverlap="1" wp14:anchorId="3B9AAA64" wp14:editId="378781FD">
                <wp:simplePos x="0" y="0"/>
                <wp:positionH relativeFrom="column">
                  <wp:posOffset>1985787</wp:posOffset>
                </wp:positionH>
                <wp:positionV relativeFrom="paragraph">
                  <wp:posOffset>2781430</wp:posOffset>
                </wp:positionV>
                <wp:extent cx="489857" cy="145415"/>
                <wp:effectExtent l="0" t="0" r="5715" b="6350"/>
                <wp:wrapNone/>
                <wp:docPr id="154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857" cy="145415"/>
                        </a:xfrm>
                        <a:prstGeom prst="rect">
                          <a:avLst/>
                        </a:prstGeom>
                        <a:solidFill>
                          <a:sysClr val="window" lastClr="FFFFFF"/>
                        </a:solidFill>
                        <a:ln>
                          <a:noFill/>
                        </a:ln>
                        <a:extLst/>
                      </wps:spPr>
                      <wps:txbx>
                        <w:txbxContent>
                          <w:p w:rsidR="00F26DFB" w:rsidRPr="005202A3" w:rsidRDefault="00F26DFB" w:rsidP="00727A07">
                            <w:pPr>
                              <w:spacing w:line="240" w:lineRule="auto"/>
                              <w:rPr>
                                <w:rFonts w:asciiTheme="majorBidi" w:hAnsiTheme="majorBidi" w:cstheme="majorBidi"/>
                                <w:color w:val="000000"/>
                                <w:lang w:val="en-US"/>
                              </w:rPr>
                            </w:pPr>
                            <w:r w:rsidRPr="005202A3">
                              <w:rPr>
                                <w:rFonts w:asciiTheme="majorBidi" w:hAnsiTheme="majorBidi" w:cstheme="majorBidi"/>
                                <w:color w:val="000000"/>
                                <w:lang w:val="en-US"/>
                              </w:rPr>
                              <w:t>27 ± 0,5</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3B9AAA64" id="_x0000_s1185" style="position:absolute;left:0;text-align:left;margin-left:156.35pt;margin-top:219pt;width:38.55pt;height:11.4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" fillcolor="window" stroked="f">
                <v:textbox style="mso-fit-shape-to-text:t" inset="0,0,0,0">
                  <w:txbxContent>
                    <w:p w:rsidR="00F26DFB" w:rsidRPr="005202A3" w:rsidRDefault="00F26DFB" w:rsidP="00727A07">
                      <w:pPr>
                        <w:spacing w:line="240" w:lineRule="auto"/>
                        <w:rPr>
                          <w:rFonts w:asciiTheme="majorBidi" w:hAnsiTheme="majorBidi" w:cstheme="majorBidi"/>
                          <w:color w:val="000000"/>
                          <w:lang w:val="en-US"/>
                        </w:rPr>
                      </w:pPr>
                      <w:r w:rsidRPr="005202A3">
                        <w:rPr>
                          <w:rFonts w:asciiTheme="majorBidi" w:hAnsiTheme="majorBidi" w:cstheme="majorBidi"/>
                          <w:color w:val="000000"/>
                          <w:lang w:val="en-US"/>
                        </w:rPr>
                        <w:t>27 ± 0,5</w:t>
                      </w:r>
                    </w:p>
                  </w:txbxContent>
                </v:textbox>
              </v:rect>
            </w:pict>
          </mc:Fallback>
        </mc:AlternateContent>
      </w:r>
      <w:r w:rsidR="00727A07" w:rsidRPr="001B7534">
        <w:rPr>
          <w:noProof/>
          <w:lang w:eastAsia="ru-RU"/>
        </w:rPr>
        <mc:AlternateContent>
          <mc:Choice Requires="wps">
            <w:drawing>
              <wp:anchor distT="0" distB="0" distL="114300" distR="114300" simplePos="0" relativeHeight="251766784" behindDoc="0" locked="0" layoutInCell="1" allowOverlap="1" wp14:anchorId="6492A192" wp14:editId="684D55FF">
                <wp:simplePos x="0" y="0"/>
                <wp:positionH relativeFrom="column">
                  <wp:posOffset>1550035</wp:posOffset>
                </wp:positionH>
                <wp:positionV relativeFrom="paragraph">
                  <wp:posOffset>50165</wp:posOffset>
                </wp:positionV>
                <wp:extent cx="240030" cy="160020"/>
                <wp:effectExtent l="0" t="0" r="7620" b="0"/>
                <wp:wrapNone/>
                <wp:docPr id="157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160020"/>
                        </a:xfrm>
                        <a:prstGeom prst="rect">
                          <a:avLst/>
                        </a:prstGeom>
                        <a:solidFill>
                          <a:sysClr val="window" lastClr="FFFFFF"/>
                        </a:solidFill>
                        <a:ln>
                          <a:noFill/>
                        </a:ln>
                        <a:extLst/>
                      </wps:spPr>
                      <wps:txbx>
                        <w:txbxContent>
                          <w:p w:rsidR="00F26DFB" w:rsidRPr="00185EBF" w:rsidRDefault="00F26DFB" w:rsidP="00727A07">
                            <w:pPr>
                              <w:spacing w:line="240" w:lineRule="auto"/>
                              <w:rPr>
                                <w:rFonts w:asciiTheme="majorBidi" w:hAnsiTheme="majorBidi" w:cstheme="majorBidi"/>
                                <w:sz w:val="18"/>
                                <w:szCs w:val="18"/>
                              </w:rPr>
                            </w:pPr>
                            <w:r w:rsidRPr="00185EBF">
                              <w:rPr>
                                <w:rFonts w:asciiTheme="majorBidi" w:hAnsiTheme="majorBidi" w:cstheme="majorBidi"/>
                                <w:color w:val="000000"/>
                                <w:sz w:val="18"/>
                                <w:szCs w:val="18"/>
                                <w:lang w:val="en-US"/>
                              </w:rPr>
                              <w:t>0</w:t>
                            </w:r>
                            <w:r w:rsidRPr="00185EBF">
                              <w:rPr>
                                <w:rFonts w:asciiTheme="majorBidi" w:hAnsiTheme="majorBidi" w:cstheme="majorBidi"/>
                                <w:color w:val="000000"/>
                                <w:sz w:val="18"/>
                                <w:szCs w:val="18"/>
                              </w:rPr>
                              <w:t>,</w:t>
                            </w:r>
                            <w:r w:rsidRPr="00185EBF">
                              <w:rPr>
                                <w:rFonts w:asciiTheme="majorBidi" w:hAnsiTheme="majorBidi" w:cstheme="majorBidi"/>
                                <w:color w:val="000000"/>
                                <w:sz w:val="18"/>
                                <w:szCs w:val="18"/>
                                <w:lang w:val="en-US"/>
                              </w:rPr>
                              <w:t>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492A192" id="Rectangle 139" o:spid="_x0000_s1186" style="position:absolute;left:0;text-align:left;margin-left:122.05pt;margin-top:3.95pt;width:18.9pt;height:12.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" fillcolor="window" stroked="f">
                <v:textbox inset="0,0,0,0">
                  <w:txbxContent>
                    <w:p w:rsidR="00F26DFB" w:rsidRPr="00185EBF" w:rsidRDefault="00F26DFB" w:rsidP="00727A07">
                      <w:pPr>
                        <w:spacing w:line="240" w:lineRule="auto"/>
                        <w:rPr>
                          <w:rFonts w:asciiTheme="majorBidi" w:hAnsiTheme="majorBidi" w:cstheme="majorBidi"/>
                          <w:sz w:val="18"/>
                          <w:szCs w:val="18"/>
                        </w:rPr>
                      </w:pPr>
                      <w:r w:rsidRPr="00185EBF">
                        <w:rPr>
                          <w:rFonts w:asciiTheme="majorBidi" w:hAnsiTheme="majorBidi" w:cstheme="majorBidi"/>
                          <w:color w:val="000000"/>
                          <w:sz w:val="18"/>
                          <w:szCs w:val="18"/>
                          <w:lang w:val="en-US"/>
                        </w:rPr>
                        <w:t>0</w:t>
                      </w:r>
                      <w:r w:rsidRPr="00185EBF">
                        <w:rPr>
                          <w:rFonts w:asciiTheme="majorBidi" w:hAnsiTheme="majorBidi" w:cstheme="majorBidi"/>
                          <w:color w:val="000000"/>
                          <w:sz w:val="18"/>
                          <w:szCs w:val="18"/>
                        </w:rPr>
                        <w:t>,</w:t>
                      </w:r>
                      <w:r w:rsidRPr="00185EBF">
                        <w:rPr>
                          <w:rFonts w:asciiTheme="majorBidi" w:hAnsiTheme="majorBidi" w:cstheme="majorBidi"/>
                          <w:color w:val="000000"/>
                          <w:sz w:val="18"/>
                          <w:szCs w:val="18"/>
                          <w:lang w:val="en-US"/>
                        </w:rPr>
                        <w:t>05</w:t>
                      </w:r>
                    </w:p>
                  </w:txbxContent>
                </v:textbox>
              </v:rect>
            </w:pict>
          </mc:Fallback>
        </mc:AlternateContent>
      </w:r>
      <w:r w:rsidR="00727A07" w:rsidRPr="001B7534">
        <w:rPr>
          <w:noProof/>
          <w:lang w:eastAsia="ru-RU"/>
        </w:rPr>
        <mc:AlternateContent>
          <mc:Choice Requires="wps">
            <w:drawing>
              <wp:anchor distT="0" distB="0" distL="114300" distR="114300" simplePos="0" relativeHeight="251767808" behindDoc="0" locked="0" layoutInCell="1" allowOverlap="1" wp14:anchorId="79E9106B" wp14:editId="7D27D194">
                <wp:simplePos x="0" y="0"/>
                <wp:positionH relativeFrom="column">
                  <wp:posOffset>1029169</wp:posOffset>
                </wp:positionH>
                <wp:positionV relativeFrom="paragraph">
                  <wp:posOffset>1890395</wp:posOffset>
                </wp:positionV>
                <wp:extent cx="784255" cy="172085"/>
                <wp:effectExtent l="248920" t="0" r="188595" b="0"/>
                <wp:wrapNone/>
                <wp:docPr id="155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59556">
                          <a:off x="0" y="0"/>
                          <a:ext cx="784255" cy="172085"/>
                        </a:xfrm>
                        <a:prstGeom prst="rect">
                          <a:avLst/>
                        </a:prstGeom>
                        <a:solidFill>
                          <a:sysClr val="window" lastClr="FFFFFF"/>
                        </a:solidFill>
                        <a:ln>
                          <a:noFill/>
                        </a:ln>
                        <a:extLst/>
                      </wps:spPr>
                      <wps:txbx>
                        <w:txbxContent>
                          <w:p w:rsidR="00F26DFB" w:rsidRPr="005202A3" w:rsidRDefault="00F26DFB" w:rsidP="00727A07">
                            <w:pPr>
                              <w:spacing w:line="300" w:lineRule="exact"/>
                              <w:jc w:val="right"/>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9E9106B" id="Rectangle 122" o:spid="_x0000_s1187" style="position:absolute;left:0;text-align:left;margin-left:81.05pt;margin-top:148.85pt;width:61.75pt;height:13.55pt;rotation:-3211749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" fillcolor="window" stroked="f">
                <v:textbox inset="0,0,0,0">
                  <w:txbxContent>
                    <w:p w:rsidR="00F26DFB" w:rsidRPr="005202A3" w:rsidRDefault="00F26DFB" w:rsidP="00727A07">
                      <w:pPr>
                        <w:spacing w:line="300" w:lineRule="exact"/>
                        <w:jc w:val="right"/>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v:textbox>
              </v:rect>
            </w:pict>
          </mc:Fallback>
        </mc:AlternateContent>
      </w:r>
      <w:r w:rsidR="00727A07" w:rsidRPr="002527C8">
        <w:rPr>
          <w:noProof/>
          <w:lang w:eastAsia="ru-RU"/>
        </w:rPr>
        <mc:AlternateContent>
          <mc:Choice Requires="wps">
            <w:drawing>
              <wp:anchor distT="0" distB="0" distL="114300" distR="114300" simplePos="0" relativeHeight="251771904" behindDoc="0" locked="0" layoutInCell="1" allowOverlap="1" wp14:anchorId="7BA00C94" wp14:editId="460F86AC">
                <wp:simplePos x="0" y="0"/>
                <wp:positionH relativeFrom="column">
                  <wp:posOffset>1179830</wp:posOffset>
                </wp:positionH>
                <wp:positionV relativeFrom="paragraph">
                  <wp:posOffset>3268240</wp:posOffset>
                </wp:positionV>
                <wp:extent cx="2800985" cy="379730"/>
                <wp:effectExtent l="0" t="0" r="0" b="1270"/>
                <wp:wrapNone/>
                <wp:docPr id="150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985" cy="379730"/>
                        </a:xfrm>
                        <a:prstGeom prst="rect">
                          <a:avLst/>
                        </a:prstGeom>
                        <a:solidFill>
                          <a:sysClr val="window" lastClr="FFFFFF"/>
                        </a:solidFill>
                        <a:ln>
                          <a:noFill/>
                        </a:ln>
                        <a:extLst/>
                      </wps:spPr>
                      <wps:txbx>
                        <w:txbxContent>
                          <w:p w:rsidR="00F26DFB" w:rsidRDefault="00F26DFB" w:rsidP="00727A07">
                            <w:pPr>
                              <w:spacing w:after="120" w:line="240" w:lineRule="auto"/>
                              <w:rPr>
                                <w:rFonts w:asciiTheme="majorBidi" w:hAnsiTheme="majorBidi" w:cstheme="majorBidi"/>
                                <w:color w:val="000000"/>
                              </w:rPr>
                            </w:pPr>
                            <w:r w:rsidRPr="002E7127">
                              <w:rPr>
                                <w:rFonts w:asciiTheme="majorBidi" w:hAnsiTheme="majorBidi" w:cstheme="majorBidi"/>
                                <w:b/>
                                <w:bCs/>
                                <w:color w:val="000000"/>
                              </w:rPr>
                              <w:t>*</w:t>
                            </w:r>
                            <w:r w:rsidRPr="002E7127">
                              <w:rPr>
                                <w:rFonts w:asciiTheme="majorBidi" w:hAnsiTheme="majorBidi" w:cstheme="majorBidi"/>
                                <w:color w:val="000000"/>
                              </w:rPr>
                              <w:t xml:space="preserve"> </w:t>
                            </w:r>
                            <w:r>
                              <w:rPr>
                                <w:rFonts w:asciiTheme="majorBidi" w:hAnsiTheme="majorBidi" w:cstheme="majorBidi"/>
                                <w:color w:val="000000"/>
                              </w:rPr>
                              <w:t xml:space="preserve"> </w:t>
                            </w:r>
                            <w:r w:rsidRPr="002E7127">
                              <w:rPr>
                                <w:rFonts w:asciiTheme="majorBidi" w:hAnsiTheme="majorBidi" w:cstheme="majorBidi"/>
                                <w:color w:val="000000"/>
                              </w:rPr>
                              <w:t>Этот размер может составлять 43−49 мм.</w:t>
                            </w:r>
                          </w:p>
                          <w:p w:rsidR="00F26DFB" w:rsidRPr="002E7127" w:rsidRDefault="00F26DFB" w:rsidP="00727A07">
                            <w:pPr>
                              <w:spacing w:line="240" w:lineRule="auto"/>
                              <w:jc w:val="center"/>
                              <w:rPr>
                                <w:rFonts w:asciiTheme="majorBidi" w:hAnsiTheme="majorBidi" w:cstheme="majorBidi"/>
                                <w:color w:val="000000"/>
                              </w:rPr>
                            </w:pPr>
                            <w:r>
                              <w:rPr>
                                <w:rFonts w:asciiTheme="majorBidi" w:hAnsiTheme="majorBidi" w:cstheme="majorBidi"/>
                                <w:color w:val="000000"/>
                              </w:rPr>
                              <w:t>Размеры в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BA00C94" id="Rectangle 71" o:spid="_x0000_s1188" style="position:absolute;left:0;text-align:left;margin-left:92.9pt;margin-top:257.35pt;width:220.55pt;height:29.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" fillcolor="window" stroked="f">
                <v:textbox inset="0,0,0,0">
                  <w:txbxContent>
                    <w:p w:rsidR="00F26DFB" w:rsidRDefault="00F26DFB" w:rsidP="00727A07">
                      <w:pPr>
                        <w:spacing w:after="120" w:line="240" w:lineRule="auto"/>
                        <w:rPr>
                          <w:rFonts w:asciiTheme="majorBidi" w:hAnsiTheme="majorBidi" w:cstheme="majorBidi"/>
                          <w:color w:val="000000"/>
                        </w:rPr>
                      </w:pPr>
                      <w:r w:rsidRPr="002E7127">
                        <w:rPr>
                          <w:rFonts w:asciiTheme="majorBidi" w:hAnsiTheme="majorBidi" w:cstheme="majorBidi"/>
                          <w:b/>
                          <w:bCs/>
                          <w:color w:val="000000"/>
                        </w:rPr>
                        <w:t>*</w:t>
                      </w:r>
                      <w:r w:rsidRPr="002E7127">
                        <w:rPr>
                          <w:rFonts w:asciiTheme="majorBidi" w:hAnsiTheme="majorBidi" w:cstheme="majorBidi"/>
                          <w:color w:val="000000"/>
                        </w:rPr>
                        <w:t xml:space="preserve"> </w:t>
                      </w:r>
                      <w:r>
                        <w:rPr>
                          <w:rFonts w:asciiTheme="majorBidi" w:hAnsiTheme="majorBidi" w:cstheme="majorBidi"/>
                          <w:color w:val="000000"/>
                        </w:rPr>
                        <w:t xml:space="preserve"> </w:t>
                      </w:r>
                      <w:r w:rsidRPr="002E7127">
                        <w:rPr>
                          <w:rFonts w:asciiTheme="majorBidi" w:hAnsiTheme="majorBidi" w:cstheme="majorBidi"/>
                          <w:color w:val="000000"/>
                        </w:rPr>
                        <w:t>Этот размер может составлять 43−49 мм.</w:t>
                      </w:r>
                    </w:p>
                    <w:p w:rsidR="00F26DFB" w:rsidRPr="002E7127" w:rsidRDefault="00F26DFB" w:rsidP="00727A07">
                      <w:pPr>
                        <w:spacing w:line="240" w:lineRule="auto"/>
                        <w:jc w:val="center"/>
                        <w:rPr>
                          <w:rFonts w:asciiTheme="majorBidi" w:hAnsiTheme="majorBidi" w:cstheme="majorBidi"/>
                          <w:color w:val="000000"/>
                        </w:rPr>
                      </w:pPr>
                      <w:r>
                        <w:rPr>
                          <w:rFonts w:asciiTheme="majorBidi" w:hAnsiTheme="majorBidi" w:cstheme="majorBidi"/>
                          <w:color w:val="000000"/>
                        </w:rPr>
                        <w:t>Размеры в мм</w:t>
                      </w:r>
                    </w:p>
                  </w:txbxContent>
                </v:textbox>
              </v:rect>
            </w:pict>
          </mc:Fallback>
        </mc:AlternateContent>
      </w:r>
      <w:r w:rsidR="00727A07" w:rsidRPr="004B6EF4">
        <w:rPr>
          <w:noProof/>
          <w:lang w:eastAsia="ru-RU"/>
        </w:rPr>
        <mc:AlternateContent>
          <mc:Choice Requires="wps">
            <w:drawing>
              <wp:anchor distT="0" distB="0" distL="114300" distR="114300" simplePos="0" relativeHeight="251768832" behindDoc="0" locked="0" layoutInCell="1" allowOverlap="1" wp14:anchorId="22FDE635" wp14:editId="017537C1">
                <wp:simplePos x="0" y="0"/>
                <wp:positionH relativeFrom="column">
                  <wp:posOffset>3662680</wp:posOffset>
                </wp:positionH>
                <wp:positionV relativeFrom="paragraph">
                  <wp:posOffset>810155</wp:posOffset>
                </wp:positionV>
                <wp:extent cx="780265" cy="145415"/>
                <wp:effectExtent l="0" t="266700" r="0" b="254000"/>
                <wp:wrapNone/>
                <wp:docPr id="156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74964">
                          <a:off x="0" y="0"/>
                          <a:ext cx="780265" cy="145415"/>
                        </a:xfrm>
                        <a:prstGeom prst="rect">
                          <a:avLst/>
                        </a:prstGeom>
                        <a:solidFill>
                          <a:sysClr val="window" lastClr="FFFFFF"/>
                        </a:solidFill>
                        <a:ln>
                          <a:noFill/>
                        </a:ln>
                        <a:extLst/>
                      </wps:spPr>
                      <wps:txbx>
                        <w:txbxContent>
                          <w:p w:rsidR="00F26DFB" w:rsidRPr="005202A3" w:rsidRDefault="00F26DFB" w:rsidP="00727A07">
                            <w:pPr>
                              <w:spacing w:line="240" w:lineRule="auto"/>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rect w14:anchorId="22FDE635" id="Rectangle 133" o:spid="_x0000_s1189" style="position:absolute;left:0;text-align:left;margin-left:288.4pt;margin-top:63.8pt;width:61.45pt;height:11.45pt;rotation:-2867239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" fillcolor="window" stroked="f">
                <v:textbox style="mso-fit-shape-to-text:t" inset="0,0,0,0">
                  <w:txbxContent>
                    <w:p w:rsidR="00F26DFB" w:rsidRPr="005202A3" w:rsidRDefault="00F26DFB" w:rsidP="00727A07">
                      <w:pPr>
                        <w:spacing w:line="240" w:lineRule="auto"/>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v:textbox>
              </v:rect>
            </w:pict>
          </mc:Fallback>
        </mc:AlternateContent>
      </w:r>
      <w:r w:rsidR="00727A07">
        <w:rPr>
          <w:noProof/>
          <w:lang w:eastAsia="ru-RU"/>
        </w:rPr>
        <w:drawing>
          <wp:inline distT="0" distB="0" distL="0" distR="0" wp14:anchorId="08E898F2" wp14:editId="5E40275F">
            <wp:extent cx="3957955" cy="3670935"/>
            <wp:effectExtent l="0" t="0" r="4445" b="571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29" cstate="print">
                      <a:extLst>
                        <a:ext uri="{28A0092B-C50C-407E-A947-70E740481C1C}">
                          <a14:useLocalDpi xmlns:a14="http://schemas.microsoft.com/office/drawing/2010/main" val="0"/>
                        </a:ext>
                      </a:extLst>
                    </a:blip>
                    <a:srcRect l="-3944" b="54037"/>
                    <a:stretch>
                      <a:fillRect/>
                    </a:stretch>
                  </pic:blipFill>
                  <pic:spPr bwMode="auto">
                    <a:xfrm>
                      <a:off x="0" y="0"/>
                      <a:ext cx="3957955" cy="3670935"/>
                    </a:xfrm>
                    <a:prstGeom prst="rect">
                      <a:avLst/>
                    </a:prstGeom>
                    <a:noFill/>
                    <a:ln>
                      <a:noFill/>
                    </a:ln>
                  </pic:spPr>
                </pic:pic>
              </a:graphicData>
            </a:graphic>
          </wp:inline>
        </w:drawing>
      </w:r>
    </w:p>
    <w:p w:rsidR="00727A07" w:rsidRPr="00E902AE" w:rsidRDefault="00727A07" w:rsidP="00727A07">
      <w:pPr>
        <w:pStyle w:val="H23GR"/>
        <w:spacing w:after="240"/>
        <w:rPr>
          <w:lang w:bidi="ru-RU"/>
        </w:rPr>
      </w:pPr>
      <w:r>
        <w:rPr>
          <w:noProof/>
        </w:rPr>
        <mc:AlternateContent>
          <mc:Choice Requires="wps">
            <w:drawing>
              <wp:anchor distT="0" distB="0" distL="114300" distR="114300" simplePos="0" relativeHeight="251752448" behindDoc="0" locked="0" layoutInCell="1" allowOverlap="1" wp14:anchorId="5E335A56" wp14:editId="731D9046">
                <wp:simplePos x="0" y="0"/>
                <wp:positionH relativeFrom="column">
                  <wp:posOffset>2522220</wp:posOffset>
                </wp:positionH>
                <wp:positionV relativeFrom="paragraph">
                  <wp:posOffset>511395</wp:posOffset>
                </wp:positionV>
                <wp:extent cx="489857" cy="145415"/>
                <wp:effectExtent l="0" t="0" r="5715" b="6350"/>
                <wp:wrapNone/>
                <wp:docPr id="150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857" cy="145415"/>
                        </a:xfrm>
                        <a:prstGeom prst="rect">
                          <a:avLst/>
                        </a:prstGeom>
                        <a:solidFill>
                          <a:schemeClr val="bg1"/>
                        </a:solidFill>
                        <a:ln>
                          <a:noFill/>
                        </a:ln>
                        <a:extLst/>
                      </wps:spPr>
                      <wps:txbx>
                        <w:txbxContent>
                          <w:p w:rsidR="00F26DFB" w:rsidRPr="005202A3" w:rsidRDefault="00F26DFB" w:rsidP="00727A07">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30</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5E335A56" id="Rectangle 64" o:spid="_x0000_s1190" style="position:absolute;left:0;text-align:left;margin-left:198.6pt;margin-top:40.25pt;width:38.55pt;height:11.4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" fillcolor="white [3212]" stroked="f">
                <v:textbox style="mso-fit-shape-to-text:t" inset="0,0,0,0">
                  <w:txbxContent>
                    <w:p w:rsidR="00F26DFB" w:rsidRPr="005202A3" w:rsidRDefault="00F26DFB" w:rsidP="00727A07">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30</w:t>
                      </w:r>
                    </w:p>
                  </w:txbxContent>
                </v:textbox>
              </v:rect>
            </w:pict>
          </mc:Fallback>
        </mc:AlternateContent>
      </w:r>
      <w:r w:rsidRPr="00E902AE">
        <w:rPr>
          <w:b w:val="0"/>
          <w:lang w:bidi="ru-RU"/>
        </w:rPr>
        <w:tab/>
      </w:r>
      <w:r w:rsidRPr="00E902AE">
        <w:rPr>
          <w:b w:val="0"/>
          <w:lang w:bidi="ru-RU"/>
        </w:rPr>
        <w:tab/>
        <w:t>Рис. 3</w:t>
      </w:r>
      <w:r w:rsidRPr="00E902AE">
        <w:rPr>
          <w:b w:val="0"/>
          <w:lang w:bidi="ru-RU"/>
        </w:rPr>
        <w:br/>
      </w:r>
      <w:r w:rsidRPr="00E902AE">
        <w:rPr>
          <w:lang w:bidi="ru-RU"/>
        </w:rPr>
        <w:t>Овальный наконечник стопорного устройства</w:t>
      </w:r>
    </w:p>
    <w:p w:rsidR="00727A07" w:rsidRPr="00E902AE" w:rsidRDefault="00727A07" w:rsidP="00727A07">
      <w:pPr>
        <w:pStyle w:val="SingleTxtGR"/>
        <w:rPr>
          <w:lang w:eastAsia="ru-RU" w:bidi="ru-RU"/>
        </w:rPr>
      </w:pPr>
      <w:r>
        <w:rPr>
          <w:noProof/>
          <w:lang w:eastAsia="ru-RU"/>
        </w:rPr>
        <mc:AlternateContent>
          <mc:Choice Requires="wps">
            <w:drawing>
              <wp:anchor distT="0" distB="0" distL="114300" distR="114300" simplePos="0" relativeHeight="251753472" behindDoc="0" locked="0" layoutInCell="1" allowOverlap="1" wp14:anchorId="5034B102" wp14:editId="10778301">
                <wp:simplePos x="0" y="0"/>
                <wp:positionH relativeFrom="column">
                  <wp:posOffset>2820877</wp:posOffset>
                </wp:positionH>
                <wp:positionV relativeFrom="paragraph">
                  <wp:posOffset>2689290</wp:posOffset>
                </wp:positionV>
                <wp:extent cx="447870" cy="145415"/>
                <wp:effectExtent l="0" t="0" r="9525" b="6350"/>
                <wp:wrapNone/>
                <wp:docPr id="150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870" cy="145415"/>
                        </a:xfrm>
                        <a:prstGeom prst="rect">
                          <a:avLst/>
                        </a:prstGeom>
                        <a:solidFill>
                          <a:schemeClr val="bg1"/>
                        </a:solidFill>
                        <a:ln>
                          <a:noFill/>
                        </a:ln>
                        <a:extLst/>
                      </wps:spPr>
                      <wps:txbx>
                        <w:txbxContent>
                          <w:p w:rsidR="00F26DFB" w:rsidRPr="005202A3" w:rsidRDefault="00F26DFB" w:rsidP="00727A07">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20</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5034B102" id="Rectangle 65" o:spid="_x0000_s1191" style="position:absolute;left:0;text-align:left;margin-left:222.1pt;margin-top:211.75pt;width:35.25pt;height:11.4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" fillcolor="white [3212]" stroked="f">
                <v:textbox style="mso-fit-shape-to-text:t" inset="0,0,0,0">
                  <w:txbxContent>
                    <w:p w:rsidR="00F26DFB" w:rsidRPr="005202A3" w:rsidRDefault="00F26DFB" w:rsidP="00727A07">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20</w:t>
                      </w:r>
                    </w:p>
                  </w:txbxContent>
                </v:textbox>
              </v:rect>
            </w:pict>
          </mc:Fallback>
        </mc:AlternateContent>
      </w:r>
      <w:r>
        <w:rPr>
          <w:noProof/>
          <w:lang w:eastAsia="ru-RU"/>
        </w:rPr>
        <mc:AlternateContent>
          <mc:Choice Requires="wps">
            <w:drawing>
              <wp:anchor distT="0" distB="0" distL="114300" distR="114300" simplePos="0" relativeHeight="251754496" behindDoc="0" locked="0" layoutInCell="1" allowOverlap="1" wp14:anchorId="53E978B5" wp14:editId="3EC88C33">
                <wp:simplePos x="0" y="0"/>
                <wp:positionH relativeFrom="column">
                  <wp:posOffset>2378241</wp:posOffset>
                </wp:positionH>
                <wp:positionV relativeFrom="paragraph">
                  <wp:posOffset>3023235</wp:posOffset>
                </wp:positionV>
                <wp:extent cx="1203960" cy="261620"/>
                <wp:effectExtent l="0" t="0" r="0" b="5080"/>
                <wp:wrapNone/>
                <wp:docPr id="150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261620"/>
                        </a:xfrm>
                        <a:prstGeom prst="rect">
                          <a:avLst/>
                        </a:prstGeom>
                        <a:solidFill>
                          <a:schemeClr val="bg1"/>
                        </a:solidFill>
                        <a:ln>
                          <a:noFill/>
                        </a:ln>
                        <a:extLst/>
                      </wps:spPr>
                      <wps:txbx>
                        <w:txbxContent>
                          <w:p w:rsidR="00F26DFB" w:rsidRPr="005202A3" w:rsidRDefault="00F26DFB" w:rsidP="00727A07">
                            <w:pPr>
                              <w:spacing w:line="240" w:lineRule="auto"/>
                              <w:jc w:val="center"/>
                              <w:rPr>
                                <w:rFonts w:asciiTheme="majorBidi" w:hAnsiTheme="majorBidi" w:cstheme="majorBidi"/>
                                <w:color w:val="000000"/>
                                <w:lang w:val="en-US"/>
                              </w:rPr>
                            </w:pPr>
                            <w:proofErr w:type="spellStart"/>
                            <w:r w:rsidRPr="005202A3">
                              <w:rPr>
                                <w:rFonts w:asciiTheme="majorBidi" w:hAnsiTheme="majorBidi" w:cstheme="majorBidi"/>
                                <w:color w:val="000000"/>
                                <w:lang w:val="en-US"/>
                              </w:rPr>
                              <w:t>Размеры</w:t>
                            </w:r>
                            <w:proofErr w:type="spellEnd"/>
                            <w:r w:rsidRPr="005202A3">
                              <w:rPr>
                                <w:rFonts w:asciiTheme="majorBidi" w:hAnsiTheme="majorBidi" w:cstheme="majorBidi"/>
                                <w:color w:val="000000"/>
                                <w:lang w:val="en-US"/>
                              </w:rPr>
                              <w:t xml:space="preserve"> в </w:t>
                            </w:r>
                            <w:proofErr w:type="spellStart"/>
                            <w:r w:rsidRPr="005202A3">
                              <w:rPr>
                                <w:rFonts w:asciiTheme="majorBidi" w:hAnsiTheme="majorBidi" w:cstheme="majorBidi"/>
                                <w:color w:val="000000"/>
                                <w:lang w:val="en-US"/>
                              </w:rPr>
                              <w:t>мм</w:t>
                            </w:r>
                            <w:proofErr w:type="spellEnd"/>
                          </w:p>
                        </w:txbxContent>
                      </wps:txbx>
                      <wps:bodyPr rot="0" vert="horz" wrap="square" lIns="0" tIns="0" rIns="0" bIns="0" anchor="t" anchorCtr="0">
                        <a:noAutofit/>
                      </wps:bodyPr>
                    </wps:wsp>
                  </a:graphicData>
                </a:graphic>
                <wp14:sizeRelH relativeFrom="margin">
                  <wp14:pctWidth>0</wp14:pctWidth>
                </wp14:sizeRelH>
              </wp:anchor>
            </w:drawing>
          </mc:Choice>
          <mc:Fallback>
            <w:pict>
              <v:rect w14:anchorId="53E978B5" id="Rectangle 72" o:spid="_x0000_s1192" style="position:absolute;left:0;text-align:left;margin-left:187.25pt;margin-top:238.05pt;width:94.8pt;height:20.6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" fillcolor="white [3212]" stroked="f">
                <v:textbox inset="0,0,0,0">
                  <w:txbxContent>
                    <w:p w:rsidR="00F26DFB" w:rsidRPr="005202A3" w:rsidRDefault="00F26DFB" w:rsidP="00727A07">
                      <w:pPr>
                        <w:spacing w:line="240" w:lineRule="auto"/>
                        <w:jc w:val="center"/>
                        <w:rPr>
                          <w:rFonts w:asciiTheme="majorBidi" w:hAnsiTheme="majorBidi" w:cstheme="majorBidi"/>
                          <w:color w:val="000000"/>
                          <w:lang w:val="en-US"/>
                        </w:rPr>
                      </w:pPr>
                      <w:proofErr w:type="spellStart"/>
                      <w:r w:rsidRPr="005202A3">
                        <w:rPr>
                          <w:rFonts w:asciiTheme="majorBidi" w:hAnsiTheme="majorBidi" w:cstheme="majorBidi"/>
                          <w:color w:val="000000"/>
                          <w:lang w:val="en-US"/>
                        </w:rPr>
                        <w:t>Размеры</w:t>
                      </w:r>
                      <w:proofErr w:type="spellEnd"/>
                      <w:r w:rsidRPr="005202A3">
                        <w:rPr>
                          <w:rFonts w:asciiTheme="majorBidi" w:hAnsiTheme="majorBidi" w:cstheme="majorBidi"/>
                          <w:color w:val="000000"/>
                          <w:lang w:val="en-US"/>
                        </w:rPr>
                        <w:t xml:space="preserve"> в </w:t>
                      </w:r>
                      <w:proofErr w:type="spellStart"/>
                      <w:r w:rsidRPr="005202A3">
                        <w:rPr>
                          <w:rFonts w:asciiTheme="majorBidi" w:hAnsiTheme="majorBidi" w:cstheme="majorBidi"/>
                          <w:color w:val="000000"/>
                          <w:lang w:val="en-US"/>
                        </w:rPr>
                        <w:t>мм</w:t>
                      </w:r>
                      <w:proofErr w:type="spellEnd"/>
                    </w:p>
                  </w:txbxContent>
                </v:textbox>
              </v:rect>
            </w:pict>
          </mc:Fallback>
        </mc:AlternateContent>
      </w:r>
      <w:r>
        <w:rPr>
          <w:noProof/>
          <w:lang w:eastAsia="ru-RU"/>
        </w:rPr>
        <w:drawing>
          <wp:inline distT="0" distB="0" distL="0" distR="0" wp14:anchorId="2EB74F34" wp14:editId="49664D17">
            <wp:extent cx="3943985" cy="3234690"/>
            <wp:effectExtent l="0" t="0" r="0" b="381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29" cstate="print">
                      <a:extLst>
                        <a:ext uri="{28A0092B-C50C-407E-A947-70E740481C1C}">
                          <a14:useLocalDpi xmlns:a14="http://schemas.microsoft.com/office/drawing/2010/main" val="0"/>
                        </a:ext>
                      </a:extLst>
                    </a:blip>
                    <a:srcRect t="56070" b="4541"/>
                    <a:stretch>
                      <a:fillRect/>
                    </a:stretch>
                  </pic:blipFill>
                  <pic:spPr bwMode="auto">
                    <a:xfrm>
                      <a:off x="0" y="0"/>
                      <a:ext cx="3943985" cy="3234690"/>
                    </a:xfrm>
                    <a:prstGeom prst="rect">
                      <a:avLst/>
                    </a:prstGeom>
                    <a:noFill/>
                    <a:ln>
                      <a:noFill/>
                    </a:ln>
                  </pic:spPr>
                </pic:pic>
              </a:graphicData>
            </a:graphic>
          </wp:inline>
        </w:drawing>
      </w:r>
    </w:p>
    <w:p w:rsidR="00727A07" w:rsidRDefault="00727A07" w:rsidP="00727A07">
      <w:pPr>
        <w:pStyle w:val="H23GR"/>
        <w:rPr>
          <w:lang w:bidi="ru-RU"/>
        </w:rPr>
      </w:pPr>
      <w:r w:rsidRPr="00CF55AA">
        <w:rPr>
          <w:lang w:bidi="ru-RU"/>
        </w:rPr>
        <w:tab/>
      </w:r>
      <w:r w:rsidRPr="00CF55AA">
        <w:rPr>
          <w:lang w:bidi="ru-RU"/>
        </w:rPr>
        <w:tab/>
      </w:r>
      <w:r w:rsidRPr="00186FE2">
        <w:rPr>
          <w:b w:val="0"/>
          <w:lang w:bidi="ru-RU"/>
        </w:rPr>
        <w:t>Рис. 4</w:t>
      </w:r>
      <w:r w:rsidRPr="00186FE2">
        <w:rPr>
          <w:b w:val="0"/>
          <w:lang w:bidi="ru-RU"/>
        </w:rPr>
        <w:br/>
      </w:r>
      <w:r w:rsidRPr="00CF55AA">
        <w:rPr>
          <w:lang w:bidi="ru-RU"/>
        </w:rPr>
        <w:t>Стопорное устройство (в сборе)</w:t>
      </w:r>
    </w:p>
    <w:p w:rsidR="00727A07" w:rsidRPr="00186FE2" w:rsidRDefault="00727A07" w:rsidP="00727A07">
      <w:pPr>
        <w:rPr>
          <w:lang w:eastAsia="ru-RU" w:bidi="ru-RU"/>
        </w:rPr>
      </w:pPr>
      <w:r w:rsidRPr="00CF55AA">
        <w:rPr>
          <w:noProof/>
          <w:lang w:eastAsia="ru-RU"/>
        </w:rPr>
        <mc:AlternateContent>
          <mc:Choice Requires="wpc">
            <w:drawing>
              <wp:inline distT="0" distB="0" distL="0" distR="0" wp14:anchorId="74A844F8" wp14:editId="766AC139">
                <wp:extent cx="6933565" cy="3483610"/>
                <wp:effectExtent l="0" t="0" r="0" b="0"/>
                <wp:docPr id="1268" name="Полотно 1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64" name="Group 102"/>
                        <wpg:cNvGrpSpPr>
                          <a:grpSpLocks/>
                        </wpg:cNvGrpSpPr>
                        <wpg:grpSpPr bwMode="auto">
                          <a:xfrm>
                            <a:off x="0" y="0"/>
                            <a:ext cx="5743575" cy="3265170"/>
                            <a:chOff x="16" y="-282"/>
                            <a:chExt cx="9045" cy="5142"/>
                          </a:xfrm>
                        </wpg:grpSpPr>
                        <wps:wsp>
                          <wps:cNvPr id="765" name="Rectangle 103"/>
                          <wps:cNvSpPr>
                            <a:spLocks noChangeArrowheads="1"/>
                          </wps:cNvSpPr>
                          <wps:spPr bwMode="auto">
                            <a:xfrm>
                              <a:off x="16" y="-282"/>
                              <a:ext cx="9045" cy="5142"/>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766" name="Freeform 104"/>
                          <wps:cNvSpPr>
                            <a:spLocks/>
                          </wps:cNvSpPr>
                          <wps:spPr bwMode="auto">
                            <a:xfrm>
                              <a:off x="3550" y="2060"/>
                              <a:ext cx="2071" cy="317"/>
                            </a:xfrm>
                            <a:custGeom>
                              <a:avLst/>
                              <a:gdLst>
                                <a:gd name="T0" fmla="*/ 4142 w 4142"/>
                                <a:gd name="T1" fmla="*/ 0 h 633"/>
                                <a:gd name="T2" fmla="*/ 356 w 4142"/>
                                <a:gd name="T3" fmla="*/ 0 h 633"/>
                                <a:gd name="T4" fmla="*/ 0 w 4142"/>
                                <a:gd name="T5" fmla="*/ 633 h 633"/>
                                <a:gd name="T6" fmla="*/ 3205 w 4142"/>
                                <a:gd name="T7" fmla="*/ 633 h 633"/>
                                <a:gd name="T8" fmla="*/ 4142 w 4142"/>
                                <a:gd name="T9" fmla="*/ 136 h 633"/>
                                <a:gd name="T10" fmla="*/ 4142 w 4142"/>
                                <a:gd name="T11" fmla="*/ 0 h 633"/>
                              </a:gdLst>
                              <a:ahLst/>
                              <a:cxnLst>
                                <a:cxn ang="0">
                                  <a:pos x="T0" y="T1"/>
                                </a:cxn>
                                <a:cxn ang="0">
                                  <a:pos x="T2" y="T3"/>
                                </a:cxn>
                                <a:cxn ang="0">
                                  <a:pos x="T4" y="T5"/>
                                </a:cxn>
                                <a:cxn ang="0">
                                  <a:pos x="T6" y="T7"/>
                                </a:cxn>
                                <a:cxn ang="0">
                                  <a:pos x="T8" y="T9"/>
                                </a:cxn>
                                <a:cxn ang="0">
                                  <a:pos x="T10" y="T11"/>
                                </a:cxn>
                              </a:cxnLst>
                              <a:rect l="0" t="0" r="r" b="b"/>
                              <a:pathLst>
                                <a:path w="4142" h="633">
                                  <a:moveTo>
                                    <a:pt x="4142" y="0"/>
                                  </a:moveTo>
                                  <a:lnTo>
                                    <a:pt x="356" y="0"/>
                                  </a:lnTo>
                                  <a:lnTo>
                                    <a:pt x="0" y="633"/>
                                  </a:lnTo>
                                  <a:lnTo>
                                    <a:pt x="3205" y="633"/>
                                  </a:lnTo>
                                  <a:lnTo>
                                    <a:pt x="4142" y="136"/>
                                  </a:lnTo>
                                  <a:lnTo>
                                    <a:pt x="4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Line 105"/>
                          <wps:cNvCnPr/>
                          <wps:spPr bwMode="auto">
                            <a:xfrm>
                              <a:off x="5577" y="2060"/>
                              <a:ext cx="44"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06"/>
                          <wps:cNvCnPr/>
                          <wps:spPr bwMode="auto">
                            <a:xfrm flipH="1" flipV="1">
                              <a:off x="5515" y="2060"/>
                              <a:ext cx="80"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9" name="Line 107"/>
                          <wps:cNvCnPr/>
                          <wps:spPr bwMode="auto">
                            <a:xfrm>
                              <a:off x="5452" y="2060"/>
                              <a:ext cx="101" cy="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0" name="Line 108"/>
                          <wps:cNvCnPr/>
                          <wps:spPr bwMode="auto">
                            <a:xfrm flipH="1" flipV="1">
                              <a:off x="5389" y="2060"/>
                              <a:ext cx="124"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1" name="Line 109"/>
                          <wps:cNvCnPr/>
                          <wps:spPr bwMode="auto">
                            <a:xfrm>
                              <a:off x="5327" y="2060"/>
                              <a:ext cx="143"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2" name="Line 110"/>
                          <wps:cNvCnPr/>
                          <wps:spPr bwMode="auto">
                            <a:xfrm flipH="1" flipV="1">
                              <a:off x="5264" y="2060"/>
                              <a:ext cx="166" cy="1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11"/>
                          <wps:cNvCnPr/>
                          <wps:spPr bwMode="auto">
                            <a:xfrm>
                              <a:off x="5202" y="2060"/>
                              <a:ext cx="185" cy="1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12"/>
                          <wps:cNvCnPr/>
                          <wps:spPr bwMode="auto">
                            <a:xfrm flipH="1" flipV="1">
                              <a:off x="5139" y="2060"/>
                              <a:ext cx="208"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5" name="Line 113"/>
                          <wps:cNvCnPr/>
                          <wps:spPr bwMode="auto">
                            <a:xfrm>
                              <a:off x="5078" y="2060"/>
                              <a:ext cx="229" cy="2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6" name="Line 114"/>
                          <wps:cNvCnPr/>
                          <wps:spPr bwMode="auto">
                            <a:xfrm flipH="1" flipV="1">
                              <a:off x="5016" y="2060"/>
                              <a:ext cx="248"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7" name="Line 115"/>
                          <wps:cNvCnPr/>
                          <wps:spPr bwMode="auto">
                            <a:xfrm>
                              <a:off x="4953" y="2060"/>
                              <a:ext cx="271" cy="2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8" name="Line 116"/>
                          <wps:cNvCnPr/>
                          <wps:spPr bwMode="auto">
                            <a:xfrm flipH="1" flipV="1">
                              <a:off x="4891" y="2060"/>
                              <a:ext cx="291" cy="2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 name="Line 117"/>
                          <wps:cNvCnPr/>
                          <wps:spPr bwMode="auto">
                            <a:xfrm>
                              <a:off x="4828"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0" name="Line 118"/>
                          <wps:cNvCnPr/>
                          <wps:spPr bwMode="auto">
                            <a:xfrm flipH="1" flipV="1">
                              <a:off x="4766"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1" name="Line 119"/>
                          <wps:cNvCnPr/>
                          <wps:spPr bwMode="auto">
                            <a:xfrm>
                              <a:off x="470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2" name="Line 120"/>
                          <wps:cNvCnPr/>
                          <wps:spPr bwMode="auto">
                            <a:xfrm flipH="1" flipV="1">
                              <a:off x="4640"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3" name="Line 121"/>
                          <wps:cNvCnPr/>
                          <wps:spPr bwMode="auto">
                            <a:xfrm>
                              <a:off x="4578"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22"/>
                          <wps:cNvCnPr/>
                          <wps:spPr bwMode="auto">
                            <a:xfrm flipH="1" flipV="1">
                              <a:off x="4515"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23"/>
                          <wps:cNvCnPr/>
                          <wps:spPr bwMode="auto">
                            <a:xfrm>
                              <a:off x="445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6" name="Line 124"/>
                          <wps:cNvCnPr/>
                          <wps:spPr bwMode="auto">
                            <a:xfrm flipH="1" flipV="1">
                              <a:off x="4391"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7" name="Line 125"/>
                          <wps:cNvCnPr/>
                          <wps:spPr bwMode="auto">
                            <a:xfrm>
                              <a:off x="432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26"/>
                          <wps:cNvCnPr/>
                          <wps:spPr bwMode="auto">
                            <a:xfrm flipH="1" flipV="1">
                              <a:off x="4266"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27"/>
                          <wps:cNvCnPr/>
                          <wps:spPr bwMode="auto">
                            <a:xfrm>
                              <a:off x="420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0" name="Line 128"/>
                          <wps:cNvCnPr/>
                          <wps:spPr bwMode="auto">
                            <a:xfrm flipH="1" flipV="1">
                              <a:off x="4141"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1" name="Line 129"/>
                          <wps:cNvCnPr/>
                          <wps:spPr bwMode="auto">
                            <a:xfrm>
                              <a:off x="407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30"/>
                          <wps:cNvCnPr/>
                          <wps:spPr bwMode="auto">
                            <a:xfrm flipH="1" flipV="1">
                              <a:off x="4015"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31"/>
                          <wps:cNvCnPr/>
                          <wps:spPr bwMode="auto">
                            <a:xfrm>
                              <a:off x="3955"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32"/>
                          <wps:cNvCnPr/>
                          <wps:spPr bwMode="auto">
                            <a:xfrm flipH="1" flipV="1">
                              <a:off x="3892"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Line 133"/>
                          <wps:cNvCnPr/>
                          <wps:spPr bwMode="auto">
                            <a:xfrm>
                              <a:off x="3830" y="2060"/>
                              <a:ext cx="306"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6" name="Line 134"/>
                          <wps:cNvCnPr/>
                          <wps:spPr bwMode="auto">
                            <a:xfrm flipH="1" flipV="1">
                              <a:off x="3767"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35"/>
                          <wps:cNvCnPr/>
                          <wps:spPr bwMode="auto">
                            <a:xfrm>
                              <a:off x="3719" y="2074"/>
                              <a:ext cx="292" cy="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36"/>
                          <wps:cNvCnPr/>
                          <wps:spPr bwMode="auto">
                            <a:xfrm flipH="1" flipV="1">
                              <a:off x="3697" y="2116"/>
                              <a:ext cx="254"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37"/>
                          <wps:cNvCnPr/>
                          <wps:spPr bwMode="auto">
                            <a:xfrm>
                              <a:off x="3673" y="2156"/>
                              <a:ext cx="215"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38"/>
                          <wps:cNvCnPr/>
                          <wps:spPr bwMode="auto">
                            <a:xfrm flipH="1" flipV="1">
                              <a:off x="3651" y="2197"/>
                              <a:ext cx="174" cy="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39"/>
                          <wps:cNvCnPr/>
                          <wps:spPr bwMode="auto">
                            <a:xfrm>
                              <a:off x="3627" y="2237"/>
                              <a:ext cx="136" cy="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40"/>
                          <wps:cNvCnPr/>
                          <wps:spPr bwMode="auto">
                            <a:xfrm flipH="1" flipV="1">
                              <a:off x="3605" y="2279"/>
                              <a:ext cx="95" cy="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41"/>
                          <wps:cNvCnPr/>
                          <wps:spPr bwMode="auto">
                            <a:xfrm>
                              <a:off x="3583" y="2319"/>
                              <a:ext cx="55"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42"/>
                          <wps:cNvCnPr/>
                          <wps:spPr bwMode="auto">
                            <a:xfrm flipH="1" flipV="1">
                              <a:off x="3559" y="2359"/>
                              <a:ext cx="17"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5" name="Freeform 143"/>
                          <wps:cNvSpPr>
                            <a:spLocks/>
                          </wps:cNvSpPr>
                          <wps:spPr bwMode="auto">
                            <a:xfrm>
                              <a:off x="3550" y="2060"/>
                              <a:ext cx="2073" cy="317"/>
                            </a:xfrm>
                            <a:custGeom>
                              <a:avLst/>
                              <a:gdLst>
                                <a:gd name="T0" fmla="*/ 356 w 4146"/>
                                <a:gd name="T1" fmla="*/ 0 h 633"/>
                                <a:gd name="T2" fmla="*/ 4146 w 4146"/>
                                <a:gd name="T3" fmla="*/ 0 h 633"/>
                                <a:gd name="T4" fmla="*/ 4146 w 4146"/>
                                <a:gd name="T5" fmla="*/ 136 h 633"/>
                                <a:gd name="T6" fmla="*/ 3205 w 4146"/>
                                <a:gd name="T7" fmla="*/ 633 h 633"/>
                                <a:gd name="T8" fmla="*/ 0 w 4146"/>
                                <a:gd name="T9" fmla="*/ 633 h 633"/>
                              </a:gdLst>
                              <a:ahLst/>
                              <a:cxnLst>
                                <a:cxn ang="0">
                                  <a:pos x="T0" y="T1"/>
                                </a:cxn>
                                <a:cxn ang="0">
                                  <a:pos x="T2" y="T3"/>
                                </a:cxn>
                                <a:cxn ang="0">
                                  <a:pos x="T4" y="T5"/>
                                </a:cxn>
                                <a:cxn ang="0">
                                  <a:pos x="T6" y="T7"/>
                                </a:cxn>
                                <a:cxn ang="0">
                                  <a:pos x="T8" y="T9"/>
                                </a:cxn>
                              </a:cxnLst>
                              <a:rect l="0" t="0" r="r" b="b"/>
                              <a:pathLst>
                                <a:path w="4146" h="633">
                                  <a:moveTo>
                                    <a:pt x="356" y="0"/>
                                  </a:moveTo>
                                  <a:lnTo>
                                    <a:pt x="4146" y="0"/>
                                  </a:lnTo>
                                  <a:lnTo>
                                    <a:pt x="4146" y="136"/>
                                  </a:lnTo>
                                  <a:lnTo>
                                    <a:pt x="3205" y="633"/>
                                  </a:lnTo>
                                  <a:lnTo>
                                    <a:pt x="0" y="633"/>
                                  </a:lnTo>
                                </a:path>
                              </a:pathLst>
                            </a:custGeom>
                            <a:noFill/>
                            <a:ln w="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Line 144"/>
                          <wps:cNvCnPr/>
                          <wps:spPr bwMode="auto">
                            <a:xfrm>
                              <a:off x="6605" y="1881"/>
                              <a:ext cx="0" cy="1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45"/>
                          <wps:cNvCnPr/>
                          <wps:spPr bwMode="auto">
                            <a:xfrm flipV="1">
                              <a:off x="2957" y="1699"/>
                              <a:ext cx="976" cy="1725"/>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808" name="Line 146"/>
                          <wps:cNvCnPr/>
                          <wps:spPr bwMode="auto">
                            <a:xfrm flipV="1">
                              <a:off x="2878" y="1641"/>
                              <a:ext cx="986" cy="1741"/>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809" name="Line 147"/>
                          <wps:cNvCnPr/>
                          <wps:spPr bwMode="auto">
                            <a:xfrm>
                              <a:off x="18" y="2512"/>
                              <a:ext cx="9041" cy="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810" name="Line 148"/>
                          <wps:cNvCnPr/>
                          <wps:spPr bwMode="auto">
                            <a:xfrm>
                              <a:off x="5989" y="2308"/>
                              <a:ext cx="7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49"/>
                          <wps:cNvCnPr/>
                          <wps:spPr bwMode="auto">
                            <a:xfrm>
                              <a:off x="5989" y="2713"/>
                              <a:ext cx="7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50"/>
                          <wps:cNvCnPr/>
                          <wps:spPr bwMode="auto">
                            <a:xfrm>
                              <a:off x="5989" y="1881"/>
                              <a:ext cx="0" cy="1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51"/>
                          <wps:cNvCnPr/>
                          <wps:spPr bwMode="auto">
                            <a:xfrm>
                              <a:off x="6727" y="2308"/>
                              <a:ext cx="0" cy="4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4" name="Freeform 152"/>
                          <wps:cNvSpPr>
                            <a:spLocks/>
                          </wps:cNvSpPr>
                          <wps:spPr bwMode="auto">
                            <a:xfrm>
                              <a:off x="1053" y="1881"/>
                              <a:ext cx="2675" cy="179"/>
                            </a:xfrm>
                            <a:custGeom>
                              <a:avLst/>
                              <a:gdLst>
                                <a:gd name="T0" fmla="*/ 0 w 5349"/>
                                <a:gd name="T1" fmla="*/ 0 h 358"/>
                                <a:gd name="T2" fmla="*/ 5349 w 5349"/>
                                <a:gd name="T3" fmla="*/ 0 h 358"/>
                                <a:gd name="T4" fmla="*/ 5147 w 5349"/>
                                <a:gd name="T5" fmla="*/ 358 h 358"/>
                                <a:gd name="T6" fmla="*/ 0 w 5349"/>
                                <a:gd name="T7" fmla="*/ 358 h 358"/>
                                <a:gd name="T8" fmla="*/ 0 w 5349"/>
                                <a:gd name="T9" fmla="*/ 0 h 358"/>
                              </a:gdLst>
                              <a:ahLst/>
                              <a:cxnLst>
                                <a:cxn ang="0">
                                  <a:pos x="T0" y="T1"/>
                                </a:cxn>
                                <a:cxn ang="0">
                                  <a:pos x="T2" y="T3"/>
                                </a:cxn>
                                <a:cxn ang="0">
                                  <a:pos x="T4" y="T5"/>
                                </a:cxn>
                                <a:cxn ang="0">
                                  <a:pos x="T6" y="T7"/>
                                </a:cxn>
                                <a:cxn ang="0">
                                  <a:pos x="T8" y="T9"/>
                                </a:cxn>
                              </a:cxnLst>
                              <a:rect l="0" t="0" r="r" b="b"/>
                              <a:pathLst>
                                <a:path w="5349" h="358">
                                  <a:moveTo>
                                    <a:pt x="0" y="0"/>
                                  </a:moveTo>
                                  <a:lnTo>
                                    <a:pt x="5349" y="0"/>
                                  </a:lnTo>
                                  <a:lnTo>
                                    <a:pt x="5147" y="358"/>
                                  </a:lnTo>
                                  <a:lnTo>
                                    <a:pt x="0" y="35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Line 153"/>
                          <wps:cNvCnPr/>
                          <wps:spPr bwMode="auto">
                            <a:xfrm flipH="1">
                              <a:off x="3623" y="2050"/>
                              <a:ext cx="9" cy="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54"/>
                          <wps:cNvCnPr/>
                          <wps:spPr bwMode="auto">
                            <a:xfrm flipV="1">
                              <a:off x="3560" y="1904"/>
                              <a:ext cx="156" cy="1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55"/>
                          <wps:cNvCnPr/>
                          <wps:spPr bwMode="auto">
                            <a:xfrm flipH="1">
                              <a:off x="349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56"/>
                          <wps:cNvCnPr/>
                          <wps:spPr bwMode="auto">
                            <a:xfrm flipV="1">
                              <a:off x="3436"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57"/>
                          <wps:cNvCnPr/>
                          <wps:spPr bwMode="auto">
                            <a:xfrm flipH="1">
                              <a:off x="3374"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58"/>
                          <wps:cNvCnPr/>
                          <wps:spPr bwMode="auto">
                            <a:xfrm flipV="1">
                              <a:off x="331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59"/>
                          <wps:cNvCnPr/>
                          <wps:spPr bwMode="auto">
                            <a:xfrm flipH="1">
                              <a:off x="324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60"/>
                          <wps:cNvCnPr/>
                          <wps:spPr bwMode="auto">
                            <a:xfrm flipV="1">
                              <a:off x="318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61"/>
                          <wps:cNvCnPr/>
                          <wps:spPr bwMode="auto">
                            <a:xfrm flipH="1">
                              <a:off x="3123"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62"/>
                          <wps:cNvCnPr/>
                          <wps:spPr bwMode="auto">
                            <a:xfrm flipV="1">
                              <a:off x="306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63"/>
                          <wps:cNvCnPr/>
                          <wps:spPr bwMode="auto">
                            <a:xfrm flipH="1">
                              <a:off x="299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64"/>
                          <wps:cNvCnPr/>
                          <wps:spPr bwMode="auto">
                            <a:xfrm flipV="1">
                              <a:off x="293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7" name="Line 165"/>
                          <wps:cNvCnPr/>
                          <wps:spPr bwMode="auto">
                            <a:xfrm flipH="1">
                              <a:off x="287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66"/>
                          <wps:cNvCnPr/>
                          <wps:spPr bwMode="auto">
                            <a:xfrm flipV="1">
                              <a:off x="2812"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67"/>
                          <wps:cNvCnPr/>
                          <wps:spPr bwMode="auto">
                            <a:xfrm flipH="1">
                              <a:off x="2750"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68"/>
                          <wps:cNvCnPr/>
                          <wps:spPr bwMode="auto">
                            <a:xfrm flipV="1">
                              <a:off x="2687"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69"/>
                          <wps:cNvCnPr/>
                          <wps:spPr bwMode="auto">
                            <a:xfrm flipH="1">
                              <a:off x="262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70"/>
                          <wps:cNvCnPr/>
                          <wps:spPr bwMode="auto">
                            <a:xfrm flipV="1">
                              <a:off x="256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71"/>
                          <wps:cNvCnPr/>
                          <wps:spPr bwMode="auto">
                            <a:xfrm flipH="1">
                              <a:off x="249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72"/>
                          <wps:cNvCnPr/>
                          <wps:spPr bwMode="auto">
                            <a:xfrm flipV="1">
                              <a:off x="243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73"/>
                          <wps:cNvCnPr/>
                          <wps:spPr bwMode="auto">
                            <a:xfrm flipH="1">
                              <a:off x="237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74"/>
                          <wps:cNvCnPr/>
                          <wps:spPr bwMode="auto">
                            <a:xfrm flipV="1">
                              <a:off x="2312"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75"/>
                          <wps:cNvCnPr/>
                          <wps:spPr bwMode="auto">
                            <a:xfrm flipH="1">
                              <a:off x="224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76"/>
                          <wps:cNvCnPr/>
                          <wps:spPr bwMode="auto">
                            <a:xfrm flipV="1">
                              <a:off x="2186" y="1881"/>
                              <a:ext cx="178"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77"/>
                          <wps:cNvCnPr/>
                          <wps:spPr bwMode="auto">
                            <a:xfrm flipH="1">
                              <a:off x="212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0" name="Line 178"/>
                          <wps:cNvCnPr/>
                          <wps:spPr bwMode="auto">
                            <a:xfrm flipV="1">
                              <a:off x="2062"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1" name="Line 179"/>
                          <wps:cNvCnPr/>
                          <wps:spPr bwMode="auto">
                            <a:xfrm flipH="1">
                              <a:off x="200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80"/>
                          <wps:cNvCnPr/>
                          <wps:spPr bwMode="auto">
                            <a:xfrm flipV="1">
                              <a:off x="193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81"/>
                          <wps:cNvCnPr/>
                          <wps:spPr bwMode="auto">
                            <a:xfrm flipH="1">
                              <a:off x="187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82"/>
                          <wps:cNvCnPr/>
                          <wps:spPr bwMode="auto">
                            <a:xfrm flipV="1">
                              <a:off x="181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83"/>
                          <wps:cNvCnPr/>
                          <wps:spPr bwMode="auto">
                            <a:xfrm flipH="1">
                              <a:off x="174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84"/>
                          <wps:cNvCnPr/>
                          <wps:spPr bwMode="auto">
                            <a:xfrm flipV="1">
                              <a:off x="1689"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85"/>
                          <wps:cNvCnPr/>
                          <wps:spPr bwMode="auto">
                            <a:xfrm flipH="1">
                              <a:off x="1626"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86"/>
                          <wps:cNvCnPr/>
                          <wps:spPr bwMode="auto">
                            <a:xfrm flipV="1">
                              <a:off x="1564"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87"/>
                          <wps:cNvCnPr/>
                          <wps:spPr bwMode="auto">
                            <a:xfrm flipH="1">
                              <a:off x="150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88"/>
                          <wps:cNvCnPr/>
                          <wps:spPr bwMode="auto">
                            <a:xfrm flipV="1">
                              <a:off x="143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89"/>
                          <wps:cNvCnPr/>
                          <wps:spPr bwMode="auto">
                            <a:xfrm flipH="1">
                              <a:off x="137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90"/>
                          <wps:cNvCnPr/>
                          <wps:spPr bwMode="auto">
                            <a:xfrm flipV="1">
                              <a:off x="131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91"/>
                          <wps:cNvCnPr/>
                          <wps:spPr bwMode="auto">
                            <a:xfrm flipH="1">
                              <a:off x="125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92"/>
                          <wps:cNvCnPr/>
                          <wps:spPr bwMode="auto">
                            <a:xfrm flipV="1">
                              <a:off x="118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93"/>
                          <wps:cNvCnPr/>
                          <wps:spPr bwMode="auto">
                            <a:xfrm flipH="1">
                              <a:off x="1125"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94"/>
                          <wps:cNvCnPr/>
                          <wps:spPr bwMode="auto">
                            <a:xfrm flipV="1">
                              <a:off x="106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95"/>
                          <wps:cNvCnPr/>
                          <wps:spPr bwMode="auto">
                            <a:xfrm flipH="1">
                              <a:off x="1053" y="1881"/>
                              <a:ext cx="124" cy="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96"/>
                          <wps:cNvCnPr/>
                          <wps:spPr bwMode="auto">
                            <a:xfrm flipV="1">
                              <a:off x="1053" y="1881"/>
                              <a:ext cx="62" cy="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9" name="Freeform 197"/>
                          <wps:cNvSpPr>
                            <a:spLocks/>
                          </wps:cNvSpPr>
                          <wps:spPr bwMode="auto">
                            <a:xfrm>
                              <a:off x="3728" y="1881"/>
                              <a:ext cx="2877" cy="179"/>
                            </a:xfrm>
                            <a:custGeom>
                              <a:avLst/>
                              <a:gdLst>
                                <a:gd name="T0" fmla="*/ 207 w 5755"/>
                                <a:gd name="T1" fmla="*/ 0 h 358"/>
                                <a:gd name="T2" fmla="*/ 0 w 5755"/>
                                <a:gd name="T3" fmla="*/ 358 h 358"/>
                                <a:gd name="T4" fmla="*/ 5755 w 5755"/>
                                <a:gd name="T5" fmla="*/ 358 h 358"/>
                                <a:gd name="T6" fmla="*/ 5755 w 5755"/>
                                <a:gd name="T7" fmla="*/ 0 h 358"/>
                                <a:gd name="T8" fmla="*/ 207 w 5755"/>
                                <a:gd name="T9" fmla="*/ 0 h 358"/>
                              </a:gdLst>
                              <a:ahLst/>
                              <a:cxnLst>
                                <a:cxn ang="0">
                                  <a:pos x="T0" y="T1"/>
                                </a:cxn>
                                <a:cxn ang="0">
                                  <a:pos x="T2" y="T3"/>
                                </a:cxn>
                                <a:cxn ang="0">
                                  <a:pos x="T4" y="T5"/>
                                </a:cxn>
                                <a:cxn ang="0">
                                  <a:pos x="T6" y="T7"/>
                                </a:cxn>
                                <a:cxn ang="0">
                                  <a:pos x="T8" y="T9"/>
                                </a:cxn>
                              </a:cxnLst>
                              <a:rect l="0" t="0" r="r" b="b"/>
                              <a:pathLst>
                                <a:path w="5755" h="358">
                                  <a:moveTo>
                                    <a:pt x="207" y="0"/>
                                  </a:moveTo>
                                  <a:lnTo>
                                    <a:pt x="0" y="358"/>
                                  </a:lnTo>
                                  <a:lnTo>
                                    <a:pt x="5755" y="358"/>
                                  </a:lnTo>
                                  <a:lnTo>
                                    <a:pt x="5755" y="0"/>
                                  </a:lnTo>
                                  <a:lnTo>
                                    <a:pt x="2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Line 198"/>
                          <wps:cNvCnPr/>
                          <wps:spPr bwMode="auto">
                            <a:xfrm flipH="1">
                              <a:off x="6557" y="2011"/>
                              <a:ext cx="48" cy="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1" name="Line 199"/>
                          <wps:cNvCnPr/>
                          <wps:spPr bwMode="auto">
                            <a:xfrm flipV="1">
                              <a:off x="6495" y="1948"/>
                              <a:ext cx="110" cy="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2" name="Line 200"/>
                          <wps:cNvCnPr/>
                          <wps:spPr bwMode="auto">
                            <a:xfrm flipH="1">
                              <a:off x="6433" y="1885"/>
                              <a:ext cx="172" cy="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3" name="Line 201"/>
                          <wps:cNvCnPr/>
                          <wps:spPr bwMode="auto">
                            <a:xfrm flipV="1">
                              <a:off x="637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4" name="Line 202"/>
                          <wps:cNvCnPr/>
                          <wps:spPr bwMode="auto">
                            <a:xfrm flipH="1">
                              <a:off x="630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5" name="Line 203"/>
                          <wps:cNvCnPr/>
                          <wps:spPr bwMode="auto">
                            <a:xfrm flipV="1">
                              <a:off x="624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6" name="Line 204"/>
                          <wps:cNvCnPr/>
                          <wps:spPr bwMode="auto">
                            <a:xfrm flipH="1">
                              <a:off x="6184"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7" name="Line 205"/>
                          <wps:cNvCnPr/>
                          <wps:spPr bwMode="auto">
                            <a:xfrm flipV="1">
                              <a:off x="6122"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8" name="Line 206"/>
                          <wps:cNvCnPr/>
                          <wps:spPr bwMode="auto">
                            <a:xfrm flipH="1">
                              <a:off x="605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Line 207"/>
                          <wps:cNvCnPr/>
                          <wps:spPr bwMode="auto">
                            <a:xfrm flipV="1">
                              <a:off x="599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0" name="Line 208"/>
                          <wps:cNvCnPr/>
                          <wps:spPr bwMode="auto">
                            <a:xfrm flipH="1">
                              <a:off x="5934"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1" name="Line 209"/>
                          <wps:cNvCnPr/>
                          <wps:spPr bwMode="auto">
                            <a:xfrm flipV="1">
                              <a:off x="5871"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2" name="Line 210"/>
                          <wps:cNvCnPr/>
                          <wps:spPr bwMode="auto">
                            <a:xfrm flipH="1">
                              <a:off x="5809"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3" name="Line 211"/>
                          <wps:cNvCnPr/>
                          <wps:spPr bwMode="auto">
                            <a:xfrm flipV="1">
                              <a:off x="5746"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4" name="Line 212"/>
                          <wps:cNvCnPr/>
                          <wps:spPr bwMode="auto">
                            <a:xfrm flipH="1">
                              <a:off x="5684"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5" name="Line 213"/>
                          <wps:cNvCnPr/>
                          <wps:spPr bwMode="auto">
                            <a:xfrm flipV="1">
                              <a:off x="562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6" name="Line 214"/>
                          <wps:cNvCnPr/>
                          <wps:spPr bwMode="auto">
                            <a:xfrm flipH="1">
                              <a:off x="555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7" name="Line 215"/>
                          <wps:cNvCnPr/>
                          <wps:spPr bwMode="auto">
                            <a:xfrm flipV="1">
                              <a:off x="549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8" name="Line 216"/>
                          <wps:cNvCnPr/>
                          <wps:spPr bwMode="auto">
                            <a:xfrm flipH="1">
                              <a:off x="5433"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9" name="Line 217"/>
                          <wps:cNvCnPr/>
                          <wps:spPr bwMode="auto">
                            <a:xfrm flipV="1">
                              <a:off x="5371"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0" name="Line 218"/>
                          <wps:cNvCnPr/>
                          <wps:spPr bwMode="auto">
                            <a:xfrm flipH="1">
                              <a:off x="530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1" name="Line 219"/>
                          <wps:cNvCnPr/>
                          <wps:spPr bwMode="auto">
                            <a:xfrm flipV="1">
                              <a:off x="5245" y="1881"/>
                              <a:ext cx="178"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2" name="Line 220"/>
                          <wps:cNvCnPr/>
                          <wps:spPr bwMode="auto">
                            <a:xfrm flipH="1">
                              <a:off x="5183"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3" name="Line 221"/>
                          <wps:cNvCnPr/>
                          <wps:spPr bwMode="auto">
                            <a:xfrm flipV="1">
                              <a:off x="5121"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4" name="Line 222"/>
                          <wps:cNvCnPr/>
                          <wps:spPr bwMode="auto">
                            <a:xfrm flipH="1">
                              <a:off x="5060"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Line 223"/>
                          <wps:cNvCnPr/>
                          <wps:spPr bwMode="auto">
                            <a:xfrm flipV="1">
                              <a:off x="4997"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6" name="Line 224"/>
                          <wps:cNvCnPr/>
                          <wps:spPr bwMode="auto">
                            <a:xfrm flipH="1">
                              <a:off x="4935"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7" name="Line 225"/>
                          <wps:cNvCnPr/>
                          <wps:spPr bwMode="auto">
                            <a:xfrm flipV="1">
                              <a:off x="4872"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8" name="Line 226"/>
                          <wps:cNvCnPr/>
                          <wps:spPr bwMode="auto">
                            <a:xfrm flipH="1">
                              <a:off x="4810"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9" name="Line 227"/>
                          <wps:cNvCnPr/>
                          <wps:spPr bwMode="auto">
                            <a:xfrm flipV="1">
                              <a:off x="474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0" name="Line 228"/>
                          <wps:cNvCnPr/>
                          <wps:spPr bwMode="auto">
                            <a:xfrm flipH="1">
                              <a:off x="468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1" name="Line 229"/>
                          <wps:cNvCnPr/>
                          <wps:spPr bwMode="auto">
                            <a:xfrm flipV="1">
                              <a:off x="462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2" name="Line 230"/>
                          <wps:cNvCnPr/>
                          <wps:spPr bwMode="auto">
                            <a:xfrm flipH="1">
                              <a:off x="456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3" name="Line 231"/>
                          <wps:cNvCnPr/>
                          <wps:spPr bwMode="auto">
                            <a:xfrm flipV="1">
                              <a:off x="4497"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4" name="Line 232"/>
                          <wps:cNvCnPr/>
                          <wps:spPr bwMode="auto">
                            <a:xfrm flipH="1">
                              <a:off x="443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5" name="Line 233"/>
                          <wps:cNvCnPr/>
                          <wps:spPr bwMode="auto">
                            <a:xfrm flipV="1">
                              <a:off x="437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6" name="Line 234"/>
                          <wps:cNvCnPr/>
                          <wps:spPr bwMode="auto">
                            <a:xfrm flipH="1">
                              <a:off x="431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Line 235"/>
                          <wps:cNvCnPr/>
                          <wps:spPr bwMode="auto">
                            <a:xfrm flipV="1">
                              <a:off x="424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8" name="Line 236"/>
                          <wps:cNvCnPr/>
                          <wps:spPr bwMode="auto">
                            <a:xfrm flipH="1">
                              <a:off x="418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9" name="Line 237"/>
                          <wps:cNvCnPr/>
                          <wps:spPr bwMode="auto">
                            <a:xfrm flipV="1">
                              <a:off x="412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0" name="Line 238"/>
                          <wps:cNvCnPr/>
                          <wps:spPr bwMode="auto">
                            <a:xfrm flipH="1">
                              <a:off x="405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1" name="Line 239"/>
                          <wps:cNvCnPr/>
                          <wps:spPr bwMode="auto">
                            <a:xfrm flipV="1">
                              <a:off x="3997"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2" name="Line 240"/>
                          <wps:cNvCnPr/>
                          <wps:spPr bwMode="auto">
                            <a:xfrm flipH="1">
                              <a:off x="3936"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Line 241"/>
                          <wps:cNvCnPr/>
                          <wps:spPr bwMode="auto">
                            <a:xfrm flipV="1">
                              <a:off x="387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4" name="Line 242"/>
                          <wps:cNvCnPr/>
                          <wps:spPr bwMode="auto">
                            <a:xfrm flipH="1">
                              <a:off x="3811"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Line 243"/>
                          <wps:cNvCnPr/>
                          <wps:spPr bwMode="auto">
                            <a:xfrm flipV="1">
                              <a:off x="374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6" name="Line 244"/>
                          <wps:cNvCnPr/>
                          <wps:spPr bwMode="auto">
                            <a:xfrm flipH="1">
                              <a:off x="3787" y="1881"/>
                              <a:ext cx="76" cy="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Freeform 245"/>
                          <wps:cNvSpPr>
                            <a:spLocks/>
                          </wps:cNvSpPr>
                          <wps:spPr bwMode="auto">
                            <a:xfrm>
                              <a:off x="3118" y="2962"/>
                              <a:ext cx="3487" cy="181"/>
                            </a:xfrm>
                            <a:custGeom>
                              <a:avLst/>
                              <a:gdLst>
                                <a:gd name="T0" fmla="*/ 0 w 6976"/>
                                <a:gd name="T1" fmla="*/ 361 h 361"/>
                                <a:gd name="T2" fmla="*/ 202 w 6976"/>
                                <a:gd name="T3" fmla="*/ 0 h 361"/>
                                <a:gd name="T4" fmla="*/ 6976 w 6976"/>
                                <a:gd name="T5" fmla="*/ 0 h 361"/>
                                <a:gd name="T6" fmla="*/ 6976 w 6976"/>
                                <a:gd name="T7" fmla="*/ 361 h 361"/>
                                <a:gd name="T8" fmla="*/ 0 w 6976"/>
                                <a:gd name="T9" fmla="*/ 361 h 361"/>
                              </a:gdLst>
                              <a:ahLst/>
                              <a:cxnLst>
                                <a:cxn ang="0">
                                  <a:pos x="T0" y="T1"/>
                                </a:cxn>
                                <a:cxn ang="0">
                                  <a:pos x="T2" y="T3"/>
                                </a:cxn>
                                <a:cxn ang="0">
                                  <a:pos x="T4" y="T5"/>
                                </a:cxn>
                                <a:cxn ang="0">
                                  <a:pos x="T6" y="T7"/>
                                </a:cxn>
                                <a:cxn ang="0">
                                  <a:pos x="T8" y="T9"/>
                                </a:cxn>
                              </a:cxnLst>
                              <a:rect l="0" t="0" r="r" b="b"/>
                              <a:pathLst>
                                <a:path w="6976" h="361">
                                  <a:moveTo>
                                    <a:pt x="0" y="361"/>
                                  </a:moveTo>
                                  <a:lnTo>
                                    <a:pt x="202" y="0"/>
                                  </a:lnTo>
                                  <a:lnTo>
                                    <a:pt x="6976" y="0"/>
                                  </a:lnTo>
                                  <a:lnTo>
                                    <a:pt x="6976" y="361"/>
                                  </a:lnTo>
                                  <a:lnTo>
                                    <a:pt x="0" y="3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Line 246"/>
                          <wps:cNvCnPr/>
                          <wps:spPr bwMode="auto">
                            <a:xfrm flipH="1">
                              <a:off x="6561" y="3098"/>
                              <a:ext cx="44"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247"/>
                          <wps:cNvCnPr/>
                          <wps:spPr bwMode="auto">
                            <a:xfrm flipV="1">
                              <a:off x="6498" y="3034"/>
                              <a:ext cx="107"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Line 248"/>
                          <wps:cNvCnPr/>
                          <wps:spPr bwMode="auto">
                            <a:xfrm flipH="1">
                              <a:off x="6436" y="2969"/>
                              <a:ext cx="169" cy="1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Line 249"/>
                          <wps:cNvCnPr/>
                          <wps:spPr bwMode="auto">
                            <a:xfrm flipV="1">
                              <a:off x="637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Line 250"/>
                          <wps:cNvCnPr/>
                          <wps:spPr bwMode="auto">
                            <a:xfrm flipH="1">
                              <a:off x="631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Line 251"/>
                          <wps:cNvCnPr/>
                          <wps:spPr bwMode="auto">
                            <a:xfrm flipV="1">
                              <a:off x="624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4" name="Line 252"/>
                          <wps:cNvCnPr/>
                          <wps:spPr bwMode="auto">
                            <a:xfrm flipH="1">
                              <a:off x="6188"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5" name="Line 253"/>
                          <wps:cNvCnPr/>
                          <wps:spPr bwMode="auto">
                            <a:xfrm flipV="1">
                              <a:off x="6125"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6" name="Line 254"/>
                          <wps:cNvCnPr/>
                          <wps:spPr bwMode="auto">
                            <a:xfrm flipH="1">
                              <a:off x="606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7" name="Line 255"/>
                          <wps:cNvCnPr/>
                          <wps:spPr bwMode="auto">
                            <a:xfrm flipV="1">
                              <a:off x="600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8" name="Line 256"/>
                          <wps:cNvCnPr/>
                          <wps:spPr bwMode="auto">
                            <a:xfrm flipH="1">
                              <a:off x="593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9" name="Line 257"/>
                          <wps:cNvCnPr/>
                          <wps:spPr bwMode="auto">
                            <a:xfrm flipV="1">
                              <a:off x="587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0" name="Line 258"/>
                          <wps:cNvCnPr/>
                          <wps:spPr bwMode="auto">
                            <a:xfrm flipH="1">
                              <a:off x="5812"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1" name="Line 259"/>
                          <wps:cNvCnPr/>
                          <wps:spPr bwMode="auto">
                            <a:xfrm flipV="1">
                              <a:off x="5749"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2" name="Line 260"/>
                          <wps:cNvCnPr/>
                          <wps:spPr bwMode="auto">
                            <a:xfrm flipH="1">
                              <a:off x="568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3" name="Line 261"/>
                          <wps:cNvCnPr/>
                          <wps:spPr bwMode="auto">
                            <a:xfrm flipV="1">
                              <a:off x="562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4" name="Line 262"/>
                          <wps:cNvCnPr/>
                          <wps:spPr bwMode="auto">
                            <a:xfrm flipH="1">
                              <a:off x="5563"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5" name="Line 263"/>
                          <wps:cNvCnPr/>
                          <wps:spPr bwMode="auto">
                            <a:xfrm flipV="1">
                              <a:off x="550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6" name="Line 264"/>
                          <wps:cNvCnPr/>
                          <wps:spPr bwMode="auto">
                            <a:xfrm flipH="1">
                              <a:off x="543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7" name="Line 265"/>
                          <wps:cNvCnPr/>
                          <wps:spPr bwMode="auto">
                            <a:xfrm flipV="1">
                              <a:off x="5375"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8" name="Line 266"/>
                          <wps:cNvCnPr/>
                          <wps:spPr bwMode="auto">
                            <a:xfrm flipH="1">
                              <a:off x="5312"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9" name="Line 267"/>
                          <wps:cNvCnPr/>
                          <wps:spPr bwMode="auto">
                            <a:xfrm flipV="1">
                              <a:off x="525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0" name="Line 268"/>
                          <wps:cNvCnPr/>
                          <wps:spPr bwMode="auto">
                            <a:xfrm flipH="1">
                              <a:off x="518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69"/>
                          <wps:cNvCnPr/>
                          <wps:spPr bwMode="auto">
                            <a:xfrm flipV="1">
                              <a:off x="5124"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2" name="Line 270"/>
                          <wps:cNvCnPr/>
                          <wps:spPr bwMode="auto">
                            <a:xfrm flipH="1">
                              <a:off x="5064"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3" name="Line 271"/>
                          <wps:cNvCnPr/>
                          <wps:spPr bwMode="auto">
                            <a:xfrm flipV="1">
                              <a:off x="5001"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4" name="Line 272"/>
                          <wps:cNvCnPr/>
                          <wps:spPr bwMode="auto">
                            <a:xfrm flipH="1">
                              <a:off x="4939"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5" name="Line 273"/>
                          <wps:cNvCnPr/>
                          <wps:spPr bwMode="auto">
                            <a:xfrm flipV="1">
                              <a:off x="487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6" name="Line 274"/>
                          <wps:cNvCnPr/>
                          <wps:spPr bwMode="auto">
                            <a:xfrm flipH="1">
                              <a:off x="481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7" name="Line 275"/>
                          <wps:cNvCnPr/>
                          <wps:spPr bwMode="auto">
                            <a:xfrm flipV="1">
                              <a:off x="475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8" name="Line 276"/>
                          <wps:cNvCnPr/>
                          <wps:spPr bwMode="auto">
                            <a:xfrm flipH="1">
                              <a:off x="468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9" name="Line 277"/>
                          <wps:cNvCnPr/>
                          <wps:spPr bwMode="auto">
                            <a:xfrm flipV="1">
                              <a:off x="462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0" name="Line 278"/>
                          <wps:cNvCnPr/>
                          <wps:spPr bwMode="auto">
                            <a:xfrm flipH="1">
                              <a:off x="456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1" name="Line 279"/>
                          <wps:cNvCnPr/>
                          <wps:spPr bwMode="auto">
                            <a:xfrm flipV="1">
                              <a:off x="4501"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2" name="Line 280"/>
                          <wps:cNvCnPr/>
                          <wps:spPr bwMode="auto">
                            <a:xfrm flipH="1">
                              <a:off x="443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3" name="Line 281"/>
                          <wps:cNvCnPr/>
                          <wps:spPr bwMode="auto">
                            <a:xfrm flipV="1">
                              <a:off x="4375"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 name="Line 282"/>
                          <wps:cNvCnPr/>
                          <wps:spPr bwMode="auto">
                            <a:xfrm flipH="1">
                              <a:off x="431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 name="Line 283"/>
                          <wps:cNvCnPr/>
                          <wps:spPr bwMode="auto">
                            <a:xfrm flipV="1">
                              <a:off x="425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 name="Line 284"/>
                          <wps:cNvCnPr/>
                          <wps:spPr bwMode="auto">
                            <a:xfrm flipH="1">
                              <a:off x="4189"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 name="Line 285"/>
                          <wps:cNvCnPr/>
                          <wps:spPr bwMode="auto">
                            <a:xfrm flipV="1">
                              <a:off x="412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8" name="Line 286"/>
                          <wps:cNvCnPr/>
                          <wps:spPr bwMode="auto">
                            <a:xfrm flipH="1">
                              <a:off x="406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9" name="Line 287"/>
                          <wps:cNvCnPr/>
                          <wps:spPr bwMode="auto">
                            <a:xfrm flipV="1">
                              <a:off x="400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 name="Line 288"/>
                          <wps:cNvCnPr/>
                          <wps:spPr bwMode="auto">
                            <a:xfrm flipH="1">
                              <a:off x="3940"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 name="Line 289"/>
                          <wps:cNvCnPr/>
                          <wps:spPr bwMode="auto">
                            <a:xfrm flipV="1">
                              <a:off x="3878"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2" name="Line 290"/>
                          <wps:cNvCnPr/>
                          <wps:spPr bwMode="auto">
                            <a:xfrm flipH="1">
                              <a:off x="3815"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3" name="Line 291"/>
                          <wps:cNvCnPr/>
                          <wps:spPr bwMode="auto">
                            <a:xfrm flipV="1">
                              <a:off x="3752"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4" name="Line 292"/>
                          <wps:cNvCnPr/>
                          <wps:spPr bwMode="auto">
                            <a:xfrm flipH="1">
                              <a:off x="369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5" name="Line 293"/>
                          <wps:cNvCnPr/>
                          <wps:spPr bwMode="auto">
                            <a:xfrm flipV="1">
                              <a:off x="362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6" name="Line 294"/>
                          <wps:cNvCnPr/>
                          <wps:spPr bwMode="auto">
                            <a:xfrm flipH="1">
                              <a:off x="3565"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7" name="Line 295"/>
                          <wps:cNvCnPr/>
                          <wps:spPr bwMode="auto">
                            <a:xfrm flipV="1">
                              <a:off x="350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8" name="Line 296"/>
                          <wps:cNvCnPr/>
                          <wps:spPr bwMode="auto">
                            <a:xfrm flipH="1">
                              <a:off x="343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9" name="Line 297"/>
                          <wps:cNvCnPr/>
                          <wps:spPr bwMode="auto">
                            <a:xfrm flipV="1">
                              <a:off x="337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0" name="Line 298"/>
                          <wps:cNvCnPr/>
                          <wps:spPr bwMode="auto">
                            <a:xfrm flipH="1">
                              <a:off x="3314"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1" name="Line 299"/>
                          <wps:cNvCnPr/>
                          <wps:spPr bwMode="auto">
                            <a:xfrm flipV="1">
                              <a:off x="325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2" name="Line 300"/>
                          <wps:cNvCnPr/>
                          <wps:spPr bwMode="auto">
                            <a:xfrm flipH="1">
                              <a:off x="318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3" name="Line 301"/>
                          <wps:cNvCnPr/>
                          <wps:spPr bwMode="auto">
                            <a:xfrm flipV="1">
                              <a:off x="3126"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4" name="Line 302"/>
                          <wps:cNvCnPr/>
                          <wps:spPr bwMode="auto">
                            <a:xfrm flipH="1">
                              <a:off x="3189" y="2962"/>
                              <a:ext cx="52" cy="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965" name="Group 303"/>
                        <wpg:cNvGrpSpPr>
                          <a:grpSpLocks/>
                        </wpg:cNvGrpSpPr>
                        <wpg:grpSpPr bwMode="auto">
                          <a:xfrm>
                            <a:off x="400050" y="77470"/>
                            <a:ext cx="5085080" cy="3132455"/>
                            <a:chOff x="657" y="-149"/>
                            <a:chExt cx="8008" cy="4933"/>
                          </a:xfrm>
                        </wpg:grpSpPr>
                        <wps:wsp>
                          <wps:cNvPr id="966" name="Freeform 304"/>
                          <wps:cNvSpPr>
                            <a:spLocks/>
                          </wps:cNvSpPr>
                          <wps:spPr bwMode="auto">
                            <a:xfrm>
                              <a:off x="1053" y="2962"/>
                              <a:ext cx="2065" cy="181"/>
                            </a:xfrm>
                            <a:custGeom>
                              <a:avLst/>
                              <a:gdLst>
                                <a:gd name="T0" fmla="*/ 0 w 4128"/>
                                <a:gd name="T1" fmla="*/ 361 h 361"/>
                                <a:gd name="T2" fmla="*/ 3923 w 4128"/>
                                <a:gd name="T3" fmla="*/ 361 h 361"/>
                                <a:gd name="T4" fmla="*/ 4128 w 4128"/>
                                <a:gd name="T5" fmla="*/ 0 h 361"/>
                                <a:gd name="T6" fmla="*/ 0 w 4128"/>
                                <a:gd name="T7" fmla="*/ 0 h 361"/>
                                <a:gd name="T8" fmla="*/ 0 w 4128"/>
                                <a:gd name="T9" fmla="*/ 361 h 361"/>
                              </a:gdLst>
                              <a:ahLst/>
                              <a:cxnLst>
                                <a:cxn ang="0">
                                  <a:pos x="T0" y="T1"/>
                                </a:cxn>
                                <a:cxn ang="0">
                                  <a:pos x="T2" y="T3"/>
                                </a:cxn>
                                <a:cxn ang="0">
                                  <a:pos x="T4" y="T5"/>
                                </a:cxn>
                                <a:cxn ang="0">
                                  <a:pos x="T6" y="T7"/>
                                </a:cxn>
                                <a:cxn ang="0">
                                  <a:pos x="T8" y="T9"/>
                                </a:cxn>
                              </a:cxnLst>
                              <a:rect l="0" t="0" r="r" b="b"/>
                              <a:pathLst>
                                <a:path w="4128" h="361">
                                  <a:moveTo>
                                    <a:pt x="0" y="361"/>
                                  </a:moveTo>
                                  <a:lnTo>
                                    <a:pt x="3923" y="361"/>
                                  </a:lnTo>
                                  <a:lnTo>
                                    <a:pt x="4128" y="0"/>
                                  </a:lnTo>
                                  <a:lnTo>
                                    <a:pt x="0" y="0"/>
                                  </a:lnTo>
                                  <a:lnTo>
                                    <a:pt x="0" y="3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Line 305"/>
                          <wps:cNvCnPr/>
                          <wps:spPr bwMode="auto">
                            <a:xfrm flipH="1">
                              <a:off x="3001" y="3111"/>
                              <a:ext cx="32"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8" name="Line 306"/>
                          <wps:cNvCnPr/>
                          <wps:spPr bwMode="auto">
                            <a:xfrm flipV="1">
                              <a:off x="293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9" name="Line 307"/>
                          <wps:cNvCnPr/>
                          <wps:spPr bwMode="auto">
                            <a:xfrm flipH="1">
                              <a:off x="287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0" name="Line 308"/>
                          <wps:cNvCnPr/>
                          <wps:spPr bwMode="auto">
                            <a:xfrm flipV="1">
                              <a:off x="2816"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09"/>
                          <wps:cNvCnPr/>
                          <wps:spPr bwMode="auto">
                            <a:xfrm flipH="1">
                              <a:off x="2753"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10"/>
                          <wps:cNvCnPr/>
                          <wps:spPr bwMode="auto">
                            <a:xfrm flipV="1">
                              <a:off x="2691"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3" name="Line 311"/>
                          <wps:cNvCnPr/>
                          <wps:spPr bwMode="auto">
                            <a:xfrm flipH="1">
                              <a:off x="2629"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4" name="Line 312"/>
                          <wps:cNvCnPr/>
                          <wps:spPr bwMode="auto">
                            <a:xfrm flipV="1">
                              <a:off x="256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5" name="Line 313"/>
                          <wps:cNvCnPr/>
                          <wps:spPr bwMode="auto">
                            <a:xfrm flipH="1">
                              <a:off x="2504"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6" name="Line 314"/>
                          <wps:cNvCnPr/>
                          <wps:spPr bwMode="auto">
                            <a:xfrm flipV="1">
                              <a:off x="244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7" name="Line 315"/>
                          <wps:cNvCnPr/>
                          <wps:spPr bwMode="auto">
                            <a:xfrm flipH="1">
                              <a:off x="237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8" name="Line 316"/>
                          <wps:cNvCnPr/>
                          <wps:spPr bwMode="auto">
                            <a:xfrm flipV="1">
                              <a:off x="231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9" name="Line 317"/>
                          <wps:cNvCnPr/>
                          <wps:spPr bwMode="auto">
                            <a:xfrm flipH="1">
                              <a:off x="225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0" name="Line 318"/>
                          <wps:cNvCnPr/>
                          <wps:spPr bwMode="auto">
                            <a:xfrm flipV="1">
                              <a:off x="219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1" name="Line 319"/>
                          <wps:cNvCnPr/>
                          <wps:spPr bwMode="auto">
                            <a:xfrm flipH="1">
                              <a:off x="2128"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2" name="Line 320"/>
                          <wps:cNvCnPr/>
                          <wps:spPr bwMode="auto">
                            <a:xfrm flipV="1">
                              <a:off x="206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3" name="Line 321"/>
                          <wps:cNvCnPr/>
                          <wps:spPr bwMode="auto">
                            <a:xfrm flipH="1">
                              <a:off x="2003"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22"/>
                          <wps:cNvCnPr/>
                          <wps:spPr bwMode="auto">
                            <a:xfrm flipV="1">
                              <a:off x="1940"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23"/>
                          <wps:cNvCnPr/>
                          <wps:spPr bwMode="auto">
                            <a:xfrm flipH="1">
                              <a:off x="1878"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24"/>
                          <wps:cNvCnPr/>
                          <wps:spPr bwMode="auto">
                            <a:xfrm flipV="1">
                              <a:off x="181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25"/>
                          <wps:cNvCnPr/>
                          <wps:spPr bwMode="auto">
                            <a:xfrm flipH="1">
                              <a:off x="1752"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26"/>
                          <wps:cNvCnPr/>
                          <wps:spPr bwMode="auto">
                            <a:xfrm flipV="1">
                              <a:off x="1692"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27"/>
                          <wps:cNvCnPr/>
                          <wps:spPr bwMode="auto">
                            <a:xfrm flipH="1">
                              <a:off x="1629"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28"/>
                          <wps:cNvCnPr/>
                          <wps:spPr bwMode="auto">
                            <a:xfrm flipV="1">
                              <a:off x="1567"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29"/>
                          <wps:cNvCnPr/>
                          <wps:spPr bwMode="auto">
                            <a:xfrm flipH="1">
                              <a:off x="1504"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30"/>
                          <wps:cNvCnPr/>
                          <wps:spPr bwMode="auto">
                            <a:xfrm flipV="1">
                              <a:off x="1441"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31"/>
                          <wps:cNvCnPr/>
                          <wps:spPr bwMode="auto">
                            <a:xfrm flipH="1">
                              <a:off x="137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32"/>
                          <wps:cNvCnPr/>
                          <wps:spPr bwMode="auto">
                            <a:xfrm flipV="1">
                              <a:off x="131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33"/>
                          <wps:cNvCnPr/>
                          <wps:spPr bwMode="auto">
                            <a:xfrm flipH="1">
                              <a:off x="1255"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34"/>
                          <wps:cNvCnPr/>
                          <wps:spPr bwMode="auto">
                            <a:xfrm flipV="1">
                              <a:off x="119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35"/>
                          <wps:cNvCnPr/>
                          <wps:spPr bwMode="auto">
                            <a:xfrm flipH="1">
                              <a:off x="113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36"/>
                          <wps:cNvCnPr/>
                          <wps:spPr bwMode="auto">
                            <a:xfrm flipV="1">
                              <a:off x="106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37"/>
                          <wps:cNvCnPr/>
                          <wps:spPr bwMode="auto">
                            <a:xfrm flipH="1">
                              <a:off x="1053" y="2962"/>
                              <a:ext cx="128" cy="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38"/>
                          <wps:cNvCnPr/>
                          <wps:spPr bwMode="auto">
                            <a:xfrm flipV="1">
                              <a:off x="1053" y="2962"/>
                              <a:ext cx="65" cy="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39"/>
                          <wps:cNvCnPr/>
                          <wps:spPr bwMode="auto">
                            <a:xfrm flipH="1">
                              <a:off x="1053" y="2962"/>
                              <a:ext cx="2"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40"/>
                          <wps:cNvCnPr/>
                          <wps:spPr bwMode="auto">
                            <a:xfrm>
                              <a:off x="6650" y="3143"/>
                              <a:ext cx="3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41"/>
                          <wps:cNvCnPr/>
                          <wps:spPr bwMode="auto">
                            <a:xfrm flipV="1">
                              <a:off x="7002" y="1881"/>
                              <a:ext cx="0" cy="1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4" name="Freeform 342"/>
                          <wps:cNvSpPr>
                            <a:spLocks/>
                          </wps:cNvSpPr>
                          <wps:spPr bwMode="auto">
                            <a:xfrm>
                              <a:off x="6966" y="3064"/>
                              <a:ext cx="75" cy="79"/>
                            </a:xfrm>
                            <a:custGeom>
                              <a:avLst/>
                              <a:gdLst>
                                <a:gd name="T0" fmla="*/ 0 w 150"/>
                                <a:gd name="T1" fmla="*/ 0 h 158"/>
                                <a:gd name="T2" fmla="*/ 72 w 150"/>
                                <a:gd name="T3" fmla="*/ 158 h 158"/>
                                <a:gd name="T4" fmla="*/ 150 w 150"/>
                                <a:gd name="T5" fmla="*/ 0 h 158"/>
                                <a:gd name="T6" fmla="*/ 72 w 150"/>
                                <a:gd name="T7" fmla="*/ 80 h 158"/>
                                <a:gd name="T8" fmla="*/ 0 w 150"/>
                                <a:gd name="T9" fmla="*/ 0 h 158"/>
                              </a:gdLst>
                              <a:ahLst/>
                              <a:cxnLst>
                                <a:cxn ang="0">
                                  <a:pos x="T0" y="T1"/>
                                </a:cxn>
                                <a:cxn ang="0">
                                  <a:pos x="T2" y="T3"/>
                                </a:cxn>
                                <a:cxn ang="0">
                                  <a:pos x="T4" y="T5"/>
                                </a:cxn>
                                <a:cxn ang="0">
                                  <a:pos x="T6" y="T7"/>
                                </a:cxn>
                                <a:cxn ang="0">
                                  <a:pos x="T8" y="T9"/>
                                </a:cxn>
                              </a:cxnLst>
                              <a:rect l="0" t="0" r="r" b="b"/>
                              <a:pathLst>
                                <a:path w="150" h="158">
                                  <a:moveTo>
                                    <a:pt x="0" y="0"/>
                                  </a:moveTo>
                                  <a:lnTo>
                                    <a:pt x="72" y="158"/>
                                  </a:lnTo>
                                  <a:lnTo>
                                    <a:pt x="150" y="0"/>
                                  </a:lnTo>
                                  <a:lnTo>
                                    <a:pt x="72" y="8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343"/>
                          <wps:cNvSpPr>
                            <a:spLocks/>
                          </wps:cNvSpPr>
                          <wps:spPr bwMode="auto">
                            <a:xfrm>
                              <a:off x="6966" y="1881"/>
                              <a:ext cx="75" cy="79"/>
                            </a:xfrm>
                            <a:custGeom>
                              <a:avLst/>
                              <a:gdLst>
                                <a:gd name="T0" fmla="*/ 0 w 150"/>
                                <a:gd name="T1" fmla="*/ 158 h 158"/>
                                <a:gd name="T2" fmla="*/ 72 w 150"/>
                                <a:gd name="T3" fmla="*/ 0 h 158"/>
                                <a:gd name="T4" fmla="*/ 150 w 150"/>
                                <a:gd name="T5" fmla="*/ 158 h 158"/>
                                <a:gd name="T6" fmla="*/ 72 w 150"/>
                                <a:gd name="T7" fmla="*/ 78 h 158"/>
                                <a:gd name="T8" fmla="*/ 0 w 150"/>
                                <a:gd name="T9" fmla="*/ 158 h 158"/>
                              </a:gdLst>
                              <a:ahLst/>
                              <a:cxnLst>
                                <a:cxn ang="0">
                                  <a:pos x="T0" y="T1"/>
                                </a:cxn>
                                <a:cxn ang="0">
                                  <a:pos x="T2" y="T3"/>
                                </a:cxn>
                                <a:cxn ang="0">
                                  <a:pos x="T4" y="T5"/>
                                </a:cxn>
                                <a:cxn ang="0">
                                  <a:pos x="T6" y="T7"/>
                                </a:cxn>
                                <a:cxn ang="0">
                                  <a:pos x="T8" y="T9"/>
                                </a:cxn>
                              </a:cxnLst>
                              <a:rect l="0" t="0" r="r" b="b"/>
                              <a:pathLst>
                                <a:path w="150" h="158">
                                  <a:moveTo>
                                    <a:pt x="0" y="158"/>
                                  </a:moveTo>
                                  <a:lnTo>
                                    <a:pt x="72" y="0"/>
                                  </a:lnTo>
                                  <a:lnTo>
                                    <a:pt x="150" y="158"/>
                                  </a:lnTo>
                                  <a:lnTo>
                                    <a:pt x="72" y="78"/>
                                  </a:lnTo>
                                  <a:lnTo>
                                    <a:pt x="0" y="1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6" name="Line 344"/>
                          <wps:cNvCnPr/>
                          <wps:spPr bwMode="auto">
                            <a:xfrm flipH="1">
                              <a:off x="6650" y="1881"/>
                              <a:ext cx="3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45"/>
                          <wps:cNvCnPr/>
                          <wps:spPr bwMode="auto">
                            <a:xfrm>
                              <a:off x="7345" y="2308"/>
                              <a:ext cx="0" cy="4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8" name="Rectangle 346"/>
                          <wps:cNvSpPr>
                            <a:spLocks noChangeArrowheads="1"/>
                          </wps:cNvSpPr>
                          <wps:spPr bwMode="auto">
                            <a:xfrm>
                              <a:off x="8226" y="1632"/>
                              <a:ext cx="439"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347"/>
                          <wps:cNvCnPr/>
                          <wps:spPr bwMode="auto">
                            <a:xfrm flipH="1">
                              <a:off x="8625" y="2267"/>
                              <a:ext cx="40" cy="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48"/>
                          <wps:cNvCnPr/>
                          <wps:spPr bwMode="auto">
                            <a:xfrm flipV="1">
                              <a:off x="8562" y="2203"/>
                              <a:ext cx="103"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49"/>
                          <wps:cNvCnPr/>
                          <wps:spPr bwMode="auto">
                            <a:xfrm flipH="1">
                              <a:off x="8502" y="2139"/>
                              <a:ext cx="163"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50"/>
                          <wps:cNvCnPr/>
                          <wps:spPr bwMode="auto">
                            <a:xfrm flipV="1">
                              <a:off x="8439" y="2074"/>
                              <a:ext cx="226" cy="2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51"/>
                          <wps:cNvCnPr/>
                          <wps:spPr bwMode="auto">
                            <a:xfrm flipH="1">
                              <a:off x="8376" y="2011"/>
                              <a:ext cx="289" cy="2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52"/>
                          <wps:cNvCnPr/>
                          <wps:spPr bwMode="auto">
                            <a:xfrm flipV="1">
                              <a:off x="8314" y="1948"/>
                              <a:ext cx="351" cy="3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53"/>
                          <wps:cNvCnPr/>
                          <wps:spPr bwMode="auto">
                            <a:xfrm flipH="1">
                              <a:off x="8251" y="1885"/>
                              <a:ext cx="414" cy="4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54"/>
                          <wps:cNvCnPr/>
                          <wps:spPr bwMode="auto">
                            <a:xfrm flipV="1">
                              <a:off x="8226" y="1820"/>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55"/>
                          <wps:cNvCnPr/>
                          <wps:spPr bwMode="auto">
                            <a:xfrm flipH="1">
                              <a:off x="8226" y="1757"/>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56"/>
                          <wps:cNvCnPr/>
                          <wps:spPr bwMode="auto">
                            <a:xfrm flipV="1">
                              <a:off x="8226" y="1692"/>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57"/>
                          <wps:cNvCnPr/>
                          <wps:spPr bwMode="auto">
                            <a:xfrm flipH="1">
                              <a:off x="8226" y="1632"/>
                              <a:ext cx="435" cy="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58"/>
                          <wps:cNvCnPr/>
                          <wps:spPr bwMode="auto">
                            <a:xfrm flipV="1">
                              <a:off x="8226" y="1632"/>
                              <a:ext cx="373" cy="3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59"/>
                          <wps:cNvCnPr/>
                          <wps:spPr bwMode="auto">
                            <a:xfrm flipH="1">
                              <a:off x="8226" y="1632"/>
                              <a:ext cx="310" cy="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60"/>
                          <wps:cNvCnPr/>
                          <wps:spPr bwMode="auto">
                            <a:xfrm flipV="1">
                              <a:off x="8226" y="1632"/>
                              <a:ext cx="250"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361"/>
                          <wps:cNvCnPr/>
                          <wps:spPr bwMode="auto">
                            <a:xfrm flipH="1">
                              <a:off x="8226" y="1632"/>
                              <a:ext cx="187" cy="1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62"/>
                          <wps:cNvCnPr/>
                          <wps:spPr bwMode="auto">
                            <a:xfrm flipV="1">
                              <a:off x="8226" y="1632"/>
                              <a:ext cx="124" cy="1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63"/>
                          <wps:cNvCnPr/>
                          <wps:spPr bwMode="auto">
                            <a:xfrm flipH="1">
                              <a:off x="8226" y="1632"/>
                              <a:ext cx="62"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6" name="Rectangle 364"/>
                          <wps:cNvSpPr>
                            <a:spLocks noChangeArrowheads="1"/>
                          </wps:cNvSpPr>
                          <wps:spPr bwMode="auto">
                            <a:xfrm>
                              <a:off x="8226" y="2713"/>
                              <a:ext cx="439" cy="1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Line 365"/>
                          <wps:cNvCnPr/>
                          <wps:spPr bwMode="auto">
                            <a:xfrm flipH="1">
                              <a:off x="8654" y="4055"/>
                              <a:ext cx="11"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66"/>
                          <wps:cNvCnPr/>
                          <wps:spPr bwMode="auto">
                            <a:xfrm flipV="1">
                              <a:off x="8591" y="3991"/>
                              <a:ext cx="74"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367"/>
                          <wps:cNvCnPr/>
                          <wps:spPr bwMode="auto">
                            <a:xfrm flipH="1">
                              <a:off x="8529" y="3927"/>
                              <a:ext cx="136" cy="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368"/>
                          <wps:cNvCnPr/>
                          <wps:spPr bwMode="auto">
                            <a:xfrm flipV="1">
                              <a:off x="8468" y="3865"/>
                              <a:ext cx="197" cy="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369"/>
                          <wps:cNvCnPr/>
                          <wps:spPr bwMode="auto">
                            <a:xfrm flipH="1">
                              <a:off x="8406" y="3801"/>
                              <a:ext cx="259" cy="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70"/>
                          <wps:cNvCnPr/>
                          <wps:spPr bwMode="auto">
                            <a:xfrm flipV="1">
                              <a:off x="8343" y="3736"/>
                              <a:ext cx="322" cy="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71"/>
                          <wps:cNvCnPr/>
                          <wps:spPr bwMode="auto">
                            <a:xfrm flipH="1">
                              <a:off x="8280" y="3673"/>
                              <a:ext cx="385" cy="3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72"/>
                          <wps:cNvCnPr/>
                          <wps:spPr bwMode="auto">
                            <a:xfrm flipV="1">
                              <a:off x="8226" y="3608"/>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373"/>
                          <wps:cNvCnPr/>
                          <wps:spPr bwMode="auto">
                            <a:xfrm flipH="1">
                              <a:off x="8226" y="3545"/>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374"/>
                          <wps:cNvCnPr/>
                          <wps:spPr bwMode="auto">
                            <a:xfrm flipV="1">
                              <a:off x="8226" y="3480"/>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375"/>
                          <wps:cNvCnPr/>
                          <wps:spPr bwMode="auto">
                            <a:xfrm flipH="1">
                              <a:off x="8226" y="3416"/>
                              <a:ext cx="439" cy="4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376"/>
                          <wps:cNvCnPr/>
                          <wps:spPr bwMode="auto">
                            <a:xfrm flipV="1">
                              <a:off x="8226" y="3352"/>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377"/>
                          <wps:cNvCnPr/>
                          <wps:spPr bwMode="auto">
                            <a:xfrm flipH="1">
                              <a:off x="8226" y="3288"/>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378"/>
                          <wps:cNvCnPr/>
                          <wps:spPr bwMode="auto">
                            <a:xfrm flipV="1">
                              <a:off x="8226" y="3226"/>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379"/>
                          <wps:cNvCnPr/>
                          <wps:spPr bwMode="auto">
                            <a:xfrm flipH="1">
                              <a:off x="8226" y="3162"/>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380"/>
                          <wps:cNvCnPr/>
                          <wps:spPr bwMode="auto">
                            <a:xfrm flipV="1">
                              <a:off x="8226" y="3098"/>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381"/>
                          <wps:cNvCnPr/>
                          <wps:spPr bwMode="auto">
                            <a:xfrm flipH="1">
                              <a:off x="8226" y="3034"/>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382"/>
                          <wps:cNvCnPr/>
                          <wps:spPr bwMode="auto">
                            <a:xfrm flipV="1">
                              <a:off x="8226" y="2969"/>
                              <a:ext cx="439" cy="4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383"/>
                          <wps:cNvCnPr/>
                          <wps:spPr bwMode="auto">
                            <a:xfrm flipH="1">
                              <a:off x="8226" y="2906"/>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384"/>
                          <wps:cNvCnPr/>
                          <wps:spPr bwMode="auto">
                            <a:xfrm flipV="1">
                              <a:off x="8226" y="2841"/>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385"/>
                          <wps:cNvCnPr/>
                          <wps:spPr bwMode="auto">
                            <a:xfrm flipH="1">
                              <a:off x="8226" y="2778"/>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386"/>
                          <wps:cNvCnPr/>
                          <wps:spPr bwMode="auto">
                            <a:xfrm flipV="1">
                              <a:off x="8226" y="2713"/>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387"/>
                          <wps:cNvCnPr/>
                          <wps:spPr bwMode="auto">
                            <a:xfrm flipH="1">
                              <a:off x="8226" y="2713"/>
                              <a:ext cx="377" cy="3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388"/>
                          <wps:cNvCnPr/>
                          <wps:spPr bwMode="auto">
                            <a:xfrm flipV="1">
                              <a:off x="8226" y="2713"/>
                              <a:ext cx="314" cy="3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389"/>
                          <wps:cNvCnPr/>
                          <wps:spPr bwMode="auto">
                            <a:xfrm flipH="1">
                              <a:off x="8226" y="2713"/>
                              <a:ext cx="254"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390"/>
                          <wps:cNvCnPr/>
                          <wps:spPr bwMode="auto">
                            <a:xfrm flipV="1">
                              <a:off x="8226" y="2713"/>
                              <a:ext cx="191" cy="1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391"/>
                          <wps:cNvCnPr/>
                          <wps:spPr bwMode="auto">
                            <a:xfrm flipH="1">
                              <a:off x="8226" y="2713"/>
                              <a:ext cx="129" cy="1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392"/>
                          <wps:cNvCnPr/>
                          <wps:spPr bwMode="auto">
                            <a:xfrm flipV="1">
                              <a:off x="8226" y="2713"/>
                              <a:ext cx="66"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393"/>
                          <wps:cNvCnPr/>
                          <wps:spPr bwMode="auto">
                            <a:xfrm flipH="1">
                              <a:off x="8226" y="2713"/>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394"/>
                          <wps:cNvCnPr/>
                          <wps:spPr bwMode="auto">
                            <a:xfrm>
                              <a:off x="7345" y="2308"/>
                              <a:ext cx="1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395"/>
                          <wps:cNvCnPr/>
                          <wps:spPr bwMode="auto">
                            <a:xfrm>
                              <a:off x="7345" y="2713"/>
                              <a:ext cx="1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396"/>
                          <wps:cNvCnPr/>
                          <wps:spPr bwMode="auto">
                            <a:xfrm>
                              <a:off x="8226" y="2713"/>
                              <a:ext cx="0" cy="1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397"/>
                          <wps:cNvCnPr/>
                          <wps:spPr bwMode="auto">
                            <a:xfrm flipH="1">
                              <a:off x="7034" y="2591"/>
                              <a:ext cx="660" cy="11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398"/>
                          <wps:cNvCnPr/>
                          <wps:spPr bwMode="auto">
                            <a:xfrm>
                              <a:off x="1053" y="3188"/>
                              <a:ext cx="0" cy="8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399"/>
                          <wps:cNvCnPr/>
                          <wps:spPr bwMode="auto">
                            <a:xfrm flipV="1">
                              <a:off x="6605" y="3188"/>
                              <a:ext cx="0" cy="8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400"/>
                          <wps:cNvCnPr/>
                          <wps:spPr bwMode="auto">
                            <a:xfrm flipH="1" flipV="1">
                              <a:off x="5295" y="1067"/>
                              <a:ext cx="422"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401"/>
                          <wps:cNvSpPr>
                            <a:spLocks/>
                          </wps:cNvSpPr>
                          <wps:spPr bwMode="auto">
                            <a:xfrm>
                              <a:off x="5654" y="2158"/>
                              <a:ext cx="72" cy="86"/>
                            </a:xfrm>
                            <a:custGeom>
                              <a:avLst/>
                              <a:gdLst>
                                <a:gd name="T0" fmla="*/ 0 w 143"/>
                                <a:gd name="T1" fmla="*/ 52 h 172"/>
                                <a:gd name="T2" fmla="*/ 125 w 143"/>
                                <a:gd name="T3" fmla="*/ 172 h 172"/>
                                <a:gd name="T4" fmla="*/ 143 w 143"/>
                                <a:gd name="T5" fmla="*/ 0 h 172"/>
                                <a:gd name="T6" fmla="*/ 99 w 143"/>
                                <a:gd name="T7" fmla="*/ 98 h 172"/>
                                <a:gd name="T8" fmla="*/ 0 w 143"/>
                                <a:gd name="T9" fmla="*/ 52 h 172"/>
                              </a:gdLst>
                              <a:ahLst/>
                              <a:cxnLst>
                                <a:cxn ang="0">
                                  <a:pos x="T0" y="T1"/>
                                </a:cxn>
                                <a:cxn ang="0">
                                  <a:pos x="T2" y="T3"/>
                                </a:cxn>
                                <a:cxn ang="0">
                                  <a:pos x="T4" y="T5"/>
                                </a:cxn>
                                <a:cxn ang="0">
                                  <a:pos x="T6" y="T7"/>
                                </a:cxn>
                                <a:cxn ang="0">
                                  <a:pos x="T8" y="T9"/>
                                </a:cxn>
                              </a:cxnLst>
                              <a:rect l="0" t="0" r="r" b="b"/>
                              <a:pathLst>
                                <a:path w="143" h="172">
                                  <a:moveTo>
                                    <a:pt x="0" y="52"/>
                                  </a:moveTo>
                                  <a:lnTo>
                                    <a:pt x="125" y="172"/>
                                  </a:lnTo>
                                  <a:lnTo>
                                    <a:pt x="143" y="0"/>
                                  </a:lnTo>
                                  <a:lnTo>
                                    <a:pt x="99" y="98"/>
                                  </a:lnTo>
                                  <a:lnTo>
                                    <a:pt x="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4" name="Line 402"/>
                          <wps:cNvCnPr/>
                          <wps:spPr bwMode="auto">
                            <a:xfrm flipH="1">
                              <a:off x="657" y="2060"/>
                              <a:ext cx="39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403"/>
                          <wps:cNvCnPr/>
                          <wps:spPr bwMode="auto">
                            <a:xfrm>
                              <a:off x="657" y="2962"/>
                              <a:ext cx="39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404"/>
                          <wps:cNvCnPr/>
                          <wps:spPr bwMode="auto">
                            <a:xfrm flipV="1">
                              <a:off x="701" y="707"/>
                              <a:ext cx="0" cy="1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7" name="Freeform 405"/>
                          <wps:cNvSpPr>
                            <a:spLocks/>
                          </wps:cNvSpPr>
                          <wps:spPr bwMode="auto">
                            <a:xfrm>
                              <a:off x="662" y="1981"/>
                              <a:ext cx="77" cy="79"/>
                            </a:xfrm>
                            <a:custGeom>
                              <a:avLst/>
                              <a:gdLst>
                                <a:gd name="T0" fmla="*/ 0 w 154"/>
                                <a:gd name="T1" fmla="*/ 0 h 158"/>
                                <a:gd name="T2" fmla="*/ 78 w 154"/>
                                <a:gd name="T3" fmla="*/ 158 h 158"/>
                                <a:gd name="T4" fmla="*/ 154 w 154"/>
                                <a:gd name="T5" fmla="*/ 0 h 158"/>
                                <a:gd name="T6" fmla="*/ 78 w 154"/>
                                <a:gd name="T7" fmla="*/ 78 h 158"/>
                                <a:gd name="T8" fmla="*/ 0 w 154"/>
                                <a:gd name="T9" fmla="*/ 0 h 158"/>
                              </a:gdLst>
                              <a:ahLst/>
                              <a:cxnLst>
                                <a:cxn ang="0">
                                  <a:pos x="T0" y="T1"/>
                                </a:cxn>
                                <a:cxn ang="0">
                                  <a:pos x="T2" y="T3"/>
                                </a:cxn>
                                <a:cxn ang="0">
                                  <a:pos x="T4" y="T5"/>
                                </a:cxn>
                                <a:cxn ang="0">
                                  <a:pos x="T6" y="T7"/>
                                </a:cxn>
                                <a:cxn ang="0">
                                  <a:pos x="T8" y="T9"/>
                                </a:cxn>
                              </a:cxnLst>
                              <a:rect l="0" t="0" r="r" b="b"/>
                              <a:pathLst>
                                <a:path w="154" h="158">
                                  <a:moveTo>
                                    <a:pt x="0" y="0"/>
                                  </a:moveTo>
                                  <a:lnTo>
                                    <a:pt x="78" y="158"/>
                                  </a:lnTo>
                                  <a:lnTo>
                                    <a:pt x="154" y="0"/>
                                  </a:lnTo>
                                  <a:lnTo>
                                    <a:pt x="78" y="7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8" name="Line 406"/>
                          <wps:cNvCnPr/>
                          <wps:spPr bwMode="auto">
                            <a:xfrm>
                              <a:off x="701" y="707"/>
                              <a:ext cx="2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407"/>
                          <wps:cNvCnPr/>
                          <wps:spPr bwMode="auto">
                            <a:xfrm flipV="1">
                              <a:off x="7784" y="2082"/>
                              <a:ext cx="0" cy="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408"/>
                          <wps:cNvCnPr/>
                          <wps:spPr bwMode="auto">
                            <a:xfrm flipV="1">
                              <a:off x="1275" y="1069"/>
                              <a:ext cx="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1" name="Freeform 409"/>
                          <wps:cNvSpPr>
                            <a:spLocks/>
                          </wps:cNvSpPr>
                          <wps:spPr bwMode="auto">
                            <a:xfrm>
                              <a:off x="1236" y="1892"/>
                              <a:ext cx="77" cy="77"/>
                            </a:xfrm>
                            <a:custGeom>
                              <a:avLst/>
                              <a:gdLst>
                                <a:gd name="T0" fmla="*/ 0 w 154"/>
                                <a:gd name="T1" fmla="*/ 0 h 154"/>
                                <a:gd name="T2" fmla="*/ 78 w 154"/>
                                <a:gd name="T3" fmla="*/ 154 h 154"/>
                                <a:gd name="T4" fmla="*/ 154 w 154"/>
                                <a:gd name="T5" fmla="*/ 0 h 154"/>
                                <a:gd name="T6" fmla="*/ 78 w 154"/>
                                <a:gd name="T7" fmla="*/ 80 h 154"/>
                                <a:gd name="T8" fmla="*/ 0 w 154"/>
                                <a:gd name="T9" fmla="*/ 0 h 154"/>
                              </a:gdLst>
                              <a:ahLst/>
                              <a:cxnLst>
                                <a:cxn ang="0">
                                  <a:pos x="T0" y="T1"/>
                                </a:cxn>
                                <a:cxn ang="0">
                                  <a:pos x="T2" y="T3"/>
                                </a:cxn>
                                <a:cxn ang="0">
                                  <a:pos x="T4" y="T5"/>
                                </a:cxn>
                                <a:cxn ang="0">
                                  <a:pos x="T6" y="T7"/>
                                </a:cxn>
                                <a:cxn ang="0">
                                  <a:pos x="T8" y="T9"/>
                                </a:cxn>
                              </a:cxnLst>
                              <a:rect l="0" t="0" r="r" b="b"/>
                              <a:pathLst>
                                <a:path w="154" h="154">
                                  <a:moveTo>
                                    <a:pt x="0" y="0"/>
                                  </a:moveTo>
                                  <a:lnTo>
                                    <a:pt x="78" y="154"/>
                                  </a:lnTo>
                                  <a:lnTo>
                                    <a:pt x="154" y="0"/>
                                  </a:lnTo>
                                  <a:lnTo>
                                    <a:pt x="78" y="8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2" name="Line 410"/>
                          <wps:cNvCnPr/>
                          <wps:spPr bwMode="auto">
                            <a:xfrm>
                              <a:off x="701" y="2960"/>
                              <a:ext cx="0" cy="4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3" name="Freeform 411"/>
                          <wps:cNvSpPr>
                            <a:spLocks/>
                          </wps:cNvSpPr>
                          <wps:spPr bwMode="auto">
                            <a:xfrm>
                              <a:off x="662" y="2960"/>
                              <a:ext cx="77" cy="79"/>
                            </a:xfrm>
                            <a:custGeom>
                              <a:avLst/>
                              <a:gdLst>
                                <a:gd name="T0" fmla="*/ 154 w 154"/>
                                <a:gd name="T1" fmla="*/ 155 h 158"/>
                                <a:gd name="T2" fmla="*/ 78 w 154"/>
                                <a:gd name="T3" fmla="*/ 0 h 158"/>
                                <a:gd name="T4" fmla="*/ 0 w 154"/>
                                <a:gd name="T5" fmla="*/ 158 h 158"/>
                                <a:gd name="T6" fmla="*/ 78 w 154"/>
                                <a:gd name="T7" fmla="*/ 80 h 158"/>
                                <a:gd name="T8" fmla="*/ 154 w 154"/>
                                <a:gd name="T9" fmla="*/ 155 h 158"/>
                              </a:gdLst>
                              <a:ahLst/>
                              <a:cxnLst>
                                <a:cxn ang="0">
                                  <a:pos x="T0" y="T1"/>
                                </a:cxn>
                                <a:cxn ang="0">
                                  <a:pos x="T2" y="T3"/>
                                </a:cxn>
                                <a:cxn ang="0">
                                  <a:pos x="T4" y="T5"/>
                                </a:cxn>
                                <a:cxn ang="0">
                                  <a:pos x="T6" y="T7"/>
                                </a:cxn>
                                <a:cxn ang="0">
                                  <a:pos x="T8" y="T9"/>
                                </a:cxn>
                              </a:cxnLst>
                              <a:rect l="0" t="0" r="r" b="b"/>
                              <a:pathLst>
                                <a:path w="154" h="158">
                                  <a:moveTo>
                                    <a:pt x="154" y="155"/>
                                  </a:moveTo>
                                  <a:lnTo>
                                    <a:pt x="78" y="0"/>
                                  </a:lnTo>
                                  <a:lnTo>
                                    <a:pt x="0" y="158"/>
                                  </a:lnTo>
                                  <a:lnTo>
                                    <a:pt x="78" y="80"/>
                                  </a:lnTo>
                                  <a:lnTo>
                                    <a:pt x="154" y="15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4" name="Freeform 412"/>
                          <wps:cNvSpPr>
                            <a:spLocks/>
                          </wps:cNvSpPr>
                          <wps:spPr bwMode="auto">
                            <a:xfrm>
                              <a:off x="8226" y="1632"/>
                              <a:ext cx="439" cy="676"/>
                            </a:xfrm>
                            <a:custGeom>
                              <a:avLst/>
                              <a:gdLst>
                                <a:gd name="T0" fmla="*/ 0 w 879"/>
                                <a:gd name="T1" fmla="*/ 1352 h 1352"/>
                                <a:gd name="T2" fmla="*/ 0 w 879"/>
                                <a:gd name="T3" fmla="*/ 0 h 1352"/>
                                <a:gd name="T4" fmla="*/ 879 w 879"/>
                                <a:gd name="T5" fmla="*/ 0 h 1352"/>
                              </a:gdLst>
                              <a:ahLst/>
                              <a:cxnLst>
                                <a:cxn ang="0">
                                  <a:pos x="T0" y="T1"/>
                                </a:cxn>
                                <a:cxn ang="0">
                                  <a:pos x="T2" y="T3"/>
                                </a:cxn>
                                <a:cxn ang="0">
                                  <a:pos x="T4" y="T5"/>
                                </a:cxn>
                              </a:cxnLst>
                              <a:rect l="0" t="0" r="r" b="b"/>
                              <a:pathLst>
                                <a:path w="879" h="1352">
                                  <a:moveTo>
                                    <a:pt x="0" y="1352"/>
                                  </a:moveTo>
                                  <a:lnTo>
                                    <a:pt x="0" y="0"/>
                                  </a:lnTo>
                                  <a:lnTo>
                                    <a:pt x="8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413"/>
                          <wps:cNvCnPr/>
                          <wps:spPr bwMode="auto">
                            <a:xfrm>
                              <a:off x="1053" y="1881"/>
                              <a:ext cx="26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14"/>
                          <wps:cNvCnPr/>
                          <wps:spPr bwMode="auto">
                            <a:xfrm flipH="1">
                              <a:off x="1241" y="2060"/>
                              <a:ext cx="238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15"/>
                          <wps:cNvCnPr/>
                          <wps:spPr bwMode="auto">
                            <a:xfrm>
                              <a:off x="1053" y="2060"/>
                              <a:ext cx="257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16"/>
                          <wps:cNvCnPr/>
                          <wps:spPr bwMode="auto">
                            <a:xfrm>
                              <a:off x="1053" y="2962"/>
                              <a:ext cx="2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17"/>
                          <wps:cNvCnPr/>
                          <wps:spPr bwMode="auto">
                            <a:xfrm>
                              <a:off x="1053" y="2962"/>
                              <a:ext cx="2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18"/>
                          <wps:cNvCnPr/>
                          <wps:spPr bwMode="auto">
                            <a:xfrm flipH="1">
                              <a:off x="1053" y="3143"/>
                              <a:ext cx="19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19"/>
                          <wps:cNvCnPr/>
                          <wps:spPr bwMode="auto">
                            <a:xfrm>
                              <a:off x="3118" y="3143"/>
                              <a:ext cx="1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2" name="Freeform 420"/>
                          <wps:cNvSpPr>
                            <a:spLocks/>
                          </wps:cNvSpPr>
                          <wps:spPr bwMode="auto">
                            <a:xfrm>
                              <a:off x="3219" y="2962"/>
                              <a:ext cx="3386" cy="181"/>
                            </a:xfrm>
                            <a:custGeom>
                              <a:avLst/>
                              <a:gdLst>
                                <a:gd name="T0" fmla="*/ 30 w 6774"/>
                                <a:gd name="T1" fmla="*/ 361 h 361"/>
                                <a:gd name="T2" fmla="*/ 6774 w 6774"/>
                                <a:gd name="T3" fmla="*/ 361 h 361"/>
                                <a:gd name="T4" fmla="*/ 6774 w 6774"/>
                                <a:gd name="T5" fmla="*/ 0 h 361"/>
                                <a:gd name="T6" fmla="*/ 0 w 6774"/>
                                <a:gd name="T7" fmla="*/ 0 h 361"/>
                              </a:gdLst>
                              <a:ahLst/>
                              <a:cxnLst>
                                <a:cxn ang="0">
                                  <a:pos x="T0" y="T1"/>
                                </a:cxn>
                                <a:cxn ang="0">
                                  <a:pos x="T2" y="T3"/>
                                </a:cxn>
                                <a:cxn ang="0">
                                  <a:pos x="T4" y="T5"/>
                                </a:cxn>
                                <a:cxn ang="0">
                                  <a:pos x="T6" y="T7"/>
                                </a:cxn>
                              </a:cxnLst>
                              <a:rect l="0" t="0" r="r" b="b"/>
                              <a:pathLst>
                                <a:path w="6774" h="361">
                                  <a:moveTo>
                                    <a:pt x="30" y="361"/>
                                  </a:moveTo>
                                  <a:lnTo>
                                    <a:pt x="6774" y="361"/>
                                  </a:lnTo>
                                  <a:lnTo>
                                    <a:pt x="6774"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421"/>
                          <wps:cNvSpPr>
                            <a:spLocks/>
                          </wps:cNvSpPr>
                          <wps:spPr bwMode="auto">
                            <a:xfrm>
                              <a:off x="3728" y="1881"/>
                              <a:ext cx="2877" cy="179"/>
                            </a:xfrm>
                            <a:custGeom>
                              <a:avLst/>
                              <a:gdLst>
                                <a:gd name="T0" fmla="*/ 0 w 5755"/>
                                <a:gd name="T1" fmla="*/ 358 h 358"/>
                                <a:gd name="T2" fmla="*/ 5755 w 5755"/>
                                <a:gd name="T3" fmla="*/ 358 h 358"/>
                                <a:gd name="T4" fmla="*/ 5755 w 5755"/>
                                <a:gd name="T5" fmla="*/ 0 h 358"/>
                                <a:gd name="T6" fmla="*/ 207 w 5755"/>
                                <a:gd name="T7" fmla="*/ 0 h 358"/>
                              </a:gdLst>
                              <a:ahLst/>
                              <a:cxnLst>
                                <a:cxn ang="0">
                                  <a:pos x="T0" y="T1"/>
                                </a:cxn>
                                <a:cxn ang="0">
                                  <a:pos x="T2" y="T3"/>
                                </a:cxn>
                                <a:cxn ang="0">
                                  <a:pos x="T4" y="T5"/>
                                </a:cxn>
                                <a:cxn ang="0">
                                  <a:pos x="T6" y="T7"/>
                                </a:cxn>
                              </a:cxnLst>
                              <a:rect l="0" t="0" r="r" b="b"/>
                              <a:pathLst>
                                <a:path w="5755" h="358">
                                  <a:moveTo>
                                    <a:pt x="0" y="358"/>
                                  </a:moveTo>
                                  <a:lnTo>
                                    <a:pt x="5755" y="358"/>
                                  </a:lnTo>
                                  <a:lnTo>
                                    <a:pt x="5755" y="0"/>
                                  </a:lnTo>
                                  <a:lnTo>
                                    <a:pt x="2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Rectangle 422"/>
                          <wps:cNvSpPr>
                            <a:spLocks noChangeArrowheads="1"/>
                          </wps:cNvSpPr>
                          <wps:spPr bwMode="auto">
                            <a:xfrm>
                              <a:off x="7670" y="1852"/>
                              <a:ext cx="226" cy="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85" name="Rectangle 423"/>
                          <wps:cNvSpPr>
                            <a:spLocks noChangeArrowheads="1"/>
                          </wps:cNvSpPr>
                          <wps:spPr bwMode="auto">
                            <a:xfrm>
                              <a:off x="7754" y="1908"/>
                              <a:ext cx="1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24578A" w:rsidRDefault="00F26DFB" w:rsidP="00727A07">
                                <w:pPr>
                                  <w:spacing w:line="240" w:lineRule="auto"/>
                                </w:pPr>
                                <w:r w:rsidRPr="0024578A">
                                  <w:rPr>
                                    <w:rFonts w:ascii="Arial" w:hAnsi="Arial" w:cs="Arial"/>
                                    <w:bCs/>
                                    <w:color w:val="000000"/>
                                    <w:sz w:val="14"/>
                                    <w:szCs w:val="14"/>
                                    <w:lang w:val="en-US"/>
                                  </w:rPr>
                                  <w:t>A</w:t>
                                </w:r>
                              </w:p>
                            </w:txbxContent>
                          </wps:txbx>
                          <wps:bodyPr rot="0" vert="horz" wrap="none" lIns="0" tIns="0" rIns="0" bIns="0" anchor="t" anchorCtr="0" upright="1">
                            <a:noAutofit/>
                          </wps:bodyPr>
                        </wps:wsp>
                        <wps:wsp>
                          <wps:cNvPr id="1086" name="Rectangle 424"/>
                          <wps:cNvSpPr>
                            <a:spLocks noChangeArrowheads="1"/>
                          </wps:cNvSpPr>
                          <wps:spPr bwMode="auto">
                            <a:xfrm rot="16140000">
                              <a:off x="6561" y="2481"/>
                              <a:ext cx="68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24578A" w:rsidRDefault="00F26DFB" w:rsidP="00727A07">
                                <w:pPr>
                                  <w:spacing w:line="240" w:lineRule="auto"/>
                                </w:pPr>
                                <w:r w:rsidRPr="0024578A">
                                  <w:rPr>
                                    <w:rFonts w:ascii="Arial" w:hAnsi="Arial" w:cs="Arial"/>
                                    <w:bCs/>
                                    <w:color w:val="000000"/>
                                    <w:sz w:val="14"/>
                                    <w:szCs w:val="14"/>
                                    <w:lang w:val="en-US"/>
                                  </w:rPr>
                                  <w:t>ø80 ± 0</w:t>
                                </w:r>
                                <w:r>
                                  <w:rPr>
                                    <w:rFonts w:ascii="Arial" w:hAnsi="Arial" w:cs="Arial"/>
                                    <w:bCs/>
                                    <w:color w:val="000000"/>
                                    <w:sz w:val="14"/>
                                    <w:szCs w:val="14"/>
                                  </w:rPr>
                                  <w:t>,</w:t>
                                </w:r>
                                <w:r w:rsidRPr="0024578A">
                                  <w:rPr>
                                    <w:rFonts w:ascii="Arial" w:hAnsi="Arial" w:cs="Arial"/>
                                    <w:bCs/>
                                    <w:color w:val="000000"/>
                                    <w:sz w:val="14"/>
                                    <w:szCs w:val="14"/>
                                    <w:lang w:val="en-US"/>
                                  </w:rPr>
                                  <w:t>5</w:t>
                                </w:r>
                              </w:p>
                            </w:txbxContent>
                          </wps:txbx>
                          <wps:bodyPr rot="0" vert="vert270" wrap="square" lIns="0" tIns="0" rIns="0" bIns="0" anchor="t" anchorCtr="0" upright="1">
                            <a:noAutofit/>
                          </wps:bodyPr>
                        </wps:wsp>
                        <wps:wsp>
                          <wps:cNvPr id="1087" name="Rectangle 425"/>
                          <wps:cNvSpPr>
                            <a:spLocks noChangeArrowheads="1"/>
                          </wps:cNvSpPr>
                          <wps:spPr bwMode="auto">
                            <a:xfrm>
                              <a:off x="3246" y="920"/>
                              <a:ext cx="97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A320B0" w:rsidRDefault="00F26DFB" w:rsidP="00727A07">
                                <w:pPr>
                                  <w:spacing w:line="240" w:lineRule="auto"/>
                                  <w:rPr>
                                    <w:bCs/>
                                    <w:color w:val="000000"/>
                                    <w:sz w:val="14"/>
                                    <w:szCs w:val="14"/>
                                  </w:rPr>
                                </w:pPr>
                                <w:r w:rsidRPr="00A320B0">
                                  <w:rPr>
                                    <w:bCs/>
                                    <w:color w:val="000000"/>
                                    <w:sz w:val="14"/>
                                    <w:szCs w:val="14"/>
                                  </w:rPr>
                                  <w:t>Полиуретановая</w:t>
                                </w:r>
                              </w:p>
                              <w:p w:rsidR="00F26DFB" w:rsidRPr="0024578A" w:rsidRDefault="00F26DFB" w:rsidP="00727A07">
                                <w:pPr>
                                  <w:spacing w:line="240" w:lineRule="auto"/>
                                </w:pPr>
                                <w:r w:rsidRPr="00A320B0">
                                  <w:rPr>
                                    <w:bCs/>
                                    <w:color w:val="000000"/>
                                    <w:sz w:val="14"/>
                                    <w:szCs w:val="14"/>
                                  </w:rPr>
                                  <w:t>трубка</w:t>
                                </w:r>
                              </w:p>
                            </w:txbxContent>
                          </wps:txbx>
                          <wps:bodyPr rot="0" vert="horz" wrap="none" lIns="0" tIns="0" rIns="0" bIns="0" anchor="t" anchorCtr="0" upright="1">
                            <a:noAutofit/>
                          </wps:bodyPr>
                        </wps:wsp>
                        <wps:wsp>
                          <wps:cNvPr id="1088" name="Rectangle 426"/>
                          <wps:cNvSpPr>
                            <a:spLocks noChangeArrowheads="1"/>
                          </wps:cNvSpPr>
                          <wps:spPr bwMode="auto">
                            <a:xfrm>
                              <a:off x="5308" y="920"/>
                              <a:ext cx="77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511F64" w:rsidRDefault="00F26DFB" w:rsidP="00727A07">
                                <w:pPr>
                                  <w:spacing w:line="240" w:lineRule="auto"/>
                                  <w:rPr>
                                    <w:bCs/>
                                    <w:color w:val="000000"/>
                                    <w:sz w:val="14"/>
                                    <w:szCs w:val="14"/>
                                  </w:rPr>
                                </w:pPr>
                                <w:r w:rsidRPr="00511F64">
                                  <w:rPr>
                                    <w:bCs/>
                                    <w:color w:val="000000"/>
                                    <w:sz w:val="14"/>
                                    <w:szCs w:val="14"/>
                                  </w:rPr>
                                  <w:t>Овальный</w:t>
                                </w:r>
                              </w:p>
                              <w:p w:rsidR="00F26DFB" w:rsidRPr="0024578A" w:rsidRDefault="00F26DFB" w:rsidP="00727A07">
                                <w:pPr>
                                  <w:spacing w:line="240" w:lineRule="auto"/>
                                </w:pPr>
                                <w:r w:rsidRPr="00511F64">
                                  <w:rPr>
                                    <w:bCs/>
                                    <w:color w:val="000000"/>
                                    <w:sz w:val="14"/>
                                    <w:szCs w:val="14"/>
                                  </w:rPr>
                                  <w:t xml:space="preserve">  наконечник</w:t>
                                </w:r>
                              </w:p>
                            </w:txbxContent>
                          </wps:txbx>
                          <wps:bodyPr rot="0" vert="horz" wrap="none" lIns="0" tIns="0" rIns="0" bIns="0" anchor="t" anchorCtr="0" upright="1">
                            <a:noAutofit/>
                          </wps:bodyPr>
                        </wps:wsp>
                        <wps:wsp>
                          <wps:cNvPr id="1089" name="Rectangle 427"/>
                          <wps:cNvSpPr>
                            <a:spLocks noChangeArrowheads="1"/>
                          </wps:cNvSpPr>
                          <wps:spPr bwMode="auto">
                            <a:xfrm>
                              <a:off x="1280" y="920"/>
                              <a:ext cx="99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A320B0" w:rsidRDefault="00F26DFB" w:rsidP="00727A07">
                                <w:pPr>
                                  <w:spacing w:line="240" w:lineRule="auto"/>
                                  <w:rPr>
                                    <w:bCs/>
                                    <w:vanish/>
                                    <w:color w:val="000000"/>
                                    <w:sz w:val="16"/>
                                    <w:szCs w:val="16"/>
                                  </w:rPr>
                                </w:pPr>
                                <w:r w:rsidRPr="00A320B0">
                                  <w:rPr>
                                    <w:bCs/>
                                    <w:color w:val="000000"/>
                                    <w:sz w:val="14"/>
                                    <w:szCs w:val="14"/>
                                  </w:rPr>
                                  <w:t xml:space="preserve">Стальная трубка </w:t>
                                </w:r>
                              </w:p>
                              <w:p w:rsidR="00F26DFB" w:rsidRPr="00A320B0" w:rsidRDefault="00F26DFB" w:rsidP="00727A07">
                                <w:pPr>
                                  <w:spacing w:line="240" w:lineRule="auto"/>
                                </w:pPr>
                                <w:r w:rsidRPr="00A320B0">
                                  <w:rPr>
                                    <w:bCs/>
                                    <w:color w:val="000000"/>
                                    <w:sz w:val="14"/>
                                    <w:szCs w:val="14"/>
                                  </w:rPr>
                                  <w:t>на тележке</w:t>
                                </w:r>
                              </w:p>
                            </w:txbxContent>
                          </wps:txbx>
                          <wps:bodyPr rot="0" vert="horz" wrap="none" lIns="0" tIns="0" rIns="0" bIns="0" anchor="t" anchorCtr="0" upright="1">
                            <a:noAutofit/>
                          </wps:bodyPr>
                        </wps:wsp>
                        <wps:wsp>
                          <wps:cNvPr id="1090" name="Rectangle 428"/>
                          <wps:cNvSpPr>
                            <a:spLocks noChangeArrowheads="1"/>
                          </wps:cNvSpPr>
                          <wps:spPr bwMode="auto">
                            <a:xfrm>
                              <a:off x="920" y="596"/>
                              <a:ext cx="226" cy="231"/>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91" name="Rectangle 429"/>
                          <wps:cNvSpPr>
                            <a:spLocks noChangeArrowheads="1"/>
                          </wps:cNvSpPr>
                          <wps:spPr bwMode="auto">
                            <a:xfrm>
                              <a:off x="1144" y="598"/>
                              <a:ext cx="227" cy="229"/>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92" name="Rectangle 430"/>
                          <wps:cNvSpPr>
                            <a:spLocks noChangeArrowheads="1"/>
                          </wps:cNvSpPr>
                          <wps:spPr bwMode="auto">
                            <a:xfrm>
                              <a:off x="1372" y="596"/>
                              <a:ext cx="226" cy="229"/>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93" name="Freeform 431"/>
                          <wps:cNvSpPr>
                            <a:spLocks/>
                          </wps:cNvSpPr>
                          <wps:spPr bwMode="auto">
                            <a:xfrm>
                              <a:off x="947" y="626"/>
                              <a:ext cx="169" cy="171"/>
                            </a:xfrm>
                            <a:custGeom>
                              <a:avLst/>
                              <a:gdLst>
                                <a:gd name="T0" fmla="*/ 339 w 339"/>
                                <a:gd name="T1" fmla="*/ 170 h 343"/>
                                <a:gd name="T2" fmla="*/ 335 w 339"/>
                                <a:gd name="T3" fmla="*/ 206 h 343"/>
                                <a:gd name="T4" fmla="*/ 325 w 339"/>
                                <a:gd name="T5" fmla="*/ 241 h 343"/>
                                <a:gd name="T6" fmla="*/ 305 w 339"/>
                                <a:gd name="T7" fmla="*/ 272 h 343"/>
                                <a:gd name="T8" fmla="*/ 284 w 339"/>
                                <a:gd name="T9" fmla="*/ 297 h 343"/>
                                <a:gd name="T10" fmla="*/ 254 w 339"/>
                                <a:gd name="T11" fmla="*/ 321 h 343"/>
                                <a:gd name="T12" fmla="*/ 222 w 339"/>
                                <a:gd name="T13" fmla="*/ 335 h 343"/>
                                <a:gd name="T14" fmla="*/ 188 w 339"/>
                                <a:gd name="T15" fmla="*/ 343 h 343"/>
                                <a:gd name="T16" fmla="*/ 151 w 339"/>
                                <a:gd name="T17" fmla="*/ 343 h 343"/>
                                <a:gd name="T18" fmla="*/ 117 w 339"/>
                                <a:gd name="T19" fmla="*/ 335 h 343"/>
                                <a:gd name="T20" fmla="*/ 85 w 339"/>
                                <a:gd name="T21" fmla="*/ 321 h 343"/>
                                <a:gd name="T22" fmla="*/ 55 w 339"/>
                                <a:gd name="T23" fmla="*/ 297 h 343"/>
                                <a:gd name="T24" fmla="*/ 34 w 339"/>
                                <a:gd name="T25" fmla="*/ 272 h 343"/>
                                <a:gd name="T26" fmla="*/ 14 w 339"/>
                                <a:gd name="T27" fmla="*/ 241 h 343"/>
                                <a:gd name="T28" fmla="*/ 4 w 339"/>
                                <a:gd name="T29" fmla="*/ 206 h 343"/>
                                <a:gd name="T30" fmla="*/ 0 w 339"/>
                                <a:gd name="T31" fmla="*/ 170 h 343"/>
                                <a:gd name="T32" fmla="*/ 4 w 339"/>
                                <a:gd name="T33" fmla="*/ 132 h 343"/>
                                <a:gd name="T34" fmla="*/ 14 w 339"/>
                                <a:gd name="T35" fmla="*/ 101 h 343"/>
                                <a:gd name="T36" fmla="*/ 34 w 339"/>
                                <a:gd name="T37" fmla="*/ 72 h 343"/>
                                <a:gd name="T38" fmla="*/ 55 w 339"/>
                                <a:gd name="T39" fmla="*/ 45 h 343"/>
                                <a:gd name="T40" fmla="*/ 85 w 339"/>
                                <a:gd name="T41" fmla="*/ 23 h 343"/>
                                <a:gd name="T42" fmla="*/ 117 w 339"/>
                                <a:gd name="T43" fmla="*/ 7 h 343"/>
                                <a:gd name="T44" fmla="*/ 151 w 339"/>
                                <a:gd name="T45" fmla="*/ 0 h 343"/>
                                <a:gd name="T46" fmla="*/ 188 w 339"/>
                                <a:gd name="T47" fmla="*/ 0 h 343"/>
                                <a:gd name="T48" fmla="*/ 222 w 339"/>
                                <a:gd name="T49" fmla="*/ 7 h 343"/>
                                <a:gd name="T50" fmla="*/ 254 w 339"/>
                                <a:gd name="T51" fmla="*/ 23 h 343"/>
                                <a:gd name="T52" fmla="*/ 284 w 339"/>
                                <a:gd name="T53" fmla="*/ 45 h 343"/>
                                <a:gd name="T54" fmla="*/ 305 w 339"/>
                                <a:gd name="T55" fmla="*/ 72 h 343"/>
                                <a:gd name="T56" fmla="*/ 325 w 339"/>
                                <a:gd name="T57" fmla="*/ 101 h 343"/>
                                <a:gd name="T58" fmla="*/ 335 w 339"/>
                                <a:gd name="T59" fmla="*/ 132 h 343"/>
                                <a:gd name="T60" fmla="*/ 339 w 339"/>
                                <a:gd name="T61" fmla="*/ 17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9" h="343">
                                  <a:moveTo>
                                    <a:pt x="339" y="170"/>
                                  </a:moveTo>
                                  <a:lnTo>
                                    <a:pt x="335" y="206"/>
                                  </a:lnTo>
                                  <a:lnTo>
                                    <a:pt x="325" y="241"/>
                                  </a:lnTo>
                                  <a:lnTo>
                                    <a:pt x="305" y="272"/>
                                  </a:lnTo>
                                  <a:lnTo>
                                    <a:pt x="284" y="297"/>
                                  </a:lnTo>
                                  <a:lnTo>
                                    <a:pt x="254" y="321"/>
                                  </a:lnTo>
                                  <a:lnTo>
                                    <a:pt x="222" y="335"/>
                                  </a:lnTo>
                                  <a:lnTo>
                                    <a:pt x="188" y="343"/>
                                  </a:lnTo>
                                  <a:lnTo>
                                    <a:pt x="151" y="343"/>
                                  </a:lnTo>
                                  <a:lnTo>
                                    <a:pt x="117" y="335"/>
                                  </a:lnTo>
                                  <a:lnTo>
                                    <a:pt x="85" y="321"/>
                                  </a:lnTo>
                                  <a:lnTo>
                                    <a:pt x="55" y="297"/>
                                  </a:lnTo>
                                  <a:lnTo>
                                    <a:pt x="34" y="272"/>
                                  </a:lnTo>
                                  <a:lnTo>
                                    <a:pt x="14" y="241"/>
                                  </a:lnTo>
                                  <a:lnTo>
                                    <a:pt x="4" y="206"/>
                                  </a:lnTo>
                                  <a:lnTo>
                                    <a:pt x="0" y="170"/>
                                  </a:lnTo>
                                  <a:lnTo>
                                    <a:pt x="4" y="132"/>
                                  </a:lnTo>
                                  <a:lnTo>
                                    <a:pt x="14" y="101"/>
                                  </a:lnTo>
                                  <a:lnTo>
                                    <a:pt x="34" y="72"/>
                                  </a:lnTo>
                                  <a:lnTo>
                                    <a:pt x="55" y="45"/>
                                  </a:lnTo>
                                  <a:lnTo>
                                    <a:pt x="85" y="23"/>
                                  </a:lnTo>
                                  <a:lnTo>
                                    <a:pt x="117" y="7"/>
                                  </a:lnTo>
                                  <a:lnTo>
                                    <a:pt x="151" y="0"/>
                                  </a:lnTo>
                                  <a:lnTo>
                                    <a:pt x="188" y="0"/>
                                  </a:lnTo>
                                  <a:lnTo>
                                    <a:pt x="222" y="7"/>
                                  </a:lnTo>
                                  <a:lnTo>
                                    <a:pt x="254" y="23"/>
                                  </a:lnTo>
                                  <a:lnTo>
                                    <a:pt x="284" y="45"/>
                                  </a:lnTo>
                                  <a:lnTo>
                                    <a:pt x="305" y="72"/>
                                  </a:lnTo>
                                  <a:lnTo>
                                    <a:pt x="325" y="101"/>
                                  </a:lnTo>
                                  <a:lnTo>
                                    <a:pt x="335" y="132"/>
                                  </a:lnTo>
                                  <a:lnTo>
                                    <a:pt x="339" y="17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94" name="Freeform 432"/>
                          <wps:cNvSpPr>
                            <a:spLocks/>
                          </wps:cNvSpPr>
                          <wps:spPr bwMode="auto">
                            <a:xfrm>
                              <a:off x="973" y="652"/>
                              <a:ext cx="118" cy="119"/>
                            </a:xfrm>
                            <a:custGeom>
                              <a:avLst/>
                              <a:gdLst>
                                <a:gd name="T0" fmla="*/ 235 w 235"/>
                                <a:gd name="T1" fmla="*/ 118 h 238"/>
                                <a:gd name="T2" fmla="*/ 232 w 235"/>
                                <a:gd name="T3" fmla="*/ 147 h 238"/>
                                <a:gd name="T4" fmla="*/ 221 w 235"/>
                                <a:gd name="T5" fmla="*/ 174 h 238"/>
                                <a:gd name="T6" fmla="*/ 202 w 235"/>
                                <a:gd name="T7" fmla="*/ 200 h 238"/>
                                <a:gd name="T8" fmla="*/ 180 w 235"/>
                                <a:gd name="T9" fmla="*/ 220 h 238"/>
                                <a:gd name="T10" fmla="*/ 154 w 235"/>
                                <a:gd name="T11" fmla="*/ 231 h 238"/>
                                <a:gd name="T12" fmla="*/ 125 w 235"/>
                                <a:gd name="T13" fmla="*/ 238 h 238"/>
                                <a:gd name="T14" fmla="*/ 95 w 235"/>
                                <a:gd name="T15" fmla="*/ 234 h 238"/>
                                <a:gd name="T16" fmla="*/ 65 w 235"/>
                                <a:gd name="T17" fmla="*/ 227 h 238"/>
                                <a:gd name="T18" fmla="*/ 44 w 235"/>
                                <a:gd name="T19" fmla="*/ 211 h 238"/>
                                <a:gd name="T20" fmla="*/ 21 w 235"/>
                                <a:gd name="T21" fmla="*/ 189 h 238"/>
                                <a:gd name="T22" fmla="*/ 7 w 235"/>
                                <a:gd name="T23" fmla="*/ 162 h 238"/>
                                <a:gd name="T24" fmla="*/ 0 w 235"/>
                                <a:gd name="T25" fmla="*/ 133 h 238"/>
                                <a:gd name="T26" fmla="*/ 0 w 235"/>
                                <a:gd name="T27" fmla="*/ 102 h 238"/>
                                <a:gd name="T28" fmla="*/ 7 w 235"/>
                                <a:gd name="T29" fmla="*/ 73 h 238"/>
                                <a:gd name="T30" fmla="*/ 21 w 235"/>
                                <a:gd name="T31" fmla="*/ 49 h 238"/>
                                <a:gd name="T32" fmla="*/ 44 w 235"/>
                                <a:gd name="T33" fmla="*/ 27 h 238"/>
                                <a:gd name="T34" fmla="*/ 65 w 235"/>
                                <a:gd name="T35" fmla="*/ 11 h 238"/>
                                <a:gd name="T36" fmla="*/ 95 w 235"/>
                                <a:gd name="T37" fmla="*/ 4 h 238"/>
                                <a:gd name="T38" fmla="*/ 125 w 235"/>
                                <a:gd name="T39" fmla="*/ 0 h 238"/>
                                <a:gd name="T40" fmla="*/ 154 w 235"/>
                                <a:gd name="T41" fmla="*/ 7 h 238"/>
                                <a:gd name="T42" fmla="*/ 180 w 235"/>
                                <a:gd name="T43" fmla="*/ 20 h 238"/>
                                <a:gd name="T44" fmla="*/ 202 w 235"/>
                                <a:gd name="T45" fmla="*/ 38 h 238"/>
                                <a:gd name="T46" fmla="*/ 221 w 235"/>
                                <a:gd name="T47" fmla="*/ 60 h 238"/>
                                <a:gd name="T48" fmla="*/ 232 w 235"/>
                                <a:gd name="T49" fmla="*/ 87 h 238"/>
                                <a:gd name="T50" fmla="*/ 235 w 235"/>
                                <a:gd name="T51" fmla="*/ 118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35" h="238">
                                  <a:moveTo>
                                    <a:pt x="235" y="118"/>
                                  </a:moveTo>
                                  <a:lnTo>
                                    <a:pt x="232" y="147"/>
                                  </a:lnTo>
                                  <a:lnTo>
                                    <a:pt x="221" y="174"/>
                                  </a:lnTo>
                                  <a:lnTo>
                                    <a:pt x="202" y="200"/>
                                  </a:lnTo>
                                  <a:lnTo>
                                    <a:pt x="180" y="220"/>
                                  </a:lnTo>
                                  <a:lnTo>
                                    <a:pt x="154" y="231"/>
                                  </a:lnTo>
                                  <a:lnTo>
                                    <a:pt x="125" y="238"/>
                                  </a:lnTo>
                                  <a:lnTo>
                                    <a:pt x="95" y="234"/>
                                  </a:lnTo>
                                  <a:lnTo>
                                    <a:pt x="65" y="227"/>
                                  </a:lnTo>
                                  <a:lnTo>
                                    <a:pt x="44" y="211"/>
                                  </a:lnTo>
                                  <a:lnTo>
                                    <a:pt x="21" y="189"/>
                                  </a:lnTo>
                                  <a:lnTo>
                                    <a:pt x="7" y="162"/>
                                  </a:lnTo>
                                  <a:lnTo>
                                    <a:pt x="0" y="133"/>
                                  </a:lnTo>
                                  <a:lnTo>
                                    <a:pt x="0" y="102"/>
                                  </a:lnTo>
                                  <a:lnTo>
                                    <a:pt x="7" y="73"/>
                                  </a:lnTo>
                                  <a:lnTo>
                                    <a:pt x="21" y="49"/>
                                  </a:lnTo>
                                  <a:lnTo>
                                    <a:pt x="44" y="27"/>
                                  </a:lnTo>
                                  <a:lnTo>
                                    <a:pt x="65" y="11"/>
                                  </a:lnTo>
                                  <a:lnTo>
                                    <a:pt x="95" y="4"/>
                                  </a:lnTo>
                                  <a:lnTo>
                                    <a:pt x="125" y="0"/>
                                  </a:lnTo>
                                  <a:lnTo>
                                    <a:pt x="154" y="7"/>
                                  </a:lnTo>
                                  <a:lnTo>
                                    <a:pt x="180" y="20"/>
                                  </a:lnTo>
                                  <a:lnTo>
                                    <a:pt x="202" y="38"/>
                                  </a:lnTo>
                                  <a:lnTo>
                                    <a:pt x="221" y="60"/>
                                  </a:lnTo>
                                  <a:lnTo>
                                    <a:pt x="232" y="87"/>
                                  </a:lnTo>
                                  <a:lnTo>
                                    <a:pt x="235" y="11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95" name="Rectangle 433"/>
                          <wps:cNvSpPr>
                            <a:spLocks noChangeArrowheads="1"/>
                          </wps:cNvSpPr>
                          <wps:spPr bwMode="auto">
                            <a:xfrm>
                              <a:off x="1186" y="654"/>
                              <a:ext cx="16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24578A" w:rsidRDefault="00F26DFB" w:rsidP="00727A07">
                                <w:pPr>
                                  <w:spacing w:line="240" w:lineRule="auto"/>
                                </w:pPr>
                                <w:r w:rsidRPr="0024578A">
                                  <w:rPr>
                                    <w:rFonts w:ascii="Arial" w:hAnsi="Arial" w:cs="Arial"/>
                                    <w:bCs/>
                                    <w:color w:val="000000"/>
                                    <w:sz w:val="14"/>
                                    <w:szCs w:val="14"/>
                                    <w:lang w:val="en-US"/>
                                  </w:rPr>
                                  <w:t>ø2</w:t>
                                </w:r>
                              </w:p>
                            </w:txbxContent>
                          </wps:txbx>
                          <wps:bodyPr rot="0" vert="horz" wrap="none" lIns="0" tIns="0" rIns="0" bIns="0" anchor="t" anchorCtr="0" upright="1">
                            <a:noAutofit/>
                          </wps:bodyPr>
                        </wps:wsp>
                        <wps:wsp>
                          <wps:cNvPr id="1096" name="Rectangle 434"/>
                          <wps:cNvSpPr>
                            <a:spLocks noChangeArrowheads="1"/>
                          </wps:cNvSpPr>
                          <wps:spPr bwMode="auto">
                            <a:xfrm>
                              <a:off x="1446" y="654"/>
                              <a:ext cx="1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24578A" w:rsidRDefault="00F26DFB" w:rsidP="00727A07">
                                <w:pPr>
                                  <w:spacing w:line="240" w:lineRule="auto"/>
                                </w:pPr>
                                <w:r w:rsidRPr="0024578A">
                                  <w:rPr>
                                    <w:rFonts w:ascii="Arial" w:hAnsi="Arial" w:cs="Arial"/>
                                    <w:bCs/>
                                    <w:color w:val="000000"/>
                                    <w:sz w:val="14"/>
                                    <w:szCs w:val="14"/>
                                    <w:lang w:val="en-US"/>
                                  </w:rPr>
                                  <w:t>A</w:t>
                                </w:r>
                              </w:p>
                            </w:txbxContent>
                          </wps:txbx>
                          <wps:bodyPr rot="0" vert="horz" wrap="none" lIns="0" tIns="0" rIns="0" bIns="0" anchor="t" anchorCtr="0" upright="1">
                            <a:noAutofit/>
                          </wps:bodyPr>
                        </wps:wsp>
                        <wps:wsp>
                          <wps:cNvPr id="1097" name="Rectangle 435"/>
                          <wps:cNvSpPr>
                            <a:spLocks noChangeArrowheads="1"/>
                          </wps:cNvSpPr>
                          <wps:spPr bwMode="auto">
                            <a:xfrm>
                              <a:off x="1272" y="3563"/>
                              <a:ext cx="1593"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2E7127" w:rsidRDefault="00F26DFB" w:rsidP="00727A07">
                                <w:pPr>
                                  <w:spacing w:line="240" w:lineRule="auto"/>
                                  <w:rPr>
                                    <w:bCs/>
                                    <w:color w:val="000000"/>
                                    <w:sz w:val="12"/>
                                    <w:szCs w:val="12"/>
                                  </w:rPr>
                                </w:pPr>
                                <w:r w:rsidRPr="002E7127">
                                  <w:rPr>
                                    <w:bCs/>
                                    <w:color w:val="000000"/>
                                    <w:sz w:val="12"/>
                                    <w:szCs w:val="12"/>
                                  </w:rPr>
                                  <w:t>Дополнительную информацию</w:t>
                                </w:r>
                              </w:p>
                              <w:p w:rsidR="00F26DFB" w:rsidRPr="002E7127" w:rsidRDefault="00F26DFB" w:rsidP="00727A07">
                                <w:pPr>
                                  <w:spacing w:line="240" w:lineRule="auto"/>
                                  <w:rPr>
                                    <w:sz w:val="12"/>
                                    <w:szCs w:val="12"/>
                                  </w:rPr>
                                </w:pPr>
                                <w:r w:rsidRPr="002E7127">
                                  <w:rPr>
                                    <w:bCs/>
                                    <w:color w:val="000000"/>
                                    <w:sz w:val="12"/>
                                    <w:szCs w:val="12"/>
                                  </w:rPr>
                                  <w:t>см. на рис. 5</w:t>
                                </w:r>
                              </w:p>
                            </w:txbxContent>
                          </wps:txbx>
                          <wps:bodyPr rot="0" vert="horz" wrap="none" lIns="0" tIns="0" rIns="0" bIns="0" anchor="t" anchorCtr="0" upright="1">
                            <a:noAutofit/>
                          </wps:bodyPr>
                        </wps:wsp>
                        <wps:wsp>
                          <wps:cNvPr id="1098" name="Rectangle 436"/>
                          <wps:cNvSpPr>
                            <a:spLocks noChangeArrowheads="1"/>
                          </wps:cNvSpPr>
                          <wps:spPr bwMode="auto">
                            <a:xfrm>
                              <a:off x="3699" y="3572"/>
                              <a:ext cx="216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2E7127" w:rsidRDefault="00F26DFB" w:rsidP="00727A07">
                                <w:pPr>
                                  <w:spacing w:line="240" w:lineRule="auto"/>
                                  <w:rPr>
                                    <w:bCs/>
                                    <w:color w:val="000000"/>
                                    <w:sz w:val="12"/>
                                    <w:szCs w:val="12"/>
                                  </w:rPr>
                                </w:pPr>
                                <w:r>
                                  <w:rPr>
                                    <w:bCs/>
                                    <w:color w:val="000000"/>
                                    <w:sz w:val="12"/>
                                    <w:szCs w:val="12"/>
                                    <w:lang w:val="en-US"/>
                                  </w:rPr>
                                  <w:tab/>
                                </w:r>
                                <w:r w:rsidRPr="002E7127">
                                  <w:rPr>
                                    <w:bCs/>
                                    <w:color w:val="000000"/>
                                    <w:sz w:val="12"/>
                                    <w:szCs w:val="12"/>
                                  </w:rPr>
                                  <w:t xml:space="preserve">Дополнительную информацию </w:t>
                                </w:r>
                              </w:p>
                              <w:p w:rsidR="00F26DFB" w:rsidRPr="002E7127" w:rsidRDefault="00F26DFB" w:rsidP="00727A07">
                                <w:pPr>
                                  <w:spacing w:line="240" w:lineRule="auto"/>
                                  <w:rPr>
                                    <w:sz w:val="12"/>
                                    <w:szCs w:val="12"/>
                                  </w:rPr>
                                </w:pPr>
                                <w:r w:rsidRPr="002E7127">
                                  <w:rPr>
                                    <w:bCs/>
                                    <w:color w:val="000000"/>
                                    <w:sz w:val="12"/>
                                    <w:szCs w:val="12"/>
                                  </w:rPr>
                                  <w:tab/>
                                  <w:t>см. на рис. 2 и рис. 3</w:t>
                                </w:r>
                              </w:p>
                            </w:txbxContent>
                          </wps:txbx>
                          <wps:bodyPr rot="0" vert="horz" wrap="none" lIns="0" tIns="0" rIns="0" bIns="0" anchor="t" anchorCtr="0" upright="1">
                            <a:noAutofit/>
                          </wps:bodyPr>
                        </wps:wsp>
                        <wps:wsp>
                          <wps:cNvPr id="1099" name="Line 437"/>
                          <wps:cNvCnPr/>
                          <wps:spPr bwMode="auto">
                            <a:xfrm>
                              <a:off x="1053" y="4016"/>
                              <a:ext cx="555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 name="Freeform 438"/>
                          <wps:cNvSpPr>
                            <a:spLocks/>
                          </wps:cNvSpPr>
                          <wps:spPr bwMode="auto">
                            <a:xfrm>
                              <a:off x="1053" y="3976"/>
                              <a:ext cx="78" cy="79"/>
                            </a:xfrm>
                            <a:custGeom>
                              <a:avLst/>
                              <a:gdLst>
                                <a:gd name="T0" fmla="*/ 156 w 156"/>
                                <a:gd name="T1" fmla="*/ 0 h 158"/>
                                <a:gd name="T2" fmla="*/ 0 w 156"/>
                                <a:gd name="T3" fmla="*/ 80 h 158"/>
                                <a:gd name="T4" fmla="*/ 156 w 156"/>
                                <a:gd name="T5" fmla="*/ 158 h 158"/>
                                <a:gd name="T6" fmla="*/ 78 w 156"/>
                                <a:gd name="T7" fmla="*/ 80 h 158"/>
                                <a:gd name="T8" fmla="*/ 156 w 156"/>
                                <a:gd name="T9" fmla="*/ 0 h 158"/>
                              </a:gdLst>
                              <a:ahLst/>
                              <a:cxnLst>
                                <a:cxn ang="0">
                                  <a:pos x="T0" y="T1"/>
                                </a:cxn>
                                <a:cxn ang="0">
                                  <a:pos x="T2" y="T3"/>
                                </a:cxn>
                                <a:cxn ang="0">
                                  <a:pos x="T4" y="T5"/>
                                </a:cxn>
                                <a:cxn ang="0">
                                  <a:pos x="T6" y="T7"/>
                                </a:cxn>
                                <a:cxn ang="0">
                                  <a:pos x="T8" y="T9"/>
                                </a:cxn>
                              </a:cxnLst>
                              <a:rect l="0" t="0" r="r" b="b"/>
                              <a:pathLst>
                                <a:path w="156" h="158">
                                  <a:moveTo>
                                    <a:pt x="156" y="0"/>
                                  </a:moveTo>
                                  <a:lnTo>
                                    <a:pt x="0" y="80"/>
                                  </a:lnTo>
                                  <a:lnTo>
                                    <a:pt x="156" y="158"/>
                                  </a:lnTo>
                                  <a:lnTo>
                                    <a:pt x="78" y="80"/>
                                  </a:lnTo>
                                  <a:lnTo>
                                    <a:pt x="1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1" name="Freeform 439"/>
                          <wps:cNvSpPr>
                            <a:spLocks/>
                          </wps:cNvSpPr>
                          <wps:spPr bwMode="auto">
                            <a:xfrm>
                              <a:off x="6528" y="3976"/>
                              <a:ext cx="77" cy="79"/>
                            </a:xfrm>
                            <a:custGeom>
                              <a:avLst/>
                              <a:gdLst>
                                <a:gd name="T0" fmla="*/ 0 w 155"/>
                                <a:gd name="T1" fmla="*/ 0 h 158"/>
                                <a:gd name="T2" fmla="*/ 155 w 155"/>
                                <a:gd name="T3" fmla="*/ 80 h 158"/>
                                <a:gd name="T4" fmla="*/ 0 w 155"/>
                                <a:gd name="T5" fmla="*/ 158 h 158"/>
                                <a:gd name="T6" fmla="*/ 77 w 155"/>
                                <a:gd name="T7" fmla="*/ 80 h 158"/>
                                <a:gd name="T8" fmla="*/ 0 w 155"/>
                                <a:gd name="T9" fmla="*/ 0 h 158"/>
                              </a:gdLst>
                              <a:ahLst/>
                              <a:cxnLst>
                                <a:cxn ang="0">
                                  <a:pos x="T0" y="T1"/>
                                </a:cxn>
                                <a:cxn ang="0">
                                  <a:pos x="T2" y="T3"/>
                                </a:cxn>
                                <a:cxn ang="0">
                                  <a:pos x="T4" y="T5"/>
                                </a:cxn>
                                <a:cxn ang="0">
                                  <a:pos x="T6" y="T7"/>
                                </a:cxn>
                                <a:cxn ang="0">
                                  <a:pos x="T8" y="T9"/>
                                </a:cxn>
                              </a:cxnLst>
                              <a:rect l="0" t="0" r="r" b="b"/>
                              <a:pathLst>
                                <a:path w="155" h="158">
                                  <a:moveTo>
                                    <a:pt x="0" y="0"/>
                                  </a:moveTo>
                                  <a:lnTo>
                                    <a:pt x="155" y="80"/>
                                  </a:lnTo>
                                  <a:lnTo>
                                    <a:pt x="0" y="158"/>
                                  </a:lnTo>
                                  <a:lnTo>
                                    <a:pt x="77" y="8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2" name="Rectangle 440"/>
                          <wps:cNvSpPr>
                            <a:spLocks noChangeArrowheads="1"/>
                          </wps:cNvSpPr>
                          <wps:spPr bwMode="auto">
                            <a:xfrm>
                              <a:off x="3463" y="3857"/>
                              <a:ext cx="84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24578A" w:rsidRDefault="00F26DFB" w:rsidP="00727A07">
                                <w:pPr>
                                  <w:spacing w:line="240" w:lineRule="auto"/>
                                </w:pPr>
                                <w:r w:rsidRPr="00511F64">
                                  <w:rPr>
                                    <w:bCs/>
                                    <w:color w:val="000000"/>
                                    <w:sz w:val="14"/>
                                    <w:szCs w:val="14"/>
                                  </w:rPr>
                                  <w:t>Минимум</w:t>
                                </w:r>
                                <w:r w:rsidRPr="0024578A">
                                  <w:rPr>
                                    <w:bCs/>
                                    <w:color w:val="000000"/>
                                    <w:sz w:val="14"/>
                                    <w:szCs w:val="14"/>
                                  </w:rPr>
                                  <w:t xml:space="preserve"> 600</w:t>
                                </w:r>
                              </w:p>
                            </w:txbxContent>
                          </wps:txbx>
                          <wps:bodyPr rot="0" vert="horz" wrap="none" lIns="0" tIns="0" rIns="0" bIns="0" anchor="t" anchorCtr="0" upright="1">
                            <a:noAutofit/>
                          </wps:bodyPr>
                        </wps:wsp>
                        <wps:wsp>
                          <wps:cNvPr id="1103" name="Rectangle 441"/>
                          <wps:cNvSpPr>
                            <a:spLocks noChangeArrowheads="1"/>
                          </wps:cNvSpPr>
                          <wps:spPr bwMode="auto">
                            <a:xfrm>
                              <a:off x="1604" y="4232"/>
                              <a:ext cx="505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2E7127" w:rsidRDefault="00F26DFB" w:rsidP="00727A07">
                                <w:pPr>
                                  <w:spacing w:line="240" w:lineRule="auto"/>
                                  <w:jc w:val="center"/>
                                  <w:rPr>
                                    <w:bCs/>
                                    <w:color w:val="000000"/>
                                    <w:sz w:val="16"/>
                                    <w:szCs w:val="16"/>
                                  </w:rPr>
                                </w:pPr>
                                <w:r w:rsidRPr="002E7127">
                                  <w:rPr>
                                    <w:bCs/>
                                    <w:color w:val="000000"/>
                                    <w:sz w:val="16"/>
                                    <w:szCs w:val="16"/>
                                  </w:rPr>
                                  <w:t>Зазор определяется исходя из внешнего диаметра полиуретановой трубки</w:t>
                                </w:r>
                              </w:p>
                              <w:p w:rsidR="00F26DFB" w:rsidRPr="0024578A" w:rsidRDefault="00F26DFB" w:rsidP="00727A07">
                                <w:pPr>
                                  <w:spacing w:line="240" w:lineRule="auto"/>
                                  <w:jc w:val="center"/>
                                  <w:rPr>
                                    <w:sz w:val="16"/>
                                    <w:szCs w:val="16"/>
                                  </w:rPr>
                                </w:pPr>
                                <w:r w:rsidRPr="0024578A">
                                  <w:rPr>
                                    <w:bCs/>
                                    <w:color w:val="000000"/>
                                    <w:sz w:val="16"/>
                                    <w:szCs w:val="16"/>
                                  </w:rPr>
                                  <w:t>(</w:t>
                                </w:r>
                                <w:r w:rsidRPr="00511F64">
                                  <w:rPr>
                                    <w:bCs/>
                                    <w:color w:val="000000"/>
                                    <w:sz w:val="16"/>
                                    <w:szCs w:val="16"/>
                                  </w:rPr>
                                  <w:t>устанавливается с небольшим усилием</w:t>
                                </w:r>
                                <w:r w:rsidRPr="0024578A">
                                  <w:rPr>
                                    <w:bCs/>
                                    <w:color w:val="000000"/>
                                    <w:sz w:val="16"/>
                                    <w:szCs w:val="16"/>
                                  </w:rPr>
                                  <w:t>)</w:t>
                                </w:r>
                              </w:p>
                            </w:txbxContent>
                          </wps:txbx>
                          <wps:bodyPr rot="0" vert="horz" wrap="none" lIns="0" tIns="0" rIns="0" bIns="0" anchor="t" anchorCtr="0" upright="1">
                            <a:noAutofit/>
                          </wps:bodyPr>
                        </wps:wsp>
                        <wps:wsp>
                          <wps:cNvPr id="1105" name="Rectangle 443"/>
                          <wps:cNvSpPr>
                            <a:spLocks noChangeArrowheads="1"/>
                          </wps:cNvSpPr>
                          <wps:spPr bwMode="auto">
                            <a:xfrm>
                              <a:off x="4027" y="-149"/>
                              <a:ext cx="92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511F64" w:rsidRDefault="00F26DFB" w:rsidP="00727A07">
                                <w:pPr>
                                  <w:spacing w:line="240" w:lineRule="auto"/>
                                  <w:rPr>
                                    <w:sz w:val="18"/>
                                    <w:szCs w:val="18"/>
                                  </w:rPr>
                                </w:pPr>
                                <w:r w:rsidRPr="00511F64">
                                  <w:rPr>
                                    <w:bCs/>
                                    <w:color w:val="000000"/>
                                    <w:sz w:val="18"/>
                                    <w:szCs w:val="18"/>
                                  </w:rPr>
                                  <w:t>Удар сзади</w:t>
                                </w:r>
                              </w:p>
                            </w:txbxContent>
                          </wps:txbx>
                          <wps:bodyPr rot="0" vert="horz" wrap="square" lIns="0" tIns="0" rIns="0" bIns="0" anchor="t" anchorCtr="0" upright="1">
                            <a:spAutoFit/>
                          </wps:bodyPr>
                        </wps:wsp>
                        <wps:wsp>
                          <wps:cNvPr id="1108" name="Rectangle 446"/>
                          <wps:cNvSpPr>
                            <a:spLocks noChangeArrowheads="1"/>
                          </wps:cNvSpPr>
                          <wps:spPr bwMode="auto">
                            <a:xfrm>
                              <a:off x="4045" y="160"/>
                              <a:ext cx="8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511F64" w:rsidRDefault="00F26DFB" w:rsidP="00727A07">
                                <w:pPr>
                                  <w:spacing w:line="240" w:lineRule="auto"/>
                                </w:pPr>
                                <w:r w:rsidRPr="00511F64">
                                  <w:rPr>
                                    <w:bCs/>
                                    <w:color w:val="000000"/>
                                    <w:sz w:val="14"/>
                                    <w:szCs w:val="14"/>
                                  </w:rPr>
                                  <w:t>Размеры в мм</w:t>
                                </w:r>
                              </w:p>
                            </w:txbxContent>
                          </wps:txbx>
                          <wps:bodyPr rot="0" vert="horz" wrap="none" lIns="0" tIns="0" rIns="0" bIns="0" anchor="t" anchorCtr="0" upright="1">
                            <a:noAutofit/>
                          </wps:bodyPr>
                        </wps:wsp>
                        <wps:wsp>
                          <wps:cNvPr id="1109" name="Line 447"/>
                          <wps:cNvCnPr/>
                          <wps:spPr bwMode="auto">
                            <a:xfrm>
                              <a:off x="894" y="2060"/>
                              <a:ext cx="0" cy="9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448"/>
                          <wps:cNvSpPr>
                            <a:spLocks/>
                          </wps:cNvSpPr>
                          <wps:spPr bwMode="auto">
                            <a:xfrm>
                              <a:off x="855" y="2060"/>
                              <a:ext cx="77" cy="79"/>
                            </a:xfrm>
                            <a:custGeom>
                              <a:avLst/>
                              <a:gdLst>
                                <a:gd name="T0" fmla="*/ 154 w 154"/>
                                <a:gd name="T1" fmla="*/ 157 h 157"/>
                                <a:gd name="T2" fmla="*/ 78 w 154"/>
                                <a:gd name="T3" fmla="*/ 0 h 157"/>
                                <a:gd name="T4" fmla="*/ 0 w 154"/>
                                <a:gd name="T5" fmla="*/ 157 h 157"/>
                                <a:gd name="T6" fmla="*/ 78 w 154"/>
                                <a:gd name="T7" fmla="*/ 78 h 157"/>
                                <a:gd name="T8" fmla="*/ 154 w 154"/>
                                <a:gd name="T9" fmla="*/ 157 h 157"/>
                              </a:gdLst>
                              <a:ahLst/>
                              <a:cxnLst>
                                <a:cxn ang="0">
                                  <a:pos x="T0" y="T1"/>
                                </a:cxn>
                                <a:cxn ang="0">
                                  <a:pos x="T2" y="T3"/>
                                </a:cxn>
                                <a:cxn ang="0">
                                  <a:pos x="T4" y="T5"/>
                                </a:cxn>
                                <a:cxn ang="0">
                                  <a:pos x="T6" y="T7"/>
                                </a:cxn>
                                <a:cxn ang="0">
                                  <a:pos x="T8" y="T9"/>
                                </a:cxn>
                              </a:cxnLst>
                              <a:rect l="0" t="0" r="r" b="b"/>
                              <a:pathLst>
                                <a:path w="154" h="157">
                                  <a:moveTo>
                                    <a:pt x="154" y="157"/>
                                  </a:moveTo>
                                  <a:lnTo>
                                    <a:pt x="78" y="0"/>
                                  </a:lnTo>
                                  <a:lnTo>
                                    <a:pt x="0" y="157"/>
                                  </a:lnTo>
                                  <a:lnTo>
                                    <a:pt x="78" y="78"/>
                                  </a:lnTo>
                                  <a:lnTo>
                                    <a:pt x="154" y="1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1" name="Freeform 449"/>
                          <wps:cNvSpPr>
                            <a:spLocks/>
                          </wps:cNvSpPr>
                          <wps:spPr bwMode="auto">
                            <a:xfrm>
                              <a:off x="855" y="2883"/>
                              <a:ext cx="77" cy="79"/>
                            </a:xfrm>
                            <a:custGeom>
                              <a:avLst/>
                              <a:gdLst>
                                <a:gd name="T0" fmla="*/ 154 w 154"/>
                                <a:gd name="T1" fmla="*/ 0 h 158"/>
                                <a:gd name="T2" fmla="*/ 78 w 154"/>
                                <a:gd name="T3" fmla="*/ 158 h 158"/>
                                <a:gd name="T4" fmla="*/ 0 w 154"/>
                                <a:gd name="T5" fmla="*/ 0 h 158"/>
                                <a:gd name="T6" fmla="*/ 78 w 154"/>
                                <a:gd name="T7" fmla="*/ 80 h 158"/>
                                <a:gd name="T8" fmla="*/ 154 w 154"/>
                                <a:gd name="T9" fmla="*/ 0 h 158"/>
                              </a:gdLst>
                              <a:ahLst/>
                              <a:cxnLst>
                                <a:cxn ang="0">
                                  <a:pos x="T0" y="T1"/>
                                </a:cxn>
                                <a:cxn ang="0">
                                  <a:pos x="T2" y="T3"/>
                                </a:cxn>
                                <a:cxn ang="0">
                                  <a:pos x="T4" y="T5"/>
                                </a:cxn>
                                <a:cxn ang="0">
                                  <a:pos x="T6" y="T7"/>
                                </a:cxn>
                                <a:cxn ang="0">
                                  <a:pos x="T8" y="T9"/>
                                </a:cxn>
                              </a:cxnLst>
                              <a:rect l="0" t="0" r="r" b="b"/>
                              <a:pathLst>
                                <a:path w="154" h="158">
                                  <a:moveTo>
                                    <a:pt x="154" y="0"/>
                                  </a:moveTo>
                                  <a:lnTo>
                                    <a:pt x="78" y="158"/>
                                  </a:lnTo>
                                  <a:lnTo>
                                    <a:pt x="0" y="0"/>
                                  </a:lnTo>
                                  <a:lnTo>
                                    <a:pt x="78" y="80"/>
                                  </a:lnTo>
                                  <a:lnTo>
                                    <a:pt x="15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2" name="Rectangle 450"/>
                          <wps:cNvSpPr>
                            <a:spLocks noChangeArrowheads="1"/>
                          </wps:cNvSpPr>
                          <wps:spPr bwMode="auto">
                            <a:xfrm>
                              <a:off x="7139" y="3708"/>
                              <a:ext cx="22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24578A" w:rsidRDefault="00F26DFB" w:rsidP="00727A07">
                                <w:pPr>
                                  <w:spacing w:line="240" w:lineRule="auto"/>
                                </w:pPr>
                                <w:r w:rsidRPr="0024578A">
                                  <w:rPr>
                                    <w:bCs/>
                                    <w:color w:val="000000"/>
                                    <w:sz w:val="14"/>
                                    <w:szCs w:val="14"/>
                                  </w:rPr>
                                  <w:t>Вал</w:t>
                                </w:r>
                              </w:p>
                            </w:txbxContent>
                          </wps:txbx>
                          <wps:bodyPr rot="0" vert="horz" wrap="none" lIns="0" tIns="0" rIns="0" bIns="0" anchor="t" anchorCtr="0" upright="1">
                            <a:noAutofit/>
                          </wps:bodyPr>
                        </wps:wsp>
                        <wps:wsp>
                          <wps:cNvPr id="1113" name="Line 451"/>
                          <wps:cNvCnPr/>
                          <wps:spPr bwMode="auto">
                            <a:xfrm flipH="1">
                              <a:off x="1053" y="2377"/>
                              <a:ext cx="2394"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114" name="Line 452"/>
                          <wps:cNvCnPr/>
                          <wps:spPr bwMode="auto">
                            <a:xfrm flipH="1">
                              <a:off x="1053" y="2645"/>
                              <a:ext cx="2243"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115" name="Line 453"/>
                          <wps:cNvCnPr/>
                          <wps:spPr bwMode="auto">
                            <a:xfrm flipH="1">
                              <a:off x="5346" y="2512"/>
                              <a:ext cx="6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54"/>
                          <wps:cNvCnPr/>
                          <wps:spPr bwMode="auto">
                            <a:xfrm>
                              <a:off x="5989" y="2512"/>
                              <a:ext cx="0"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7" name="Line 455"/>
                          <wps:cNvCnPr/>
                          <wps:spPr bwMode="auto">
                            <a:xfrm>
                              <a:off x="5989" y="2603"/>
                              <a:ext cx="0" cy="4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8" name="Line 456"/>
                          <wps:cNvCnPr/>
                          <wps:spPr bwMode="auto">
                            <a:xfrm flipH="1">
                              <a:off x="5724" y="2645"/>
                              <a:ext cx="265"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9" name="Line 457"/>
                          <wps:cNvCnPr/>
                          <wps:spPr bwMode="auto">
                            <a:xfrm flipV="1">
                              <a:off x="5724" y="2512"/>
                              <a:ext cx="0" cy="133"/>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0" name="Line 458"/>
                          <wps:cNvCnPr/>
                          <wps:spPr bwMode="auto">
                            <a:xfrm flipH="1">
                              <a:off x="5549" y="2603"/>
                              <a:ext cx="44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1" name="Line 459"/>
                          <wps:cNvCnPr/>
                          <wps:spPr bwMode="auto">
                            <a:xfrm flipH="1" flipV="1">
                              <a:off x="5505" y="2512"/>
                              <a:ext cx="44"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2" name="Line 460"/>
                          <wps:cNvCnPr/>
                          <wps:spPr bwMode="auto">
                            <a:xfrm flipH="1">
                              <a:off x="5505" y="2421"/>
                              <a:ext cx="44"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3" name="Line 461"/>
                          <wps:cNvCnPr/>
                          <wps:spPr bwMode="auto">
                            <a:xfrm flipH="1">
                              <a:off x="5549" y="2421"/>
                              <a:ext cx="44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4" name="Line 462"/>
                          <wps:cNvCnPr/>
                          <wps:spPr bwMode="auto">
                            <a:xfrm>
                              <a:off x="5724" y="2377"/>
                              <a:ext cx="0" cy="1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5" name="Line 463"/>
                          <wps:cNvCnPr/>
                          <wps:spPr bwMode="auto">
                            <a:xfrm flipH="1">
                              <a:off x="5724" y="2377"/>
                              <a:ext cx="265"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6" name="Line 464"/>
                          <wps:cNvCnPr/>
                          <wps:spPr bwMode="auto">
                            <a:xfrm flipV="1">
                              <a:off x="5989" y="2377"/>
                              <a:ext cx="0" cy="44"/>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7" name="Line 465"/>
                          <wps:cNvCnPr/>
                          <wps:spPr bwMode="auto">
                            <a:xfrm flipV="1">
                              <a:off x="5989" y="2421"/>
                              <a:ext cx="0"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8" name="Line 466"/>
                          <wps:cNvCnPr/>
                          <wps:spPr bwMode="auto">
                            <a:xfrm>
                              <a:off x="1053" y="2962"/>
                              <a:ext cx="2065"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129" name="Line 467"/>
                          <wps:cNvCnPr/>
                          <wps:spPr bwMode="auto">
                            <a:xfrm flipV="1">
                              <a:off x="2957" y="1699"/>
                              <a:ext cx="976" cy="172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130" name="Line 468"/>
                          <wps:cNvCnPr/>
                          <wps:spPr bwMode="auto">
                            <a:xfrm flipV="1">
                              <a:off x="2878" y="1641"/>
                              <a:ext cx="986" cy="174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131" name="Freeform 469"/>
                          <wps:cNvSpPr>
                            <a:spLocks/>
                          </wps:cNvSpPr>
                          <wps:spPr bwMode="auto">
                            <a:xfrm>
                              <a:off x="1053" y="2060"/>
                              <a:ext cx="2574" cy="317"/>
                            </a:xfrm>
                            <a:custGeom>
                              <a:avLst/>
                              <a:gdLst>
                                <a:gd name="T0" fmla="*/ 0 w 5147"/>
                                <a:gd name="T1" fmla="*/ 0 h 633"/>
                                <a:gd name="T2" fmla="*/ 0 w 5147"/>
                                <a:gd name="T3" fmla="*/ 633 h 633"/>
                                <a:gd name="T4" fmla="*/ 4787 w 5147"/>
                                <a:gd name="T5" fmla="*/ 633 h 633"/>
                                <a:gd name="T6" fmla="*/ 5147 w 5147"/>
                                <a:gd name="T7" fmla="*/ 0 h 633"/>
                                <a:gd name="T8" fmla="*/ 0 w 5147"/>
                                <a:gd name="T9" fmla="*/ 0 h 633"/>
                              </a:gdLst>
                              <a:ahLst/>
                              <a:cxnLst>
                                <a:cxn ang="0">
                                  <a:pos x="T0" y="T1"/>
                                </a:cxn>
                                <a:cxn ang="0">
                                  <a:pos x="T2" y="T3"/>
                                </a:cxn>
                                <a:cxn ang="0">
                                  <a:pos x="T4" y="T5"/>
                                </a:cxn>
                                <a:cxn ang="0">
                                  <a:pos x="T6" y="T7"/>
                                </a:cxn>
                                <a:cxn ang="0">
                                  <a:pos x="T8" y="T9"/>
                                </a:cxn>
                              </a:cxnLst>
                              <a:rect l="0" t="0" r="r" b="b"/>
                              <a:pathLst>
                                <a:path w="5147" h="633">
                                  <a:moveTo>
                                    <a:pt x="0" y="0"/>
                                  </a:moveTo>
                                  <a:lnTo>
                                    <a:pt x="0" y="633"/>
                                  </a:lnTo>
                                  <a:lnTo>
                                    <a:pt x="4787" y="633"/>
                                  </a:lnTo>
                                  <a:lnTo>
                                    <a:pt x="514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Line 470"/>
                          <wps:cNvCnPr/>
                          <wps:spPr bwMode="auto">
                            <a:xfrm>
                              <a:off x="3579" y="2060"/>
                              <a:ext cx="29"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471"/>
                          <wps:cNvCnPr/>
                          <wps:spPr bwMode="auto">
                            <a:xfrm flipH="1" flipV="1">
                              <a:off x="3517" y="2060"/>
                              <a:ext cx="7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472"/>
                          <wps:cNvCnPr/>
                          <wps:spPr bwMode="auto">
                            <a:xfrm>
                              <a:off x="3454" y="2060"/>
                              <a:ext cx="109" cy="1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473"/>
                          <wps:cNvCnPr/>
                          <wps:spPr bwMode="auto">
                            <a:xfrm flipH="1" flipV="1">
                              <a:off x="3391" y="2060"/>
                              <a:ext cx="15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474"/>
                          <wps:cNvCnPr/>
                          <wps:spPr bwMode="auto">
                            <a:xfrm>
                              <a:off x="3329" y="2060"/>
                              <a:ext cx="188" cy="1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475"/>
                          <wps:cNvCnPr/>
                          <wps:spPr bwMode="auto">
                            <a:xfrm flipH="1" flipV="1">
                              <a:off x="3266" y="2060"/>
                              <a:ext cx="229"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476"/>
                          <wps:cNvCnPr/>
                          <wps:spPr bwMode="auto">
                            <a:xfrm>
                              <a:off x="3204" y="2060"/>
                              <a:ext cx="267"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477"/>
                          <wps:cNvCnPr/>
                          <wps:spPr bwMode="auto">
                            <a:xfrm flipH="1" flipV="1">
                              <a:off x="3141" y="2060"/>
                              <a:ext cx="308" cy="3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478"/>
                          <wps:cNvCnPr/>
                          <wps:spPr bwMode="auto">
                            <a:xfrm>
                              <a:off x="3079"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479"/>
                          <wps:cNvCnPr/>
                          <wps:spPr bwMode="auto">
                            <a:xfrm flipH="1" flipV="1">
                              <a:off x="3017"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480"/>
                          <wps:cNvCnPr/>
                          <wps:spPr bwMode="auto">
                            <a:xfrm>
                              <a:off x="2954"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481"/>
                          <wps:cNvCnPr/>
                          <wps:spPr bwMode="auto">
                            <a:xfrm flipH="1" flipV="1">
                              <a:off x="2892"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482"/>
                          <wps:cNvCnPr/>
                          <wps:spPr bwMode="auto">
                            <a:xfrm>
                              <a:off x="2831"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483"/>
                          <wps:cNvCnPr/>
                          <wps:spPr bwMode="auto">
                            <a:xfrm flipH="1" flipV="1">
                              <a:off x="2769" y="2060"/>
                              <a:ext cx="306"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484"/>
                          <wps:cNvCnPr/>
                          <wps:spPr bwMode="auto">
                            <a:xfrm>
                              <a:off x="2706"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485"/>
                          <wps:cNvCnPr/>
                          <wps:spPr bwMode="auto">
                            <a:xfrm flipH="1" flipV="1">
                              <a:off x="2643"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486"/>
                          <wps:cNvCnPr/>
                          <wps:spPr bwMode="auto">
                            <a:xfrm>
                              <a:off x="2581"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487"/>
                          <wps:cNvCnPr/>
                          <wps:spPr bwMode="auto">
                            <a:xfrm flipH="1" flipV="1">
                              <a:off x="251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488"/>
                          <wps:cNvCnPr/>
                          <wps:spPr bwMode="auto">
                            <a:xfrm>
                              <a:off x="2456"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489"/>
                          <wps:cNvCnPr/>
                          <wps:spPr bwMode="auto">
                            <a:xfrm flipH="1" flipV="1">
                              <a:off x="239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490"/>
                          <wps:cNvCnPr/>
                          <wps:spPr bwMode="auto">
                            <a:xfrm>
                              <a:off x="2330"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491"/>
                          <wps:cNvCnPr/>
                          <wps:spPr bwMode="auto">
                            <a:xfrm flipH="1" flipV="1">
                              <a:off x="226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492"/>
                          <wps:cNvCnPr/>
                          <wps:spPr bwMode="auto">
                            <a:xfrm>
                              <a:off x="2205"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5" name="Line 493"/>
                          <wps:cNvCnPr/>
                          <wps:spPr bwMode="auto">
                            <a:xfrm flipH="1" flipV="1">
                              <a:off x="2143"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494"/>
                          <wps:cNvCnPr/>
                          <wps:spPr bwMode="auto">
                            <a:xfrm>
                              <a:off x="2080"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495"/>
                          <wps:cNvCnPr/>
                          <wps:spPr bwMode="auto">
                            <a:xfrm flipH="1" flipV="1">
                              <a:off x="2017"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496"/>
                          <wps:cNvCnPr/>
                          <wps:spPr bwMode="auto">
                            <a:xfrm>
                              <a:off x="1955"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497"/>
                          <wps:cNvCnPr/>
                          <wps:spPr bwMode="auto">
                            <a:xfrm flipH="1" flipV="1">
                              <a:off x="1892"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498"/>
                          <wps:cNvCnPr/>
                          <wps:spPr bwMode="auto">
                            <a:xfrm>
                              <a:off x="1830"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499"/>
                          <wps:cNvCnPr/>
                          <wps:spPr bwMode="auto">
                            <a:xfrm flipH="1" flipV="1">
                              <a:off x="1767"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00"/>
                          <wps:cNvCnPr/>
                          <wps:spPr bwMode="auto">
                            <a:xfrm>
                              <a:off x="1706"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01"/>
                          <wps:cNvCnPr/>
                          <wps:spPr bwMode="auto">
                            <a:xfrm flipH="1" flipV="1">
                              <a:off x="1644"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02"/>
                          <wps:cNvCnPr/>
                          <wps:spPr bwMode="auto">
                            <a:xfrm>
                              <a:off x="1581"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03"/>
                          <wps:cNvCnPr/>
                          <wps:spPr bwMode="auto">
                            <a:xfrm flipH="1" flipV="1">
                              <a:off x="1519"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166" name="Line 504"/>
                        <wps:cNvCnPr/>
                        <wps:spPr bwMode="auto">
                          <a:xfrm>
                            <a:off x="925195" y="1487170"/>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05"/>
                        <wps:cNvCnPr/>
                        <wps:spPr bwMode="auto">
                          <a:xfrm flipH="1" flipV="1">
                            <a:off x="885825" y="1487170"/>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06"/>
                        <wps:cNvCnPr/>
                        <wps:spPr bwMode="auto">
                          <a:xfrm>
                            <a:off x="845820"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07"/>
                        <wps:cNvCnPr/>
                        <wps:spPr bwMode="auto">
                          <a:xfrm flipH="1" flipV="1">
                            <a:off x="805815"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08"/>
                        <wps:cNvCnPr/>
                        <wps:spPr bwMode="auto">
                          <a:xfrm>
                            <a:off x="766445"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09"/>
                        <wps:cNvCnPr/>
                        <wps:spPr bwMode="auto">
                          <a:xfrm flipH="1" flipV="1">
                            <a:off x="726440"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10"/>
                        <wps:cNvCnPr/>
                        <wps:spPr bwMode="auto">
                          <a:xfrm>
                            <a:off x="687070" y="1487170"/>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11"/>
                        <wps:cNvCnPr/>
                        <wps:spPr bwMode="auto">
                          <a:xfrm flipH="1" flipV="1">
                            <a:off x="668655" y="1509395"/>
                            <a:ext cx="174625" cy="179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12"/>
                        <wps:cNvCnPr/>
                        <wps:spPr bwMode="auto">
                          <a:xfrm>
                            <a:off x="668655" y="1550670"/>
                            <a:ext cx="134620" cy="137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13"/>
                        <wps:cNvCnPr/>
                        <wps:spPr bwMode="auto">
                          <a:xfrm flipH="1" flipV="1">
                            <a:off x="668655" y="1590675"/>
                            <a:ext cx="95250" cy="97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14"/>
                        <wps:cNvCnPr/>
                        <wps:spPr bwMode="auto">
                          <a:xfrm>
                            <a:off x="668655" y="1631950"/>
                            <a:ext cx="55245" cy="56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15"/>
                        <wps:cNvCnPr/>
                        <wps:spPr bwMode="auto">
                          <a:xfrm flipH="1" flipV="1">
                            <a:off x="668655" y="1672590"/>
                            <a:ext cx="15240" cy="158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8" name="Freeform 516"/>
                        <wps:cNvSpPr>
                          <a:spLocks/>
                        </wps:cNvSpPr>
                        <wps:spPr bwMode="auto">
                          <a:xfrm>
                            <a:off x="2044065" y="1858645"/>
                            <a:ext cx="1526540" cy="201295"/>
                          </a:xfrm>
                          <a:custGeom>
                            <a:avLst/>
                            <a:gdLst>
                              <a:gd name="T0" fmla="*/ 4809 w 4809"/>
                              <a:gd name="T1" fmla="*/ 634 h 634"/>
                              <a:gd name="T2" fmla="*/ 0 w 4809"/>
                              <a:gd name="T3" fmla="*/ 634 h 634"/>
                              <a:gd name="T4" fmla="*/ 358 w 4809"/>
                              <a:gd name="T5" fmla="*/ 0 h 634"/>
                              <a:gd name="T6" fmla="*/ 3868 w 4809"/>
                              <a:gd name="T7" fmla="*/ 0 h 634"/>
                              <a:gd name="T8" fmla="*/ 4809 w 4809"/>
                              <a:gd name="T9" fmla="*/ 498 h 634"/>
                              <a:gd name="T10" fmla="*/ 4809 w 4809"/>
                              <a:gd name="T11" fmla="*/ 634 h 634"/>
                            </a:gdLst>
                            <a:ahLst/>
                            <a:cxnLst>
                              <a:cxn ang="0">
                                <a:pos x="T0" y="T1"/>
                              </a:cxn>
                              <a:cxn ang="0">
                                <a:pos x="T2" y="T3"/>
                              </a:cxn>
                              <a:cxn ang="0">
                                <a:pos x="T4" y="T5"/>
                              </a:cxn>
                              <a:cxn ang="0">
                                <a:pos x="T6" y="T7"/>
                              </a:cxn>
                              <a:cxn ang="0">
                                <a:pos x="T8" y="T9"/>
                              </a:cxn>
                              <a:cxn ang="0">
                                <a:pos x="T10" y="T11"/>
                              </a:cxn>
                            </a:cxnLst>
                            <a:rect l="0" t="0" r="r" b="b"/>
                            <a:pathLst>
                              <a:path w="4809" h="634">
                                <a:moveTo>
                                  <a:pt x="4809" y="634"/>
                                </a:moveTo>
                                <a:lnTo>
                                  <a:pt x="0" y="634"/>
                                </a:lnTo>
                                <a:lnTo>
                                  <a:pt x="358" y="0"/>
                                </a:lnTo>
                                <a:lnTo>
                                  <a:pt x="3868" y="0"/>
                                </a:lnTo>
                                <a:lnTo>
                                  <a:pt x="4809" y="498"/>
                                </a:lnTo>
                                <a:lnTo>
                                  <a:pt x="4809" y="6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Line 517"/>
                        <wps:cNvCnPr/>
                        <wps:spPr bwMode="auto">
                          <a:xfrm>
                            <a:off x="3515995" y="1988185"/>
                            <a:ext cx="54610" cy="5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18"/>
                        <wps:cNvCnPr/>
                        <wps:spPr bwMode="auto">
                          <a:xfrm flipH="1" flipV="1">
                            <a:off x="3432810" y="1944370"/>
                            <a:ext cx="113030" cy="11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19"/>
                        <wps:cNvCnPr/>
                        <wps:spPr bwMode="auto">
                          <a:xfrm>
                            <a:off x="3350895" y="1900555"/>
                            <a:ext cx="155575" cy="1593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20"/>
                        <wps:cNvCnPr/>
                        <wps:spPr bwMode="auto">
                          <a:xfrm flipH="1" flipV="1">
                            <a:off x="327025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21"/>
                        <wps:cNvCnPr/>
                        <wps:spPr bwMode="auto">
                          <a:xfrm>
                            <a:off x="323215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22"/>
                        <wps:cNvCnPr/>
                        <wps:spPr bwMode="auto">
                          <a:xfrm flipH="1" flipV="1">
                            <a:off x="319214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23"/>
                        <wps:cNvCnPr/>
                        <wps:spPr bwMode="auto">
                          <a:xfrm>
                            <a:off x="315277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524"/>
                        <wps:cNvCnPr/>
                        <wps:spPr bwMode="auto">
                          <a:xfrm flipH="1" flipV="1">
                            <a:off x="311277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525"/>
                        <wps:cNvCnPr/>
                        <wps:spPr bwMode="auto">
                          <a:xfrm>
                            <a:off x="3073400" y="1858645"/>
                            <a:ext cx="19431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526"/>
                        <wps:cNvCnPr/>
                        <wps:spPr bwMode="auto">
                          <a:xfrm flipH="1" flipV="1">
                            <a:off x="303339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527"/>
                        <wps:cNvCnPr/>
                        <wps:spPr bwMode="auto">
                          <a:xfrm>
                            <a:off x="299339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528"/>
                        <wps:cNvCnPr/>
                        <wps:spPr bwMode="auto">
                          <a:xfrm flipH="1" flipV="1">
                            <a:off x="295402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529"/>
                        <wps:cNvCnPr/>
                        <wps:spPr bwMode="auto">
                          <a:xfrm>
                            <a:off x="291401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530"/>
                        <wps:cNvCnPr/>
                        <wps:spPr bwMode="auto">
                          <a:xfrm flipH="1" flipV="1">
                            <a:off x="287464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531"/>
                        <wps:cNvCnPr/>
                        <wps:spPr bwMode="auto">
                          <a:xfrm>
                            <a:off x="283464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532"/>
                        <wps:cNvCnPr/>
                        <wps:spPr bwMode="auto">
                          <a:xfrm flipH="1" flipV="1">
                            <a:off x="279463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533"/>
                        <wps:cNvCnPr/>
                        <wps:spPr bwMode="auto">
                          <a:xfrm>
                            <a:off x="275526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534"/>
                        <wps:cNvCnPr/>
                        <wps:spPr bwMode="auto">
                          <a:xfrm flipH="1" flipV="1">
                            <a:off x="271526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535"/>
                        <wps:cNvCnPr/>
                        <wps:spPr bwMode="auto">
                          <a:xfrm>
                            <a:off x="267589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536"/>
                        <wps:cNvCnPr/>
                        <wps:spPr bwMode="auto">
                          <a:xfrm flipH="1" flipV="1">
                            <a:off x="2635885"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537"/>
                        <wps:cNvCnPr/>
                        <wps:spPr bwMode="auto">
                          <a:xfrm>
                            <a:off x="2595880"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538"/>
                        <wps:cNvCnPr/>
                        <wps:spPr bwMode="auto">
                          <a:xfrm flipH="1" flipV="1">
                            <a:off x="2556510"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539"/>
                        <wps:cNvCnPr/>
                        <wps:spPr bwMode="auto">
                          <a:xfrm>
                            <a:off x="251777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540"/>
                        <wps:cNvCnPr/>
                        <wps:spPr bwMode="auto">
                          <a:xfrm flipH="1" flipV="1">
                            <a:off x="247840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541"/>
                        <wps:cNvCnPr/>
                        <wps:spPr bwMode="auto">
                          <a:xfrm>
                            <a:off x="243840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542"/>
                        <wps:cNvCnPr/>
                        <wps:spPr bwMode="auto">
                          <a:xfrm flipH="1" flipV="1">
                            <a:off x="239903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543"/>
                        <wps:cNvCnPr/>
                        <wps:spPr bwMode="auto">
                          <a:xfrm>
                            <a:off x="235966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544"/>
                        <wps:cNvCnPr/>
                        <wps:spPr bwMode="auto">
                          <a:xfrm flipH="1" flipV="1">
                            <a:off x="231965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545"/>
                        <wps:cNvCnPr/>
                        <wps:spPr bwMode="auto">
                          <a:xfrm>
                            <a:off x="228028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546"/>
                        <wps:cNvCnPr/>
                        <wps:spPr bwMode="auto">
                          <a:xfrm flipH="1" flipV="1">
                            <a:off x="224028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547"/>
                        <wps:cNvCnPr/>
                        <wps:spPr bwMode="auto">
                          <a:xfrm>
                            <a:off x="220091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548"/>
                        <wps:cNvCnPr/>
                        <wps:spPr bwMode="auto">
                          <a:xfrm flipH="1" flipV="1">
                            <a:off x="216090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549"/>
                        <wps:cNvCnPr/>
                        <wps:spPr bwMode="auto">
                          <a:xfrm>
                            <a:off x="2144395" y="1882775"/>
                            <a:ext cx="172720" cy="1771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550"/>
                        <wps:cNvCnPr/>
                        <wps:spPr bwMode="auto">
                          <a:xfrm flipH="1" flipV="1">
                            <a:off x="2129155" y="1908175"/>
                            <a:ext cx="148590" cy="151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551"/>
                        <wps:cNvCnPr/>
                        <wps:spPr bwMode="auto">
                          <a:xfrm>
                            <a:off x="2115185" y="1934210"/>
                            <a:ext cx="122555" cy="125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552"/>
                        <wps:cNvCnPr/>
                        <wps:spPr bwMode="auto">
                          <a:xfrm flipH="1" flipV="1">
                            <a:off x="2099945" y="1959610"/>
                            <a:ext cx="97790" cy="100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553"/>
                        <wps:cNvCnPr/>
                        <wps:spPr bwMode="auto">
                          <a:xfrm>
                            <a:off x="2085975" y="1985645"/>
                            <a:ext cx="72390" cy="74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554"/>
                        <wps:cNvCnPr/>
                        <wps:spPr bwMode="auto">
                          <a:xfrm flipH="1" flipV="1">
                            <a:off x="2070735" y="2011045"/>
                            <a:ext cx="47625" cy="48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555"/>
                        <wps:cNvCnPr/>
                        <wps:spPr bwMode="auto">
                          <a:xfrm>
                            <a:off x="2056765" y="2037715"/>
                            <a:ext cx="22225" cy="222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8" name="Freeform 556"/>
                        <wps:cNvSpPr>
                          <a:spLocks/>
                        </wps:cNvSpPr>
                        <wps:spPr bwMode="auto">
                          <a:xfrm>
                            <a:off x="668655" y="1858645"/>
                            <a:ext cx="1424305" cy="201295"/>
                          </a:xfrm>
                          <a:custGeom>
                            <a:avLst/>
                            <a:gdLst>
                              <a:gd name="T0" fmla="*/ 0 w 4484"/>
                              <a:gd name="T1" fmla="*/ 634 h 634"/>
                              <a:gd name="T2" fmla="*/ 0 w 4484"/>
                              <a:gd name="T3" fmla="*/ 0 h 634"/>
                              <a:gd name="T4" fmla="*/ 4484 w 4484"/>
                              <a:gd name="T5" fmla="*/ 0 h 634"/>
                              <a:gd name="T6" fmla="*/ 4128 w 4484"/>
                              <a:gd name="T7" fmla="*/ 634 h 634"/>
                              <a:gd name="T8" fmla="*/ 0 w 4484"/>
                              <a:gd name="T9" fmla="*/ 634 h 634"/>
                            </a:gdLst>
                            <a:ahLst/>
                            <a:cxnLst>
                              <a:cxn ang="0">
                                <a:pos x="T0" y="T1"/>
                              </a:cxn>
                              <a:cxn ang="0">
                                <a:pos x="T2" y="T3"/>
                              </a:cxn>
                              <a:cxn ang="0">
                                <a:pos x="T4" y="T5"/>
                              </a:cxn>
                              <a:cxn ang="0">
                                <a:pos x="T6" y="T7"/>
                              </a:cxn>
                              <a:cxn ang="0">
                                <a:pos x="T8" y="T9"/>
                              </a:cxn>
                            </a:cxnLst>
                            <a:rect l="0" t="0" r="r" b="b"/>
                            <a:pathLst>
                              <a:path w="4484" h="634">
                                <a:moveTo>
                                  <a:pt x="0" y="634"/>
                                </a:moveTo>
                                <a:lnTo>
                                  <a:pt x="0" y="0"/>
                                </a:lnTo>
                                <a:lnTo>
                                  <a:pt x="4484" y="0"/>
                                </a:lnTo>
                                <a:lnTo>
                                  <a:pt x="4128" y="634"/>
                                </a:lnTo>
                                <a:lnTo>
                                  <a:pt x="0" y="6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Line 557"/>
                        <wps:cNvCnPr/>
                        <wps:spPr bwMode="auto">
                          <a:xfrm flipH="1">
                            <a:off x="1978660" y="2057400"/>
                            <a:ext cx="1905" cy="25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558"/>
                        <wps:cNvCnPr/>
                        <wps:spPr bwMode="auto">
                          <a:xfrm flipV="1">
                            <a:off x="1938655" y="1960880"/>
                            <a:ext cx="97155" cy="990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559"/>
                        <wps:cNvCnPr/>
                        <wps:spPr bwMode="auto">
                          <a:xfrm flipH="1">
                            <a:off x="1899285" y="1864995"/>
                            <a:ext cx="189865" cy="1949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560"/>
                        <wps:cNvCnPr/>
                        <wps:spPr bwMode="auto">
                          <a:xfrm flipV="1">
                            <a:off x="185928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561"/>
                        <wps:cNvCnPr/>
                        <wps:spPr bwMode="auto">
                          <a:xfrm flipH="1">
                            <a:off x="181991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562"/>
                        <wps:cNvCnPr/>
                        <wps:spPr bwMode="auto">
                          <a:xfrm flipV="1">
                            <a:off x="178117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563"/>
                        <wps:cNvCnPr/>
                        <wps:spPr bwMode="auto">
                          <a:xfrm flipH="1">
                            <a:off x="174117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564"/>
                        <wps:cNvCnPr/>
                        <wps:spPr bwMode="auto">
                          <a:xfrm flipV="1">
                            <a:off x="170180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565"/>
                        <wps:cNvCnPr/>
                        <wps:spPr bwMode="auto">
                          <a:xfrm flipH="1">
                            <a:off x="166179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566"/>
                        <wps:cNvCnPr/>
                        <wps:spPr bwMode="auto">
                          <a:xfrm flipV="1">
                            <a:off x="162242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567"/>
                        <wps:cNvCnPr/>
                        <wps:spPr bwMode="auto">
                          <a:xfrm flipH="1">
                            <a:off x="158242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568"/>
                        <wps:cNvCnPr/>
                        <wps:spPr bwMode="auto">
                          <a:xfrm flipV="1">
                            <a:off x="154305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569"/>
                        <wps:cNvCnPr/>
                        <wps:spPr bwMode="auto">
                          <a:xfrm flipH="1">
                            <a:off x="150304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570"/>
                        <wps:cNvCnPr/>
                        <wps:spPr bwMode="auto">
                          <a:xfrm flipV="1">
                            <a:off x="146304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571"/>
                        <wps:cNvCnPr/>
                        <wps:spPr bwMode="auto">
                          <a:xfrm flipH="1">
                            <a:off x="142367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572"/>
                        <wps:cNvCnPr/>
                        <wps:spPr bwMode="auto">
                          <a:xfrm flipV="1">
                            <a:off x="1383665"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573"/>
                        <wps:cNvCnPr/>
                        <wps:spPr bwMode="auto">
                          <a:xfrm flipH="1">
                            <a:off x="134429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574"/>
                        <wps:cNvCnPr/>
                        <wps:spPr bwMode="auto">
                          <a:xfrm flipV="1">
                            <a:off x="1304290"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575"/>
                        <wps:cNvCnPr/>
                        <wps:spPr bwMode="auto">
                          <a:xfrm flipH="1">
                            <a:off x="126492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576"/>
                        <wps:cNvCnPr/>
                        <wps:spPr bwMode="auto">
                          <a:xfrm flipV="1">
                            <a:off x="122555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577"/>
                        <wps:cNvCnPr/>
                        <wps:spPr bwMode="auto">
                          <a:xfrm flipH="1">
                            <a:off x="118554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578"/>
                        <wps:cNvCnPr/>
                        <wps:spPr bwMode="auto">
                          <a:xfrm flipV="1">
                            <a:off x="114617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579"/>
                        <wps:cNvCnPr/>
                        <wps:spPr bwMode="auto">
                          <a:xfrm flipH="1">
                            <a:off x="110617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580"/>
                        <wps:cNvCnPr/>
                        <wps:spPr bwMode="auto">
                          <a:xfrm flipV="1">
                            <a:off x="106743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581"/>
                        <wps:cNvCnPr/>
                        <wps:spPr bwMode="auto">
                          <a:xfrm flipH="1">
                            <a:off x="102806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582"/>
                        <wps:cNvCnPr/>
                        <wps:spPr bwMode="auto">
                          <a:xfrm flipV="1">
                            <a:off x="98806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583"/>
                        <wps:cNvCnPr/>
                        <wps:spPr bwMode="auto">
                          <a:xfrm flipH="1">
                            <a:off x="948690" y="1858645"/>
                            <a:ext cx="19431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584"/>
                        <wps:cNvCnPr/>
                        <wps:spPr bwMode="auto">
                          <a:xfrm flipV="1">
                            <a:off x="90868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585"/>
                        <wps:cNvCnPr/>
                        <wps:spPr bwMode="auto">
                          <a:xfrm flipH="1">
                            <a:off x="86868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586"/>
                        <wps:cNvCnPr/>
                        <wps:spPr bwMode="auto">
                          <a:xfrm flipV="1">
                            <a:off x="82931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587"/>
                        <wps:cNvCnPr/>
                        <wps:spPr bwMode="auto">
                          <a:xfrm flipH="1">
                            <a:off x="78930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588"/>
                        <wps:cNvCnPr/>
                        <wps:spPr bwMode="auto">
                          <a:xfrm flipV="1">
                            <a:off x="74993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589"/>
                        <wps:cNvCnPr/>
                        <wps:spPr bwMode="auto">
                          <a:xfrm flipH="1">
                            <a:off x="70993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590"/>
                        <wps:cNvCnPr/>
                        <wps:spPr bwMode="auto">
                          <a:xfrm flipV="1">
                            <a:off x="66992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591"/>
                        <wps:cNvCnPr/>
                        <wps:spPr bwMode="auto">
                          <a:xfrm flipH="1">
                            <a:off x="668655" y="1858645"/>
                            <a:ext cx="158115" cy="161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592"/>
                        <wps:cNvCnPr/>
                        <wps:spPr bwMode="auto">
                          <a:xfrm flipV="1">
                            <a:off x="668655" y="1858645"/>
                            <a:ext cx="118110" cy="12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593"/>
                        <wps:cNvCnPr/>
                        <wps:spPr bwMode="auto">
                          <a:xfrm flipH="1">
                            <a:off x="668655" y="1858645"/>
                            <a:ext cx="78740" cy="806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594"/>
                        <wps:cNvCnPr/>
                        <wps:spPr bwMode="auto">
                          <a:xfrm flipV="1">
                            <a:off x="668655" y="1858645"/>
                            <a:ext cx="39370" cy="400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 name="Freeform 595"/>
                        <wps:cNvSpPr>
                          <a:spLocks/>
                        </wps:cNvSpPr>
                        <wps:spPr bwMode="auto">
                          <a:xfrm>
                            <a:off x="2044065" y="1858645"/>
                            <a:ext cx="1526540" cy="201295"/>
                          </a:xfrm>
                          <a:custGeom>
                            <a:avLst/>
                            <a:gdLst>
                              <a:gd name="T0" fmla="*/ 0 w 4809"/>
                              <a:gd name="T1" fmla="*/ 634 h 634"/>
                              <a:gd name="T2" fmla="*/ 4809 w 4809"/>
                              <a:gd name="T3" fmla="*/ 634 h 634"/>
                              <a:gd name="T4" fmla="*/ 4809 w 4809"/>
                              <a:gd name="T5" fmla="*/ 498 h 634"/>
                              <a:gd name="T6" fmla="*/ 3868 w 4809"/>
                              <a:gd name="T7" fmla="*/ 0 h 634"/>
                              <a:gd name="T8" fmla="*/ 358 w 4809"/>
                              <a:gd name="T9" fmla="*/ 0 h 634"/>
                            </a:gdLst>
                            <a:ahLst/>
                            <a:cxnLst>
                              <a:cxn ang="0">
                                <a:pos x="T0" y="T1"/>
                              </a:cxn>
                              <a:cxn ang="0">
                                <a:pos x="T2" y="T3"/>
                              </a:cxn>
                              <a:cxn ang="0">
                                <a:pos x="T4" y="T5"/>
                              </a:cxn>
                              <a:cxn ang="0">
                                <a:pos x="T6" y="T7"/>
                              </a:cxn>
                              <a:cxn ang="0">
                                <a:pos x="T8" y="T9"/>
                              </a:cxn>
                            </a:cxnLst>
                            <a:rect l="0" t="0" r="r" b="b"/>
                            <a:pathLst>
                              <a:path w="4809" h="634">
                                <a:moveTo>
                                  <a:pt x="0" y="634"/>
                                </a:moveTo>
                                <a:lnTo>
                                  <a:pt x="4809" y="634"/>
                                </a:lnTo>
                                <a:lnTo>
                                  <a:pt x="4809" y="498"/>
                                </a:lnTo>
                                <a:lnTo>
                                  <a:pt x="3868" y="0"/>
                                </a:lnTo>
                                <a:lnTo>
                                  <a:pt x="358" y="0"/>
                                </a:lnTo>
                              </a:path>
                            </a:pathLst>
                          </a:custGeom>
                          <a:noFill/>
                          <a:ln w="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Line 596"/>
                        <wps:cNvCnPr/>
                        <wps:spPr bwMode="auto">
                          <a:xfrm>
                            <a:off x="668655" y="1487170"/>
                            <a:ext cx="1634490"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259" name="Freeform 597"/>
                        <wps:cNvSpPr>
                          <a:spLocks/>
                        </wps:cNvSpPr>
                        <wps:spPr bwMode="auto">
                          <a:xfrm>
                            <a:off x="3395345" y="1774190"/>
                            <a:ext cx="407670" cy="244475"/>
                          </a:xfrm>
                          <a:custGeom>
                            <a:avLst/>
                            <a:gdLst>
                              <a:gd name="T0" fmla="*/ 0 w 1282"/>
                              <a:gd name="T1" fmla="*/ 0 h 769"/>
                              <a:gd name="T2" fmla="*/ 10 w 1282"/>
                              <a:gd name="T3" fmla="*/ 139 h 769"/>
                              <a:gd name="T4" fmla="*/ 44 w 1282"/>
                              <a:gd name="T5" fmla="*/ 266 h 769"/>
                              <a:gd name="T6" fmla="*/ 134 w 1282"/>
                              <a:gd name="T7" fmla="*/ 444 h 769"/>
                              <a:gd name="T8" fmla="*/ 179 w 1282"/>
                              <a:gd name="T9" fmla="*/ 501 h 769"/>
                              <a:gd name="T10" fmla="*/ 444 w 1282"/>
                              <a:gd name="T11" fmla="*/ 700 h 769"/>
                              <a:gd name="T12" fmla="*/ 577 w 1282"/>
                              <a:gd name="T13" fmla="*/ 749 h 769"/>
                              <a:gd name="T14" fmla="*/ 717 w 1282"/>
                              <a:gd name="T15" fmla="*/ 769 h 769"/>
                              <a:gd name="T16" fmla="*/ 712 w 1282"/>
                              <a:gd name="T17" fmla="*/ 769 h 769"/>
                              <a:gd name="T18" fmla="*/ 875 w 1282"/>
                              <a:gd name="T19" fmla="*/ 746 h 769"/>
                              <a:gd name="T20" fmla="*/ 1059 w 1282"/>
                              <a:gd name="T21" fmla="*/ 651 h 769"/>
                              <a:gd name="T22" fmla="*/ 1282 w 1282"/>
                              <a:gd name="T23" fmla="*/ 403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2" h="769">
                                <a:moveTo>
                                  <a:pt x="0" y="0"/>
                                </a:moveTo>
                                <a:lnTo>
                                  <a:pt x="10" y="139"/>
                                </a:lnTo>
                                <a:lnTo>
                                  <a:pt x="44" y="266"/>
                                </a:lnTo>
                                <a:lnTo>
                                  <a:pt x="134" y="444"/>
                                </a:lnTo>
                                <a:lnTo>
                                  <a:pt x="179" y="501"/>
                                </a:lnTo>
                                <a:lnTo>
                                  <a:pt x="444" y="700"/>
                                </a:lnTo>
                                <a:lnTo>
                                  <a:pt x="577" y="749"/>
                                </a:lnTo>
                                <a:lnTo>
                                  <a:pt x="717" y="769"/>
                                </a:lnTo>
                                <a:lnTo>
                                  <a:pt x="712" y="769"/>
                                </a:lnTo>
                                <a:lnTo>
                                  <a:pt x="875" y="746"/>
                                </a:lnTo>
                                <a:lnTo>
                                  <a:pt x="1059" y="651"/>
                                </a:lnTo>
                                <a:lnTo>
                                  <a:pt x="1282" y="4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598"/>
                        <wps:cNvSpPr>
                          <a:spLocks/>
                        </wps:cNvSpPr>
                        <wps:spPr bwMode="auto">
                          <a:xfrm>
                            <a:off x="3395345" y="1531620"/>
                            <a:ext cx="407670" cy="243840"/>
                          </a:xfrm>
                          <a:custGeom>
                            <a:avLst/>
                            <a:gdLst>
                              <a:gd name="T0" fmla="*/ 0 w 1282"/>
                              <a:gd name="T1" fmla="*/ 768 h 768"/>
                              <a:gd name="T2" fmla="*/ 10 w 1282"/>
                              <a:gd name="T3" fmla="*/ 628 h 768"/>
                              <a:gd name="T4" fmla="*/ 69 w 1282"/>
                              <a:gd name="T5" fmla="*/ 436 h 768"/>
                              <a:gd name="T6" fmla="*/ 179 w 1282"/>
                              <a:gd name="T7" fmla="*/ 267 h 768"/>
                              <a:gd name="T8" fmla="*/ 459 w 1282"/>
                              <a:gd name="T9" fmla="*/ 60 h 768"/>
                              <a:gd name="T10" fmla="*/ 636 w 1282"/>
                              <a:gd name="T11" fmla="*/ 4 h 768"/>
                              <a:gd name="T12" fmla="*/ 717 w 1282"/>
                              <a:gd name="T13" fmla="*/ 0 h 768"/>
                              <a:gd name="T14" fmla="*/ 712 w 1282"/>
                              <a:gd name="T15" fmla="*/ 0 h 768"/>
                              <a:gd name="T16" fmla="*/ 875 w 1282"/>
                              <a:gd name="T17" fmla="*/ 22 h 768"/>
                              <a:gd name="T18" fmla="*/ 1018 w 1282"/>
                              <a:gd name="T19" fmla="*/ 86 h 768"/>
                              <a:gd name="T20" fmla="*/ 1139 w 1282"/>
                              <a:gd name="T21" fmla="*/ 193 h 768"/>
                              <a:gd name="T22" fmla="*/ 1162 w 1282"/>
                              <a:gd name="T23" fmla="*/ 218 h 768"/>
                              <a:gd name="T24" fmla="*/ 1142 w 1282"/>
                              <a:gd name="T25" fmla="*/ 200 h 768"/>
                              <a:gd name="T26" fmla="*/ 1282 w 1282"/>
                              <a:gd name="T27" fmla="*/ 362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82" h="768">
                                <a:moveTo>
                                  <a:pt x="0" y="768"/>
                                </a:moveTo>
                                <a:lnTo>
                                  <a:pt x="10" y="628"/>
                                </a:lnTo>
                                <a:lnTo>
                                  <a:pt x="69" y="436"/>
                                </a:lnTo>
                                <a:lnTo>
                                  <a:pt x="179" y="267"/>
                                </a:lnTo>
                                <a:lnTo>
                                  <a:pt x="459" y="60"/>
                                </a:lnTo>
                                <a:lnTo>
                                  <a:pt x="636" y="4"/>
                                </a:lnTo>
                                <a:lnTo>
                                  <a:pt x="717" y="0"/>
                                </a:lnTo>
                                <a:lnTo>
                                  <a:pt x="712" y="0"/>
                                </a:lnTo>
                                <a:lnTo>
                                  <a:pt x="875" y="22"/>
                                </a:lnTo>
                                <a:lnTo>
                                  <a:pt x="1018" y="86"/>
                                </a:lnTo>
                                <a:lnTo>
                                  <a:pt x="1139" y="193"/>
                                </a:lnTo>
                                <a:lnTo>
                                  <a:pt x="1162" y="218"/>
                                </a:lnTo>
                                <a:lnTo>
                                  <a:pt x="1142" y="200"/>
                                </a:lnTo>
                                <a:lnTo>
                                  <a:pt x="1282" y="3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599"/>
                        <wps:cNvCnPr/>
                        <wps:spPr bwMode="auto">
                          <a:xfrm>
                            <a:off x="3562350" y="1913255"/>
                            <a:ext cx="0" cy="518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 name="Freeform 600"/>
                        <wps:cNvSpPr>
                          <a:spLocks/>
                        </wps:cNvSpPr>
                        <wps:spPr bwMode="auto">
                          <a:xfrm>
                            <a:off x="3537585" y="1913255"/>
                            <a:ext cx="49530" cy="49530"/>
                          </a:xfrm>
                          <a:custGeom>
                            <a:avLst/>
                            <a:gdLst>
                              <a:gd name="T0" fmla="*/ 154 w 154"/>
                              <a:gd name="T1" fmla="*/ 158 h 158"/>
                              <a:gd name="T2" fmla="*/ 78 w 154"/>
                              <a:gd name="T3" fmla="*/ 0 h 158"/>
                              <a:gd name="T4" fmla="*/ 0 w 154"/>
                              <a:gd name="T5" fmla="*/ 158 h 158"/>
                              <a:gd name="T6" fmla="*/ 78 w 154"/>
                              <a:gd name="T7" fmla="*/ 78 h 158"/>
                              <a:gd name="T8" fmla="*/ 154 w 154"/>
                              <a:gd name="T9" fmla="*/ 158 h 158"/>
                            </a:gdLst>
                            <a:ahLst/>
                            <a:cxnLst>
                              <a:cxn ang="0">
                                <a:pos x="T0" y="T1"/>
                              </a:cxn>
                              <a:cxn ang="0">
                                <a:pos x="T2" y="T3"/>
                              </a:cxn>
                              <a:cxn ang="0">
                                <a:pos x="T4" y="T5"/>
                              </a:cxn>
                              <a:cxn ang="0">
                                <a:pos x="T6" y="T7"/>
                              </a:cxn>
                              <a:cxn ang="0">
                                <a:pos x="T8" y="T9"/>
                              </a:cxn>
                            </a:cxnLst>
                            <a:rect l="0" t="0" r="r" b="b"/>
                            <a:pathLst>
                              <a:path w="154" h="158">
                                <a:moveTo>
                                  <a:pt x="154" y="158"/>
                                </a:moveTo>
                                <a:lnTo>
                                  <a:pt x="78" y="0"/>
                                </a:lnTo>
                                <a:lnTo>
                                  <a:pt x="0" y="158"/>
                                </a:lnTo>
                                <a:lnTo>
                                  <a:pt x="78" y="78"/>
                                </a:lnTo>
                                <a:lnTo>
                                  <a:pt x="154" y="1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3" name="Rectangle 601"/>
                        <wps:cNvSpPr>
                          <a:spLocks noChangeArrowheads="1"/>
                        </wps:cNvSpPr>
                        <wps:spPr bwMode="auto">
                          <a:xfrm rot="16140000">
                            <a:off x="220344" y="1729449"/>
                            <a:ext cx="47498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24578A" w:rsidRDefault="00F26DFB" w:rsidP="00727A07">
                              <w:pPr>
                                <w:spacing w:line="240" w:lineRule="auto"/>
                                <w:rPr>
                                  <w:sz w:val="14"/>
                                  <w:szCs w:val="14"/>
                                </w:rPr>
                              </w:pPr>
                              <w:r w:rsidRPr="0024578A">
                                <w:rPr>
                                  <w:rFonts w:ascii="Arial" w:hAnsi="Arial" w:cs="Arial"/>
                                  <w:bCs/>
                                  <w:color w:val="000000"/>
                                  <w:sz w:val="14"/>
                                  <w:szCs w:val="14"/>
                                  <w:lang w:val="en-US"/>
                                </w:rPr>
                                <w:t>Ø59 ± 0</w:t>
                              </w:r>
                              <w:r w:rsidRPr="0024578A">
                                <w:rPr>
                                  <w:rFonts w:ascii="Arial" w:hAnsi="Arial" w:cs="Arial"/>
                                  <w:bCs/>
                                  <w:color w:val="000000"/>
                                  <w:sz w:val="14"/>
                                  <w:szCs w:val="14"/>
                                </w:rPr>
                                <w:t>,</w:t>
                              </w:r>
                              <w:r w:rsidRPr="0024578A">
                                <w:rPr>
                                  <w:rFonts w:ascii="Arial" w:hAnsi="Arial" w:cs="Arial"/>
                                  <w:bCs/>
                                  <w:color w:val="000000"/>
                                  <w:sz w:val="14"/>
                                  <w:szCs w:val="14"/>
                                  <w:lang w:val="en-US"/>
                                </w:rPr>
                                <w:t>5</w:t>
                              </w:r>
                            </w:p>
                          </w:txbxContent>
                        </wps:txbx>
                        <wps:bodyPr rot="0" vert="vert270" wrap="square" lIns="0" tIns="0" rIns="0" bIns="0" anchor="t" anchorCtr="0" upright="1">
                          <a:spAutoFit/>
                        </wps:bodyPr>
                      </wps:wsp>
                      <wps:wsp>
                        <wps:cNvPr id="1264" name="Line 602"/>
                        <wps:cNvCnPr/>
                        <wps:spPr bwMode="auto">
                          <a:xfrm>
                            <a:off x="737870" y="1922145"/>
                            <a:ext cx="0" cy="573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5" name="Freeform 603"/>
                        <wps:cNvSpPr>
                          <a:spLocks/>
                        </wps:cNvSpPr>
                        <wps:spPr bwMode="auto">
                          <a:xfrm>
                            <a:off x="713105" y="1922145"/>
                            <a:ext cx="49530" cy="50800"/>
                          </a:xfrm>
                          <a:custGeom>
                            <a:avLst/>
                            <a:gdLst>
                              <a:gd name="T0" fmla="*/ 154 w 154"/>
                              <a:gd name="T1" fmla="*/ 160 h 160"/>
                              <a:gd name="T2" fmla="*/ 78 w 154"/>
                              <a:gd name="T3" fmla="*/ 0 h 160"/>
                              <a:gd name="T4" fmla="*/ 0 w 154"/>
                              <a:gd name="T5" fmla="*/ 160 h 160"/>
                              <a:gd name="T6" fmla="*/ 78 w 154"/>
                              <a:gd name="T7" fmla="*/ 80 h 160"/>
                              <a:gd name="T8" fmla="*/ 154 w 154"/>
                              <a:gd name="T9" fmla="*/ 160 h 160"/>
                            </a:gdLst>
                            <a:ahLst/>
                            <a:cxnLst>
                              <a:cxn ang="0">
                                <a:pos x="T0" y="T1"/>
                              </a:cxn>
                              <a:cxn ang="0">
                                <a:pos x="T2" y="T3"/>
                              </a:cxn>
                              <a:cxn ang="0">
                                <a:pos x="T4" y="T5"/>
                              </a:cxn>
                              <a:cxn ang="0">
                                <a:pos x="T6" y="T7"/>
                              </a:cxn>
                              <a:cxn ang="0">
                                <a:pos x="T8" y="T9"/>
                              </a:cxn>
                            </a:cxnLst>
                            <a:rect l="0" t="0" r="r" b="b"/>
                            <a:pathLst>
                              <a:path w="154" h="160">
                                <a:moveTo>
                                  <a:pt x="154" y="160"/>
                                </a:moveTo>
                                <a:lnTo>
                                  <a:pt x="78" y="0"/>
                                </a:lnTo>
                                <a:lnTo>
                                  <a:pt x="0" y="160"/>
                                </a:lnTo>
                                <a:lnTo>
                                  <a:pt x="78" y="80"/>
                                </a:lnTo>
                                <a:lnTo>
                                  <a:pt x="154" y="1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6" name="Line 604"/>
                        <wps:cNvCnPr/>
                        <wps:spPr bwMode="auto">
                          <a:xfrm flipV="1">
                            <a:off x="2032635" y="885190"/>
                            <a:ext cx="10160" cy="679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7" name="Freeform 605"/>
                        <wps:cNvSpPr>
                          <a:spLocks/>
                        </wps:cNvSpPr>
                        <wps:spPr bwMode="auto">
                          <a:xfrm>
                            <a:off x="2009140" y="1514475"/>
                            <a:ext cx="48895" cy="50165"/>
                          </a:xfrm>
                          <a:custGeom>
                            <a:avLst/>
                            <a:gdLst>
                              <a:gd name="T0" fmla="*/ 0 w 154"/>
                              <a:gd name="T1" fmla="*/ 0 h 158"/>
                              <a:gd name="T2" fmla="*/ 75 w 154"/>
                              <a:gd name="T3" fmla="*/ 158 h 158"/>
                              <a:gd name="T4" fmla="*/ 154 w 154"/>
                              <a:gd name="T5" fmla="*/ 0 h 158"/>
                              <a:gd name="T6" fmla="*/ 75 w 154"/>
                              <a:gd name="T7" fmla="*/ 78 h 158"/>
                              <a:gd name="T8" fmla="*/ 0 w 154"/>
                              <a:gd name="T9" fmla="*/ 0 h 158"/>
                            </a:gdLst>
                            <a:ahLst/>
                            <a:cxnLst>
                              <a:cxn ang="0">
                                <a:pos x="T0" y="T1"/>
                              </a:cxn>
                              <a:cxn ang="0">
                                <a:pos x="T2" y="T3"/>
                              </a:cxn>
                              <a:cxn ang="0">
                                <a:pos x="T4" y="T5"/>
                              </a:cxn>
                              <a:cxn ang="0">
                                <a:pos x="T6" y="T7"/>
                              </a:cxn>
                              <a:cxn ang="0">
                                <a:pos x="T8" y="T9"/>
                              </a:cxn>
                            </a:cxnLst>
                            <a:rect l="0" t="0" r="r" b="b"/>
                            <a:pathLst>
                              <a:path w="154" h="158">
                                <a:moveTo>
                                  <a:pt x="0" y="0"/>
                                </a:moveTo>
                                <a:lnTo>
                                  <a:pt x="75" y="158"/>
                                </a:lnTo>
                                <a:lnTo>
                                  <a:pt x="154" y="0"/>
                                </a:lnTo>
                                <a:lnTo>
                                  <a:pt x="75" y="7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w14:anchorId="74A844F8" id="Полотно 1268" o:spid="_x0000_s1193" editas="canvas" style="width:545.95pt;height:274.3pt;mso-position-horizontal-relative:char;mso-position-vertical-relative:line" coordsize="69335,3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">
                <v:shape id="_x0000_s1194" type="#_x0000_t75" style="position:absolute;width:69335;height:34836;visibility:visible;mso-wrap-style:square">
                  <v:fill o:detectmouseclick="t"/>
                  <v:path o:connecttype="none"/>
                </v:shape>
                <v:group id="Group 102" o:spid="_x0000_s1195" style="position:absolute;width:57435;height:32651" coordorigin="16,-282" coordsize="904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rect id="Rectangle 103" o:spid="_x0000_s1196" style="position:absolute;left:16;top:-282;width:9045;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" strokecolor="white" strokeweight="0"/>
                  <v:shape id="Freeform 104" o:spid="_x0000_s1197" style="position:absolute;left:3550;top:2060;width:2071;height:317;visibility:visible;mso-wrap-style:square;v-text-anchor:top" coordsize="414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" path="m4142,l356,,,633r3205,l4142,136,4142,xe" stroked="f">
                    <v:path arrowok="t" o:connecttype="custom" o:connectlocs="2071,0;178,0;0,317;1603,317;2071,68;2071,0" o:connectangles="0,0,0,0,0,0"/>
                  </v:shape>
                  <v:line id="Line 105" o:spid="_x0000_s1198" style="position:absolute;visibility:visible;mso-wrap-style:square" from="5577,2060" to="562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" strokeweight="0"/>
                  <v:line id="Line 106" o:spid="_x0000_s1199" style="position:absolute;flip:x y;visibility:visible;mso-wrap-style:square" from="5515,2060" to="559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" strokeweight="0"/>
                  <v:line id="Line 107" o:spid="_x0000_s1200" style="position:absolute;visibility:visible;mso-wrap-style:square" from="5452,2060" to="5553,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" strokeweight="0"/>
                  <v:line id="Line 108" o:spid="_x0000_s1201" style="position:absolute;flip:x y;visibility:visible;mso-wrap-style:square" from="5389,2060" to="5513,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" strokeweight="0"/>
                  <v:line id="Line 109" o:spid="_x0000_s1202" style="position:absolute;visibility:visible;mso-wrap-style:square" from="5327,2060" to="5470,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" strokeweight="0"/>
                  <v:line id="Line 110" o:spid="_x0000_s1203" style="position:absolute;flip:x y;visibility:visible;mso-wrap-style:square" from="5264,2060" to="5430,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" strokeweight="0"/>
                  <v:line id="Line 111" o:spid="_x0000_s1204" style="position:absolute;visibility:visible;mso-wrap-style:square" from="5202,2060" to="5387,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" strokeweight="0"/>
                  <v:line id="Line 112" o:spid="_x0000_s1205" style="position:absolute;flip:x y;visibility:visible;mso-wrap-style:square" from="5139,2060" to="5347,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" strokeweight="0"/>
                  <v:line id="Line 113" o:spid="_x0000_s1206" style="position:absolute;visibility:visible;mso-wrap-style:square" from="5078,2060" to="5307,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" strokeweight="0"/>
                  <v:line id="Line 114" o:spid="_x0000_s1207" style="position:absolute;flip:x y;visibility:visible;mso-wrap-style:square" from="5016,2060" to="5264,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" strokeweight="0"/>
                  <v:line id="Line 115" o:spid="_x0000_s1208" style="position:absolute;visibility:visible;mso-wrap-style:square" from="4953,2060" to="5224,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" strokeweight="0"/>
                  <v:line id="Line 116" o:spid="_x0000_s1209" style="position:absolute;flip:x y;visibility:visible;mso-wrap-style:square" from="4891,2060" to="5182,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" strokeweight="0"/>
                  <v:line id="Line 117" o:spid="_x0000_s1210" style="position:absolute;visibility:visible;mso-wrap-style:square" from="4828,2060" to="513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" strokeweight="0"/>
                  <v:line id="Line 118" o:spid="_x0000_s1211" style="position:absolute;flip:x y;visibility:visible;mso-wrap-style:square" from="4766,2060" to="507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" strokeweight="0"/>
                  <v:line id="Line 119" o:spid="_x0000_s1212" style="position:absolute;visibility:visible;mso-wrap-style:square" from="4703,2060" to="501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" strokeweight="0"/>
                  <v:line id="Line 120" o:spid="_x0000_s1213" style="position:absolute;flip:x y;visibility:visible;mso-wrap-style:square" from="4640,2060" to="495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" strokeweight="0"/>
                  <v:line id="Line 121" o:spid="_x0000_s1214" style="position:absolute;visibility:visible;mso-wrap-style:square" from="4578,2060" to="488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" strokeweight="0"/>
                  <v:line id="Line 122" o:spid="_x0000_s1215" style="position:absolute;flip:x y;visibility:visible;mso-wrap-style:square" from="4515,2060" to="4825,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" strokeweight="0"/>
                  <v:line id="Line 123" o:spid="_x0000_s1216" style="position:absolute;visibility:visible;mso-wrap-style:square" from="4453,2060" to="476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" strokeweight="0"/>
                  <v:line id="Line 124" o:spid="_x0000_s1217" style="position:absolute;flip:x y;visibility:visible;mso-wrap-style:square" from="4391,2060" to="470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" strokeweight="0"/>
                  <v:line id="Line 125" o:spid="_x0000_s1218" style="position:absolute;visibility:visible;mso-wrap-style:square" from="4328,2060" to="463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" strokeweight="0"/>
                  <v:line id="Line 126" o:spid="_x0000_s1219" style="position:absolute;flip:x y;visibility:visible;mso-wrap-style:square" from="4266,2060" to="4575,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" strokeweight="0"/>
                  <v:line id="Line 127" o:spid="_x0000_s1220" style="position:absolute;visibility:visible;mso-wrap-style:square" from="4203,2060" to="451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" strokeweight="0"/>
                  <v:line id="Line 128" o:spid="_x0000_s1221" style="position:absolute;flip:x y;visibility:visible;mso-wrap-style:square" from="4141,2060" to="444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" strokeweight="0"/>
                  <v:line id="Line 129" o:spid="_x0000_s1222" style="position:absolute;visibility:visible;mso-wrap-style:square" from="4078,2060" to="438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" strokeweight="0"/>
                  <v:line id="Line 130" o:spid="_x0000_s1223" style="position:absolute;flip:x y;visibility:visible;mso-wrap-style:square" from="4015,2060" to="432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" strokeweight="0"/>
                  <v:line id="Line 131" o:spid="_x0000_s1224" style="position:absolute;visibility:visible;mso-wrap-style:square" from="3955,2060" to="426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" strokeweight="0"/>
                  <v:line id="Line 132" o:spid="_x0000_s1225" style="position:absolute;flip:x y;visibility:visible;mso-wrap-style:square" from="3892,2060" to="419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" strokeweight="0"/>
                  <v:line id="Line 133" o:spid="_x0000_s1226" style="position:absolute;visibility:visible;mso-wrap-style:square" from="3830,2060" to="413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" strokeweight="0"/>
                  <v:line id="Line 134" o:spid="_x0000_s1227" style="position:absolute;flip:x y;visibility:visible;mso-wrap-style:square" from="3767,2060" to="407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" strokeweight="0"/>
                  <v:line id="Line 135" o:spid="_x0000_s1228" style="position:absolute;visibility:visible;mso-wrap-style:square" from="3719,2074" to="401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" strokeweight="0"/>
                  <v:line id="Line 136" o:spid="_x0000_s1229" style="position:absolute;flip:x y;visibility:visible;mso-wrap-style:square" from="3697,2116" to="395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" strokeweight="0"/>
                  <v:line id="Line 137" o:spid="_x0000_s1230" style="position:absolute;visibility:visible;mso-wrap-style:square" from="3673,2156" to="388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" strokeweight="0"/>
                  <v:line id="Line 138" o:spid="_x0000_s1231" style="position:absolute;flip:x y;visibility:visible;mso-wrap-style:square" from="3651,2197" to="3825,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" strokeweight="0"/>
                  <v:line id="Line 139" o:spid="_x0000_s1232" style="position:absolute;visibility:visible;mso-wrap-style:square" from="3627,2237" to="3763,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" strokeweight="0"/>
                  <v:line id="Line 140" o:spid="_x0000_s1233" style="position:absolute;flip:x y;visibility:visible;mso-wrap-style:square" from="3605,2279" to="370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" strokeweight="0"/>
                  <v:line id="Line 141" o:spid="_x0000_s1234" style="position:absolute;visibility:visible;mso-wrap-style:square" from="3583,2319" to="363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" strokeweight="0"/>
                  <v:line id="Line 142" o:spid="_x0000_s1235" style="position:absolute;flip:x y;visibility:visible;mso-wrap-style:square" from="3559,2359" to="357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" strokeweight="0"/>
                  <v:shape id="Freeform 143" o:spid="_x0000_s1236" style="position:absolute;left:3550;top:2060;width:2073;height:317;visibility:visible;mso-wrap-style:square;v-text-anchor:top" coordsize="414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" path="m356,l4146,r,136l3205,633,,633e" filled="f" strokecolor="#404040" strokeweight="0">
                    <v:path arrowok="t" o:connecttype="custom" o:connectlocs="178,0;2073,0;2073,68;1603,317;0,317" o:connectangles="0,0,0,0,0"/>
                  </v:shape>
                  <v:line id="Line 144" o:spid="_x0000_s1237" style="position:absolute;visibility:visible;mso-wrap-style:square" from="6605,1881" to="66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" strokeweight="0"/>
                  <v:line id="Line 145" o:spid="_x0000_s1238" style="position:absolute;flip:y;visibility:visible;mso-wrap-style:square" from="2957,1699" to="3933,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" strokecolor="#404040" strokeweight="0"/>
                  <v:line id="Line 146" o:spid="_x0000_s1239" style="position:absolute;flip:y;visibility:visible;mso-wrap-style:square" from="2878,1641" to="3864,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" strokecolor="#404040" strokeweight="0"/>
                  <v:line id="Line 147" o:spid="_x0000_s1240" style="position:absolute;visibility:visible;mso-wrap-style:square" from="18,2512" to="9059,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" strokeweight="0">
                    <v:stroke dashstyle="3 1 1 1"/>
                  </v:line>
                  <v:line id="Line 148" o:spid="_x0000_s1241" style="position:absolute;visibility:visible;mso-wrap-style:square" from="5989,2308" to="6727,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" strokeweight="0"/>
                  <v:line id="Line 149" o:spid="_x0000_s1242" style="position:absolute;visibility:visible;mso-wrap-style:square" from="5989,2713" to="672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" strokeweight="0"/>
                  <v:line id="Line 150" o:spid="_x0000_s1243" style="position:absolute;visibility:visible;mso-wrap-style:square" from="5989,1881" to="598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" strokeweight="0"/>
                  <v:line id="Line 151" o:spid="_x0000_s1244" style="position:absolute;visibility:visible;mso-wrap-style:square" from="6727,2308" to="672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" strokeweight="0">
                    <v:stroke dashstyle="1 1"/>
                  </v:line>
                  <v:shape id="Freeform 152" o:spid="_x0000_s1245" style="position:absolute;left:1053;top:1881;width:2675;height:179;visibility:visible;mso-wrap-style:square;v-text-anchor:top" coordsize="534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" path="m,l5349,,5147,358,,358,,xe" stroked="f">
                    <v:path arrowok="t" o:connecttype="custom" o:connectlocs="0,0;2675,0;2574,179;0,179;0,0" o:connectangles="0,0,0,0,0"/>
                  </v:shape>
                  <v:line id="Line 153" o:spid="_x0000_s1246" style="position:absolute;flip:x;visibility:visible;mso-wrap-style:square" from="3623,2050" to="363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6uxgAAANwAAAAPAAAAZHJzL2Rvd25yZXYueG1sRI9BawIx&#10;FITvgv8hPKE3zSq0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BTMursYAAADcAAAA&#10;DwAAAAAAAAAAAAAAAAAHAgAAZHJzL2Rvd25yZXYueG1sUEsFBgAAAAADAAMAtwAAAPoCAAAAAA==&#10;" strokeweight="0"/>
                  <v:line id="Line 154" o:spid="_x0000_s1247" style="position:absolute;flip:y;visibility:visible;mso-wrap-style:square" from="3560,1904" to="371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bDZ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4hv8z6QjI+R8AAAD//wMAUEsBAi0AFAAGAAgAAAAhANvh9svuAAAAhQEAABMAAAAAAAAA&#10;AAAAAAAAAAAAAFtDb250ZW50X1R5cGVzXS54bWxQSwECLQAUAAYACAAAACEAWvQsW78AAAAVAQAA&#10;CwAAAAAAAAAAAAAAAAAfAQAAX3JlbHMvLnJlbHNQSwECLQAUAAYACAAAACEA9eGw2cYAAADcAAAA&#10;DwAAAAAAAAAAAAAAAAAHAgAAZHJzL2Rvd25yZXYueG1sUEsFBgAAAAADAAMAtwAAAPoCAAAAAA==&#10;" strokeweight="0"/>
                  <v:line id="Line 155" o:spid="_x0000_s1248" style="position:absolute;flip:x;visibility:visible;mso-wrap-style:square" from="3498,1881" to="367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VC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hBP7PpCMg538AAAD//wMAUEsBAi0AFAAGAAgAAAAhANvh9svuAAAAhQEAABMAAAAAAAAA&#10;AAAAAAAAAAAAAFtDb250ZW50X1R5cGVzXS54bWxQSwECLQAUAAYACAAAACEAWvQsW78AAAAVAQAA&#10;CwAAAAAAAAAAAAAAAAAfAQAAX3JlbHMvLnJlbHNQSwECLQAUAAYACAAAACEAmq0VQsYAAADcAAAA&#10;DwAAAAAAAAAAAAAAAAAHAgAAZHJzL2Rvd25yZXYueG1sUEsFBgAAAAADAAMAtwAAAPoCAAAAAA==&#10;" strokeweight="0"/>
                  <v:line id="Line 156" o:spid="_x0000_s1249" style="position:absolute;flip:y;visibility:visible;mso-wrap-style:square" from="3436,1881" to="361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" strokeweight="0"/>
                  <v:line id="Line 157" o:spid="_x0000_s1250" style="position:absolute;flip:x;visibility:visible;mso-wrap-style:square" from="3374,1881" to="355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Sr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xGU/g7k46AnP8CAAD//wMAUEsBAi0AFAAGAAgAAAAhANvh9svuAAAAhQEAABMAAAAAAAAA&#10;AAAAAAAAAAAAAFtDb250ZW50X1R5cGVzXS54bWxQSwECLQAUAAYACAAAACEAWvQsW78AAAAVAQAA&#10;CwAAAAAAAAAAAAAAAAAfAQAAX3JlbHMvLnJlbHNQSwECLQAUAAYACAAAACEAhH4kq8YAAADcAAAA&#10;DwAAAAAAAAAAAAAAAAAHAgAAZHJzL2Rvd25yZXYueG1sUEsFBgAAAAADAAMAtwAAAPoCAAAAAA==&#10;" strokeweight="0"/>
                  <v:line id="Line 158" o:spid="_x0000_s1251" style="position:absolute;flip:y;visibility:visible;mso-wrap-style:square" from="3311,1881" to="348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" strokeweight="0"/>
                  <v:line id="Line 159" o:spid="_x0000_s1252" style="position:absolute;flip:x;visibility:visible;mso-wrap-style:square" from="3248,1881" to="342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IQ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wyhv8z6QjIxR8AAAD//wMAUEsBAi0AFAAGAAgAAAAhANvh9svuAAAAhQEAABMAAAAAAAAA&#10;AAAAAAAAAAAAAFtDb250ZW50X1R5cGVzXS54bWxQSwECLQAUAAYACAAAACEAWvQsW78AAAAVAQAA&#10;CwAAAAAAAAAAAAAAAAAfAQAAX3JlbHMvLnJlbHNQSwECLQAUAAYACAAAACEAtGTiEMYAAADcAAAA&#10;DwAAAAAAAAAAAAAAAAAHAgAAZHJzL2Rvd25yZXYueG1sUEsFBgAAAAADAAMAtwAAAPoCAAAAAA==&#10;" strokeweight="0"/>
                  <v:line id="Line 160" o:spid="_x0000_s1253" style="position:absolute;flip:y;visibility:visible;mso-wrap-style:square" from="3186,1881" to="336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" strokeweight="0"/>
                  <v:line id="Line 161" o:spid="_x0000_s1254" style="position:absolute;flip:x;visibility:visible;mso-wrap-style:square" from="3123,1881" to="330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8xgAAANwAAAAPAAAAZHJzL2Rvd25yZXYueG1sRI9BawIx&#10;FITvgv8hPMGbZlVo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K/rZ/MYAAADcAAAA&#10;DwAAAAAAAAAAAAAAAAAHAgAAZHJzL2Rvd25yZXYueG1sUEsFBgAAAAADAAMAtwAAAPoCAAAAAA==&#10;" strokeweight="0"/>
                  <v:line id="Line 162" o:spid="_x0000_s1255" style="position:absolute;flip:y;visibility:visible;mso-wrap-style:square" from="3061,1881" to="323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GIxgAAANwAAAAPAAAAZHJzL2Rvd25yZXYueG1sRI9BawIx&#10;FITvgv8hPMGbZhVp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pBNBiMYAAADcAAAA&#10;DwAAAAAAAAAAAAAAAAAHAgAAZHJzL2Rvd25yZXYueG1sUEsFBgAAAAADAAMAtwAAAPoCAAAAAA==&#10;" strokeweight="0"/>
                  <v:line id="Line 163" o:spid="_x0000_s1256" style="position:absolute;flip:x;visibility:visible;mso-wrap-style:square" from="2998,1881" to="317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TxgAAANwAAAAPAAAAZHJzL2Rvd25yZXYueG1sRI9BawIx&#10;FITvgv8hPMGbZhVs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y1/kE8YAAADcAAAA&#10;DwAAAAAAAAAAAAAAAAAHAgAAZHJzL2Rvd25yZXYueG1sUEsFBgAAAAADAAMAtwAAAPoCAAAAAA==&#10;" strokeweight="0"/>
                  <v:line id="Line 164" o:spid="_x0000_s1257" style="position:absolute;flip:y;visibility:visible;mso-wrap-style:square" from="2936,1881" to="311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pk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oDLcz6QjI+T8AAAD//wMAUEsBAi0AFAAGAAgAAAAhANvh9svuAAAAhQEAABMAAAAAAAAA&#10;AAAAAAAAAAAAAFtDb250ZW50X1R5cGVzXS54bWxQSwECLQAUAAYACAAAACEAWvQsW78AAAAVAQAA&#10;CwAAAAAAAAAAAAAAAAAfAQAAX3JlbHMvLnJlbHNQSwECLQAUAAYACAAAACEAO416ZMYAAADcAAAA&#10;DwAAAAAAAAAAAAAAAAAHAgAAZHJzL2Rvd25yZXYueG1sUEsFBgAAAAADAAMAtwAAAPoCAAAAAA==&#10;" strokeweight="0"/>
                  <v:line id="Line 165" o:spid="_x0000_s1258" style="position:absolute;flip:x;visibility:visible;mso-wrap-style:square" from="2873,1881" to="304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" strokeweight="0"/>
                  <v:line id="Line 166" o:spid="_x0000_s1259" style="position:absolute;flip:y;visibility:visible;mso-wrap-style:square" from="2812,1881" to="298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" strokeweight="0"/>
                  <v:line id="Line 167" o:spid="_x0000_s1260" style="position:absolute;flip:x;visibility:visible;mso-wrap-style:square" from="2750,1881" to="292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4W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MX+B2Jh0BObsCAAD//wMAUEsBAi0AFAAGAAgAAAAhANvh9svuAAAAhQEAABMAAAAAAAAA&#10;AAAAAAAAAAAAAFtDb250ZW50X1R5cGVzXS54bWxQSwECLQAUAAYACAAAACEAWvQsW78AAAAVAQAA&#10;CwAAAAAAAAAAAAAAAAAfAQAAX3JlbHMvLnJlbHNQSwECLQAUAAYACAAAACEAShLuFsYAAADcAAAA&#10;DwAAAAAAAAAAAAAAAAAHAgAAZHJzL2Rvd25yZXYueG1sUEsFBgAAAAADAAMAtwAAAPoCAAAAAA==&#10;" strokeweight="0"/>
                  <v:line id="Line 168" o:spid="_x0000_s1261" style="position:absolute;flip:y;visibility:visible;mso-wrap-style:square" from="2687,1881" to="286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FWwwAAANwAAAAPAAAAZHJzL2Rvd25yZXYueG1sRE9NawIx&#10;EL0X+h/CFLzVbB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XvHRVsMAAADcAAAADwAA&#10;AAAAAAAAAAAAAAAHAgAAZHJzL2Rvd25yZXYueG1sUEsFBgAAAAADAAMAtwAAAPcCAAAAAA==&#10;" strokeweight="0"/>
                  <v:line id="Line 169" o:spid="_x0000_s1262" style="position:absolute;flip:x;visibility:visible;mso-wrap-style:square" from="2625,1881" to="28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TNxgAAANwAAAAPAAAAZHJzL2Rvd25yZXYueG1sRI9BawIx&#10;FITvgv8hPKE3zWqh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Mb10zcYAAADcAAAA&#10;DwAAAAAAAAAAAAAAAAAHAgAAZHJzL2Rvd25yZXYueG1sUEsFBgAAAAADAAMAtwAAAPoCAAAAAA==&#10;" strokeweight="0"/>
                  <v:line id="Line 170" o:spid="_x0000_s1263" style="position:absolute;flip:y;visibility:visible;mso-wrap-style:square" from="2562,1881" to="273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6xgAAANwAAAAPAAAAZHJzL2Rvd25yZXYueG1sRI9BawIx&#10;FITvgv8hPMGbZlVo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wW/qusYAAADcAAAA&#10;DwAAAAAAAAAAAAAAAAAHAgAAZHJzL2Rvd25yZXYueG1sUEsFBgAAAAADAAMAtwAAAPoCAAAAAA==&#10;" strokeweight="0"/>
                  <v:line id="Line 171" o:spid="_x0000_s1264" style="position:absolute;flip:x;visibility:visible;mso-wrap-style:square" from="2499,1881" to="267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8hxgAAANwAAAAPAAAAZHJzL2Rvd25yZXYueG1sRI9BawIx&#10;FITvBf9DeIK3mlWh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riNPIcYAAADcAAAA&#10;DwAAAAAAAAAAAAAAAAAHAgAAZHJzL2Rvd25yZXYueG1sUEsFBgAAAAADAAMAtwAAAPoCAAAAAA==&#10;" strokeweight="0"/>
                  <v:line id="Line 172" o:spid="_x0000_s1265" style="position:absolute;flip:y;visibility:visible;mso-wrap-style:square" from="2437,1881" to="261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dVxgAAANwAAAAPAAAAZHJzL2Rvd25yZXYueG1sRI9BawIx&#10;FITvgv8hPKE3zdaW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IcrXVcYAAADcAAAA&#10;DwAAAAAAAAAAAAAAAAAHAgAAZHJzL2Rvd25yZXYueG1sUEsFBgAAAAADAAMAtwAAAPoCAAAAAA==&#10;" strokeweight="0"/>
                  <v:line id="Line 173" o:spid="_x0000_s1266" style="position:absolute;flip:x;visibility:visible;mso-wrap-style:square" from="2374,1881" to="255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LOxgAAANwAAAAPAAAAZHJzL2Rvd25yZXYueG1sRI9BawIx&#10;FITvgv8hPKE3zdbS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ToZyzsYAAADcAAAA&#10;DwAAAAAAAAAAAAAAAAAHAgAAZHJzL2Rvd25yZXYueG1sUEsFBgAAAAADAAMAtwAAAPoCAAAAAA==&#10;" strokeweight="0"/>
                  <v:line id="Line 174" o:spid="_x0000_s1267" style="position:absolute;flip:y;visibility:visible;mso-wrap-style:square" from="2312,1881" to="248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5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vlTsucYAAADcAAAA&#10;DwAAAAAAAAAAAAAAAAAHAgAAZHJzL2Rvd25yZXYueG1sUEsFBgAAAAADAAMAtwAAAPoCAAAAAA==&#10;" strokeweight="0"/>
                  <v:line id="Line 175" o:spid="_x0000_s1268" style="position:absolute;flip:x;visibility:visible;mso-wrap-style:square" from="2249,1881" to="242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kixgAAANwAAAAPAAAAZHJzL2Rvd25yZXYueG1sRI9BawIx&#10;FITvQv9DeIXeNKsF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0RhJIsYAAADcAAAA&#10;DwAAAAAAAAAAAAAAAAAHAgAAZHJzL2Rvd25yZXYueG1sUEsFBgAAAAADAAMAtwAAAPoCAAAAAA==&#10;" strokeweight="0"/>
                  <v:line id="Line 176" o:spid="_x0000_s1269" style="position:absolute;flip:y;visibility:visible;mso-wrap-style:square" from="2186,1881" to="236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1QwwAAANwAAAAPAAAAZHJzL2Rvd25yZXYueG1sRE9NawIx&#10;EL0X+h/CFLzVbB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oIfdUMMAAADcAAAADwAA&#10;AAAAAAAAAAAAAAAHAgAAZHJzL2Rvd25yZXYueG1sUEsFBgAAAAADAAMAtwAAAPcCAAAAAA==&#10;" strokeweight="0"/>
                  <v:line id="Line 177" o:spid="_x0000_s1270" style="position:absolute;flip:x;visibility:visible;mso-wrap-style:square" from="2124,1881" to="23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jLxgAAANwAAAAPAAAAZHJzL2Rvd25yZXYueG1sRI9BawIx&#10;FITvgv8hPKE3zdZC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z8t4y8YAAADcAAAA&#10;DwAAAAAAAAAAAAAAAAAHAgAAZHJzL2Rvd25yZXYueG1sUEsFBgAAAAADAAMAtwAAAPoCAAAAAA==&#10;" strokeweight="0"/>
                  <v:line id="Line 178" o:spid="_x0000_s1271" style="position:absolute;flip:y;visibility:visible;mso-wrap-style:square" from="2062,1881" to="223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6IrwwAAANwAAAAPAAAAZHJzL2Rvd25yZXYueG1sRE9NawIx&#10;EL0X+h/CFLzVbE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BveiK8MAAADcAAAADwAA&#10;AAAAAAAAAAAAAAAHAgAAZHJzL2Rvd25yZXYueG1sUEsFBgAAAAADAAMAtwAAAPcCAAAAAA==&#10;" strokeweight="0"/>
                  <v:line id="Line 179" o:spid="_x0000_s1272" style="position:absolute;flip:x;visibility:visible;mso-wrap-style:square" from="2000,1881" to="217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ewxgAAANwAAAAPAAAAZHJzL2Rvd25yZXYueG1sRI9BawIx&#10;FITvgv8hPKE3zSql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absHsMYAAADcAAAA&#10;DwAAAAAAAAAAAAAAAAAHAgAAZHJzL2Rvd25yZXYueG1sUEsFBgAAAAADAAMAtwAAAPoCAAAAAA==&#10;" strokeweight="0"/>
                  <v:line id="Line 180" o:spid="_x0000_s1273" style="position:absolute;flip:y;visibility:visible;mso-wrap-style:square" from="1937,1881" to="211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nHxgAAANwAAAAPAAAAZHJzL2Rvd25yZXYueG1sRI9BawIx&#10;FITvgv8hPMGbZhVp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mWmZx8YAAADcAAAA&#10;DwAAAAAAAAAAAAAAAAAHAgAAZHJzL2Rvd25yZXYueG1sUEsFBgAAAAADAAMAtwAAAPoCAAAAAA==&#10;" strokeweight="0"/>
                  <v:line id="Line 181" o:spid="_x0000_s1274" style="position:absolute;flip:x;visibility:visible;mso-wrap-style:square" from="1874,1881" to="205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xcxgAAANwAAAAPAAAAZHJzL2Rvd25yZXYueG1sRI9BawIx&#10;FITvgv8hPKE3zdaW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9iU8XMYAAADcAAAA&#10;DwAAAAAAAAAAAAAAAAAHAgAAZHJzL2Rvd25yZXYueG1sUEsFBgAAAAADAAMAtwAAAPoCAAAAAA==&#10;" strokeweight="0"/>
                  <v:line id="Line 182" o:spid="_x0000_s1275" style="position:absolute;flip:y;visibility:visible;mso-wrap-style:square" from="1812,1881" to="198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QoxgAAANwAAAAPAAAAZHJzL2Rvd25yZXYueG1sRI9BawIx&#10;FITvBf9DeIK3mlWk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ecykKMYAAADcAAAA&#10;DwAAAAAAAAAAAAAAAAAHAgAAZHJzL2Rvd25yZXYueG1sUEsFBgAAAAADAAMAtwAAAPoCAAAAAA==&#10;" strokeweight="0"/>
                  <v:line id="Line 183" o:spid="_x0000_s1276" style="position:absolute;flip:x;visibility:visible;mso-wrap-style:square" from="1749,1881" to="192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Gz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8Ah/Z9IRkLMrAAAA//8DAFBLAQItABQABgAIAAAAIQDb4fbL7gAAAIUBAAATAAAAAAAA&#10;AAAAAAAAAAAAAABbQ29udGVudF9UeXBlc10ueG1sUEsBAi0AFAAGAAgAAAAhAFr0LFu/AAAAFQEA&#10;AAsAAAAAAAAAAAAAAAAAHwEAAF9yZWxzLy5yZWxzUEsBAi0AFAAGAAgAAAAhABaAAbPHAAAA3AAA&#10;AA8AAAAAAAAAAAAAAAAABwIAAGRycy9kb3ducmV2LnhtbFBLBQYAAAAAAwADALcAAAD7AgAAAAA=&#10;" strokeweight="0"/>
                  <v:line id="Line 184" o:spid="_x0000_s1277" style="position:absolute;flip:y;visibility:visible;mso-wrap-style:square" from="1689,1881" to="186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E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5lKfxMYAAADcAAAA&#10;DwAAAAAAAAAAAAAAAAAHAgAAZHJzL2Rvd25yZXYueG1sUEsFBgAAAAADAAMAtwAAAPoCAAAAAA==&#10;" strokeweight="0"/>
                  <v:line id="Line 185" o:spid="_x0000_s1278" style="position:absolute;flip:x;visibility:visible;mso-wrap-style:square" from="1626,1881" to="180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pfxgAAANwAAAAPAAAAZHJzL2Rvd25yZXYueG1sRI9BawIx&#10;FITvQv9DeIXeNKsU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iR46X8YAAADcAAAA&#10;DwAAAAAAAAAAAAAAAAAHAgAAZHJzL2Rvd25yZXYueG1sUEsFBgAAAAADAAMAtwAAAPoCAAAAAA==&#10;" strokeweight="0"/>
                  <v:line id="Line 186" o:spid="_x0000_s1279" style="position:absolute;flip:y;visibility:visible;mso-wrap-style:square" from="1564,1881" to="173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4twwAAANwAAAAPAAAAZHJzL2Rvd25yZXYueG1sRE9NawIx&#10;EL0X+h/CFLzVbE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IGuLcMAAADcAAAADwAA&#10;AAAAAAAAAAAAAAAHAgAAZHJzL2Rvd25yZXYueG1sUEsFBgAAAAADAAMAtwAAAPcCAAAAAA==&#10;" strokeweight="0"/>
                  <v:line id="Line 187" o:spid="_x0000_s1280" style="position:absolute;flip:x;visibility:visible;mso-wrap-style:square" from="1501,1881" to="167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u2xgAAANwAAAAPAAAAZHJzL2Rvd25yZXYueG1sRI9BawIx&#10;FITvgv8hPKE3zVZK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l80LtsYAAADcAAAA&#10;DwAAAAAAAAAAAAAAAAAHAgAAZHJzL2Rvd25yZXYueG1sUEsFBgAAAAADAAMAtwAAAPoCAAAAAA==&#10;" strokeweight="0"/>
                  <v:line id="Line 188" o:spid="_x0000_s1281" style="position:absolute;flip:y;visibility:visible;mso-wrap-style:square" from="1438,1881" to="161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T2wwAAANwAAAAPAAAAZHJzL2Rvd25yZXYueG1sRE9NawIx&#10;EL0X+h/CFLzVbAWt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gy409sMAAADcAAAADwAA&#10;AAAAAAAAAAAAAAAHAgAAZHJzL2Rvd25yZXYueG1sUEsFBgAAAAADAAMAtwAAAPcCAAAAAA==&#10;" strokeweight="0"/>
                  <v:line id="Line 189" o:spid="_x0000_s1282" style="position:absolute;flip:x;visibility:visible;mso-wrap-style:square" from="1376,1881" to="155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FtxgAAANwAAAAPAAAAZHJzL2Rvd25yZXYueG1sRI9BawIx&#10;FITvgv8hPKE3zSq0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7GKRbcYAAADcAAAA&#10;DwAAAAAAAAAAAAAAAAAHAgAAZHJzL2Rvd25yZXYueG1sUEsFBgAAAAADAAMAtwAAAPoCAAAAAA==&#10;" strokeweight="0"/>
                  <v:line id="Line 190" o:spid="_x0000_s1283" style="position:absolute;flip:y;visibility:visible;mso-wrap-style:square" from="1313,1881" to="148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8axgAAANwAAAAPAAAAZHJzL2Rvd25yZXYueG1sRI9BawIx&#10;FITvgv8hPMGbZhVs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HLAPGsYAAADcAAAA&#10;DwAAAAAAAAAAAAAAAAAHAgAAZHJzL2Rvd25yZXYueG1sUEsFBgAAAAADAAMAtwAAAPoCAAAAAA==&#10;" strokeweight="0"/>
                  <v:line id="Line 191" o:spid="_x0000_s1284" style="position:absolute;flip:x;visibility:visible;mso-wrap-style:square" from="1251,1881" to="142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BxgAAANwAAAAPAAAAZHJzL2Rvd25yZXYueG1sRI9BawIx&#10;FITvgv8hPKE3zdbS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c/yqgcYAAADcAAAA&#10;DwAAAAAAAAAAAAAAAAAHAgAAZHJzL2Rvd25yZXYueG1sUEsFBgAAAAADAAMAtwAAAPoCAAAAAA==&#10;" strokeweight="0"/>
                  <v:line id="Line 192" o:spid="_x0000_s1285" style="position:absolute;flip:y;visibility:visible;mso-wrap-style:square" from="1188,1881" to="136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TL1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AB/Z9IRkLMrAAAA//8DAFBLAQItABQABgAIAAAAIQDb4fbL7gAAAIUBAAATAAAAAAAA&#10;AAAAAAAAAAAAAABbQ29udGVudF9UeXBlc10ueG1sUEsBAi0AFAAGAAgAAAAhAFr0LFu/AAAAFQEA&#10;AAsAAAAAAAAAAAAAAAAAHwEAAF9yZWxzLy5yZWxzUEsBAi0AFAAGAAgAAAAhAPwVMvXHAAAA3AAA&#10;AA8AAAAAAAAAAAAAAAAABwIAAGRycy9kb3ducmV2LnhtbFBLBQYAAAAAAwADALcAAAD7AgAAAAA=&#10;" strokeweight="0"/>
                  <v:line id="Line 193" o:spid="_x0000_s1286" style="position:absolute;flip:x;visibility:visible;mso-wrap-style:square" from="1125,1881" to="130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duxgAAANwAAAAPAAAAZHJzL2Rvd25yZXYueG1sRI9BawIx&#10;FITvBf9DeIK3mlWw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k1mXbsYAAADcAAAA&#10;DwAAAAAAAAAAAAAAAAAHAgAAZHJzL2Rvd25yZXYueG1sUEsFBgAAAAADAAMAtwAAAPoCAAAAAA==&#10;" strokeweight="0"/>
                  <v:line id="Line 194" o:spid="_x0000_s1287" style="position:absolute;flip:y;visibility:visible;mso-wrap-style:square" from="1063,1881" to="123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kZ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Y4sJGcYAAADcAAAA&#10;DwAAAAAAAAAAAAAAAAAHAgAAZHJzL2Rvd25yZXYueG1sUEsFBgAAAAADAAMAtwAAAPoCAAAAAA==&#10;" strokeweight="0"/>
                  <v:line id="Line 195" o:spid="_x0000_s1288" style="position:absolute;flip:x;visibility:visible;mso-wrap-style:square" from="1053,1881" to="1177,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yCxgAAANwAAAAPAAAAZHJzL2Rvd25yZXYueG1sRI9BawIx&#10;FITvQv9DeIXeNKtQ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DMesgsYAAADcAAAA&#10;DwAAAAAAAAAAAAAAAAAHAgAAZHJzL2Rvd25yZXYueG1sUEsFBgAAAAADAAMAtwAAAPoCAAAAAA==&#10;" strokeweight="0"/>
                  <v:line id="Line 196" o:spid="_x0000_s1289" style="position:absolute;flip:y;visibility:visible;mso-wrap-style:square" from="1053,1881" to="1115,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jwwwAAANwAAAAPAAAAZHJzL2Rvd25yZXYueG1sRE9NawIx&#10;EL0X+h/CFLzVbAWt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fVg48MMAAADcAAAADwAA&#10;AAAAAAAAAAAAAAAHAgAAZHJzL2Rvd25yZXYueG1sUEsFBgAAAAADAAMAtwAAAPcCAAAAAA==&#10;" strokeweight="0"/>
                  <v:shape id="Freeform 197" o:spid="_x0000_s1290" style="position:absolute;left:3728;top:1881;width:2877;height:179;visibility:visible;mso-wrap-style:square;v-text-anchor:top" coordsize="575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" path="m207,l,358r5755,l5755,,207,xe" stroked="f">
                    <v:path arrowok="t" o:connecttype="custom" o:connectlocs="103,0;0,179;2877,179;2877,0;103,0" o:connectangles="0,0,0,0,0"/>
                  </v:shape>
                  <v:line id="Line 198" o:spid="_x0000_s1291" style="position:absolute;flip:x;visibility:visible;mso-wrap-style:square" from="6557,2011" to="660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" strokeweight="0"/>
                  <v:line id="Line 199" o:spid="_x0000_s1292" style="position:absolute;flip:y;visibility:visible;mso-wrap-style:square" from="6495,1948" to="660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vQ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8hP8z6QjI+R8AAAD//wMAUEsBAi0AFAAGAAgAAAAhANvh9svuAAAAhQEAABMAAAAAAAAA&#10;AAAAAAAAAAAAAFtDb250ZW50X1R5cGVzXS54bWxQSwECLQAUAAYACAAAACEAWvQsW78AAAAVAQAA&#10;CwAAAAAAAAAAAAAAAAAfAQAAX3JlbHMvLnJlbHNQSwECLQAUAAYACAAAACEAIg5b0MYAAADcAAAA&#10;DwAAAAAAAAAAAAAAAAAHAgAAZHJzL2Rvd25yZXYueG1sUEsFBgAAAAADAAMAtwAAAPoCAAAAAA==&#10;" strokeweight="0"/>
                  <v:line id="Line 200" o:spid="_x0000_s1293" style="position:absolute;flip:x;visibility:visible;mso-wrap-style:square" from="6433,1885" to="660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Wn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4BLcz6QjI+T8AAAD//wMAUEsBAi0AFAAGAAgAAAAhANvh9svuAAAAhQEAABMAAAAAAAAA&#10;AAAAAAAAAAAAAFtDb250ZW50X1R5cGVzXS54bWxQSwECLQAUAAYACAAAACEAWvQsW78AAAAVAQAA&#10;CwAAAAAAAAAAAAAAAAAfAQAAX3JlbHMvLnJlbHNQSwECLQAUAAYACAAAACEA0tzFp8YAAADcAAAA&#10;DwAAAAAAAAAAAAAAAAAHAgAAZHJzL2Rvd25yZXYueG1sUEsFBgAAAAADAAMAtwAAAPoCAAAAAA==&#10;" strokeweight="0"/>
                  <v:line id="Line 201" o:spid="_x0000_s1294" style="position:absolute;flip:y;visibility:visible;mso-wrap-style:square" from="6370,1881" to="654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A8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vZBgPMYAAADcAAAA&#10;DwAAAAAAAAAAAAAAAAAHAgAAZHJzL2Rvd25yZXYueG1sUEsFBgAAAAADAAMAtwAAAPoCAAAAAA==&#10;" strokeweight="0"/>
                  <v:line id="Line 202" o:spid="_x0000_s1295" style="position:absolute;flip:x;visibility:visible;mso-wrap-style:square" from="6308,1881" to="648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hI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Mnn4SMYAAADcAAAA&#10;DwAAAAAAAAAAAAAAAAAHAgAAZHJzL2Rvd25yZXYueG1sUEsFBgAAAAADAAMAtwAAAPoCAAAAAA==&#10;" strokeweight="0"/>
                  <v:line id="Line 203" o:spid="_x0000_s1296" style="position:absolute;flip:y;visibility:visible;mso-wrap-style:square" from="6245,1881" to="642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3T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XTVd08YAAADcAAAA&#10;DwAAAAAAAAAAAAAAAAAHAgAAZHJzL2Rvd25yZXYueG1sUEsFBgAAAAADAAMAtwAAAPoCAAAAAA==&#10;" strokeweight="0"/>
                  <v:line id="Line 204" o:spid="_x0000_s1297" style="position:absolute;flip:x;visibility:visible;mso-wrap-style:square" from="6184,1881" to="635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" strokeweight="0"/>
                  <v:line id="Line 205" o:spid="_x0000_s1298" style="position:absolute;flip:y;visibility:visible;mso-wrap-style:square" from="6122,1881" to="629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" strokeweight="0"/>
                  <v:line id="Line 206" o:spid="_x0000_s1299" style="position:absolute;flip:x;visibility:visible;mso-wrap-style:square" from="6059,1881" to="623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" strokeweight="0"/>
                  <v:line id="Line 207" o:spid="_x0000_s1300" style="position:absolute;flip:y;visibility:visible;mso-wrap-style:square" from="5997,1881" to="617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fW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wnM/g9k46AXPwAAAD//wMAUEsBAi0AFAAGAAgAAAAhANvh9svuAAAAhQEAABMAAAAAAAAA&#10;AAAAAAAAAAAAAFtDb250ZW50X1R5cGVzXS54bWxQSwECLQAUAAYACAAAACEAWvQsW78AAAAVAQAA&#10;CwAAAAAAAAAAAAAAAAAfAQAAX3JlbHMvLnJlbHNQSwECLQAUAAYACAAAACEA3HhX1sYAAADcAAAA&#10;DwAAAAAAAAAAAAAAAAAHAgAAZHJzL2Rvd25yZXYueG1sUEsFBgAAAAADAAMAtwAAAPoCAAAAAA==&#10;" strokeweight="0"/>
                  <v:line id="Line 208" o:spid="_x0000_s1301" style="position:absolute;flip:x;visibility:visible;mso-wrap-style:square" from="5934,1881" to="611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" strokeweight="0"/>
                  <v:line id="Line 209" o:spid="_x0000_s1302" style="position:absolute;flip:y;visibility:visible;mso-wrap-style:square" from="5871,1881" to="604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80N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JEP7PpCMg538AAAD//wMAUEsBAi0AFAAGAAgAAAAhANvh9svuAAAAhQEAABMAAAAAAAAA&#10;AAAAAAAAAAAAAFtDb250ZW50X1R5cGVzXS54bWxQSwECLQAUAAYACAAAACEAWvQsW78AAAAVAQAA&#10;CwAAAAAAAAAAAAAAAAAfAQAAX3JlbHMvLnJlbHNQSwECLQAUAAYACAAAACEAp9fNDcYAAADcAAAA&#10;DwAAAAAAAAAAAAAAAAAHAgAAZHJzL2Rvd25yZXYueG1sUEsFBgAAAAADAAMAtwAAAPoCAAAAAA==&#10;" strokeweight="0"/>
                  <v:line id="Line 210" o:spid="_x0000_s1303" style="position:absolute;flip:x;visibility:visible;mso-wrap-style:square" from="5809,1881" to="598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" strokeweight="0"/>
                  <v:line id="Line 211" o:spid="_x0000_s1304" style="position:absolute;flip:y;visibility:visible;mso-wrap-style:square" from="5746,1881" to="592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bhxgAAANwAAAAPAAAAZHJzL2Rvd25yZXYueG1sRI9BawIx&#10;FITvQv9DeIXeNKsF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OEn24cYAAADcAAAA&#10;DwAAAAAAAAAAAAAAAAAHAgAAZHJzL2Rvd25yZXYueG1sUEsFBgAAAAADAAMAtwAAAPoCAAAAAA==&#10;" strokeweight="0"/>
                  <v:line id="Line 212" o:spid="_x0000_s1305" style="position:absolute;flip:x;visibility:visible;mso-wrap-style:square" from="5684,1881" to="586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6VxgAAANwAAAAPAAAAZHJzL2Rvd25yZXYueG1sRI9BawIx&#10;FITvQv9DeIXeNKsU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t6BulcYAAADcAAAA&#10;DwAAAAAAAAAAAAAAAAAHAgAAZHJzL2Rvd25yZXYueG1sUEsFBgAAAAADAAMAtwAAAPoCAAAAAA==&#10;" strokeweight="0"/>
                  <v:line id="Line 213" o:spid="_x0000_s1306" style="position:absolute;flip:y;visibility:visible;mso-wrap-style:square" from="5621,1881" to="579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sOxgAAANwAAAAPAAAAZHJzL2Rvd25yZXYueG1sRI9BawIx&#10;FITvQv9DeIXeNKtQ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2OzLDsYAAADcAAAA&#10;DwAAAAAAAAAAAAAAAAAHAgAAZHJzL2Rvd25yZXYueG1sUEsFBgAAAAADAAMAtwAAAPoCAAAAAA==&#10;" strokeweight="0"/>
                  <v:line id="Line 214" o:spid="_x0000_s1307" style="position:absolute;flip:x;visibility:visible;mso-wrap-style:square" from="5558,1881" to="573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" strokeweight="0"/>
                  <v:line id="Line 215" o:spid="_x0000_s1308" style="position:absolute;flip:y;visibility:visible;mso-wrap-style:square" from="5496,1881" to="567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" strokeweight="0"/>
                  <v:line id="Line 216" o:spid="_x0000_s1309" style="position:absolute;flip:x;visibility:visible;mso-wrap-style:square" from="5433,1881" to="561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" strokeweight="0"/>
                  <v:line id="Line 217" o:spid="_x0000_s1310" style="position:absolute;flip:y;visibility:visible;mso-wrap-style:square" from="5371,1881" to="554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EL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zOB+Jh0BubgBAAD//wMAUEsBAi0AFAAGAAgAAAAhANvh9svuAAAAhQEAABMAAAAAAAAA&#10;AAAAAAAAAAAAAFtDb250ZW50X1R5cGVzXS54bWxQSwECLQAUAAYACAAAACEAWvQsW78AAAAVAQAA&#10;CwAAAAAAAAAAAAAAAAAfAQAAX3JlbHMvLnJlbHNQSwECLQAUAAYACAAAACEAWaHBC8YAAADcAAAA&#10;DwAAAAAAAAAAAAAAAAAHAgAAZHJzL2Rvd25yZXYueG1sUEsFBgAAAAADAAMAtwAAAPoCAAAAAA==&#10;" strokeweight="0"/>
                  <v:line id="Line 218" o:spid="_x0000_s1311" style="position:absolute;flip:x;visibility:visible;mso-wrap-style:square" from="5308,1881" to="548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ix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X46k46AXNwBAAD//wMAUEsBAi0AFAAGAAgAAAAhANvh9svuAAAAhQEAABMAAAAAAAAAAAAA&#10;AAAAAAAAAFtDb250ZW50X1R5cGVzXS54bWxQSwECLQAUAAYACAAAACEAWvQsW78AAAAVAQAACwAA&#10;AAAAAAAAAAAAAAAfAQAAX3JlbHMvLnJlbHNQSwECLQAUAAYACAAAACEA/U4YscMAAADcAAAADwAA&#10;AAAAAAAAAAAAAAAHAgAAZHJzL2Rvd25yZXYueG1sUEsFBgAAAAADAAMAtwAAAPcCAAAAAA==&#10;" strokeweight="0"/>
                  <v:line id="Line 219" o:spid="_x0000_s1312" style="position:absolute;flip:y;visibility:visible;mso-wrap-style:square" from="5245,1881" to="542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" strokeweight="0"/>
                  <v:line id="Line 220" o:spid="_x0000_s1313" style="position:absolute;flip:x;visibility:visible;mso-wrap-style:square" from="5183,1881" to="536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" strokeweight="0"/>
                  <v:line id="Line 221" o:spid="_x0000_s1314" style="position:absolute;flip:y;visibility:visible;mso-wrap-style:square" from="5121,1881" to="529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bGxgAAANwAAAAPAAAAZHJzL2Rvd25yZXYueG1sRI9BawIx&#10;FITvQv9DeIXeNFsL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DZyGxsYAAADcAAAA&#10;DwAAAAAAAAAAAAAAAAAHAgAAZHJzL2Rvd25yZXYueG1sUEsFBgAAAAADAAMAtwAAAPoCAAAAAA==&#10;" strokeweight="0"/>
                  <v:line id="Line 222" o:spid="_x0000_s1315" style="position:absolute;flip:x;visibility:visible;mso-wrap-style:square" from="5060,1881" to="523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6yxgAAANwAAAAPAAAAZHJzL2Rvd25yZXYueG1sRI9BawIx&#10;FITvQv9DeIXeNFsp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gnUessYAAADcAAAA&#10;DwAAAAAAAAAAAAAAAAAHAgAAZHJzL2Rvd25yZXYueG1sUEsFBgAAAAADAAMAtwAAAPoCAAAAAA==&#10;" strokeweight="0"/>
                  <v:line id="Line 223" o:spid="_x0000_s1316" style="position:absolute;flip:y;visibility:visible;mso-wrap-style:square" from="4997,1881" to="5172,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spxgAAANwAAAAPAAAAZHJzL2Rvd25yZXYueG1sRI9BawIx&#10;FITvQv9DeIXeNFuh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7Tm7KcYAAADcAAAA&#10;DwAAAAAAAAAAAAAAAAAHAgAAZHJzL2Rvd25yZXYueG1sUEsFBgAAAAADAAMAtwAAAPoCAAAAAA==&#10;" strokeweight="0"/>
                  <v:line id="Line 224" o:spid="_x0000_s1317" style="position:absolute;flip:x;visibility:visible;mso-wrap-style:square" from="4935,1881" to="511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" strokeweight="0"/>
                  <v:line id="Line 225" o:spid="_x0000_s1318" style="position:absolute;flip:y;visibility:visible;mso-wrap-style:square" from="4872,1881" to="504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" strokeweight="0"/>
                  <v:line id="Line 226" o:spid="_x0000_s1319" style="position:absolute;flip:x;visibility:visible;mso-wrap-style:square" from="4810,1881" to="498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S3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W06k46AXNwBAAD//wMAUEsBAi0AFAAGAAgAAAAhANvh9svuAAAAhQEAABMAAAAAAAAAAAAA&#10;AAAAAAAAAFtDb250ZW50X1R5cGVzXS54bWxQSwECLQAUAAYACAAAACEAWvQsW78AAAAVAQAACwAA&#10;AAAAAAAAAAAAAAAfAQAAX3JlbHMvLnJlbHNQSwECLQAUAAYACAAAACEAAzgUt8MAAADcAAAADwAA&#10;AAAAAAAAAAAAAAAHAgAAZHJzL2Rvd25yZXYueG1sUEsFBgAAAAADAAMAtwAAAPcCAAAAAA==&#10;" strokeweight="0"/>
                  <v:line id="Line 227" o:spid="_x0000_s1320" style="position:absolute;flip:y;visibility:visible;mso-wrap-style:square" from="4748,1881" to="492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" strokeweight="0"/>
                  <v:line id="Line 228" o:spid="_x0000_s1321" style="position:absolute;flip:x;visibility:visible;mso-wrap-style:square" from="4685,1881" to="486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" strokeweight="0"/>
                  <v:line id="Line 229" o:spid="_x0000_s1322" style="position:absolute;flip:y;visibility:visible;mso-wrap-style:square" from="4623,1881" to="479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v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ymI/g7k46AnP8CAAD//wMAUEsBAi0AFAAGAAgAAAAhANvh9svuAAAAhQEAABMAAAAAAAAA&#10;AAAAAAAAAAAAAFtDb250ZW50X1R5cGVzXS54bWxQSwECLQAUAAYACAAAACEAWvQsW78AAAAVAQAA&#10;CwAAAAAAAAAAAAAAAAAfAQAAX3JlbHMvLnJlbHNQSwECLQAUAAYACAAAACEAF9sr98YAAADcAAAA&#10;DwAAAAAAAAAAAAAAAAAHAgAAZHJzL2Rvd25yZXYueG1sUEsFBgAAAAADAAMAtwAAAPoCAAAAAA==&#10;" strokeweight="0"/>
                  <v:line id="Line 230" o:spid="_x0000_s1323" style="position:absolute;flip:x;visibility:visible;mso-wrap-style:square" from="4560,1881" to="473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W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8jOF2Jh0BObsCAAD//wMAUEsBAi0AFAAGAAgAAAAhANvh9svuAAAAhQEAABMAAAAAAAAA&#10;AAAAAAAAAAAAAFtDb250ZW50X1R5cGVzXS54bWxQSwECLQAUAAYACAAAACEAWvQsW78AAAAVAQAA&#10;CwAAAAAAAAAAAAAAAAAfAQAAX3JlbHMvLnJlbHNQSwECLQAUAAYACAAAACEA5wm1gMYAAADcAAAA&#10;DwAAAAAAAAAAAAAAAAAHAgAAZHJzL2Rvd25yZXYueG1sUEsFBgAAAAADAAMAtwAAAPoCAAAAAA==&#10;" strokeweight="0"/>
                  <v:line id="Line 231" o:spid="_x0000_s1324" style="position:absolute;flip:y;visibility:visible;mso-wrap-style:square" from="4497,1881" to="467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AbxgAAANwAAAAPAAAAZHJzL2Rvd25yZXYueG1sRI9BawIx&#10;FITvgv8hPKE3zdZC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iEUQG8YAAADcAAAA&#10;DwAAAAAAAAAAAAAAAAAHAgAAZHJzL2Rvd25yZXYueG1sUEsFBgAAAAADAAMAtwAAAPoCAAAAAA==&#10;" strokeweight="0"/>
                  <v:line id="Line 232" o:spid="_x0000_s1325" style="position:absolute;flip:x;visibility:visible;mso-wrap-style:square" from="4435,1881" to="461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hvxgAAANwAAAAPAAAAZHJzL2Rvd25yZXYueG1sRI9BawIx&#10;FITvgv8hPKE3zVZK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B6yIb8YAAADcAAAA&#10;DwAAAAAAAAAAAAAAAAAHAgAAZHJzL2Rvd25yZXYueG1sUEsFBgAAAAADAAMAtwAAAPoCAAAAAA==&#10;" strokeweight="0"/>
                  <v:line id="Line 233" o:spid="_x0000_s1326" style="position:absolute;flip:y;visibility:visible;mso-wrap-style:square" from="4372,1881" to="454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30xgAAANwAAAAPAAAAZHJzL2Rvd25yZXYueG1sRI9BawIx&#10;FITvgv8hPKE3zVZo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aOAt9MYAAADcAAAA&#10;DwAAAAAAAAAAAAAAAAAHAgAAZHJzL2Rvd25yZXYueG1sUEsFBgAAAAADAAMAtwAAAPoCAAAAAA==&#10;" strokeweight="0"/>
                  <v:line id="Line 234" o:spid="_x0000_s1327" style="position:absolute;flip:x;visibility:visible;mso-wrap-style:square" from="4310,1881" to="44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O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xnE/g9k46AXPwAAAD//wMAUEsBAi0AFAAGAAgAAAAhANvh9svuAAAAhQEAABMAAAAAAAAA&#10;AAAAAAAAAAAAAFtDb250ZW50X1R5cGVzXS54bWxQSwECLQAUAAYACAAAACEAWvQsW78AAAAVAQAA&#10;CwAAAAAAAAAAAAAAAAAfAQAAX3JlbHMvLnJlbHNQSwECLQAUAAYACAAAACEAmDKzg8YAAADcAAAA&#10;DwAAAAAAAAAAAAAAAAAHAgAAZHJzL2Rvd25yZXYueG1sUEsFBgAAAAADAAMAtwAAAPoCAAAAAA==&#10;" strokeweight="0"/>
                  <v:line id="Line 235" o:spid="_x0000_s1328" style="position:absolute;flip:y;visibility:visible;mso-wrap-style:square" from="4247,1881" to="442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Y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TeB+Jh0BubgBAAD//wMAUEsBAi0AFAAGAAgAAAAhANvh9svuAAAAhQEAABMAAAAAAAAA&#10;AAAAAAAAAAAAAFtDb250ZW50X1R5cGVzXS54bWxQSwECLQAUAAYACAAAACEAWvQsW78AAAAVAQAA&#10;CwAAAAAAAAAAAAAAAAAfAQAAX3JlbHMvLnJlbHNQSwECLQAUAAYACAAAACEA934WGMYAAADcAAAA&#10;DwAAAAAAAAAAAAAAAAAHAgAAZHJzL2Rvd25yZXYueG1sUEsFBgAAAAADAAMAtwAAAPoCAAAAAA==&#10;" strokeweight="0"/>
                  <v:line id="Line 236" o:spid="_x0000_s1329" style="position:absolute;flip:x;visibility:visible;mso-wrap-style:square" from="4184,1881" to="436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" strokeweight="0"/>
                  <v:line id="Line 237" o:spid="_x0000_s1330" style="position:absolute;flip:y;visibility:visible;mso-wrap-style:square" from="4122,1881" to="429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" strokeweight="0"/>
                  <v:line id="Line 238" o:spid="_x0000_s1331" style="position:absolute;flip:x;visibility:visible;mso-wrap-style:square" from="4059,1881" to="423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" strokeweight="0"/>
                  <v:line id="Line 239" o:spid="_x0000_s1332" style="position:absolute;flip:y;visibility:visible;mso-wrap-style:square" from="3997,1881" to="417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" strokeweight="0"/>
                  <v:line id="Line 240" o:spid="_x0000_s1333" style="position:absolute;flip:x;visibility:visible;mso-wrap-style:square" from="3936,1881" to="411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" strokeweight="0"/>
                  <v:line id="Line 241" o:spid="_x0000_s1334" style="position:absolute;flip:y;visibility:visible;mso-wrap-style:square" from="3873,1881" to="404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oB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Fq6KAcYAAADcAAAA&#10;DwAAAAAAAAAAAAAAAAAHAgAAZHJzL2Rvd25yZXYueG1sUEsFBgAAAAADAAMAtwAAAPoCAAAAAA==&#10;" strokeweight="0"/>
                  <v:line id="Line 242" o:spid="_x0000_s1335" style="position:absolute;flip:x;visibility:visible;mso-wrap-style:square" from="3811,1881" to="39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J1xgAAANwAAAAPAAAAZHJzL2Rvd25yZXYueG1sRI9BawIx&#10;FITvBf9DeAVvNVsp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mUcSdcYAAADcAAAA&#10;DwAAAAAAAAAAAAAAAAAHAgAAZHJzL2Rvd25yZXYueG1sUEsFBgAAAAADAAMAtwAAAPoCAAAAAA==&#10;" strokeweight="0"/>
                  <v:line id="Line 243" o:spid="_x0000_s1336" style="position:absolute;flip:y;visibility:visible;mso-wrap-style:square" from="3748,1881" to="3925,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fuxgAAANwAAAAPAAAAZHJzL2Rvd25yZXYueG1sRI9BawIx&#10;FITvBf9DeAVvNVuh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9gu37sYAAADcAAAA&#10;DwAAAAAAAAAAAAAAAAAHAgAAZHJzL2Rvd25yZXYueG1sUEsFBgAAAAADAAMAtwAAAPoCAAAAAA==&#10;" strokeweight="0"/>
                  <v:line id="Line 244" o:spid="_x0000_s1337" style="position:absolute;flip:x;visibility:visible;mso-wrap-style:square" from="3787,1881" to="3863,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" strokeweight="0"/>
                  <v:shape id="Freeform 245" o:spid="_x0000_s1338" style="position:absolute;left:3118;top:2962;width:3487;height:181;visibility:visible;mso-wrap-style:square;v-text-anchor:top" coordsize="697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" path="m,361l202,,6976,r,361l,361xe" stroked="f">
                    <v:path arrowok="t" o:connecttype="custom" o:connectlocs="0,181;101,0;3487,0;3487,181;0,181" o:connectangles="0,0,0,0,0"/>
                  </v:shape>
                  <v:line id="Line 246" o:spid="_x0000_s1339" style="position:absolute;flip:x;visibility:visible;mso-wrap-style:square" from="6561,3098" to="66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" strokeweight="0"/>
                  <v:line id="Line 247" o:spid="_x0000_s1340" style="position:absolute;flip:y;visibility:visible;mso-wrap-style:square" from="6498,3034" to="66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" strokeweight="0"/>
                  <v:line id="Line 248" o:spid="_x0000_s1341" style="position:absolute;flip:x;visibility:visible;mso-wrap-style:square" from="6436,2969" to="66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" strokeweight="0"/>
                  <v:line id="Line 249" o:spid="_x0000_s1342" style="position:absolute;flip:y;visibility:visible;mso-wrap-style:square" from="6373,2962" to="655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" strokeweight="0"/>
                  <v:line id="Line 250" o:spid="_x0000_s1343" style="position:absolute;flip:x;visibility:visible;mso-wrap-style:square" from="6311,2962" to="648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lH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pvB7Jh0BubwDAAD//wMAUEsBAi0AFAAGAAgAAAAhANvh9svuAAAAhQEAABMAAAAAAAAA&#10;AAAAAAAAAAAAAFtDb250ZW50X1R5cGVzXS54bWxQSwECLQAUAAYACAAAACEAWvQsW78AAAAVAQAA&#10;CwAAAAAAAAAAAAAAAAAfAQAAX3JlbHMvLnJlbHNQSwECLQAUAAYACAAAACEA/Du5R8YAAADcAAAA&#10;DwAAAAAAAAAAAAAAAAAHAgAAZHJzL2Rvd25yZXYueG1sUEsFBgAAAAADAAMAtwAAAPoCAAAAAA==&#10;" strokeweight="0"/>
                  <v:line id="Line 251" o:spid="_x0000_s1344" style="position:absolute;flip:y;visibility:visible;mso-wrap-style:square" from="6248,2962" to="642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cxgAAANwAAAAPAAAAZHJzL2Rvd25yZXYueG1sRI9BawIx&#10;FITvBf9DeAVvNauF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k3cc3MYAAADcAAAA&#10;DwAAAAAAAAAAAAAAAAAHAgAAZHJzL2Rvd25yZXYueG1sUEsFBgAAAAADAAMAtwAAAPoCAAAAAA==&#10;" strokeweight="0"/>
                  <v:line id="Line 252" o:spid="_x0000_s1345" style="position:absolute;flip:x;visibility:visible;mso-wrap-style:square" from="6188,2962" to="636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SoxgAAANwAAAAPAAAAZHJzL2Rvd25yZXYueG1sRI9BawIx&#10;FITvBf9DeAVvNauU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HJ6EqMYAAADcAAAA&#10;DwAAAAAAAAAAAAAAAAAHAgAAZHJzL2Rvd25yZXYueG1sUEsFBgAAAAADAAMAtwAAAPoCAAAAAA==&#10;" strokeweight="0"/>
                  <v:line id="Line 253" o:spid="_x0000_s1346" style="position:absolute;flip:y;visibility:visible;mso-wrap-style:square" from="6125,2962" to="630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EzxgAAANwAAAAPAAAAZHJzL2Rvd25yZXYueG1sRI9BawIx&#10;FITvBf9DeAVvNavQ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c9IhM8YAAADcAAAA&#10;DwAAAAAAAAAAAAAAAAAHAgAAZHJzL2Rvd25yZXYueG1sUEsFBgAAAAADAAMAtwAAAPoCAAAAAA==&#10;" strokeweight="0"/>
                  <v:line id="Line 254" o:spid="_x0000_s1347" style="position:absolute;flip:x;visibility:visible;mso-wrap-style:square" from="6062,2962" to="623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9E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OJvB7Jh0BOb8DAAD//wMAUEsBAi0AFAAGAAgAAAAhANvh9svuAAAAhQEAABMAAAAAAAAA&#10;AAAAAAAAAAAAAFtDb250ZW50X1R5cGVzXS54bWxQSwECLQAUAAYACAAAACEAWvQsW78AAAAVAQAA&#10;CwAAAAAAAAAAAAAAAAAfAQAAX3JlbHMvLnJlbHNQSwECLQAUAAYACAAAACEAgwC/RMYAAADcAAAA&#10;DwAAAAAAAAAAAAAAAAAHAgAAZHJzL2Rvd25yZXYueG1sUEsFBgAAAAADAAMAtwAAAPoCAAAAAA==&#10;" strokeweight="0"/>
                  <v:line id="Line 255" o:spid="_x0000_s1348" style="position:absolute;flip:y;visibility:visible;mso-wrap-style:square" from="6000,2962" to="617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rf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wNRvB3Jh0BObkBAAD//wMAUEsBAi0AFAAGAAgAAAAhANvh9svuAAAAhQEAABMAAAAAAAAA&#10;AAAAAAAAAAAAAFtDb250ZW50X1R5cGVzXS54bWxQSwECLQAUAAYACAAAACEAWvQsW78AAAAVAQAA&#10;CwAAAAAAAAAAAAAAAAAfAQAAX3JlbHMvLnJlbHNQSwECLQAUAAYACAAAACEA7Ewa38YAAADcAAAA&#10;DwAAAAAAAAAAAAAAAAAHAgAAZHJzL2Rvd25yZXYueG1sUEsFBgAAAAADAAMAtwAAAPoCAAAAAA==&#10;" strokeweight="0"/>
                  <v:line id="Line 256" o:spid="_x0000_s1349" style="position:absolute;flip:x;visibility:visible;mso-wrap-style:square" from="5937,2962" to="611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" strokeweight="0"/>
                  <v:line id="Line 257" o:spid="_x0000_s1350" style="position:absolute;flip:y;visibility:visible;mso-wrap-style:square" from="5875,2962" to="605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s2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iOp/B7Jh0BOb8DAAD//wMAUEsBAi0AFAAGAAgAAAAhANvh9svuAAAAhQEAABMAAAAAAAAA&#10;AAAAAAAAAAAAAFtDb250ZW50X1R5cGVzXS54bWxQSwECLQAUAAYACAAAACEAWvQsW78AAAAVAQAA&#10;CwAAAAAAAAAAAAAAAAAfAQAAX3JlbHMvLnJlbHNQSwECLQAUAAYACAAAACEA8p8rNsYAAADcAAAA&#10;DwAAAAAAAAAAAAAAAAAHAgAAZHJzL2Rvd25yZXYueG1sUEsFBgAAAAADAAMAtwAAAPoCAAAAAA==&#10;" strokeweight="0"/>
                  <v:line id="Line 258" o:spid="_x0000_s1351" style="position:absolute;flip:x;visibility:visible;mso-wrap-style:square" from="5812,2962" to="598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" strokeweight="0"/>
                  <v:line id="Line 259" o:spid="_x0000_s1352" style="position:absolute;flip:y;visibility:visible;mso-wrap-style:square" from="5749,2962" to="592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2N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J/B7Jh0BubwDAAD//wMAUEsBAi0AFAAGAAgAAAAhANvh9svuAAAAhQEAABMAAAAAAAAA&#10;AAAAAAAAAAAAAFtDb250ZW50X1R5cGVzXS54bWxQSwECLQAUAAYACAAAACEAWvQsW78AAAAVAQAA&#10;CwAAAAAAAAAAAAAAAAAfAQAAX3JlbHMvLnJlbHNQSwECLQAUAAYACAAAACEAwoXtjcYAAADcAAAA&#10;DwAAAAAAAAAAAAAAAAAHAgAAZHJzL2Rvd25yZXYueG1sUEsFBgAAAAADAAMAtwAAAPoCAAAAAA==&#10;" strokeweight="0"/>
                  <v:line id="Line 260" o:spid="_x0000_s1353" style="position:absolute;flip:x;visibility:visible;mso-wrap-style:square" from="5687,2962" to="586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" strokeweight="0"/>
                  <v:line id="Line 261" o:spid="_x0000_s1354" style="position:absolute;flip:y;visibility:visible;mso-wrap-style:square" from="5625,2962" to="580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ZhxgAAANwAAAAPAAAAZHJzL2Rvd25yZXYueG1sRI9BawIx&#10;FITvBf9DeIK3mq2F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XRvWYcYAAADcAAAA&#10;DwAAAAAAAAAAAAAAAAAHAgAAZHJzL2Rvd25yZXYueG1sUEsFBgAAAAADAAMAtwAAAPoCAAAAAA==&#10;" strokeweight="0"/>
                  <v:line id="Line 262" o:spid="_x0000_s1355" style="position:absolute;flip:x;visibility:visible;mso-wrap-style:square" from="5563,2962" to="573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4VxgAAANwAAAAPAAAAZHJzL2Rvd25yZXYueG1sRI9BawIx&#10;FITvBf9DeIK3mq2U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0vJOFcYAAADcAAAA&#10;DwAAAAAAAAAAAAAAAAAHAgAAZHJzL2Rvd25yZXYueG1sUEsFBgAAAAADAAMAtwAAAPoCAAAAAA==&#10;" strokeweight="0"/>
                  <v:line id="Line 263" o:spid="_x0000_s1356" style="position:absolute;flip:y;visibility:visible;mso-wrap-style:square" from="5500,2962" to="567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uOxgAAANwAAAAPAAAAZHJzL2Rvd25yZXYueG1sRI9BawIx&#10;FITvBf9DeIK3mq3Q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vb7rjsYAAADcAAAA&#10;DwAAAAAAAAAAAAAAAAAHAgAAZHJzL2Rvd25yZXYueG1sUEsFBgAAAAADAAMAtwAAAPoCAAAAAA==&#10;" strokeweight="0"/>
                  <v:line id="Line 264" o:spid="_x0000_s1357" style="position:absolute;flip:x;visibility:visible;mso-wrap-style:square" from="5437,2962" to="561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" strokeweight="0"/>
                  <v:line id="Line 265" o:spid="_x0000_s1358" style="position:absolute;flip:y;visibility:visible;mso-wrap-style:square" from="5375,2962" to="555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Bi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xvB3Jh0BObsBAAD//wMAUEsBAi0AFAAGAAgAAAAhANvh9svuAAAAhQEAABMAAAAAAAAA&#10;AAAAAAAAAAAAAFtDb250ZW50X1R5cGVzXS54bWxQSwECLQAUAAYACAAAACEAWvQsW78AAAAVAQAA&#10;CwAAAAAAAAAAAAAAAAAfAQAAX3JlbHMvLnJlbHNQSwECLQAUAAYACAAAACEAIiDQYsYAAADcAAAA&#10;DwAAAAAAAAAAAAAAAAAHAgAAZHJzL2Rvd25yZXYueG1sUEsFBgAAAAADAAMAtwAAAPoCAAAAAA==&#10;" strokeweight="0"/>
                  <v:line id="Line 266" o:spid="_x0000_s1359" style="position:absolute;flip:x;visibility:visible;mso-wrap-style:square" from="5312,2962" to="548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" strokeweight="0"/>
                  <v:line id="Line 267" o:spid="_x0000_s1360" style="position:absolute;flip:y;visibility:visible;mso-wrap-style:square" from="5250,2962" to="542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" strokeweight="0"/>
                  <v:line id="Line 268" o:spid="_x0000_s1361" style="position:absolute;flip:x;visibility:visible;mso-wrap-style:square" from="5187,2962" to="536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7LxAAAANwAAAAPAAAAZHJzL2Rvd25yZXYueG1sRE/LagIx&#10;FN0X+g/hFrqrmVrw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CgQ3svEAAAA3AAAAA8A&#10;AAAAAAAAAAAAAAAABwIAAGRycy9kb3ducmV2LnhtbFBLBQYAAAAAAwADALcAAAD4AgAAAAA=&#10;" strokeweight="0"/>
                  <v:line id="Line 269" o:spid="_x0000_s1362" style="position:absolute;flip:y;visibility:visible;mso-wrap-style:square" from="5124,2962" to="530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tQxgAAANwAAAAPAAAAZHJzL2Rvd25yZXYueG1sRI9BawIx&#10;FITvBf9DeAVvNauF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R1x7UMYAAADcAAAA&#10;DwAAAAAAAAAAAAAAAAAHAgAAZHJzL2Rvd25yZXYueG1sUEsFBgAAAAADAAMAtwAAAPoCAAAAAA==&#10;" strokeweight="0"/>
                  <v:line id="Line 270" o:spid="_x0000_s1363" style="position:absolute;flip:x;visibility:visible;mso-wrap-style:square" from="5064,2962" to="523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UnxgAAANwAAAAPAAAAZHJzL2Rvd25yZXYueG1sRI9BawIx&#10;FITvBf9DeIK3mq2F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t47lJ8YAAADcAAAA&#10;DwAAAAAAAAAAAAAAAAAHAgAAZHJzL2Rvd25yZXYueG1sUEsFBgAAAAADAAMAtwAAAPoCAAAAAA==&#10;" strokeweight="0"/>
                  <v:line id="Line 271" o:spid="_x0000_s1364" style="position:absolute;flip:y;visibility:visible;mso-wrap-style:square" from="5001,2962" to="517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C8xwAAANwAAAAPAAAAZHJzL2Rvd25yZXYueG1sRI9PawIx&#10;FMTvBb9DeEJvNVuF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NjCQLzHAAAA3AAA&#10;AA8AAAAAAAAAAAAAAAAABwIAAGRycy9kb3ducmV2LnhtbFBLBQYAAAAAAwADALcAAAD7AgAAAAA=&#10;" strokeweight="0"/>
                  <v:line id="Line 272" o:spid="_x0000_s1365" style="position:absolute;flip:x;visibility:visible;mso-wrap-style:square" from="4939,2962" to="511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jI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Fcr2MjHAAAA3AAA&#10;AA8AAAAAAAAAAAAAAAAABwIAAGRycy9kb3ducmV2LnhtbFBLBQYAAAAAAwADALcAAAD7AgAAAAA=&#10;" strokeweight="0"/>
                  <v:line id="Line 273" o:spid="_x0000_s1366" style="position:absolute;flip:y;visibility:visible;mso-wrap-style:square" from="4876,2962" to="505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31T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DhnfVPHAAAA3AAA&#10;AA8AAAAAAAAAAAAAAAAABwIAAGRycy9kb3ducmV2LnhtbFBLBQYAAAAAAwADALcAAAD7AgAAAAA=&#10;" strokeweight="0"/>
                  <v:line id="Line 274" o:spid="_x0000_s1367" style="position:absolute;flip:x;visibility:visible;mso-wrap-style:square" from="4813,2962" to="499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Mk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yLXjJMYAAADcAAAA&#10;DwAAAAAAAAAAAAAAAAAHAgAAZHJzL2Rvd25yZXYueG1sUEsFBgAAAAADAAMAtwAAAPoCAAAAAA==&#10;" strokeweight="0"/>
                  <v:line id="Line 275" o:spid="_x0000_s1368" style="position:absolute;flip:y;visibility:visible;mso-wrap-style:square" from="4751,2962" to="492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xgAAANwAAAAPAAAAZHJzL2Rvd25yZXYueG1sRI9BawIx&#10;FITvgv8hPKG3mq2F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p/lGv8YAAADcAAAA&#10;DwAAAAAAAAAAAAAAAAAHAgAAZHJzL2Rvd25yZXYueG1sUEsFBgAAAAADAAMAtwAAAPoCAAAAAA==&#10;" strokeweight="0"/>
                  <v:line id="Line 276" o:spid="_x0000_s1369" style="position:absolute;flip:x;visibility:visible;mso-wrap-style:square" from="4688,2962" to="486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LNxAAAANwAAAAPAAAAZHJzL2Rvd25yZXYueG1sRE/LagIx&#10;FN0X+g/hFrqrmVrw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NZm0s3EAAAA3AAAAA8A&#10;AAAAAAAAAAAAAAAABwIAAGRycy9kb3ducmV2LnhtbFBLBQYAAAAAAwADALcAAAD4AgAAAAA=&#10;" strokeweight="0"/>
                  <v:line id="Line 277" o:spid="_x0000_s1370" style="position:absolute;flip:y;visibility:visible;mso-wrap-style:square" from="4626,2962" to="480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dWxgAAANwAAAAPAAAAZHJzL2Rvd25yZXYueG1sRI9BawIx&#10;FITvgv8hPKE3zdZC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uSp3VsYAAADcAAAA&#10;DwAAAAAAAAAAAAAAAAAHAgAAZHJzL2Rvd25yZXYueG1sUEsFBgAAAAADAAMAtwAAAPoCAAAAAA==&#10;" strokeweight="0"/>
                  <v:line id="Line 278" o:spid="_x0000_s1371" style="position:absolute;flip:x;visibility:visible;mso-wrap-style:square" from="4563,2962" to="474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22xAAAANwAAAAPAAAAZHJzL2Rvd25yZXYueG1sRE/LagIx&#10;FN0X+g/hFrqrmUrx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HAWrbbEAAAA3AAAAA8A&#10;AAAAAAAAAAAAAAAABwIAAGRycy9kb3ducmV2LnhtbFBLBQYAAAAAAwADALcAAAD4AgAAAAA=&#10;" strokeweight="0"/>
                  <v:line id="Line 279" o:spid="_x0000_s1372" style="position:absolute;flip:y;visibility:visible;mso-wrap-style:square" from="4501,2962" to="467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gtxgAAANwAAAAPAAAAZHJzL2Rvd25yZXYueG1sRI9BawIx&#10;FITvBf9DeAVvNauU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H1oILcYAAADcAAAA&#10;DwAAAAAAAAAAAAAAAAAHAgAAZHJzL2Rvd25yZXYueG1sUEsFBgAAAAADAAMAtwAAAPoCAAAAAA==&#10;" strokeweight="0"/>
                  <v:line id="Line 280" o:spid="_x0000_s1373" style="position:absolute;flip:x;visibility:visible;mso-wrap-style:square" from="4438,2962" to="461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ZaxgAAANwAAAAPAAAAZHJzL2Rvd25yZXYueG1sRI9BawIx&#10;FITvBf9DeIK3mq2U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74iWWsYAAADcAAAA&#10;DwAAAAAAAAAAAAAAAAAHAgAAZHJzL2Rvd25yZXYueG1sUEsFBgAAAAADAAMAtwAAAPoCAAAAAA==&#10;" strokeweight="0"/>
                  <v:line id="Line 281" o:spid="_x0000_s1374" style="position:absolute;flip:y;visibility:visible;mso-wrap-style:square" from="4375,2962" to="455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PB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DEM8HHAAAA3AAA&#10;AA8AAAAAAAAAAAAAAAAABwIAAGRycy9kb3ducmV2LnhtbFBLBQYAAAAAAwADALcAAAD7AgAAAAA=&#10;" strokeweight="0"/>
                  <v:line id="Line 282" o:spid="_x0000_s1375" style="position:absolute;flip:x;visibility:visible;mso-wrap-style:square" from="4313,2962" to="449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u1xwAAANwAAAAPAAAAZHJzL2Rvd25yZXYueG1sRI9PawIx&#10;FMTvBb9DeEJvNVuR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A8tq7XHAAAA3AAA&#10;AA8AAAAAAAAAAAAAAAAABwIAAGRycy9kb3ducmV2LnhtbFBLBQYAAAAAAwADALcAAAD7AgAAAAA=&#10;" strokeweight="0"/>
                  <v:line id="Line 283" o:spid="_x0000_s1376" style="position:absolute;flip:y;visibility:visible;mso-wrap-style:square" from="4251,2962" to="442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4u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GBhDi7HAAAA3AAA&#10;AA8AAAAAAAAAAAAAAAAABwIAAGRycy9kb3ducmV2LnhtbFBLBQYAAAAAAwADALcAAAD7AgAAAAA=&#10;" strokeweight="0"/>
                  <v:line id="Line 284" o:spid="_x0000_s1377" style="position:absolute;flip:x;visibility:visible;mso-wrap-style:square" from="4189,2962" to="436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BZ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kLOQWcYAAADcAAAA&#10;DwAAAAAAAAAAAAAAAAAHAgAAZHJzL2Rvd25yZXYueG1sUEsFBgAAAAADAAMAtwAAAPoCAAAAAA==&#10;" strokeweight="0"/>
                  <v:line id="Line 285" o:spid="_x0000_s1378" style="position:absolute;flip:y;visibility:visible;mso-wrap-style:square" from="4126,2962" to="430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xgAAANwAAAAPAAAAZHJzL2Rvd25yZXYueG1sRI9BawIx&#10;FITvgv8hPKG3mq2U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81wsYAAADcAAAA&#10;DwAAAAAAAAAAAAAAAAAHAgAAZHJzL2Rvd25yZXYueG1sUEsFBgAAAAADAAMAtwAAAPoCAAAAAA==&#10;" strokeweight="0"/>
                  <v:line id="Line 286" o:spid="_x0000_s1379" style="position:absolute;flip:x;visibility:visible;mso-wrap-style:square" from="4063,2962" to="424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GwxAAAANwAAAAPAAAAZHJzL2Rvd25yZXYueG1sRE/LagIx&#10;FN0X+g/hFrqrmUrx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I5gobDEAAAA3AAAAA8A&#10;AAAAAAAAAAAAAAAABwIAAGRycy9kb3ducmV2LnhtbFBLBQYAAAAAAwADALcAAAD4AgAAAAA=&#10;" strokeweight="0"/>
                  <v:line id="Line 287" o:spid="_x0000_s1380" style="position:absolute;flip:y;visibility:visible;mso-wrap-style:square" from="4001,2962" to="417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QrxgAAANwAAAAPAAAAZHJzL2Rvd25yZXYueG1sRI9BawIx&#10;FITvgv8hPKE3zVZK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4SwEK8YAAADcAAAA&#10;DwAAAAAAAAAAAAAAAAAHAgAAZHJzL2Rvd25yZXYueG1sUEsFBgAAAAADAAMAtwAAAPoCAAAAAA==&#10;" strokeweight="0"/>
                  <v:line id="Line 288" o:spid="_x0000_s1381" style="position:absolute;flip:x;visibility:visible;mso-wrap-style:square" from="3940,2962" to="411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trxAAAANwAAAAPAAAAZHJzL2Rvd25yZXYueG1sRE/LagIx&#10;FN0X+g/hFrqrmQr1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PXPO2vEAAAA3AAAAA8A&#10;AAAAAAAAAAAAAAAABwIAAGRycy9kb3ducmV2LnhtbFBLBQYAAAAAAwADALcAAAD4AgAAAAA=&#10;" strokeweight="0"/>
                  <v:line id="Line 289" o:spid="_x0000_s1382" style="position:absolute;flip:y;visibility:visible;mso-wrap-style:square" from="3878,2962" to="405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57wxgAAANwAAAAPAAAAZHJzL2Rvd25yZXYueG1sRI9BawIx&#10;FITvBf9DeAVvNavQ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moOe8MYAAADcAAAA&#10;DwAAAAAAAAAAAAAAAAAHAgAAZHJzL2Rvd25yZXYueG1sUEsFBgAAAAADAAMAtwAAAPoCAAAAAA==&#10;" strokeweight="0"/>
                  <v:line id="Line 290" o:spid="_x0000_s1383" style="position:absolute;flip:x;visibility:visible;mso-wrap-style:square" from="3815,2962" to="398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CHxgAAANwAAAAPAAAAZHJzL2Rvd25yZXYueG1sRI9BawIx&#10;FITvBf9DeIK3mq3Q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alEAh8YAAADcAAAA&#10;DwAAAAAAAAAAAAAAAAAHAgAAZHJzL2Rvd25yZXYueG1sUEsFBgAAAAADAAMAtwAAAPoCAAAAAA==&#10;" strokeweight="0"/>
                  <v:line id="Line 291" o:spid="_x0000_s1384" style="position:absolute;flip:y;visibility:visible;mso-wrap-style:square" from="3752,2962" to="392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Uc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AUdpRzHAAAA3AAA&#10;AA8AAAAAAAAAAAAAAAAABwIAAGRycy9kb3ducmV2LnhtbFBLBQYAAAAAAwADALcAAAD7AgAAAAA=&#10;" strokeweight="0"/>
                  <v:line id="Line 292" o:spid="_x0000_s1385" style="position:absolute;flip:x;visibility:visible;mso-wrap-style:square" from="3690,2962" to="386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1o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r0PWjHAAAA3AAA&#10;AA8AAAAAAAAAAAAAAAAABwIAAGRycy9kb3ducmV2LnhtbFBLBQYAAAAAAwADALcAAAD7AgAAAAA=&#10;" strokeweight="0"/>
                  <v:line id="Line 293" o:spid="_x0000_s1386" style="position:absolute;flip:y;visibility:visible;mso-wrap-style:square" from="3627,2962" to="380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jzxwAAANwAAAAPAAAAZHJzL2Rvd25yZXYueG1sRI9PawIx&#10;FMTvBb9DeEJvNVvB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OW4mPPHAAAA3AAA&#10;AA8AAAAAAAAAAAAAAAAABwIAAGRycy9kb3ducmV2LnhtbFBLBQYAAAAAAwADALcAAAD7AgAAAAA=&#10;" strokeweight="0"/>
                  <v:line id="Line 294" o:spid="_x0000_s1387" style="position:absolute;flip:x;visibility:visible;mso-wrap-style:square" from="3565,2962" to="374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aE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FWoGhMYAAADcAAAA&#10;DwAAAAAAAAAAAAAAAAAHAgAAZHJzL2Rvd25yZXYueG1sUEsFBgAAAAADAAMAtwAAAPoCAAAAAA==&#10;" strokeweight="0"/>
                  <v:line id="Line 295" o:spid="_x0000_s1388" style="position:absolute;flip:y;visibility:visible;mso-wrap-style:square" from="3502,2962" to="367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MfxgAAANwAAAAPAAAAZHJzL2Rvd25yZXYueG1sRI9BawIx&#10;FITvgv8hPKG3mq3Q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eiajH8YAAADcAAAA&#10;DwAAAAAAAAAAAAAAAAAHAgAAZHJzL2Rvd25yZXYueG1sUEsFBgAAAAADAAMAtwAAAPoCAAAAAA==&#10;" strokeweight="0"/>
                  <v:line id="Line 296" o:spid="_x0000_s1389" style="position:absolute;flip:x;visibility:visible;mso-wrap-style:square" from="3439,2962" to="361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dtxAAAANwAAAAPAAAAZHJzL2Rvd25yZXYueG1sRE/LagIx&#10;FN0X+g/hFrqrmQr1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Au5N23EAAAA3AAAAA8A&#10;AAAAAAAAAAAAAAAABwIAAGRycy9kb3ducmV2LnhtbFBLBQYAAAAAAwADALcAAAD4AgAAAAA=&#10;" strokeweight="0"/>
                  <v:line id="Line 297" o:spid="_x0000_s1390" style="position:absolute;flip:y;visibility:visible;mso-wrap-style:square" from="3377,2962" to="355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" strokeweight="0"/>
                  <v:line id="Line 298" o:spid="_x0000_s1391" style="position:absolute;flip:x;visibility:visible;mso-wrap-style:square" from="3314,2962" to="349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" strokeweight="0"/>
                  <v:line id="Line 299" o:spid="_x0000_s1392" style="position:absolute;flip:y;visibility:visible;mso-wrap-style:square" from="3252,2962" to="342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" strokeweight="0"/>
                  <v:line id="Line 300" o:spid="_x0000_s1393" style="position:absolute;flip:x;visibility:visible;mso-wrap-style:square" from="3189,2962" to="336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" strokeweight="0"/>
                  <v:line id="Line 301" o:spid="_x0000_s1394" style="position:absolute;flip:y;visibility:visible;mso-wrap-style:square" from="3126,2962" to="330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h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y3FvocYAAADcAAAA&#10;DwAAAAAAAAAAAAAAAAAHAgAAZHJzL2Rvd25yZXYueG1sUEsFBgAAAAADAAMAtwAAAPoCAAAAAA==&#10;" strokeweight="0"/>
                  <v:line id="Line 302" o:spid="_x0000_s1395" style="position:absolute;flip:x;visibility:visible;mso-wrap-style:square" from="3189,2962" to="324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fV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RJj31cYAAADcAAAA&#10;DwAAAAAAAAAAAAAAAAAHAgAAZHJzL2Rvd25yZXYueG1sUEsFBgAAAAADAAMAtwAAAPoCAAAAAA==&#10;" strokeweight="0"/>
                </v:group>
                <v:group id="Group 303" o:spid="_x0000_s1396" style="position:absolute;left:4000;top:774;width:50851;height:31325" coordorigin="657,-149" coordsize="8008,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304" o:spid="_x0000_s1397" style="position:absolute;left:1053;top:2962;width:2065;height:181;visibility:visible;mso-wrap-style:square;v-text-anchor:top" coordsize="412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" path="m,361r3923,l4128,,,,,361xe" stroked="f">
                    <v:path arrowok="t" o:connecttype="custom" o:connectlocs="0,181;1962,181;2065,0;0,0;0,181" o:connectangles="0,0,0,0,0"/>
                  </v:shape>
                  <v:line id="Line 305" o:spid="_x0000_s1398" style="position:absolute;flip:x;visibility:visible;mso-wrap-style:square" from="3001,3111" to="303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mi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pvB7Jh0BubgDAAD//wMAUEsBAi0AFAAGAAgAAAAhANvh9svuAAAAhQEAABMAAAAAAAAA&#10;AAAAAAAAAAAAAFtDb250ZW50X1R5cGVzXS54bWxQSwECLQAUAAYACAAAACEAWvQsW78AAAAVAQAA&#10;CwAAAAAAAAAAAAAAAAAfAQAAX3JlbHMvLnJlbHNQSwECLQAUAAYACAAAACEAtEpposYAAADcAAAA&#10;DwAAAAAAAAAAAAAAAAAHAgAAZHJzL2Rvd25yZXYueG1sUEsFBgAAAAADAAMAtwAAAPoCAAAAAA==&#10;" strokeweight="0"/>
                  <v:line id="Line 306" o:spid="_x0000_s1399" style="position:absolute;flip:y;visibility:visible;mso-wrap-style:square" from="2939,2962" to="311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" strokeweight="0"/>
                  <v:line id="Line 307" o:spid="_x0000_s1400" style="position:absolute;flip:x;visibility:visible;mso-wrap-style:square" from="2877,2962" to="305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" strokeweight="0"/>
                  <v:line id="Line 308" o:spid="_x0000_s1401" style="position:absolute;flip:y;visibility:visible;mso-wrap-style:square" from="2816,2962" to="299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" strokeweight="0"/>
                  <v:line id="Line 309" o:spid="_x0000_s1402" style="position:absolute;flip:x;visibility:visible;mso-wrap-style:square" from="2753,2962" to="292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KQ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yNBvB3Jh0BObkBAAD//wMAUEsBAi0AFAAGAAgAAAAhANvh9svuAAAAhQEAABMAAAAAAAAA&#10;AAAAAAAAAAAAAFtDb250ZW50X1R5cGVzXS54bWxQSwECLQAUAAYACAAAACEAWvQsW78AAAAVAQAA&#10;CwAAAAAAAAAAAAAAAAAfAQAAX3JlbHMvLnJlbHNQSwECLQAUAAYACAAAACEA0TbCkMYAAADcAAAA&#10;DwAAAAAAAAAAAAAAAAAHAgAAZHJzL2Rvd25yZXYueG1sUEsFBgAAAAADAAMAtwAAAPoCAAAAAA==&#10;" strokeweight="0"/>
                  <v:line id="Line 310" o:spid="_x0000_s1403" style="position:absolute;flip:y;visibility:visible;mso-wrap-style:square" from="2691,2962" to="286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zn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R/B3Jh0BObsBAAD//wMAUEsBAi0AFAAGAAgAAAAhANvh9svuAAAAhQEAABMAAAAAAAAA&#10;AAAAAAAAAAAAAFtDb250ZW50X1R5cGVzXS54bWxQSwECLQAUAAYACAAAACEAWvQsW78AAAAVAQAA&#10;CwAAAAAAAAAAAAAAAAAfAQAAX3JlbHMvLnJlbHNQSwECLQAUAAYACAAAACEAIeRc58YAAADcAAAA&#10;DwAAAAAAAAAAAAAAAAAHAgAAZHJzL2Rvd25yZXYueG1sUEsFBgAAAAADAAMAtwAAAPoCAAAAAA==&#10;" strokeweight="0"/>
                  <v:line id="Line 311" o:spid="_x0000_s1404" style="position:absolute;flip:x;visibility:visible;mso-wrap-style:square" from="2629,2962" to="28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l8xgAAANwAAAAPAAAAZHJzL2Rvd25yZXYueG1sRI9BawIx&#10;FITvgv8hPKG3mq2F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Tqj5fMYAAADcAAAA&#10;DwAAAAAAAAAAAAAAAAAHAgAAZHJzL2Rvd25yZXYueG1sUEsFBgAAAAADAAMAtwAAAPoCAAAAAA==&#10;" strokeweight="0"/>
                  <v:line id="Line 312" o:spid="_x0000_s1405" style="position:absolute;flip:y;visibility:visible;mso-wrap-style:square" from="2566,2962" to="274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EIxgAAANwAAAAPAAAAZHJzL2Rvd25yZXYueG1sRI9BawIx&#10;FITvgv8hPKG3mq2U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wUFhCMYAAADcAAAA&#10;DwAAAAAAAAAAAAAAAAAHAgAAZHJzL2Rvd25yZXYueG1sUEsFBgAAAAADAAMAtwAAAPoCAAAAAA==&#10;" strokeweight="0"/>
                  <v:line id="Line 313" o:spid="_x0000_s1406" style="position:absolute;flip:x;visibility:visible;mso-wrap-style:square" from="2504,2962" to="268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STxgAAANwAAAAPAAAAZHJzL2Rvd25yZXYueG1sRI9BawIx&#10;FITvgv8hPKG3mq3Q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rg3Ek8YAAADcAAAA&#10;DwAAAAAAAAAAAAAAAAAHAgAAZHJzL2Rvd25yZXYueG1sUEsFBgAAAAADAAMAtwAAAPoCAAAAAA==&#10;" strokeweight="0"/>
                  <v:line id="Line 314" o:spid="_x0000_s1407" style="position:absolute;flip:y;visibility:visible;mso-wrap-style:square" from="2441,2962" to="261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rk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J/B7Jh0BubgDAAD//wMAUEsBAi0AFAAGAAgAAAAhANvh9svuAAAAhQEAABMAAAAAAAAA&#10;AAAAAAAAAAAAAFtDb250ZW50X1R5cGVzXS54bWxQSwECLQAUAAYACAAAACEAWvQsW78AAAAVAQAA&#10;CwAAAAAAAAAAAAAAAAAfAQAAX3JlbHMvLnJlbHNQSwECLQAUAAYACAAAACEAXt9a5MYAAADcAAAA&#10;DwAAAAAAAAAAAAAAAAAHAgAAZHJzL2Rvd25yZXYueG1sUEsFBgAAAAADAAMAtwAAAPoCAAAAAA==&#10;" strokeweight="0"/>
                  <v:line id="Line 315" o:spid="_x0000_s1408" style="position:absolute;flip:x;visibility:visible;mso-wrap-style:square" from="2378,2962" to="255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" strokeweight="0"/>
                  <v:line id="Line 316" o:spid="_x0000_s1409" style="position:absolute;flip:y;visibility:visible;mso-wrap-style:square" from="2316,2962" to="249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" strokeweight="0"/>
                  <v:line id="Line 317" o:spid="_x0000_s1410" style="position:absolute;flip:x;visibility:visible;mso-wrap-style:square" from="2253,2962" to="243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" strokeweight="0"/>
                  <v:line id="Line 318" o:spid="_x0000_s1411" style="position:absolute;flip:y;visibility:visible;mso-wrap-style:square" from="2191,2962" to="236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" strokeweight="0"/>
                  <v:line id="Line 319" o:spid="_x0000_s1412" style="position:absolute;flip:x;visibility:visible;mso-wrap-style:square" from="2128,2962" to="230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K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wnI/g7k46AnP8CAAD//wMAUEsBAi0AFAAGAAgAAAAhANvh9svuAAAAhQEAABMAAAAAAAAA&#10;AAAAAAAAAAAAAFtDb250ZW50X1R5cGVzXS54bWxQSwECLQAUAAYACAAAACEAWvQsW78AAAAVAQAA&#10;CwAAAAAAAAAAAAAAAAAfAQAAX3JlbHMvLnJlbHNQSwECLQAUAAYACAAAACEA5OOyt8YAAADcAAAA&#10;DwAAAAAAAAAAAAAAAAAHAgAAZHJzL2Rvd25yZXYueG1sUEsFBgAAAAADAAMAtwAAAPoCAAAAAA==&#10;" strokeweight="0"/>
                  <v:line id="Line 320" o:spid="_x0000_s1413" style="position:absolute;flip:y;visibility:visible;mso-wrap-style:square" from="2065,2962" to="224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z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3iZjOF2Jh0BObsCAAD//wMAUEsBAi0AFAAGAAgAAAAhANvh9svuAAAAhQEAABMAAAAAAAAA&#10;AAAAAAAAAAAAAFtDb250ZW50X1R5cGVzXS54bWxQSwECLQAUAAYACAAAACEAWvQsW78AAAAVAQAA&#10;CwAAAAAAAAAAAAAAAAAfAQAAX3JlbHMvLnJlbHNQSwECLQAUAAYACAAAACEAFDEswMYAAADcAAAA&#10;DwAAAAAAAAAAAAAAAAAHAgAAZHJzL2Rvd25yZXYueG1sUEsFBgAAAAADAAMAtwAAAPoCAAAAAA==&#10;" strokeweight="0"/>
                  <v:line id="Line 321" o:spid="_x0000_s1414" style="position:absolute;flip:x;visibility:visible;mso-wrap-style:square" from="2003,2962" to="217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lbxgAAANwAAAAPAAAAZHJzL2Rvd25yZXYueG1sRI9BawIx&#10;FITvgv8hPKE3zdZC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e32JW8YAAADcAAAA&#10;DwAAAAAAAAAAAAAAAAAHAgAAZHJzL2Rvd25yZXYueG1sUEsFBgAAAAADAAMAtwAAAPoCAAAAAA==&#10;" strokeweight="0"/>
                  <v:line id="Line 322" o:spid="_x0000_s1415" style="position:absolute;flip:y;visibility:visible;mso-wrap-style:square" from="1940,2962" to="211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EvxgAAANwAAAAPAAAAZHJzL2Rvd25yZXYueG1sRI9BawIx&#10;FITvgv8hPKE3zVZK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9JQRL8YAAADcAAAA&#10;DwAAAAAAAAAAAAAAAAAHAgAAZHJzL2Rvd25yZXYueG1sUEsFBgAAAAADAAMAtwAAAPoCAAAAAA==&#10;" strokeweight="0"/>
                  <v:line id="Line 323" o:spid="_x0000_s1416" style="position:absolute;flip:x;visibility:visible;mso-wrap-style:square" from="1878,2962" to="205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S0xgAAANwAAAAPAAAAZHJzL2Rvd25yZXYueG1sRI9BawIx&#10;FITvgv8hPKE3zVZo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m9i0tMYAAADcAAAA&#10;DwAAAAAAAAAAAAAAAAAHAgAAZHJzL2Rvd25yZXYueG1sUEsFBgAAAAADAAMAtwAAAPoCAAAAAA==&#10;" strokeweight="0"/>
                  <v:line id="Line 324" o:spid="_x0000_s1417" style="position:absolute;flip:y;visibility:visible;mso-wrap-style:square" from="1815,2962" to="199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r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cymE/g9k46AXPwAAAD//wMAUEsBAi0AFAAGAAgAAAAhANvh9svuAAAAhQEAABMAAAAAAAAA&#10;AAAAAAAAAAAAAFtDb250ZW50X1R5cGVzXS54bWxQSwECLQAUAAYACAAAACEAWvQsW78AAAAVAQAA&#10;CwAAAAAAAAAAAAAAAAAfAQAAX3JlbHMvLnJlbHNQSwECLQAUAAYACAAAACEAawoqw8YAAADcAAAA&#10;DwAAAAAAAAAAAAAAAAAHAgAAZHJzL2Rvd25yZXYueG1sUEsFBgAAAAADAAMAtwAAAPoCAAAAAA==&#10;" strokeweight="0"/>
                  <v:line id="Line 325" o:spid="_x0000_s1418" style="position:absolute;flip:x;visibility:visible;mso-wrap-style:square" from="1752,2962" to="193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9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bTuB+Jh0BubgBAAD//wMAUEsBAi0AFAAGAAgAAAAhANvh9svuAAAAhQEAABMAAAAAAAAA&#10;AAAAAAAAAAAAAFtDb250ZW50X1R5cGVzXS54bWxQSwECLQAUAAYACAAAACEAWvQsW78AAAAVAQAA&#10;CwAAAAAAAAAAAAAAAAAfAQAAX3JlbHMvLnJlbHNQSwECLQAUAAYACAAAACEABEaPWMYAAADcAAAA&#10;DwAAAAAAAAAAAAAAAAAHAgAAZHJzL2Rvd25yZXYueG1sUEsFBgAAAAADAAMAtwAAAPoCAAAAAA==&#10;" strokeweight="0"/>
                  <v:line id="Line 326" o:spid="_x0000_s1419" style="position:absolute;flip:y;visibility:visible;mso-wrap-style:square" from="1692,2962" to="186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" strokeweight="0"/>
                  <v:line id="Line 327" o:spid="_x0000_s1420" style="position:absolute;flip:x;visibility:visible;mso-wrap-style:square" from="1629,2962" to="18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" strokeweight="0"/>
                  <v:line id="Line 328" o:spid="_x0000_s1421" style="position:absolute;flip:y;visibility:visible;mso-wrap-style:square" from="1567,2962" to="174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" strokeweight="0"/>
                  <v:line id="Line 329" o:spid="_x0000_s1422" style="position:absolute;flip:x;visibility:visible;mso-wrap-style:square" from="1504,2962" to="168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Rq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hOx/B7Jh0BOb8DAAD//wMAUEsBAi0AFAAGAAgAAAAhANvh9svuAAAAhQEAABMAAAAAAAAA&#10;AAAAAAAAAAAAAFtDb250ZW50X1R5cGVzXS54bWxQSwECLQAUAAYACAAAACEAWvQsW78AAAAVAQAA&#10;CwAAAAAAAAAAAAAAAAAfAQAAX3JlbHMvLnJlbHNQSwECLQAUAAYACAAAACEAYTokasYAAADcAAAA&#10;DwAAAAAAAAAAAAAAAAAHAgAAZHJzL2Rvd25yZXYueG1sUEsFBgAAAAADAAMAtwAAAPoCAAAAAA==&#10;" strokeweight="0"/>
                  <v:line id="Line 330" o:spid="_x0000_s1423" style="position:absolute;flip:y;visibility:visible;mso-wrap-style:square" from="1441,2962" to="161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" strokeweight="0"/>
                  <v:line id="Line 331" o:spid="_x0000_s1424" style="position:absolute;flip:x;visibility:visible;mso-wrap-style:square" from="1379,2962" to="155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gAAANwAAAAPAAAAZHJzL2Rvd25yZXYueG1sRI9BawIx&#10;FITvgv8hPKE3zdZC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qQfhsYAAADcAAAA&#10;DwAAAAAAAAAAAAAAAAAHAgAAZHJzL2Rvd25yZXYueG1sUEsFBgAAAAADAAMAtwAAAPoCAAAAAA==&#10;" strokeweight="0"/>
                  <v:line id="Line 332" o:spid="_x0000_s1425" style="position:absolute;flip:y;visibility:visible;mso-wrap-style:square" from="1317,2962" to="149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fyxgAAANwAAAAPAAAAZHJzL2Rvd25yZXYueG1sRI9BawIx&#10;FITvgv8hPKE3zVZK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cU2H8sYAAADcAAAA&#10;DwAAAAAAAAAAAAAAAAAHAgAAZHJzL2Rvd25yZXYueG1sUEsFBgAAAAADAAMAtwAAAPoCAAAAAA==&#10;" strokeweight="0"/>
                  <v:line id="Line 333" o:spid="_x0000_s1426" style="position:absolute;flip:x;visibility:visible;mso-wrap-style:square" from="1255,2962" to="143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" strokeweight="0"/>
                  <v:line id="Line 334" o:spid="_x0000_s1427" style="position:absolute;flip:y;visibility:visible;mso-wrap-style:square" from="1192,2962" to="136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" strokeweight="0"/>
                  <v:line id="Line 335" o:spid="_x0000_s1428" style="position:absolute;flip:x;visibility:visible;mso-wrap-style:square" from="1130,2962" to="130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" strokeweight="0"/>
                  <v:line id="Line 336" o:spid="_x0000_s1429" style="position:absolute;flip:y;visibility:visible;mso-wrap-style:square" from="1067,2962" to="124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" strokeweight="0"/>
                  <v:line id="Line 337" o:spid="_x0000_s1430" style="position:absolute;flip:x;visibility:visible;mso-wrap-style:square" from="1053,2962" to="1181,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" strokeweight="0"/>
                  <v:line id="Line 338" o:spid="_x0000_s1431" style="position:absolute;flip:y;visibility:visible;mso-wrap-style:square" from="1053,2962" to="1118,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" strokeweight="0"/>
                  <v:line id="Line 339" o:spid="_x0000_s1432" style="position:absolute;flip:x;visibility:visible;mso-wrap-style:square" from="1053,2962" to="1055,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" strokeweight="0"/>
                  <v:line id="Line 340" o:spid="_x0000_s1433" style="position:absolute;visibility:visible;mso-wrap-style:square" from="6650,3143" to="704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" strokeweight="0"/>
                  <v:line id="Line 341" o:spid="_x0000_s1434" style="position:absolute;flip:y;visibility:visible;mso-wrap-style:square" from="7002,1881" to="700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" strokeweight="0"/>
                  <v:shape id="Freeform 342" o:spid="_x0000_s1435" style="position:absolute;left:6966;top:3064;width:75;height:79;visibility:visible;mso-wrap-style:square;v-text-anchor:top" coordsize="15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" path="m,l72,158,150,,72,80,,xe" fillcolor="black" strokeweight="0">
                    <v:path arrowok="t" o:connecttype="custom" o:connectlocs="0,0;36,79;75,0;36,40;0,0" o:connectangles="0,0,0,0,0"/>
                  </v:shape>
                  <v:shape id="Freeform 343" o:spid="_x0000_s1436" style="position:absolute;left:6966;top:1881;width:75;height:79;visibility:visible;mso-wrap-style:square;v-text-anchor:top" coordsize="15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" path="m,158l72,r78,158l72,78,,158xe" fillcolor="black" strokeweight="0">
                    <v:path arrowok="t" o:connecttype="custom" o:connectlocs="0,79;36,0;75,79;36,39;0,79" o:connectangles="0,0,0,0,0"/>
                  </v:shape>
                  <v:line id="Line 344" o:spid="_x0000_s1437" style="position:absolute;flip:x;visibility:visible;mso-wrap-style:square" from="6650,1881" to="7048,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" strokeweight="0"/>
                  <v:line id="Line 345" o:spid="_x0000_s1438" style="position:absolute;visibility:visible;mso-wrap-style:square" from="7345,2308" to="7345,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" strokeweight="0">
                    <v:stroke dashstyle="1 1"/>
                  </v:line>
                  <v:rect id="Rectangle 346" o:spid="_x0000_s1439" style="position:absolute;left:8226;top:1632;width:43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" stroked="f"/>
                  <v:line id="Line 347" o:spid="_x0000_s1440" style="position:absolute;flip:x;visibility:visible;mso-wrap-style:square" from="8625,2267"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" strokeweight="0"/>
                  <v:line id="Line 348" o:spid="_x0000_s1441" style="position:absolute;flip:y;visibility:visible;mso-wrap-style:square" from="8562,2203"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vZ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bCL9/ICHr2BwAA//8DAFBLAQItABQABgAIAAAAIQDb4fbL7gAAAIUBAAATAAAAAAAA&#10;AAAAAAAAAAAAAABbQ29udGVudF9UeXBlc10ueG1sUEsBAi0AFAAGAAgAAAAhAFr0LFu/AAAAFQEA&#10;AAsAAAAAAAAAAAAAAAAAHwEAAF9yZWxzLy5yZWxzUEsBAi0AFAAGAAgAAAAhAIDeO9nHAAAA3QAA&#10;AA8AAAAAAAAAAAAAAAAABwIAAGRycy9kb3ducmV2LnhtbFBLBQYAAAAAAwADALcAAAD7AgAAAAA=&#10;" strokeweight="0"/>
                  <v:line id="Line 349" o:spid="_x0000_s1442" style="position:absolute;flip:x;visibility:visible;mso-wrap-style:square" from="8502,2139"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" strokeweight="0"/>
                  <v:line id="Line 350" o:spid="_x0000_s1443" style="position:absolute;flip:y;visibility:visible;mso-wrap-style:square" from="8439,2074"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" strokeweight="0"/>
                  <v:line id="Line 351" o:spid="_x0000_s1444" style="position:absolute;flip:x;visibility:visible;mso-wrap-style:square" from="8376,2011"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Wu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HAMpa7EAAAA3QAAAA8A&#10;AAAAAAAAAAAAAAAABwIAAGRycy9kb3ducmV2LnhtbFBLBQYAAAAAAwADALcAAAD4AgAAAAA=&#10;" strokeweight="0"/>
                  <v:line id="Line 352" o:spid="_x0000_s1445" style="position:absolute;flip:y;visibility:visible;mso-wrap-style:square" from="8314,1948"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P/lPdrEAAAA3QAAAA8A&#10;AAAAAAAAAAAAAAAABwIAAGRycy9kb3ducmV2LnhtbFBLBQYAAAAAAwADALcAAAD4AgAAAAA=&#10;" strokeweight="0"/>
                  <v:line id="Line 353" o:spid="_x0000_s1446" style="position:absolute;flip:x;visibility:visible;mso-wrap-style:square" from="8251,1885"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h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JCpmEHEAAAA3QAAAA8A&#10;AAAAAAAAAAAAAAAABwIAAGRycy9kb3ducmV2LnhtbFBLBQYAAAAAAwADALcAAAD4AgAAAAA=&#10;" strokeweight="0"/>
                  <v:line id="Line 354" o:spid="_x0000_s1447" style="position:absolute;flip:y;visibility:visible;mso-wrap-style:square" from="8226,1820" to="866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" strokeweight="0"/>
                  <v:line id="Line 355" o:spid="_x0000_s1448" style="position:absolute;flip:x;visibility:visible;mso-wrap-style:square" from="8226,1757" to="8665,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" strokeweight="0"/>
                  <v:line id="Line 356" o:spid="_x0000_s1449" style="position:absolute;flip:y;visibility:visible;mso-wrap-style:square" from="8226,1692" to="866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f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aCK9/ICHr2BwAA//8DAFBLAQItABQABgAIAAAAIQDb4fbL7gAAAIUBAAATAAAAAAAA&#10;AAAAAAAAAAAAAABbQ29udGVudF9UeXBlc10ueG1sUEsBAi0AFAAGAAgAAAAhAFr0LFu/AAAAFQEA&#10;AAsAAAAAAAAAAAAAAAAAHwEAAF9yZWxzLy5yZWxzUEsBAi0AFAAGAAgAAAAhAH6oN9/HAAAA3QAA&#10;AA8AAAAAAAAAAAAAAAAABwIAAGRycy9kb3ducmV2LnhtbFBLBQYAAAAAAwADALcAAAD7AgAAAAA=&#10;" strokeweight="0"/>
                  <v:line id="Line 357" o:spid="_x0000_s1450" style="position:absolute;flip:x;visibility:visible;mso-wrap-style:square" from="8226,1632" to="8661,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" strokeweight="0"/>
                  <v:line id="Line 358" o:spid="_x0000_s1451" style="position:absolute;flip:y;visibility:visible;mso-wrap-style:square" from="8226,1632" to="8599,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Fk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yFX76REfTiDwAA//8DAFBLAQItABQABgAIAAAAIQDb4fbL7gAAAIUBAAATAAAAAAAA&#10;AAAAAAAAAAAAAABbQ29udGVudF9UeXBlc10ueG1sUEsBAi0AFAAGAAgAAAAhAFr0LFu/AAAAFQEA&#10;AAsAAAAAAAAAAAAAAAAAHwEAAF9yZWxzLy5yZWxzUEsBAi0AFAAGAAgAAAAhAE6y8WTHAAAA3QAA&#10;AA8AAAAAAAAAAAAAAAAABwIAAGRycy9kb3ducmV2LnhtbFBLBQYAAAAAAwADALcAAAD7AgAAAAA=&#10;" strokeweight="0"/>
                  <v:line id="Line 359" o:spid="_x0000_s1452" style="position:absolute;flip:x;visibility:visible;mso-wrap-style:square" from="8226,1632" to="8536,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" strokeweight="0"/>
                  <v:line id="Line 360" o:spid="_x0000_s1453" style="position:absolute;flip:y;visibility:visible;mso-wrap-style:square" from="8226,1632" to="847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" strokeweight="0"/>
                  <v:line id="Line 361" o:spid="_x0000_s1454" style="position:absolute;flip:x;visibility:visible;mso-wrap-style:square" from="8226,1632" to="8413,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T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L5gbxPEAAAA3QAAAA8A&#10;AAAAAAAAAAAAAAAABwIAAGRycy9kb3ducmV2LnhtbFBLBQYAAAAAAwADALcAAAD4AgAAAAA=&#10;" strokeweight="0"/>
                  <v:line id="Line 362" o:spid="_x0000_s1455" style="position:absolute;flip:y;visibility:visible;mso-wrap-style:square" from="8226,1632" to="8350,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dnxAAAAN0AAAAPAAAAZHJzL2Rvd25yZXYueG1sRE9NawIx&#10;EL0L/ocwQm+arZQ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DGJ92fEAAAA3QAAAA8A&#10;AAAAAAAAAAAAAAAABwIAAGRycy9kb3ducmV2LnhtbFBLBQYAAAAAAwADALcAAAD4AgAAAAA=&#10;" strokeweight="0"/>
                  <v:line id="Line 363" o:spid="_x0000_s1456" style="position:absolute;flip:x;visibility:visible;mso-wrap-style:square" from="8226,1632" to="828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L8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F7FUvzEAAAA3QAAAA8A&#10;AAAAAAAAAAAAAAAABwIAAGRycy9kb3ducmV2LnhtbFBLBQYAAAAAAwADALcAAAD4AgAAAAA=&#10;" strokeweight="0"/>
                  <v:rect id="Rectangle 364" o:spid="_x0000_s1457" style="position:absolute;left:8226;top:2713;width:439;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" stroked="f"/>
                  <v:line id="Line 365" o:spid="_x0000_s1458" style="position:absolute;flip:x;visibility:visible;mso-wrap-style:square" from="8654,4055"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" strokeweight="0"/>
                  <v:line id="Line 366" o:spid="_x0000_s1459" style="position:absolute;flip:y;visibility:visible;mso-wrap-style:square" from="8591,3991"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1i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wFV76REfTiDwAA//8DAFBLAQItABQABgAIAAAAIQDb4fbL7gAAAIUBAAATAAAAAAAA&#10;AAAAAAAAAAAAAABbQ29udGVudF9UeXBlc10ueG1sUEsBAi0AFAAGAAgAAAAhAFr0LFu/AAAAFQEA&#10;AAsAAAAAAAAAAAAAAAAAHwEAAF9yZWxzLy5yZWxzUEsBAi0AFAAGAAgAAAAhALDE/WLHAAAA3QAA&#10;AA8AAAAAAAAAAAAAAAAABwIAAGRycy9kb3ducmV2LnhtbFBLBQYAAAAAAwADALcAAAD7AgAAAAA=&#10;" strokeweight="0"/>
                  <v:line id="Line 367" o:spid="_x0000_s1460" style="position:absolute;flip:x;visibility:visible;mso-wrap-style:square" from="8529,3927"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" strokeweight="0"/>
                  <v:line id="Line 368" o:spid="_x0000_s1461" style="position:absolute;flip:y;visibility:visible;mso-wrap-style:square" from="8468,3865"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e5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DLa2e5yAAAAN0A&#10;AAAPAAAAAAAAAAAAAAAAAAcCAABkcnMvZG93bnJldi54bWxQSwUGAAAAAAMAAwC3AAAA/AIAAAAA&#10;" strokeweight="0"/>
                  <v:line id="Line 369" o:spid="_x0000_s1462" style="position:absolute;flip:x;visibility:visible;mso-wrap-style:square" from="8406,3801"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Ii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KQnwiLEAAAA3QAAAA8A&#10;AAAAAAAAAAAAAAAABwIAAGRycy9kb3ducmV2LnhtbFBLBQYAAAAAAwADALcAAAD4AgAAAAA=&#10;" strokeweight="0"/>
                  <v:line id="Line 370" o:spid="_x0000_s1463" style="position:absolute;flip:y;visibility:visible;mso-wrap-style:square" from="8343,3736"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xV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FT1XFXEAAAA3QAAAA8A&#10;AAAAAAAAAAAAAAAABwIAAGRycy9kb3ducmV2LnhtbFBLBQYAAAAAAwADALcAAAD4AgAAAAA=&#10;" strokeweight="0"/>
                  <v:line id="Line 371" o:spid="_x0000_s1464" style="position:absolute;flip:x;visibility:visible;mso-wrap-style:square" from="8280,3673" to="866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nOxAAAAN0AAAAPAAAAZHJzL2Rvd25yZXYueG1sRE9LawIx&#10;EL4X/A9hhN5qtgq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Du5+c7EAAAA3QAAAA8A&#10;AAAAAAAAAAAAAAAABwIAAGRycy9kb3ducmV2LnhtbFBLBQYAAAAAAwADALcAAAD4AgAAAAA=&#10;" strokeweight="0"/>
                  <v:line id="Line 372" o:spid="_x0000_s1465" style="position:absolute;flip:y;visibility:visible;mso-wrap-style:square" from="8226,3608" to="8665,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G6xQAAAN0AAAAPAAAAZHJzL2Rvd25yZXYueG1sRE9NawIx&#10;EL0X/A9hCt5qtlba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0UGG6xQAAAN0AAAAP&#10;AAAAAAAAAAAAAAAAAAcCAABkcnMvZG93bnJldi54bWxQSwUGAAAAAAMAAwC3AAAA+QIAAAAA&#10;" strokeweight="0"/>
                  <v:line id="Line 373" o:spid="_x0000_s1466" style="position:absolute;flip:x;visibility:visible;mso-wrap-style:square" from="8226,3545" to="8665,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QhxQAAAN0AAAAPAAAAZHJzL2Rvd25yZXYueG1sRE9NawIx&#10;EL0X/A9hCt5qthb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DbHMQhxQAAAN0AAAAP&#10;AAAAAAAAAAAAAAAAAAcCAABkcnMvZG93bnJldi54bWxQSwUGAAAAAAMAAwC3AAAA+QIAAAAA&#10;" strokeweight="0"/>
                  <v:line id="Line 374" o:spid="_x0000_s1467" style="position:absolute;flip:y;visibility:visible;mso-wrap-style:square" from="8226,3480" to="8665,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pWxAAAAN0AAAAPAAAAZHJzL2Rvd25yZXYueG1sRE9NawIx&#10;EL0X/A9hBG81WwU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CvOWlbEAAAA3QAAAA8A&#10;AAAAAAAAAAAAAAAABwIAAGRycy9kb3ducmV2LnhtbFBLBQYAAAAAAwADALcAAAD4AgAAAAA=&#10;" strokeweight="0"/>
                  <v:line id="Line 375" o:spid="_x0000_s1468" style="position:absolute;flip:x;visibility:visible;mso-wrap-style:square" from="8226,3416" to="8665,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NxAAAAN0AAAAPAAAAZHJzL2Rvd25yZXYueG1sRE9NawIx&#10;EL0L/ocwgjfNtgW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ESC/83EAAAA3QAAAA8A&#10;AAAAAAAAAAAAAAAABwIAAGRycy9kb3ducmV2LnhtbFBLBQYAAAAAAwADALcAAAD4AgAAAAA=&#10;" strokeweight="0"/>
                  <v:line id="Line 376" o:spid="_x0000_s1469" style="position:absolute;flip:y;visibility:visible;mso-wrap-style:square" from="8226,3352" to="8665,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u/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A1HWu/yAAAAN0A&#10;AAAPAAAAAAAAAAAAAAAAAAcCAABkcnMvZG93bnJldi54bWxQSwUGAAAAAAMAAwC3AAAA/AIAAAAA&#10;" strokeweight="0"/>
                  <v:line id="Line 377" o:spid="_x0000_s1470" style="position:absolute;flip:x;visibility:visible;mso-wrap-style:square" from="8226,3288" to="8665,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4kxQAAAN0AAAAPAAAAZHJzL2Rvd25yZXYueG1sRE9NawIx&#10;EL0X/A9hCt5qthZ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BaUc4kxQAAAN0AAAAP&#10;AAAAAAAAAAAAAAAAAAcCAABkcnMvZG93bnJldi54bWxQSwUGAAAAAAMAAwC3AAAA+QIAAAAA&#10;" strokeweight="0"/>
                  <v:line id="Line 378" o:spid="_x0000_s1471" style="position:absolute;flip:y;visibility:visible;mso-wrap-style:square" from="8226,3226" to="8665,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TE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CTbRTEyAAAAN0A&#10;AAAPAAAAAAAAAAAAAAAAAAcCAABkcnMvZG93bnJldi54bWxQSwUGAAAAAAMAAwC3AAAA/AIAAAAA&#10;" strokeweight="0"/>
                  <v:line id="Line 379" o:spid="_x0000_s1472" style="position:absolute;flip:x;visibility:visible;mso-wrap-style:square" from="8226,3162" to="8665,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Ff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PwhsV/EAAAA3QAAAA8A&#10;AAAAAAAAAAAAAAAABwIAAGRycy9kb3ducmV2LnhtbFBLBQYAAAAAAwADALcAAAD4AgAAAAA=&#10;" strokeweight="0"/>
                  <v:line id="Line 380" o:spid="_x0000_s1473" style="position:absolute;flip:y;visibility:visible;mso-wrap-style:square" from="8226,3098" to="8665,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8oxAAAAN0AAAAPAAAAZHJzL2Rvd25yZXYueG1sRE9NawIx&#10;EL0L/ocwQm+arZQ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AzzLyjEAAAA3QAAAA8A&#10;AAAAAAAAAAAAAAAABwIAAGRycy9kb3ducmV2LnhtbFBLBQYAAAAAAwADALcAAAD4AgAAAAA=&#10;" strokeweight="0"/>
                  <v:line id="Line 381" o:spid="_x0000_s1474" style="position:absolute;flip:x;visibility:visible;mso-wrap-style:square" from="8226,3034" to="8665,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qzxQAAAN0AAAAPAAAAZHJzL2Rvd25yZXYueG1sRE9NawIx&#10;EL0X/A9hCt5qtlba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jv4qzxQAAAN0AAAAP&#10;AAAAAAAAAAAAAAAAAAcCAABkcnMvZG93bnJldi54bWxQSwUGAAAAAAMAAwC3AAAA+QIAAAAA&#10;" strokeweight="0"/>
                  <v:line id="Line 382" o:spid="_x0000_s1475" style="position:absolute;flip:y;visibility:visible;mso-wrap-style:square" from="8226,2969" to="8665,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LHxAAAAN0AAAAPAAAAZHJzL2Rvd25yZXYueG1sRE9LawIx&#10;EL4X/A9hhN5qti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OxWEsfEAAAA3QAAAA8A&#10;AAAAAAAAAAAAAAAABwIAAGRycy9kb3ducmV2LnhtbFBLBQYAAAAAAwADALcAAAD4AgAAAAA=&#10;" strokeweight="0"/>
                  <v:line id="Line 383" o:spid="_x0000_s1476" style="position:absolute;flip:x;visibility:visible;mso-wrap-style:square" from="8226,2906" to="8665,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dcxQAAAN0AAAAPAAAAZHJzL2Rvd25yZXYueG1sRE9NawIx&#10;EL0X/A9hCt5qtlL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DGrdcxQAAAN0AAAAP&#10;AAAAAAAAAAAAAAAAAAcCAABkcnMvZG93bnJldi54bWxQSwUGAAAAAAMAAwC3AAAA+QIAAAAA&#10;" strokeweight="0"/>
                  <v:line id="Line 384" o:spid="_x0000_s1477" style="position:absolute;flip:y;visibility:visible;mso-wrap-style:square" from="8226,2841" to="8665,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krxAAAAN0AAAAPAAAAZHJzL2Rvd25yZXYueG1sRE9NawIx&#10;EL0X/A9hBG81WxE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HPIKSvEAAAA3QAAAA8A&#10;AAAAAAAAAAAAAAAABwIAAGRycy9kb3ducmV2LnhtbFBLBQYAAAAAAwADALcAAAD4AgAAAAA=&#10;" strokeweight="0"/>
                  <v:line id="Line 385" o:spid="_x0000_s1478" style="position:absolute;flip:x;visibility:visible;mso-wrap-style:square" from="8226,2778" to="866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ywxAAAAN0AAAAPAAAAZHJzL2Rvd25yZXYueG1sRE9NawIx&#10;EL0L/ocwgjfNthS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ByEjLDEAAAA3QAAAA8A&#10;AAAAAAAAAAAAAAAABwIAAGRycy9kb3ducmV2LnhtbFBLBQYAAAAAAwADALcAAAD4AgAAAAA=&#10;" strokeweight="0"/>
                  <v:line id="Line 386" o:spid="_x0000_s1479" style="position:absolute;flip:y;visibility:visible;mso-wrap-style:square" from="8226,2713" to="8665,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jC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BtGxjCyAAAAN0A&#10;AAAPAAAAAAAAAAAAAAAAAAcCAABkcnMvZG93bnJldi54bWxQSwUGAAAAAAMAAwC3AAAA/AIAAAAA&#10;" strokeweight="0"/>
                  <v:line id="Line 387" o:spid="_x0000_s1480" style="position:absolute;flip:x;visibility:visible;mso-wrap-style:square" from="8226,2713" to="8603,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1ZxQAAAN0AAAAPAAAAZHJzL2Rvd25yZXYueG1sRE9NawIx&#10;EL0X/A9hCt5qtlJ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ACV71ZxQAAAN0AAAAP&#10;AAAAAAAAAAAAAAAAAAcCAABkcnMvZG93bnJldi54bWxQSwUGAAAAAAMAAwC3AAAA+QIAAAAA&#10;" strokeweight="0"/>
                  <v:line id="Line 388" o:spid="_x0000_s1481" style="position:absolute;flip:y;visibility:visible;mso-wrap-style:square" from="8226,2713" to="8540,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" strokeweight="0"/>
                  <v:line id="Line 389" o:spid="_x0000_s1482" style="position:absolute;flip:x;visibility:visible;mso-wrap-style:square" from="8226,2713" to="848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C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Hn4J4LEAAAA3QAAAA8A&#10;AAAAAAAAAAAAAAAABwIAAGRycy9kb3ducmV2LnhtbFBLBQYAAAAAAwADALcAAAD4AgAAAAA=&#10;" strokeweight="0"/>
                  <v:line id="Line 390" o:spid="_x0000_s1483" style="position:absolute;flip:y;visibility:visible;mso-wrap-style:square" from="8226,2713" to="8417,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n1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IkqufXEAAAA3QAAAA8A&#10;AAAAAAAAAAAAAAAABwIAAGRycy9kb3ducmV2LnhtbFBLBQYAAAAAAwADALcAAAD4AgAAAAA=&#10;" strokeweight="0"/>
                  <v:line id="Line 391" o:spid="_x0000_s1484" style="position:absolute;flip:x;visibility:visible;mso-wrap-style:square" from="8226,2713" to="8355,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xuxQAAAN0AAAAPAAAAZHJzL2Rvd25yZXYueG1sRE9NawIx&#10;EL0X/A9hCt5qthb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DmZhxuxQAAAN0AAAAP&#10;AAAAAAAAAAAAAAAAAAcCAABkcnMvZG93bnJldi54bWxQSwUGAAAAAAMAAwC3AAAA+QIAAAAA&#10;" strokeweight="0"/>
                  <v:line id="Line 392" o:spid="_x0000_s1485" style="position:absolute;flip:y;visibility:visible;mso-wrap-style:square" from="8226,2713" to="8292,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QaxQAAAN0AAAAPAAAAZHJzL2Rvd25yZXYueG1sRE9NawIx&#10;EL0X/A9hCt5qtlL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pj4QaxQAAAN0AAAAP&#10;AAAAAAAAAAAAAAAAAAcCAABkcnMvZG93bnJldi54bWxQSwUGAAAAAAMAAwC3AAAA+QIAAAAA&#10;" strokeweight="0"/>
                  <v:line id="Line 393" o:spid="_x0000_s1486" style="position:absolute;flip:x;visibility:visible;mso-wrap-style:square" from="8226,2713" to="8229,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GBxAAAAN0AAAAPAAAAZHJzL2Rvd25yZXYueG1sRE9LawIx&#10;EL4X/A9hhN5qto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AbDIYHEAAAA3QAAAA8A&#10;AAAAAAAAAAAAAAAABwIAAGRycy9kb3ducmV2LnhtbFBLBQYAAAAAAwADALcAAAD4AgAAAAA=&#10;" strokeweight="0"/>
                  <v:line id="Line 394" o:spid="_x0000_s1487" style="position:absolute;visibility:visible;mso-wrap-style:square" from="7345,2308" to="8665,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" strokeweight="0"/>
                  <v:line id="Line 395" o:spid="_x0000_s1488" style="position:absolute;visibility:visible;mso-wrap-style:square" from="7345,2713" to="8665,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" strokeweight="0"/>
                  <v:line id="Line 396" o:spid="_x0000_s1489" style="position:absolute;visibility:visible;mso-wrap-style:square" from="8226,2713" to="8226,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" strokeweight="0"/>
                  <v:line id="Line 397" o:spid="_x0000_s1490" style="position:absolute;flip:x;visibility:visible;mso-wrap-style:square" from="7034,2591" to="7694,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uExQAAAN0AAAAPAAAAZHJzL2Rvd25yZXYueG1sRE9NawIx&#10;EL0X/A9hCt5qtkJt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CHjiuExQAAAN0AAAAP&#10;AAAAAAAAAAAAAAAAAAcCAABkcnMvZG93bnJldi54bWxQSwUGAAAAAAMAAwC3AAAA+QIAAAAA&#10;" strokeweight="0"/>
                  <v:line id="Line 398" o:spid="_x0000_s1491" style="position:absolute;visibility:visible;mso-wrap-style:square" from="1053,3188" to="1053,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" strokeweight="0"/>
                  <v:line id="Line 399" o:spid="_x0000_s1492" style="position:absolute;flip:y;visibility:visible;mso-wrap-style:square" from="6605,3188" to="6605,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" strokeweight="0"/>
                  <v:line id="Line 400" o:spid="_x0000_s1493" style="position:absolute;flip:x y;visibility:visible;mso-wrap-style:square" from="5295,1067" to="571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" strokeweight="0"/>
                  <v:shape id="Freeform 401" o:spid="_x0000_s1494" style="position:absolute;left:5654;top:2158;width:72;height:86;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" path="m,52l125,172,143,,99,98,,52xe" fillcolor="black" strokeweight="0">
                    <v:path arrowok="t" o:connecttype="custom" o:connectlocs="0,26;63,86;72,0;50,49;0,26" o:connectangles="0,0,0,0,0"/>
                  </v:shape>
                  <v:line id="Line 402" o:spid="_x0000_s1495" style="position:absolute;flip:x;visibility:visible;mso-wrap-style:square" from="657,2060" to="105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06nxAAAAN0AAAAPAAAAZHJzL2Rvd25yZXYueG1sRE9NawIx&#10;EL0X/A9hBG81WxE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KfjTqfEAAAA3QAAAA8A&#10;AAAAAAAAAAAAAAAABwIAAGRycy9kb3ducmV2LnhtbFBLBQYAAAAAAwADALcAAAD4AgAAAAA=&#10;" strokeweight="0"/>
                  <v:line id="Line 403" o:spid="_x0000_s1496" style="position:absolute;visibility:visible;mso-wrap-style:square" from="657,2962" to="1053,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" strokeweight="0"/>
                  <v:line id="Line 404" o:spid="_x0000_s1497" style="position:absolute;flip:y;visibility:visible;mso-wrap-style:square" from="701,707" to="7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" strokeweight="0"/>
                  <v:shape id="Freeform 405" o:spid="_x0000_s1498" style="position:absolute;left:662;top:1981;width:77;height:79;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" path="m,l78,158,154,,78,78,,xe" fillcolor="black" strokeweight="0">
                    <v:path arrowok="t" o:connecttype="custom" o:connectlocs="0,0;39,79;77,0;39,39;0,0" o:connectangles="0,0,0,0,0"/>
                  </v:shape>
                  <v:line id="Line 406" o:spid="_x0000_s1499" style="position:absolute;visibility:visible;mso-wrap-style:square" from="701,707" to="9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" strokeweight="0"/>
                  <v:line id="Line 407" o:spid="_x0000_s1500" style="position:absolute;flip:y;visibility:visible;mso-wrap-style:square" from="7784,2082" to="778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" strokeweight="0"/>
                  <v:line id="Line 408" o:spid="_x0000_s1501" style="position:absolute;flip:y;visibility:visible;mso-wrap-style:square" from="1275,1069" to="127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55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v5gIv3wjI+jZBQAA//8DAFBLAQItABQABgAIAAAAIQDb4fbL7gAAAIUBAAATAAAAAAAA&#10;AAAAAAAAAAAAAABbQ29udGVudF9UeXBlc10ueG1sUEsBAi0AFAAGAAgAAAAhAFr0LFu/AAAAFQEA&#10;AAsAAAAAAAAAAAAAAAAAHwEAAF9yZWxzLy5yZWxzUEsBAi0AFAAGAAgAAAAhAF0B3nnHAAAA3QAA&#10;AA8AAAAAAAAAAAAAAAAABwIAAGRycy9kb3ducmV2LnhtbFBLBQYAAAAAAwADALcAAAD7AgAAAAA=&#10;" strokeweight="0"/>
                  <v:shape id="Freeform 409" o:spid="_x0000_s1502" style="position:absolute;left:1236;top:1892;width:77;height:77;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" path="m,l78,154,154,,78,80,,xe" fillcolor="black" strokeweight="0">
                    <v:path arrowok="t" o:connecttype="custom" o:connectlocs="0,0;39,77;77,0;39,40;0,0" o:connectangles="0,0,0,0,0"/>
                  </v:shape>
                  <v:line id="Line 410" o:spid="_x0000_s1503" style="position:absolute;visibility:visible;mso-wrap-style:square" from="701,2960" to="701,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" strokeweight="0"/>
                  <v:shape id="Freeform 411" o:spid="_x0000_s1504" style="position:absolute;left:662;top:2960;width:77;height:79;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" path="m154,155l78,,,158,78,80r76,75xe" fillcolor="black" strokeweight="0">
                    <v:path arrowok="t" o:connecttype="custom" o:connectlocs="77,78;39,0;0,79;39,40;77,78" o:connectangles="0,0,0,0,0"/>
                  </v:shape>
                  <v:shape id="Freeform 412" o:spid="_x0000_s1505" style="position:absolute;left:8226;top:1632;width:439;height:676;visibility:visible;mso-wrap-style:square;v-text-anchor:top" coordsize="879,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" path="m,1352l,,879,e" filled="f" strokeweight="0">
                    <v:path arrowok="t" o:connecttype="custom" o:connectlocs="0,676;0,0;439,0" o:connectangles="0,0,0"/>
                  </v:shape>
                  <v:line id="Line 413" o:spid="_x0000_s1506" style="position:absolute;visibility:visible;mso-wrap-style:square" from="1053,1881" to="3728,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" strokeweight="0"/>
                  <v:line id="Line 414" o:spid="_x0000_s1507" style="position:absolute;flip:x;visibility:visible;mso-wrap-style:square" from="1241,2060" to="362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" strokeweight="0"/>
                  <v:line id="Line 415" o:spid="_x0000_s1508" style="position:absolute;visibility:visible;mso-wrap-style:square" from="1053,2060" to="362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" strokeweight="0"/>
                  <v:line id="Line 416" o:spid="_x0000_s1509" style="position:absolute;visibility:visible;mso-wrap-style:square" from="1053,2962" to="3118,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" strokeweight="0"/>
                  <v:line id="Line 417" o:spid="_x0000_s1510" style="position:absolute;visibility:visible;mso-wrap-style:square" from="1053,2962" to="3118,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" strokeweight="0"/>
                  <v:line id="Line 418" o:spid="_x0000_s1511" style="position:absolute;flip:x;visibility:visible;mso-wrap-style:square" from="1053,3143" to="301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" strokeweight="0"/>
                  <v:line id="Line 419" o:spid="_x0000_s1512" style="position:absolute;visibility:visible;mso-wrap-style:square" from="3118,3143" to="323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" strokeweight="0"/>
                  <v:shape id="Freeform 420" o:spid="_x0000_s1513" style="position:absolute;left:3219;top:2962;width:3386;height:181;visibility:visible;mso-wrap-style:square;v-text-anchor:top" coordsize="677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" path="m30,361r6744,l6774,,,e" filled="f" strokeweight="0">
                    <v:path arrowok="t" o:connecttype="custom" o:connectlocs="15,181;3386,181;3386,0;0,0" o:connectangles="0,0,0,0"/>
                  </v:shape>
                  <v:shape id="Freeform 421" o:spid="_x0000_s1514" style="position:absolute;left:3728;top:1881;width:2877;height:179;visibility:visible;mso-wrap-style:square;v-text-anchor:top" coordsize="575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" path="m,358r5755,l5755,,207,e" filled="f" strokeweight="0">
                    <v:path arrowok="t" o:connecttype="custom" o:connectlocs="0,179;2877,179;2877,0;103,0" o:connectangles="0,0,0,0"/>
                  </v:shape>
                  <v:rect id="Rectangle 422" o:spid="_x0000_s1515" style="position:absolute;left:7670;top:1852;width:2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" strokeweight="0"/>
                  <v:rect id="Rectangle 423" o:spid="_x0000_s1516" style="position:absolute;left:7754;top:1908;width:10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" filled="f" stroked="f">
                    <v:textbox inset="0,0,0,0">
                      <w:txbxContent>
                        <w:p w:rsidR="00F26DFB" w:rsidRPr="0024578A" w:rsidRDefault="00F26DFB" w:rsidP="00727A07">
                          <w:pPr>
                            <w:spacing w:line="240" w:lineRule="auto"/>
                          </w:pPr>
                          <w:r w:rsidRPr="0024578A">
                            <w:rPr>
                              <w:rFonts w:ascii="Arial" w:hAnsi="Arial" w:cs="Arial"/>
                              <w:bCs/>
                              <w:color w:val="000000"/>
                              <w:sz w:val="14"/>
                              <w:szCs w:val="14"/>
                              <w:lang w:val="en-US"/>
                            </w:rPr>
                            <w:t>A</w:t>
                          </w:r>
                        </w:p>
                      </w:txbxContent>
                    </v:textbox>
                  </v:rect>
                  <v:rect id="Rectangle 424" o:spid="_x0000_s1517" style="position:absolute;left:6561;top:2481;width:687;height:169;rotation:-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" filled="f" stroked="f">
                    <v:textbox style="layout-flow:vertical;mso-layout-flow-alt:bottom-to-top" inset="0,0,0,0">
                      <w:txbxContent>
                        <w:p w:rsidR="00F26DFB" w:rsidRPr="0024578A" w:rsidRDefault="00F26DFB" w:rsidP="00727A07">
                          <w:pPr>
                            <w:spacing w:line="240" w:lineRule="auto"/>
                          </w:pPr>
                          <w:r w:rsidRPr="0024578A">
                            <w:rPr>
                              <w:rFonts w:ascii="Arial" w:hAnsi="Arial" w:cs="Arial"/>
                              <w:bCs/>
                              <w:color w:val="000000"/>
                              <w:sz w:val="14"/>
                              <w:szCs w:val="14"/>
                              <w:lang w:val="en-US"/>
                            </w:rPr>
                            <w:t>ø80 ± 0</w:t>
                          </w:r>
                          <w:r>
                            <w:rPr>
                              <w:rFonts w:ascii="Arial" w:hAnsi="Arial" w:cs="Arial"/>
                              <w:bCs/>
                              <w:color w:val="000000"/>
                              <w:sz w:val="14"/>
                              <w:szCs w:val="14"/>
                            </w:rPr>
                            <w:t>,</w:t>
                          </w:r>
                          <w:r w:rsidRPr="0024578A">
                            <w:rPr>
                              <w:rFonts w:ascii="Arial" w:hAnsi="Arial" w:cs="Arial"/>
                              <w:bCs/>
                              <w:color w:val="000000"/>
                              <w:sz w:val="14"/>
                              <w:szCs w:val="14"/>
                              <w:lang w:val="en-US"/>
                            </w:rPr>
                            <w:t>5</w:t>
                          </w:r>
                        </w:p>
                      </w:txbxContent>
                    </v:textbox>
                  </v:rect>
                  <v:rect id="Rectangle 425" o:spid="_x0000_s1518" style="position:absolute;left:3246;top:920;width:979;height: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" filled="f" stroked="f">
                    <v:textbox inset="0,0,0,0">
                      <w:txbxContent>
                        <w:p w:rsidR="00F26DFB" w:rsidRPr="00A320B0" w:rsidRDefault="00F26DFB" w:rsidP="00727A07">
                          <w:pPr>
                            <w:spacing w:line="240" w:lineRule="auto"/>
                            <w:rPr>
                              <w:bCs/>
                              <w:color w:val="000000"/>
                              <w:sz w:val="14"/>
                              <w:szCs w:val="14"/>
                            </w:rPr>
                          </w:pPr>
                          <w:r w:rsidRPr="00A320B0">
                            <w:rPr>
                              <w:bCs/>
                              <w:color w:val="000000"/>
                              <w:sz w:val="14"/>
                              <w:szCs w:val="14"/>
                            </w:rPr>
                            <w:t>Полиуретановая</w:t>
                          </w:r>
                        </w:p>
                        <w:p w:rsidR="00F26DFB" w:rsidRPr="0024578A" w:rsidRDefault="00F26DFB" w:rsidP="00727A07">
                          <w:pPr>
                            <w:spacing w:line="240" w:lineRule="auto"/>
                          </w:pPr>
                          <w:r w:rsidRPr="00A320B0">
                            <w:rPr>
                              <w:bCs/>
                              <w:color w:val="000000"/>
                              <w:sz w:val="14"/>
                              <w:szCs w:val="14"/>
                            </w:rPr>
                            <w:t>трубка</w:t>
                          </w:r>
                        </w:p>
                      </w:txbxContent>
                    </v:textbox>
                  </v:rect>
                  <v:rect id="Rectangle 426" o:spid="_x0000_s1519" style="position:absolute;left:5308;top:920;width:771;height: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" filled="f" stroked="f">
                    <v:textbox inset="0,0,0,0">
                      <w:txbxContent>
                        <w:p w:rsidR="00F26DFB" w:rsidRPr="00511F64" w:rsidRDefault="00F26DFB" w:rsidP="00727A07">
                          <w:pPr>
                            <w:spacing w:line="240" w:lineRule="auto"/>
                            <w:rPr>
                              <w:bCs/>
                              <w:color w:val="000000"/>
                              <w:sz w:val="14"/>
                              <w:szCs w:val="14"/>
                            </w:rPr>
                          </w:pPr>
                          <w:r w:rsidRPr="00511F64">
                            <w:rPr>
                              <w:bCs/>
                              <w:color w:val="000000"/>
                              <w:sz w:val="14"/>
                              <w:szCs w:val="14"/>
                            </w:rPr>
                            <w:t>Овальный</w:t>
                          </w:r>
                        </w:p>
                        <w:p w:rsidR="00F26DFB" w:rsidRPr="0024578A" w:rsidRDefault="00F26DFB" w:rsidP="00727A07">
                          <w:pPr>
                            <w:spacing w:line="240" w:lineRule="auto"/>
                          </w:pPr>
                          <w:r w:rsidRPr="00511F64">
                            <w:rPr>
                              <w:bCs/>
                              <w:color w:val="000000"/>
                              <w:sz w:val="14"/>
                              <w:szCs w:val="14"/>
                            </w:rPr>
                            <w:t xml:space="preserve">  наконечник</w:t>
                          </w:r>
                        </w:p>
                      </w:txbxContent>
                    </v:textbox>
                  </v:rect>
                  <v:rect id="Rectangle 427" o:spid="_x0000_s1520" style="position:absolute;left:1280;top:920;width:990;height: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" filled="f" stroked="f">
                    <v:textbox inset="0,0,0,0">
                      <w:txbxContent>
                        <w:p w:rsidR="00F26DFB" w:rsidRPr="00A320B0" w:rsidRDefault="00F26DFB" w:rsidP="00727A07">
                          <w:pPr>
                            <w:spacing w:line="240" w:lineRule="auto"/>
                            <w:rPr>
                              <w:bCs/>
                              <w:vanish/>
                              <w:color w:val="000000"/>
                              <w:sz w:val="16"/>
                              <w:szCs w:val="16"/>
                            </w:rPr>
                          </w:pPr>
                          <w:r w:rsidRPr="00A320B0">
                            <w:rPr>
                              <w:bCs/>
                              <w:color w:val="000000"/>
                              <w:sz w:val="14"/>
                              <w:szCs w:val="14"/>
                            </w:rPr>
                            <w:t xml:space="preserve">Стальная трубка </w:t>
                          </w:r>
                        </w:p>
                        <w:p w:rsidR="00F26DFB" w:rsidRPr="00A320B0" w:rsidRDefault="00F26DFB" w:rsidP="00727A07">
                          <w:pPr>
                            <w:spacing w:line="240" w:lineRule="auto"/>
                          </w:pPr>
                          <w:r w:rsidRPr="00A320B0">
                            <w:rPr>
                              <w:bCs/>
                              <w:color w:val="000000"/>
                              <w:sz w:val="14"/>
                              <w:szCs w:val="14"/>
                            </w:rPr>
                            <w:t>на тележке</w:t>
                          </w:r>
                        </w:p>
                      </w:txbxContent>
                    </v:textbox>
                  </v:rect>
                  <v:rect id="_x0000_s1521" style="position:absolute;left:920;top:596;width:22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" strokeweight="0"/>
                  <v:rect id="_x0000_s1522" style="position:absolute;left:1144;top:598;width:227;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" strokeweight="0"/>
                  <v:rect id="_x0000_s1523" style="position:absolute;left:1372;top:596;width:22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" strokeweight="0"/>
                  <v:shape id="Freeform 431" o:spid="_x0000_s1524" style="position:absolute;left:947;top:626;width:169;height:171;visibility:visible;mso-wrap-style:square;v-text-anchor:top" coordsize="33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" path="m339,170r-4,36l325,241r-20,31l284,297r-30,24l222,335r-34,8l151,343r-34,-8l85,321,55,297,34,272,14,241,4,206,,170,4,132,14,101,34,72,55,45,85,23,117,7,151,r37,l222,7r32,16l284,45r21,27l325,101r10,31l339,170xe" strokeweight="0">
                    <v:path arrowok="t" o:connecttype="custom" o:connectlocs="169,85;167,103;162,120;152,136;142,148;127,160;111,167;94,171;75,171;58,167;42,160;27,148;17,136;7,120;2,103;0,85;2,66;7,50;17,36;27,22;42,11;58,3;75,0;94,0;111,3;127,11;142,22;152,36;162,50;167,66;169,85" o:connectangles="0,0,0,0,0,0,0,0,0,0,0,0,0,0,0,0,0,0,0,0,0,0,0,0,0,0,0,0,0,0,0"/>
                  </v:shape>
                  <v:shape id="Freeform 432" o:spid="_x0000_s1525" style="position:absolute;left:973;top:652;width:118;height:119;visibility:visible;mso-wrap-style:square;v-text-anchor:top"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" path="m235,118r-3,29l221,174r-19,26l180,220r-26,11l125,238,95,234,65,227,44,211,21,189,7,162,,133,,102,7,73,21,49,44,27,65,11,95,4,125,r29,7l180,20r22,18l221,60r11,27l235,118xe" strokeweight="0">
                    <v:path arrowok="t" o:connecttype="custom" o:connectlocs="118,59;116,74;111,87;101,100;90,110;77,116;63,119;48,117;33,114;22,106;11,95;4,81;0,67;0,51;4,37;11,25;22,14;33,6;48,2;63,0;77,4;90,10;101,19;111,30;116,44;118,59" o:connectangles="0,0,0,0,0,0,0,0,0,0,0,0,0,0,0,0,0,0,0,0,0,0,0,0,0,0"/>
                  </v:shape>
                  <v:rect id="Rectangle 433" o:spid="_x0000_s1526" style="position:absolute;left:1186;top:654;width:16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" filled="f" stroked="f">
                    <v:textbox inset="0,0,0,0">
                      <w:txbxContent>
                        <w:p w:rsidR="00F26DFB" w:rsidRPr="0024578A" w:rsidRDefault="00F26DFB" w:rsidP="00727A07">
                          <w:pPr>
                            <w:spacing w:line="240" w:lineRule="auto"/>
                          </w:pPr>
                          <w:r w:rsidRPr="0024578A">
                            <w:rPr>
                              <w:rFonts w:ascii="Arial" w:hAnsi="Arial" w:cs="Arial"/>
                              <w:bCs/>
                              <w:color w:val="000000"/>
                              <w:sz w:val="14"/>
                              <w:szCs w:val="14"/>
                              <w:lang w:val="en-US"/>
                            </w:rPr>
                            <w:t>ø2</w:t>
                          </w:r>
                        </w:p>
                      </w:txbxContent>
                    </v:textbox>
                  </v:rect>
                  <v:rect id="_x0000_s1527" style="position:absolute;left:1446;top:654;width:10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" filled="f" stroked="f">
                    <v:textbox inset="0,0,0,0">
                      <w:txbxContent>
                        <w:p w:rsidR="00F26DFB" w:rsidRPr="0024578A" w:rsidRDefault="00F26DFB" w:rsidP="00727A07">
                          <w:pPr>
                            <w:spacing w:line="240" w:lineRule="auto"/>
                          </w:pPr>
                          <w:r w:rsidRPr="0024578A">
                            <w:rPr>
                              <w:rFonts w:ascii="Arial" w:hAnsi="Arial" w:cs="Arial"/>
                              <w:bCs/>
                              <w:color w:val="000000"/>
                              <w:sz w:val="14"/>
                              <w:szCs w:val="14"/>
                              <w:lang w:val="en-US"/>
                            </w:rPr>
                            <w:t>A</w:t>
                          </w:r>
                        </w:p>
                      </w:txbxContent>
                    </v:textbox>
                  </v:rect>
                  <v:rect id="_x0000_s1528" style="position:absolute;left:1272;top:3563;width:1593;height: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" filled="f" stroked="f">
                    <v:textbox inset="0,0,0,0">
                      <w:txbxContent>
                        <w:p w:rsidR="00F26DFB" w:rsidRPr="002E7127" w:rsidRDefault="00F26DFB" w:rsidP="00727A07">
                          <w:pPr>
                            <w:spacing w:line="240" w:lineRule="auto"/>
                            <w:rPr>
                              <w:bCs/>
                              <w:color w:val="000000"/>
                              <w:sz w:val="12"/>
                              <w:szCs w:val="12"/>
                            </w:rPr>
                          </w:pPr>
                          <w:r w:rsidRPr="002E7127">
                            <w:rPr>
                              <w:bCs/>
                              <w:color w:val="000000"/>
                              <w:sz w:val="12"/>
                              <w:szCs w:val="12"/>
                            </w:rPr>
                            <w:t>Дополнительную информацию</w:t>
                          </w:r>
                        </w:p>
                        <w:p w:rsidR="00F26DFB" w:rsidRPr="002E7127" w:rsidRDefault="00F26DFB" w:rsidP="00727A07">
                          <w:pPr>
                            <w:spacing w:line="240" w:lineRule="auto"/>
                            <w:rPr>
                              <w:sz w:val="12"/>
                              <w:szCs w:val="12"/>
                            </w:rPr>
                          </w:pPr>
                          <w:r w:rsidRPr="002E7127">
                            <w:rPr>
                              <w:bCs/>
                              <w:color w:val="000000"/>
                              <w:sz w:val="12"/>
                              <w:szCs w:val="12"/>
                            </w:rPr>
                            <w:t>см. на рис. 5</w:t>
                          </w:r>
                        </w:p>
                      </w:txbxContent>
                    </v:textbox>
                  </v:rect>
                  <v:rect id="_x0000_s1529" style="position:absolute;left:3699;top:3572;width:2160;height: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" filled="f" stroked="f">
                    <v:textbox inset="0,0,0,0">
                      <w:txbxContent>
                        <w:p w:rsidR="00F26DFB" w:rsidRPr="002E7127" w:rsidRDefault="00F26DFB" w:rsidP="00727A07">
                          <w:pPr>
                            <w:spacing w:line="240" w:lineRule="auto"/>
                            <w:rPr>
                              <w:bCs/>
                              <w:color w:val="000000"/>
                              <w:sz w:val="12"/>
                              <w:szCs w:val="12"/>
                            </w:rPr>
                          </w:pPr>
                          <w:r>
                            <w:rPr>
                              <w:bCs/>
                              <w:color w:val="000000"/>
                              <w:sz w:val="12"/>
                              <w:szCs w:val="12"/>
                              <w:lang w:val="en-US"/>
                            </w:rPr>
                            <w:tab/>
                          </w:r>
                          <w:r w:rsidRPr="002E7127">
                            <w:rPr>
                              <w:bCs/>
                              <w:color w:val="000000"/>
                              <w:sz w:val="12"/>
                              <w:szCs w:val="12"/>
                            </w:rPr>
                            <w:t xml:space="preserve">Дополнительную информацию </w:t>
                          </w:r>
                        </w:p>
                        <w:p w:rsidR="00F26DFB" w:rsidRPr="002E7127" w:rsidRDefault="00F26DFB" w:rsidP="00727A07">
                          <w:pPr>
                            <w:spacing w:line="240" w:lineRule="auto"/>
                            <w:rPr>
                              <w:sz w:val="12"/>
                              <w:szCs w:val="12"/>
                            </w:rPr>
                          </w:pPr>
                          <w:r w:rsidRPr="002E7127">
                            <w:rPr>
                              <w:bCs/>
                              <w:color w:val="000000"/>
                              <w:sz w:val="12"/>
                              <w:szCs w:val="12"/>
                            </w:rPr>
                            <w:tab/>
                            <w:t>см. на рис. 2 и рис. 3</w:t>
                          </w:r>
                        </w:p>
                      </w:txbxContent>
                    </v:textbox>
                  </v:rect>
                  <v:line id="Line 437" o:spid="_x0000_s1530" style="position:absolute;visibility:visible;mso-wrap-style:square" from="1053,4016" to="6605,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" strokeweight="0"/>
                  <v:shape id="Freeform 438" o:spid="_x0000_s1531" style="position:absolute;left:1053;top:3976;width:78;height:79;visibility:visible;mso-wrap-style:square;v-text-anchor:top" coordsize="15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" path="m156,l,80r156,78l78,80,156,xe" fillcolor="black" strokeweight="0">
                    <v:path arrowok="t" o:connecttype="custom" o:connectlocs="78,0;0,40;78,79;39,40;78,0" o:connectangles="0,0,0,0,0"/>
                  </v:shape>
                  <v:shape id="Freeform 439" o:spid="_x0000_s1532" style="position:absolute;left:6528;top:3976;width:77;height:79;visibility:visible;mso-wrap-style:square;v-text-anchor:top" coordsize="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" path="m,l155,80,,158,77,80,,xe" fillcolor="black" strokeweight="0">
                    <v:path arrowok="t" o:connecttype="custom" o:connectlocs="0,0;77,40;0,79;38,40;0,0" o:connectangles="0,0,0,0,0"/>
                  </v:shape>
                  <v:rect id="Rectangle 440" o:spid="_x0000_s1533" style="position:absolute;left:3463;top:3857;width:842;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" filled="f" stroked="f">
                    <v:textbox inset="0,0,0,0">
                      <w:txbxContent>
                        <w:p w:rsidR="00F26DFB" w:rsidRPr="0024578A" w:rsidRDefault="00F26DFB" w:rsidP="00727A07">
                          <w:pPr>
                            <w:spacing w:line="240" w:lineRule="auto"/>
                          </w:pPr>
                          <w:r w:rsidRPr="00511F64">
                            <w:rPr>
                              <w:bCs/>
                              <w:color w:val="000000"/>
                              <w:sz w:val="14"/>
                              <w:szCs w:val="14"/>
                            </w:rPr>
                            <w:t>Минимум</w:t>
                          </w:r>
                          <w:r w:rsidRPr="0024578A">
                            <w:rPr>
                              <w:bCs/>
                              <w:color w:val="000000"/>
                              <w:sz w:val="14"/>
                              <w:szCs w:val="14"/>
                            </w:rPr>
                            <w:t xml:space="preserve"> 600</w:t>
                          </w:r>
                        </w:p>
                      </w:txbxContent>
                    </v:textbox>
                  </v:rect>
                  <v:rect id="Rectangle 441" o:spid="_x0000_s1534" style="position:absolute;left:1604;top:4232;width:5057;height:5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" filled="f" stroked="f">
                    <v:textbox inset="0,0,0,0">
                      <w:txbxContent>
                        <w:p w:rsidR="00F26DFB" w:rsidRPr="002E7127" w:rsidRDefault="00F26DFB" w:rsidP="00727A07">
                          <w:pPr>
                            <w:spacing w:line="240" w:lineRule="auto"/>
                            <w:jc w:val="center"/>
                            <w:rPr>
                              <w:bCs/>
                              <w:color w:val="000000"/>
                              <w:sz w:val="16"/>
                              <w:szCs w:val="16"/>
                            </w:rPr>
                          </w:pPr>
                          <w:r w:rsidRPr="002E7127">
                            <w:rPr>
                              <w:bCs/>
                              <w:color w:val="000000"/>
                              <w:sz w:val="16"/>
                              <w:szCs w:val="16"/>
                            </w:rPr>
                            <w:t>Зазор определяется исходя из внешнего диаметра полиуретановой трубки</w:t>
                          </w:r>
                        </w:p>
                        <w:p w:rsidR="00F26DFB" w:rsidRPr="0024578A" w:rsidRDefault="00F26DFB" w:rsidP="00727A07">
                          <w:pPr>
                            <w:spacing w:line="240" w:lineRule="auto"/>
                            <w:jc w:val="center"/>
                            <w:rPr>
                              <w:sz w:val="16"/>
                              <w:szCs w:val="16"/>
                            </w:rPr>
                          </w:pPr>
                          <w:r w:rsidRPr="0024578A">
                            <w:rPr>
                              <w:bCs/>
                              <w:color w:val="000000"/>
                              <w:sz w:val="16"/>
                              <w:szCs w:val="16"/>
                            </w:rPr>
                            <w:t>(</w:t>
                          </w:r>
                          <w:r w:rsidRPr="00511F64">
                            <w:rPr>
                              <w:bCs/>
                              <w:color w:val="000000"/>
                              <w:sz w:val="16"/>
                              <w:szCs w:val="16"/>
                            </w:rPr>
                            <w:t>устанавливается с небольшим усилием</w:t>
                          </w:r>
                          <w:r w:rsidRPr="0024578A">
                            <w:rPr>
                              <w:bCs/>
                              <w:color w:val="000000"/>
                              <w:sz w:val="16"/>
                              <w:szCs w:val="16"/>
                            </w:rPr>
                            <w:t>)</w:t>
                          </w:r>
                        </w:p>
                      </w:txbxContent>
                    </v:textbox>
                  </v:rect>
                  <v:rect id="Rectangle 443" o:spid="_x0000_s1535" style="position:absolute;left:4027;top:-149;width:92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" filled="f" stroked="f">
                    <v:textbox style="mso-fit-shape-to-text:t" inset="0,0,0,0">
                      <w:txbxContent>
                        <w:p w:rsidR="00F26DFB" w:rsidRPr="00511F64" w:rsidRDefault="00F26DFB" w:rsidP="00727A07">
                          <w:pPr>
                            <w:spacing w:line="240" w:lineRule="auto"/>
                            <w:rPr>
                              <w:sz w:val="18"/>
                              <w:szCs w:val="18"/>
                            </w:rPr>
                          </w:pPr>
                          <w:r w:rsidRPr="00511F64">
                            <w:rPr>
                              <w:bCs/>
                              <w:color w:val="000000"/>
                              <w:sz w:val="18"/>
                              <w:szCs w:val="18"/>
                            </w:rPr>
                            <w:t>Удар сзади</w:t>
                          </w:r>
                        </w:p>
                      </w:txbxContent>
                    </v:textbox>
                  </v:rect>
                  <v:rect id="Rectangle 446" o:spid="_x0000_s1536" style="position:absolute;left:4045;top:160;width:82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" filled="f" stroked="f">
                    <v:textbox inset="0,0,0,0">
                      <w:txbxContent>
                        <w:p w:rsidR="00F26DFB" w:rsidRPr="00511F64" w:rsidRDefault="00F26DFB" w:rsidP="00727A07">
                          <w:pPr>
                            <w:spacing w:line="240" w:lineRule="auto"/>
                          </w:pPr>
                          <w:r w:rsidRPr="00511F64">
                            <w:rPr>
                              <w:bCs/>
                              <w:color w:val="000000"/>
                              <w:sz w:val="14"/>
                              <w:szCs w:val="14"/>
                            </w:rPr>
                            <w:t>Размеры в мм</w:t>
                          </w:r>
                        </w:p>
                      </w:txbxContent>
                    </v:textbox>
                  </v:rect>
                  <v:line id="Line 447" o:spid="_x0000_s1537" style="position:absolute;visibility:visible;mso-wrap-style:square" from="894,2060" to="894,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" strokeweight="0"/>
                  <v:shape id="Freeform 448" o:spid="_x0000_s1538" style="position:absolute;left:855;top:2060;width:77;height:79;visibility:visible;mso-wrap-style:square;v-text-anchor:top" coordsize="15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" path="m154,157l78,,,157,78,78r76,79xe" fillcolor="black" strokeweight="0">
                    <v:path arrowok="t" o:connecttype="custom" o:connectlocs="77,79;39,0;0,79;39,39;77,79" o:connectangles="0,0,0,0,0"/>
                  </v:shape>
                  <v:shape id="Freeform 449" o:spid="_x0000_s1539" style="position:absolute;left:855;top:2883;width:77;height:79;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" path="m154,l78,158,,,78,80,154,xe" fillcolor="black" strokeweight="0">
                    <v:path arrowok="t" o:connecttype="custom" o:connectlocs="77,0;39,79;0,0;39,40;77,0" o:connectangles="0,0,0,0,0"/>
                  </v:shape>
                  <v:rect id="Rectangle 450" o:spid="_x0000_s1540" style="position:absolute;left:7139;top:3708;width:226;height: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" filled="f" stroked="f">
                    <v:textbox inset="0,0,0,0">
                      <w:txbxContent>
                        <w:p w:rsidR="00F26DFB" w:rsidRPr="0024578A" w:rsidRDefault="00F26DFB" w:rsidP="00727A07">
                          <w:pPr>
                            <w:spacing w:line="240" w:lineRule="auto"/>
                          </w:pPr>
                          <w:r w:rsidRPr="0024578A">
                            <w:rPr>
                              <w:bCs/>
                              <w:color w:val="000000"/>
                              <w:sz w:val="14"/>
                              <w:szCs w:val="14"/>
                            </w:rPr>
                            <w:t>Вал</w:t>
                          </w:r>
                        </w:p>
                      </w:txbxContent>
                    </v:textbox>
                  </v:rect>
                  <v:line id="Line 451" o:spid="_x0000_s1541" style="position:absolute;flip:x;visibility:visible;mso-wrap-style:square" from="1053,2377" to="344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" strokecolor="#404040" strokeweight="0"/>
                  <v:line id="Line 452" o:spid="_x0000_s1542" style="position:absolute;flip:x;visibility:visible;mso-wrap-style:square" from="1053,2645" to="3296,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" strokecolor="#404040" strokeweight="0"/>
                  <v:line id="Line 453" o:spid="_x0000_s1543" style="position:absolute;flip:x;visibility:visible;mso-wrap-style:square" from="5346,2512" to="5990,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" strokeweight="0"/>
                  <v:line id="Line 454" o:spid="_x0000_s1544" style="position:absolute;visibility:visible;mso-wrap-style:square" from="5989,2512" to="5989,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" strokeweight="0">
                    <v:stroke dashstyle="1 1"/>
                  </v:line>
                  <v:line id="Line 455" o:spid="_x0000_s1545" style="position:absolute;visibility:visible;mso-wrap-style:square" from="5989,2603" to="5989,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" strokeweight="0">
                    <v:stroke dashstyle="1 1"/>
                  </v:line>
                  <v:line id="Line 456" o:spid="_x0000_s1546" style="position:absolute;flip:x;visibility:visible;mso-wrap-style:square" from="5724,2645" to="5989,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" strokeweight="0">
                    <v:stroke dashstyle="1 1"/>
                  </v:line>
                  <v:line id="Line 457" o:spid="_x0000_s1547" style="position:absolute;flip:y;visibility:visible;mso-wrap-style:square" from="5724,2512" to="5724,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" strokeweight="0">
                    <v:stroke dashstyle="1 1"/>
                  </v:line>
                  <v:line id="Line 458" o:spid="_x0000_s1548" style="position:absolute;flip:x;visibility:visible;mso-wrap-style:square" from="5549,2603" to="5989,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" strokeweight="0">
                    <v:stroke dashstyle="1 1"/>
                  </v:line>
                  <v:line id="Line 459" o:spid="_x0000_s1549" style="position:absolute;flip:x y;visibility:visible;mso-wrap-style:square" from="5505,2512" to="5549,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" strokeweight="0">
                    <v:stroke dashstyle="1 1"/>
                  </v:line>
                  <v:line id="Line 460" o:spid="_x0000_s1550" style="position:absolute;flip:x;visibility:visible;mso-wrap-style:square" from="5505,2421" to="5549,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" strokeweight="0">
                    <v:stroke dashstyle="1 1"/>
                  </v:line>
                  <v:line id="Line 461" o:spid="_x0000_s1551" style="position:absolute;flip:x;visibility:visible;mso-wrap-style:square" from="5549,2421" to="5989,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" strokeweight="0">
                    <v:stroke dashstyle="1 1"/>
                  </v:line>
                  <v:line id="Line 462" o:spid="_x0000_s1552" style="position:absolute;visibility:visible;mso-wrap-style:square" from="5724,2377" to="5724,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" strokeweight="0">
                    <v:stroke dashstyle="1 1"/>
                  </v:line>
                  <v:line id="Line 463" o:spid="_x0000_s1553" style="position:absolute;flip:x;visibility:visible;mso-wrap-style:square" from="5724,2377" to="598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" strokeweight="0">
                    <v:stroke dashstyle="1 1"/>
                  </v:line>
                  <v:line id="Line 464" o:spid="_x0000_s1554" style="position:absolute;flip:y;visibility:visible;mso-wrap-style:square" from="5989,2377" to="5989,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" strokeweight="0">
                    <v:stroke dashstyle="1 1"/>
                  </v:line>
                  <v:line id="Line 465" o:spid="_x0000_s1555" style="position:absolute;flip:y;visibility:visible;mso-wrap-style:square" from="5989,2421" to="5989,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" strokeweight="0">
                    <v:stroke dashstyle="1 1"/>
                  </v:line>
                  <v:line id="Line 466" o:spid="_x0000_s1556" style="position:absolute;visibility:visible;mso-wrap-style:square" from="1053,2962" to="3118,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" strokecolor="#404040" strokeweight="0"/>
                  <v:line id="Line 467" o:spid="_x0000_s1557" style="position:absolute;flip:y;visibility:visible;mso-wrap-style:square" from="2957,1699" to="3933,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" strokeweight="0">
                    <v:stroke dashstyle="3 1 1 1"/>
                  </v:line>
                  <v:line id="Line 468" o:spid="_x0000_s1558" style="position:absolute;flip:y;visibility:visible;mso-wrap-style:square" from="2878,1641" to="3864,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" strokeweight="0">
                    <v:stroke dashstyle="3 1 1 1"/>
                  </v:line>
                  <v:shape id="Freeform 469" o:spid="_x0000_s1559" style="position:absolute;left:1053;top:2060;width:2574;height:317;visibility:visible;mso-wrap-style:square;v-text-anchor:top" coordsize="514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" path="m,l,633r4787,l5147,,,xe" stroked="f">
                    <v:path arrowok="t" o:connecttype="custom" o:connectlocs="0,0;0,317;2394,317;2574,0;0,0" o:connectangles="0,0,0,0,0"/>
                  </v:shape>
                  <v:line id="Line 470" o:spid="_x0000_s1560" style="position:absolute;visibility:visible;mso-wrap-style:square" from="3579,2060" to="3608,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" strokeweight="0"/>
                  <v:line id="Line 471" o:spid="_x0000_s1561" style="position:absolute;flip:x y;visibility:visible;mso-wrap-style:square" from="3517,2060" to="3587,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" strokeweight="0"/>
                  <v:line id="Line 472" o:spid="_x0000_s1562" style="position:absolute;visibility:visible;mso-wrap-style:square" from="3454,2060" to="356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" strokeweight="0"/>
                  <v:line id="Line 473" o:spid="_x0000_s1563" style="position:absolute;flip:x y;visibility:visible;mso-wrap-style:square" from="3391,2060" to="3541,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" strokeweight="0"/>
                  <v:line id="Line 474" o:spid="_x0000_s1564" style="position:absolute;visibility:visible;mso-wrap-style:square" from="3329,2060" to="3517,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" strokeweight="0"/>
                  <v:line id="Line 475" o:spid="_x0000_s1565" style="position:absolute;flip:x y;visibility:visible;mso-wrap-style:square" from="3266,2060" to="3495,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" strokeweight="0"/>
                  <v:line id="Line 476" o:spid="_x0000_s1566" style="position:absolute;visibility:visible;mso-wrap-style:square" from="3204,2060" to="3471,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" strokeweight="0"/>
                  <v:line id="Line 477" o:spid="_x0000_s1567" style="position:absolute;flip:x y;visibility:visible;mso-wrap-style:square" from="3141,2060" to="3449,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" strokeweight="0"/>
                  <v:line id="Line 478" o:spid="_x0000_s1568" style="position:absolute;visibility:visible;mso-wrap-style:square" from="3079,2060" to="338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" strokeweight="0"/>
                  <v:line id="Line 479" o:spid="_x0000_s1569" style="position:absolute;flip:x y;visibility:visible;mso-wrap-style:square" from="3017,2060" to="332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" strokeweight="0"/>
                  <v:line id="Line 480" o:spid="_x0000_s1570" style="position:absolute;visibility:visible;mso-wrap-style:square" from="2954,2060" to="3263,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" strokeweight="0"/>
                  <v:line id="Line 481" o:spid="_x0000_s1571" style="position:absolute;flip:x y;visibility:visible;mso-wrap-style:square" from="2892,2060" to="320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" strokeweight="0"/>
                  <v:line id="Line 482" o:spid="_x0000_s1572" style="position:absolute;visibility:visible;mso-wrap-style:square" from="2831,2060" to="313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" strokeweight="0"/>
                  <v:line id="Line 483" o:spid="_x0000_s1573" style="position:absolute;flip:x y;visibility:visible;mso-wrap-style:square" from="2769,2060" to="3075,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" strokeweight="0"/>
                  <v:line id="Line 484" o:spid="_x0000_s1574" style="position:absolute;visibility:visible;mso-wrap-style:square" from="2706,2060" to="3013,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" strokeweight="0"/>
                  <v:line id="Line 485" o:spid="_x0000_s1575" style="position:absolute;flip:x y;visibility:visible;mso-wrap-style:square" from="2643,2060" to="295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" strokeweight="0"/>
                  <v:line id="Line 486" o:spid="_x0000_s1576" style="position:absolute;visibility:visible;mso-wrap-style:square" from="2581,2060" to="288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" strokeweight="0"/>
                  <v:line id="Line 487" o:spid="_x0000_s1577" style="position:absolute;flip:x y;visibility:visible;mso-wrap-style:square" from="2518,2060" to="282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" strokeweight="0"/>
                  <v:line id="Line 488" o:spid="_x0000_s1578" style="position:absolute;visibility:visible;mso-wrap-style:square" from="2456,2060" to="276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" strokeweight="0"/>
                  <v:line id="Line 489" o:spid="_x0000_s1579" style="position:absolute;flip:x y;visibility:visible;mso-wrap-style:square" from="2393,2060" to="270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" strokeweight="0"/>
                  <v:line id="Line 490" o:spid="_x0000_s1580" style="position:absolute;visibility:visible;mso-wrap-style:square" from="2330,2060" to="263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" strokeweight="0"/>
                  <v:line id="Line 491" o:spid="_x0000_s1581" style="position:absolute;flip:x y;visibility:visible;mso-wrap-style:square" from="2268,2060" to="257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" strokeweight="0"/>
                  <v:line id="Line 492" o:spid="_x0000_s1582" style="position:absolute;visibility:visible;mso-wrap-style:square" from="2205,2060" to="251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" strokeweight="0"/>
                  <v:line id="Line 493" o:spid="_x0000_s1583" style="position:absolute;flip:x y;visibility:visible;mso-wrap-style:square" from="2143,2060" to="245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" strokeweight="0"/>
                  <v:line id="Line 494" o:spid="_x0000_s1584" style="position:absolute;visibility:visible;mso-wrap-style:square" from="2080,2060" to="238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" strokeweight="0"/>
                  <v:line id="Line 495" o:spid="_x0000_s1585" style="position:absolute;flip:x y;visibility:visible;mso-wrap-style:square" from="2017,2060" to="232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" strokeweight="0"/>
                  <v:line id="Line 496" o:spid="_x0000_s1586" style="position:absolute;visibility:visible;mso-wrap-style:square" from="1955,2060" to="226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" strokeweight="0"/>
                  <v:line id="Line 497" o:spid="_x0000_s1587" style="position:absolute;flip:x y;visibility:visible;mso-wrap-style:square" from="1892,2060" to="220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" strokeweight="0"/>
                  <v:line id="Line 498" o:spid="_x0000_s1588" style="position:absolute;visibility:visible;mso-wrap-style:square" from="1830,2060" to="213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" strokeweight="0"/>
                  <v:line id="Line 499" o:spid="_x0000_s1589" style="position:absolute;flip:x y;visibility:visible;mso-wrap-style:square" from="1767,2060" to="2077,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" strokeweight="0"/>
                  <v:line id="Line 500" o:spid="_x0000_s1590" style="position:absolute;visibility:visible;mso-wrap-style:square" from="1706,2060" to="2014,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" strokeweight="0"/>
                  <v:line id="Line 501" o:spid="_x0000_s1591" style="position:absolute;flip:x y;visibility:visible;mso-wrap-style:square" from="1644,2060" to="195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" strokeweight="0"/>
                  <v:line id="Line 502" o:spid="_x0000_s1592" style="position:absolute;visibility:visible;mso-wrap-style:square" from="1581,2060" to="1889,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" strokeweight="0"/>
                  <v:line id="Line 503" o:spid="_x0000_s1593" style="position:absolute;flip:x y;visibility:visible;mso-wrap-style:square" from="1519,2060" to="182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" strokeweight="0"/>
                </v:group>
                <v:line id="Line 504" o:spid="_x0000_s1594" style="position:absolute;visibility:visible;mso-wrap-style:square" from="9251,14871" to="11201,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" strokeweight="0"/>
                <v:line id="Line 505" o:spid="_x0000_s1595" style="position:absolute;flip:x y;visibility:visible;mso-wrap-style:square" from="8858,14871" to="10814,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" strokeweight="0"/>
                <v:line id="Line 506" o:spid="_x0000_s1596" style="position:absolute;visibility:visible;mso-wrap-style:square" from="8458,14871" to="10420,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" strokeweight="0"/>
                <v:line id="Line 507" o:spid="_x0000_s1597" style="position:absolute;flip:x y;visibility:visible;mso-wrap-style:square" from="8058,14871" to="10020,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" strokeweight="0"/>
                <v:line id="Line 508" o:spid="_x0000_s1598" style="position:absolute;visibility:visible;mso-wrap-style:square" from="7664,14871" to="9626,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" strokeweight="0"/>
                <v:line id="Line 509" o:spid="_x0000_s1599" style="position:absolute;flip:x y;visibility:visible;mso-wrap-style:square" from="7264,14871" to="9226,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" strokeweight="0"/>
                <v:line id="Line 510" o:spid="_x0000_s1600" style="position:absolute;visibility:visible;mso-wrap-style:square" from="6870,14871" to="8826,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" strokeweight="0"/>
                <v:line id="Line 511" o:spid="_x0000_s1601" style="position:absolute;flip:x y;visibility:visible;mso-wrap-style:square" from="6686,15093" to="8432,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" strokeweight="0"/>
                <v:line id="Line 512" o:spid="_x0000_s1602" style="position:absolute;visibility:visible;mso-wrap-style:square" from="6686,15506" to="8032,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" strokeweight="0"/>
                <v:line id="Line 513" o:spid="_x0000_s1603" style="position:absolute;flip:x y;visibility:visible;mso-wrap-style:square" from="6686,15906" to="7639,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" strokeweight="0"/>
                <v:line id="Line 514" o:spid="_x0000_s1604" style="position:absolute;visibility:visible;mso-wrap-style:square" from="6686,16319" to="7239,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" strokeweight="0"/>
                <v:line id="Line 515" o:spid="_x0000_s1605" style="position:absolute;flip:x y;visibility:visible;mso-wrap-style:square" from="6686,16725" to="6838,1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" strokeweight="0"/>
                <v:shape id="Freeform 516" o:spid="_x0000_s1606" style="position:absolute;left:20440;top:18586;width:15266;height:2013;visibility:visible;mso-wrap-style:square;v-text-anchor:top" coordsize="480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" path="m4809,634l,634,358,,3868,r941,498l4809,634xe" stroked="f">
                  <v:path arrowok="t" o:connecttype="custom" o:connectlocs="1526540,201295;0,201295;113641,0;1227835,0;1526540,158115;1526540,201295" o:connectangles="0,0,0,0,0,0"/>
                </v:shape>
                <v:line id="Line 517" o:spid="_x0000_s1607" style="position:absolute;visibility:visible;mso-wrap-style:square" from="35159,19881" to="35706,2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" strokeweight="0"/>
                <v:line id="Line 518" o:spid="_x0000_s1608" style="position:absolute;flip:x y;visibility:visible;mso-wrap-style:square" from="34328,19443" to="3545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" strokeweight="0"/>
                <v:line id="Line 519" o:spid="_x0000_s1609" style="position:absolute;visibility:visible;mso-wrap-style:square" from="33508,19005" to="3506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" strokeweight="0"/>
                <v:line id="Line 520" o:spid="_x0000_s1610" style="position:absolute;flip:x y;visibility:visible;mso-wrap-style:square" from="32702,18586" to="3466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" strokeweight="0"/>
                <v:line id="Line 521" o:spid="_x0000_s1611" style="position:absolute;visibility:visible;mso-wrap-style:square" from="32321,18586" to="34270,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" strokeweight="0"/>
                <v:line id="Line 522" o:spid="_x0000_s1612" style="position:absolute;flip:x y;visibility:visible;mso-wrap-style:square" from="31921,18586" to="33870,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" strokeweight="0"/>
                <v:line id="Line 523" o:spid="_x0000_s1613" style="position:absolute;visibility:visible;mso-wrap-style:square" from="31527,18586" to="334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" strokeweight="0"/>
                <v:line id="Line 524" o:spid="_x0000_s1614" style="position:absolute;flip:x y;visibility:visible;mso-wrap-style:square" from="31127,18586" to="330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" strokeweight="0"/>
                <v:line id="Line 525" o:spid="_x0000_s1615" style="position:absolute;visibility:visible;mso-wrap-style:square" from="30734,18586" to="326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" strokeweight="0"/>
                <v:line id="Line 526" o:spid="_x0000_s1616" style="position:absolute;flip:x y;visibility:visible;mso-wrap-style:square" from="30333,18586" to="3229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" strokeweight="0"/>
                <v:line id="Line 527" o:spid="_x0000_s1617" style="position:absolute;visibility:visible;mso-wrap-style:square" from="29933,18586" to="3189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" strokeweight="0"/>
                <v:line id="Line 528" o:spid="_x0000_s1618" style="position:absolute;flip:x y;visibility:visible;mso-wrap-style:square" from="29540,18586" to="31502,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" strokeweight="0"/>
                <v:line id="Line 529" o:spid="_x0000_s1619" style="position:absolute;visibility:visible;mso-wrap-style:square" from="29140,18586" to="31102,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" strokeweight="0"/>
                <v:line id="Line 530" o:spid="_x0000_s1620" style="position:absolute;flip:x y;visibility:visible;mso-wrap-style:square" from="28746,18586" to="30702,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" strokeweight="0"/>
                <v:line id="Line 531" o:spid="_x0000_s1621" style="position:absolute;visibility:visible;mso-wrap-style:square" from="28346,18586" to="3030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" strokeweight="0"/>
                <v:line id="Line 532" o:spid="_x0000_s1622" style="position:absolute;flip:x y;visibility:visible;mso-wrap-style:square" from="27946,18586" to="2990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" strokeweight="0"/>
                <v:line id="Line 533" o:spid="_x0000_s1623" style="position:absolute;visibility:visible;mso-wrap-style:square" from="27552,18586" to="2951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" strokeweight="0"/>
                <v:line id="Line 534" o:spid="_x0000_s1624" style="position:absolute;flip:x y;visibility:visible;mso-wrap-style:square" from="27152,18586" to="2911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" strokeweight="0"/>
                <v:line id="Line 535" o:spid="_x0000_s1625" style="position:absolute;visibility:visible;mso-wrap-style:square" from="26758,18586" to="2872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" strokeweight="0"/>
                <v:line id="Line 536" o:spid="_x0000_s1626" style="position:absolute;flip:x y;visibility:visible;mso-wrap-style:square" from="26358,18586" to="2832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" strokeweight="0"/>
                <v:line id="Line 537" o:spid="_x0000_s1627" style="position:absolute;visibility:visible;mso-wrap-style:square" from="25958,18586" to="2792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" strokeweight="0"/>
                <v:line id="Line 538" o:spid="_x0000_s1628" style="position:absolute;flip:x y;visibility:visible;mso-wrap-style:square" from="25565,18586" to="2753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" strokeweight="0"/>
                <v:line id="Line 539" o:spid="_x0000_s1629" style="position:absolute;visibility:visible;mso-wrap-style:square" from="25177,18586" to="2713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" strokeweight="0"/>
                <v:line id="Line 540" o:spid="_x0000_s1630" style="position:absolute;flip:x y;visibility:visible;mso-wrap-style:square" from="24784,18586" to="2673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" strokeweight="0"/>
                <v:line id="Line 541" o:spid="_x0000_s1631" style="position:absolute;visibility:visible;mso-wrap-style:square" from="24384,18586" to="26339,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" strokeweight="0"/>
                <v:line id="Line 542" o:spid="_x0000_s1632" style="position:absolute;flip:x y;visibility:visible;mso-wrap-style:square" from="23990,18586" to="25939,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" strokeweight="0"/>
                <v:line id="Line 543" o:spid="_x0000_s1633" style="position:absolute;visibility:visible;mso-wrap-style:square" from="23596,18586" to="2554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" strokeweight="0"/>
                <v:line id="Line 544" o:spid="_x0000_s1634" style="position:absolute;flip:x y;visibility:visible;mso-wrap-style:square" from="23196,18586" to="2515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" strokeweight="0"/>
                <v:line id="Line 545" o:spid="_x0000_s1635" style="position:absolute;visibility:visible;mso-wrap-style:square" from="22802,18586" to="2476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" strokeweight="0"/>
                <v:line id="Line 546" o:spid="_x0000_s1636" style="position:absolute;flip:x y;visibility:visible;mso-wrap-style:square" from="22402,18586" to="2436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" strokeweight="0"/>
                <v:line id="Line 547" o:spid="_x0000_s1637" style="position:absolute;visibility:visible;mso-wrap-style:square" from="22009,18586" to="2396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" strokeweight="0"/>
                <v:line id="Line 548" o:spid="_x0000_s1638" style="position:absolute;flip:x y;visibility:visible;mso-wrap-style:square" from="21609,18586" to="2357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" strokeweight="0"/>
                <v:line id="Line 549" o:spid="_x0000_s1639" style="position:absolute;visibility:visible;mso-wrap-style:square" from="21443,18827" to="2317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" strokeweight="0"/>
                <v:line id="Line 550" o:spid="_x0000_s1640" style="position:absolute;flip:x y;visibility:visible;mso-wrap-style:square" from="21291,19081" to="227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" strokeweight="0"/>
                <v:line id="Line 551" o:spid="_x0000_s1641" style="position:absolute;visibility:visible;mso-wrap-style:square" from="21151,19342" to="223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" strokeweight="0"/>
                <v:line id="Line 552" o:spid="_x0000_s1642" style="position:absolute;flip:x y;visibility:visible;mso-wrap-style:square" from="20999,19596" to="2197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" strokeweight="0"/>
                <v:line id="Line 553" o:spid="_x0000_s1643" style="position:absolute;visibility:visible;mso-wrap-style:square" from="20859,19856" to="2158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" strokeweight="0"/>
                <v:line id="Line 554" o:spid="_x0000_s1644" style="position:absolute;flip:x y;visibility:visible;mso-wrap-style:square" from="20707,20110" to="2118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" strokeweight="0"/>
                <v:line id="Line 555" o:spid="_x0000_s1645" style="position:absolute;visibility:visible;mso-wrap-style:square" from="20567,20377" to="20789,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" strokeweight="0"/>
                <v:shape id="Freeform 556" o:spid="_x0000_s1646" style="position:absolute;left:6686;top:18586;width:14243;height:2013;visibility:visible;mso-wrap-style:square;v-text-anchor:top" coordsize="448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" path="m,634l,,4484,,4128,634,,634xe" stroked="f">
                  <v:path arrowok="t" o:connecttype="custom" o:connectlocs="0,201295;0,0;1424305,0;1311225,201295;0,201295" o:connectangles="0,0,0,0,0"/>
                </v:shape>
                <v:line id="Line 557" o:spid="_x0000_s1647" style="position:absolute;flip:x;visibility:visible;mso-wrap-style:square" from="19786,20574" to="1980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" strokeweight="0"/>
                <v:line id="Line 558" o:spid="_x0000_s1648" style="position:absolute;flip:y;visibility:visible;mso-wrap-style:square" from="19386,19608" to="2035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F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yFX76REfTyDwAA//8DAFBLAQItABQABgAIAAAAIQDb4fbL7gAAAIUBAAATAAAAAAAA&#10;AAAAAAAAAAAAAABbQ29udGVudF9UeXBlc10ueG1sUEsBAi0AFAAGAAgAAAAhAFr0LFu/AAAAFQEA&#10;AAsAAAAAAAAAAAAAAAAAHwEAAF9yZWxzLy5yZWxzUEsBAi0AFAAGAAgAAAAhAON2n4XHAAAA3QAA&#10;AA8AAAAAAAAAAAAAAAAABwIAAGRycy9kb3ducmV2LnhtbFBLBQYAAAAAAwADALcAAAD7AgAAAAA=&#10;" strokeweight="0"/>
                <v:line id="Line 559" o:spid="_x0000_s1649" style="position:absolute;flip:x;visibility:visible;mso-wrap-style:square" from="18992,18649" to="2089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" strokeweight="0"/>
                <v:line id="Line 560" o:spid="_x0000_s1650" style="position:absolute;flip:y;visibility:visible;mso-wrap-style:square" from="18592,18586" to="2055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" strokeweight="0"/>
                <v:line id="Line 561" o:spid="_x0000_s1651" style="position:absolute;flip:x;visibility:visible;mso-wrap-style:square" from="18199,18586" to="20154,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HyxQAAAN0AAAAPAAAAZHJzL2Rvd25yZXYueG1sRE9LawIx&#10;EL4L/Q9hCr1p1i2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ATpAHyxQAAAN0AAAAP&#10;AAAAAAAAAAAAAAAAAAcCAABkcnMvZG93bnJldi54bWxQSwUGAAAAAAMAAwC3AAAA+QIAAAAA&#10;" strokeweight="0"/>
                <v:line id="Line 562" o:spid="_x0000_s1652" style="position:absolute;flip:y;visibility:visible;mso-wrap-style:square" from="17811,18586" to="1976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mGxQAAAN0AAAAPAAAAZHJzL2Rvd25yZXYueG1sRE9LawIx&#10;EL4L/Q9hCr1p1qW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CcTZmGxQAAAN0AAAAP&#10;AAAAAAAAAAAAAAAAAAcCAABkcnMvZG93bnJldi54bWxQSwUGAAAAAAMAAwC3AAAA+QIAAAAA&#10;" strokeweight="0"/>
                <v:line id="Line 563" o:spid="_x0000_s1653" style="position:absolute;flip:x;visibility:visible;mso-wrap-style:square" from="17411,18586" to="1936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" strokeweight="0"/>
                <v:line id="Line 564" o:spid="_x0000_s1654" style="position:absolute;flip:y;visibility:visible;mso-wrap-style:square" from="17018,18586" to="1896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" strokeweight="0"/>
                <v:line id="Line 565" o:spid="_x0000_s1655" style="position:absolute;flip:x;visibility:visible;mso-wrap-style:square" from="16617,18586" to="1856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" strokeweight="0"/>
                <v:line id="Line 566" o:spid="_x0000_s1656" style="position:absolute;flip:y;visibility:visible;mso-wrap-style:square" from="16224,18586" to="1817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OD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wFV76REfTyDwAA//8DAFBLAQItABQABgAIAAAAIQDb4fbL7gAAAIUBAAATAAAAAAAA&#10;AAAAAAAAAAAAAABbQ29udGVudF9UeXBlc10ueG1sUEsBAi0AFAAGAAgAAAAhAFr0LFu/AAAAFQEA&#10;AAsAAAAAAAAAAAAAAAAAHwEAAF9yZWxzLy5yZWxzUEsBAi0AFAAGAAgAAAAhAB0Ak4PHAAAA3QAA&#10;AA8AAAAAAAAAAAAAAAAABwIAAGRycy9kb3ducmV2LnhtbFBLBQYAAAAAAwADALcAAAD7AgAAAAA=&#10;" strokeweight="0"/>
                <v:line id="Line 567" o:spid="_x0000_s1657" style="position:absolute;flip:x;visibility:visible;mso-wrap-style:square" from="15824,18586" to="1778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" strokeweight="0"/>
                <v:line id="Line 568" o:spid="_x0000_s1658" style="position:absolute;flip:y;visibility:visible;mso-wrap-style:square" from="15430,18586" to="1738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lY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BmrwlYyAAAAN0A&#10;AAAPAAAAAAAAAAAAAAAAAAcCAABkcnMvZG93bnJldi54bWxQSwUGAAAAAAMAAwC3AAAA/AIAAAAA&#10;" strokeweight="0"/>
                <v:line id="Line 569" o:spid="_x0000_s1659" style="position:absolute;flip:x;visibility:visible;mso-wrap-style:square" from="15030,18586" to="16992,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6zDxQAAAN0AAAAPAAAAZHJzL2Rvd25yZXYueG1sRE9NawIx&#10;EL0L/ocwgjfNqtD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AJ46zDxQAAAN0AAAAP&#10;AAAAAAAAAAAAAAAAAAcCAABkcnMvZG93bnJldi54bWxQSwUGAAAAAAMAAwC3AAAA+QIAAAAA&#10;" strokeweight="0"/>
                <v:line id="Line 570" o:spid="_x0000_s1660" style="position:absolute;flip:y;visibility:visible;mso-wrap-style:square" from="14630,18586" to="16592,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K0xQAAAN0AAAAPAAAAZHJzL2Rvd25yZXYueG1sRE9LawIx&#10;EL4L/Q9hCr1p1i2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D5MTK0xQAAAN0AAAAP&#10;AAAAAAAAAAAAAAAAAAcCAABkcnMvZG93bnJldi54bWxQSwUGAAAAAAMAAwC3AAAA+QIAAAAA&#10;" strokeweight="0"/>
                <v:line id="Line 571" o:spid="_x0000_s1661" style="position:absolute;flip:x;visibility:visible;mso-wrap-style:square" from="14236,18586" to="1619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cvxQAAAN0AAAAPAAAAZHJzL2Rvd25yZXYueG1sRE9LawIx&#10;EL4X+h/CCL3VrAp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WfZcvxQAAAN0AAAAP&#10;AAAAAAAAAAAAAAAAAAcCAABkcnMvZG93bnJldi54bWxQSwUGAAAAAAMAAwC3AAAA+QIAAAAA&#10;" strokeweight="0"/>
                <v:line id="Line 572" o:spid="_x0000_s1662" style="position:absolute;flip:y;visibility:visible;mso-wrap-style:square" from="13836,18586" to="1580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9bxQAAAN0AAAAPAAAAZHJzL2Rvd25yZXYueG1sRE9NawIx&#10;EL0X/A9hBG81W1ts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AZlA9bxQAAAN0AAAAP&#10;AAAAAAAAAAAAAAAAAAcCAABkcnMvZG93bnJldi54bWxQSwUGAAAAAAMAAwC3AAAA+QIAAAAA&#10;" strokeweight="0"/>
                <v:line id="Line 573" o:spid="_x0000_s1663" style="position:absolute;flip:x;visibility:visible;mso-wrap-style:square" from="13442,18586" to="1540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KrAxQAAAN0AAAAPAAAAZHJzL2Rvd25yZXYueG1sRE9NawIx&#10;EL0X/A9hBG81W0tt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B22KrAxQAAAN0AAAAP&#10;AAAAAAAAAAAAAAAAAAcCAABkcnMvZG93bnJldi54bWxQSwUGAAAAAAMAAwC3AAAA+QIAAAAA&#10;" strokeweight="0"/>
                <v:line id="Line 574" o:spid="_x0000_s1664" style="position:absolute;flip:y;visibility:visible;mso-wrap-style:square" from="13042,18586" to="1501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S3xQAAAN0AAAAPAAAAZHJzL2Rvd25yZXYueG1sRE9NawIx&#10;EL0X/A9hhN5qVgt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CGCjS3xQAAAN0AAAAP&#10;AAAAAAAAAAAAAAAAAAcCAABkcnMvZG93bnJldi54bWxQSwUGAAAAAAMAAwC3AAAA+QIAAAAA&#10;" strokeweight="0"/>
                <v:line id="Line 575" o:spid="_x0000_s1665" style="position:absolute;flip:x;visibility:visible;mso-wrap-style:square" from="12649,18586" to="1461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EsxQAAAN0AAAAPAAAAZHJzL2Rvd25yZXYueG1sRE9NawIx&#10;EL0L/ocwBW+arYV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DpRpEsxQAAAN0AAAAP&#10;AAAAAAAAAAAAAAAAAAcCAABkcnMvZG93bnJldi54bWxQSwUGAAAAAAMAAwC3AAAA+QIAAAAA&#10;" strokeweight="0"/>
                <v:line id="Line 576" o:spid="_x0000_s1666" style="position:absolute;flip:y;visibility:visible;mso-wrap-style:square" from="12255,18586" to="1421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Ve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" strokeweight="0"/>
                <v:line id="Line 577" o:spid="_x0000_s1667" style="position:absolute;flip:x;visibility:visible;mso-wrap-style:square" from="11855,18586" to="1381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DFxQAAAN0AAAAPAAAAZHJzL2Rvd25yZXYueG1sRE9NawIx&#10;EL0X/A9hBG81Wwu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D3laDFxQAAAN0AAAAP&#10;AAAAAAAAAAAAAAAAAAcCAABkcnMvZG93bnJldi54bWxQSwUGAAAAAAMAAwC3AAAA+QIAAAAA&#10;" strokeweight="0"/>
                <v:line id="Line 578" o:spid="_x0000_s1668" style="position:absolute;flip:y;visibility:visible;mso-wrap-style:square" from="11461,18586" to="13417,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lyAAAAN0AAAAPAAAAZHJzL2Rvd25yZXYueG1sRI9BSwMx&#10;EIXvQv9DmII3m7WI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A+qXolyAAAAN0A&#10;AAAPAAAAAAAAAAAAAAAAAAcCAABkcnMvZG93bnJldi54bWxQSwUGAAAAAAMAAwC3AAAA/AIAAAAA&#10;" strokeweight="0"/>
                <v:line id="Line 579" o:spid="_x0000_s1669" style="position:absolute;flip:x;visibility:visible;mso-wrap-style:square" from="11061,18586" to="1302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xQAAAN0AAAAPAAAAZHJzL2Rvd25yZXYueG1sRE9NawIx&#10;EL0L/ocwgjfNKtL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BR5d++xQAAAN0AAAAP&#10;AAAAAAAAAAAAAAAAAAcCAABkcnMvZG93bnJldi54bWxQSwUGAAAAAAMAAwC3AAAA+QIAAAAA&#10;" strokeweight="0"/>
                <v:line id="Line 580" o:spid="_x0000_s1670" style="position:absolute;flip:y;visibility:visible;mso-wrap-style:square" from="10674,18586" to="12623,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HJxQAAAN0AAAAPAAAAZHJzL2Rvd25yZXYueG1sRE9LawIx&#10;EL4L/Q9hCr1p1qW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ChN0HJxQAAAN0AAAAP&#10;AAAAAAAAAAAAAAAAAAcCAABkcnMvZG93bnJldi54bWxQSwUGAAAAAAMAAwC3AAAA+QIAAAAA&#10;" strokeweight="0"/>
                <v:line id="Line 581" o:spid="_x0000_s1671" style="position:absolute;flip:x;visibility:visible;mso-wrap-style:square" from="10280,18586" to="12230,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SxQAAAN0AAAAPAAAAZHJzL2Rvd25yZXYueG1sRE9NawIx&#10;EL0X/A9hBG81W1ts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DOe+RSxQAAAN0AAAAP&#10;AAAAAAAAAAAAAAAAAAcCAABkcnMvZG93bnJldi54bWxQSwUGAAAAAAMAAwC3AAAA+QIAAAAA&#10;" strokeweight="0"/>
                <v:line id="Line 582" o:spid="_x0000_s1672" style="position:absolute;flip:y;visibility:visible;mso-wrap-style:square" from="9880,18586" to="11830,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wmxQAAAN0AAAAPAAAAZHJzL2Rvd25yZXYueG1sRE9LawIx&#10;EL4X+h/CCL3VrCJ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BBknwmxQAAAN0AAAAP&#10;AAAAAAAAAAAAAAAAAAcCAABkcnMvZG93bnJldi54bWxQSwUGAAAAAAMAAwC3AAAA+QIAAAAA&#10;" strokeweight="0"/>
                <v:line id="Line 583" o:spid="_x0000_s1673" style="position:absolute;flip:x;visibility:visible;mso-wrap-style:square" from="9486,18586" to="11430,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m9xQAAAN0AAAAPAAAAZHJzL2Rvd25yZXYueG1sRE9NawIx&#10;EL0X/A9hBG81W2lt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Au3tm9xQAAAN0AAAAP&#10;AAAAAAAAAAAAAAAAAAcCAABkcnMvZG93bnJldi54bWxQSwUGAAAAAAMAAwC3AAAA+QIAAAAA&#10;" strokeweight="0"/>
                <v:line id="Line 584" o:spid="_x0000_s1674" style="position:absolute;flip:y;visibility:visible;mso-wrap-style:square" from="9086,18586" to="1103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fKxQAAAN0AAAAPAAAAZHJzL2Rvd25yZXYueG1sRE9NawIx&#10;EL0X/A9hhN5qVil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DeDEfKxQAAAN0AAAAP&#10;AAAAAAAAAAAAAAAAAAcCAABkcnMvZG93bnJldi54bWxQSwUGAAAAAAMAAwC3AAAA+QIAAAAA&#10;" strokeweight="0"/>
                <v:line id="Line 585" o:spid="_x0000_s1675" style="position:absolute;flip:x;visibility:visible;mso-wrap-style:square" from="8686,18586" to="1064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JRxQAAAN0AAAAPAAAAZHJzL2Rvd25yZXYueG1sRE9NawIx&#10;EL0L/ocwBW+arZR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CxQOJRxQAAAN0AAAAP&#10;AAAAAAAAAAAAAAAAAAcCAABkcnMvZG93bnJldi54bWxQSwUGAAAAAAMAAwC3AAAA+QIAAAAA&#10;" strokeweight="0"/>
                <v:line id="Line 586" o:spid="_x0000_s1676" style="position:absolute;flip:y;visibility:visible;mso-wrap-style:square" from="8293,18586" to="1025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" strokeweight="0"/>
                <v:line id="Line 587" o:spid="_x0000_s1677" style="position:absolute;flip:x;visibility:visible;mso-wrap-style:square" from="7893,18586" to="985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O4xQAAAN0AAAAPAAAAZHJzL2Rvd25yZXYueG1sRE9NawIx&#10;EL0X/A9hBG81Wym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Cvk9O4xQAAAN0AAAAP&#10;AAAAAAAAAAAAAAAAAAcCAABkcnMvZG93bnJldi54bWxQSwUGAAAAAAMAAwC3AAAA+QIAAAAA&#10;" strokeweight="0"/>
                <v:line id="Line 588" o:spid="_x0000_s1678" style="position:absolute;flip:y;visibility:visible;mso-wrap-style:square" from="7499,18586" to="945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" strokeweight="0"/>
                <v:line id="Line 589" o:spid="_x0000_s1679" style="position:absolute;flip:x;visibility:visible;mso-wrap-style:square" from="7099,18586" to="906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ljxQAAAN0AAAAPAAAAZHJzL2Rvd25yZXYueG1sRE9NawIx&#10;EL0L/ocwgjfNKtj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DUPEljxQAAAN0AAAAP&#10;AAAAAAAAAAAAAAAAAAcCAABkcnMvZG93bnJldi54bWxQSwUGAAAAAAMAAwC3AAAA+QIAAAAA&#10;" strokeweight="0"/>
                <v:line id="Line 590" o:spid="_x0000_s1680" style="position:absolute;flip:y;visibility:visible;mso-wrap-style:square" from="6699,18586" to="8661,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" strokeweight="0"/>
                <v:line id="Line 591" o:spid="_x0000_s1681" style="position:absolute;flip:x;visibility:visible;mso-wrap-style:square" from="6686,18586" to="8267,2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KPxQAAAN0AAAAPAAAAZHJzL2Rvd25yZXYueG1sRE9NawIx&#10;EL0X/A9hBG81W0t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BLonKPxQAAAN0AAAAP&#10;AAAAAAAAAAAAAAAAAAcCAABkcnMvZG93bnJldi54bWxQSwUGAAAAAAMAAwC3AAAA+QIAAAAA&#10;" strokeweight="0"/>
                <v:line id="Line 592" o:spid="_x0000_s1682" style="position:absolute;flip:y;visibility:visible;mso-wrap-style:square" from="6686,18586" to="7867,1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7xQAAAN0AAAAPAAAAZHJzL2Rvd25yZXYueG1sRE9NawIx&#10;EL0X/A9hBG81W2l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DES+r7xQAAAN0AAAAP&#10;AAAAAAAAAAAAAAAAAAcCAABkcnMvZG93bnJldi54bWxQSwUGAAAAAAMAAwC3AAAA+QIAAAAA&#10;" strokeweight="0"/>
                <v:line id="Line 593" o:spid="_x0000_s1683" style="position:absolute;flip:x;visibility:visible;mso-wrap-style:square" from="6686,18586" to="7473,1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9gxQAAAN0AAAAPAAAAZHJzL2Rvd25yZXYueG1sRE9LawIx&#10;EL4X+h/CCL3VrIJ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rB09gxQAAAN0AAAAP&#10;AAAAAAAAAAAAAAAAAAcCAABkcnMvZG93bnJldi54bWxQSwUGAAAAAAMAAwC3AAAA+QIAAAAA&#10;" strokeweight="0"/>
                <v:line id="Line 594" o:spid="_x0000_s1684" style="position:absolute;flip:y;visibility:visible;mso-wrap-style:square" from="6686,18586" to="7080,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EXxQAAAN0AAAAPAAAAZHJzL2Rvd25yZXYueG1sRE9NawIx&#10;EL0X/A9hhN5qVqF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Bb1dEXxQAAAN0AAAAP&#10;AAAAAAAAAAAAAAAAAAcCAABkcnMvZG93bnJldi54bWxQSwUGAAAAAAMAAwC3AAAA+QIAAAAA&#10;" strokeweight="0"/>
                <v:shape id="Freeform 595" o:spid="_x0000_s1685" style="position:absolute;left:20440;top:18586;width:15266;height:2013;visibility:visible;mso-wrap-style:square;v-text-anchor:top" coordsize="480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" path="m,634r4809,l4809,498,3868,,358,e" filled="f" strokecolor="#404040" strokeweight="0">
                  <v:path arrowok="t" o:connecttype="custom" o:connectlocs="0,201295;1526540,201295;1526540,158115;1227835,0;113641,0" o:connectangles="0,0,0,0,0"/>
                </v:shape>
                <v:line id="Line 596" o:spid="_x0000_s1686" style="position:absolute;visibility:visible;mso-wrap-style:square" from="6686,14871" to="23031,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" strokecolor="#404040" strokeweight="0"/>
                <v:shape id="Freeform 597" o:spid="_x0000_s1687" style="position:absolute;left:33953;top:17741;width:4077;height:2445;visibility:visible;mso-wrap-style:square;v-text-anchor:top" coordsize="128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" path="m,l10,139,44,266r90,178l179,501,444,700r133,49l717,769r-5,l875,746r184,-95l1282,403e" filled="f" strokeweight="0">
                  <v:path arrowok="t" o:connecttype="custom" o:connectlocs="0,0;3180,44190;13992,84565;42611,141153;56921,159274;141190,222539;183483,238117;228003,244475;226413,244475;278246,237163;336757,206961;407670,128119" o:connectangles="0,0,0,0,0,0,0,0,0,0,0,0"/>
                </v:shape>
                <v:shape id="Freeform 598" o:spid="_x0000_s1688" style="position:absolute;left:33953;top:15316;width:4077;height:2438;visibility:visible;mso-wrap-style:square;v-text-anchor:top" coordsize="128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" path="m,768l10,628,69,436,179,267,459,60,636,4,717,r-5,l875,22r143,64l1139,193r23,25l1142,200r140,162e" filled="f" strokeweight="0">
                  <v:path arrowok="t" o:connecttype="custom" o:connectlocs="0,243840;3180,199390;21942,138430;56921,84773;145960,19050;202245,1270;228003,0;226413,0;278246,6985;323719,27305;362197,61278;369511,69215;363151,63500;407670,114935" o:connectangles="0,0,0,0,0,0,0,0,0,0,0,0,0,0"/>
                </v:shape>
                <v:line id="Line 599" o:spid="_x0000_s1689" style="position:absolute;visibility:visible;mso-wrap-style:square" from="35623,19132" to="35623,2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" strokeweight="0"/>
                <v:shape id="Freeform 600" o:spid="_x0000_s1690" style="position:absolute;left:35375;top:19132;width:496;height:495;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" path="m154,158l78,,,158,78,78r76,80xe" fillcolor="black" strokeweight="0">
                  <v:path arrowok="t" o:connecttype="custom" o:connectlocs="49530,49530;25087,0;0,49530;25087,24452;49530,49530" o:connectangles="0,0,0,0,0"/>
                </v:shape>
                <v:rect id="Rectangle 601" o:spid="_x0000_s1691" style="position:absolute;left:2203;top:17294;width:4750;height:1048;rotation:-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" filled="f" stroked="f">
                  <v:textbox style="layout-flow:vertical;mso-layout-flow-alt:bottom-to-top;mso-fit-shape-to-text:t" inset="0,0,0,0">
                    <w:txbxContent>
                      <w:p w:rsidR="00F26DFB" w:rsidRPr="0024578A" w:rsidRDefault="00F26DFB" w:rsidP="00727A07">
                        <w:pPr>
                          <w:spacing w:line="240" w:lineRule="auto"/>
                          <w:rPr>
                            <w:sz w:val="14"/>
                            <w:szCs w:val="14"/>
                          </w:rPr>
                        </w:pPr>
                        <w:r w:rsidRPr="0024578A">
                          <w:rPr>
                            <w:rFonts w:ascii="Arial" w:hAnsi="Arial" w:cs="Arial"/>
                            <w:bCs/>
                            <w:color w:val="000000"/>
                            <w:sz w:val="14"/>
                            <w:szCs w:val="14"/>
                            <w:lang w:val="en-US"/>
                          </w:rPr>
                          <w:t>Ø59 ± 0</w:t>
                        </w:r>
                        <w:r w:rsidRPr="0024578A">
                          <w:rPr>
                            <w:rFonts w:ascii="Arial" w:hAnsi="Arial" w:cs="Arial"/>
                            <w:bCs/>
                            <w:color w:val="000000"/>
                            <w:sz w:val="14"/>
                            <w:szCs w:val="14"/>
                          </w:rPr>
                          <w:t>,</w:t>
                        </w:r>
                        <w:r w:rsidRPr="0024578A">
                          <w:rPr>
                            <w:rFonts w:ascii="Arial" w:hAnsi="Arial" w:cs="Arial"/>
                            <w:bCs/>
                            <w:color w:val="000000"/>
                            <w:sz w:val="14"/>
                            <w:szCs w:val="14"/>
                            <w:lang w:val="en-US"/>
                          </w:rPr>
                          <w:t>5</w:t>
                        </w:r>
                      </w:p>
                    </w:txbxContent>
                  </v:textbox>
                </v:rect>
                <v:line id="Line 602" o:spid="_x0000_s1692" style="position:absolute;visibility:visible;mso-wrap-style:square" from="7378,19221" to="7378,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" strokeweight="0"/>
                <v:shape id="Freeform 603" o:spid="_x0000_s1693" style="position:absolute;left:7131;top:19221;width:495;height:508;visibility:visible;mso-wrap-style:square;v-text-anchor:top" coordsize="15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" path="m154,160l78,,,160,78,80r76,80xe" fillcolor="black" strokeweight="0">
                  <v:path arrowok="t" o:connecttype="custom" o:connectlocs="49530,50800;25087,0;0,50800;25087,25400;49530,50800" o:connectangles="0,0,0,0,0"/>
                </v:shape>
                <v:line id="Line 604" o:spid="_x0000_s1694" style="position:absolute;flip:y;visibility:visible;mso-wrap-style:square" from="20326,8851" to="20427,1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" strokeweight="0"/>
                <v:shape id="Freeform 605" o:spid="_x0000_s1695" style="position:absolute;left:20091;top:15144;width:489;height:502;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" path="m,l75,158,154,,75,78,,xe" fillcolor="black" strokeweight="0">
                  <v:path arrowok="t" o:connecttype="custom" o:connectlocs="0,0;23813,50165;48895,0;23813,24765;0,0" o:connectangles="0,0,0,0,0"/>
                </v:shape>
                <w10:anchorlock/>
              </v:group>
            </w:pict>
          </mc:Fallback>
        </mc:AlternateContent>
      </w:r>
    </w:p>
    <w:p w:rsidR="00727A07" w:rsidRDefault="00727A07" w:rsidP="00727A07">
      <w:pPr>
        <w:pStyle w:val="H23GR"/>
        <w:rPr>
          <w:lang w:bidi="ru-RU"/>
        </w:rPr>
      </w:pPr>
      <w:r w:rsidRPr="00CF55AA">
        <w:rPr>
          <w:lang w:bidi="ru-RU"/>
        </w:rPr>
        <w:tab/>
      </w:r>
      <w:r w:rsidRPr="00186FE2">
        <w:rPr>
          <w:b w:val="0"/>
          <w:lang w:bidi="ru-RU"/>
        </w:rPr>
        <w:tab/>
        <w:t>Рис. 5</w:t>
      </w:r>
      <w:r w:rsidRPr="00186FE2">
        <w:rPr>
          <w:b w:val="0"/>
          <w:lang w:bidi="ru-RU"/>
        </w:rPr>
        <w:br/>
      </w:r>
      <w:r w:rsidRPr="00CF55AA">
        <w:rPr>
          <w:lang w:bidi="ru-RU"/>
        </w:rPr>
        <w:t>Стопорное устройство − полиуретановая трубка</w:t>
      </w:r>
    </w:p>
    <w:p w:rsidR="00727A07" w:rsidRPr="00186FE2" w:rsidRDefault="00727A07" w:rsidP="00727A07">
      <w:pPr>
        <w:rPr>
          <w:lang w:eastAsia="ru-RU" w:bidi="ru-RU"/>
        </w:rPr>
      </w:pPr>
      <w:r w:rsidRPr="00CF55AA">
        <w:rPr>
          <w:noProof/>
          <w:lang w:eastAsia="ru-RU"/>
        </w:rPr>
        <mc:AlternateContent>
          <mc:Choice Requires="wpc">
            <w:drawing>
              <wp:inline distT="0" distB="0" distL="0" distR="0" wp14:anchorId="5B32AE3F" wp14:editId="42538D8A">
                <wp:extent cx="5700395" cy="2599055"/>
                <wp:effectExtent l="0" t="0" r="14605" b="0"/>
                <wp:docPr id="1964" name="Полотно 19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13" name="Group 145"/>
                        <wpg:cNvGrpSpPr>
                          <a:grpSpLocks/>
                        </wpg:cNvGrpSpPr>
                        <wpg:grpSpPr bwMode="auto">
                          <a:xfrm>
                            <a:off x="0" y="0"/>
                            <a:ext cx="5690235" cy="2400935"/>
                            <a:chOff x="8" y="-338"/>
                            <a:chExt cx="8961" cy="3781"/>
                          </a:xfrm>
                        </wpg:grpSpPr>
                        <wps:wsp>
                          <wps:cNvPr id="1614" name="Rectangle 146"/>
                          <wps:cNvSpPr>
                            <a:spLocks noChangeArrowheads="1"/>
                          </wps:cNvSpPr>
                          <wps:spPr bwMode="auto">
                            <a:xfrm>
                              <a:off x="8" y="-338"/>
                              <a:ext cx="8961" cy="3781"/>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1615" name="Line 147"/>
                          <wps:cNvCnPr/>
                          <wps:spPr bwMode="auto">
                            <a:xfrm>
                              <a:off x="8481" y="1416"/>
                              <a:ext cx="0" cy="9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Freeform 148"/>
                          <wps:cNvSpPr>
                            <a:spLocks/>
                          </wps:cNvSpPr>
                          <wps:spPr bwMode="auto">
                            <a:xfrm>
                              <a:off x="8431" y="1416"/>
                              <a:ext cx="98" cy="101"/>
                            </a:xfrm>
                            <a:custGeom>
                              <a:avLst/>
                              <a:gdLst>
                                <a:gd name="T0" fmla="*/ 196 w 196"/>
                                <a:gd name="T1" fmla="*/ 201 h 201"/>
                                <a:gd name="T2" fmla="*/ 99 w 196"/>
                                <a:gd name="T3" fmla="*/ 0 h 201"/>
                                <a:gd name="T4" fmla="*/ 0 w 196"/>
                                <a:gd name="T5" fmla="*/ 201 h 201"/>
                                <a:gd name="T6" fmla="*/ 99 w 196"/>
                                <a:gd name="T7" fmla="*/ 101 h 201"/>
                                <a:gd name="T8" fmla="*/ 196 w 196"/>
                                <a:gd name="T9" fmla="*/ 201 h 201"/>
                              </a:gdLst>
                              <a:ahLst/>
                              <a:cxnLst>
                                <a:cxn ang="0">
                                  <a:pos x="T0" y="T1"/>
                                </a:cxn>
                                <a:cxn ang="0">
                                  <a:pos x="T2" y="T3"/>
                                </a:cxn>
                                <a:cxn ang="0">
                                  <a:pos x="T4" y="T5"/>
                                </a:cxn>
                                <a:cxn ang="0">
                                  <a:pos x="T6" y="T7"/>
                                </a:cxn>
                                <a:cxn ang="0">
                                  <a:pos x="T8" y="T9"/>
                                </a:cxn>
                              </a:cxnLst>
                              <a:rect l="0" t="0" r="r" b="b"/>
                              <a:pathLst>
                                <a:path w="196" h="201">
                                  <a:moveTo>
                                    <a:pt x="196" y="201"/>
                                  </a:moveTo>
                                  <a:lnTo>
                                    <a:pt x="99" y="0"/>
                                  </a:lnTo>
                                  <a:lnTo>
                                    <a:pt x="0" y="201"/>
                                  </a:lnTo>
                                  <a:lnTo>
                                    <a:pt x="99" y="101"/>
                                  </a:lnTo>
                                  <a:lnTo>
                                    <a:pt x="196" y="201"/>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17" name="Freeform 149"/>
                          <wps:cNvSpPr>
                            <a:spLocks/>
                          </wps:cNvSpPr>
                          <wps:spPr bwMode="auto">
                            <a:xfrm>
                              <a:off x="8431" y="2293"/>
                              <a:ext cx="98" cy="100"/>
                            </a:xfrm>
                            <a:custGeom>
                              <a:avLst/>
                              <a:gdLst>
                                <a:gd name="T0" fmla="*/ 196 w 196"/>
                                <a:gd name="T1" fmla="*/ 0 h 200"/>
                                <a:gd name="T2" fmla="*/ 99 w 196"/>
                                <a:gd name="T3" fmla="*/ 200 h 200"/>
                                <a:gd name="T4" fmla="*/ 0 w 196"/>
                                <a:gd name="T5" fmla="*/ 0 h 200"/>
                                <a:gd name="T6" fmla="*/ 99 w 196"/>
                                <a:gd name="T7" fmla="*/ 100 h 200"/>
                                <a:gd name="T8" fmla="*/ 196 w 196"/>
                                <a:gd name="T9" fmla="*/ 0 h 200"/>
                              </a:gdLst>
                              <a:ahLst/>
                              <a:cxnLst>
                                <a:cxn ang="0">
                                  <a:pos x="T0" y="T1"/>
                                </a:cxn>
                                <a:cxn ang="0">
                                  <a:pos x="T2" y="T3"/>
                                </a:cxn>
                                <a:cxn ang="0">
                                  <a:pos x="T4" y="T5"/>
                                </a:cxn>
                                <a:cxn ang="0">
                                  <a:pos x="T6" y="T7"/>
                                </a:cxn>
                                <a:cxn ang="0">
                                  <a:pos x="T8" y="T9"/>
                                </a:cxn>
                              </a:cxnLst>
                              <a:rect l="0" t="0" r="r" b="b"/>
                              <a:pathLst>
                                <a:path w="196" h="200">
                                  <a:moveTo>
                                    <a:pt x="196" y="0"/>
                                  </a:moveTo>
                                  <a:lnTo>
                                    <a:pt x="99" y="200"/>
                                  </a:lnTo>
                                  <a:lnTo>
                                    <a:pt x="0" y="0"/>
                                  </a:lnTo>
                                  <a:lnTo>
                                    <a:pt x="99" y="100"/>
                                  </a:lnTo>
                                  <a:lnTo>
                                    <a:pt x="196"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18" name="Line 150"/>
                          <wps:cNvCnPr/>
                          <wps:spPr bwMode="auto">
                            <a:xfrm flipH="1">
                              <a:off x="6963" y="2221"/>
                              <a:ext cx="134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51"/>
                          <wps:cNvCnPr/>
                          <wps:spPr bwMode="auto">
                            <a:xfrm>
                              <a:off x="8261" y="1588"/>
                              <a:ext cx="0" cy="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Freeform 152"/>
                          <wps:cNvSpPr>
                            <a:spLocks/>
                          </wps:cNvSpPr>
                          <wps:spPr bwMode="auto">
                            <a:xfrm>
                              <a:off x="8212" y="1588"/>
                              <a:ext cx="100" cy="100"/>
                            </a:xfrm>
                            <a:custGeom>
                              <a:avLst/>
                              <a:gdLst>
                                <a:gd name="T0" fmla="*/ 201 w 201"/>
                                <a:gd name="T1" fmla="*/ 200 h 200"/>
                                <a:gd name="T2" fmla="*/ 100 w 201"/>
                                <a:gd name="T3" fmla="*/ 0 h 200"/>
                                <a:gd name="T4" fmla="*/ 0 w 201"/>
                                <a:gd name="T5" fmla="*/ 200 h 200"/>
                                <a:gd name="T6" fmla="*/ 100 w 201"/>
                                <a:gd name="T7" fmla="*/ 100 h 200"/>
                                <a:gd name="T8" fmla="*/ 201 w 201"/>
                                <a:gd name="T9" fmla="*/ 200 h 200"/>
                              </a:gdLst>
                              <a:ahLst/>
                              <a:cxnLst>
                                <a:cxn ang="0">
                                  <a:pos x="T0" y="T1"/>
                                </a:cxn>
                                <a:cxn ang="0">
                                  <a:pos x="T2" y="T3"/>
                                </a:cxn>
                                <a:cxn ang="0">
                                  <a:pos x="T4" y="T5"/>
                                </a:cxn>
                                <a:cxn ang="0">
                                  <a:pos x="T6" y="T7"/>
                                </a:cxn>
                                <a:cxn ang="0">
                                  <a:pos x="T8" y="T9"/>
                                </a:cxn>
                              </a:cxnLst>
                              <a:rect l="0" t="0" r="r" b="b"/>
                              <a:pathLst>
                                <a:path w="201" h="200">
                                  <a:moveTo>
                                    <a:pt x="201" y="200"/>
                                  </a:moveTo>
                                  <a:lnTo>
                                    <a:pt x="100" y="0"/>
                                  </a:lnTo>
                                  <a:lnTo>
                                    <a:pt x="0" y="200"/>
                                  </a:lnTo>
                                  <a:lnTo>
                                    <a:pt x="100" y="100"/>
                                  </a:lnTo>
                                  <a:lnTo>
                                    <a:pt x="201" y="2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21" name="Freeform 153"/>
                          <wps:cNvSpPr>
                            <a:spLocks/>
                          </wps:cNvSpPr>
                          <wps:spPr bwMode="auto">
                            <a:xfrm>
                              <a:off x="8212" y="2122"/>
                              <a:ext cx="100" cy="99"/>
                            </a:xfrm>
                            <a:custGeom>
                              <a:avLst/>
                              <a:gdLst>
                                <a:gd name="T0" fmla="*/ 201 w 201"/>
                                <a:gd name="T1" fmla="*/ 0 h 198"/>
                                <a:gd name="T2" fmla="*/ 100 w 201"/>
                                <a:gd name="T3" fmla="*/ 198 h 198"/>
                                <a:gd name="T4" fmla="*/ 0 w 201"/>
                                <a:gd name="T5" fmla="*/ 0 h 198"/>
                                <a:gd name="T6" fmla="*/ 100 w 201"/>
                                <a:gd name="T7" fmla="*/ 97 h 198"/>
                                <a:gd name="T8" fmla="*/ 201 w 201"/>
                                <a:gd name="T9" fmla="*/ 0 h 198"/>
                              </a:gdLst>
                              <a:ahLst/>
                              <a:cxnLst>
                                <a:cxn ang="0">
                                  <a:pos x="T0" y="T1"/>
                                </a:cxn>
                                <a:cxn ang="0">
                                  <a:pos x="T2" y="T3"/>
                                </a:cxn>
                                <a:cxn ang="0">
                                  <a:pos x="T4" y="T5"/>
                                </a:cxn>
                                <a:cxn ang="0">
                                  <a:pos x="T6" y="T7"/>
                                </a:cxn>
                                <a:cxn ang="0">
                                  <a:pos x="T8" y="T9"/>
                                </a:cxn>
                              </a:cxnLst>
                              <a:rect l="0" t="0" r="r" b="b"/>
                              <a:pathLst>
                                <a:path w="201" h="198">
                                  <a:moveTo>
                                    <a:pt x="201" y="0"/>
                                  </a:moveTo>
                                  <a:lnTo>
                                    <a:pt x="100" y="198"/>
                                  </a:lnTo>
                                  <a:lnTo>
                                    <a:pt x="0" y="0"/>
                                  </a:lnTo>
                                  <a:lnTo>
                                    <a:pt x="100" y="97"/>
                                  </a:lnTo>
                                  <a:lnTo>
                                    <a:pt x="201"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22" name="Line 154"/>
                          <wps:cNvCnPr/>
                          <wps:spPr bwMode="auto">
                            <a:xfrm>
                              <a:off x="6963" y="1588"/>
                              <a:ext cx="134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55"/>
                          <wps:cNvCnPr/>
                          <wps:spPr bwMode="auto">
                            <a:xfrm>
                              <a:off x="7871" y="2393"/>
                              <a:ext cx="65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56"/>
                          <wps:cNvCnPr/>
                          <wps:spPr bwMode="auto">
                            <a:xfrm>
                              <a:off x="7871" y="1416"/>
                              <a:ext cx="65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157"/>
                          <wps:cNvCnPr/>
                          <wps:spPr bwMode="auto">
                            <a:xfrm flipV="1">
                              <a:off x="6914" y="1319"/>
                              <a:ext cx="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58"/>
                          <wps:cNvCnPr/>
                          <wps:spPr bwMode="auto">
                            <a:xfrm flipV="1">
                              <a:off x="6914" y="1588"/>
                              <a:ext cx="0" cy="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59"/>
                          <wps:cNvCnPr/>
                          <wps:spPr bwMode="auto">
                            <a:xfrm flipV="1">
                              <a:off x="7823" y="2536"/>
                              <a:ext cx="0" cy="4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60"/>
                          <wps:cNvCnPr/>
                          <wps:spPr bwMode="auto">
                            <a:xfrm>
                              <a:off x="1298" y="3147"/>
                              <a:ext cx="65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Freeform 161"/>
                          <wps:cNvSpPr>
                            <a:spLocks/>
                          </wps:cNvSpPr>
                          <wps:spPr bwMode="auto">
                            <a:xfrm>
                              <a:off x="1298" y="3097"/>
                              <a:ext cx="98" cy="100"/>
                            </a:xfrm>
                            <a:custGeom>
                              <a:avLst/>
                              <a:gdLst>
                                <a:gd name="T0" fmla="*/ 196 w 196"/>
                                <a:gd name="T1" fmla="*/ 0 h 200"/>
                                <a:gd name="T2" fmla="*/ 0 w 196"/>
                                <a:gd name="T3" fmla="*/ 100 h 200"/>
                                <a:gd name="T4" fmla="*/ 196 w 196"/>
                                <a:gd name="T5" fmla="*/ 200 h 200"/>
                                <a:gd name="T6" fmla="*/ 96 w 196"/>
                                <a:gd name="T7" fmla="*/ 100 h 200"/>
                                <a:gd name="T8" fmla="*/ 196 w 196"/>
                                <a:gd name="T9" fmla="*/ 0 h 200"/>
                              </a:gdLst>
                              <a:ahLst/>
                              <a:cxnLst>
                                <a:cxn ang="0">
                                  <a:pos x="T0" y="T1"/>
                                </a:cxn>
                                <a:cxn ang="0">
                                  <a:pos x="T2" y="T3"/>
                                </a:cxn>
                                <a:cxn ang="0">
                                  <a:pos x="T4" y="T5"/>
                                </a:cxn>
                                <a:cxn ang="0">
                                  <a:pos x="T6" y="T7"/>
                                </a:cxn>
                                <a:cxn ang="0">
                                  <a:pos x="T8" y="T9"/>
                                </a:cxn>
                              </a:cxnLst>
                              <a:rect l="0" t="0" r="r" b="b"/>
                              <a:pathLst>
                                <a:path w="196" h="200">
                                  <a:moveTo>
                                    <a:pt x="196" y="0"/>
                                  </a:moveTo>
                                  <a:lnTo>
                                    <a:pt x="0" y="100"/>
                                  </a:lnTo>
                                  <a:lnTo>
                                    <a:pt x="196" y="200"/>
                                  </a:lnTo>
                                  <a:lnTo>
                                    <a:pt x="96" y="100"/>
                                  </a:lnTo>
                                  <a:lnTo>
                                    <a:pt x="196"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30" name="Freeform 162"/>
                          <wps:cNvSpPr>
                            <a:spLocks/>
                          </wps:cNvSpPr>
                          <wps:spPr bwMode="auto">
                            <a:xfrm>
                              <a:off x="7723" y="3097"/>
                              <a:ext cx="100" cy="100"/>
                            </a:xfrm>
                            <a:custGeom>
                              <a:avLst/>
                              <a:gdLst>
                                <a:gd name="T0" fmla="*/ 0 w 199"/>
                                <a:gd name="T1" fmla="*/ 0 h 200"/>
                                <a:gd name="T2" fmla="*/ 199 w 199"/>
                                <a:gd name="T3" fmla="*/ 100 h 200"/>
                                <a:gd name="T4" fmla="*/ 0 w 199"/>
                                <a:gd name="T5" fmla="*/ 200 h 200"/>
                                <a:gd name="T6" fmla="*/ 100 w 199"/>
                                <a:gd name="T7" fmla="*/ 100 h 200"/>
                                <a:gd name="T8" fmla="*/ 0 w 199"/>
                                <a:gd name="T9" fmla="*/ 0 h 200"/>
                              </a:gdLst>
                              <a:ahLst/>
                              <a:cxnLst>
                                <a:cxn ang="0">
                                  <a:pos x="T0" y="T1"/>
                                </a:cxn>
                                <a:cxn ang="0">
                                  <a:pos x="T2" y="T3"/>
                                </a:cxn>
                                <a:cxn ang="0">
                                  <a:pos x="T4" y="T5"/>
                                </a:cxn>
                                <a:cxn ang="0">
                                  <a:pos x="T6" y="T7"/>
                                </a:cxn>
                                <a:cxn ang="0">
                                  <a:pos x="T8" y="T9"/>
                                </a:cxn>
                              </a:cxnLst>
                              <a:rect l="0" t="0" r="r" b="b"/>
                              <a:pathLst>
                                <a:path w="199" h="200">
                                  <a:moveTo>
                                    <a:pt x="0" y="0"/>
                                  </a:moveTo>
                                  <a:lnTo>
                                    <a:pt x="199" y="100"/>
                                  </a:lnTo>
                                  <a:lnTo>
                                    <a:pt x="0" y="200"/>
                                  </a:lnTo>
                                  <a:lnTo>
                                    <a:pt x="100" y="100"/>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31" name="Line 163"/>
                          <wps:cNvCnPr/>
                          <wps:spPr bwMode="auto">
                            <a:xfrm flipH="1" flipV="1">
                              <a:off x="6914" y="2221"/>
                              <a:ext cx="909" cy="1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64"/>
                          <wps:cNvCnPr/>
                          <wps:spPr bwMode="auto">
                            <a:xfrm flipH="1">
                              <a:off x="6914" y="1416"/>
                              <a:ext cx="909" cy="1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65"/>
                          <wps:cNvCnPr/>
                          <wps:spPr bwMode="auto">
                            <a:xfrm>
                              <a:off x="7823" y="1319"/>
                              <a:ext cx="0" cy="117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4" name="Line 166"/>
                          <wps:cNvCnPr/>
                          <wps:spPr bwMode="auto">
                            <a:xfrm flipV="1">
                              <a:off x="3819" y="1112"/>
                              <a:ext cx="970" cy="1682"/>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35" name="Line 167"/>
                          <wps:cNvCnPr/>
                          <wps:spPr bwMode="auto">
                            <a:xfrm flipV="1">
                              <a:off x="3734" y="1059"/>
                              <a:ext cx="973" cy="16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36" name="Line 168"/>
                          <wps:cNvCnPr/>
                          <wps:spPr bwMode="auto">
                            <a:xfrm>
                              <a:off x="153" y="1904"/>
                              <a:ext cx="8814" cy="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37" name="Freeform 169"/>
                          <wps:cNvSpPr>
                            <a:spLocks/>
                          </wps:cNvSpPr>
                          <wps:spPr bwMode="auto">
                            <a:xfrm>
                              <a:off x="1298" y="1319"/>
                              <a:ext cx="3259" cy="366"/>
                            </a:xfrm>
                            <a:custGeom>
                              <a:avLst/>
                              <a:gdLst>
                                <a:gd name="T0" fmla="*/ 6517 w 6517"/>
                                <a:gd name="T1" fmla="*/ 0 h 731"/>
                                <a:gd name="T2" fmla="*/ 6182 w 6517"/>
                                <a:gd name="T3" fmla="*/ 581 h 731"/>
                                <a:gd name="T4" fmla="*/ 0 w 6517"/>
                                <a:gd name="T5" fmla="*/ 731 h 731"/>
                                <a:gd name="T6" fmla="*/ 0 w 6517"/>
                                <a:gd name="T7" fmla="*/ 0 h 731"/>
                                <a:gd name="T8" fmla="*/ 6517 w 6517"/>
                                <a:gd name="T9" fmla="*/ 0 h 731"/>
                              </a:gdLst>
                              <a:ahLst/>
                              <a:cxnLst>
                                <a:cxn ang="0">
                                  <a:pos x="T0" y="T1"/>
                                </a:cxn>
                                <a:cxn ang="0">
                                  <a:pos x="T2" y="T3"/>
                                </a:cxn>
                                <a:cxn ang="0">
                                  <a:pos x="T4" y="T5"/>
                                </a:cxn>
                                <a:cxn ang="0">
                                  <a:pos x="T6" y="T7"/>
                                </a:cxn>
                                <a:cxn ang="0">
                                  <a:pos x="T8" y="T9"/>
                                </a:cxn>
                              </a:cxnLst>
                              <a:rect l="0" t="0" r="r" b="b"/>
                              <a:pathLst>
                                <a:path w="6517" h="731">
                                  <a:moveTo>
                                    <a:pt x="6517" y="0"/>
                                  </a:moveTo>
                                  <a:lnTo>
                                    <a:pt x="6182" y="581"/>
                                  </a:lnTo>
                                  <a:lnTo>
                                    <a:pt x="0" y="731"/>
                                  </a:lnTo>
                                  <a:lnTo>
                                    <a:pt x="0" y="0"/>
                                  </a:lnTo>
                                  <a:lnTo>
                                    <a:pt x="6517"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38" name="Line 170"/>
                          <wps:cNvCnPr/>
                          <wps:spPr bwMode="auto">
                            <a:xfrm flipH="1">
                              <a:off x="4377" y="1582"/>
                              <a:ext cx="28"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171"/>
                          <wps:cNvCnPr/>
                          <wps:spPr bwMode="auto">
                            <a:xfrm flipV="1">
                              <a:off x="4329" y="1471"/>
                              <a:ext cx="139" cy="1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72"/>
                          <wps:cNvCnPr/>
                          <wps:spPr bwMode="auto">
                            <a:xfrm flipH="1">
                              <a:off x="4281" y="1363"/>
                              <a:ext cx="251" cy="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73"/>
                          <wps:cNvCnPr/>
                          <wps:spPr bwMode="auto">
                            <a:xfrm flipV="1">
                              <a:off x="4234" y="1319"/>
                              <a:ext cx="295"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174"/>
                          <wps:cNvCnPr/>
                          <wps:spPr bwMode="auto">
                            <a:xfrm flipH="1">
                              <a:off x="4186" y="1319"/>
                              <a:ext cx="296" cy="2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175"/>
                          <wps:cNvCnPr/>
                          <wps:spPr bwMode="auto">
                            <a:xfrm flipV="1">
                              <a:off x="4138" y="1319"/>
                              <a:ext cx="298" cy="2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176"/>
                          <wps:cNvCnPr/>
                          <wps:spPr bwMode="auto">
                            <a:xfrm flipH="1">
                              <a:off x="4091" y="1319"/>
                              <a:ext cx="298" cy="2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77"/>
                          <wps:cNvCnPr/>
                          <wps:spPr bwMode="auto">
                            <a:xfrm flipV="1">
                              <a:off x="4042" y="1319"/>
                              <a:ext cx="300" cy="2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78"/>
                          <wps:cNvCnPr/>
                          <wps:spPr bwMode="auto">
                            <a:xfrm flipH="1">
                              <a:off x="3996" y="1319"/>
                              <a:ext cx="300" cy="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79"/>
                          <wps:cNvCnPr/>
                          <wps:spPr bwMode="auto">
                            <a:xfrm flipV="1">
                              <a:off x="3949" y="1319"/>
                              <a:ext cx="300" cy="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80"/>
                          <wps:cNvCnPr/>
                          <wps:spPr bwMode="auto">
                            <a:xfrm flipH="1">
                              <a:off x="3901" y="1319"/>
                              <a:ext cx="301" cy="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81"/>
                          <wps:cNvCnPr/>
                          <wps:spPr bwMode="auto">
                            <a:xfrm flipV="1">
                              <a:off x="3853" y="1319"/>
                              <a:ext cx="303"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82"/>
                          <wps:cNvCnPr/>
                          <wps:spPr bwMode="auto">
                            <a:xfrm flipH="1">
                              <a:off x="3807" y="1319"/>
                              <a:ext cx="302"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83"/>
                          <wps:cNvCnPr/>
                          <wps:spPr bwMode="auto">
                            <a:xfrm flipV="1">
                              <a:off x="3758" y="1319"/>
                              <a:ext cx="305" cy="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84"/>
                          <wps:cNvCnPr/>
                          <wps:spPr bwMode="auto">
                            <a:xfrm flipH="1">
                              <a:off x="3710" y="1319"/>
                              <a:ext cx="308"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85"/>
                          <wps:cNvCnPr/>
                          <wps:spPr bwMode="auto">
                            <a:xfrm flipV="1">
                              <a:off x="3661" y="131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86"/>
                          <wps:cNvCnPr/>
                          <wps:spPr bwMode="auto">
                            <a:xfrm flipH="1">
                              <a:off x="3615" y="131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87"/>
                          <wps:cNvCnPr/>
                          <wps:spPr bwMode="auto">
                            <a:xfrm flipV="1">
                              <a:off x="3567" y="1319"/>
                              <a:ext cx="311" cy="3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88"/>
                          <wps:cNvCnPr/>
                          <wps:spPr bwMode="auto">
                            <a:xfrm flipH="1">
                              <a:off x="3519" y="1319"/>
                              <a:ext cx="312"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89"/>
                          <wps:cNvCnPr/>
                          <wps:spPr bwMode="auto">
                            <a:xfrm flipV="1">
                              <a:off x="3472" y="1319"/>
                              <a:ext cx="313"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90"/>
                          <wps:cNvCnPr/>
                          <wps:spPr bwMode="auto">
                            <a:xfrm flipH="1">
                              <a:off x="3424" y="1319"/>
                              <a:ext cx="314" cy="3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91"/>
                          <wps:cNvCnPr/>
                          <wps:spPr bwMode="auto">
                            <a:xfrm flipV="1">
                              <a:off x="3376" y="1319"/>
                              <a:ext cx="316" cy="3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92"/>
                          <wps:cNvCnPr/>
                          <wps:spPr bwMode="auto">
                            <a:xfrm flipH="1">
                              <a:off x="3329" y="1319"/>
                              <a:ext cx="316" cy="3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93"/>
                          <wps:cNvCnPr/>
                          <wps:spPr bwMode="auto">
                            <a:xfrm flipV="1">
                              <a:off x="3281" y="1319"/>
                              <a:ext cx="318" cy="3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194"/>
                          <wps:cNvCnPr/>
                          <wps:spPr bwMode="auto">
                            <a:xfrm flipH="1">
                              <a:off x="3232" y="1319"/>
                              <a:ext cx="320" cy="3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95"/>
                          <wps:cNvCnPr/>
                          <wps:spPr bwMode="auto">
                            <a:xfrm flipV="1">
                              <a:off x="3184" y="1319"/>
                              <a:ext cx="321" cy="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96"/>
                          <wps:cNvCnPr/>
                          <wps:spPr bwMode="auto">
                            <a:xfrm flipH="1">
                              <a:off x="3139" y="1319"/>
                              <a:ext cx="319" cy="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97"/>
                          <wps:cNvCnPr/>
                          <wps:spPr bwMode="auto">
                            <a:xfrm flipV="1">
                              <a:off x="3091" y="1319"/>
                              <a:ext cx="321" cy="3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98"/>
                          <wps:cNvCnPr/>
                          <wps:spPr bwMode="auto">
                            <a:xfrm flipH="1">
                              <a:off x="3043" y="1319"/>
                              <a:ext cx="322" cy="3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99"/>
                          <wps:cNvCnPr/>
                          <wps:spPr bwMode="auto">
                            <a:xfrm flipV="1">
                              <a:off x="2996" y="1319"/>
                              <a:ext cx="323" cy="3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200"/>
                          <wps:cNvCnPr/>
                          <wps:spPr bwMode="auto">
                            <a:xfrm flipH="1">
                              <a:off x="2948" y="1319"/>
                              <a:ext cx="324" cy="3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201"/>
                          <wps:cNvCnPr/>
                          <wps:spPr bwMode="auto">
                            <a:xfrm flipV="1">
                              <a:off x="2900" y="1319"/>
                              <a:ext cx="326"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202"/>
                          <wps:cNvCnPr/>
                          <wps:spPr bwMode="auto">
                            <a:xfrm flipH="1">
                              <a:off x="2854" y="1319"/>
                              <a:ext cx="325"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203"/>
                          <wps:cNvCnPr/>
                          <wps:spPr bwMode="auto">
                            <a:xfrm flipV="1">
                              <a:off x="2805" y="1319"/>
                              <a:ext cx="329" cy="3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204"/>
                          <wps:cNvCnPr/>
                          <wps:spPr bwMode="auto">
                            <a:xfrm flipH="1">
                              <a:off x="2756" y="1319"/>
                              <a:ext cx="332"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205"/>
                          <wps:cNvCnPr/>
                          <wps:spPr bwMode="auto">
                            <a:xfrm flipV="1">
                              <a:off x="2710" y="1319"/>
                              <a:ext cx="331"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206"/>
                          <wps:cNvCnPr/>
                          <wps:spPr bwMode="auto">
                            <a:xfrm flipH="1">
                              <a:off x="2662" y="1319"/>
                              <a:ext cx="333" cy="3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207"/>
                          <wps:cNvCnPr/>
                          <wps:spPr bwMode="auto">
                            <a:xfrm flipV="1">
                              <a:off x="2614" y="1319"/>
                              <a:ext cx="334" cy="3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208"/>
                          <wps:cNvCnPr/>
                          <wps:spPr bwMode="auto">
                            <a:xfrm flipH="1">
                              <a:off x="2566" y="1319"/>
                              <a:ext cx="336"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209"/>
                          <wps:cNvCnPr/>
                          <wps:spPr bwMode="auto">
                            <a:xfrm flipV="1">
                              <a:off x="2519" y="1319"/>
                              <a:ext cx="336"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210"/>
                          <wps:cNvCnPr/>
                          <wps:spPr bwMode="auto">
                            <a:xfrm flipH="1">
                              <a:off x="2471" y="1319"/>
                              <a:ext cx="338" cy="3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211"/>
                          <wps:cNvCnPr/>
                          <wps:spPr bwMode="auto">
                            <a:xfrm flipV="1">
                              <a:off x="2422" y="1319"/>
                              <a:ext cx="340"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212"/>
                          <wps:cNvCnPr/>
                          <wps:spPr bwMode="auto">
                            <a:xfrm flipH="1">
                              <a:off x="2375" y="1319"/>
                              <a:ext cx="340"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213"/>
                          <wps:cNvCnPr/>
                          <wps:spPr bwMode="auto">
                            <a:xfrm flipV="1">
                              <a:off x="2327" y="1319"/>
                              <a:ext cx="341" cy="3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214"/>
                          <wps:cNvCnPr/>
                          <wps:spPr bwMode="auto">
                            <a:xfrm flipH="1">
                              <a:off x="2279" y="1319"/>
                              <a:ext cx="343" cy="3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215"/>
                          <wps:cNvCnPr/>
                          <wps:spPr bwMode="auto">
                            <a:xfrm flipV="1">
                              <a:off x="2234" y="1319"/>
                              <a:ext cx="341" cy="3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216"/>
                          <wps:cNvCnPr/>
                          <wps:spPr bwMode="auto">
                            <a:xfrm flipH="1">
                              <a:off x="2186" y="1319"/>
                              <a:ext cx="343" cy="3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217"/>
                          <wps:cNvCnPr/>
                          <wps:spPr bwMode="auto">
                            <a:xfrm flipV="1">
                              <a:off x="2138" y="1319"/>
                              <a:ext cx="344" cy="3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218"/>
                          <wps:cNvCnPr/>
                          <wps:spPr bwMode="auto">
                            <a:xfrm flipH="1">
                              <a:off x="2091" y="1319"/>
                              <a:ext cx="345" cy="3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219"/>
                          <wps:cNvCnPr/>
                          <wps:spPr bwMode="auto">
                            <a:xfrm flipV="1">
                              <a:off x="2043" y="1319"/>
                              <a:ext cx="346" cy="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220"/>
                          <wps:cNvCnPr/>
                          <wps:spPr bwMode="auto">
                            <a:xfrm flipH="1">
                              <a:off x="1994" y="1319"/>
                              <a:ext cx="349"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221"/>
                          <wps:cNvCnPr/>
                          <wps:spPr bwMode="auto">
                            <a:xfrm flipV="1">
                              <a:off x="1946" y="1319"/>
                              <a:ext cx="350" cy="3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222"/>
                          <wps:cNvCnPr/>
                          <wps:spPr bwMode="auto">
                            <a:xfrm flipH="1">
                              <a:off x="1900" y="1319"/>
                              <a:ext cx="349" cy="3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223"/>
                          <wps:cNvCnPr/>
                          <wps:spPr bwMode="auto">
                            <a:xfrm flipV="1">
                              <a:off x="1852" y="1319"/>
                              <a:ext cx="353" cy="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224"/>
                          <wps:cNvCnPr/>
                          <wps:spPr bwMode="auto">
                            <a:xfrm flipH="1">
                              <a:off x="1803" y="1319"/>
                              <a:ext cx="355"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225"/>
                          <wps:cNvCnPr/>
                          <wps:spPr bwMode="auto">
                            <a:xfrm flipV="1">
                              <a:off x="1757" y="1319"/>
                              <a:ext cx="354"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226"/>
                          <wps:cNvCnPr/>
                          <wps:spPr bwMode="auto">
                            <a:xfrm flipH="1">
                              <a:off x="1709" y="1319"/>
                              <a:ext cx="356"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227"/>
                          <wps:cNvCnPr/>
                          <wps:spPr bwMode="auto">
                            <a:xfrm flipV="1">
                              <a:off x="1661" y="1319"/>
                              <a:ext cx="357" cy="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228"/>
                          <wps:cNvCnPr/>
                          <wps:spPr bwMode="auto">
                            <a:xfrm flipH="1">
                              <a:off x="1614" y="1319"/>
                              <a:ext cx="357" cy="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229"/>
                          <wps:cNvCnPr/>
                          <wps:spPr bwMode="auto">
                            <a:xfrm flipV="1">
                              <a:off x="1565" y="1319"/>
                              <a:ext cx="360" cy="3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30"/>
                          <wps:cNvCnPr/>
                          <wps:spPr bwMode="auto">
                            <a:xfrm flipH="1">
                              <a:off x="1517" y="1319"/>
                              <a:ext cx="361" cy="3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31"/>
                          <wps:cNvCnPr/>
                          <wps:spPr bwMode="auto">
                            <a:xfrm flipV="1">
                              <a:off x="1470" y="1319"/>
                              <a:ext cx="362" cy="3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32"/>
                          <wps:cNvCnPr/>
                          <wps:spPr bwMode="auto">
                            <a:xfrm flipH="1">
                              <a:off x="1422" y="1319"/>
                              <a:ext cx="363" cy="3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233"/>
                          <wps:cNvCnPr/>
                          <wps:spPr bwMode="auto">
                            <a:xfrm flipV="1">
                              <a:off x="1374" y="1319"/>
                              <a:ext cx="364" cy="3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234"/>
                          <wps:cNvCnPr/>
                          <wps:spPr bwMode="auto">
                            <a:xfrm flipH="1">
                              <a:off x="1328" y="1319"/>
                              <a:ext cx="364" cy="3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35"/>
                          <wps:cNvCnPr/>
                          <wps:spPr bwMode="auto">
                            <a:xfrm flipV="1">
                              <a:off x="1298" y="1319"/>
                              <a:ext cx="347"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236"/>
                          <wps:cNvCnPr/>
                          <wps:spPr bwMode="auto">
                            <a:xfrm flipH="1">
                              <a:off x="1298" y="1319"/>
                              <a:ext cx="301" cy="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237"/>
                          <wps:cNvCnPr/>
                          <wps:spPr bwMode="auto">
                            <a:xfrm flipV="1">
                              <a:off x="1298" y="1319"/>
                              <a:ext cx="254"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238"/>
                          <wps:cNvCnPr/>
                          <wps:spPr bwMode="auto">
                            <a:xfrm flipH="1">
                              <a:off x="1298" y="1319"/>
                              <a:ext cx="208" cy="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239"/>
                          <wps:cNvCnPr/>
                          <wps:spPr bwMode="auto">
                            <a:xfrm flipV="1">
                              <a:off x="1298" y="1319"/>
                              <a:ext cx="161" cy="1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240"/>
                          <wps:cNvCnPr/>
                          <wps:spPr bwMode="auto">
                            <a:xfrm flipH="1">
                              <a:off x="1298" y="1319"/>
                              <a:ext cx="115" cy="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241"/>
                          <wps:cNvCnPr/>
                          <wps:spPr bwMode="auto">
                            <a:xfrm flipV="1">
                              <a:off x="1298" y="1319"/>
                              <a:ext cx="68" cy="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242"/>
                          <wps:cNvCnPr/>
                          <wps:spPr bwMode="auto">
                            <a:xfrm flipH="1">
                              <a:off x="1298" y="1319"/>
                              <a:ext cx="23"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Freeform 243"/>
                          <wps:cNvSpPr>
                            <a:spLocks/>
                          </wps:cNvSpPr>
                          <wps:spPr bwMode="auto">
                            <a:xfrm>
                              <a:off x="1298" y="2122"/>
                              <a:ext cx="2756" cy="367"/>
                            </a:xfrm>
                            <a:custGeom>
                              <a:avLst/>
                              <a:gdLst>
                                <a:gd name="T0" fmla="*/ 0 w 5513"/>
                                <a:gd name="T1" fmla="*/ 0 h 735"/>
                                <a:gd name="T2" fmla="*/ 0 w 5513"/>
                                <a:gd name="T3" fmla="*/ 735 h 735"/>
                                <a:gd name="T4" fmla="*/ 5170 w 5513"/>
                                <a:gd name="T5" fmla="*/ 735 h 735"/>
                                <a:gd name="T6" fmla="*/ 5513 w 5513"/>
                                <a:gd name="T7" fmla="*/ 134 h 735"/>
                                <a:gd name="T8" fmla="*/ 0 w 5513"/>
                                <a:gd name="T9" fmla="*/ 0 h 735"/>
                              </a:gdLst>
                              <a:ahLst/>
                              <a:cxnLst>
                                <a:cxn ang="0">
                                  <a:pos x="T0" y="T1"/>
                                </a:cxn>
                                <a:cxn ang="0">
                                  <a:pos x="T2" y="T3"/>
                                </a:cxn>
                                <a:cxn ang="0">
                                  <a:pos x="T4" y="T5"/>
                                </a:cxn>
                                <a:cxn ang="0">
                                  <a:pos x="T6" y="T7"/>
                                </a:cxn>
                                <a:cxn ang="0">
                                  <a:pos x="T8" y="T9"/>
                                </a:cxn>
                              </a:cxnLst>
                              <a:rect l="0" t="0" r="r" b="b"/>
                              <a:pathLst>
                                <a:path w="5513" h="735">
                                  <a:moveTo>
                                    <a:pt x="0" y="0"/>
                                  </a:moveTo>
                                  <a:lnTo>
                                    <a:pt x="0" y="735"/>
                                  </a:lnTo>
                                  <a:lnTo>
                                    <a:pt x="5170" y="735"/>
                                  </a:lnTo>
                                  <a:lnTo>
                                    <a:pt x="5513" y="134"/>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712" name="Line 244"/>
                          <wps:cNvCnPr/>
                          <wps:spPr bwMode="auto">
                            <a:xfrm flipH="1">
                              <a:off x="3872" y="2461"/>
                              <a:ext cx="28"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245"/>
                          <wps:cNvCnPr/>
                          <wps:spPr bwMode="auto">
                            <a:xfrm flipV="1">
                              <a:off x="3825" y="2351"/>
                              <a:ext cx="138" cy="1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246"/>
                          <wps:cNvCnPr/>
                          <wps:spPr bwMode="auto">
                            <a:xfrm flipH="1">
                              <a:off x="3779" y="2241"/>
                              <a:ext cx="247" cy="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247"/>
                          <wps:cNvCnPr/>
                          <wps:spPr bwMode="auto">
                            <a:xfrm flipV="1">
                              <a:off x="3732" y="2189"/>
                              <a:ext cx="299" cy="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248"/>
                          <wps:cNvCnPr/>
                          <wps:spPr bwMode="auto">
                            <a:xfrm flipH="1">
                              <a:off x="3685" y="2187"/>
                              <a:ext cx="301" cy="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249"/>
                          <wps:cNvCnPr/>
                          <wps:spPr bwMode="auto">
                            <a:xfrm flipV="1">
                              <a:off x="3638" y="2186"/>
                              <a:ext cx="303" cy="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250"/>
                          <wps:cNvCnPr/>
                          <wps:spPr bwMode="auto">
                            <a:xfrm flipH="1">
                              <a:off x="3592" y="2186"/>
                              <a:ext cx="303" cy="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251"/>
                          <wps:cNvCnPr/>
                          <wps:spPr bwMode="auto">
                            <a:xfrm flipV="1">
                              <a:off x="3545" y="2184"/>
                              <a:ext cx="305" cy="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252"/>
                          <wps:cNvCnPr/>
                          <wps:spPr bwMode="auto">
                            <a:xfrm flipH="1">
                              <a:off x="3499" y="2183"/>
                              <a:ext cx="306" cy="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53"/>
                          <wps:cNvCnPr/>
                          <wps:spPr bwMode="auto">
                            <a:xfrm flipV="1">
                              <a:off x="3452" y="2183"/>
                              <a:ext cx="306" cy="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54"/>
                          <wps:cNvCnPr/>
                          <wps:spPr bwMode="auto">
                            <a:xfrm flipH="1">
                              <a:off x="3405" y="2181"/>
                              <a:ext cx="309"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255"/>
                          <wps:cNvCnPr/>
                          <wps:spPr bwMode="auto">
                            <a:xfrm flipV="1">
                              <a:off x="3359" y="217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256"/>
                          <wps:cNvCnPr/>
                          <wps:spPr bwMode="auto">
                            <a:xfrm flipH="1">
                              <a:off x="3312" y="217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257"/>
                          <wps:cNvCnPr/>
                          <wps:spPr bwMode="auto">
                            <a:xfrm flipV="1">
                              <a:off x="3266" y="2178"/>
                              <a:ext cx="311" cy="3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258"/>
                          <wps:cNvCnPr/>
                          <wps:spPr bwMode="auto">
                            <a:xfrm flipH="1">
                              <a:off x="3219" y="2176"/>
                              <a:ext cx="313"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259"/>
                          <wps:cNvCnPr/>
                          <wps:spPr bwMode="auto">
                            <a:xfrm flipV="1">
                              <a:off x="3173" y="2176"/>
                              <a:ext cx="313"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260"/>
                          <wps:cNvCnPr/>
                          <wps:spPr bwMode="auto">
                            <a:xfrm flipH="1">
                              <a:off x="3128" y="2174"/>
                              <a:ext cx="313" cy="3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261"/>
                          <wps:cNvCnPr/>
                          <wps:spPr bwMode="auto">
                            <a:xfrm flipV="1">
                              <a:off x="3081" y="2172"/>
                              <a:ext cx="315"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262"/>
                          <wps:cNvCnPr/>
                          <wps:spPr bwMode="auto">
                            <a:xfrm flipH="1">
                              <a:off x="3035" y="2172"/>
                              <a:ext cx="314"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263"/>
                          <wps:cNvCnPr/>
                          <wps:spPr bwMode="auto">
                            <a:xfrm flipV="1">
                              <a:off x="2988" y="2171"/>
                              <a:ext cx="316" cy="3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264"/>
                          <wps:cNvCnPr/>
                          <wps:spPr bwMode="auto">
                            <a:xfrm flipH="1">
                              <a:off x="2941" y="2169"/>
                              <a:ext cx="318" cy="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265"/>
                          <wps:cNvCnPr/>
                          <wps:spPr bwMode="auto">
                            <a:xfrm flipV="1">
                              <a:off x="2894" y="2169"/>
                              <a:ext cx="318" cy="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266"/>
                          <wps:cNvCnPr/>
                          <wps:spPr bwMode="auto">
                            <a:xfrm flipH="1">
                              <a:off x="2848" y="2167"/>
                              <a:ext cx="320" cy="3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267"/>
                          <wps:cNvCnPr/>
                          <wps:spPr bwMode="auto">
                            <a:xfrm flipV="1">
                              <a:off x="2801" y="2166"/>
                              <a:ext cx="324" cy="3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268"/>
                          <wps:cNvCnPr/>
                          <wps:spPr bwMode="auto">
                            <a:xfrm flipH="1">
                              <a:off x="2755" y="2166"/>
                              <a:ext cx="323" cy="3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269"/>
                          <wps:cNvCnPr/>
                          <wps:spPr bwMode="auto">
                            <a:xfrm flipV="1">
                              <a:off x="2708" y="2164"/>
                              <a:ext cx="325" cy="3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270"/>
                          <wps:cNvCnPr/>
                          <wps:spPr bwMode="auto">
                            <a:xfrm flipH="1">
                              <a:off x="2662" y="2164"/>
                              <a:ext cx="324" cy="3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271"/>
                          <wps:cNvCnPr/>
                          <wps:spPr bwMode="auto">
                            <a:xfrm flipV="1">
                              <a:off x="2615" y="2162"/>
                              <a:ext cx="326"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272"/>
                          <wps:cNvCnPr/>
                          <wps:spPr bwMode="auto">
                            <a:xfrm flipH="1">
                              <a:off x="2569" y="2161"/>
                              <a:ext cx="327" cy="3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273"/>
                          <wps:cNvCnPr/>
                          <wps:spPr bwMode="auto">
                            <a:xfrm flipV="1">
                              <a:off x="2522" y="2161"/>
                              <a:ext cx="328" cy="3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274"/>
                          <wps:cNvCnPr/>
                          <wps:spPr bwMode="auto">
                            <a:xfrm flipH="1">
                              <a:off x="2476" y="2159"/>
                              <a:ext cx="329" cy="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275"/>
                          <wps:cNvCnPr/>
                          <wps:spPr bwMode="auto">
                            <a:xfrm flipV="1">
                              <a:off x="2429" y="2158"/>
                              <a:ext cx="331"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276"/>
                          <wps:cNvCnPr/>
                          <wps:spPr bwMode="auto">
                            <a:xfrm flipH="1">
                              <a:off x="2383" y="2158"/>
                              <a:ext cx="330"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277"/>
                          <wps:cNvCnPr/>
                          <wps:spPr bwMode="auto">
                            <a:xfrm flipV="1">
                              <a:off x="2336" y="2156"/>
                              <a:ext cx="332" cy="3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278"/>
                          <wps:cNvCnPr/>
                          <wps:spPr bwMode="auto">
                            <a:xfrm flipH="1">
                              <a:off x="2290" y="2154"/>
                              <a:ext cx="333" cy="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279"/>
                          <wps:cNvCnPr/>
                          <wps:spPr bwMode="auto">
                            <a:xfrm flipV="1">
                              <a:off x="2245" y="2154"/>
                              <a:ext cx="332" cy="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280"/>
                          <wps:cNvCnPr/>
                          <wps:spPr bwMode="auto">
                            <a:xfrm flipH="1">
                              <a:off x="2197" y="2153"/>
                              <a:ext cx="335"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281"/>
                          <wps:cNvCnPr/>
                          <wps:spPr bwMode="auto">
                            <a:xfrm flipV="1">
                              <a:off x="2151" y="2150"/>
                              <a:ext cx="336"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282"/>
                          <wps:cNvCnPr/>
                          <wps:spPr bwMode="auto">
                            <a:xfrm flipH="1">
                              <a:off x="2104" y="2150"/>
                              <a:ext cx="336"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283"/>
                          <wps:cNvCnPr/>
                          <wps:spPr bwMode="auto">
                            <a:xfrm flipV="1">
                              <a:off x="2058" y="2149"/>
                              <a:ext cx="337" cy="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284"/>
                          <wps:cNvCnPr/>
                          <wps:spPr bwMode="auto">
                            <a:xfrm flipH="1">
                              <a:off x="2011" y="2147"/>
                              <a:ext cx="340" cy="3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285"/>
                          <wps:cNvCnPr/>
                          <wps:spPr bwMode="auto">
                            <a:xfrm flipV="1">
                              <a:off x="1965" y="2147"/>
                              <a:ext cx="339" cy="3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286"/>
                          <wps:cNvCnPr/>
                          <wps:spPr bwMode="auto">
                            <a:xfrm flipH="1">
                              <a:off x="1918" y="2146"/>
                              <a:ext cx="341" cy="3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287"/>
                          <wps:cNvCnPr/>
                          <wps:spPr bwMode="auto">
                            <a:xfrm flipV="1">
                              <a:off x="1872" y="2144"/>
                              <a:ext cx="344" cy="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288"/>
                          <wps:cNvCnPr/>
                          <wps:spPr bwMode="auto">
                            <a:xfrm flipH="1">
                              <a:off x="1825" y="2144"/>
                              <a:ext cx="344" cy="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289"/>
                          <wps:cNvCnPr/>
                          <wps:spPr bwMode="auto">
                            <a:xfrm flipV="1">
                              <a:off x="1779" y="2142"/>
                              <a:ext cx="345" cy="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290"/>
                          <wps:cNvCnPr/>
                          <wps:spPr bwMode="auto">
                            <a:xfrm flipH="1">
                              <a:off x="1732" y="2141"/>
                              <a:ext cx="347"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291"/>
                          <wps:cNvCnPr/>
                          <wps:spPr bwMode="auto">
                            <a:xfrm flipV="1">
                              <a:off x="1685" y="2141"/>
                              <a:ext cx="348"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292"/>
                          <wps:cNvCnPr/>
                          <wps:spPr bwMode="auto">
                            <a:xfrm flipH="1">
                              <a:off x="1639" y="2139"/>
                              <a:ext cx="349"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293"/>
                          <wps:cNvCnPr/>
                          <wps:spPr bwMode="auto">
                            <a:xfrm flipV="1">
                              <a:off x="1592" y="2137"/>
                              <a:ext cx="351" cy="3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294"/>
                          <wps:cNvCnPr/>
                          <wps:spPr bwMode="auto">
                            <a:xfrm flipH="1">
                              <a:off x="1546" y="2137"/>
                              <a:ext cx="350" cy="3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295"/>
                          <wps:cNvCnPr/>
                          <wps:spPr bwMode="auto">
                            <a:xfrm flipV="1">
                              <a:off x="1499" y="2136"/>
                              <a:ext cx="353" cy="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296"/>
                          <wps:cNvCnPr/>
                          <wps:spPr bwMode="auto">
                            <a:xfrm flipH="1">
                              <a:off x="1452" y="2134"/>
                              <a:ext cx="355"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297"/>
                          <wps:cNvCnPr/>
                          <wps:spPr bwMode="auto">
                            <a:xfrm flipV="1">
                              <a:off x="1406" y="2134"/>
                              <a:ext cx="354"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298"/>
                          <wps:cNvCnPr/>
                          <wps:spPr bwMode="auto">
                            <a:xfrm flipH="1">
                              <a:off x="1359" y="2133"/>
                              <a:ext cx="356"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299"/>
                          <wps:cNvCnPr/>
                          <wps:spPr bwMode="auto">
                            <a:xfrm flipV="1">
                              <a:off x="1314" y="2131"/>
                              <a:ext cx="356" cy="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300"/>
                          <wps:cNvCnPr/>
                          <wps:spPr bwMode="auto">
                            <a:xfrm flipH="1">
                              <a:off x="1298" y="2131"/>
                              <a:ext cx="326" cy="3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301"/>
                          <wps:cNvCnPr/>
                          <wps:spPr bwMode="auto">
                            <a:xfrm flipV="1">
                              <a:off x="1298" y="2129"/>
                              <a:ext cx="281" cy="2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302"/>
                          <wps:cNvCnPr/>
                          <wps:spPr bwMode="auto">
                            <a:xfrm flipH="1">
                              <a:off x="1298" y="2127"/>
                              <a:ext cx="236" cy="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303"/>
                          <wps:cNvCnPr/>
                          <wps:spPr bwMode="auto">
                            <a:xfrm flipV="1">
                              <a:off x="1298" y="2127"/>
                              <a:ext cx="189" cy="1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304"/>
                          <wps:cNvCnPr/>
                          <wps:spPr bwMode="auto">
                            <a:xfrm flipH="1">
                              <a:off x="1298" y="2125"/>
                              <a:ext cx="144" cy="1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305"/>
                          <wps:cNvCnPr/>
                          <wps:spPr bwMode="auto">
                            <a:xfrm flipV="1">
                              <a:off x="1298" y="2124"/>
                              <a:ext cx="99" cy="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306"/>
                          <wps:cNvCnPr/>
                          <wps:spPr bwMode="auto">
                            <a:xfrm flipH="1">
                              <a:off x="1298" y="2124"/>
                              <a:ext cx="53" cy="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307"/>
                          <wps:cNvCnPr/>
                          <wps:spPr bwMode="auto">
                            <a:xfrm flipV="1">
                              <a:off x="1298" y="2122"/>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Freeform 308"/>
                          <wps:cNvSpPr>
                            <a:spLocks/>
                          </wps:cNvSpPr>
                          <wps:spPr bwMode="auto">
                            <a:xfrm>
                              <a:off x="4504" y="1319"/>
                              <a:ext cx="3319" cy="289"/>
                            </a:xfrm>
                            <a:custGeom>
                              <a:avLst/>
                              <a:gdLst>
                                <a:gd name="T0" fmla="*/ 4822 w 6638"/>
                                <a:gd name="T1" fmla="*/ 0 h 578"/>
                                <a:gd name="T2" fmla="*/ 333 w 6638"/>
                                <a:gd name="T3" fmla="*/ 0 h 578"/>
                                <a:gd name="T4" fmla="*/ 0 w 6638"/>
                                <a:gd name="T5" fmla="*/ 578 h 578"/>
                                <a:gd name="T6" fmla="*/ 1674 w 6638"/>
                                <a:gd name="T7" fmla="*/ 537 h 578"/>
                                <a:gd name="T8" fmla="*/ 4822 w 6638"/>
                                <a:gd name="T9" fmla="*/ 537 h 578"/>
                                <a:gd name="T10" fmla="*/ 6638 w 6638"/>
                                <a:gd name="T11" fmla="*/ 193 h 578"/>
                                <a:gd name="T12" fmla="*/ 6638 w 6638"/>
                                <a:gd name="T13" fmla="*/ 0 h 578"/>
                                <a:gd name="T14" fmla="*/ 4822 w 6638"/>
                                <a:gd name="T15" fmla="*/ 0 h 5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38" h="578">
                                  <a:moveTo>
                                    <a:pt x="4822" y="0"/>
                                  </a:moveTo>
                                  <a:lnTo>
                                    <a:pt x="333" y="0"/>
                                  </a:lnTo>
                                  <a:lnTo>
                                    <a:pt x="0" y="578"/>
                                  </a:lnTo>
                                  <a:lnTo>
                                    <a:pt x="1674" y="537"/>
                                  </a:lnTo>
                                  <a:lnTo>
                                    <a:pt x="4822" y="537"/>
                                  </a:lnTo>
                                  <a:lnTo>
                                    <a:pt x="6638" y="193"/>
                                  </a:lnTo>
                                  <a:lnTo>
                                    <a:pt x="6638" y="0"/>
                                  </a:lnTo>
                                  <a:lnTo>
                                    <a:pt x="4822"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777" name="Line 309"/>
                          <wps:cNvCnPr/>
                          <wps:spPr bwMode="auto">
                            <a:xfrm flipH="1">
                              <a:off x="7768" y="1371"/>
                              <a:ext cx="55" cy="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310"/>
                          <wps:cNvCnPr/>
                          <wps:spPr bwMode="auto">
                            <a:xfrm flipV="1">
                              <a:off x="7709" y="1326"/>
                              <a:ext cx="114" cy="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311"/>
                          <wps:cNvCnPr/>
                          <wps:spPr bwMode="auto">
                            <a:xfrm flipH="1">
                              <a:off x="7653" y="1319"/>
                              <a:ext cx="129" cy="1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312"/>
                          <wps:cNvCnPr/>
                          <wps:spPr bwMode="auto">
                            <a:xfrm flipV="1">
                              <a:off x="7596" y="1319"/>
                              <a:ext cx="140" cy="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313"/>
                          <wps:cNvCnPr/>
                          <wps:spPr bwMode="auto">
                            <a:xfrm flipH="1">
                              <a:off x="7539" y="1319"/>
                              <a:ext cx="150" cy="1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314"/>
                          <wps:cNvCnPr/>
                          <wps:spPr bwMode="auto">
                            <a:xfrm flipV="1">
                              <a:off x="7482" y="1319"/>
                              <a:ext cx="161" cy="1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315"/>
                          <wps:cNvCnPr/>
                          <wps:spPr bwMode="auto">
                            <a:xfrm flipH="1">
                              <a:off x="7425" y="1319"/>
                              <a:ext cx="173" cy="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316"/>
                          <wps:cNvCnPr/>
                          <wps:spPr bwMode="auto">
                            <a:xfrm flipV="1">
                              <a:off x="7367" y="1319"/>
                              <a:ext cx="184" cy="1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317"/>
                          <wps:cNvCnPr/>
                          <wps:spPr bwMode="auto">
                            <a:xfrm flipH="1">
                              <a:off x="7310" y="1319"/>
                              <a:ext cx="195" cy="1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318"/>
                          <wps:cNvCnPr/>
                          <wps:spPr bwMode="auto">
                            <a:xfrm flipV="1">
                              <a:off x="7252" y="1319"/>
                              <a:ext cx="206" cy="2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319"/>
                          <wps:cNvCnPr/>
                          <wps:spPr bwMode="auto">
                            <a:xfrm flipH="1">
                              <a:off x="7195" y="1319"/>
                              <a:ext cx="217"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320"/>
                          <wps:cNvCnPr/>
                          <wps:spPr bwMode="auto">
                            <a:xfrm flipV="1">
                              <a:off x="7137" y="1319"/>
                              <a:ext cx="228" cy="2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321"/>
                          <wps:cNvCnPr/>
                          <wps:spPr bwMode="auto">
                            <a:xfrm flipH="1">
                              <a:off x="7081" y="1319"/>
                              <a:ext cx="238" cy="2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322"/>
                          <wps:cNvCnPr/>
                          <wps:spPr bwMode="auto">
                            <a:xfrm flipV="1">
                              <a:off x="7022" y="1319"/>
                              <a:ext cx="250" cy="2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323"/>
                          <wps:cNvCnPr/>
                          <wps:spPr bwMode="auto">
                            <a:xfrm flipH="1">
                              <a:off x="6966" y="1319"/>
                              <a:ext cx="259"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324"/>
                          <wps:cNvCnPr/>
                          <wps:spPr bwMode="auto">
                            <a:xfrm flipV="1">
                              <a:off x="6909"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325"/>
                          <wps:cNvCnPr/>
                          <wps:spPr bwMode="auto">
                            <a:xfrm flipH="1">
                              <a:off x="6862"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326"/>
                          <wps:cNvCnPr/>
                          <wps:spPr bwMode="auto">
                            <a:xfrm flipV="1">
                              <a:off x="6816"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327"/>
                          <wps:cNvCnPr/>
                          <wps:spPr bwMode="auto">
                            <a:xfrm flipH="1">
                              <a:off x="6769"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328"/>
                          <wps:cNvCnPr/>
                          <wps:spPr bwMode="auto">
                            <a:xfrm flipV="1">
                              <a:off x="6724"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329"/>
                          <wps:cNvCnPr/>
                          <wps:spPr bwMode="auto">
                            <a:xfrm flipH="1">
                              <a:off x="6678"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330"/>
                          <wps:cNvCnPr/>
                          <wps:spPr bwMode="auto">
                            <a:xfrm flipV="1">
                              <a:off x="6631"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331"/>
                          <wps:cNvCnPr/>
                          <wps:spPr bwMode="auto">
                            <a:xfrm flipH="1">
                              <a:off x="6585"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332"/>
                          <wps:cNvCnPr/>
                          <wps:spPr bwMode="auto">
                            <a:xfrm flipV="1">
                              <a:off x="6538"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333"/>
                          <wps:cNvCnPr/>
                          <wps:spPr bwMode="auto">
                            <a:xfrm flipH="1">
                              <a:off x="6492"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334"/>
                          <wps:cNvCnPr/>
                          <wps:spPr bwMode="auto">
                            <a:xfrm flipV="1">
                              <a:off x="6445"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335"/>
                          <wps:cNvCnPr/>
                          <wps:spPr bwMode="auto">
                            <a:xfrm flipH="1">
                              <a:off x="6399"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336"/>
                          <wps:cNvCnPr/>
                          <wps:spPr bwMode="auto">
                            <a:xfrm flipV="1">
                              <a:off x="6352"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337"/>
                          <wps:cNvCnPr/>
                          <wps:spPr bwMode="auto">
                            <a:xfrm flipH="1">
                              <a:off x="6306"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338"/>
                          <wps:cNvCnPr/>
                          <wps:spPr bwMode="auto">
                            <a:xfrm flipV="1">
                              <a:off x="6259"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339"/>
                          <wps:cNvCnPr/>
                          <wps:spPr bwMode="auto">
                            <a:xfrm flipH="1">
                              <a:off x="6213"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340"/>
                          <wps:cNvCnPr/>
                          <wps:spPr bwMode="auto">
                            <a:xfrm flipV="1">
                              <a:off x="6165"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341"/>
                          <wps:cNvCnPr/>
                          <wps:spPr bwMode="auto">
                            <a:xfrm flipH="1">
                              <a:off x="6119"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342"/>
                          <wps:cNvCnPr/>
                          <wps:spPr bwMode="auto">
                            <a:xfrm flipV="1">
                              <a:off x="6072"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343"/>
                          <wps:cNvCnPr/>
                          <wps:spPr bwMode="auto">
                            <a:xfrm flipH="1">
                              <a:off x="6026"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344"/>
                          <wps:cNvCnPr/>
                          <wps:spPr bwMode="auto">
                            <a:xfrm flipV="1">
                              <a:off x="5979"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345"/>
                          <wps:cNvCnPr/>
                          <wps:spPr bwMode="auto">
                            <a:xfrm flipH="1">
                              <a:off x="5933"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814" name="Line 346"/>
                        <wps:cNvCnPr/>
                        <wps:spPr bwMode="auto">
                          <a:xfrm flipV="1">
                            <a:off x="3737610"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347"/>
                        <wps:cNvCnPr/>
                        <wps:spPr bwMode="auto">
                          <a:xfrm flipH="1">
                            <a:off x="370776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348"/>
                        <wps:cNvCnPr/>
                        <wps:spPr bwMode="auto">
                          <a:xfrm flipV="1">
                            <a:off x="3679825" y="1052195"/>
                            <a:ext cx="169545"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349"/>
                        <wps:cNvCnPr/>
                        <wps:spPr bwMode="auto">
                          <a:xfrm flipH="1">
                            <a:off x="3649980"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350"/>
                        <wps:cNvCnPr/>
                        <wps:spPr bwMode="auto">
                          <a:xfrm flipV="1">
                            <a:off x="3620135"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351"/>
                        <wps:cNvCnPr/>
                        <wps:spPr bwMode="auto">
                          <a:xfrm flipH="1">
                            <a:off x="3590925"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352"/>
                        <wps:cNvCnPr/>
                        <wps:spPr bwMode="auto">
                          <a:xfrm flipV="1">
                            <a:off x="3561080"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353"/>
                        <wps:cNvCnPr/>
                        <wps:spPr bwMode="auto">
                          <a:xfrm flipH="1">
                            <a:off x="3531870" y="1052195"/>
                            <a:ext cx="170815"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354"/>
                        <wps:cNvCnPr/>
                        <wps:spPr bwMode="auto">
                          <a:xfrm flipV="1">
                            <a:off x="350202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355"/>
                        <wps:cNvCnPr/>
                        <wps:spPr bwMode="auto">
                          <a:xfrm flipH="1">
                            <a:off x="3472815" y="1052195"/>
                            <a:ext cx="170815"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356"/>
                        <wps:cNvCnPr/>
                        <wps:spPr bwMode="auto">
                          <a:xfrm flipV="1">
                            <a:off x="344233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357"/>
                        <wps:cNvCnPr/>
                        <wps:spPr bwMode="auto">
                          <a:xfrm flipH="1">
                            <a:off x="341312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358"/>
                        <wps:cNvCnPr/>
                        <wps:spPr bwMode="auto">
                          <a:xfrm flipV="1">
                            <a:off x="3383280"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359"/>
                        <wps:cNvCnPr/>
                        <wps:spPr bwMode="auto">
                          <a:xfrm flipH="1">
                            <a:off x="3352800" y="1052195"/>
                            <a:ext cx="172085" cy="172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360"/>
                        <wps:cNvCnPr/>
                        <wps:spPr bwMode="auto">
                          <a:xfrm flipV="1">
                            <a:off x="3322320" y="1052195"/>
                            <a:ext cx="173355" cy="172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361"/>
                        <wps:cNvCnPr/>
                        <wps:spPr bwMode="auto">
                          <a:xfrm flipH="1">
                            <a:off x="3293110" y="1052195"/>
                            <a:ext cx="172720" cy="172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362"/>
                        <wps:cNvCnPr/>
                        <wps:spPr bwMode="auto">
                          <a:xfrm flipV="1">
                            <a:off x="3262630" y="1052195"/>
                            <a:ext cx="173990" cy="173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363"/>
                        <wps:cNvCnPr/>
                        <wps:spPr bwMode="auto">
                          <a:xfrm flipH="1">
                            <a:off x="3231515" y="1052195"/>
                            <a:ext cx="175260" cy="175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364"/>
                        <wps:cNvCnPr/>
                        <wps:spPr bwMode="auto">
                          <a:xfrm flipV="1">
                            <a:off x="3202305" y="1052195"/>
                            <a:ext cx="175260" cy="175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365"/>
                        <wps:cNvCnPr/>
                        <wps:spPr bwMode="auto">
                          <a:xfrm flipH="1">
                            <a:off x="3171825" y="1052195"/>
                            <a:ext cx="175895" cy="175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366"/>
                        <wps:cNvCnPr/>
                        <wps:spPr bwMode="auto">
                          <a:xfrm flipV="1">
                            <a:off x="3140710" y="1052195"/>
                            <a:ext cx="177800" cy="1771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367"/>
                        <wps:cNvCnPr/>
                        <wps:spPr bwMode="auto">
                          <a:xfrm flipH="1">
                            <a:off x="3112135" y="1052195"/>
                            <a:ext cx="176530" cy="1771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368"/>
                        <wps:cNvCnPr/>
                        <wps:spPr bwMode="auto">
                          <a:xfrm flipV="1">
                            <a:off x="3081655" y="1052195"/>
                            <a:ext cx="177800"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369"/>
                        <wps:cNvCnPr/>
                        <wps:spPr bwMode="auto">
                          <a:xfrm flipH="1">
                            <a:off x="3051175" y="1052195"/>
                            <a:ext cx="178435" cy="179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370"/>
                        <wps:cNvCnPr/>
                        <wps:spPr bwMode="auto">
                          <a:xfrm flipV="1">
                            <a:off x="3021330" y="1052195"/>
                            <a:ext cx="179070" cy="179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371"/>
                        <wps:cNvCnPr/>
                        <wps:spPr bwMode="auto">
                          <a:xfrm flipH="1">
                            <a:off x="2990850" y="1052195"/>
                            <a:ext cx="179070" cy="180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372"/>
                        <wps:cNvCnPr/>
                        <wps:spPr bwMode="auto">
                          <a:xfrm flipV="1">
                            <a:off x="2960370" y="1052195"/>
                            <a:ext cx="180340" cy="181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373"/>
                        <wps:cNvCnPr/>
                        <wps:spPr bwMode="auto">
                          <a:xfrm flipH="1">
                            <a:off x="2930525" y="1052195"/>
                            <a:ext cx="181610" cy="181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374"/>
                        <wps:cNvCnPr/>
                        <wps:spPr bwMode="auto">
                          <a:xfrm flipV="1">
                            <a:off x="2900045" y="1052195"/>
                            <a:ext cx="182245" cy="182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375"/>
                        <wps:cNvCnPr/>
                        <wps:spPr bwMode="auto">
                          <a:xfrm flipH="1">
                            <a:off x="2868930" y="1052195"/>
                            <a:ext cx="184150" cy="183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376"/>
                        <wps:cNvCnPr/>
                        <wps:spPr bwMode="auto">
                          <a:xfrm flipV="1">
                            <a:off x="2887345" y="1052195"/>
                            <a:ext cx="135890" cy="1358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377"/>
                        <wps:cNvCnPr/>
                        <wps:spPr bwMode="auto">
                          <a:xfrm flipH="1">
                            <a:off x="2927350" y="1052195"/>
                            <a:ext cx="66675" cy="66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378"/>
                        <wps:cNvSpPr>
                          <a:spLocks/>
                        </wps:cNvSpPr>
                        <wps:spPr bwMode="auto">
                          <a:xfrm>
                            <a:off x="2537460" y="1606550"/>
                            <a:ext cx="2430145" cy="188595"/>
                          </a:xfrm>
                          <a:custGeom>
                            <a:avLst/>
                            <a:gdLst>
                              <a:gd name="T0" fmla="*/ 5837 w 7653"/>
                              <a:gd name="T1" fmla="*/ 595 h 595"/>
                              <a:gd name="T2" fmla="*/ 0 w 7653"/>
                              <a:gd name="T3" fmla="*/ 595 h 595"/>
                              <a:gd name="T4" fmla="*/ 340 w 7653"/>
                              <a:gd name="T5" fmla="*/ 0 h 595"/>
                              <a:gd name="T6" fmla="*/ 2689 w 7653"/>
                              <a:gd name="T7" fmla="*/ 58 h 595"/>
                              <a:gd name="T8" fmla="*/ 5837 w 7653"/>
                              <a:gd name="T9" fmla="*/ 58 h 595"/>
                              <a:gd name="T10" fmla="*/ 7653 w 7653"/>
                              <a:gd name="T11" fmla="*/ 402 h 595"/>
                              <a:gd name="T12" fmla="*/ 7653 w 7653"/>
                              <a:gd name="T13" fmla="*/ 595 h 595"/>
                              <a:gd name="T14" fmla="*/ 5837 w 7653"/>
                              <a:gd name="T15" fmla="*/ 595 h 5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3" h="595">
                                <a:moveTo>
                                  <a:pt x="5837" y="595"/>
                                </a:moveTo>
                                <a:lnTo>
                                  <a:pt x="0" y="595"/>
                                </a:lnTo>
                                <a:lnTo>
                                  <a:pt x="340" y="0"/>
                                </a:lnTo>
                                <a:lnTo>
                                  <a:pt x="2689" y="58"/>
                                </a:lnTo>
                                <a:lnTo>
                                  <a:pt x="5837" y="58"/>
                                </a:lnTo>
                                <a:lnTo>
                                  <a:pt x="7653" y="402"/>
                                </a:lnTo>
                                <a:lnTo>
                                  <a:pt x="7653" y="595"/>
                                </a:lnTo>
                                <a:lnTo>
                                  <a:pt x="5837" y="59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847" name="Line 379"/>
                        <wps:cNvCnPr/>
                        <wps:spPr bwMode="auto">
                          <a:xfrm flipV="1">
                            <a:off x="4937760" y="1765935"/>
                            <a:ext cx="29845"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380"/>
                        <wps:cNvCnPr/>
                        <wps:spPr bwMode="auto">
                          <a:xfrm flipH="1">
                            <a:off x="4908550" y="1736090"/>
                            <a:ext cx="59055" cy="59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381"/>
                        <wps:cNvCnPr/>
                        <wps:spPr bwMode="auto">
                          <a:xfrm flipV="1">
                            <a:off x="4878705" y="1729740"/>
                            <a:ext cx="65405"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382"/>
                        <wps:cNvCnPr/>
                        <wps:spPr bwMode="auto">
                          <a:xfrm flipH="1">
                            <a:off x="4848860" y="1724025"/>
                            <a:ext cx="71120" cy="71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383"/>
                        <wps:cNvCnPr/>
                        <wps:spPr bwMode="auto">
                          <a:xfrm flipV="1">
                            <a:off x="4820920" y="1720215"/>
                            <a:ext cx="73660" cy="749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384"/>
                        <wps:cNvCnPr/>
                        <wps:spPr bwMode="auto">
                          <a:xfrm flipH="1">
                            <a:off x="4791075" y="1716405"/>
                            <a:ext cx="78105" cy="787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385"/>
                        <wps:cNvCnPr/>
                        <wps:spPr bwMode="auto">
                          <a:xfrm flipV="1">
                            <a:off x="4761230" y="1710690"/>
                            <a:ext cx="84455" cy="84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386"/>
                        <wps:cNvCnPr/>
                        <wps:spPr bwMode="auto">
                          <a:xfrm flipH="1">
                            <a:off x="4732020" y="1706245"/>
                            <a:ext cx="88900" cy="8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387"/>
                        <wps:cNvCnPr/>
                        <wps:spPr bwMode="auto">
                          <a:xfrm flipV="1">
                            <a:off x="4702175" y="1701165"/>
                            <a:ext cx="93980" cy="939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388"/>
                        <wps:cNvCnPr/>
                        <wps:spPr bwMode="auto">
                          <a:xfrm flipH="1">
                            <a:off x="4672330" y="1696720"/>
                            <a:ext cx="98425" cy="98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389"/>
                        <wps:cNvCnPr/>
                        <wps:spPr bwMode="auto">
                          <a:xfrm flipV="1">
                            <a:off x="4643120" y="1691640"/>
                            <a:ext cx="103505" cy="103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390"/>
                        <wps:cNvCnPr/>
                        <wps:spPr bwMode="auto">
                          <a:xfrm flipH="1">
                            <a:off x="4613275" y="1687195"/>
                            <a:ext cx="107950" cy="1079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391"/>
                        <wps:cNvCnPr/>
                        <wps:spPr bwMode="auto">
                          <a:xfrm flipV="1">
                            <a:off x="4584065" y="1683385"/>
                            <a:ext cx="111760" cy="111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392"/>
                        <wps:cNvCnPr/>
                        <wps:spPr bwMode="auto">
                          <a:xfrm flipH="1">
                            <a:off x="4554220" y="1677670"/>
                            <a:ext cx="116840" cy="1174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393"/>
                        <wps:cNvCnPr/>
                        <wps:spPr bwMode="auto">
                          <a:xfrm flipV="1">
                            <a:off x="4524375" y="1673860"/>
                            <a:ext cx="121920" cy="12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394"/>
                        <wps:cNvCnPr/>
                        <wps:spPr bwMode="auto">
                          <a:xfrm flipH="1">
                            <a:off x="4495165" y="1668780"/>
                            <a:ext cx="127000" cy="1263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395"/>
                        <wps:cNvCnPr/>
                        <wps:spPr bwMode="auto">
                          <a:xfrm flipV="1">
                            <a:off x="4465320" y="1663700"/>
                            <a:ext cx="131445" cy="131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396"/>
                        <wps:cNvCnPr/>
                        <wps:spPr bwMode="auto">
                          <a:xfrm flipH="1">
                            <a:off x="4436110" y="1658620"/>
                            <a:ext cx="135890" cy="136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397"/>
                        <wps:cNvCnPr/>
                        <wps:spPr bwMode="auto">
                          <a:xfrm flipV="1">
                            <a:off x="4406265" y="1654810"/>
                            <a:ext cx="140970" cy="140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398"/>
                        <wps:cNvCnPr/>
                        <wps:spPr bwMode="auto">
                          <a:xfrm flipH="1">
                            <a:off x="4377055" y="1649095"/>
                            <a:ext cx="145415" cy="1460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399"/>
                        <wps:cNvCnPr/>
                        <wps:spPr bwMode="auto">
                          <a:xfrm flipV="1">
                            <a:off x="4347210" y="1645285"/>
                            <a:ext cx="149860" cy="149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400"/>
                        <wps:cNvCnPr/>
                        <wps:spPr bwMode="auto">
                          <a:xfrm flipH="1">
                            <a:off x="4318000" y="1640840"/>
                            <a:ext cx="153670" cy="154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401"/>
                        <wps:cNvCnPr/>
                        <wps:spPr bwMode="auto">
                          <a:xfrm flipV="1">
                            <a:off x="4288155" y="1635125"/>
                            <a:ext cx="159385" cy="160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402"/>
                        <wps:cNvCnPr/>
                        <wps:spPr bwMode="auto">
                          <a:xfrm flipH="1">
                            <a:off x="4259580" y="1631315"/>
                            <a:ext cx="162560" cy="163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403"/>
                        <wps:cNvCnPr/>
                        <wps:spPr bwMode="auto">
                          <a:xfrm flipV="1">
                            <a:off x="4229735" y="1626235"/>
                            <a:ext cx="168275" cy="168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404"/>
                        <wps:cNvCnPr/>
                        <wps:spPr bwMode="auto">
                          <a:xfrm flipH="1">
                            <a:off x="419989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405"/>
                        <wps:cNvCnPr/>
                        <wps:spPr bwMode="auto">
                          <a:xfrm flipV="1">
                            <a:off x="417068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406"/>
                        <wps:cNvCnPr/>
                        <wps:spPr bwMode="auto">
                          <a:xfrm flipH="1">
                            <a:off x="414083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407"/>
                        <wps:cNvCnPr/>
                        <wps:spPr bwMode="auto">
                          <a:xfrm flipV="1">
                            <a:off x="4111625"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408"/>
                        <wps:cNvCnPr/>
                        <wps:spPr bwMode="auto">
                          <a:xfrm flipH="1">
                            <a:off x="408178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409"/>
                        <wps:cNvCnPr/>
                        <wps:spPr bwMode="auto">
                          <a:xfrm flipV="1">
                            <a:off x="405257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410"/>
                        <wps:cNvCnPr/>
                        <wps:spPr bwMode="auto">
                          <a:xfrm flipH="1">
                            <a:off x="402272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411"/>
                        <wps:cNvCnPr/>
                        <wps:spPr bwMode="auto">
                          <a:xfrm flipV="1">
                            <a:off x="399351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412"/>
                        <wps:cNvCnPr/>
                        <wps:spPr bwMode="auto">
                          <a:xfrm flipH="1">
                            <a:off x="396367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413"/>
                        <wps:cNvCnPr/>
                        <wps:spPr bwMode="auto">
                          <a:xfrm flipV="1">
                            <a:off x="393446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414"/>
                        <wps:cNvCnPr/>
                        <wps:spPr bwMode="auto">
                          <a:xfrm flipH="1">
                            <a:off x="390461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415"/>
                        <wps:cNvCnPr/>
                        <wps:spPr bwMode="auto">
                          <a:xfrm flipV="1">
                            <a:off x="387540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416"/>
                        <wps:cNvCnPr/>
                        <wps:spPr bwMode="auto">
                          <a:xfrm flipH="1">
                            <a:off x="384556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417"/>
                        <wps:cNvCnPr/>
                        <wps:spPr bwMode="auto">
                          <a:xfrm flipV="1">
                            <a:off x="381635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418"/>
                        <wps:cNvCnPr/>
                        <wps:spPr bwMode="auto">
                          <a:xfrm flipH="1">
                            <a:off x="378587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419"/>
                        <wps:cNvCnPr/>
                        <wps:spPr bwMode="auto">
                          <a:xfrm flipV="1">
                            <a:off x="375666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420"/>
                        <wps:cNvCnPr/>
                        <wps:spPr bwMode="auto">
                          <a:xfrm flipH="1">
                            <a:off x="372681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421"/>
                        <wps:cNvCnPr/>
                        <wps:spPr bwMode="auto">
                          <a:xfrm flipV="1">
                            <a:off x="369824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422"/>
                        <wps:cNvCnPr/>
                        <wps:spPr bwMode="auto">
                          <a:xfrm flipH="1">
                            <a:off x="366903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423"/>
                        <wps:cNvCnPr/>
                        <wps:spPr bwMode="auto">
                          <a:xfrm flipV="1">
                            <a:off x="363918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424"/>
                        <wps:cNvCnPr/>
                        <wps:spPr bwMode="auto">
                          <a:xfrm flipH="1">
                            <a:off x="3609975"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425"/>
                        <wps:cNvCnPr/>
                        <wps:spPr bwMode="auto">
                          <a:xfrm flipV="1">
                            <a:off x="358013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426"/>
                        <wps:cNvCnPr/>
                        <wps:spPr bwMode="auto">
                          <a:xfrm flipH="1">
                            <a:off x="355092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427"/>
                        <wps:cNvCnPr/>
                        <wps:spPr bwMode="auto">
                          <a:xfrm flipV="1">
                            <a:off x="352107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428"/>
                        <wps:cNvCnPr/>
                        <wps:spPr bwMode="auto">
                          <a:xfrm flipH="1">
                            <a:off x="349186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429"/>
                        <wps:cNvCnPr/>
                        <wps:spPr bwMode="auto">
                          <a:xfrm flipV="1">
                            <a:off x="346202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430"/>
                        <wps:cNvCnPr/>
                        <wps:spPr bwMode="auto">
                          <a:xfrm flipH="1">
                            <a:off x="343217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431"/>
                        <wps:cNvCnPr/>
                        <wps:spPr bwMode="auto">
                          <a:xfrm flipV="1">
                            <a:off x="340296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432"/>
                        <wps:cNvCnPr/>
                        <wps:spPr bwMode="auto">
                          <a:xfrm flipH="1">
                            <a:off x="337312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433"/>
                        <wps:cNvCnPr/>
                        <wps:spPr bwMode="auto">
                          <a:xfrm flipV="1">
                            <a:off x="334391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434"/>
                        <wps:cNvCnPr/>
                        <wps:spPr bwMode="auto">
                          <a:xfrm flipH="1">
                            <a:off x="331406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435"/>
                        <wps:cNvCnPr/>
                        <wps:spPr bwMode="auto">
                          <a:xfrm flipV="1">
                            <a:off x="328422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436"/>
                        <wps:cNvCnPr/>
                        <wps:spPr bwMode="auto">
                          <a:xfrm flipH="1">
                            <a:off x="325437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437"/>
                        <wps:cNvCnPr/>
                        <wps:spPr bwMode="auto">
                          <a:xfrm flipV="1">
                            <a:off x="322516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438"/>
                        <wps:cNvCnPr/>
                        <wps:spPr bwMode="auto">
                          <a:xfrm flipH="1">
                            <a:off x="3195320" y="1623695"/>
                            <a:ext cx="171450" cy="171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439"/>
                        <wps:cNvCnPr/>
                        <wps:spPr bwMode="auto">
                          <a:xfrm flipV="1">
                            <a:off x="3166110" y="1623695"/>
                            <a:ext cx="170815" cy="171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440"/>
                        <wps:cNvCnPr/>
                        <wps:spPr bwMode="auto">
                          <a:xfrm flipH="1">
                            <a:off x="3136265" y="1622425"/>
                            <a:ext cx="172720" cy="172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441"/>
                        <wps:cNvCnPr/>
                        <wps:spPr bwMode="auto">
                          <a:xfrm flipV="1">
                            <a:off x="3107690" y="1621790"/>
                            <a:ext cx="172720" cy="173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442"/>
                        <wps:cNvCnPr/>
                        <wps:spPr bwMode="auto">
                          <a:xfrm flipH="1">
                            <a:off x="3078480" y="1621790"/>
                            <a:ext cx="172085" cy="173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443"/>
                        <wps:cNvCnPr/>
                        <wps:spPr bwMode="auto">
                          <a:xfrm flipV="1">
                            <a:off x="3048635" y="1620520"/>
                            <a:ext cx="173355" cy="174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444"/>
                        <wps:cNvCnPr/>
                        <wps:spPr bwMode="auto">
                          <a:xfrm flipH="1">
                            <a:off x="3019425" y="1619250"/>
                            <a:ext cx="173990" cy="175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445"/>
                        <wps:cNvCnPr/>
                        <wps:spPr bwMode="auto">
                          <a:xfrm flipV="1">
                            <a:off x="2989580" y="1619250"/>
                            <a:ext cx="174625" cy="175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446"/>
                        <wps:cNvCnPr/>
                        <wps:spPr bwMode="auto">
                          <a:xfrm flipH="1">
                            <a:off x="2960370" y="1618615"/>
                            <a:ext cx="175260" cy="1765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447"/>
                        <wps:cNvCnPr/>
                        <wps:spPr bwMode="auto">
                          <a:xfrm flipV="1">
                            <a:off x="2930525" y="1618615"/>
                            <a:ext cx="176530" cy="1765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448"/>
                        <wps:cNvCnPr/>
                        <wps:spPr bwMode="auto">
                          <a:xfrm flipH="1">
                            <a:off x="2901315" y="1617345"/>
                            <a:ext cx="177165" cy="1778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449"/>
                        <wps:cNvCnPr/>
                        <wps:spPr bwMode="auto">
                          <a:xfrm flipV="1">
                            <a:off x="2871470" y="1616710"/>
                            <a:ext cx="178435"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450"/>
                        <wps:cNvCnPr/>
                        <wps:spPr bwMode="auto">
                          <a:xfrm flipH="1">
                            <a:off x="2842260" y="1616710"/>
                            <a:ext cx="177800"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451"/>
                        <wps:cNvCnPr/>
                        <wps:spPr bwMode="auto">
                          <a:xfrm flipV="1">
                            <a:off x="2811780" y="1615440"/>
                            <a:ext cx="180340" cy="179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452"/>
                        <wps:cNvCnPr/>
                        <wps:spPr bwMode="auto">
                          <a:xfrm flipH="1">
                            <a:off x="2782570" y="1614170"/>
                            <a:ext cx="180975" cy="180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453"/>
                        <wps:cNvCnPr/>
                        <wps:spPr bwMode="auto">
                          <a:xfrm flipV="1">
                            <a:off x="2752725" y="1614170"/>
                            <a:ext cx="180975" cy="180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454"/>
                        <wps:cNvCnPr/>
                        <wps:spPr bwMode="auto">
                          <a:xfrm flipH="1">
                            <a:off x="2723515" y="1613535"/>
                            <a:ext cx="181610" cy="181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455"/>
                        <wps:cNvCnPr/>
                        <wps:spPr bwMode="auto">
                          <a:xfrm flipV="1">
                            <a:off x="2693670" y="1612265"/>
                            <a:ext cx="182880" cy="182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456"/>
                        <wps:cNvCnPr/>
                        <wps:spPr bwMode="auto">
                          <a:xfrm flipH="1">
                            <a:off x="2664460" y="1612265"/>
                            <a:ext cx="182880" cy="182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457"/>
                        <wps:cNvCnPr/>
                        <wps:spPr bwMode="auto">
                          <a:xfrm flipV="1">
                            <a:off x="2634615" y="1610995"/>
                            <a:ext cx="184150" cy="184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458"/>
                        <wps:cNvCnPr/>
                        <wps:spPr bwMode="auto">
                          <a:xfrm flipH="1">
                            <a:off x="2605405" y="1609725"/>
                            <a:ext cx="184785" cy="1854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459"/>
                        <wps:cNvCnPr/>
                        <wps:spPr bwMode="auto">
                          <a:xfrm flipV="1">
                            <a:off x="2575560" y="1609725"/>
                            <a:ext cx="184785" cy="1854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460"/>
                        <wps:cNvCnPr/>
                        <wps:spPr bwMode="auto">
                          <a:xfrm flipH="1">
                            <a:off x="2546985" y="1608455"/>
                            <a:ext cx="184785" cy="186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461"/>
                        <wps:cNvCnPr/>
                        <wps:spPr bwMode="auto">
                          <a:xfrm flipV="1">
                            <a:off x="2564765" y="1607820"/>
                            <a:ext cx="138430" cy="140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462"/>
                        <wps:cNvCnPr/>
                        <wps:spPr bwMode="auto">
                          <a:xfrm flipH="1">
                            <a:off x="2605405" y="1607820"/>
                            <a:ext cx="68580" cy="69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463"/>
                        <wps:cNvCnPr/>
                        <wps:spPr bwMode="auto">
                          <a:xfrm flipV="1">
                            <a:off x="824230" y="1052195"/>
                            <a:ext cx="0" cy="7429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464"/>
                        <wps:cNvCnPr/>
                        <wps:spPr bwMode="auto">
                          <a:xfrm flipV="1">
                            <a:off x="824230" y="1824990"/>
                            <a:ext cx="0" cy="419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465"/>
                        <wps:cNvCnPr/>
                        <wps:spPr bwMode="auto">
                          <a:xfrm>
                            <a:off x="4390390" y="1052195"/>
                            <a:ext cx="577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466"/>
                        <wps:cNvCnPr/>
                        <wps:spPr bwMode="auto">
                          <a:xfrm>
                            <a:off x="4390390" y="1795145"/>
                            <a:ext cx="577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467"/>
                        <wps:cNvCnPr/>
                        <wps:spPr bwMode="auto">
                          <a:xfrm flipH="1">
                            <a:off x="514350" y="1284605"/>
                            <a:ext cx="278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468"/>
                        <wps:cNvCnPr/>
                        <wps:spPr bwMode="auto">
                          <a:xfrm flipH="1">
                            <a:off x="514350" y="1552977"/>
                            <a:ext cx="278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469"/>
                        <wps:cNvCnPr/>
                        <wps:spPr bwMode="auto">
                          <a:xfrm flipV="1">
                            <a:off x="544830" y="1284605"/>
                            <a:ext cx="0" cy="277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Freeform 470"/>
                        <wps:cNvSpPr>
                          <a:spLocks/>
                        </wps:cNvSpPr>
                        <wps:spPr bwMode="auto">
                          <a:xfrm>
                            <a:off x="523240" y="1518920"/>
                            <a:ext cx="44450" cy="43180"/>
                          </a:xfrm>
                          <a:custGeom>
                            <a:avLst/>
                            <a:gdLst>
                              <a:gd name="T0" fmla="*/ 0 w 139"/>
                              <a:gd name="T1" fmla="*/ 0 h 137"/>
                              <a:gd name="T2" fmla="*/ 69 w 139"/>
                              <a:gd name="T3" fmla="*/ 137 h 137"/>
                              <a:gd name="T4" fmla="*/ 139 w 139"/>
                              <a:gd name="T5" fmla="*/ 0 h 137"/>
                              <a:gd name="T6" fmla="*/ 69 w 139"/>
                              <a:gd name="T7" fmla="*/ 71 h 137"/>
                              <a:gd name="T8" fmla="*/ 0 w 139"/>
                              <a:gd name="T9" fmla="*/ 0 h 137"/>
                            </a:gdLst>
                            <a:ahLst/>
                            <a:cxnLst>
                              <a:cxn ang="0">
                                <a:pos x="T0" y="T1"/>
                              </a:cxn>
                              <a:cxn ang="0">
                                <a:pos x="T2" y="T3"/>
                              </a:cxn>
                              <a:cxn ang="0">
                                <a:pos x="T4" y="T5"/>
                              </a:cxn>
                              <a:cxn ang="0">
                                <a:pos x="T6" y="T7"/>
                              </a:cxn>
                              <a:cxn ang="0">
                                <a:pos x="T8" y="T9"/>
                              </a:cxn>
                            </a:cxnLst>
                            <a:rect l="0" t="0" r="r" b="b"/>
                            <a:pathLst>
                              <a:path w="139" h="137">
                                <a:moveTo>
                                  <a:pt x="0" y="0"/>
                                </a:moveTo>
                                <a:lnTo>
                                  <a:pt x="69" y="137"/>
                                </a:lnTo>
                                <a:lnTo>
                                  <a:pt x="139" y="0"/>
                                </a:lnTo>
                                <a:lnTo>
                                  <a:pt x="69" y="7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39" name="Freeform 471"/>
                        <wps:cNvSpPr>
                          <a:spLocks/>
                        </wps:cNvSpPr>
                        <wps:spPr bwMode="auto">
                          <a:xfrm>
                            <a:off x="523240" y="1284605"/>
                            <a:ext cx="44450" cy="43180"/>
                          </a:xfrm>
                          <a:custGeom>
                            <a:avLst/>
                            <a:gdLst>
                              <a:gd name="T0" fmla="*/ 0 w 139"/>
                              <a:gd name="T1" fmla="*/ 137 h 137"/>
                              <a:gd name="T2" fmla="*/ 69 w 139"/>
                              <a:gd name="T3" fmla="*/ 0 h 137"/>
                              <a:gd name="T4" fmla="*/ 139 w 139"/>
                              <a:gd name="T5" fmla="*/ 137 h 137"/>
                              <a:gd name="T6" fmla="*/ 69 w 139"/>
                              <a:gd name="T7" fmla="*/ 71 h 137"/>
                              <a:gd name="T8" fmla="*/ 0 w 139"/>
                              <a:gd name="T9" fmla="*/ 137 h 137"/>
                            </a:gdLst>
                            <a:ahLst/>
                            <a:cxnLst>
                              <a:cxn ang="0">
                                <a:pos x="T0" y="T1"/>
                              </a:cxn>
                              <a:cxn ang="0">
                                <a:pos x="T2" y="T3"/>
                              </a:cxn>
                              <a:cxn ang="0">
                                <a:pos x="T4" y="T5"/>
                              </a:cxn>
                              <a:cxn ang="0">
                                <a:pos x="T6" y="T7"/>
                              </a:cxn>
                              <a:cxn ang="0">
                                <a:pos x="T8" y="T9"/>
                              </a:cxn>
                            </a:cxnLst>
                            <a:rect l="0" t="0" r="r" b="b"/>
                            <a:pathLst>
                              <a:path w="139" h="137">
                                <a:moveTo>
                                  <a:pt x="0" y="137"/>
                                </a:moveTo>
                                <a:lnTo>
                                  <a:pt x="69" y="0"/>
                                </a:lnTo>
                                <a:lnTo>
                                  <a:pt x="139" y="137"/>
                                </a:lnTo>
                                <a:lnTo>
                                  <a:pt x="69" y="71"/>
                                </a:lnTo>
                                <a:lnTo>
                                  <a:pt x="0" y="1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0" name="Line 472"/>
                        <wps:cNvCnPr/>
                        <wps:spPr bwMode="auto">
                          <a:xfrm flipH="1">
                            <a:off x="247015" y="1052195"/>
                            <a:ext cx="546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473"/>
                        <wps:cNvCnPr/>
                        <wps:spPr bwMode="auto">
                          <a:xfrm>
                            <a:off x="266700" y="1052195"/>
                            <a:ext cx="0" cy="7429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Freeform 474"/>
                        <wps:cNvSpPr>
                          <a:spLocks/>
                        </wps:cNvSpPr>
                        <wps:spPr bwMode="auto">
                          <a:xfrm>
                            <a:off x="234315" y="1052195"/>
                            <a:ext cx="62865" cy="62865"/>
                          </a:xfrm>
                          <a:custGeom>
                            <a:avLst/>
                            <a:gdLst>
                              <a:gd name="T0" fmla="*/ 197 w 197"/>
                              <a:gd name="T1" fmla="*/ 196 h 196"/>
                              <a:gd name="T2" fmla="*/ 101 w 197"/>
                              <a:gd name="T3" fmla="*/ 0 h 196"/>
                              <a:gd name="T4" fmla="*/ 0 w 197"/>
                              <a:gd name="T5" fmla="*/ 196 h 196"/>
                              <a:gd name="T6" fmla="*/ 101 w 197"/>
                              <a:gd name="T7" fmla="*/ 96 h 196"/>
                              <a:gd name="T8" fmla="*/ 197 w 197"/>
                              <a:gd name="T9" fmla="*/ 196 h 196"/>
                            </a:gdLst>
                            <a:ahLst/>
                            <a:cxnLst>
                              <a:cxn ang="0">
                                <a:pos x="T0" y="T1"/>
                              </a:cxn>
                              <a:cxn ang="0">
                                <a:pos x="T2" y="T3"/>
                              </a:cxn>
                              <a:cxn ang="0">
                                <a:pos x="T4" y="T5"/>
                              </a:cxn>
                              <a:cxn ang="0">
                                <a:pos x="T6" y="T7"/>
                              </a:cxn>
                              <a:cxn ang="0">
                                <a:pos x="T8" y="T9"/>
                              </a:cxn>
                            </a:cxnLst>
                            <a:rect l="0" t="0" r="r" b="b"/>
                            <a:pathLst>
                              <a:path w="197" h="196">
                                <a:moveTo>
                                  <a:pt x="197" y="196"/>
                                </a:moveTo>
                                <a:lnTo>
                                  <a:pt x="101" y="0"/>
                                </a:lnTo>
                                <a:lnTo>
                                  <a:pt x="0" y="196"/>
                                </a:lnTo>
                                <a:lnTo>
                                  <a:pt x="101" y="96"/>
                                </a:lnTo>
                                <a:lnTo>
                                  <a:pt x="197" y="19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3" name="Freeform 475"/>
                        <wps:cNvSpPr>
                          <a:spLocks/>
                        </wps:cNvSpPr>
                        <wps:spPr bwMode="auto">
                          <a:xfrm>
                            <a:off x="234315" y="1732280"/>
                            <a:ext cx="62865" cy="62865"/>
                          </a:xfrm>
                          <a:custGeom>
                            <a:avLst/>
                            <a:gdLst>
                              <a:gd name="T0" fmla="*/ 197 w 197"/>
                              <a:gd name="T1" fmla="*/ 0 h 200"/>
                              <a:gd name="T2" fmla="*/ 101 w 197"/>
                              <a:gd name="T3" fmla="*/ 200 h 200"/>
                              <a:gd name="T4" fmla="*/ 0 w 197"/>
                              <a:gd name="T5" fmla="*/ 0 h 200"/>
                              <a:gd name="T6" fmla="*/ 101 w 197"/>
                              <a:gd name="T7" fmla="*/ 100 h 200"/>
                              <a:gd name="T8" fmla="*/ 197 w 197"/>
                              <a:gd name="T9" fmla="*/ 0 h 200"/>
                            </a:gdLst>
                            <a:ahLst/>
                            <a:cxnLst>
                              <a:cxn ang="0">
                                <a:pos x="T0" y="T1"/>
                              </a:cxn>
                              <a:cxn ang="0">
                                <a:pos x="T2" y="T3"/>
                              </a:cxn>
                              <a:cxn ang="0">
                                <a:pos x="T4" y="T5"/>
                              </a:cxn>
                              <a:cxn ang="0">
                                <a:pos x="T6" y="T7"/>
                              </a:cxn>
                              <a:cxn ang="0">
                                <a:pos x="T8" y="T9"/>
                              </a:cxn>
                            </a:cxnLst>
                            <a:rect l="0" t="0" r="r" b="b"/>
                            <a:pathLst>
                              <a:path w="197" h="200">
                                <a:moveTo>
                                  <a:pt x="197" y="0"/>
                                </a:moveTo>
                                <a:lnTo>
                                  <a:pt x="101" y="200"/>
                                </a:lnTo>
                                <a:lnTo>
                                  <a:pt x="0" y="0"/>
                                </a:lnTo>
                                <a:lnTo>
                                  <a:pt x="101" y="100"/>
                                </a:lnTo>
                                <a:lnTo>
                                  <a:pt x="19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4" name="Line 476"/>
                        <wps:cNvCnPr/>
                        <wps:spPr bwMode="auto">
                          <a:xfrm>
                            <a:off x="247015" y="1795145"/>
                            <a:ext cx="546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477"/>
                        <wps:cNvCnPr/>
                        <wps:spPr bwMode="auto">
                          <a:xfrm>
                            <a:off x="4390390" y="1824990"/>
                            <a:ext cx="0" cy="278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478"/>
                        <wps:cNvCnPr/>
                        <wps:spPr bwMode="auto">
                          <a:xfrm>
                            <a:off x="4390390" y="2073275"/>
                            <a:ext cx="577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Freeform 479"/>
                        <wps:cNvSpPr>
                          <a:spLocks/>
                        </wps:cNvSpPr>
                        <wps:spPr bwMode="auto">
                          <a:xfrm>
                            <a:off x="4390390" y="2042160"/>
                            <a:ext cx="63500" cy="62865"/>
                          </a:xfrm>
                          <a:custGeom>
                            <a:avLst/>
                            <a:gdLst>
                              <a:gd name="T0" fmla="*/ 199 w 199"/>
                              <a:gd name="T1" fmla="*/ 0 h 198"/>
                              <a:gd name="T2" fmla="*/ 0 w 199"/>
                              <a:gd name="T3" fmla="*/ 96 h 198"/>
                              <a:gd name="T4" fmla="*/ 199 w 199"/>
                              <a:gd name="T5" fmla="*/ 198 h 198"/>
                              <a:gd name="T6" fmla="*/ 99 w 199"/>
                              <a:gd name="T7" fmla="*/ 96 h 198"/>
                              <a:gd name="T8" fmla="*/ 199 w 199"/>
                              <a:gd name="T9" fmla="*/ 0 h 198"/>
                            </a:gdLst>
                            <a:ahLst/>
                            <a:cxnLst>
                              <a:cxn ang="0">
                                <a:pos x="T0" y="T1"/>
                              </a:cxn>
                              <a:cxn ang="0">
                                <a:pos x="T2" y="T3"/>
                              </a:cxn>
                              <a:cxn ang="0">
                                <a:pos x="T4" y="T5"/>
                              </a:cxn>
                              <a:cxn ang="0">
                                <a:pos x="T6" y="T7"/>
                              </a:cxn>
                              <a:cxn ang="0">
                                <a:pos x="T8" y="T9"/>
                              </a:cxn>
                            </a:cxnLst>
                            <a:rect l="0" t="0" r="r" b="b"/>
                            <a:pathLst>
                              <a:path w="199" h="198">
                                <a:moveTo>
                                  <a:pt x="199" y="0"/>
                                </a:moveTo>
                                <a:lnTo>
                                  <a:pt x="0" y="96"/>
                                </a:lnTo>
                                <a:lnTo>
                                  <a:pt x="199" y="198"/>
                                </a:lnTo>
                                <a:lnTo>
                                  <a:pt x="99" y="96"/>
                                </a:lnTo>
                                <a:lnTo>
                                  <a:pt x="19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8" name="Freeform 480"/>
                        <wps:cNvSpPr>
                          <a:spLocks/>
                        </wps:cNvSpPr>
                        <wps:spPr bwMode="auto">
                          <a:xfrm>
                            <a:off x="4904105" y="2042160"/>
                            <a:ext cx="63500" cy="62865"/>
                          </a:xfrm>
                          <a:custGeom>
                            <a:avLst/>
                            <a:gdLst>
                              <a:gd name="T0" fmla="*/ 0 w 199"/>
                              <a:gd name="T1" fmla="*/ 0 h 198"/>
                              <a:gd name="T2" fmla="*/ 199 w 199"/>
                              <a:gd name="T3" fmla="*/ 96 h 198"/>
                              <a:gd name="T4" fmla="*/ 0 w 199"/>
                              <a:gd name="T5" fmla="*/ 198 h 198"/>
                              <a:gd name="T6" fmla="*/ 100 w 199"/>
                              <a:gd name="T7" fmla="*/ 96 h 198"/>
                              <a:gd name="T8" fmla="*/ 0 w 199"/>
                              <a:gd name="T9" fmla="*/ 0 h 198"/>
                            </a:gdLst>
                            <a:ahLst/>
                            <a:cxnLst>
                              <a:cxn ang="0">
                                <a:pos x="T0" y="T1"/>
                              </a:cxn>
                              <a:cxn ang="0">
                                <a:pos x="T2" y="T3"/>
                              </a:cxn>
                              <a:cxn ang="0">
                                <a:pos x="T4" y="T5"/>
                              </a:cxn>
                              <a:cxn ang="0">
                                <a:pos x="T6" y="T7"/>
                              </a:cxn>
                              <a:cxn ang="0">
                                <a:pos x="T8" y="T9"/>
                              </a:cxn>
                            </a:cxnLst>
                            <a:rect l="0" t="0" r="r" b="b"/>
                            <a:pathLst>
                              <a:path w="199" h="198">
                                <a:moveTo>
                                  <a:pt x="0" y="0"/>
                                </a:moveTo>
                                <a:lnTo>
                                  <a:pt x="199" y="96"/>
                                </a:lnTo>
                                <a:lnTo>
                                  <a:pt x="0" y="198"/>
                                </a:lnTo>
                                <a:lnTo>
                                  <a:pt x="100" y="9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9" name="Line 481"/>
                        <wps:cNvCnPr/>
                        <wps:spPr bwMode="auto">
                          <a:xfrm flipV="1">
                            <a:off x="4967605" y="1824990"/>
                            <a:ext cx="0" cy="419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Rectangle 482"/>
                        <wps:cNvSpPr>
                          <a:spLocks noChangeArrowheads="1"/>
                        </wps:cNvSpPr>
                        <wps:spPr bwMode="auto">
                          <a:xfrm>
                            <a:off x="2687883" y="2098040"/>
                            <a:ext cx="2711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982EED" w:rsidRDefault="00F26DFB" w:rsidP="00727A07">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575 ± 2</w:t>
                              </w:r>
                            </w:p>
                          </w:txbxContent>
                        </wps:txbx>
                        <wps:bodyPr rot="0" vert="horz" wrap="none" lIns="0" tIns="0" rIns="0" bIns="0" anchor="t" anchorCtr="0" upright="1">
                          <a:spAutoFit/>
                        </wps:bodyPr>
                      </wps:wsp>
                      <wps:wsp>
                        <wps:cNvPr id="1951" name="Rectangle 483"/>
                        <wps:cNvSpPr>
                          <a:spLocks noChangeArrowheads="1"/>
                        </wps:cNvSpPr>
                        <wps:spPr bwMode="auto">
                          <a:xfrm rot="16140000">
                            <a:off x="384238" y="1351534"/>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982EED" w:rsidRDefault="00F26DFB" w:rsidP="00727A07">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Ø27</w:t>
                              </w:r>
                            </w:p>
                          </w:txbxContent>
                        </wps:txbx>
                        <wps:bodyPr rot="0" vert="vert270" wrap="none" lIns="0" tIns="0" rIns="0" bIns="0" anchor="t" anchorCtr="0" upright="1">
                          <a:noAutofit/>
                        </wps:bodyPr>
                      </wps:wsp>
                      <wps:wsp>
                        <wps:cNvPr id="1952" name="Rectangle 484"/>
                        <wps:cNvSpPr>
                          <a:spLocks noChangeArrowheads="1"/>
                        </wps:cNvSpPr>
                        <wps:spPr bwMode="auto">
                          <a:xfrm rot="16140000">
                            <a:off x="5036795" y="132132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982EED" w:rsidRDefault="00F26DFB" w:rsidP="00727A07">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Ø35</w:t>
                              </w:r>
                            </w:p>
                          </w:txbxContent>
                        </wps:txbx>
                        <wps:bodyPr rot="0" vert="vert270" wrap="none" lIns="0" tIns="0" rIns="0" bIns="0" anchor="t" anchorCtr="0" upright="1">
                          <a:noAutofit/>
                        </wps:bodyPr>
                      </wps:wsp>
                      <wps:wsp>
                        <wps:cNvPr id="1954" name="Rectangle 486"/>
                        <wps:cNvSpPr>
                          <a:spLocks noChangeArrowheads="1"/>
                        </wps:cNvSpPr>
                        <wps:spPr bwMode="auto">
                          <a:xfrm>
                            <a:off x="4624070" y="1967865"/>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982EED" w:rsidRDefault="00F26DFB" w:rsidP="00727A07">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40</w:t>
                              </w:r>
                            </w:p>
                          </w:txbxContent>
                        </wps:txbx>
                        <wps:bodyPr rot="0" vert="horz" wrap="none" lIns="0" tIns="0" rIns="0" bIns="0" anchor="t" anchorCtr="0" upright="1">
                          <a:spAutoFit/>
                        </wps:bodyPr>
                      </wps:wsp>
                      <wps:wsp>
                        <wps:cNvPr id="1955" name="Line 487"/>
                        <wps:cNvCnPr/>
                        <wps:spPr bwMode="auto">
                          <a:xfrm flipV="1">
                            <a:off x="1681480" y="1695450"/>
                            <a:ext cx="392430" cy="680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Freeform 488"/>
                        <wps:cNvSpPr>
                          <a:spLocks/>
                        </wps:cNvSpPr>
                        <wps:spPr bwMode="auto">
                          <a:xfrm>
                            <a:off x="2014855" y="1695450"/>
                            <a:ext cx="59055" cy="70485"/>
                          </a:xfrm>
                          <a:custGeom>
                            <a:avLst/>
                            <a:gdLst>
                              <a:gd name="T0" fmla="*/ 0 w 186"/>
                              <a:gd name="T1" fmla="*/ 121 h 220"/>
                              <a:gd name="T2" fmla="*/ 186 w 186"/>
                              <a:gd name="T3" fmla="*/ 0 h 220"/>
                              <a:gd name="T4" fmla="*/ 173 w 186"/>
                              <a:gd name="T5" fmla="*/ 220 h 220"/>
                              <a:gd name="T6" fmla="*/ 136 w 186"/>
                              <a:gd name="T7" fmla="*/ 84 h 220"/>
                              <a:gd name="T8" fmla="*/ 0 w 186"/>
                              <a:gd name="T9" fmla="*/ 121 h 220"/>
                            </a:gdLst>
                            <a:ahLst/>
                            <a:cxnLst>
                              <a:cxn ang="0">
                                <a:pos x="T0" y="T1"/>
                              </a:cxn>
                              <a:cxn ang="0">
                                <a:pos x="T2" y="T3"/>
                              </a:cxn>
                              <a:cxn ang="0">
                                <a:pos x="T4" y="T5"/>
                              </a:cxn>
                              <a:cxn ang="0">
                                <a:pos x="T6" y="T7"/>
                              </a:cxn>
                              <a:cxn ang="0">
                                <a:pos x="T8" y="T9"/>
                              </a:cxn>
                            </a:cxnLst>
                            <a:rect l="0" t="0" r="r" b="b"/>
                            <a:pathLst>
                              <a:path w="186" h="220">
                                <a:moveTo>
                                  <a:pt x="0" y="121"/>
                                </a:moveTo>
                                <a:lnTo>
                                  <a:pt x="186" y="0"/>
                                </a:lnTo>
                                <a:lnTo>
                                  <a:pt x="173" y="220"/>
                                </a:lnTo>
                                <a:lnTo>
                                  <a:pt x="136" y="84"/>
                                </a:lnTo>
                                <a:lnTo>
                                  <a:pt x="0" y="1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57" name="Rectangle 489"/>
                        <wps:cNvSpPr>
                          <a:spLocks noChangeArrowheads="1"/>
                        </wps:cNvSpPr>
                        <wps:spPr bwMode="auto">
                          <a:xfrm>
                            <a:off x="1105367" y="2294255"/>
                            <a:ext cx="525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6933EA" w:rsidRDefault="00F26DFB" w:rsidP="00727A07">
                              <w:r w:rsidRPr="005566C4">
                                <w:rPr>
                                  <w:bCs/>
                                  <w:color w:val="000000"/>
                                  <w:sz w:val="16"/>
                                  <w:szCs w:val="16"/>
                                </w:rPr>
                                <w:t>Материал</w:t>
                              </w:r>
                              <w:r w:rsidRPr="006933EA">
                                <w:rPr>
                                  <w:bCs/>
                                  <w:color w:val="000000"/>
                                  <w:sz w:val="16"/>
                                  <w:szCs w:val="16"/>
                                </w:rPr>
                                <w:t xml:space="preserve"> А</w:t>
                              </w:r>
                            </w:p>
                          </w:txbxContent>
                        </wps:txbx>
                        <wps:bodyPr rot="0" vert="horz" wrap="none" lIns="0" tIns="0" rIns="0" bIns="0" anchor="t" anchorCtr="0" upright="1">
                          <a:spAutoFit/>
                        </wps:bodyPr>
                      </wps:wsp>
                      <wps:wsp>
                        <wps:cNvPr id="1958" name="Rectangle 490"/>
                        <wps:cNvSpPr>
                          <a:spLocks noChangeArrowheads="1"/>
                        </wps:cNvSpPr>
                        <wps:spPr bwMode="auto">
                          <a:xfrm>
                            <a:off x="2484460" y="123833"/>
                            <a:ext cx="541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511F64" w:rsidRDefault="00F26DFB" w:rsidP="00727A07">
                              <w:pPr>
                                <w:rPr>
                                  <w:sz w:val="18"/>
                                  <w:szCs w:val="18"/>
                                </w:rPr>
                              </w:pPr>
                              <w:r w:rsidRPr="00511F64">
                                <w:rPr>
                                  <w:bCs/>
                                  <w:color w:val="000000"/>
                                  <w:sz w:val="18"/>
                                  <w:szCs w:val="18"/>
                                </w:rPr>
                                <w:t>Удар сзади</w:t>
                              </w:r>
                            </w:p>
                          </w:txbxContent>
                        </wps:txbx>
                        <wps:bodyPr rot="0" vert="horz" wrap="none" lIns="0" tIns="0" rIns="0" bIns="0" anchor="t" anchorCtr="0" upright="1">
                          <a:spAutoFit/>
                        </wps:bodyPr>
                      </wps:wsp>
                      <wps:wsp>
                        <wps:cNvPr id="1961" name="Rectangle 493"/>
                        <wps:cNvSpPr>
                          <a:spLocks noChangeArrowheads="1"/>
                        </wps:cNvSpPr>
                        <wps:spPr bwMode="auto">
                          <a:xfrm>
                            <a:off x="2495965" y="344805"/>
                            <a:ext cx="6720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511F64" w:rsidRDefault="00F26DFB" w:rsidP="00727A07">
                              <w:pPr>
                                <w:spacing w:line="240" w:lineRule="auto"/>
                              </w:pPr>
                              <w:r w:rsidRPr="00511F64">
                                <w:rPr>
                                  <w:bCs/>
                                  <w:color w:val="000000"/>
                                  <w:sz w:val="16"/>
                                  <w:szCs w:val="16"/>
                                </w:rPr>
                                <w:t>Размеры в мм</w:t>
                              </w:r>
                            </w:p>
                          </w:txbxContent>
                        </wps:txbx>
                        <wps:bodyPr rot="0" vert="horz" wrap="square" lIns="0" tIns="0" rIns="0" bIns="0" anchor="t" anchorCtr="0" upright="1">
                          <a:spAutoFit/>
                        </wps:bodyPr>
                      </wps:wsp>
                      <wps:wsp>
                        <wps:cNvPr id="37" name="Надпись 37"/>
                        <wps:cNvSpPr txBox="1"/>
                        <wps:spPr>
                          <a:xfrm>
                            <a:off x="0" y="1184910"/>
                            <a:ext cx="275253" cy="228406"/>
                          </a:xfrm>
                          <a:prstGeom prst="rect">
                            <a:avLst/>
                          </a:prstGeom>
                          <a:noFill/>
                          <a:ln w="6350">
                            <a:noFill/>
                          </a:ln>
                        </wps:spPr>
                        <wps:txbx>
                          <w:txbxContent>
                            <w:p w:rsidR="00F26DFB" w:rsidRPr="00750F77" w:rsidRDefault="00F26DFB" w:rsidP="0075400F">
                              <w:pPr>
                                <w:spacing w:line="220" w:lineRule="exact"/>
                                <w:rPr>
                                  <w:color w:val="FFFFFF" w:themeColor="background1"/>
                                  <w:lang w:val="en-US"/>
                                  <w14:textOutline w14:w="9525" w14:cap="rnd" w14:cmpd="sng" w14:algn="ctr">
                                    <w14:noFill/>
                                    <w14:prstDash w14:val="solid"/>
                                    <w14:bevel/>
                                  </w14:textOutline>
                                  <w14:textFill>
                                    <w14:noFill/>
                                  </w14:textFill>
                                </w:rPr>
                              </w:pPr>
                              <w:r>
                                <w:rPr>
                                  <w:sz w:val="14"/>
                                  <w:szCs w:val="14"/>
                                </w:rPr>
                                <w:t>+ </w:t>
                              </w:r>
                              <w:r w:rsidRPr="0075400F">
                                <w:rPr>
                                  <w:sz w:val="14"/>
                                  <w:szCs w:val="14"/>
                                </w:rPr>
                                <w:t>0,5</w:t>
                              </w:r>
                              <w:r>
                                <w:rPr>
                                  <w:color w:val="FFFFFF" w:themeColor="background1"/>
                                  <w:lang w:val="en-US"/>
                                  <w14:textOutline w14:w="9525" w14:cap="rnd" w14:cmpd="sng" w14:algn="ctr">
                                    <w14:noFill/>
                                    <w14:prstDash w14:val="solid"/>
                                    <w14:bevel/>
                                  </w14:textOutline>
                                  <w14:textFill>
                                    <w14:noFill/>
                                  </w14:textFill>
                                </w:rPr>
                                <w:t>j</w:t>
                              </w:r>
                              <w:r>
                                <w:rPr>
                                  <w:color w:val="FFFFFF" w:themeColor="background1"/>
                                  <w:lang w:val="en-US"/>
                                  <w14:textOutline w14:w="9525" w14:cap="rnd" w14:cmpd="sng" w14:algn="ctr">
                                    <w14:noFill/>
                                    <w14:prstDash w14:val="solid"/>
                                    <w14:bevel/>
                                  </w14:textOutline>
                                  <w14:textFill>
                                    <w14:noFill/>
                                  </w14:textFill>
                                </w:rPr>
                                <w:br/>
                              </w:r>
                              <w:r>
                                <w:rPr>
                                  <w:sz w:val="14"/>
                                  <w:szCs w:val="14"/>
                                </w:rPr>
                                <w:t>+ 0</w:t>
                              </w:r>
                              <w:r w:rsidRPr="0075400F">
                                <w:rPr>
                                  <w:color w:val="FFFFFF" w:themeColor="background1"/>
                                  <w14:textOutline w14:w="9525" w14:cap="rnd" w14:cmpd="sng" w14:algn="ctr">
                                    <w14:noFill/>
                                    <w14:prstDash w14:val="solid"/>
                                    <w14:bevel/>
                                  </w14:textOutline>
                                  <w14:textFill>
                                    <w14:noFill/>
                                  </w14:textFill>
                                </w:rPr>
                                <w:t xml:space="preserve"> 0</w:t>
                              </w:r>
                              <w:r>
                                <w:rPr>
                                  <w:color w:val="FFFFFF" w:themeColor="background1"/>
                                  <w:lang w:val="en-US"/>
                                  <w14:textOutline w14:w="9525" w14:cap="rnd" w14:cmpd="sng" w14:algn="ctr">
                                    <w14:noFill/>
                                    <w14:prstDash w14:val="solid"/>
                                    <w14:bevel/>
                                  </w14:textOutline>
                                  <w14:textFill>
                                    <w14:noFill/>
                                  </w14:textFill>
                                </w:rPr>
                                <w:t>gyfkj00000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270" name="Надпись 37"/>
                        <wps:cNvSpPr txBox="1"/>
                        <wps:spPr>
                          <a:xfrm>
                            <a:off x="138821" y="1462716"/>
                            <a:ext cx="211077" cy="247974"/>
                          </a:xfrm>
                          <a:prstGeom prst="rect">
                            <a:avLst/>
                          </a:prstGeom>
                          <a:noFill/>
                          <a:ln w="6350">
                            <a:noFill/>
                          </a:ln>
                        </wps:spPr>
                        <wps:txbx>
                          <w:txbxContent>
                            <w:p w:rsidR="00F26DFB" w:rsidRPr="00BA37FE" w:rsidRDefault="00F26DFB" w:rsidP="0075400F">
                              <w:pPr>
                                <w:pStyle w:val="aff6"/>
                                <w:spacing w:line="220" w:lineRule="exact"/>
                                <w:rPr>
                                  <w:sz w:val="14"/>
                                  <w:szCs w:val="14"/>
                                </w:rPr>
                              </w:pPr>
                              <w:r w:rsidRPr="00982EED">
                                <w:rPr>
                                  <w:rFonts w:asciiTheme="majorBidi" w:hAnsiTheme="majorBidi" w:cstheme="majorBidi"/>
                                  <w:bCs/>
                                  <w:color w:val="000000"/>
                                  <w:sz w:val="14"/>
                                  <w:szCs w:val="14"/>
                                  <w:lang w:val="en-US"/>
                                </w:rPr>
                                <w:t>Ø</w:t>
                              </w:r>
                              <w:r w:rsidRPr="00BA37FE">
                                <w:rPr>
                                  <w:bCs/>
                                  <w:sz w:val="14"/>
                                  <w:szCs w:val="14"/>
                                </w:rPr>
                                <w:t>59</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1271" name="Надпись 37"/>
                        <wps:cNvSpPr txBox="1"/>
                        <wps:spPr>
                          <a:xfrm>
                            <a:off x="5199758" y="1254760"/>
                            <a:ext cx="211077" cy="247974"/>
                          </a:xfrm>
                          <a:prstGeom prst="rect">
                            <a:avLst/>
                          </a:prstGeom>
                          <a:noFill/>
                          <a:ln w="6350">
                            <a:noFill/>
                          </a:ln>
                        </wps:spPr>
                        <wps:txbx>
                          <w:txbxContent>
                            <w:p w:rsidR="00F26DFB" w:rsidRPr="00BA37FE" w:rsidRDefault="00F26DFB" w:rsidP="0075400F">
                              <w:pPr>
                                <w:pStyle w:val="aff6"/>
                                <w:spacing w:line="220" w:lineRule="exact"/>
                                <w:rPr>
                                  <w:sz w:val="14"/>
                                  <w:szCs w:val="14"/>
                                </w:rPr>
                              </w:pPr>
                              <w:r w:rsidRPr="00982EED">
                                <w:rPr>
                                  <w:rFonts w:asciiTheme="majorBidi" w:hAnsiTheme="majorBidi" w:cstheme="majorBidi"/>
                                  <w:bCs/>
                                  <w:color w:val="000000"/>
                                  <w:sz w:val="14"/>
                                  <w:szCs w:val="14"/>
                                  <w:lang w:val="en-US"/>
                                </w:rPr>
                                <w:t>Ø</w:t>
                              </w:r>
                              <w:r>
                                <w:rPr>
                                  <w:bCs/>
                                  <w:sz w:val="14"/>
                                  <w:szCs w:val="14"/>
                                </w:rPr>
                                <w:t>46</w:t>
                              </w:r>
                            </w:p>
                          </w:txbxContent>
                        </wps:txbx>
                        <wps:bodyPr rot="0" spcFirstLastPara="0" vert="vert270"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B32AE3F" id="Полотно 1964" o:spid="_x0000_s1696" editas="canvas" style="width:448.85pt;height:204.65pt;mso-position-horizontal-relative:char;mso-position-vertical-relative:line" coordsize="57003,2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">
                <v:shape id="_x0000_s1697" type="#_x0000_t75" style="position:absolute;width:57003;height:25990;visibility:visible;mso-wrap-style:square">
                  <v:fill o:detectmouseclick="t"/>
                  <v:path o:connecttype="none"/>
                </v:shape>
                <v:group id="Group 145" o:spid="_x0000_s1698" style="position:absolute;width:56902;height:24009" coordorigin="8,-338" coordsize="8961,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rect id="Rectangle 146" o:spid="_x0000_s1699" style="position:absolute;left:8;top:-338;width:8961;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" strokecolor="white" strokeweight="0"/>
                  <v:line id="Line 147" o:spid="_x0000_s1700" style="position:absolute;visibility:visible;mso-wrap-style:square" from="8481,1416" to="848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" strokeweight="0"/>
                  <v:shape id="Freeform 148" o:spid="_x0000_s1701" style="position:absolute;left:8431;top:1416;width:98;height:101;visibility:visible;mso-wrap-style:square;v-text-anchor:top" coordsize="19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" path="m196,201l99,,,201,99,101r97,100xe" strokeweight="0">
                    <v:path arrowok="t" o:connecttype="custom" o:connectlocs="98,101;50,0;0,101;50,51;98,101" o:connectangles="0,0,0,0,0"/>
                  </v:shape>
                  <v:shape id="Freeform 149" o:spid="_x0000_s1702" style="position:absolute;left:8431;top:2293;width:98;height:100;visibility:visible;mso-wrap-style:square;v-text-anchor:top" coordsize="19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" path="m196,l99,200,,,99,100,196,xe" strokeweight="0">
                    <v:path arrowok="t" o:connecttype="custom" o:connectlocs="98,0;50,100;0,0;50,50;98,0" o:connectangles="0,0,0,0,0"/>
                  </v:shape>
                  <v:line id="Line 150" o:spid="_x0000_s1703" style="position:absolute;flip:x;visibility:visible;mso-wrap-style:square" from="6963,2221" to="8312,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n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" strokeweight="0"/>
                  <v:line id="Line 151" o:spid="_x0000_s1704" style="position:absolute;visibility:visible;mso-wrap-style:square" from="8261,1588" to="826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" strokeweight="0"/>
                  <v:shape id="Freeform 152" o:spid="_x0000_s1705" style="position:absolute;left:8212;top:1588;width:100;height:100;visibility:visible;mso-wrap-style:square;v-text-anchor:top" coordsize="2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" path="m201,200l100,,,200,100,100,201,200xe" strokeweight="0">
                    <v:path arrowok="t" o:connecttype="custom" o:connectlocs="100,100;50,0;0,100;50,50;100,100" o:connectangles="0,0,0,0,0"/>
                  </v:shape>
                  <v:shape id="Freeform 153" o:spid="_x0000_s1706" style="position:absolute;left:8212;top:2122;width:100;height:99;visibility:visible;mso-wrap-style:square;v-text-anchor:top" coordsize="2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" path="m201,l100,198,,,100,97,201,xe" strokeweight="0">
                    <v:path arrowok="t" o:connecttype="custom" o:connectlocs="100,0;50,99;0,0;50,49;100,0" o:connectangles="0,0,0,0,0"/>
                  </v:shape>
                  <v:line id="Line 154" o:spid="_x0000_s1707" style="position:absolute;visibility:visible;mso-wrap-style:square" from="6963,1588" to="831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" strokeweight="0"/>
                  <v:line id="Line 155" o:spid="_x0000_s1708" style="position:absolute;visibility:visible;mso-wrap-style:square" from="7871,2393" to="8528,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" strokeweight="0"/>
                  <v:line id="Line 156" o:spid="_x0000_s1709" style="position:absolute;visibility:visible;mso-wrap-style:square" from="7871,1416" to="8528,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" strokeweight="0"/>
                  <v:line id="Line 157" o:spid="_x0000_s1710" style="position:absolute;flip:y;visibility:visible;mso-wrap-style:square" from="6914,1319" to="6914,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AExQAAAN0AAAAPAAAAZHJzL2Rvd25yZXYueG1sRE9NawIx&#10;EL0X/A9hhN5qVqF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DojpAExQAAAN0AAAAP&#10;AAAAAAAAAAAAAAAAAAcCAABkcnMvZG93bnJldi54bWxQSwUGAAAAAAMAAwC3AAAA+QIAAAAA&#10;" strokeweight="0"/>
                  <v:line id="Line 158" o:spid="_x0000_s1711" style="position:absolute;flip:y;visibility:visible;mso-wrap-style:square" from="6914,1588" to="6914,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" strokeweight="0"/>
                  <v:line id="Line 159" o:spid="_x0000_s1712" style="position:absolute;flip:y;visibility:visible;mso-wrap-style:square" from="7823,2536" to="7823,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" strokeweight="0"/>
                  <v:line id="Line 160" o:spid="_x0000_s1713" style="position:absolute;visibility:visible;mso-wrap-style:square" from="1298,3147" to="782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jd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8KrjyjYygF/8AAAD//wMAUEsBAi0AFAAGAAgAAAAhANvh9svuAAAAhQEAABMAAAAAAAAA&#10;AAAAAAAAAAAAAFtDb250ZW50X1R5cGVzXS54bWxQSwECLQAUAAYACAAAACEAWvQsW78AAAAVAQAA&#10;CwAAAAAAAAAAAAAAAAAfAQAAX3JlbHMvLnJlbHNQSwECLQAUAAYACAAAACEAnXNI3cYAAADdAAAA&#10;DwAAAAAAAAAAAAAAAAAHAgAAZHJzL2Rvd25yZXYueG1sUEsFBgAAAAADAAMAtwAAAPoCAAAAAA==&#10;" strokeweight="0"/>
                  <v:shape id="Freeform 161" o:spid="_x0000_s1714" style="position:absolute;left:1298;top:3097;width:98;height:100;visibility:visible;mso-wrap-style:square;v-text-anchor:top" coordsize="19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" path="m196,l,100,196,200,96,100,196,xe" strokeweight="0">
                    <v:path arrowok="t" o:connecttype="custom" o:connectlocs="98,0;0,50;98,100;48,50;98,0" o:connectangles="0,0,0,0,0"/>
                  </v:shape>
                  <v:shape id="Freeform 162" o:spid="_x0000_s1715" style="position:absolute;left:7723;top:3097;width:100;height:100;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" path="m,l199,100,,200,100,100,,xe" strokeweight="0">
                    <v:path arrowok="t" o:connecttype="custom" o:connectlocs="0,0;100,50;0,100;50,50;0,0" o:connectangles="0,0,0,0,0"/>
                  </v:shape>
                  <v:line id="Line 163" o:spid="_x0000_s1716" style="position:absolute;flip:x y;visibility:visible;mso-wrap-style:square" from="6914,2221" to="782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" strokeweight="0"/>
                  <v:line id="Line 164" o:spid="_x0000_s1717" style="position:absolute;flip:x;visibility:visible;mso-wrap-style:square" from="6914,1416" to="7823,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6txQAAAN0AAAAPAAAAZHJzL2Rvd25yZXYueG1sRE9NawIx&#10;EL0X/A9hhN5qVgt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Divp6txQAAAN0AAAAP&#10;AAAAAAAAAAAAAAAAAAcCAABkcnMvZG93bnJldi54bWxQSwUGAAAAAAMAAwC3AAAA+QIAAAAA&#10;" strokeweight="0"/>
                  <v:line id="Line 165" o:spid="_x0000_s1718" style="position:absolute;visibility:visible;mso-wrap-style:square" from="7823,1319" to="782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" strokeweight="0">
                    <v:stroke dashstyle="1 1"/>
                  </v:line>
                  <v:line id="Line 166" o:spid="_x0000_s1719" style="position:absolute;flip:y;visibility:visible;mso-wrap-style:square" from="3819,1112" to="4789,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" strokeweight="0">
                    <v:stroke dashstyle="3 1 1 1"/>
                  </v:line>
                  <v:line id="Line 167" o:spid="_x0000_s1720" style="position:absolute;flip:y;visibility:visible;mso-wrap-style:square" from="3734,1059" to="4707,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" strokeweight="0">
                    <v:stroke dashstyle="3 1 1 1"/>
                  </v:line>
                  <v:line id="Line 168" o:spid="_x0000_s1721" style="position:absolute;visibility:visible;mso-wrap-style:square" from="153,1904" to="8967,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" strokeweight="0">
                    <v:stroke dashstyle="3 1 1 1"/>
                  </v:line>
                  <v:shape id="Freeform 169" o:spid="_x0000_s1722" style="position:absolute;left:1298;top:1319;width:3259;height:366;visibility:visible;mso-wrap-style:square;v-text-anchor:top" coordsize="651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" path="m6517,l6182,581,,731,,,6517,xe" strokeweight="0">
                    <v:path arrowok="t" o:connecttype="custom" o:connectlocs="3259,0;3091,291;0,366;0,0;3259,0" o:connectangles="0,0,0,0,0"/>
                  </v:shape>
                  <v:line id="Line 170" o:spid="_x0000_s1723" style="position:absolute;flip:x;visibility:visible;mso-wrap-style:square" from="4377,1582" to="4405,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lH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CDVqlHyAAAAN0A&#10;AAAPAAAAAAAAAAAAAAAAAAcCAABkcnMvZG93bnJldi54bWxQSwUGAAAAAAMAAwC3AAAA/AIAAAAA&#10;" strokeweight="0"/>
                  <v:line id="Line 171" o:spid="_x0000_s1724" style="position:absolute;flip:y;visibility:visible;mso-wrap-style:square" from="4329,1471" to="4468,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zcxQAAAN0AAAAPAAAAZHJzL2Rvd25yZXYueG1sRE9NawIx&#10;EL0X/A9hhN5qthZ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DsGgzcxQAAAN0AAAAP&#10;AAAAAAAAAAAAAAAAAAcCAABkcnMvZG93bnJldi54bWxQSwUGAAAAAAMAAwC3AAAA+QIAAAAA&#10;" strokeweight="0"/>
                  <v:line id="Line 172" o:spid="_x0000_s1725" style="position:absolute;flip:x;visibility:visible;mso-wrap-style:square" from="4281,1363" to="4532,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Y8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AlJtY8yAAAAN0A&#10;AAAPAAAAAAAAAAAAAAAAAAcCAABkcnMvZG93bnJldi54bWxQSwUGAAAAAAMAAwC3AAAA/AIAAAAA&#10;" strokeweight="0"/>
                  <v:line id="Line 173" o:spid="_x0000_s1726" style="position:absolute;flip:y;visibility:visible;mso-wrap-style:square" from="4234,1319" to="4529,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OnxQAAAN0AAAAPAAAAZHJzL2Rvd25yZXYueG1sRE9LawIx&#10;EL4X/A9hhN5q1i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BKanOnxQAAAN0AAAAP&#10;AAAAAAAAAAAAAAAAAAcCAABkcnMvZG93bnJldi54bWxQSwUGAAAAAAMAAwC3AAAA+QIAAAAA&#10;" strokeweight="0"/>
                  <v:line id="Line 174" o:spid="_x0000_s1727" style="position:absolute;flip:x;visibility:visible;mso-wrap-style:square" from="4186,1319" to="448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3QxQAAAN0AAAAPAAAAZHJzL2Rvd25yZXYueG1sRE9NawIx&#10;EL0X/A9hhN5qVil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C6uO3QxQAAAN0AAAAP&#10;AAAAAAAAAAAAAAAAAAcCAABkcnMvZG93bnJldi54bWxQSwUGAAAAAAMAAwC3AAAA+QIAAAAA&#10;" strokeweight="0"/>
                  <v:line id="Line 175" o:spid="_x0000_s1728" style="position:absolute;flip:y;visibility:visible;mso-wrap-style:square" from="4138,1319" to="4436,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hLxQAAAN0AAAAPAAAAZHJzL2Rvd25yZXYueG1sRE9NawIx&#10;EL0L/ocwQm81W1ts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V9EhLxQAAAN0AAAAP&#10;AAAAAAAAAAAAAAAAAAcCAABkcnMvZG93bnJldi54bWxQSwUGAAAAAAMAAwC3AAAA+QIAAAAA&#10;" strokeweight="0"/>
                  <v:line id="Line 176" o:spid="_x0000_s1729" style="position:absolute;flip:x;visibility:visible;mso-wrap-style:square" from="4091,1319" to="4389,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xQAAAN0AAAAPAAAAZHJzL2Rvd25yZXYueG1sRE9NawIx&#10;EL0L/ocwQm+atYi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BaHdA/xQAAAN0AAAAP&#10;AAAAAAAAAAAAAAAAAAcCAABkcnMvZG93bnJldi54bWxQSwUGAAAAAAMAAwC3AAAA+QIAAAAA&#10;" strokeweight="0"/>
                  <v:line id="Line 177" o:spid="_x0000_s1730" style="position:absolute;flip:y;visibility:visible;mso-wrap-style:square" from="4042,1319" to="434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WkxQAAAN0AAAAPAAAAZHJzL2Rvd25yZXYueG1sRE9NawIx&#10;EL0L/ocwQm81W2l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1UXWkxQAAAN0AAAAP&#10;AAAAAAAAAAAAAAAAAAcCAABkcnMvZG93bnJldi54bWxQSwUGAAAAAAMAAwC3AAAA+QIAAAAA&#10;" strokeweight="0"/>
                  <v:line id="Line 178" o:spid="_x0000_s1731" style="position:absolute;flip:x;visibility:visible;mso-wrap-style:square" from="3996,1319" to="4296,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TxQAAAN0AAAAPAAAAZHJzL2Rvd25yZXYueG1sRE9LawIx&#10;EL4X+h/CFLzVrKV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DFg+vTxQAAAN0AAAAP&#10;AAAAAAAAAAAAAAAAAAcCAABkcnMvZG93bnJldi54bWxQSwUGAAAAAAMAAwC3AAAA+QIAAAAA&#10;" strokeweight="0"/>
                  <v:line id="Line 179" o:spid="_x0000_s1732" style="position:absolute;flip:y;visibility:visible;mso-wrap-style:square" from="3949,1319" to="4249,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5IxQAAAN0AAAAPAAAAZHJzL2Rvd25yZXYueG1sRE9LawIx&#10;EL4X+h/CCL3VrFJ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Cqz05IxQAAAN0AAAAP&#10;AAAAAAAAAAAAAAAAAAcCAABkcnMvZG93bnJldi54bWxQSwUGAAAAAAMAAwC3AAAA+QIAAAAA&#10;" strokeweight="0"/>
                  <v:line id="Line 180" o:spid="_x0000_s1733" style="position:absolute;flip:x;visibility:visible;mso-wrap-style:square" from="3901,1319" to="420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o6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DbUNo6yAAAAN0A&#10;AAAPAAAAAAAAAAAAAAAAAAcCAABkcnMvZG93bnJldi54bWxQSwUGAAAAAAMAAwC3AAAA/AIAAAAA&#10;" strokeweight="0"/>
                  <v:line id="Line 181" o:spid="_x0000_s1734" style="position:absolute;flip:y;visibility:visible;mso-wrap-style:square" from="3853,1319" to="4156,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182" o:spid="_x0000_s1735" style="position:absolute;flip:x;visibility:visible;mso-wrap-style:square" from="3807,1319" to="4109,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h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Cg/0DhyAAAAN0A&#10;AAAPAAAAAAAAAAAAAAAAAAcCAABkcnMvZG93bnJldi54bWxQSwUGAAAAAAMAAwC3AAAA/AIAAAAA&#10;" strokeweight="0"/>
                  <v:line id="Line 183" o:spid="_x0000_s1736" style="position:absolute;flip:y;visibility:visible;mso-wrap-style:square" from="3758,1319" to="4063,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184" o:spid="_x0000_s1737" style="position:absolute;flip:x;visibility:visible;mso-wrap-style:square" from="3710,1319" to="4018,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NxQAAAN0AAAAPAAAAZHJzL2Rvd25yZXYueG1sRE9NawIx&#10;EL0X/A9hhN5qVqF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A/YXsNxQAAAN0AAAAP&#10;AAAAAAAAAAAAAAAAAAcCAABkcnMvZG93bnJldi54bWxQSwUGAAAAAAMAAwC3AAAA+QIAAAAA&#10;" strokeweight="0"/>
                  <v:line id="Line 185" o:spid="_x0000_s1738" style="position:absolute;flip:y;visibility:visible;mso-wrap-style:square" from="3661,1319" to="3971,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186" o:spid="_x0000_s1739" style="position:absolute;flip:x;visibility:visible;mso-wrap-style:square" from="3615,1319" to="3925,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187" o:spid="_x0000_s1740" style="position:absolute;flip:y;visibility:visible;mso-wrap-style:square" from="3567,1319" to="3878,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188" o:spid="_x0000_s1741" style="position:absolute;flip:x;visibility:visible;mso-wrap-style:square" from="3519,1319" to="3831,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0OxQAAAN0AAAAPAAAAZHJzL2Rvd25yZXYueG1sRE9LawIx&#10;EL4X+h/CFLzVrIVu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BAWn0OxQAAAN0AAAAP&#10;AAAAAAAAAAAAAAAAAAcCAABkcnMvZG93bnJldi54bWxQSwUGAAAAAAMAAwC3AAAA+QIAAAAA&#10;" strokeweight="0"/>
                  <v:line id="Line 189" o:spid="_x0000_s1742" style="position:absolute;flip:y;visibility:visible;mso-wrap-style:square" from="3472,1319" to="3785,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iVxQAAAN0AAAAPAAAAZHJzL2Rvd25yZXYueG1sRE9LawIx&#10;EL4X+h/CCL3VrEJV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AvFtiVxQAAAN0AAAAP&#10;AAAAAAAAAAAAAAAAAAcCAABkcnMvZG93bnJldi54bWxQSwUGAAAAAAMAAwC3AAAA+QIAAAAA&#10;" strokeweight="0"/>
                  <v:line id="Line 190" o:spid="_x0000_s1743" style="position:absolute;flip:x;visibility:visible;mso-wrap-style:square" from="3424,1319" to="3738,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191" o:spid="_x0000_s1744" style="position:absolute;flip:y;visibility:visible;mso-wrap-style:square" from="3376,1319" to="3692,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192" o:spid="_x0000_s1745" style="position:absolute;flip:x;visibility:visible;mso-wrap-style:square" from="3329,1319" to="3645,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pc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yFX76REfTyDwAA//8DAFBLAQItABQABgAIAAAAIQDb4fbL7gAAAIUBAAATAAAAAAAA&#10;AAAAAAAAAAAAAABbQ29udGVudF9UeXBlc10ueG1sUEsBAi0AFAAGAAgAAAAhAFr0LFu/AAAAFQEA&#10;AAsAAAAAAAAAAAAAAAAAHwEAAF9yZWxzLy5yZWxzUEsBAi0AFAAGAAgAAAAhAG6TilzHAAAA3QAA&#10;AA8AAAAAAAAAAAAAAAAABwIAAGRycy9kb3ducmV2LnhtbFBLBQYAAAAAAwADALcAAAD7AgAAAAA=&#10;" strokeweight="0"/>
                  <v:line id="Line 193" o:spid="_x0000_s1746" style="position:absolute;flip:y;visibility:visible;mso-wrap-style:square" from="3281,1319" to="359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" strokeweight="0"/>
                  <v:line id="Line 194" o:spid="_x0000_s1747" style="position:absolute;flip:x;visibility:visible;mso-wrap-style:square" from="3232,1319" to="3552,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195" o:spid="_x0000_s1748" style="position:absolute;flip:y;visibility:visible;mso-wrap-style:square" from="3184,1319" to="3505,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rxQAAAN0AAAAPAAAAZHJzL2Rvd25yZXYueG1sRE9LawIx&#10;EL4X+h/CFLzVrC1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CeQRQrxQAAAN0AAAAP&#10;AAAAAAAAAAAAAAAAAAcCAABkcnMvZG93bnJldi54bWxQSwUGAAAAAAMAAwC3AAAA+QIAAAAA&#10;" strokeweight="0"/>
                  <v:line id="Line 196" o:spid="_x0000_s1749" style="position:absolute;flip:x;visibility:visible;mso-wrap-style:square" from="3139,1319" to="345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xfxQAAAN0AAAAPAAAAZHJzL2Rvd25yZXYueG1sRE9LawIx&#10;EL4X+h/CFLzVrKV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ARqIxfxQAAAN0AAAAP&#10;AAAAAAAAAAAAAAAAAAcCAABkcnMvZG93bnJldi54bWxQSwUGAAAAAAMAAwC3AAAA+QIAAAAA&#10;" strokeweight="0"/>
                  <v:line id="Line 197" o:spid="_x0000_s1750" style="position:absolute;flip:y;visibility:visible;mso-wrap-style:square" from="3091,1319" to="3412,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ExQAAAN0AAAAPAAAAZHJzL2Rvd25yZXYueG1sRE9LawIx&#10;EL4X+h/CFLzVrIVu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B+5CnExQAAAN0AAAAP&#10;AAAAAAAAAAAAAAAAAAcCAABkcnMvZG93bnJldi54bWxQSwUGAAAAAAMAAwC3AAAA+QIAAAAA&#10;" strokeweight="0"/>
                  <v:line id="Line 198" o:spid="_x0000_s1751" style="position:absolute;flip:x;visibility:visible;mso-wrap-style:square" from="3043,1319" to="336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" strokeweight="0"/>
                  <v:line id="Line 199" o:spid="_x0000_s1752" style="position:absolute;flip:y;visibility:visible;mso-wrap-style:square" from="2996,1319" to="3319,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" strokeweight="0"/>
                  <v:line id="Line 200" o:spid="_x0000_s1753" style="position:absolute;flip:x;visibility:visible;mso-wrap-style:square" from="2948,1319" to="3272,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Za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wFV76REfTyDwAA//8DAFBLAQItABQABgAIAAAAIQDb4fbL7gAAAIUBAAATAAAAAAAA&#10;AAAAAAAAAAAAAABbQ29udGVudF9UeXBlc10ueG1sUEsBAi0AFAAGAAgAAAAhAFr0LFu/AAAAFQEA&#10;AAsAAAAAAAAAAAAAAAAAHwEAAF9yZWxzLy5yZWxzUEsBAi0AFAAGAAgAAAAhAJDlhlrHAAAA3QAA&#10;AA8AAAAAAAAAAAAAAAAABwIAAGRycy9kb3ducmV2LnhtbFBLBQYAAAAAAwADALcAAAD7AgAAAAA=&#10;" strokeweight="0"/>
                  <v:line id="Line 201" o:spid="_x0000_s1754" style="position:absolute;flip:y;visibility:visible;mso-wrap-style:square" from="2900,1319" to="3226,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" strokeweight="0"/>
                  <v:line id="Line 202" o:spid="_x0000_s1755" style="position:absolute;flip:x;visibility:visible;mso-wrap-style:square" from="2854,1319" to="3179,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y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" strokeweight="0"/>
                  <v:line id="Line 203" o:spid="_x0000_s1756" style="position:absolute;flip:y;visibility:visible;mso-wrap-style:square" from="2805,1319" to="3134,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" strokeweight="0"/>
                  <v:line id="Line 204" o:spid="_x0000_s1757" style="position:absolute;flip:x;visibility:visible;mso-wrap-style:square" from="2756,1319" to="3088,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" strokeweight="0"/>
                  <v:line id="Line 205" o:spid="_x0000_s1758" style="position:absolute;flip:y;visibility:visible;mso-wrap-style:square" from="2710,1319" to="3041,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L2xQAAAN0AAAAPAAAAZHJzL2Rvd25yZXYueG1sRE9LawIx&#10;EL4X+h/CCL3VrBZ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AbmIL2xQAAAN0AAAAP&#10;AAAAAAAAAAAAAAAAAAcCAABkcnMvZG93bnJldi54bWxQSwUGAAAAAAMAAwC3AAAA+QIAAAAA&#10;" strokeweight="0"/>
                  <v:line id="Line 206" o:spid="_x0000_s1759" style="position:absolute;flip:x;visibility:visible;mso-wrap-style:square" from="2662,1319" to="299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qCxQAAAN0AAAAPAAAAZHJzL2Rvd25yZXYueG1sRE9LawIx&#10;EL4X+h/CCL3VrFJ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CUcRqCxQAAAN0AAAAP&#10;AAAAAAAAAAAAAAAAAAcCAABkcnMvZG93bnJldi54bWxQSwUGAAAAAAMAAwC3AAAA+QIAAAAA&#10;" strokeweight="0"/>
                  <v:line id="Line 207" o:spid="_x0000_s1760" style="position:absolute;flip:y;visibility:visible;mso-wrap-style:square" from="2614,1319" to="29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8ZxQAAAN0AAAAPAAAAZHJzL2Rvd25yZXYueG1sRE9LawIx&#10;EL4X+h/CCL3VrEJV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D7Pb8ZxQAAAN0AAAAP&#10;AAAAAAAAAAAAAAAAAAcCAABkcnMvZG93bnJldi54bWxQSwUGAAAAAAMAAwC3AAAA+QIAAAAA&#10;" strokeweight="0"/>
                  <v:line id="Line 208" o:spid="_x0000_s1761" style="position:absolute;flip:x;visibility:visible;mso-wrap-style:square" from="2566,1319" to="2902,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" strokeweight="0"/>
                  <v:line id="Line 209" o:spid="_x0000_s1762" style="position:absolute;flip:y;visibility:visible;mso-wrap-style:square" from="2519,1319" to="2855,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" strokeweight="0"/>
                  <v:line id="Line 210" o:spid="_x0000_s1763" style="position:absolute;flip:x;visibility:visible;mso-wrap-style:square" from="2471,1319" to="2809,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C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" strokeweight="0"/>
                  <v:line id="Line 211" o:spid="_x0000_s1764" style="position:absolute;flip:y;visibility:visible;mso-wrap-style:square" from="2422,1319" to="276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" strokeweight="0"/>
                  <v:line id="Line 212" o:spid="_x0000_s1765" style="position:absolute;flip:x;visibility:visible;mso-wrap-style:square" from="2375,1319" to="2715,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ym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" strokeweight="0"/>
                  <v:line id="Line 213" o:spid="_x0000_s1766" style="position:absolute;flip:y;visibility:visible;mso-wrap-style:square" from="2327,1319" to="2668,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214" o:spid="_x0000_s1767" style="position:absolute;flip:x;visibility:visible;mso-wrap-style:square" from="2279,1319" to="26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215" o:spid="_x0000_s1768" style="position:absolute;flip:y;visibility:visible;mso-wrap-style:square" from="2234,1319" to="2575,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216" o:spid="_x0000_s1769" style="position:absolute;flip:x;visibility:visible;mso-wrap-style:square" from="2186,1319" to="252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qlxQAAAN0AAAAPAAAAZHJzL2Rvd25yZXYueG1sRE9NawIx&#10;EL0L/Q9hCr1pVil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ChpGqlxQAAAN0AAAAP&#10;AAAAAAAAAAAAAAAAAAcCAABkcnMvZG93bnJldi54bWxQSwUGAAAAAAMAAwC3AAAA+QIAAAAA&#10;" strokeweight="0"/>
                  <v:line id="Line 217" o:spid="_x0000_s1770" style="position:absolute;flip:y;visibility:visible;mso-wrap-style:square" from="2138,1319" to="2482,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8+xQAAAN0AAAAPAAAAZHJzL2Rvd25yZXYueG1sRE9NawIx&#10;EL0L/Q9hCr1pVqF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DO6M8+xQAAAN0AAAAP&#10;AAAAAAAAAAAAAAAAAAcCAABkcnMvZG93bnJldi54bWxQSwUGAAAAAAMAAwC3AAAA+QIAAAAA&#10;" strokeweight="0"/>
                  <v:line id="Line 218" o:spid="_x0000_s1771" style="position:absolute;flip:x;visibility:visible;mso-wrap-style:square" from="2091,1319" to="2436,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219" o:spid="_x0000_s1772" style="position:absolute;flip:y;visibility:visible;mso-wrap-style:square" from="2043,1319" to="2389,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" strokeweight="0"/>
                  <v:line id="Line 220" o:spid="_x0000_s1773" style="position:absolute;flip:x;visibility:visible;mso-wrap-style:square" from="1994,1319" to="2343,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221" o:spid="_x0000_s1774" style="position:absolute;flip:y;visibility:visible;mso-wrap-style:square" from="1946,1319" to="229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222" o:spid="_x0000_s1775" style="position:absolute;flip:x;visibility:visible;mso-wrap-style:square" from="1900,1319" to="2249,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223" o:spid="_x0000_s1776" style="position:absolute;flip:y;visibility:visible;mso-wrap-style:square" from="1852,1319" to="2205,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" strokeweight="0"/>
                  <v:line id="Line 224" o:spid="_x0000_s1777" style="position:absolute;flip:x;visibility:visible;mso-wrap-style:square" from="1803,1319" to="2158,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" strokeweight="0"/>
                  <v:line id="Line 225" o:spid="_x0000_s1778" style="position:absolute;flip:y;visibility:visible;mso-wrap-style:square" from="1757,1319" to="211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QMxQAAAN0AAAAPAAAAZHJzL2Rvd25yZXYueG1sRE9NawIx&#10;EL0X/A9hhN5qthZ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CrlGQMxQAAAN0AAAAP&#10;AAAAAAAAAAAAAAAAAAcCAABkcnMvZG93bnJldi54bWxQSwUGAAAAAAMAAwC3AAAA+QIAAAAA&#10;" strokeweight="0"/>
                  <v:line id="Line 226" o:spid="_x0000_s1779" style="position:absolute;flip:x;visibility:visible;mso-wrap-style:square" from="1709,1319" to="2065,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227" o:spid="_x0000_s1780" style="position:absolute;flip:y;visibility:visible;mso-wrap-style:square" from="1661,1319" to="2018,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njxQAAAN0AAAAPAAAAZHJzL2Rvd25yZXYueG1sRE9NawIx&#10;EL0X/A9hhN5qtkJt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BLMVnjxQAAAN0AAAAP&#10;AAAAAAAAAAAAAAAAAAcCAABkcnMvZG93bnJldi54bWxQSwUGAAAAAAMAAwC3AAAA+QIAAAAA&#10;" strokeweight="0"/>
                  <v:line id="Line 228" o:spid="_x0000_s1781" style="position:absolute;flip:x;visibility:visible;mso-wrap-style:square" from="1614,1319" to="197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229" o:spid="_x0000_s1782" style="position:absolute;flip:y;visibility:visible;mso-wrap-style:square" from="1565,1319" to="1925,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" strokeweight="0"/>
                  <v:line id="Line 230" o:spid="_x0000_s1783" style="position:absolute;flip:x;visibility:visible;mso-wrap-style:square" from="1517,1319" to="18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Z9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" strokeweight="0"/>
                  <v:line id="Line 231" o:spid="_x0000_s1784" style="position:absolute;flip:y;visibility:visible;mso-wrap-style:square" from="1470,1319" to="1832,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" strokeweight="0"/>
                  <v:line id="Line 232" o:spid="_x0000_s1785" style="position:absolute;flip:x;visibility:visible;mso-wrap-style:square" from="1422,1319" to="178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Bh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v3wjI+jZBQAA//8DAFBLAQItABQABgAIAAAAIQDb4fbL7gAAAIUBAAATAAAAAAAA&#10;AAAAAAAAAAAAAABbQ29udGVudF9UeXBlc10ueG1sUEsBAi0AFAAGAAgAAAAhAFr0LFu/AAAAFQEA&#10;AAsAAAAAAAAAAAAAAAAAHwEAAF9yZWxzLy5yZWxzUEsBAi0AFAAGAAgAAAAhAMWtYGHHAAAA3QAA&#10;AA8AAAAAAAAAAAAAAAAABwIAAGRycy9kb3ducmV2LnhtbFBLBQYAAAAAAwADALcAAAD7AgAAAAA=&#10;" strokeweight="0"/>
                  <v:line id="Line 233" o:spid="_x0000_s1786" style="position:absolute;flip:y;visibility:visible;mso-wrap-style:square" from="1374,1319" to="1738,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" strokeweight="0"/>
                  <v:line id="Line 234" o:spid="_x0000_s1787" style="position:absolute;flip:x;visibility:visible;mso-wrap-style:square" from="1328,1319" to="169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" strokeweight="0"/>
                  <v:line id="Line 235" o:spid="_x0000_s1788" style="position:absolute;flip:y;visibility:visible;mso-wrap-style:square" from="1298,1319" to="1645,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236" o:spid="_x0000_s1789" style="position:absolute;flip:x;visibility:visible;mso-wrap-style:square" from="1298,1319" to="1599,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237" o:spid="_x0000_s1790" style="position:absolute;flip:y;visibility:visible;mso-wrap-style:square" from="1298,1319" to="15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238" o:spid="_x0000_s1791" style="position:absolute;flip:x;visibility:visible;mso-wrap-style:square" from="1298,1319" to="1506,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239" o:spid="_x0000_s1792" style="position:absolute;flip:y;visibility:visible;mso-wrap-style:square" from="1298,1319" to="1459,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240" o:spid="_x0000_s1793" style="position:absolute;flip:x;visibility:visible;mso-wrap-style:square" from="1298,1319" to="1413,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241" o:spid="_x0000_s1794" style="position:absolute;flip:y;visibility:visible;mso-wrap-style:square" from="1298,1319" to="13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242" o:spid="_x0000_s1795" style="position:absolute;flip:x;visibility:visible;mso-wrap-style:square" from="1298,1319" to="132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a8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" strokeweight="0"/>
                  <v:shape id="Freeform 243" o:spid="_x0000_s1796" style="position:absolute;left:1298;top:2122;width:2756;height:367;visibility:visible;mso-wrap-style:square;v-text-anchor:top" coordsize="551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" path="m,l,735r5170,l5513,134,,xe" strokeweight="0">
                    <v:path arrowok="t" o:connecttype="custom" o:connectlocs="0,0;0,367;2585,367;2756,67;0,0" o:connectangles="0,0,0,0,0"/>
                  </v:shape>
                  <v:line id="Line 244" o:spid="_x0000_s1797" style="position:absolute;flip:x;visibility:visible;mso-wrap-style:square" from="3872,2461" to="390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245" o:spid="_x0000_s1798" style="position:absolute;flip:y;visibility:visible;mso-wrap-style:square" from="3825,2351" to="396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jLxQAAAN0AAAAPAAAAZHJzL2Rvd25yZXYueG1sRE9NawIx&#10;EL0L/Q9hCr1pVgU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CwpmjLxQAAAN0AAAAP&#10;AAAAAAAAAAAAAAAAAAcCAABkcnMvZG93bnJldi54bWxQSwUGAAAAAAMAAwC3AAAA+QIAAAAA&#10;" strokeweight="0"/>
                  <v:line id="Line 246" o:spid="_x0000_s1799" style="position:absolute;flip:x;visibility:visible;mso-wrap-style:square" from="3779,2241" to="402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247" o:spid="_x0000_s1800" style="position:absolute;flip:y;visibility:visible;mso-wrap-style:square" from="3732,2189" to="403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UkxQAAAN0AAAAPAAAAZHJzL2Rvd25yZXYueG1sRE9NawIx&#10;EL0L/Q9hCr1pVk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BQA1UkxQAAAN0AAAAP&#10;AAAAAAAAAAAAAAAAAAcCAABkcnMvZG93bnJldi54bWxQSwUGAAAAAAMAAwC3AAAA+QIAAAAA&#10;" strokeweight="0"/>
                  <v:line id="Line 248" o:spid="_x0000_s1801" style="position:absolute;flip:x;visibility:visible;mso-wrap-style:square" from="3685,2187" to="398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tT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zD/zfpBDn/AwAA//8DAFBLAQItABQABgAIAAAAIQDb4fbL7gAAAIUBAAATAAAAAAAAAAAA&#10;AAAAAAAAAABbQ29udGVudF9UeXBlc10ueG1sUEsBAi0AFAAGAAgAAAAhAFr0LFu/AAAAFQEAAAsA&#10;AAAAAAAAAAAAAAAAHwEAAF9yZWxzLy5yZWxzUEsBAi0AFAAGAAgAAAAhAKDRy1PEAAAA3QAAAA8A&#10;AAAAAAAAAAAAAAAABwIAAGRycy9kb3ducmV2LnhtbFBLBQYAAAAAAwADALcAAAD4AgAAAAA=&#10;" strokeweight="0"/>
                  <v:line id="Line 249" o:spid="_x0000_s1802" style="position:absolute;flip:y;visibility:visible;mso-wrap-style:square" from="3638,2186" to="394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" strokeweight="0"/>
                  <v:line id="Line 250" o:spid="_x0000_s1803" style="position:absolute;flip:x;visibility:visible;mso-wrap-style:square" from="3592,2186" to="389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line id="Line 251" o:spid="_x0000_s1804" style="position:absolute;flip:y;visibility:visible;mso-wrap-style:square" from="3545,2184" to="385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" strokeweight="0"/>
                  <v:line id="Line 252" o:spid="_x0000_s1805" style="position:absolute;flip:x;visibility:visible;mso-wrap-style:square" from="3499,2183" to="380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253" o:spid="_x0000_s1806" style="position:absolute;flip:y;visibility:visible;mso-wrap-style:square" from="3452,2183" to="375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254" o:spid="_x0000_s1807" style="position:absolute;flip:x;visibility:visible;mso-wrap-style:square" from="3405,2181" to="3714,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line id="Line 255" o:spid="_x0000_s1808" style="position:absolute;flip:y;visibility:visible;mso-wrap-style:square" from="3359,2179" to="366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2xQAAAN0AAAAPAAAAZHJzL2Rvd25yZXYueG1sRE9NawIx&#10;EL0L/ocwBW+arYV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B+yqJ2xQAAAN0AAAAP&#10;AAAAAAAAAAAAAAAAAAcCAABkcnMvZG93bnJldi54bWxQSwUGAAAAAAMAAwC3AAAA+QIAAAAA&#10;" strokeweight="0"/>
                  <v:line id="Line 256" o:spid="_x0000_s1809" style="position:absolute;flip:x;visibility:visible;mso-wrap-style:square" from="3312,2179" to="362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oCxQAAAN0AAAAPAAAAZHJzL2Rvd25yZXYueG1sRE9NawIx&#10;EL0L/ocwBW+arZR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DxIzoCxQAAAN0AAAAP&#10;AAAAAAAAAAAAAAAAAAcCAABkcnMvZG93bnJldi54bWxQSwUGAAAAAAMAAwC3AAAA+QIAAAAA&#10;" strokeweight="0"/>
                  <v:line id="Line 257" o:spid="_x0000_s1810" style="position:absolute;flip:y;visibility:visible;mso-wrap-style:square" from="3266,2178" to="3577,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ZxQAAAN0AAAAPAAAAZHJzL2Rvd25yZXYueG1sRE9NawIx&#10;EL0L/ocwBW+ardB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Ceb5+ZxQAAAN0AAAAP&#10;AAAAAAAAAAAAAAAAAAcCAABkcnMvZG93bnJldi54bWxQSwUGAAAAAAMAAwC3AAAA+QIAAAAA&#10;" strokeweight="0"/>
                  <v:line id="Line 258" o:spid="_x0000_s1811" style="position:absolute;flip:x;visibility:visible;mso-wrap-style:square" from="3219,2176" to="353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" strokeweight="0"/>
                  <v:line id="Line 259" o:spid="_x0000_s1812" style="position:absolute;flip:y;visibility:visible;mso-wrap-style:square" from="3173,2176" to="348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" strokeweight="0"/>
                  <v:line id="Line 260" o:spid="_x0000_s1813" style="position:absolute;flip:x;visibility:visible;mso-wrap-style:square" from="3128,2174" to="344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AH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" strokeweight="0"/>
                  <v:line id="Line 261" o:spid="_x0000_s1814" style="position:absolute;flip:y;visibility:visible;mso-wrap-style:square" from="3081,2172" to="339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" strokeweight="0"/>
                  <v:line id="Line 262" o:spid="_x0000_s1815" style="position:absolute;flip:x;visibility:visible;mso-wrap-style:square" from="3035,2172" to="334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rc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ALwarcyAAAAN0A&#10;AAAPAAAAAAAAAAAAAAAAAAcCAABkcnMvZG93bnJldi54bWxQSwUGAAAAAAMAAwC3AAAA/AIAAAAA&#10;" strokeweight="0"/>
                  <v:line id="Line 263" o:spid="_x0000_s1816" style="position:absolute;flip:y;visibility:visible;mso-wrap-style:square" from="2988,2171" to="3304,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9HxQAAAN0AAAAPAAAAZHJzL2Rvd25yZXYueG1sRE9NawIx&#10;EL0L/Q9hCr1pVgU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BkjQ9HxQAAAN0AAAAP&#10;AAAAAAAAAAAAAAAAAAcCAABkcnMvZG93bnJldi54bWxQSwUGAAAAAAMAAwC3AAAA+QIAAAAA&#10;" strokeweight="0"/>
                  <v:line id="Line 264" o:spid="_x0000_s1817" style="position:absolute;flip:x;visibility:visible;mso-wrap-style:square" from="2941,2169" to="325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EwxQAAAN0AAAAPAAAAZHJzL2Rvd25yZXYueG1sRE9NawIx&#10;EL0L/ocwBW+arYV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CUX5EwxQAAAN0AAAAP&#10;AAAAAAAAAAAAAAAAAAcCAABkcnMvZG93bnJldi54bWxQSwUGAAAAAAMAAwC3AAAA+QIAAAAA&#10;" strokeweight="0"/>
                  <v:line id="Line 265" o:spid="_x0000_s1818" style="position:absolute;flip:y;visibility:visible;mso-wrap-style:square" from="2894,2169" to="321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rxQAAAN0AAAAPAAAAZHJzL2Rvd25yZXYueG1sRE9NawIx&#10;EL0X/A9hhN5q1go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D7EzSrxQAAAN0AAAAP&#10;AAAAAAAAAAAAAAAAAAcCAABkcnMvZG93bnJldi54bWxQSwUGAAAAAAMAAwC3AAAA+QIAAAAA&#10;" strokeweight="0"/>
                  <v:line id="Line 266" o:spid="_x0000_s1819" style="position:absolute;flip:x;visibility:visible;mso-wrap-style:square" from="2848,2167" to="316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fxQAAAN0AAAAPAAAAZHJzL2Rvd25yZXYueG1sRE9NawIx&#10;EL0L/ocwQm+arS2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0+qzfxQAAAN0AAAAP&#10;AAAAAAAAAAAAAAAAAAcCAABkcnMvZG93bnJldi54bWxQSwUGAAAAAAMAAwC3AAAA+QIAAAAA&#10;" strokeweight="0"/>
                  <v:line id="Line 267" o:spid="_x0000_s1820" style="position:absolute;flip:y;visibility:visible;mso-wrap-style:square" from="2801,2166" to="312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lExQAAAN0AAAAPAAAAZHJzL2Rvd25yZXYueG1sRE9NawIx&#10;EL0L/ocwQm+araW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AbtglExQAAAN0AAAAP&#10;AAAAAAAAAAAAAAAAAAcCAABkcnMvZG93bnJldi54bWxQSwUGAAAAAAMAAwC3AAAA+QIAAAAA&#10;" strokeweight="0"/>
                  <v:line id="Line 268" o:spid="_x0000_s1821" style="position:absolute;flip:x;visibility:visible;mso-wrap-style:square" from="2755,2166" to="307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czxQAAAN0AAAAPAAAAZHJzL2Rvd25yZXYueG1sRE9LawIx&#10;EL4X+h/CCL3VrBZ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DrZJczxQAAAN0AAAAP&#10;AAAAAAAAAAAAAAAAAAcCAABkcnMvZG93bnJldi54bWxQSwUGAAAAAAMAAwC3AAAA+QIAAAAA&#10;" strokeweight="0"/>
                  <v:line id="Line 269" o:spid="_x0000_s1822" style="position:absolute;flip:y;visibility:visible;mso-wrap-style:square" from="2708,2164" to="303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KoxQAAAN0AAAAPAAAAZHJzL2Rvd25yZXYueG1sRE9LawIx&#10;EL4X+h/CFLzVrC1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CEKDKoxQAAAN0AAAAP&#10;AAAAAAAAAAAAAAAAAAcCAABkcnMvZG93bnJldi54bWxQSwUGAAAAAAMAAwC3AAAA+QIAAAAA&#10;" strokeweight="0"/>
                  <v:line id="Line 270" o:spid="_x0000_s1823" style="position:absolute;flip:x;visibility:visible;mso-wrap-style:square" from="2662,2164" to="298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ba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D1t6bayAAAAN0A&#10;AAAPAAAAAAAAAAAAAAAAAAcCAABkcnMvZG93bnJldi54bWxQSwUGAAAAAAMAAwC3AAAA/AIAAAAA&#10;" strokeweight="0"/>
                  <v:line id="Line 271" o:spid="_x0000_s1824" style="position:absolute;flip:y;visibility:visible;mso-wrap-style:square" from="2615,2162" to="294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BxQAAAN0AAAAPAAAAZHJzL2Rvd25yZXYueG1sRE9NawIx&#10;EL0L/ocwQm81Wwu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Ca+wNBxQAAAN0AAAAP&#10;AAAAAAAAAAAAAAAAAAcCAABkcnMvZG93bnJldi54bWxQSwUGAAAAAAMAAwC3AAAA+QIAAAAA&#10;" strokeweight="0"/>
                  <v:line id="Line 272" o:spid="_x0000_s1825" style="position:absolute;flip:x;visibility:visible;mso-wrap-style:square" from="2569,2161" to="289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mh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BTx9mhyAAAAN0A&#10;AAAPAAAAAAAAAAAAAAAAAAcCAABkcnMvZG93bnJldi54bWxQSwUGAAAAAAMAAwC3AAAA/AIAAAAA&#10;" strokeweight="0"/>
                  <v:line id="Line 273" o:spid="_x0000_s1826" style="position:absolute;flip:y;visibility:visible;mso-wrap-style:square" from="2522,2161" to="285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w6xQAAAN0AAAAPAAAAZHJzL2Rvd25yZXYueG1sRE9NawIx&#10;EL0L/Q9hCr1pVh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A8i3w6xQAAAN0AAAAP&#10;AAAAAAAAAAAAAAAAAAcCAABkcnMvZG93bnJldi54bWxQSwUGAAAAAAMAAwC3AAAA+QIAAAAA&#10;" strokeweight="0"/>
                  <v:line id="Line 274" o:spid="_x0000_s1827" style="position:absolute;flip:x;visibility:visible;mso-wrap-style:square" from="2476,2159" to="280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JNxQAAAN0AAAAPAAAAZHJzL2Rvd25yZXYueG1sRE9NawIx&#10;EL0L/ocwBW+arZR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DMWeJNxQAAAN0AAAAP&#10;AAAAAAAAAAAAAAAAAAcCAABkcnMvZG93bnJldi54bWxQSwUGAAAAAAMAAwC3AAAA+QIAAAAA&#10;" strokeweight="0"/>
                  <v:line id="Line 275" o:spid="_x0000_s1828" style="position:absolute;flip:y;visibility:visible;mso-wrap-style:square" from="2429,2158" to="276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fWxQAAAN0AAAAPAAAAZHJzL2Rvd25yZXYueG1sRE9NawIx&#10;EL0L/ocwQm+arS2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jFUfWxQAAAN0AAAAP&#10;AAAAAAAAAAAAAAAAAAcCAABkcnMvZG93bnJldi54bWxQSwUGAAAAAAMAAwC3AAAA+QIAAAAA&#10;" strokeweight="0"/>
                  <v:line id="Line 276" o:spid="_x0000_s1829" style="position:absolute;flip:x;visibility:visible;mso-wrap-style:square" from="2383,2158" to="271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xQAAAN0AAAAPAAAAZHJzL2Rvd25yZXYueG1sRE9NawIx&#10;EL0X/A9hhN5q1iI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As/N+ixQAAAN0AAAAP&#10;AAAAAAAAAAAAAAAAAAcCAABkcnMvZG93bnJldi54bWxQSwUGAAAAAAMAAwC3AAAA+QIAAAAA&#10;" strokeweight="0"/>
                  <v:line id="Line 277" o:spid="_x0000_s1830" style="position:absolute;flip:y;visibility:visible;mso-wrap-style:square" from="2336,2156" to="266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o5xQAAAN0AAAAPAAAAZHJzL2Rvd25yZXYueG1sRE9NawIx&#10;EL0L/ocwQm+arbS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DsHo5xQAAAN0AAAAP&#10;AAAAAAAAAAAAAAAAAAcCAABkcnMvZG93bnJldi54bWxQSwUGAAAAAAMAAwC3AAAA+QIAAAAA&#10;" strokeweight="0"/>
                  <v:line id="Line 278" o:spid="_x0000_s1831" style="position:absolute;flip:x;visibility:visible;mso-wrap-style:square" from="2290,2154" to="262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ROxQAAAN0AAAAPAAAAZHJzL2Rvd25yZXYueG1sRE9LawIx&#10;EL4X+h/CCL3VrFJ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CzYuROxQAAAN0AAAAP&#10;AAAAAAAAAAAAAAAAAAcCAABkcnMvZG93bnJldi54bWxQSwUGAAAAAAMAAwC3AAAA+QIAAAAA&#10;" strokeweight="0"/>
                  <v:line id="Line 279" o:spid="_x0000_s1832" style="position:absolute;flip:y;visibility:visible;mso-wrap-style:square" from="2245,2154" to="2577,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VxQAAAN0AAAAPAAAAZHJzL2Rvd25yZXYueG1sRE9LawIx&#10;EL4X+h/CFLzVrKV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DcLkHVxQAAAN0AAAAP&#10;AAAAAAAAAAAAAAAAAAcCAABkcnMvZG93bnJldi54bWxQSwUGAAAAAAMAAwC3AAAA+QIAAAAA&#10;" strokeweight="0"/>
                  <v:line id="Line 280" o:spid="_x0000_s1833" style="position:absolute;flip:x;visibility:visible;mso-wrap-style:square" from="2197,2153" to="253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Wn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CtsdWnyAAAAN0A&#10;AAAPAAAAAAAAAAAAAAAAAAcCAABkcnMvZG93bnJldi54bWxQSwUGAAAAAAMAAwC3AAAA/AIAAAAA&#10;" strokeweight="0"/>
                  <v:line id="Line 281" o:spid="_x0000_s1834" style="position:absolute;flip:y;visibility:visible;mso-wrap-style:square" from="2151,2150" to="2487,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8xQAAAN0AAAAPAAAAZHJzL2Rvd25yZXYueG1sRE9NawIx&#10;EL0L/ocwQm81Wym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DC/XA8xQAAAN0AAAAP&#10;AAAAAAAAAAAAAAAAAAcCAABkcnMvZG93bnJldi54bWxQSwUGAAAAAAMAAwC3AAAA+QIAAAAA&#10;" strokeweight="0"/>
                  <v:line id="Line 282" o:spid="_x0000_s1835" style="position:absolute;flip:x;visibility:visible;mso-wrap-style:square" from="2104,2150" to="244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98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DWHk98yAAAAN0A&#10;AAAPAAAAAAAAAAAAAAAAAAcCAABkcnMvZG93bnJldi54bWxQSwUGAAAAAAMAAwC3AAAA/AIAAAAA&#10;" strokeweight="0"/>
                  <v:line id="Line 283" o:spid="_x0000_s1836" style="position:absolute;flip:y;visibility:visible;mso-wrap-style:square" from="2058,2149" to="239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rnxQAAAN0AAAAPAAAAZHJzL2Rvd25yZXYueG1sRE9NawIx&#10;EL0L/Q9hCr1pVk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C5UurnxQAAAN0AAAAP&#10;AAAAAAAAAAAAAAAAAAcCAABkcnMvZG93bnJldi54bWxQSwUGAAAAAAMAAwC3AAAA+QIAAAAA&#10;" strokeweight="0"/>
                  <v:line id="Line 284" o:spid="_x0000_s1837" style="position:absolute;flip:x;visibility:visible;mso-wrap-style:square" from="2011,2147" to="235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SQxQAAAN0AAAAPAAAAZHJzL2Rvd25yZXYueG1sRE9NawIx&#10;EL0L/ocwBW+ardB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BJgHSQxQAAAN0AAAAP&#10;AAAAAAAAAAAAAAAAAAcCAABkcnMvZG93bnJldi54bWxQSwUGAAAAAAMAAwC3AAAA+QIAAAAA&#10;" strokeweight="0"/>
                  <v:line id="Line 285" o:spid="_x0000_s1838" style="position:absolute;flip:y;visibility:visible;mso-wrap-style:square" from="1965,2147" to="2304,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ELxQAAAN0AAAAPAAAAZHJzL2Rvd25yZXYueG1sRE9NawIx&#10;EL0L/ocwQm+araW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AmzNELxQAAAN0AAAAP&#10;AAAAAAAAAAAAAAAAAAcCAABkcnMvZG93bnJldi54bWxQSwUGAAAAAAMAAwC3AAAA+QIAAAAA&#10;" strokeweight="0"/>
                  <v:line id="Line 286" o:spid="_x0000_s1839" style="position:absolute;flip:x;visibility:visible;mso-wrap-style:square" from="1918,2146" to="225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l/xQAAAN0AAAAPAAAAZHJzL2Rvd25yZXYueG1sRE9NawIx&#10;EL0L/ocwQm+arbS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pJUl/xQAAAN0AAAAP&#10;AAAAAAAAAAAAAAAAAAcCAABkcnMvZG93bnJldi54bWxQSwUGAAAAAAMAAwC3AAAA+QIAAAAA&#10;" strokeweight="0"/>
                  <v:line id="Line 287" o:spid="_x0000_s1840" style="position:absolute;flip:y;visibility:visible;mso-wrap-style:square" from="1872,2144" to="221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" strokeweight="0"/>
                  <v:line id="Line 288" o:spid="_x0000_s1841" style="position:absolute;flip:x;visibility:visible;mso-wrap-style:square" from="1825,2144" to="216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KTxQAAAN0AAAAPAAAAZHJzL2Rvd25yZXYueG1sRE9LawIx&#10;EL4X+h/CCL3VrEJV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A2u3KTxQAAAN0AAAAP&#10;AAAAAAAAAAAAAAAAAAcCAABkcnMvZG93bnJldi54bWxQSwUGAAAAAAMAAwC3AAAA+QIAAAAA&#10;" strokeweight="0"/>
                  <v:line id="Line 289" o:spid="_x0000_s1842" style="position:absolute;flip:y;visibility:visible;mso-wrap-style:square" from="1779,2142" to="2124,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cIxQAAAN0AAAAPAAAAZHJzL2Rvd25yZXYueG1sRE9LawIx&#10;EL4X+h/CFLzVrIV2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BZ99cIxQAAAN0AAAAP&#10;AAAAAAAAAAAAAAAAAAcCAABkcnMvZG93bnJldi54bWxQSwUGAAAAAAMAAwC3AAAA+QIAAAAA&#10;" strokeweight="0"/>
                  <v:line id="Line 290" o:spid="_x0000_s1843" style="position:absolute;flip:x;visibility:visible;mso-wrap-style:square" from="1732,2141" to="2079,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N6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AoaEN6yAAAAN0A&#10;AAAPAAAAAAAAAAAAAAAAAAcCAABkcnMvZG93bnJldi54bWxQSwUGAAAAAAMAAwC3AAAA/AIAAAAA&#10;" strokeweight="0"/>
                  <v:line id="Line 291" o:spid="_x0000_s1844" style="position:absolute;flip:y;visibility:visible;mso-wrap-style:square" from="1685,2141" to="203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bhxQAAAN0AAAAPAAAAZHJzL2Rvd25yZXYueG1sRE9NawIx&#10;EL0L/ocwQm81W6G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BHJObhxQAAAN0AAAAP&#10;AAAAAAAAAAAAAAAAAAcCAABkcnMvZG93bnJldi54bWxQSwUGAAAAAAMAAwC3AAAA+QIAAAAA&#10;" strokeweight="0"/>
                  <v:line id="Line 292" o:spid="_x0000_s1845" style="position:absolute;flip:x;visibility:visible;mso-wrap-style:square" from="1639,2139" to="198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X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" strokeweight="0"/>
                  <v:line id="Line 293" o:spid="_x0000_s1846" style="position:absolute;flip:y;visibility:visible;mso-wrap-style:square" from="1592,2137" to="194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Ba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7C/zfpBDn/AwAA//8DAFBLAQItABQABgAIAAAAIQDb4fbL7gAAAIUBAAATAAAAAAAAAAAA&#10;AAAAAAAAAABbQ29udGVudF9UeXBlc10ueG1sUEsBAi0AFAAGAAgAAAAhAFr0LFu/AAAAFQEAAAsA&#10;AAAAAAAAAAAAAAAAHwEAAF9yZWxzLy5yZWxzUEsBAi0AFAAGAAgAAAAhAHc+IFrEAAAA3QAAAA8A&#10;AAAAAAAAAAAAAAAABwIAAGRycy9kb3ducmV2LnhtbFBLBQYAAAAAAwADALcAAAD4AgAAAAA=&#10;" strokeweight="0"/>
                  <v:line id="Line 294" o:spid="_x0000_s1847" style="position:absolute;flip:x;visibility:visible;mso-wrap-style:square" from="1546,2137" to="1896,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" strokeweight="0"/>
                  <v:line id="Line 295" o:spid="_x0000_s1848" style="position:absolute;flip:y;visibility:visible;mso-wrap-style:square" from="1499,2136" to="185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u2xQAAAN0AAAAPAAAAZHJzL2Rvd25yZXYueG1sRE9LawIx&#10;EL4X+h/CCL3VrBZ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DooBu2xQAAAN0AAAAP&#10;AAAAAAAAAAAAAAAAAAcCAABkcnMvZG93bnJldi54bWxQSwUGAAAAAAMAAwC3AAAA+QIAAAAA&#10;" strokeweight="0"/>
                  <v:line id="Line 296" o:spid="_x0000_s1849" style="position:absolute;flip:x;visibility:visible;mso-wrap-style:square" from="1452,2134" to="1807,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PCxQAAAN0AAAAPAAAAZHJzL2Rvd25yZXYueG1sRE9LawIx&#10;EL4X+h/CCL3VrFJ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BnSYPCxQAAAN0AAAAP&#10;AAAAAAAAAAAAAAAAAAcCAABkcnMvZG93bnJldi54bWxQSwUGAAAAAAMAAwC3AAAA+QIAAAAA&#10;" strokeweight="0"/>
                  <v:line id="Line 297" o:spid="_x0000_s1850" style="position:absolute;flip:y;visibility:visible;mso-wrap-style:square" from="1406,2134" to="176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ZZxQAAAN0AAAAPAAAAZHJzL2Rvd25yZXYueG1sRE9LawIx&#10;EL4X+h/CCL3VrEJV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AIBSZZxQAAAN0AAAAP&#10;AAAAAAAAAAAAAAAAAAcCAABkcnMvZG93bnJldi54bWxQSwUGAAAAAAMAAwC3AAAA+QIAAAAA&#10;" strokeweight="0"/>
                  <v:line id="Line 298" o:spid="_x0000_s1851" style="position:absolute;flip:x;visibility:visible;mso-wrap-style:square" from="1359,2133" to="171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" strokeweight="0"/>
                  <v:line id="Line 299" o:spid="_x0000_s1852" style="position:absolute;flip:y;visibility:visible;mso-wrap-style:square" from="1314,2131" to="167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" strokeweight="0"/>
                  <v:line id="Line 300" o:spid="_x0000_s1853" style="position:absolute;flip:x;visibility:visible;mso-wrap-style:square" from="1298,2131" to="1624,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n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" strokeweight="0"/>
                  <v:line id="Line 301" o:spid="_x0000_s1854" style="position:absolute;flip:y;visibility:visible;mso-wrap-style:square" from="1298,2129" to="157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" strokeweight="0"/>
                  <v:line id="Line 302" o:spid="_x0000_s1855" style="position:absolute;flip:x;visibility:visible;mso-wrap-style:square" from="1298,2127" to="1534,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Mc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yFX76REfTyDwAA//8DAFBLAQItABQABgAIAAAAIQDb4fbL7gAAAIUBAAATAAAAAAAA&#10;AAAAAAAAAAAAAABbQ29udGVudF9UeXBlc10ueG1sUEsBAi0AFAAGAAgAAAAhAFr0LFu/AAAAFQEA&#10;AAsAAAAAAAAAAAAAAAAAHwEAAF9yZWxzLy5yZWxzUEsBAi0AFAAGAAgAAAAhAJ2rExzHAAAA3QAA&#10;AA8AAAAAAAAAAAAAAAAABwIAAGRycy9kb3ducmV2LnhtbFBLBQYAAAAAAwADALcAAAD7AgAAAAA=&#10;" strokeweight="0"/>
                  <v:line id="Line 303" o:spid="_x0000_s1856" style="position:absolute;flip:y;visibility:visible;mso-wrap-style:square" from="1298,2127" to="1487,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" strokeweight="0"/>
                  <v:line id="Line 304" o:spid="_x0000_s1857" style="position:absolute;flip:x;visibility:visible;mso-wrap-style:square" from="1298,2125" to="1442,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" strokeweight="0"/>
                  <v:line id="Line 305" o:spid="_x0000_s1858" style="position:absolute;flip:y;visibility:visible;mso-wrap-style:square" from="1298,2124" to="1397,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1rxQAAAN0AAAAPAAAAZHJzL2Rvd25yZXYueG1sRE9LawIx&#10;EL4X+h/CFLzVrC1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BteY1rxQAAAN0AAAAP&#10;AAAAAAAAAAAAAAAAAAcCAABkcnMvZG93bnJldi54bWxQSwUGAAAAAAMAAwC3AAAA+QIAAAAA&#10;" strokeweight="0"/>
                  <v:line id="Line 306" o:spid="_x0000_s1859" style="position:absolute;flip:x;visibility:visible;mso-wrap-style:square" from="1298,2124" to="135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UfxQAAAN0AAAAPAAAAZHJzL2Rvd25yZXYueG1sRE9LawIx&#10;EL4X+h/CFLzVrKV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DikBUfxQAAAN0AAAAP&#10;AAAAAAAAAAAAAAAAAAcCAABkcnMvZG93bnJldi54bWxQSwUGAAAAAAMAAwC3AAAA+QIAAAAA&#10;" strokeweight="0"/>
                  <v:line id="Line 307" o:spid="_x0000_s1860" style="position:absolute;flip:y;visibility:visible;mso-wrap-style:square" from="1298,2122" to="1308,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CExQAAAN0AAAAPAAAAZHJzL2Rvd25yZXYueG1sRE9LawIx&#10;EL4X+h/CFLzVrIV2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CN3LCExQAAAN0AAAAP&#10;AAAAAAAAAAAAAAAAAAcCAABkcnMvZG93bnJldi54bWxQSwUGAAAAAAMAAwC3AAAA+QIAAAAA&#10;" strokeweight="0"/>
                  <v:shape id="Freeform 308" o:spid="_x0000_s1861" style="position:absolute;left:4504;top:1319;width:3319;height:289;visibility:visible;mso-wrap-style:square;v-text-anchor:top" coordsize="663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" path="m4822,l333,,,578,1674,537r3148,l6638,193,6638,,4822,xe" strokeweight="0">
                    <v:path arrowok="t" o:connecttype="custom" o:connectlocs="2411,0;167,0;0,289;837,269;2411,269;3319,97;3319,0;2411,0" o:connectangles="0,0,0,0,0,0,0,0"/>
                  </v:shape>
                  <v:line id="Line 309" o:spid="_x0000_s1862" style="position:absolute;flip:x;visibility:visible;mso-wrap-style:square" from="7768,1371" to="782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" strokeweight="0"/>
                  <v:line id="Line 310" o:spid="_x0000_s1863" style="position:absolute;flip:y;visibility:visible;mso-wrap-style:square" from="7709,1326" to="7823,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8a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wFV76REfTyDwAA//8DAFBLAQItABQABgAIAAAAIQDb4fbL7gAAAIUBAAATAAAAAAAA&#10;AAAAAAAAAAAAAABbQ29udGVudF9UeXBlc10ueG1sUEsBAi0AFAAGAAgAAAAhAFr0LFu/AAAAFQEA&#10;AAsAAAAAAAAAAAAAAAAAHwEAAF9yZWxzLy5yZWxzUEsBAi0AFAAGAAgAAAAhAGPdHxrHAAAA3QAA&#10;AA8AAAAAAAAAAAAAAAAABwIAAGRycy9kb3ducmV2LnhtbFBLBQYAAAAAAwADALcAAAD7AgAAAAA=&#10;" strokeweight="0"/>
                  <v:line id="Line 311" o:spid="_x0000_s1864" style="position:absolute;flip:x;visibility:visible;mso-wrap-style:square" from="7653,1319" to="778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" strokeweight="0"/>
                  <v:line id="Line 312" o:spid="_x0000_s1865" style="position:absolute;flip:y;visibility:visible;mso-wrap-style:square" from="7596,1319" to="7736,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M7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" strokeweight="0"/>
                  <v:line id="Line 313" o:spid="_x0000_s1866" style="position:absolute;flip:x;visibility:visible;mso-wrap-style:square" from="7539,1319" to="7689,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" strokeweight="0"/>
                  <v:line id="Line 314" o:spid="_x0000_s1867" style="position:absolute;flip:y;visibility:visible;mso-wrap-style:square" from="7482,1319" to="7643,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" strokeweight="0"/>
                  <v:line id="Line 315" o:spid="_x0000_s1868" style="position:absolute;flip:x;visibility:visible;mso-wrap-style:square" from="7425,1319" to="7598,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1MxQAAAN0AAAAPAAAAZHJzL2Rvd25yZXYueG1sRE9NawIx&#10;EL0L/Q9hCr1pVgs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BYrP1MxQAAAN0AAAAP&#10;AAAAAAAAAAAAAAAAAAcCAABkcnMvZG93bnJldi54bWxQSwUGAAAAAAMAAwC3AAAA+QIAAAAA&#10;" strokeweight="0"/>
                  <v:line id="Line 316" o:spid="_x0000_s1869" style="position:absolute;flip:y;visibility:visible;mso-wrap-style:square" from="7367,1319" to="755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4xQAAAN0AAAAPAAAAZHJzL2Rvd25yZXYueG1sRE9NawIx&#10;EL0L/Q9hCr1pVik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DXRWU4xQAAAN0AAAAP&#10;AAAAAAAAAAAAAAAAAAcCAABkcnMvZG93bnJldi54bWxQSwUGAAAAAAMAAwC3AAAA+QIAAAAA&#10;" strokeweight="0"/>
                  <v:line id="Line 317" o:spid="_x0000_s1870" style="position:absolute;flip:x;visibility:visible;mso-wrap-style:square" from="7310,1319" to="7505,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CjxQAAAN0AAAAPAAAAZHJzL2Rvd25yZXYueG1sRE9NawIx&#10;EL0L/Q9hCr1pVqE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C4CcCjxQAAAN0AAAAP&#10;AAAAAAAAAAAAAAAAAAcCAABkcnMvZG93bnJldi54bWxQSwUGAAAAAAMAAwC3AAAA+QIAAAAA&#10;" strokeweight="0"/>
                  <v:line id="Line 318" o:spid="_x0000_s1871" style="position:absolute;flip:y;visibility:visible;mso-wrap-style:square" from="7252,1319" to="7458,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" strokeweight="0"/>
                  <v:line id="Line 319" o:spid="_x0000_s1872" style="position:absolute;flip:x;visibility:visible;mso-wrap-style:square" from="7195,1319" to="7412,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" strokeweight="0"/>
                  <v:line id="Line 320" o:spid="_x0000_s1873" style="position:absolute;flip:y;visibility:visible;mso-wrap-style:square" from="7137,1319" to="7365,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89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" strokeweight="0"/>
                  <v:line id="Line 321" o:spid="_x0000_s1874" style="position:absolute;flip:x;visibility:visible;mso-wrap-style:square" from="7081,1319" to="7319,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" strokeweight="0"/>
                  <v:line id="Line 322" o:spid="_x0000_s1875" style="position:absolute;flip:y;visibility:visible;mso-wrap-style:square" from="7022,1319" to="7272,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m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" strokeweight="0"/>
                  <v:line id="Line 323" o:spid="_x0000_s1876" style="position:absolute;flip:x;visibility:visible;mso-wrap-style:square" from="6966,1319" to="7225,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" strokeweight="0"/>
                  <v:line id="Line 324" o:spid="_x0000_s1877" style="position:absolute;flip:y;visibility:visible;mso-wrap-style:square" from="6909,1319" to="7178,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4K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" strokeweight="0"/>
                  <v:line id="Line 325" o:spid="_x0000_s1878" style="position:absolute;flip:x;visibility:visible;mso-wrap-style:square" from="6862,1319" to="713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uRxQAAAN0AAAAPAAAAZHJzL2Rvd25yZXYueG1sRE9NawIx&#10;EL0L/ocwQm81Wwu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DddWuRxQAAAN0AAAAP&#10;AAAAAAAAAAAAAAAAAAcCAABkcnMvZG93bnJldi54bWxQSwUGAAAAAAMAAwC3AAAA+QIAAAAA&#10;" strokeweight="0"/>
                  <v:line id="Line 326" o:spid="_x0000_s1879" style="position:absolute;flip:y;visibility:visible;mso-wrap-style:square" from="6816,1319" to="708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lxQAAAN0AAAAPAAAAZHJzL2Rvd25yZXYueG1sRE9NawIx&#10;EL0L/ocwQm81Wym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BSnPPlxQAAAN0AAAAP&#10;AAAAAAAAAAAAAAAAAAcCAABkcnMvZG93bnJldi54bWxQSwUGAAAAAAMAAwC3AAAA+QIAAAAA&#10;" strokeweight="0"/>
                  <v:line id="Line 327" o:spid="_x0000_s1880" style="position:absolute;flip:x;visibility:visible;mso-wrap-style:square" from="6769,1319" to="7039,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Z+xQAAAN0AAAAPAAAAZHJzL2Rvd25yZXYueG1sRE9NawIx&#10;EL0L/ocwQm81W6G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A90FZ+xQAAAN0AAAAP&#10;AAAAAAAAAAAAAAAAAAcCAABkcnMvZG93bnJldi54bWxQSwUGAAAAAAMAAwC3AAAA+QIAAAAA&#10;" strokeweight="0"/>
                  <v:line id="Line 328" o:spid="_x0000_s1881" style="position:absolute;flip:y;visibility:visible;mso-wrap-style:square" from="6724,1319" to="699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" strokeweight="0"/>
                  <v:line id="Line 329" o:spid="_x0000_s1882" style="position:absolute;flip:x;visibility:visible;mso-wrap-style:square" from="6678,1319" to="6946,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" strokeweight="0"/>
                  <v:line id="Line 330" o:spid="_x0000_s1883" style="position:absolute;flip:y;visibility:visible;mso-wrap-style:square" from="6631,1319" to="6899,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ng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" strokeweight="0"/>
                  <v:line id="Line 331" o:spid="_x0000_s1884" style="position:absolute;flip:x;visibility:visible;mso-wrap-style:square" from="6585,1319" to="6853,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" strokeweight="0"/>
                  <v:line id="Line 332" o:spid="_x0000_s1885" style="position:absolute;flip:y;visibility:visible;mso-wrap-style:square" from="6538,1319" to="6806,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" strokeweight="0"/>
                  <v:line id="Line 333" o:spid="_x0000_s1886" style="position:absolute;flip:x;visibility:visible;mso-wrap-style:square" from="6492,1319" to="6760,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" strokeweight="0"/>
                  <v:line id="Line 334" o:spid="_x0000_s1887" style="position:absolute;flip:y;visibility:visible;mso-wrap-style:square" from="6445,1319" to="671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" strokeweight="0"/>
                  <v:line id="Line 335" o:spid="_x0000_s1888" style="position:absolute;flip:x;visibility:visible;mso-wrap-style:square" from="6399,1319" to="6668,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pAxAAAAN0AAAAPAAAAZHJzL2Rvd25yZXYueG1sRE9NawIx&#10;EL0L/Q9hhN40q4U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MPLakDEAAAA3QAAAA8A&#10;AAAAAAAAAAAAAAAABwIAAGRycy9kb3ducmV2LnhtbFBLBQYAAAAAAwADALcAAAD4AgAAAAA=&#10;" strokeweight="0"/>
                  <v:line id="Line 336" o:spid="_x0000_s1889" style="position:absolute;flip:y;visibility:visible;mso-wrap-style:square" from="6352,1319" to="662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I0xAAAAN0AAAAPAAAAZHJzL2Rvd25yZXYueG1sRE9NawIx&#10;EL0L/Q9hhN40q5Q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Ewi8jTEAAAA3QAAAA8A&#10;AAAAAAAAAAAAAAAABwIAAGRycy9kb3ducmV2LnhtbFBLBQYAAAAAAwADALcAAAD4AgAAAAA=&#10;" strokeweight="0"/>
                  <v:line id="Line 337" o:spid="_x0000_s1890" style="position:absolute;flip:x;visibility:visible;mso-wrap-style:square" from="6306,1319" to="657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evxAAAAN0AAAAPAAAAZHJzL2Rvd25yZXYueG1sRE9NawIx&#10;EL0L/Q9hhN40q9A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CNuV6/EAAAA3QAAAA8A&#10;AAAAAAAAAAAAAAAABwIAAGRycy9kb3ducmV2LnhtbFBLBQYAAAAAAwADALcAAAD4AgAAAAA=&#10;" strokeweight="0"/>
                  <v:line id="Line 338" o:spid="_x0000_s1891" style="position:absolute;flip:y;visibility:visible;mso-wrap-style:square" from="6259,1319" to="6529,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" strokeweight="0"/>
                  <v:line id="Line 339" o:spid="_x0000_s1892" style="position:absolute;flip:x;visibility:visible;mso-wrap-style:square" from="6213,1319" to="648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" strokeweight="0"/>
                  <v:line id="Line 340" o:spid="_x0000_s1893" style="position:absolute;flip:y;visibility:visible;mso-wrap-style:square" from="6165,1319" to="643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" strokeweight="0"/>
                  <v:line id="Line 341" o:spid="_x0000_s1894" style="position:absolute;flip:x;visibility:visible;mso-wrap-style:square" from="6119,1319" to="6388,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" strokeweight="0"/>
                  <v:line id="Line 342" o:spid="_x0000_s1895" style="position:absolute;flip:y;visibility:visible;mso-wrap-style:square" from="6072,1319" to="634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Lq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" strokeweight="0"/>
                  <v:line id="Line 343" o:spid="_x0000_s1896" style="position:absolute;flip:x;visibility:visible;mso-wrap-style:square" from="6026,1319" to="629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" strokeweight="0"/>
                  <v:line id="Line 344" o:spid="_x0000_s1897" style="position:absolute;flip:y;visibility:visible;mso-wrap-style:square" from="5979,1319" to="6249,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" strokeweight="0"/>
                  <v:line id="Line 345" o:spid="_x0000_s1898" style="position:absolute;flip:x;visibility:visible;mso-wrap-style:square" from="5933,1319" to="620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ydxQAAAN0AAAAPAAAAZHJzL2Rvd25yZXYueG1sRE9NawIx&#10;EL0L/ocwQm+a1UI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BGEvydxQAAAN0AAAAP&#10;AAAAAAAAAAAAAAAAAAcCAABkcnMvZG93bnJldi54bWxQSwUGAAAAAAMAAwC3AAAA+QIAAAAA&#10;" strokeweight="0"/>
                </v:group>
                <v:line id="Line 346" o:spid="_x0000_s1899" style="position:absolute;flip:y;visibility:visible;mso-wrap-style:square" from="37376,10521" to="39090,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pxQAAAN0AAAAPAAAAZHJzL2Rvd25yZXYueG1sRE9NawIx&#10;EL0L/ocwQm+aVUo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DJ+2TpxQAAAN0AAAAP&#10;AAAAAAAAAAAAAAAAAAcCAABkcnMvZG93bnJldi54bWxQSwUGAAAAAAMAAwC3AAAA+QIAAAAA&#10;" strokeweight="0"/>
                <v:line id="Line 347" o:spid="_x0000_s1900" style="position:absolute;flip:x;visibility:visible;mso-wrap-style:square" from="37077,10521" to="38792,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yxQAAAN0AAAAPAAAAZHJzL2Rvd25yZXYueG1sRE9NawIx&#10;EL0L/ocwQm+aVWg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Cmt8FyxQAAAN0AAAAP&#10;AAAAAAAAAAAAAAAAAAcCAABkcnMvZG93bnJldi54bWxQSwUGAAAAAAMAAwC3AAAA+QIAAAAA&#10;" strokeweight="0"/>
                <v:line id="Line 348" o:spid="_x0000_s1901" style="position:absolute;flip:y;visibility:visible;mso-wrap-style:square" from="36798,10521" to="3849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" strokeweight="0"/>
                <v:line id="Line 349" o:spid="_x0000_s1902" style="position:absolute;flip:x;visibility:visible;mso-wrap-style:square" from="36499,10521" to="38201,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" strokeweight="0"/>
                <v:line id="Line 350" o:spid="_x0000_s1903" style="position:absolute;flip:y;visibility:visible;mso-wrap-style:square" from="36201,10521" to="3790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7s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" strokeweight="0"/>
                <v:line id="Line 351" o:spid="_x0000_s1904" style="position:absolute;flip:x;visibility:visible;mso-wrap-style:square" from="35909,10521" to="37611,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" strokeweight="0"/>
                <v:line id="Line 352" o:spid="_x0000_s1905" style="position:absolute;flip:y;visibility:visible;mso-wrap-style:square" from="35610,10521" to="37312,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hX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" strokeweight="0"/>
                <v:line id="Line 353" o:spid="_x0000_s1906" style="position:absolute;flip:x;visibility:visible;mso-wrap-style:square" from="35318,10521" to="37026,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" strokeweight="0"/>
                <v:line id="Line 354" o:spid="_x0000_s1907" style="position:absolute;flip:y;visibility:visible;mso-wrap-style:square" from="35020,10521" to="36734,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" strokeweight="0"/>
                <v:line id="Line 355" o:spid="_x0000_s1908" style="position:absolute;flip:x;visibility:visible;mso-wrap-style:square" from="34728,10521" to="36436,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YgxQAAAN0AAAAPAAAAZHJzL2Rvd25yZXYueG1sRE9NawIx&#10;EL0L/ocwgjfNqtD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CIfjYgxQAAAN0AAAAP&#10;AAAAAAAAAAAAAAAAAAcCAABkcnMvZG93bnJldi54bWxQSwUGAAAAAAMAAwC3AAAA+QIAAAAA&#10;" strokeweight="0"/>
                <v:line id="Line 356" o:spid="_x0000_s1909" style="position:absolute;flip:y;visibility:visible;mso-wrap-style:square" from="34423,10521" to="36137,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UxQAAAN0AAAAPAAAAZHJzL2Rvd25yZXYueG1sRE9NawIx&#10;EL0L/ocwgjfNKtL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AHl65UxQAAAN0AAAAP&#10;AAAAAAAAAAAAAAAAAAcCAABkcnMvZG93bnJldi54bWxQSwUGAAAAAAMAAwC3AAAA+QIAAAAA&#10;" strokeweight="0"/>
                <v:line id="Line 357" o:spid="_x0000_s1910" style="position:absolute;flip:x;visibility:visible;mso-wrap-style:square" from="34131,10521" to="35845,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vPxQAAAN0AAAAPAAAAZHJzL2Rvd25yZXYueG1sRE9NawIx&#10;EL0L/ocwgjfNKtj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Bo2wvPxQAAAN0AAAAP&#10;AAAAAAAAAAAAAAAAAAcCAABkcnMvZG93bnJldi54bWxQSwUGAAAAAAMAAwC3AAAA+QIAAAAA&#10;" strokeweight="0"/>
                <v:line id="Line 358" o:spid="_x0000_s1911" style="position:absolute;flip:y;visibility:visible;mso-wrap-style:square" from="33832,10521" to="35547,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" strokeweight="0"/>
                <v:line id="Line 359" o:spid="_x0000_s1912" style="position:absolute;flip:x;visibility:visible;mso-wrap-style:square" from="33528,10521" to="35248,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" strokeweight="0"/>
                <v:line id="Line 360" o:spid="_x0000_s1913" style="position:absolute;flip:y;visibility:visible;mso-wrap-style:square" from="33223,10521" to="34956,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RR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" strokeweight="0"/>
                <v:line id="Line 361" o:spid="_x0000_s1914" style="position:absolute;flip:x;visibility:visible;mso-wrap-style:square" from="32931,10521" to="34658,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" strokeweight="0"/>
                <v:line id="Line 362" o:spid="_x0000_s1915" style="position:absolute;flip:y;visibility:visible;mso-wrap-style:square" from="32626,10521" to="34366,1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6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D9dT6KyAAAAN0A&#10;AAAPAAAAAAAAAAAAAAAAAAcCAABkcnMvZG93bnJldi54bWxQSwUGAAAAAAMAAwC3AAAA/AIAAAAA&#10;" strokeweight="0"/>
                <v:line id="Line 363" o:spid="_x0000_s1916" style="position:absolute;flip:x;visibility:visible;mso-wrap-style:square" from="32315,10521" to="34067,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sRxQAAAN0AAAAPAAAAZHJzL2Rvd25yZXYueG1sRE9NawIx&#10;EL0L/ocwQm+a1UI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CSOZsRxQAAAN0AAAAP&#10;AAAAAAAAAAAAAAAAAAcCAABkcnMvZG93bnJldi54bWxQSwUGAAAAAAMAAwC3AAAA+QIAAAAA&#10;" strokeweight="0"/>
                <v:line id="Line 364" o:spid="_x0000_s1917" style="position:absolute;flip:y;visibility:visible;mso-wrap-style:square" from="32023,10521" to="33775,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VmxQAAAN0AAAAPAAAAZHJzL2Rvd25yZXYueG1sRE9NawIx&#10;EL0L/ocwgjfNqtD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Bi6wVmxQAAAN0AAAAP&#10;AAAAAAAAAAAAAAAAAAcCAABkcnMvZG93bnJldi54bWxQSwUGAAAAAAMAAwC3AAAA+QIAAAAA&#10;" strokeweight="0"/>
                <v:line id="Line 365" o:spid="_x0000_s1918" style="position:absolute;flip:x;visibility:visible;mso-wrap-style:square" from="31718,10521" to="33477,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9xQAAAN0AAAAPAAAAZHJzL2Rvd25yZXYueG1sRE9NawIx&#10;EL0X/A9hBG81q0I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Np6D9xQAAAN0AAAAP&#10;AAAAAAAAAAAAAAAAAAcCAABkcnMvZG93bnJldi54bWxQSwUGAAAAAAMAAwC3AAAA+QIAAAAA&#10;" strokeweight="0"/>
                <v:line id="Line 366" o:spid="_x0000_s1919" style="position:absolute;flip:y;visibility:visible;mso-wrap-style:square" from="31407,10521" to="33185,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iJxQAAAN0AAAAPAAAAZHJzL2Rvd25yZXYueG1sRE9NawIx&#10;EL0L/ocwQm+arS2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CCTjiJxQAAAN0AAAAP&#10;AAAAAAAAAAAAAAAAAAcCAABkcnMvZG93bnJldi54bWxQSwUGAAAAAAMAAwC3AAAA+QIAAAAA&#10;" strokeweight="0"/>
                <v:line id="Line 367" o:spid="_x0000_s1920" style="position:absolute;flip:x;visibility:visible;mso-wrap-style:square" from="31121,10521" to="32886,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0SxQAAAN0AAAAPAAAAZHJzL2Rvd25yZXYueG1sRE9NawIx&#10;EL0L/ocwQm+araW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DtAp0SxQAAAN0AAAAP&#10;AAAAAAAAAAAAAAAAAAcCAABkcnMvZG93bnJldi54bWxQSwUGAAAAAAMAAwC3AAAA+QIAAAAA&#10;" strokeweight="0"/>
                <v:line id="Line 368" o:spid="_x0000_s1921" style="position:absolute;flip:y;visibility:visible;mso-wrap-style:square" from="30816,10521" to="32594,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NlxQAAAN0AAAAPAAAAZHJzL2Rvd25yZXYueG1sRE9NawIx&#10;EL0L/Q9hCr1pVgt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Ad0ANlxQAAAN0AAAAP&#10;AAAAAAAAAAAAAAAAAAcCAABkcnMvZG93bnJldi54bWxQSwUGAAAAAAMAAwC3AAAA+QIAAAAA&#10;" strokeweight="0"/>
                <v:line id="Line 369" o:spid="_x0000_s1922" style="position:absolute;flip:x;visibility:visible;mso-wrap-style:square" from="30511,10521" to="32296,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xQAAAN0AAAAPAAAAZHJzL2Rvd25yZXYueG1sRE9NawIx&#10;EL0L/Q9hCr1pVgs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BynKb+xQAAAN0AAAAP&#10;AAAAAAAAAAAAAAAAAAcCAABkcnMvZG93bnJldi54bWxQSwUGAAAAAAMAAwC3AAAA+QIAAAAA&#10;" strokeweight="0"/>
                <v:line id="Line 370" o:spid="_x0000_s1923" style="position:absolute;flip:y;visibility:visible;mso-wrap-style:square" from="30213,10521" to="32004,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KM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ADAzKMyAAAAN0A&#10;AAAPAAAAAAAAAAAAAAAAAAcCAABkcnMvZG93bnJldi54bWxQSwUGAAAAAAMAAwC3AAAA/AIAAAAA&#10;" strokeweight="0"/>
                <v:line id="Line 371" o:spid="_x0000_s1924" style="position:absolute;flip:x;visibility:visible;mso-wrap-style:square" from="29908,10521" to="3169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cXxQAAAN0AAAAPAAAAZHJzL2Rvd25yZXYueG1sRE9NawIx&#10;EL0L/ocwQm+arYX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BsT5cXxQAAAN0AAAAP&#10;AAAAAAAAAAAAAAAAAAcCAABkcnMvZG93bnJldi54bWxQSwUGAAAAAAMAAwC3AAAA+QIAAAAA&#10;" strokeweight="0"/>
                <v:line id="Line 372" o:spid="_x0000_s1925" style="position:absolute;flip:y;visibility:visible;mso-wrap-style:square" from="29603,10521" to="31407,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33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Clc033yAAAAN0A&#10;AAAPAAAAAAAAAAAAAAAAAAcCAABkcnMvZG93bnJldi54bWxQSwUGAAAAAAMAAwC3AAAA/AIAAAAA&#10;" strokeweight="0"/>
                <v:line id="Line 373" o:spid="_x0000_s1926" style="position:absolute;flip:x;visibility:visible;mso-wrap-style:square" from="29305,10521" to="31121,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sxQAAAN0AAAAPAAAAZHJzL2Rvd25yZXYueG1sRE9NawIx&#10;EL0L/ocwQm+aVUo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DKP+hsxQAAAN0AAAAP&#10;AAAAAAAAAAAAAAAAAAcCAABkcnMvZG93bnJldi54bWxQSwUGAAAAAAMAAwC3AAAA+QIAAAAA&#10;" strokeweight="0"/>
                <v:line id="Line 374" o:spid="_x0000_s1927" style="position:absolute;flip:y;visibility:visible;mso-wrap-style:square" from="29000,10521" to="30822,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YbxQAAAN0AAAAPAAAAZHJzL2Rvd25yZXYueG1sRE9NawIx&#10;EL0L/ocwgjfNKtL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A67XYbxQAAAN0AAAAP&#10;AAAAAAAAAAAAAAAAAAcCAABkcnMvZG93bnJldi54bWxQSwUGAAAAAAMAAwC3AAAA+QIAAAAA&#10;" strokeweight="0"/>
                <v:line id="Line 375" o:spid="_x0000_s1928" style="position:absolute;flip:x;visibility:visible;mso-wrap-style:square" from="28689,10521" to="30530,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OAxQAAAN0AAAAPAAAAZHJzL2Rvd25yZXYueG1sRE9NawIx&#10;EL0L/ocwQm+arS2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BVodOAxQAAAN0AAAAP&#10;AAAAAAAAAAAAAAAAAAcCAABkcnMvZG93bnJldi54bWxQSwUGAAAAAAMAAwC3AAAA+QIAAAAA&#10;" strokeweight="0"/>
                <v:line id="Line 376" o:spid="_x0000_s1929" style="position:absolute;flip:y;visibility:visible;mso-wrap-style:square" from="28873,10521" to="30232,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v0xQAAAN0AAAAPAAAAZHJzL2Rvd25yZXYueG1sRE9NawIx&#10;EL0X/A9hBG81q0g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DaSEv0xQAAAN0AAAAP&#10;AAAAAAAAAAAAAAAAAAcCAABkcnMvZG93bnJldi54bWxQSwUGAAAAAAMAAwC3AAAA+QIAAAAA&#10;" strokeweight="0"/>
                <v:line id="Line 377" o:spid="_x0000_s1930" style="position:absolute;flip:x;visibility:visible;mso-wrap-style:square" from="29273,10521" to="2994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" strokeweight="0"/>
                <v:shape id="Freeform 378" o:spid="_x0000_s1931" style="position:absolute;left:25374;top:16065;width:24302;height:1886;visibility:visible;mso-wrap-style:square;v-text-anchor:top" coordsize="765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" path="m5837,595l,595,340,,2689,58r3148,l7653,402r,193l5837,595xe" strokeweight="0">
                  <v:path arrowok="t" o:connecttype="custom" o:connectlocs="1853490,188595;0,188595;107964,0;853869,18384;1853490,18384;2430145,127420;2430145,188595;1853490,188595" o:connectangles="0,0,0,0,0,0,0,0"/>
                </v:shape>
                <v:line id="Line 379" o:spid="_x0000_s1932" style="position:absolute;flip:y;visibility:visible;mso-wrap-style:square" from="49377,17659" to="4967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WDxQAAAN0AAAAPAAAAZHJzL2Rvd25yZXYueG1sRE9NawIx&#10;EL0L/Q9hCr1pVik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AqmtWDxQAAAN0AAAAP&#10;AAAAAAAAAAAAAAAAAAcCAABkcnMvZG93bnJldi54bWxQSwUGAAAAAAMAAwC3AAAA+QIAAAAA&#10;" strokeweight="0"/>
                <v:line id="Line 380" o:spid="_x0000_s1933" style="position:absolute;flip:x;visibility:visible;mso-wrap-style:square" from="49085,17360" to="4967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Hx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BbBUHxyAAAAN0A&#10;AAAPAAAAAAAAAAAAAAAAAAcCAABkcnMvZG93bnJldi54bWxQSwUGAAAAAAMAAwC3AAAA/AIAAAAA&#10;" strokeweight="0"/>
                <v:line id="Line 381" o:spid="_x0000_s1934" style="position:absolute;flip:y;visibility:visible;mso-wrap-style:square" from="48787,17297" to="4944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RqxQAAAN0AAAAPAAAAZHJzL2Rvd25yZXYueG1sRE9NawIx&#10;EL0L/ocwQm+arZT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A0SeRqxQAAAN0AAAAP&#10;AAAAAAAAAAAAAAAAAAcCAABkcnMvZG93bnJldi54bWxQSwUGAAAAAAMAAwC3AAAA+QIAAAAA&#10;" strokeweight="0"/>
                <v:line id="Line 382" o:spid="_x0000_s1935" style="position:absolute;flip:x;visibility:visible;mso-wrap-style:square" from="48488,17240" to="4919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sq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AgqtsqyAAAAN0A&#10;AAAPAAAAAAAAAAAAAAAAAAcCAABkcnMvZG93bnJldi54bWxQSwUGAAAAAAMAAwC3AAAA/AIAAAAA&#10;" strokeweight="0"/>
                <v:line id="Line 383" o:spid="_x0000_s1936" style="position:absolute;flip:y;visibility:visible;mso-wrap-style:square" from="48209,17202" to="4894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6xxQAAAN0AAAAPAAAAZHJzL2Rvd25yZXYueG1sRE9NawIx&#10;EL0L/ocwQm+aVWg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BP5n6xxQAAAN0AAAAP&#10;AAAAAAAAAAAAAAAAAAcCAABkcnMvZG93bnJldi54bWxQSwUGAAAAAAMAAwC3AAAA+QIAAAAA&#10;" strokeweight="0"/>
                <v:line id="Line 384" o:spid="_x0000_s1937" style="position:absolute;flip:x;visibility:visible;mso-wrap-style:square" from="47910,17164" to="4869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GxQAAAN0AAAAPAAAAZHJzL2Rvd25yZXYueG1sRE9NawIx&#10;EL0L/ocwgjfNKtj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C/NODGxQAAAN0AAAAP&#10;AAAAAAAAAAAAAAAAAAcCAABkcnMvZG93bnJldi54bWxQSwUGAAAAAAMAAwC3AAAA+QIAAAAA&#10;" strokeweight="0"/>
                <v:line id="Line 385" o:spid="_x0000_s1938" style="position:absolute;flip:y;visibility:visible;mso-wrap-style:square" from="47612,17106" to="4845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VdxQAAAN0AAAAPAAAAZHJzL2Rvd25yZXYueG1sRE9NawIx&#10;EL0L/ocwQm+araW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DQeEVdxQAAAN0AAAAP&#10;AAAAAAAAAAAAAAAAAAcCAABkcnMvZG93bnJldi54bWxQSwUGAAAAAAMAAwC3AAAA+QIAAAAA&#10;" strokeweight="0"/>
                <v:line id="Line 386" o:spid="_x0000_s1939" style="position:absolute;flip:x;visibility:visible;mso-wrap-style:square" from="47320,17062" to="4820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" strokeweight="0"/>
                <v:line id="Line 387" o:spid="_x0000_s1940" style="position:absolute;flip:y;visibility:visible;mso-wrap-style:square" from="47021,17011" to="4796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iyxQAAAN0AAAAPAAAAZHJzL2Rvd25yZXYueG1sRE9NawIx&#10;EL0X/A9hBG81q2A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w3XiyxQAAAN0AAAAP&#10;AAAAAAAAAAAAAAAAAAcCAABkcnMvZG93bnJldi54bWxQSwUGAAAAAAMAAwC3AAAA+QIAAAAA&#10;" strokeweight="0"/>
                <v:line id="Line 388" o:spid="_x0000_s1941" style="position:absolute;flip:x;visibility:visible;mso-wrap-style:square" from="46723,16967" to="4770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FxQAAAN0AAAAPAAAAZHJzL2Rvd25yZXYueG1sRE9NawIx&#10;EL0L/Q9hCr1pVqF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DAD+bFxQAAAN0AAAAP&#10;AAAAAAAAAAAAAAAAAAcCAABkcnMvZG93bnJldi54bWxQSwUGAAAAAAMAAwC3AAAA+QIAAAAA&#10;" strokeweight="0"/>
                <v:line id="Line 389" o:spid="_x0000_s1942" style="position:absolute;flip:y;visibility:visible;mso-wrap-style:square" from="46431,16916" to="4746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NexQAAAN0AAAAPAAAAZHJzL2Rvd25yZXYueG1sRE9NawIx&#10;EL0L/Q9hCr1pVqE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CvQ0NexQAAAN0AAAAP&#10;AAAAAAAAAAAAAAAAAAcCAABkcnMvZG93bnJldi54bWxQSwUGAAAAAAMAAwC3AAAA+QIAAAAA&#10;" strokeweight="0"/>
                <v:line id="Line 390" o:spid="_x0000_s1943" style="position:absolute;flip:x;visibility:visible;mso-wrap-style:square" from="46132,16871" to="4721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cs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De3NcsyAAAAN0A&#10;AAAPAAAAAAAAAAAAAAAAAAcCAABkcnMvZG93bnJldi54bWxQSwUGAAAAAAMAAwC3AAAA/AIAAAAA&#10;" strokeweight="0"/>
                <v:line id="Line 391" o:spid="_x0000_s1944" style="position:absolute;flip:y;visibility:visible;mso-wrap-style:square" from="45840,16833" to="4695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3xQAAAN0AAAAPAAAAZHJzL2Rvd25yZXYueG1sRE9NawIx&#10;EL0L/ocwQm+ardD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CxkHK3xQAAAN0AAAAP&#10;AAAAAAAAAAAAAAAAAAcCAABkcnMvZG93bnJldi54bWxQSwUGAAAAAAMAAwC3AAAA+QIAAAAA&#10;" strokeweight="0"/>
                <v:line id="Line 392" o:spid="_x0000_s1945" style="position:absolute;flip:x;visibility:visible;mso-wrap-style:square" from="45542,16776" to="4671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GX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" strokeweight="0"/>
                <v:line id="Line 393" o:spid="_x0000_s1946" style="position:absolute;flip:y;visibility:visible;mso-wrap-style:square" from="45243,16738" to="4646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" strokeweight="0"/>
                <v:line id="Line 394" o:spid="_x0000_s1947" style="position:absolute;flip:x;visibility:visible;mso-wrap-style:square" from="44951,16687" to="4622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" strokeweight="0"/>
                <v:line id="Line 395" o:spid="_x0000_s1948" style="position:absolute;flip:y;visibility:visible;mso-wrap-style:square" from="44653,16637" to="4596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gxQAAAN0AAAAPAAAAZHJzL2Rvd25yZXYueG1sRE9NawIx&#10;EL0L/Q9hCr1pVgt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AeFI/gxQAAAN0AAAAP&#10;AAAAAAAAAAAAAAAAAAcCAABkcnMvZG93bnJldi54bWxQSwUGAAAAAAMAAwC3AAAA+QIAAAAA&#10;" strokeweight="0"/>
                <v:line id="Line 396" o:spid="_x0000_s1949" style="position:absolute;flip:x;visibility:visible;mso-wrap-style:square" from="44361,16586" to="4572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UxQAAAN0AAAAPAAAAZHJzL2Rvd25yZXYueG1sRE9NawIx&#10;EL0L/Q9hCr1pVil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CR/ReUxQAAAN0AAAAP&#10;AAAAAAAAAAAAAAAAAAcCAABkcnMvZG93bnJldi54bWxQSwUGAAAAAAMAAwC3AAAA+QIAAAAA&#10;" strokeweight="0"/>
                <v:line id="Line 397" o:spid="_x0000_s1950" style="position:absolute;flip:y;visibility:visible;mso-wrap-style:square" from="44062,16548" to="4547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PxQAAAN0AAAAPAAAAZHJzL2Rvd25yZXYueG1sRE9NawIx&#10;EL0L/Q9hCr1pVqF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D+sbIPxQAAAN0AAAAP&#10;AAAAAAAAAAAAAAAAAAcCAABkcnMvZG93bnJldi54bWxQSwUGAAAAAAMAAwC3AAAA+QIAAAAA&#10;" strokeweight="0"/>
                <v:line id="Line 398" o:spid="_x0000_s1951" style="position:absolute;flip:x;visibility:visible;mso-wrap-style:square" from="43770,16490" to="4522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" strokeweight="0"/>
                <v:line id="Line 399" o:spid="_x0000_s1952" style="position:absolute;flip:y;visibility:visible;mso-wrap-style:square" from="43472,16452" to="4497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" strokeweight="0"/>
                <v:line id="Line 400" o:spid="_x0000_s1953" style="position:absolute;flip:x;visibility:visible;mso-wrap-style:square" from="43180,16408" to="4471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2R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" strokeweight="0"/>
                <v:line id="Line 401" o:spid="_x0000_s1954" style="position:absolute;flip:y;visibility:visible;mso-wrap-style:square" from="42881,16351" to="4447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" strokeweight="0"/>
                <v:line id="Line 402" o:spid="_x0000_s1955" style="position:absolute;flip:x;visibility:visible;mso-wrap-style:square" from="42595,16313" to="4422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dK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" strokeweight="0"/>
                <v:line id="Line 403" o:spid="_x0000_s1956" style="position:absolute;flip:y;visibility:visible;mso-wrap-style:square" from="42297,16262" to="4398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" strokeweight="0"/>
                <v:line id="Line 404" o:spid="_x0000_s1957" style="position:absolute;flip:x;visibility:visible;mso-wrap-style:square" from="41998,16249" to="4369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" strokeweight="0"/>
                <v:line id="Line 405" o:spid="_x0000_s1958" style="position:absolute;flip:y;visibility:visible;mso-wrap-style:square" from="41706,16249" to="4339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k9xQAAAN0AAAAPAAAAZHJzL2Rvd25yZXYueG1sRE9NawIx&#10;EL0L/Q9hCr1pVgs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CbzRk9xQAAAN0AAAAP&#10;AAAAAAAAAAAAAAAAAAcCAABkcnMvZG93bnJldi54bWxQSwUGAAAAAAMAAwC3AAAA+QIAAAAA&#10;" strokeweight="0"/>
                <v:line id="Line 406" o:spid="_x0000_s1959" style="position:absolute;flip:x;visibility:visible;mso-wrap-style:square" from="41408,16249" to="4310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FJxQAAAN0AAAAPAAAAZHJzL2Rvd25yZXYueG1sRE9NawIx&#10;EL0L/Q9hCr1pVik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AUJIFJxQAAAN0AAAAP&#10;AAAAAAAAAAAAAAAAAAcCAABkcnMvZG93bnJldi54bWxQSwUGAAAAAAMAAwC3AAAA+QIAAAAA&#10;" strokeweight="0"/>
                <v:line id="Line 407" o:spid="_x0000_s1960" style="position:absolute;flip:y;visibility:visible;mso-wrap-style:square" from="41116,16249" to="4280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TSxQAAAN0AAAAPAAAAZHJzL2Rvd25yZXYueG1sRE9NawIx&#10;EL0L/Q9hCr1pVqE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B7aCTSxQAAAN0AAAAP&#10;AAAAAAAAAAAAAAAAAAcCAABkcnMvZG93bnJldi54bWxQSwUGAAAAAAMAAwC3AAAA+QIAAAAA&#10;" strokeweight="0"/>
                <v:line id="Line 408" o:spid="_x0000_s1961" style="position:absolute;flip:x;visibility:visible;mso-wrap-style:square" from="40817,16249" to="4251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" strokeweight="0"/>
                <v:line id="Line 409" o:spid="_x0000_s1962" style="position:absolute;flip:y;visibility:visible;mso-wrap-style:square" from="40525,16249" to="4222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" strokeweight="0"/>
                <v:line id="Line 410" o:spid="_x0000_s1963" style="position:absolute;flip:x;visibility:visible;mso-wrap-style:square" from="40227,16249" to="4192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tM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" strokeweight="0"/>
                <v:line id="Line 411" o:spid="_x0000_s1964" style="position:absolute;flip:y;visibility:visible;mso-wrap-style:square" from="39935,16249" to="4163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" strokeweight="0"/>
                <v:line id="Line 412" o:spid="_x0000_s1965" style="position:absolute;flip:x;visibility:visible;mso-wrap-style:square" from="39636,16249" to="4133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dt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yFX76REfTyDwAA//8DAFBLAQItABQABgAIAAAAIQDb4fbL7gAAAIUBAAATAAAAAAAA&#10;AAAAAAAAAAAAAABbQ29udGVudF9UeXBlc10ueG1sUEsBAi0AFAAGAAgAAAAhAFr0LFu/AAAAFQEA&#10;AAsAAAAAAAAAAAAAAAAAHwEAAF9yZWxzLy5yZWxzUEsBAi0AFAAGAAgAAAAhAF7K923HAAAA3QAA&#10;AA8AAAAAAAAAAAAAAAAABwIAAGRycy9kb3ducmV2LnhtbFBLBQYAAAAAAwADALcAAAD7AgAAAAA=&#10;" strokeweight="0"/>
                <v:line id="Line 413" o:spid="_x0000_s1966" style="position:absolute;flip:y;visibility:visible;mso-wrap-style:square" from="39344,16249" to="4104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" strokeweight="0"/>
                <v:line id="Line 414" o:spid="_x0000_s1967" style="position:absolute;flip:x;visibility:visible;mso-wrap-style:square" from="39046,16249" to="4074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" strokeweight="0"/>
                <v:line id="Line 415" o:spid="_x0000_s1968" style="position:absolute;flip:y;visibility:visible;mso-wrap-style:square" from="38754,16249" to="4045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kaxQAAAN0AAAAPAAAAZHJzL2Rvd25yZXYueG1sRE9LawIx&#10;EL4X+h/CCL3VrC2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CuGGkaxQAAAN0AAAAP&#10;AAAAAAAAAAAAAAAAAAcCAABkcnMvZG93bnJldi54bWxQSwUGAAAAAAMAAwC3AAAA+QIAAAAA&#10;" strokeweight="0"/>
                <v:line id="Line 416" o:spid="_x0000_s1969" style="position:absolute;flip:x;visibility:visible;mso-wrap-style:square" from="38455,16249" to="4015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FuxQAAAN0AAAAPAAAAZHJzL2Rvd25yZXYueG1sRE9LawIx&#10;EL4X+h/CCL3VrKW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Ah8fFuxQAAAN0AAAAP&#10;AAAAAAAAAAAAAAAAAAcCAABkcnMvZG93bnJldi54bWxQSwUGAAAAAAMAAwC3AAAA+QIAAAAA&#10;" strokeweight="0"/>
                <v:line id="Line 417" o:spid="_x0000_s1970" style="position:absolute;flip:y;visibility:visible;mso-wrap-style:square" from="38163,16249" to="3985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T1xQAAAN0AAAAPAAAAZHJzL2Rvd25yZXYueG1sRE9LawIx&#10;EL4X+h/CCL3VrIW2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BOvVT1xQAAAN0AAAAP&#10;AAAAAAAAAAAAAAAAAAcCAABkcnMvZG93bnJldi54bWxQSwUGAAAAAAMAAwC3AAAA+QIAAAAA&#10;" strokeweight="0"/>
                <v:line id="Line 418" o:spid="_x0000_s1971" style="position:absolute;flip:x;visibility:visible;mso-wrap-style:square" from="37858,16249" to="3956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" strokeweight="0"/>
                <v:line id="Line 419" o:spid="_x0000_s1972" style="position:absolute;flip:y;visibility:visible;mso-wrap-style:square" from="37566,16249" to="3926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" strokeweight="0"/>
                <v:line id="Line 420" o:spid="_x0000_s1973" style="position:absolute;flip:x;visibility:visible;mso-wrap-style:square" from="37268,16249" to="3896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tr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wFV76REfTyDwAA//8DAFBLAQItABQABgAIAAAAIQDb4fbL7gAAAIUBAAATAAAAAAAA&#10;AAAAAAAAAAAAAABbQ29udGVudF9UeXBlc10ueG1sUEsBAi0AFAAGAAgAAAAhAFr0LFu/AAAAFQEA&#10;AAsAAAAAAAAAAAAAAAAAHwEAAF9yZWxzLy5yZWxzUEsBAi0AFAAGAAgAAAAhAKC8+2vHAAAA3QAA&#10;AA8AAAAAAAAAAAAAAAAABwIAAGRycy9kb3ducmV2LnhtbFBLBQYAAAAAAwADALcAAAD7AgAAAAA=&#10;" strokeweight="0"/>
                <v:line id="Line 421" o:spid="_x0000_s1974" style="position:absolute;flip:y;visibility:visible;mso-wrap-style:square" from="36982,16249" to="3867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" strokeweight="0"/>
                <v:line id="Line 422" o:spid="_x0000_s1975" style="position:absolute;flip:x;visibility:visible;mso-wrap-style:square" from="36690,16249" to="3837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w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" strokeweight="0"/>
                <v:line id="Line 423" o:spid="_x0000_s1976" style="position:absolute;flip:y;visibility:visible;mso-wrap-style:square" from="36391,16249" to="3808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" strokeweight="0"/>
                <v:line id="Line 424" o:spid="_x0000_s1977" style="position:absolute;flip:x;visibility:visible;mso-wrap-style:square" from="36099,16249" to="3778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" strokeweight="0"/>
                <v:line id="Line 425" o:spid="_x0000_s1978" style="position:absolute;flip:y;visibility:visible;mso-wrap-style:square" from="35801,16249" to="3749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HxQAAAN0AAAAPAAAAZHJzL2Rvd25yZXYueG1sRE9NawIx&#10;EL0L/ocwQm+arYX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Arwf/HxQAAAN0AAAAP&#10;AAAAAAAAAAAAAAAAAAcCAABkcnMvZG93bnJldi54bWxQSwUGAAAAAAMAAwC3AAAA+QIAAAAA&#10;" strokeweight="0"/>
                <v:line id="Line 426" o:spid="_x0000_s1979" style="position:absolute;flip:x;visibility:visible;mso-wrap-style:square" from="35509,16249" to="3719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ezxQAAAN0AAAAPAAAAZHJzL2Rvd25yZXYueG1sRE9NawIx&#10;EL0L/ocwQm+arZT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CkKGezxQAAAN0AAAAP&#10;AAAAAAAAAAAAAAAAAAcCAABkcnMvZG93bnJldi54bWxQSwUGAAAAAAMAAwC3AAAA+QIAAAAA&#10;" strokeweight="0"/>
                <v:line id="Line 427" o:spid="_x0000_s1980" style="position:absolute;flip:y;visibility:visible;mso-wrap-style:square" from="35210,16249" to="3691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IoxQAAAN0AAAAPAAAAZHJzL2Rvd25yZXYueG1sRE9NawIx&#10;EL0L/ocwQm+ardD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DLZMIoxQAAAN0AAAAP&#10;AAAAAAAAAAAAAAAAAAcCAABkcnMvZG93bnJldi54bWxQSwUGAAAAAAMAAwC3AAAA+QIAAAAA&#10;" strokeweight="0"/>
                <v:line id="Line 428" o:spid="_x0000_s1981" style="position:absolute;flip:x;visibility:visible;mso-wrap-style:square" from="34918,16249" to="3661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" strokeweight="0"/>
                <v:line id="Line 429" o:spid="_x0000_s1982" style="position:absolute;flip:y;visibility:visible;mso-wrap-style:square" from="34620,16249" to="3632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" strokeweight="0"/>
                <v:line id="Line 430" o:spid="_x0000_s1983" style="position:absolute;flip:x;visibility:visible;mso-wrap-style:square" from="34321,16249" to="3602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22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" strokeweight="0"/>
                <v:line id="Line 431" o:spid="_x0000_s1984" style="position:absolute;flip:y;visibility:visible;mso-wrap-style:square" from="34029,16249" to="3573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" strokeweight="0"/>
                <v:line id="Line 432" o:spid="_x0000_s1985" style="position:absolute;flip:x;visibility:visible;mso-wrap-style:square" from="33731,16249" to="3543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q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" strokeweight="0"/>
                <v:line id="Line 433" o:spid="_x0000_s1986" style="position:absolute;flip:y;visibility:visible;mso-wrap-style:square" from="33439,16249" to="3513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" strokeweight="0"/>
                <v:line id="Line 434" o:spid="_x0000_s1987" style="position:absolute;flip:x;visibility:visible;mso-wrap-style:square" from="33140,16249" to="3483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" strokeweight="0"/>
                <v:line id="Line 435" o:spid="_x0000_s1988" style="position:absolute;flip:y;visibility:visible;mso-wrap-style:square" from="32842,16249" to="3454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XdxQAAAN0AAAAPAAAAZHJzL2Rvd25yZXYueG1sRE9NawIx&#10;EL0X/A9hCt5qthZ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C1KmXdxQAAAN0AAAAP&#10;AAAAAAAAAAAAAAAAAAcCAABkcnMvZG93bnJldi54bWxQSwUGAAAAAAMAAwC3AAAA+QIAAAAA&#10;" strokeweight="0"/>
                <v:line id="Line 436" o:spid="_x0000_s1989" style="position:absolute;flip:x;visibility:visible;mso-wrap-style:square" from="32543,16249" to="3424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pxQAAAN0AAAAPAAAAZHJzL2Rvd25yZXYueG1sRE9NawIx&#10;EL0X/A9hCt5qtlJ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A6w/2pxQAAAN0AAAAP&#10;AAAAAAAAAAAAAAAAAAcCAABkcnMvZG93bnJldi54bWxQSwUGAAAAAAMAAwC3AAAA+QIAAAAA&#10;" strokeweight="0"/>
                <v:line id="Line 437" o:spid="_x0000_s1990" style="position:absolute;flip:y;visibility:visible;mso-wrap-style:square" from="32251,16249" to="3395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gyxQAAAN0AAAAPAAAAZHJzL2Rvd25yZXYueG1sRE9NawIx&#10;EL0X/A9hCt5qtkJt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BVj1gyxQAAAN0AAAAP&#10;AAAAAAAAAAAAAAAAAAcCAABkcnMvZG93bnJldi54bWxQSwUGAAAAAAMAAwC3AAAA+QIAAAAA&#10;" strokeweight="0"/>
                <v:line id="Line 438" o:spid="_x0000_s1991" style="position:absolute;flip:x;visibility:visible;mso-wrap-style:square" from="31953,16236" to="3366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" strokeweight="0"/>
                <v:line id="Line 439" o:spid="_x0000_s1992" style="position:absolute;flip:y;visibility:visible;mso-wrap-style:square" from="31661,16236" to="3336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" strokeweight="0"/>
                <v:line id="Line 440" o:spid="_x0000_s1993" style="position:absolute;flip:x;visibility:visible;mso-wrap-style:square" from="31362,16224" to="3308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es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" strokeweight="0"/>
                <v:line id="Line 441" o:spid="_x0000_s1994" style="position:absolute;flip:y;visibility:visible;mso-wrap-style:square" from="31076,16217" to="3280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" strokeweight="0"/>
                <v:line id="Line 442" o:spid="_x0000_s1995" style="position:absolute;flip:x;visibility:visible;mso-wrap-style:square" from="30784,16217" to="3250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13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" strokeweight="0"/>
                <v:line id="Line 443" o:spid="_x0000_s1996" style="position:absolute;flip:y;visibility:visible;mso-wrap-style:square" from="30486,16205" to="3221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" strokeweight="0"/>
                <v:line id="Line 444" o:spid="_x0000_s1997" style="position:absolute;flip:x;visibility:visible;mso-wrap-style:square" from="30194,16192" to="3193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" strokeweight="0"/>
                <v:line id="Line 445" o:spid="_x0000_s1998" style="position:absolute;flip:y;visibility:visible;mso-wrap-style:square" from="29895,16192" to="3164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AxQAAAN0AAAAPAAAAZHJzL2Rvd25yZXYueG1sRE9NawIx&#10;EL0X/A9hCt5qVgu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Aw8/MAxQAAAN0AAAAP&#10;AAAAAAAAAAAAAAAAAAcCAABkcnMvZG93bnJldi54bWxQSwUGAAAAAAMAAwC3AAAA+QIAAAAA&#10;" strokeweight="0"/>
                <v:line id="Line 446" o:spid="_x0000_s1999" style="position:absolute;flip:x;visibility:visible;mso-wrap-style:square" from="29603,16186" to="3135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0xQAAAN0AAAAPAAAAZHJzL2Rvd25yZXYueG1sRE9NawIx&#10;EL0X/A9hCt5qVim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C/Gmt0xQAAAN0AAAAP&#10;AAAAAAAAAAAAAAAAAAcCAABkcnMvZG93bnJldi54bWxQSwUGAAAAAAMAAwC3AAAA+QIAAAAA&#10;" strokeweight="0"/>
                <v:line id="Line 447" o:spid="_x0000_s2000" style="position:absolute;flip:y;visibility:visible;mso-wrap-style:square" from="29305,16186" to="3107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7vxQAAAN0AAAAPAAAAZHJzL2Rvd25yZXYueG1sRE9NawIx&#10;EL0X/A9hCt5qVqG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DQVs7vxQAAAN0AAAAP&#10;AAAAAAAAAAAAAAAAAAcCAABkcnMvZG93bnJldi54bWxQSwUGAAAAAAMAAwC3AAAA+QIAAAAA&#10;" strokeweight="0"/>
                <v:line id="Line 448" o:spid="_x0000_s2001" style="position:absolute;flip:x;visibility:visible;mso-wrap-style:square" from="29013,16173" to="30784,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" strokeweight="0"/>
                <v:line id="Line 449" o:spid="_x0000_s2002" style="position:absolute;flip:y;visibility:visible;mso-wrap-style:square" from="28714,16167" to="30499,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" strokeweight="0"/>
                <v:line id="Line 450" o:spid="_x0000_s2003" style="position:absolute;flip:x;visibility:visible;mso-wrap-style:square" from="28422,16167" to="30200,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x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" strokeweight="0"/>
                <v:line id="Line 451" o:spid="_x0000_s2004" style="position:absolute;flip:y;visibility:visible;mso-wrap-style:square" from="28117,16154" to="2992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" strokeweight="0"/>
                <v:line id="Line 452" o:spid="_x0000_s2005" style="position:absolute;flip:x;visibility:visible;mso-wrap-style:square" from="27825,16141" to="2963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fK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" strokeweight="0"/>
                <v:line id="Line 453" o:spid="_x0000_s2006" style="position:absolute;flip:y;visibility:visible;mso-wrap-style:square" from="27527,16141" to="2933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" strokeweight="0"/>
                <v:line id="Line 454" o:spid="_x0000_s2007" style="position:absolute;flip:x;visibility:visible;mso-wrap-style:square" from="27235,16135" to="2905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" strokeweight="0"/>
                <v:line id="Line 455" o:spid="_x0000_s2008" style="position:absolute;flip:y;visibility:visible;mso-wrap-style:square" from="26936,16122" to="28765,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9xQAAAN0AAAAPAAAAZHJzL2Rvd25yZXYueG1sRE9NawIx&#10;EL0X/A9hBG81Wwu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D+nzm9xQAAAN0AAAAP&#10;AAAAAAAAAAAAAAAAAAcCAABkcnMvZG93bnJldi54bWxQSwUGAAAAAAMAAwC3AAAA+QIAAAAA&#10;" strokeweight="0"/>
                <v:line id="Line 456" o:spid="_x0000_s2009" style="position:absolute;flip:x;visibility:visible;mso-wrap-style:square" from="26644,16122" to="2847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HJxQAAAN0AAAAPAAAAZHJzL2Rvd25yZXYueG1sRE9NawIx&#10;EL0X/A9hBG81Wym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BxdqHJxQAAAN0AAAAP&#10;AAAAAAAAAAAAAAAAAAcCAABkcnMvZG93bnJldi54bWxQSwUGAAAAAAMAAwC3AAAA+QIAAAAA&#10;" strokeweight="0"/>
                <v:line id="Line 457" o:spid="_x0000_s2010" style="position:absolute;flip:y;visibility:visible;mso-wrap-style:square" from="26346,16109" to="2818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RSxQAAAN0AAAAPAAAAZHJzL2Rvd25yZXYueG1sRE9NawIx&#10;EL0X/A9hBG81W6G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AeOgRSxQAAAN0AAAAP&#10;AAAAAAAAAAAAAAAAAAcCAABkcnMvZG93bnJldi54bWxQSwUGAAAAAAMAAwC3AAAA+QIAAAAA&#10;" strokeweight="0"/>
                <v:line id="Line 458" o:spid="_x0000_s2011" style="position:absolute;flip:x;visibility:visible;mso-wrap-style:square" from="26054,16097" to="2790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" strokeweight="0"/>
                <v:line id="Line 459" o:spid="_x0000_s2012" style="position:absolute;flip:y;visibility:visible;mso-wrap-style:square" from="25755,16097" to="27603,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" strokeweight="0"/>
                <v:line id="Line 460" o:spid="_x0000_s2013" style="position:absolute;flip:x;visibility:visible;mso-wrap-style:square" from="25469,16084" to="2731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vM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" strokeweight="0"/>
                <v:line id="Line 461" o:spid="_x0000_s2014" style="position:absolute;flip:y;visibility:visible;mso-wrap-style:square" from="25647,16078" to="27031,1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" strokeweight="0"/>
                <v:line id="Line 462" o:spid="_x0000_s2015" style="position:absolute;flip:x;visibility:visible;mso-wrap-style:square" from="26054,16078" to="26739,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EX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CLlDEXyAAAAN0A&#10;AAAPAAAAAAAAAAAAAAAAAAcCAABkcnMvZG93bnJldi54bWxQSwUGAAAAAAMAAwC3AAAA/AIAAAAA&#10;" strokeweight="0"/>
                <v:line id="Line 463" o:spid="_x0000_s2016" style="position:absolute;flip:y;visibility:visible;mso-wrap-style:square" from="8242,10521" to="8242,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SMxQAAAN0AAAAPAAAAZHJzL2Rvd25yZXYueG1sRE9NawIx&#10;EL0X/A9hCt5qVgu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Dk2JSMxQAAAN0AAAAP&#10;AAAAAAAAAAAAAAAAAAcCAABkcnMvZG93bnJldi54bWxQSwUGAAAAAAMAAwC3AAAA+QIAAAAA&#10;" strokeweight="0"/>
                <v:line id="Line 464" o:spid="_x0000_s2017" style="position:absolute;flip:y;visibility:visible;mso-wrap-style:square" from="8242,18249" to="8242,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r7xQAAAN0AAAAPAAAAZHJzL2Rvd25yZXYueG1sRE9NawIx&#10;EL0X/A9hBG81Wwu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AUCgr7xQAAAN0AAAAP&#10;AAAAAAAAAAAAAAAAAAcCAABkcnMvZG93bnJldi54bWxQSwUGAAAAAAMAAwC3AAAA+QIAAAAA&#10;" strokeweight="0"/>
                <v:line id="Line 465" o:spid="_x0000_s2018" style="position:absolute;visibility:visible;mso-wrap-style:square" from="43903,10521" to="49676,1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" strokeweight="0"/>
                <v:line id="Line 466" o:spid="_x0000_s2019" style="position:absolute;visibility:visible;mso-wrap-style:square" from="43903,17951" to="4967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" strokeweight="0"/>
                <v:line id="Line 467" o:spid="_x0000_s2020" style="position:absolute;flip:x;visibility:visible;mso-wrap-style:square" from="5143,12846" to="7931,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KPxgAAAN0AAAAPAAAAZHJzL2Rvd25yZXYueG1sRE9NawIx&#10;EL0X/A9hCt5qtkq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m+OSj8YAAADdAAAA&#10;DwAAAAAAAAAAAAAAAAAHAgAAZHJzL2Rvd25yZXYueG1sUEsFBgAAAAADAAMAtwAAAPoCAAAAAA==&#10;" strokeweight="0"/>
                <v:line id="Line 468" o:spid="_x0000_s2021" style="position:absolute;flip:x;visibility:visible;mso-wrap-style:square" from="5143,15529" to="7931,1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z4xQAAAN0AAAAPAAAAZHJzL2Rvd25yZXYueG1sRE9NawIx&#10;EL0X/A9hhN5qthZ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BrMQz4xQAAAN0AAAAP&#10;AAAAAAAAAAAAAAAAAAcCAABkcnMvZG93bnJldi54bWxQSwUGAAAAAAMAAwC3AAAA+QIAAAAA&#10;" strokeweight="0"/>
                <v:line id="Line 469" o:spid="_x0000_s2022" style="position:absolute;flip:y;visibility:visible;mso-wrap-style:square" from="5448,12846" to="5448,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ljxQAAAN0AAAAPAAAAZHJzL2Rvd25yZXYueG1sRE9NawIx&#10;EL0L/ocwQm81Wwu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AEfaljxQAAAN0AAAAP&#10;AAAAAAAAAAAAAAAAAAcCAABkcnMvZG93bnJldi54bWxQSwUGAAAAAAMAAwC3AAAA+QIAAAAA&#10;" strokeweight="0"/>
                <v:shape id="Freeform 470" o:spid="_x0000_s2023" style="position:absolute;left:5232;top:15189;width:444;height:432;visibility:visible;mso-wrap-style:square;v-text-anchor:top" coordsize="13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" path="m,l69,137,139,,69,71,,xe" fillcolor="black" strokeweight="0">
                  <v:path arrowok="t" o:connecttype="custom" o:connectlocs="0,0;22065,43180;44450,0;22065,22378;0,0" o:connectangles="0,0,0,0,0"/>
                </v:shape>
                <v:shape id="Freeform 471" o:spid="_x0000_s2024" style="position:absolute;left:5232;top:12846;width:444;height:431;visibility:visible;mso-wrap-style:square;v-text-anchor:top" coordsize="13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" path="m,137l69,r70,137l69,71,,137xe" fillcolor="black" strokeweight="0">
                  <v:path arrowok="t" o:connecttype="custom" o:connectlocs="0,43180;22065,0;44450,43180;22065,22378;0,43180" o:connectangles="0,0,0,0,0"/>
                </v:shape>
                <v:line id="Line 472" o:spid="_x0000_s2025" style="position:absolute;flip:x;visibility:visible;mso-wrap-style:square" from="2470,10521" to="7931,1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Jq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DTkkJqyAAAAN0A&#10;AAAPAAAAAAAAAAAAAAAAAAcCAABkcnMvZG93bnJldi54bWxQSwUGAAAAAAMAAwC3AAAA/AIAAAAA&#10;" strokeweight="0"/>
                <v:line id="Line 473" o:spid="_x0000_s2026" style="position:absolute;visibility:visible;mso-wrap-style:square" from="2667,10521" to="2667,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" strokeweight="0"/>
                <v:shape id="Freeform 474" o:spid="_x0000_s2027" style="position:absolute;left:2343;top:10521;width:628;height:629;visibility:visible;mso-wrap-style:square;v-text-anchor:top" coordsize="19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" path="m197,196l101,,,196,101,96r96,100xe" fillcolor="black" strokeweight="0">
                  <v:path arrowok="t" o:connecttype="custom" o:connectlocs="62865,62865;32230,0;0,62865;32230,30791;62865,62865" o:connectangles="0,0,0,0,0"/>
                </v:shape>
                <v:shape id="Freeform 475" o:spid="_x0000_s2028" style="position:absolute;left:2343;top:17322;width:628;height:629;visibility:visible;mso-wrap-style:square;v-text-anchor:top" coordsize="1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" path="m197,l101,200,,,101,100,197,xe" fillcolor="black" strokeweight="0">
                  <v:path arrowok="t" o:connecttype="custom" o:connectlocs="62865,0;32230,62865;0,0;32230,31433;62865,0" o:connectangles="0,0,0,0,0"/>
                </v:shape>
                <v:line id="Line 476" o:spid="_x0000_s2029" style="position:absolute;visibility:visible;mso-wrap-style:square" from="2470,17951" to="7931,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" strokeweight="0"/>
                <v:line id="Line 477" o:spid="_x0000_s2030" style="position:absolute;visibility:visible;mso-wrap-style:square" from="43903,18249" to="43903,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" strokeweight="0"/>
                <v:line id="Line 478" o:spid="_x0000_s2031" style="position:absolute;visibility:visible;mso-wrap-style:square" from="43903,20732" to="49676,2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" strokeweight="0"/>
                <v:shape id="Freeform 479" o:spid="_x0000_s2032" style="position:absolute;left:43903;top:20421;width:635;height:629;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" path="m199,l,96,199,198,99,96,199,xe" fillcolor="black" strokeweight="0">
                  <v:path arrowok="t" o:connecttype="custom" o:connectlocs="63500,0;0,30480;63500,62865;31590,30480;63500,0" o:connectangles="0,0,0,0,0"/>
                </v:shape>
                <v:shape id="Freeform 480" o:spid="_x0000_s2033" style="position:absolute;left:49041;top:20421;width:635;height:629;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" path="m,l199,96,,198,100,96,,xe" fillcolor="black" strokeweight="0">
                  <v:path arrowok="t" o:connecttype="custom" o:connectlocs="0,0;63500,30480;0,62865;31910,30480;0,0" o:connectangles="0,0,0,0,0"/>
                </v:shape>
                <v:line id="Line 481" o:spid="_x0000_s2034" style="position:absolute;flip:y;visibility:visible;mso-wrap-style:square" from="49676,18249" to="49676,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v3xQAAAN0AAAAPAAAAZHJzL2Rvd25yZXYueG1sRE9NawIx&#10;EL0L/ocwQm+arZS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BCqOv3xQAAAN0AAAAP&#10;AAAAAAAAAAAAAAAAAAcCAABkcnMvZG93bnJldi54bWxQSwUGAAAAAAMAAwC3AAAA+QIAAAAA&#10;" strokeweight="0"/>
                <v:rect id="Rectangle 482" o:spid="_x0000_s2035" style="position:absolute;left:26878;top:20980;width:271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VyxAAAAN0AAAAPAAAAZHJzL2Rvd25yZXYueG1sRI/dagIx&#10;EIXvhb5DmELvNFuh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JGCxXLEAAAA3QAAAA8A&#10;AAAAAAAAAAAAAAAABwIAAGRycy9kb3ducmV2LnhtbFBLBQYAAAAAAwADALcAAAD4AgAAAAA=&#10;" filled="f" stroked="f">
                  <v:textbox style="mso-fit-shape-to-text:t" inset="0,0,0,0">
                    <w:txbxContent>
                      <w:p w:rsidR="00F26DFB" w:rsidRPr="00982EED" w:rsidRDefault="00F26DFB" w:rsidP="00727A07">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575 ± 2</w:t>
                        </w:r>
                      </w:p>
                    </w:txbxContent>
                  </v:textbox>
                </v:rect>
                <v:rect id="Rectangle 483" o:spid="_x0000_s2036" style="position:absolute;left:3842;top:13515;width:1537;height:1537;rotation:-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" filled="f" stroked="f">
                  <v:textbox style="layout-flow:vertical;mso-layout-flow-alt:bottom-to-top" inset="0,0,0,0">
                    <w:txbxContent>
                      <w:p w:rsidR="00F26DFB" w:rsidRPr="00982EED" w:rsidRDefault="00F26DFB" w:rsidP="00727A07">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Ø27</w:t>
                        </w:r>
                      </w:p>
                    </w:txbxContent>
                  </v:textbox>
                </v:rect>
                <v:rect id="Rectangle 484" o:spid="_x0000_s2037" style="position:absolute;left:50368;top:13212;width:1536;height:1537;rotation:-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" filled="f" stroked="f">
                  <v:textbox style="layout-flow:vertical;mso-layout-flow-alt:bottom-to-top" inset="0,0,0,0">
                    <w:txbxContent>
                      <w:p w:rsidR="00F26DFB" w:rsidRPr="00982EED" w:rsidRDefault="00F26DFB" w:rsidP="00727A07">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Ø35</w:t>
                        </w:r>
                      </w:p>
                    </w:txbxContent>
                  </v:textbox>
                </v:rect>
                <v:rect id="Rectangle 486" o:spid="_x0000_s2038" style="position:absolute;left:46240;top:19678;width:89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NxwQAAAN0AAAAPAAAAZHJzL2Rvd25yZXYueG1sRE/bagIx&#10;EH0v+A9hBN9qVrG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65w3HBAAAA3QAAAA8AAAAA&#10;AAAAAAAAAAAABwIAAGRycy9kb3ducmV2LnhtbFBLBQYAAAAAAwADALcAAAD1AgAAAAA=&#10;" filled="f" stroked="f">
                  <v:textbox style="mso-fit-shape-to-text:t" inset="0,0,0,0">
                    <w:txbxContent>
                      <w:p w:rsidR="00F26DFB" w:rsidRPr="00982EED" w:rsidRDefault="00F26DFB" w:rsidP="00727A07">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40</w:t>
                        </w:r>
                      </w:p>
                    </w:txbxContent>
                  </v:textbox>
                </v:rect>
                <v:line id="Line 487" o:spid="_x0000_s2039" style="position:absolute;flip:y;visibility:visible;mso-wrap-style:square" from="16814,16954" to="20739,2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cvxQAAAN0AAAAPAAAAZHJzL2Rvd25yZXYueG1sRE9LawIx&#10;EL4X/A9hhN5qto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GPHcvxQAAAN0AAAAP&#10;AAAAAAAAAAAAAAAAAAcCAABkcnMvZG93bnJldi54bWxQSwUGAAAAAAMAAwC3AAAA+QIAAAAA&#10;" strokeweight="0"/>
                <v:shape id="Freeform 488" o:spid="_x0000_s2040" style="position:absolute;left:20148;top:16954;width:591;height:705;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" path="m,121l186,,173,220,136,84,,121xe" fillcolor="black" strokeweight="0">
                  <v:path arrowok="t" o:connecttype="custom" o:connectlocs="0,38767;59055,0;54928,70485;43180,26912;0,38767" o:connectangles="0,0,0,0,0"/>
                </v:shape>
                <v:rect id="Rectangle 489" o:spid="_x0000_s2041" style="position:absolute;left:11053;top:22942;width:525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0GwQAAAN0AAAAPAAAAZHJzL2Rvd25yZXYueG1sRE/bagIx&#10;EH0v+A9hBN9qVsG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B5rXQbBAAAA3QAAAA8AAAAA&#10;AAAAAAAAAAAABwIAAGRycy9kb3ducmV2LnhtbFBLBQYAAAAAAwADALcAAAD1AgAAAAA=&#10;" filled="f" stroked="f">
                  <v:textbox style="mso-fit-shape-to-text:t" inset="0,0,0,0">
                    <w:txbxContent>
                      <w:p w:rsidR="00F26DFB" w:rsidRPr="006933EA" w:rsidRDefault="00F26DFB" w:rsidP="00727A07">
                        <w:r w:rsidRPr="005566C4">
                          <w:rPr>
                            <w:bCs/>
                            <w:color w:val="000000"/>
                            <w:sz w:val="16"/>
                            <w:szCs w:val="16"/>
                          </w:rPr>
                          <w:t>Материал</w:t>
                        </w:r>
                        <w:r w:rsidRPr="006933EA">
                          <w:rPr>
                            <w:bCs/>
                            <w:color w:val="000000"/>
                            <w:sz w:val="16"/>
                            <w:szCs w:val="16"/>
                          </w:rPr>
                          <w:t xml:space="preserve"> А</w:t>
                        </w:r>
                      </w:p>
                    </w:txbxContent>
                  </v:textbox>
                </v:rect>
                <v:rect id="Rectangle 490" o:spid="_x0000_s2042" style="position:absolute;left:24844;top:1238;width:54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l0xAAAAN0AAAAPAAAAZHJzL2Rvd25yZXYueG1sRI/dagIx&#10;EIXvhb5DmELvNFuh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G/0yXTEAAAA3QAAAA8A&#10;AAAAAAAAAAAAAAAABwIAAGRycy9kb3ducmV2LnhtbFBLBQYAAAAAAwADALcAAAD4AgAAAAA=&#10;" filled="f" stroked="f">
                  <v:textbox style="mso-fit-shape-to-text:t" inset="0,0,0,0">
                    <w:txbxContent>
                      <w:p w:rsidR="00F26DFB" w:rsidRPr="00511F64" w:rsidRDefault="00F26DFB" w:rsidP="00727A07">
                        <w:pPr>
                          <w:rPr>
                            <w:sz w:val="18"/>
                            <w:szCs w:val="18"/>
                          </w:rPr>
                        </w:pPr>
                        <w:r w:rsidRPr="00511F64">
                          <w:rPr>
                            <w:bCs/>
                            <w:color w:val="000000"/>
                            <w:sz w:val="18"/>
                            <w:szCs w:val="18"/>
                          </w:rPr>
                          <w:t>Удар сзади</w:t>
                        </w:r>
                      </w:p>
                    </w:txbxContent>
                  </v:textbox>
                </v:rect>
                <v:rect id="Rectangle 493" o:spid="_x0000_s2043" style="position:absolute;left:24959;top:3448;width:672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" filled="f" stroked="f">
                  <v:textbox style="mso-fit-shape-to-text:t" inset="0,0,0,0">
                    <w:txbxContent>
                      <w:p w:rsidR="00F26DFB" w:rsidRPr="00511F64" w:rsidRDefault="00F26DFB" w:rsidP="00727A07">
                        <w:pPr>
                          <w:spacing w:line="240" w:lineRule="auto"/>
                        </w:pPr>
                        <w:r w:rsidRPr="00511F64">
                          <w:rPr>
                            <w:bCs/>
                            <w:color w:val="000000"/>
                            <w:sz w:val="16"/>
                            <w:szCs w:val="16"/>
                          </w:rPr>
                          <w:t>Размеры в мм</w:t>
                        </w:r>
                      </w:p>
                    </w:txbxContent>
                  </v:textbox>
                </v:rect>
                <v:shape id="Надпись 37" o:spid="_x0000_s2044" type="#_x0000_t202" style="position:absolute;top:11849;width:2752;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" filled="f" stroked="f" strokeweight=".5pt">
                  <v:textbox style="layout-flow:vertical;mso-layout-flow-alt:bottom-to-top" inset="0,0,0,0">
                    <w:txbxContent>
                      <w:p w:rsidR="00F26DFB" w:rsidRPr="00750F77" w:rsidRDefault="00F26DFB" w:rsidP="0075400F">
                        <w:pPr>
                          <w:spacing w:line="220" w:lineRule="exact"/>
                          <w:rPr>
                            <w:color w:val="FFFFFF" w:themeColor="background1"/>
                            <w:lang w:val="en-US"/>
                            <w14:textOutline w14:w="9525" w14:cap="rnd" w14:cmpd="sng" w14:algn="ctr">
                              <w14:noFill/>
                              <w14:prstDash w14:val="solid"/>
                              <w14:bevel/>
                            </w14:textOutline>
                            <w14:textFill>
                              <w14:noFill/>
                            </w14:textFill>
                          </w:rPr>
                        </w:pPr>
                        <w:r>
                          <w:rPr>
                            <w:sz w:val="14"/>
                            <w:szCs w:val="14"/>
                          </w:rPr>
                          <w:t>+ </w:t>
                        </w:r>
                        <w:r w:rsidRPr="0075400F">
                          <w:rPr>
                            <w:sz w:val="14"/>
                            <w:szCs w:val="14"/>
                          </w:rPr>
                          <w:t>0,5</w:t>
                        </w:r>
                        <w:r>
                          <w:rPr>
                            <w:color w:val="FFFFFF" w:themeColor="background1"/>
                            <w:lang w:val="en-US"/>
                            <w14:textOutline w14:w="9525" w14:cap="rnd" w14:cmpd="sng" w14:algn="ctr">
                              <w14:noFill/>
                              <w14:prstDash w14:val="solid"/>
                              <w14:bevel/>
                            </w14:textOutline>
                            <w14:textFill>
                              <w14:noFill/>
                            </w14:textFill>
                          </w:rPr>
                          <w:t>j</w:t>
                        </w:r>
                        <w:r>
                          <w:rPr>
                            <w:color w:val="FFFFFF" w:themeColor="background1"/>
                            <w:lang w:val="en-US"/>
                            <w14:textOutline w14:w="9525" w14:cap="rnd" w14:cmpd="sng" w14:algn="ctr">
                              <w14:noFill/>
                              <w14:prstDash w14:val="solid"/>
                              <w14:bevel/>
                            </w14:textOutline>
                            <w14:textFill>
                              <w14:noFill/>
                            </w14:textFill>
                          </w:rPr>
                          <w:br/>
                        </w:r>
                        <w:r>
                          <w:rPr>
                            <w:sz w:val="14"/>
                            <w:szCs w:val="14"/>
                          </w:rPr>
                          <w:t>+ 0</w:t>
                        </w:r>
                        <w:r w:rsidRPr="0075400F">
                          <w:rPr>
                            <w:color w:val="FFFFFF" w:themeColor="background1"/>
                            <w14:textOutline w14:w="9525" w14:cap="rnd" w14:cmpd="sng" w14:algn="ctr">
                              <w14:noFill/>
                              <w14:prstDash w14:val="solid"/>
                              <w14:bevel/>
                            </w14:textOutline>
                            <w14:textFill>
                              <w14:noFill/>
                            </w14:textFill>
                          </w:rPr>
                          <w:t xml:space="preserve"> 0</w:t>
                        </w:r>
                        <w:r>
                          <w:rPr>
                            <w:color w:val="FFFFFF" w:themeColor="background1"/>
                            <w:lang w:val="en-US"/>
                            <w14:textOutline w14:w="9525" w14:cap="rnd" w14:cmpd="sng" w14:algn="ctr">
                              <w14:noFill/>
                              <w14:prstDash w14:val="solid"/>
                              <w14:bevel/>
                            </w14:textOutline>
                            <w14:textFill>
                              <w14:noFill/>
                            </w14:textFill>
                          </w:rPr>
                          <w:t>gyfkj00000</w:t>
                        </w:r>
                      </w:p>
                    </w:txbxContent>
                  </v:textbox>
                </v:shape>
                <v:shape id="Надпись 37" o:spid="_x0000_s2045" type="#_x0000_t202" style="position:absolute;left:1388;top:14627;width:2110;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" filled="f" stroked="f" strokeweight=".5pt">
                  <v:textbox style="layout-flow:vertical;mso-layout-flow-alt:bottom-to-top" inset="0,0,0,0">
                    <w:txbxContent>
                      <w:p w:rsidR="00F26DFB" w:rsidRPr="00BA37FE" w:rsidRDefault="00F26DFB" w:rsidP="0075400F">
                        <w:pPr>
                          <w:pStyle w:val="aff6"/>
                          <w:spacing w:line="220" w:lineRule="exact"/>
                          <w:rPr>
                            <w:sz w:val="14"/>
                            <w:szCs w:val="14"/>
                          </w:rPr>
                        </w:pPr>
                        <w:r w:rsidRPr="00982EED">
                          <w:rPr>
                            <w:rFonts w:asciiTheme="majorBidi" w:hAnsiTheme="majorBidi" w:cstheme="majorBidi"/>
                            <w:bCs/>
                            <w:color w:val="000000"/>
                            <w:sz w:val="14"/>
                            <w:szCs w:val="14"/>
                            <w:lang w:val="en-US"/>
                          </w:rPr>
                          <w:t>Ø</w:t>
                        </w:r>
                        <w:r w:rsidRPr="00BA37FE">
                          <w:rPr>
                            <w:bCs/>
                            <w:sz w:val="14"/>
                            <w:szCs w:val="14"/>
                          </w:rPr>
                          <w:t>59</w:t>
                        </w:r>
                      </w:p>
                    </w:txbxContent>
                  </v:textbox>
                </v:shape>
                <v:shape id="Надпись 37" o:spid="_x0000_s2046" type="#_x0000_t202" style="position:absolute;left:51997;top:12547;width:2111;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" filled="f" stroked="f" strokeweight=".5pt">
                  <v:textbox style="layout-flow:vertical;mso-layout-flow-alt:bottom-to-top" inset="0,0,0,0">
                    <w:txbxContent>
                      <w:p w:rsidR="00F26DFB" w:rsidRPr="00BA37FE" w:rsidRDefault="00F26DFB" w:rsidP="0075400F">
                        <w:pPr>
                          <w:pStyle w:val="aff6"/>
                          <w:spacing w:line="220" w:lineRule="exact"/>
                          <w:rPr>
                            <w:sz w:val="14"/>
                            <w:szCs w:val="14"/>
                          </w:rPr>
                        </w:pPr>
                        <w:r w:rsidRPr="00982EED">
                          <w:rPr>
                            <w:rFonts w:asciiTheme="majorBidi" w:hAnsiTheme="majorBidi" w:cstheme="majorBidi"/>
                            <w:bCs/>
                            <w:color w:val="000000"/>
                            <w:sz w:val="14"/>
                            <w:szCs w:val="14"/>
                            <w:lang w:val="en-US"/>
                          </w:rPr>
                          <w:t>Ø</w:t>
                        </w:r>
                        <w:r>
                          <w:rPr>
                            <w:bCs/>
                            <w:sz w:val="14"/>
                            <w:szCs w:val="14"/>
                          </w:rPr>
                          <w:t>46</w:t>
                        </w:r>
                      </w:p>
                    </w:txbxContent>
                  </v:textbox>
                </v:shape>
                <w10:anchorlock/>
              </v:group>
            </w:pict>
          </mc:Fallback>
        </mc:AlternateContent>
      </w:r>
    </w:p>
    <w:p w:rsidR="00D25595" w:rsidRDefault="00D25595" w:rsidP="003A0E3E">
      <w:pPr>
        <w:pStyle w:val="SingleTxtGR"/>
        <w:tabs>
          <w:tab w:val="clear" w:pos="1701"/>
        </w:tabs>
        <w:ind w:left="2835" w:hanging="1701"/>
        <w:sectPr w:rsidR="00D25595" w:rsidSect="007F1856">
          <w:headerReference w:type="even" r:id="rId130"/>
          <w:headerReference w:type="default" r:id="rId131"/>
          <w:footerReference w:type="even" r:id="rId132"/>
          <w:footerReference w:type="default" r:id="rId133"/>
          <w:headerReference w:type="first" r:id="rId134"/>
          <w:footerReference w:type="first" r:id="rId135"/>
          <w:endnotePr>
            <w:numFmt w:val="decimal"/>
          </w:endnotePr>
          <w:pgSz w:w="11906" w:h="16838" w:code="9"/>
          <w:pgMar w:top="1418" w:right="1134" w:bottom="1134" w:left="1134" w:header="680" w:footer="567" w:gutter="0"/>
          <w:cols w:space="708"/>
          <w:titlePg/>
          <w:docGrid w:linePitch="360"/>
        </w:sectPr>
      </w:pPr>
    </w:p>
    <w:p w:rsidR="00D25595" w:rsidRPr="00FA0590" w:rsidRDefault="00D25595" w:rsidP="00D25595">
      <w:pPr>
        <w:pStyle w:val="HChGR"/>
      </w:pPr>
      <w:r w:rsidRPr="00FA0590">
        <w:t>Приложение 7</w:t>
      </w:r>
    </w:p>
    <w:p w:rsidR="00D25595" w:rsidRPr="00FA0590" w:rsidRDefault="00D25595" w:rsidP="00D25595">
      <w:pPr>
        <w:pStyle w:val="HChGR"/>
      </w:pPr>
      <w:r w:rsidRPr="00FA0590">
        <w:tab/>
      </w:r>
      <w:r w:rsidRPr="00FA0590">
        <w:tab/>
        <w:t>Кривая замедления или ускорения тележки в</w:t>
      </w:r>
      <w:r>
        <w:t> </w:t>
      </w:r>
      <w:r w:rsidRPr="00FA0590">
        <w:t>зависимости от времени</w:t>
      </w:r>
    </w:p>
    <w:p w:rsidR="00D25595" w:rsidRPr="00FA0590" w:rsidRDefault="00D25595" w:rsidP="00D25595">
      <w:pPr>
        <w:pStyle w:val="SingleTxtGR"/>
      </w:pPr>
      <w:r>
        <w:tab/>
      </w:r>
      <w:r w:rsidRPr="00FA0590">
        <w:t>Во всех случаях калибровочные и измерительные процедуры должны соответствовать процедурам, определенным в международном стандарте ISO 6487; измерительное оборудование должно соответствовать спецификации канала данных при классе частотных характеристик (КЧХ) 60.</w:t>
      </w:r>
    </w:p>
    <w:p w:rsidR="00D25595" w:rsidRDefault="00D25595" w:rsidP="003A0E3E">
      <w:pPr>
        <w:pStyle w:val="SingleTxtGR"/>
        <w:tabs>
          <w:tab w:val="clear" w:pos="1701"/>
        </w:tabs>
        <w:ind w:left="2835" w:hanging="1701"/>
        <w:sectPr w:rsidR="00D25595" w:rsidSect="007F1856">
          <w:headerReference w:type="first" r:id="rId136"/>
          <w:footerReference w:type="first" r:id="rId137"/>
          <w:endnotePr>
            <w:numFmt w:val="decimal"/>
          </w:endnotePr>
          <w:pgSz w:w="11906" w:h="16838" w:code="9"/>
          <w:pgMar w:top="1418" w:right="1134" w:bottom="1134" w:left="1134" w:header="680" w:footer="567" w:gutter="0"/>
          <w:cols w:space="708"/>
          <w:titlePg/>
          <w:docGrid w:linePitch="360"/>
        </w:sectPr>
      </w:pPr>
    </w:p>
    <w:p w:rsidR="00E96F54" w:rsidRDefault="00E96F54" w:rsidP="00E96F54">
      <w:pPr>
        <w:pStyle w:val="HChGR"/>
      </w:pPr>
      <w:r w:rsidRPr="00FA0590">
        <w:t>Приложение 7</w:t>
      </w:r>
      <w:r>
        <w:t xml:space="preserve"> − Добавление 1</w:t>
      </w:r>
    </w:p>
    <w:p w:rsidR="00E96F54" w:rsidRPr="00FA0590" w:rsidRDefault="00E96F54" w:rsidP="00E96F54">
      <w:pPr>
        <w:pStyle w:val="HChGR"/>
      </w:pPr>
      <w:r>
        <w:tab/>
      </w:r>
      <w:r>
        <w:tab/>
      </w:r>
      <w:r w:rsidRPr="00FA0590">
        <w:t>Лобовой удар</w:t>
      </w:r>
    </w:p>
    <w:p w:rsidR="00E96F54" w:rsidRPr="00FA0590" w:rsidRDefault="00E96F54" w:rsidP="00E96F54">
      <w:pPr>
        <w:pStyle w:val="SingleTxtGR"/>
        <w:rPr>
          <w:b/>
          <w:bCs/>
        </w:rPr>
      </w:pPr>
      <w:r w:rsidRPr="00FA0590">
        <w:t>Кривая замедления или ускорения тележки в зависимости от времени</w:t>
      </w:r>
    </w:p>
    <w:p w:rsidR="00E96F54" w:rsidRDefault="00E96F54" w:rsidP="00E96F54">
      <w:pPr>
        <w:pStyle w:val="SingleTxtGR"/>
        <w:rPr>
          <w:bCs/>
        </w:rPr>
      </w:pPr>
      <w:bookmarkStart w:id="206" w:name="_Toc247876788"/>
      <w:bookmarkStart w:id="207" w:name="_Toc247880275"/>
      <w:bookmarkStart w:id="208" w:name="_Toc247880920"/>
      <w:r w:rsidRPr="00FA0590">
        <w:rPr>
          <w:bCs/>
        </w:rPr>
        <w:t>Лобовой</w:t>
      </w:r>
      <w:r w:rsidRPr="00313714">
        <w:rPr>
          <w:bCs/>
        </w:rPr>
        <w:t xml:space="preserve"> </w:t>
      </w:r>
      <w:r w:rsidRPr="00FA0590">
        <w:rPr>
          <w:bCs/>
        </w:rPr>
        <w:t>удар</w:t>
      </w:r>
      <w:bookmarkEnd w:id="206"/>
      <w:bookmarkEnd w:id="207"/>
      <w:bookmarkEnd w:id="208"/>
      <w:r w:rsidRPr="00FA0590">
        <w:rPr>
          <w:bCs/>
        </w:rPr>
        <w:t xml:space="preserve"> </w:t>
      </w:r>
      <w:r w:rsidRPr="00313714">
        <w:rPr>
          <w:bCs/>
        </w:rPr>
        <w:t xml:space="preserve">– </w:t>
      </w:r>
      <w:r w:rsidRPr="00FA0590">
        <w:t>Контрольный импульс</w:t>
      </w:r>
      <w:r w:rsidRPr="00313714">
        <w:rPr>
          <w:bCs/>
        </w:rPr>
        <w:t xml:space="preserve"> 1</w:t>
      </w:r>
    </w:p>
    <w:tbl>
      <w:tblPr>
        <w:tblStyle w:val="TabNum"/>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56"/>
        <w:gridCol w:w="2457"/>
        <w:gridCol w:w="2457"/>
      </w:tblGrid>
      <w:tr w:rsidR="00E96F54" w:rsidRPr="002C1185" w:rsidTr="000C0461">
        <w:tc>
          <w:tcPr>
            <w:cnfStyle w:val="001000000000" w:firstRow="0" w:lastRow="0" w:firstColumn="1" w:lastColumn="0" w:oddVBand="0" w:evenVBand="0" w:oddHBand="0" w:evenHBand="0" w:firstRowFirstColumn="0" w:firstRowLastColumn="0" w:lastRowFirstColumn="0" w:lastRowLastColumn="0"/>
            <w:tcW w:w="737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6F54" w:rsidRPr="00E96F54" w:rsidRDefault="00E96F54" w:rsidP="000C0461">
            <w:pPr>
              <w:spacing w:line="240" w:lineRule="auto"/>
              <w:jc w:val="center"/>
              <w:rPr>
                <w:sz w:val="16"/>
                <w:szCs w:val="16"/>
              </w:rPr>
            </w:pPr>
            <w:r w:rsidRPr="00E96F54">
              <w:rPr>
                <w:i/>
                <w:sz w:val="16"/>
                <w:szCs w:val="16"/>
              </w:rPr>
              <w:t>Определение различных кривых</w:t>
            </w:r>
          </w:p>
        </w:tc>
      </w:tr>
      <w:tr w:rsidR="00E96F54" w:rsidRPr="002C1185" w:rsidTr="00F26DFB">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single" w:sz="12" w:space="0" w:color="auto"/>
              <w:right w:val="none" w:sz="0" w:space="0" w:color="auto"/>
              <w:tl2br w:val="none" w:sz="0" w:space="0" w:color="auto"/>
              <w:tr2bl w:val="none" w:sz="0" w:space="0" w:color="auto"/>
            </w:tcBorders>
          </w:tcPr>
          <w:p w:rsidR="00E96F54" w:rsidRPr="00E96F54" w:rsidRDefault="00E96F54" w:rsidP="00F26DFB">
            <w:pPr>
              <w:spacing w:line="240" w:lineRule="auto"/>
              <w:ind w:left="57"/>
              <w:jc w:val="center"/>
              <w:rPr>
                <w:sz w:val="16"/>
                <w:szCs w:val="16"/>
              </w:rPr>
            </w:pPr>
            <w:r w:rsidRPr="00E96F54">
              <w:rPr>
                <w:i/>
                <w:sz w:val="16"/>
                <w:szCs w:val="16"/>
              </w:rPr>
              <w:t>Время (</w:t>
            </w:r>
            <w:proofErr w:type="spellStart"/>
            <w:r w:rsidRPr="00E96F54">
              <w:rPr>
                <w:i/>
                <w:sz w:val="16"/>
                <w:szCs w:val="16"/>
              </w:rPr>
              <w:t>мс</w:t>
            </w:r>
            <w:proofErr w:type="spellEnd"/>
            <w:r w:rsidRPr="00E96F54">
              <w:rPr>
                <w:i/>
                <w:sz w:val="16"/>
                <w:szCs w:val="16"/>
              </w:rPr>
              <w:t>)</w:t>
            </w:r>
          </w:p>
        </w:tc>
        <w:tc>
          <w:tcPr>
            <w:tcW w:w="2457" w:type="dxa"/>
            <w:tcBorders>
              <w:bottom w:val="single" w:sz="12" w:space="0" w:color="auto"/>
            </w:tcBorders>
          </w:tcPr>
          <w:p w:rsidR="00E96F54" w:rsidRPr="00E96F54" w:rsidRDefault="00E96F54" w:rsidP="00F26DFB">
            <w:pPr>
              <w:spacing w:line="240" w:lineRule="auto"/>
              <w:ind w:left="57" w:right="113"/>
              <w:jc w:val="center"/>
              <w:cnfStyle w:val="000000000000" w:firstRow="0" w:lastRow="0" w:firstColumn="0" w:lastColumn="0" w:oddVBand="0" w:evenVBand="0" w:oddHBand="0" w:evenHBand="0" w:firstRowFirstColumn="0" w:firstRowLastColumn="0" w:lastRowFirstColumn="0" w:lastRowLastColumn="0"/>
              <w:rPr>
                <w:i/>
                <w:sz w:val="16"/>
                <w:szCs w:val="16"/>
              </w:rPr>
            </w:pPr>
            <w:r w:rsidRPr="00E96F54">
              <w:rPr>
                <w:i/>
                <w:sz w:val="16"/>
                <w:szCs w:val="16"/>
              </w:rPr>
              <w:t>Ускорение</w:t>
            </w:r>
            <w:r w:rsidRPr="00E96F54">
              <w:rPr>
                <w:sz w:val="16"/>
                <w:szCs w:val="16"/>
              </w:rPr>
              <w:t xml:space="preserve"> </w:t>
            </w:r>
            <w:r w:rsidRPr="00E96F54">
              <w:rPr>
                <w:i/>
                <w:sz w:val="16"/>
                <w:szCs w:val="16"/>
              </w:rPr>
              <w:t>(g)</w:t>
            </w:r>
          </w:p>
          <w:p w:rsidR="00E96F54" w:rsidRPr="00E96F54"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 w:val="16"/>
                <w:szCs w:val="16"/>
              </w:rPr>
            </w:pPr>
            <w:r w:rsidRPr="00E96F54">
              <w:rPr>
                <w:i/>
                <w:sz w:val="16"/>
                <w:szCs w:val="16"/>
              </w:rPr>
              <w:t>Нижний коридор</w:t>
            </w:r>
          </w:p>
        </w:tc>
        <w:tc>
          <w:tcPr>
            <w:tcW w:w="2457" w:type="dxa"/>
            <w:tcBorders>
              <w:bottom w:val="single" w:sz="12" w:space="0" w:color="auto"/>
            </w:tcBorders>
          </w:tcPr>
          <w:p w:rsidR="00E96F54" w:rsidRPr="00E96F54" w:rsidRDefault="00E96F54" w:rsidP="00F26DFB">
            <w:pPr>
              <w:spacing w:line="240" w:lineRule="auto"/>
              <w:ind w:left="57" w:right="113"/>
              <w:jc w:val="center"/>
              <w:cnfStyle w:val="000000000000" w:firstRow="0" w:lastRow="0" w:firstColumn="0" w:lastColumn="0" w:oddVBand="0" w:evenVBand="0" w:oddHBand="0" w:evenHBand="0" w:firstRowFirstColumn="0" w:firstRowLastColumn="0" w:lastRowFirstColumn="0" w:lastRowLastColumn="0"/>
              <w:rPr>
                <w:i/>
                <w:sz w:val="16"/>
                <w:szCs w:val="16"/>
              </w:rPr>
            </w:pPr>
            <w:r w:rsidRPr="00E96F54">
              <w:rPr>
                <w:i/>
                <w:sz w:val="16"/>
                <w:szCs w:val="16"/>
              </w:rPr>
              <w:t>Ускорение</w:t>
            </w:r>
            <w:r w:rsidRPr="00E96F54">
              <w:rPr>
                <w:sz w:val="16"/>
                <w:szCs w:val="16"/>
              </w:rPr>
              <w:t xml:space="preserve"> </w:t>
            </w:r>
            <w:r w:rsidRPr="00E96F54">
              <w:rPr>
                <w:i/>
                <w:sz w:val="16"/>
                <w:szCs w:val="16"/>
              </w:rPr>
              <w:t>(g)</w:t>
            </w:r>
          </w:p>
          <w:p w:rsidR="00E96F54" w:rsidRPr="00E96F54"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 w:val="16"/>
                <w:szCs w:val="16"/>
              </w:rPr>
            </w:pPr>
            <w:r w:rsidRPr="00E96F54">
              <w:rPr>
                <w:i/>
                <w:sz w:val="16"/>
                <w:szCs w:val="16"/>
              </w:rPr>
              <w:t>Верхний коридор</w:t>
            </w:r>
          </w:p>
        </w:tc>
      </w:tr>
      <w:tr w:rsidR="00E96F54" w:rsidRPr="004F50B4" w:rsidTr="00F26DFB">
        <w:tc>
          <w:tcPr>
            <w:cnfStyle w:val="001000000000" w:firstRow="0" w:lastRow="0" w:firstColumn="1" w:lastColumn="0" w:oddVBand="0" w:evenVBand="0" w:oddHBand="0" w:evenHBand="0" w:firstRowFirstColumn="0" w:firstRowLastColumn="0" w:lastRowFirstColumn="0" w:lastRowLastColumn="0"/>
            <w:tcW w:w="2456"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E96F54" w:rsidRPr="00FB0B43" w:rsidRDefault="00E96F54" w:rsidP="00F26DFB">
            <w:pPr>
              <w:spacing w:line="240" w:lineRule="auto"/>
              <w:ind w:left="57"/>
              <w:jc w:val="center"/>
              <w:rPr>
                <w:szCs w:val="18"/>
              </w:rPr>
            </w:pPr>
            <w:r w:rsidRPr="00FB0B43">
              <w:rPr>
                <w:szCs w:val="18"/>
              </w:rPr>
              <w:t>0</w:t>
            </w:r>
          </w:p>
        </w:tc>
        <w:tc>
          <w:tcPr>
            <w:tcW w:w="2457" w:type="dxa"/>
            <w:tcBorders>
              <w:top w:val="single" w:sz="12" w:space="0" w:color="auto"/>
            </w:tcBorders>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w:t>
            </w:r>
          </w:p>
        </w:tc>
        <w:tc>
          <w:tcPr>
            <w:tcW w:w="2457" w:type="dxa"/>
            <w:tcBorders>
              <w:top w:val="single" w:sz="12" w:space="0" w:color="auto"/>
            </w:tcBorders>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10</w:t>
            </w:r>
          </w:p>
        </w:tc>
      </w:tr>
      <w:tr w:rsidR="00E96F54" w:rsidRPr="004F50B4" w:rsidTr="00F26DFB">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none" w:sz="0" w:space="0" w:color="auto"/>
              <w:right w:val="none" w:sz="0" w:space="0" w:color="auto"/>
              <w:tl2br w:val="none" w:sz="0" w:space="0" w:color="auto"/>
              <w:tr2bl w:val="none" w:sz="0" w:space="0" w:color="auto"/>
            </w:tcBorders>
          </w:tcPr>
          <w:p w:rsidR="00E96F54" w:rsidRPr="00FB0B43" w:rsidRDefault="00E96F54" w:rsidP="00F26DFB">
            <w:pPr>
              <w:spacing w:line="240" w:lineRule="auto"/>
              <w:ind w:left="57"/>
              <w:jc w:val="center"/>
              <w:rPr>
                <w:szCs w:val="18"/>
              </w:rPr>
            </w:pPr>
            <w:r w:rsidRPr="00FB0B43">
              <w:rPr>
                <w:szCs w:val="18"/>
              </w:rPr>
              <w:t>20</w:t>
            </w:r>
          </w:p>
        </w:tc>
        <w:tc>
          <w:tcPr>
            <w:tcW w:w="2457" w:type="dxa"/>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0</w:t>
            </w:r>
          </w:p>
        </w:tc>
        <w:tc>
          <w:tcPr>
            <w:tcW w:w="2457" w:type="dxa"/>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w:t>
            </w:r>
          </w:p>
        </w:tc>
      </w:tr>
      <w:tr w:rsidR="00E96F54" w:rsidRPr="004F50B4" w:rsidTr="00F26DFB">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none" w:sz="0" w:space="0" w:color="auto"/>
              <w:right w:val="none" w:sz="0" w:space="0" w:color="auto"/>
              <w:tl2br w:val="none" w:sz="0" w:space="0" w:color="auto"/>
              <w:tr2bl w:val="none" w:sz="0" w:space="0" w:color="auto"/>
            </w:tcBorders>
          </w:tcPr>
          <w:p w:rsidR="00E96F54" w:rsidRPr="00FB0B43" w:rsidRDefault="00E96F54" w:rsidP="00F26DFB">
            <w:pPr>
              <w:spacing w:line="240" w:lineRule="auto"/>
              <w:ind w:left="57"/>
              <w:jc w:val="center"/>
              <w:rPr>
                <w:szCs w:val="18"/>
              </w:rPr>
            </w:pPr>
            <w:r w:rsidRPr="00FB0B43">
              <w:rPr>
                <w:szCs w:val="18"/>
              </w:rPr>
              <w:t>50</w:t>
            </w:r>
          </w:p>
        </w:tc>
        <w:tc>
          <w:tcPr>
            <w:tcW w:w="2457" w:type="dxa"/>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20</w:t>
            </w:r>
          </w:p>
        </w:tc>
        <w:tc>
          <w:tcPr>
            <w:tcW w:w="2457" w:type="dxa"/>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28</w:t>
            </w:r>
          </w:p>
        </w:tc>
      </w:tr>
      <w:tr w:rsidR="00E96F54" w:rsidRPr="004F50B4" w:rsidTr="00F26DFB">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none" w:sz="0" w:space="0" w:color="auto"/>
              <w:right w:val="none" w:sz="0" w:space="0" w:color="auto"/>
              <w:tl2br w:val="none" w:sz="0" w:space="0" w:color="auto"/>
              <w:tr2bl w:val="none" w:sz="0" w:space="0" w:color="auto"/>
            </w:tcBorders>
          </w:tcPr>
          <w:p w:rsidR="00E96F54" w:rsidRPr="00FB0B43" w:rsidRDefault="00E96F54" w:rsidP="00F26DFB">
            <w:pPr>
              <w:spacing w:line="240" w:lineRule="auto"/>
              <w:ind w:left="57"/>
              <w:jc w:val="center"/>
              <w:rPr>
                <w:szCs w:val="18"/>
              </w:rPr>
            </w:pPr>
            <w:r w:rsidRPr="00FB0B43">
              <w:rPr>
                <w:szCs w:val="18"/>
              </w:rPr>
              <w:t>65</w:t>
            </w:r>
          </w:p>
        </w:tc>
        <w:tc>
          <w:tcPr>
            <w:tcW w:w="2457" w:type="dxa"/>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20</w:t>
            </w:r>
          </w:p>
        </w:tc>
        <w:tc>
          <w:tcPr>
            <w:tcW w:w="2457" w:type="dxa"/>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w:t>
            </w:r>
          </w:p>
        </w:tc>
      </w:tr>
      <w:tr w:rsidR="00E96F54" w:rsidRPr="004F50B4" w:rsidTr="00F26DFB">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none" w:sz="0" w:space="0" w:color="auto"/>
              <w:right w:val="none" w:sz="0" w:space="0" w:color="auto"/>
              <w:tl2br w:val="none" w:sz="0" w:space="0" w:color="auto"/>
              <w:tr2bl w:val="none" w:sz="0" w:space="0" w:color="auto"/>
            </w:tcBorders>
          </w:tcPr>
          <w:p w:rsidR="00E96F54" w:rsidRPr="00FB0B43" w:rsidRDefault="00E96F54" w:rsidP="00F26DFB">
            <w:pPr>
              <w:spacing w:line="240" w:lineRule="auto"/>
              <w:ind w:left="57"/>
              <w:jc w:val="center"/>
              <w:rPr>
                <w:szCs w:val="18"/>
              </w:rPr>
            </w:pPr>
            <w:r w:rsidRPr="00FB0B43">
              <w:rPr>
                <w:szCs w:val="18"/>
              </w:rPr>
              <w:t>+80</w:t>
            </w:r>
          </w:p>
        </w:tc>
        <w:tc>
          <w:tcPr>
            <w:tcW w:w="2457" w:type="dxa"/>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w:t>
            </w:r>
          </w:p>
        </w:tc>
        <w:tc>
          <w:tcPr>
            <w:tcW w:w="2457" w:type="dxa"/>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28</w:t>
            </w:r>
          </w:p>
        </w:tc>
      </w:tr>
      <w:tr w:rsidR="00E96F54" w:rsidRPr="004F50B4" w:rsidTr="00F26DFB">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single" w:sz="2" w:space="0" w:color="auto"/>
              <w:right w:val="none" w:sz="0" w:space="0" w:color="auto"/>
              <w:tl2br w:val="none" w:sz="0" w:space="0" w:color="auto"/>
              <w:tr2bl w:val="none" w:sz="0" w:space="0" w:color="auto"/>
            </w:tcBorders>
          </w:tcPr>
          <w:p w:rsidR="00E96F54" w:rsidRPr="00FB0B43" w:rsidRDefault="00E96F54" w:rsidP="00F26DFB">
            <w:pPr>
              <w:spacing w:line="240" w:lineRule="auto"/>
              <w:ind w:left="57"/>
              <w:jc w:val="center"/>
              <w:rPr>
                <w:szCs w:val="18"/>
              </w:rPr>
            </w:pPr>
            <w:r w:rsidRPr="00FB0B43">
              <w:rPr>
                <w:szCs w:val="18"/>
              </w:rPr>
              <w:t>100</w:t>
            </w:r>
          </w:p>
        </w:tc>
        <w:tc>
          <w:tcPr>
            <w:tcW w:w="2457" w:type="dxa"/>
            <w:tcBorders>
              <w:bottom w:val="single" w:sz="2" w:space="0" w:color="auto"/>
            </w:tcBorders>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0</w:t>
            </w:r>
          </w:p>
        </w:tc>
        <w:tc>
          <w:tcPr>
            <w:tcW w:w="2457" w:type="dxa"/>
            <w:tcBorders>
              <w:bottom w:val="single" w:sz="2" w:space="0" w:color="auto"/>
            </w:tcBorders>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w:t>
            </w:r>
          </w:p>
        </w:tc>
      </w:tr>
      <w:tr w:rsidR="00E96F54" w:rsidRPr="004F50B4" w:rsidTr="00F26DFB">
        <w:tc>
          <w:tcPr>
            <w:cnfStyle w:val="001000000000" w:firstRow="0" w:lastRow="0" w:firstColumn="1" w:lastColumn="0" w:oddVBand="0" w:evenVBand="0" w:oddHBand="0" w:evenHBand="0" w:firstRowFirstColumn="0" w:firstRowLastColumn="0" w:lastRowFirstColumn="0" w:lastRowLastColumn="0"/>
            <w:tcW w:w="2456" w:type="dxa"/>
            <w:tcBorders>
              <w:top w:val="single" w:sz="2" w:space="0" w:color="auto"/>
              <w:left w:val="none" w:sz="0" w:space="0" w:color="auto"/>
              <w:right w:val="none" w:sz="0" w:space="0" w:color="auto"/>
              <w:tl2br w:val="none" w:sz="0" w:space="0" w:color="auto"/>
              <w:tr2bl w:val="none" w:sz="0" w:space="0" w:color="auto"/>
            </w:tcBorders>
          </w:tcPr>
          <w:p w:rsidR="00E96F54" w:rsidRPr="00FB0B43" w:rsidRDefault="00E96F54" w:rsidP="00F26DFB">
            <w:pPr>
              <w:spacing w:line="240" w:lineRule="auto"/>
              <w:ind w:left="57"/>
              <w:jc w:val="center"/>
              <w:rPr>
                <w:szCs w:val="18"/>
              </w:rPr>
            </w:pPr>
            <w:r w:rsidRPr="00FB0B43">
              <w:rPr>
                <w:szCs w:val="18"/>
              </w:rPr>
              <w:t>120</w:t>
            </w:r>
          </w:p>
        </w:tc>
        <w:tc>
          <w:tcPr>
            <w:tcW w:w="2457" w:type="dxa"/>
            <w:tcBorders>
              <w:top w:val="single" w:sz="2" w:space="0" w:color="auto"/>
              <w:bottom w:val="single" w:sz="12" w:space="0" w:color="auto"/>
            </w:tcBorders>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w:t>
            </w:r>
          </w:p>
        </w:tc>
        <w:tc>
          <w:tcPr>
            <w:tcW w:w="2457" w:type="dxa"/>
            <w:tcBorders>
              <w:top w:val="single" w:sz="2" w:space="0" w:color="auto"/>
              <w:bottom w:val="single" w:sz="12" w:space="0" w:color="auto"/>
            </w:tcBorders>
          </w:tcPr>
          <w:p w:rsidR="00E96F54" w:rsidRPr="00FB0B43" w:rsidRDefault="00E96F54" w:rsidP="00F26DFB">
            <w:pPr>
              <w:spacing w:line="240" w:lineRule="auto"/>
              <w:ind w:left="57"/>
              <w:jc w:val="center"/>
              <w:cnfStyle w:val="000000000000" w:firstRow="0" w:lastRow="0" w:firstColumn="0" w:lastColumn="0" w:oddVBand="0" w:evenVBand="0" w:oddHBand="0" w:evenHBand="0" w:firstRowFirstColumn="0" w:firstRowLastColumn="0" w:lastRowFirstColumn="0" w:lastRowLastColumn="0"/>
              <w:rPr>
                <w:szCs w:val="18"/>
              </w:rPr>
            </w:pPr>
            <w:r w:rsidRPr="00FB0B43">
              <w:rPr>
                <w:szCs w:val="18"/>
              </w:rPr>
              <w:t>0</w:t>
            </w:r>
          </w:p>
        </w:tc>
      </w:tr>
    </w:tbl>
    <w:p w:rsidR="00E96F54" w:rsidRDefault="00E96F54" w:rsidP="00E96F54">
      <w:pPr>
        <w:pStyle w:val="SingleTxtGR"/>
        <w:rPr>
          <w:bCs/>
        </w:rPr>
      </w:pPr>
    </w:p>
    <w:p w:rsidR="00FB0B43" w:rsidRDefault="00FB0B43" w:rsidP="00E96F54">
      <w:pPr>
        <w:pStyle w:val="SingleTxtGR"/>
        <w:rPr>
          <w:bCs/>
        </w:rPr>
      </w:pPr>
    </w:p>
    <w:p w:rsidR="00FB0B43" w:rsidRDefault="00FB0B43" w:rsidP="00FB0B43">
      <w:pPr>
        <w:pStyle w:val="SingleTxtGR"/>
        <w:jc w:val="right"/>
      </w:pPr>
      <w:r w:rsidRPr="00CF55AA">
        <w:rPr>
          <w:i/>
          <w:noProof/>
          <w:lang w:eastAsia="ru-RU"/>
        </w:rPr>
        <mc:AlternateContent>
          <mc:Choice Requires="wps">
            <w:drawing>
              <wp:anchor distT="0" distB="0" distL="114300" distR="114300" simplePos="0" relativeHeight="251774976" behindDoc="0" locked="0" layoutInCell="1" allowOverlap="1" wp14:anchorId="57DC8A87" wp14:editId="42BB4831">
                <wp:simplePos x="0" y="0"/>
                <wp:positionH relativeFrom="column">
                  <wp:posOffset>721995</wp:posOffset>
                </wp:positionH>
                <wp:positionV relativeFrom="paragraph">
                  <wp:posOffset>753110</wp:posOffset>
                </wp:positionV>
                <wp:extent cx="132080" cy="1501775"/>
                <wp:effectExtent l="0" t="0" r="1270" b="3175"/>
                <wp:wrapNone/>
                <wp:docPr id="394" name="Поле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0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186FE2" w:rsidRDefault="00F26DFB" w:rsidP="00FB0B43">
                            <w:pPr>
                              <w:spacing w:after="120" w:line="180" w:lineRule="atLeast"/>
                              <w:ind w:left="57" w:right="57"/>
                              <w:jc w:val="center"/>
                              <w:rPr>
                                <w:sz w:val="16"/>
                                <w:szCs w:val="16"/>
                              </w:rPr>
                            </w:pPr>
                            <w:r w:rsidRPr="00186FE2">
                              <w:rPr>
                                <w:sz w:val="16"/>
                                <w:szCs w:val="16"/>
                              </w:rPr>
                              <w:t>Ускорение/замедление (</w:t>
                            </w:r>
                            <w:r w:rsidRPr="00186FE2">
                              <w:rPr>
                                <w:sz w:val="16"/>
                                <w:szCs w:val="16"/>
                                <w:lang w:val="en-US"/>
                              </w:rPr>
                              <w:t>g</w:t>
                            </w:r>
                            <w:r w:rsidRPr="00186FE2">
                              <w:rPr>
                                <w:sz w:val="16"/>
                                <w:szCs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C8A87" id="Поле 394" o:spid="_x0000_s2047" type="#_x0000_t202" style="position:absolute;left:0;text-align:left;margin-left:56.85pt;margin-top:59.3pt;width:10.4pt;height:11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" stroked="f">
                <v:textbox style="layout-flow:vertical;mso-layout-flow-alt:bottom-to-top" inset="0,0,0,0">
                  <w:txbxContent>
                    <w:p w:rsidR="00F26DFB" w:rsidRPr="00186FE2" w:rsidRDefault="00F26DFB" w:rsidP="00FB0B43">
                      <w:pPr>
                        <w:spacing w:after="120" w:line="180" w:lineRule="atLeast"/>
                        <w:ind w:left="57" w:right="57"/>
                        <w:jc w:val="center"/>
                        <w:rPr>
                          <w:sz w:val="16"/>
                          <w:szCs w:val="16"/>
                        </w:rPr>
                      </w:pPr>
                      <w:r w:rsidRPr="00186FE2">
                        <w:rPr>
                          <w:sz w:val="16"/>
                          <w:szCs w:val="16"/>
                        </w:rPr>
                        <w:t>Ускорение/замедление (</w:t>
                      </w:r>
                      <w:r w:rsidRPr="00186FE2">
                        <w:rPr>
                          <w:sz w:val="16"/>
                          <w:szCs w:val="16"/>
                          <w:lang w:val="en-US"/>
                        </w:rPr>
                        <w:t>g</w:t>
                      </w:r>
                      <w:r w:rsidRPr="00186FE2">
                        <w:rPr>
                          <w:sz w:val="16"/>
                          <w:szCs w:val="16"/>
                        </w:rPr>
                        <w:t>)</w:t>
                      </w:r>
                    </w:p>
                  </w:txbxContent>
                </v:textbox>
              </v:shape>
            </w:pict>
          </mc:Fallback>
        </mc:AlternateContent>
      </w:r>
      <w:r w:rsidRPr="00CF55AA">
        <w:rPr>
          <w:iCs/>
          <w:noProof/>
          <w:lang w:eastAsia="ru-RU"/>
        </w:rPr>
        <mc:AlternateContent>
          <mc:Choice Requires="wps">
            <w:drawing>
              <wp:anchor distT="0" distB="0" distL="114300" distR="114300" simplePos="0" relativeHeight="251773952" behindDoc="0" locked="0" layoutInCell="1" allowOverlap="1" wp14:anchorId="25CD4FE7" wp14:editId="507F0B10">
                <wp:simplePos x="0" y="0"/>
                <wp:positionH relativeFrom="column">
                  <wp:posOffset>5301069</wp:posOffset>
                </wp:positionH>
                <wp:positionV relativeFrom="paragraph">
                  <wp:posOffset>1392555</wp:posOffset>
                </wp:positionV>
                <wp:extent cx="712470" cy="342900"/>
                <wp:effectExtent l="0" t="0" r="11430" b="19050"/>
                <wp:wrapNone/>
                <wp:docPr id="406" name="Поле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w="9525">
                          <a:solidFill>
                            <a:srgbClr val="000000"/>
                          </a:solidFill>
                          <a:prstDash val="solid"/>
                          <a:miter lim="800000"/>
                          <a:headEnd/>
                          <a:tailEnd/>
                        </a:ln>
                        <a:extLst/>
                      </wps:spPr>
                      <wps:txbx>
                        <w:txbxContent>
                          <w:p w:rsidR="00F26DFB" w:rsidRPr="00DE67AD" w:rsidRDefault="00F26DFB" w:rsidP="00FB0B43">
                            <w:pPr>
                              <w:spacing w:line="180" w:lineRule="atLeast"/>
                              <w:rPr>
                                <w:sz w:val="12"/>
                                <w:szCs w:val="12"/>
                              </w:rPr>
                            </w:pPr>
                            <w:r>
                              <w:rPr>
                                <w:iCs/>
                                <w:sz w:val="12"/>
                                <w:szCs w:val="12"/>
                              </w:rPr>
                              <w:t xml:space="preserve"> </w:t>
                            </w:r>
                            <w:r>
                              <w:rPr>
                                <w:iCs/>
                                <w:noProof/>
                                <w:sz w:val="12"/>
                                <w:szCs w:val="12"/>
                                <w:lang w:eastAsia="ru-RU"/>
                              </w:rPr>
                              <w:drawing>
                                <wp:inline distT="0" distB="0" distL="0" distR="0" wp14:anchorId="47BCEFDF" wp14:editId="364B0FFC">
                                  <wp:extent cx="292100" cy="254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w:t>
                            </w:r>
                            <w:r w:rsidRPr="00DE67AD">
                              <w:rPr>
                                <w:iCs/>
                                <w:sz w:val="12"/>
                                <w:szCs w:val="12"/>
                              </w:rPr>
                              <w:t xml:space="preserve">Нижний </w:t>
                            </w:r>
                            <w:r>
                              <w:rPr>
                                <w:iCs/>
                                <w:sz w:val="12"/>
                                <w:szCs w:val="12"/>
                                <w:lang w:val="en-US"/>
                              </w:rPr>
                              <w:br/>
                            </w:r>
                            <w:r>
                              <w:rPr>
                                <w:iCs/>
                                <w:noProof/>
                                <w:sz w:val="12"/>
                                <w:szCs w:val="12"/>
                                <w:lang w:eastAsia="ru-RU"/>
                              </w:rPr>
                              <w:drawing>
                                <wp:inline distT="0" distB="0" distL="0" distR="0" wp14:anchorId="78B10571" wp14:editId="3A2ACA85">
                                  <wp:extent cx="254000" cy="254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Pr>
                                <w:iCs/>
                                <w:sz w:val="12"/>
                                <w:szCs w:val="12"/>
                              </w:rPr>
                              <w:t xml:space="preserve">     Верхний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D4FE7" id="Поле 406" o:spid="_x0000_s2048" type="#_x0000_t202" style="position:absolute;left:0;text-align:left;margin-left:417.4pt;margin-top:109.65pt;width:56.1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">
                <v:textbox inset="0,0,0,0">
                  <w:txbxContent>
                    <w:p w:rsidR="00F26DFB" w:rsidRPr="00DE67AD" w:rsidRDefault="00F26DFB" w:rsidP="00FB0B43">
                      <w:pPr>
                        <w:spacing w:line="180" w:lineRule="atLeast"/>
                        <w:rPr>
                          <w:sz w:val="12"/>
                          <w:szCs w:val="12"/>
                        </w:rPr>
                      </w:pPr>
                      <w:r>
                        <w:rPr>
                          <w:iCs/>
                          <w:sz w:val="12"/>
                          <w:szCs w:val="12"/>
                        </w:rPr>
                        <w:t xml:space="preserve"> </w:t>
                      </w:r>
                      <w:r>
                        <w:rPr>
                          <w:iCs/>
                          <w:noProof/>
                          <w:sz w:val="12"/>
                          <w:szCs w:val="12"/>
                          <w:lang w:eastAsia="ru-RU"/>
                        </w:rPr>
                        <w:drawing>
                          <wp:inline distT="0" distB="0" distL="0" distR="0" wp14:anchorId="47BCEFDF" wp14:editId="364B0FFC">
                            <wp:extent cx="292100" cy="254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w:t>
                      </w:r>
                      <w:r w:rsidRPr="00DE67AD">
                        <w:rPr>
                          <w:iCs/>
                          <w:sz w:val="12"/>
                          <w:szCs w:val="12"/>
                        </w:rPr>
                        <w:t xml:space="preserve">Нижний </w:t>
                      </w:r>
                      <w:r>
                        <w:rPr>
                          <w:iCs/>
                          <w:sz w:val="12"/>
                          <w:szCs w:val="12"/>
                          <w:lang w:val="en-US"/>
                        </w:rPr>
                        <w:br/>
                      </w:r>
                      <w:r>
                        <w:rPr>
                          <w:iCs/>
                          <w:noProof/>
                          <w:sz w:val="12"/>
                          <w:szCs w:val="12"/>
                          <w:lang w:eastAsia="ru-RU"/>
                        </w:rPr>
                        <w:drawing>
                          <wp:inline distT="0" distB="0" distL="0" distR="0" wp14:anchorId="78B10571" wp14:editId="3A2ACA85">
                            <wp:extent cx="254000" cy="254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Pr>
                          <w:iCs/>
                          <w:sz w:val="12"/>
                          <w:szCs w:val="12"/>
                        </w:rPr>
                        <w:t xml:space="preserve">     Верхний</w:t>
                      </w:r>
                    </w:p>
                  </w:txbxContent>
                </v:textbox>
              </v:shape>
            </w:pict>
          </mc:Fallback>
        </mc:AlternateContent>
      </w:r>
      <w:r w:rsidRPr="00CF55AA">
        <w:rPr>
          <w:iCs/>
          <w:noProof/>
          <w:lang w:eastAsia="ru-RU"/>
        </w:rPr>
        <mc:AlternateContent>
          <mc:Choice Requires="wps">
            <w:drawing>
              <wp:anchor distT="0" distB="0" distL="114300" distR="114300" simplePos="0" relativeHeight="251776000" behindDoc="0" locked="1" layoutInCell="1" allowOverlap="1" wp14:anchorId="34D83CDB" wp14:editId="66A36171">
                <wp:simplePos x="0" y="0"/>
                <wp:positionH relativeFrom="column">
                  <wp:posOffset>2816225</wp:posOffset>
                </wp:positionH>
                <wp:positionV relativeFrom="paragraph">
                  <wp:posOffset>3201670</wp:posOffset>
                </wp:positionV>
                <wp:extent cx="711835" cy="146685"/>
                <wp:effectExtent l="2540" t="0" r="0" b="635"/>
                <wp:wrapNone/>
                <wp:docPr id="408"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186FE2" w:rsidRDefault="00F26DFB" w:rsidP="00FB0B43">
                            <w:pPr>
                              <w:spacing w:line="180" w:lineRule="atLeast"/>
                              <w:rPr>
                                <w:sz w:val="16"/>
                                <w:szCs w:val="16"/>
                              </w:rPr>
                            </w:pPr>
                            <w:r w:rsidRPr="00186FE2">
                              <w:rPr>
                                <w:iCs/>
                                <w:sz w:val="16"/>
                                <w:szCs w:val="16"/>
                              </w:rPr>
                              <w:t>Время (</w:t>
                            </w:r>
                            <w:proofErr w:type="spellStart"/>
                            <w:r w:rsidRPr="00186FE2">
                              <w:rPr>
                                <w:iCs/>
                                <w:sz w:val="16"/>
                                <w:szCs w:val="16"/>
                              </w:rPr>
                              <w:t>мс</w:t>
                            </w:r>
                            <w:proofErr w:type="spellEnd"/>
                            <w:r w:rsidRPr="00186FE2">
                              <w:rPr>
                                <w:iCs/>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83CDB" id="Поле 408" o:spid="_x0000_s2049" type="#_x0000_t202" style="position:absolute;left:0;text-align:left;margin-left:221.75pt;margin-top:252.1pt;width:56.05pt;height:11.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" stroked="f">
                <v:textbox inset="0,0,0,0">
                  <w:txbxContent>
                    <w:p w:rsidR="00F26DFB" w:rsidRPr="00186FE2" w:rsidRDefault="00F26DFB" w:rsidP="00FB0B43">
                      <w:pPr>
                        <w:spacing w:line="180" w:lineRule="atLeast"/>
                        <w:rPr>
                          <w:sz w:val="16"/>
                          <w:szCs w:val="16"/>
                        </w:rPr>
                      </w:pPr>
                      <w:r w:rsidRPr="00186FE2">
                        <w:rPr>
                          <w:iCs/>
                          <w:sz w:val="16"/>
                          <w:szCs w:val="16"/>
                        </w:rPr>
                        <w:t>Время (</w:t>
                      </w:r>
                      <w:proofErr w:type="spellStart"/>
                      <w:r w:rsidRPr="00186FE2">
                        <w:rPr>
                          <w:iCs/>
                          <w:sz w:val="16"/>
                          <w:szCs w:val="16"/>
                        </w:rPr>
                        <w:t>мс</w:t>
                      </w:r>
                      <w:proofErr w:type="spellEnd"/>
                      <w:r w:rsidRPr="00186FE2">
                        <w:rPr>
                          <w:iCs/>
                          <w:sz w:val="16"/>
                          <w:szCs w:val="16"/>
                        </w:rPr>
                        <w:t>)</w:t>
                      </w:r>
                    </w:p>
                  </w:txbxContent>
                </v:textbox>
                <w10:anchorlock/>
              </v:shape>
            </w:pict>
          </mc:Fallback>
        </mc:AlternateContent>
      </w:r>
      <w:r w:rsidRPr="00CF55AA">
        <w:rPr>
          <w:iCs/>
          <w:noProof/>
          <w:lang w:eastAsia="ru-RU"/>
        </w:rPr>
        <mc:AlternateContent>
          <mc:Choice Requires="wps">
            <w:drawing>
              <wp:anchor distT="0" distB="0" distL="114300" distR="114300" simplePos="0" relativeHeight="251777024" behindDoc="0" locked="1" layoutInCell="1" allowOverlap="1" wp14:anchorId="24DE1B9F" wp14:editId="77D667FE">
                <wp:simplePos x="0" y="0"/>
                <wp:positionH relativeFrom="column">
                  <wp:posOffset>854075</wp:posOffset>
                </wp:positionH>
                <wp:positionV relativeFrom="paragraph">
                  <wp:posOffset>86995</wp:posOffset>
                </wp:positionV>
                <wp:extent cx="277495" cy="3021965"/>
                <wp:effectExtent l="0" t="0" r="8255" b="6985"/>
                <wp:wrapNone/>
                <wp:docPr id="49"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02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CB5409" w:rsidRDefault="00F26DFB" w:rsidP="00FB0B43">
                            <w:pPr>
                              <w:spacing w:line="480" w:lineRule="auto"/>
                              <w:jc w:val="right"/>
                              <w:rPr>
                                <w:iCs/>
                                <w:sz w:val="16"/>
                                <w:szCs w:val="16"/>
                              </w:rPr>
                            </w:pPr>
                            <w:r w:rsidRPr="00CB5409">
                              <w:rPr>
                                <w:iCs/>
                                <w:sz w:val="16"/>
                                <w:szCs w:val="16"/>
                              </w:rPr>
                              <w:t>30,0</w:t>
                            </w:r>
                          </w:p>
                          <w:p w:rsidR="00F26DFB" w:rsidRPr="00CB5409" w:rsidRDefault="00F26DFB" w:rsidP="00FB0B43">
                            <w:pPr>
                              <w:spacing w:line="720" w:lineRule="exact"/>
                              <w:jc w:val="right"/>
                              <w:rPr>
                                <w:iCs/>
                                <w:sz w:val="16"/>
                                <w:szCs w:val="16"/>
                              </w:rPr>
                            </w:pPr>
                            <w:r w:rsidRPr="00CB5409">
                              <w:rPr>
                                <w:iCs/>
                                <w:sz w:val="16"/>
                                <w:szCs w:val="16"/>
                              </w:rPr>
                              <w:t>25,0</w:t>
                            </w:r>
                          </w:p>
                          <w:p w:rsidR="00F26DFB" w:rsidRPr="00CB5409" w:rsidRDefault="00F26DFB" w:rsidP="00FB0B43">
                            <w:pPr>
                              <w:spacing w:line="720" w:lineRule="exact"/>
                              <w:jc w:val="right"/>
                              <w:rPr>
                                <w:iCs/>
                                <w:sz w:val="16"/>
                                <w:szCs w:val="16"/>
                              </w:rPr>
                            </w:pPr>
                            <w:r w:rsidRPr="00CB5409">
                              <w:rPr>
                                <w:iCs/>
                                <w:sz w:val="16"/>
                                <w:szCs w:val="16"/>
                              </w:rPr>
                              <w:t>20,0</w:t>
                            </w:r>
                          </w:p>
                          <w:p w:rsidR="00F26DFB" w:rsidRPr="00CB5409" w:rsidRDefault="00F26DFB" w:rsidP="00FB0B43">
                            <w:pPr>
                              <w:spacing w:line="720" w:lineRule="exact"/>
                              <w:jc w:val="right"/>
                              <w:rPr>
                                <w:iCs/>
                                <w:sz w:val="16"/>
                                <w:szCs w:val="16"/>
                              </w:rPr>
                            </w:pPr>
                            <w:r w:rsidRPr="00CB5409">
                              <w:rPr>
                                <w:iCs/>
                                <w:sz w:val="16"/>
                                <w:szCs w:val="16"/>
                              </w:rPr>
                              <w:t>15,0</w:t>
                            </w:r>
                          </w:p>
                          <w:p w:rsidR="00F26DFB" w:rsidRPr="00CB5409" w:rsidRDefault="00F26DFB" w:rsidP="00FB0B43">
                            <w:pPr>
                              <w:spacing w:line="720" w:lineRule="exact"/>
                              <w:jc w:val="right"/>
                              <w:rPr>
                                <w:iCs/>
                                <w:sz w:val="16"/>
                                <w:szCs w:val="16"/>
                              </w:rPr>
                            </w:pPr>
                            <w:r w:rsidRPr="00CB5409">
                              <w:rPr>
                                <w:iCs/>
                                <w:sz w:val="16"/>
                                <w:szCs w:val="16"/>
                              </w:rPr>
                              <w:t>10,0</w:t>
                            </w:r>
                          </w:p>
                          <w:p w:rsidR="00F26DFB" w:rsidRPr="00CB5409" w:rsidRDefault="00F26DFB" w:rsidP="00FB0B43">
                            <w:pPr>
                              <w:spacing w:line="720" w:lineRule="exact"/>
                              <w:jc w:val="right"/>
                              <w:rPr>
                                <w:iCs/>
                                <w:sz w:val="16"/>
                                <w:szCs w:val="16"/>
                              </w:rPr>
                            </w:pPr>
                            <w:r w:rsidRPr="00CB5409">
                              <w:rPr>
                                <w:iCs/>
                                <w:sz w:val="16"/>
                                <w:szCs w:val="16"/>
                              </w:rPr>
                              <w:t>5,0</w:t>
                            </w:r>
                          </w:p>
                          <w:p w:rsidR="00F26DFB" w:rsidRPr="00CB5409" w:rsidRDefault="00F26DFB" w:rsidP="00FB0B43">
                            <w:pPr>
                              <w:spacing w:line="720" w:lineRule="exact"/>
                              <w:jc w:val="right"/>
                              <w:rPr>
                                <w:sz w:val="16"/>
                                <w:szCs w:val="16"/>
                              </w:rPr>
                            </w:pPr>
                            <w:r w:rsidRPr="00CB5409">
                              <w:rPr>
                                <w:iCs/>
                                <w:sz w:val="16"/>
                                <w:szCs w:val="1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E1B9F" id="_x0000_s2050" type="#_x0000_t202" style="position:absolute;left:0;text-align:left;margin-left:67.25pt;margin-top:6.85pt;width:21.85pt;height:237.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" stroked="f">
                <v:textbox inset="0,0,0,0">
                  <w:txbxContent>
                    <w:p w:rsidR="00F26DFB" w:rsidRPr="00CB5409" w:rsidRDefault="00F26DFB" w:rsidP="00FB0B43">
                      <w:pPr>
                        <w:spacing w:line="480" w:lineRule="auto"/>
                        <w:jc w:val="right"/>
                        <w:rPr>
                          <w:iCs/>
                          <w:sz w:val="16"/>
                          <w:szCs w:val="16"/>
                        </w:rPr>
                      </w:pPr>
                      <w:r w:rsidRPr="00CB5409">
                        <w:rPr>
                          <w:iCs/>
                          <w:sz w:val="16"/>
                          <w:szCs w:val="16"/>
                        </w:rPr>
                        <w:t>30,0</w:t>
                      </w:r>
                    </w:p>
                    <w:p w:rsidR="00F26DFB" w:rsidRPr="00CB5409" w:rsidRDefault="00F26DFB" w:rsidP="00FB0B43">
                      <w:pPr>
                        <w:spacing w:line="720" w:lineRule="exact"/>
                        <w:jc w:val="right"/>
                        <w:rPr>
                          <w:iCs/>
                          <w:sz w:val="16"/>
                          <w:szCs w:val="16"/>
                        </w:rPr>
                      </w:pPr>
                      <w:r w:rsidRPr="00CB5409">
                        <w:rPr>
                          <w:iCs/>
                          <w:sz w:val="16"/>
                          <w:szCs w:val="16"/>
                        </w:rPr>
                        <w:t>25,0</w:t>
                      </w:r>
                    </w:p>
                    <w:p w:rsidR="00F26DFB" w:rsidRPr="00CB5409" w:rsidRDefault="00F26DFB" w:rsidP="00FB0B43">
                      <w:pPr>
                        <w:spacing w:line="720" w:lineRule="exact"/>
                        <w:jc w:val="right"/>
                        <w:rPr>
                          <w:iCs/>
                          <w:sz w:val="16"/>
                          <w:szCs w:val="16"/>
                        </w:rPr>
                      </w:pPr>
                      <w:r w:rsidRPr="00CB5409">
                        <w:rPr>
                          <w:iCs/>
                          <w:sz w:val="16"/>
                          <w:szCs w:val="16"/>
                        </w:rPr>
                        <w:t>20,0</w:t>
                      </w:r>
                    </w:p>
                    <w:p w:rsidR="00F26DFB" w:rsidRPr="00CB5409" w:rsidRDefault="00F26DFB" w:rsidP="00FB0B43">
                      <w:pPr>
                        <w:spacing w:line="720" w:lineRule="exact"/>
                        <w:jc w:val="right"/>
                        <w:rPr>
                          <w:iCs/>
                          <w:sz w:val="16"/>
                          <w:szCs w:val="16"/>
                        </w:rPr>
                      </w:pPr>
                      <w:r w:rsidRPr="00CB5409">
                        <w:rPr>
                          <w:iCs/>
                          <w:sz w:val="16"/>
                          <w:szCs w:val="16"/>
                        </w:rPr>
                        <w:t>15,0</w:t>
                      </w:r>
                    </w:p>
                    <w:p w:rsidR="00F26DFB" w:rsidRPr="00CB5409" w:rsidRDefault="00F26DFB" w:rsidP="00FB0B43">
                      <w:pPr>
                        <w:spacing w:line="720" w:lineRule="exact"/>
                        <w:jc w:val="right"/>
                        <w:rPr>
                          <w:iCs/>
                          <w:sz w:val="16"/>
                          <w:szCs w:val="16"/>
                        </w:rPr>
                      </w:pPr>
                      <w:r w:rsidRPr="00CB5409">
                        <w:rPr>
                          <w:iCs/>
                          <w:sz w:val="16"/>
                          <w:szCs w:val="16"/>
                        </w:rPr>
                        <w:t>10,0</w:t>
                      </w:r>
                    </w:p>
                    <w:p w:rsidR="00F26DFB" w:rsidRPr="00CB5409" w:rsidRDefault="00F26DFB" w:rsidP="00FB0B43">
                      <w:pPr>
                        <w:spacing w:line="720" w:lineRule="exact"/>
                        <w:jc w:val="right"/>
                        <w:rPr>
                          <w:iCs/>
                          <w:sz w:val="16"/>
                          <w:szCs w:val="16"/>
                        </w:rPr>
                      </w:pPr>
                      <w:r w:rsidRPr="00CB5409">
                        <w:rPr>
                          <w:iCs/>
                          <w:sz w:val="16"/>
                          <w:szCs w:val="16"/>
                        </w:rPr>
                        <w:t>5,0</w:t>
                      </w:r>
                    </w:p>
                    <w:p w:rsidR="00F26DFB" w:rsidRPr="00CB5409" w:rsidRDefault="00F26DFB" w:rsidP="00FB0B43">
                      <w:pPr>
                        <w:spacing w:line="720" w:lineRule="exact"/>
                        <w:jc w:val="right"/>
                        <w:rPr>
                          <w:sz w:val="16"/>
                          <w:szCs w:val="16"/>
                        </w:rPr>
                      </w:pPr>
                      <w:r w:rsidRPr="00CB5409">
                        <w:rPr>
                          <w:iCs/>
                          <w:sz w:val="16"/>
                          <w:szCs w:val="16"/>
                        </w:rPr>
                        <w:t>0,0</w:t>
                      </w:r>
                    </w:p>
                  </w:txbxContent>
                </v:textbox>
                <w10:anchorlock/>
              </v:shape>
            </w:pict>
          </mc:Fallback>
        </mc:AlternateContent>
      </w:r>
      <w:r w:rsidRPr="00CF55AA">
        <w:rPr>
          <w:noProof/>
          <w:lang w:eastAsia="ru-RU"/>
        </w:rPr>
        <w:drawing>
          <wp:inline distT="0" distB="0" distL="0" distR="0" wp14:anchorId="7760752E" wp14:editId="4A7C53EE">
            <wp:extent cx="5041900" cy="337820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41900" cy="3378200"/>
                    </a:xfrm>
                    <a:prstGeom prst="rect">
                      <a:avLst/>
                    </a:prstGeom>
                    <a:noFill/>
                    <a:ln>
                      <a:noFill/>
                    </a:ln>
                  </pic:spPr>
                </pic:pic>
              </a:graphicData>
            </a:graphic>
          </wp:inline>
        </w:drawing>
      </w:r>
    </w:p>
    <w:p w:rsidR="00FB0B43" w:rsidRPr="00CF55AA" w:rsidRDefault="00FB0B43" w:rsidP="00FB0B43">
      <w:pPr>
        <w:pStyle w:val="SingleTxtGR"/>
        <w:jc w:val="right"/>
      </w:pPr>
    </w:p>
    <w:p w:rsidR="00E96F54" w:rsidRPr="00FA0590" w:rsidRDefault="00E96F54" w:rsidP="00E96F54">
      <w:pPr>
        <w:pStyle w:val="SingleTxtGR"/>
      </w:pPr>
      <w:r w:rsidRPr="00FA0590">
        <w:t>Дополнительный сегмент применяется только к ускоряющимся салазкам.</w:t>
      </w:r>
      <w:r w:rsidRPr="00FA0590">
        <w:rPr>
          <w:bCs/>
        </w:rPr>
        <w:t xml:space="preserve"> </w:t>
      </w:r>
    </w:p>
    <w:p w:rsidR="00FB0B43" w:rsidRDefault="00FB0B43" w:rsidP="003A0E3E">
      <w:pPr>
        <w:pStyle w:val="SingleTxtGR"/>
        <w:tabs>
          <w:tab w:val="clear" w:pos="1701"/>
        </w:tabs>
        <w:ind w:left="2835" w:hanging="1701"/>
        <w:sectPr w:rsidR="00FB0B43" w:rsidSect="007F1856">
          <w:headerReference w:type="first" r:id="rId141"/>
          <w:footerReference w:type="first" r:id="rId142"/>
          <w:endnotePr>
            <w:numFmt w:val="decimal"/>
          </w:endnotePr>
          <w:pgSz w:w="11906" w:h="16838" w:code="9"/>
          <w:pgMar w:top="1418" w:right="1134" w:bottom="1134" w:left="1134" w:header="680" w:footer="567" w:gutter="0"/>
          <w:cols w:space="708"/>
          <w:titlePg/>
          <w:docGrid w:linePitch="360"/>
        </w:sectPr>
      </w:pPr>
    </w:p>
    <w:p w:rsidR="00FB0B43" w:rsidRDefault="00FB0B43" w:rsidP="00FB0B43">
      <w:pPr>
        <w:pStyle w:val="HChGR"/>
      </w:pPr>
      <w:r w:rsidRPr="00FA0590">
        <w:t>Приложение 7</w:t>
      </w:r>
      <w:r>
        <w:t xml:space="preserve"> − Добавление 2</w:t>
      </w:r>
    </w:p>
    <w:p w:rsidR="00FB0B43" w:rsidRPr="00FA0590" w:rsidRDefault="00FB0B43" w:rsidP="00FB0B43">
      <w:pPr>
        <w:pStyle w:val="HChGR"/>
      </w:pPr>
      <w:r>
        <w:tab/>
      </w:r>
      <w:r>
        <w:tab/>
        <w:t>Удар сзади</w:t>
      </w:r>
    </w:p>
    <w:p w:rsidR="00FB0B43" w:rsidRPr="00FA0590" w:rsidRDefault="00FB0B43" w:rsidP="00FB0B43">
      <w:pPr>
        <w:pStyle w:val="SingleTxtGR"/>
        <w:rPr>
          <w:b/>
          <w:bCs/>
        </w:rPr>
      </w:pPr>
      <w:bookmarkStart w:id="209" w:name="_Toc247876790"/>
      <w:bookmarkStart w:id="210" w:name="_Toc247880277"/>
      <w:bookmarkStart w:id="211" w:name="_Toc247880922"/>
      <w:r w:rsidRPr="00FA0590">
        <w:t>Кривая замедления или ускорения тележки в зависимости от времени</w:t>
      </w:r>
      <w:r w:rsidRPr="00FA0590">
        <w:rPr>
          <w:b/>
          <w:bCs/>
        </w:rPr>
        <w:t xml:space="preserve"> </w:t>
      </w:r>
    </w:p>
    <w:p w:rsidR="00FB0B43" w:rsidRDefault="00FB0B43" w:rsidP="00FB0B43">
      <w:pPr>
        <w:pStyle w:val="SingleTxtGR"/>
        <w:rPr>
          <w:bCs/>
        </w:rPr>
      </w:pPr>
      <w:r w:rsidRPr="00FA0590">
        <w:rPr>
          <w:bCs/>
        </w:rPr>
        <w:t>Удар сзади</w:t>
      </w:r>
      <w:bookmarkEnd w:id="209"/>
      <w:bookmarkEnd w:id="210"/>
      <w:bookmarkEnd w:id="211"/>
      <w:r w:rsidRPr="00FA0590">
        <w:rPr>
          <w:bCs/>
        </w:rPr>
        <w:t xml:space="preserve"> – </w:t>
      </w:r>
      <w:r w:rsidRPr="00FA0590">
        <w:t>Контрольный импульс</w:t>
      </w:r>
      <w:r w:rsidRPr="00FA0590">
        <w:rPr>
          <w:bCs/>
        </w:rPr>
        <w:t xml:space="preserve"> 2</w:t>
      </w:r>
    </w:p>
    <w:tbl>
      <w:tblPr>
        <w:tblStyle w:val="TabNum"/>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56"/>
        <w:gridCol w:w="2457"/>
        <w:gridCol w:w="2457"/>
      </w:tblGrid>
      <w:tr w:rsidR="00FB0B43" w:rsidRPr="0014794E" w:rsidTr="000C0461">
        <w:tc>
          <w:tcPr>
            <w:cnfStyle w:val="001000000000" w:firstRow="0" w:lastRow="0" w:firstColumn="1" w:lastColumn="0" w:oddVBand="0" w:evenVBand="0" w:oddHBand="0" w:evenHBand="0" w:firstRowFirstColumn="0" w:firstRowLastColumn="0" w:lastRowFirstColumn="0" w:lastRowLastColumn="0"/>
            <w:tcW w:w="737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FB0B43" w:rsidRPr="00D819D4" w:rsidRDefault="00FB0B43" w:rsidP="000C0461">
            <w:pPr>
              <w:jc w:val="center"/>
              <w:rPr>
                <w:sz w:val="16"/>
                <w:szCs w:val="16"/>
              </w:rPr>
            </w:pPr>
            <w:r w:rsidRPr="00D819D4">
              <w:rPr>
                <w:i/>
                <w:sz w:val="16"/>
                <w:szCs w:val="16"/>
              </w:rPr>
              <w:t>Определение различных кривых</w:t>
            </w:r>
          </w:p>
        </w:tc>
      </w:tr>
      <w:tr w:rsidR="00FB0B43" w:rsidRPr="0014794E" w:rsidTr="00A76D48">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single" w:sz="12" w:space="0" w:color="auto"/>
              <w:right w:val="none" w:sz="0" w:space="0" w:color="auto"/>
              <w:tl2br w:val="none" w:sz="0" w:space="0" w:color="auto"/>
              <w:tr2bl w:val="none" w:sz="0" w:space="0" w:color="auto"/>
            </w:tcBorders>
          </w:tcPr>
          <w:p w:rsidR="00FB0B43" w:rsidRPr="00D819D4" w:rsidRDefault="00FB0B43" w:rsidP="00A76D48">
            <w:pPr>
              <w:ind w:left="57"/>
              <w:jc w:val="center"/>
              <w:rPr>
                <w:sz w:val="16"/>
                <w:szCs w:val="16"/>
              </w:rPr>
            </w:pPr>
            <w:r w:rsidRPr="00D819D4">
              <w:rPr>
                <w:i/>
                <w:sz w:val="16"/>
                <w:szCs w:val="16"/>
              </w:rPr>
              <w:t>Время (</w:t>
            </w:r>
            <w:proofErr w:type="spellStart"/>
            <w:r w:rsidRPr="00D819D4">
              <w:rPr>
                <w:i/>
                <w:sz w:val="16"/>
                <w:szCs w:val="16"/>
              </w:rPr>
              <w:t>мс</w:t>
            </w:r>
            <w:proofErr w:type="spellEnd"/>
            <w:r w:rsidRPr="00D819D4">
              <w:rPr>
                <w:i/>
                <w:sz w:val="16"/>
                <w:szCs w:val="16"/>
              </w:rPr>
              <w:t>)</w:t>
            </w:r>
          </w:p>
        </w:tc>
        <w:tc>
          <w:tcPr>
            <w:tcW w:w="2457" w:type="dxa"/>
            <w:tcBorders>
              <w:bottom w:val="single" w:sz="12" w:space="0" w:color="auto"/>
            </w:tcBorders>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 w:val="16"/>
                <w:szCs w:val="16"/>
              </w:rPr>
            </w:pPr>
            <w:r w:rsidRPr="00D819D4">
              <w:rPr>
                <w:i/>
                <w:sz w:val="16"/>
                <w:szCs w:val="16"/>
              </w:rPr>
              <w:t>Ускорение</w:t>
            </w:r>
            <w:r w:rsidRPr="00D819D4">
              <w:rPr>
                <w:sz w:val="16"/>
                <w:szCs w:val="16"/>
              </w:rPr>
              <w:t xml:space="preserve"> </w:t>
            </w:r>
            <w:r w:rsidRPr="00D819D4">
              <w:rPr>
                <w:i/>
                <w:sz w:val="16"/>
                <w:szCs w:val="16"/>
              </w:rPr>
              <w:t>(g)</w:t>
            </w:r>
            <w:r w:rsidRPr="00D819D4">
              <w:rPr>
                <w:i/>
                <w:sz w:val="16"/>
                <w:szCs w:val="16"/>
              </w:rPr>
              <w:br/>
              <w:t>Нижний коридор</w:t>
            </w:r>
          </w:p>
        </w:tc>
        <w:tc>
          <w:tcPr>
            <w:tcW w:w="2457" w:type="dxa"/>
            <w:tcBorders>
              <w:bottom w:val="single" w:sz="12" w:space="0" w:color="auto"/>
            </w:tcBorders>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 w:val="16"/>
                <w:szCs w:val="16"/>
              </w:rPr>
            </w:pPr>
            <w:r w:rsidRPr="00D819D4">
              <w:rPr>
                <w:i/>
                <w:sz w:val="16"/>
                <w:szCs w:val="16"/>
              </w:rPr>
              <w:t>Ускорение</w:t>
            </w:r>
            <w:r w:rsidRPr="00D819D4">
              <w:rPr>
                <w:sz w:val="16"/>
                <w:szCs w:val="16"/>
              </w:rPr>
              <w:t xml:space="preserve"> </w:t>
            </w:r>
            <w:r w:rsidRPr="00D819D4">
              <w:rPr>
                <w:i/>
                <w:sz w:val="16"/>
                <w:szCs w:val="16"/>
              </w:rPr>
              <w:t>(g)</w:t>
            </w:r>
            <w:r w:rsidRPr="00D819D4">
              <w:rPr>
                <w:i/>
                <w:sz w:val="16"/>
                <w:szCs w:val="16"/>
              </w:rPr>
              <w:br/>
              <w:t>Верхний коридор</w:t>
            </w:r>
          </w:p>
        </w:tc>
      </w:tr>
      <w:tr w:rsidR="00FB0B43" w:rsidRPr="0014794E" w:rsidTr="00A76D48">
        <w:tc>
          <w:tcPr>
            <w:cnfStyle w:val="001000000000" w:firstRow="0" w:lastRow="0" w:firstColumn="1" w:lastColumn="0" w:oddVBand="0" w:evenVBand="0" w:oddHBand="0" w:evenHBand="0" w:firstRowFirstColumn="0" w:firstRowLastColumn="0" w:lastRowFirstColumn="0" w:lastRowLastColumn="0"/>
            <w:tcW w:w="2456"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FB0B43" w:rsidRPr="00D819D4" w:rsidRDefault="00FB0B43" w:rsidP="00A76D48">
            <w:pPr>
              <w:ind w:left="57"/>
              <w:jc w:val="center"/>
              <w:rPr>
                <w:szCs w:val="18"/>
              </w:rPr>
            </w:pPr>
            <w:r w:rsidRPr="00D819D4">
              <w:rPr>
                <w:szCs w:val="18"/>
              </w:rPr>
              <w:t>0</w:t>
            </w:r>
          </w:p>
        </w:tc>
        <w:tc>
          <w:tcPr>
            <w:tcW w:w="2457" w:type="dxa"/>
            <w:tcBorders>
              <w:top w:val="single" w:sz="12" w:space="0" w:color="auto"/>
            </w:tcBorders>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w:t>
            </w:r>
          </w:p>
        </w:tc>
        <w:tc>
          <w:tcPr>
            <w:tcW w:w="2457" w:type="dxa"/>
            <w:tcBorders>
              <w:top w:val="single" w:sz="12" w:space="0" w:color="auto"/>
            </w:tcBorders>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21</w:t>
            </w:r>
          </w:p>
        </w:tc>
      </w:tr>
      <w:tr w:rsidR="00FB0B43" w:rsidRPr="0014794E" w:rsidTr="00A76D48">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none" w:sz="0" w:space="0" w:color="auto"/>
              <w:right w:val="none" w:sz="0" w:space="0" w:color="auto"/>
              <w:tl2br w:val="none" w:sz="0" w:space="0" w:color="auto"/>
              <w:tr2bl w:val="none" w:sz="0" w:space="0" w:color="auto"/>
            </w:tcBorders>
          </w:tcPr>
          <w:p w:rsidR="00FB0B43" w:rsidRPr="00D819D4" w:rsidRDefault="00FB0B43" w:rsidP="00A76D48">
            <w:pPr>
              <w:ind w:left="57"/>
              <w:jc w:val="center"/>
              <w:rPr>
                <w:szCs w:val="18"/>
              </w:rPr>
            </w:pPr>
            <w:r w:rsidRPr="00D819D4">
              <w:rPr>
                <w:szCs w:val="18"/>
              </w:rPr>
              <w:t>10</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0</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p>
        </w:tc>
      </w:tr>
      <w:tr w:rsidR="00FB0B43" w:rsidRPr="0014794E" w:rsidTr="00A76D48">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none" w:sz="0" w:space="0" w:color="auto"/>
              <w:right w:val="none" w:sz="0" w:space="0" w:color="auto"/>
              <w:tl2br w:val="none" w:sz="0" w:space="0" w:color="auto"/>
              <w:tr2bl w:val="none" w:sz="0" w:space="0" w:color="auto"/>
            </w:tcBorders>
          </w:tcPr>
          <w:p w:rsidR="00FB0B43" w:rsidRPr="00D819D4" w:rsidRDefault="00FB0B43" w:rsidP="00A76D48">
            <w:pPr>
              <w:ind w:left="57"/>
              <w:jc w:val="center"/>
              <w:rPr>
                <w:szCs w:val="18"/>
              </w:rPr>
            </w:pPr>
            <w:r w:rsidRPr="00D819D4">
              <w:rPr>
                <w:szCs w:val="18"/>
              </w:rPr>
              <w:t>10</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7</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w:t>
            </w:r>
          </w:p>
        </w:tc>
      </w:tr>
      <w:tr w:rsidR="00FB0B43" w:rsidRPr="0014794E" w:rsidTr="00A76D48">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none" w:sz="0" w:space="0" w:color="auto"/>
              <w:right w:val="none" w:sz="0" w:space="0" w:color="auto"/>
              <w:tl2br w:val="none" w:sz="0" w:space="0" w:color="auto"/>
              <w:tr2bl w:val="none" w:sz="0" w:space="0" w:color="auto"/>
            </w:tcBorders>
          </w:tcPr>
          <w:p w:rsidR="00FB0B43" w:rsidRPr="00D819D4" w:rsidRDefault="00FB0B43" w:rsidP="00A76D48">
            <w:pPr>
              <w:ind w:left="57"/>
              <w:jc w:val="center"/>
              <w:rPr>
                <w:szCs w:val="18"/>
              </w:rPr>
            </w:pPr>
            <w:r w:rsidRPr="00D819D4">
              <w:rPr>
                <w:szCs w:val="18"/>
              </w:rPr>
              <w:t>20</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14</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w:t>
            </w:r>
          </w:p>
        </w:tc>
      </w:tr>
      <w:tr w:rsidR="00FB0B43" w:rsidRPr="0014794E" w:rsidTr="00A76D48">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none" w:sz="0" w:space="0" w:color="auto"/>
              <w:right w:val="none" w:sz="0" w:space="0" w:color="auto"/>
              <w:tl2br w:val="none" w:sz="0" w:space="0" w:color="auto"/>
              <w:tr2bl w:val="none" w:sz="0" w:space="0" w:color="auto"/>
            </w:tcBorders>
          </w:tcPr>
          <w:p w:rsidR="00FB0B43" w:rsidRPr="00D819D4" w:rsidRDefault="00FB0B43" w:rsidP="00A76D48">
            <w:pPr>
              <w:ind w:left="57"/>
              <w:jc w:val="center"/>
              <w:rPr>
                <w:szCs w:val="18"/>
              </w:rPr>
            </w:pPr>
            <w:r w:rsidRPr="00D819D4">
              <w:rPr>
                <w:szCs w:val="18"/>
              </w:rPr>
              <w:t>37</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14</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w:t>
            </w:r>
          </w:p>
        </w:tc>
      </w:tr>
      <w:tr w:rsidR="00FB0B43" w:rsidRPr="0014794E" w:rsidTr="00A76D48">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none" w:sz="0" w:space="0" w:color="auto"/>
              <w:right w:val="none" w:sz="0" w:space="0" w:color="auto"/>
              <w:tl2br w:val="none" w:sz="0" w:space="0" w:color="auto"/>
              <w:tr2bl w:val="none" w:sz="0" w:space="0" w:color="auto"/>
            </w:tcBorders>
          </w:tcPr>
          <w:p w:rsidR="00FB0B43" w:rsidRPr="00D819D4" w:rsidRDefault="00FB0B43" w:rsidP="00A76D48">
            <w:pPr>
              <w:ind w:left="57"/>
              <w:jc w:val="center"/>
              <w:rPr>
                <w:szCs w:val="18"/>
              </w:rPr>
            </w:pPr>
            <w:r w:rsidRPr="00D819D4">
              <w:rPr>
                <w:szCs w:val="18"/>
              </w:rPr>
              <w:t>52</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7</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w:t>
            </w:r>
          </w:p>
        </w:tc>
      </w:tr>
      <w:tr w:rsidR="00FB0B43" w:rsidRPr="0014794E" w:rsidTr="00A76D48">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none" w:sz="0" w:space="0" w:color="auto"/>
              <w:right w:val="none" w:sz="0" w:space="0" w:color="auto"/>
              <w:tl2br w:val="none" w:sz="0" w:space="0" w:color="auto"/>
              <w:tr2bl w:val="none" w:sz="0" w:space="0" w:color="auto"/>
            </w:tcBorders>
          </w:tcPr>
          <w:p w:rsidR="00FB0B43" w:rsidRPr="00D819D4" w:rsidRDefault="00FB0B43" w:rsidP="00A76D48">
            <w:pPr>
              <w:ind w:left="57"/>
              <w:jc w:val="center"/>
              <w:rPr>
                <w:szCs w:val="18"/>
              </w:rPr>
            </w:pPr>
            <w:r w:rsidRPr="00D819D4">
              <w:rPr>
                <w:szCs w:val="18"/>
              </w:rPr>
              <w:t>52</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0</w:t>
            </w:r>
          </w:p>
        </w:tc>
        <w:tc>
          <w:tcPr>
            <w:tcW w:w="2457" w:type="dxa"/>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p>
        </w:tc>
      </w:tr>
      <w:tr w:rsidR="00FB0B43" w:rsidRPr="0014794E" w:rsidTr="00A76D48">
        <w:tc>
          <w:tcPr>
            <w:cnfStyle w:val="001000000000" w:firstRow="0" w:lastRow="0" w:firstColumn="1" w:lastColumn="0" w:oddVBand="0" w:evenVBand="0" w:oddHBand="0" w:evenHBand="0" w:firstRowFirstColumn="0" w:firstRowLastColumn="0" w:lastRowFirstColumn="0" w:lastRowLastColumn="0"/>
            <w:tcW w:w="2456" w:type="dxa"/>
            <w:tcBorders>
              <w:left w:val="none" w:sz="0" w:space="0" w:color="auto"/>
              <w:bottom w:val="single" w:sz="2" w:space="0" w:color="auto"/>
              <w:right w:val="none" w:sz="0" w:space="0" w:color="auto"/>
              <w:tl2br w:val="none" w:sz="0" w:space="0" w:color="auto"/>
              <w:tr2bl w:val="none" w:sz="0" w:space="0" w:color="auto"/>
            </w:tcBorders>
          </w:tcPr>
          <w:p w:rsidR="00FB0B43" w:rsidRPr="00D819D4" w:rsidRDefault="00FB0B43" w:rsidP="00A76D48">
            <w:pPr>
              <w:ind w:left="57"/>
              <w:jc w:val="center"/>
              <w:rPr>
                <w:szCs w:val="18"/>
              </w:rPr>
            </w:pPr>
            <w:r w:rsidRPr="00D819D4">
              <w:rPr>
                <w:szCs w:val="18"/>
              </w:rPr>
              <w:t>70</w:t>
            </w:r>
          </w:p>
        </w:tc>
        <w:tc>
          <w:tcPr>
            <w:tcW w:w="2457" w:type="dxa"/>
            <w:tcBorders>
              <w:bottom w:val="single" w:sz="2" w:space="0" w:color="auto"/>
            </w:tcBorders>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w:t>
            </w:r>
          </w:p>
        </w:tc>
        <w:tc>
          <w:tcPr>
            <w:tcW w:w="2457" w:type="dxa"/>
            <w:tcBorders>
              <w:bottom w:val="single" w:sz="2" w:space="0" w:color="auto"/>
            </w:tcBorders>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21</w:t>
            </w:r>
          </w:p>
        </w:tc>
      </w:tr>
      <w:tr w:rsidR="00FB0B43" w:rsidRPr="0014794E" w:rsidTr="00A76D48">
        <w:tc>
          <w:tcPr>
            <w:cnfStyle w:val="001000000000" w:firstRow="0" w:lastRow="0" w:firstColumn="1" w:lastColumn="0" w:oddVBand="0" w:evenVBand="0" w:oddHBand="0" w:evenHBand="0" w:firstRowFirstColumn="0" w:firstRowLastColumn="0" w:lastRowFirstColumn="0" w:lastRowLastColumn="0"/>
            <w:tcW w:w="2456" w:type="dxa"/>
            <w:tcBorders>
              <w:top w:val="single" w:sz="2" w:space="0" w:color="auto"/>
              <w:left w:val="none" w:sz="0" w:space="0" w:color="auto"/>
              <w:right w:val="none" w:sz="0" w:space="0" w:color="auto"/>
              <w:tl2br w:val="none" w:sz="0" w:space="0" w:color="auto"/>
              <w:tr2bl w:val="none" w:sz="0" w:space="0" w:color="auto"/>
            </w:tcBorders>
          </w:tcPr>
          <w:p w:rsidR="00FB0B43" w:rsidRPr="00D819D4" w:rsidRDefault="00FB0B43" w:rsidP="00A76D48">
            <w:pPr>
              <w:ind w:left="57"/>
              <w:jc w:val="center"/>
              <w:rPr>
                <w:szCs w:val="18"/>
              </w:rPr>
            </w:pPr>
            <w:r w:rsidRPr="00D819D4">
              <w:rPr>
                <w:szCs w:val="18"/>
              </w:rPr>
              <w:t>70</w:t>
            </w:r>
          </w:p>
        </w:tc>
        <w:tc>
          <w:tcPr>
            <w:tcW w:w="2457" w:type="dxa"/>
            <w:tcBorders>
              <w:top w:val="single" w:sz="2" w:space="0" w:color="auto"/>
              <w:bottom w:val="single" w:sz="12" w:space="0" w:color="auto"/>
            </w:tcBorders>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w:t>
            </w:r>
          </w:p>
        </w:tc>
        <w:tc>
          <w:tcPr>
            <w:tcW w:w="2457" w:type="dxa"/>
            <w:tcBorders>
              <w:top w:val="single" w:sz="2" w:space="0" w:color="auto"/>
              <w:bottom w:val="single" w:sz="12" w:space="0" w:color="auto"/>
            </w:tcBorders>
          </w:tcPr>
          <w:p w:rsidR="00FB0B43" w:rsidRPr="00D819D4" w:rsidRDefault="00FB0B43" w:rsidP="00A76D48">
            <w:pPr>
              <w:ind w:left="57"/>
              <w:jc w:val="center"/>
              <w:cnfStyle w:val="000000000000" w:firstRow="0" w:lastRow="0" w:firstColumn="0" w:lastColumn="0" w:oddVBand="0" w:evenVBand="0" w:oddHBand="0" w:evenHBand="0" w:firstRowFirstColumn="0" w:firstRowLastColumn="0" w:lastRowFirstColumn="0" w:lastRowLastColumn="0"/>
              <w:rPr>
                <w:szCs w:val="18"/>
              </w:rPr>
            </w:pPr>
            <w:r w:rsidRPr="00D819D4">
              <w:rPr>
                <w:szCs w:val="18"/>
              </w:rPr>
              <w:t>0</w:t>
            </w:r>
          </w:p>
        </w:tc>
      </w:tr>
    </w:tbl>
    <w:p w:rsidR="00FB0B43" w:rsidRDefault="00FB0B43" w:rsidP="00FB0B43">
      <w:pPr>
        <w:pStyle w:val="SingleTxtGR"/>
        <w:rPr>
          <w:bCs/>
        </w:rPr>
      </w:pPr>
    </w:p>
    <w:p w:rsidR="00D819D4" w:rsidRPr="00CF55AA" w:rsidRDefault="00D819D4" w:rsidP="00D819D4">
      <w:pPr>
        <w:pStyle w:val="SingleTxtGR"/>
      </w:pPr>
    </w:p>
    <w:p w:rsidR="00D819D4" w:rsidRDefault="00D819D4" w:rsidP="00D819D4">
      <w:pPr>
        <w:pStyle w:val="SingleTxtGR"/>
        <w:tabs>
          <w:tab w:val="clear" w:pos="1701"/>
        </w:tabs>
        <w:ind w:left="2835" w:hanging="1701"/>
      </w:pPr>
      <w:r w:rsidRPr="00E5667A">
        <w:rPr>
          <w:iCs/>
          <w:noProof/>
          <w:lang w:eastAsia="ru-RU"/>
        </w:rPr>
        <mc:AlternateContent>
          <mc:Choice Requires="wps">
            <w:drawing>
              <wp:anchor distT="0" distB="0" distL="114300" distR="114300" simplePos="0" relativeHeight="251782144" behindDoc="0" locked="0" layoutInCell="1" allowOverlap="1" wp14:anchorId="6BB4950C" wp14:editId="09C6E6C0">
                <wp:simplePos x="0" y="0"/>
                <wp:positionH relativeFrom="column">
                  <wp:posOffset>5236210</wp:posOffset>
                </wp:positionH>
                <wp:positionV relativeFrom="paragraph">
                  <wp:posOffset>1142365</wp:posOffset>
                </wp:positionV>
                <wp:extent cx="712470" cy="342900"/>
                <wp:effectExtent l="0" t="0" r="11430" b="19050"/>
                <wp:wrapNone/>
                <wp:docPr id="1959" name="Поле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w="9525">
                          <a:solidFill>
                            <a:srgbClr val="000000"/>
                          </a:solidFill>
                          <a:prstDash val="solid"/>
                          <a:miter lim="800000"/>
                          <a:headEnd/>
                          <a:tailEnd/>
                        </a:ln>
                        <a:extLst/>
                      </wps:spPr>
                      <wps:txbx>
                        <w:txbxContent>
                          <w:p w:rsidR="00F26DFB" w:rsidRPr="00DE67AD" w:rsidRDefault="00F26DFB" w:rsidP="00D819D4">
                            <w:pPr>
                              <w:spacing w:line="180" w:lineRule="atLeast"/>
                              <w:rPr>
                                <w:sz w:val="12"/>
                                <w:szCs w:val="12"/>
                              </w:rPr>
                            </w:pPr>
                            <w:r>
                              <w:rPr>
                                <w:iCs/>
                                <w:sz w:val="12"/>
                                <w:szCs w:val="12"/>
                              </w:rPr>
                              <w:t xml:space="preserve"> </w:t>
                            </w:r>
                            <w:r>
                              <w:rPr>
                                <w:iCs/>
                                <w:noProof/>
                                <w:sz w:val="12"/>
                                <w:szCs w:val="12"/>
                                <w:lang w:eastAsia="ru-RU"/>
                              </w:rPr>
                              <w:drawing>
                                <wp:inline distT="0" distB="0" distL="0" distR="0" wp14:anchorId="7CB45694" wp14:editId="2D6A73E9">
                                  <wp:extent cx="292100" cy="25400"/>
                                  <wp:effectExtent l="0" t="0" r="0"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w:t>
                            </w:r>
                            <w:r w:rsidRPr="00DE67AD">
                              <w:rPr>
                                <w:iCs/>
                                <w:sz w:val="12"/>
                                <w:szCs w:val="12"/>
                              </w:rPr>
                              <w:t xml:space="preserve">Нижний </w:t>
                            </w:r>
                            <w:r>
                              <w:rPr>
                                <w:iCs/>
                                <w:sz w:val="12"/>
                                <w:szCs w:val="12"/>
                                <w:lang w:val="en-US"/>
                              </w:rPr>
                              <w:br/>
                            </w:r>
                            <w:r>
                              <w:rPr>
                                <w:iCs/>
                                <w:noProof/>
                                <w:sz w:val="12"/>
                                <w:szCs w:val="12"/>
                                <w:lang w:eastAsia="ru-RU"/>
                              </w:rPr>
                              <w:drawing>
                                <wp:inline distT="0" distB="0" distL="0" distR="0" wp14:anchorId="67ED8D21" wp14:editId="1F4C22E0">
                                  <wp:extent cx="254000" cy="25400"/>
                                  <wp:effectExtent l="0" t="0" r="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Pr>
                                <w:iCs/>
                                <w:sz w:val="12"/>
                                <w:szCs w:val="12"/>
                              </w:rPr>
                              <w:t xml:space="preserve">     Верхний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4950C" id="Поле 1959" o:spid="_x0000_s2051" type="#_x0000_t202" style="position:absolute;left:0;text-align:left;margin-left:412.3pt;margin-top:89.95pt;width:56.1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">
                <v:textbox inset="0,0,0,0">
                  <w:txbxContent>
                    <w:p w:rsidR="00F26DFB" w:rsidRPr="00DE67AD" w:rsidRDefault="00F26DFB" w:rsidP="00D819D4">
                      <w:pPr>
                        <w:spacing w:line="180" w:lineRule="atLeast"/>
                        <w:rPr>
                          <w:sz w:val="12"/>
                          <w:szCs w:val="12"/>
                        </w:rPr>
                      </w:pPr>
                      <w:r>
                        <w:rPr>
                          <w:iCs/>
                          <w:sz w:val="12"/>
                          <w:szCs w:val="12"/>
                        </w:rPr>
                        <w:t xml:space="preserve"> </w:t>
                      </w:r>
                      <w:r>
                        <w:rPr>
                          <w:iCs/>
                          <w:noProof/>
                          <w:sz w:val="12"/>
                          <w:szCs w:val="12"/>
                          <w:lang w:eastAsia="ru-RU"/>
                        </w:rPr>
                        <w:drawing>
                          <wp:inline distT="0" distB="0" distL="0" distR="0" wp14:anchorId="7CB45694" wp14:editId="2D6A73E9">
                            <wp:extent cx="292100" cy="25400"/>
                            <wp:effectExtent l="0" t="0" r="0"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w:t>
                      </w:r>
                      <w:r w:rsidRPr="00DE67AD">
                        <w:rPr>
                          <w:iCs/>
                          <w:sz w:val="12"/>
                          <w:szCs w:val="12"/>
                        </w:rPr>
                        <w:t xml:space="preserve">Нижний </w:t>
                      </w:r>
                      <w:r>
                        <w:rPr>
                          <w:iCs/>
                          <w:sz w:val="12"/>
                          <w:szCs w:val="12"/>
                          <w:lang w:val="en-US"/>
                        </w:rPr>
                        <w:br/>
                      </w:r>
                      <w:r>
                        <w:rPr>
                          <w:iCs/>
                          <w:noProof/>
                          <w:sz w:val="12"/>
                          <w:szCs w:val="12"/>
                          <w:lang w:eastAsia="ru-RU"/>
                        </w:rPr>
                        <w:drawing>
                          <wp:inline distT="0" distB="0" distL="0" distR="0" wp14:anchorId="67ED8D21" wp14:editId="1F4C22E0">
                            <wp:extent cx="254000" cy="25400"/>
                            <wp:effectExtent l="0" t="0" r="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Pr>
                          <w:iCs/>
                          <w:sz w:val="12"/>
                          <w:szCs w:val="12"/>
                        </w:rPr>
                        <w:t xml:space="preserve">     Верхний</w:t>
                      </w:r>
                    </w:p>
                  </w:txbxContent>
                </v:textbox>
              </v:shape>
            </w:pict>
          </mc:Fallback>
        </mc:AlternateContent>
      </w:r>
      <w:r w:rsidRPr="00CF55AA">
        <w:rPr>
          <w:noProof/>
          <w:lang w:eastAsia="ru-RU"/>
        </w:rPr>
        <mc:AlternateContent>
          <mc:Choice Requires="wps">
            <w:drawing>
              <wp:anchor distT="0" distB="0" distL="114300" distR="114300" simplePos="0" relativeHeight="251779072" behindDoc="0" locked="0" layoutInCell="1" allowOverlap="1" wp14:anchorId="2E8F01D5" wp14:editId="3F46170E">
                <wp:simplePos x="0" y="0"/>
                <wp:positionH relativeFrom="column">
                  <wp:posOffset>741662</wp:posOffset>
                </wp:positionH>
                <wp:positionV relativeFrom="paragraph">
                  <wp:posOffset>600558</wp:posOffset>
                </wp:positionV>
                <wp:extent cx="145415" cy="1424725"/>
                <wp:effectExtent l="0" t="0" r="6985" b="4445"/>
                <wp:wrapNone/>
                <wp:docPr id="392"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424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E5667A" w:rsidRDefault="00F26DFB" w:rsidP="00D819D4">
                            <w:pPr>
                              <w:spacing w:after="120" w:line="180" w:lineRule="atLeast"/>
                              <w:ind w:left="57" w:right="57"/>
                              <w:jc w:val="center"/>
                              <w:rPr>
                                <w:sz w:val="16"/>
                                <w:szCs w:val="16"/>
                              </w:rPr>
                            </w:pPr>
                            <w:r w:rsidRPr="00E5667A">
                              <w:rPr>
                                <w:sz w:val="16"/>
                                <w:szCs w:val="16"/>
                              </w:rPr>
                              <w:t>Ускорение/замедление (</w:t>
                            </w:r>
                            <w:r w:rsidRPr="00E5667A">
                              <w:rPr>
                                <w:sz w:val="16"/>
                                <w:szCs w:val="16"/>
                                <w:lang w:val="en-US"/>
                              </w:rPr>
                              <w:t>g</w:t>
                            </w:r>
                            <w:r w:rsidRPr="00E5667A">
                              <w:rPr>
                                <w:sz w:val="16"/>
                                <w:szCs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F01D5" id="Поле 392" o:spid="_x0000_s2052" type="#_x0000_t202" style="position:absolute;left:0;text-align:left;margin-left:58.4pt;margin-top:47.3pt;width:11.45pt;height:112.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" stroked="f">
                <v:textbox style="layout-flow:vertical;mso-layout-flow-alt:bottom-to-top" inset="0,0,0,0">
                  <w:txbxContent>
                    <w:p w:rsidR="00F26DFB" w:rsidRPr="00E5667A" w:rsidRDefault="00F26DFB" w:rsidP="00D819D4">
                      <w:pPr>
                        <w:spacing w:after="120" w:line="180" w:lineRule="atLeast"/>
                        <w:ind w:left="57" w:right="57"/>
                        <w:jc w:val="center"/>
                        <w:rPr>
                          <w:sz w:val="16"/>
                          <w:szCs w:val="16"/>
                        </w:rPr>
                      </w:pPr>
                      <w:r w:rsidRPr="00E5667A">
                        <w:rPr>
                          <w:sz w:val="16"/>
                          <w:szCs w:val="16"/>
                        </w:rPr>
                        <w:t>Ускорение/замедление (</w:t>
                      </w:r>
                      <w:r w:rsidRPr="00E5667A">
                        <w:rPr>
                          <w:sz w:val="16"/>
                          <w:szCs w:val="16"/>
                          <w:lang w:val="en-US"/>
                        </w:rPr>
                        <w:t>g</w:t>
                      </w:r>
                      <w:r w:rsidRPr="00E5667A">
                        <w:rPr>
                          <w:sz w:val="16"/>
                          <w:szCs w:val="16"/>
                        </w:rPr>
                        <w:t>)</w:t>
                      </w:r>
                    </w:p>
                  </w:txbxContent>
                </v:textbox>
              </v:shape>
            </w:pict>
          </mc:Fallback>
        </mc:AlternateContent>
      </w:r>
      <w:r w:rsidRPr="00CF55AA">
        <w:rPr>
          <w:noProof/>
          <w:lang w:eastAsia="ru-RU"/>
        </w:rPr>
        <mc:AlternateContent>
          <mc:Choice Requires="wps">
            <w:drawing>
              <wp:anchor distT="0" distB="0" distL="114300" distR="114300" simplePos="0" relativeHeight="251780096" behindDoc="0" locked="1" layoutInCell="1" allowOverlap="1" wp14:anchorId="7EEF4348" wp14:editId="3BF52122">
                <wp:simplePos x="0" y="0"/>
                <wp:positionH relativeFrom="column">
                  <wp:posOffset>2718435</wp:posOffset>
                </wp:positionH>
                <wp:positionV relativeFrom="paragraph">
                  <wp:posOffset>2658745</wp:posOffset>
                </wp:positionV>
                <wp:extent cx="711835" cy="146685"/>
                <wp:effectExtent l="0" t="0" r="0" b="5715"/>
                <wp:wrapNone/>
                <wp:docPr id="393" name="Поле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E5667A" w:rsidRDefault="00F26DFB" w:rsidP="00D819D4">
                            <w:pPr>
                              <w:spacing w:line="180" w:lineRule="atLeast"/>
                              <w:rPr>
                                <w:sz w:val="16"/>
                                <w:szCs w:val="16"/>
                              </w:rPr>
                            </w:pPr>
                            <w:r w:rsidRPr="00E5667A">
                              <w:rPr>
                                <w:iCs/>
                                <w:sz w:val="16"/>
                                <w:szCs w:val="16"/>
                              </w:rPr>
                              <w:t>Время (</w:t>
                            </w:r>
                            <w:proofErr w:type="spellStart"/>
                            <w:r w:rsidRPr="00E5667A">
                              <w:rPr>
                                <w:iCs/>
                                <w:sz w:val="16"/>
                                <w:szCs w:val="16"/>
                              </w:rPr>
                              <w:t>мс</w:t>
                            </w:r>
                            <w:proofErr w:type="spellEnd"/>
                            <w:r w:rsidRPr="00E5667A">
                              <w:rPr>
                                <w:iCs/>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F4348" id="Поле 393" o:spid="_x0000_s2053" type="#_x0000_t202" style="position:absolute;left:0;text-align:left;margin-left:214.05pt;margin-top:209.35pt;width:56.05pt;height:1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" stroked="f">
                <v:textbox inset="0,0,0,0">
                  <w:txbxContent>
                    <w:p w:rsidR="00F26DFB" w:rsidRPr="00E5667A" w:rsidRDefault="00F26DFB" w:rsidP="00D819D4">
                      <w:pPr>
                        <w:spacing w:line="180" w:lineRule="atLeast"/>
                        <w:rPr>
                          <w:sz w:val="16"/>
                          <w:szCs w:val="16"/>
                        </w:rPr>
                      </w:pPr>
                      <w:r w:rsidRPr="00E5667A">
                        <w:rPr>
                          <w:iCs/>
                          <w:sz w:val="16"/>
                          <w:szCs w:val="16"/>
                        </w:rPr>
                        <w:t>Время (</w:t>
                      </w:r>
                      <w:proofErr w:type="spellStart"/>
                      <w:r w:rsidRPr="00E5667A">
                        <w:rPr>
                          <w:iCs/>
                          <w:sz w:val="16"/>
                          <w:szCs w:val="16"/>
                        </w:rPr>
                        <w:t>мс</w:t>
                      </w:r>
                      <w:proofErr w:type="spellEnd"/>
                      <w:r w:rsidRPr="00E5667A">
                        <w:rPr>
                          <w:iCs/>
                          <w:sz w:val="16"/>
                          <w:szCs w:val="16"/>
                        </w:rPr>
                        <w:t>)</w:t>
                      </w:r>
                    </w:p>
                  </w:txbxContent>
                </v:textbox>
                <w10:anchorlock/>
              </v:shape>
            </w:pict>
          </mc:Fallback>
        </mc:AlternateContent>
      </w:r>
      <w:r w:rsidRPr="00CF55AA">
        <w:rPr>
          <w:iCs/>
          <w:noProof/>
          <w:lang w:eastAsia="ru-RU"/>
        </w:rPr>
        <mc:AlternateContent>
          <mc:Choice Requires="wps">
            <w:drawing>
              <wp:anchor distT="0" distB="0" distL="114300" distR="114300" simplePos="0" relativeHeight="251781120" behindDoc="0" locked="1" layoutInCell="1" allowOverlap="1" wp14:anchorId="4604F87B" wp14:editId="47BD6C70">
                <wp:simplePos x="0" y="0"/>
                <wp:positionH relativeFrom="column">
                  <wp:posOffset>851535</wp:posOffset>
                </wp:positionH>
                <wp:positionV relativeFrom="paragraph">
                  <wp:posOffset>1905</wp:posOffset>
                </wp:positionV>
                <wp:extent cx="223520" cy="2576830"/>
                <wp:effectExtent l="0" t="0" r="5080" b="0"/>
                <wp:wrapNone/>
                <wp:docPr id="51"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576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CB5409" w:rsidRDefault="00F26DFB" w:rsidP="00D819D4">
                            <w:pPr>
                              <w:spacing w:line="480" w:lineRule="auto"/>
                              <w:jc w:val="right"/>
                              <w:rPr>
                                <w:iCs/>
                                <w:sz w:val="16"/>
                                <w:szCs w:val="16"/>
                              </w:rPr>
                            </w:pPr>
                            <w:r>
                              <w:rPr>
                                <w:iCs/>
                                <w:sz w:val="16"/>
                                <w:szCs w:val="16"/>
                              </w:rPr>
                              <w:t>28</w:t>
                            </w:r>
                            <w:r w:rsidRPr="00CB5409">
                              <w:rPr>
                                <w:iCs/>
                                <w:sz w:val="16"/>
                                <w:szCs w:val="16"/>
                              </w:rPr>
                              <w:t>,0</w:t>
                            </w:r>
                          </w:p>
                          <w:p w:rsidR="00F26DFB" w:rsidRPr="00CB5409" w:rsidRDefault="00F26DFB" w:rsidP="00D819D4">
                            <w:pPr>
                              <w:spacing w:line="920" w:lineRule="exact"/>
                              <w:jc w:val="right"/>
                              <w:rPr>
                                <w:iCs/>
                                <w:sz w:val="16"/>
                                <w:szCs w:val="16"/>
                              </w:rPr>
                            </w:pPr>
                            <w:r w:rsidRPr="00CB5409">
                              <w:rPr>
                                <w:iCs/>
                                <w:sz w:val="16"/>
                                <w:szCs w:val="16"/>
                              </w:rPr>
                              <w:t>2</w:t>
                            </w:r>
                            <w:r>
                              <w:rPr>
                                <w:iCs/>
                                <w:sz w:val="16"/>
                                <w:szCs w:val="16"/>
                              </w:rPr>
                              <w:t>1</w:t>
                            </w:r>
                            <w:r w:rsidRPr="00CB5409">
                              <w:rPr>
                                <w:iCs/>
                                <w:sz w:val="16"/>
                                <w:szCs w:val="16"/>
                              </w:rPr>
                              <w:t>,0</w:t>
                            </w:r>
                          </w:p>
                          <w:p w:rsidR="00F26DFB" w:rsidRPr="00CB5409" w:rsidRDefault="00F26DFB" w:rsidP="00D819D4">
                            <w:pPr>
                              <w:spacing w:line="920" w:lineRule="exact"/>
                              <w:jc w:val="right"/>
                              <w:rPr>
                                <w:iCs/>
                                <w:sz w:val="16"/>
                                <w:szCs w:val="16"/>
                              </w:rPr>
                            </w:pPr>
                            <w:r>
                              <w:rPr>
                                <w:iCs/>
                                <w:sz w:val="16"/>
                                <w:szCs w:val="16"/>
                              </w:rPr>
                              <w:t>14</w:t>
                            </w:r>
                            <w:r w:rsidRPr="00CB5409">
                              <w:rPr>
                                <w:iCs/>
                                <w:sz w:val="16"/>
                                <w:szCs w:val="16"/>
                              </w:rPr>
                              <w:t>,0</w:t>
                            </w:r>
                          </w:p>
                          <w:p w:rsidR="00F26DFB" w:rsidRDefault="00F26DFB" w:rsidP="00D819D4">
                            <w:pPr>
                              <w:spacing w:line="920" w:lineRule="exact"/>
                              <w:jc w:val="right"/>
                              <w:rPr>
                                <w:iCs/>
                                <w:sz w:val="16"/>
                                <w:szCs w:val="16"/>
                              </w:rPr>
                            </w:pPr>
                            <w:r>
                              <w:rPr>
                                <w:iCs/>
                                <w:sz w:val="16"/>
                                <w:szCs w:val="16"/>
                              </w:rPr>
                              <w:t>7</w:t>
                            </w:r>
                            <w:r w:rsidRPr="00CB5409">
                              <w:rPr>
                                <w:iCs/>
                                <w:sz w:val="16"/>
                                <w:szCs w:val="16"/>
                              </w:rPr>
                              <w:t>,0</w:t>
                            </w:r>
                          </w:p>
                          <w:p w:rsidR="00F26DFB" w:rsidRPr="00CB5409" w:rsidRDefault="00F26DFB" w:rsidP="00D819D4">
                            <w:pPr>
                              <w:spacing w:line="920" w:lineRule="exact"/>
                              <w:jc w:val="right"/>
                              <w:rPr>
                                <w:sz w:val="16"/>
                                <w:szCs w:val="16"/>
                              </w:rPr>
                            </w:pPr>
                            <w:r w:rsidRPr="00CB5409">
                              <w:rPr>
                                <w:iCs/>
                                <w:sz w:val="16"/>
                                <w:szCs w:val="1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F87B" id="_x0000_s2054" type="#_x0000_t202" style="position:absolute;left:0;text-align:left;margin-left:67.05pt;margin-top:.15pt;width:17.6pt;height:202.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" stroked="f">
                <v:textbox inset="0,0,0,0">
                  <w:txbxContent>
                    <w:p w:rsidR="00F26DFB" w:rsidRPr="00CB5409" w:rsidRDefault="00F26DFB" w:rsidP="00D819D4">
                      <w:pPr>
                        <w:spacing w:line="480" w:lineRule="auto"/>
                        <w:jc w:val="right"/>
                        <w:rPr>
                          <w:iCs/>
                          <w:sz w:val="16"/>
                          <w:szCs w:val="16"/>
                        </w:rPr>
                      </w:pPr>
                      <w:r>
                        <w:rPr>
                          <w:iCs/>
                          <w:sz w:val="16"/>
                          <w:szCs w:val="16"/>
                        </w:rPr>
                        <w:t>28</w:t>
                      </w:r>
                      <w:r w:rsidRPr="00CB5409">
                        <w:rPr>
                          <w:iCs/>
                          <w:sz w:val="16"/>
                          <w:szCs w:val="16"/>
                        </w:rPr>
                        <w:t>,0</w:t>
                      </w:r>
                    </w:p>
                    <w:p w:rsidR="00F26DFB" w:rsidRPr="00CB5409" w:rsidRDefault="00F26DFB" w:rsidP="00D819D4">
                      <w:pPr>
                        <w:spacing w:line="920" w:lineRule="exact"/>
                        <w:jc w:val="right"/>
                        <w:rPr>
                          <w:iCs/>
                          <w:sz w:val="16"/>
                          <w:szCs w:val="16"/>
                        </w:rPr>
                      </w:pPr>
                      <w:r w:rsidRPr="00CB5409">
                        <w:rPr>
                          <w:iCs/>
                          <w:sz w:val="16"/>
                          <w:szCs w:val="16"/>
                        </w:rPr>
                        <w:t>2</w:t>
                      </w:r>
                      <w:r>
                        <w:rPr>
                          <w:iCs/>
                          <w:sz w:val="16"/>
                          <w:szCs w:val="16"/>
                        </w:rPr>
                        <w:t>1</w:t>
                      </w:r>
                      <w:r w:rsidRPr="00CB5409">
                        <w:rPr>
                          <w:iCs/>
                          <w:sz w:val="16"/>
                          <w:szCs w:val="16"/>
                        </w:rPr>
                        <w:t>,0</w:t>
                      </w:r>
                    </w:p>
                    <w:p w:rsidR="00F26DFB" w:rsidRPr="00CB5409" w:rsidRDefault="00F26DFB" w:rsidP="00D819D4">
                      <w:pPr>
                        <w:spacing w:line="920" w:lineRule="exact"/>
                        <w:jc w:val="right"/>
                        <w:rPr>
                          <w:iCs/>
                          <w:sz w:val="16"/>
                          <w:szCs w:val="16"/>
                        </w:rPr>
                      </w:pPr>
                      <w:r>
                        <w:rPr>
                          <w:iCs/>
                          <w:sz w:val="16"/>
                          <w:szCs w:val="16"/>
                        </w:rPr>
                        <w:t>14</w:t>
                      </w:r>
                      <w:r w:rsidRPr="00CB5409">
                        <w:rPr>
                          <w:iCs/>
                          <w:sz w:val="16"/>
                          <w:szCs w:val="16"/>
                        </w:rPr>
                        <w:t>,0</w:t>
                      </w:r>
                    </w:p>
                    <w:p w:rsidR="00F26DFB" w:rsidRDefault="00F26DFB" w:rsidP="00D819D4">
                      <w:pPr>
                        <w:spacing w:line="920" w:lineRule="exact"/>
                        <w:jc w:val="right"/>
                        <w:rPr>
                          <w:iCs/>
                          <w:sz w:val="16"/>
                          <w:szCs w:val="16"/>
                        </w:rPr>
                      </w:pPr>
                      <w:r>
                        <w:rPr>
                          <w:iCs/>
                          <w:sz w:val="16"/>
                          <w:szCs w:val="16"/>
                        </w:rPr>
                        <w:t>7</w:t>
                      </w:r>
                      <w:r w:rsidRPr="00CB5409">
                        <w:rPr>
                          <w:iCs/>
                          <w:sz w:val="16"/>
                          <w:szCs w:val="16"/>
                        </w:rPr>
                        <w:t>,0</w:t>
                      </w:r>
                    </w:p>
                    <w:p w:rsidR="00F26DFB" w:rsidRPr="00CB5409" w:rsidRDefault="00F26DFB" w:rsidP="00D819D4">
                      <w:pPr>
                        <w:spacing w:line="920" w:lineRule="exact"/>
                        <w:jc w:val="right"/>
                        <w:rPr>
                          <w:sz w:val="16"/>
                          <w:szCs w:val="16"/>
                        </w:rPr>
                      </w:pPr>
                      <w:r w:rsidRPr="00CB5409">
                        <w:rPr>
                          <w:iCs/>
                          <w:sz w:val="16"/>
                          <w:szCs w:val="16"/>
                        </w:rPr>
                        <w:t>0,0</w:t>
                      </w:r>
                    </w:p>
                  </w:txbxContent>
                </v:textbox>
                <w10:anchorlock/>
              </v:shape>
            </w:pict>
          </mc:Fallback>
        </mc:AlternateContent>
      </w:r>
      <w:r w:rsidRPr="00CF55AA">
        <w:rPr>
          <w:noProof/>
          <w:lang w:eastAsia="ru-RU"/>
        </w:rPr>
        <w:drawing>
          <wp:inline distT="0" distB="0" distL="0" distR="0" wp14:anchorId="48F5D1CA" wp14:editId="197E08B4">
            <wp:extent cx="4978400" cy="2806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78400" cy="2806700"/>
                    </a:xfrm>
                    <a:prstGeom prst="rect">
                      <a:avLst/>
                    </a:prstGeom>
                    <a:noFill/>
                    <a:ln>
                      <a:noFill/>
                    </a:ln>
                  </pic:spPr>
                </pic:pic>
              </a:graphicData>
            </a:graphic>
          </wp:inline>
        </w:drawing>
      </w:r>
    </w:p>
    <w:p w:rsidR="00D819D4" w:rsidRDefault="00D819D4" w:rsidP="00D819D4">
      <w:pPr>
        <w:pStyle w:val="SingleTxtGR"/>
        <w:tabs>
          <w:tab w:val="clear" w:pos="1701"/>
        </w:tabs>
        <w:ind w:left="2835" w:hanging="1701"/>
      </w:pPr>
    </w:p>
    <w:p w:rsidR="0075400F" w:rsidRDefault="00FB0B43" w:rsidP="00FB0B43">
      <w:pPr>
        <w:pStyle w:val="SingleTxtGR"/>
        <w:tabs>
          <w:tab w:val="clear" w:pos="1701"/>
        </w:tabs>
        <w:ind w:left="2835" w:hanging="1701"/>
      </w:pPr>
      <w:r w:rsidRPr="00FA0590">
        <w:t>Дополнительный сегмент применяется только к ускоряющимся салазкам.</w:t>
      </w:r>
    </w:p>
    <w:p w:rsidR="00D819D4" w:rsidRDefault="00D819D4" w:rsidP="00FB0B43">
      <w:pPr>
        <w:pStyle w:val="SingleTxtGR"/>
        <w:tabs>
          <w:tab w:val="clear" w:pos="1701"/>
        </w:tabs>
        <w:ind w:left="2835" w:hanging="1701"/>
        <w:sectPr w:rsidR="00D819D4" w:rsidSect="007F1856">
          <w:headerReference w:type="first" r:id="rId144"/>
          <w:footerReference w:type="first" r:id="rId145"/>
          <w:endnotePr>
            <w:numFmt w:val="decimal"/>
          </w:endnotePr>
          <w:pgSz w:w="11906" w:h="16838" w:code="9"/>
          <w:pgMar w:top="1418" w:right="1134" w:bottom="1134" w:left="1134" w:header="680" w:footer="567" w:gutter="0"/>
          <w:cols w:space="708"/>
          <w:titlePg/>
          <w:docGrid w:linePitch="360"/>
        </w:sectPr>
      </w:pPr>
    </w:p>
    <w:p w:rsidR="00D819D4" w:rsidRPr="00127F12" w:rsidRDefault="00D819D4" w:rsidP="00D819D4">
      <w:pPr>
        <w:pStyle w:val="HChGR"/>
        <w:rPr>
          <w:b w:val="0"/>
        </w:rPr>
      </w:pPr>
      <w:r w:rsidRPr="00BC2753">
        <w:t>Приложение 7</w:t>
      </w:r>
      <w:r w:rsidRPr="00127F12">
        <w:t xml:space="preserve"> − </w:t>
      </w:r>
      <w:r w:rsidRPr="00BC2753">
        <w:t>Добавление 3</w:t>
      </w:r>
      <w:r w:rsidRPr="00BC2753">
        <w:rPr>
          <w:b w:val="0"/>
        </w:rPr>
        <w:t xml:space="preserve"> </w:t>
      </w:r>
    </w:p>
    <w:p w:rsidR="00D819D4" w:rsidRPr="00BC2753" w:rsidRDefault="00D819D4" w:rsidP="00D819D4">
      <w:pPr>
        <w:pStyle w:val="HChGR"/>
        <w:rPr>
          <w:bCs/>
        </w:rPr>
      </w:pPr>
      <w:r w:rsidRPr="00127F12">
        <w:rPr>
          <w:b w:val="0"/>
        </w:rPr>
        <w:tab/>
      </w:r>
      <w:r w:rsidRPr="00127F12">
        <w:rPr>
          <w:b w:val="0"/>
        </w:rPr>
        <w:tab/>
      </w:r>
      <w:r w:rsidRPr="00BC2753">
        <w:rPr>
          <w:bCs/>
        </w:rPr>
        <w:t>Боковой удар</w:t>
      </w:r>
    </w:p>
    <w:p w:rsidR="00D819D4" w:rsidRPr="00B24FA4" w:rsidRDefault="00D819D4" w:rsidP="00D819D4">
      <w:pPr>
        <w:pStyle w:val="SingleTxtGR"/>
        <w:jc w:val="left"/>
        <w:rPr>
          <w:bCs/>
        </w:rPr>
      </w:pPr>
      <w:r w:rsidRPr="00B24FA4">
        <w:rPr>
          <w:bCs/>
        </w:rPr>
        <w:t xml:space="preserve">Кривая </w:t>
      </w:r>
      <w:r w:rsidRPr="00B24FA4">
        <w:t>скорости движения тележки и дверной панели друг относительно друга в зависимости от времени</w:t>
      </w:r>
    </w:p>
    <w:p w:rsidR="00D819D4" w:rsidRDefault="00D819D4" w:rsidP="00D819D4">
      <w:pPr>
        <w:pStyle w:val="SingleTxtGR"/>
      </w:pPr>
      <w:r w:rsidRPr="00BC2753">
        <w:rPr>
          <w:bCs/>
        </w:rPr>
        <w:t xml:space="preserve">Боковой удар − </w:t>
      </w:r>
      <w:r w:rsidRPr="00BC2753">
        <w:t>Испытательная скорость, коридор 3</w:t>
      </w:r>
      <w:r>
        <w:rPr>
          <w:noProof/>
          <w:lang w:eastAsia="ru-RU"/>
        </w:rPr>
        <mc:AlternateContent>
          <mc:Choice Requires="wps">
            <w:drawing>
              <wp:anchor distT="0" distB="0" distL="114300" distR="114300" simplePos="0" relativeHeight="251786240" behindDoc="0" locked="1" layoutInCell="1" allowOverlap="1" wp14:anchorId="31EC3514" wp14:editId="4DBCFB89">
                <wp:simplePos x="0" y="0"/>
                <wp:positionH relativeFrom="column">
                  <wp:posOffset>1049655</wp:posOffset>
                </wp:positionH>
                <wp:positionV relativeFrom="paragraph">
                  <wp:posOffset>198120</wp:posOffset>
                </wp:positionV>
                <wp:extent cx="3767455" cy="866140"/>
                <wp:effectExtent l="0" t="2540" r="0" b="0"/>
                <wp:wrapNone/>
                <wp:docPr id="1413" name="Надпись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86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69704F" w:rsidRDefault="00F26DFB" w:rsidP="00D819D4">
                            <w:pPr>
                              <w:spacing w:before="120" w:line="240" w:lineRule="auto"/>
                              <w:rPr>
                                <w:sz w:val="14"/>
                                <w:szCs w:val="14"/>
                              </w:rPr>
                            </w:pPr>
                            <w:r w:rsidRPr="0069704F">
                              <w:rPr>
                                <w:sz w:val="14"/>
                                <w:szCs w:val="14"/>
                              </w:rPr>
                              <w:t>Нижний коридор относительной скорости</w:t>
                            </w:r>
                          </w:p>
                          <w:p w:rsidR="00F26DFB" w:rsidRPr="0069704F" w:rsidRDefault="00F26DFB" w:rsidP="00D819D4">
                            <w:pPr>
                              <w:spacing w:before="120" w:line="240" w:lineRule="auto"/>
                              <w:rPr>
                                <w:sz w:val="14"/>
                                <w:szCs w:val="14"/>
                              </w:rPr>
                            </w:pPr>
                            <w:r w:rsidRPr="0069704F">
                              <w:rPr>
                                <w:sz w:val="14"/>
                                <w:szCs w:val="14"/>
                              </w:rPr>
                              <w:t>Верхний коридор относительной скорости</w:t>
                            </w:r>
                          </w:p>
                          <w:p w:rsidR="00F26DFB" w:rsidRPr="0069704F" w:rsidRDefault="00F26DFB" w:rsidP="00D819D4">
                            <w:pPr>
                              <w:spacing w:before="80" w:line="240" w:lineRule="auto"/>
                              <w:rPr>
                                <w:sz w:val="14"/>
                                <w:szCs w:val="14"/>
                              </w:rPr>
                            </w:pPr>
                            <w:r w:rsidRPr="0069704F">
                              <w:rPr>
                                <w:sz w:val="14"/>
                                <w:szCs w:val="14"/>
                              </w:rPr>
                              <w:t xml:space="preserve">Нижний коридор скорости движения двери по отношению к поверхности земли </w:t>
                            </w:r>
                            <w:r w:rsidRPr="0069704F">
                              <w:rPr>
                                <w:sz w:val="14"/>
                                <w:szCs w:val="14"/>
                              </w:rPr>
                              <w:br/>
                              <w:t>(испытание, при котором дверь находится в движении только в момент времени t0)</w:t>
                            </w:r>
                          </w:p>
                          <w:p w:rsidR="00F26DFB" w:rsidRPr="0069704F" w:rsidRDefault="00F26DFB" w:rsidP="00D819D4">
                            <w:pPr>
                              <w:spacing w:before="40" w:line="240" w:lineRule="auto"/>
                              <w:rPr>
                                <w:sz w:val="14"/>
                                <w:szCs w:val="14"/>
                              </w:rPr>
                            </w:pPr>
                            <w:r w:rsidRPr="0069704F">
                              <w:rPr>
                                <w:sz w:val="14"/>
                                <w:szCs w:val="14"/>
                              </w:rPr>
                              <w:t xml:space="preserve">Верхний коридор скорости движения двери по отношению к поверхности земли </w:t>
                            </w:r>
                            <w:r w:rsidRPr="0069704F">
                              <w:rPr>
                                <w:sz w:val="14"/>
                                <w:szCs w:val="14"/>
                              </w:rPr>
                              <w:br/>
                              <w:t>(испытание, при котором дверь находится в движении только в момент времени 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C3514" id="Надпись 1413" o:spid="_x0000_s2055" type="#_x0000_t202" style="position:absolute;left:0;text-align:left;margin-left:82.65pt;margin-top:15.6pt;width:296.65pt;height:68.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" stroked="f">
                <v:textbox inset="0,0,0,0">
                  <w:txbxContent>
                    <w:p w:rsidR="00F26DFB" w:rsidRPr="0069704F" w:rsidRDefault="00F26DFB" w:rsidP="00D819D4">
                      <w:pPr>
                        <w:spacing w:before="120" w:line="240" w:lineRule="auto"/>
                        <w:rPr>
                          <w:sz w:val="14"/>
                          <w:szCs w:val="14"/>
                        </w:rPr>
                      </w:pPr>
                      <w:r w:rsidRPr="0069704F">
                        <w:rPr>
                          <w:sz w:val="14"/>
                          <w:szCs w:val="14"/>
                        </w:rPr>
                        <w:t>Нижний коридор относительной скорости</w:t>
                      </w:r>
                    </w:p>
                    <w:p w:rsidR="00F26DFB" w:rsidRPr="0069704F" w:rsidRDefault="00F26DFB" w:rsidP="00D819D4">
                      <w:pPr>
                        <w:spacing w:before="120" w:line="240" w:lineRule="auto"/>
                        <w:rPr>
                          <w:sz w:val="14"/>
                          <w:szCs w:val="14"/>
                        </w:rPr>
                      </w:pPr>
                      <w:r w:rsidRPr="0069704F">
                        <w:rPr>
                          <w:sz w:val="14"/>
                          <w:szCs w:val="14"/>
                        </w:rPr>
                        <w:t>Верхний коридор относительной скорости</w:t>
                      </w:r>
                    </w:p>
                    <w:p w:rsidR="00F26DFB" w:rsidRPr="0069704F" w:rsidRDefault="00F26DFB" w:rsidP="00D819D4">
                      <w:pPr>
                        <w:spacing w:before="80" w:line="240" w:lineRule="auto"/>
                        <w:rPr>
                          <w:sz w:val="14"/>
                          <w:szCs w:val="14"/>
                        </w:rPr>
                      </w:pPr>
                      <w:r w:rsidRPr="0069704F">
                        <w:rPr>
                          <w:sz w:val="14"/>
                          <w:szCs w:val="14"/>
                        </w:rPr>
                        <w:t xml:space="preserve">Нижний коридор скорости движения двери по отношению к поверхности земли </w:t>
                      </w:r>
                      <w:r w:rsidRPr="0069704F">
                        <w:rPr>
                          <w:sz w:val="14"/>
                          <w:szCs w:val="14"/>
                        </w:rPr>
                        <w:br/>
                        <w:t>(испытание, при котором дверь находится в движении только в момент времени t0)</w:t>
                      </w:r>
                    </w:p>
                    <w:p w:rsidR="00F26DFB" w:rsidRPr="0069704F" w:rsidRDefault="00F26DFB" w:rsidP="00D819D4">
                      <w:pPr>
                        <w:spacing w:before="40" w:line="240" w:lineRule="auto"/>
                        <w:rPr>
                          <w:sz w:val="14"/>
                          <w:szCs w:val="14"/>
                        </w:rPr>
                      </w:pPr>
                      <w:r w:rsidRPr="0069704F">
                        <w:rPr>
                          <w:sz w:val="14"/>
                          <w:szCs w:val="14"/>
                        </w:rPr>
                        <w:t xml:space="preserve">Верхний коридор скорости движения двери по отношению к поверхности земли </w:t>
                      </w:r>
                      <w:r w:rsidRPr="0069704F">
                        <w:rPr>
                          <w:sz w:val="14"/>
                          <w:szCs w:val="14"/>
                        </w:rPr>
                        <w:br/>
                        <w:t>(испытание, при котором дверь находится в движении только в момент времени t0)</w:t>
                      </w:r>
                    </w:p>
                  </w:txbxContent>
                </v:textbox>
                <w10:anchorlock/>
              </v:shape>
            </w:pict>
          </mc:Fallback>
        </mc:AlternateContent>
      </w:r>
    </w:p>
    <w:p w:rsidR="00D819D4" w:rsidRDefault="00D819D4" w:rsidP="00D819D4">
      <w:pPr>
        <w:pStyle w:val="SingleTxtGR"/>
      </w:pPr>
      <w:r>
        <w:rPr>
          <w:noProof/>
          <w:lang w:eastAsia="ru-RU"/>
        </w:rPr>
        <mc:AlternateContent>
          <mc:Choice Requires="wps">
            <w:drawing>
              <wp:anchor distT="0" distB="0" distL="114300" distR="114300" simplePos="0" relativeHeight="251785216" behindDoc="0" locked="1" layoutInCell="1" allowOverlap="1">
                <wp:simplePos x="0" y="0"/>
                <wp:positionH relativeFrom="column">
                  <wp:posOffset>1048385</wp:posOffset>
                </wp:positionH>
                <wp:positionV relativeFrom="paragraph">
                  <wp:posOffset>1502410</wp:posOffset>
                </wp:positionV>
                <wp:extent cx="234315" cy="1157605"/>
                <wp:effectExtent l="0" t="1270" r="0" b="3175"/>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157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CB4B40" w:rsidRDefault="00F26DFB" w:rsidP="00D819D4">
                            <w:pPr>
                              <w:jc w:val="center"/>
                              <w:rPr>
                                <w:b/>
                              </w:rPr>
                            </w:pPr>
                            <w:r>
                              <w:rPr>
                                <w:b/>
                              </w:rPr>
                              <w:t xml:space="preserve">Скорость </w:t>
                            </w:r>
                            <w:r w:rsidRPr="00CB4B40">
                              <w:rPr>
                                <w:b/>
                              </w:rPr>
                              <w:t>(м</w:t>
                            </w:r>
                            <w:r>
                              <w:rPr>
                                <w:b/>
                              </w:rPr>
                              <w:t>/</w:t>
                            </w:r>
                            <w:r w:rsidRPr="00CB4B40">
                              <w:rPr>
                                <w:b/>
                              </w:rPr>
                              <w:t>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 o:spid="_x0000_s2056" type="#_x0000_t202" style="position:absolute;left:0;text-align:left;margin-left:82.55pt;margin-top:118.3pt;width:18.45pt;height:91.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" stroked="f">
                <v:textbox style="layout-flow:vertical;mso-layout-flow-alt:bottom-to-top" inset="0,0,0,0">
                  <w:txbxContent>
                    <w:p w:rsidR="00F26DFB" w:rsidRPr="00CB4B40" w:rsidRDefault="00F26DFB" w:rsidP="00D819D4">
                      <w:pPr>
                        <w:jc w:val="center"/>
                        <w:rPr>
                          <w:b/>
                        </w:rPr>
                      </w:pPr>
                      <w:r>
                        <w:rPr>
                          <w:b/>
                        </w:rPr>
                        <w:t xml:space="preserve">Скорость </w:t>
                      </w:r>
                      <w:r w:rsidRPr="00CB4B40">
                        <w:rPr>
                          <w:b/>
                        </w:rPr>
                        <w:t>(м</w:t>
                      </w:r>
                      <w:r>
                        <w:rPr>
                          <w:b/>
                        </w:rPr>
                        <w:t>/</w:t>
                      </w:r>
                      <w:r w:rsidRPr="00CB4B40">
                        <w:rPr>
                          <w:b/>
                        </w:rPr>
                        <w:t>с)</w:t>
                      </w:r>
                    </w:p>
                  </w:txbxContent>
                </v:textbox>
                <w10:anchorlock/>
              </v:shape>
            </w:pict>
          </mc:Fallback>
        </mc:AlternateContent>
      </w:r>
      <w:r>
        <w:rPr>
          <w:noProof/>
          <w:lang w:eastAsia="ru-RU"/>
        </w:rPr>
        <mc:AlternateContent>
          <mc:Choice Requires="wps">
            <w:drawing>
              <wp:anchor distT="0" distB="0" distL="114300" distR="114300" simplePos="0" relativeHeight="251784192" behindDoc="0" locked="1" layoutInCell="1" allowOverlap="1">
                <wp:simplePos x="0" y="0"/>
                <wp:positionH relativeFrom="column">
                  <wp:posOffset>2466975</wp:posOffset>
                </wp:positionH>
                <wp:positionV relativeFrom="paragraph">
                  <wp:posOffset>2933700</wp:posOffset>
                </wp:positionV>
                <wp:extent cx="952500" cy="199390"/>
                <wp:effectExtent l="0" t="3810" r="3810" b="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CB4B40" w:rsidRDefault="00F26DFB" w:rsidP="00D819D4">
                            <w:pPr>
                              <w:jc w:val="center"/>
                              <w:rPr>
                                <w:b/>
                              </w:rPr>
                            </w:pPr>
                            <w:r w:rsidRPr="00CB4B40">
                              <w:rPr>
                                <w:b/>
                              </w:rPr>
                              <w:t>Время (</w:t>
                            </w:r>
                            <w:proofErr w:type="spellStart"/>
                            <w:r w:rsidRPr="00CB4B40">
                              <w:rPr>
                                <w:b/>
                              </w:rPr>
                              <w:t>мс</w:t>
                            </w:r>
                            <w:proofErr w:type="spellEnd"/>
                            <w:r w:rsidRPr="00CB4B40">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 o:spid="_x0000_s2057" type="#_x0000_t202" style="position:absolute;left:0;text-align:left;margin-left:194.25pt;margin-top:231pt;width:75pt;height:15.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" stroked="f">
                <v:textbox inset="0,0,0,0">
                  <w:txbxContent>
                    <w:p w:rsidR="00F26DFB" w:rsidRPr="00CB4B40" w:rsidRDefault="00F26DFB" w:rsidP="00D819D4">
                      <w:pPr>
                        <w:jc w:val="center"/>
                        <w:rPr>
                          <w:b/>
                        </w:rPr>
                      </w:pPr>
                      <w:r w:rsidRPr="00CB4B40">
                        <w:rPr>
                          <w:b/>
                        </w:rPr>
                        <w:t>Время (</w:t>
                      </w:r>
                      <w:proofErr w:type="spellStart"/>
                      <w:r w:rsidRPr="00CB4B40">
                        <w:rPr>
                          <w:b/>
                        </w:rPr>
                        <w:t>мс</w:t>
                      </w:r>
                      <w:proofErr w:type="spellEnd"/>
                      <w:r w:rsidRPr="00CB4B40">
                        <w:rPr>
                          <w:b/>
                        </w:rPr>
                        <w:t>)</w:t>
                      </w:r>
                    </w:p>
                  </w:txbxContent>
                </v:textbox>
                <w10:anchorlock/>
              </v:shape>
            </w:pict>
          </mc:Fallback>
        </mc:AlternateContent>
      </w:r>
      <w:r>
        <w:rPr>
          <w:noProof/>
          <w:lang w:eastAsia="ru-RU"/>
        </w:rPr>
        <w:drawing>
          <wp:inline distT="0" distB="0" distL="0" distR="0" wp14:anchorId="75F7B94D" wp14:editId="3B8CB9C8">
            <wp:extent cx="3881755" cy="323977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81755" cy="3239770"/>
                    </a:xfrm>
                    <a:prstGeom prst="rect">
                      <a:avLst/>
                    </a:prstGeom>
                    <a:noFill/>
                    <a:ln>
                      <a:noFill/>
                    </a:ln>
                  </pic:spPr>
                </pic:pic>
              </a:graphicData>
            </a:graphic>
          </wp:inline>
        </w:drawing>
      </w:r>
    </w:p>
    <w:p w:rsidR="00D819D4" w:rsidRPr="00BC2753" w:rsidRDefault="00D819D4" w:rsidP="00D819D4">
      <w:pPr>
        <w:pStyle w:val="SingleTxtGR"/>
        <w:jc w:val="center"/>
      </w:pP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7"/>
        <w:gridCol w:w="2623"/>
        <w:gridCol w:w="2720"/>
      </w:tblGrid>
      <w:tr w:rsidR="00D819D4" w:rsidRPr="00BC2753" w:rsidTr="000C0461">
        <w:trPr>
          <w:tblHeader/>
        </w:trPr>
        <w:tc>
          <w:tcPr>
            <w:cnfStyle w:val="001000000000" w:firstRow="0" w:lastRow="0" w:firstColumn="1" w:lastColumn="0" w:oddVBand="0" w:evenVBand="0" w:oddHBand="0" w:evenHBand="0" w:firstRowFirstColumn="0" w:firstRowLastColumn="0" w:lastRowFirstColumn="0" w:lastRowLastColumn="0"/>
            <w:tcW w:w="737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819D4" w:rsidRPr="000C0461" w:rsidRDefault="00D819D4" w:rsidP="000C0461">
            <w:pPr>
              <w:spacing w:before="80" w:after="80" w:line="200" w:lineRule="exact"/>
              <w:jc w:val="center"/>
              <w:rPr>
                <w:i/>
                <w:sz w:val="16"/>
                <w:szCs w:val="16"/>
              </w:rPr>
            </w:pPr>
            <w:r w:rsidRPr="000C0461">
              <w:rPr>
                <w:i/>
                <w:sz w:val="16"/>
                <w:szCs w:val="16"/>
              </w:rPr>
              <w:t>Определение различных кривых</w:t>
            </w:r>
          </w:p>
        </w:tc>
      </w:tr>
      <w:tr w:rsidR="00D819D4" w:rsidRPr="00BC2753" w:rsidTr="003134B2">
        <w:trPr>
          <w:tblHeader/>
        </w:trPr>
        <w:tc>
          <w:tcPr>
            <w:cnfStyle w:val="001000000000" w:firstRow="0" w:lastRow="0" w:firstColumn="1" w:lastColumn="0" w:oddVBand="0" w:evenVBand="0" w:oddHBand="0" w:evenHBand="0" w:firstRowFirstColumn="0" w:firstRowLastColumn="0" w:lastRowFirstColumn="0" w:lastRowLastColumn="0"/>
            <w:tcW w:w="2027" w:type="dxa"/>
            <w:tcBorders>
              <w:left w:val="none" w:sz="0" w:space="0" w:color="auto"/>
              <w:bottom w:val="single" w:sz="12" w:space="0" w:color="auto"/>
              <w:right w:val="none" w:sz="0" w:space="0" w:color="auto"/>
              <w:tl2br w:val="none" w:sz="0" w:space="0" w:color="auto"/>
              <w:tr2bl w:val="none" w:sz="0" w:space="0" w:color="auto"/>
            </w:tcBorders>
            <w:shd w:val="clear" w:color="auto" w:fill="auto"/>
          </w:tcPr>
          <w:p w:rsidR="00D819D4" w:rsidRPr="000C0461" w:rsidRDefault="00D819D4" w:rsidP="003134B2">
            <w:pPr>
              <w:spacing w:before="80" w:after="80" w:line="200" w:lineRule="exact"/>
              <w:jc w:val="center"/>
              <w:rPr>
                <w:i/>
                <w:sz w:val="16"/>
                <w:szCs w:val="16"/>
              </w:rPr>
            </w:pPr>
            <w:r w:rsidRPr="000C0461">
              <w:rPr>
                <w:i/>
                <w:sz w:val="16"/>
                <w:szCs w:val="16"/>
              </w:rPr>
              <w:t>Время (</w:t>
            </w:r>
            <w:proofErr w:type="spellStart"/>
            <w:r w:rsidRPr="000C0461">
              <w:rPr>
                <w:i/>
                <w:sz w:val="16"/>
                <w:szCs w:val="16"/>
              </w:rPr>
              <w:t>мс</w:t>
            </w:r>
            <w:proofErr w:type="spellEnd"/>
            <w:r w:rsidRPr="000C0461">
              <w:rPr>
                <w:i/>
                <w:sz w:val="16"/>
                <w:szCs w:val="16"/>
              </w:rPr>
              <w:t>)</w:t>
            </w:r>
          </w:p>
        </w:tc>
        <w:tc>
          <w:tcPr>
            <w:tcW w:w="2623" w:type="dxa"/>
            <w:tcBorders>
              <w:bottom w:val="single" w:sz="12" w:space="0" w:color="auto"/>
            </w:tcBorders>
            <w:shd w:val="clear" w:color="auto" w:fill="auto"/>
            <w:vAlign w:val="top"/>
          </w:tcPr>
          <w:p w:rsidR="00D819D4" w:rsidRPr="000C0461" w:rsidRDefault="00D819D4" w:rsidP="000C046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szCs w:val="16"/>
              </w:rPr>
            </w:pPr>
            <w:r w:rsidRPr="000C0461">
              <w:rPr>
                <w:i/>
                <w:sz w:val="16"/>
                <w:szCs w:val="16"/>
              </w:rPr>
              <w:t>Скорость движения двери относительно стенда (м/с)</w:t>
            </w:r>
          </w:p>
          <w:p w:rsidR="00D819D4" w:rsidRPr="000C0461" w:rsidRDefault="00D819D4" w:rsidP="000C046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szCs w:val="16"/>
              </w:rPr>
            </w:pPr>
            <w:r w:rsidRPr="000C0461">
              <w:rPr>
                <w:i/>
                <w:sz w:val="16"/>
                <w:szCs w:val="16"/>
              </w:rPr>
              <w:t>Нижний коридор</w:t>
            </w:r>
          </w:p>
        </w:tc>
        <w:tc>
          <w:tcPr>
            <w:tcW w:w="2720" w:type="dxa"/>
            <w:tcBorders>
              <w:bottom w:val="single" w:sz="12" w:space="0" w:color="auto"/>
            </w:tcBorders>
            <w:shd w:val="clear" w:color="auto" w:fill="auto"/>
            <w:vAlign w:val="top"/>
          </w:tcPr>
          <w:p w:rsidR="00D819D4" w:rsidRPr="000C0461" w:rsidRDefault="00D819D4" w:rsidP="000C046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szCs w:val="16"/>
              </w:rPr>
            </w:pPr>
            <w:r w:rsidRPr="000C0461">
              <w:rPr>
                <w:i/>
                <w:sz w:val="16"/>
                <w:szCs w:val="16"/>
              </w:rPr>
              <w:t>Скорость движения двери</w:t>
            </w:r>
            <w:r w:rsidRPr="000C0461">
              <w:rPr>
                <w:i/>
                <w:sz w:val="16"/>
                <w:szCs w:val="16"/>
              </w:rPr>
              <w:br/>
              <w:t>относительно стенда (м/с)</w:t>
            </w:r>
          </w:p>
          <w:p w:rsidR="00D819D4" w:rsidRPr="000C0461" w:rsidRDefault="00D819D4" w:rsidP="000C046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szCs w:val="16"/>
              </w:rPr>
            </w:pPr>
            <w:r w:rsidRPr="000C0461">
              <w:rPr>
                <w:i/>
                <w:sz w:val="16"/>
                <w:szCs w:val="16"/>
              </w:rPr>
              <w:t>Верхний коридор</w:t>
            </w:r>
          </w:p>
        </w:tc>
      </w:tr>
      <w:tr w:rsidR="00D819D4" w:rsidRPr="00BC2753" w:rsidTr="003134B2">
        <w:tc>
          <w:tcPr>
            <w:cnfStyle w:val="001000000000" w:firstRow="0" w:lastRow="0" w:firstColumn="1" w:lastColumn="0" w:oddVBand="0" w:evenVBand="0" w:oddHBand="0" w:evenHBand="0" w:firstRowFirstColumn="0" w:firstRowLastColumn="0" w:lastRowFirstColumn="0" w:lastRowLastColumn="0"/>
            <w:tcW w:w="2027" w:type="dxa"/>
            <w:tcBorders>
              <w:top w:val="single" w:sz="12" w:space="0" w:color="auto"/>
              <w:left w:val="none" w:sz="0" w:space="0" w:color="auto"/>
              <w:bottom w:val="none" w:sz="0" w:space="0" w:color="auto"/>
              <w:right w:val="none" w:sz="0" w:space="0" w:color="auto"/>
              <w:tl2br w:val="none" w:sz="0" w:space="0" w:color="auto"/>
              <w:tr2bl w:val="none" w:sz="0" w:space="0" w:color="auto"/>
            </w:tcBorders>
            <w:vAlign w:val="top"/>
          </w:tcPr>
          <w:p w:rsidR="00D819D4" w:rsidRPr="00BC2753" w:rsidRDefault="00D819D4" w:rsidP="003134B2">
            <w:pPr>
              <w:jc w:val="center"/>
            </w:pPr>
            <w:r w:rsidRPr="00BC2753">
              <w:t>0</w:t>
            </w:r>
          </w:p>
        </w:tc>
        <w:tc>
          <w:tcPr>
            <w:tcW w:w="2623" w:type="dxa"/>
            <w:tcBorders>
              <w:top w:val="single" w:sz="12" w:space="0" w:color="auto"/>
            </w:tcBorders>
          </w:tcPr>
          <w:p w:rsidR="00D819D4" w:rsidRPr="00BC2753" w:rsidRDefault="00D819D4" w:rsidP="000C0461">
            <w:pPr>
              <w:jc w:val="center"/>
              <w:cnfStyle w:val="000000000000" w:firstRow="0" w:lastRow="0" w:firstColumn="0" w:lastColumn="0" w:oddVBand="0" w:evenVBand="0" w:oddHBand="0" w:evenHBand="0" w:firstRowFirstColumn="0" w:firstRowLastColumn="0" w:lastRowFirstColumn="0" w:lastRowLastColumn="0"/>
            </w:pPr>
            <w:r w:rsidRPr="00BC2753">
              <w:t>6,375</w:t>
            </w:r>
          </w:p>
        </w:tc>
        <w:tc>
          <w:tcPr>
            <w:tcW w:w="2720" w:type="dxa"/>
            <w:tcBorders>
              <w:top w:val="single" w:sz="12" w:space="0" w:color="auto"/>
            </w:tcBorders>
          </w:tcPr>
          <w:p w:rsidR="00D819D4" w:rsidRPr="00BC2753" w:rsidRDefault="00D819D4" w:rsidP="000C0461">
            <w:pPr>
              <w:jc w:val="center"/>
              <w:cnfStyle w:val="000000000000" w:firstRow="0" w:lastRow="0" w:firstColumn="0" w:lastColumn="0" w:oddVBand="0" w:evenVBand="0" w:oddHBand="0" w:evenHBand="0" w:firstRowFirstColumn="0" w:firstRowLastColumn="0" w:lastRowFirstColumn="0" w:lastRowLastColumn="0"/>
            </w:pPr>
            <w:r w:rsidRPr="00BC2753">
              <w:t>7,25</w:t>
            </w:r>
          </w:p>
        </w:tc>
      </w:tr>
      <w:tr w:rsidR="00D819D4" w:rsidRPr="00BC2753" w:rsidTr="003134B2">
        <w:tc>
          <w:tcPr>
            <w:cnfStyle w:val="001000000000" w:firstRow="0" w:lastRow="0" w:firstColumn="1" w:lastColumn="0" w:oddVBand="0" w:evenVBand="0" w:oddHBand="0" w:evenHBand="0" w:firstRowFirstColumn="0" w:firstRowLastColumn="0" w:lastRowFirstColumn="0" w:lastRowLastColumn="0"/>
            <w:tcW w:w="2027" w:type="dxa"/>
            <w:tcBorders>
              <w:left w:val="none" w:sz="0" w:space="0" w:color="auto"/>
              <w:bottom w:val="none" w:sz="0" w:space="0" w:color="auto"/>
              <w:right w:val="none" w:sz="0" w:space="0" w:color="auto"/>
              <w:tl2br w:val="none" w:sz="0" w:space="0" w:color="auto"/>
              <w:tr2bl w:val="none" w:sz="0" w:space="0" w:color="auto"/>
            </w:tcBorders>
            <w:vAlign w:val="top"/>
          </w:tcPr>
          <w:p w:rsidR="00D819D4" w:rsidRPr="00BC2753" w:rsidRDefault="00D819D4" w:rsidP="003134B2">
            <w:pPr>
              <w:jc w:val="center"/>
            </w:pPr>
            <w:r w:rsidRPr="00BC2753">
              <w:t>15</w:t>
            </w:r>
          </w:p>
        </w:tc>
        <w:tc>
          <w:tcPr>
            <w:tcW w:w="2623" w:type="dxa"/>
          </w:tcPr>
          <w:p w:rsidR="00D819D4" w:rsidRPr="00BC2753" w:rsidRDefault="00D819D4" w:rsidP="000C0461">
            <w:pPr>
              <w:jc w:val="center"/>
              <w:cnfStyle w:val="000000000000" w:firstRow="0" w:lastRow="0" w:firstColumn="0" w:lastColumn="0" w:oddVBand="0" w:evenVBand="0" w:oddHBand="0" w:evenHBand="0" w:firstRowFirstColumn="0" w:firstRowLastColumn="0" w:lastRowFirstColumn="0" w:lastRowLastColumn="0"/>
            </w:pPr>
            <w:r w:rsidRPr="00BC2753">
              <w:t>5,5</w:t>
            </w:r>
          </w:p>
        </w:tc>
        <w:tc>
          <w:tcPr>
            <w:tcW w:w="2720" w:type="dxa"/>
          </w:tcPr>
          <w:p w:rsidR="00D819D4" w:rsidRPr="00BC2753" w:rsidRDefault="00D819D4" w:rsidP="000C0461">
            <w:pPr>
              <w:jc w:val="center"/>
              <w:cnfStyle w:val="000000000000" w:firstRow="0" w:lastRow="0" w:firstColumn="0" w:lastColumn="0" w:oddVBand="0" w:evenVBand="0" w:oddHBand="0" w:evenHBand="0" w:firstRowFirstColumn="0" w:firstRowLastColumn="0" w:lastRowFirstColumn="0" w:lastRowLastColumn="0"/>
            </w:pPr>
            <w:r w:rsidRPr="00BC2753">
              <w:t>−</w:t>
            </w:r>
          </w:p>
        </w:tc>
      </w:tr>
      <w:tr w:rsidR="00D819D4" w:rsidRPr="00BC2753" w:rsidTr="003134B2">
        <w:tc>
          <w:tcPr>
            <w:cnfStyle w:val="001000000000" w:firstRow="0" w:lastRow="0" w:firstColumn="1" w:lastColumn="0" w:oddVBand="0" w:evenVBand="0" w:oddHBand="0" w:evenHBand="0" w:firstRowFirstColumn="0" w:firstRowLastColumn="0" w:lastRowFirstColumn="0" w:lastRowLastColumn="0"/>
            <w:tcW w:w="2027" w:type="dxa"/>
            <w:tcBorders>
              <w:left w:val="none" w:sz="0" w:space="0" w:color="auto"/>
              <w:bottom w:val="none" w:sz="0" w:space="0" w:color="auto"/>
              <w:right w:val="none" w:sz="0" w:space="0" w:color="auto"/>
              <w:tl2br w:val="none" w:sz="0" w:space="0" w:color="auto"/>
              <w:tr2bl w:val="none" w:sz="0" w:space="0" w:color="auto"/>
            </w:tcBorders>
            <w:vAlign w:val="top"/>
          </w:tcPr>
          <w:p w:rsidR="00D819D4" w:rsidRPr="00BC2753" w:rsidRDefault="00D819D4" w:rsidP="003134B2">
            <w:pPr>
              <w:jc w:val="center"/>
            </w:pPr>
            <w:r w:rsidRPr="00BC2753">
              <w:t>18</w:t>
            </w:r>
          </w:p>
        </w:tc>
        <w:tc>
          <w:tcPr>
            <w:tcW w:w="2623" w:type="dxa"/>
          </w:tcPr>
          <w:p w:rsidR="00D819D4" w:rsidRPr="00BC2753" w:rsidRDefault="00D819D4" w:rsidP="000C0461">
            <w:pPr>
              <w:jc w:val="center"/>
              <w:cnfStyle w:val="000000000000" w:firstRow="0" w:lastRow="0" w:firstColumn="0" w:lastColumn="0" w:oddVBand="0" w:evenVBand="0" w:oddHBand="0" w:evenHBand="0" w:firstRowFirstColumn="0" w:firstRowLastColumn="0" w:lastRowFirstColumn="0" w:lastRowLastColumn="0"/>
            </w:pPr>
            <w:r w:rsidRPr="00BC2753">
              <w:t>−</w:t>
            </w:r>
          </w:p>
        </w:tc>
        <w:tc>
          <w:tcPr>
            <w:tcW w:w="2720" w:type="dxa"/>
          </w:tcPr>
          <w:p w:rsidR="00D819D4" w:rsidRPr="00BC2753" w:rsidRDefault="00D819D4" w:rsidP="000C0461">
            <w:pPr>
              <w:jc w:val="center"/>
              <w:cnfStyle w:val="000000000000" w:firstRow="0" w:lastRow="0" w:firstColumn="0" w:lastColumn="0" w:oddVBand="0" w:evenVBand="0" w:oddHBand="0" w:evenHBand="0" w:firstRowFirstColumn="0" w:firstRowLastColumn="0" w:lastRowFirstColumn="0" w:lastRowLastColumn="0"/>
            </w:pPr>
            <w:r w:rsidRPr="00BC2753">
              <w:t>6,2</w:t>
            </w:r>
          </w:p>
        </w:tc>
      </w:tr>
      <w:tr w:rsidR="00D819D4" w:rsidRPr="00BC2753" w:rsidTr="003134B2">
        <w:tc>
          <w:tcPr>
            <w:cnfStyle w:val="001000000000" w:firstRow="0" w:lastRow="0" w:firstColumn="1" w:lastColumn="0" w:oddVBand="0" w:evenVBand="0" w:oddHBand="0" w:evenHBand="0" w:firstRowFirstColumn="0" w:firstRowLastColumn="0" w:lastRowFirstColumn="0" w:lastRowLastColumn="0"/>
            <w:tcW w:w="2027" w:type="dxa"/>
            <w:tcBorders>
              <w:left w:val="none" w:sz="0" w:space="0" w:color="auto"/>
              <w:bottom w:val="single" w:sz="4" w:space="0" w:color="auto"/>
              <w:right w:val="none" w:sz="0" w:space="0" w:color="auto"/>
              <w:tl2br w:val="none" w:sz="0" w:space="0" w:color="auto"/>
              <w:tr2bl w:val="none" w:sz="0" w:space="0" w:color="auto"/>
            </w:tcBorders>
            <w:vAlign w:val="top"/>
          </w:tcPr>
          <w:p w:rsidR="00D819D4" w:rsidRPr="00BC2753" w:rsidRDefault="00D819D4" w:rsidP="003134B2">
            <w:pPr>
              <w:jc w:val="center"/>
            </w:pPr>
            <w:r w:rsidRPr="00BC2753">
              <w:t>60</w:t>
            </w:r>
          </w:p>
        </w:tc>
        <w:tc>
          <w:tcPr>
            <w:tcW w:w="2623" w:type="dxa"/>
            <w:tcBorders>
              <w:bottom w:val="single" w:sz="4" w:space="0" w:color="auto"/>
            </w:tcBorders>
          </w:tcPr>
          <w:p w:rsidR="00D819D4" w:rsidRPr="00BC2753" w:rsidRDefault="00D819D4" w:rsidP="000C0461">
            <w:pPr>
              <w:jc w:val="center"/>
              <w:cnfStyle w:val="000000000000" w:firstRow="0" w:lastRow="0" w:firstColumn="0" w:lastColumn="0" w:oddVBand="0" w:evenVBand="0" w:oddHBand="0" w:evenHBand="0" w:firstRowFirstColumn="0" w:firstRowLastColumn="0" w:lastRowFirstColumn="0" w:lastRowLastColumn="0"/>
            </w:pPr>
            <w:r w:rsidRPr="00BC2753">
              <w:t>0</w:t>
            </w:r>
          </w:p>
        </w:tc>
        <w:tc>
          <w:tcPr>
            <w:tcW w:w="2720" w:type="dxa"/>
            <w:tcBorders>
              <w:bottom w:val="single" w:sz="4" w:space="0" w:color="auto"/>
            </w:tcBorders>
          </w:tcPr>
          <w:p w:rsidR="00D819D4" w:rsidRPr="00BC2753" w:rsidRDefault="00D819D4" w:rsidP="000C0461">
            <w:pPr>
              <w:jc w:val="center"/>
              <w:cnfStyle w:val="000000000000" w:firstRow="0" w:lastRow="0" w:firstColumn="0" w:lastColumn="0" w:oddVBand="0" w:evenVBand="0" w:oddHBand="0" w:evenHBand="0" w:firstRowFirstColumn="0" w:firstRowLastColumn="0" w:lastRowFirstColumn="0" w:lastRowLastColumn="0"/>
            </w:pPr>
            <w:r w:rsidRPr="00BC2753">
              <w:t>−</w:t>
            </w:r>
          </w:p>
        </w:tc>
      </w:tr>
      <w:tr w:rsidR="00D819D4" w:rsidRPr="00BC2753" w:rsidTr="003134B2">
        <w:tc>
          <w:tcPr>
            <w:cnfStyle w:val="001000000000" w:firstRow="0" w:lastRow="0" w:firstColumn="1" w:lastColumn="0" w:oddVBand="0" w:evenVBand="0" w:oddHBand="0" w:evenHBand="0" w:firstRowFirstColumn="0" w:firstRowLastColumn="0" w:lastRowFirstColumn="0" w:lastRowLastColumn="0"/>
            <w:tcW w:w="2027" w:type="dxa"/>
            <w:tcBorders>
              <w:top w:val="single" w:sz="4" w:space="0" w:color="auto"/>
              <w:left w:val="none" w:sz="0" w:space="0" w:color="auto"/>
              <w:right w:val="none" w:sz="0" w:space="0" w:color="auto"/>
              <w:tl2br w:val="none" w:sz="0" w:space="0" w:color="auto"/>
              <w:tr2bl w:val="none" w:sz="0" w:space="0" w:color="auto"/>
            </w:tcBorders>
            <w:vAlign w:val="top"/>
          </w:tcPr>
          <w:p w:rsidR="00D819D4" w:rsidRPr="00BC2753" w:rsidRDefault="00D819D4" w:rsidP="003134B2">
            <w:pPr>
              <w:jc w:val="center"/>
            </w:pPr>
            <w:r w:rsidRPr="00BC2753">
              <w:t>70</w:t>
            </w:r>
          </w:p>
        </w:tc>
        <w:tc>
          <w:tcPr>
            <w:tcW w:w="2623" w:type="dxa"/>
            <w:tcBorders>
              <w:top w:val="single" w:sz="4" w:space="0" w:color="auto"/>
              <w:bottom w:val="single" w:sz="12" w:space="0" w:color="auto"/>
            </w:tcBorders>
          </w:tcPr>
          <w:p w:rsidR="00D819D4" w:rsidRPr="00BC2753" w:rsidRDefault="00D819D4" w:rsidP="000C0461">
            <w:pPr>
              <w:jc w:val="center"/>
              <w:cnfStyle w:val="000000000000" w:firstRow="0" w:lastRow="0" w:firstColumn="0" w:lastColumn="0" w:oddVBand="0" w:evenVBand="0" w:oddHBand="0" w:evenHBand="0" w:firstRowFirstColumn="0" w:firstRowLastColumn="0" w:lastRowFirstColumn="0" w:lastRowLastColumn="0"/>
            </w:pPr>
            <w:r>
              <w:t>−</w:t>
            </w:r>
          </w:p>
        </w:tc>
        <w:tc>
          <w:tcPr>
            <w:tcW w:w="2720" w:type="dxa"/>
            <w:tcBorders>
              <w:top w:val="single" w:sz="4" w:space="0" w:color="auto"/>
              <w:bottom w:val="single" w:sz="12" w:space="0" w:color="auto"/>
            </w:tcBorders>
          </w:tcPr>
          <w:p w:rsidR="00D819D4" w:rsidRPr="00BC2753" w:rsidRDefault="00D819D4" w:rsidP="000C0461">
            <w:pPr>
              <w:jc w:val="center"/>
              <w:cnfStyle w:val="000000000000" w:firstRow="0" w:lastRow="0" w:firstColumn="0" w:lastColumn="0" w:oddVBand="0" w:evenVBand="0" w:oddHBand="0" w:evenHBand="0" w:firstRowFirstColumn="0" w:firstRowLastColumn="0" w:lastRowFirstColumn="0" w:lastRowLastColumn="0"/>
            </w:pPr>
            <w:r w:rsidRPr="00BC2753">
              <w:t>0</w:t>
            </w:r>
          </w:p>
        </w:tc>
      </w:tr>
    </w:tbl>
    <w:p w:rsidR="00D819D4" w:rsidRDefault="00D819D4" w:rsidP="000C0461">
      <w:pPr>
        <w:pStyle w:val="SingleTxtGR"/>
        <w:tabs>
          <w:tab w:val="clear" w:pos="1701"/>
        </w:tabs>
        <w:spacing w:before="120" w:after="0" w:line="240" w:lineRule="exact"/>
        <w:ind w:firstLine="170"/>
        <w:jc w:val="left"/>
        <w:rPr>
          <w:sz w:val="18"/>
          <w:szCs w:val="18"/>
        </w:rPr>
      </w:pPr>
      <w:proofErr w:type="gramStart"/>
      <w:r w:rsidRPr="000C0461">
        <w:rPr>
          <w:i/>
          <w:sz w:val="18"/>
          <w:szCs w:val="18"/>
        </w:rPr>
        <w:t>Примечание</w:t>
      </w:r>
      <w:r w:rsidRPr="000C0461">
        <w:rPr>
          <w:sz w:val="18"/>
          <w:szCs w:val="18"/>
        </w:rPr>
        <w:t xml:space="preserve">: </w:t>
      </w:r>
      <w:r w:rsidR="000C0461">
        <w:rPr>
          <w:sz w:val="18"/>
          <w:szCs w:val="18"/>
        </w:rPr>
        <w:t xml:space="preserve"> </w:t>
      </w:r>
      <w:r w:rsidRPr="000C0461">
        <w:rPr>
          <w:sz w:val="18"/>
          <w:szCs w:val="18"/>
        </w:rPr>
        <w:t>Коридор</w:t>
      </w:r>
      <w:proofErr w:type="gramEnd"/>
      <w:r w:rsidRPr="000C0461">
        <w:rPr>
          <w:sz w:val="18"/>
          <w:szCs w:val="18"/>
        </w:rPr>
        <w:t xml:space="preserve"> определяют опытным путем в соответствующих испытательных лабораториях.</w:t>
      </w:r>
    </w:p>
    <w:p w:rsidR="000C0461" w:rsidRDefault="000C0461" w:rsidP="000C0461">
      <w:pPr>
        <w:pStyle w:val="SingleTxtGR"/>
        <w:tabs>
          <w:tab w:val="clear" w:pos="1701"/>
        </w:tabs>
        <w:spacing w:line="240" w:lineRule="exact"/>
        <w:ind w:firstLine="170"/>
        <w:jc w:val="left"/>
        <w:rPr>
          <w:sz w:val="18"/>
          <w:szCs w:val="18"/>
        </w:rPr>
        <w:sectPr w:rsidR="000C0461" w:rsidSect="007F1856">
          <w:headerReference w:type="first" r:id="rId147"/>
          <w:footerReference w:type="first" r:id="rId148"/>
          <w:endnotePr>
            <w:numFmt w:val="decimal"/>
          </w:endnotePr>
          <w:pgSz w:w="11906" w:h="16838" w:code="9"/>
          <w:pgMar w:top="1418" w:right="1134" w:bottom="1134" w:left="1134" w:header="680" w:footer="567" w:gutter="0"/>
          <w:cols w:space="708"/>
          <w:titlePg/>
          <w:docGrid w:linePitch="360"/>
        </w:sectPr>
      </w:pPr>
    </w:p>
    <w:p w:rsidR="000C0461" w:rsidRPr="00BC2753" w:rsidRDefault="000C0461" w:rsidP="000C0461">
      <w:pPr>
        <w:pStyle w:val="HChGR"/>
      </w:pPr>
      <w:r w:rsidRPr="00BC2753">
        <w:t>Приложение 8</w:t>
      </w:r>
    </w:p>
    <w:p w:rsidR="000C0461" w:rsidRPr="00BC2753" w:rsidRDefault="000C0461" w:rsidP="000C0461">
      <w:pPr>
        <w:pStyle w:val="HChGR"/>
      </w:pPr>
      <w:r w:rsidRPr="00BC2753">
        <w:tab/>
      </w:r>
      <w:r w:rsidRPr="00BC2753">
        <w:tab/>
        <w:t>Описание манекенов</w:t>
      </w:r>
    </w:p>
    <w:p w:rsidR="000C0461" w:rsidRPr="00CF55AA" w:rsidRDefault="000C0461" w:rsidP="000C0461">
      <w:pPr>
        <w:pStyle w:val="SingleTxtGR"/>
      </w:pPr>
      <w:r w:rsidRPr="00CF55AA">
        <w:t>1.</w:t>
      </w:r>
      <w:r w:rsidRPr="00CF55AA">
        <w:tab/>
      </w:r>
      <w:r>
        <w:tab/>
      </w:r>
      <w:r w:rsidRPr="00CF55AA">
        <w:t>Общие положения</w:t>
      </w:r>
    </w:p>
    <w:p w:rsidR="000C0461" w:rsidRPr="000B1533" w:rsidRDefault="000C0461" w:rsidP="000C0461">
      <w:pPr>
        <w:pStyle w:val="SingleTxtGR"/>
        <w:ind w:left="2268" w:hanging="1134"/>
      </w:pPr>
      <w:r w:rsidRPr="00CF55AA">
        <w:t>1.1</w:t>
      </w:r>
      <w:r w:rsidRPr="00CF55AA">
        <w:tab/>
      </w:r>
      <w:r>
        <w:tab/>
      </w:r>
      <w:r w:rsidRPr="00CF55AA">
        <w:t>Манекены, предписываемые в настоящих Правилах, описаны в настоящем приложении, на технических чертежах компании «</w:t>
      </w:r>
      <w:proofErr w:type="spellStart"/>
      <w:r w:rsidRPr="00CF55AA">
        <w:t>Хьюманетикс</w:t>
      </w:r>
      <w:proofErr w:type="spellEnd"/>
      <w:r w:rsidRPr="00CF55AA">
        <w:t xml:space="preserve"> </w:t>
      </w:r>
      <w:proofErr w:type="spellStart"/>
      <w:r w:rsidRPr="00CF55AA">
        <w:t>инновейтив</w:t>
      </w:r>
      <w:proofErr w:type="spellEnd"/>
      <w:r w:rsidRPr="00CF55AA">
        <w:t xml:space="preserve"> </w:t>
      </w:r>
      <w:proofErr w:type="spellStart"/>
      <w:r w:rsidRPr="00CF55AA">
        <w:t>солюшнз</w:t>
      </w:r>
      <w:proofErr w:type="spellEnd"/>
      <w:r w:rsidRPr="00CF55AA">
        <w:t>» (</w:t>
      </w:r>
      <w:proofErr w:type="spellStart"/>
      <w:r w:rsidRPr="00CF55AA">
        <w:t>Humanetics</w:t>
      </w:r>
      <w:proofErr w:type="spellEnd"/>
      <w:r w:rsidRPr="00CF55AA">
        <w:t xml:space="preserve"> </w:t>
      </w:r>
      <w:proofErr w:type="spellStart"/>
      <w:r w:rsidRPr="00CF55AA">
        <w:t>Innovative</w:t>
      </w:r>
      <w:proofErr w:type="spellEnd"/>
      <w:r w:rsidRPr="00CF55AA">
        <w:t xml:space="preserve"> </w:t>
      </w:r>
      <w:proofErr w:type="spellStart"/>
      <w:r w:rsidRPr="00CF55AA">
        <w:t>Solutions</w:t>
      </w:r>
      <w:proofErr w:type="spellEnd"/>
      <w:r w:rsidRPr="00CF55AA">
        <w:t xml:space="preserve"> </w:t>
      </w:r>
      <w:proofErr w:type="spellStart"/>
      <w:r w:rsidRPr="00CF55AA">
        <w:t>Inc</w:t>
      </w:r>
      <w:proofErr w:type="spellEnd"/>
      <w:r w:rsidRPr="00CF55AA">
        <w:t>.) и в руководствах пользова</w:t>
      </w:r>
      <w:r>
        <w:t>теля</w:t>
      </w:r>
      <w:r w:rsidRPr="00CF55AA">
        <w:t>, прилагаемых к манекенам. Датчики давления в районе брюшной полости, предписанные в настоящих Правилах, описаны в данном приложении, в технических чертежах Французского научно-технического института транспорта, территориального планирования, развития и сетей (ИФСТТАР) и в руководствах по пользованию, прилагаемых к приборам</w:t>
      </w:r>
      <w:r w:rsidRPr="000B1533">
        <w:t>.</w:t>
      </w:r>
    </w:p>
    <w:p w:rsidR="000C0461" w:rsidRPr="00CF55AA" w:rsidRDefault="000C0461" w:rsidP="000C0461">
      <w:pPr>
        <w:pStyle w:val="SingleTxtGR"/>
        <w:ind w:left="2268" w:hanging="1134"/>
      </w:pPr>
      <w:r w:rsidRPr="00CF55AA">
        <w:t>1.2</w:t>
      </w:r>
      <w:r w:rsidRPr="00CF55AA">
        <w:tab/>
      </w:r>
      <w:r>
        <w:tab/>
      </w:r>
      <w:r w:rsidRPr="00CF55AA">
        <w:t xml:space="preserve">Альтернативные манекены </w:t>
      </w:r>
      <w:r w:rsidRPr="00CF55AA">
        <w:rPr>
          <w:bCs/>
        </w:rPr>
        <w:t>и контрольно-измерительные приборы для снятия показаний в районе брюшной полости</w:t>
      </w:r>
      <w:r w:rsidRPr="00CF55AA">
        <w:rPr>
          <w:b/>
        </w:rPr>
        <w:t xml:space="preserve"> </w:t>
      </w:r>
      <w:r w:rsidRPr="00CF55AA">
        <w:t>могут использоваться при условии, что:</w:t>
      </w:r>
    </w:p>
    <w:p w:rsidR="000C0461" w:rsidRPr="00CF55AA" w:rsidRDefault="000C0461" w:rsidP="000C0461">
      <w:pPr>
        <w:pStyle w:val="SingleTxtGR"/>
        <w:ind w:left="2268" w:hanging="1134"/>
      </w:pPr>
      <w:r w:rsidRPr="00CF55AA">
        <w:t>1.2.1</w:t>
      </w:r>
      <w:r w:rsidRPr="00CF55AA">
        <w:tab/>
      </w:r>
      <w:r>
        <w:tab/>
      </w:r>
      <w:r w:rsidRPr="00CF55AA">
        <w:t xml:space="preserve">их эквивалентность может быть доказана к удовлетворению органа по официальному утверждению типа и </w:t>
      </w:r>
    </w:p>
    <w:p w:rsidR="000C0461" w:rsidRPr="00BC2753" w:rsidRDefault="000C0461" w:rsidP="000C0461">
      <w:pPr>
        <w:pStyle w:val="SingleTxtGR"/>
        <w:ind w:left="2268" w:hanging="1134"/>
      </w:pPr>
      <w:r w:rsidRPr="00CF55AA">
        <w:t>1.2.2</w:t>
      </w:r>
      <w:r w:rsidRPr="00CF55AA">
        <w:tab/>
      </w:r>
      <w:r>
        <w:tab/>
      </w:r>
      <w:r w:rsidRPr="00CF55AA">
        <w:t>факт их использования регистрируется в протоколе испытания и в бланке сообщения, содержащемся в приложении 1 к настоящим Правилам</w:t>
      </w:r>
      <w:r w:rsidRPr="00BC2753">
        <w:t>.</w:t>
      </w:r>
    </w:p>
    <w:p w:rsidR="000C0461" w:rsidRPr="00BC2753" w:rsidRDefault="000C0461" w:rsidP="000C0461">
      <w:pPr>
        <w:pStyle w:val="SingleTxtGR"/>
      </w:pPr>
      <w:bookmarkStart w:id="212" w:name="_Toc247876795"/>
      <w:bookmarkStart w:id="213" w:name="_Toc247880282"/>
      <w:bookmarkStart w:id="214" w:name="_Toc247880927"/>
      <w:r w:rsidRPr="00BC2753">
        <w:t>2.</w:t>
      </w:r>
      <w:r w:rsidRPr="00BC2753">
        <w:tab/>
      </w:r>
      <w:r w:rsidRPr="00BC2753">
        <w:tab/>
      </w:r>
      <w:bookmarkEnd w:id="212"/>
      <w:bookmarkEnd w:id="213"/>
      <w:bookmarkEnd w:id="214"/>
      <w:r w:rsidRPr="00BC2753">
        <w:t>Описание манекенов</w:t>
      </w:r>
    </w:p>
    <w:p w:rsidR="000C0461" w:rsidRPr="00BC2753" w:rsidRDefault="000C0461" w:rsidP="000C0461">
      <w:pPr>
        <w:pStyle w:val="SingleTxtGR"/>
        <w:ind w:left="2268" w:hanging="1134"/>
      </w:pPr>
      <w:r w:rsidRPr="00BC2753">
        <w:t>2.1</w:t>
      </w:r>
      <w:r w:rsidRPr="00BC2753">
        <w:tab/>
      </w:r>
      <w:r w:rsidRPr="00BC2753">
        <w:tab/>
        <w:t xml:space="preserve">Размеры и вес манекенов Q0, Q1, Q1,5, Q3, Q6 и Q10, описанных ниже, соответствуют антропометрическим характеристикам 50-го </w:t>
      </w:r>
      <w:proofErr w:type="spellStart"/>
      <w:r w:rsidRPr="00BC2753">
        <w:t>процентиля</w:t>
      </w:r>
      <w:proofErr w:type="spellEnd"/>
      <w:r w:rsidRPr="00BC2753">
        <w:t xml:space="preserve"> репрезентативности детей в возрасте 0, 1, </w:t>
      </w:r>
      <w:r w:rsidR="0069704F">
        <w:t>1,5, 3, 6 и 10,5 лет</w:t>
      </w:r>
      <w:r w:rsidRPr="00BC2753">
        <w:t xml:space="preserve"> соответственно. </w:t>
      </w:r>
    </w:p>
    <w:p w:rsidR="000C0461" w:rsidRPr="00BC2753" w:rsidRDefault="000C0461" w:rsidP="000C0461">
      <w:pPr>
        <w:pStyle w:val="SingleTxtGR"/>
        <w:ind w:left="2268" w:hanging="1134"/>
      </w:pPr>
      <w:r w:rsidRPr="00BC2753">
        <w:t>2.2</w:t>
      </w:r>
      <w:r w:rsidRPr="00BC2753">
        <w:tab/>
      </w:r>
      <w:r w:rsidRPr="00BC2753">
        <w:tab/>
        <w:t xml:space="preserve">Манекены состоят из скелета, изготовленного из металла и пластмассы и покрытого оболочкой из </w:t>
      </w:r>
      <w:proofErr w:type="spellStart"/>
      <w:r w:rsidRPr="00BC2753">
        <w:t>пенополиуретана</w:t>
      </w:r>
      <w:proofErr w:type="spellEnd"/>
      <w:r w:rsidRPr="00BC2753">
        <w:t>, имитирующей кожу, к которому крепятся различные компоненты туловища.</w:t>
      </w:r>
    </w:p>
    <w:p w:rsidR="000C0461" w:rsidRPr="00BC2753" w:rsidRDefault="000C0461" w:rsidP="000C0461">
      <w:pPr>
        <w:pStyle w:val="SingleTxtGR"/>
      </w:pPr>
      <w:r w:rsidRPr="00BC2753">
        <w:t>3.</w:t>
      </w:r>
      <w:r w:rsidRPr="00BC2753">
        <w:tab/>
      </w:r>
      <w:r w:rsidRPr="00BC2753">
        <w:tab/>
        <w:t>Конструкция</w:t>
      </w:r>
    </w:p>
    <w:p w:rsidR="000C0461" w:rsidRPr="00BC2753" w:rsidRDefault="000C0461" w:rsidP="000C0461">
      <w:pPr>
        <w:pStyle w:val="SingleTxtGR"/>
      </w:pPr>
      <w:r w:rsidRPr="00BC2753">
        <w:t>3.1</w:t>
      </w:r>
      <w:r w:rsidRPr="00BC2753">
        <w:tab/>
      </w:r>
      <w:r w:rsidRPr="00BC2753">
        <w:tab/>
        <w:t>Голова</w:t>
      </w:r>
    </w:p>
    <w:p w:rsidR="000C0461" w:rsidRPr="00BC2753" w:rsidRDefault="000C0461" w:rsidP="000C0461">
      <w:pPr>
        <w:pStyle w:val="SingleTxtGR"/>
        <w:ind w:left="2268" w:hanging="1134"/>
      </w:pPr>
      <w:r w:rsidRPr="00BC2753">
        <w:tab/>
      </w:r>
      <w:r w:rsidRPr="00BC2753">
        <w:tab/>
        <w:t>Голова изготовлена в основном из синтетических материалов. Полость модели головы является достаточно большой и допускает размещение в ней нескольких контрольно-измерительных приборов, включая линейные акселерометры и датчики угловой скорости.</w:t>
      </w:r>
    </w:p>
    <w:p w:rsidR="000C0461" w:rsidRPr="00BC2753" w:rsidRDefault="000C0461" w:rsidP="000C0461">
      <w:pPr>
        <w:pStyle w:val="SingleTxtGR"/>
      </w:pPr>
      <w:r w:rsidRPr="00BC2753">
        <w:t>3.2</w:t>
      </w:r>
      <w:r w:rsidRPr="00BC2753">
        <w:tab/>
      </w:r>
      <w:r w:rsidRPr="00BC2753">
        <w:tab/>
        <w:t>Шея</w:t>
      </w:r>
    </w:p>
    <w:p w:rsidR="000C0461" w:rsidRPr="00BC2753" w:rsidRDefault="000C0461" w:rsidP="000C0461">
      <w:pPr>
        <w:pStyle w:val="SingleTxtGR"/>
        <w:ind w:left="2268" w:hanging="1134"/>
      </w:pPr>
      <w:r w:rsidRPr="00BC2753">
        <w:tab/>
      </w:r>
      <w:r w:rsidRPr="00BC2753">
        <w:tab/>
        <w:t xml:space="preserve">Шея является гибкой и </w:t>
      </w:r>
      <w:proofErr w:type="gramStart"/>
      <w:r w:rsidRPr="00BC2753">
        <w:t>может смещаться</w:t>
      </w:r>
      <w:proofErr w:type="gramEnd"/>
      <w:r w:rsidRPr="00BC2753">
        <w:t xml:space="preserve"> и изгибаться во всех направлениях. Сегментная конструкция обеспечивает возможность правдоподобного воспроизведения вращательной функции. Шея оснащена </w:t>
      </w:r>
      <w:proofErr w:type="spellStart"/>
      <w:r w:rsidRPr="00BC2753">
        <w:t>низкоэластичным</w:t>
      </w:r>
      <w:proofErr w:type="spellEnd"/>
      <w:r w:rsidRPr="00BC2753">
        <w:t xml:space="preserve"> натяжным тросом во избежание ее чрезмерного вытягивания. Натяжной трос также призван служить предохранительной стропой на случа</w:t>
      </w:r>
      <w:r w:rsidR="00ED2596">
        <w:t>й разрыва каучуковой оплетки. В </w:t>
      </w:r>
      <w:r w:rsidRPr="00BC2753">
        <w:t>точках сочленения шея-голова и шея-туловище может устанавливаться шестиканальный датчик нагрузки. Манекены Q0, Q1 и Q1,5 не допускают возможности размещения в зоне между шеей и туловищем датчика нагрузки.</w:t>
      </w:r>
    </w:p>
    <w:p w:rsidR="000C0461" w:rsidRPr="00BC2753" w:rsidRDefault="000C0461" w:rsidP="00ED2596">
      <w:pPr>
        <w:pStyle w:val="SingleTxtGR"/>
        <w:keepNext/>
        <w:pageBreakBefore/>
      </w:pPr>
      <w:r w:rsidRPr="00BC2753">
        <w:t>3.3</w:t>
      </w:r>
      <w:r w:rsidRPr="00BC2753">
        <w:tab/>
      </w:r>
      <w:r w:rsidRPr="00BC2753">
        <w:tab/>
        <w:t>Грудная клетка</w:t>
      </w:r>
    </w:p>
    <w:p w:rsidR="000C0461" w:rsidRPr="00BC2753" w:rsidRDefault="000C0461" w:rsidP="000C0461">
      <w:pPr>
        <w:pStyle w:val="SingleTxtGR"/>
        <w:keepNext/>
        <w:ind w:left="2268" w:hanging="1134"/>
      </w:pPr>
      <w:r w:rsidRPr="00BC2753">
        <w:tab/>
      </w:r>
      <w:r w:rsidRPr="00BC2753">
        <w:tab/>
        <w:t>Грудная клетка ребенка представ</w:t>
      </w:r>
      <w:r w:rsidR="00ED2596">
        <w:t>ляет собой реберный модуль. Для </w:t>
      </w:r>
      <w:r w:rsidRPr="00BC2753">
        <w:t xml:space="preserve">измерения деформации могут использоваться </w:t>
      </w:r>
      <w:proofErr w:type="spellStart"/>
      <w:r w:rsidRPr="00BC2753">
        <w:t>стринговый</w:t>
      </w:r>
      <w:proofErr w:type="spellEnd"/>
      <w:r w:rsidRPr="00BC2753">
        <w:t xml:space="preserve"> потенциометр − в случае манекенов Q1 и Q1,5, и инфракрасные </w:t>
      </w:r>
      <w:r w:rsidRPr="00ED2596">
        <w:rPr>
          <w:spacing w:val="-4"/>
        </w:rPr>
        <w:t xml:space="preserve">телескопические датчики для оценки сжатия грудной клетки (IR-TRACC) − </w:t>
      </w:r>
      <w:r w:rsidRPr="00BC2753">
        <w:t>в случае манекенов Q3, Q6 и Q10. Плечи прикреплены к грудной клетке при помощи гибкого соединения, допускающего возможность деформации с прогибом вперед.</w:t>
      </w:r>
    </w:p>
    <w:p w:rsidR="000C0461" w:rsidRPr="00BC2753" w:rsidRDefault="000C0461" w:rsidP="000C0461">
      <w:pPr>
        <w:pStyle w:val="SingleTxtGR"/>
        <w:ind w:left="2268" w:hanging="1134"/>
      </w:pPr>
      <w:r w:rsidRPr="00BC2753">
        <w:t>3.4</w:t>
      </w:r>
      <w:r w:rsidRPr="00BC2753">
        <w:tab/>
      </w:r>
      <w:r w:rsidRPr="00BC2753">
        <w:tab/>
        <w:t xml:space="preserve">Акселерометры для измерения линейного ускорения могут устанавливаться на грудном отделе позвоночника. Грудная клетка манекена Q0 имеет упрощенную компоновку и образует часть сплошного каркаса (туловища) из </w:t>
      </w:r>
      <w:proofErr w:type="spellStart"/>
      <w:r w:rsidRPr="00BC2753">
        <w:t>пенополиуретана</w:t>
      </w:r>
      <w:proofErr w:type="spellEnd"/>
      <w:r w:rsidRPr="00BC2753">
        <w:t>.</w:t>
      </w:r>
    </w:p>
    <w:p w:rsidR="000C0461" w:rsidRPr="00CF55AA" w:rsidRDefault="000C0461" w:rsidP="000C0461">
      <w:pPr>
        <w:pStyle w:val="SingleTxtGR"/>
        <w:rPr>
          <w:lang w:bidi="ru-RU"/>
        </w:rPr>
      </w:pPr>
      <w:r w:rsidRPr="00CF55AA">
        <w:rPr>
          <w:lang w:bidi="ru-RU"/>
        </w:rPr>
        <w:t xml:space="preserve">3.5 </w:t>
      </w:r>
      <w:r w:rsidRPr="00CF55AA">
        <w:rPr>
          <w:lang w:bidi="ru-RU"/>
        </w:rPr>
        <w:tab/>
      </w:r>
      <w:r>
        <w:rPr>
          <w:lang w:bidi="ru-RU"/>
        </w:rPr>
        <w:tab/>
      </w:r>
      <w:r w:rsidRPr="00CF55AA">
        <w:rPr>
          <w:lang w:bidi="ru-RU"/>
        </w:rPr>
        <w:t>Брюшная секция</w:t>
      </w:r>
    </w:p>
    <w:p w:rsidR="000C0461" w:rsidRPr="00BC2753" w:rsidRDefault="000C0461" w:rsidP="000C0461">
      <w:pPr>
        <w:pStyle w:val="SingleTxtGR"/>
        <w:ind w:left="2268" w:hanging="1134"/>
      </w:pPr>
      <w:r w:rsidRPr="00CF55AA">
        <w:rPr>
          <w:lang w:bidi="ru-RU"/>
        </w:rPr>
        <w:tab/>
      </w:r>
      <w:r>
        <w:rPr>
          <w:lang w:bidi="ru-RU"/>
        </w:rPr>
        <w:tab/>
      </w:r>
      <w:r w:rsidRPr="00CF55AA">
        <w:rPr>
          <w:lang w:bidi="ru-RU"/>
        </w:rPr>
        <w:t xml:space="preserve">Брюшная секция изготовлена из </w:t>
      </w:r>
      <w:proofErr w:type="spellStart"/>
      <w:r w:rsidRPr="00CF55AA">
        <w:rPr>
          <w:lang w:bidi="ru-RU"/>
        </w:rPr>
        <w:t>пенополиуретана</w:t>
      </w:r>
      <w:proofErr w:type="spellEnd"/>
      <w:r w:rsidRPr="00CF55AA">
        <w:rPr>
          <w:lang w:bidi="ru-RU"/>
        </w:rPr>
        <w:t xml:space="preserve"> и покрыта оболочкой, имитирующей кожу.</w:t>
      </w:r>
      <w:r w:rsidRPr="00CF55AA">
        <w:t xml:space="preserve"> </w:t>
      </w:r>
      <w:r w:rsidRPr="00CF55AA">
        <w:rPr>
          <w:lang w:bidi="ru-RU"/>
        </w:rPr>
        <w:t>Требуемую жесткость определяют исходя из биомеханических данных ребенка.</w:t>
      </w:r>
      <w:r w:rsidRPr="00CF55AA">
        <w:t xml:space="preserve"> </w:t>
      </w:r>
      <w:r w:rsidRPr="00CF55AA">
        <w:rPr>
          <w:lang w:bidi="ru-RU"/>
        </w:rPr>
        <w:t xml:space="preserve">Брюшная секция манекена Q0 имеет упрощенную компоновку и образует часть сплошного туловища из </w:t>
      </w:r>
      <w:proofErr w:type="spellStart"/>
      <w:r w:rsidRPr="00CF55AA">
        <w:rPr>
          <w:lang w:bidi="ru-RU"/>
        </w:rPr>
        <w:t>пенополиуретана</w:t>
      </w:r>
      <w:proofErr w:type="spellEnd"/>
      <w:r w:rsidRPr="00CF55AA">
        <w:rPr>
          <w:lang w:bidi="ru-RU"/>
        </w:rPr>
        <w:t xml:space="preserve">. </w:t>
      </w:r>
      <w:r w:rsidRPr="00CF55AA">
        <w:rPr>
          <w:bCs/>
          <w:lang w:bidi="ru-RU"/>
        </w:rPr>
        <w:t>В случае лобового</w:t>
      </w:r>
      <w:r w:rsidR="001F60EE">
        <w:rPr>
          <w:bCs/>
          <w:lang w:bidi="ru-RU"/>
        </w:rPr>
        <w:t xml:space="preserve"> удара брюшную секцию манекенов </w:t>
      </w:r>
      <w:r w:rsidRPr="00CF55AA">
        <w:rPr>
          <w:bCs/>
        </w:rPr>
        <w:t>Q1,5, Q3, Q6 и Q10</w:t>
      </w:r>
      <w:r w:rsidRPr="00CF55AA">
        <w:rPr>
          <w:bCs/>
          <w:lang w:bidi="ru-RU"/>
        </w:rPr>
        <w:t xml:space="preserve"> оснащают сдвоенными датчиками давления в районе брюшной полости</w:t>
      </w:r>
      <w:r w:rsidRPr="00CF55AA">
        <w:rPr>
          <w:bCs/>
        </w:rPr>
        <w:t xml:space="preserve"> (APTS)</w:t>
      </w:r>
      <w:r w:rsidRPr="00BC2753">
        <w:t>.</w:t>
      </w:r>
    </w:p>
    <w:p w:rsidR="000C0461" w:rsidRPr="00BC2753" w:rsidRDefault="000C0461" w:rsidP="000C0461">
      <w:pPr>
        <w:pStyle w:val="SingleTxtGR"/>
      </w:pPr>
      <w:r w:rsidRPr="00BC2753">
        <w:t>3.6</w:t>
      </w:r>
      <w:r w:rsidRPr="00BC2753">
        <w:tab/>
      </w:r>
      <w:r w:rsidRPr="00BC2753">
        <w:tab/>
        <w:t>Поясничный отдел позвоночника</w:t>
      </w:r>
    </w:p>
    <w:p w:rsidR="000C0461" w:rsidRPr="00BC2753" w:rsidRDefault="000C0461" w:rsidP="000C0461">
      <w:pPr>
        <w:pStyle w:val="SingleTxtGR"/>
        <w:ind w:left="2268" w:hanging="1134"/>
      </w:pPr>
      <w:r w:rsidRPr="00BC2753">
        <w:tab/>
      </w:r>
      <w:r w:rsidRPr="00BC2753">
        <w:tab/>
        <w:t>Поясничный отдел позвоночника представляет собой гибкий резиновый цилиндр, который может смещаться и изгибаться во всех направлениях. В зоне между поясничным отделом позвоночника и тазом − за исключением манекена Q0 − может устанавливаться шестиканальный датчик нагрузки.</w:t>
      </w:r>
    </w:p>
    <w:p w:rsidR="000C0461" w:rsidRPr="00BC2753" w:rsidRDefault="000C0461" w:rsidP="000C0461">
      <w:pPr>
        <w:pStyle w:val="SingleTxtGR"/>
      </w:pPr>
      <w:r w:rsidRPr="00BC2753">
        <w:t>3.7</w:t>
      </w:r>
      <w:r w:rsidRPr="00BC2753">
        <w:tab/>
      </w:r>
      <w:r w:rsidRPr="00BC2753">
        <w:tab/>
        <w:t>Таз</w:t>
      </w:r>
    </w:p>
    <w:p w:rsidR="000C0461" w:rsidRPr="00BC2753" w:rsidRDefault="000C0461" w:rsidP="000C0461">
      <w:pPr>
        <w:pStyle w:val="SingleTxtGR"/>
        <w:ind w:left="2268" w:hanging="1134"/>
      </w:pPr>
      <w:r w:rsidRPr="00BC2753">
        <w:tab/>
      </w:r>
      <w:r w:rsidRPr="00BC2753">
        <w:tab/>
        <w:t>Таз состоит из блока крестец</w:t>
      </w:r>
      <w:r w:rsidR="0069704F">
        <w:t xml:space="preserve"> </w:t>
      </w:r>
      <w:r>
        <w:t>−</w:t>
      </w:r>
      <w:r w:rsidR="0069704F">
        <w:t xml:space="preserve"> </w:t>
      </w:r>
      <w:r w:rsidRPr="00BC2753">
        <w:t>подвздошная кость, покрытого по внешнему контуру пластиковой оболочкой, имитирующей мягкие ткани. В крестцовый блок вмонтированы съ</w:t>
      </w:r>
      <w:r w:rsidR="00ED2596">
        <w:t>емные тазобедренные суставы. На </w:t>
      </w:r>
      <w:r w:rsidRPr="00BC2753">
        <w:t xml:space="preserve">тазовой части может устанавливаться панель акселерометров. Имеются специальные тазобедренные суставы, позволяющие устанавливать манекен в стоячем положении. Таз манекена Q0 имеет упрощенную компоновку и образует часть сплошного каркаса (туловища) из </w:t>
      </w:r>
      <w:proofErr w:type="spellStart"/>
      <w:r w:rsidRPr="00BC2753">
        <w:t>пенополиуретана</w:t>
      </w:r>
      <w:proofErr w:type="spellEnd"/>
      <w:r w:rsidRPr="00BC2753">
        <w:t>.</w:t>
      </w:r>
    </w:p>
    <w:p w:rsidR="000C0461" w:rsidRPr="00BC2753" w:rsidRDefault="000C0461" w:rsidP="000C0461">
      <w:pPr>
        <w:pStyle w:val="SingleTxtGR"/>
      </w:pPr>
      <w:r w:rsidRPr="00BC2753">
        <w:t>3.8</w:t>
      </w:r>
      <w:r w:rsidRPr="00BC2753">
        <w:tab/>
      </w:r>
      <w:r w:rsidRPr="00BC2753">
        <w:tab/>
        <w:t>Ноги</w:t>
      </w:r>
    </w:p>
    <w:p w:rsidR="000C0461" w:rsidRPr="00BC2753" w:rsidRDefault="000C0461" w:rsidP="000C0461">
      <w:pPr>
        <w:pStyle w:val="SingleTxtGR"/>
        <w:ind w:left="2268" w:hanging="1134"/>
      </w:pPr>
      <w:r w:rsidRPr="00BC2753">
        <w:tab/>
      </w:r>
      <w:r w:rsidRPr="00BC2753">
        <w:tab/>
      </w:r>
      <w:r w:rsidRPr="001F60EE">
        <w:rPr>
          <w:spacing w:val="-2"/>
        </w:rPr>
        <w:t xml:space="preserve">Ноги состоят из металлопластиковых костей, покрытых полихлорвиниловой оболочкой, имитирующей кожу, и </w:t>
      </w:r>
      <w:proofErr w:type="spellStart"/>
      <w:r w:rsidRPr="001F60EE">
        <w:rPr>
          <w:spacing w:val="-2"/>
        </w:rPr>
        <w:t>пенополиуретаном</w:t>
      </w:r>
      <w:proofErr w:type="spellEnd"/>
      <w:r w:rsidRPr="00BC2753">
        <w:t xml:space="preserve"> (бедренная часть и голень), имитирующим мягкие ткани. Коленные суставы могут фикси</w:t>
      </w:r>
      <w:r w:rsidR="00ED2596">
        <w:t>роваться в любом положении. Это </w:t>
      </w:r>
      <w:r w:rsidRPr="00BC2753">
        <w:t>позволяет облегчить установку манекена в стоячем положении. (Следует иметь в виду, что манекен не может самостоятельно стоять без внешней опоры.) Ноги манекена Q0 имеют упрощенную компоновку и представляют собой цельную конструкцию, согнутую в колене под фиксированным углом.</w:t>
      </w:r>
    </w:p>
    <w:p w:rsidR="000C0461" w:rsidRPr="00BC2753" w:rsidRDefault="000C0461" w:rsidP="000C0461">
      <w:pPr>
        <w:pStyle w:val="SingleTxtGR"/>
        <w:ind w:left="2268" w:hanging="1134"/>
      </w:pPr>
      <w:r w:rsidRPr="00BC2753">
        <w:t>3.9</w:t>
      </w:r>
      <w:r w:rsidRPr="00BC2753">
        <w:tab/>
      </w:r>
      <w:r w:rsidRPr="00BC2753">
        <w:tab/>
        <w:t>Руки</w:t>
      </w:r>
    </w:p>
    <w:p w:rsidR="000C0461" w:rsidRPr="00BC2753" w:rsidRDefault="000C0461" w:rsidP="000C0461">
      <w:pPr>
        <w:pStyle w:val="SingleTxtGR"/>
        <w:ind w:left="2268" w:hanging="1134"/>
      </w:pPr>
      <w:r w:rsidRPr="00BC2753">
        <w:tab/>
      </w:r>
      <w:r w:rsidRPr="00BC2753">
        <w:tab/>
        <w:t>Руки состоят из пластиковых костей, покрытых полихлорвиниловой оболочкой, имитирующей кожу, и включают в себя верхнюю и нижнюю части, имитирующие мягкие ткани. Локтевые суставы могут фиксироваться в любом положении. Руки манекена Q0 имеют упрощенную компоновку и представляют собой цельную конструкцию, согнутую в локте под фиксированным углом.</w:t>
      </w:r>
    </w:p>
    <w:p w:rsidR="000C0461" w:rsidRPr="00BC2753" w:rsidRDefault="000C0461" w:rsidP="001F60EE">
      <w:pPr>
        <w:pStyle w:val="SingleTxtGR"/>
        <w:spacing w:line="220" w:lineRule="atLeast"/>
      </w:pPr>
      <w:r w:rsidRPr="00BC2753">
        <w:t>4.</w:t>
      </w:r>
      <w:r w:rsidRPr="00BC2753">
        <w:tab/>
      </w:r>
      <w:r w:rsidRPr="00BC2753">
        <w:tab/>
        <w:t>Основные характеристики</w:t>
      </w:r>
    </w:p>
    <w:p w:rsidR="000C0461" w:rsidRPr="00CF55AA" w:rsidRDefault="000C0461" w:rsidP="001F60EE">
      <w:pPr>
        <w:pStyle w:val="SingleTxtGR"/>
        <w:spacing w:line="220" w:lineRule="atLeast"/>
        <w:rPr>
          <w:bCs/>
        </w:rPr>
      </w:pPr>
      <w:r w:rsidRPr="00CF55AA">
        <w:rPr>
          <w:bCs/>
        </w:rPr>
        <w:t>4.1</w:t>
      </w:r>
      <w:r w:rsidRPr="00CF55AA">
        <w:rPr>
          <w:bCs/>
        </w:rPr>
        <w:tab/>
      </w:r>
      <w:r>
        <w:rPr>
          <w:bCs/>
        </w:rPr>
        <w:tab/>
      </w:r>
      <w:r w:rsidRPr="00CF55AA">
        <w:rPr>
          <w:bCs/>
        </w:rPr>
        <w:t>Масса</w:t>
      </w:r>
    </w:p>
    <w:p w:rsidR="000C0461" w:rsidRPr="00CF55AA" w:rsidRDefault="000C0461" w:rsidP="000C0461">
      <w:pPr>
        <w:pStyle w:val="H23GR"/>
      </w:pPr>
      <w:r w:rsidRPr="00C91B10">
        <w:rPr>
          <w:b w:val="0"/>
          <w:iCs/>
        </w:rPr>
        <w:tab/>
      </w:r>
      <w:r w:rsidRPr="00C91B10">
        <w:rPr>
          <w:b w:val="0"/>
          <w:iCs/>
        </w:rPr>
        <w:tab/>
        <w:t>Таблица 1</w:t>
      </w:r>
      <w:r w:rsidRPr="00C91B10">
        <w:rPr>
          <w:b w:val="0"/>
        </w:rPr>
        <w:t xml:space="preserve"> </w:t>
      </w:r>
      <w:r w:rsidRPr="00C91B10">
        <w:rPr>
          <w:b w:val="0"/>
        </w:rPr>
        <w:br/>
      </w:r>
      <w:r w:rsidRPr="00CF55AA">
        <w:t>Распределение массы Q-манекена</w:t>
      </w:r>
    </w:p>
    <w:tbl>
      <w:tblPr>
        <w:tblStyle w:val="TabNum"/>
        <w:tblW w:w="8504" w:type="dxa"/>
        <w:tblInd w:w="1134" w:type="dxa"/>
        <w:tblLayout w:type="fixed"/>
        <w:tblLook w:val="05E0" w:firstRow="1" w:lastRow="1" w:firstColumn="1" w:lastColumn="1" w:noHBand="0" w:noVBand="1"/>
      </w:tblPr>
      <w:tblGrid>
        <w:gridCol w:w="1936"/>
        <w:gridCol w:w="14"/>
        <w:gridCol w:w="1053"/>
        <w:gridCol w:w="968"/>
        <w:gridCol w:w="1066"/>
        <w:gridCol w:w="1109"/>
        <w:gridCol w:w="14"/>
        <w:gridCol w:w="1109"/>
        <w:gridCol w:w="14"/>
        <w:gridCol w:w="1221"/>
      </w:tblGrid>
      <w:tr w:rsidR="000C0461" w:rsidRPr="00D229E8" w:rsidTr="000C0461">
        <w:trPr>
          <w:tblHeader/>
        </w:trPr>
        <w:tc>
          <w:tcPr>
            <w:cnfStyle w:val="001000000000" w:firstRow="0" w:lastRow="0" w:firstColumn="1" w:lastColumn="0" w:oddVBand="0" w:evenVBand="0" w:oddHBand="0" w:evenHBand="0" w:firstRowFirstColumn="0" w:firstRowLastColumn="0" w:lastRowFirstColumn="0" w:lastRowLastColumn="0"/>
            <w:tcW w:w="1946" w:type="dxa"/>
            <w:gridSpan w:val="2"/>
            <w:tcBorders>
              <w:left w:val="single" w:sz="4" w:space="0" w:color="auto"/>
              <w:bottom w:val="single" w:sz="4" w:space="0" w:color="auto"/>
              <w:right w:val="single" w:sz="4" w:space="0" w:color="auto"/>
            </w:tcBorders>
            <w:shd w:val="clear" w:color="auto" w:fill="auto"/>
          </w:tcPr>
          <w:p w:rsidR="000C0461" w:rsidRPr="00D229E8" w:rsidRDefault="000C0461" w:rsidP="000C0461">
            <w:pPr>
              <w:spacing w:before="80" w:after="80" w:line="200" w:lineRule="exact"/>
              <w:rPr>
                <w:i/>
                <w:sz w:val="16"/>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0C0461" w:rsidRPr="00D229E8" w:rsidRDefault="000C0461" w:rsidP="001F60EE">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D229E8">
              <w:rPr>
                <w:i/>
                <w:sz w:val="16"/>
              </w:rPr>
              <w:t>Q0</w:t>
            </w: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0C0461" w:rsidRPr="00D229E8" w:rsidRDefault="000C0461" w:rsidP="001F60EE">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D229E8">
              <w:rPr>
                <w:i/>
                <w:sz w:val="16"/>
              </w:rPr>
              <w:t>Q1</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0C0461" w:rsidRPr="00D229E8" w:rsidRDefault="000C0461" w:rsidP="001F60EE">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D229E8">
              <w:rPr>
                <w:i/>
                <w:sz w:val="16"/>
              </w:rPr>
              <w:t>Q1,5</w:t>
            </w:r>
          </w:p>
        </w:tc>
        <w:tc>
          <w:tcPr>
            <w:tcW w:w="1106" w:type="dxa"/>
            <w:tcBorders>
              <w:top w:val="single" w:sz="4" w:space="0" w:color="auto"/>
              <w:left w:val="single" w:sz="4" w:space="0" w:color="auto"/>
              <w:bottom w:val="single" w:sz="4" w:space="0" w:color="auto"/>
              <w:right w:val="single" w:sz="4" w:space="0" w:color="auto"/>
            </w:tcBorders>
            <w:shd w:val="clear" w:color="auto" w:fill="auto"/>
          </w:tcPr>
          <w:p w:rsidR="000C0461" w:rsidRPr="00D229E8" w:rsidRDefault="000C0461" w:rsidP="001F60EE">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D229E8">
              <w:rPr>
                <w:i/>
                <w:sz w:val="16"/>
              </w:rPr>
              <w:t>Q3</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0C0461" w:rsidRPr="00D229E8" w:rsidRDefault="000C0461" w:rsidP="001F60EE">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D229E8">
              <w:rPr>
                <w:i/>
                <w:sz w:val="16"/>
              </w:rPr>
              <w:t>Q6</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tcPr>
          <w:p w:rsidR="000C0461" w:rsidRPr="00D229E8" w:rsidRDefault="000C0461" w:rsidP="001F60EE">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D229E8">
              <w:rPr>
                <w:i/>
                <w:sz w:val="16"/>
              </w:rPr>
              <w:t xml:space="preserve">Q10 </w:t>
            </w:r>
          </w:p>
        </w:tc>
      </w:tr>
      <w:tr w:rsidR="000C0461" w:rsidRPr="00D229E8" w:rsidTr="000C0461">
        <w:trPr>
          <w:tblHeader/>
        </w:trPr>
        <w:tc>
          <w:tcPr>
            <w:cnfStyle w:val="001000000000" w:firstRow="0" w:lastRow="0" w:firstColumn="1" w:lastColumn="0" w:oddVBand="0" w:evenVBand="0" w:oddHBand="0" w:evenHBand="0" w:firstRowFirstColumn="0" w:firstRowLastColumn="0" w:lastRowFirstColumn="0" w:lastRowLastColumn="0"/>
            <w:tcW w:w="8483" w:type="dxa"/>
            <w:gridSpan w:val="10"/>
            <w:tcBorders>
              <w:top w:val="single" w:sz="4" w:space="0" w:color="auto"/>
              <w:left w:val="single" w:sz="4" w:space="0" w:color="auto"/>
              <w:bottom w:val="single" w:sz="12" w:space="0" w:color="auto"/>
              <w:right w:val="single" w:sz="4" w:space="0" w:color="auto"/>
            </w:tcBorders>
            <w:shd w:val="clear" w:color="auto" w:fill="auto"/>
          </w:tcPr>
          <w:p w:rsidR="000C0461" w:rsidRPr="00D229E8" w:rsidRDefault="000C0461" w:rsidP="000C0461">
            <w:pPr>
              <w:spacing w:before="80" w:after="80" w:line="200" w:lineRule="exact"/>
              <w:jc w:val="center"/>
              <w:rPr>
                <w:i/>
                <w:sz w:val="16"/>
              </w:rPr>
            </w:pPr>
            <w:r w:rsidRPr="00D229E8">
              <w:rPr>
                <w:i/>
                <w:sz w:val="16"/>
              </w:rPr>
              <w:t>Масса в [кг]</w:t>
            </w:r>
          </w:p>
        </w:tc>
      </w:tr>
      <w:tr w:rsidR="000C0461" w:rsidRPr="00D229E8" w:rsidTr="001F60EE">
        <w:tc>
          <w:tcPr>
            <w:cnfStyle w:val="001000000000" w:firstRow="0" w:lastRow="0" w:firstColumn="1" w:lastColumn="0" w:oddVBand="0" w:evenVBand="0" w:oddHBand="0" w:evenHBand="0" w:firstRowFirstColumn="0" w:firstRowLastColumn="0" w:lastRowFirstColumn="0" w:lastRowLastColumn="0"/>
            <w:tcW w:w="1932" w:type="dxa"/>
            <w:tcBorders>
              <w:top w:val="single" w:sz="12" w:space="0" w:color="auto"/>
              <w:left w:val="single" w:sz="4" w:space="0" w:color="auto"/>
              <w:bottom w:val="single" w:sz="4" w:space="0" w:color="auto"/>
              <w:right w:val="single" w:sz="4" w:space="0" w:color="auto"/>
            </w:tcBorders>
          </w:tcPr>
          <w:p w:rsidR="000C0461" w:rsidRPr="00D229E8" w:rsidRDefault="000C0461" w:rsidP="000C0461">
            <w:r w:rsidRPr="00D229E8">
              <w:t>Голова + шея (вкл. акселерометр)</w:t>
            </w:r>
          </w:p>
        </w:tc>
        <w:tc>
          <w:tcPr>
            <w:tcW w:w="1064" w:type="dxa"/>
            <w:gridSpan w:val="2"/>
            <w:tcBorders>
              <w:top w:val="single" w:sz="12"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1,13 ± 0,06</w:t>
            </w:r>
          </w:p>
        </w:tc>
        <w:tc>
          <w:tcPr>
            <w:tcW w:w="966" w:type="dxa"/>
            <w:tcBorders>
              <w:top w:val="single" w:sz="12"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2,41 ± 0,10</w:t>
            </w:r>
          </w:p>
        </w:tc>
        <w:tc>
          <w:tcPr>
            <w:tcW w:w="1063" w:type="dxa"/>
            <w:tcBorders>
              <w:top w:val="single" w:sz="12"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2,80 ± 0,10</w:t>
            </w:r>
          </w:p>
        </w:tc>
        <w:tc>
          <w:tcPr>
            <w:tcW w:w="1120" w:type="dxa"/>
            <w:gridSpan w:val="2"/>
            <w:tcBorders>
              <w:top w:val="single" w:sz="12"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3,17 ± 0,10</w:t>
            </w:r>
          </w:p>
        </w:tc>
        <w:tc>
          <w:tcPr>
            <w:tcW w:w="1120" w:type="dxa"/>
            <w:gridSpan w:val="2"/>
            <w:tcBorders>
              <w:top w:val="single" w:sz="12"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3,94 ± 0,10</w:t>
            </w:r>
          </w:p>
        </w:tc>
        <w:tc>
          <w:tcPr>
            <w:tcW w:w="1218" w:type="dxa"/>
            <w:tcBorders>
              <w:top w:val="single" w:sz="12"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4,21 ± 0,15</w:t>
            </w:r>
          </w:p>
        </w:tc>
      </w:tr>
      <w:tr w:rsidR="000C0461" w:rsidRPr="00D229E8" w:rsidTr="001F60EE">
        <w:tc>
          <w:tcPr>
            <w:cnfStyle w:val="001000000000" w:firstRow="0" w:lastRow="0" w:firstColumn="1" w:lastColumn="0" w:oddVBand="0"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C0461" w:rsidRPr="00D229E8" w:rsidRDefault="000C0461" w:rsidP="000C0461">
            <w:r w:rsidRPr="00D229E8">
              <w:t xml:space="preserve">Туловище (вкл. акселерометр и датчик </w:t>
            </w:r>
            <w:r w:rsidRPr="00D229E8">
              <w:br/>
              <w:t xml:space="preserve">для оценки сжатия грудной клетки, за исключением APTS) </w:t>
            </w:r>
          </w:p>
        </w:tc>
        <w:tc>
          <w:tcPr>
            <w:tcW w:w="1064"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1,40 ± 0,08</w:t>
            </w:r>
          </w:p>
        </w:tc>
        <w:tc>
          <w:tcPr>
            <w:tcW w:w="966"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4,21 ± 0,25</w:t>
            </w:r>
          </w:p>
        </w:tc>
        <w:tc>
          <w:tcPr>
            <w:tcW w:w="1063"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4,74 ± 0,25</w:t>
            </w:r>
          </w:p>
        </w:tc>
        <w:tc>
          <w:tcPr>
            <w:tcW w:w="1120"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6,00 ± 0,30</w:t>
            </w:r>
          </w:p>
        </w:tc>
        <w:tc>
          <w:tcPr>
            <w:tcW w:w="1120"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9,07 ± 0,40</w:t>
            </w:r>
          </w:p>
        </w:tc>
        <w:tc>
          <w:tcPr>
            <w:tcW w:w="1218"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14,28 ± 0,50</w:t>
            </w:r>
            <w:r w:rsidRPr="00D229E8">
              <w:br/>
              <w:t>(вкл. костюм)</w:t>
            </w:r>
          </w:p>
        </w:tc>
      </w:tr>
      <w:tr w:rsidR="000C0461" w:rsidRPr="00D229E8" w:rsidTr="001F60EE">
        <w:tc>
          <w:tcPr>
            <w:cnfStyle w:val="001000000000" w:firstRow="0" w:lastRow="0" w:firstColumn="1" w:lastColumn="0" w:oddVBand="0"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C0461" w:rsidRPr="00D229E8" w:rsidRDefault="000C0461" w:rsidP="000C0461">
            <w:r w:rsidRPr="00D229E8">
              <w:t>Ноги (обе)</w:t>
            </w:r>
          </w:p>
        </w:tc>
        <w:tc>
          <w:tcPr>
            <w:tcW w:w="1064"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0,58 ± 0,03</w:t>
            </w:r>
          </w:p>
        </w:tc>
        <w:tc>
          <w:tcPr>
            <w:tcW w:w="966"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1,82 ± 0,20</w:t>
            </w:r>
          </w:p>
        </w:tc>
        <w:tc>
          <w:tcPr>
            <w:tcW w:w="1063"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2,06 ± 0,20</w:t>
            </w:r>
          </w:p>
        </w:tc>
        <w:tc>
          <w:tcPr>
            <w:tcW w:w="1120"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3,54 ± 0,10</w:t>
            </w:r>
          </w:p>
        </w:tc>
        <w:tc>
          <w:tcPr>
            <w:tcW w:w="1120"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6,90 ± 0,10</w:t>
            </w:r>
          </w:p>
        </w:tc>
        <w:tc>
          <w:tcPr>
            <w:tcW w:w="1218"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12,48 ± 0,44</w:t>
            </w:r>
          </w:p>
        </w:tc>
      </w:tr>
      <w:tr w:rsidR="000C0461" w:rsidRPr="00D229E8" w:rsidTr="001F60EE">
        <w:tc>
          <w:tcPr>
            <w:cnfStyle w:val="001000000000" w:firstRow="0" w:lastRow="0" w:firstColumn="1" w:lastColumn="0" w:oddVBand="0"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C0461" w:rsidRPr="00D229E8" w:rsidRDefault="000C0461" w:rsidP="000C0461">
            <w:r w:rsidRPr="00D229E8">
              <w:t>Руки (обе)</w:t>
            </w:r>
          </w:p>
        </w:tc>
        <w:tc>
          <w:tcPr>
            <w:tcW w:w="1064"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0,28 ± 0,02</w:t>
            </w:r>
          </w:p>
        </w:tc>
        <w:tc>
          <w:tcPr>
            <w:tcW w:w="966"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0,89 ± 0,20</w:t>
            </w:r>
          </w:p>
        </w:tc>
        <w:tc>
          <w:tcPr>
            <w:tcW w:w="1063"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1,20 ± 0,20</w:t>
            </w:r>
          </w:p>
        </w:tc>
        <w:tc>
          <w:tcPr>
            <w:tcW w:w="1120"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1,48 ± 0,10</w:t>
            </w:r>
          </w:p>
        </w:tc>
        <w:tc>
          <w:tcPr>
            <w:tcW w:w="1120"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2,49 ± 0,10</w:t>
            </w:r>
          </w:p>
        </w:tc>
        <w:tc>
          <w:tcPr>
            <w:tcW w:w="1218"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3,98 ± 0,20</w:t>
            </w:r>
          </w:p>
        </w:tc>
      </w:tr>
      <w:tr w:rsidR="000C0461" w:rsidRPr="00D229E8" w:rsidTr="001F60EE">
        <w:tc>
          <w:tcPr>
            <w:cnfStyle w:val="001000000000" w:firstRow="0" w:lastRow="0" w:firstColumn="1" w:lastColumn="0" w:oddVBand="0"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C0461" w:rsidRPr="00D229E8" w:rsidRDefault="000C0461" w:rsidP="000C0461">
            <w:r w:rsidRPr="00D229E8">
              <w:t>Костюм</w:t>
            </w:r>
          </w:p>
        </w:tc>
        <w:tc>
          <w:tcPr>
            <w:tcW w:w="1064"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0,08 ± 0,02</w:t>
            </w:r>
          </w:p>
        </w:tc>
        <w:tc>
          <w:tcPr>
            <w:tcW w:w="966"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0,27 ± 0,05</w:t>
            </w:r>
          </w:p>
        </w:tc>
        <w:tc>
          <w:tcPr>
            <w:tcW w:w="1063"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0,30 ± 0,05</w:t>
            </w:r>
          </w:p>
        </w:tc>
        <w:tc>
          <w:tcPr>
            <w:tcW w:w="1120"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0,40 ± 0,10</w:t>
            </w:r>
          </w:p>
        </w:tc>
        <w:tc>
          <w:tcPr>
            <w:tcW w:w="1120" w:type="dxa"/>
            <w:gridSpan w:val="2"/>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0,55 ± 0,10</w:t>
            </w:r>
          </w:p>
        </w:tc>
        <w:tc>
          <w:tcPr>
            <w:tcW w:w="1218" w:type="dxa"/>
            <w:tcBorders>
              <w:top w:val="single" w:sz="4" w:space="0" w:color="auto"/>
              <w:left w:val="single" w:sz="4" w:space="0" w:color="auto"/>
              <w:bottom w:val="single" w:sz="4" w:space="0" w:color="auto"/>
              <w:right w:val="single" w:sz="4" w:space="0" w:color="auto"/>
            </w:tcBorders>
            <w:vAlign w:val="top"/>
          </w:tcPr>
          <w:p w:rsidR="000C0461" w:rsidRPr="00D229E8" w:rsidRDefault="000C0461" w:rsidP="001F60EE">
            <w:pPr>
              <w:ind w:right="57"/>
              <w:cnfStyle w:val="000000000000" w:firstRow="0" w:lastRow="0" w:firstColumn="0" w:lastColumn="0" w:oddVBand="0" w:evenVBand="0" w:oddHBand="0" w:evenHBand="0" w:firstRowFirstColumn="0" w:firstRowLastColumn="0" w:lastRowFirstColumn="0" w:lastRowLastColumn="0"/>
            </w:pPr>
            <w:r w:rsidRPr="00D229E8">
              <w:t>0,63 ± 0,10</w:t>
            </w:r>
          </w:p>
        </w:tc>
      </w:tr>
      <w:tr w:rsidR="000C0461" w:rsidRPr="00D229E8" w:rsidTr="001F60EE">
        <w:tc>
          <w:tcPr>
            <w:cnfStyle w:val="001000000000" w:firstRow="0" w:lastRow="0" w:firstColumn="1" w:lastColumn="0" w:oddVBand="0" w:evenVBand="0" w:oddHBand="0" w:evenHBand="0" w:firstRowFirstColumn="0" w:firstRowLastColumn="0" w:lastRowFirstColumn="0" w:lastRowLastColumn="0"/>
            <w:tcW w:w="1932" w:type="dxa"/>
            <w:tcBorders>
              <w:top w:val="single" w:sz="4" w:space="0" w:color="auto"/>
              <w:left w:val="single" w:sz="4" w:space="0" w:color="auto"/>
              <w:right w:val="single" w:sz="4" w:space="0" w:color="auto"/>
            </w:tcBorders>
            <w:shd w:val="clear" w:color="auto" w:fill="auto"/>
          </w:tcPr>
          <w:p w:rsidR="000C0461" w:rsidRPr="00D229E8" w:rsidRDefault="000C0461" w:rsidP="000C0461">
            <w:pPr>
              <w:spacing w:before="80" w:after="80"/>
              <w:ind w:left="283"/>
              <w:rPr>
                <w:b/>
              </w:rPr>
            </w:pPr>
            <w:r w:rsidRPr="00D229E8">
              <w:rPr>
                <w:b/>
              </w:rPr>
              <w:t>Итого</w:t>
            </w:r>
          </w:p>
        </w:tc>
        <w:tc>
          <w:tcPr>
            <w:tcW w:w="1064" w:type="dxa"/>
            <w:gridSpan w:val="2"/>
            <w:tcBorders>
              <w:top w:val="single" w:sz="4" w:space="0" w:color="auto"/>
              <w:left w:val="single" w:sz="4" w:space="0" w:color="auto"/>
              <w:bottom w:val="single" w:sz="12" w:space="0" w:color="auto"/>
              <w:right w:val="single" w:sz="4" w:space="0" w:color="auto"/>
            </w:tcBorders>
            <w:shd w:val="clear" w:color="auto" w:fill="auto"/>
            <w:vAlign w:val="top"/>
          </w:tcPr>
          <w:p w:rsidR="000C0461" w:rsidRPr="00D229E8" w:rsidRDefault="000C0461" w:rsidP="001F60EE">
            <w:pPr>
              <w:spacing w:before="80" w:after="80"/>
              <w:ind w:right="57"/>
              <w:cnfStyle w:val="000000000000" w:firstRow="0" w:lastRow="0" w:firstColumn="0" w:lastColumn="0" w:oddVBand="0" w:evenVBand="0" w:oddHBand="0" w:evenHBand="0" w:firstRowFirstColumn="0" w:firstRowLastColumn="0" w:lastRowFirstColumn="0" w:lastRowLastColumn="0"/>
              <w:rPr>
                <w:b/>
              </w:rPr>
            </w:pPr>
            <w:r w:rsidRPr="00D229E8">
              <w:rPr>
                <w:b/>
              </w:rPr>
              <w:t>3,47 ± 0,21</w:t>
            </w:r>
          </w:p>
        </w:tc>
        <w:tc>
          <w:tcPr>
            <w:tcW w:w="966" w:type="dxa"/>
            <w:tcBorders>
              <w:top w:val="single" w:sz="4" w:space="0" w:color="auto"/>
              <w:left w:val="single" w:sz="4" w:space="0" w:color="auto"/>
              <w:bottom w:val="single" w:sz="12" w:space="0" w:color="auto"/>
              <w:right w:val="single" w:sz="4" w:space="0" w:color="auto"/>
            </w:tcBorders>
            <w:shd w:val="clear" w:color="auto" w:fill="auto"/>
            <w:vAlign w:val="top"/>
          </w:tcPr>
          <w:p w:rsidR="000C0461" w:rsidRPr="00D229E8" w:rsidRDefault="000C0461" w:rsidP="001F60EE">
            <w:pPr>
              <w:spacing w:before="80" w:after="80"/>
              <w:ind w:right="57"/>
              <w:cnfStyle w:val="000000000000" w:firstRow="0" w:lastRow="0" w:firstColumn="0" w:lastColumn="0" w:oddVBand="0" w:evenVBand="0" w:oddHBand="0" w:evenHBand="0" w:firstRowFirstColumn="0" w:firstRowLastColumn="0" w:lastRowFirstColumn="0" w:lastRowLastColumn="0"/>
              <w:rPr>
                <w:b/>
              </w:rPr>
            </w:pPr>
            <w:r w:rsidRPr="00D229E8">
              <w:rPr>
                <w:b/>
              </w:rPr>
              <w:t>9,6 ± 0,80</w:t>
            </w:r>
          </w:p>
        </w:tc>
        <w:tc>
          <w:tcPr>
            <w:tcW w:w="1063" w:type="dxa"/>
            <w:tcBorders>
              <w:top w:val="single" w:sz="4" w:space="0" w:color="auto"/>
              <w:left w:val="single" w:sz="4" w:space="0" w:color="auto"/>
              <w:bottom w:val="single" w:sz="12" w:space="0" w:color="auto"/>
              <w:right w:val="single" w:sz="4" w:space="0" w:color="auto"/>
            </w:tcBorders>
            <w:shd w:val="clear" w:color="auto" w:fill="auto"/>
            <w:vAlign w:val="top"/>
          </w:tcPr>
          <w:p w:rsidR="000C0461" w:rsidRPr="00D229E8" w:rsidRDefault="000C0461" w:rsidP="001F60EE">
            <w:pPr>
              <w:spacing w:before="80" w:after="80"/>
              <w:ind w:right="57"/>
              <w:cnfStyle w:val="000000000000" w:firstRow="0" w:lastRow="0" w:firstColumn="0" w:lastColumn="0" w:oddVBand="0" w:evenVBand="0" w:oddHBand="0" w:evenHBand="0" w:firstRowFirstColumn="0" w:firstRowLastColumn="0" w:lastRowFirstColumn="0" w:lastRowLastColumn="0"/>
              <w:rPr>
                <w:b/>
              </w:rPr>
            </w:pPr>
            <w:r w:rsidRPr="00D229E8">
              <w:rPr>
                <w:b/>
              </w:rPr>
              <w:t>11,10 ± 0,80</w:t>
            </w:r>
          </w:p>
        </w:tc>
        <w:tc>
          <w:tcPr>
            <w:tcW w:w="1120" w:type="dxa"/>
            <w:gridSpan w:val="2"/>
            <w:tcBorders>
              <w:top w:val="single" w:sz="4" w:space="0" w:color="auto"/>
              <w:left w:val="single" w:sz="4" w:space="0" w:color="auto"/>
              <w:bottom w:val="single" w:sz="12" w:space="0" w:color="auto"/>
              <w:right w:val="single" w:sz="4" w:space="0" w:color="auto"/>
            </w:tcBorders>
            <w:shd w:val="clear" w:color="auto" w:fill="auto"/>
            <w:vAlign w:val="top"/>
          </w:tcPr>
          <w:p w:rsidR="000C0461" w:rsidRPr="00D229E8" w:rsidRDefault="000C0461" w:rsidP="001F60EE">
            <w:pPr>
              <w:spacing w:before="80" w:after="80"/>
              <w:ind w:right="57"/>
              <w:cnfStyle w:val="000000000000" w:firstRow="0" w:lastRow="0" w:firstColumn="0" w:lastColumn="0" w:oddVBand="0" w:evenVBand="0" w:oddHBand="0" w:evenHBand="0" w:firstRowFirstColumn="0" w:firstRowLastColumn="0" w:lastRowFirstColumn="0" w:lastRowLastColumn="0"/>
              <w:rPr>
                <w:b/>
              </w:rPr>
            </w:pPr>
            <w:r w:rsidRPr="00D229E8">
              <w:rPr>
                <w:b/>
              </w:rPr>
              <w:t>14,59 ± 0,70</w:t>
            </w:r>
          </w:p>
        </w:tc>
        <w:tc>
          <w:tcPr>
            <w:tcW w:w="1120" w:type="dxa"/>
            <w:gridSpan w:val="2"/>
            <w:tcBorders>
              <w:top w:val="single" w:sz="4" w:space="0" w:color="auto"/>
              <w:left w:val="single" w:sz="4" w:space="0" w:color="auto"/>
              <w:bottom w:val="single" w:sz="12" w:space="0" w:color="auto"/>
              <w:right w:val="single" w:sz="4" w:space="0" w:color="auto"/>
            </w:tcBorders>
            <w:shd w:val="clear" w:color="auto" w:fill="auto"/>
            <w:vAlign w:val="top"/>
          </w:tcPr>
          <w:p w:rsidR="000C0461" w:rsidRPr="00D229E8" w:rsidRDefault="000C0461" w:rsidP="001F60EE">
            <w:pPr>
              <w:spacing w:before="80" w:after="80"/>
              <w:ind w:right="57"/>
              <w:cnfStyle w:val="000000000000" w:firstRow="0" w:lastRow="0" w:firstColumn="0" w:lastColumn="0" w:oddVBand="0" w:evenVBand="0" w:oddHBand="0" w:evenHBand="0" w:firstRowFirstColumn="0" w:firstRowLastColumn="0" w:lastRowFirstColumn="0" w:lastRowLastColumn="0"/>
              <w:rPr>
                <w:b/>
              </w:rPr>
            </w:pPr>
            <w:r w:rsidRPr="00D229E8">
              <w:rPr>
                <w:b/>
              </w:rPr>
              <w:t>22,95 ± 0,80</w:t>
            </w:r>
          </w:p>
        </w:tc>
        <w:tc>
          <w:tcPr>
            <w:tcW w:w="1218" w:type="dxa"/>
            <w:tcBorders>
              <w:top w:val="single" w:sz="4" w:space="0" w:color="auto"/>
              <w:left w:val="single" w:sz="4" w:space="0" w:color="auto"/>
              <w:bottom w:val="single" w:sz="12" w:space="0" w:color="auto"/>
              <w:right w:val="single" w:sz="4" w:space="0" w:color="auto"/>
            </w:tcBorders>
            <w:shd w:val="clear" w:color="auto" w:fill="auto"/>
            <w:vAlign w:val="top"/>
          </w:tcPr>
          <w:p w:rsidR="000C0461" w:rsidRPr="00D229E8" w:rsidRDefault="0069704F" w:rsidP="001F60EE">
            <w:pPr>
              <w:spacing w:before="80" w:after="80"/>
              <w:ind w:right="57"/>
              <w:cnfStyle w:val="000000000000" w:firstRow="0" w:lastRow="0" w:firstColumn="0" w:lastColumn="0" w:oddVBand="0" w:evenVBand="0" w:oddHBand="0" w:evenHBand="0" w:firstRowFirstColumn="0" w:firstRowLastColumn="0" w:lastRowFirstColumn="0" w:lastRowLastColumn="0"/>
              <w:rPr>
                <w:b/>
              </w:rPr>
            </w:pPr>
            <w:r>
              <w:rPr>
                <w:b/>
              </w:rPr>
              <w:t>35,58</w:t>
            </w:r>
            <w:r w:rsidR="000C0461" w:rsidRPr="00D229E8">
              <w:rPr>
                <w:b/>
              </w:rPr>
              <w:t xml:space="preserve"> ± 1,39</w:t>
            </w:r>
          </w:p>
        </w:tc>
      </w:tr>
    </w:tbl>
    <w:p w:rsidR="000C0461" w:rsidRDefault="000C0461" w:rsidP="001F60EE">
      <w:pPr>
        <w:pStyle w:val="SingleTxtGR"/>
        <w:spacing w:before="120"/>
      </w:pPr>
      <w:r w:rsidRPr="00CF55AA">
        <w:t xml:space="preserve">Установка </w:t>
      </w:r>
      <w:r w:rsidRPr="00CF55AA">
        <w:rPr>
          <w:lang w:bidi="ru-RU"/>
        </w:rPr>
        <w:t>сдвоенных датчиков давления в районе брюшной полости</w:t>
      </w:r>
      <w:r w:rsidR="001F60EE">
        <w:t xml:space="preserve"> (APTS) в </w:t>
      </w:r>
      <w:r w:rsidRPr="00CF55AA">
        <w:t>случае лобового удара может приве</w:t>
      </w:r>
      <w:r>
        <w:t>сти к увеличению массы манекена</w:t>
      </w:r>
      <w:r>
        <w:rPr>
          <w:lang w:val="en-US"/>
        </w:rPr>
        <w:t> </w:t>
      </w:r>
      <w:r>
        <w:t>Q1,5 до </w:t>
      </w:r>
      <w:r w:rsidRPr="00CF55AA">
        <w:t xml:space="preserve">0,2 </w:t>
      </w:r>
      <w:r w:rsidR="001F60EE">
        <w:t>кг, а манекенов Q3, Q6 и Q10 до </w:t>
      </w:r>
      <w:r w:rsidRPr="00CF55AA">
        <w:t>0,5 кг</w:t>
      </w:r>
      <w:r>
        <w:t>.</w:t>
      </w:r>
    </w:p>
    <w:p w:rsidR="000C0461" w:rsidRPr="00BC2753" w:rsidRDefault="000C0461" w:rsidP="001F60EE">
      <w:pPr>
        <w:pStyle w:val="SingleTxtGR"/>
        <w:keepLines/>
        <w:spacing w:before="120"/>
      </w:pPr>
      <w:r w:rsidRPr="00BC2753">
        <w:t>4.2</w:t>
      </w:r>
      <w:r w:rsidRPr="00BC2753">
        <w:tab/>
      </w:r>
      <w:r w:rsidRPr="00BC2753">
        <w:rPr>
          <w:sz w:val="24"/>
          <w:szCs w:val="24"/>
        </w:rPr>
        <w:tab/>
      </w:r>
      <w:r w:rsidRPr="00BC2753">
        <w:t>Основные размеры</w:t>
      </w:r>
    </w:p>
    <w:p w:rsidR="000C0461" w:rsidRPr="00BC2753" w:rsidRDefault="000C0461" w:rsidP="001F60EE">
      <w:pPr>
        <w:pStyle w:val="H23GR"/>
        <w:keepNext w:val="0"/>
      </w:pPr>
      <w:r w:rsidRPr="00BC2753">
        <w:rPr>
          <w:b w:val="0"/>
          <w:bCs/>
        </w:rPr>
        <w:tab/>
      </w:r>
      <w:r w:rsidRPr="00BC2753">
        <w:rPr>
          <w:b w:val="0"/>
          <w:bCs/>
        </w:rPr>
        <w:tab/>
        <w:t xml:space="preserve">Рис. 2 </w:t>
      </w:r>
      <w:r w:rsidRPr="00BC2753">
        <w:br/>
        <w:t>Основные размеры манекенов</w:t>
      </w:r>
    </w:p>
    <w:p w:rsidR="000C0461" w:rsidRPr="00BC2753" w:rsidRDefault="000C0461" w:rsidP="000C0461">
      <w:pPr>
        <w:pStyle w:val="SingleTxtG"/>
        <w:spacing w:before="240"/>
        <w:ind w:left="2268" w:hanging="1134"/>
        <w:jc w:val="center"/>
        <w:rPr>
          <w:spacing w:val="4"/>
          <w:lang w:val="ru-RU"/>
        </w:rPr>
      </w:pPr>
      <w:r w:rsidRPr="00BC2753">
        <w:rPr>
          <w:noProof/>
          <w:spacing w:val="4"/>
          <w:lang w:val="ru-RU" w:eastAsia="ru-RU"/>
        </w:rPr>
        <w:drawing>
          <wp:inline distT="0" distB="0" distL="0" distR="0" wp14:anchorId="1B2DECF9" wp14:editId="4BE8BB37">
            <wp:extent cx="4413379" cy="4068114"/>
            <wp:effectExtent l="0" t="0" r="635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9">
                      <a:extLst>
                        <a:ext uri="{28A0092B-C50C-407E-A947-70E740481C1C}">
                          <a14:useLocalDpi xmlns:a14="http://schemas.microsoft.com/office/drawing/2010/main" val="0"/>
                        </a:ext>
                      </a:extLst>
                    </a:blip>
                    <a:srcRect l="28761" t="34096" r="26942" b="13480"/>
                    <a:stretch>
                      <a:fillRect/>
                    </a:stretch>
                  </pic:blipFill>
                  <pic:spPr bwMode="auto">
                    <a:xfrm>
                      <a:off x="0" y="0"/>
                      <a:ext cx="4421537" cy="4075634"/>
                    </a:xfrm>
                    <a:prstGeom prst="rect">
                      <a:avLst/>
                    </a:prstGeom>
                    <a:noFill/>
                    <a:ln>
                      <a:noFill/>
                    </a:ln>
                  </pic:spPr>
                </pic:pic>
              </a:graphicData>
            </a:graphic>
          </wp:inline>
        </w:drawing>
      </w:r>
    </w:p>
    <w:p w:rsidR="000C0461" w:rsidRPr="00CF55AA" w:rsidRDefault="000C0461" w:rsidP="000C0461">
      <w:pPr>
        <w:pStyle w:val="H23GR"/>
        <w:spacing w:before="200" w:after="80"/>
        <w:rPr>
          <w:lang w:val="en-US"/>
        </w:rPr>
      </w:pPr>
      <w:r w:rsidRPr="00BC2753">
        <w:br w:type="page"/>
      </w:r>
      <w:r w:rsidRPr="00BC2753">
        <w:tab/>
      </w:r>
      <w:r w:rsidRPr="00BC2753">
        <w:tab/>
      </w:r>
      <w:r w:rsidRPr="004C1DF5">
        <w:rPr>
          <w:b w:val="0"/>
          <w:lang w:bidi="ru-RU"/>
        </w:rPr>
        <w:t>Таблица 2</w:t>
      </w:r>
      <w:r w:rsidRPr="004C1DF5">
        <w:rPr>
          <w:b w:val="0"/>
          <w:lang w:bidi="ru-RU"/>
        </w:rPr>
        <w:br/>
      </w:r>
      <w:r w:rsidRPr="00CF55AA">
        <w:rPr>
          <w:lang w:bidi="ru-RU"/>
        </w:rPr>
        <w:t>Размеры Q-манекена</w:t>
      </w:r>
    </w:p>
    <w:tbl>
      <w:tblPr>
        <w:tblStyle w:val="TabNum"/>
        <w:tblW w:w="8504" w:type="dxa"/>
        <w:tblInd w:w="1134" w:type="dxa"/>
        <w:tblLayout w:type="fixed"/>
        <w:tblLook w:val="05E0" w:firstRow="1" w:lastRow="1" w:firstColumn="1" w:lastColumn="1" w:noHBand="0" w:noVBand="1"/>
      </w:tblPr>
      <w:tblGrid>
        <w:gridCol w:w="370"/>
        <w:gridCol w:w="2746"/>
        <w:gridCol w:w="774"/>
        <w:gridCol w:w="775"/>
        <w:gridCol w:w="775"/>
        <w:gridCol w:w="775"/>
        <w:gridCol w:w="1326"/>
        <w:gridCol w:w="963"/>
      </w:tblGrid>
      <w:tr w:rsidR="000C0461" w:rsidRPr="00EF30E2" w:rsidTr="000C0461">
        <w:trPr>
          <w:trHeight w:val="20"/>
          <w:tblHeader/>
        </w:trPr>
        <w:tc>
          <w:tcPr>
            <w:cnfStyle w:val="001000000000" w:firstRow="0" w:lastRow="0" w:firstColumn="1" w:lastColumn="0" w:oddVBand="0" w:evenVBand="0" w:oddHBand="0" w:evenHBand="0" w:firstRowFirstColumn="0" w:firstRowLastColumn="0" w:lastRowFirstColumn="0" w:lastRowLastColumn="0"/>
            <w:tcW w:w="370" w:type="dxa"/>
            <w:tcBorders>
              <w:left w:val="single" w:sz="4" w:space="0" w:color="auto"/>
              <w:bottom w:val="single" w:sz="4" w:space="0" w:color="auto"/>
              <w:right w:val="single" w:sz="4" w:space="0" w:color="auto"/>
            </w:tcBorders>
            <w:shd w:val="clear" w:color="auto" w:fill="auto"/>
          </w:tcPr>
          <w:p w:rsidR="000C0461" w:rsidRPr="00EF30E2" w:rsidRDefault="000C0461" w:rsidP="000C0461">
            <w:pPr>
              <w:spacing w:before="80" w:after="80" w:line="200" w:lineRule="exact"/>
              <w:rPr>
                <w:i/>
                <w:sz w:val="16"/>
              </w:rPr>
            </w:pPr>
            <w:r w:rsidRPr="00EF30E2">
              <w:rPr>
                <w:i/>
                <w:sz w:val="16"/>
              </w:rPr>
              <w:t>№</w:t>
            </w:r>
          </w:p>
        </w:tc>
        <w:tc>
          <w:tcPr>
            <w:tcW w:w="2746" w:type="dxa"/>
            <w:tcBorders>
              <w:top w:val="single" w:sz="4" w:space="0" w:color="auto"/>
              <w:left w:val="single" w:sz="4" w:space="0" w:color="auto"/>
              <w:bottom w:val="single" w:sz="4" w:space="0" w:color="auto"/>
              <w:right w:val="single" w:sz="4" w:space="0" w:color="auto"/>
            </w:tcBorders>
            <w:shd w:val="clear" w:color="auto" w:fill="auto"/>
          </w:tcPr>
          <w:p w:rsidR="000C0461" w:rsidRPr="00EF30E2" w:rsidRDefault="000C0461" w:rsidP="000C0461">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0C0461" w:rsidRPr="00EF30E2" w:rsidRDefault="000C0461" w:rsidP="009818D3">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EF30E2">
              <w:rPr>
                <w:i/>
                <w:sz w:val="16"/>
              </w:rPr>
              <w:t>Q0</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0C0461" w:rsidRPr="00EF30E2" w:rsidRDefault="000C0461" w:rsidP="009818D3">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EF30E2">
              <w:rPr>
                <w:i/>
                <w:sz w:val="16"/>
              </w:rPr>
              <w:t>Q1</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0C0461" w:rsidRPr="00EF30E2" w:rsidRDefault="000C0461" w:rsidP="009818D3">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EF30E2">
              <w:rPr>
                <w:i/>
                <w:sz w:val="16"/>
              </w:rPr>
              <w:t>Q1,5</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0C0461" w:rsidRPr="00EF30E2" w:rsidRDefault="000C0461" w:rsidP="009818D3">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EF30E2">
              <w:rPr>
                <w:i/>
                <w:sz w:val="16"/>
              </w:rPr>
              <w:t>Q3</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0C0461" w:rsidRPr="00EF30E2" w:rsidRDefault="000C0461" w:rsidP="009818D3">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EF30E2">
              <w:rPr>
                <w:i/>
                <w:sz w:val="16"/>
              </w:rPr>
              <w:t>Q6</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0C0461" w:rsidRPr="00EF30E2" w:rsidRDefault="000C0461" w:rsidP="009818D3">
            <w:pPr>
              <w:spacing w:before="80" w:after="80" w:line="200" w:lineRule="exact"/>
              <w:ind w:right="57"/>
              <w:cnfStyle w:val="000000000000" w:firstRow="0" w:lastRow="0" w:firstColumn="0" w:lastColumn="0" w:oddVBand="0" w:evenVBand="0" w:oddHBand="0" w:evenHBand="0" w:firstRowFirstColumn="0" w:firstRowLastColumn="0" w:lastRowFirstColumn="0" w:lastRowLastColumn="0"/>
              <w:rPr>
                <w:i/>
                <w:sz w:val="16"/>
              </w:rPr>
            </w:pPr>
            <w:r w:rsidRPr="00EF30E2">
              <w:rPr>
                <w:i/>
                <w:sz w:val="16"/>
              </w:rPr>
              <w:t xml:space="preserve">Q10 </w:t>
            </w:r>
          </w:p>
        </w:tc>
      </w:tr>
      <w:tr w:rsidR="000C0461" w:rsidRPr="00EF30E2" w:rsidTr="000C0461">
        <w:trPr>
          <w:trHeight w:val="20"/>
          <w:tblHeader/>
        </w:trPr>
        <w:tc>
          <w:tcPr>
            <w:cnfStyle w:val="001000000000" w:firstRow="0" w:lastRow="0" w:firstColumn="1" w:lastColumn="0" w:oddVBand="0" w:evenVBand="0" w:oddHBand="0" w:evenHBand="0" w:firstRowFirstColumn="0" w:firstRowLastColumn="0" w:lastRowFirstColumn="0" w:lastRowLastColumn="0"/>
            <w:tcW w:w="370" w:type="dxa"/>
            <w:tcBorders>
              <w:top w:val="single" w:sz="4" w:space="0" w:color="auto"/>
              <w:left w:val="single" w:sz="4" w:space="0" w:color="auto"/>
              <w:bottom w:val="single" w:sz="12" w:space="0" w:color="auto"/>
              <w:right w:val="single" w:sz="4" w:space="0" w:color="auto"/>
            </w:tcBorders>
            <w:shd w:val="clear" w:color="auto" w:fill="auto"/>
          </w:tcPr>
          <w:p w:rsidR="000C0461" w:rsidRPr="00EF30E2" w:rsidRDefault="000C0461" w:rsidP="000C0461">
            <w:pPr>
              <w:spacing w:before="80" w:after="80" w:line="200" w:lineRule="exact"/>
              <w:rPr>
                <w:i/>
                <w:sz w:val="16"/>
              </w:rPr>
            </w:pPr>
          </w:p>
        </w:tc>
        <w:tc>
          <w:tcPr>
            <w:tcW w:w="2746" w:type="dxa"/>
            <w:tcBorders>
              <w:top w:val="single" w:sz="4" w:space="0" w:color="auto"/>
              <w:left w:val="single" w:sz="4" w:space="0" w:color="auto"/>
              <w:bottom w:val="single" w:sz="12" w:space="0" w:color="auto"/>
              <w:right w:val="single" w:sz="4" w:space="0" w:color="auto"/>
            </w:tcBorders>
            <w:shd w:val="clear" w:color="auto" w:fill="auto"/>
          </w:tcPr>
          <w:p w:rsidR="000C0461" w:rsidRPr="00EF30E2" w:rsidRDefault="000C0461" w:rsidP="000C0461">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5388" w:type="dxa"/>
            <w:gridSpan w:val="6"/>
            <w:tcBorders>
              <w:top w:val="single" w:sz="4" w:space="0" w:color="auto"/>
              <w:left w:val="single" w:sz="4" w:space="0" w:color="auto"/>
              <w:bottom w:val="single" w:sz="12" w:space="0" w:color="auto"/>
              <w:right w:val="single" w:sz="4" w:space="0" w:color="auto"/>
            </w:tcBorders>
            <w:shd w:val="clear" w:color="auto" w:fill="auto"/>
          </w:tcPr>
          <w:p w:rsidR="000C0461" w:rsidRPr="00EF30E2" w:rsidRDefault="000C0461" w:rsidP="000C046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EF30E2">
              <w:rPr>
                <w:i/>
                <w:sz w:val="16"/>
              </w:rPr>
              <w:t>Размеры в мм</w:t>
            </w:r>
          </w:p>
        </w:tc>
      </w:tr>
      <w:tr w:rsidR="000C0461" w:rsidRPr="00EF30E2" w:rsidTr="000C0461">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12" w:space="0" w:color="auto"/>
              <w:left w:val="single" w:sz="4" w:space="0" w:color="auto"/>
              <w:bottom w:val="single" w:sz="4" w:space="0" w:color="auto"/>
              <w:right w:val="single" w:sz="4" w:space="0" w:color="auto"/>
            </w:tcBorders>
            <w:vAlign w:val="center"/>
          </w:tcPr>
          <w:p w:rsidR="000C0461" w:rsidRPr="00EF30E2" w:rsidRDefault="000C0461" w:rsidP="000C0461">
            <w:r w:rsidRPr="00EF30E2">
              <w:t>17</w:t>
            </w:r>
          </w:p>
        </w:tc>
        <w:tc>
          <w:tcPr>
            <w:tcW w:w="2746" w:type="dxa"/>
            <w:tcBorders>
              <w:top w:val="single" w:sz="12" w:space="0" w:color="auto"/>
              <w:left w:val="single" w:sz="4" w:space="0" w:color="auto"/>
              <w:bottom w:val="single" w:sz="4" w:space="0" w:color="auto"/>
              <w:right w:val="single" w:sz="4" w:space="0" w:color="auto"/>
            </w:tcBorders>
            <w:vAlign w:val="center"/>
          </w:tcPr>
          <w:p w:rsidR="000C0461" w:rsidRPr="00EF30E2" w:rsidRDefault="000C0461" w:rsidP="000C0461">
            <w:pPr>
              <w:jc w:val="left"/>
              <w:cnfStyle w:val="000000000000" w:firstRow="0" w:lastRow="0" w:firstColumn="0" w:lastColumn="0" w:oddVBand="0" w:evenVBand="0" w:oddHBand="0" w:evenHBand="0" w:firstRowFirstColumn="0" w:firstRowLastColumn="0" w:lastRowFirstColumn="0" w:lastRowLastColumn="0"/>
            </w:pPr>
            <w:r w:rsidRPr="00EF30E2">
              <w:t>Высота в сидячем положении (голова наклонена вперед)</w:t>
            </w:r>
          </w:p>
        </w:tc>
        <w:tc>
          <w:tcPr>
            <w:tcW w:w="774" w:type="dxa"/>
            <w:tcBorders>
              <w:top w:val="single" w:sz="12"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355 ± 9</w:t>
            </w:r>
          </w:p>
        </w:tc>
        <w:tc>
          <w:tcPr>
            <w:tcW w:w="775" w:type="dxa"/>
            <w:tcBorders>
              <w:top w:val="single" w:sz="12"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479 ± 9</w:t>
            </w:r>
          </w:p>
        </w:tc>
        <w:tc>
          <w:tcPr>
            <w:tcW w:w="775" w:type="dxa"/>
            <w:tcBorders>
              <w:top w:val="single" w:sz="12"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499 ± 9</w:t>
            </w:r>
          </w:p>
        </w:tc>
        <w:tc>
          <w:tcPr>
            <w:tcW w:w="775" w:type="dxa"/>
            <w:tcBorders>
              <w:top w:val="single" w:sz="12"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544 ± 9</w:t>
            </w:r>
          </w:p>
        </w:tc>
        <w:tc>
          <w:tcPr>
            <w:tcW w:w="1326" w:type="dxa"/>
            <w:tcBorders>
              <w:top w:val="single" w:sz="12"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601 ± 9</w:t>
            </w:r>
          </w:p>
        </w:tc>
        <w:tc>
          <w:tcPr>
            <w:tcW w:w="963" w:type="dxa"/>
            <w:tcBorders>
              <w:top w:val="single" w:sz="12"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&lt;748 ± 9</w:t>
            </w:r>
          </w:p>
        </w:tc>
      </w:tr>
      <w:tr w:rsidR="000C0461" w:rsidRPr="00EF30E2" w:rsidTr="000C0461">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r w:rsidRPr="00EF30E2">
              <w:t>18</w:t>
            </w:r>
          </w:p>
        </w:tc>
        <w:tc>
          <w:tcPr>
            <w:tcW w:w="274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left"/>
              <w:cnfStyle w:val="000000000000" w:firstRow="0" w:lastRow="0" w:firstColumn="0" w:lastColumn="0" w:oddVBand="0" w:evenVBand="0" w:oddHBand="0" w:evenHBand="0" w:firstRowFirstColumn="0" w:firstRowLastColumn="0" w:lastRowFirstColumn="0" w:lastRowLastColumn="0"/>
            </w:pPr>
            <w:r w:rsidRPr="00EF30E2">
              <w:t>Высота плеча (положение сидя)</w:t>
            </w:r>
          </w:p>
        </w:tc>
        <w:tc>
          <w:tcPr>
            <w:tcW w:w="774"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225 ± 7</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298 ± 7</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309 ± 7</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329 ± 7</w:t>
            </w:r>
          </w:p>
        </w:tc>
        <w:tc>
          <w:tcPr>
            <w:tcW w:w="132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362 ± 7</w:t>
            </w:r>
          </w:p>
        </w:tc>
        <w:tc>
          <w:tcPr>
            <w:tcW w:w="963"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473 ± 7</w:t>
            </w:r>
          </w:p>
        </w:tc>
      </w:tr>
      <w:tr w:rsidR="000C0461" w:rsidRPr="00EF30E2" w:rsidTr="000C0461">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tc>
        <w:tc>
          <w:tcPr>
            <w:tcW w:w="274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left"/>
              <w:cnfStyle w:val="000000000000" w:firstRow="0" w:lastRow="0" w:firstColumn="0" w:lastColumn="0" w:oddVBand="0" w:evenVBand="0" w:oddHBand="0" w:evenHBand="0" w:firstRowFirstColumn="0" w:firstRowLastColumn="0" w:lastRowFirstColumn="0" w:lastRowLastColumn="0"/>
            </w:pPr>
            <w:r w:rsidRPr="00EF30E2">
              <w:t>Рост (голова наклонена вперед)</w:t>
            </w:r>
          </w:p>
        </w:tc>
        <w:tc>
          <w:tcPr>
            <w:tcW w:w="774"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740 ± 9</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800 ± 9</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985 ± 9</w:t>
            </w:r>
          </w:p>
        </w:tc>
        <w:tc>
          <w:tcPr>
            <w:tcW w:w="132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1 143 ± 9</w:t>
            </w:r>
          </w:p>
        </w:tc>
        <w:tc>
          <w:tcPr>
            <w:tcW w:w="963"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&lt;1 443 ± 9</w:t>
            </w:r>
          </w:p>
        </w:tc>
      </w:tr>
      <w:tr w:rsidR="000C0461" w:rsidRPr="00EF30E2" w:rsidTr="000C0461">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r w:rsidRPr="00EF30E2">
              <w:t>5</w:t>
            </w:r>
          </w:p>
        </w:tc>
        <w:tc>
          <w:tcPr>
            <w:tcW w:w="274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left"/>
              <w:cnfStyle w:val="000000000000" w:firstRow="0" w:lastRow="0" w:firstColumn="0" w:lastColumn="0" w:oddVBand="0" w:evenVBand="0" w:oddHBand="0" w:evenHBand="0" w:firstRowFirstColumn="0" w:firstRowLastColumn="0" w:lastRowFirstColumn="0" w:lastRowLastColumn="0"/>
            </w:pPr>
            <w:r w:rsidRPr="00EF30E2">
              <w:t>Толщина туловища</w:t>
            </w:r>
          </w:p>
        </w:tc>
        <w:tc>
          <w:tcPr>
            <w:tcW w:w="774"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114 ± 5</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113 ± 5</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146 ± 5</w:t>
            </w:r>
          </w:p>
        </w:tc>
        <w:tc>
          <w:tcPr>
            <w:tcW w:w="132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141 ± 5</w:t>
            </w:r>
          </w:p>
        </w:tc>
        <w:tc>
          <w:tcPr>
            <w:tcW w:w="963"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171 ± 5</w:t>
            </w:r>
          </w:p>
        </w:tc>
      </w:tr>
      <w:tr w:rsidR="000C0461" w:rsidRPr="00EF30E2" w:rsidTr="000C0461">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r w:rsidRPr="00EF30E2">
              <w:t>15</w:t>
            </w:r>
          </w:p>
        </w:tc>
        <w:tc>
          <w:tcPr>
            <w:tcW w:w="274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left"/>
              <w:cnfStyle w:val="000000000000" w:firstRow="0" w:lastRow="0" w:firstColumn="0" w:lastColumn="0" w:oddVBand="0" w:evenVBand="0" w:oddHBand="0" w:evenHBand="0" w:firstRowFirstColumn="0" w:firstRowLastColumn="0" w:lastRowFirstColumn="0" w:lastRowLastColumn="0"/>
            </w:pPr>
            <w:r w:rsidRPr="00EF30E2">
              <w:t>Ширина плеч</w:t>
            </w:r>
          </w:p>
        </w:tc>
        <w:tc>
          <w:tcPr>
            <w:tcW w:w="774"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230 ± 7</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227 ± 7</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227 ± 7</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259 ± 7</w:t>
            </w:r>
          </w:p>
        </w:tc>
        <w:tc>
          <w:tcPr>
            <w:tcW w:w="132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305 ± 7</w:t>
            </w:r>
          </w:p>
        </w:tc>
        <w:tc>
          <w:tcPr>
            <w:tcW w:w="963"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334,8 ± 7</w:t>
            </w:r>
          </w:p>
        </w:tc>
      </w:tr>
      <w:tr w:rsidR="000C0461" w:rsidRPr="00EF30E2" w:rsidTr="000C0461">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r w:rsidRPr="00EF30E2">
              <w:t>13</w:t>
            </w:r>
          </w:p>
        </w:tc>
        <w:tc>
          <w:tcPr>
            <w:tcW w:w="274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left"/>
              <w:cnfStyle w:val="000000000000" w:firstRow="0" w:lastRow="0" w:firstColumn="0" w:lastColumn="0" w:oddVBand="0" w:evenVBand="0" w:oddHBand="0" w:evenHBand="0" w:firstRowFirstColumn="0" w:firstRowLastColumn="0" w:lastRowFirstColumn="0" w:lastRowLastColumn="0"/>
            </w:pPr>
            <w:r w:rsidRPr="00EF30E2">
              <w:t>Диаметр шеи</w:t>
            </w:r>
          </w:p>
        </w:tc>
        <w:tc>
          <w:tcPr>
            <w:tcW w:w="774"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44</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61,9</w:t>
            </w:r>
            <w:r w:rsidRPr="00EF30E2">
              <w:rPr>
                <w:vertAlign w:val="superscript"/>
              </w:rPr>
              <w:t>1</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61,9</w:t>
            </w:r>
            <w:r w:rsidRPr="00EF30E2">
              <w:rPr>
                <w:vertAlign w:val="superscript"/>
              </w:rPr>
              <w:t>1</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61,9</w:t>
            </w:r>
            <w:r w:rsidRPr="00EF30E2">
              <w:rPr>
                <w:vertAlign w:val="superscript"/>
              </w:rPr>
              <w:t>1</w:t>
            </w:r>
          </w:p>
        </w:tc>
        <w:tc>
          <w:tcPr>
            <w:tcW w:w="132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61,9</w:t>
            </w:r>
            <w:r w:rsidRPr="00EF30E2">
              <w:rPr>
                <w:vertAlign w:val="superscript"/>
              </w:rPr>
              <w:t>1</w:t>
            </w:r>
            <w:r w:rsidRPr="00EF30E2">
              <w:br/>
              <w:t>58,0</w:t>
            </w:r>
            <w:r w:rsidRPr="00EF30E2">
              <w:rPr>
                <w:vertAlign w:val="superscript"/>
              </w:rPr>
              <w:t>2</w:t>
            </w:r>
            <w:r w:rsidRPr="00EF30E2">
              <w:t xml:space="preserve"> </w:t>
            </w:r>
            <w:r w:rsidRPr="00EF30E2">
              <w:br/>
              <w:t>76,0</w:t>
            </w:r>
            <w:r w:rsidRPr="00EF30E2">
              <w:rPr>
                <w:vertAlign w:val="superscript"/>
              </w:rPr>
              <w:t>3</w:t>
            </w:r>
          </w:p>
        </w:tc>
        <w:tc>
          <w:tcPr>
            <w:tcW w:w="963"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65,0</w:t>
            </w:r>
            <w:r w:rsidRPr="00EF30E2">
              <w:rPr>
                <w:vertAlign w:val="superscript"/>
              </w:rPr>
              <w:t>1</w:t>
            </w:r>
            <w:r w:rsidRPr="00EF30E2">
              <w:br/>
              <w:t>85,9</w:t>
            </w:r>
            <w:r w:rsidRPr="00EF30E2">
              <w:rPr>
                <w:vertAlign w:val="superscript"/>
              </w:rPr>
              <w:t>4</w:t>
            </w:r>
          </w:p>
        </w:tc>
      </w:tr>
      <w:tr w:rsidR="000C0461" w:rsidRPr="00EF30E2" w:rsidTr="000C0461">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r w:rsidRPr="00EF30E2">
              <w:t>12</w:t>
            </w:r>
          </w:p>
        </w:tc>
        <w:tc>
          <w:tcPr>
            <w:tcW w:w="274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left"/>
              <w:cnfStyle w:val="000000000000" w:firstRow="0" w:lastRow="0" w:firstColumn="0" w:lastColumn="0" w:oddVBand="0" w:evenVBand="0" w:oddHBand="0" w:evenHBand="0" w:firstRowFirstColumn="0" w:firstRowLastColumn="0" w:lastRowFirstColumn="0" w:lastRowLastColumn="0"/>
            </w:pPr>
            <w:r w:rsidRPr="00EF30E2">
              <w:t>Ширина бедер</w:t>
            </w:r>
          </w:p>
        </w:tc>
        <w:tc>
          <w:tcPr>
            <w:tcW w:w="774"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191 ± 7</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194 ± 7</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200 ± 7</w:t>
            </w:r>
          </w:p>
        </w:tc>
        <w:tc>
          <w:tcPr>
            <w:tcW w:w="132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223 ± 7</w:t>
            </w:r>
          </w:p>
        </w:tc>
        <w:tc>
          <w:tcPr>
            <w:tcW w:w="963"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270 ± 7</w:t>
            </w:r>
          </w:p>
        </w:tc>
      </w:tr>
      <w:tr w:rsidR="000C0461" w:rsidRPr="00EF30E2" w:rsidTr="000C0461">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r w:rsidRPr="00EF30E2">
              <w:t>1</w:t>
            </w:r>
          </w:p>
        </w:tc>
        <w:tc>
          <w:tcPr>
            <w:tcW w:w="274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left"/>
              <w:cnfStyle w:val="000000000000" w:firstRow="0" w:lastRow="0" w:firstColumn="0" w:lastColumn="0" w:oddVBand="0" w:evenVBand="0" w:oddHBand="0" w:evenHBand="0" w:firstRowFirstColumn="0" w:firstRowLastColumn="0" w:lastRowFirstColumn="0" w:lastRowLastColumn="0"/>
            </w:pPr>
            <w:r w:rsidRPr="00EF30E2">
              <w:t xml:space="preserve">Задняя сторона ягодицы − </w:t>
            </w:r>
            <w:r w:rsidRPr="00EF30E2">
              <w:br/>
              <w:t>передняя сторона колена</w:t>
            </w:r>
          </w:p>
        </w:tc>
        <w:tc>
          <w:tcPr>
            <w:tcW w:w="774"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130 ± 5</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211 ± 5</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235 ± 5</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305 ± 5</w:t>
            </w:r>
          </w:p>
        </w:tc>
        <w:tc>
          <w:tcPr>
            <w:tcW w:w="132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366 ± 5</w:t>
            </w:r>
          </w:p>
        </w:tc>
        <w:tc>
          <w:tcPr>
            <w:tcW w:w="963"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485,4 ± 5</w:t>
            </w:r>
          </w:p>
        </w:tc>
      </w:tr>
      <w:tr w:rsidR="000C0461" w:rsidRPr="00EF30E2" w:rsidTr="000C0461">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r w:rsidRPr="00EF30E2">
              <w:t>2</w:t>
            </w:r>
          </w:p>
        </w:tc>
        <w:tc>
          <w:tcPr>
            <w:tcW w:w="274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left"/>
              <w:cnfStyle w:val="000000000000" w:firstRow="0" w:lastRow="0" w:firstColumn="0" w:lastColumn="0" w:oddVBand="0" w:evenVBand="0" w:oddHBand="0" w:evenHBand="0" w:firstRowFirstColumn="0" w:firstRowLastColumn="0" w:lastRowFirstColumn="0" w:lastRowLastColumn="0"/>
            </w:pPr>
            <w:r w:rsidRPr="00EF30E2">
              <w:t xml:space="preserve">Задняя сторона ягодицы − </w:t>
            </w:r>
            <w:r w:rsidRPr="00EF30E2">
              <w:br/>
              <w:t>подколенная ямка</w:t>
            </w:r>
          </w:p>
        </w:tc>
        <w:tc>
          <w:tcPr>
            <w:tcW w:w="774"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161 ± 5</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185 ± 5</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253 ± 5</w:t>
            </w:r>
          </w:p>
        </w:tc>
        <w:tc>
          <w:tcPr>
            <w:tcW w:w="132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299 ± 5</w:t>
            </w:r>
          </w:p>
        </w:tc>
        <w:tc>
          <w:tcPr>
            <w:tcW w:w="963"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414,9 ± 5</w:t>
            </w:r>
          </w:p>
        </w:tc>
      </w:tr>
      <w:tr w:rsidR="000C0461" w:rsidRPr="00EF30E2" w:rsidTr="000C0461">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r w:rsidRPr="00EF30E2">
              <w:t>21</w:t>
            </w:r>
          </w:p>
        </w:tc>
        <w:tc>
          <w:tcPr>
            <w:tcW w:w="274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left"/>
              <w:cnfStyle w:val="000000000000" w:firstRow="0" w:lastRow="0" w:firstColumn="0" w:lastColumn="0" w:oddVBand="0" w:evenVBand="0" w:oddHBand="0" w:evenHBand="0" w:firstRowFirstColumn="0" w:firstRowLastColumn="0" w:lastRowFirstColumn="0" w:lastRowLastColumn="0"/>
            </w:pPr>
            <w:r w:rsidRPr="00EF30E2">
              <w:t>Высота бедра, положение сидя</w:t>
            </w:r>
          </w:p>
        </w:tc>
        <w:tc>
          <w:tcPr>
            <w:tcW w:w="774"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69</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72</w:t>
            </w:r>
          </w:p>
        </w:tc>
        <w:tc>
          <w:tcPr>
            <w:tcW w:w="775"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79</w:t>
            </w:r>
          </w:p>
        </w:tc>
        <w:tc>
          <w:tcPr>
            <w:tcW w:w="1326"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92</w:t>
            </w:r>
          </w:p>
        </w:tc>
        <w:tc>
          <w:tcPr>
            <w:tcW w:w="963" w:type="dxa"/>
            <w:tcBorders>
              <w:top w:val="single" w:sz="4" w:space="0" w:color="auto"/>
              <w:left w:val="single" w:sz="4" w:space="0" w:color="auto"/>
              <w:bottom w:val="single" w:sz="4"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114</w:t>
            </w:r>
          </w:p>
        </w:tc>
      </w:tr>
      <w:tr w:rsidR="000C0461" w:rsidRPr="00EF30E2" w:rsidTr="000C0461">
        <w:trPr>
          <w:trHeight w:val="20"/>
        </w:trPr>
        <w:tc>
          <w:tcPr>
            <w:cnfStyle w:val="001000000000" w:firstRow="0" w:lastRow="0" w:firstColumn="1" w:lastColumn="0" w:oddVBand="0" w:evenVBand="0" w:oddHBand="0" w:evenHBand="0" w:firstRowFirstColumn="0" w:firstRowLastColumn="0" w:lastRowFirstColumn="0" w:lastRowLastColumn="0"/>
            <w:tcW w:w="370" w:type="dxa"/>
            <w:tcBorders>
              <w:top w:val="single" w:sz="4" w:space="0" w:color="auto"/>
              <w:left w:val="single" w:sz="4" w:space="0" w:color="auto"/>
              <w:right w:val="single" w:sz="4" w:space="0" w:color="auto"/>
            </w:tcBorders>
            <w:vAlign w:val="center"/>
          </w:tcPr>
          <w:p w:rsidR="000C0461" w:rsidRPr="00EF30E2" w:rsidRDefault="000C0461" w:rsidP="000C0461"/>
        </w:tc>
        <w:tc>
          <w:tcPr>
            <w:tcW w:w="2746" w:type="dxa"/>
            <w:tcBorders>
              <w:top w:val="single" w:sz="4" w:space="0" w:color="auto"/>
              <w:left w:val="single" w:sz="4" w:space="0" w:color="auto"/>
              <w:bottom w:val="single" w:sz="12" w:space="0" w:color="auto"/>
              <w:right w:val="single" w:sz="4" w:space="0" w:color="auto"/>
            </w:tcBorders>
            <w:vAlign w:val="center"/>
          </w:tcPr>
          <w:p w:rsidR="000C0461" w:rsidRPr="00EF30E2" w:rsidRDefault="000C0461" w:rsidP="000C0461">
            <w:pPr>
              <w:jc w:val="left"/>
              <w:cnfStyle w:val="000000000000" w:firstRow="0" w:lastRow="0" w:firstColumn="0" w:lastColumn="0" w:oddVBand="0" w:evenVBand="0" w:oddHBand="0" w:evenHBand="0" w:firstRowFirstColumn="0" w:firstRowLastColumn="0" w:lastRowFirstColumn="0" w:lastRowLastColumn="0"/>
            </w:pPr>
            <w:r w:rsidRPr="00EF30E2">
              <w:t>Высота распорного устройства для установки манекена</w:t>
            </w:r>
            <w:r w:rsidRPr="00EF30E2">
              <w:rPr>
                <w:vertAlign w:val="superscript"/>
              </w:rPr>
              <w:t>4</w:t>
            </w:r>
          </w:p>
        </w:tc>
        <w:tc>
          <w:tcPr>
            <w:tcW w:w="774" w:type="dxa"/>
            <w:tcBorders>
              <w:top w:val="single" w:sz="4" w:space="0" w:color="auto"/>
              <w:left w:val="single" w:sz="4" w:space="0" w:color="auto"/>
              <w:bottom w:val="single" w:sz="12"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173 ± 2</w:t>
            </w:r>
          </w:p>
        </w:tc>
        <w:tc>
          <w:tcPr>
            <w:tcW w:w="775" w:type="dxa"/>
            <w:tcBorders>
              <w:top w:val="single" w:sz="4" w:space="0" w:color="auto"/>
              <w:left w:val="single" w:sz="4" w:space="0" w:color="auto"/>
              <w:bottom w:val="single" w:sz="12"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229 ± 2</w:t>
            </w:r>
          </w:p>
        </w:tc>
        <w:tc>
          <w:tcPr>
            <w:tcW w:w="775" w:type="dxa"/>
            <w:tcBorders>
              <w:top w:val="single" w:sz="4" w:space="0" w:color="auto"/>
              <w:left w:val="single" w:sz="4" w:space="0" w:color="auto"/>
              <w:bottom w:val="single" w:sz="12"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237 ± 2</w:t>
            </w:r>
          </w:p>
        </w:tc>
        <w:tc>
          <w:tcPr>
            <w:tcW w:w="775" w:type="dxa"/>
            <w:tcBorders>
              <w:top w:val="single" w:sz="4" w:space="0" w:color="auto"/>
              <w:left w:val="single" w:sz="4" w:space="0" w:color="auto"/>
              <w:bottom w:val="single" w:sz="12"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250 ± 2</w:t>
            </w:r>
          </w:p>
        </w:tc>
        <w:tc>
          <w:tcPr>
            <w:tcW w:w="1326" w:type="dxa"/>
            <w:tcBorders>
              <w:top w:val="single" w:sz="4" w:space="0" w:color="auto"/>
              <w:left w:val="single" w:sz="4" w:space="0" w:color="auto"/>
              <w:bottom w:val="single" w:sz="12"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270 ± 2</w:t>
            </w:r>
          </w:p>
        </w:tc>
        <w:tc>
          <w:tcPr>
            <w:tcW w:w="963" w:type="dxa"/>
            <w:tcBorders>
              <w:top w:val="single" w:sz="4" w:space="0" w:color="auto"/>
              <w:left w:val="single" w:sz="4" w:space="0" w:color="auto"/>
              <w:bottom w:val="single" w:sz="12" w:space="0" w:color="auto"/>
              <w:right w:val="single" w:sz="4" w:space="0" w:color="auto"/>
            </w:tcBorders>
            <w:vAlign w:val="center"/>
          </w:tcPr>
          <w:p w:rsidR="000C0461" w:rsidRPr="00EF30E2" w:rsidRDefault="000C0461" w:rsidP="000C0461">
            <w:pPr>
              <w:jc w:val="center"/>
              <w:cnfStyle w:val="000000000000" w:firstRow="0" w:lastRow="0" w:firstColumn="0" w:lastColumn="0" w:oddVBand="0" w:evenVBand="0" w:oddHBand="0" w:evenHBand="0" w:firstRowFirstColumn="0" w:firstRowLastColumn="0" w:lastRowFirstColumn="0" w:lastRowLastColumn="0"/>
            </w:pPr>
            <w:r w:rsidRPr="00EF30E2">
              <w:t>359 ± 2</w:t>
            </w:r>
          </w:p>
        </w:tc>
      </w:tr>
    </w:tbl>
    <w:p w:rsidR="0069704F" w:rsidRDefault="000C0461" w:rsidP="0069704F">
      <w:pPr>
        <w:pStyle w:val="SingleTxtGR"/>
        <w:spacing w:before="120" w:after="0" w:line="220" w:lineRule="exact"/>
        <w:ind w:left="1701" w:hanging="397"/>
        <w:jc w:val="left"/>
        <w:rPr>
          <w:sz w:val="18"/>
          <w:szCs w:val="18"/>
        </w:rPr>
      </w:pPr>
      <w:proofErr w:type="gramStart"/>
      <w:r w:rsidRPr="00696859">
        <w:rPr>
          <w:sz w:val="18"/>
          <w:szCs w:val="18"/>
          <w:vertAlign w:val="superscript"/>
        </w:rPr>
        <w:t>1</w:t>
      </w:r>
      <w:r w:rsidRPr="00696859">
        <w:rPr>
          <w:sz w:val="18"/>
          <w:szCs w:val="18"/>
        </w:rPr>
        <w:t xml:space="preserve">  Диаметр</w:t>
      </w:r>
      <w:proofErr w:type="gramEnd"/>
      <w:r w:rsidRPr="00696859">
        <w:rPr>
          <w:sz w:val="18"/>
          <w:szCs w:val="18"/>
        </w:rPr>
        <w:t xml:space="preserve"> шеи берется как диаметр верхней и н</w:t>
      </w:r>
      <w:r w:rsidR="0069704F">
        <w:rPr>
          <w:sz w:val="18"/>
          <w:szCs w:val="18"/>
        </w:rPr>
        <w:t xml:space="preserve">ижней пластины шеи манекена Q. </w:t>
      </w:r>
    </w:p>
    <w:p w:rsidR="000C0461" w:rsidRPr="00696859" w:rsidRDefault="000C0461" w:rsidP="0069704F">
      <w:pPr>
        <w:pStyle w:val="SingleTxtGR"/>
        <w:tabs>
          <w:tab w:val="clear" w:pos="1701"/>
        </w:tabs>
        <w:spacing w:after="0" w:line="220" w:lineRule="exact"/>
        <w:ind w:left="1304" w:firstLine="170"/>
        <w:jc w:val="left"/>
        <w:rPr>
          <w:sz w:val="18"/>
          <w:szCs w:val="18"/>
        </w:rPr>
      </w:pPr>
      <w:r w:rsidRPr="00696859">
        <w:rPr>
          <w:sz w:val="18"/>
          <w:szCs w:val="18"/>
        </w:rPr>
        <w:t>Размер средних дисков составляет 56,9 мм.</w:t>
      </w:r>
    </w:p>
    <w:p w:rsidR="000C0461" w:rsidRPr="00696859" w:rsidRDefault="000C0461" w:rsidP="000C0461">
      <w:pPr>
        <w:pStyle w:val="SingleTxtGR"/>
        <w:spacing w:after="0" w:line="220" w:lineRule="exact"/>
        <w:ind w:firstLine="170"/>
        <w:jc w:val="left"/>
        <w:rPr>
          <w:sz w:val="18"/>
          <w:szCs w:val="18"/>
        </w:rPr>
      </w:pPr>
      <w:proofErr w:type="gramStart"/>
      <w:r w:rsidRPr="00696859">
        <w:rPr>
          <w:sz w:val="18"/>
          <w:szCs w:val="18"/>
          <w:vertAlign w:val="superscript"/>
        </w:rPr>
        <w:t>2</w:t>
      </w:r>
      <w:r w:rsidRPr="00696859">
        <w:rPr>
          <w:sz w:val="18"/>
          <w:szCs w:val="18"/>
        </w:rPr>
        <w:t xml:space="preserve">  Диаметр</w:t>
      </w:r>
      <w:proofErr w:type="gramEnd"/>
      <w:r w:rsidRPr="00696859">
        <w:rPr>
          <w:sz w:val="18"/>
          <w:szCs w:val="18"/>
        </w:rPr>
        <w:t xml:space="preserve"> диска шеи Q6 в верхней части.</w:t>
      </w:r>
    </w:p>
    <w:p w:rsidR="000C0461" w:rsidRPr="00696859" w:rsidRDefault="000C0461" w:rsidP="000C0461">
      <w:pPr>
        <w:pStyle w:val="SingleTxtGR"/>
        <w:spacing w:after="0" w:line="220" w:lineRule="exact"/>
        <w:ind w:firstLine="170"/>
        <w:jc w:val="left"/>
        <w:rPr>
          <w:sz w:val="18"/>
          <w:szCs w:val="18"/>
        </w:rPr>
      </w:pPr>
      <w:proofErr w:type="gramStart"/>
      <w:r w:rsidRPr="00696859">
        <w:rPr>
          <w:sz w:val="18"/>
          <w:szCs w:val="18"/>
          <w:vertAlign w:val="superscript"/>
        </w:rPr>
        <w:t>3</w:t>
      </w:r>
      <w:r w:rsidRPr="00696859">
        <w:rPr>
          <w:sz w:val="18"/>
          <w:szCs w:val="18"/>
        </w:rPr>
        <w:t xml:space="preserve">  Диаметр</w:t>
      </w:r>
      <w:proofErr w:type="gramEnd"/>
      <w:r w:rsidRPr="00696859">
        <w:rPr>
          <w:sz w:val="18"/>
          <w:szCs w:val="18"/>
        </w:rPr>
        <w:t xml:space="preserve"> диска шеи Q6 в нижней части.</w:t>
      </w:r>
    </w:p>
    <w:p w:rsidR="000C0461" w:rsidRPr="00696859" w:rsidRDefault="000C0461" w:rsidP="000C0461">
      <w:pPr>
        <w:pStyle w:val="SingleTxtGR"/>
        <w:spacing w:after="0" w:line="220" w:lineRule="exact"/>
        <w:ind w:firstLine="170"/>
        <w:jc w:val="left"/>
        <w:rPr>
          <w:sz w:val="18"/>
          <w:szCs w:val="18"/>
        </w:rPr>
      </w:pPr>
      <w:proofErr w:type="gramStart"/>
      <w:r w:rsidRPr="00696859">
        <w:rPr>
          <w:sz w:val="18"/>
          <w:szCs w:val="18"/>
          <w:vertAlign w:val="superscript"/>
        </w:rPr>
        <w:t>4</w:t>
      </w:r>
      <w:r w:rsidRPr="00696859">
        <w:rPr>
          <w:sz w:val="18"/>
          <w:szCs w:val="18"/>
        </w:rPr>
        <w:t xml:space="preserve">  Диаметр</w:t>
      </w:r>
      <w:proofErr w:type="gramEnd"/>
      <w:r w:rsidRPr="00696859">
        <w:rPr>
          <w:sz w:val="18"/>
          <w:szCs w:val="18"/>
        </w:rPr>
        <w:t xml:space="preserve"> покрова шеи.</w:t>
      </w:r>
    </w:p>
    <w:p w:rsidR="000C0461" w:rsidRPr="001A76E3" w:rsidRDefault="000C0461" w:rsidP="001A76E3">
      <w:pPr>
        <w:pStyle w:val="SingleTxtGR"/>
        <w:spacing w:before="120" w:after="0" w:line="220" w:lineRule="exact"/>
        <w:jc w:val="left"/>
        <w:rPr>
          <w:i/>
          <w:sz w:val="18"/>
          <w:szCs w:val="18"/>
          <w:lang w:bidi="ru-RU"/>
        </w:rPr>
      </w:pPr>
      <w:r w:rsidRPr="001A76E3">
        <w:rPr>
          <w:i/>
          <w:sz w:val="18"/>
          <w:szCs w:val="18"/>
          <w:lang w:bidi="ru-RU"/>
        </w:rPr>
        <w:t>Примечания:</w:t>
      </w:r>
    </w:p>
    <w:p w:rsidR="000C0461" w:rsidRPr="001A76E3" w:rsidRDefault="000C0461" w:rsidP="001A76E3">
      <w:pPr>
        <w:pStyle w:val="SingleTxtGR"/>
        <w:spacing w:after="0" w:line="220" w:lineRule="exact"/>
        <w:jc w:val="left"/>
        <w:rPr>
          <w:sz w:val="18"/>
          <w:szCs w:val="18"/>
        </w:rPr>
      </w:pPr>
      <w:r w:rsidRPr="001A76E3">
        <w:rPr>
          <w:sz w:val="18"/>
          <w:szCs w:val="18"/>
        </w:rPr>
        <w:t>1.</w:t>
      </w:r>
      <w:r w:rsidRPr="001A76E3">
        <w:rPr>
          <w:sz w:val="18"/>
          <w:szCs w:val="18"/>
        </w:rPr>
        <w:tab/>
        <w:t>Регулировка сочленений</w:t>
      </w:r>
    </w:p>
    <w:p w:rsidR="000C0461" w:rsidRPr="001A76E3" w:rsidRDefault="000C0461" w:rsidP="001A76E3">
      <w:pPr>
        <w:pStyle w:val="SingleTxtGR"/>
        <w:spacing w:after="0" w:line="220" w:lineRule="exact"/>
        <w:ind w:left="1701" w:hanging="567"/>
        <w:jc w:val="left"/>
        <w:rPr>
          <w:sz w:val="18"/>
          <w:szCs w:val="18"/>
        </w:rPr>
      </w:pPr>
      <w:r w:rsidRPr="001A76E3">
        <w:rPr>
          <w:sz w:val="18"/>
          <w:szCs w:val="18"/>
        </w:rPr>
        <w:tab/>
        <w:t>Регулировку сочленений желательно осуществлять в соответствии с процедурами, указанными в руководствах по Q-манекенам</w:t>
      </w:r>
      <w:r w:rsidR="009818D3" w:rsidRPr="001A76E3">
        <w:rPr>
          <w:rStyle w:val="ab"/>
          <w:szCs w:val="18"/>
        </w:rPr>
        <w:footnoteReference w:id="9"/>
      </w:r>
      <w:r w:rsidRPr="001A76E3">
        <w:rPr>
          <w:sz w:val="18"/>
          <w:szCs w:val="18"/>
        </w:rPr>
        <w:t>.</w:t>
      </w:r>
    </w:p>
    <w:p w:rsidR="000C0461" w:rsidRPr="001A76E3" w:rsidRDefault="000C0461" w:rsidP="001A76E3">
      <w:pPr>
        <w:pStyle w:val="SingleTxtGR"/>
        <w:spacing w:after="0" w:line="220" w:lineRule="exact"/>
        <w:jc w:val="left"/>
        <w:rPr>
          <w:sz w:val="18"/>
          <w:szCs w:val="18"/>
        </w:rPr>
      </w:pPr>
      <w:r w:rsidRPr="001A76E3">
        <w:rPr>
          <w:sz w:val="18"/>
          <w:szCs w:val="18"/>
        </w:rPr>
        <w:t>2.</w:t>
      </w:r>
      <w:r w:rsidRPr="001A76E3">
        <w:rPr>
          <w:sz w:val="18"/>
          <w:szCs w:val="18"/>
        </w:rPr>
        <w:tab/>
        <w:t>Контрольно-измерительные приборы</w:t>
      </w:r>
    </w:p>
    <w:p w:rsidR="000C0461" w:rsidRDefault="000C0461" w:rsidP="001A76E3">
      <w:pPr>
        <w:pStyle w:val="SingleTxtGR"/>
        <w:spacing w:after="0" w:line="220" w:lineRule="exact"/>
        <w:ind w:left="1701" w:hanging="567"/>
        <w:jc w:val="left"/>
      </w:pPr>
      <w:r w:rsidRPr="001A76E3">
        <w:rPr>
          <w:sz w:val="18"/>
          <w:szCs w:val="18"/>
        </w:rPr>
        <w:tab/>
        <w:t>Желательно, чтобы порядок установки и калибровки контрольно-измерительных приборов в случае манекенов Q-семейства соответствовал процедурам, изложенным в руководствах по Q-манекенам</w:t>
      </w:r>
      <w:r w:rsidRPr="001A76E3">
        <w:rPr>
          <w:sz w:val="18"/>
          <w:szCs w:val="18"/>
          <w:vertAlign w:val="superscript"/>
        </w:rPr>
        <w:t>1</w:t>
      </w:r>
      <w:r w:rsidRPr="001A76E3">
        <w:rPr>
          <w:sz w:val="18"/>
          <w:szCs w:val="18"/>
        </w:rPr>
        <w:t>.</w:t>
      </w:r>
    </w:p>
    <w:p w:rsidR="009818D3" w:rsidRDefault="009818D3" w:rsidP="000C0461">
      <w:pPr>
        <w:pStyle w:val="SingleTxtGR"/>
        <w:spacing w:after="60" w:line="220" w:lineRule="atLeast"/>
        <w:ind w:left="1701" w:hanging="567"/>
        <w:sectPr w:rsidR="009818D3" w:rsidSect="007F1856">
          <w:headerReference w:type="even" r:id="rId150"/>
          <w:headerReference w:type="default" r:id="rId151"/>
          <w:footerReference w:type="even" r:id="rId152"/>
          <w:footerReference w:type="default" r:id="rId153"/>
          <w:headerReference w:type="first" r:id="rId154"/>
          <w:footerReference w:type="first" r:id="rId155"/>
          <w:footnotePr>
            <w:numRestart w:val="eachSect"/>
          </w:footnotePr>
          <w:endnotePr>
            <w:numFmt w:val="decimal"/>
          </w:endnotePr>
          <w:pgSz w:w="11906" w:h="16838" w:code="9"/>
          <w:pgMar w:top="1418" w:right="1134" w:bottom="1134" w:left="1134" w:header="680" w:footer="567" w:gutter="0"/>
          <w:cols w:space="708"/>
          <w:titlePg/>
          <w:docGrid w:linePitch="360"/>
        </w:sectPr>
      </w:pPr>
    </w:p>
    <w:p w:rsidR="009818D3" w:rsidRPr="00BC2753" w:rsidRDefault="009818D3" w:rsidP="009818D3">
      <w:pPr>
        <w:pStyle w:val="HChGR"/>
      </w:pPr>
      <w:r w:rsidRPr="00BC2753">
        <w:t>Приложение 9</w:t>
      </w:r>
    </w:p>
    <w:p w:rsidR="009818D3" w:rsidRPr="00BC2753" w:rsidRDefault="009818D3" w:rsidP="009818D3">
      <w:pPr>
        <w:pStyle w:val="HChGR"/>
      </w:pPr>
      <w:r w:rsidRPr="00BC2753">
        <w:tab/>
      </w:r>
      <w:r w:rsidRPr="00BC2753">
        <w:tab/>
        <w:t>Испытание на лобовой удар о барьер</w:t>
      </w:r>
    </w:p>
    <w:p w:rsidR="009818D3" w:rsidRPr="00BC2753" w:rsidRDefault="009818D3" w:rsidP="009818D3">
      <w:pPr>
        <w:pStyle w:val="SingleTxtGR"/>
        <w:spacing w:line="234" w:lineRule="atLeast"/>
      </w:pPr>
      <w:r w:rsidRPr="00BC2753">
        <w:t>1.1</w:t>
      </w:r>
      <w:r w:rsidRPr="00BC2753">
        <w:tab/>
      </w:r>
      <w:r w:rsidRPr="00BC2753">
        <w:tab/>
        <w:t>Место проведения испытания</w:t>
      </w:r>
    </w:p>
    <w:p w:rsidR="009818D3" w:rsidRPr="00BC2753" w:rsidRDefault="009818D3" w:rsidP="009818D3">
      <w:pPr>
        <w:pStyle w:val="SingleTxtGR"/>
        <w:spacing w:line="234" w:lineRule="atLeast"/>
        <w:ind w:left="2268" w:hanging="1134"/>
      </w:pPr>
      <w:r w:rsidRPr="00BC2753">
        <w:tab/>
      </w:r>
      <w:r w:rsidRPr="00BC2753">
        <w:tab/>
        <w:t>Место проведения испытания должно иметь достаточную площадь для того, чтобы можно было оборудовать дорожку разгона транспортных средств, поставить барьер и технические установки, необходимые для проведения испыта</w:t>
      </w:r>
      <w:r>
        <w:t>ния. Конечная часть дорожки (не</w:t>
      </w:r>
      <w:r>
        <w:rPr>
          <w:lang w:val="en-US"/>
        </w:rPr>
        <w:t> </w:t>
      </w:r>
      <w:r w:rsidRPr="00BC2753">
        <w:t>менее 5 м до барьера) должна быть горизонтальной, ровной и гладкой.</w:t>
      </w:r>
    </w:p>
    <w:p w:rsidR="009818D3" w:rsidRPr="00BC2753" w:rsidRDefault="009818D3" w:rsidP="009818D3">
      <w:pPr>
        <w:pStyle w:val="SingleTxtGR"/>
        <w:spacing w:line="234" w:lineRule="atLeast"/>
      </w:pPr>
      <w:r w:rsidRPr="00BC2753">
        <w:t>1.2</w:t>
      </w:r>
      <w:r w:rsidRPr="00BC2753">
        <w:tab/>
      </w:r>
      <w:r w:rsidRPr="00BC2753">
        <w:tab/>
        <w:t>Барьер</w:t>
      </w:r>
    </w:p>
    <w:p w:rsidR="009818D3" w:rsidRPr="00BC2753" w:rsidRDefault="009818D3" w:rsidP="009818D3">
      <w:pPr>
        <w:pStyle w:val="SingleTxtGR"/>
        <w:spacing w:line="234" w:lineRule="atLeast"/>
        <w:ind w:left="2268" w:hanging="1134"/>
      </w:pPr>
      <w:r w:rsidRPr="00BC2753">
        <w:tab/>
      </w:r>
      <w:r w:rsidRPr="00BC2753">
        <w:tab/>
        <w:t>Барьер представляет собой железобетонный блок шириной минимум 3 м по фронту и высотой минимум 1,5 м. Толщину барьера определяют с таким расчетом, чтобы его вес был не менее 70 тонн. Фронтальная сторона барьера должна быть вертикальной и перпендикулярной по отношению к оси дорожки разгона и должна быть покрыта надлежащей фанерной облицовкой толщиной 20 ± 1 мм. Барьер должен либо быть прочно врыт в землю, либо стоять на земле и иметь, если это необходимо, дополнительные приспособления для ограничения его перемещения. Может использоваться также барьер, имеющий иные характеристики, но дающий не менее убедительные результаты.</w:t>
      </w:r>
    </w:p>
    <w:p w:rsidR="009818D3" w:rsidRPr="00BC2753" w:rsidRDefault="009818D3" w:rsidP="009818D3">
      <w:pPr>
        <w:pStyle w:val="SingleTxtGR"/>
        <w:spacing w:line="234" w:lineRule="atLeast"/>
      </w:pPr>
      <w:r w:rsidRPr="00BC2753">
        <w:t>1.3</w:t>
      </w:r>
      <w:r w:rsidRPr="00BC2753">
        <w:tab/>
      </w:r>
      <w:r w:rsidRPr="00BC2753">
        <w:tab/>
        <w:t>Движение транспортного средства</w:t>
      </w:r>
    </w:p>
    <w:p w:rsidR="009818D3" w:rsidRPr="00BC2753" w:rsidRDefault="009818D3" w:rsidP="009818D3">
      <w:pPr>
        <w:pStyle w:val="SingleTxtGR"/>
        <w:spacing w:line="234" w:lineRule="atLeast"/>
        <w:ind w:left="2268" w:hanging="1134"/>
      </w:pPr>
      <w:r w:rsidRPr="00BC2753">
        <w:tab/>
      </w:r>
      <w:r w:rsidRPr="00BC2753">
        <w:tab/>
        <w:t>В момент удара транспортное средство не должно уже подвергаться воздействию дополнительных направляющих или перемещающих устройств. Оно должно столкнуться с препятствием по траектории, перпендикулярной ударной поверхности барьера; максимально допустимое боковое отклонение между средней вертикальной линией передней части транспортного средства и средней вертикальной линией ударной поверхности барьера составляет ± 30 см.</w:t>
      </w:r>
    </w:p>
    <w:p w:rsidR="009818D3" w:rsidRPr="00BC2753" w:rsidRDefault="009818D3" w:rsidP="009818D3">
      <w:pPr>
        <w:pStyle w:val="SingleTxtGR"/>
        <w:spacing w:line="234" w:lineRule="atLeast"/>
      </w:pPr>
      <w:r w:rsidRPr="00BC2753">
        <w:t>1.4</w:t>
      </w:r>
      <w:r w:rsidRPr="00BC2753">
        <w:tab/>
      </w:r>
      <w:r w:rsidRPr="00BC2753">
        <w:tab/>
        <w:t>Состояние транспортного средства</w:t>
      </w:r>
    </w:p>
    <w:p w:rsidR="009818D3" w:rsidRPr="00BC2753" w:rsidRDefault="009818D3" w:rsidP="009818D3">
      <w:pPr>
        <w:pStyle w:val="SingleTxtGR"/>
        <w:spacing w:line="234" w:lineRule="atLeast"/>
        <w:ind w:left="2268" w:hanging="1134"/>
      </w:pPr>
      <w:r w:rsidRPr="00BC2753">
        <w:t>1.4.1</w:t>
      </w:r>
      <w:r w:rsidRPr="00BC2753">
        <w:tab/>
      </w:r>
      <w:r w:rsidRPr="00BC2753">
        <w:tab/>
      </w:r>
      <w:r>
        <w:t>Испытуем</w:t>
      </w:r>
      <w:r w:rsidRPr="00BC2753">
        <w:t>ое транспортное средство должно либо иметь все элементы и обычное оборудование, включенные в его порожний вес в снаряженном состоянии, либо находиться в состоянии, удовлетворяющем данному предписанию в части элементов и оборудования, относящихся к пассажирскому салону, и в части распределения веса всего транспортного средства в снаряженном состоянии.</w:t>
      </w:r>
    </w:p>
    <w:p w:rsidR="009818D3" w:rsidRPr="00BC2753" w:rsidRDefault="009818D3" w:rsidP="009818D3">
      <w:pPr>
        <w:pStyle w:val="SingleTxtGR"/>
        <w:spacing w:line="234" w:lineRule="atLeast"/>
        <w:ind w:left="2268" w:hanging="1134"/>
      </w:pPr>
      <w:r w:rsidRPr="00BC2753">
        <w:t>1.4.2</w:t>
      </w:r>
      <w:r w:rsidRPr="00BC2753">
        <w:tab/>
      </w:r>
      <w:r w:rsidRPr="00BC2753">
        <w:tab/>
        <w:t>Если транспортное средство перемещается за счет внешнего источника энергии, то систему питан</w:t>
      </w:r>
      <w:r>
        <w:t>ия заполняют как минимум на 90%</w:t>
      </w:r>
      <w:r>
        <w:rPr>
          <w:lang w:val="en-US"/>
        </w:rPr>
        <w:t> </w:t>
      </w:r>
      <w:r w:rsidRPr="00BC2753">
        <w:t>емкости топливом либо невоспламеняющейся жидкостью, плотность и вязкость которой близки к характеристикам обычно используемого топлива. Все остальные жидкостные системы (резервуары тормозной жидкости, радиатор и т.</w:t>
      </w:r>
      <w:r w:rsidR="0069704F">
        <w:t xml:space="preserve"> </w:t>
      </w:r>
      <w:r w:rsidRPr="00BC2753">
        <w:t>д.) должны быть порожними.</w:t>
      </w:r>
    </w:p>
    <w:p w:rsidR="009818D3" w:rsidRPr="00BC2753" w:rsidRDefault="009818D3" w:rsidP="009818D3">
      <w:pPr>
        <w:pStyle w:val="SingleTxtGR"/>
        <w:keepLines/>
        <w:spacing w:line="234" w:lineRule="atLeast"/>
        <w:ind w:left="2268" w:hanging="1134"/>
      </w:pPr>
      <w:r w:rsidRPr="00BC2753">
        <w:t>1.4.3</w:t>
      </w:r>
      <w:r w:rsidRPr="00BC2753">
        <w:tab/>
      </w:r>
      <w:r w:rsidRPr="00BC2753">
        <w:tab/>
        <w:t>Если транспортное средство перемещается при помощи собственного двигателя, то топливный бак заполняют как минимум на 90% емкости. Все остальные жидкостные резервуары должны быть заполнены полностью.</w:t>
      </w:r>
    </w:p>
    <w:p w:rsidR="009818D3" w:rsidRPr="00BC2753" w:rsidRDefault="009818D3" w:rsidP="009818D3">
      <w:pPr>
        <w:pStyle w:val="SingleTxtGR"/>
        <w:spacing w:line="234" w:lineRule="atLeast"/>
        <w:ind w:left="2268" w:hanging="1134"/>
      </w:pPr>
      <w:r w:rsidRPr="00BC2753">
        <w:t>1.4.4</w:t>
      </w:r>
      <w:r w:rsidRPr="00BC2753">
        <w:tab/>
      </w:r>
      <w:r w:rsidRPr="00BC2753">
        <w:tab/>
        <w:t xml:space="preserve">По просьбе изготовителя техническая служба, уполномоченная проводить испытания, может дать разрешение на использование в ходе испытаний, </w:t>
      </w:r>
      <w:r>
        <w:t>предусм</w:t>
      </w:r>
      <w:r w:rsidRPr="00BC2753">
        <w:t>отренных настоящими Правилами, того транспортного средства, которое использовалось в ходе испытаний, предписанных другими правилами (включая испытания, которые могут повлиять на его конструкцию).</w:t>
      </w:r>
    </w:p>
    <w:p w:rsidR="009818D3" w:rsidRPr="00BC2753" w:rsidRDefault="009818D3" w:rsidP="009818D3">
      <w:pPr>
        <w:pStyle w:val="SingleTxtGR"/>
      </w:pPr>
      <w:r w:rsidRPr="00BC2753">
        <w:t>1.5</w:t>
      </w:r>
      <w:r w:rsidRPr="00BC2753">
        <w:tab/>
      </w:r>
      <w:r w:rsidRPr="00BC2753">
        <w:tab/>
        <w:t>Скорость удара</w:t>
      </w:r>
    </w:p>
    <w:p w:rsidR="009818D3" w:rsidRPr="00BC2753" w:rsidRDefault="009818D3" w:rsidP="009818D3">
      <w:pPr>
        <w:pStyle w:val="SingleTxtGR"/>
        <w:ind w:left="2268" w:hanging="1134"/>
      </w:pPr>
      <w:r w:rsidRPr="00BC2753">
        <w:tab/>
      </w:r>
      <w:r w:rsidRPr="00BC2753">
        <w:tab/>
        <w:t>Скорость удара должна составлять 50 +0/−2 км/ч. Однако если испытание проводилось при большей скорости удара и если транспортное средство удовлетворяет предписанным требованиям, то результаты испытания считаются удовлетворительными.</w:t>
      </w:r>
    </w:p>
    <w:p w:rsidR="009818D3" w:rsidRPr="00BC2753" w:rsidRDefault="009818D3" w:rsidP="009818D3">
      <w:pPr>
        <w:pStyle w:val="SingleTxtGR"/>
      </w:pPr>
      <w:r w:rsidRPr="00BC2753">
        <w:t>1.6</w:t>
      </w:r>
      <w:r w:rsidRPr="00BC2753">
        <w:tab/>
      </w:r>
      <w:r w:rsidRPr="00BC2753">
        <w:tab/>
        <w:t>Измерительные приборы</w:t>
      </w:r>
    </w:p>
    <w:p w:rsidR="009818D3" w:rsidRDefault="009818D3" w:rsidP="009818D3">
      <w:pPr>
        <w:pStyle w:val="SingleTxtGR"/>
        <w:ind w:left="2268" w:hanging="1134"/>
      </w:pPr>
      <w:r w:rsidRPr="00BC2753">
        <w:tab/>
      </w:r>
      <w:r w:rsidRPr="00BC2753">
        <w:tab/>
        <w:t>Точность измерительного прибора, используемого для регистрации скорости, указанной в пункте 1.5 выше, должна быть порядка 1%.</w:t>
      </w:r>
    </w:p>
    <w:p w:rsidR="009818D3" w:rsidRDefault="009818D3" w:rsidP="000C0461">
      <w:pPr>
        <w:pStyle w:val="SingleTxtGR"/>
        <w:spacing w:after="60" w:line="220" w:lineRule="atLeast"/>
        <w:ind w:left="1701" w:hanging="567"/>
        <w:sectPr w:rsidR="009818D3" w:rsidSect="007F1856">
          <w:headerReference w:type="default" r:id="rId156"/>
          <w:footerReference w:type="default" r:id="rId157"/>
          <w:headerReference w:type="first" r:id="rId158"/>
          <w:footerReference w:type="first" r:id="rId159"/>
          <w:footnotePr>
            <w:numRestart w:val="eachSect"/>
          </w:footnotePr>
          <w:endnotePr>
            <w:numFmt w:val="decimal"/>
          </w:endnotePr>
          <w:pgSz w:w="11906" w:h="16838" w:code="9"/>
          <w:pgMar w:top="1418" w:right="1134" w:bottom="1134" w:left="1134" w:header="680" w:footer="567" w:gutter="0"/>
          <w:cols w:space="708"/>
          <w:titlePg/>
          <w:docGrid w:linePitch="360"/>
        </w:sectPr>
      </w:pPr>
    </w:p>
    <w:p w:rsidR="009818D3" w:rsidRPr="00BC2753" w:rsidRDefault="009818D3" w:rsidP="009818D3">
      <w:pPr>
        <w:pStyle w:val="HChGR"/>
      </w:pPr>
      <w:r w:rsidRPr="00BC2753">
        <w:t>Приложение 10</w:t>
      </w:r>
    </w:p>
    <w:p w:rsidR="009818D3" w:rsidRPr="00BC2753" w:rsidRDefault="009818D3" w:rsidP="009818D3">
      <w:pPr>
        <w:pStyle w:val="HChGR"/>
      </w:pPr>
      <w:bookmarkStart w:id="215" w:name="OLE_LINK14"/>
      <w:bookmarkStart w:id="216" w:name="OLE_LINK15"/>
      <w:r w:rsidRPr="00BC2753">
        <w:tab/>
      </w:r>
      <w:r w:rsidRPr="00BC2753">
        <w:tab/>
      </w:r>
      <w:bookmarkEnd w:id="215"/>
      <w:bookmarkEnd w:id="216"/>
      <w:r w:rsidRPr="00BC2753">
        <w:t>Процедура испытания на удар сзади</w:t>
      </w:r>
    </w:p>
    <w:p w:rsidR="009818D3" w:rsidRPr="00BC2753" w:rsidRDefault="009818D3" w:rsidP="009818D3">
      <w:pPr>
        <w:pStyle w:val="SingleTxtGR"/>
      </w:pPr>
      <w:r w:rsidRPr="00BC2753">
        <w:t>1.</w:t>
      </w:r>
      <w:r w:rsidRPr="00BC2753">
        <w:tab/>
      </w:r>
      <w:r w:rsidRPr="00BC2753">
        <w:tab/>
        <w:t>Установки, процедуры и измерительные приборы</w:t>
      </w:r>
    </w:p>
    <w:p w:rsidR="009818D3" w:rsidRPr="00BC2753" w:rsidRDefault="009818D3" w:rsidP="009818D3">
      <w:pPr>
        <w:pStyle w:val="SingleTxtGR"/>
      </w:pPr>
      <w:r w:rsidRPr="00BC2753">
        <w:t>1.1</w:t>
      </w:r>
      <w:r w:rsidRPr="00BC2753">
        <w:tab/>
      </w:r>
      <w:r w:rsidRPr="00BC2753">
        <w:tab/>
        <w:t>Место проведения испытания</w:t>
      </w:r>
    </w:p>
    <w:p w:rsidR="009818D3" w:rsidRPr="00BC2753" w:rsidRDefault="009818D3" w:rsidP="009818D3">
      <w:pPr>
        <w:pStyle w:val="SingleTxtGR"/>
        <w:ind w:left="2268" w:hanging="1134"/>
      </w:pPr>
      <w:r w:rsidRPr="00BC2753">
        <w:tab/>
      </w:r>
      <w:r w:rsidRPr="00BC2753">
        <w:tab/>
        <w:t xml:space="preserve">Место проведения испытания должно иметь достаточную площадь для размещения системы перемещения ударного элемента и должно допускать перемещение </w:t>
      </w:r>
      <w:r>
        <w:t>испытуем</w:t>
      </w:r>
      <w:r w:rsidRPr="00BC2753">
        <w:t xml:space="preserve">ого транспортного средства после удара и установку необходимого для проведения испытаний оборудования. Участок, где происходит удар и перемещение </w:t>
      </w:r>
      <w:r>
        <w:t>испытуем</w:t>
      </w:r>
      <w:r w:rsidRPr="00BC2753">
        <w:t xml:space="preserve">ого транспортного средства, должен быть горизонтальным. (Наклон, измеренный на любом отрезке в </w:t>
      </w:r>
      <w:r w:rsidR="001B754F">
        <w:t>1 м, должен составлять не более </w:t>
      </w:r>
      <w:r w:rsidRPr="00BC2753">
        <w:t>3%.)</w:t>
      </w:r>
    </w:p>
    <w:p w:rsidR="009818D3" w:rsidRPr="00BC2753" w:rsidRDefault="009818D3" w:rsidP="009818D3">
      <w:pPr>
        <w:pStyle w:val="SingleTxtGR"/>
      </w:pPr>
      <w:r w:rsidRPr="00BC2753">
        <w:t>1.2</w:t>
      </w:r>
      <w:r w:rsidRPr="00BC2753">
        <w:tab/>
      </w:r>
      <w:r w:rsidRPr="00BC2753">
        <w:tab/>
        <w:t>Ударный элемент</w:t>
      </w:r>
    </w:p>
    <w:p w:rsidR="009818D3" w:rsidRPr="00BC2753" w:rsidRDefault="009818D3" w:rsidP="009818D3">
      <w:pPr>
        <w:pStyle w:val="SingleTxtGR"/>
        <w:ind w:left="2268" w:hanging="1134"/>
      </w:pPr>
      <w:r w:rsidRPr="00BC2753">
        <w:t>1.2.1</w:t>
      </w:r>
      <w:r w:rsidRPr="00BC2753">
        <w:tab/>
      </w:r>
      <w:r w:rsidRPr="00BC2753">
        <w:tab/>
        <w:t>Ударный элемент должен быть выполнен из стали и иметь жесткую конструкцию.</w:t>
      </w:r>
    </w:p>
    <w:p w:rsidR="009818D3" w:rsidRPr="00BC2753" w:rsidRDefault="009818D3" w:rsidP="009818D3">
      <w:pPr>
        <w:pStyle w:val="SingleTxtGR"/>
        <w:ind w:left="2268" w:hanging="1134"/>
      </w:pPr>
      <w:r w:rsidRPr="00BC2753">
        <w:t>1.2.2</w:t>
      </w:r>
      <w:r w:rsidRPr="00BC2753">
        <w:tab/>
      </w:r>
      <w:r w:rsidRPr="00BC2753">
        <w:tab/>
        <w:t>Поверхность удара должна быть плоской, иметь ширину не менее 2 500 мм и высоту 800 мм. Ее края должны быть закруглены, причем радиус кривизны должен составлять 40−50 мм. Она должна быть обшита многослойной фанерой толщиной 20 ± 1 мм.</w:t>
      </w:r>
    </w:p>
    <w:p w:rsidR="009818D3" w:rsidRPr="00BC2753" w:rsidRDefault="009818D3" w:rsidP="009818D3">
      <w:pPr>
        <w:pStyle w:val="SingleTxtGR"/>
      </w:pPr>
      <w:r w:rsidRPr="00BC2753">
        <w:t>1.2.3</w:t>
      </w:r>
      <w:r w:rsidRPr="00BC2753">
        <w:tab/>
      </w:r>
      <w:r w:rsidRPr="00BC2753">
        <w:tab/>
      </w:r>
      <w:proofErr w:type="gramStart"/>
      <w:r w:rsidRPr="00BC2753">
        <w:t>В</w:t>
      </w:r>
      <w:proofErr w:type="gramEnd"/>
      <w:r w:rsidRPr="00BC2753">
        <w:t xml:space="preserve"> момент удара должны соблюдаться следующие условия:</w:t>
      </w:r>
    </w:p>
    <w:p w:rsidR="009818D3" w:rsidRPr="00BC2753" w:rsidRDefault="009818D3" w:rsidP="009818D3">
      <w:pPr>
        <w:pStyle w:val="SingleTxtGR"/>
        <w:ind w:left="2268" w:hanging="1134"/>
      </w:pPr>
      <w:r w:rsidRPr="00BC2753">
        <w:t>1.2.3.1</w:t>
      </w:r>
      <w:r w:rsidRPr="00BC2753">
        <w:tab/>
      </w:r>
      <w:r w:rsidR="001B754F">
        <w:tab/>
      </w:r>
      <w:r w:rsidRPr="00BC2753">
        <w:t xml:space="preserve">поверхность удара должна быть вертикальной и перпендикулярной средней продольной плоскости </w:t>
      </w:r>
      <w:r>
        <w:t>испытуем</w:t>
      </w:r>
      <w:r w:rsidRPr="00BC2753">
        <w:t>ого транспортного средства;</w:t>
      </w:r>
    </w:p>
    <w:p w:rsidR="009818D3" w:rsidRPr="00BC2753" w:rsidRDefault="009818D3" w:rsidP="009818D3">
      <w:pPr>
        <w:pStyle w:val="SingleTxtGR"/>
        <w:ind w:left="2268" w:hanging="1134"/>
      </w:pPr>
      <w:r w:rsidRPr="00BC2753">
        <w:t>1.2.3.2</w:t>
      </w:r>
      <w:r w:rsidR="001B754F">
        <w:tab/>
      </w:r>
      <w:r w:rsidRPr="00BC2753">
        <w:tab/>
        <w:t xml:space="preserve">направление движения ударного элемента должно быть практически горизонтальным и параллельным средней продольной плоскости </w:t>
      </w:r>
      <w:r>
        <w:t>испытуем</w:t>
      </w:r>
      <w:r w:rsidRPr="00BC2753">
        <w:t>ого транспортного средства;</w:t>
      </w:r>
    </w:p>
    <w:p w:rsidR="009818D3" w:rsidRPr="00BC2753" w:rsidRDefault="009818D3" w:rsidP="009818D3">
      <w:pPr>
        <w:pStyle w:val="SingleTxtGR"/>
        <w:ind w:left="2268" w:hanging="1134"/>
      </w:pPr>
      <w:r w:rsidRPr="00BC2753">
        <w:t>1.2.3.3</w:t>
      </w:r>
      <w:r w:rsidRPr="00BC2753">
        <w:tab/>
      </w:r>
      <w:r w:rsidR="001B754F">
        <w:tab/>
      </w:r>
      <w:r w:rsidRPr="00BC2753">
        <w:t xml:space="preserve">максимально допустимое боковое отклонение между вертикальной линией, проходящей через центр поверхности ударного элемента, и средней продольной плоскостью </w:t>
      </w:r>
      <w:r>
        <w:t>испытуем</w:t>
      </w:r>
      <w:r w:rsidRPr="00BC2753">
        <w:t xml:space="preserve">ого транспортного средства должно составлять 300 мм. Кроме того, поверхность удара должна охватывать всю ширину </w:t>
      </w:r>
      <w:r>
        <w:t>испытуем</w:t>
      </w:r>
      <w:r w:rsidRPr="00BC2753">
        <w:t>ого транспортного средства;</w:t>
      </w:r>
    </w:p>
    <w:p w:rsidR="009818D3" w:rsidRPr="00BC2753" w:rsidRDefault="009818D3" w:rsidP="009818D3">
      <w:pPr>
        <w:pStyle w:val="SingleTxtGR"/>
        <w:ind w:left="2268" w:hanging="1134"/>
      </w:pPr>
      <w:r w:rsidRPr="00BC2753">
        <w:t>1.2.3.4</w:t>
      </w:r>
      <w:r w:rsidRPr="00BC2753">
        <w:tab/>
      </w:r>
      <w:r w:rsidR="001B754F">
        <w:tab/>
      </w:r>
      <w:r w:rsidRPr="00BC2753">
        <w:t>расстояние от нижнего края ударной поверхности до грунта должно составлять 175 ± 25 мм.</w:t>
      </w:r>
    </w:p>
    <w:p w:rsidR="009818D3" w:rsidRPr="00BC2753" w:rsidRDefault="009818D3" w:rsidP="009818D3">
      <w:pPr>
        <w:pStyle w:val="SingleTxtGR"/>
      </w:pPr>
      <w:r w:rsidRPr="00BC2753">
        <w:t>1.3</w:t>
      </w:r>
      <w:r w:rsidRPr="00BC2753">
        <w:tab/>
      </w:r>
      <w:r w:rsidRPr="00BC2753">
        <w:tab/>
        <w:t>Перемещение ударного элемента</w:t>
      </w:r>
    </w:p>
    <w:p w:rsidR="009818D3" w:rsidRPr="00BC2753" w:rsidRDefault="009818D3" w:rsidP="009818D3">
      <w:pPr>
        <w:pStyle w:val="SingleTxtGR"/>
        <w:ind w:left="2268" w:hanging="1134"/>
      </w:pPr>
      <w:r w:rsidRPr="00BC2753">
        <w:tab/>
      </w:r>
      <w:r w:rsidRPr="00BC2753">
        <w:tab/>
        <w:t>Ударный элемент может либо укрепляться на тележке (подвижное препятствие), либо быть частью маятника.</w:t>
      </w:r>
    </w:p>
    <w:p w:rsidR="009818D3" w:rsidRPr="00BC2753" w:rsidRDefault="009818D3" w:rsidP="009818D3">
      <w:pPr>
        <w:pStyle w:val="SingleTxtGR"/>
        <w:ind w:left="2268" w:hanging="1134"/>
      </w:pPr>
      <w:r w:rsidRPr="00BC2753">
        <w:t>1.4</w:t>
      </w:r>
      <w:r w:rsidRPr="00BC2753">
        <w:tab/>
      </w:r>
      <w:r w:rsidRPr="00BC2753">
        <w:tab/>
        <w:t>Специальные положения, применяемые в случае использования подвижного препятствия</w:t>
      </w:r>
    </w:p>
    <w:p w:rsidR="009818D3" w:rsidRPr="00BC2753" w:rsidRDefault="009818D3" w:rsidP="009818D3">
      <w:pPr>
        <w:pStyle w:val="SingleTxtGR"/>
        <w:ind w:left="2268" w:hanging="1134"/>
      </w:pPr>
      <w:r w:rsidRPr="00BC2753">
        <w:t>1.4.1</w:t>
      </w:r>
      <w:r w:rsidRPr="00BC2753">
        <w:tab/>
      </w:r>
      <w:r w:rsidRPr="00BC2753">
        <w:tab/>
        <w:t>Если ударный элемент укрепляется на тележке (подвижное препятствие) при помощи удерживающего элемента, то последний должен быть жестким и недеформируемым при ударе; тележка должна иметь возможность свободно перемещаться в момент удара и не должна подвергаться после этого воздействию устройства перемещения.</w:t>
      </w:r>
    </w:p>
    <w:p w:rsidR="009818D3" w:rsidRPr="00BC2753" w:rsidRDefault="009818D3" w:rsidP="009818D3">
      <w:pPr>
        <w:pStyle w:val="SingleTxtGR"/>
        <w:ind w:left="2268" w:hanging="1134"/>
      </w:pPr>
      <w:r w:rsidRPr="00BC2753">
        <w:t>1.4.2</w:t>
      </w:r>
      <w:r w:rsidRPr="00BC2753">
        <w:tab/>
      </w:r>
      <w:r w:rsidRPr="00BC2753">
        <w:tab/>
        <w:t>Общая масса тележки и ударного элемента составляет 1 100 ± 20 кг.</w:t>
      </w:r>
    </w:p>
    <w:p w:rsidR="009818D3" w:rsidRPr="00BC2753" w:rsidRDefault="009818D3" w:rsidP="001B754F">
      <w:pPr>
        <w:pStyle w:val="SingleTxtGR"/>
        <w:pageBreakBefore/>
        <w:ind w:left="2268" w:hanging="1134"/>
      </w:pPr>
      <w:r w:rsidRPr="00BC2753">
        <w:t>1.5</w:t>
      </w:r>
      <w:r w:rsidRPr="00BC2753">
        <w:tab/>
      </w:r>
      <w:r w:rsidRPr="00BC2753">
        <w:tab/>
        <w:t>Специальные положения, применяемые в случае использования маятника</w:t>
      </w:r>
    </w:p>
    <w:p w:rsidR="009818D3" w:rsidRPr="00BC2753" w:rsidRDefault="009818D3" w:rsidP="009818D3">
      <w:pPr>
        <w:pStyle w:val="SingleTxtGR"/>
        <w:ind w:left="2268" w:hanging="1134"/>
      </w:pPr>
      <w:r w:rsidRPr="00BC2753">
        <w:t>1.5.1</w:t>
      </w:r>
      <w:r w:rsidRPr="00BC2753">
        <w:tab/>
      </w:r>
      <w:r w:rsidRPr="00BC2753">
        <w:tab/>
        <w:t>Расстояние между центром ударной поверхности и осью вращения маятника должно составлять не менее 5 м.</w:t>
      </w:r>
    </w:p>
    <w:p w:rsidR="009818D3" w:rsidRPr="00BC2753" w:rsidRDefault="009818D3" w:rsidP="009818D3">
      <w:pPr>
        <w:pStyle w:val="SingleTxtGR"/>
        <w:ind w:left="2268" w:hanging="1134"/>
      </w:pPr>
      <w:r w:rsidRPr="00BC2753">
        <w:t>1.5.2</w:t>
      </w:r>
      <w:r w:rsidRPr="00BC2753">
        <w:tab/>
      </w:r>
      <w:r w:rsidRPr="00BC2753">
        <w:tab/>
        <w:t>Ударный элемент свободно подвешивают при помощи двух прочно прикрепленных к нему жестких подвесок. Образованный таким образом маятник в момент удара должен быть практически недеформируемым.</w:t>
      </w:r>
    </w:p>
    <w:p w:rsidR="009818D3" w:rsidRPr="00BC2753" w:rsidRDefault="009818D3" w:rsidP="009818D3">
      <w:pPr>
        <w:pStyle w:val="SingleTxtGR"/>
        <w:ind w:left="2268" w:hanging="1134"/>
      </w:pPr>
      <w:r w:rsidRPr="00BC2753">
        <w:t>1.5.3</w:t>
      </w:r>
      <w:r w:rsidRPr="00BC2753">
        <w:tab/>
      </w:r>
      <w:r w:rsidRPr="00BC2753">
        <w:tab/>
        <w:t xml:space="preserve">Для недопущения повторного удара ударным элементом по </w:t>
      </w:r>
      <w:r>
        <w:t>испытуем</w:t>
      </w:r>
      <w:r w:rsidRPr="00BC2753">
        <w:t xml:space="preserve">ому транспортному средству </w:t>
      </w:r>
      <w:r>
        <w:t>предусм</w:t>
      </w:r>
      <w:r w:rsidRPr="00BC2753">
        <w:t>атривают стопорное устройство.</w:t>
      </w:r>
    </w:p>
    <w:p w:rsidR="009818D3" w:rsidRPr="00BC2753" w:rsidRDefault="009818D3" w:rsidP="009818D3">
      <w:pPr>
        <w:pStyle w:val="SingleTxtGR"/>
        <w:ind w:left="2268" w:hanging="1134"/>
      </w:pPr>
      <w:r w:rsidRPr="00BC2753">
        <w:t>1.5.4</w:t>
      </w:r>
      <w:r w:rsidRPr="00BC2753">
        <w:tab/>
      </w:r>
      <w:r w:rsidRPr="00BC2753">
        <w:tab/>
      </w:r>
      <w:proofErr w:type="gramStart"/>
      <w:r w:rsidRPr="00BC2753">
        <w:t>В</w:t>
      </w:r>
      <w:proofErr w:type="gramEnd"/>
      <w:r w:rsidRPr="00BC2753">
        <w:t xml:space="preserve"> момент удара скорость центра удара маятника должна составлять 30−32 км/ч.</w:t>
      </w:r>
    </w:p>
    <w:p w:rsidR="009818D3" w:rsidRPr="00BC2753" w:rsidRDefault="001B754F" w:rsidP="009818D3">
      <w:pPr>
        <w:pStyle w:val="SingleTxtGR"/>
        <w:ind w:left="2268" w:hanging="1134"/>
      </w:pPr>
      <w:r>
        <w:t>1.5.5</w:t>
      </w:r>
      <w:r>
        <w:tab/>
      </w:r>
      <w:r>
        <w:tab/>
        <w:t>Приведенная масса «</w:t>
      </w:r>
      <w:proofErr w:type="spellStart"/>
      <w:r w:rsidR="009818D3" w:rsidRPr="00BC2753">
        <w:t>m</w:t>
      </w:r>
      <w:r w:rsidR="009818D3" w:rsidRPr="00BC2753">
        <w:rPr>
          <w:vertAlign w:val="subscript"/>
        </w:rPr>
        <w:t>r</w:t>
      </w:r>
      <w:proofErr w:type="spellEnd"/>
      <w:r>
        <w:t>»</w:t>
      </w:r>
      <w:r w:rsidR="009818D3" w:rsidRPr="00BC2753">
        <w:t xml:space="preserve"> в центре удара маятника определяется как функция от </w:t>
      </w:r>
      <w:r>
        <w:t>общей массы «m», расстояния «</w:t>
      </w:r>
      <w:r w:rsidR="009818D3" w:rsidRPr="00BC2753">
        <w:t>a</w:t>
      </w:r>
      <w:r>
        <w:t>»</w:t>
      </w:r>
      <w:r w:rsidR="009818D3" w:rsidRPr="00BC2753">
        <w:rPr>
          <w:rStyle w:val="ab"/>
        </w:rPr>
        <w:footnoteReference w:customMarkFollows="1" w:id="10"/>
        <w:t>1</w:t>
      </w:r>
      <w:r w:rsidR="009818D3" w:rsidRPr="00BC2753">
        <w:t xml:space="preserve"> между центром удар</w:t>
      </w:r>
      <w:r>
        <w:t>а и осью вращения и расстояния «l»</w:t>
      </w:r>
      <w:r w:rsidR="009818D3" w:rsidRPr="00BC2753">
        <w:t xml:space="preserve"> между центром тяжести и осью вращения по следующей формуле:</w:t>
      </w:r>
    </w:p>
    <w:p w:rsidR="009818D3" w:rsidRPr="00984EAD" w:rsidRDefault="001B754F" w:rsidP="009818D3">
      <w:pPr>
        <w:pStyle w:val="SingleTxtGR"/>
        <w:jc w:val="center"/>
      </w:pPr>
      <w:r>
        <w:rPr>
          <w:noProof/>
          <w:lang w:eastAsia="ru-RU"/>
        </w:rPr>
        <w:drawing>
          <wp:inline distT="0" distB="0" distL="0" distR="0" wp14:anchorId="3CCFEC94" wp14:editId="0FB3C1E2">
            <wp:extent cx="709295" cy="330835"/>
            <wp:effectExtent l="0" t="0" r="0" b="0"/>
            <wp:docPr id="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09295" cy="330835"/>
                    </a:xfrm>
                    <a:prstGeom prst="rect">
                      <a:avLst/>
                    </a:prstGeom>
                    <a:noFill/>
                    <a:ln>
                      <a:noFill/>
                    </a:ln>
                  </pic:spPr>
                </pic:pic>
              </a:graphicData>
            </a:graphic>
          </wp:inline>
        </w:drawing>
      </w:r>
      <w:r w:rsidR="009818D3">
        <w:t>.</w:t>
      </w:r>
    </w:p>
    <w:p w:rsidR="009818D3" w:rsidRPr="00BC2753" w:rsidRDefault="001B754F" w:rsidP="009818D3">
      <w:pPr>
        <w:pStyle w:val="SingleTxtGR"/>
      </w:pPr>
      <w:r>
        <w:t>1.5.6</w:t>
      </w:r>
      <w:r>
        <w:tab/>
      </w:r>
      <w:r>
        <w:tab/>
        <w:t>Приведенная масса «</w:t>
      </w:r>
      <w:proofErr w:type="spellStart"/>
      <w:r w:rsidR="009818D3" w:rsidRPr="00BC2753">
        <w:t>m</w:t>
      </w:r>
      <w:r w:rsidR="009818D3" w:rsidRPr="00BC2753">
        <w:rPr>
          <w:vertAlign w:val="subscript"/>
        </w:rPr>
        <w:t>r</w:t>
      </w:r>
      <w:proofErr w:type="spellEnd"/>
      <w:r>
        <w:t>»</w:t>
      </w:r>
      <w:r w:rsidR="009818D3" w:rsidRPr="00BC2753">
        <w:t xml:space="preserve"> должна составлять 1 100 ± 20 кг.</w:t>
      </w:r>
    </w:p>
    <w:p w:rsidR="009818D3" w:rsidRPr="00BC2753" w:rsidRDefault="009818D3" w:rsidP="009818D3">
      <w:pPr>
        <w:pStyle w:val="SingleTxtGR"/>
        <w:ind w:left="2268" w:right="999" w:hanging="1134"/>
      </w:pPr>
      <w:r w:rsidRPr="00BC2753">
        <w:t>1.6</w:t>
      </w:r>
      <w:r w:rsidRPr="00BC2753">
        <w:tab/>
      </w:r>
      <w:r w:rsidRPr="00BC2753">
        <w:tab/>
        <w:t>Общие положения, касающиеся массы и скорости ударного элемента</w:t>
      </w:r>
    </w:p>
    <w:p w:rsidR="009818D3" w:rsidRPr="00BC2753" w:rsidRDefault="009818D3" w:rsidP="009818D3">
      <w:pPr>
        <w:pStyle w:val="SingleTxtGR"/>
        <w:ind w:left="2268" w:hanging="1134"/>
      </w:pPr>
      <w:r w:rsidRPr="00BC2753">
        <w:tab/>
      </w:r>
      <w:r w:rsidRPr="00BC2753">
        <w:tab/>
        <w:t xml:space="preserve">Если испытание проводилось со скоростью удара, превышающей скорость, </w:t>
      </w:r>
      <w:r>
        <w:t>предусм</w:t>
      </w:r>
      <w:r w:rsidRPr="00BC2753">
        <w:t>отренную в пункте 1.5.4</w:t>
      </w:r>
      <w:r>
        <w:t xml:space="preserve"> выше</w:t>
      </w:r>
      <w:r w:rsidRPr="00BC2753">
        <w:t>, и/или с массой, превышающей массу, предписанную в пунктах 1.5.3 или 1.5.6</w:t>
      </w:r>
      <w:r>
        <w:t xml:space="preserve"> выше</w:t>
      </w:r>
      <w:r w:rsidRPr="00BC2753">
        <w:t>, и если транспортное средство удовлетворяет предъявляемым требованиям, то результаты испытания считаются удовлетворительными.</w:t>
      </w:r>
    </w:p>
    <w:p w:rsidR="009818D3" w:rsidRPr="00BC2753" w:rsidRDefault="009818D3" w:rsidP="009818D3">
      <w:pPr>
        <w:pStyle w:val="SingleTxtGR"/>
      </w:pPr>
      <w:r w:rsidRPr="00BC2753">
        <w:t>1.7</w:t>
      </w:r>
      <w:r w:rsidRPr="00BC2753">
        <w:tab/>
      </w:r>
      <w:r w:rsidRPr="00BC2753">
        <w:tab/>
        <w:t>Состояние транспортного средства при испытании</w:t>
      </w:r>
    </w:p>
    <w:p w:rsidR="009818D3" w:rsidRPr="00BC2753" w:rsidRDefault="009818D3" w:rsidP="009818D3">
      <w:pPr>
        <w:pStyle w:val="SingleTxtGR"/>
        <w:ind w:left="2268" w:hanging="1134"/>
      </w:pPr>
      <w:r w:rsidRPr="00BC2753">
        <w:tab/>
      </w:r>
      <w:r w:rsidRPr="00BC2753">
        <w:tab/>
      </w:r>
      <w:r>
        <w:t>Испытуем</w:t>
      </w:r>
      <w:r w:rsidRPr="00BC2753">
        <w:t>ое транспортное средство должно либо иметь все элементы и обычное оборудование, включенные в его порожний вес в снаряженном состоянии, либо находиться в состоянии, удовлетворяющем данному предписанию в части распределения веса всего транспортного средства в снаряженном состоянии.</w:t>
      </w:r>
    </w:p>
    <w:p w:rsidR="009818D3" w:rsidRDefault="009818D3" w:rsidP="009818D3">
      <w:pPr>
        <w:pStyle w:val="SingleTxtGR"/>
        <w:ind w:left="2268" w:hanging="1134"/>
      </w:pPr>
      <w:r w:rsidRPr="00BC2753">
        <w:t>1.8</w:t>
      </w:r>
      <w:r w:rsidRPr="00BC2753">
        <w:tab/>
      </w:r>
      <w:r w:rsidRPr="00BC2753">
        <w:tab/>
        <w:t xml:space="preserve">Укомплектованное транспортное средство, оборудованное </w:t>
      </w:r>
      <w:r>
        <w:t>усовершенствованной детской</w:t>
      </w:r>
      <w:r w:rsidRPr="00BC2753">
        <w:t xml:space="preserve"> удерживающ</w:t>
      </w:r>
      <w:r>
        <w:t>ей системой</w:t>
      </w:r>
      <w:r w:rsidRPr="00BC2753">
        <w:t>, установленн</w:t>
      </w:r>
      <w:r>
        <w:t>ой</w:t>
      </w:r>
      <w:r w:rsidRPr="00BC2753">
        <w:t xml:space="preserve"> согласно инструкциям по сборке, должно находиться на твердой плоской и горизонтальной поверхности с выключенным ручным тормозом и коробкой передач в нейтральном положении. Во время одного испытания на удар может быть испытано более одно</w:t>
      </w:r>
      <w:r>
        <w:t>й</w:t>
      </w:r>
      <w:r w:rsidRPr="00BC2753">
        <w:t xml:space="preserve"> </w:t>
      </w:r>
      <w:r>
        <w:t>усовершенствованной детской</w:t>
      </w:r>
      <w:r w:rsidRPr="00BC2753">
        <w:t xml:space="preserve"> удерживающе</w:t>
      </w:r>
      <w:r>
        <w:t>й системы</w:t>
      </w:r>
      <w:r w:rsidRPr="00BC2753">
        <w:t>.</w:t>
      </w:r>
    </w:p>
    <w:p w:rsidR="000D4780" w:rsidRDefault="000D4780" w:rsidP="000C0461">
      <w:pPr>
        <w:pStyle w:val="SingleTxtGR"/>
        <w:spacing w:after="60" w:line="220" w:lineRule="atLeast"/>
        <w:ind w:left="1701" w:hanging="567"/>
        <w:sectPr w:rsidR="000D4780" w:rsidSect="007F1856">
          <w:headerReference w:type="even" r:id="rId161"/>
          <w:headerReference w:type="default" r:id="rId162"/>
          <w:footerReference w:type="even" r:id="rId163"/>
          <w:footerReference w:type="default" r:id="rId164"/>
          <w:headerReference w:type="first" r:id="rId165"/>
          <w:footerReference w:type="first" r:id="rId166"/>
          <w:footnotePr>
            <w:numRestart w:val="eachSect"/>
          </w:footnotePr>
          <w:endnotePr>
            <w:numFmt w:val="decimal"/>
          </w:endnotePr>
          <w:pgSz w:w="11906" w:h="16838" w:code="9"/>
          <w:pgMar w:top="1418" w:right="1134" w:bottom="1134" w:left="1134" w:header="680" w:footer="567" w:gutter="0"/>
          <w:cols w:space="708"/>
          <w:titlePg/>
          <w:docGrid w:linePitch="360"/>
        </w:sectPr>
      </w:pPr>
    </w:p>
    <w:p w:rsidR="000D4780" w:rsidRPr="00BC2753" w:rsidRDefault="000D4780" w:rsidP="000D4780">
      <w:pPr>
        <w:pStyle w:val="HChGR"/>
      </w:pPr>
      <w:r w:rsidRPr="00BC2753">
        <w:t>Приложение 11</w:t>
      </w:r>
    </w:p>
    <w:p w:rsidR="000D4780" w:rsidRPr="00BC2753" w:rsidRDefault="000D4780" w:rsidP="000D4780">
      <w:pPr>
        <w:pStyle w:val="HChGR"/>
        <w:rPr>
          <w:snapToGrid w:val="0"/>
        </w:rPr>
      </w:pPr>
      <w:r w:rsidRPr="00BC2753">
        <w:rPr>
          <w:snapToGrid w:val="0"/>
        </w:rPr>
        <w:tab/>
      </w:r>
      <w:r w:rsidRPr="00BC2753">
        <w:rPr>
          <w:snapToGrid w:val="0"/>
        </w:rPr>
        <w:tab/>
      </w:r>
      <w:bookmarkStart w:id="217" w:name="_Toc206914971"/>
      <w:r w:rsidRPr="00BC2753">
        <w:rPr>
          <w:snapToGrid w:val="0"/>
        </w:rPr>
        <w:t>Схема официального утверждения типа</w:t>
      </w:r>
      <w:bookmarkEnd w:id="217"/>
      <w:r>
        <w:rPr>
          <w:snapToGrid w:val="0"/>
        </w:rPr>
        <w:br/>
        <w:t>(с</w:t>
      </w:r>
      <w:r w:rsidRPr="00BC2753">
        <w:rPr>
          <w:snapToGrid w:val="0"/>
        </w:rPr>
        <w:t>хема последовательности операций ISO 9002:2000)</w:t>
      </w: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788288" behindDoc="0" locked="0" layoutInCell="1" allowOverlap="1" wp14:anchorId="60042EB5" wp14:editId="1B80AC99">
                <wp:simplePos x="0" y="0"/>
                <wp:positionH relativeFrom="column">
                  <wp:posOffset>2265045</wp:posOffset>
                </wp:positionH>
                <wp:positionV relativeFrom="paragraph">
                  <wp:posOffset>78105</wp:posOffset>
                </wp:positionV>
                <wp:extent cx="1783080" cy="360045"/>
                <wp:effectExtent l="13335" t="11430" r="13335" b="9525"/>
                <wp:wrapNone/>
                <wp:docPr id="41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360045"/>
                        </a:xfrm>
                        <a:prstGeom prst="rect">
                          <a:avLst/>
                        </a:prstGeom>
                        <a:solidFill>
                          <a:srgbClr val="FFFFFF"/>
                        </a:solidFill>
                        <a:ln w="9525">
                          <a:solidFill>
                            <a:srgbClr val="000000"/>
                          </a:solidFill>
                          <a:miter lim="800000"/>
                          <a:headEnd/>
                          <a:tailEnd/>
                        </a:ln>
                      </wps:spPr>
                      <wps:txbx>
                        <w:txbxContent>
                          <w:p w:rsidR="00F26DFB" w:rsidRPr="00BF403B" w:rsidRDefault="00F26DFB" w:rsidP="000D4780">
                            <w:pPr>
                              <w:pStyle w:val="a6"/>
                              <w:spacing w:line="216" w:lineRule="auto"/>
                              <w:jc w:val="center"/>
                            </w:pPr>
                            <w:proofErr w:type="spellStart"/>
                            <w:r w:rsidRPr="00BF403B">
                              <w:t>Заявка</w:t>
                            </w:r>
                            <w:proofErr w:type="spellEnd"/>
                            <w:r w:rsidRPr="00BF403B">
                              <w:t xml:space="preserve"> </w:t>
                            </w:r>
                            <w:proofErr w:type="spellStart"/>
                            <w:r w:rsidRPr="00BF403B">
                              <w:t>на</w:t>
                            </w:r>
                            <w:proofErr w:type="spellEnd"/>
                            <w:r w:rsidRPr="00BF403B">
                              <w:t xml:space="preserve"> </w:t>
                            </w:r>
                            <w:proofErr w:type="spellStart"/>
                            <w:r w:rsidRPr="00BF403B">
                              <w:t>официальное</w:t>
                            </w:r>
                            <w:proofErr w:type="spellEnd"/>
                            <w:r w:rsidRPr="00BF403B">
                              <w:t xml:space="preserve"> </w:t>
                            </w:r>
                            <w:proofErr w:type="spellStart"/>
                            <w:r w:rsidRPr="00BF403B">
                              <w:t>утверждение</w:t>
                            </w:r>
                            <w:proofErr w:type="spellEnd"/>
                            <w:r w:rsidRPr="00BF403B">
                              <w:t xml:space="preserve"> </w:t>
                            </w:r>
                            <w:proofErr w:type="spellStart"/>
                            <w:r w:rsidRPr="00BF403B">
                              <w:t>типа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42EB5" id="Rectangle 412" o:spid="_x0000_s2058" style="position:absolute;left:0;text-align:left;margin-left:178.35pt;margin-top:6.15pt;width:140.4pt;height:28.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">
                <v:textbox>
                  <w:txbxContent>
                    <w:p w:rsidR="00F26DFB" w:rsidRPr="00BF403B" w:rsidRDefault="00F26DFB" w:rsidP="000D4780">
                      <w:pPr>
                        <w:pStyle w:val="a6"/>
                        <w:spacing w:line="216" w:lineRule="auto"/>
                        <w:jc w:val="center"/>
                      </w:pPr>
                      <w:proofErr w:type="spellStart"/>
                      <w:r w:rsidRPr="00BF403B">
                        <w:t>Заявка</w:t>
                      </w:r>
                      <w:proofErr w:type="spellEnd"/>
                      <w:r w:rsidRPr="00BF403B">
                        <w:t xml:space="preserve"> </w:t>
                      </w:r>
                      <w:proofErr w:type="spellStart"/>
                      <w:r w:rsidRPr="00BF403B">
                        <w:t>на</w:t>
                      </w:r>
                      <w:proofErr w:type="spellEnd"/>
                      <w:r w:rsidRPr="00BF403B">
                        <w:t xml:space="preserve"> </w:t>
                      </w:r>
                      <w:proofErr w:type="spellStart"/>
                      <w:r w:rsidRPr="00BF403B">
                        <w:t>официальное</w:t>
                      </w:r>
                      <w:proofErr w:type="spellEnd"/>
                      <w:r w:rsidRPr="00BF403B">
                        <w:t xml:space="preserve"> </w:t>
                      </w:r>
                      <w:proofErr w:type="spellStart"/>
                      <w:r w:rsidRPr="00BF403B">
                        <w:t>утверждение</w:t>
                      </w:r>
                      <w:proofErr w:type="spellEnd"/>
                      <w:r w:rsidRPr="00BF403B">
                        <w:t xml:space="preserve"> </w:t>
                      </w:r>
                      <w:proofErr w:type="spellStart"/>
                      <w:r w:rsidRPr="00BF403B">
                        <w:t>типа</w:t>
                      </w:r>
                      <w:proofErr w:type="spellEnd"/>
                    </w:p>
                  </w:txbxContent>
                </v:textbox>
              </v:rect>
            </w:pict>
          </mc:Fallback>
        </mc:AlternateContent>
      </w: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803648" behindDoc="0" locked="0" layoutInCell="1" allowOverlap="1" wp14:anchorId="326A3111" wp14:editId="2EE91798">
                <wp:simplePos x="0" y="0"/>
                <wp:positionH relativeFrom="column">
                  <wp:posOffset>1492250</wp:posOffset>
                </wp:positionH>
                <wp:positionV relativeFrom="paragraph">
                  <wp:posOffset>90170</wp:posOffset>
                </wp:positionV>
                <wp:extent cx="768350" cy="1020445"/>
                <wp:effectExtent l="12065" t="13970" r="10160" b="13335"/>
                <wp:wrapNone/>
                <wp:docPr id="416"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020445"/>
                        </a:xfrm>
                        <a:custGeom>
                          <a:avLst/>
                          <a:gdLst>
                            <a:gd name="T0" fmla="*/ 1210 w 1210"/>
                            <a:gd name="T1" fmla="*/ 0 h 1607"/>
                            <a:gd name="T2" fmla="*/ 0 w 1210"/>
                            <a:gd name="T3" fmla="*/ 0 h 1607"/>
                            <a:gd name="T4" fmla="*/ 8 w 1210"/>
                            <a:gd name="T5" fmla="*/ 1607 h 1607"/>
                          </a:gdLst>
                          <a:ahLst/>
                          <a:cxnLst>
                            <a:cxn ang="0">
                              <a:pos x="T0" y="T1"/>
                            </a:cxn>
                            <a:cxn ang="0">
                              <a:pos x="T2" y="T3"/>
                            </a:cxn>
                            <a:cxn ang="0">
                              <a:pos x="T4" y="T5"/>
                            </a:cxn>
                          </a:cxnLst>
                          <a:rect l="0" t="0" r="r" b="b"/>
                          <a:pathLst>
                            <a:path w="1210" h="1607">
                              <a:moveTo>
                                <a:pt x="1210" y="0"/>
                              </a:moveTo>
                              <a:lnTo>
                                <a:pt x="0" y="0"/>
                              </a:lnTo>
                              <a:lnTo>
                                <a:pt x="8" y="160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563BB8" id="Freeform 427"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pt,7.1pt,117.5pt,7.1pt,117.9pt,87.45pt" coordsize="1210,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" filled="f">
                <v:path arrowok="t" o:connecttype="custom" o:connectlocs="768350,0;0,0;5080,1020445" o:connectangles="0,0,0"/>
              </v:polyline>
            </w:pict>
          </mc:Fallback>
        </mc:AlternateContent>
      </w:r>
      <w:r w:rsidRPr="00BC2753">
        <w:rPr>
          <w:noProof/>
          <w:lang w:eastAsia="ru-RU"/>
        </w:rPr>
        <mc:AlternateContent>
          <mc:Choice Requires="wps">
            <w:drawing>
              <wp:anchor distT="0" distB="0" distL="114300" distR="114300" simplePos="0" relativeHeight="251802624" behindDoc="0" locked="0" layoutInCell="1" allowOverlap="1" wp14:anchorId="3F3AE175" wp14:editId="50E82B08">
                <wp:simplePos x="0" y="0"/>
                <wp:positionH relativeFrom="column">
                  <wp:posOffset>4051300</wp:posOffset>
                </wp:positionH>
                <wp:positionV relativeFrom="paragraph">
                  <wp:posOffset>90170</wp:posOffset>
                </wp:positionV>
                <wp:extent cx="698500" cy="442595"/>
                <wp:effectExtent l="8890" t="13970" r="16510" b="10160"/>
                <wp:wrapNone/>
                <wp:docPr id="6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442595"/>
                        </a:xfrm>
                        <a:custGeom>
                          <a:avLst/>
                          <a:gdLst>
                            <a:gd name="T0" fmla="*/ 0 w 1100"/>
                            <a:gd name="T1" fmla="*/ 0 h 697"/>
                            <a:gd name="T2" fmla="*/ 1100 w 1100"/>
                            <a:gd name="T3" fmla="*/ 0 h 697"/>
                            <a:gd name="T4" fmla="*/ 1090 w 1100"/>
                            <a:gd name="T5" fmla="*/ 697 h 697"/>
                          </a:gdLst>
                          <a:ahLst/>
                          <a:cxnLst>
                            <a:cxn ang="0">
                              <a:pos x="T0" y="T1"/>
                            </a:cxn>
                            <a:cxn ang="0">
                              <a:pos x="T2" y="T3"/>
                            </a:cxn>
                            <a:cxn ang="0">
                              <a:pos x="T4" y="T5"/>
                            </a:cxn>
                          </a:cxnLst>
                          <a:rect l="0" t="0" r="r" b="b"/>
                          <a:pathLst>
                            <a:path w="1100" h="697">
                              <a:moveTo>
                                <a:pt x="0" y="0"/>
                              </a:moveTo>
                              <a:lnTo>
                                <a:pt x="1100" y="0"/>
                              </a:lnTo>
                              <a:lnTo>
                                <a:pt x="1090" y="69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D5407D" id="Freeform 42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9pt,7.1pt,374pt,7.1pt,373.5pt,41.95pt" coordsize="1100,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" filled="f">
                <v:path arrowok="t" o:connecttype="custom" o:connectlocs="0,0;698500,0;692150,442595" o:connectangles="0,0,0"/>
              </v:polyline>
            </w:pict>
          </mc:Fallback>
        </mc:AlternateContent>
      </w:r>
    </w:p>
    <w:p w:rsidR="000D4780" w:rsidRPr="00BC2753" w:rsidRDefault="000D4780" w:rsidP="000D4780">
      <w:pPr>
        <w:jc w:val="center"/>
        <w:rPr>
          <w:snapToGrid w:val="0"/>
        </w:rPr>
      </w:pP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804672" behindDoc="0" locked="0" layoutInCell="1" allowOverlap="1" wp14:anchorId="75C7B076" wp14:editId="08C9A7EA">
                <wp:simplePos x="0" y="0"/>
                <wp:positionH relativeFrom="column">
                  <wp:posOffset>679450</wp:posOffset>
                </wp:positionH>
                <wp:positionV relativeFrom="paragraph">
                  <wp:posOffset>130810</wp:posOffset>
                </wp:positionV>
                <wp:extent cx="1619885" cy="360045"/>
                <wp:effectExtent l="8890" t="6985" r="9525" b="13970"/>
                <wp:wrapNone/>
                <wp:docPr id="62"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60045"/>
                        </a:xfrm>
                        <a:prstGeom prst="rect">
                          <a:avLst/>
                        </a:prstGeom>
                        <a:solidFill>
                          <a:srgbClr val="FFFFFF"/>
                        </a:solidFill>
                        <a:ln w="9525">
                          <a:solidFill>
                            <a:srgbClr val="000000"/>
                          </a:solidFill>
                          <a:miter lim="800000"/>
                          <a:headEnd/>
                          <a:tailEnd/>
                        </a:ln>
                      </wps:spPr>
                      <wps:txbx>
                        <w:txbxContent>
                          <w:p w:rsidR="00F26DFB" w:rsidRPr="00BF403B" w:rsidRDefault="00F26DFB" w:rsidP="000D4780">
                            <w:pPr>
                              <w:pStyle w:val="a6"/>
                              <w:spacing w:line="216" w:lineRule="auto"/>
                              <w:jc w:val="center"/>
                            </w:pPr>
                            <w:proofErr w:type="spellStart"/>
                            <w:r w:rsidRPr="00BF403B">
                              <w:t>Неизвестный</w:t>
                            </w:r>
                            <w:proofErr w:type="spellEnd"/>
                            <w:r w:rsidRPr="00BF403B">
                              <w:t xml:space="preserve"> </w:t>
                            </w:r>
                            <w:r w:rsidRPr="00BF403B">
                              <w:br/>
                            </w:r>
                            <w:proofErr w:type="spellStart"/>
                            <w:r w:rsidRPr="00BF403B">
                              <w:t>податель</w:t>
                            </w:r>
                            <w:proofErr w:type="spellEnd"/>
                            <w:r w:rsidRPr="00BF403B">
                              <w:t xml:space="preserve"> </w:t>
                            </w:r>
                            <w:proofErr w:type="spellStart"/>
                            <w:r w:rsidRPr="00BF403B">
                              <w:t>заявки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7B076" id="Rectangle 428" o:spid="_x0000_s2059" style="position:absolute;left:0;text-align:left;margin-left:53.5pt;margin-top:10.3pt;width:127.55pt;height:28.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">
                <v:textbox>
                  <w:txbxContent>
                    <w:p w:rsidR="00F26DFB" w:rsidRPr="00BF403B" w:rsidRDefault="00F26DFB" w:rsidP="000D4780">
                      <w:pPr>
                        <w:pStyle w:val="a6"/>
                        <w:spacing w:line="216" w:lineRule="auto"/>
                        <w:jc w:val="center"/>
                      </w:pPr>
                      <w:proofErr w:type="spellStart"/>
                      <w:r w:rsidRPr="00BF403B">
                        <w:t>Неизвестный</w:t>
                      </w:r>
                      <w:proofErr w:type="spellEnd"/>
                      <w:r w:rsidRPr="00BF403B">
                        <w:t xml:space="preserve"> </w:t>
                      </w:r>
                      <w:r w:rsidRPr="00BF403B">
                        <w:br/>
                      </w:r>
                      <w:proofErr w:type="spellStart"/>
                      <w:r w:rsidRPr="00BF403B">
                        <w:t>податель</w:t>
                      </w:r>
                      <w:proofErr w:type="spellEnd"/>
                      <w:r w:rsidRPr="00BF403B">
                        <w:t xml:space="preserve"> </w:t>
                      </w:r>
                      <w:proofErr w:type="spellStart"/>
                      <w:r w:rsidRPr="00BF403B">
                        <w:t>заявки</w:t>
                      </w:r>
                      <w:proofErr w:type="spellEnd"/>
                    </w:p>
                  </w:txbxContent>
                </v:textbox>
              </v:rect>
            </w:pict>
          </mc:Fallback>
        </mc:AlternateContent>
      </w: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789312" behindDoc="0" locked="0" layoutInCell="1" allowOverlap="1" wp14:anchorId="3B3B7807" wp14:editId="73786AF9">
                <wp:simplePos x="0" y="0"/>
                <wp:positionH relativeFrom="column">
                  <wp:posOffset>3953510</wp:posOffset>
                </wp:positionH>
                <wp:positionV relativeFrom="paragraph">
                  <wp:posOffset>50800</wp:posOffset>
                </wp:positionV>
                <wp:extent cx="1619885" cy="360045"/>
                <wp:effectExtent l="6350" t="12700" r="12065" b="8255"/>
                <wp:wrapNone/>
                <wp:docPr id="61"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60045"/>
                        </a:xfrm>
                        <a:prstGeom prst="rect">
                          <a:avLst/>
                        </a:prstGeom>
                        <a:solidFill>
                          <a:srgbClr val="FFFFFF"/>
                        </a:solidFill>
                        <a:ln w="9525">
                          <a:solidFill>
                            <a:srgbClr val="000000"/>
                          </a:solidFill>
                          <a:miter lim="800000"/>
                          <a:headEnd/>
                          <a:tailEnd/>
                        </a:ln>
                      </wps:spPr>
                      <wps:txbx>
                        <w:txbxContent>
                          <w:p w:rsidR="00F26DFB" w:rsidRPr="00BF403B" w:rsidRDefault="00F26DFB" w:rsidP="000D4780">
                            <w:pPr>
                              <w:pStyle w:val="a6"/>
                              <w:spacing w:line="216" w:lineRule="auto"/>
                              <w:jc w:val="center"/>
                            </w:pPr>
                            <w:proofErr w:type="spellStart"/>
                            <w:r w:rsidRPr="00BF403B">
                              <w:t>Известный</w:t>
                            </w:r>
                            <w:proofErr w:type="spellEnd"/>
                            <w:r w:rsidRPr="00BF403B">
                              <w:t xml:space="preserve"> </w:t>
                            </w:r>
                            <w:r w:rsidRPr="00BF403B">
                              <w:br/>
                            </w:r>
                            <w:proofErr w:type="spellStart"/>
                            <w:r w:rsidRPr="00BF403B">
                              <w:t>податель</w:t>
                            </w:r>
                            <w:proofErr w:type="spellEnd"/>
                            <w:r w:rsidRPr="00BF403B">
                              <w:t xml:space="preserve"> </w:t>
                            </w:r>
                            <w:proofErr w:type="spellStart"/>
                            <w:r w:rsidRPr="00BF403B">
                              <w:t>заявки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B7807" id="Rectangle 413" o:spid="_x0000_s2060" style="position:absolute;left:0;text-align:left;margin-left:311.3pt;margin-top:4pt;width:127.55pt;height:28.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NLgIAAFMEAAAOAAAAZHJzL2Uyb0RvYy54bWysVNuO0zAQfUfiHyy/0yTdtrR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">
                <v:textbox>
                  <w:txbxContent>
                    <w:p w:rsidR="00F26DFB" w:rsidRPr="00BF403B" w:rsidRDefault="00F26DFB" w:rsidP="000D4780">
                      <w:pPr>
                        <w:pStyle w:val="a6"/>
                        <w:spacing w:line="216" w:lineRule="auto"/>
                        <w:jc w:val="center"/>
                      </w:pPr>
                      <w:proofErr w:type="spellStart"/>
                      <w:r w:rsidRPr="00BF403B">
                        <w:t>Известный</w:t>
                      </w:r>
                      <w:proofErr w:type="spellEnd"/>
                      <w:r w:rsidRPr="00BF403B">
                        <w:t xml:space="preserve"> </w:t>
                      </w:r>
                      <w:r w:rsidRPr="00BF403B">
                        <w:br/>
                      </w:r>
                      <w:proofErr w:type="spellStart"/>
                      <w:r w:rsidRPr="00BF403B">
                        <w:t>податель</w:t>
                      </w:r>
                      <w:proofErr w:type="spellEnd"/>
                      <w:r w:rsidRPr="00BF403B">
                        <w:t xml:space="preserve"> </w:t>
                      </w:r>
                      <w:proofErr w:type="spellStart"/>
                      <w:r w:rsidRPr="00BF403B">
                        <w:t>заявки</w:t>
                      </w:r>
                      <w:proofErr w:type="spellEnd"/>
                    </w:p>
                  </w:txbxContent>
                </v:textbox>
              </v:rect>
            </w:pict>
          </mc:Fallback>
        </mc:AlternateContent>
      </w:r>
    </w:p>
    <w:p w:rsidR="000D4780" w:rsidRPr="00BC2753" w:rsidRDefault="000D4780" w:rsidP="000D4780">
      <w:pPr>
        <w:jc w:val="center"/>
        <w:rPr>
          <w:snapToGrid w:val="0"/>
        </w:rPr>
      </w:pP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794432" behindDoc="0" locked="0" layoutInCell="1" allowOverlap="1" wp14:anchorId="6DACC8C4" wp14:editId="189F0037">
                <wp:simplePos x="0" y="0"/>
                <wp:positionH relativeFrom="column">
                  <wp:posOffset>3534410</wp:posOffset>
                </wp:positionH>
                <wp:positionV relativeFrom="paragraph">
                  <wp:posOffset>92710</wp:posOffset>
                </wp:positionV>
                <wp:extent cx="1215390" cy="1693545"/>
                <wp:effectExtent l="6350" t="6985" r="6985" b="13970"/>
                <wp:wrapNone/>
                <wp:docPr id="60"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5390" cy="1693545"/>
                        </a:xfrm>
                        <a:custGeom>
                          <a:avLst/>
                          <a:gdLst>
                            <a:gd name="T0" fmla="*/ 1914 w 1914"/>
                            <a:gd name="T1" fmla="*/ 0 h 2667"/>
                            <a:gd name="T2" fmla="*/ 0 w 1914"/>
                            <a:gd name="T3" fmla="*/ 2667 h 2667"/>
                          </a:gdLst>
                          <a:ahLst/>
                          <a:cxnLst>
                            <a:cxn ang="0">
                              <a:pos x="T0" y="T1"/>
                            </a:cxn>
                            <a:cxn ang="0">
                              <a:pos x="T2" y="T3"/>
                            </a:cxn>
                          </a:cxnLst>
                          <a:rect l="0" t="0" r="r" b="b"/>
                          <a:pathLst>
                            <a:path w="1914" h="2667">
                              <a:moveTo>
                                <a:pt x="1914" y="0"/>
                              </a:moveTo>
                              <a:lnTo>
                                <a:pt x="0" y="26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BC5C74" id="Freeform 418"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4pt,7.3pt,278.3pt,140.65pt" coordsize="191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" filled="f">
                <v:path arrowok="t" o:connecttype="custom" o:connectlocs="1215390,0;0,1693545" o:connectangles="0,0"/>
              </v:polyline>
            </w:pict>
          </mc:Fallback>
        </mc:AlternateContent>
      </w: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805696" behindDoc="0" locked="0" layoutInCell="1" allowOverlap="1" wp14:anchorId="26D7FEF2" wp14:editId="475C4FE6">
                <wp:simplePos x="0" y="0"/>
                <wp:positionH relativeFrom="column">
                  <wp:posOffset>679450</wp:posOffset>
                </wp:positionH>
                <wp:positionV relativeFrom="paragraph">
                  <wp:posOffset>131445</wp:posOffset>
                </wp:positionV>
                <wp:extent cx="1619885" cy="360045"/>
                <wp:effectExtent l="8890" t="7620" r="9525" b="13335"/>
                <wp:wrapNone/>
                <wp:docPr id="3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60045"/>
                        </a:xfrm>
                        <a:prstGeom prst="rect">
                          <a:avLst/>
                        </a:prstGeom>
                        <a:solidFill>
                          <a:srgbClr val="FFFFFF"/>
                        </a:solidFill>
                        <a:ln w="9525">
                          <a:solidFill>
                            <a:srgbClr val="000000"/>
                          </a:solidFill>
                          <a:miter lim="800000"/>
                          <a:headEnd/>
                          <a:tailEnd/>
                        </a:ln>
                      </wps:spPr>
                      <wps:txbx>
                        <w:txbxContent>
                          <w:p w:rsidR="00F26DFB" w:rsidRPr="00BC224F" w:rsidRDefault="00F26DFB" w:rsidP="000D4780">
                            <w:pPr>
                              <w:spacing w:before="80"/>
                              <w:jc w:val="center"/>
                              <w:rPr>
                                <w:b/>
                                <w:sz w:val="18"/>
                              </w:rPr>
                            </w:pPr>
                            <w:r w:rsidRPr="00BC224F">
                              <w:rPr>
                                <w:b/>
                                <w:sz w:val="18"/>
                              </w:rPr>
                              <w:t xml:space="preserve">ISO </w:t>
                            </w:r>
                            <w:r w:rsidRPr="00BC224F">
                              <w:rPr>
                                <w:b/>
                                <w:sz w:val="18"/>
                                <w:lang w:val="en-GB"/>
                              </w:rPr>
                              <w:t>900</w:t>
                            </w:r>
                            <w:r w:rsidRPr="00BC224F">
                              <w:rPr>
                                <w:b/>
                                <w:sz w:val="18"/>
                              </w:rPr>
                              <w:t>2:</w:t>
                            </w:r>
                            <w:r w:rsidRPr="00BC224F">
                              <w:rPr>
                                <w:b/>
                                <w:sz w:val="18"/>
                                <w:lang w:val="en-GB"/>
                              </w:rPr>
                              <w:t>2000</w:t>
                            </w:r>
                            <w:r w:rsidRPr="00BC224F">
                              <w:rPr>
                                <w:b/>
                                <w:sz w:val="18"/>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7FEF2" id="Rectangle 429" o:spid="_x0000_s2061" style="position:absolute;left:0;text-align:left;margin-left:53.5pt;margin-top:10.35pt;width:127.55pt;height:28.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">
                <v:textbox>
                  <w:txbxContent>
                    <w:p w:rsidR="00F26DFB" w:rsidRPr="00BC224F" w:rsidRDefault="00F26DFB" w:rsidP="000D4780">
                      <w:pPr>
                        <w:spacing w:before="80"/>
                        <w:jc w:val="center"/>
                        <w:rPr>
                          <w:b/>
                          <w:sz w:val="18"/>
                        </w:rPr>
                      </w:pPr>
                      <w:r w:rsidRPr="00BC224F">
                        <w:rPr>
                          <w:b/>
                          <w:sz w:val="18"/>
                        </w:rPr>
                        <w:t xml:space="preserve">ISO </w:t>
                      </w:r>
                      <w:r w:rsidRPr="00BC224F">
                        <w:rPr>
                          <w:b/>
                          <w:sz w:val="18"/>
                          <w:lang w:val="en-GB"/>
                        </w:rPr>
                        <w:t>900</w:t>
                      </w:r>
                      <w:r w:rsidRPr="00BC224F">
                        <w:rPr>
                          <w:b/>
                          <w:sz w:val="18"/>
                        </w:rPr>
                        <w:t>2:</w:t>
                      </w:r>
                      <w:r w:rsidRPr="00BC224F">
                        <w:rPr>
                          <w:b/>
                          <w:sz w:val="18"/>
                          <w:lang w:val="en-GB"/>
                        </w:rPr>
                        <w:t>2000</w:t>
                      </w:r>
                      <w:r w:rsidRPr="00BC224F">
                        <w:rPr>
                          <w:b/>
                          <w:sz w:val="18"/>
                          <w:vertAlign w:val="superscript"/>
                        </w:rPr>
                        <w:t>0</w:t>
                      </w:r>
                    </w:p>
                  </w:txbxContent>
                </v:textbox>
              </v:rect>
            </w:pict>
          </mc:Fallback>
        </mc:AlternateContent>
      </w:r>
    </w:p>
    <w:p w:rsidR="000D4780" w:rsidRPr="00BC2753" w:rsidRDefault="000D4780" w:rsidP="000D4780">
      <w:pPr>
        <w:jc w:val="center"/>
        <w:rPr>
          <w:snapToGrid w:val="0"/>
        </w:rPr>
      </w:pPr>
    </w:p>
    <w:p w:rsidR="000D4780" w:rsidRPr="00BC2753" w:rsidRDefault="000D4780" w:rsidP="000D4780">
      <w:pPr>
        <w:jc w:val="center"/>
        <w:rPr>
          <w:snapToGrid w:val="0"/>
        </w:rPr>
      </w:pP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798528" behindDoc="0" locked="0" layoutInCell="1" allowOverlap="1" wp14:anchorId="3B71F70F" wp14:editId="1E1FBF63">
                <wp:simplePos x="0" y="0"/>
                <wp:positionH relativeFrom="column">
                  <wp:posOffset>2301240</wp:posOffset>
                </wp:positionH>
                <wp:positionV relativeFrom="paragraph">
                  <wp:posOffset>8255</wp:posOffset>
                </wp:positionV>
                <wp:extent cx="742315" cy="177800"/>
                <wp:effectExtent l="11430" t="8255" r="8255" b="13970"/>
                <wp:wrapNone/>
                <wp:docPr id="35"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315" cy="177800"/>
                        </a:xfrm>
                        <a:custGeom>
                          <a:avLst/>
                          <a:gdLst>
                            <a:gd name="T0" fmla="*/ 1169 w 1169"/>
                            <a:gd name="T1" fmla="*/ 280 h 280"/>
                            <a:gd name="T2" fmla="*/ 0 w 1169"/>
                            <a:gd name="T3" fmla="*/ 0 h 280"/>
                          </a:gdLst>
                          <a:ahLst/>
                          <a:cxnLst>
                            <a:cxn ang="0">
                              <a:pos x="T0" y="T1"/>
                            </a:cxn>
                            <a:cxn ang="0">
                              <a:pos x="T2" y="T3"/>
                            </a:cxn>
                          </a:cxnLst>
                          <a:rect l="0" t="0" r="r" b="b"/>
                          <a:pathLst>
                            <a:path w="1169" h="280">
                              <a:moveTo>
                                <a:pt x="1169" y="28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0F8B24" id="Freeform 422"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65pt,14.65pt,181.2pt,.65pt" coordsize="116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" filled="f">
                <v:path arrowok="t" o:connecttype="custom" o:connectlocs="742315,177800;0,0" o:connectangles="0,0"/>
              </v:polyline>
            </w:pict>
          </mc:Fallback>
        </mc:AlternateContent>
      </w:r>
      <w:r w:rsidRPr="00BC2753">
        <w:rPr>
          <w:noProof/>
          <w:lang w:eastAsia="ru-RU"/>
        </w:rPr>
        <mc:AlternateContent>
          <mc:Choice Requires="wps">
            <w:drawing>
              <wp:anchor distT="0" distB="0" distL="114300" distR="114300" simplePos="0" relativeHeight="251797504" behindDoc="0" locked="0" layoutInCell="1" allowOverlap="1" wp14:anchorId="42FDF0A3" wp14:editId="2305757C">
                <wp:simplePos x="0" y="0"/>
                <wp:positionH relativeFrom="column">
                  <wp:posOffset>687070</wp:posOffset>
                </wp:positionH>
                <wp:positionV relativeFrom="paragraph">
                  <wp:posOffset>2540</wp:posOffset>
                </wp:positionV>
                <wp:extent cx="410845" cy="183515"/>
                <wp:effectExtent l="6985" t="12065" r="10795" b="13970"/>
                <wp:wrapNone/>
                <wp:docPr id="36"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845" cy="183515"/>
                        </a:xfrm>
                        <a:custGeom>
                          <a:avLst/>
                          <a:gdLst>
                            <a:gd name="T0" fmla="*/ 0 w 647"/>
                            <a:gd name="T1" fmla="*/ 289 h 289"/>
                            <a:gd name="T2" fmla="*/ 647 w 647"/>
                            <a:gd name="T3" fmla="*/ 0 h 289"/>
                          </a:gdLst>
                          <a:ahLst/>
                          <a:cxnLst>
                            <a:cxn ang="0">
                              <a:pos x="T0" y="T1"/>
                            </a:cxn>
                            <a:cxn ang="0">
                              <a:pos x="T2" y="T3"/>
                            </a:cxn>
                          </a:cxnLst>
                          <a:rect l="0" t="0" r="r" b="b"/>
                          <a:pathLst>
                            <a:path w="647" h="289">
                              <a:moveTo>
                                <a:pt x="0" y="289"/>
                              </a:moveTo>
                              <a:lnTo>
                                <a:pt x="6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709614" id="Freeform 42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4.1pt,14.65pt,86.45pt,.2pt" coordsize="64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" filled="f">
                <v:path arrowok="t" o:connecttype="custom" o:connectlocs="0,183515;410845,0" o:connectangles="0,0"/>
              </v:polyline>
            </w:pict>
          </mc:Fallback>
        </mc:AlternateContent>
      </w: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807744" behindDoc="0" locked="0" layoutInCell="1" allowOverlap="1" wp14:anchorId="2378C87A" wp14:editId="6BAFAD29">
                <wp:simplePos x="0" y="0"/>
                <wp:positionH relativeFrom="column">
                  <wp:posOffset>2724150</wp:posOffset>
                </wp:positionH>
                <wp:positionV relativeFrom="paragraph">
                  <wp:posOffset>25400</wp:posOffset>
                </wp:positionV>
                <wp:extent cx="558165" cy="276225"/>
                <wp:effectExtent l="5715" t="6350" r="7620" b="12700"/>
                <wp:wrapNone/>
                <wp:docPr id="4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276225"/>
                        </a:xfrm>
                        <a:prstGeom prst="rect">
                          <a:avLst/>
                        </a:prstGeom>
                        <a:solidFill>
                          <a:srgbClr val="FFFFFF"/>
                        </a:solidFill>
                        <a:ln w="9525">
                          <a:solidFill>
                            <a:srgbClr val="000000"/>
                          </a:solidFill>
                          <a:miter lim="800000"/>
                          <a:headEnd/>
                          <a:tailEnd/>
                        </a:ln>
                      </wps:spPr>
                      <wps:txbx>
                        <w:txbxContent>
                          <w:p w:rsidR="00F26DFB" w:rsidRPr="00BF403B" w:rsidRDefault="00F26DFB" w:rsidP="000D4780">
                            <w:pPr>
                              <w:pStyle w:val="a6"/>
                              <w:pBdr>
                                <w:bottom w:val="none" w:sz="0" w:space="0" w:color="auto"/>
                              </w:pBdr>
                              <w:jc w:val="center"/>
                            </w:pPr>
                            <w:proofErr w:type="spellStart"/>
                            <w:r w:rsidRPr="00BF403B">
                              <w:t>Да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8C87A" id="Rectangle 431" o:spid="_x0000_s2062" style="position:absolute;left:0;text-align:left;margin-left:214.5pt;margin-top:2pt;width:43.95pt;height:21.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">
                <v:textbox>
                  <w:txbxContent>
                    <w:p w:rsidR="00F26DFB" w:rsidRPr="00BF403B" w:rsidRDefault="00F26DFB" w:rsidP="000D4780">
                      <w:pPr>
                        <w:pStyle w:val="a6"/>
                        <w:pBdr>
                          <w:bottom w:val="none" w:sz="0" w:space="0" w:color="auto"/>
                        </w:pBdr>
                        <w:jc w:val="center"/>
                      </w:pPr>
                      <w:proofErr w:type="spellStart"/>
                      <w:r w:rsidRPr="00BF403B">
                        <w:t>Да</w:t>
                      </w:r>
                      <w:proofErr w:type="spellEnd"/>
                    </w:p>
                  </w:txbxContent>
                </v:textbox>
              </v:rect>
            </w:pict>
          </mc:Fallback>
        </mc:AlternateContent>
      </w:r>
      <w:r w:rsidRPr="00BC2753">
        <w:rPr>
          <w:noProof/>
          <w:lang w:eastAsia="ru-RU"/>
        </w:rPr>
        <mc:AlternateContent>
          <mc:Choice Requires="wps">
            <w:drawing>
              <wp:anchor distT="0" distB="0" distL="114300" distR="114300" simplePos="0" relativeHeight="251806720" behindDoc="0" locked="0" layoutInCell="1" allowOverlap="1" wp14:anchorId="4D92EA9D" wp14:editId="183F7875">
                <wp:simplePos x="0" y="0"/>
                <wp:positionH relativeFrom="column">
                  <wp:posOffset>389890</wp:posOffset>
                </wp:positionH>
                <wp:positionV relativeFrom="paragraph">
                  <wp:posOffset>25400</wp:posOffset>
                </wp:positionV>
                <wp:extent cx="558165" cy="247650"/>
                <wp:effectExtent l="5080" t="6350" r="8255" b="12700"/>
                <wp:wrapNone/>
                <wp:docPr id="43"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247650"/>
                        </a:xfrm>
                        <a:prstGeom prst="rect">
                          <a:avLst/>
                        </a:prstGeom>
                        <a:solidFill>
                          <a:srgbClr val="FFFFFF"/>
                        </a:solidFill>
                        <a:ln w="9525">
                          <a:solidFill>
                            <a:srgbClr val="000000"/>
                          </a:solidFill>
                          <a:miter lim="800000"/>
                          <a:headEnd/>
                          <a:tailEnd/>
                        </a:ln>
                      </wps:spPr>
                      <wps:txbx>
                        <w:txbxContent>
                          <w:p w:rsidR="00F26DFB" w:rsidRPr="00BF403B" w:rsidRDefault="00F26DFB" w:rsidP="000D4780">
                            <w:pPr>
                              <w:jc w:val="center"/>
                              <w:rPr>
                                <w:b/>
                                <w:sz w:val="18"/>
                              </w:rPr>
                            </w:pPr>
                            <w:r w:rsidRPr="00BF403B">
                              <w:rPr>
                                <w:b/>
                                <w:sz w:val="18"/>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2EA9D" id="Rectangle 430" o:spid="_x0000_s2063" style="position:absolute;left:0;text-align:left;margin-left:30.7pt;margin-top:2pt;width:43.95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">
                <v:textbox>
                  <w:txbxContent>
                    <w:p w:rsidR="00F26DFB" w:rsidRPr="00BF403B" w:rsidRDefault="00F26DFB" w:rsidP="000D4780">
                      <w:pPr>
                        <w:jc w:val="center"/>
                        <w:rPr>
                          <w:b/>
                          <w:sz w:val="18"/>
                        </w:rPr>
                      </w:pPr>
                      <w:r w:rsidRPr="00BF403B">
                        <w:rPr>
                          <w:b/>
                          <w:sz w:val="18"/>
                        </w:rPr>
                        <w:t>Нет</w:t>
                      </w:r>
                    </w:p>
                  </w:txbxContent>
                </v:textbox>
              </v:rect>
            </w:pict>
          </mc:Fallback>
        </mc:AlternateContent>
      </w: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793408" behindDoc="0" locked="0" layoutInCell="1" allowOverlap="1" wp14:anchorId="55FCD7CD" wp14:editId="5FEFAF42">
                <wp:simplePos x="0" y="0"/>
                <wp:positionH relativeFrom="column">
                  <wp:posOffset>3000375</wp:posOffset>
                </wp:positionH>
                <wp:positionV relativeFrom="paragraph">
                  <wp:posOffset>130810</wp:posOffset>
                </wp:positionV>
                <wp:extent cx="5080" cy="1770380"/>
                <wp:effectExtent l="5715" t="6985" r="8255" b="13335"/>
                <wp:wrapNone/>
                <wp:docPr id="32"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770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5C7B1" id="Line 417"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10.3pt" to="236.6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"/>
            </w:pict>
          </mc:Fallback>
        </mc:AlternateContent>
      </w:r>
      <w:r w:rsidRPr="00BC2753">
        <w:rPr>
          <w:noProof/>
          <w:lang w:eastAsia="ru-RU"/>
        </w:rPr>
        <mc:AlternateContent>
          <mc:Choice Requires="wps">
            <w:drawing>
              <wp:anchor distT="0" distB="0" distL="114300" distR="114300" simplePos="0" relativeHeight="251792384" behindDoc="0" locked="0" layoutInCell="1" allowOverlap="1" wp14:anchorId="09236460" wp14:editId="2DCE71D8">
                <wp:simplePos x="0" y="0"/>
                <wp:positionH relativeFrom="column">
                  <wp:posOffset>675005</wp:posOffset>
                </wp:positionH>
                <wp:positionV relativeFrom="paragraph">
                  <wp:posOffset>102235</wp:posOffset>
                </wp:positionV>
                <wp:extent cx="635" cy="217170"/>
                <wp:effectExtent l="13970" t="6985" r="4445" b="13970"/>
                <wp:wrapNone/>
                <wp:docPr id="46"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17170"/>
                        </a:xfrm>
                        <a:custGeom>
                          <a:avLst/>
                          <a:gdLst>
                            <a:gd name="T0" fmla="*/ 0 w 1"/>
                            <a:gd name="T1" fmla="*/ 0 h 342"/>
                            <a:gd name="T2" fmla="*/ 0 w 1"/>
                            <a:gd name="T3" fmla="*/ 342 h 342"/>
                          </a:gdLst>
                          <a:ahLst/>
                          <a:cxnLst>
                            <a:cxn ang="0">
                              <a:pos x="T0" y="T1"/>
                            </a:cxn>
                            <a:cxn ang="0">
                              <a:pos x="T2" y="T3"/>
                            </a:cxn>
                          </a:cxnLst>
                          <a:rect l="0" t="0" r="r" b="b"/>
                          <a:pathLst>
                            <a:path w="1" h="342">
                              <a:moveTo>
                                <a:pt x="0" y="0"/>
                              </a:moveTo>
                              <a:lnTo>
                                <a:pt x="0" y="3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77CABB" id="Freeform 41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15pt,8.05pt,53.15pt,25.15pt" coordsize="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" filled="f">
                <v:path arrowok="t" o:connecttype="custom" o:connectlocs="0,0;0,217170" o:connectangles="0,0"/>
              </v:polyline>
            </w:pict>
          </mc:Fallback>
        </mc:AlternateContent>
      </w:r>
    </w:p>
    <w:p w:rsidR="000D4780" w:rsidRPr="00BC2753" w:rsidRDefault="000D4780" w:rsidP="000D4780">
      <w:pPr>
        <w:jc w:val="center"/>
        <w:rPr>
          <w:snapToGrid w:val="0"/>
        </w:rPr>
      </w:pP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790336" behindDoc="0" locked="0" layoutInCell="1" allowOverlap="1" wp14:anchorId="63F2436F" wp14:editId="6011DC9A">
                <wp:simplePos x="0" y="0"/>
                <wp:positionH relativeFrom="column">
                  <wp:posOffset>10795</wp:posOffset>
                </wp:positionH>
                <wp:positionV relativeFrom="paragraph">
                  <wp:posOffset>16510</wp:posOffset>
                </wp:positionV>
                <wp:extent cx="1619885" cy="554355"/>
                <wp:effectExtent l="6985" t="6985" r="11430" b="10160"/>
                <wp:wrapNone/>
                <wp:docPr id="47"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54355"/>
                        </a:xfrm>
                        <a:prstGeom prst="rect">
                          <a:avLst/>
                        </a:prstGeom>
                        <a:solidFill>
                          <a:srgbClr val="FFFFFF"/>
                        </a:solidFill>
                        <a:ln w="9525">
                          <a:solidFill>
                            <a:srgbClr val="000000"/>
                          </a:solidFill>
                          <a:miter lim="800000"/>
                          <a:headEnd/>
                          <a:tailEnd/>
                        </a:ln>
                      </wps:spPr>
                      <wps:txbx>
                        <w:txbxContent>
                          <w:p w:rsidR="00F26DFB" w:rsidRPr="00CD41D3" w:rsidRDefault="00F26DFB" w:rsidP="000D4780">
                            <w:pPr>
                              <w:pStyle w:val="a6"/>
                              <w:pBdr>
                                <w:bottom w:val="none" w:sz="0" w:space="0" w:color="auto"/>
                              </w:pBdr>
                              <w:spacing w:before="60" w:line="216" w:lineRule="auto"/>
                              <w:jc w:val="center"/>
                              <w:rPr>
                                <w:lang w:val="ru-RU"/>
                              </w:rPr>
                            </w:pPr>
                            <w:r w:rsidRPr="00CD41D3">
                              <w:rPr>
                                <w:lang w:val="ru-RU"/>
                              </w:rPr>
                              <w:t>Производственный контроль со стороны органа</w:t>
                            </w:r>
                            <w:r>
                              <w:rPr>
                                <w:lang w:val="ru-RU"/>
                              </w:rPr>
                              <w:t xml:space="preserve"> по официальному утверждению типа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2436F" id="Rectangle 414" o:spid="_x0000_s2064" style="position:absolute;left:0;text-align:left;margin-left:.85pt;margin-top:1.3pt;width:127.55pt;height:43.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">
                <v:textbox inset="0,0,0,0">
                  <w:txbxContent>
                    <w:p w:rsidR="00F26DFB" w:rsidRPr="00CD41D3" w:rsidRDefault="00F26DFB" w:rsidP="000D4780">
                      <w:pPr>
                        <w:pStyle w:val="a6"/>
                        <w:pBdr>
                          <w:bottom w:val="none" w:sz="0" w:space="0" w:color="auto"/>
                        </w:pBdr>
                        <w:spacing w:before="60" w:line="216" w:lineRule="auto"/>
                        <w:jc w:val="center"/>
                        <w:rPr>
                          <w:lang w:val="ru-RU"/>
                        </w:rPr>
                      </w:pPr>
                      <w:r w:rsidRPr="00CD41D3">
                        <w:rPr>
                          <w:lang w:val="ru-RU"/>
                        </w:rPr>
                        <w:t>Производственный контроль со стороны органа</w:t>
                      </w:r>
                      <w:r>
                        <w:rPr>
                          <w:lang w:val="ru-RU"/>
                        </w:rPr>
                        <w:t xml:space="preserve"> по официальному утверждению типа</w:t>
                      </w:r>
                    </w:p>
                  </w:txbxContent>
                </v:textbox>
              </v:rect>
            </w:pict>
          </mc:Fallback>
        </mc:AlternateContent>
      </w:r>
    </w:p>
    <w:p w:rsidR="000D4780" w:rsidRPr="00BC2753" w:rsidRDefault="000D4780" w:rsidP="000D4780">
      <w:pPr>
        <w:jc w:val="center"/>
        <w:rPr>
          <w:snapToGrid w:val="0"/>
        </w:rPr>
      </w:pPr>
    </w:p>
    <w:p w:rsidR="000D4780" w:rsidRPr="00BC2753" w:rsidRDefault="000D4780" w:rsidP="000D4780">
      <w:pPr>
        <w:jc w:val="center"/>
        <w:rPr>
          <w:snapToGrid w:val="0"/>
        </w:rPr>
      </w:pP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808768" behindDoc="0" locked="0" layoutInCell="1" allowOverlap="1" wp14:anchorId="2848F3A3" wp14:editId="11B77914">
                <wp:simplePos x="0" y="0"/>
                <wp:positionH relativeFrom="column">
                  <wp:posOffset>2193290</wp:posOffset>
                </wp:positionH>
                <wp:positionV relativeFrom="paragraph">
                  <wp:posOffset>23495</wp:posOffset>
                </wp:positionV>
                <wp:extent cx="1619885" cy="759460"/>
                <wp:effectExtent l="8255" t="13970" r="10160" b="7620"/>
                <wp:wrapNone/>
                <wp:docPr id="53"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759460"/>
                        </a:xfrm>
                        <a:prstGeom prst="rect">
                          <a:avLst/>
                        </a:prstGeom>
                        <a:solidFill>
                          <a:srgbClr val="FFFFFF"/>
                        </a:solidFill>
                        <a:ln w="9525">
                          <a:solidFill>
                            <a:srgbClr val="000000"/>
                          </a:solidFill>
                          <a:miter lim="800000"/>
                          <a:headEnd/>
                          <a:tailEnd/>
                        </a:ln>
                      </wps:spPr>
                      <wps:txbx>
                        <w:txbxContent>
                          <w:p w:rsidR="00F26DFB" w:rsidRPr="00BC224F" w:rsidRDefault="00F26DFB" w:rsidP="000D4780">
                            <w:pPr>
                              <w:spacing w:before="40" w:line="216" w:lineRule="auto"/>
                              <w:jc w:val="center"/>
                              <w:rPr>
                                <w:b/>
                                <w:sz w:val="18"/>
                              </w:rPr>
                            </w:pPr>
                            <w:r w:rsidRPr="00BC224F">
                              <w:rPr>
                                <w:b/>
                                <w:sz w:val="18"/>
                              </w:rPr>
                              <w:t>Испытание на</w:t>
                            </w:r>
                            <w:r w:rsidRPr="00BC224F">
                              <w:rPr>
                                <w:b/>
                                <w:sz w:val="18"/>
                                <w:lang w:val="en-US"/>
                              </w:rPr>
                              <w:t> </w:t>
                            </w:r>
                            <w:r w:rsidRPr="00BC224F">
                              <w:rPr>
                                <w:b/>
                                <w:sz w:val="18"/>
                              </w:rPr>
                              <w:t>официальное утверждение и испытание</w:t>
                            </w:r>
                            <w:r>
                              <w:rPr>
                                <w:b/>
                                <w:sz w:val="18"/>
                              </w:rPr>
                              <w:br/>
                            </w:r>
                            <w:r w:rsidRPr="00BC224F">
                              <w:rPr>
                                <w:b/>
                                <w:sz w:val="18"/>
                              </w:rPr>
                              <w:t>на оценку качества</w:t>
                            </w:r>
                            <w:r>
                              <w:rPr>
                                <w:b/>
                                <w:sz w:val="18"/>
                              </w:rPr>
                              <w:br/>
                            </w:r>
                            <w:r w:rsidRPr="00BC224F">
                              <w:rPr>
                                <w:b/>
                                <w:sz w:val="18"/>
                              </w:rPr>
                              <w:t>производства</w:t>
                            </w:r>
                            <w:r w:rsidRPr="004F0DF8">
                              <w:rPr>
                                <w:sz w:val="18"/>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8F3A3" id="Rectangle 432" o:spid="_x0000_s2065" style="position:absolute;left:0;text-align:left;margin-left:172.7pt;margin-top:1.85pt;width:127.55pt;height:59.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">
                <v:textbox>
                  <w:txbxContent>
                    <w:p w:rsidR="00F26DFB" w:rsidRPr="00BC224F" w:rsidRDefault="00F26DFB" w:rsidP="000D4780">
                      <w:pPr>
                        <w:spacing w:before="40" w:line="216" w:lineRule="auto"/>
                        <w:jc w:val="center"/>
                        <w:rPr>
                          <w:b/>
                          <w:sz w:val="18"/>
                        </w:rPr>
                      </w:pPr>
                      <w:r w:rsidRPr="00BC224F">
                        <w:rPr>
                          <w:b/>
                          <w:sz w:val="18"/>
                        </w:rPr>
                        <w:t>Испытание на</w:t>
                      </w:r>
                      <w:r w:rsidRPr="00BC224F">
                        <w:rPr>
                          <w:b/>
                          <w:sz w:val="18"/>
                          <w:lang w:val="en-US"/>
                        </w:rPr>
                        <w:t> </w:t>
                      </w:r>
                      <w:r w:rsidRPr="00BC224F">
                        <w:rPr>
                          <w:b/>
                          <w:sz w:val="18"/>
                        </w:rPr>
                        <w:t>официальное утверждение и испытание</w:t>
                      </w:r>
                      <w:r>
                        <w:rPr>
                          <w:b/>
                          <w:sz w:val="18"/>
                        </w:rPr>
                        <w:br/>
                      </w:r>
                      <w:r w:rsidRPr="00BC224F">
                        <w:rPr>
                          <w:b/>
                          <w:sz w:val="18"/>
                        </w:rPr>
                        <w:t>на оценку качества</w:t>
                      </w:r>
                      <w:r>
                        <w:rPr>
                          <w:b/>
                          <w:sz w:val="18"/>
                        </w:rPr>
                        <w:br/>
                      </w:r>
                      <w:r w:rsidRPr="00BC224F">
                        <w:rPr>
                          <w:b/>
                          <w:sz w:val="18"/>
                        </w:rPr>
                        <w:t>производства</w:t>
                      </w:r>
                      <w:r w:rsidRPr="004F0DF8">
                        <w:rPr>
                          <w:sz w:val="18"/>
                          <w:vertAlign w:val="superscript"/>
                        </w:rPr>
                        <w:t>1</w:t>
                      </w:r>
                    </w:p>
                  </w:txbxContent>
                </v:textbox>
              </v:rect>
            </w:pict>
          </mc:Fallback>
        </mc:AlternateContent>
      </w:r>
      <w:r w:rsidRPr="00BC2753">
        <w:rPr>
          <w:noProof/>
          <w:lang w:eastAsia="ru-RU"/>
        </w:rPr>
        <mc:AlternateContent>
          <mc:Choice Requires="wps">
            <w:drawing>
              <wp:anchor distT="0" distB="0" distL="114300" distR="114300" simplePos="0" relativeHeight="251801600" behindDoc="0" locked="0" layoutInCell="1" allowOverlap="1" wp14:anchorId="46ACA4F8" wp14:editId="68419A7A">
                <wp:simplePos x="0" y="0"/>
                <wp:positionH relativeFrom="column">
                  <wp:posOffset>1650365</wp:posOffset>
                </wp:positionH>
                <wp:positionV relativeFrom="paragraph">
                  <wp:posOffset>68580</wp:posOffset>
                </wp:positionV>
                <wp:extent cx="607695" cy="344170"/>
                <wp:effectExtent l="8255" t="11430" r="12700" b="6350"/>
                <wp:wrapNone/>
                <wp:docPr id="54"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695" cy="344170"/>
                        </a:xfrm>
                        <a:custGeom>
                          <a:avLst/>
                          <a:gdLst>
                            <a:gd name="T0" fmla="*/ 957 w 957"/>
                            <a:gd name="T1" fmla="*/ 542 h 542"/>
                            <a:gd name="T2" fmla="*/ 0 w 957"/>
                            <a:gd name="T3" fmla="*/ 0 h 542"/>
                          </a:gdLst>
                          <a:ahLst/>
                          <a:cxnLst>
                            <a:cxn ang="0">
                              <a:pos x="T0" y="T1"/>
                            </a:cxn>
                            <a:cxn ang="0">
                              <a:pos x="T2" y="T3"/>
                            </a:cxn>
                          </a:cxnLst>
                          <a:rect l="0" t="0" r="r" b="b"/>
                          <a:pathLst>
                            <a:path w="957" h="542">
                              <a:moveTo>
                                <a:pt x="957" y="542"/>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BD8729" id="Freeform 42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7.8pt,32.5pt,129.95pt,5.4pt" coordsize="95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" filled="f">
                <v:path arrowok="t" o:connecttype="custom" o:connectlocs="607695,344170;0,0" o:connectangles="0,0"/>
              </v:polyline>
            </w:pict>
          </mc:Fallback>
        </mc:AlternateContent>
      </w:r>
    </w:p>
    <w:p w:rsidR="000D4780" w:rsidRPr="00BC2753" w:rsidRDefault="000D4780" w:rsidP="000D4780">
      <w:pPr>
        <w:jc w:val="center"/>
        <w:rPr>
          <w:snapToGrid w:val="0"/>
        </w:rPr>
      </w:pPr>
    </w:p>
    <w:p w:rsidR="000D4780" w:rsidRPr="00BC2753" w:rsidRDefault="000D4780" w:rsidP="000D4780">
      <w:pPr>
        <w:jc w:val="center"/>
        <w:rPr>
          <w:snapToGrid w:val="0"/>
        </w:rPr>
      </w:pPr>
    </w:p>
    <w:p w:rsidR="000D4780" w:rsidRPr="00BC2753" w:rsidRDefault="000D4780" w:rsidP="000D4780">
      <w:pPr>
        <w:jc w:val="center"/>
        <w:rPr>
          <w:snapToGrid w:val="0"/>
        </w:rPr>
      </w:pPr>
    </w:p>
    <w:p w:rsidR="000D4780" w:rsidRPr="00BC2753" w:rsidRDefault="000D4780" w:rsidP="000D4780">
      <w:pPr>
        <w:jc w:val="center"/>
        <w:rPr>
          <w:snapToGrid w:val="0"/>
        </w:rPr>
      </w:pPr>
    </w:p>
    <w:p w:rsidR="000D4780" w:rsidRPr="00BC2753" w:rsidRDefault="000D4780" w:rsidP="000D4780">
      <w:pPr>
        <w:jc w:val="center"/>
        <w:rPr>
          <w:snapToGrid w:val="0"/>
        </w:rPr>
      </w:pP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809792" behindDoc="0" locked="0" layoutInCell="1" allowOverlap="1" wp14:anchorId="37D0391A" wp14:editId="4A2B5ACF">
                <wp:simplePos x="0" y="0"/>
                <wp:positionH relativeFrom="column">
                  <wp:posOffset>2193290</wp:posOffset>
                </wp:positionH>
                <wp:positionV relativeFrom="paragraph">
                  <wp:posOffset>22225</wp:posOffset>
                </wp:positionV>
                <wp:extent cx="1619885" cy="492125"/>
                <wp:effectExtent l="8255" t="12700" r="10160" b="9525"/>
                <wp:wrapNone/>
                <wp:docPr id="5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492125"/>
                        </a:xfrm>
                        <a:prstGeom prst="rect">
                          <a:avLst/>
                        </a:prstGeom>
                        <a:solidFill>
                          <a:srgbClr val="FFFFFF"/>
                        </a:solidFill>
                        <a:ln w="9525">
                          <a:solidFill>
                            <a:srgbClr val="000000"/>
                          </a:solidFill>
                          <a:miter lim="800000"/>
                          <a:headEnd/>
                          <a:tailEnd/>
                        </a:ln>
                      </wps:spPr>
                      <wps:txbx>
                        <w:txbxContent>
                          <w:p w:rsidR="00F26DFB" w:rsidRPr="00BC224F" w:rsidRDefault="00F26DFB" w:rsidP="000D4780">
                            <w:pPr>
                              <w:pStyle w:val="a6"/>
                              <w:spacing w:line="200" w:lineRule="exact"/>
                              <w:jc w:val="center"/>
                            </w:pPr>
                            <w:proofErr w:type="spellStart"/>
                            <w:r w:rsidRPr="00BC224F">
                              <w:t>Предоставление</w:t>
                            </w:r>
                            <w:proofErr w:type="spellEnd"/>
                            <w:r w:rsidRPr="00BC224F">
                              <w:t xml:space="preserve"> </w:t>
                            </w:r>
                            <w:proofErr w:type="spellStart"/>
                            <w:r w:rsidRPr="00BC224F">
                              <w:t>официального</w:t>
                            </w:r>
                            <w:proofErr w:type="spellEnd"/>
                            <w:r w:rsidRPr="00BC224F">
                              <w:t xml:space="preserve"> </w:t>
                            </w:r>
                            <w:proofErr w:type="spellStart"/>
                            <w:r w:rsidRPr="00BC224F">
                              <w:t>утверждения</w:t>
                            </w:r>
                            <w:proofErr w:type="spellEnd"/>
                            <w:r w:rsidRPr="00BC224F">
                              <w:t xml:space="preserve"> </w:t>
                            </w:r>
                            <w:proofErr w:type="spellStart"/>
                            <w:r w:rsidRPr="00BC224F">
                              <w:t>типа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0391A" id="Text Box 433" o:spid="_x0000_s2066" type="#_x0000_t202" style="position:absolute;left:0;text-align:left;margin-left:172.7pt;margin-top:1.75pt;width:127.55pt;height:3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">
                <v:textbox>
                  <w:txbxContent>
                    <w:p w:rsidR="00F26DFB" w:rsidRPr="00BC224F" w:rsidRDefault="00F26DFB" w:rsidP="000D4780">
                      <w:pPr>
                        <w:pStyle w:val="a6"/>
                        <w:spacing w:line="200" w:lineRule="exact"/>
                        <w:jc w:val="center"/>
                      </w:pPr>
                      <w:proofErr w:type="spellStart"/>
                      <w:r w:rsidRPr="00BC224F">
                        <w:t>Предоставление</w:t>
                      </w:r>
                      <w:proofErr w:type="spellEnd"/>
                      <w:r w:rsidRPr="00BC224F">
                        <w:t xml:space="preserve"> </w:t>
                      </w:r>
                      <w:proofErr w:type="spellStart"/>
                      <w:r w:rsidRPr="00BC224F">
                        <w:t>официального</w:t>
                      </w:r>
                      <w:proofErr w:type="spellEnd"/>
                      <w:r w:rsidRPr="00BC224F">
                        <w:t xml:space="preserve"> </w:t>
                      </w:r>
                      <w:proofErr w:type="spellStart"/>
                      <w:r w:rsidRPr="00BC224F">
                        <w:t>утверждения</w:t>
                      </w:r>
                      <w:proofErr w:type="spellEnd"/>
                      <w:r w:rsidRPr="00BC224F">
                        <w:t xml:space="preserve"> </w:t>
                      </w:r>
                      <w:proofErr w:type="spellStart"/>
                      <w:r w:rsidRPr="00BC224F">
                        <w:t>типа</w:t>
                      </w:r>
                      <w:proofErr w:type="spellEnd"/>
                    </w:p>
                  </w:txbxContent>
                </v:textbox>
              </v:shape>
            </w:pict>
          </mc:Fallback>
        </mc:AlternateContent>
      </w: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800576" behindDoc="0" locked="0" layoutInCell="1" allowOverlap="1" wp14:anchorId="7C479229" wp14:editId="60BF1C5D">
                <wp:simplePos x="0" y="0"/>
                <wp:positionH relativeFrom="column">
                  <wp:posOffset>3810635</wp:posOffset>
                </wp:positionH>
                <wp:positionV relativeFrom="paragraph">
                  <wp:posOffset>85725</wp:posOffset>
                </wp:positionV>
                <wp:extent cx="1307465" cy="509270"/>
                <wp:effectExtent l="6350" t="9525" r="10160" b="5080"/>
                <wp:wrapNone/>
                <wp:docPr id="56"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7465" cy="509270"/>
                        </a:xfrm>
                        <a:custGeom>
                          <a:avLst/>
                          <a:gdLst>
                            <a:gd name="T0" fmla="*/ 2059 w 2059"/>
                            <a:gd name="T1" fmla="*/ 802 h 802"/>
                            <a:gd name="T2" fmla="*/ 0 w 2059"/>
                            <a:gd name="T3" fmla="*/ 0 h 802"/>
                          </a:gdLst>
                          <a:ahLst/>
                          <a:cxnLst>
                            <a:cxn ang="0">
                              <a:pos x="T0" y="T1"/>
                            </a:cxn>
                            <a:cxn ang="0">
                              <a:pos x="T2" y="T3"/>
                            </a:cxn>
                          </a:cxnLst>
                          <a:rect l="0" t="0" r="r" b="b"/>
                          <a:pathLst>
                            <a:path w="2059" h="802">
                              <a:moveTo>
                                <a:pt x="2059" y="802"/>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9FE946" id="Freeform 424"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3pt,46.85pt,300.05pt,6.75pt" coordsize="205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" filled="f">
                <v:path arrowok="t" o:connecttype="custom" o:connectlocs="1307465,509270;0,0" o:connectangles="0,0"/>
              </v:polyline>
            </w:pict>
          </mc:Fallback>
        </mc:AlternateContent>
      </w:r>
      <w:r w:rsidRPr="00BC2753">
        <w:rPr>
          <w:noProof/>
          <w:lang w:eastAsia="ru-RU"/>
        </w:rPr>
        <mc:AlternateContent>
          <mc:Choice Requires="wps">
            <w:drawing>
              <wp:anchor distT="0" distB="0" distL="114300" distR="114300" simplePos="0" relativeHeight="251799552" behindDoc="0" locked="0" layoutInCell="1" allowOverlap="1" wp14:anchorId="1EB0042A" wp14:editId="619C73B5">
                <wp:simplePos x="0" y="0"/>
                <wp:positionH relativeFrom="column">
                  <wp:posOffset>864870</wp:posOffset>
                </wp:positionH>
                <wp:positionV relativeFrom="paragraph">
                  <wp:posOffset>104140</wp:posOffset>
                </wp:positionV>
                <wp:extent cx="1319530" cy="558165"/>
                <wp:effectExtent l="13335" t="8890" r="10160" b="13970"/>
                <wp:wrapNone/>
                <wp:docPr id="1412"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9530" cy="558165"/>
                        </a:xfrm>
                        <a:custGeom>
                          <a:avLst/>
                          <a:gdLst>
                            <a:gd name="T0" fmla="*/ 0 w 2078"/>
                            <a:gd name="T1" fmla="*/ 879 h 879"/>
                            <a:gd name="T2" fmla="*/ 2078 w 2078"/>
                            <a:gd name="T3" fmla="*/ 0 h 879"/>
                          </a:gdLst>
                          <a:ahLst/>
                          <a:cxnLst>
                            <a:cxn ang="0">
                              <a:pos x="T0" y="T1"/>
                            </a:cxn>
                            <a:cxn ang="0">
                              <a:pos x="T2" y="T3"/>
                            </a:cxn>
                          </a:cxnLst>
                          <a:rect l="0" t="0" r="r" b="b"/>
                          <a:pathLst>
                            <a:path w="2078" h="879">
                              <a:moveTo>
                                <a:pt x="0" y="879"/>
                              </a:moveTo>
                              <a:lnTo>
                                <a:pt x="20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857541" id="Freeform 42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1pt,52.15pt,172pt,8.2pt" coordsize="207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" filled="f">
                <v:path arrowok="t" o:connecttype="custom" o:connectlocs="0,558165;1319530,0" o:connectangles="0,0"/>
              </v:polyline>
            </w:pict>
          </mc:Fallback>
        </mc:AlternateContent>
      </w:r>
    </w:p>
    <w:p w:rsidR="000D4780" w:rsidRPr="00BC2753" w:rsidRDefault="000D4780" w:rsidP="000D4780">
      <w:pPr>
        <w:jc w:val="center"/>
        <w:rPr>
          <w:snapToGrid w:val="0"/>
        </w:rPr>
      </w:pPr>
    </w:p>
    <w:p w:rsidR="000D4780" w:rsidRPr="00BC2753" w:rsidRDefault="000D4780" w:rsidP="000D4780">
      <w:pPr>
        <w:jc w:val="center"/>
        <w:rPr>
          <w:snapToGrid w:val="0"/>
        </w:rPr>
      </w:pP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813888" behindDoc="0" locked="0" layoutInCell="1" allowOverlap="1" wp14:anchorId="4A0FC64A" wp14:editId="5A36CF10">
                <wp:simplePos x="0" y="0"/>
                <wp:positionH relativeFrom="column">
                  <wp:posOffset>4257040</wp:posOffset>
                </wp:positionH>
                <wp:positionV relativeFrom="paragraph">
                  <wp:posOffset>112395</wp:posOffset>
                </wp:positionV>
                <wp:extent cx="1619885" cy="539750"/>
                <wp:effectExtent l="5080" t="7620" r="13335" b="5080"/>
                <wp:wrapNone/>
                <wp:docPr id="1420"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rgbClr val="FFFFFF"/>
                        </a:solidFill>
                        <a:ln w="9525">
                          <a:solidFill>
                            <a:srgbClr val="000000"/>
                          </a:solidFill>
                          <a:miter lim="800000"/>
                          <a:headEnd/>
                          <a:tailEnd/>
                        </a:ln>
                      </wps:spPr>
                      <wps:txbx>
                        <w:txbxContent>
                          <w:p w:rsidR="00F26DFB" w:rsidRPr="00BC224F" w:rsidRDefault="00F26DFB" w:rsidP="000D4780">
                            <w:pPr>
                              <w:spacing w:before="80" w:line="216" w:lineRule="auto"/>
                              <w:jc w:val="center"/>
                              <w:rPr>
                                <w:b/>
                                <w:sz w:val="18"/>
                              </w:rPr>
                            </w:pPr>
                            <w:r w:rsidRPr="00BC224F">
                              <w:rPr>
                                <w:b/>
                                <w:sz w:val="18"/>
                              </w:rPr>
                              <w:t>Проверка СП, провод</w:t>
                            </w:r>
                            <w:r>
                              <w:rPr>
                                <w:b/>
                                <w:sz w:val="18"/>
                              </w:rPr>
                              <w:t>имая</w:t>
                            </w:r>
                            <w:r w:rsidRPr="00BC224F">
                              <w:rPr>
                                <w:b/>
                                <w:sz w:val="18"/>
                              </w:rPr>
                              <w:t xml:space="preserve"> технической</w:t>
                            </w:r>
                            <w:r>
                              <w:rPr>
                                <w:b/>
                                <w:sz w:val="18"/>
                              </w:rPr>
                              <w:br/>
                            </w:r>
                            <w:r w:rsidRPr="00BC224F">
                              <w:rPr>
                                <w:b/>
                                <w:sz w:val="18"/>
                              </w:rPr>
                              <w:t>службой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FC64A" id="Rectangle 437" o:spid="_x0000_s2067" style="position:absolute;left:0;text-align:left;margin-left:335.2pt;margin-top:8.85pt;width:127.55pt;height: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sIMAIAAFU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">
                <v:textbox>
                  <w:txbxContent>
                    <w:p w:rsidR="00F26DFB" w:rsidRPr="00BC224F" w:rsidRDefault="00F26DFB" w:rsidP="000D4780">
                      <w:pPr>
                        <w:spacing w:before="80" w:line="216" w:lineRule="auto"/>
                        <w:jc w:val="center"/>
                        <w:rPr>
                          <w:b/>
                          <w:sz w:val="18"/>
                        </w:rPr>
                      </w:pPr>
                      <w:r w:rsidRPr="00BC224F">
                        <w:rPr>
                          <w:b/>
                          <w:sz w:val="18"/>
                        </w:rPr>
                        <w:t>Проверка СП, провод</w:t>
                      </w:r>
                      <w:r>
                        <w:rPr>
                          <w:b/>
                          <w:sz w:val="18"/>
                        </w:rPr>
                        <w:t>имая</w:t>
                      </w:r>
                      <w:r w:rsidRPr="00BC224F">
                        <w:rPr>
                          <w:b/>
                          <w:sz w:val="18"/>
                        </w:rPr>
                        <w:t xml:space="preserve"> технической</w:t>
                      </w:r>
                      <w:r>
                        <w:rPr>
                          <w:b/>
                          <w:sz w:val="18"/>
                        </w:rPr>
                        <w:br/>
                      </w:r>
                      <w:r w:rsidRPr="00BC224F">
                        <w:rPr>
                          <w:b/>
                          <w:sz w:val="18"/>
                        </w:rPr>
                        <w:t>службой</w:t>
                      </w:r>
                    </w:p>
                  </w:txbxContent>
                </v:textbox>
              </v:rect>
            </w:pict>
          </mc:Fallback>
        </mc:AlternateContent>
      </w: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810816" behindDoc="0" locked="0" layoutInCell="1" allowOverlap="1" wp14:anchorId="03B26BE9" wp14:editId="6EE28DFA">
                <wp:simplePos x="0" y="0"/>
                <wp:positionH relativeFrom="column">
                  <wp:posOffset>55245</wp:posOffset>
                </wp:positionH>
                <wp:positionV relativeFrom="paragraph">
                  <wp:posOffset>27940</wp:posOffset>
                </wp:positionV>
                <wp:extent cx="1619885" cy="360045"/>
                <wp:effectExtent l="13335" t="8890" r="5080" b="12065"/>
                <wp:wrapNone/>
                <wp:docPr id="142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60045"/>
                        </a:xfrm>
                        <a:prstGeom prst="rect">
                          <a:avLst/>
                        </a:prstGeom>
                        <a:solidFill>
                          <a:srgbClr val="FFFFFF"/>
                        </a:solidFill>
                        <a:ln w="9525">
                          <a:solidFill>
                            <a:srgbClr val="000000"/>
                          </a:solidFill>
                          <a:miter lim="800000"/>
                          <a:headEnd/>
                          <a:tailEnd/>
                        </a:ln>
                      </wps:spPr>
                      <wps:txbx>
                        <w:txbxContent>
                          <w:p w:rsidR="00F26DFB" w:rsidRPr="00BC224F" w:rsidRDefault="00F26DFB" w:rsidP="000D4780">
                            <w:pPr>
                              <w:spacing w:line="216" w:lineRule="auto"/>
                              <w:jc w:val="center"/>
                              <w:rPr>
                                <w:b/>
                                <w:sz w:val="18"/>
                              </w:rPr>
                            </w:pPr>
                            <w:r w:rsidRPr="00BC224F">
                              <w:rPr>
                                <w:b/>
                                <w:sz w:val="18"/>
                              </w:rPr>
                              <w:t xml:space="preserve">Внутренняя проверка </w:t>
                            </w:r>
                            <w:r w:rsidRPr="00BC224F">
                              <w:rPr>
                                <w:b/>
                                <w:sz w:val="18"/>
                              </w:rPr>
                              <w:br/>
                              <w:t>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26BE9" id="Rectangle 434" o:spid="_x0000_s2068" style="position:absolute;left:0;text-align:left;margin-left:4.35pt;margin-top:2.2pt;width:127.55pt;height:28.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">
                <v:textbox>
                  <w:txbxContent>
                    <w:p w:rsidR="00F26DFB" w:rsidRPr="00BC224F" w:rsidRDefault="00F26DFB" w:rsidP="000D4780">
                      <w:pPr>
                        <w:spacing w:line="216" w:lineRule="auto"/>
                        <w:jc w:val="center"/>
                        <w:rPr>
                          <w:b/>
                          <w:sz w:val="18"/>
                        </w:rPr>
                      </w:pPr>
                      <w:r w:rsidRPr="00BC224F">
                        <w:rPr>
                          <w:b/>
                          <w:sz w:val="18"/>
                        </w:rPr>
                        <w:t xml:space="preserve">Внутренняя проверка </w:t>
                      </w:r>
                      <w:r w:rsidRPr="00BC224F">
                        <w:rPr>
                          <w:b/>
                          <w:sz w:val="18"/>
                        </w:rPr>
                        <w:br/>
                        <w:t>СП</w:t>
                      </w:r>
                    </w:p>
                  </w:txbxContent>
                </v:textbox>
              </v:rect>
            </w:pict>
          </mc:Fallback>
        </mc:AlternateContent>
      </w:r>
    </w:p>
    <w:p w:rsidR="000D4780" w:rsidRPr="00BC2753" w:rsidRDefault="0078447A" w:rsidP="000D4780">
      <w:pPr>
        <w:jc w:val="center"/>
        <w:rPr>
          <w:snapToGrid w:val="0"/>
        </w:rPr>
      </w:pPr>
      <w:r w:rsidRPr="00BC2753">
        <w:rPr>
          <w:noProof/>
          <w:lang w:eastAsia="ru-RU"/>
        </w:rPr>
        <mc:AlternateContent>
          <mc:Choice Requires="wps">
            <w:drawing>
              <wp:anchor distT="0" distB="0" distL="114300" distR="114300" simplePos="0" relativeHeight="251796480" behindDoc="0" locked="0" layoutInCell="1" allowOverlap="1" wp14:anchorId="31F31D39" wp14:editId="56B4EBBF">
                <wp:simplePos x="0" y="0"/>
                <wp:positionH relativeFrom="column">
                  <wp:posOffset>5092700</wp:posOffset>
                </wp:positionH>
                <wp:positionV relativeFrom="paragraph">
                  <wp:posOffset>113445</wp:posOffset>
                </wp:positionV>
                <wp:extent cx="6350" cy="1153795"/>
                <wp:effectExtent l="0" t="0" r="31750" b="27305"/>
                <wp:wrapNone/>
                <wp:docPr id="1422"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153795"/>
                        </a:xfrm>
                        <a:custGeom>
                          <a:avLst/>
                          <a:gdLst>
                            <a:gd name="T0" fmla="*/ 0 w 10"/>
                            <a:gd name="T1" fmla="*/ 0 h 1817"/>
                            <a:gd name="T2" fmla="*/ 10 w 10"/>
                            <a:gd name="T3" fmla="*/ 1817 h 1817"/>
                          </a:gdLst>
                          <a:ahLst/>
                          <a:cxnLst>
                            <a:cxn ang="0">
                              <a:pos x="T0" y="T1"/>
                            </a:cxn>
                            <a:cxn ang="0">
                              <a:pos x="T2" y="T3"/>
                            </a:cxn>
                          </a:cxnLst>
                          <a:rect l="0" t="0" r="r" b="b"/>
                          <a:pathLst>
                            <a:path w="10" h="1817">
                              <a:moveTo>
                                <a:pt x="0" y="0"/>
                              </a:moveTo>
                              <a:lnTo>
                                <a:pt x="10" y="18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CB371D" id="Freeform 420"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1pt,8.95pt,401.5pt,99.8pt" coordsize="10,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" filled="f">
                <v:path arrowok="t" o:connecttype="custom" o:connectlocs="0,0;6350,1153795" o:connectangles="0,0"/>
              </v:polyline>
            </w:pict>
          </mc:Fallback>
        </mc:AlternateContent>
      </w: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795456" behindDoc="0" locked="0" layoutInCell="1" allowOverlap="1" wp14:anchorId="369C7202" wp14:editId="2ACE80AC">
                <wp:simplePos x="0" y="0"/>
                <wp:positionH relativeFrom="column">
                  <wp:posOffset>858520</wp:posOffset>
                </wp:positionH>
                <wp:positionV relativeFrom="paragraph">
                  <wp:posOffset>64770</wp:posOffset>
                </wp:positionV>
                <wp:extent cx="10160" cy="1082675"/>
                <wp:effectExtent l="6985" t="7620" r="11430" b="5080"/>
                <wp:wrapNone/>
                <wp:docPr id="1423"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82675"/>
                        </a:xfrm>
                        <a:custGeom>
                          <a:avLst/>
                          <a:gdLst>
                            <a:gd name="T0" fmla="*/ 16 w 16"/>
                            <a:gd name="T1" fmla="*/ 0 h 1705"/>
                            <a:gd name="T2" fmla="*/ 0 w 16"/>
                            <a:gd name="T3" fmla="*/ 1705 h 1705"/>
                          </a:gdLst>
                          <a:ahLst/>
                          <a:cxnLst>
                            <a:cxn ang="0">
                              <a:pos x="T0" y="T1"/>
                            </a:cxn>
                            <a:cxn ang="0">
                              <a:pos x="T2" y="T3"/>
                            </a:cxn>
                          </a:cxnLst>
                          <a:rect l="0" t="0" r="r" b="b"/>
                          <a:pathLst>
                            <a:path w="16" h="1705">
                              <a:moveTo>
                                <a:pt x="16" y="0"/>
                              </a:moveTo>
                              <a:lnTo>
                                <a:pt x="0" y="17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FF95D3" id="Freeform 419"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4pt,5.1pt,67.6pt,90.35pt" coordsize="16,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" filled="f">
                <v:path arrowok="t" o:connecttype="custom" o:connectlocs="10160,0;0,1082675" o:connectangles="0,0"/>
              </v:polyline>
            </w:pict>
          </mc:Fallback>
        </mc:AlternateContent>
      </w:r>
    </w:p>
    <w:p w:rsidR="000D4780" w:rsidRPr="00BC2753" w:rsidRDefault="000D4780" w:rsidP="000D4780">
      <w:pPr>
        <w:jc w:val="center"/>
        <w:rPr>
          <w:snapToGrid w:val="0"/>
        </w:rPr>
      </w:pPr>
    </w:p>
    <w:p w:rsidR="000D4780" w:rsidRPr="00BC2753" w:rsidRDefault="000D4780" w:rsidP="000D4780">
      <w:pPr>
        <w:jc w:val="center"/>
        <w:rPr>
          <w:snapToGrid w:val="0"/>
        </w:rPr>
      </w:pPr>
      <w:r w:rsidRPr="00BC2753">
        <w:rPr>
          <w:noProof/>
          <w:lang w:eastAsia="ru-RU"/>
        </w:rPr>
        <mc:AlternateContent>
          <mc:Choice Requires="wps">
            <w:drawing>
              <wp:anchor distT="0" distB="0" distL="114300" distR="114300" simplePos="0" relativeHeight="251811840" behindDoc="0" locked="0" layoutInCell="1" allowOverlap="1" wp14:anchorId="505B8D96" wp14:editId="63539B31">
                <wp:simplePos x="0" y="0"/>
                <wp:positionH relativeFrom="column">
                  <wp:posOffset>55245</wp:posOffset>
                </wp:positionH>
                <wp:positionV relativeFrom="paragraph">
                  <wp:posOffset>17780</wp:posOffset>
                </wp:positionV>
                <wp:extent cx="1619885" cy="539750"/>
                <wp:effectExtent l="13335" t="8255" r="5080" b="13970"/>
                <wp:wrapNone/>
                <wp:docPr id="1424"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rgbClr val="FFFFFF"/>
                        </a:solidFill>
                        <a:ln w="9525">
                          <a:solidFill>
                            <a:srgbClr val="000000"/>
                          </a:solidFill>
                          <a:miter lim="800000"/>
                          <a:headEnd/>
                          <a:tailEnd/>
                        </a:ln>
                      </wps:spPr>
                      <wps:txbx>
                        <w:txbxContent>
                          <w:p w:rsidR="00F26DFB" w:rsidRPr="00BC224F" w:rsidRDefault="00F26DFB" w:rsidP="000D4780">
                            <w:pPr>
                              <w:spacing w:before="60" w:line="216" w:lineRule="auto"/>
                              <w:jc w:val="center"/>
                              <w:rPr>
                                <w:b/>
                                <w:sz w:val="18"/>
                              </w:rPr>
                            </w:pPr>
                            <w:r w:rsidRPr="00BC224F">
                              <w:rPr>
                                <w:b/>
                                <w:sz w:val="18"/>
                              </w:rPr>
                              <w:t>Лабораторный контроль со</w:t>
                            </w:r>
                            <w:r>
                              <w:rPr>
                                <w:b/>
                                <w:sz w:val="18"/>
                              </w:rPr>
                              <w:t> </w:t>
                            </w:r>
                            <w:r w:rsidRPr="00BC224F">
                              <w:rPr>
                                <w:b/>
                                <w:sz w:val="18"/>
                              </w:rPr>
                              <w:t>стороны органа</w:t>
                            </w:r>
                            <w:r>
                              <w:rPr>
                                <w:b/>
                                <w:sz w:val="18"/>
                              </w:rPr>
                              <w:t xml:space="preserve"> по официальному </w:t>
                            </w:r>
                            <w:r>
                              <w:rPr>
                                <w:b/>
                                <w:sz w:val="18"/>
                              </w:rPr>
                              <w:br/>
                              <w:t>утверждению типа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B8D96" id="Rectangle 435" o:spid="_x0000_s2069" style="position:absolute;left:0;text-align:left;margin-left:4.35pt;margin-top:1.4pt;width:127.55pt;height: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">
                <v:textbox inset="0,0,0,0">
                  <w:txbxContent>
                    <w:p w:rsidR="00F26DFB" w:rsidRPr="00BC224F" w:rsidRDefault="00F26DFB" w:rsidP="000D4780">
                      <w:pPr>
                        <w:spacing w:before="60" w:line="216" w:lineRule="auto"/>
                        <w:jc w:val="center"/>
                        <w:rPr>
                          <w:b/>
                          <w:sz w:val="18"/>
                        </w:rPr>
                      </w:pPr>
                      <w:r w:rsidRPr="00BC224F">
                        <w:rPr>
                          <w:b/>
                          <w:sz w:val="18"/>
                        </w:rPr>
                        <w:t>Лабораторный контроль со</w:t>
                      </w:r>
                      <w:r>
                        <w:rPr>
                          <w:b/>
                          <w:sz w:val="18"/>
                        </w:rPr>
                        <w:t> </w:t>
                      </w:r>
                      <w:r w:rsidRPr="00BC224F">
                        <w:rPr>
                          <w:b/>
                          <w:sz w:val="18"/>
                        </w:rPr>
                        <w:t>стороны органа</w:t>
                      </w:r>
                      <w:r>
                        <w:rPr>
                          <w:b/>
                          <w:sz w:val="18"/>
                        </w:rPr>
                        <w:t xml:space="preserve"> по официальному </w:t>
                      </w:r>
                      <w:r>
                        <w:rPr>
                          <w:b/>
                          <w:sz w:val="18"/>
                        </w:rPr>
                        <w:br/>
                        <w:t>утверждению типа</w:t>
                      </w:r>
                    </w:p>
                  </w:txbxContent>
                </v:textbox>
              </v:rect>
            </w:pict>
          </mc:Fallback>
        </mc:AlternateContent>
      </w:r>
    </w:p>
    <w:p w:rsidR="000D4780" w:rsidRPr="00BC2753" w:rsidRDefault="000D4780" w:rsidP="000D4780">
      <w:pPr>
        <w:jc w:val="center"/>
        <w:rPr>
          <w:snapToGrid w:val="0"/>
        </w:rPr>
      </w:pPr>
    </w:p>
    <w:p w:rsidR="000D4780" w:rsidRPr="00BC2753" w:rsidRDefault="000D4780" w:rsidP="000D4780">
      <w:pPr>
        <w:jc w:val="center"/>
        <w:rPr>
          <w:snapToGrid w:val="0"/>
        </w:rPr>
      </w:pPr>
    </w:p>
    <w:p w:rsidR="000D4780" w:rsidRPr="00BC2753" w:rsidRDefault="000D4780" w:rsidP="000D4780">
      <w:pPr>
        <w:jc w:val="center"/>
        <w:rPr>
          <w:snapToGrid w:val="0"/>
        </w:rPr>
      </w:pPr>
    </w:p>
    <w:p w:rsidR="000D4780" w:rsidRPr="00A9371E" w:rsidRDefault="000D4780" w:rsidP="00A9371E">
      <w:pPr>
        <w:pStyle w:val="SingleTxtGR"/>
        <w:spacing w:after="0" w:line="220" w:lineRule="exact"/>
        <w:jc w:val="left"/>
        <w:rPr>
          <w:sz w:val="18"/>
          <w:szCs w:val="18"/>
        </w:rPr>
      </w:pPr>
      <w:r w:rsidRPr="00BC2753">
        <w:rPr>
          <w:noProof/>
          <w:lang w:eastAsia="ru-RU"/>
        </w:rPr>
        <mc:AlternateContent>
          <mc:Choice Requires="wps">
            <w:drawing>
              <wp:anchor distT="0" distB="0" distL="114300" distR="114300" simplePos="0" relativeHeight="251791360" behindDoc="0" locked="0" layoutInCell="1" allowOverlap="1" wp14:anchorId="13AD4ADA" wp14:editId="7A1D5486">
                <wp:simplePos x="0" y="0"/>
                <wp:positionH relativeFrom="column">
                  <wp:posOffset>4257040</wp:posOffset>
                </wp:positionH>
                <wp:positionV relativeFrom="paragraph">
                  <wp:posOffset>196215</wp:posOffset>
                </wp:positionV>
                <wp:extent cx="1619885" cy="539750"/>
                <wp:effectExtent l="5080" t="5715" r="13335" b="6985"/>
                <wp:wrapNone/>
                <wp:docPr id="142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rgbClr val="FFFFFF"/>
                        </a:solidFill>
                        <a:ln w="9525">
                          <a:solidFill>
                            <a:srgbClr val="000000"/>
                          </a:solidFill>
                          <a:miter lim="800000"/>
                          <a:headEnd/>
                          <a:tailEnd/>
                        </a:ln>
                      </wps:spPr>
                      <wps:txbx>
                        <w:txbxContent>
                          <w:p w:rsidR="00F26DFB" w:rsidRPr="00BC224F" w:rsidRDefault="00F26DFB" w:rsidP="000D4780">
                            <w:pPr>
                              <w:spacing w:before="20" w:line="216" w:lineRule="auto"/>
                              <w:jc w:val="center"/>
                              <w:rPr>
                                <w:b/>
                                <w:sz w:val="18"/>
                              </w:rPr>
                            </w:pPr>
                            <w:r w:rsidRPr="00BC224F">
                              <w:rPr>
                                <w:b/>
                                <w:sz w:val="18"/>
                              </w:rPr>
                              <w:t>Испытание</w:t>
                            </w:r>
                            <w:r w:rsidRPr="007714A8">
                              <w:rPr>
                                <w:b/>
                                <w:sz w:val="18"/>
                                <w:vertAlign w:val="superscript"/>
                              </w:rPr>
                              <w:t>3</w:t>
                            </w:r>
                            <w:r w:rsidRPr="00BC224F">
                              <w:rPr>
                                <w:b/>
                                <w:sz w:val="18"/>
                              </w:rPr>
                              <w:t xml:space="preserve"> </w:t>
                            </w:r>
                            <w:r>
                              <w:rPr>
                                <w:b/>
                                <w:sz w:val="18"/>
                              </w:rPr>
                              <w:br/>
                            </w:r>
                            <w:r w:rsidRPr="00BC224F">
                              <w:rPr>
                                <w:b/>
                                <w:sz w:val="18"/>
                              </w:rPr>
                              <w:t>и посещение</w:t>
                            </w:r>
                            <w:r w:rsidRPr="007714A8">
                              <w:rPr>
                                <w:b/>
                                <w:sz w:val="18"/>
                                <w:vertAlign w:val="superscript"/>
                              </w:rPr>
                              <w:t>2</w:t>
                            </w:r>
                            <w:r w:rsidRPr="00BC224F">
                              <w:rPr>
                                <w:b/>
                                <w:sz w:val="18"/>
                              </w:rPr>
                              <w:t xml:space="preserve"> с целью </w:t>
                            </w:r>
                            <w:r w:rsidRPr="00BC224F">
                              <w:rPr>
                                <w:b/>
                                <w:sz w:val="18"/>
                              </w:rPr>
                              <w:br/>
                              <w:t>проверки 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D4ADA" id="Rectangle 415" o:spid="_x0000_s2070" style="position:absolute;left:0;text-align:left;margin-left:335.2pt;margin-top:15.45pt;width:127.55pt;height: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">
                <v:textbox>
                  <w:txbxContent>
                    <w:p w:rsidR="00F26DFB" w:rsidRPr="00BC224F" w:rsidRDefault="00F26DFB" w:rsidP="000D4780">
                      <w:pPr>
                        <w:spacing w:before="20" w:line="216" w:lineRule="auto"/>
                        <w:jc w:val="center"/>
                        <w:rPr>
                          <w:b/>
                          <w:sz w:val="18"/>
                        </w:rPr>
                      </w:pPr>
                      <w:r w:rsidRPr="00BC224F">
                        <w:rPr>
                          <w:b/>
                          <w:sz w:val="18"/>
                        </w:rPr>
                        <w:t>Испытание</w:t>
                      </w:r>
                      <w:r w:rsidRPr="007714A8">
                        <w:rPr>
                          <w:b/>
                          <w:sz w:val="18"/>
                          <w:vertAlign w:val="superscript"/>
                        </w:rPr>
                        <w:t>3</w:t>
                      </w:r>
                      <w:r w:rsidRPr="00BC224F">
                        <w:rPr>
                          <w:b/>
                          <w:sz w:val="18"/>
                        </w:rPr>
                        <w:t xml:space="preserve"> </w:t>
                      </w:r>
                      <w:r>
                        <w:rPr>
                          <w:b/>
                          <w:sz w:val="18"/>
                        </w:rPr>
                        <w:br/>
                      </w:r>
                      <w:r w:rsidRPr="00BC224F">
                        <w:rPr>
                          <w:b/>
                          <w:sz w:val="18"/>
                        </w:rPr>
                        <w:t>и посещение</w:t>
                      </w:r>
                      <w:r w:rsidRPr="007714A8">
                        <w:rPr>
                          <w:b/>
                          <w:sz w:val="18"/>
                          <w:vertAlign w:val="superscript"/>
                        </w:rPr>
                        <w:t>2</w:t>
                      </w:r>
                      <w:r w:rsidRPr="00BC224F">
                        <w:rPr>
                          <w:b/>
                          <w:sz w:val="18"/>
                        </w:rPr>
                        <w:t xml:space="preserve"> с целью </w:t>
                      </w:r>
                      <w:r w:rsidRPr="00BC224F">
                        <w:rPr>
                          <w:b/>
                          <w:sz w:val="18"/>
                        </w:rPr>
                        <w:br/>
                        <w:t>проверки СП</w:t>
                      </w:r>
                    </w:p>
                  </w:txbxContent>
                </v:textbox>
              </v:rect>
            </w:pict>
          </mc:Fallback>
        </mc:AlternateContent>
      </w:r>
      <w:r w:rsidRPr="00BC2753">
        <w:rPr>
          <w:noProof/>
          <w:lang w:eastAsia="ru-RU"/>
        </w:rPr>
        <mc:AlternateContent>
          <mc:Choice Requires="wps">
            <w:drawing>
              <wp:anchor distT="0" distB="0" distL="114300" distR="114300" simplePos="0" relativeHeight="251812864" behindDoc="0" locked="0" layoutInCell="1" allowOverlap="1" wp14:anchorId="524095E2" wp14:editId="12C2ED06">
                <wp:simplePos x="0" y="0"/>
                <wp:positionH relativeFrom="column">
                  <wp:posOffset>55245</wp:posOffset>
                </wp:positionH>
                <wp:positionV relativeFrom="paragraph">
                  <wp:posOffset>196215</wp:posOffset>
                </wp:positionV>
                <wp:extent cx="1619885" cy="539750"/>
                <wp:effectExtent l="13335" t="5715" r="5080" b="6985"/>
                <wp:wrapNone/>
                <wp:docPr id="1438"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rgbClr val="FFFFFF"/>
                        </a:solidFill>
                        <a:ln w="9525">
                          <a:solidFill>
                            <a:srgbClr val="000000"/>
                          </a:solidFill>
                          <a:miter lim="800000"/>
                          <a:headEnd/>
                          <a:tailEnd/>
                        </a:ln>
                      </wps:spPr>
                      <wps:txbx>
                        <w:txbxContent>
                          <w:p w:rsidR="00F26DFB" w:rsidRPr="00BC224F" w:rsidRDefault="00F26DFB" w:rsidP="000D4780">
                            <w:pPr>
                              <w:spacing w:before="20" w:line="216" w:lineRule="auto"/>
                              <w:jc w:val="center"/>
                              <w:rPr>
                                <w:b/>
                                <w:sz w:val="18"/>
                              </w:rPr>
                            </w:pPr>
                            <w:r w:rsidRPr="00BC224F">
                              <w:rPr>
                                <w:b/>
                                <w:sz w:val="18"/>
                              </w:rPr>
                              <w:t>Испытание</w:t>
                            </w:r>
                            <w:r w:rsidRPr="007714A8">
                              <w:rPr>
                                <w:b/>
                                <w:sz w:val="18"/>
                                <w:vertAlign w:val="superscript"/>
                              </w:rPr>
                              <w:t>3</w:t>
                            </w:r>
                            <w:r w:rsidRPr="00BC224F">
                              <w:rPr>
                                <w:b/>
                                <w:sz w:val="18"/>
                              </w:rPr>
                              <w:t xml:space="preserve"> </w:t>
                            </w:r>
                            <w:r>
                              <w:rPr>
                                <w:b/>
                                <w:sz w:val="18"/>
                              </w:rPr>
                              <w:br/>
                            </w:r>
                            <w:r w:rsidRPr="00BC224F">
                              <w:rPr>
                                <w:b/>
                                <w:sz w:val="18"/>
                              </w:rPr>
                              <w:t>и посещение</w:t>
                            </w:r>
                            <w:r w:rsidRPr="007714A8">
                              <w:rPr>
                                <w:b/>
                                <w:sz w:val="18"/>
                                <w:vertAlign w:val="superscript"/>
                              </w:rPr>
                              <w:t>2</w:t>
                            </w:r>
                            <w:r w:rsidRPr="00BC224F">
                              <w:rPr>
                                <w:b/>
                                <w:sz w:val="18"/>
                              </w:rPr>
                              <w:t xml:space="preserve"> с целью </w:t>
                            </w:r>
                            <w:r w:rsidRPr="00BC224F">
                              <w:rPr>
                                <w:b/>
                                <w:sz w:val="18"/>
                              </w:rPr>
                              <w:br/>
                              <w:t>проверки 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095E2" id="Rectangle 436" o:spid="_x0000_s2071" style="position:absolute;left:0;text-align:left;margin-left:4.35pt;margin-top:15.45pt;width:127.55pt;height: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">
                <v:textbox>
                  <w:txbxContent>
                    <w:p w:rsidR="00F26DFB" w:rsidRPr="00BC224F" w:rsidRDefault="00F26DFB" w:rsidP="000D4780">
                      <w:pPr>
                        <w:spacing w:before="20" w:line="216" w:lineRule="auto"/>
                        <w:jc w:val="center"/>
                        <w:rPr>
                          <w:b/>
                          <w:sz w:val="18"/>
                        </w:rPr>
                      </w:pPr>
                      <w:r w:rsidRPr="00BC224F">
                        <w:rPr>
                          <w:b/>
                          <w:sz w:val="18"/>
                        </w:rPr>
                        <w:t>Испытание</w:t>
                      </w:r>
                      <w:r w:rsidRPr="007714A8">
                        <w:rPr>
                          <w:b/>
                          <w:sz w:val="18"/>
                          <w:vertAlign w:val="superscript"/>
                        </w:rPr>
                        <w:t>3</w:t>
                      </w:r>
                      <w:r w:rsidRPr="00BC224F">
                        <w:rPr>
                          <w:b/>
                          <w:sz w:val="18"/>
                        </w:rPr>
                        <w:t xml:space="preserve"> </w:t>
                      </w:r>
                      <w:r>
                        <w:rPr>
                          <w:b/>
                          <w:sz w:val="18"/>
                        </w:rPr>
                        <w:br/>
                      </w:r>
                      <w:r w:rsidRPr="00BC224F">
                        <w:rPr>
                          <w:b/>
                          <w:sz w:val="18"/>
                        </w:rPr>
                        <w:t>и посещение</w:t>
                      </w:r>
                      <w:r w:rsidRPr="007714A8">
                        <w:rPr>
                          <w:b/>
                          <w:sz w:val="18"/>
                          <w:vertAlign w:val="superscript"/>
                        </w:rPr>
                        <w:t>2</w:t>
                      </w:r>
                      <w:r w:rsidRPr="00BC224F">
                        <w:rPr>
                          <w:b/>
                          <w:sz w:val="18"/>
                        </w:rPr>
                        <w:t xml:space="preserve"> с целью </w:t>
                      </w:r>
                      <w:r w:rsidRPr="00BC224F">
                        <w:rPr>
                          <w:b/>
                          <w:sz w:val="18"/>
                        </w:rPr>
                        <w:br/>
                        <w:t>проверки СП</w:t>
                      </w:r>
                    </w:p>
                  </w:txbxContent>
                </v:textbox>
              </v:rect>
            </w:pict>
          </mc:Fallback>
        </mc:AlternateContent>
      </w:r>
      <w:r w:rsidRPr="00BC2753">
        <w:rPr>
          <w:snapToGrid w:val="0"/>
        </w:rPr>
        <w:br w:type="page"/>
      </w:r>
      <w:r w:rsidRPr="00A9371E">
        <w:rPr>
          <w:i/>
          <w:sz w:val="18"/>
          <w:szCs w:val="18"/>
        </w:rPr>
        <w:t>Примечания</w:t>
      </w:r>
      <w:r w:rsidRPr="00A9371E">
        <w:rPr>
          <w:sz w:val="18"/>
          <w:szCs w:val="18"/>
        </w:rPr>
        <w:t>:</w:t>
      </w:r>
    </w:p>
    <w:p w:rsidR="000D4780" w:rsidRPr="00A9371E" w:rsidRDefault="000D4780" w:rsidP="0069704F">
      <w:pPr>
        <w:pStyle w:val="SingleTxtGR"/>
        <w:spacing w:after="0" w:line="220" w:lineRule="exact"/>
        <w:ind w:left="1701" w:hanging="397"/>
        <w:jc w:val="left"/>
        <w:rPr>
          <w:sz w:val="18"/>
          <w:szCs w:val="18"/>
        </w:rPr>
      </w:pPr>
      <w:r w:rsidRPr="00A9371E">
        <w:rPr>
          <w:sz w:val="18"/>
          <w:szCs w:val="18"/>
        </w:rPr>
        <w:t>0.</w:t>
      </w:r>
      <w:r w:rsidRPr="00A9371E">
        <w:rPr>
          <w:sz w:val="18"/>
          <w:szCs w:val="18"/>
        </w:rPr>
        <w:tab/>
        <w:t xml:space="preserve">или эквивалентный этому стандарт с допустимым исключением требований, касающихся концепций проектирования и разработки, пункт 7.3 ISO 9002:2000 </w:t>
      </w:r>
      <w:r w:rsidR="0078447A" w:rsidRPr="00A9371E">
        <w:rPr>
          <w:sz w:val="18"/>
          <w:szCs w:val="18"/>
        </w:rPr>
        <w:t>«</w:t>
      </w:r>
      <w:r w:rsidRPr="00A9371E">
        <w:rPr>
          <w:sz w:val="18"/>
          <w:szCs w:val="18"/>
        </w:rPr>
        <w:t xml:space="preserve">Удовлетворенность клиента и непрерывное </w:t>
      </w:r>
      <w:r w:rsidR="0078447A" w:rsidRPr="00A9371E">
        <w:rPr>
          <w:sz w:val="18"/>
          <w:szCs w:val="18"/>
        </w:rPr>
        <w:t>усовершенствование»</w:t>
      </w:r>
      <w:r w:rsidRPr="00A9371E">
        <w:rPr>
          <w:sz w:val="18"/>
          <w:szCs w:val="18"/>
        </w:rPr>
        <w:t>;</w:t>
      </w:r>
    </w:p>
    <w:p w:rsidR="000D4780" w:rsidRPr="00A9371E" w:rsidRDefault="000D4780" w:rsidP="00A9371E">
      <w:pPr>
        <w:pStyle w:val="SingleTxtGR"/>
        <w:spacing w:after="0" w:line="220" w:lineRule="exact"/>
        <w:ind w:firstLine="170"/>
        <w:jc w:val="left"/>
        <w:rPr>
          <w:sz w:val="18"/>
          <w:szCs w:val="18"/>
        </w:rPr>
      </w:pPr>
      <w:r w:rsidRPr="00A9371E">
        <w:rPr>
          <w:sz w:val="18"/>
          <w:szCs w:val="18"/>
        </w:rPr>
        <w:t>1.</w:t>
      </w:r>
      <w:r w:rsidRPr="00A9371E">
        <w:rPr>
          <w:sz w:val="18"/>
          <w:szCs w:val="18"/>
        </w:rPr>
        <w:tab/>
        <w:t>эти испытания проводятся технической службой;</w:t>
      </w:r>
    </w:p>
    <w:p w:rsidR="000D4780" w:rsidRPr="00A9371E" w:rsidRDefault="000D4780" w:rsidP="0069704F">
      <w:pPr>
        <w:pStyle w:val="SingleTxtGR"/>
        <w:spacing w:after="0" w:line="220" w:lineRule="exact"/>
        <w:ind w:left="1701" w:hanging="397"/>
        <w:jc w:val="left"/>
        <w:rPr>
          <w:sz w:val="18"/>
          <w:szCs w:val="18"/>
        </w:rPr>
      </w:pPr>
      <w:r w:rsidRPr="00A9371E">
        <w:rPr>
          <w:sz w:val="18"/>
          <w:szCs w:val="18"/>
        </w:rPr>
        <w:t>2.</w:t>
      </w:r>
      <w:r w:rsidRPr="00A9371E">
        <w:rPr>
          <w:sz w:val="18"/>
          <w:szCs w:val="18"/>
        </w:rPr>
        <w:tab/>
        <w:t>посещение изготовителя органом по официальному утверждению типа или технической службой для контроля и произвольного отбора образцов:</w:t>
      </w:r>
    </w:p>
    <w:p w:rsidR="000D4780" w:rsidRPr="00A9371E" w:rsidRDefault="000D4780" w:rsidP="00A9371E">
      <w:pPr>
        <w:pStyle w:val="SingleTxtGR"/>
        <w:spacing w:after="0" w:line="220" w:lineRule="exact"/>
        <w:ind w:firstLine="170"/>
        <w:jc w:val="left"/>
        <w:rPr>
          <w:sz w:val="18"/>
          <w:szCs w:val="18"/>
        </w:rPr>
      </w:pPr>
      <w:r w:rsidRPr="00A9371E">
        <w:rPr>
          <w:sz w:val="18"/>
          <w:szCs w:val="18"/>
        </w:rPr>
        <w:tab/>
        <w:t>a)</w:t>
      </w:r>
      <w:r w:rsidRPr="00A9371E">
        <w:rPr>
          <w:sz w:val="18"/>
          <w:szCs w:val="18"/>
        </w:rPr>
        <w:tab/>
        <w:t>при отсутствии ISO 9002:2000</w:t>
      </w:r>
      <w:r w:rsidR="00A9371E">
        <w:rPr>
          <w:sz w:val="18"/>
          <w:szCs w:val="18"/>
        </w:rPr>
        <w:t>: два раза в год;</w:t>
      </w:r>
    </w:p>
    <w:p w:rsidR="000D4780" w:rsidRPr="00A9371E" w:rsidRDefault="000D4780" w:rsidP="00A9371E">
      <w:pPr>
        <w:pStyle w:val="SingleTxtGR"/>
        <w:spacing w:after="0" w:line="220" w:lineRule="exact"/>
        <w:ind w:firstLine="170"/>
        <w:jc w:val="left"/>
        <w:rPr>
          <w:sz w:val="18"/>
          <w:szCs w:val="18"/>
        </w:rPr>
      </w:pPr>
      <w:r w:rsidRPr="00A9371E">
        <w:rPr>
          <w:sz w:val="18"/>
          <w:szCs w:val="18"/>
        </w:rPr>
        <w:tab/>
        <w:t>b)</w:t>
      </w:r>
      <w:r w:rsidRPr="00A9371E">
        <w:rPr>
          <w:sz w:val="18"/>
          <w:szCs w:val="18"/>
        </w:rPr>
        <w:tab/>
        <w:t>при наличии ISO 9002:2000: один раз в год;</w:t>
      </w:r>
    </w:p>
    <w:p w:rsidR="000D4780" w:rsidRPr="00A9371E" w:rsidRDefault="000D4780" w:rsidP="00A9371E">
      <w:pPr>
        <w:pStyle w:val="SingleTxtGR"/>
        <w:spacing w:after="0" w:line="220" w:lineRule="exact"/>
        <w:ind w:firstLine="170"/>
        <w:jc w:val="left"/>
        <w:rPr>
          <w:sz w:val="18"/>
          <w:szCs w:val="18"/>
        </w:rPr>
      </w:pPr>
      <w:r w:rsidRPr="00A9371E">
        <w:rPr>
          <w:sz w:val="18"/>
          <w:szCs w:val="18"/>
        </w:rPr>
        <w:t>3.</w:t>
      </w:r>
      <w:r w:rsidRPr="00A9371E">
        <w:rPr>
          <w:sz w:val="18"/>
          <w:szCs w:val="18"/>
        </w:rPr>
        <w:tab/>
        <w:t>испытания в соответствии с приложением 13:</w:t>
      </w:r>
    </w:p>
    <w:p w:rsidR="000D4780" w:rsidRPr="00A9371E" w:rsidRDefault="000D4780" w:rsidP="00A9371E">
      <w:pPr>
        <w:pStyle w:val="SingleTxtGR"/>
        <w:spacing w:after="0" w:line="220" w:lineRule="exact"/>
        <w:ind w:firstLine="170"/>
        <w:jc w:val="left"/>
        <w:rPr>
          <w:sz w:val="18"/>
          <w:szCs w:val="18"/>
        </w:rPr>
      </w:pPr>
      <w:r w:rsidRPr="00A9371E">
        <w:rPr>
          <w:sz w:val="18"/>
          <w:szCs w:val="18"/>
        </w:rPr>
        <w:tab/>
        <w:t>a)</w:t>
      </w:r>
      <w:r w:rsidRPr="00A9371E">
        <w:rPr>
          <w:sz w:val="18"/>
          <w:szCs w:val="18"/>
        </w:rPr>
        <w:tab/>
        <w:t>при отсутствии ISO 9002:2000:</w:t>
      </w:r>
    </w:p>
    <w:p w:rsidR="000D4780" w:rsidRPr="00A9371E" w:rsidRDefault="000D4780" w:rsidP="0069704F">
      <w:pPr>
        <w:pStyle w:val="SingleTxtGR"/>
        <w:spacing w:after="0" w:line="220" w:lineRule="exact"/>
        <w:ind w:left="2835" w:hanging="1531"/>
        <w:jc w:val="left"/>
        <w:rPr>
          <w:sz w:val="18"/>
          <w:szCs w:val="18"/>
        </w:rPr>
      </w:pPr>
      <w:r w:rsidRPr="00A9371E">
        <w:rPr>
          <w:sz w:val="18"/>
          <w:szCs w:val="18"/>
        </w:rPr>
        <w:tab/>
      </w:r>
      <w:r w:rsidRPr="00A9371E">
        <w:rPr>
          <w:sz w:val="18"/>
          <w:szCs w:val="18"/>
        </w:rPr>
        <w:tab/>
        <w:t>i)</w:t>
      </w:r>
      <w:r w:rsidRPr="00A9371E">
        <w:rPr>
          <w:sz w:val="18"/>
          <w:szCs w:val="18"/>
        </w:rPr>
        <w:tab/>
        <w:t>проводятся органом по официальному утверждению типа или технической службой в ходе посещения, предусмотренного в примечании 2a выше;</w:t>
      </w:r>
    </w:p>
    <w:p w:rsidR="000D4780" w:rsidRPr="00A9371E" w:rsidRDefault="000D4780" w:rsidP="0069704F">
      <w:pPr>
        <w:pStyle w:val="SingleTxtGR"/>
        <w:spacing w:after="0" w:line="220" w:lineRule="exact"/>
        <w:ind w:left="2835" w:hanging="1531"/>
        <w:jc w:val="left"/>
        <w:rPr>
          <w:sz w:val="18"/>
          <w:szCs w:val="18"/>
        </w:rPr>
      </w:pPr>
      <w:r w:rsidRPr="00A9371E">
        <w:rPr>
          <w:sz w:val="18"/>
          <w:szCs w:val="18"/>
        </w:rPr>
        <w:tab/>
      </w:r>
      <w:r w:rsidRPr="00A9371E">
        <w:rPr>
          <w:sz w:val="18"/>
          <w:szCs w:val="18"/>
        </w:rPr>
        <w:tab/>
      </w:r>
      <w:proofErr w:type="spellStart"/>
      <w:r w:rsidRPr="00A9371E">
        <w:rPr>
          <w:sz w:val="18"/>
          <w:szCs w:val="18"/>
        </w:rPr>
        <w:t>ii</w:t>
      </w:r>
      <w:proofErr w:type="spellEnd"/>
      <w:r w:rsidRPr="00A9371E">
        <w:rPr>
          <w:sz w:val="18"/>
          <w:szCs w:val="18"/>
        </w:rPr>
        <w:t>)</w:t>
      </w:r>
      <w:r w:rsidRPr="00A9371E">
        <w:rPr>
          <w:sz w:val="18"/>
          <w:szCs w:val="18"/>
        </w:rPr>
        <w:tab/>
        <w:t>проводятся изготовителем в период между посещениями, предусмотренными в примечании 2b выше;</w:t>
      </w:r>
    </w:p>
    <w:p w:rsidR="009818D3" w:rsidRDefault="000D4780" w:rsidP="0069704F">
      <w:pPr>
        <w:pStyle w:val="SingleTxtGR"/>
        <w:spacing w:after="0" w:line="220" w:lineRule="exact"/>
        <w:ind w:left="2268" w:hanging="964"/>
        <w:jc w:val="left"/>
      </w:pPr>
      <w:r w:rsidRPr="00A9371E">
        <w:rPr>
          <w:sz w:val="18"/>
          <w:szCs w:val="18"/>
        </w:rPr>
        <w:tab/>
        <w:t>b)</w:t>
      </w:r>
      <w:r w:rsidRPr="00A9371E">
        <w:rPr>
          <w:sz w:val="18"/>
          <w:szCs w:val="18"/>
        </w:rPr>
        <w:tab/>
        <w:t>при отсутствии ISO 9002:2000: проводятся изготовителем; процедура проверяется в ходе посещения, предусмотренного в примечании 2b выше.</w:t>
      </w:r>
    </w:p>
    <w:p w:rsidR="006A0E2F" w:rsidRDefault="006A0E2F" w:rsidP="0078447A">
      <w:pPr>
        <w:pStyle w:val="SingleTxtGR"/>
        <w:spacing w:after="60" w:line="220" w:lineRule="atLeast"/>
        <w:ind w:left="2268" w:hanging="1134"/>
        <w:sectPr w:rsidR="006A0E2F" w:rsidSect="007F1856">
          <w:headerReference w:type="default" r:id="rId167"/>
          <w:footerReference w:type="default" r:id="rId168"/>
          <w:headerReference w:type="first" r:id="rId169"/>
          <w:footerReference w:type="first" r:id="rId170"/>
          <w:footnotePr>
            <w:numRestart w:val="eachSect"/>
          </w:footnotePr>
          <w:endnotePr>
            <w:numFmt w:val="decimal"/>
          </w:endnotePr>
          <w:pgSz w:w="11906" w:h="16838" w:code="9"/>
          <w:pgMar w:top="1418" w:right="1134" w:bottom="1134" w:left="1134" w:header="680" w:footer="567" w:gutter="0"/>
          <w:cols w:space="708"/>
          <w:titlePg/>
          <w:docGrid w:linePitch="360"/>
        </w:sectPr>
      </w:pPr>
    </w:p>
    <w:p w:rsidR="006A0E2F" w:rsidRPr="00BC2753" w:rsidRDefault="006A0E2F" w:rsidP="006A0E2F">
      <w:pPr>
        <w:pStyle w:val="HChGR"/>
      </w:pPr>
      <w:r w:rsidRPr="00BC2753">
        <w:t>Приложение 12</w:t>
      </w:r>
    </w:p>
    <w:p w:rsidR="006A0E2F" w:rsidRPr="00BC2753" w:rsidRDefault="006A0E2F" w:rsidP="006A0E2F">
      <w:pPr>
        <w:pStyle w:val="HChGR"/>
      </w:pPr>
      <w:r w:rsidRPr="00BC2753">
        <w:tab/>
      </w:r>
      <w:r w:rsidRPr="00BC2753">
        <w:tab/>
      </w:r>
      <w:bookmarkStart w:id="218" w:name="_Toc206914975"/>
      <w:r w:rsidRPr="00BC2753">
        <w:t>Контроль за соответствием производства</w:t>
      </w:r>
      <w:bookmarkEnd w:id="218"/>
    </w:p>
    <w:p w:rsidR="006A0E2F" w:rsidRPr="00BC2753" w:rsidRDefault="006A0E2F" w:rsidP="006A0E2F">
      <w:pPr>
        <w:pStyle w:val="SingleTxtGR"/>
        <w:spacing w:line="234" w:lineRule="atLeast"/>
      </w:pPr>
      <w:r w:rsidRPr="00BC2753">
        <w:t>1.</w:t>
      </w:r>
      <w:r w:rsidRPr="00BC2753">
        <w:tab/>
      </w:r>
      <w:r w:rsidRPr="00BC2753">
        <w:tab/>
        <w:t>Испытания</w:t>
      </w:r>
    </w:p>
    <w:p w:rsidR="006A0E2F" w:rsidRPr="00BC2753" w:rsidRDefault="006A0E2F" w:rsidP="006A0E2F">
      <w:pPr>
        <w:pStyle w:val="SingleTxtGR"/>
        <w:spacing w:line="234" w:lineRule="atLeast"/>
        <w:ind w:left="2268" w:hanging="1134"/>
      </w:pPr>
      <w:r w:rsidRPr="00BC2753">
        <w:tab/>
      </w:r>
      <w:r w:rsidRPr="00BC2753">
        <w:tab/>
      </w:r>
      <w:r>
        <w:t>Усовершенствованные детские удерживающие системы</w:t>
      </w:r>
      <w:r w:rsidRPr="00BC2753">
        <w:t xml:space="preserve"> должны удовлетворять требованиям, лежащим в основе нижеследующих испытаний.</w:t>
      </w:r>
    </w:p>
    <w:p w:rsidR="006A0E2F" w:rsidRPr="00BC2753" w:rsidRDefault="006A0E2F" w:rsidP="006A0E2F">
      <w:pPr>
        <w:pStyle w:val="SingleTxtGR"/>
        <w:spacing w:line="234" w:lineRule="atLeast"/>
        <w:ind w:left="2268" w:hanging="1134"/>
      </w:pPr>
      <w:r w:rsidRPr="00BC2753">
        <w:t>1.1</w:t>
      </w:r>
      <w:r w:rsidRPr="00BC2753">
        <w:tab/>
      </w:r>
      <w:r w:rsidRPr="00BC2753">
        <w:tab/>
        <w:t>Проверка аварийно-запирающихся втягивающих устройств на чувствительность и износостойкость</w:t>
      </w:r>
    </w:p>
    <w:p w:rsidR="006A0E2F" w:rsidRPr="00BC2753" w:rsidRDefault="006A0E2F" w:rsidP="006A0E2F">
      <w:pPr>
        <w:pStyle w:val="SingleTxtGR"/>
        <w:spacing w:line="234" w:lineRule="atLeast"/>
        <w:ind w:left="2268" w:hanging="1134"/>
      </w:pPr>
      <w:r w:rsidRPr="00BC2753">
        <w:tab/>
      </w:r>
      <w:r w:rsidRPr="00BC2753">
        <w:tab/>
        <w:t>Проводится в соответствии с положениями пункта 7.2.4.3</w:t>
      </w:r>
      <w:r>
        <w:t xml:space="preserve"> настоящих Правил</w:t>
      </w:r>
      <w:r w:rsidRPr="00BC2753">
        <w:t>, при необходимости в наиболее неблагоприятном направлении, после испытаний на износостойкость, подробно охарактеризованных в пунктах 7.2.4.2, 7.2.4.4 и 7.2.4.5</w:t>
      </w:r>
      <w:r>
        <w:t xml:space="preserve"> настоящих Правил</w:t>
      </w:r>
      <w:r w:rsidRPr="00BC2753">
        <w:t>, как это требуется согласно пункту 6.7.3.2.6</w:t>
      </w:r>
      <w:r>
        <w:t xml:space="preserve"> настоящих Правил</w:t>
      </w:r>
      <w:r w:rsidRPr="00BC2753">
        <w:t>.</w:t>
      </w:r>
    </w:p>
    <w:p w:rsidR="006A0E2F" w:rsidRPr="00BC2753" w:rsidRDefault="006A0E2F" w:rsidP="006A0E2F">
      <w:pPr>
        <w:pStyle w:val="SingleTxtGR"/>
        <w:spacing w:line="234" w:lineRule="atLeast"/>
        <w:ind w:left="2268" w:hanging="1134"/>
      </w:pPr>
      <w:r w:rsidRPr="00BC2753">
        <w:t>1.2</w:t>
      </w:r>
      <w:r w:rsidRPr="00BC2753">
        <w:tab/>
      </w:r>
      <w:r w:rsidRPr="00BC2753">
        <w:tab/>
        <w:t>Проверка автоматически запирающихся втягивающих устройств на износостойкость</w:t>
      </w:r>
    </w:p>
    <w:p w:rsidR="006A0E2F" w:rsidRPr="00BC2753" w:rsidRDefault="006A0E2F" w:rsidP="006A0E2F">
      <w:pPr>
        <w:pStyle w:val="SingleTxtGR"/>
        <w:spacing w:line="234" w:lineRule="atLeast"/>
        <w:ind w:left="2268" w:hanging="1134"/>
      </w:pPr>
      <w:r w:rsidRPr="00BC2753">
        <w:tab/>
      </w:r>
      <w:r w:rsidRPr="00BC2753">
        <w:tab/>
        <w:t xml:space="preserve">Проводится в соответствии с положениями пункта 7.2.4.2 </w:t>
      </w:r>
      <w:r>
        <w:t>настоящих Правил</w:t>
      </w:r>
      <w:r w:rsidRPr="00BC2753">
        <w:t xml:space="preserve"> и сопровождается испытаниями, охарактеризованными в пунктах 7.2.4.4 и 7.2.4.5</w:t>
      </w:r>
      <w:r>
        <w:t xml:space="preserve"> настоящих Правил</w:t>
      </w:r>
      <w:r w:rsidRPr="00BC2753">
        <w:t>, как это требуется согласно пункту 6.7.3.1.3</w:t>
      </w:r>
      <w:r>
        <w:t xml:space="preserve"> настоящих Правил</w:t>
      </w:r>
      <w:r w:rsidRPr="00BC2753">
        <w:t>.</w:t>
      </w:r>
    </w:p>
    <w:p w:rsidR="006A0E2F" w:rsidRPr="00BC2753" w:rsidRDefault="006A0E2F" w:rsidP="006A0E2F">
      <w:pPr>
        <w:pStyle w:val="SingleTxtGR"/>
        <w:spacing w:line="234" w:lineRule="atLeast"/>
        <w:ind w:left="2268" w:hanging="1134"/>
      </w:pPr>
      <w:r w:rsidRPr="00BC2753">
        <w:t>1.3</w:t>
      </w:r>
      <w:r w:rsidRPr="00BC2753">
        <w:tab/>
      </w:r>
      <w:r w:rsidRPr="00BC2753">
        <w:tab/>
        <w:t>Испытание лямок на механическую прочность после кондиционирования</w:t>
      </w:r>
    </w:p>
    <w:p w:rsidR="006A0E2F" w:rsidRPr="00BC2753" w:rsidRDefault="006A0E2F" w:rsidP="006A0E2F">
      <w:pPr>
        <w:pStyle w:val="SingleTxtGR"/>
        <w:spacing w:line="234" w:lineRule="atLeast"/>
        <w:ind w:left="2268" w:hanging="1134"/>
      </w:pPr>
      <w:r w:rsidRPr="00BC2753">
        <w:tab/>
      </w:r>
      <w:r w:rsidRPr="00BC2753">
        <w:tab/>
        <w:t>Проводится в соответствии с процедурой, описанной в пункте 6.7.4.2</w:t>
      </w:r>
      <w:r>
        <w:t xml:space="preserve"> настоящих Правил</w:t>
      </w:r>
      <w:r w:rsidRPr="00BC2753">
        <w:t>, после кондиционирования согласно требованиям, изложенным в пунктах 7.2.5.2.1−7.2.5.2.5</w:t>
      </w:r>
      <w:r>
        <w:t xml:space="preserve"> настоящих Правил</w:t>
      </w:r>
      <w:r w:rsidRPr="00BC2753">
        <w:t>.</w:t>
      </w:r>
    </w:p>
    <w:p w:rsidR="006A0E2F" w:rsidRPr="00BC2753" w:rsidRDefault="006A0E2F" w:rsidP="006A0E2F">
      <w:pPr>
        <w:pStyle w:val="SingleTxtGR"/>
        <w:spacing w:line="234" w:lineRule="atLeast"/>
      </w:pPr>
      <w:r w:rsidRPr="00BC2753">
        <w:t>1.3.1</w:t>
      </w:r>
      <w:r w:rsidRPr="00BC2753">
        <w:tab/>
      </w:r>
      <w:r w:rsidRPr="00BC2753">
        <w:tab/>
        <w:t>Испытание лямок на механическую прочность после их истирания</w:t>
      </w:r>
    </w:p>
    <w:p w:rsidR="006A0E2F" w:rsidRPr="00BC2753" w:rsidRDefault="006A0E2F" w:rsidP="006A0E2F">
      <w:pPr>
        <w:pStyle w:val="SingleTxtGR"/>
        <w:spacing w:line="234" w:lineRule="atLeast"/>
        <w:ind w:left="2268" w:hanging="1134"/>
      </w:pPr>
      <w:r w:rsidRPr="00BC2753">
        <w:tab/>
      </w:r>
      <w:r w:rsidRPr="00BC2753">
        <w:tab/>
        <w:t>Проводится в соответствии с процедурой, описанной в пункте 6.7.4.2</w:t>
      </w:r>
      <w:r>
        <w:t xml:space="preserve"> настоящих Правил</w:t>
      </w:r>
      <w:r w:rsidRPr="00BC2753">
        <w:t>, после кондиционирования согласно требованиям, изложенным в пункте 7.2.5.2.6</w:t>
      </w:r>
      <w:r>
        <w:t xml:space="preserve"> настоящих Правил</w:t>
      </w:r>
      <w:r w:rsidRPr="00BC2753">
        <w:t>.</w:t>
      </w:r>
    </w:p>
    <w:p w:rsidR="006A0E2F" w:rsidRPr="00BC2753" w:rsidRDefault="006A0E2F" w:rsidP="006A0E2F">
      <w:pPr>
        <w:pStyle w:val="SingleTxtGR"/>
        <w:spacing w:line="234" w:lineRule="atLeast"/>
      </w:pPr>
      <w:r w:rsidRPr="00BC2753">
        <w:t>1.4</w:t>
      </w:r>
      <w:r w:rsidRPr="00BC2753">
        <w:tab/>
      </w:r>
      <w:r w:rsidRPr="00BC2753">
        <w:tab/>
        <w:t>Испытание на проскальзывание</w:t>
      </w:r>
    </w:p>
    <w:p w:rsidR="006A0E2F" w:rsidRPr="00BC2753" w:rsidRDefault="006A0E2F" w:rsidP="006A0E2F">
      <w:pPr>
        <w:pStyle w:val="SingleTxtGR"/>
        <w:spacing w:line="234" w:lineRule="atLeast"/>
        <w:ind w:left="2268" w:hanging="1134"/>
      </w:pPr>
      <w:r w:rsidRPr="00BC2753">
        <w:tab/>
      </w:r>
      <w:r w:rsidRPr="00BC2753">
        <w:tab/>
        <w:t>Проводится в соответствии с процедурой, описанной в пункте 7.2.3 настоящих Правил.</w:t>
      </w:r>
    </w:p>
    <w:p w:rsidR="006A0E2F" w:rsidRPr="00BC2753" w:rsidRDefault="006A0E2F" w:rsidP="006A0E2F">
      <w:pPr>
        <w:pStyle w:val="SingleTxtGR"/>
        <w:spacing w:line="234" w:lineRule="atLeast"/>
      </w:pPr>
      <w:r w:rsidRPr="00BC2753">
        <w:t>1.5</w:t>
      </w:r>
      <w:r w:rsidRPr="00BC2753">
        <w:tab/>
      </w:r>
      <w:r w:rsidRPr="00BC2753">
        <w:tab/>
        <w:t>Поглощение энергии</w:t>
      </w:r>
    </w:p>
    <w:p w:rsidR="006A0E2F" w:rsidRPr="00BC2753" w:rsidRDefault="006A0E2F" w:rsidP="006A0E2F">
      <w:pPr>
        <w:pStyle w:val="SingleTxtGR"/>
        <w:spacing w:line="234" w:lineRule="atLeast"/>
      </w:pPr>
      <w:r w:rsidRPr="00BC2753">
        <w:tab/>
      </w:r>
      <w:r w:rsidRPr="00BC2753">
        <w:tab/>
        <w:t xml:space="preserve">В соответствии с положениями пункта 6.6.2 настоящих Правил. </w:t>
      </w:r>
    </w:p>
    <w:p w:rsidR="006A0E2F" w:rsidRPr="00BC2753" w:rsidRDefault="006A0E2F" w:rsidP="006A0E2F">
      <w:pPr>
        <w:pStyle w:val="SingleTxtGR"/>
        <w:spacing w:line="234" w:lineRule="atLeast"/>
        <w:ind w:left="2268" w:hanging="1134"/>
      </w:pPr>
      <w:r w:rsidRPr="00BC2753">
        <w:t>1.6</w:t>
      </w:r>
      <w:r w:rsidRPr="00BC2753">
        <w:tab/>
      </w:r>
      <w:r w:rsidRPr="00BC2753">
        <w:tab/>
        <w:t xml:space="preserve">Проверка соответствия требованиям, предъявляемым к рабочим характеристикам </w:t>
      </w:r>
      <w:r>
        <w:t>усовершенствованной детской</w:t>
      </w:r>
      <w:r w:rsidRPr="00BC2753">
        <w:t xml:space="preserve"> удерживающей системы, при проведении надлежащего динамического испытания</w:t>
      </w:r>
      <w:r w:rsidR="0069704F">
        <w:t>:</w:t>
      </w:r>
      <w:r w:rsidRPr="00BC2753">
        <w:t xml:space="preserve"> </w:t>
      </w:r>
    </w:p>
    <w:p w:rsidR="006A0E2F" w:rsidRPr="00BC2753" w:rsidRDefault="006A0E2F" w:rsidP="006A0E2F">
      <w:pPr>
        <w:pStyle w:val="SingleTxtGR"/>
        <w:spacing w:line="234" w:lineRule="atLeast"/>
        <w:ind w:left="2268" w:hanging="1134"/>
      </w:pPr>
      <w:r w:rsidRPr="00BC2753">
        <w:tab/>
      </w:r>
      <w:r w:rsidRPr="00BC2753">
        <w:tab/>
        <w:t>Проводится в соответствии с положениями, изложенными в пункте 7.1.3</w:t>
      </w:r>
      <w:r>
        <w:t xml:space="preserve"> настоящих Правил</w:t>
      </w:r>
      <w:r w:rsidRPr="00BC2753">
        <w:t>, с использованием любой пряжки, подвергнутой предварительному кондиционированию согласно требованиям пункта 6.7.1</w:t>
      </w:r>
      <w:r>
        <w:t>.</w:t>
      </w:r>
      <w:r w:rsidRPr="00BC2753">
        <w:t>6</w:t>
      </w:r>
      <w:r>
        <w:t xml:space="preserve"> настоящих Правил</w:t>
      </w:r>
      <w:r w:rsidRPr="00BC2753">
        <w:t>, для проверки соблюдения надлежащих предписаний пункта 6.6.4</w:t>
      </w:r>
      <w:r>
        <w:t xml:space="preserve"> настоящих Правил</w:t>
      </w:r>
      <w:r w:rsidRPr="00BC2753">
        <w:t xml:space="preserve"> (общие рабочие характеристики </w:t>
      </w:r>
      <w:r>
        <w:t>усовершенствованной детской</w:t>
      </w:r>
      <w:r w:rsidRPr="00BC2753">
        <w:t xml:space="preserve"> удерживающе</w:t>
      </w:r>
      <w:r>
        <w:t>й системы</w:t>
      </w:r>
      <w:r w:rsidRPr="00BC2753">
        <w:t>) и пункта 6.7.1.7.1</w:t>
      </w:r>
      <w:r>
        <w:t xml:space="preserve"> настоящих Правил</w:t>
      </w:r>
      <w:r w:rsidRPr="00BC2753">
        <w:t xml:space="preserve"> (рабочие характеристики любой пряжки под нагрузкой).</w:t>
      </w:r>
    </w:p>
    <w:p w:rsidR="006A0E2F" w:rsidRPr="00BC2753" w:rsidRDefault="006A0E2F" w:rsidP="006A0E2F">
      <w:pPr>
        <w:pStyle w:val="SingleTxtGR"/>
        <w:spacing w:line="234" w:lineRule="atLeast"/>
      </w:pPr>
      <w:r w:rsidRPr="00BC2753">
        <w:fldChar w:fldCharType="begin"/>
      </w:r>
      <w:r w:rsidRPr="00BC2753">
        <w:instrText xml:space="preserve"> SEQ CHAPTER \h \r 1</w:instrText>
      </w:r>
      <w:r w:rsidRPr="00BC2753">
        <w:fldChar w:fldCharType="end"/>
      </w:r>
      <w:r w:rsidRPr="00BC2753">
        <w:t>1.7</w:t>
      </w:r>
      <w:r w:rsidRPr="00BC2753">
        <w:tab/>
      </w:r>
      <w:r w:rsidRPr="00BC2753">
        <w:tab/>
        <w:t>Термическое испытание</w:t>
      </w:r>
    </w:p>
    <w:p w:rsidR="006A0E2F" w:rsidRPr="00BC2753" w:rsidRDefault="006A0E2F" w:rsidP="006A0E2F">
      <w:pPr>
        <w:pStyle w:val="SingleTxtGR"/>
        <w:spacing w:line="234" w:lineRule="atLeast"/>
        <w:ind w:left="2268" w:hanging="1134"/>
      </w:pPr>
      <w:r w:rsidRPr="00BC2753">
        <w:tab/>
      </w:r>
      <w:r w:rsidRPr="00BC2753">
        <w:tab/>
        <w:t>Проводится в соответствии с положениями пункта 6.6.5 настоящих Правил.</w:t>
      </w:r>
    </w:p>
    <w:p w:rsidR="006A0E2F" w:rsidRPr="00BC2753" w:rsidRDefault="006A0E2F" w:rsidP="00621209">
      <w:pPr>
        <w:pStyle w:val="SingleTxtGR"/>
        <w:spacing w:line="230" w:lineRule="atLeast"/>
      </w:pPr>
      <w:r w:rsidRPr="00BC2753">
        <w:t>2.</w:t>
      </w:r>
      <w:r w:rsidRPr="00BC2753">
        <w:tab/>
      </w:r>
      <w:r w:rsidRPr="00BC2753">
        <w:tab/>
        <w:t>Частота испытаний и результаты</w:t>
      </w:r>
    </w:p>
    <w:p w:rsidR="006A0E2F" w:rsidRPr="00BC2753" w:rsidRDefault="006A0E2F" w:rsidP="00621209">
      <w:pPr>
        <w:pStyle w:val="SingleTxtGR"/>
        <w:spacing w:line="230" w:lineRule="atLeast"/>
        <w:ind w:left="2268" w:hanging="1134"/>
      </w:pPr>
      <w:r w:rsidRPr="00BC2753">
        <w:t>2.1</w:t>
      </w:r>
      <w:r w:rsidRPr="00BC2753">
        <w:tab/>
      </w:r>
      <w:r w:rsidRPr="00BC2753">
        <w:tab/>
        <w:t>Частоту испытаний на соответствие требованиям пунктов 1.1−</w:t>
      </w:r>
      <w:r>
        <w:t>1.5 и </w:t>
      </w:r>
      <w:r w:rsidRPr="00BC2753">
        <w:t xml:space="preserve">1.7 </w:t>
      </w:r>
      <w:r>
        <w:t xml:space="preserve">выше </w:t>
      </w:r>
      <w:r w:rsidRPr="00BC2753">
        <w:t>определяют на основе статистических данных и произвольной выборки согласно одной из регулярных процедур обеспечения качества, причем испытания проводят не реже одного раза в год.</w:t>
      </w:r>
    </w:p>
    <w:p w:rsidR="006A0E2F" w:rsidRPr="00BC2753" w:rsidRDefault="006A0E2F" w:rsidP="00621209">
      <w:pPr>
        <w:pStyle w:val="SingleTxtGR"/>
        <w:spacing w:line="230" w:lineRule="atLeast"/>
        <w:ind w:left="2268" w:hanging="1134"/>
      </w:pPr>
      <w:r w:rsidRPr="00CF55AA">
        <w:rPr>
          <w:bCs/>
          <w:iCs/>
          <w:lang w:bidi="ru-RU"/>
        </w:rPr>
        <w:t>2.2</w:t>
      </w:r>
      <w:r w:rsidRPr="00CF55AA">
        <w:rPr>
          <w:bCs/>
          <w:iCs/>
          <w:lang w:bidi="ru-RU"/>
        </w:rPr>
        <w:tab/>
      </w:r>
      <w:r>
        <w:rPr>
          <w:bCs/>
          <w:iCs/>
          <w:lang w:bidi="ru-RU"/>
        </w:rPr>
        <w:tab/>
      </w:r>
      <w:r w:rsidRPr="00CF55AA">
        <w:rPr>
          <w:bCs/>
          <w:iCs/>
          <w:lang w:bidi="ru-RU"/>
        </w:rPr>
        <w:t xml:space="preserve">Минимальные условия проверки соответствия производства детских удерживающих систем </w:t>
      </w:r>
      <w:r>
        <w:rPr>
          <w:bCs/>
          <w:iCs/>
          <w:lang w:bidi="ru-RU"/>
        </w:rPr>
        <w:t>«</w:t>
      </w:r>
      <w:r w:rsidRPr="00CF55AA">
        <w:rPr>
          <w:bCs/>
          <w:iCs/>
          <w:lang w:bidi="ru-RU"/>
        </w:rPr>
        <w:t>универсальной</w:t>
      </w:r>
      <w:r>
        <w:rPr>
          <w:bCs/>
          <w:iCs/>
          <w:lang w:bidi="ru-RU"/>
        </w:rPr>
        <w:t>»</w:t>
      </w:r>
      <w:r w:rsidRPr="00CF55AA">
        <w:rPr>
          <w:bCs/>
          <w:iCs/>
          <w:lang w:bidi="ru-RU"/>
        </w:rPr>
        <w:t xml:space="preserve"> категории с помощью динамических испытаний согласно пункту 1.6 выше</w:t>
      </w:r>
      <w:r w:rsidRPr="00BC2753">
        <w:t>.</w:t>
      </w:r>
    </w:p>
    <w:p w:rsidR="006A0E2F" w:rsidRPr="00BC2753" w:rsidRDefault="006A0E2F" w:rsidP="00621209">
      <w:pPr>
        <w:pStyle w:val="SingleTxtGR"/>
        <w:spacing w:line="230" w:lineRule="atLeast"/>
        <w:ind w:left="2259" w:hanging="1125"/>
      </w:pPr>
      <w:r w:rsidRPr="00BC2753">
        <w:t>2.2.1</w:t>
      </w:r>
      <w:r w:rsidRPr="00BC2753">
        <w:tab/>
      </w:r>
      <w:r w:rsidRPr="00BC2753">
        <w:tab/>
        <w:t xml:space="preserve">Проверка партии </w:t>
      </w:r>
      <w:r>
        <w:t>усовершенствованных детских</w:t>
      </w:r>
      <w:r w:rsidRPr="00BC2753">
        <w:t xml:space="preserve"> удерживающих систем</w:t>
      </w:r>
    </w:p>
    <w:p w:rsidR="006A0E2F" w:rsidRPr="00BC2753" w:rsidRDefault="006A0E2F" w:rsidP="00621209">
      <w:pPr>
        <w:pStyle w:val="SingleTxtGR"/>
        <w:spacing w:line="230" w:lineRule="atLeast"/>
        <w:ind w:left="2268" w:hanging="1134"/>
      </w:pPr>
      <w:r w:rsidRPr="00BC2753">
        <w:t>2.2.1.1</w:t>
      </w:r>
      <w:r w:rsidRPr="00BC2753">
        <w:tab/>
      </w:r>
      <w:r>
        <w:tab/>
      </w:r>
      <w:r w:rsidRPr="00BC2753">
        <w:t xml:space="preserve">Держатель официального утверждения разделяет </w:t>
      </w:r>
      <w:r>
        <w:t>усовершенствованные детские удерживающие системы</w:t>
      </w:r>
      <w:r w:rsidRPr="00BC2753">
        <w:t xml:space="preserve"> по возможности на максимально единообразные партии с точки зрения исходных материалов или промежуточных продуктов, использованных при их изготовлении (различный цвет корпуса, различные технологии изготовления лямок), и условий производства. Количество единиц в партии не превышает 5 000.</w:t>
      </w:r>
    </w:p>
    <w:p w:rsidR="006A0E2F" w:rsidRPr="00BC2753" w:rsidRDefault="006A0E2F" w:rsidP="00621209">
      <w:pPr>
        <w:pStyle w:val="SingleTxtGR"/>
        <w:spacing w:line="230" w:lineRule="atLeast"/>
        <w:ind w:left="2268" w:hanging="1134"/>
      </w:pPr>
      <w:r w:rsidRPr="00BC2753">
        <w:tab/>
      </w:r>
      <w:r w:rsidRPr="00BC2753">
        <w:tab/>
        <w:t>По договоренности с соответствующими компетентными органами испытания могут проводиться технической службой или держателем официального утверждения.</w:t>
      </w:r>
    </w:p>
    <w:p w:rsidR="006A0E2F" w:rsidRPr="00BC2753" w:rsidRDefault="006A0E2F" w:rsidP="00621209">
      <w:pPr>
        <w:pStyle w:val="SingleTxtGR"/>
        <w:spacing w:line="230" w:lineRule="atLeast"/>
        <w:ind w:left="2268" w:hanging="1134"/>
      </w:pPr>
      <w:r w:rsidRPr="00BC2753">
        <w:t>2.2.1.2</w:t>
      </w:r>
      <w:r w:rsidRPr="00BC2753">
        <w:tab/>
      </w:r>
      <w:r>
        <w:tab/>
      </w:r>
      <w:r w:rsidRPr="00BC2753">
        <w:t>Образец отбирают из каждой партии в соответствии с положениями пункта 2.2.1.4</w:t>
      </w:r>
      <w:r>
        <w:t xml:space="preserve"> ниже</w:t>
      </w:r>
      <w:r w:rsidRPr="00BC2753">
        <w:t>, причем минимум из 20% единиц, содержащихся в этой партии, которые должны быть взяты из этой конкретной партии.</w:t>
      </w:r>
    </w:p>
    <w:p w:rsidR="006A0E2F" w:rsidRPr="00BC2753" w:rsidRDefault="006A0E2F" w:rsidP="00621209">
      <w:pPr>
        <w:pStyle w:val="SingleTxtGR"/>
        <w:spacing w:line="230" w:lineRule="atLeast"/>
        <w:ind w:left="2268" w:hanging="1134"/>
      </w:pPr>
      <w:r w:rsidRPr="00BC2753">
        <w:t>2.2.1.3</w:t>
      </w:r>
      <w:r w:rsidRPr="00BC2753">
        <w:tab/>
      </w:r>
      <w:r>
        <w:tab/>
      </w:r>
      <w:r w:rsidRPr="00BC2753">
        <w:t xml:space="preserve">Характеристики </w:t>
      </w:r>
      <w:r>
        <w:t>усовершенствованных детских</w:t>
      </w:r>
      <w:r w:rsidRPr="00BC2753">
        <w:t xml:space="preserve"> удерживающих систем и число подлежащих проведению динамических испытаний указаны в пункте 2.2.1.4</w:t>
      </w:r>
      <w:r>
        <w:t xml:space="preserve"> ниже</w:t>
      </w:r>
      <w:r w:rsidRPr="00BC2753">
        <w:t>.</w:t>
      </w:r>
    </w:p>
    <w:p w:rsidR="006A0E2F" w:rsidRDefault="006A0E2F" w:rsidP="00621209">
      <w:pPr>
        <w:pStyle w:val="SingleTxtGR"/>
        <w:spacing w:line="230" w:lineRule="atLeast"/>
        <w:ind w:left="2268" w:hanging="1134"/>
      </w:pPr>
      <w:r w:rsidRPr="00BC2753">
        <w:t>2.2.1.4</w:t>
      </w:r>
      <w:r w:rsidRPr="00BC2753">
        <w:tab/>
      </w:r>
      <w:r>
        <w:tab/>
      </w:r>
      <w:r w:rsidRPr="00BC2753">
        <w:t xml:space="preserve">Партия </w:t>
      </w:r>
      <w:r>
        <w:t>усовершенствованных детских</w:t>
      </w:r>
      <w:r w:rsidRPr="00BC2753">
        <w:t xml:space="preserve"> удерживающих систем для ее принятия должна соответствовать следующим условиям:</w:t>
      </w:r>
    </w:p>
    <w:p w:rsidR="00621209" w:rsidRPr="00621209" w:rsidRDefault="00621209" w:rsidP="00621209">
      <w:pPr>
        <w:pStyle w:val="H23GR"/>
        <w:rPr>
          <w:b w:val="0"/>
        </w:rPr>
      </w:pPr>
      <w:r w:rsidRPr="00621209">
        <w:rPr>
          <w:b w:val="0"/>
        </w:rPr>
        <w:tab/>
      </w:r>
      <w:r w:rsidRPr="00621209">
        <w:rPr>
          <w:b w:val="0"/>
        </w:rPr>
        <w:tab/>
        <w:t>Таблица 1</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1910"/>
        <w:gridCol w:w="1427"/>
        <w:gridCol w:w="1190"/>
        <w:gridCol w:w="1344"/>
        <w:gridCol w:w="1217"/>
      </w:tblGrid>
      <w:tr w:rsidR="006A0E2F" w:rsidRPr="00BC2753" w:rsidTr="00A9371E">
        <w:trPr>
          <w:tblHeader/>
        </w:trPr>
        <w:tc>
          <w:tcPr>
            <w:tcW w:w="1417" w:type="dxa"/>
            <w:tcBorders>
              <w:bottom w:val="single" w:sz="12" w:space="0" w:color="auto"/>
            </w:tcBorders>
            <w:vAlign w:val="bottom"/>
          </w:tcPr>
          <w:p w:rsidR="006A0E2F" w:rsidRPr="00BC2753" w:rsidRDefault="006A0E2F" w:rsidP="00DB7E5E">
            <w:pPr>
              <w:keepNext/>
              <w:spacing w:before="80" w:after="80" w:line="200" w:lineRule="exact"/>
              <w:ind w:left="57" w:right="113"/>
              <w:rPr>
                <w:i/>
                <w:sz w:val="16"/>
              </w:rPr>
            </w:pPr>
            <w:r w:rsidRPr="00BC2753">
              <w:rPr>
                <w:i/>
                <w:sz w:val="16"/>
              </w:rPr>
              <w:t xml:space="preserve">Количество </w:t>
            </w:r>
            <w:r w:rsidRPr="00BC2753">
              <w:rPr>
                <w:i/>
                <w:sz w:val="16"/>
              </w:rPr>
              <w:br/>
              <w:t>единиц в партии</w:t>
            </w:r>
          </w:p>
        </w:tc>
        <w:tc>
          <w:tcPr>
            <w:tcW w:w="1910" w:type="dxa"/>
            <w:tcBorders>
              <w:bottom w:val="single" w:sz="12" w:space="0" w:color="auto"/>
            </w:tcBorders>
            <w:vAlign w:val="bottom"/>
          </w:tcPr>
          <w:p w:rsidR="006A0E2F" w:rsidRPr="00BC2753" w:rsidRDefault="00A9371E" w:rsidP="00DB7E5E">
            <w:pPr>
              <w:keepNext/>
              <w:spacing w:before="80" w:after="80" w:line="200" w:lineRule="exact"/>
              <w:ind w:left="57" w:right="113"/>
              <w:rPr>
                <w:i/>
                <w:sz w:val="16"/>
              </w:rPr>
            </w:pPr>
            <w:r>
              <w:rPr>
                <w:i/>
                <w:sz w:val="16"/>
              </w:rPr>
              <w:t>Номер выборки/</w:t>
            </w:r>
            <w:r>
              <w:rPr>
                <w:i/>
                <w:sz w:val="16"/>
              </w:rPr>
              <w:br/>
            </w:r>
            <w:r w:rsidR="006A0E2F" w:rsidRPr="00BC2753">
              <w:rPr>
                <w:i/>
                <w:sz w:val="16"/>
              </w:rPr>
              <w:t xml:space="preserve">характеристики </w:t>
            </w:r>
            <w:r w:rsidR="006A0E2F">
              <w:rPr>
                <w:i/>
                <w:sz w:val="16"/>
              </w:rPr>
              <w:t>усовершенствованных детских</w:t>
            </w:r>
            <w:r w:rsidR="006A0E2F" w:rsidRPr="00BC2753">
              <w:rPr>
                <w:i/>
                <w:sz w:val="16"/>
              </w:rPr>
              <w:t xml:space="preserve"> удерживающих систем</w:t>
            </w:r>
          </w:p>
        </w:tc>
        <w:tc>
          <w:tcPr>
            <w:tcW w:w="1427" w:type="dxa"/>
            <w:tcBorders>
              <w:bottom w:val="single" w:sz="12" w:space="0" w:color="auto"/>
            </w:tcBorders>
            <w:vAlign w:val="bottom"/>
          </w:tcPr>
          <w:p w:rsidR="006A0E2F" w:rsidRPr="00BC2753" w:rsidRDefault="006A0E2F" w:rsidP="00A9371E">
            <w:pPr>
              <w:keepNext/>
              <w:spacing w:before="80" w:after="80" w:line="200" w:lineRule="exact"/>
              <w:ind w:left="57" w:right="113"/>
              <w:jc w:val="center"/>
              <w:rPr>
                <w:i/>
                <w:sz w:val="16"/>
              </w:rPr>
            </w:pPr>
            <w:r w:rsidRPr="00BC2753">
              <w:rPr>
                <w:i/>
                <w:sz w:val="16"/>
              </w:rPr>
              <w:t>Общее количество единиц в выборке</w:t>
            </w:r>
          </w:p>
        </w:tc>
        <w:tc>
          <w:tcPr>
            <w:tcW w:w="1190" w:type="dxa"/>
            <w:tcBorders>
              <w:bottom w:val="single" w:sz="12" w:space="0" w:color="auto"/>
            </w:tcBorders>
            <w:vAlign w:val="bottom"/>
          </w:tcPr>
          <w:p w:rsidR="006A0E2F" w:rsidRPr="00BC2753" w:rsidRDefault="006A0E2F" w:rsidP="00A9371E">
            <w:pPr>
              <w:keepNext/>
              <w:spacing w:before="80" w:after="80" w:line="200" w:lineRule="exact"/>
              <w:ind w:left="57" w:right="113"/>
              <w:jc w:val="center"/>
              <w:rPr>
                <w:i/>
                <w:sz w:val="16"/>
              </w:rPr>
            </w:pPr>
            <w:r w:rsidRPr="00BC2753">
              <w:rPr>
                <w:i/>
                <w:sz w:val="16"/>
              </w:rPr>
              <w:t xml:space="preserve">Критерии </w:t>
            </w:r>
            <w:r w:rsidRPr="00BC2753">
              <w:rPr>
                <w:i/>
                <w:sz w:val="16"/>
              </w:rPr>
              <w:br/>
              <w:t>приемлемости</w:t>
            </w:r>
          </w:p>
        </w:tc>
        <w:tc>
          <w:tcPr>
            <w:tcW w:w="1344" w:type="dxa"/>
            <w:tcBorders>
              <w:bottom w:val="single" w:sz="12" w:space="0" w:color="auto"/>
            </w:tcBorders>
            <w:vAlign w:val="bottom"/>
          </w:tcPr>
          <w:p w:rsidR="006A0E2F" w:rsidRPr="00BC2753" w:rsidRDefault="006A0E2F" w:rsidP="00A9371E">
            <w:pPr>
              <w:keepNext/>
              <w:spacing w:before="80" w:after="80" w:line="200" w:lineRule="exact"/>
              <w:ind w:left="57" w:right="113"/>
              <w:jc w:val="center"/>
              <w:rPr>
                <w:i/>
                <w:sz w:val="16"/>
              </w:rPr>
            </w:pPr>
            <w:r w:rsidRPr="00BC2753">
              <w:rPr>
                <w:i/>
                <w:sz w:val="16"/>
              </w:rPr>
              <w:t xml:space="preserve">Критерии </w:t>
            </w:r>
            <w:r w:rsidRPr="00BC2753">
              <w:rPr>
                <w:i/>
                <w:sz w:val="16"/>
              </w:rPr>
              <w:br/>
              <w:t>неприемлемости</w:t>
            </w:r>
          </w:p>
        </w:tc>
        <w:tc>
          <w:tcPr>
            <w:tcW w:w="1217" w:type="dxa"/>
            <w:tcBorders>
              <w:bottom w:val="single" w:sz="12" w:space="0" w:color="auto"/>
            </w:tcBorders>
            <w:vAlign w:val="bottom"/>
          </w:tcPr>
          <w:p w:rsidR="006A0E2F" w:rsidRPr="00BC2753" w:rsidRDefault="006A0E2F" w:rsidP="00DB7E5E">
            <w:pPr>
              <w:keepNext/>
              <w:spacing w:before="80" w:after="80" w:line="200" w:lineRule="exact"/>
              <w:ind w:left="57" w:right="113"/>
              <w:rPr>
                <w:i/>
                <w:sz w:val="16"/>
              </w:rPr>
            </w:pPr>
            <w:r w:rsidRPr="00BC2753">
              <w:rPr>
                <w:i/>
                <w:sz w:val="16"/>
              </w:rPr>
              <w:t>Степень жесткости проверки</w:t>
            </w:r>
          </w:p>
        </w:tc>
      </w:tr>
      <w:tr w:rsidR="006A0E2F" w:rsidRPr="00BC2753" w:rsidTr="00A9371E">
        <w:tc>
          <w:tcPr>
            <w:tcW w:w="1417" w:type="dxa"/>
            <w:tcBorders>
              <w:top w:val="single" w:sz="12" w:space="0" w:color="auto"/>
            </w:tcBorders>
          </w:tcPr>
          <w:p w:rsidR="006A0E2F" w:rsidRPr="00BC2753" w:rsidRDefault="006A0E2F" w:rsidP="00A9371E">
            <w:pPr>
              <w:keepNext/>
              <w:spacing w:before="60" w:after="60" w:line="220" w:lineRule="exact"/>
              <w:ind w:left="57"/>
              <w:rPr>
                <w:sz w:val="18"/>
                <w:szCs w:val="18"/>
              </w:rPr>
            </w:pPr>
            <w:proofErr w:type="gramStart"/>
            <w:r w:rsidRPr="00BC2753">
              <w:rPr>
                <w:sz w:val="18"/>
                <w:szCs w:val="18"/>
              </w:rPr>
              <w:t>N&lt;</w:t>
            </w:r>
            <w:proofErr w:type="gramEnd"/>
            <w:r w:rsidRPr="00BC2753">
              <w:rPr>
                <w:sz w:val="18"/>
                <w:szCs w:val="18"/>
              </w:rPr>
              <w:t>500</w:t>
            </w:r>
          </w:p>
        </w:tc>
        <w:tc>
          <w:tcPr>
            <w:tcW w:w="1910" w:type="dxa"/>
            <w:tcBorders>
              <w:top w:val="single" w:sz="12" w:space="0" w:color="auto"/>
            </w:tcBorders>
          </w:tcPr>
          <w:p w:rsidR="006A0E2F" w:rsidRPr="00BC2753" w:rsidRDefault="006A0E2F" w:rsidP="00A9371E">
            <w:pPr>
              <w:keepNext/>
              <w:spacing w:before="60" w:after="60" w:line="220" w:lineRule="exact"/>
              <w:ind w:left="57"/>
              <w:rPr>
                <w:sz w:val="18"/>
                <w:szCs w:val="18"/>
              </w:rPr>
            </w:pPr>
            <w:r w:rsidRPr="00BC2753">
              <w:rPr>
                <w:sz w:val="18"/>
                <w:szCs w:val="18"/>
              </w:rPr>
              <w:t>перв</w:t>
            </w:r>
            <w:r>
              <w:rPr>
                <w:sz w:val="18"/>
                <w:szCs w:val="18"/>
              </w:rPr>
              <w:t>ая</w:t>
            </w:r>
            <w:r w:rsidRPr="00BC2753">
              <w:rPr>
                <w:sz w:val="18"/>
                <w:szCs w:val="18"/>
              </w:rPr>
              <w:t xml:space="preserve"> = 1MH</w:t>
            </w:r>
          </w:p>
          <w:p w:rsidR="006A0E2F" w:rsidRPr="00BC2753" w:rsidRDefault="006A0E2F" w:rsidP="00A9371E">
            <w:pPr>
              <w:keepNext/>
              <w:spacing w:before="60" w:after="60" w:line="220" w:lineRule="exact"/>
              <w:ind w:left="57"/>
              <w:rPr>
                <w:sz w:val="18"/>
                <w:szCs w:val="18"/>
              </w:rPr>
            </w:pPr>
            <w:r w:rsidRPr="00BC2753">
              <w:rPr>
                <w:sz w:val="18"/>
                <w:szCs w:val="18"/>
              </w:rPr>
              <w:t>втор</w:t>
            </w:r>
            <w:r>
              <w:rPr>
                <w:sz w:val="18"/>
                <w:szCs w:val="18"/>
              </w:rPr>
              <w:t>ая</w:t>
            </w:r>
            <w:r w:rsidRPr="00BC2753">
              <w:rPr>
                <w:sz w:val="18"/>
                <w:szCs w:val="18"/>
              </w:rPr>
              <w:t xml:space="preserve"> = 1MH</w:t>
            </w:r>
          </w:p>
        </w:tc>
        <w:tc>
          <w:tcPr>
            <w:tcW w:w="1427" w:type="dxa"/>
            <w:tcBorders>
              <w:top w:val="single" w:sz="12" w:space="0" w:color="auto"/>
            </w:tcBorders>
          </w:tcPr>
          <w:p w:rsidR="006A0E2F" w:rsidRPr="00BC2753" w:rsidRDefault="006A0E2F" w:rsidP="00DB7E5E">
            <w:pPr>
              <w:keepNext/>
              <w:spacing w:before="60" w:after="60" w:line="220" w:lineRule="exact"/>
              <w:jc w:val="center"/>
              <w:rPr>
                <w:sz w:val="18"/>
                <w:szCs w:val="18"/>
              </w:rPr>
            </w:pPr>
            <w:r w:rsidRPr="00BC2753">
              <w:rPr>
                <w:sz w:val="18"/>
                <w:szCs w:val="18"/>
              </w:rPr>
              <w:t>1</w:t>
            </w:r>
          </w:p>
          <w:p w:rsidR="006A0E2F" w:rsidRPr="00BC2753" w:rsidRDefault="006A0E2F" w:rsidP="00DB7E5E">
            <w:pPr>
              <w:keepNext/>
              <w:spacing w:before="60" w:after="60" w:line="220" w:lineRule="exact"/>
              <w:jc w:val="center"/>
              <w:rPr>
                <w:sz w:val="18"/>
                <w:szCs w:val="18"/>
              </w:rPr>
            </w:pPr>
            <w:r w:rsidRPr="00BC2753">
              <w:rPr>
                <w:sz w:val="18"/>
                <w:szCs w:val="18"/>
              </w:rPr>
              <w:t>2</w:t>
            </w:r>
          </w:p>
        </w:tc>
        <w:tc>
          <w:tcPr>
            <w:tcW w:w="1190" w:type="dxa"/>
            <w:tcBorders>
              <w:top w:val="single" w:sz="12" w:space="0" w:color="auto"/>
            </w:tcBorders>
          </w:tcPr>
          <w:p w:rsidR="006A0E2F" w:rsidRPr="00BC2753" w:rsidRDefault="006A0E2F" w:rsidP="00DB7E5E">
            <w:pPr>
              <w:keepNext/>
              <w:spacing w:before="60" w:after="60" w:line="220" w:lineRule="exact"/>
              <w:jc w:val="center"/>
              <w:rPr>
                <w:sz w:val="18"/>
                <w:szCs w:val="18"/>
              </w:rPr>
            </w:pPr>
            <w:r w:rsidRPr="00BC2753">
              <w:rPr>
                <w:sz w:val="18"/>
                <w:szCs w:val="18"/>
              </w:rPr>
              <w:t>0</w:t>
            </w:r>
          </w:p>
          <w:p w:rsidR="006A0E2F" w:rsidRPr="00BC2753" w:rsidRDefault="006A0E2F" w:rsidP="00DB7E5E">
            <w:pPr>
              <w:keepNext/>
              <w:spacing w:before="60" w:after="60" w:line="220" w:lineRule="exact"/>
              <w:jc w:val="center"/>
              <w:rPr>
                <w:sz w:val="18"/>
                <w:szCs w:val="18"/>
              </w:rPr>
            </w:pPr>
            <w:r w:rsidRPr="00BC2753">
              <w:rPr>
                <w:sz w:val="18"/>
                <w:szCs w:val="18"/>
              </w:rPr>
              <w:t>1</w:t>
            </w:r>
          </w:p>
        </w:tc>
        <w:tc>
          <w:tcPr>
            <w:tcW w:w="1344" w:type="dxa"/>
            <w:tcBorders>
              <w:top w:val="single" w:sz="12" w:space="0" w:color="auto"/>
            </w:tcBorders>
          </w:tcPr>
          <w:p w:rsidR="006A0E2F" w:rsidRPr="00BC2753" w:rsidRDefault="006A0E2F" w:rsidP="00DB7E5E">
            <w:pPr>
              <w:keepNext/>
              <w:spacing w:before="60" w:after="60" w:line="220" w:lineRule="exact"/>
              <w:jc w:val="center"/>
              <w:rPr>
                <w:sz w:val="18"/>
                <w:szCs w:val="18"/>
              </w:rPr>
            </w:pPr>
            <w:r w:rsidRPr="00BC2753">
              <w:rPr>
                <w:sz w:val="18"/>
                <w:szCs w:val="18"/>
              </w:rPr>
              <w:t>−</w:t>
            </w:r>
          </w:p>
          <w:p w:rsidR="006A0E2F" w:rsidRPr="00BC2753" w:rsidRDefault="006A0E2F" w:rsidP="00DB7E5E">
            <w:pPr>
              <w:keepNext/>
              <w:spacing w:before="60" w:after="60" w:line="220" w:lineRule="exact"/>
              <w:jc w:val="center"/>
              <w:rPr>
                <w:sz w:val="18"/>
                <w:szCs w:val="18"/>
              </w:rPr>
            </w:pPr>
            <w:r w:rsidRPr="00BC2753">
              <w:rPr>
                <w:sz w:val="18"/>
                <w:szCs w:val="18"/>
              </w:rPr>
              <w:t>2</w:t>
            </w:r>
          </w:p>
        </w:tc>
        <w:tc>
          <w:tcPr>
            <w:tcW w:w="1217" w:type="dxa"/>
            <w:tcBorders>
              <w:top w:val="single" w:sz="12" w:space="0" w:color="auto"/>
            </w:tcBorders>
          </w:tcPr>
          <w:p w:rsidR="006A0E2F" w:rsidRPr="00BC2753" w:rsidRDefault="006A0E2F" w:rsidP="00A9371E">
            <w:pPr>
              <w:keepNext/>
              <w:spacing w:before="60" w:after="60" w:line="220" w:lineRule="exact"/>
              <w:ind w:left="57" w:right="57"/>
              <w:rPr>
                <w:sz w:val="18"/>
                <w:szCs w:val="18"/>
              </w:rPr>
            </w:pPr>
            <w:r w:rsidRPr="00BC2753">
              <w:rPr>
                <w:bCs/>
                <w:sz w:val="18"/>
                <w:szCs w:val="18"/>
              </w:rPr>
              <w:t>Обычная</w:t>
            </w:r>
          </w:p>
        </w:tc>
      </w:tr>
      <w:tr w:rsidR="006A0E2F" w:rsidRPr="00BC2753" w:rsidTr="00A9371E">
        <w:tc>
          <w:tcPr>
            <w:tcW w:w="1417" w:type="dxa"/>
          </w:tcPr>
          <w:p w:rsidR="006A0E2F" w:rsidRPr="00BC2753" w:rsidRDefault="006A0E2F" w:rsidP="00A9371E">
            <w:pPr>
              <w:spacing w:before="60" w:after="60" w:line="220" w:lineRule="exact"/>
              <w:ind w:left="57"/>
              <w:rPr>
                <w:sz w:val="18"/>
                <w:szCs w:val="18"/>
              </w:rPr>
            </w:pPr>
            <w:r w:rsidRPr="00BC2753">
              <w:rPr>
                <w:sz w:val="18"/>
                <w:szCs w:val="18"/>
              </w:rPr>
              <w:t>500&lt;</w:t>
            </w:r>
            <w:proofErr w:type="gramStart"/>
            <w:r w:rsidRPr="00BC2753">
              <w:rPr>
                <w:sz w:val="18"/>
                <w:szCs w:val="18"/>
              </w:rPr>
              <w:t>N&lt;</w:t>
            </w:r>
            <w:proofErr w:type="gramEnd"/>
            <w:r w:rsidRPr="00BC2753">
              <w:rPr>
                <w:sz w:val="18"/>
                <w:szCs w:val="18"/>
              </w:rPr>
              <w:t>5</w:t>
            </w:r>
            <w:r>
              <w:rPr>
                <w:sz w:val="18"/>
                <w:szCs w:val="18"/>
              </w:rPr>
              <w:t xml:space="preserve"> </w:t>
            </w:r>
            <w:r w:rsidRPr="00BC2753">
              <w:rPr>
                <w:sz w:val="18"/>
                <w:szCs w:val="18"/>
              </w:rPr>
              <w:t>000</w:t>
            </w:r>
          </w:p>
        </w:tc>
        <w:tc>
          <w:tcPr>
            <w:tcW w:w="1910" w:type="dxa"/>
          </w:tcPr>
          <w:p w:rsidR="006A0E2F" w:rsidRPr="00BC2753" w:rsidRDefault="006A0E2F" w:rsidP="00A9371E">
            <w:pPr>
              <w:spacing w:before="60" w:after="60" w:line="220" w:lineRule="exact"/>
              <w:ind w:left="57"/>
              <w:rPr>
                <w:sz w:val="18"/>
                <w:szCs w:val="18"/>
              </w:rPr>
            </w:pPr>
            <w:r w:rsidRPr="00BC2753">
              <w:rPr>
                <w:sz w:val="18"/>
                <w:szCs w:val="18"/>
              </w:rPr>
              <w:t>перв</w:t>
            </w:r>
            <w:r>
              <w:rPr>
                <w:sz w:val="18"/>
                <w:szCs w:val="18"/>
              </w:rPr>
              <w:t>ая</w:t>
            </w:r>
            <w:r w:rsidRPr="00BC2753">
              <w:rPr>
                <w:sz w:val="18"/>
                <w:szCs w:val="18"/>
              </w:rPr>
              <w:t xml:space="preserve"> = 1MH+1LH</w:t>
            </w:r>
          </w:p>
          <w:p w:rsidR="006A0E2F" w:rsidRPr="00BC2753" w:rsidRDefault="006A0E2F" w:rsidP="00A9371E">
            <w:pPr>
              <w:spacing w:before="60" w:after="60" w:line="220" w:lineRule="exact"/>
              <w:ind w:left="57"/>
              <w:rPr>
                <w:sz w:val="18"/>
                <w:szCs w:val="18"/>
              </w:rPr>
            </w:pPr>
            <w:r w:rsidRPr="00BC2753">
              <w:rPr>
                <w:sz w:val="18"/>
                <w:szCs w:val="18"/>
              </w:rPr>
              <w:t>втор</w:t>
            </w:r>
            <w:r>
              <w:rPr>
                <w:sz w:val="18"/>
                <w:szCs w:val="18"/>
              </w:rPr>
              <w:t>ая</w:t>
            </w:r>
            <w:r w:rsidRPr="00BC2753">
              <w:rPr>
                <w:sz w:val="18"/>
                <w:szCs w:val="18"/>
              </w:rPr>
              <w:t xml:space="preserve"> = 1MH+1LH</w:t>
            </w:r>
          </w:p>
        </w:tc>
        <w:tc>
          <w:tcPr>
            <w:tcW w:w="1427" w:type="dxa"/>
          </w:tcPr>
          <w:p w:rsidR="006A0E2F" w:rsidRDefault="006A0E2F" w:rsidP="00DB7E5E">
            <w:pPr>
              <w:spacing w:before="60" w:after="60" w:line="220" w:lineRule="exact"/>
              <w:jc w:val="center"/>
              <w:rPr>
                <w:sz w:val="18"/>
                <w:szCs w:val="18"/>
              </w:rPr>
            </w:pPr>
            <w:r w:rsidRPr="00BC2753">
              <w:rPr>
                <w:sz w:val="18"/>
                <w:szCs w:val="18"/>
              </w:rPr>
              <w:t>2</w:t>
            </w:r>
          </w:p>
          <w:p w:rsidR="006A0E2F" w:rsidRPr="00BC2753" w:rsidRDefault="006A0E2F" w:rsidP="00DB7E5E">
            <w:pPr>
              <w:spacing w:before="60" w:after="60" w:line="220" w:lineRule="exact"/>
              <w:jc w:val="center"/>
              <w:rPr>
                <w:sz w:val="18"/>
                <w:szCs w:val="18"/>
              </w:rPr>
            </w:pPr>
            <w:r w:rsidRPr="00BC2753">
              <w:rPr>
                <w:sz w:val="18"/>
                <w:szCs w:val="18"/>
              </w:rPr>
              <w:t>4</w:t>
            </w:r>
          </w:p>
        </w:tc>
        <w:tc>
          <w:tcPr>
            <w:tcW w:w="1190" w:type="dxa"/>
          </w:tcPr>
          <w:p w:rsidR="006A0E2F" w:rsidRPr="00BC2753" w:rsidRDefault="006A0E2F" w:rsidP="00DB7E5E">
            <w:pPr>
              <w:spacing w:before="60" w:after="60" w:line="220" w:lineRule="exact"/>
              <w:jc w:val="center"/>
              <w:rPr>
                <w:sz w:val="18"/>
                <w:szCs w:val="18"/>
              </w:rPr>
            </w:pPr>
            <w:r w:rsidRPr="00BC2753">
              <w:rPr>
                <w:sz w:val="18"/>
                <w:szCs w:val="18"/>
              </w:rPr>
              <w:t>0</w:t>
            </w:r>
          </w:p>
          <w:p w:rsidR="006A0E2F" w:rsidRPr="00BC2753" w:rsidRDefault="006A0E2F" w:rsidP="00DB7E5E">
            <w:pPr>
              <w:spacing w:before="60" w:after="60" w:line="220" w:lineRule="exact"/>
              <w:jc w:val="center"/>
              <w:rPr>
                <w:sz w:val="18"/>
                <w:szCs w:val="18"/>
              </w:rPr>
            </w:pPr>
            <w:r w:rsidRPr="00BC2753">
              <w:rPr>
                <w:sz w:val="18"/>
                <w:szCs w:val="18"/>
              </w:rPr>
              <w:t>1</w:t>
            </w:r>
          </w:p>
        </w:tc>
        <w:tc>
          <w:tcPr>
            <w:tcW w:w="1344" w:type="dxa"/>
          </w:tcPr>
          <w:p w:rsidR="006A0E2F" w:rsidRPr="00BC2753" w:rsidRDefault="006A0E2F" w:rsidP="00DB7E5E">
            <w:pPr>
              <w:spacing w:before="60" w:after="60" w:line="220" w:lineRule="exact"/>
              <w:jc w:val="center"/>
              <w:rPr>
                <w:sz w:val="18"/>
                <w:szCs w:val="18"/>
              </w:rPr>
            </w:pPr>
            <w:r w:rsidRPr="00BC2753">
              <w:rPr>
                <w:sz w:val="18"/>
                <w:szCs w:val="18"/>
              </w:rPr>
              <w:t>2</w:t>
            </w:r>
          </w:p>
          <w:p w:rsidR="006A0E2F" w:rsidRPr="00BC2753" w:rsidRDefault="006A0E2F" w:rsidP="00DB7E5E">
            <w:pPr>
              <w:spacing w:before="60" w:after="60" w:line="220" w:lineRule="exact"/>
              <w:jc w:val="center"/>
              <w:rPr>
                <w:sz w:val="18"/>
                <w:szCs w:val="18"/>
              </w:rPr>
            </w:pPr>
            <w:r w:rsidRPr="00BC2753">
              <w:rPr>
                <w:sz w:val="18"/>
                <w:szCs w:val="18"/>
              </w:rPr>
              <w:t>2</w:t>
            </w:r>
          </w:p>
        </w:tc>
        <w:tc>
          <w:tcPr>
            <w:tcW w:w="1217" w:type="dxa"/>
          </w:tcPr>
          <w:p w:rsidR="006A0E2F" w:rsidRPr="00BC2753" w:rsidRDefault="006A0E2F" w:rsidP="00A9371E">
            <w:pPr>
              <w:spacing w:before="60" w:after="60" w:line="220" w:lineRule="exact"/>
              <w:ind w:left="57" w:right="57"/>
              <w:rPr>
                <w:sz w:val="18"/>
                <w:szCs w:val="18"/>
              </w:rPr>
            </w:pPr>
            <w:r w:rsidRPr="00BC2753">
              <w:rPr>
                <w:bCs/>
                <w:sz w:val="18"/>
                <w:szCs w:val="18"/>
              </w:rPr>
              <w:t>Обычная</w:t>
            </w:r>
          </w:p>
        </w:tc>
      </w:tr>
      <w:tr w:rsidR="006A0E2F" w:rsidRPr="00BC2753" w:rsidTr="00A9371E">
        <w:tc>
          <w:tcPr>
            <w:tcW w:w="1417" w:type="dxa"/>
            <w:tcBorders>
              <w:bottom w:val="single" w:sz="4" w:space="0" w:color="auto"/>
            </w:tcBorders>
          </w:tcPr>
          <w:p w:rsidR="006A0E2F" w:rsidRPr="00BC2753" w:rsidRDefault="006A0E2F" w:rsidP="00A9371E">
            <w:pPr>
              <w:spacing w:before="60" w:after="60" w:line="220" w:lineRule="exact"/>
              <w:ind w:left="57"/>
              <w:rPr>
                <w:sz w:val="18"/>
                <w:szCs w:val="18"/>
              </w:rPr>
            </w:pPr>
            <w:proofErr w:type="gramStart"/>
            <w:r w:rsidRPr="00BC2753">
              <w:rPr>
                <w:sz w:val="18"/>
                <w:szCs w:val="18"/>
              </w:rPr>
              <w:t>N&lt;</w:t>
            </w:r>
            <w:proofErr w:type="gramEnd"/>
            <w:r w:rsidRPr="00BC2753">
              <w:rPr>
                <w:sz w:val="18"/>
                <w:szCs w:val="18"/>
              </w:rPr>
              <w:t>500</w:t>
            </w:r>
          </w:p>
        </w:tc>
        <w:tc>
          <w:tcPr>
            <w:tcW w:w="1910" w:type="dxa"/>
            <w:tcBorders>
              <w:bottom w:val="single" w:sz="4" w:space="0" w:color="auto"/>
            </w:tcBorders>
          </w:tcPr>
          <w:p w:rsidR="006A0E2F" w:rsidRPr="00BC2753" w:rsidRDefault="006A0E2F" w:rsidP="00A9371E">
            <w:pPr>
              <w:spacing w:before="60" w:after="60" w:line="220" w:lineRule="exact"/>
              <w:ind w:left="57"/>
              <w:rPr>
                <w:sz w:val="18"/>
                <w:szCs w:val="18"/>
              </w:rPr>
            </w:pPr>
            <w:r w:rsidRPr="00BC2753">
              <w:rPr>
                <w:sz w:val="18"/>
                <w:szCs w:val="18"/>
              </w:rPr>
              <w:t>перв</w:t>
            </w:r>
            <w:r>
              <w:rPr>
                <w:sz w:val="18"/>
                <w:szCs w:val="18"/>
              </w:rPr>
              <w:t>ая</w:t>
            </w:r>
            <w:r w:rsidRPr="00BC2753">
              <w:rPr>
                <w:sz w:val="18"/>
                <w:szCs w:val="18"/>
              </w:rPr>
              <w:t xml:space="preserve"> = 2MH</w:t>
            </w:r>
          </w:p>
          <w:p w:rsidR="006A0E2F" w:rsidRPr="00BC2753" w:rsidRDefault="006A0E2F" w:rsidP="00A9371E">
            <w:pPr>
              <w:spacing w:before="60" w:after="60" w:line="220" w:lineRule="exact"/>
              <w:ind w:left="57"/>
              <w:rPr>
                <w:sz w:val="18"/>
                <w:szCs w:val="18"/>
              </w:rPr>
            </w:pPr>
            <w:r w:rsidRPr="00BC2753">
              <w:rPr>
                <w:sz w:val="18"/>
                <w:szCs w:val="18"/>
              </w:rPr>
              <w:t>втор</w:t>
            </w:r>
            <w:r>
              <w:rPr>
                <w:sz w:val="18"/>
                <w:szCs w:val="18"/>
              </w:rPr>
              <w:t>ая</w:t>
            </w:r>
            <w:r w:rsidRPr="00BC2753">
              <w:rPr>
                <w:sz w:val="18"/>
                <w:szCs w:val="18"/>
              </w:rPr>
              <w:t xml:space="preserve"> = 2MH</w:t>
            </w:r>
          </w:p>
        </w:tc>
        <w:tc>
          <w:tcPr>
            <w:tcW w:w="1427" w:type="dxa"/>
            <w:tcBorders>
              <w:bottom w:val="single" w:sz="4" w:space="0" w:color="auto"/>
            </w:tcBorders>
          </w:tcPr>
          <w:p w:rsidR="006A0E2F" w:rsidRPr="00BC2753" w:rsidRDefault="006A0E2F" w:rsidP="00DB7E5E">
            <w:pPr>
              <w:spacing w:before="60" w:after="60" w:line="220" w:lineRule="exact"/>
              <w:jc w:val="center"/>
              <w:rPr>
                <w:sz w:val="18"/>
                <w:szCs w:val="18"/>
              </w:rPr>
            </w:pPr>
            <w:r w:rsidRPr="00BC2753">
              <w:rPr>
                <w:sz w:val="18"/>
                <w:szCs w:val="18"/>
              </w:rPr>
              <w:t>2</w:t>
            </w:r>
          </w:p>
          <w:p w:rsidR="006A0E2F" w:rsidRPr="00BC2753" w:rsidRDefault="006A0E2F" w:rsidP="00DB7E5E">
            <w:pPr>
              <w:spacing w:before="60" w:after="60" w:line="220" w:lineRule="exact"/>
              <w:jc w:val="center"/>
              <w:rPr>
                <w:sz w:val="18"/>
                <w:szCs w:val="18"/>
              </w:rPr>
            </w:pPr>
            <w:r w:rsidRPr="00BC2753">
              <w:rPr>
                <w:sz w:val="18"/>
                <w:szCs w:val="18"/>
              </w:rPr>
              <w:t>4</w:t>
            </w:r>
          </w:p>
        </w:tc>
        <w:tc>
          <w:tcPr>
            <w:tcW w:w="1190" w:type="dxa"/>
            <w:tcBorders>
              <w:bottom w:val="single" w:sz="4" w:space="0" w:color="auto"/>
            </w:tcBorders>
          </w:tcPr>
          <w:p w:rsidR="006A0E2F" w:rsidRPr="00BC2753" w:rsidRDefault="006A0E2F" w:rsidP="00DB7E5E">
            <w:pPr>
              <w:spacing w:before="60" w:after="60" w:line="220" w:lineRule="exact"/>
              <w:jc w:val="center"/>
              <w:rPr>
                <w:sz w:val="18"/>
                <w:szCs w:val="18"/>
              </w:rPr>
            </w:pPr>
            <w:r w:rsidRPr="00BC2753">
              <w:rPr>
                <w:sz w:val="18"/>
                <w:szCs w:val="18"/>
              </w:rPr>
              <w:t>0</w:t>
            </w:r>
          </w:p>
          <w:p w:rsidR="006A0E2F" w:rsidRPr="00BC2753" w:rsidRDefault="006A0E2F" w:rsidP="00DB7E5E">
            <w:pPr>
              <w:spacing w:before="60" w:after="60" w:line="220" w:lineRule="exact"/>
              <w:jc w:val="center"/>
              <w:rPr>
                <w:sz w:val="18"/>
                <w:szCs w:val="18"/>
              </w:rPr>
            </w:pPr>
            <w:r w:rsidRPr="00BC2753">
              <w:rPr>
                <w:sz w:val="18"/>
                <w:szCs w:val="18"/>
              </w:rPr>
              <w:t>1</w:t>
            </w:r>
          </w:p>
        </w:tc>
        <w:tc>
          <w:tcPr>
            <w:tcW w:w="1344" w:type="dxa"/>
            <w:tcBorders>
              <w:bottom w:val="single" w:sz="4" w:space="0" w:color="auto"/>
            </w:tcBorders>
          </w:tcPr>
          <w:p w:rsidR="006A0E2F" w:rsidRPr="00BC2753" w:rsidRDefault="006A0E2F" w:rsidP="00DB7E5E">
            <w:pPr>
              <w:spacing w:before="60" w:after="60" w:line="220" w:lineRule="exact"/>
              <w:jc w:val="center"/>
              <w:rPr>
                <w:sz w:val="18"/>
                <w:szCs w:val="18"/>
              </w:rPr>
            </w:pPr>
            <w:r w:rsidRPr="00BC2753">
              <w:rPr>
                <w:sz w:val="18"/>
                <w:szCs w:val="18"/>
              </w:rPr>
              <w:t>2</w:t>
            </w:r>
          </w:p>
          <w:p w:rsidR="006A0E2F" w:rsidRPr="00BC2753" w:rsidRDefault="006A0E2F" w:rsidP="00DB7E5E">
            <w:pPr>
              <w:spacing w:before="60" w:after="60" w:line="220" w:lineRule="exact"/>
              <w:jc w:val="center"/>
              <w:rPr>
                <w:sz w:val="18"/>
                <w:szCs w:val="18"/>
              </w:rPr>
            </w:pPr>
            <w:r w:rsidRPr="00BC2753">
              <w:rPr>
                <w:sz w:val="18"/>
                <w:szCs w:val="18"/>
              </w:rPr>
              <w:t>2</w:t>
            </w:r>
          </w:p>
        </w:tc>
        <w:tc>
          <w:tcPr>
            <w:tcW w:w="1217" w:type="dxa"/>
            <w:tcBorders>
              <w:bottom w:val="single" w:sz="4" w:space="0" w:color="auto"/>
            </w:tcBorders>
          </w:tcPr>
          <w:p w:rsidR="006A0E2F" w:rsidRPr="00BC2753" w:rsidRDefault="006A0E2F" w:rsidP="00A9371E">
            <w:pPr>
              <w:spacing w:before="60" w:after="60" w:line="220" w:lineRule="exact"/>
              <w:ind w:left="57" w:right="57"/>
              <w:rPr>
                <w:sz w:val="18"/>
                <w:szCs w:val="18"/>
              </w:rPr>
            </w:pPr>
            <w:r w:rsidRPr="00BC2753">
              <w:rPr>
                <w:bCs/>
                <w:sz w:val="18"/>
                <w:szCs w:val="18"/>
              </w:rPr>
              <w:t>Усиленная</w:t>
            </w:r>
          </w:p>
        </w:tc>
      </w:tr>
      <w:tr w:rsidR="006A0E2F" w:rsidRPr="00BC2753" w:rsidTr="00A9371E">
        <w:tc>
          <w:tcPr>
            <w:tcW w:w="1417" w:type="dxa"/>
            <w:tcBorders>
              <w:bottom w:val="single" w:sz="12" w:space="0" w:color="auto"/>
            </w:tcBorders>
          </w:tcPr>
          <w:p w:rsidR="006A0E2F" w:rsidRPr="00BC2753" w:rsidRDefault="006A0E2F" w:rsidP="00A9371E">
            <w:pPr>
              <w:spacing w:before="60" w:after="60" w:line="220" w:lineRule="exact"/>
              <w:ind w:left="57"/>
              <w:rPr>
                <w:sz w:val="18"/>
                <w:szCs w:val="18"/>
              </w:rPr>
            </w:pPr>
            <w:r w:rsidRPr="00BC2753">
              <w:rPr>
                <w:sz w:val="18"/>
                <w:szCs w:val="18"/>
              </w:rPr>
              <w:t>500&lt;</w:t>
            </w:r>
            <w:proofErr w:type="gramStart"/>
            <w:r w:rsidRPr="00BC2753">
              <w:rPr>
                <w:sz w:val="18"/>
                <w:szCs w:val="18"/>
              </w:rPr>
              <w:t>N&lt;</w:t>
            </w:r>
            <w:proofErr w:type="gramEnd"/>
            <w:r w:rsidRPr="00BC2753">
              <w:rPr>
                <w:sz w:val="18"/>
                <w:szCs w:val="18"/>
              </w:rPr>
              <w:t>5</w:t>
            </w:r>
            <w:r>
              <w:rPr>
                <w:sz w:val="18"/>
                <w:szCs w:val="18"/>
              </w:rPr>
              <w:t xml:space="preserve"> </w:t>
            </w:r>
            <w:r w:rsidRPr="00BC2753">
              <w:rPr>
                <w:sz w:val="18"/>
                <w:szCs w:val="18"/>
              </w:rPr>
              <w:t>000</w:t>
            </w:r>
          </w:p>
        </w:tc>
        <w:tc>
          <w:tcPr>
            <w:tcW w:w="1910" w:type="dxa"/>
            <w:tcBorders>
              <w:bottom w:val="single" w:sz="12" w:space="0" w:color="auto"/>
            </w:tcBorders>
          </w:tcPr>
          <w:p w:rsidR="006A0E2F" w:rsidRPr="00BC2753" w:rsidRDefault="006A0E2F" w:rsidP="00A9371E">
            <w:pPr>
              <w:spacing w:before="60" w:after="60" w:line="220" w:lineRule="exact"/>
              <w:ind w:left="57"/>
              <w:rPr>
                <w:sz w:val="18"/>
                <w:szCs w:val="18"/>
              </w:rPr>
            </w:pPr>
            <w:r w:rsidRPr="00BC2753">
              <w:rPr>
                <w:sz w:val="18"/>
                <w:szCs w:val="18"/>
              </w:rPr>
              <w:t>перв</w:t>
            </w:r>
            <w:r>
              <w:rPr>
                <w:sz w:val="18"/>
                <w:szCs w:val="18"/>
              </w:rPr>
              <w:t>ая</w:t>
            </w:r>
            <w:r w:rsidRPr="00BC2753">
              <w:rPr>
                <w:sz w:val="18"/>
                <w:szCs w:val="18"/>
              </w:rPr>
              <w:t xml:space="preserve"> = 2MH+2LH</w:t>
            </w:r>
          </w:p>
          <w:p w:rsidR="006A0E2F" w:rsidRPr="00BC2753" w:rsidRDefault="006A0E2F" w:rsidP="00A9371E">
            <w:pPr>
              <w:spacing w:before="60" w:after="60" w:line="220" w:lineRule="exact"/>
              <w:ind w:left="57"/>
              <w:rPr>
                <w:sz w:val="18"/>
                <w:szCs w:val="18"/>
              </w:rPr>
            </w:pPr>
            <w:r w:rsidRPr="00BC2753">
              <w:rPr>
                <w:sz w:val="18"/>
                <w:szCs w:val="18"/>
              </w:rPr>
              <w:t>втор</w:t>
            </w:r>
            <w:r>
              <w:rPr>
                <w:sz w:val="18"/>
                <w:szCs w:val="18"/>
              </w:rPr>
              <w:t>ая</w:t>
            </w:r>
            <w:r w:rsidRPr="00BC2753">
              <w:rPr>
                <w:sz w:val="18"/>
                <w:szCs w:val="18"/>
              </w:rPr>
              <w:t xml:space="preserve"> = 2MH+2LH</w:t>
            </w:r>
          </w:p>
        </w:tc>
        <w:tc>
          <w:tcPr>
            <w:tcW w:w="1427" w:type="dxa"/>
            <w:tcBorders>
              <w:bottom w:val="single" w:sz="12" w:space="0" w:color="auto"/>
            </w:tcBorders>
          </w:tcPr>
          <w:p w:rsidR="006A0E2F" w:rsidRDefault="006A0E2F" w:rsidP="00DB7E5E">
            <w:pPr>
              <w:spacing w:before="60" w:after="60" w:line="220" w:lineRule="exact"/>
              <w:jc w:val="center"/>
              <w:rPr>
                <w:sz w:val="18"/>
                <w:szCs w:val="18"/>
              </w:rPr>
            </w:pPr>
            <w:r w:rsidRPr="00BC2753">
              <w:rPr>
                <w:sz w:val="18"/>
                <w:szCs w:val="18"/>
              </w:rPr>
              <w:t>4</w:t>
            </w:r>
          </w:p>
          <w:p w:rsidR="006A0E2F" w:rsidRPr="00BC2753" w:rsidRDefault="006A0E2F" w:rsidP="00DB7E5E">
            <w:pPr>
              <w:spacing w:before="60" w:after="60" w:line="220" w:lineRule="exact"/>
              <w:jc w:val="center"/>
              <w:rPr>
                <w:sz w:val="18"/>
                <w:szCs w:val="18"/>
              </w:rPr>
            </w:pPr>
            <w:r w:rsidRPr="00BC2753">
              <w:rPr>
                <w:sz w:val="18"/>
                <w:szCs w:val="18"/>
              </w:rPr>
              <w:t>8</w:t>
            </w:r>
          </w:p>
        </w:tc>
        <w:tc>
          <w:tcPr>
            <w:tcW w:w="1190" w:type="dxa"/>
            <w:tcBorders>
              <w:bottom w:val="single" w:sz="12" w:space="0" w:color="auto"/>
            </w:tcBorders>
          </w:tcPr>
          <w:p w:rsidR="006A0E2F" w:rsidRDefault="006A0E2F" w:rsidP="00DB7E5E">
            <w:pPr>
              <w:spacing w:before="60" w:after="60" w:line="220" w:lineRule="exact"/>
              <w:jc w:val="center"/>
              <w:rPr>
                <w:sz w:val="18"/>
                <w:szCs w:val="18"/>
              </w:rPr>
            </w:pPr>
            <w:r w:rsidRPr="00BC2753">
              <w:rPr>
                <w:sz w:val="18"/>
                <w:szCs w:val="18"/>
              </w:rPr>
              <w:t>0</w:t>
            </w:r>
          </w:p>
          <w:p w:rsidR="006A0E2F" w:rsidRPr="00BC2753" w:rsidRDefault="006A0E2F" w:rsidP="00DB7E5E">
            <w:pPr>
              <w:spacing w:before="60" w:after="60" w:line="220" w:lineRule="exact"/>
              <w:jc w:val="center"/>
              <w:rPr>
                <w:sz w:val="18"/>
                <w:szCs w:val="18"/>
              </w:rPr>
            </w:pPr>
            <w:r w:rsidRPr="00BC2753">
              <w:rPr>
                <w:sz w:val="18"/>
                <w:szCs w:val="18"/>
              </w:rPr>
              <w:t>1</w:t>
            </w:r>
          </w:p>
        </w:tc>
        <w:tc>
          <w:tcPr>
            <w:tcW w:w="1344" w:type="dxa"/>
            <w:tcBorders>
              <w:bottom w:val="single" w:sz="12" w:space="0" w:color="auto"/>
            </w:tcBorders>
          </w:tcPr>
          <w:p w:rsidR="006A0E2F" w:rsidRDefault="006A0E2F" w:rsidP="00DB7E5E">
            <w:pPr>
              <w:spacing w:before="60" w:after="60" w:line="220" w:lineRule="exact"/>
              <w:jc w:val="center"/>
              <w:rPr>
                <w:sz w:val="18"/>
                <w:szCs w:val="18"/>
              </w:rPr>
            </w:pPr>
            <w:r w:rsidRPr="00BC2753">
              <w:rPr>
                <w:sz w:val="18"/>
                <w:szCs w:val="18"/>
              </w:rPr>
              <w:t>2</w:t>
            </w:r>
          </w:p>
          <w:p w:rsidR="006A0E2F" w:rsidRPr="00BC2753" w:rsidRDefault="006A0E2F" w:rsidP="00DB7E5E">
            <w:pPr>
              <w:spacing w:before="60" w:after="60" w:line="220" w:lineRule="exact"/>
              <w:jc w:val="center"/>
              <w:rPr>
                <w:sz w:val="18"/>
                <w:szCs w:val="18"/>
              </w:rPr>
            </w:pPr>
            <w:r w:rsidRPr="00BC2753">
              <w:rPr>
                <w:sz w:val="18"/>
                <w:szCs w:val="18"/>
              </w:rPr>
              <w:t>2</w:t>
            </w:r>
          </w:p>
        </w:tc>
        <w:tc>
          <w:tcPr>
            <w:tcW w:w="1217" w:type="dxa"/>
            <w:tcBorders>
              <w:bottom w:val="single" w:sz="12" w:space="0" w:color="auto"/>
            </w:tcBorders>
          </w:tcPr>
          <w:p w:rsidR="006A0E2F" w:rsidRPr="00BC2753" w:rsidRDefault="006A0E2F" w:rsidP="00A9371E">
            <w:pPr>
              <w:spacing w:before="60" w:after="60" w:line="220" w:lineRule="exact"/>
              <w:ind w:left="57" w:right="57"/>
              <w:rPr>
                <w:sz w:val="18"/>
                <w:szCs w:val="18"/>
              </w:rPr>
            </w:pPr>
            <w:r w:rsidRPr="00BC2753">
              <w:rPr>
                <w:bCs/>
                <w:sz w:val="18"/>
                <w:szCs w:val="18"/>
              </w:rPr>
              <w:t>Усиленная</w:t>
            </w:r>
          </w:p>
        </w:tc>
      </w:tr>
    </w:tbl>
    <w:p w:rsidR="006A0E2F" w:rsidRPr="00BC2753" w:rsidRDefault="006A0E2F" w:rsidP="006A0E2F">
      <w:pPr>
        <w:pStyle w:val="SingleTxtGR"/>
        <w:tabs>
          <w:tab w:val="left" w:pos="1440"/>
        </w:tabs>
        <w:spacing w:before="120" w:after="0" w:line="220" w:lineRule="atLeast"/>
        <w:ind w:left="1259" w:right="998" w:firstLine="1"/>
        <w:jc w:val="left"/>
        <w:rPr>
          <w:sz w:val="18"/>
          <w:szCs w:val="18"/>
        </w:rPr>
      </w:pPr>
      <w:r w:rsidRPr="00BC2753">
        <w:rPr>
          <w:i/>
          <w:sz w:val="18"/>
          <w:szCs w:val="18"/>
        </w:rPr>
        <w:t>Примечания:</w:t>
      </w:r>
      <w:r w:rsidRPr="00BC2753">
        <w:rPr>
          <w:sz w:val="18"/>
          <w:szCs w:val="18"/>
        </w:rPr>
        <w:t xml:space="preserve"> </w:t>
      </w:r>
      <w:r w:rsidRPr="00BC2753">
        <w:rPr>
          <w:sz w:val="18"/>
          <w:szCs w:val="18"/>
        </w:rPr>
        <w:br/>
      </w:r>
      <w:r w:rsidRPr="00BC2753">
        <w:rPr>
          <w:sz w:val="18"/>
          <w:szCs w:val="18"/>
        </w:rPr>
        <w:tab/>
        <w:t>MH означает более жесткую конфигурацию (наименее оптимальные результаты, полученные при официальном утверждении или распространении официального утверждения)</w:t>
      </w:r>
      <w:r w:rsidRPr="00BC2753">
        <w:rPr>
          <w:bCs/>
          <w:sz w:val="18"/>
          <w:szCs w:val="18"/>
        </w:rPr>
        <w:t>,</w:t>
      </w:r>
      <w:r w:rsidRPr="00BC2753">
        <w:rPr>
          <w:sz w:val="18"/>
          <w:szCs w:val="18"/>
        </w:rPr>
        <w:t xml:space="preserve"> </w:t>
      </w:r>
      <w:r w:rsidRPr="00BC2753">
        <w:rPr>
          <w:sz w:val="18"/>
          <w:szCs w:val="18"/>
        </w:rPr>
        <w:br/>
      </w:r>
      <w:r w:rsidRPr="00BC2753">
        <w:rPr>
          <w:sz w:val="18"/>
          <w:szCs w:val="18"/>
        </w:rPr>
        <w:tab/>
        <w:t xml:space="preserve">LH означает менее жесткую конфигурацию. </w:t>
      </w:r>
    </w:p>
    <w:p w:rsidR="006A0E2F" w:rsidRPr="00BC2753" w:rsidRDefault="006A0E2F" w:rsidP="006A0E2F">
      <w:pPr>
        <w:pStyle w:val="SingleTxtGR"/>
        <w:spacing w:after="0" w:line="220" w:lineRule="atLeast"/>
        <w:ind w:left="1260" w:firstLine="181"/>
        <w:jc w:val="left"/>
        <w:rPr>
          <w:sz w:val="18"/>
          <w:szCs w:val="18"/>
        </w:rPr>
      </w:pPr>
      <w:r w:rsidRPr="00BC2753">
        <w:rPr>
          <w:sz w:val="18"/>
          <w:szCs w:val="18"/>
        </w:rPr>
        <w:t xml:space="preserve">Этот план двойной выборки реализуется следующим образом: </w:t>
      </w:r>
    </w:p>
    <w:p w:rsidR="006A0E2F" w:rsidRPr="00BC2753" w:rsidRDefault="006A0E2F" w:rsidP="006A0E2F">
      <w:pPr>
        <w:pStyle w:val="SingleTxtGR"/>
        <w:spacing w:after="0" w:line="220" w:lineRule="atLeast"/>
        <w:ind w:left="1260" w:firstLine="181"/>
        <w:jc w:val="left"/>
        <w:rPr>
          <w:sz w:val="18"/>
          <w:szCs w:val="18"/>
        </w:rPr>
      </w:pPr>
      <w:r w:rsidRPr="00BC2753">
        <w:rPr>
          <w:sz w:val="18"/>
          <w:szCs w:val="18"/>
        </w:rPr>
        <w:t>В случае обычной проверки: если первая выборка не содержит никаких неисправных единиц, то партия принимается без испытания второй выборки. Если она содержит две неисправные единицы, то партия отклоняется. Наконец, если она содержит одну неисправную единицу, то производится вторая выборка, и тогда совокупное число единиц должно соответствовать условию, указанному в колонке 5 приведенной выше таблицы.</w:t>
      </w:r>
    </w:p>
    <w:p w:rsidR="006A0E2F" w:rsidRPr="00BC2753" w:rsidRDefault="006A0E2F" w:rsidP="006A0E2F">
      <w:pPr>
        <w:pStyle w:val="SingleTxtGR"/>
        <w:spacing w:after="0" w:line="220" w:lineRule="atLeast"/>
        <w:ind w:left="1260" w:firstLine="181"/>
        <w:jc w:val="left"/>
        <w:rPr>
          <w:sz w:val="18"/>
          <w:szCs w:val="18"/>
        </w:rPr>
      </w:pPr>
      <w:r w:rsidRPr="00BC2753">
        <w:rPr>
          <w:sz w:val="18"/>
          <w:szCs w:val="18"/>
        </w:rPr>
        <w:t xml:space="preserve">Вместо обычной проверки проводится усиленная, если отклоняются две из пяти последовательных партий. Обычная проверка возобновляется, если принимаются пять последовательных партий. </w:t>
      </w:r>
    </w:p>
    <w:p w:rsidR="006A0E2F" w:rsidRPr="00BC2753" w:rsidRDefault="006A0E2F" w:rsidP="006A0E2F">
      <w:pPr>
        <w:pStyle w:val="SingleTxtGR"/>
        <w:spacing w:after="0" w:line="220" w:lineRule="atLeast"/>
        <w:ind w:left="1260" w:firstLine="181"/>
        <w:jc w:val="left"/>
        <w:rPr>
          <w:sz w:val="18"/>
          <w:szCs w:val="18"/>
        </w:rPr>
      </w:pPr>
      <w:r w:rsidRPr="00BC2753">
        <w:rPr>
          <w:sz w:val="18"/>
          <w:szCs w:val="18"/>
        </w:rPr>
        <w:t xml:space="preserve">Если какая-либо партия отклоняется, то производство считается не соответствующим установленным требованиям и эта партия не выпускается. </w:t>
      </w:r>
    </w:p>
    <w:p w:rsidR="006A0E2F" w:rsidRPr="00BC2753" w:rsidRDefault="006A0E2F" w:rsidP="006A0E2F">
      <w:pPr>
        <w:pStyle w:val="SingleTxtGR"/>
        <w:spacing w:after="0" w:line="220" w:lineRule="atLeast"/>
        <w:ind w:left="1260" w:firstLine="181"/>
        <w:jc w:val="left"/>
        <w:rPr>
          <w:sz w:val="18"/>
          <w:szCs w:val="18"/>
        </w:rPr>
      </w:pPr>
      <w:r w:rsidRPr="00BC2753">
        <w:rPr>
          <w:sz w:val="18"/>
          <w:szCs w:val="18"/>
        </w:rPr>
        <w:t>Если отклоняются две последовательные партии, подвергнутые усиленной проверке, то применяются положения пункта 13</w:t>
      </w:r>
      <w:r>
        <w:rPr>
          <w:sz w:val="18"/>
          <w:szCs w:val="18"/>
        </w:rPr>
        <w:t xml:space="preserve"> </w:t>
      </w:r>
      <w:r w:rsidRPr="007F31AE">
        <w:rPr>
          <w:sz w:val="18"/>
          <w:szCs w:val="18"/>
        </w:rPr>
        <w:t>настоящих Правил</w:t>
      </w:r>
      <w:r w:rsidRPr="00BC2753">
        <w:rPr>
          <w:sz w:val="18"/>
          <w:szCs w:val="18"/>
        </w:rPr>
        <w:t>.</w:t>
      </w:r>
    </w:p>
    <w:p w:rsidR="006A0E2F" w:rsidRPr="00BC2753" w:rsidRDefault="006A0E2F" w:rsidP="006A0E2F">
      <w:pPr>
        <w:pStyle w:val="SingleTxtGR"/>
        <w:spacing w:before="240"/>
        <w:ind w:left="2268" w:hanging="1134"/>
      </w:pPr>
      <w:r w:rsidRPr="00BC2753">
        <w:t>2.2.1.5</w:t>
      </w:r>
      <w:r w:rsidRPr="00BC2753">
        <w:tab/>
      </w:r>
      <w:r w:rsidR="00621209">
        <w:tab/>
      </w:r>
      <w:r w:rsidRPr="00BC2753">
        <w:t xml:space="preserve">Проверка соответствия </w:t>
      </w:r>
      <w:r>
        <w:t>усовершенствованных детских</w:t>
      </w:r>
      <w:r w:rsidRPr="00BC2753">
        <w:t xml:space="preserve"> удерживающих систем начинается с партии, изготовленной после первой партии, подвергшейся оценке на предмет качества производства.</w:t>
      </w:r>
    </w:p>
    <w:p w:rsidR="006A0E2F" w:rsidRPr="00BC2753" w:rsidRDefault="006A0E2F" w:rsidP="006A0E2F">
      <w:pPr>
        <w:pStyle w:val="SingleTxtGR"/>
        <w:ind w:left="2268" w:hanging="1134"/>
      </w:pPr>
      <w:r w:rsidRPr="00BC2753">
        <w:t>2.2.1.6</w:t>
      </w:r>
      <w:r w:rsidRPr="00BC2753">
        <w:tab/>
      </w:r>
      <w:r w:rsidR="00621209">
        <w:tab/>
      </w:r>
      <w:r w:rsidRPr="00BC2753">
        <w:t>Результаты испытания, указанного в пункте 2.2.1.4</w:t>
      </w:r>
      <w:r>
        <w:t xml:space="preserve"> выше</w:t>
      </w:r>
      <w:r w:rsidRPr="00BC2753">
        <w:t>, не должны превышать L, где L − предельное значение, предписанное для каждого испытания на официальное утверждение.</w:t>
      </w:r>
    </w:p>
    <w:p w:rsidR="006A0E2F" w:rsidRPr="00BC2753" w:rsidRDefault="006A0E2F" w:rsidP="006A0E2F">
      <w:pPr>
        <w:pStyle w:val="SingleTxtGR"/>
      </w:pPr>
      <w:r w:rsidRPr="00BC2753">
        <w:t>2.2.2</w:t>
      </w:r>
      <w:r w:rsidRPr="00BC2753">
        <w:tab/>
      </w:r>
      <w:r w:rsidRPr="00BC2753">
        <w:tab/>
        <w:t>Непрерывная проверка</w:t>
      </w:r>
    </w:p>
    <w:p w:rsidR="006A0E2F" w:rsidRPr="00BC2753" w:rsidRDefault="006A0E2F" w:rsidP="006A0E2F">
      <w:pPr>
        <w:pStyle w:val="SingleTxtGR"/>
        <w:ind w:left="2268" w:hanging="1134"/>
      </w:pPr>
      <w:r w:rsidRPr="00BC2753">
        <w:t>2.2.2.1</w:t>
      </w:r>
      <w:r w:rsidRPr="00BC2753">
        <w:tab/>
      </w:r>
      <w:r w:rsidR="00621209">
        <w:tab/>
      </w:r>
      <w:r w:rsidRPr="00BC2753">
        <w:t>Держатель официального утверждения обязан проводить непрерывную проверку качества своего производственного процесса на статистической основе и посредством отбора образцов. По договоренности с соответствующими компетентными органами испытания могут проводиться технической службой или держателем официального утверждения, отвечающим за обеспечение возможности оперативного контроля за продукцией.</w:t>
      </w:r>
    </w:p>
    <w:p w:rsidR="006A0E2F" w:rsidRPr="00BC2753" w:rsidRDefault="006A0E2F" w:rsidP="006A0E2F">
      <w:pPr>
        <w:pStyle w:val="SingleTxtGR"/>
        <w:ind w:left="2268" w:hanging="1134"/>
      </w:pPr>
      <w:r w:rsidRPr="00BC2753">
        <w:t>2.2.2.2</w:t>
      </w:r>
      <w:r w:rsidRPr="00BC2753">
        <w:tab/>
      </w:r>
      <w:r w:rsidR="00621209">
        <w:tab/>
      </w:r>
      <w:r w:rsidRPr="00BC2753">
        <w:t>Выборку производят в соответствии с положениями пункта 2.2.2.4</w:t>
      </w:r>
      <w:r>
        <w:t xml:space="preserve"> ниже</w:t>
      </w:r>
      <w:r w:rsidRPr="00BC2753">
        <w:t>.</w:t>
      </w:r>
    </w:p>
    <w:p w:rsidR="006A0E2F" w:rsidRPr="00BC2753" w:rsidRDefault="006A0E2F" w:rsidP="006A0E2F">
      <w:pPr>
        <w:pStyle w:val="SingleTxtGR"/>
        <w:ind w:left="2268" w:hanging="1134"/>
      </w:pPr>
      <w:r w:rsidRPr="00BC2753">
        <w:t>2.2.2.3</w:t>
      </w:r>
      <w:r w:rsidRPr="00BC2753">
        <w:tab/>
      </w:r>
      <w:r w:rsidR="00621209">
        <w:tab/>
      </w:r>
      <w:r w:rsidRPr="00BC2753">
        <w:t xml:space="preserve">Характеристики </w:t>
      </w:r>
      <w:r>
        <w:t>усовершенствованных детских</w:t>
      </w:r>
      <w:r w:rsidRPr="00BC2753">
        <w:t xml:space="preserve"> удерживающих систем выбираются произвольно, а испытания проводятся в соответствии с пунктом 2.2.2.4</w:t>
      </w:r>
      <w:r>
        <w:t xml:space="preserve"> ниже</w:t>
      </w:r>
      <w:r w:rsidRPr="00BC2753">
        <w:t>.</w:t>
      </w:r>
    </w:p>
    <w:p w:rsidR="006A0E2F" w:rsidRDefault="006A0E2F" w:rsidP="006A0E2F">
      <w:pPr>
        <w:pStyle w:val="SingleTxtGR"/>
        <w:keepNext/>
        <w:ind w:left="2268" w:hanging="1134"/>
      </w:pPr>
      <w:r w:rsidRPr="00BC2753">
        <w:t>2.2.2.4</w:t>
      </w:r>
      <w:r w:rsidRPr="00BC2753">
        <w:tab/>
      </w:r>
      <w:r w:rsidR="00621209">
        <w:tab/>
      </w:r>
      <w:r w:rsidRPr="00BC2753">
        <w:t>Проверка должна соответствовать нижеследующим требованиям:</w:t>
      </w:r>
    </w:p>
    <w:p w:rsidR="00FE69CD" w:rsidRPr="00FE69CD" w:rsidRDefault="00FE69CD" w:rsidP="00FE69CD">
      <w:pPr>
        <w:pStyle w:val="H23GR"/>
        <w:rPr>
          <w:b w:val="0"/>
        </w:rPr>
      </w:pPr>
      <w:r w:rsidRPr="00FE69CD">
        <w:rPr>
          <w:b w:val="0"/>
        </w:rPr>
        <w:tab/>
      </w:r>
      <w:r w:rsidRPr="00FE69CD">
        <w:rPr>
          <w:b w:val="0"/>
        </w:rPr>
        <w:tab/>
        <w:t>Таблица 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66"/>
        <w:gridCol w:w="1704"/>
      </w:tblGrid>
      <w:tr w:rsidR="006A0E2F" w:rsidRPr="00BC2753" w:rsidTr="00FE69CD">
        <w:tc>
          <w:tcPr>
            <w:tcW w:w="5666" w:type="dxa"/>
            <w:tcBorders>
              <w:bottom w:val="single" w:sz="12" w:space="0" w:color="auto"/>
            </w:tcBorders>
            <w:vAlign w:val="center"/>
          </w:tcPr>
          <w:p w:rsidR="006A0E2F" w:rsidRPr="00BC2753" w:rsidRDefault="006A0E2F" w:rsidP="00DB7E5E">
            <w:pPr>
              <w:pStyle w:val="29"/>
              <w:spacing w:before="80" w:after="80" w:line="240" w:lineRule="auto"/>
              <w:ind w:left="57"/>
              <w:rPr>
                <w:bCs/>
                <w:i/>
                <w:sz w:val="16"/>
                <w:szCs w:val="16"/>
              </w:rPr>
            </w:pPr>
            <w:r w:rsidRPr="00BC2753">
              <w:rPr>
                <w:bCs/>
                <w:i/>
                <w:sz w:val="16"/>
                <w:szCs w:val="16"/>
              </w:rPr>
              <w:t xml:space="preserve">Отбираемые </w:t>
            </w:r>
            <w:r>
              <w:rPr>
                <w:bCs/>
                <w:i/>
                <w:sz w:val="16"/>
                <w:szCs w:val="16"/>
              </w:rPr>
              <w:t>усовершенствованные детские удерживающие системы</w:t>
            </w:r>
          </w:p>
        </w:tc>
        <w:tc>
          <w:tcPr>
            <w:tcW w:w="1704" w:type="dxa"/>
            <w:tcBorders>
              <w:bottom w:val="single" w:sz="12" w:space="0" w:color="auto"/>
            </w:tcBorders>
            <w:vAlign w:val="bottom"/>
          </w:tcPr>
          <w:p w:rsidR="006A0E2F" w:rsidRPr="00BC2753" w:rsidRDefault="006A0E2F" w:rsidP="00DB7E5E">
            <w:pPr>
              <w:spacing w:before="80" w:after="80" w:line="200" w:lineRule="exact"/>
              <w:ind w:left="57"/>
              <w:rPr>
                <w:i/>
                <w:sz w:val="16"/>
                <w:szCs w:val="16"/>
              </w:rPr>
            </w:pPr>
            <w:r w:rsidRPr="00BC2753">
              <w:rPr>
                <w:bCs/>
                <w:i/>
                <w:sz w:val="16"/>
                <w:szCs w:val="16"/>
              </w:rPr>
              <w:t>Степень жесткости проверки</w:t>
            </w:r>
          </w:p>
        </w:tc>
      </w:tr>
      <w:tr w:rsidR="006A0E2F" w:rsidRPr="00BC2753" w:rsidTr="00FE69CD">
        <w:tblPrEx>
          <w:tblCellMar>
            <w:left w:w="108" w:type="dxa"/>
            <w:right w:w="108" w:type="dxa"/>
          </w:tblCellMar>
        </w:tblPrEx>
        <w:tc>
          <w:tcPr>
            <w:tcW w:w="5666" w:type="dxa"/>
            <w:tcBorders>
              <w:top w:val="single" w:sz="12" w:space="0" w:color="auto"/>
              <w:bottom w:val="single" w:sz="4" w:space="0" w:color="auto"/>
            </w:tcBorders>
          </w:tcPr>
          <w:p w:rsidR="006A0E2F" w:rsidRPr="00BC2753" w:rsidRDefault="006A0E2F" w:rsidP="00DB7E5E">
            <w:pPr>
              <w:spacing w:before="40" w:after="120"/>
            </w:pPr>
            <w:r w:rsidRPr="00BC2753">
              <w:rPr>
                <w:bCs/>
              </w:rPr>
              <w:t>0,02%, т.</w:t>
            </w:r>
            <w:r w:rsidR="001A76E3">
              <w:rPr>
                <w:bCs/>
              </w:rPr>
              <w:t xml:space="preserve"> </w:t>
            </w:r>
            <w:r w:rsidRPr="00BC2753">
              <w:rPr>
                <w:bCs/>
              </w:rPr>
              <w:t xml:space="preserve">е. одна </w:t>
            </w:r>
            <w:r>
              <w:rPr>
                <w:bCs/>
              </w:rPr>
              <w:t>усовершенствованная детская</w:t>
            </w:r>
            <w:r w:rsidRPr="00BC2753">
              <w:rPr>
                <w:bCs/>
              </w:rPr>
              <w:t xml:space="preserve"> удерживающая система, отбираемая из каждых 5 000 изготовленных единиц</w:t>
            </w:r>
          </w:p>
        </w:tc>
        <w:tc>
          <w:tcPr>
            <w:tcW w:w="1704" w:type="dxa"/>
            <w:tcBorders>
              <w:top w:val="single" w:sz="12" w:space="0" w:color="auto"/>
              <w:bottom w:val="single" w:sz="4" w:space="0" w:color="auto"/>
            </w:tcBorders>
          </w:tcPr>
          <w:p w:rsidR="006A0E2F" w:rsidRPr="00BC2753" w:rsidRDefault="006A0E2F" w:rsidP="00DB7E5E">
            <w:pPr>
              <w:spacing w:before="40" w:after="120"/>
            </w:pPr>
            <w:r w:rsidRPr="00BC2753">
              <w:rPr>
                <w:bCs/>
              </w:rPr>
              <w:t>Обычная</w:t>
            </w:r>
          </w:p>
        </w:tc>
      </w:tr>
      <w:tr w:rsidR="006A0E2F" w:rsidRPr="00BC2753" w:rsidTr="00FE69CD">
        <w:tblPrEx>
          <w:tblCellMar>
            <w:left w:w="108" w:type="dxa"/>
            <w:right w:w="108" w:type="dxa"/>
          </w:tblCellMar>
        </w:tblPrEx>
        <w:tc>
          <w:tcPr>
            <w:tcW w:w="5666" w:type="dxa"/>
            <w:tcBorders>
              <w:bottom w:val="single" w:sz="12" w:space="0" w:color="auto"/>
            </w:tcBorders>
          </w:tcPr>
          <w:p w:rsidR="006A0E2F" w:rsidRPr="00BC2753" w:rsidRDefault="006A0E2F" w:rsidP="00DB7E5E">
            <w:pPr>
              <w:spacing w:before="40" w:after="120"/>
            </w:pPr>
            <w:r w:rsidRPr="00BC2753">
              <w:t>0,05%, т.</w:t>
            </w:r>
            <w:r w:rsidR="001A76E3">
              <w:t xml:space="preserve"> </w:t>
            </w:r>
            <w:r w:rsidRPr="00BC2753">
              <w:t xml:space="preserve">е. одна </w:t>
            </w:r>
            <w:r>
              <w:t>усовершенствованная детская</w:t>
            </w:r>
            <w:r w:rsidRPr="00BC2753">
              <w:t xml:space="preserve"> удерживающая система, отбираемая из каждых 2 000 изготовленных единиц</w:t>
            </w:r>
          </w:p>
        </w:tc>
        <w:tc>
          <w:tcPr>
            <w:tcW w:w="1704" w:type="dxa"/>
            <w:tcBorders>
              <w:bottom w:val="single" w:sz="12" w:space="0" w:color="auto"/>
            </w:tcBorders>
          </w:tcPr>
          <w:p w:rsidR="006A0E2F" w:rsidRPr="00BC2753" w:rsidRDefault="006A0E2F" w:rsidP="00DB7E5E">
            <w:pPr>
              <w:spacing w:before="40" w:after="120"/>
            </w:pPr>
            <w:r w:rsidRPr="00BC2753">
              <w:t>Усиленная</w:t>
            </w:r>
          </w:p>
        </w:tc>
      </w:tr>
    </w:tbl>
    <w:p w:rsidR="006A0E2F" w:rsidRPr="00BC2753" w:rsidRDefault="006A0E2F" w:rsidP="006A0E2F">
      <w:pPr>
        <w:pStyle w:val="SingleTxtGR"/>
        <w:spacing w:before="120"/>
        <w:ind w:left="2268" w:hanging="1134"/>
      </w:pPr>
      <w:r w:rsidRPr="00BC2753">
        <w:tab/>
      </w:r>
      <w:r w:rsidRPr="00BC2753">
        <w:tab/>
        <w:t>Этот план двойной выборки реализуется следующим образом:</w:t>
      </w:r>
    </w:p>
    <w:p w:rsidR="006A0E2F" w:rsidRPr="00BC2753" w:rsidRDefault="006A0E2F" w:rsidP="006A0E2F">
      <w:pPr>
        <w:pStyle w:val="SingleTxtGR"/>
        <w:ind w:left="2268" w:hanging="1134"/>
      </w:pPr>
      <w:r w:rsidRPr="00BC2753">
        <w:tab/>
      </w:r>
      <w:r w:rsidRPr="00BC2753">
        <w:tab/>
        <w:t xml:space="preserve">Если </w:t>
      </w:r>
      <w:r>
        <w:t>усовершенствованная детская</w:t>
      </w:r>
      <w:r w:rsidRPr="00BC2753">
        <w:t xml:space="preserve"> удерживающая система считается соответствующей установленным требованиям, то и производство соответствует установленным требованиям.</w:t>
      </w:r>
    </w:p>
    <w:p w:rsidR="006A0E2F" w:rsidRPr="00BC2753" w:rsidRDefault="006A0E2F" w:rsidP="006A0E2F">
      <w:pPr>
        <w:pStyle w:val="SingleTxtGR"/>
        <w:ind w:left="2268" w:hanging="1134"/>
      </w:pPr>
      <w:r w:rsidRPr="00BC2753">
        <w:tab/>
      </w:r>
      <w:r w:rsidRPr="00BC2753">
        <w:tab/>
        <w:t xml:space="preserve">Если </w:t>
      </w:r>
      <w:r>
        <w:t>усовершенствованная детская</w:t>
      </w:r>
      <w:r w:rsidRPr="00BC2753">
        <w:t xml:space="preserve"> удерживающая система не отвечает требованиям, то отбирается вторая </w:t>
      </w:r>
      <w:r>
        <w:t>усовершенствованная детская</w:t>
      </w:r>
      <w:r w:rsidRPr="00BC2753">
        <w:t xml:space="preserve"> удерживающая система.</w:t>
      </w:r>
    </w:p>
    <w:p w:rsidR="006A0E2F" w:rsidRPr="00BC2753" w:rsidRDefault="006A0E2F" w:rsidP="006A0E2F">
      <w:pPr>
        <w:pStyle w:val="SingleTxtGR"/>
        <w:ind w:left="2268" w:hanging="1134"/>
      </w:pPr>
      <w:r w:rsidRPr="00BC2753">
        <w:tab/>
      </w:r>
      <w:r w:rsidRPr="00BC2753">
        <w:tab/>
        <w:t xml:space="preserve">Если вторая </w:t>
      </w:r>
      <w:r>
        <w:t>усовершенствованная детская</w:t>
      </w:r>
      <w:r w:rsidRPr="00BC2753">
        <w:t xml:space="preserve"> удерживающая система соответствует требованиям, то и производство соответствует установленным требованиям.</w:t>
      </w:r>
    </w:p>
    <w:p w:rsidR="006A0E2F" w:rsidRPr="00BC2753" w:rsidRDefault="006A0E2F" w:rsidP="006A0E2F">
      <w:pPr>
        <w:pStyle w:val="SingleTxtGR"/>
        <w:ind w:left="2268" w:hanging="1134"/>
      </w:pPr>
      <w:r w:rsidRPr="00BC2753">
        <w:tab/>
      </w:r>
      <w:r w:rsidRPr="00BC2753">
        <w:tab/>
        <w:t xml:space="preserve">Если обе (первая и вторая) </w:t>
      </w:r>
      <w:r>
        <w:t>усовершенствованные детские удерживающие системы</w:t>
      </w:r>
      <w:r w:rsidRPr="00BC2753">
        <w:t xml:space="preserve"> не соответствуют требованиям, то и производство не соответствует требованиям, а </w:t>
      </w:r>
      <w:r>
        <w:t>усовершенствованные детские удерживающие системы</w:t>
      </w:r>
      <w:r w:rsidRPr="00BC2753">
        <w:t>, которые могут иметь одинаковые недостатки, изымаются; кроме того, предпринимаются необходимые меры для восстановления соответствия производства.</w:t>
      </w:r>
    </w:p>
    <w:p w:rsidR="006A0E2F" w:rsidRPr="00BC2753" w:rsidRDefault="006A0E2F" w:rsidP="00FE69CD">
      <w:pPr>
        <w:pStyle w:val="SingleTxtGR"/>
        <w:spacing w:line="234" w:lineRule="atLeast"/>
        <w:ind w:left="2268" w:hanging="1134"/>
      </w:pPr>
      <w:r w:rsidRPr="00BC2753">
        <w:tab/>
      </w:r>
      <w:r w:rsidRPr="00BC2753">
        <w:tab/>
        <w:t>Вместо обычной проверки применяется усиленная, если из партии в 10 000 </w:t>
      </w:r>
      <w:r>
        <w:t>усовершенствованных детских</w:t>
      </w:r>
      <w:r w:rsidRPr="00BC2753">
        <w:t xml:space="preserve"> удерживающих систем, изготовленных последовательно, продукцию приходится изымать дважды.</w:t>
      </w:r>
    </w:p>
    <w:p w:rsidR="006A0E2F" w:rsidRPr="00BC2753" w:rsidRDefault="006A0E2F" w:rsidP="00FE69CD">
      <w:pPr>
        <w:pStyle w:val="SingleTxtGR"/>
        <w:spacing w:line="234" w:lineRule="atLeast"/>
        <w:ind w:left="2268" w:hanging="1134"/>
      </w:pPr>
      <w:r w:rsidRPr="00BC2753">
        <w:tab/>
      </w:r>
      <w:r w:rsidRPr="00BC2753">
        <w:tab/>
        <w:t xml:space="preserve">Обычная проверка возобновляется, если 10 000 последовательно изготовленных </w:t>
      </w:r>
      <w:r>
        <w:t>усовершенствованных детских</w:t>
      </w:r>
      <w:r w:rsidRPr="00BC2753">
        <w:t xml:space="preserve"> удерживающих систем считаются соответствующими установленным требованиям.</w:t>
      </w:r>
    </w:p>
    <w:p w:rsidR="006A0E2F" w:rsidRPr="00BC2753" w:rsidRDefault="006A0E2F" w:rsidP="00FE69CD">
      <w:pPr>
        <w:pStyle w:val="SingleTxtGR"/>
        <w:spacing w:line="234" w:lineRule="atLeast"/>
        <w:ind w:left="2268" w:hanging="1134"/>
      </w:pPr>
      <w:r w:rsidRPr="00BC2753">
        <w:tab/>
      </w:r>
      <w:r w:rsidRPr="00BC2753">
        <w:tab/>
        <w:t>Если продукция, подвергнутая усиленной проверке, изымалась два раза подряд, то применяются положения пункта 13</w:t>
      </w:r>
      <w:r>
        <w:t xml:space="preserve"> настоящих Правил</w:t>
      </w:r>
      <w:r w:rsidRPr="00BC2753">
        <w:t>.</w:t>
      </w:r>
    </w:p>
    <w:p w:rsidR="006A0E2F" w:rsidRPr="00BC2753" w:rsidRDefault="006A0E2F" w:rsidP="00FE69CD">
      <w:pPr>
        <w:pStyle w:val="SingleTxtGR"/>
        <w:spacing w:line="234" w:lineRule="atLeast"/>
        <w:ind w:left="2268" w:hanging="1134"/>
      </w:pPr>
      <w:r w:rsidRPr="00BC2753">
        <w:t>2.2.2.5</w:t>
      </w:r>
      <w:r w:rsidRPr="00BC2753">
        <w:tab/>
      </w:r>
      <w:r w:rsidR="00FE69CD">
        <w:tab/>
      </w:r>
      <w:r w:rsidRPr="00BC2753">
        <w:t xml:space="preserve">Непрерывная проверка </w:t>
      </w:r>
      <w:r>
        <w:t>усовершенствованных детских</w:t>
      </w:r>
      <w:r w:rsidRPr="00BC2753">
        <w:t xml:space="preserve"> удерживающих систем начинается после оценки качества производства.</w:t>
      </w:r>
    </w:p>
    <w:p w:rsidR="006A0E2F" w:rsidRPr="00BC2753" w:rsidRDefault="006A0E2F" w:rsidP="00FE69CD">
      <w:pPr>
        <w:pStyle w:val="SingleTxtGR"/>
        <w:spacing w:line="234" w:lineRule="atLeast"/>
        <w:ind w:left="2268" w:hanging="1134"/>
      </w:pPr>
      <w:r w:rsidRPr="00BC2753">
        <w:t>2.2.2.6</w:t>
      </w:r>
      <w:r w:rsidRPr="00BC2753">
        <w:tab/>
      </w:r>
      <w:r w:rsidR="00FE69CD">
        <w:tab/>
      </w:r>
      <w:r w:rsidRPr="00BC2753">
        <w:t>Результаты испытания, описанного в пункте 2.2.2.4</w:t>
      </w:r>
      <w:r>
        <w:t xml:space="preserve"> выше</w:t>
      </w:r>
      <w:r w:rsidRPr="00BC2753">
        <w:t>, не должны превышать L, где L − предельное значение, предписанное для каждого испытания на официальное утверждение.</w:t>
      </w:r>
    </w:p>
    <w:p w:rsidR="006A0E2F" w:rsidRPr="00BC2753" w:rsidRDefault="006A0E2F" w:rsidP="00FE69CD">
      <w:pPr>
        <w:pStyle w:val="SingleTxtGR"/>
        <w:spacing w:line="234" w:lineRule="atLeast"/>
        <w:ind w:left="2268" w:hanging="1134"/>
      </w:pPr>
      <w:r w:rsidRPr="00CF55AA">
        <w:rPr>
          <w:bCs/>
          <w:lang w:bidi="ru-RU"/>
        </w:rPr>
        <w:t>2.3</w:t>
      </w:r>
      <w:r w:rsidRPr="00CF55AA">
        <w:rPr>
          <w:bCs/>
          <w:lang w:bidi="ru-RU"/>
        </w:rPr>
        <w:tab/>
      </w:r>
      <w:r>
        <w:rPr>
          <w:bCs/>
          <w:lang w:bidi="ru-RU"/>
        </w:rPr>
        <w:tab/>
      </w:r>
      <w:proofErr w:type="gramStart"/>
      <w:r w:rsidRPr="00CF55AA">
        <w:rPr>
          <w:bCs/>
          <w:lang w:bidi="ru-RU"/>
        </w:rPr>
        <w:t>В</w:t>
      </w:r>
      <w:proofErr w:type="gramEnd"/>
      <w:r w:rsidRPr="00CF55AA">
        <w:rPr>
          <w:bCs/>
          <w:lang w:bidi="ru-RU"/>
        </w:rPr>
        <w:t xml:space="preserve"> случае устройств УДУС для конкретного транспортного средства, соответствующих пункту 2.1.2.4.1 выше, изготовитель усовершенствованной</w:t>
      </w:r>
      <w:r w:rsidRPr="00FE69CD">
        <w:rPr>
          <w:lang w:bidi="ru-RU"/>
        </w:rPr>
        <w:t xml:space="preserve"> </w:t>
      </w:r>
      <w:r w:rsidRPr="00CF55AA">
        <w:rPr>
          <w:lang w:bidi="ru-RU"/>
        </w:rPr>
        <w:t>детской удерживающей системы может выбрать процедуру проверки соответствия производства, предусмотренную либо в пункте 2.2 выше (на испыта</w:t>
      </w:r>
      <w:r>
        <w:rPr>
          <w:lang w:bidi="ru-RU"/>
        </w:rPr>
        <w:t>тельном стенде), либо в пунктах </w:t>
      </w:r>
      <w:r w:rsidRPr="00CF55AA">
        <w:rPr>
          <w:lang w:bidi="ru-RU"/>
        </w:rPr>
        <w:t>2.3.1 и 2.3.2 ниже (в кузове транспортного средства)</w:t>
      </w:r>
      <w:r w:rsidRPr="00BC2753">
        <w:t>.</w:t>
      </w:r>
    </w:p>
    <w:p w:rsidR="006A0E2F" w:rsidRPr="00BC2753" w:rsidRDefault="006A0E2F" w:rsidP="00FE69CD">
      <w:pPr>
        <w:pStyle w:val="SingleTxtGR"/>
        <w:spacing w:line="234" w:lineRule="atLeast"/>
        <w:ind w:left="2268" w:hanging="1134"/>
      </w:pPr>
      <w:r w:rsidRPr="00BC2753">
        <w:t>2.3.1</w:t>
      </w:r>
      <w:r w:rsidRPr="00BC2753">
        <w:tab/>
      </w:r>
      <w:r w:rsidRPr="00BC2753">
        <w:tab/>
      </w:r>
      <w:proofErr w:type="gramStart"/>
      <w:r w:rsidRPr="00CF55AA">
        <w:rPr>
          <w:lang w:bidi="ru-RU"/>
        </w:rPr>
        <w:t>В</w:t>
      </w:r>
      <w:proofErr w:type="gramEnd"/>
      <w:r w:rsidRPr="00CF55AA">
        <w:rPr>
          <w:lang w:bidi="ru-RU"/>
        </w:rPr>
        <w:t xml:space="preserve"> случае устройств </w:t>
      </w:r>
      <w:r w:rsidRPr="00CF55AA">
        <w:rPr>
          <w:bCs/>
          <w:lang w:bidi="ru-RU"/>
        </w:rPr>
        <w:t>УДУС</w:t>
      </w:r>
      <w:r w:rsidRPr="00CF55AA">
        <w:rPr>
          <w:b/>
          <w:lang w:bidi="ru-RU"/>
        </w:rPr>
        <w:t xml:space="preserve"> </w:t>
      </w:r>
      <w:r w:rsidRPr="00CF55AA">
        <w:rPr>
          <w:lang w:bidi="ru-RU"/>
        </w:rPr>
        <w:t>для конкретного транспортного средства испытания проводят со следующей частотой: один раз в восемь недель</w:t>
      </w:r>
      <w:r w:rsidRPr="00BC2753">
        <w:t>.</w:t>
      </w:r>
    </w:p>
    <w:p w:rsidR="006A0E2F" w:rsidRPr="00BC2753" w:rsidRDefault="006A0E2F" w:rsidP="00FE69CD">
      <w:pPr>
        <w:pStyle w:val="SingleTxtGR"/>
        <w:spacing w:line="234" w:lineRule="atLeast"/>
        <w:ind w:left="2268" w:hanging="1134"/>
      </w:pPr>
      <w:r w:rsidRPr="00BC2753">
        <w:tab/>
      </w:r>
      <w:r w:rsidRPr="00BC2753">
        <w:tab/>
        <w:t>При каждом испытании должны соблюдаться все требования, изложенные в пунктах 6.6.4 и 6.7.1.7.1</w:t>
      </w:r>
      <w:r>
        <w:t xml:space="preserve"> настоящих Правил</w:t>
      </w:r>
      <w:r w:rsidRPr="00BC2753">
        <w:t>. Если все испытания в течение одного года дают удовлетворительные результаты, то изготовитель может, по согласованию с органом</w:t>
      </w:r>
      <w:r>
        <w:t xml:space="preserve"> по официальному утверждению типа</w:t>
      </w:r>
      <w:r w:rsidRPr="00BC2753">
        <w:t>, снизить их частоту следующим образом: один раз в 16 недель.</w:t>
      </w:r>
    </w:p>
    <w:p w:rsidR="006A0E2F" w:rsidRPr="00BC2753" w:rsidRDefault="006A0E2F" w:rsidP="00FE69CD">
      <w:pPr>
        <w:pStyle w:val="SingleTxtGR"/>
        <w:spacing w:line="234" w:lineRule="atLeast"/>
        <w:ind w:left="2268" w:hanging="1134"/>
      </w:pPr>
      <w:r w:rsidRPr="00BC2753">
        <w:tab/>
      </w:r>
      <w:r w:rsidRPr="00BC2753">
        <w:tab/>
        <w:t>Однако в тех случаях, когда годовой объем производства составляет не более 1 000 </w:t>
      </w:r>
      <w:r>
        <w:t>усовершенствованных детских</w:t>
      </w:r>
      <w:r w:rsidRPr="00BC2753">
        <w:t xml:space="preserve"> удерживающих систем, допускается проведение испытаний с минимальной частотой один раз в течение года производства.</w:t>
      </w:r>
    </w:p>
    <w:p w:rsidR="006A0E2F" w:rsidRPr="00BC2753" w:rsidRDefault="006A0E2F" w:rsidP="00FE69CD">
      <w:pPr>
        <w:pStyle w:val="SingleTxtGR"/>
        <w:spacing w:line="234" w:lineRule="atLeast"/>
        <w:ind w:left="2268" w:hanging="1134"/>
      </w:pPr>
      <w:r w:rsidRPr="00BC2753">
        <w:t>2.3.2</w:t>
      </w:r>
      <w:r w:rsidRPr="00BC2753">
        <w:tab/>
      </w:r>
      <w:r w:rsidRPr="00BC2753">
        <w:tab/>
        <w:t>Если какая-либо испытательная выборка не проходит конкретного испытания, которому она была подвергнута, то проводится последующее испытание с учетом тех же требований, по крайней мере на трех других выборках. Если одна из этих выборок не проходит динамических испытаний, то производство считается не соответствующим установленным требованиям, частота повышается до более высокого уровня, если перед этим частота была меньшей в силу пункта 2.3</w:t>
      </w:r>
      <w:r>
        <w:t xml:space="preserve"> выше</w:t>
      </w:r>
      <w:r w:rsidRPr="00BC2753">
        <w:t>, и принимаются необходимые меры для восстановления соответствия производства.</w:t>
      </w:r>
    </w:p>
    <w:p w:rsidR="006A0E2F" w:rsidRPr="00BC2753" w:rsidRDefault="006A0E2F" w:rsidP="00FE69CD">
      <w:pPr>
        <w:pStyle w:val="SingleTxtGR"/>
        <w:spacing w:line="234" w:lineRule="atLeast"/>
        <w:ind w:left="2268" w:hanging="1134"/>
      </w:pPr>
      <w:r w:rsidRPr="00BC2753">
        <w:t>2.4</w:t>
      </w:r>
      <w:r w:rsidRPr="00BC2753">
        <w:tab/>
      </w:r>
      <w:r w:rsidRPr="00BC2753">
        <w:tab/>
        <w:t>Если установлено, что производство не соответствует положениям пунктов 2.2.1.4, 2.2.2.4 или 2.3.2</w:t>
      </w:r>
      <w:r>
        <w:t xml:space="preserve"> выше</w:t>
      </w:r>
      <w:r w:rsidRPr="00BC2753">
        <w:t>, то держатель официального утверждения или его надлежащим образом уполномоченный представитель:</w:t>
      </w:r>
    </w:p>
    <w:p w:rsidR="006A0E2F" w:rsidRPr="00BC2753" w:rsidRDefault="006A0E2F" w:rsidP="00FE69CD">
      <w:pPr>
        <w:pStyle w:val="SingleTxtGR"/>
        <w:spacing w:line="234" w:lineRule="atLeast"/>
        <w:ind w:left="2268" w:hanging="1134"/>
      </w:pPr>
      <w:r w:rsidRPr="00BC2753">
        <w:t>2.4.1</w:t>
      </w:r>
      <w:r w:rsidRPr="00BC2753">
        <w:tab/>
      </w:r>
      <w:r w:rsidRPr="00BC2753">
        <w:tab/>
        <w:t>уведомляет орган</w:t>
      </w:r>
      <w:r>
        <w:t xml:space="preserve"> по официальному утверждению типа</w:t>
      </w:r>
      <w:r w:rsidRPr="00BC2753">
        <w:t>, предоставивший официальное утверждение по типу конструкции, с указанием мер, которые были приняты в целях восстановления соответствия производства.</w:t>
      </w:r>
    </w:p>
    <w:p w:rsidR="00FE69CD" w:rsidRDefault="006A0E2F" w:rsidP="00FE69CD">
      <w:pPr>
        <w:pStyle w:val="SingleTxtGR"/>
        <w:spacing w:line="234" w:lineRule="atLeast"/>
        <w:ind w:left="2268" w:hanging="1134"/>
        <w:sectPr w:rsidR="00FE69CD" w:rsidSect="007F1856">
          <w:headerReference w:type="even" r:id="rId171"/>
          <w:headerReference w:type="default" r:id="rId172"/>
          <w:footerReference w:type="even" r:id="rId173"/>
          <w:footerReference w:type="default" r:id="rId174"/>
          <w:headerReference w:type="first" r:id="rId175"/>
          <w:footerReference w:type="first" r:id="rId176"/>
          <w:footnotePr>
            <w:numRestart w:val="eachSect"/>
          </w:footnotePr>
          <w:endnotePr>
            <w:numFmt w:val="decimal"/>
          </w:endnotePr>
          <w:pgSz w:w="11906" w:h="16838" w:code="9"/>
          <w:pgMar w:top="1418" w:right="1134" w:bottom="1134" w:left="1134" w:header="680" w:footer="567" w:gutter="0"/>
          <w:cols w:space="708"/>
          <w:titlePg/>
          <w:docGrid w:linePitch="360"/>
        </w:sectPr>
      </w:pPr>
      <w:r w:rsidRPr="00BC2753">
        <w:t>2.5</w:t>
      </w:r>
      <w:r w:rsidRPr="00BC2753">
        <w:tab/>
      </w:r>
      <w:r w:rsidRPr="00BC2753">
        <w:tab/>
        <w:t xml:space="preserve">Изготовитель ежеквартально информирует орган </w:t>
      </w:r>
      <w:r>
        <w:t xml:space="preserve">по официальному утверждению типа </w:t>
      </w:r>
      <w:r w:rsidRPr="00BC2753">
        <w:t>об объеме изготовленной продукции по каждому номеру официального утверждения с указанием способа, позволяющего определить, какие изделия соответствуют данному номеру официального утверждения.</w:t>
      </w:r>
      <w:r w:rsidR="00FE69CD">
        <w:t xml:space="preserve"> </w:t>
      </w:r>
    </w:p>
    <w:p w:rsidR="00C75A9C" w:rsidRPr="00BC2753" w:rsidRDefault="00C75A9C" w:rsidP="00C75A9C">
      <w:pPr>
        <w:pStyle w:val="HChGR"/>
      </w:pPr>
      <w:r w:rsidRPr="00BC2753">
        <w:t>Приложение 13</w:t>
      </w:r>
    </w:p>
    <w:p w:rsidR="00C75A9C" w:rsidRPr="00BC2753" w:rsidRDefault="00C75A9C" w:rsidP="00C75A9C">
      <w:pPr>
        <w:pStyle w:val="HChGR"/>
      </w:pPr>
      <w:r w:rsidRPr="00BC2753">
        <w:tab/>
      </w:r>
      <w:r w:rsidRPr="00BC2753">
        <w:tab/>
      </w:r>
      <w:bookmarkStart w:id="219" w:name="_Toc206914977"/>
      <w:r w:rsidRPr="00BC2753">
        <w:t xml:space="preserve">Испытание </w:t>
      </w:r>
      <w:proofErr w:type="spellStart"/>
      <w:r w:rsidRPr="00BC2753">
        <w:t>энергопоглощающего</w:t>
      </w:r>
      <w:proofErr w:type="spellEnd"/>
      <w:r w:rsidRPr="00BC2753">
        <w:t xml:space="preserve"> материала</w:t>
      </w:r>
      <w:bookmarkEnd w:id="219"/>
    </w:p>
    <w:p w:rsidR="00C75A9C" w:rsidRPr="00BC2753" w:rsidRDefault="00C75A9C" w:rsidP="00C75A9C">
      <w:pPr>
        <w:pStyle w:val="SingleTxtGR"/>
      </w:pPr>
      <w:r w:rsidRPr="00BC2753">
        <w:t>1.</w:t>
      </w:r>
      <w:r w:rsidRPr="00BC2753">
        <w:tab/>
      </w:r>
      <w:r w:rsidRPr="00BC2753">
        <w:tab/>
        <w:t>Модель головы</w:t>
      </w:r>
    </w:p>
    <w:p w:rsidR="00C75A9C" w:rsidRPr="00BC2753" w:rsidRDefault="00C75A9C" w:rsidP="00C75A9C">
      <w:pPr>
        <w:pStyle w:val="SingleTxtGR"/>
        <w:ind w:left="2268" w:hanging="1134"/>
      </w:pPr>
      <w:r w:rsidRPr="00BC2753">
        <w:t>1.1</w:t>
      </w:r>
      <w:r w:rsidRPr="00BC2753">
        <w:tab/>
      </w:r>
      <w:r w:rsidRPr="00BC2753">
        <w:tab/>
        <w:t xml:space="preserve">Модель головы представляет собой твердое деревянное полушарие с небольшим дополнительным сферическим сегментом, показанным на рисунке A ниже. Она должна быть сконструирована таким образом, чтобы ее можно было сбрасывать в направлении показанной на рисунке оси; конструкцией должна быть </w:t>
      </w:r>
      <w:r>
        <w:t>предусм</w:t>
      </w:r>
      <w:r w:rsidRPr="00BC2753">
        <w:t>отрена возможность установки акселерометра для измерения ускорения в направлении падения.</w:t>
      </w:r>
    </w:p>
    <w:p w:rsidR="00C75A9C" w:rsidRPr="00BC2753" w:rsidRDefault="00C75A9C" w:rsidP="00C75A9C">
      <w:pPr>
        <w:pStyle w:val="SingleTxtGR"/>
        <w:ind w:left="2268" w:hanging="1134"/>
      </w:pPr>
      <w:r w:rsidRPr="00BC2753">
        <w:t>1.2</w:t>
      </w:r>
      <w:r w:rsidRPr="00BC2753">
        <w:tab/>
      </w:r>
      <w:r w:rsidRPr="00BC2753">
        <w:tab/>
        <w:t>Общая масса модели головы с акселерометром составляет 2,75 ± 0,05 кг.</w:t>
      </w:r>
    </w:p>
    <w:p w:rsidR="00C75A9C" w:rsidRDefault="00C75A9C" w:rsidP="00C75A9C">
      <w:pPr>
        <w:pStyle w:val="H23GR"/>
        <w:rPr>
          <w:lang w:val="en-US"/>
        </w:rPr>
      </w:pPr>
      <w:r w:rsidRPr="00BC2753">
        <w:tab/>
      </w:r>
      <w:r w:rsidRPr="00BC2753">
        <w:tab/>
      </w:r>
      <w:r w:rsidRPr="00BC2753">
        <w:rPr>
          <w:b w:val="0"/>
        </w:rPr>
        <w:t>Рис. A</w:t>
      </w:r>
      <w:r w:rsidRPr="00BC2753">
        <w:rPr>
          <w:b w:val="0"/>
        </w:rPr>
        <w:br/>
      </w:r>
      <w:r w:rsidRPr="00BC2753">
        <w:t>Модель головы</w:t>
      </w:r>
    </w:p>
    <w:p w:rsidR="00C75A9C" w:rsidRPr="00E068EB" w:rsidRDefault="00C75A9C" w:rsidP="00C75A9C">
      <w:pPr>
        <w:pStyle w:val="SingleTxtGR"/>
        <w:rPr>
          <w:lang w:eastAsia="ru-RU"/>
        </w:rPr>
      </w:pPr>
      <w:r>
        <w:rPr>
          <w:noProof/>
          <w:lang w:eastAsia="ru-RU"/>
        </w:rPr>
        <mc:AlternateContent>
          <mc:Choice Requires="wps">
            <w:drawing>
              <wp:anchor distT="0" distB="0" distL="114300" distR="114300" simplePos="0" relativeHeight="251815936" behindDoc="0" locked="0" layoutInCell="1" allowOverlap="1" wp14:anchorId="61800E6C" wp14:editId="08B63362">
                <wp:simplePos x="0" y="0"/>
                <wp:positionH relativeFrom="column">
                  <wp:posOffset>5055870</wp:posOffset>
                </wp:positionH>
                <wp:positionV relativeFrom="paragraph">
                  <wp:posOffset>565150</wp:posOffset>
                </wp:positionV>
                <wp:extent cx="200025" cy="1485900"/>
                <wp:effectExtent l="3810" t="3175" r="0" b="0"/>
                <wp:wrapNone/>
                <wp:docPr id="144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E068EB" w:rsidRDefault="00F26DFB" w:rsidP="00C75A9C">
                            <w:pPr>
                              <w:rPr>
                                <w:sz w:val="16"/>
                                <w:szCs w:val="16"/>
                              </w:rPr>
                            </w:pPr>
                            <w:r>
                              <w:rPr>
                                <w:sz w:val="16"/>
                                <w:szCs w:val="16"/>
                              </w:rPr>
                              <w:t>н</w:t>
                            </w:r>
                            <w:r w:rsidRPr="00E068EB">
                              <w:rPr>
                                <w:sz w:val="16"/>
                                <w:szCs w:val="16"/>
                              </w:rPr>
                              <w:t>аправление падения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00E6C" id="Text Box 439" o:spid="_x0000_s2072" type="#_x0000_t202" style="position:absolute;left:0;text-align:left;margin-left:398.1pt;margin-top:44.5pt;width:15.75pt;height:11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" stroked="f">
                <v:textbox style="layout-flow:vertical;mso-layout-flow-alt:bottom-to-top" inset="0,0,0,0">
                  <w:txbxContent>
                    <w:p w:rsidR="00F26DFB" w:rsidRPr="00E068EB" w:rsidRDefault="00F26DFB" w:rsidP="00C75A9C">
                      <w:pPr>
                        <w:rPr>
                          <w:sz w:val="16"/>
                          <w:szCs w:val="16"/>
                        </w:rPr>
                      </w:pPr>
                      <w:r>
                        <w:rPr>
                          <w:sz w:val="16"/>
                          <w:szCs w:val="16"/>
                        </w:rPr>
                        <w:t>н</w:t>
                      </w:r>
                      <w:r w:rsidRPr="00E068EB">
                        <w:rPr>
                          <w:sz w:val="16"/>
                          <w:szCs w:val="16"/>
                        </w:rPr>
                        <w:t>аправление падения</w:t>
                      </w:r>
                    </w:p>
                  </w:txbxContent>
                </v:textbox>
              </v:shape>
            </w:pict>
          </mc:Fallback>
        </mc:AlternateContent>
      </w:r>
      <w:r w:rsidRPr="003B0EDE">
        <w:rPr>
          <w:noProof/>
          <w:lang w:eastAsia="ru-RU"/>
        </w:rPr>
        <w:drawing>
          <wp:inline distT="0" distB="0" distL="0" distR="0" wp14:anchorId="50DDEA87" wp14:editId="6C7B1229">
            <wp:extent cx="4551045" cy="2875280"/>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551045" cy="2875280"/>
                    </a:xfrm>
                    <a:prstGeom prst="rect">
                      <a:avLst/>
                    </a:prstGeom>
                    <a:noFill/>
                    <a:ln>
                      <a:noFill/>
                    </a:ln>
                  </pic:spPr>
                </pic:pic>
              </a:graphicData>
            </a:graphic>
          </wp:inline>
        </w:drawing>
      </w:r>
    </w:p>
    <w:p w:rsidR="00C75A9C" w:rsidRPr="00BC2753" w:rsidRDefault="00C75A9C" w:rsidP="00C75A9C">
      <w:pPr>
        <w:pStyle w:val="SingleTxtGR"/>
        <w:spacing w:before="240"/>
      </w:pPr>
      <w:r w:rsidRPr="00BC2753">
        <w:t>2.</w:t>
      </w:r>
      <w:r w:rsidRPr="00BC2753">
        <w:tab/>
      </w:r>
      <w:r w:rsidRPr="00BC2753">
        <w:tab/>
        <w:t>Измерительная аппаратура</w:t>
      </w:r>
    </w:p>
    <w:p w:rsidR="00C75A9C" w:rsidRPr="00BC2753" w:rsidRDefault="00C75A9C" w:rsidP="00C75A9C">
      <w:pPr>
        <w:pStyle w:val="SingleTxtGR"/>
        <w:ind w:left="2268" w:hanging="1134"/>
      </w:pPr>
      <w:r w:rsidRPr="00BC2753">
        <w:tab/>
      </w:r>
      <w:r w:rsidRPr="00BC2753">
        <w:tab/>
        <w:t>В ходе испытания регистрируют ускорение с использованием оборудования, соответствующего спецификации канала данных при классе частотных характеристик 1</w:t>
      </w:r>
      <w:r w:rsidR="00DB7E5E">
        <w:t xml:space="preserve"> </w:t>
      </w:r>
      <w:r w:rsidRPr="00BC2753">
        <w:t>000, в соответствии с последним изданием стандарта ISO 6487.</w:t>
      </w:r>
    </w:p>
    <w:p w:rsidR="00C75A9C" w:rsidRPr="00BC2753" w:rsidRDefault="00C75A9C" w:rsidP="00C75A9C">
      <w:pPr>
        <w:pStyle w:val="SingleTxtGR"/>
      </w:pPr>
      <w:r w:rsidRPr="00BC2753">
        <w:t>3.</w:t>
      </w:r>
      <w:r w:rsidRPr="00BC2753">
        <w:tab/>
      </w:r>
      <w:r w:rsidRPr="00BC2753">
        <w:tab/>
        <w:t>Процедура</w:t>
      </w:r>
    </w:p>
    <w:p w:rsidR="00C75A9C" w:rsidRPr="00BC2753" w:rsidRDefault="00C75A9C" w:rsidP="00C75A9C">
      <w:pPr>
        <w:pStyle w:val="SingleTxtGR"/>
        <w:ind w:left="2268" w:hanging="1134"/>
      </w:pPr>
      <w:r w:rsidRPr="00BC2753">
        <w:t>3.1</w:t>
      </w:r>
      <w:r w:rsidRPr="00BC2753">
        <w:tab/>
      </w:r>
      <w:r w:rsidRPr="00BC2753">
        <w:tab/>
      </w:r>
      <w:r w:rsidRPr="00EE3F1C">
        <w:t xml:space="preserve">Детское удерживающее устройство устанавливают в зоне удара на жесткой плоской поверхности с минимальными размерами 500 х 500 мм, с тем чтобы направление удара было перпендикулярно </w:t>
      </w:r>
      <w:proofErr w:type="gramStart"/>
      <w:r w:rsidRPr="00EE3F1C">
        <w:t>внутренней поверхности</w:t>
      </w:r>
      <w:proofErr w:type="gramEnd"/>
      <w:r w:rsidRPr="00EE3F1C">
        <w:t xml:space="preserve"> </w:t>
      </w:r>
      <w:r>
        <w:t>усовершенствованной детской</w:t>
      </w:r>
      <w:r w:rsidRPr="00EE3F1C">
        <w:t xml:space="preserve"> удерживающей системы в зоне удара</w:t>
      </w:r>
      <w:r w:rsidRPr="00BC2753">
        <w:t>.</w:t>
      </w:r>
    </w:p>
    <w:p w:rsidR="00C75A9C" w:rsidRPr="00BC2753" w:rsidRDefault="00C75A9C" w:rsidP="00C75A9C">
      <w:pPr>
        <w:pStyle w:val="SingleTxtGR"/>
        <w:ind w:left="2268" w:hanging="1134"/>
      </w:pPr>
      <w:r w:rsidRPr="00BC2753">
        <w:t>3.</w:t>
      </w:r>
      <w:r>
        <w:t>2</w:t>
      </w:r>
      <w:r w:rsidRPr="00BC2753">
        <w:tab/>
      </w:r>
      <w:r w:rsidRPr="00BC2753">
        <w:tab/>
      </w:r>
      <w:r>
        <w:t>Усовершенствованная детская</w:t>
      </w:r>
      <w:r w:rsidRPr="00BC2753">
        <w:t xml:space="preserve"> удерживающ</w:t>
      </w:r>
      <w:r>
        <w:t>ая</w:t>
      </w:r>
      <w:r w:rsidRPr="00BC2753">
        <w:t xml:space="preserve"> </w:t>
      </w:r>
      <w:r>
        <w:t>система</w:t>
      </w:r>
      <w:r w:rsidRPr="00BC2753">
        <w:t xml:space="preserve"> в сборе должн</w:t>
      </w:r>
      <w:r>
        <w:t>а</w:t>
      </w:r>
      <w:r w:rsidRPr="00BC2753">
        <w:t xml:space="preserve"> полностью опираться на свою внешнюю поверхность в зоне удара; е</w:t>
      </w:r>
      <w:r>
        <w:t>е</w:t>
      </w:r>
      <w:r w:rsidRPr="00BC2753">
        <w:t xml:space="preserve"> размещают непосредственно под точкой удара на гладком жестком основании, </w:t>
      </w:r>
      <w:proofErr w:type="gramStart"/>
      <w:r w:rsidRPr="00BC2753">
        <w:t>например</w:t>
      </w:r>
      <w:proofErr w:type="gramEnd"/>
      <w:r w:rsidRPr="00BC2753">
        <w:t xml:space="preserve"> на твердой бетонной плите.</w:t>
      </w:r>
    </w:p>
    <w:p w:rsidR="00DB7E5E" w:rsidRDefault="00DB7E5E" w:rsidP="00FE69CD">
      <w:pPr>
        <w:pStyle w:val="SingleTxtGR"/>
        <w:spacing w:line="234" w:lineRule="atLeast"/>
        <w:ind w:left="2268" w:hanging="1134"/>
        <w:sectPr w:rsidR="00DB7E5E" w:rsidSect="007F1856">
          <w:headerReference w:type="first" r:id="rId178"/>
          <w:footerReference w:type="first" r:id="rId179"/>
          <w:footnotePr>
            <w:numRestart w:val="eachSect"/>
          </w:footnotePr>
          <w:endnotePr>
            <w:numFmt w:val="decimal"/>
          </w:endnotePr>
          <w:pgSz w:w="11906" w:h="16838" w:code="9"/>
          <w:pgMar w:top="1418" w:right="1134" w:bottom="1134" w:left="1134" w:header="680" w:footer="567" w:gutter="0"/>
          <w:cols w:space="708"/>
          <w:titlePg/>
          <w:docGrid w:linePitch="360"/>
        </w:sectPr>
      </w:pPr>
    </w:p>
    <w:p w:rsidR="00DB7E5E" w:rsidRPr="00BC2753" w:rsidRDefault="00DB7E5E" w:rsidP="00DB7E5E">
      <w:pPr>
        <w:pStyle w:val="HChGR"/>
      </w:pPr>
      <w:r w:rsidRPr="00BC2753">
        <w:t>Приложение 14</w:t>
      </w:r>
    </w:p>
    <w:p w:rsidR="00DB7E5E" w:rsidRPr="001A76E3" w:rsidRDefault="00DB7E5E" w:rsidP="00DB7E5E">
      <w:pPr>
        <w:pStyle w:val="HChGR"/>
        <w:rPr>
          <w:spacing w:val="-2"/>
        </w:rPr>
      </w:pPr>
      <w:r w:rsidRPr="00BC2753">
        <w:tab/>
      </w:r>
      <w:r w:rsidRPr="00BC2753">
        <w:tab/>
      </w:r>
      <w:bookmarkStart w:id="220" w:name="_Toc206914979"/>
      <w:r w:rsidRPr="00BC2753">
        <w:t>Метод опр</w:t>
      </w:r>
      <w:r w:rsidR="0069704F">
        <w:t>еделения зоны удара головой для </w:t>
      </w:r>
      <w:r w:rsidRPr="00BC2753">
        <w:t>удерживающих устройств с опорами для спины, а также для удерживающих</w:t>
      </w:r>
      <w:r w:rsidR="001A76E3">
        <w:t xml:space="preserve"> устройств, обращенных назад, </w:t>
      </w:r>
      <w:r w:rsidR="001A76E3" w:rsidRPr="001A76E3">
        <w:rPr>
          <w:spacing w:val="-2"/>
        </w:rPr>
        <w:t>с </w:t>
      </w:r>
      <w:r w:rsidRPr="001A76E3">
        <w:rPr>
          <w:spacing w:val="-2"/>
        </w:rPr>
        <w:t>определением минимального размера боковых выступов</w:t>
      </w:r>
      <w:bookmarkEnd w:id="220"/>
    </w:p>
    <w:p w:rsidR="00DB7E5E" w:rsidRPr="00CF55AA" w:rsidRDefault="00DB7E5E" w:rsidP="00DB7E5E">
      <w:pPr>
        <w:pStyle w:val="SingleTxtGR"/>
        <w:ind w:left="2268" w:hanging="1134"/>
        <w:rPr>
          <w:lang w:bidi="ru-RU"/>
        </w:rPr>
      </w:pPr>
      <w:r w:rsidRPr="00CF55AA">
        <w:rPr>
          <w:bCs/>
          <w:lang w:bidi="ru-RU"/>
        </w:rPr>
        <w:t>1.</w:t>
      </w:r>
      <w:r w:rsidRPr="00CF55AA">
        <w:rPr>
          <w:lang w:bidi="ru-RU"/>
        </w:rPr>
        <w:tab/>
      </w:r>
      <w:r>
        <w:rPr>
          <w:lang w:bidi="ru-RU"/>
        </w:rPr>
        <w:tab/>
      </w:r>
      <w:r w:rsidRPr="00CF55AA">
        <w:rPr>
          <w:bCs/>
          <w:lang w:bidi="ru-RU"/>
        </w:rPr>
        <w:t xml:space="preserve">Устройство помещают на испытательный стенд, описанный в приложении 6. Устройство с изменяющимся наклоном </w:t>
      </w:r>
      <w:proofErr w:type="gramStart"/>
      <w:r w:rsidRPr="00CF55AA">
        <w:rPr>
          <w:bCs/>
          <w:lang w:bidi="ru-RU"/>
        </w:rPr>
        <w:t>устанавливают</w:t>
      </w:r>
      <w:proofErr w:type="gramEnd"/>
      <w:r w:rsidRPr="00CF55AA">
        <w:rPr>
          <w:bCs/>
          <w:lang w:bidi="ru-RU"/>
        </w:rPr>
        <w:t xml:space="preserve"> как можно ближе к вертикальному положению. В устройство помещается самый маленький манекен в соответствии с инструкциями изготовителя. На спинке, на том же уровне, на котором находится плечо самого маленьк</w:t>
      </w:r>
      <w:r>
        <w:rPr>
          <w:bCs/>
          <w:lang w:bidi="ru-RU"/>
        </w:rPr>
        <w:t>ого манекена, отмечается точка «А»</w:t>
      </w:r>
      <w:r w:rsidRPr="00CF55AA">
        <w:rPr>
          <w:bCs/>
          <w:lang w:bidi="ru-RU"/>
        </w:rPr>
        <w:t xml:space="preserve"> на расстоянии 2 см в сторону центра от внешнего края руки. Все внутренние поверхности, расположенные над горизонтальной плоскостью, проходящей через точку</w:t>
      </w:r>
      <w:r w:rsidRPr="00CF55AA">
        <w:rPr>
          <w:bCs/>
          <w:lang w:val="en-US"/>
        </w:rPr>
        <w:t> </w:t>
      </w:r>
      <w:r>
        <w:rPr>
          <w:bCs/>
          <w:lang w:bidi="ru-RU"/>
        </w:rPr>
        <w:t>«А»</w:t>
      </w:r>
      <w:r w:rsidRPr="00CF55AA">
        <w:rPr>
          <w:bCs/>
          <w:lang w:bidi="ru-RU"/>
        </w:rPr>
        <w:t xml:space="preserve">, испытывают в соответствии с </w:t>
      </w:r>
      <w:r w:rsidRPr="00CF55AA">
        <w:rPr>
          <w:lang w:bidi="ru-RU"/>
        </w:rPr>
        <w:t>приложением 13. Эта зона должна включать спинку и боковые выступы, в том числе внутренние края (закругленные зоны) боковых выступов. В случае детских люлек, когда симметрично установить манекен с учетом конструкции и инструкций изготовителя невозможно, зона, отвечающая требованиям приложения 13, должна включать в себя все вну</w:t>
      </w:r>
      <w:r>
        <w:rPr>
          <w:lang w:bidi="ru-RU"/>
        </w:rPr>
        <w:t>тренние поверхности над точкой «А»</w:t>
      </w:r>
      <w:r w:rsidRPr="00CF55AA">
        <w:rPr>
          <w:lang w:bidi="ru-RU"/>
        </w:rPr>
        <w:t xml:space="preserve">, как определено выше, в направлении головы; при этом данные величины измеряют, когда манекен находится в детской люльке в наименее благоприятном положении согласно инструкциям изготовителя и люлька установлена на испытательном стенде. </w:t>
      </w:r>
    </w:p>
    <w:p w:rsidR="00DB7E5E" w:rsidRPr="00BC2753" w:rsidRDefault="00DB7E5E" w:rsidP="00DB7E5E">
      <w:pPr>
        <w:pStyle w:val="SingleTxtGR"/>
        <w:ind w:left="2268" w:hanging="1134"/>
      </w:pPr>
      <w:r w:rsidRPr="00CF55AA">
        <w:rPr>
          <w:lang w:bidi="ru-RU"/>
        </w:rPr>
        <w:tab/>
      </w:r>
      <w:r w:rsidRPr="00CF55AA">
        <w:rPr>
          <w:lang w:bidi="ru-RU"/>
        </w:rPr>
        <w:tab/>
        <w:t>Если можно симметрично установить манекен в детской люльке, то вся внутренняя зона должна соответствовать предписаниям приложения 13</w:t>
      </w:r>
      <w:r w:rsidRPr="00BC2753">
        <w:t>.</w:t>
      </w:r>
    </w:p>
    <w:p w:rsidR="00DB7E5E" w:rsidRDefault="00DB7E5E" w:rsidP="00DB7E5E">
      <w:pPr>
        <w:pStyle w:val="SingleTxtGR"/>
        <w:ind w:left="2268" w:hanging="1134"/>
      </w:pPr>
      <w:r w:rsidRPr="00BC2753">
        <w:t>2.</w:t>
      </w:r>
      <w:r w:rsidRPr="00BC2753">
        <w:tab/>
      </w:r>
      <w:r w:rsidRPr="00BC2753">
        <w:tab/>
      </w:r>
      <w:proofErr w:type="gramStart"/>
      <w:r w:rsidRPr="00BC2753">
        <w:t>В</w:t>
      </w:r>
      <w:proofErr w:type="gramEnd"/>
      <w:r w:rsidRPr="00BC2753">
        <w:t xml:space="preserve"> случае устройств, обращенных назад, глубина боковых выступов, измеренная от средней линии поверхности спинки, должна составлять не менее 90 мм. Эти боковые выступы должны начинаться от горизонтальной пло</w:t>
      </w:r>
      <w:r>
        <w:t>скости, проходящей через точку «A»</w:t>
      </w:r>
      <w:r w:rsidRPr="00BC2753">
        <w:t xml:space="preserve">, и доходить до верха спинки сиденья </w:t>
      </w:r>
      <w:r>
        <w:t>усовершенствованной детской</w:t>
      </w:r>
      <w:r w:rsidRPr="00BC2753">
        <w:t xml:space="preserve"> удерживающей системы. Начиная с точки, расположенной на 90 мм </w:t>
      </w:r>
      <w:proofErr w:type="gramStart"/>
      <w:r w:rsidRPr="00BC2753">
        <w:t>ниже верхней точки спинки сиденья</w:t>
      </w:r>
      <w:proofErr w:type="gramEnd"/>
      <w:r w:rsidRPr="00BC2753">
        <w:t xml:space="preserve"> </w:t>
      </w:r>
      <w:r>
        <w:t>усовершенствованной детской</w:t>
      </w:r>
      <w:r w:rsidRPr="00BC2753">
        <w:t xml:space="preserve"> удерживающей системы, глубина боковых выступов может постепенно уменьшаться.</w:t>
      </w:r>
    </w:p>
    <w:p w:rsidR="00DB7E5E" w:rsidRDefault="00DB7E5E" w:rsidP="00FE69CD">
      <w:pPr>
        <w:pStyle w:val="SingleTxtGR"/>
        <w:spacing w:line="234" w:lineRule="atLeast"/>
        <w:ind w:left="2268" w:hanging="1134"/>
        <w:sectPr w:rsidR="00DB7E5E" w:rsidSect="007F1856">
          <w:headerReference w:type="first" r:id="rId180"/>
          <w:footerReference w:type="first" r:id="rId181"/>
          <w:footnotePr>
            <w:numRestart w:val="eachSect"/>
          </w:footnotePr>
          <w:endnotePr>
            <w:numFmt w:val="decimal"/>
          </w:endnotePr>
          <w:pgSz w:w="11906" w:h="16838" w:code="9"/>
          <w:pgMar w:top="1418" w:right="1134" w:bottom="1134" w:left="1134" w:header="680" w:footer="567" w:gutter="0"/>
          <w:cols w:space="708"/>
          <w:titlePg/>
          <w:docGrid w:linePitch="360"/>
        </w:sectPr>
      </w:pPr>
    </w:p>
    <w:p w:rsidR="00DB7E5E" w:rsidRPr="00BC2753" w:rsidRDefault="00DB7E5E" w:rsidP="00DB7E5E">
      <w:pPr>
        <w:pStyle w:val="HChGR"/>
        <w:spacing w:before="240"/>
      </w:pPr>
      <w:r w:rsidRPr="00BC2753">
        <w:t>Приложение 15</w:t>
      </w:r>
    </w:p>
    <w:p w:rsidR="00DB7E5E" w:rsidRPr="00BC2753" w:rsidRDefault="00DB7E5E" w:rsidP="00DB7E5E">
      <w:pPr>
        <w:pStyle w:val="HChGR"/>
        <w:spacing w:before="240" w:after="0"/>
      </w:pPr>
      <w:r w:rsidRPr="00BC2753">
        <w:tab/>
      </w:r>
      <w:r w:rsidRPr="00BC2753">
        <w:tab/>
      </w:r>
      <w:bookmarkStart w:id="221" w:name="_Toc206914981"/>
      <w:r w:rsidRPr="00BC2753">
        <w:t>Описание метода кондиционирования устройств регулировки, смонтированных непосредственно на </w:t>
      </w:r>
      <w:r>
        <w:t>усовершенствованных детских</w:t>
      </w:r>
      <w:r w:rsidRPr="00BC2753">
        <w:t xml:space="preserve"> удерживающих </w:t>
      </w:r>
      <w:bookmarkEnd w:id="221"/>
      <w:r>
        <w:t>системах</w:t>
      </w:r>
    </w:p>
    <w:p w:rsidR="00DB7E5E" w:rsidRPr="00BC2753" w:rsidRDefault="00DB7E5E" w:rsidP="00DB7E5E">
      <w:pPr>
        <w:pStyle w:val="H23GR"/>
        <w:spacing w:before="120" w:after="0"/>
        <w:rPr>
          <w:b w:val="0"/>
        </w:rPr>
      </w:pPr>
      <w:r w:rsidRPr="00BC2753">
        <w:rPr>
          <w:b w:val="0"/>
        </w:rPr>
        <w:tab/>
      </w:r>
      <w:r w:rsidRPr="00BC2753">
        <w:rPr>
          <w:b w:val="0"/>
        </w:rPr>
        <w:tab/>
        <w:t>Рис. 1</w:t>
      </w:r>
    </w:p>
    <w:bookmarkStart w:id="222" w:name="_MON_1281443254"/>
    <w:bookmarkStart w:id="223" w:name="_MON_1281443260"/>
    <w:bookmarkStart w:id="224" w:name="_MON_1411981705"/>
    <w:bookmarkStart w:id="225" w:name="_MON_1446622131"/>
    <w:bookmarkStart w:id="226" w:name="_MON_1446644767"/>
    <w:bookmarkStart w:id="227" w:name="_MON_1280562047"/>
    <w:bookmarkEnd w:id="222"/>
    <w:bookmarkEnd w:id="223"/>
    <w:bookmarkEnd w:id="224"/>
    <w:bookmarkEnd w:id="225"/>
    <w:bookmarkEnd w:id="226"/>
    <w:bookmarkEnd w:id="227"/>
    <w:bookmarkStart w:id="228" w:name="_MON_1281443242"/>
    <w:bookmarkEnd w:id="228"/>
    <w:p w:rsidR="00DB7E5E" w:rsidRPr="00BC2753" w:rsidRDefault="00DB7E5E" w:rsidP="00DB7E5E">
      <w:pPr>
        <w:pStyle w:val="SingleTxtGR"/>
        <w:spacing w:before="240"/>
        <w:ind w:right="459"/>
      </w:pPr>
      <w:r w:rsidRPr="00BC2753">
        <w:object w:dxaOrig="9468" w:dyaOrig="5248">
          <v:shape id="_x0000_i1040" type="#_x0000_t75" style="width:385.8pt;height:213.85pt" o:ole="">
            <v:imagedata r:id="rId182" o:title=""/>
          </v:shape>
          <o:OLEObject Type="Embed" ProgID="Word.Picture.8" ShapeID="_x0000_i1040" DrawAspect="Content" ObjectID="_1593419363" r:id="rId183"/>
        </w:object>
      </w:r>
    </w:p>
    <w:p w:rsidR="00DB7E5E" w:rsidRPr="00BC2753" w:rsidRDefault="00DB7E5E" w:rsidP="00DB7E5E">
      <w:pPr>
        <w:pStyle w:val="SingleTxtGR"/>
        <w:spacing w:before="120"/>
        <w:ind w:right="459"/>
      </w:pPr>
      <w:r w:rsidRPr="00BC2753">
        <w:t>1.</w:t>
      </w:r>
      <w:r w:rsidRPr="00BC2753">
        <w:tab/>
      </w:r>
      <w:r w:rsidRPr="00BC2753">
        <w:tab/>
        <w:t>Метод</w:t>
      </w:r>
    </w:p>
    <w:p w:rsidR="00DB7E5E" w:rsidRPr="00BC2753" w:rsidRDefault="00DB7E5E" w:rsidP="00DB7E5E">
      <w:pPr>
        <w:pStyle w:val="SingleTxtGR"/>
        <w:ind w:left="2268" w:hanging="1134"/>
      </w:pPr>
      <w:r w:rsidRPr="00BC2753">
        <w:t>1.1</w:t>
      </w:r>
      <w:r w:rsidRPr="00BC2753">
        <w:tab/>
      </w:r>
      <w:r w:rsidRPr="00BC2753">
        <w:tab/>
        <w:t>После приведения лямок в исходное положение, описанное в пункте 7.2.6, вытаскивают не менее 50 мм лямки комплекта ремней путем вытягивания ее за свободный конец.</w:t>
      </w:r>
    </w:p>
    <w:p w:rsidR="00DB7E5E" w:rsidRPr="00BC2753" w:rsidRDefault="00DB7E5E" w:rsidP="00DB7E5E">
      <w:pPr>
        <w:pStyle w:val="SingleTxtGR"/>
        <w:ind w:left="2268" w:hanging="1134"/>
      </w:pPr>
      <w:r w:rsidRPr="00BC2753">
        <w:t>1.2</w:t>
      </w:r>
      <w:r w:rsidRPr="00BC2753">
        <w:tab/>
      </w:r>
      <w:r w:rsidRPr="00BC2753">
        <w:tab/>
        <w:t>Отрегулированную часть комплекта ремня прикрепляют к натяжному устройству A.</w:t>
      </w:r>
    </w:p>
    <w:p w:rsidR="00DB7E5E" w:rsidRPr="00BC2753" w:rsidRDefault="00DB7E5E" w:rsidP="00DB7E5E">
      <w:pPr>
        <w:pStyle w:val="SingleTxtGR"/>
        <w:ind w:left="2268" w:hanging="1134"/>
      </w:pPr>
      <w:r w:rsidRPr="00BC2753">
        <w:t>1.3</w:t>
      </w:r>
      <w:r w:rsidRPr="00BC2753">
        <w:tab/>
      </w:r>
      <w:r w:rsidRPr="00BC2753">
        <w:tab/>
        <w:t>Приводят в действие регулировочное устройство и вытягивают не менее 150 мм лямки. Эта длина представляет собой половину цикла и обеспечивает установку натяжного устройства A в положение, соответствующее максимальной длине вытягивания лямки.</w:t>
      </w:r>
    </w:p>
    <w:p w:rsidR="00DB7E5E" w:rsidRPr="00BC2753" w:rsidRDefault="00DB7E5E" w:rsidP="00DB7E5E">
      <w:pPr>
        <w:pStyle w:val="SingleTxtGR"/>
        <w:ind w:left="2268" w:hanging="1134"/>
      </w:pPr>
      <w:r w:rsidRPr="00BC2753">
        <w:t>1.4</w:t>
      </w:r>
      <w:r w:rsidRPr="00BC2753">
        <w:tab/>
      </w:r>
      <w:r w:rsidRPr="00BC2753">
        <w:tab/>
        <w:t>Свободный конец лямки присоединяют к натяжному устройству B.</w:t>
      </w:r>
    </w:p>
    <w:p w:rsidR="00DB7E5E" w:rsidRPr="00BC2753" w:rsidRDefault="00DB7E5E" w:rsidP="00DB7E5E">
      <w:pPr>
        <w:pStyle w:val="SingleTxtGR"/>
      </w:pPr>
      <w:r w:rsidRPr="00BC2753">
        <w:t>2.</w:t>
      </w:r>
      <w:r w:rsidRPr="00BC2753">
        <w:tab/>
      </w:r>
      <w:r w:rsidRPr="00BC2753">
        <w:tab/>
        <w:t>Цикл состоит из следующих этапов:</w:t>
      </w:r>
    </w:p>
    <w:p w:rsidR="00DB7E5E" w:rsidRPr="00BC2753" w:rsidRDefault="00DB7E5E" w:rsidP="00DB7E5E">
      <w:pPr>
        <w:pStyle w:val="SingleTxtGR"/>
        <w:ind w:left="2268" w:hanging="1134"/>
      </w:pPr>
      <w:r w:rsidRPr="00BC2753">
        <w:t>2.1</w:t>
      </w:r>
      <w:r w:rsidRPr="00BC2753">
        <w:tab/>
      </w:r>
      <w:r w:rsidRPr="00BC2753">
        <w:tab/>
        <w:t>Лямку втягивают с помощью устройства B не менее чем на 150 мм в тот момент, когда устройство A не действует на комплект ремней.</w:t>
      </w:r>
    </w:p>
    <w:p w:rsidR="00DB7E5E" w:rsidRPr="00BC2753" w:rsidRDefault="00DB7E5E" w:rsidP="00DB7E5E">
      <w:pPr>
        <w:pStyle w:val="SingleTxtGR"/>
        <w:ind w:left="2268" w:hanging="1134"/>
      </w:pPr>
      <w:r w:rsidRPr="00BC2753">
        <w:t>2.2</w:t>
      </w:r>
      <w:r w:rsidRPr="00BC2753">
        <w:tab/>
      </w:r>
      <w:r w:rsidRPr="00BC2753">
        <w:tab/>
        <w:t>Приводят в действие регулировочные устройства и натягивают ремень с помощью устройства A в тот момент, когда устройство B не действует на свободный конец лямки.</w:t>
      </w:r>
    </w:p>
    <w:p w:rsidR="00DB7E5E" w:rsidRPr="00BC2753" w:rsidRDefault="00DB7E5E" w:rsidP="00DB7E5E">
      <w:pPr>
        <w:pStyle w:val="SingleTxtGR"/>
        <w:ind w:left="2268" w:hanging="1134"/>
      </w:pPr>
      <w:r w:rsidRPr="00BC2753">
        <w:t>2.3</w:t>
      </w:r>
      <w:r w:rsidRPr="00BC2753">
        <w:tab/>
      </w:r>
      <w:r w:rsidRPr="00BC2753">
        <w:tab/>
      </w:r>
      <w:proofErr w:type="gramStart"/>
      <w:r w:rsidRPr="00BC2753">
        <w:t>В</w:t>
      </w:r>
      <w:proofErr w:type="gramEnd"/>
      <w:r w:rsidRPr="00BC2753">
        <w:t xml:space="preserve"> конце хода регулировочное устройство останавливают. </w:t>
      </w:r>
    </w:p>
    <w:p w:rsidR="006A0E2F" w:rsidRDefault="00DB7E5E" w:rsidP="00DB7E5E">
      <w:pPr>
        <w:pStyle w:val="SingleTxtGR"/>
        <w:spacing w:line="234" w:lineRule="atLeast"/>
        <w:ind w:left="2268" w:hanging="1134"/>
      </w:pPr>
      <w:r w:rsidRPr="00BC2753">
        <w:t>2.4</w:t>
      </w:r>
      <w:r w:rsidRPr="00BC2753">
        <w:tab/>
      </w:r>
      <w:r w:rsidRPr="00BC2753">
        <w:tab/>
        <w:t>Данный цикл повторяют, как это указано в пункте 6.7.2.7</w:t>
      </w:r>
      <w:r>
        <w:t xml:space="preserve"> настоящих Правил</w:t>
      </w:r>
      <w:r w:rsidRPr="00BC2753">
        <w:t>.</w:t>
      </w:r>
    </w:p>
    <w:p w:rsidR="002734C1" w:rsidRDefault="002734C1" w:rsidP="00DB7E5E">
      <w:pPr>
        <w:pStyle w:val="SingleTxtGR"/>
        <w:spacing w:line="234" w:lineRule="atLeast"/>
        <w:ind w:left="2268" w:hanging="1134"/>
        <w:sectPr w:rsidR="002734C1" w:rsidSect="007F1856">
          <w:headerReference w:type="first" r:id="rId184"/>
          <w:footerReference w:type="first" r:id="rId185"/>
          <w:footnotePr>
            <w:numRestart w:val="eachSect"/>
          </w:footnotePr>
          <w:endnotePr>
            <w:numFmt w:val="decimal"/>
          </w:endnotePr>
          <w:pgSz w:w="11906" w:h="16838" w:code="9"/>
          <w:pgMar w:top="1418" w:right="1134" w:bottom="1134" w:left="1134" w:header="680" w:footer="567" w:gutter="0"/>
          <w:cols w:space="708"/>
          <w:titlePg/>
          <w:docGrid w:linePitch="360"/>
        </w:sectPr>
      </w:pPr>
    </w:p>
    <w:p w:rsidR="002734C1" w:rsidRPr="00BC2753" w:rsidRDefault="002734C1" w:rsidP="002734C1">
      <w:pPr>
        <w:pStyle w:val="HChGR"/>
      </w:pPr>
      <w:r w:rsidRPr="00BC2753">
        <w:t>Приложение 16</w:t>
      </w:r>
    </w:p>
    <w:p w:rsidR="002734C1" w:rsidRPr="00BC2753" w:rsidRDefault="002734C1" w:rsidP="002734C1">
      <w:pPr>
        <w:pStyle w:val="HChGR"/>
      </w:pPr>
      <w:r w:rsidRPr="00BC2753">
        <w:tab/>
      </w:r>
      <w:r w:rsidRPr="00BC2753">
        <w:tab/>
      </w:r>
      <w:bookmarkStart w:id="229" w:name="_Toc206914983"/>
      <w:r w:rsidRPr="00BC2753">
        <w:t>Типовое уст</w:t>
      </w:r>
      <w:r>
        <w:t>ройство для испытания пряжки на </w:t>
      </w:r>
      <w:r w:rsidRPr="00BC2753">
        <w:t>механическую прочность</w:t>
      </w:r>
      <w:bookmarkEnd w:id="229"/>
    </w:p>
    <w:bookmarkStart w:id="230" w:name="_MON_1280562968"/>
    <w:bookmarkStart w:id="231" w:name="_MON_1281443330"/>
    <w:bookmarkStart w:id="232" w:name="_MON_1411981706"/>
    <w:bookmarkStart w:id="233" w:name="_MON_1446622334"/>
    <w:bookmarkStart w:id="234" w:name="_MON_1446644768"/>
    <w:bookmarkStart w:id="235" w:name="_MON_1280562547"/>
    <w:bookmarkEnd w:id="230"/>
    <w:bookmarkEnd w:id="231"/>
    <w:bookmarkEnd w:id="232"/>
    <w:bookmarkEnd w:id="233"/>
    <w:bookmarkEnd w:id="234"/>
    <w:bookmarkEnd w:id="235"/>
    <w:bookmarkStart w:id="236" w:name="_MON_1280562724"/>
    <w:bookmarkEnd w:id="236"/>
    <w:p w:rsidR="002734C1" w:rsidRPr="00BC2753" w:rsidRDefault="0069704F" w:rsidP="002734C1">
      <w:pPr>
        <w:jc w:val="center"/>
      </w:pPr>
      <w:r w:rsidRPr="00BC2753">
        <w:object w:dxaOrig="6765" w:dyaOrig="9465">
          <v:shape id="_x0000_i1041" type="#_x0000_t75" style="width:338.25pt;height:473.25pt" o:ole="">
            <v:imagedata r:id="rId186" o:title=""/>
          </v:shape>
          <o:OLEObject Type="Embed" ProgID="Word.Picture.8" ShapeID="_x0000_i1041" DrawAspect="Content" ObjectID="_1593419364" r:id="rId187"/>
        </w:object>
      </w:r>
    </w:p>
    <w:p w:rsidR="002734C1" w:rsidRDefault="002734C1" w:rsidP="00DB7E5E">
      <w:pPr>
        <w:pStyle w:val="SingleTxtGR"/>
        <w:spacing w:line="234" w:lineRule="atLeast"/>
        <w:ind w:left="2268" w:hanging="1134"/>
        <w:sectPr w:rsidR="002734C1" w:rsidSect="007F1856">
          <w:headerReference w:type="first" r:id="rId188"/>
          <w:footerReference w:type="first" r:id="rId189"/>
          <w:footnotePr>
            <w:numRestart w:val="eachSect"/>
          </w:footnotePr>
          <w:endnotePr>
            <w:numFmt w:val="decimal"/>
          </w:endnotePr>
          <w:pgSz w:w="11906" w:h="16838" w:code="9"/>
          <w:pgMar w:top="1418" w:right="1134" w:bottom="1134" w:left="1134" w:header="680" w:footer="567" w:gutter="0"/>
          <w:cols w:space="708"/>
          <w:titlePg/>
          <w:docGrid w:linePitch="360"/>
        </w:sectPr>
      </w:pPr>
    </w:p>
    <w:p w:rsidR="002734C1" w:rsidRPr="00BC2753" w:rsidRDefault="002734C1" w:rsidP="002734C1">
      <w:pPr>
        <w:pStyle w:val="HChGR"/>
      </w:pPr>
      <w:r w:rsidRPr="00BC2753">
        <w:t>Приложение 17</w:t>
      </w:r>
    </w:p>
    <w:p w:rsidR="002734C1" w:rsidRPr="00BC2753" w:rsidRDefault="002734C1" w:rsidP="002734C1">
      <w:pPr>
        <w:pStyle w:val="HChGR"/>
      </w:pPr>
      <w:r w:rsidRPr="00BC2753">
        <w:tab/>
      </w:r>
      <w:r w:rsidRPr="00BC2753">
        <w:tab/>
        <w:t xml:space="preserve">Определение критериев </w:t>
      </w:r>
      <w:proofErr w:type="spellStart"/>
      <w:r w:rsidRPr="00BC2753">
        <w:t>травмирования</w:t>
      </w:r>
      <w:proofErr w:type="spellEnd"/>
    </w:p>
    <w:p w:rsidR="002734C1" w:rsidRPr="00BC2753" w:rsidRDefault="002734C1" w:rsidP="002734C1">
      <w:pPr>
        <w:pStyle w:val="SingleTxtGR"/>
        <w:rPr>
          <w:bCs/>
        </w:rPr>
      </w:pPr>
      <w:r w:rsidRPr="00BC2753">
        <w:rPr>
          <w:bCs/>
        </w:rPr>
        <w:t>1.</w:t>
      </w:r>
      <w:r w:rsidRPr="00BC2753">
        <w:rPr>
          <w:bCs/>
        </w:rPr>
        <w:tab/>
      </w:r>
      <w:r w:rsidRPr="00BC2753">
        <w:rPr>
          <w:bCs/>
        </w:rPr>
        <w:tab/>
      </w:r>
      <w:r w:rsidRPr="00BC2753">
        <w:t xml:space="preserve">Критерий </w:t>
      </w:r>
      <w:proofErr w:type="spellStart"/>
      <w:r w:rsidRPr="00BC2753">
        <w:t>травмирования</w:t>
      </w:r>
      <w:proofErr w:type="spellEnd"/>
      <w:r w:rsidRPr="00BC2753">
        <w:t xml:space="preserve"> головы</w:t>
      </w:r>
      <w:r w:rsidRPr="00BC2753">
        <w:rPr>
          <w:bCs/>
        </w:rPr>
        <w:t xml:space="preserve"> (HPC)</w:t>
      </w:r>
    </w:p>
    <w:p w:rsidR="002734C1" w:rsidRPr="00BC2753" w:rsidRDefault="002734C1" w:rsidP="002734C1">
      <w:pPr>
        <w:pStyle w:val="SingleTxtGR"/>
        <w:ind w:left="2268" w:hanging="1134"/>
        <w:rPr>
          <w:bCs/>
        </w:rPr>
      </w:pPr>
      <w:r w:rsidRPr="00BC2753">
        <w:rPr>
          <w:bCs/>
        </w:rPr>
        <w:t>1.1</w:t>
      </w:r>
      <w:r w:rsidRPr="00BC2753">
        <w:rPr>
          <w:bCs/>
        </w:rPr>
        <w:tab/>
      </w:r>
      <w:r w:rsidRPr="00BC2753">
        <w:rPr>
          <w:bCs/>
        </w:rPr>
        <w:tab/>
      </w:r>
      <w:r w:rsidRPr="00BC2753">
        <w:t>Считается, что этот критерий соблюден, если во время испытания не произошло контакта муляжа головы с каким-либо элементом конструкции транспортного средства</w:t>
      </w:r>
      <w:r w:rsidRPr="00BC2753">
        <w:rPr>
          <w:bCs/>
        </w:rPr>
        <w:t>.</w:t>
      </w:r>
    </w:p>
    <w:p w:rsidR="00A76D48" w:rsidRPr="003B0EDE" w:rsidRDefault="002734C1" w:rsidP="00A76D48">
      <w:pPr>
        <w:spacing w:after="120"/>
        <w:ind w:left="2268" w:right="1134" w:hanging="1134"/>
        <w:jc w:val="both"/>
        <w:rPr>
          <w:bCs/>
        </w:rPr>
      </w:pPr>
      <w:r w:rsidRPr="00BC2753">
        <w:rPr>
          <w:bCs/>
        </w:rPr>
        <w:t>1.2</w:t>
      </w:r>
      <w:r w:rsidRPr="00BC2753">
        <w:rPr>
          <w:bCs/>
        </w:rPr>
        <w:tab/>
      </w:r>
      <w:r w:rsidRPr="00BC2753">
        <w:rPr>
          <w:bCs/>
        </w:rPr>
        <w:tab/>
      </w:r>
      <w:proofErr w:type="gramStart"/>
      <w:r w:rsidRPr="00BC2753">
        <w:t>В</w:t>
      </w:r>
      <w:proofErr w:type="gramEnd"/>
      <w:r w:rsidRPr="00BC2753">
        <w:t xml:space="preserve"> противном случае значение критерия НРС рассчитывается на основе ускорения</w:t>
      </w:r>
      <w:r w:rsidRPr="00BC2753">
        <w:rPr>
          <w:bCs/>
        </w:rPr>
        <w:t xml:space="preserve"> (a)</w:t>
      </w:r>
      <w:r w:rsidRPr="00BC2753">
        <w:rPr>
          <w:rStyle w:val="ab"/>
          <w:bCs/>
        </w:rPr>
        <w:footnoteReference w:customMarkFollows="1" w:id="11"/>
        <w:t>1</w:t>
      </w:r>
      <w:r w:rsidRPr="00BC2753">
        <w:rPr>
          <w:bCs/>
        </w:rPr>
        <w:t xml:space="preserve"> </w:t>
      </w:r>
      <w:r w:rsidRPr="00BC2753">
        <w:t>по следующей формуле</w:t>
      </w:r>
      <w:r w:rsidRPr="00BC2753">
        <w:rPr>
          <w:bCs/>
        </w:rPr>
        <w:t>:</w:t>
      </w:r>
      <w:r w:rsidR="00A76D48" w:rsidRPr="00A76D48">
        <w:rPr>
          <w:bCs/>
        </w:rPr>
        <w:t xml:space="preserve"> </w:t>
      </w:r>
    </w:p>
    <w:p w:rsidR="00A76D48" w:rsidRPr="003B0EDE" w:rsidRDefault="00A76D48" w:rsidP="00A76D48">
      <w:pPr>
        <w:widowControl w:val="0"/>
        <w:tabs>
          <w:tab w:val="left" w:pos="1418"/>
        </w:tabs>
        <w:ind w:left="2977" w:right="992"/>
        <w:jc w:val="both"/>
        <w:rPr>
          <w:bCs/>
        </w:rPr>
      </w:pPr>
      <w:r>
        <w:rPr>
          <w:bCs/>
          <w:noProof/>
          <w:position w:val="-40"/>
          <w:lang w:eastAsia="ru-RU"/>
        </w:rPr>
        <w:drawing>
          <wp:inline distT="0" distB="0" distL="0" distR="0">
            <wp:extent cx="2108835" cy="634365"/>
            <wp:effectExtent l="0" t="0" r="5715"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108835" cy="634365"/>
                    </a:xfrm>
                    <a:prstGeom prst="rect">
                      <a:avLst/>
                    </a:prstGeom>
                    <a:noFill/>
                    <a:ln>
                      <a:noFill/>
                    </a:ln>
                  </pic:spPr>
                </pic:pic>
              </a:graphicData>
            </a:graphic>
          </wp:inline>
        </w:drawing>
      </w:r>
      <w:r>
        <w:rPr>
          <w:bCs/>
        </w:rPr>
        <w:t>,</w:t>
      </w:r>
    </w:p>
    <w:p w:rsidR="002734C1" w:rsidRPr="00BC2753" w:rsidRDefault="002734C1" w:rsidP="00A76D48">
      <w:pPr>
        <w:pStyle w:val="SingleTxtGR"/>
        <w:ind w:left="2268" w:hanging="1134"/>
        <w:rPr>
          <w:bCs/>
        </w:rPr>
      </w:pPr>
      <w:r w:rsidRPr="00BC2753">
        <w:rPr>
          <w:bCs/>
        </w:rPr>
        <w:tab/>
      </w:r>
      <w:r w:rsidRPr="00BC2753">
        <w:rPr>
          <w:bCs/>
        </w:rPr>
        <w:tab/>
        <w:t>где:</w:t>
      </w:r>
    </w:p>
    <w:p w:rsidR="002734C1" w:rsidRPr="00BC2753" w:rsidRDefault="002734C1" w:rsidP="002734C1">
      <w:pPr>
        <w:pStyle w:val="SingleTxtGR"/>
        <w:ind w:left="2268" w:hanging="1134"/>
        <w:rPr>
          <w:bCs/>
        </w:rPr>
      </w:pPr>
      <w:r w:rsidRPr="00BC2753">
        <w:rPr>
          <w:bCs/>
        </w:rPr>
        <w:t>1.2.1</w:t>
      </w:r>
      <w:r w:rsidRPr="00BC2753">
        <w:rPr>
          <w:bCs/>
        </w:rPr>
        <w:tab/>
      </w:r>
      <w:r w:rsidRPr="00BC2753">
        <w:rPr>
          <w:bCs/>
        </w:rPr>
        <w:tab/>
      </w:r>
      <w:r>
        <w:t>составляющая «a»</w:t>
      </w:r>
      <w:r w:rsidRPr="00BC2753">
        <w:t xml:space="preserve"> означает результирующее ускорение</w:t>
      </w:r>
      <w:r w:rsidRPr="00BC2753">
        <w:rPr>
          <w:rFonts w:cs="Times New Roman Bold"/>
          <w:bCs/>
        </w:rPr>
        <w:t>,</w:t>
      </w:r>
      <w:r w:rsidRPr="00BC2753">
        <w:rPr>
          <w:bCs/>
        </w:rPr>
        <w:t xml:space="preserve"> </w:t>
      </w:r>
      <w:r w:rsidRPr="00BC2753">
        <w:t>выражаемое в единицах силы тяжести, g</w:t>
      </w:r>
      <w:r w:rsidRPr="00BC2753">
        <w:rPr>
          <w:bCs/>
        </w:rPr>
        <w:t> (1 g = 9,81 м/с</w:t>
      </w:r>
      <w:r w:rsidRPr="00BC2753">
        <w:rPr>
          <w:bCs/>
          <w:vertAlign w:val="superscript"/>
        </w:rPr>
        <w:t>2</w:t>
      </w:r>
      <w:r w:rsidRPr="00BC2753">
        <w:rPr>
          <w:bCs/>
        </w:rPr>
        <w:t>);</w:t>
      </w:r>
    </w:p>
    <w:p w:rsidR="002734C1" w:rsidRPr="00BC2753" w:rsidRDefault="002734C1" w:rsidP="002734C1">
      <w:pPr>
        <w:pStyle w:val="SingleTxtGR"/>
        <w:ind w:left="2268" w:hanging="1134"/>
      </w:pPr>
      <w:r w:rsidRPr="00BC2753">
        <w:rPr>
          <w:bCs/>
        </w:rPr>
        <w:t>1.2.2</w:t>
      </w:r>
      <w:r w:rsidRPr="00BC2753">
        <w:rPr>
          <w:bCs/>
        </w:rPr>
        <w:tab/>
      </w:r>
      <w:r w:rsidRPr="00BC2753">
        <w:rPr>
          <w:bCs/>
        </w:rPr>
        <w:tab/>
      </w:r>
      <w:r w:rsidRPr="00BC2753">
        <w:t>если можно более или менее точно установить начальный момент контакта муляжа головы, то t</w:t>
      </w:r>
      <w:r w:rsidRPr="00BC2753">
        <w:rPr>
          <w:vertAlign w:val="subscript"/>
        </w:rPr>
        <w:t>1</w:t>
      </w:r>
      <w:r w:rsidRPr="00BC2753">
        <w:t xml:space="preserve"> и t</w:t>
      </w:r>
      <w:r w:rsidRPr="00BC2753">
        <w:rPr>
          <w:vertAlign w:val="subscript"/>
        </w:rPr>
        <w:t>2</w:t>
      </w:r>
      <w:r w:rsidRPr="00BC2753">
        <w:t xml:space="preserve"> − два момента времени, выраженные в секундах и определяющие интервал между начальным моментом контакта и концом регистрации, для которого значение HPC является максимальным;</w:t>
      </w:r>
    </w:p>
    <w:p w:rsidR="002734C1" w:rsidRPr="00BC2753" w:rsidRDefault="002734C1" w:rsidP="002734C1">
      <w:pPr>
        <w:pStyle w:val="SingleTxtGR"/>
        <w:ind w:left="2268" w:hanging="1134"/>
      </w:pPr>
      <w:r w:rsidRPr="00BC2753">
        <w:rPr>
          <w:bCs/>
        </w:rPr>
        <w:t>1.2.3</w:t>
      </w:r>
      <w:r w:rsidRPr="00BC2753">
        <w:rPr>
          <w:bCs/>
        </w:rPr>
        <w:tab/>
      </w:r>
      <w:r w:rsidRPr="00BC2753">
        <w:rPr>
          <w:bCs/>
        </w:rPr>
        <w:tab/>
      </w:r>
      <w:r w:rsidRPr="00BC2753">
        <w:t>если начальный момент контакта муляжа головы определить невозможно, то t</w:t>
      </w:r>
      <w:r w:rsidRPr="00BC2753">
        <w:rPr>
          <w:vertAlign w:val="subscript"/>
        </w:rPr>
        <w:t>1</w:t>
      </w:r>
      <w:r w:rsidRPr="00BC2753">
        <w:t xml:space="preserve"> и t</w:t>
      </w:r>
      <w:r w:rsidRPr="00BC2753">
        <w:rPr>
          <w:vertAlign w:val="subscript"/>
        </w:rPr>
        <w:t>2</w:t>
      </w:r>
      <w:r w:rsidRPr="00BC2753">
        <w:t xml:space="preserve"> − два момента времени, выраженные в секундах и определяющие интервал между началом и концом регистрации, для которого значение HPC является максимальным;</w:t>
      </w:r>
    </w:p>
    <w:p w:rsidR="002734C1" w:rsidRPr="00BC2753" w:rsidRDefault="002734C1" w:rsidP="002734C1">
      <w:pPr>
        <w:pStyle w:val="SingleTxtGR"/>
        <w:ind w:left="2268" w:hanging="1134"/>
      </w:pPr>
      <w:r w:rsidRPr="00CF55AA">
        <w:rPr>
          <w:lang w:bidi="ru-RU"/>
        </w:rPr>
        <w:t>1.2.4</w:t>
      </w:r>
      <w:r>
        <w:rPr>
          <w:lang w:bidi="ru-RU"/>
        </w:rPr>
        <w:tab/>
      </w:r>
      <w:r w:rsidRPr="00CF55AA">
        <w:rPr>
          <w:lang w:bidi="ru-RU"/>
        </w:rPr>
        <w:tab/>
        <w:t xml:space="preserve">для расчета максимального значения HPC не учитываются те его значения, для которых </w:t>
      </w:r>
      <w:proofErr w:type="spellStart"/>
      <w:r w:rsidRPr="00CF55AA">
        <w:rPr>
          <w:lang w:bidi="ru-RU"/>
        </w:rPr>
        <w:t>временнόй</w:t>
      </w:r>
      <w:proofErr w:type="spellEnd"/>
      <w:r w:rsidRPr="00CF55AA">
        <w:rPr>
          <w:lang w:bidi="ru-RU"/>
        </w:rPr>
        <w:t xml:space="preserve"> инте</w:t>
      </w:r>
      <w:r>
        <w:rPr>
          <w:lang w:bidi="ru-RU"/>
        </w:rPr>
        <w:t>рвал (t1−t2) превышает 15 </w:t>
      </w:r>
      <w:proofErr w:type="spellStart"/>
      <w:r w:rsidRPr="00CF55AA">
        <w:rPr>
          <w:bCs/>
          <w:lang w:bidi="ru-RU"/>
        </w:rPr>
        <w:t>мс</w:t>
      </w:r>
      <w:proofErr w:type="spellEnd"/>
      <w:r w:rsidRPr="00BC2753">
        <w:t>.</w:t>
      </w:r>
    </w:p>
    <w:p w:rsidR="002734C1" w:rsidRDefault="002734C1" w:rsidP="002734C1">
      <w:pPr>
        <w:pStyle w:val="SingleTxtGR"/>
        <w:ind w:left="2268" w:hanging="1134"/>
        <w:rPr>
          <w:bCs/>
        </w:rPr>
      </w:pPr>
      <w:r w:rsidRPr="00BC2753">
        <w:rPr>
          <w:bCs/>
        </w:rPr>
        <w:t>1.3</w:t>
      </w:r>
      <w:r w:rsidRPr="00BC2753">
        <w:rPr>
          <w:bCs/>
        </w:rPr>
        <w:tab/>
      </w:r>
      <w:r w:rsidRPr="00BC2753">
        <w:rPr>
          <w:bCs/>
        </w:rPr>
        <w:tab/>
      </w:r>
      <w:r w:rsidRPr="00BC2753">
        <w:t xml:space="preserve">Значение результирующего ускорения головы при лобовом ударе, которое в сумме превышает 3 </w:t>
      </w:r>
      <w:proofErr w:type="spellStart"/>
      <w:r w:rsidRPr="00BC2753">
        <w:t>мс</w:t>
      </w:r>
      <w:proofErr w:type="spellEnd"/>
      <w:r w:rsidRPr="00BC2753">
        <w:t>, рассчитывается на основании результирующего ускорения головы</w:t>
      </w:r>
      <w:r w:rsidRPr="00BC2753">
        <w:rPr>
          <w:bCs/>
        </w:rPr>
        <w:t>.</w:t>
      </w:r>
    </w:p>
    <w:p w:rsidR="008F77D9" w:rsidRDefault="008F77D9" w:rsidP="00DB7E5E">
      <w:pPr>
        <w:pStyle w:val="SingleTxtGR"/>
        <w:spacing w:line="234" w:lineRule="atLeast"/>
        <w:ind w:left="2268" w:hanging="1134"/>
        <w:sectPr w:rsidR="008F77D9" w:rsidSect="007F1856">
          <w:headerReference w:type="first" r:id="rId191"/>
          <w:footerReference w:type="first" r:id="rId192"/>
          <w:footnotePr>
            <w:numRestart w:val="eachSect"/>
          </w:footnotePr>
          <w:endnotePr>
            <w:numFmt w:val="decimal"/>
          </w:endnotePr>
          <w:pgSz w:w="11906" w:h="16838" w:code="9"/>
          <w:pgMar w:top="1418" w:right="1134" w:bottom="1134" w:left="1134" w:header="680" w:footer="567" w:gutter="0"/>
          <w:cols w:space="708"/>
          <w:titlePg/>
          <w:docGrid w:linePitch="360"/>
        </w:sectPr>
      </w:pPr>
    </w:p>
    <w:p w:rsidR="008F77D9" w:rsidRPr="00CF55AA" w:rsidRDefault="008F77D9" w:rsidP="008F77D9">
      <w:pPr>
        <w:pStyle w:val="HChGR"/>
      </w:pPr>
      <w:r w:rsidRPr="00CF55AA">
        <w:t>Приложение 18</w:t>
      </w:r>
    </w:p>
    <w:p w:rsidR="008F77D9" w:rsidRPr="00CF55AA" w:rsidRDefault="008F77D9" w:rsidP="008F77D9">
      <w:pPr>
        <w:pStyle w:val="HChGR"/>
      </w:pPr>
      <w:r w:rsidRPr="00CF55AA">
        <w:tab/>
      </w:r>
      <w:bookmarkStart w:id="237" w:name="_Toc355000787"/>
      <w:r w:rsidRPr="00CF55AA">
        <w:tab/>
        <w:t xml:space="preserve">Геометрические параметры усовершенствованных детских удерживающих систем </w:t>
      </w:r>
      <w:bookmarkEnd w:id="237"/>
    </w:p>
    <w:p w:rsidR="008F77D9" w:rsidRDefault="008F77D9" w:rsidP="008F77D9">
      <w:pPr>
        <w:pStyle w:val="SingleTxtGR"/>
      </w:pPr>
      <w:bookmarkStart w:id="238" w:name="_Toc355000788"/>
      <w:r w:rsidRPr="00CF55AA">
        <w:t>Рис. 1</w:t>
      </w:r>
      <w:bookmarkEnd w:id="238"/>
    </w:p>
    <w:p w:rsidR="0082535A" w:rsidRDefault="0082535A" w:rsidP="008F77D9">
      <w:pPr>
        <w:pStyle w:val="SingleTxtGR"/>
      </w:pPr>
      <w:r>
        <w:rPr>
          <w:noProof/>
          <w:lang w:eastAsia="ru-RU"/>
        </w:rPr>
        <w:drawing>
          <wp:inline distT="0" distB="0" distL="0" distR="0" wp14:anchorId="31C0216D" wp14:editId="32CF271E">
            <wp:extent cx="3981450" cy="2143125"/>
            <wp:effectExtent l="0" t="0" r="0" b="9525"/>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981450" cy="2143125"/>
                    </a:xfrm>
                    <a:prstGeom prst="rect">
                      <a:avLst/>
                    </a:prstGeom>
                    <a:noFill/>
                    <a:ln>
                      <a:noFill/>
                    </a:ln>
                  </pic:spPr>
                </pic:pic>
              </a:graphicData>
            </a:graphic>
          </wp:inline>
        </w:drawing>
      </w:r>
    </w:p>
    <w:p w:rsidR="008F77D9" w:rsidRPr="00CF55AA" w:rsidRDefault="008F77D9" w:rsidP="008F77D9">
      <w:pPr>
        <w:pStyle w:val="SingleTxtGR"/>
        <w:spacing w:line="80" w:lineRule="exact"/>
      </w:pPr>
      <w:r w:rsidRPr="00CF55AA">
        <w:br w:type="page"/>
      </w:r>
    </w:p>
    <w:tbl>
      <w:tblPr>
        <w:tblStyle w:val="TabNum"/>
        <w:tblW w:w="8504" w:type="dxa"/>
        <w:tblInd w:w="1134" w:type="dxa"/>
        <w:tblLayout w:type="fixed"/>
        <w:tblLook w:val="05E0" w:firstRow="1" w:lastRow="1" w:firstColumn="1" w:lastColumn="1" w:noHBand="0" w:noVBand="1"/>
      </w:tblPr>
      <w:tblGrid>
        <w:gridCol w:w="862"/>
        <w:gridCol w:w="1528"/>
        <w:gridCol w:w="1528"/>
        <w:gridCol w:w="1529"/>
        <w:gridCol w:w="1528"/>
        <w:gridCol w:w="1529"/>
      </w:tblGrid>
      <w:tr w:rsidR="008F77D9" w:rsidRPr="001E73E5" w:rsidTr="002D76A1">
        <w:trPr>
          <w:trHeight w:val="306"/>
          <w:tblHeader/>
        </w:trPr>
        <w:tc>
          <w:tcPr>
            <w:cnfStyle w:val="001000000000" w:firstRow="0" w:lastRow="0" w:firstColumn="1" w:lastColumn="0" w:oddVBand="0" w:evenVBand="0" w:oddHBand="0" w:evenHBand="0" w:firstRowFirstColumn="0" w:firstRowLastColumn="0" w:lastRowFirstColumn="0" w:lastRowLastColumn="0"/>
            <w:tcW w:w="866" w:type="dxa"/>
            <w:tcBorders>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rPr>
                <w:i/>
                <w:sz w:val="16"/>
              </w:rPr>
            </w:pPr>
            <w:bookmarkStart w:id="239" w:name="lt_pId1184"/>
            <w:r w:rsidRPr="001E73E5">
              <w:rPr>
                <w:i/>
                <w:sz w:val="16"/>
              </w:rPr>
              <w:t>Рост, см</w:t>
            </w:r>
            <w:bookmarkEnd w:id="239"/>
          </w:p>
        </w:tc>
        <w:tc>
          <w:tcPr>
            <w:tcW w:w="1533" w:type="dxa"/>
            <w:tcBorders>
              <w:top w:val="single" w:sz="4" w:space="0" w:color="auto"/>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40" w:name="lt_pId1185"/>
            <w:r w:rsidRPr="001E73E5">
              <w:rPr>
                <w:i/>
                <w:sz w:val="16"/>
              </w:rPr>
              <w:t xml:space="preserve">Минимальная </w:t>
            </w:r>
            <w:r w:rsidRPr="001E73E5">
              <w:rPr>
                <w:i/>
                <w:sz w:val="16"/>
              </w:rPr>
              <w:br/>
              <w:t>высота в положении сидя, см</w:t>
            </w:r>
            <w:bookmarkEnd w:id="240"/>
          </w:p>
        </w:tc>
        <w:tc>
          <w:tcPr>
            <w:tcW w:w="1533" w:type="dxa"/>
            <w:tcBorders>
              <w:top w:val="single" w:sz="4" w:space="0" w:color="auto"/>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41" w:name="lt_pId1186"/>
            <w:r w:rsidRPr="001E73E5">
              <w:rPr>
                <w:i/>
                <w:sz w:val="16"/>
              </w:rPr>
              <w:t xml:space="preserve">Минимальная </w:t>
            </w:r>
            <w:r w:rsidRPr="001E73E5">
              <w:rPr>
                <w:i/>
                <w:sz w:val="16"/>
              </w:rPr>
              <w:br/>
              <w:t>ширина плеч, см</w:t>
            </w:r>
            <w:bookmarkEnd w:id="241"/>
          </w:p>
        </w:tc>
        <w:tc>
          <w:tcPr>
            <w:tcW w:w="1534" w:type="dxa"/>
            <w:tcBorders>
              <w:top w:val="single" w:sz="4" w:space="0" w:color="auto"/>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42" w:name="lt_pId1187"/>
            <w:r w:rsidRPr="001E73E5">
              <w:rPr>
                <w:i/>
                <w:sz w:val="16"/>
              </w:rPr>
              <w:t xml:space="preserve">Минимальная </w:t>
            </w:r>
            <w:r w:rsidRPr="001E73E5">
              <w:rPr>
                <w:i/>
                <w:sz w:val="16"/>
              </w:rPr>
              <w:br/>
              <w:t>ширина бедер, см</w:t>
            </w:r>
            <w:bookmarkEnd w:id="242"/>
          </w:p>
        </w:tc>
        <w:tc>
          <w:tcPr>
            <w:tcW w:w="1533" w:type="dxa"/>
            <w:tcBorders>
              <w:top w:val="single" w:sz="4" w:space="0" w:color="auto"/>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43" w:name="lt_pId1188"/>
            <w:r w:rsidRPr="001E73E5">
              <w:rPr>
                <w:i/>
                <w:sz w:val="16"/>
              </w:rPr>
              <w:t xml:space="preserve">Минимальная </w:t>
            </w:r>
            <w:r w:rsidRPr="001E73E5">
              <w:rPr>
                <w:i/>
                <w:sz w:val="16"/>
              </w:rPr>
              <w:br/>
              <w:t>высота плеча, см</w:t>
            </w:r>
            <w:bookmarkEnd w:id="243"/>
          </w:p>
        </w:tc>
        <w:tc>
          <w:tcPr>
            <w:tcW w:w="1534" w:type="dxa"/>
            <w:tcBorders>
              <w:top w:val="single" w:sz="4" w:space="0" w:color="auto"/>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44" w:name="lt_pId1189"/>
            <w:r w:rsidRPr="001E73E5">
              <w:rPr>
                <w:i/>
                <w:sz w:val="16"/>
              </w:rPr>
              <w:t xml:space="preserve">Максимальная </w:t>
            </w:r>
            <w:r w:rsidRPr="001E73E5">
              <w:rPr>
                <w:i/>
                <w:sz w:val="16"/>
              </w:rPr>
              <w:br/>
              <w:t>высота плеча, см</w:t>
            </w:r>
            <w:bookmarkEnd w:id="244"/>
          </w:p>
        </w:tc>
      </w:tr>
      <w:tr w:rsidR="008F77D9" w:rsidRPr="001E73E5" w:rsidTr="002D76A1">
        <w:trPr>
          <w:tblHeader/>
        </w:trPr>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rPr>
                <w:i/>
                <w:sz w:val="16"/>
              </w:rPr>
            </w:pPr>
            <w:r w:rsidRPr="001E73E5">
              <w:rPr>
                <w:i/>
                <w:sz w:val="16"/>
              </w:rPr>
              <w:t>A</w:t>
            </w:r>
          </w:p>
        </w:tc>
        <w:tc>
          <w:tcPr>
            <w:tcW w:w="1533" w:type="dxa"/>
            <w:tcBorders>
              <w:top w:val="single" w:sz="4" w:space="0" w:color="auto"/>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1E73E5">
              <w:rPr>
                <w:i/>
                <w:sz w:val="16"/>
              </w:rPr>
              <w:t>B</w:t>
            </w:r>
          </w:p>
        </w:tc>
        <w:tc>
          <w:tcPr>
            <w:tcW w:w="1533" w:type="dxa"/>
            <w:tcBorders>
              <w:top w:val="single" w:sz="4" w:space="0" w:color="auto"/>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1E73E5">
              <w:rPr>
                <w:i/>
                <w:sz w:val="16"/>
              </w:rPr>
              <w:t>C</w:t>
            </w:r>
          </w:p>
        </w:tc>
        <w:tc>
          <w:tcPr>
            <w:tcW w:w="1534" w:type="dxa"/>
            <w:tcBorders>
              <w:top w:val="single" w:sz="4" w:space="0" w:color="auto"/>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1E73E5">
              <w:rPr>
                <w:i/>
                <w:sz w:val="16"/>
              </w:rPr>
              <w:t>D</w:t>
            </w:r>
          </w:p>
        </w:tc>
        <w:tc>
          <w:tcPr>
            <w:tcW w:w="1533" w:type="dxa"/>
            <w:tcBorders>
              <w:top w:val="single" w:sz="4" w:space="0" w:color="auto"/>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1E73E5">
              <w:rPr>
                <w:i/>
                <w:sz w:val="16"/>
              </w:rPr>
              <w:t>E1</w:t>
            </w:r>
          </w:p>
        </w:tc>
        <w:tc>
          <w:tcPr>
            <w:tcW w:w="1534" w:type="dxa"/>
            <w:tcBorders>
              <w:top w:val="single" w:sz="4" w:space="0" w:color="auto"/>
              <w:left w:val="single" w:sz="4" w:space="0" w:color="auto"/>
              <w:bottom w:val="single" w:sz="4"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1E73E5">
              <w:rPr>
                <w:i/>
                <w:sz w:val="16"/>
              </w:rPr>
              <w:t>E2</w:t>
            </w:r>
          </w:p>
        </w:tc>
      </w:tr>
      <w:tr w:rsidR="008F77D9" w:rsidRPr="001E73E5" w:rsidTr="002D76A1">
        <w:trPr>
          <w:tblHeader/>
        </w:trPr>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12" w:space="0" w:color="auto"/>
              <w:right w:val="single" w:sz="4" w:space="0" w:color="auto"/>
            </w:tcBorders>
            <w:shd w:val="clear" w:color="auto" w:fill="auto"/>
          </w:tcPr>
          <w:p w:rsidR="008F77D9" w:rsidRPr="001E73E5" w:rsidRDefault="008F77D9" w:rsidP="002D76A1">
            <w:pPr>
              <w:spacing w:before="80" w:after="80" w:line="200" w:lineRule="exact"/>
              <w:jc w:val="center"/>
              <w:rPr>
                <w:i/>
                <w:sz w:val="16"/>
              </w:rPr>
            </w:pPr>
          </w:p>
        </w:tc>
        <w:tc>
          <w:tcPr>
            <w:tcW w:w="1533" w:type="dxa"/>
            <w:tcBorders>
              <w:top w:val="single" w:sz="4" w:space="0" w:color="auto"/>
              <w:left w:val="single" w:sz="4" w:space="0" w:color="auto"/>
              <w:bottom w:val="single" w:sz="12"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45" w:name="lt_pId1196"/>
            <w:r w:rsidRPr="001E73E5">
              <w:rPr>
                <w:i/>
                <w:sz w:val="16"/>
              </w:rPr>
              <w:t xml:space="preserve">95-й </w:t>
            </w:r>
            <w:proofErr w:type="spellStart"/>
            <w:r w:rsidRPr="001E73E5">
              <w:rPr>
                <w:i/>
                <w:sz w:val="16"/>
              </w:rPr>
              <w:t>процентиль</w:t>
            </w:r>
            <w:bookmarkEnd w:id="245"/>
            <w:proofErr w:type="spellEnd"/>
          </w:p>
        </w:tc>
        <w:tc>
          <w:tcPr>
            <w:tcW w:w="1533" w:type="dxa"/>
            <w:tcBorders>
              <w:top w:val="single" w:sz="4" w:space="0" w:color="auto"/>
              <w:left w:val="single" w:sz="4" w:space="0" w:color="auto"/>
              <w:bottom w:val="single" w:sz="12"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46" w:name="lt_pId1197"/>
            <w:r w:rsidRPr="001E73E5">
              <w:rPr>
                <w:i/>
                <w:sz w:val="16"/>
              </w:rPr>
              <w:t xml:space="preserve">95-й </w:t>
            </w:r>
            <w:proofErr w:type="spellStart"/>
            <w:r w:rsidRPr="001E73E5">
              <w:rPr>
                <w:i/>
                <w:sz w:val="16"/>
              </w:rPr>
              <w:t>процентиль</w:t>
            </w:r>
            <w:bookmarkEnd w:id="246"/>
            <w:proofErr w:type="spellEnd"/>
          </w:p>
        </w:tc>
        <w:tc>
          <w:tcPr>
            <w:tcW w:w="1534" w:type="dxa"/>
            <w:tcBorders>
              <w:top w:val="single" w:sz="4" w:space="0" w:color="auto"/>
              <w:left w:val="single" w:sz="4" w:space="0" w:color="auto"/>
              <w:bottom w:val="single" w:sz="12"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47" w:name="lt_pId1198"/>
            <w:r w:rsidRPr="001E73E5">
              <w:rPr>
                <w:i/>
                <w:sz w:val="16"/>
              </w:rPr>
              <w:t xml:space="preserve">95-й </w:t>
            </w:r>
            <w:proofErr w:type="spellStart"/>
            <w:r w:rsidRPr="001E73E5">
              <w:rPr>
                <w:i/>
                <w:sz w:val="16"/>
              </w:rPr>
              <w:t>процентиль</w:t>
            </w:r>
            <w:bookmarkEnd w:id="247"/>
            <w:proofErr w:type="spellEnd"/>
          </w:p>
        </w:tc>
        <w:tc>
          <w:tcPr>
            <w:tcW w:w="1533" w:type="dxa"/>
            <w:tcBorders>
              <w:top w:val="single" w:sz="4" w:space="0" w:color="auto"/>
              <w:left w:val="single" w:sz="4" w:space="0" w:color="auto"/>
              <w:bottom w:val="single" w:sz="12"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48" w:name="lt_pId1199"/>
            <w:r w:rsidRPr="001E73E5">
              <w:rPr>
                <w:i/>
                <w:sz w:val="16"/>
              </w:rPr>
              <w:t xml:space="preserve">5-й </w:t>
            </w:r>
            <w:proofErr w:type="spellStart"/>
            <w:r w:rsidRPr="001E73E5">
              <w:rPr>
                <w:i/>
                <w:sz w:val="16"/>
              </w:rPr>
              <w:t>процентиль</w:t>
            </w:r>
            <w:bookmarkEnd w:id="248"/>
            <w:proofErr w:type="spellEnd"/>
          </w:p>
        </w:tc>
        <w:tc>
          <w:tcPr>
            <w:tcW w:w="1534" w:type="dxa"/>
            <w:tcBorders>
              <w:top w:val="single" w:sz="4" w:space="0" w:color="auto"/>
              <w:left w:val="single" w:sz="4" w:space="0" w:color="auto"/>
              <w:bottom w:val="single" w:sz="12" w:space="0" w:color="auto"/>
              <w:right w:val="single" w:sz="4" w:space="0" w:color="auto"/>
            </w:tcBorders>
            <w:shd w:val="clear" w:color="auto" w:fill="auto"/>
          </w:tcPr>
          <w:p w:rsidR="008F77D9" w:rsidRPr="001E73E5" w:rsidRDefault="008F77D9" w:rsidP="002D76A1">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49" w:name="lt_pId1200"/>
            <w:r w:rsidRPr="001E73E5">
              <w:rPr>
                <w:i/>
                <w:sz w:val="16"/>
              </w:rPr>
              <w:t xml:space="preserve">95-й </w:t>
            </w:r>
            <w:proofErr w:type="spellStart"/>
            <w:r w:rsidRPr="001E73E5">
              <w:rPr>
                <w:i/>
                <w:sz w:val="16"/>
              </w:rPr>
              <w:t>процентиль</w:t>
            </w:r>
            <w:bookmarkEnd w:id="249"/>
            <w:proofErr w:type="spellEnd"/>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12"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≤40</w:t>
            </w:r>
          </w:p>
        </w:tc>
        <w:tc>
          <w:tcPr>
            <w:tcW w:w="1533" w:type="dxa"/>
            <w:tcBorders>
              <w:top w:val="single" w:sz="12"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p>
        </w:tc>
        <w:tc>
          <w:tcPr>
            <w:tcW w:w="1533" w:type="dxa"/>
            <w:tcBorders>
              <w:top w:val="single" w:sz="12"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p>
        </w:tc>
        <w:tc>
          <w:tcPr>
            <w:tcW w:w="1534" w:type="dxa"/>
            <w:tcBorders>
              <w:top w:val="single" w:sz="12"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p>
        </w:tc>
        <w:tc>
          <w:tcPr>
            <w:tcW w:w="1533" w:type="dxa"/>
            <w:tcBorders>
              <w:top w:val="single" w:sz="12"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&lt;27,4</w:t>
            </w:r>
          </w:p>
        </w:tc>
        <w:tc>
          <w:tcPr>
            <w:tcW w:w="1534" w:type="dxa"/>
            <w:tcBorders>
              <w:top w:val="single" w:sz="12"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45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39,0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12,1</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14,2</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27,4</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29,0</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50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40,5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14,1</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14,8</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27,6</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29,2</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55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42,0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16,1</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15,4</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27,8</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29,4</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60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43,5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18,1</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16,0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28,0</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29,6</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65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45,0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20,1</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17,2</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28,2</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29,8</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70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47,1</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22,1</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18,4</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28,3</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30,0</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75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49,2</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24,1</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19,6</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28,4</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31,3</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80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51,3</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26,1</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20,8</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29,2</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32,6</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85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53,4</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26,9</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22,0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30,0</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33,9</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90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55,5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27,7</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22,5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30,8</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35,2</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95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57,6</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28,5</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23,0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31,6</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36,5</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100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59,7</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29,3</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23,5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32,4</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37,8</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105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61,8</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30,1</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24,9</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33,2</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39,1</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110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63,9</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30,9</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26,3</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34,0</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40,4</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115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66,0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32,1</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27,7</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35,5</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41,7</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120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68,1</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33,3</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29,1</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37,0</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43,0</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125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70,2</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34,5</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30,5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38,5</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44,3</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130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72,3</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35,7</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31,9</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40,0</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46,1</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135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74,4</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36,9</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33,3</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41,5</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47,9</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140</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76,5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38,1</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34,7</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43,0</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49,7</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pPr>
            <w:r w:rsidRPr="001E73E5">
              <w:t>145</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78,6</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39,3</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36,3</w:t>
            </w:r>
          </w:p>
        </w:tc>
        <w:tc>
          <w:tcPr>
            <w:tcW w:w="1533"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44,5</w:t>
            </w:r>
          </w:p>
        </w:tc>
        <w:tc>
          <w:tcPr>
            <w:tcW w:w="1534" w:type="dxa"/>
            <w:tcBorders>
              <w:top w:val="single" w:sz="4" w:space="0" w:color="auto"/>
              <w:left w:val="single" w:sz="4" w:space="0" w:color="auto"/>
              <w:bottom w:val="single" w:sz="4"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51,5</w:t>
            </w:r>
          </w:p>
        </w:tc>
      </w:tr>
      <w:tr w:rsidR="008F77D9" w:rsidRPr="001E73E5" w:rsidTr="002D76A1">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left w:val="single" w:sz="4" w:space="0" w:color="auto"/>
              <w:right w:val="single" w:sz="4" w:space="0" w:color="auto"/>
            </w:tcBorders>
          </w:tcPr>
          <w:p w:rsidR="008F77D9" w:rsidRPr="001E73E5" w:rsidRDefault="008F77D9" w:rsidP="002D76A1">
            <w:pPr>
              <w:jc w:val="center"/>
            </w:pPr>
            <w:r w:rsidRPr="001E73E5">
              <w:t>150</w:t>
            </w:r>
          </w:p>
        </w:tc>
        <w:tc>
          <w:tcPr>
            <w:tcW w:w="1533" w:type="dxa"/>
            <w:tcBorders>
              <w:top w:val="single" w:sz="4" w:space="0" w:color="auto"/>
              <w:left w:val="single" w:sz="4" w:space="0" w:color="auto"/>
              <w:bottom w:val="single" w:sz="12"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81,1</w:t>
            </w:r>
          </w:p>
        </w:tc>
        <w:tc>
          <w:tcPr>
            <w:tcW w:w="1533" w:type="dxa"/>
            <w:tcBorders>
              <w:top w:val="single" w:sz="4" w:space="0" w:color="auto"/>
              <w:left w:val="single" w:sz="4" w:space="0" w:color="auto"/>
              <w:bottom w:val="single" w:sz="12"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41,5</w:t>
            </w:r>
          </w:p>
        </w:tc>
        <w:tc>
          <w:tcPr>
            <w:tcW w:w="1534" w:type="dxa"/>
            <w:tcBorders>
              <w:top w:val="single" w:sz="4" w:space="0" w:color="auto"/>
              <w:left w:val="single" w:sz="4" w:space="0" w:color="auto"/>
              <w:bottom w:val="single" w:sz="12"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37,9</w:t>
            </w:r>
          </w:p>
        </w:tc>
        <w:tc>
          <w:tcPr>
            <w:tcW w:w="1533" w:type="dxa"/>
            <w:tcBorders>
              <w:top w:val="single" w:sz="4" w:space="0" w:color="auto"/>
              <w:left w:val="single" w:sz="4" w:space="0" w:color="auto"/>
              <w:bottom w:val="single" w:sz="12"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46,3</w:t>
            </w:r>
          </w:p>
        </w:tc>
        <w:tc>
          <w:tcPr>
            <w:tcW w:w="1534" w:type="dxa"/>
            <w:tcBorders>
              <w:top w:val="single" w:sz="4" w:space="0" w:color="auto"/>
              <w:left w:val="single" w:sz="4" w:space="0" w:color="auto"/>
              <w:bottom w:val="single" w:sz="12" w:space="0" w:color="auto"/>
              <w:right w:val="single" w:sz="4" w:space="0" w:color="auto"/>
            </w:tcBorders>
          </w:tcPr>
          <w:p w:rsidR="008F77D9" w:rsidRPr="001E73E5" w:rsidRDefault="008F77D9" w:rsidP="002D76A1">
            <w:pPr>
              <w:jc w:val="center"/>
              <w:cnfStyle w:val="000000000000" w:firstRow="0" w:lastRow="0" w:firstColumn="0" w:lastColumn="0" w:oddVBand="0" w:evenVBand="0" w:oddHBand="0" w:evenHBand="0" w:firstRowFirstColumn="0" w:firstRowLastColumn="0" w:lastRowFirstColumn="0" w:lastRowLastColumn="0"/>
            </w:pPr>
            <w:r w:rsidRPr="001E73E5">
              <w:t>53,3</w:t>
            </w:r>
          </w:p>
        </w:tc>
      </w:tr>
    </w:tbl>
    <w:p w:rsidR="008F77D9" w:rsidRPr="00CF55AA" w:rsidRDefault="008F77D9" w:rsidP="008F77D9">
      <w:pPr>
        <w:pStyle w:val="SingleTxtGR"/>
        <w:spacing w:before="120"/>
        <w:rPr>
          <w:bCs/>
          <w:lang w:bidi="ru-RU"/>
        </w:rPr>
      </w:pPr>
      <w:r>
        <w:rPr>
          <w:bCs/>
          <w:lang w:bidi="ru-RU"/>
        </w:rPr>
        <w:tab/>
      </w:r>
      <w:r w:rsidRPr="00CF55AA">
        <w:rPr>
          <w:bCs/>
          <w:lang w:bidi="ru-RU"/>
        </w:rPr>
        <w:t>Все горизонтальные размеры измеряют с помощью устройства, показанного на рис. 2 в настоящем приложении, в условиях п</w:t>
      </w:r>
      <w:r>
        <w:rPr>
          <w:bCs/>
          <w:lang w:bidi="ru-RU"/>
        </w:rPr>
        <w:t>риложения контактного усилия 50 </w:t>
      </w:r>
      <w:r w:rsidRPr="00CF55AA">
        <w:rPr>
          <w:bCs/>
          <w:lang w:bidi="ru-RU"/>
        </w:rPr>
        <w:t>Н с соблюдением следующих допусков:</w:t>
      </w:r>
    </w:p>
    <w:p w:rsidR="008F77D9" w:rsidRPr="00CF55AA" w:rsidRDefault="008F77D9" w:rsidP="008F77D9">
      <w:pPr>
        <w:pStyle w:val="SingleTxtGR"/>
        <w:rPr>
          <w:bCs/>
          <w:lang w:bidi="ru-RU"/>
        </w:rPr>
      </w:pPr>
      <w:r>
        <w:rPr>
          <w:bCs/>
          <w:lang w:bidi="ru-RU"/>
        </w:rPr>
        <w:tab/>
      </w:r>
      <w:r>
        <w:rPr>
          <w:bCs/>
          <w:lang w:bidi="ru-RU"/>
        </w:rPr>
        <w:tab/>
      </w:r>
      <w:r w:rsidRPr="00CF55AA">
        <w:rPr>
          <w:bCs/>
          <w:lang w:bidi="ru-RU"/>
        </w:rPr>
        <w:t>Минимальная высота сиденья</w:t>
      </w:r>
      <w:r>
        <w:rPr>
          <w:bCs/>
          <w:lang w:bidi="ru-RU"/>
        </w:rPr>
        <w:t>:</w:t>
      </w:r>
    </w:p>
    <w:p w:rsidR="008F77D9" w:rsidRPr="00CF55AA" w:rsidRDefault="008F77D9" w:rsidP="008F77D9">
      <w:pPr>
        <w:pStyle w:val="SingleTxtGR"/>
        <w:rPr>
          <w:bCs/>
          <w:lang w:bidi="ru-RU"/>
        </w:rPr>
      </w:pPr>
      <w:r>
        <w:rPr>
          <w:bCs/>
          <w:lang w:bidi="ru-RU"/>
        </w:rPr>
        <w:tab/>
      </w:r>
      <w:r>
        <w:rPr>
          <w:bCs/>
          <w:lang w:bidi="ru-RU"/>
        </w:rPr>
        <w:tab/>
      </w:r>
      <w:r w:rsidRPr="00CF55AA">
        <w:rPr>
          <w:bCs/>
          <w:lang w:bidi="ru-RU"/>
        </w:rPr>
        <w:t>−</w:t>
      </w:r>
      <w:r w:rsidRPr="00CF55AA">
        <w:rPr>
          <w:bCs/>
          <w:lang w:bidi="ru-RU"/>
        </w:rPr>
        <w:tab/>
      </w:r>
      <w:r>
        <w:rPr>
          <w:bCs/>
          <w:lang w:bidi="ru-RU"/>
        </w:rPr>
        <w:t>д</w:t>
      </w:r>
      <w:r w:rsidRPr="00CF55AA">
        <w:rPr>
          <w:bCs/>
          <w:lang w:bidi="ru-RU"/>
        </w:rPr>
        <w:t>о 87 см B − 5%</w:t>
      </w:r>
    </w:p>
    <w:p w:rsidR="008F77D9" w:rsidRPr="00CF55AA" w:rsidRDefault="008F77D9" w:rsidP="008F77D9">
      <w:pPr>
        <w:pStyle w:val="SingleTxtGR"/>
        <w:rPr>
          <w:lang w:bidi="ru-RU"/>
        </w:rPr>
      </w:pPr>
      <w:r>
        <w:rPr>
          <w:bCs/>
          <w:lang w:bidi="ru-RU"/>
        </w:rPr>
        <w:tab/>
      </w:r>
      <w:r>
        <w:rPr>
          <w:bCs/>
          <w:lang w:bidi="ru-RU"/>
        </w:rPr>
        <w:tab/>
      </w:r>
      <w:r w:rsidRPr="00CF55AA">
        <w:rPr>
          <w:bCs/>
          <w:lang w:bidi="ru-RU"/>
        </w:rPr>
        <w:t>−</w:t>
      </w:r>
      <w:r w:rsidRPr="00CF55AA">
        <w:rPr>
          <w:bCs/>
          <w:lang w:bidi="ru-RU"/>
        </w:rPr>
        <w:tab/>
      </w:r>
      <w:r>
        <w:rPr>
          <w:bCs/>
          <w:lang w:bidi="ru-RU"/>
        </w:rPr>
        <w:t>п</w:t>
      </w:r>
      <w:r w:rsidRPr="00CF55AA">
        <w:rPr>
          <w:bCs/>
          <w:lang w:bidi="ru-RU"/>
        </w:rPr>
        <w:t>ри росте от 87 см и до 150 см B − 10%</w:t>
      </w:r>
      <w:r>
        <w:rPr>
          <w:bCs/>
          <w:lang w:bidi="ru-RU"/>
        </w:rPr>
        <w:t>.</w:t>
      </w:r>
    </w:p>
    <w:p w:rsidR="008F77D9" w:rsidRPr="00CF55AA" w:rsidRDefault="008F77D9" w:rsidP="008F77D9">
      <w:pPr>
        <w:pStyle w:val="SingleTxtGR"/>
        <w:rPr>
          <w:lang w:bidi="ru-RU"/>
        </w:rPr>
      </w:pPr>
      <w:r>
        <w:rPr>
          <w:lang w:bidi="ru-RU"/>
        </w:rPr>
        <w:tab/>
      </w:r>
      <w:r>
        <w:rPr>
          <w:lang w:bidi="ru-RU"/>
        </w:rPr>
        <w:tab/>
      </w:r>
      <w:r w:rsidRPr="00CF55AA">
        <w:rPr>
          <w:lang w:bidi="ru-RU"/>
        </w:rPr>
        <w:t xml:space="preserve">Минимальная высота </w:t>
      </w:r>
      <w:r w:rsidRPr="00CF55AA">
        <w:rPr>
          <w:bCs/>
          <w:lang w:bidi="ru-RU"/>
        </w:rPr>
        <w:t>плеч</w:t>
      </w:r>
      <w:r w:rsidRPr="00CF55AA">
        <w:rPr>
          <w:lang w:bidi="ru-RU"/>
        </w:rPr>
        <w:t xml:space="preserve"> (5-й </w:t>
      </w:r>
      <w:proofErr w:type="spellStart"/>
      <w:r w:rsidRPr="00CF55AA">
        <w:rPr>
          <w:bCs/>
          <w:lang w:bidi="ru-RU"/>
        </w:rPr>
        <w:t>процентиль</w:t>
      </w:r>
      <w:proofErr w:type="spellEnd"/>
      <w:r w:rsidRPr="00CF55AA">
        <w:rPr>
          <w:bCs/>
          <w:lang w:bidi="ru-RU"/>
        </w:rPr>
        <w:t>):</w:t>
      </w:r>
      <w:r w:rsidRPr="00CF55AA">
        <w:rPr>
          <w:lang w:bidi="ru-RU"/>
        </w:rPr>
        <w:t xml:space="preserve"> E1 </w:t>
      </w:r>
      <w:r w:rsidR="0082535A">
        <w:rPr>
          <w:vertAlign w:val="subscript"/>
          <w:lang w:bidi="ru-RU"/>
        </w:rPr>
        <w:t>–</w:t>
      </w:r>
      <w:r w:rsidRPr="00CF55AA">
        <w:rPr>
          <w:vertAlign w:val="subscript"/>
          <w:lang w:bidi="ru-RU"/>
        </w:rPr>
        <w:t>2</w:t>
      </w:r>
      <w:r w:rsidRPr="00CF55AA">
        <w:rPr>
          <w:vertAlign w:val="superscript"/>
          <w:lang w:bidi="ru-RU"/>
        </w:rPr>
        <w:t>+0</w:t>
      </w:r>
      <w:r w:rsidRPr="00CF55AA">
        <w:rPr>
          <w:lang w:bidi="ru-RU"/>
        </w:rPr>
        <w:t xml:space="preserve"> см</w:t>
      </w:r>
      <w:r>
        <w:rPr>
          <w:lang w:bidi="ru-RU"/>
        </w:rPr>
        <w:t>.</w:t>
      </w:r>
    </w:p>
    <w:p w:rsidR="008F77D9" w:rsidRPr="00CF55AA" w:rsidRDefault="008F77D9" w:rsidP="008F77D9">
      <w:pPr>
        <w:pStyle w:val="SingleTxtGR"/>
        <w:rPr>
          <w:lang w:bidi="ru-RU"/>
        </w:rPr>
      </w:pPr>
      <w:r>
        <w:rPr>
          <w:lang w:bidi="ru-RU"/>
        </w:rPr>
        <w:tab/>
      </w:r>
      <w:r>
        <w:rPr>
          <w:lang w:bidi="ru-RU"/>
        </w:rPr>
        <w:tab/>
      </w:r>
      <w:r w:rsidRPr="00CF55AA">
        <w:rPr>
          <w:lang w:bidi="ru-RU"/>
        </w:rPr>
        <w:t xml:space="preserve">Максимальная высота плеч (95-й </w:t>
      </w:r>
      <w:proofErr w:type="spellStart"/>
      <w:r w:rsidRPr="00CF55AA">
        <w:rPr>
          <w:bCs/>
          <w:lang w:bidi="ru-RU"/>
        </w:rPr>
        <w:t>процентиль</w:t>
      </w:r>
      <w:proofErr w:type="spellEnd"/>
      <w:r w:rsidRPr="00CF55AA">
        <w:rPr>
          <w:bCs/>
          <w:lang w:bidi="ru-RU"/>
        </w:rPr>
        <w:t>):</w:t>
      </w:r>
      <w:r w:rsidRPr="00CF55AA">
        <w:rPr>
          <w:lang w:bidi="ru-RU"/>
        </w:rPr>
        <w:t xml:space="preserve"> E2 </w:t>
      </w:r>
      <w:r w:rsidR="0082535A">
        <w:rPr>
          <w:vertAlign w:val="subscript"/>
          <w:lang w:bidi="ru-RU"/>
        </w:rPr>
        <w:t>–</w:t>
      </w:r>
      <w:r w:rsidRPr="00CF55AA">
        <w:rPr>
          <w:vertAlign w:val="subscript"/>
          <w:lang w:bidi="ru-RU"/>
        </w:rPr>
        <w:t>0</w:t>
      </w:r>
      <w:r w:rsidRPr="00CF55AA">
        <w:rPr>
          <w:vertAlign w:val="superscript"/>
          <w:lang w:bidi="ru-RU"/>
        </w:rPr>
        <w:t>+2</w:t>
      </w:r>
      <w:r w:rsidRPr="00CF55AA">
        <w:rPr>
          <w:lang w:bidi="ru-RU"/>
        </w:rPr>
        <w:t xml:space="preserve"> см</w:t>
      </w:r>
      <w:r>
        <w:rPr>
          <w:lang w:bidi="ru-RU"/>
        </w:rPr>
        <w:t>.</w:t>
      </w:r>
    </w:p>
    <w:p w:rsidR="008F77D9" w:rsidRPr="00CF55AA" w:rsidRDefault="008F77D9" w:rsidP="008F77D9">
      <w:pPr>
        <w:pStyle w:val="SingleTxtGR"/>
        <w:ind w:left="2268" w:hanging="1134"/>
        <w:rPr>
          <w:lang w:bidi="ru-RU"/>
        </w:rPr>
      </w:pPr>
      <w:r>
        <w:rPr>
          <w:bCs/>
          <w:lang w:bidi="ru-RU"/>
        </w:rPr>
        <w:tab/>
      </w:r>
      <w:r>
        <w:rPr>
          <w:bCs/>
          <w:lang w:bidi="ru-RU"/>
        </w:rPr>
        <w:tab/>
      </w:r>
      <w:r w:rsidRPr="00CF55AA">
        <w:rPr>
          <w:bCs/>
          <w:lang w:bidi="ru-RU"/>
        </w:rPr>
        <w:t>Масса устройства, показанного на рис. 2 настоящего приложения, должна составлять 10 кг ± 1 кг</w:t>
      </w:r>
      <w:r w:rsidRPr="00CF55AA">
        <w:rPr>
          <w:lang w:bidi="ru-RU"/>
        </w:rPr>
        <w:t>.</w:t>
      </w:r>
    </w:p>
    <w:p w:rsidR="008F77D9" w:rsidRDefault="008F77D9" w:rsidP="008F77D9">
      <w:pPr>
        <w:pStyle w:val="H23GR"/>
      </w:pPr>
      <w:r w:rsidRPr="00CF55AA">
        <w:rPr>
          <w:lang w:bidi="ru-RU"/>
        </w:rPr>
        <w:br w:type="page"/>
      </w:r>
      <w:bookmarkStart w:id="250" w:name="lt_pId1337"/>
      <w:r w:rsidRPr="00886F4C">
        <w:rPr>
          <w:b w:val="0"/>
          <w:bCs/>
          <w:lang w:bidi="ru-RU"/>
        </w:rPr>
        <w:tab/>
      </w:r>
      <w:r w:rsidRPr="00886F4C">
        <w:rPr>
          <w:b w:val="0"/>
          <w:bCs/>
          <w:lang w:bidi="ru-RU"/>
        </w:rPr>
        <w:tab/>
      </w:r>
      <w:r w:rsidRPr="00886F4C">
        <w:rPr>
          <w:b w:val="0"/>
          <w:bCs/>
        </w:rPr>
        <w:t>Рис. 2</w:t>
      </w:r>
      <w:bookmarkStart w:id="251" w:name="lt_pId1338"/>
      <w:bookmarkEnd w:id="250"/>
      <w:r w:rsidRPr="00886F4C">
        <w:rPr>
          <w:b w:val="0"/>
          <w:bCs/>
        </w:rPr>
        <w:br/>
      </w:r>
      <w:r w:rsidRPr="00CF55AA">
        <w:t>Вид измерительного устройства сбоку и спереди</w:t>
      </w:r>
      <w:bookmarkEnd w:id="251"/>
    </w:p>
    <w:p w:rsidR="008F77D9" w:rsidRPr="00895410" w:rsidRDefault="008F77D9" w:rsidP="0051480A">
      <w:pPr>
        <w:spacing w:after="120"/>
        <w:rPr>
          <w:lang w:eastAsia="ru-RU"/>
        </w:rPr>
      </w:pPr>
      <w:r w:rsidRPr="00CF55AA">
        <w:rPr>
          <w:noProof/>
          <w:lang w:eastAsia="ru-RU"/>
        </w:rPr>
        <w:drawing>
          <wp:inline distT="0" distB="0" distL="0" distR="0" wp14:anchorId="2012ABE3" wp14:editId="0758DFC9">
            <wp:extent cx="4885690" cy="3425825"/>
            <wp:effectExtent l="0" t="0" r="0" b="3175"/>
            <wp:docPr id="16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85690" cy="3425825"/>
                    </a:xfrm>
                    <a:prstGeom prst="rect">
                      <a:avLst/>
                    </a:prstGeom>
                    <a:noFill/>
                    <a:ln>
                      <a:noFill/>
                    </a:ln>
                  </pic:spPr>
                </pic:pic>
              </a:graphicData>
            </a:graphic>
          </wp:inline>
        </w:drawing>
      </w:r>
    </w:p>
    <w:p w:rsidR="0051480A" w:rsidRDefault="0051480A" w:rsidP="0051480A">
      <w:pPr>
        <w:pStyle w:val="SingleTxtGR"/>
        <w:tabs>
          <w:tab w:val="clear" w:pos="2268"/>
          <w:tab w:val="left" w:pos="2058"/>
        </w:tabs>
        <w:spacing w:after="0" w:line="220" w:lineRule="exact"/>
        <w:ind w:left="1361" w:firstLine="170"/>
        <w:jc w:val="left"/>
        <w:rPr>
          <w:i/>
          <w:sz w:val="18"/>
          <w:szCs w:val="18"/>
        </w:rPr>
      </w:pPr>
    </w:p>
    <w:p w:rsidR="008F77D9" w:rsidRPr="0051480A" w:rsidRDefault="0051480A" w:rsidP="0051480A">
      <w:pPr>
        <w:pStyle w:val="SingleTxtGR"/>
        <w:tabs>
          <w:tab w:val="clear" w:pos="2268"/>
          <w:tab w:val="left" w:pos="2058"/>
        </w:tabs>
        <w:spacing w:after="0" w:line="220" w:lineRule="exact"/>
        <w:ind w:left="1361" w:firstLine="170"/>
        <w:jc w:val="left"/>
        <w:rPr>
          <w:sz w:val="18"/>
          <w:szCs w:val="18"/>
        </w:rPr>
      </w:pPr>
      <w:r w:rsidRPr="0051480A">
        <w:rPr>
          <w:i/>
          <w:sz w:val="18"/>
          <w:szCs w:val="18"/>
        </w:rPr>
        <w:t>Обозначения</w:t>
      </w:r>
      <w:r w:rsidRPr="0051480A">
        <w:rPr>
          <w:sz w:val="18"/>
          <w:szCs w:val="18"/>
        </w:rPr>
        <w:t>:</w:t>
      </w:r>
    </w:p>
    <w:p w:rsidR="0051480A" w:rsidRPr="0051480A" w:rsidRDefault="0051480A" w:rsidP="0051480A">
      <w:pPr>
        <w:pStyle w:val="SingleTxtGR"/>
        <w:tabs>
          <w:tab w:val="clear" w:pos="2268"/>
          <w:tab w:val="left" w:pos="2058"/>
        </w:tabs>
        <w:spacing w:after="0" w:line="220" w:lineRule="exact"/>
        <w:ind w:left="1361" w:firstLine="170"/>
        <w:jc w:val="left"/>
        <w:rPr>
          <w:sz w:val="18"/>
          <w:szCs w:val="18"/>
        </w:rPr>
      </w:pPr>
      <w:proofErr w:type="spellStart"/>
      <w:r w:rsidRPr="0051480A">
        <w:rPr>
          <w:sz w:val="18"/>
          <w:szCs w:val="18"/>
          <w:lang w:val="en-US"/>
        </w:rPr>
        <w:t>Hb</w:t>
      </w:r>
      <w:proofErr w:type="spellEnd"/>
      <w:r w:rsidRPr="0051480A">
        <w:rPr>
          <w:sz w:val="18"/>
          <w:szCs w:val="18"/>
        </w:rPr>
        <w:t xml:space="preserve"> – Ширина бедра варьируется от 140 до 380 мм</w:t>
      </w:r>
    </w:p>
    <w:p w:rsidR="0051480A" w:rsidRPr="0051480A" w:rsidRDefault="0051480A" w:rsidP="0051480A">
      <w:pPr>
        <w:pStyle w:val="SingleTxtGR"/>
        <w:tabs>
          <w:tab w:val="clear" w:pos="2268"/>
          <w:tab w:val="left" w:pos="2058"/>
        </w:tabs>
        <w:spacing w:after="0" w:line="220" w:lineRule="exact"/>
        <w:ind w:left="1361" w:firstLine="170"/>
        <w:jc w:val="left"/>
        <w:rPr>
          <w:sz w:val="18"/>
          <w:szCs w:val="18"/>
        </w:rPr>
      </w:pPr>
      <w:proofErr w:type="spellStart"/>
      <w:r w:rsidRPr="0051480A">
        <w:rPr>
          <w:sz w:val="18"/>
          <w:szCs w:val="18"/>
          <w:lang w:val="en-US"/>
        </w:rPr>
        <w:t>Scb</w:t>
      </w:r>
      <w:proofErr w:type="spellEnd"/>
      <w:r w:rsidRPr="0051480A">
        <w:rPr>
          <w:sz w:val="18"/>
          <w:szCs w:val="18"/>
        </w:rPr>
        <w:t xml:space="preserve"> – Ширина плеча варьируется от 120 до 400 мм</w:t>
      </w:r>
    </w:p>
    <w:p w:rsidR="0051480A" w:rsidRPr="0051480A" w:rsidRDefault="0051480A" w:rsidP="0051480A">
      <w:pPr>
        <w:pStyle w:val="SingleTxtGR"/>
        <w:tabs>
          <w:tab w:val="clear" w:pos="2268"/>
          <w:tab w:val="left" w:pos="2058"/>
        </w:tabs>
        <w:spacing w:after="0" w:line="220" w:lineRule="exact"/>
        <w:ind w:left="1361" w:firstLine="170"/>
        <w:jc w:val="left"/>
        <w:rPr>
          <w:sz w:val="18"/>
          <w:szCs w:val="18"/>
        </w:rPr>
      </w:pPr>
      <w:proofErr w:type="spellStart"/>
      <w:r w:rsidRPr="0051480A">
        <w:rPr>
          <w:sz w:val="18"/>
          <w:szCs w:val="18"/>
          <w:lang w:val="en-US"/>
        </w:rPr>
        <w:t>Sih</w:t>
      </w:r>
      <w:proofErr w:type="spellEnd"/>
      <w:r w:rsidRPr="0051480A">
        <w:rPr>
          <w:sz w:val="18"/>
          <w:szCs w:val="18"/>
        </w:rPr>
        <w:t xml:space="preserve"> – Высота в сидячем положении варьируется от 400 до 800 мм</w:t>
      </w:r>
    </w:p>
    <w:p w:rsidR="0051480A" w:rsidRPr="0051480A" w:rsidRDefault="0051480A" w:rsidP="0051480A">
      <w:pPr>
        <w:pStyle w:val="SingleTxtGR"/>
        <w:tabs>
          <w:tab w:val="clear" w:pos="2268"/>
          <w:tab w:val="left" w:pos="2058"/>
        </w:tabs>
        <w:spacing w:after="0" w:line="220" w:lineRule="exact"/>
        <w:ind w:left="1361" w:firstLine="170"/>
        <w:jc w:val="left"/>
        <w:rPr>
          <w:bCs/>
          <w:sz w:val="18"/>
          <w:szCs w:val="18"/>
        </w:rPr>
      </w:pPr>
      <w:proofErr w:type="spellStart"/>
      <w:r w:rsidRPr="0051480A">
        <w:rPr>
          <w:sz w:val="18"/>
          <w:szCs w:val="18"/>
          <w:lang w:val="en-US"/>
        </w:rPr>
        <w:t>Shh</w:t>
      </w:r>
      <w:proofErr w:type="spellEnd"/>
      <w:r w:rsidRPr="0051480A">
        <w:rPr>
          <w:sz w:val="18"/>
          <w:szCs w:val="18"/>
        </w:rPr>
        <w:t xml:space="preserve"> – Высота плеча варьируется от 270 до 540 мм</w:t>
      </w:r>
    </w:p>
    <w:p w:rsidR="008F77D9" w:rsidRPr="00BC2753" w:rsidRDefault="008F77D9" w:rsidP="008F77D9">
      <w:pPr>
        <w:pStyle w:val="H23GR"/>
        <w:rPr>
          <w:bCs/>
        </w:rPr>
      </w:pPr>
      <w:r w:rsidRPr="00BC2753">
        <w:rPr>
          <w:bCs/>
        </w:rPr>
        <w:br w:type="page"/>
      </w:r>
      <w:r w:rsidRPr="00BC2753">
        <w:rPr>
          <w:b w:val="0"/>
          <w:bCs/>
        </w:rPr>
        <w:tab/>
      </w:r>
      <w:r w:rsidRPr="00BC2753">
        <w:rPr>
          <w:b w:val="0"/>
          <w:bCs/>
        </w:rPr>
        <w:tab/>
      </w:r>
      <w:r w:rsidRPr="00BC2753">
        <w:rPr>
          <w:b w:val="0"/>
        </w:rPr>
        <w:t>Рис. 3</w:t>
      </w:r>
      <w:r w:rsidRPr="00BC2753">
        <w:rPr>
          <w:b w:val="0"/>
        </w:rPr>
        <w:br/>
      </w:r>
      <w:r w:rsidRPr="00BC2753">
        <w:t>Вид измерительного устройства</w:t>
      </w:r>
      <w:r w:rsidRPr="00BC2753">
        <w:rPr>
          <w:bCs/>
        </w:rPr>
        <w:t xml:space="preserve"> </w:t>
      </w:r>
      <w:r w:rsidRPr="00BC2753">
        <w:t>в трех измерениях</w:t>
      </w:r>
    </w:p>
    <w:p w:rsidR="002734C1" w:rsidRDefault="008F77D9" w:rsidP="00DB7E5E">
      <w:pPr>
        <w:pStyle w:val="SingleTxtGR"/>
        <w:spacing w:line="234" w:lineRule="atLeast"/>
        <w:ind w:left="2268" w:hanging="1134"/>
      </w:pPr>
      <w:r w:rsidRPr="00BC2753">
        <w:rPr>
          <w:noProof/>
          <w:lang w:eastAsia="ru-RU"/>
        </w:rPr>
        <w:drawing>
          <wp:inline distT="0" distB="0" distL="0" distR="0">
            <wp:extent cx="4476750" cy="6944995"/>
            <wp:effectExtent l="0" t="0" r="0" b="8255"/>
            <wp:docPr id="1451" name="Рисунок 1451" descr="Assy-Measures-carseat-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ssy-Measures-carseat-3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76750" cy="6944995"/>
                    </a:xfrm>
                    <a:prstGeom prst="rect">
                      <a:avLst/>
                    </a:prstGeom>
                    <a:noFill/>
                    <a:ln>
                      <a:noFill/>
                    </a:ln>
                  </pic:spPr>
                </pic:pic>
              </a:graphicData>
            </a:graphic>
          </wp:inline>
        </w:drawing>
      </w:r>
    </w:p>
    <w:p w:rsidR="0051480A" w:rsidRDefault="0051480A" w:rsidP="00DB7E5E">
      <w:pPr>
        <w:pStyle w:val="SingleTxtGR"/>
        <w:spacing w:line="234" w:lineRule="atLeast"/>
        <w:ind w:left="2268" w:hanging="1134"/>
      </w:pPr>
      <w:r>
        <w:t>Все размеры в мм</w:t>
      </w:r>
    </w:p>
    <w:p w:rsidR="002D76A1" w:rsidRDefault="002D76A1" w:rsidP="00DB7E5E">
      <w:pPr>
        <w:pStyle w:val="SingleTxtGR"/>
        <w:spacing w:line="234" w:lineRule="atLeast"/>
        <w:ind w:left="2268" w:hanging="1134"/>
        <w:sectPr w:rsidR="002D76A1" w:rsidSect="007F1856">
          <w:headerReference w:type="even" r:id="rId196"/>
          <w:headerReference w:type="default" r:id="rId197"/>
          <w:footerReference w:type="even" r:id="rId198"/>
          <w:footerReference w:type="default" r:id="rId199"/>
          <w:headerReference w:type="first" r:id="rId200"/>
          <w:footerReference w:type="first" r:id="rId201"/>
          <w:footnotePr>
            <w:numRestart w:val="eachSect"/>
          </w:footnotePr>
          <w:endnotePr>
            <w:numFmt w:val="decimal"/>
          </w:endnotePr>
          <w:pgSz w:w="11906" w:h="16838" w:code="9"/>
          <w:pgMar w:top="1418" w:right="1134" w:bottom="1134" w:left="1134" w:header="680" w:footer="567" w:gutter="0"/>
          <w:cols w:space="708"/>
          <w:titlePg/>
          <w:docGrid w:linePitch="360"/>
        </w:sectPr>
      </w:pPr>
    </w:p>
    <w:p w:rsidR="002D76A1" w:rsidRPr="00863C8C" w:rsidRDefault="002D76A1" w:rsidP="002D76A1">
      <w:pPr>
        <w:pStyle w:val="HChGR"/>
      </w:pPr>
      <w:r w:rsidRPr="00863C8C">
        <w:t>Приложение 19</w:t>
      </w:r>
    </w:p>
    <w:p w:rsidR="002D76A1" w:rsidRPr="00DD6285" w:rsidRDefault="002D76A1" w:rsidP="002D76A1">
      <w:pPr>
        <w:pStyle w:val="HChGR"/>
      </w:pPr>
      <w:r w:rsidRPr="00DD6285">
        <w:tab/>
      </w:r>
      <w:r w:rsidRPr="00DD6285">
        <w:tab/>
        <w:t xml:space="preserve">Оценочные объемы пространства для установки опоры размера </w:t>
      </w:r>
      <w:proofErr w:type="spellStart"/>
      <w:r w:rsidRPr="00DD6285">
        <w:rPr>
          <w:lang w:val="en-US"/>
        </w:rPr>
        <w:t>i</w:t>
      </w:r>
      <w:proofErr w:type="spellEnd"/>
      <w:r w:rsidRPr="00DD6285">
        <w:t xml:space="preserve"> и ступни опоры</w:t>
      </w:r>
    </w:p>
    <w:p w:rsidR="002D76A1" w:rsidRPr="00DD6285" w:rsidRDefault="002D76A1" w:rsidP="002D76A1">
      <w:pPr>
        <w:pStyle w:val="SingleTxtGR"/>
        <w:keepNext/>
        <w:jc w:val="left"/>
      </w:pPr>
      <w:r w:rsidRPr="00863C8C">
        <w:t>Рис. 1</w:t>
      </w:r>
      <w:r w:rsidRPr="00863C8C">
        <w:br/>
      </w:r>
      <w:r w:rsidRPr="00DD6285">
        <w:rPr>
          <w:b/>
        </w:rPr>
        <w:t>Вид оценочного объема пространства для опоры сбоку</w:t>
      </w:r>
    </w:p>
    <w:p w:rsidR="002D76A1" w:rsidRPr="00E41D24" w:rsidRDefault="002D76A1" w:rsidP="002D76A1">
      <w:pPr>
        <w:pStyle w:val="SingleTxtGR"/>
        <w:keepNext/>
        <w:jc w:val="left"/>
      </w:pPr>
      <w:r w:rsidRPr="006F4659">
        <w:rPr>
          <w:noProof/>
          <w:lang w:eastAsia="ru-RU"/>
        </w:rPr>
        <w:drawing>
          <wp:inline distT="0" distB="0" distL="0" distR="0" wp14:anchorId="09C295FA" wp14:editId="0900465B">
            <wp:extent cx="2743200" cy="3070860"/>
            <wp:effectExtent l="0" t="0" r="0" b="0"/>
            <wp:docPr id="3207" name="Рисунок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l="27760" t="46268" r="44115" b="10876"/>
                    <a:stretch>
                      <a:fillRect/>
                    </a:stretch>
                  </pic:blipFill>
                  <pic:spPr bwMode="auto">
                    <a:xfrm>
                      <a:off x="0" y="0"/>
                      <a:ext cx="2743200" cy="3070860"/>
                    </a:xfrm>
                    <a:prstGeom prst="rect">
                      <a:avLst/>
                    </a:prstGeom>
                    <a:noFill/>
                    <a:ln>
                      <a:noFill/>
                    </a:ln>
                  </pic:spPr>
                </pic:pic>
              </a:graphicData>
            </a:graphic>
          </wp:inline>
        </w:drawing>
      </w:r>
    </w:p>
    <w:p w:rsidR="002D76A1" w:rsidRPr="00C433D6" w:rsidRDefault="002D76A1" w:rsidP="00A351C7">
      <w:pPr>
        <w:pStyle w:val="SingleTxtGR"/>
        <w:spacing w:after="0" w:line="220" w:lineRule="exact"/>
        <w:ind w:firstLine="170"/>
        <w:jc w:val="left"/>
        <w:rPr>
          <w:i/>
          <w:sz w:val="18"/>
          <w:szCs w:val="18"/>
        </w:rPr>
      </w:pPr>
      <w:r w:rsidRPr="00C433D6">
        <w:rPr>
          <w:i/>
          <w:sz w:val="18"/>
          <w:szCs w:val="18"/>
        </w:rPr>
        <w:t>Обозначения:</w:t>
      </w:r>
    </w:p>
    <w:p w:rsidR="002D76A1" w:rsidRPr="00C433D6" w:rsidRDefault="002D76A1" w:rsidP="00A351C7">
      <w:pPr>
        <w:pStyle w:val="SingleTxtGR"/>
        <w:spacing w:after="0" w:line="220" w:lineRule="exact"/>
        <w:ind w:firstLine="170"/>
        <w:jc w:val="left"/>
        <w:rPr>
          <w:sz w:val="18"/>
          <w:szCs w:val="18"/>
        </w:rPr>
      </w:pPr>
      <w:r w:rsidRPr="00C433D6">
        <w:rPr>
          <w:sz w:val="18"/>
          <w:szCs w:val="18"/>
        </w:rPr>
        <w:t>1.</w:t>
      </w:r>
      <w:r w:rsidRPr="00C433D6">
        <w:rPr>
          <w:sz w:val="18"/>
          <w:szCs w:val="18"/>
        </w:rPr>
        <w:tab/>
        <w:t>Фиксирующее приспособление детского удерживающего устройства (ФПДУУ).</w:t>
      </w:r>
    </w:p>
    <w:p w:rsidR="002D76A1" w:rsidRPr="00C433D6" w:rsidRDefault="002D76A1" w:rsidP="00A351C7">
      <w:pPr>
        <w:pStyle w:val="SingleTxtGR"/>
        <w:spacing w:after="0" w:line="220" w:lineRule="exact"/>
        <w:ind w:firstLine="170"/>
        <w:jc w:val="left"/>
        <w:rPr>
          <w:sz w:val="18"/>
          <w:szCs w:val="18"/>
        </w:rPr>
      </w:pPr>
      <w:r w:rsidRPr="00C433D6">
        <w:rPr>
          <w:sz w:val="18"/>
          <w:szCs w:val="18"/>
        </w:rPr>
        <w:t>2.</w:t>
      </w:r>
      <w:r w:rsidRPr="00C433D6">
        <w:rPr>
          <w:sz w:val="18"/>
          <w:szCs w:val="18"/>
        </w:rPr>
        <w:tab/>
        <w:t xml:space="preserve">Стержень нижних креплений </w:t>
      </w:r>
      <w:r w:rsidRPr="00A351C7">
        <w:rPr>
          <w:sz w:val="18"/>
          <w:szCs w:val="18"/>
        </w:rPr>
        <w:t>ISOFIX</w:t>
      </w:r>
      <w:r w:rsidRPr="00C433D6">
        <w:rPr>
          <w:sz w:val="18"/>
          <w:szCs w:val="18"/>
        </w:rPr>
        <w:t>.</w:t>
      </w:r>
    </w:p>
    <w:p w:rsidR="002D76A1" w:rsidRPr="00C433D6" w:rsidRDefault="002D76A1" w:rsidP="00A351C7">
      <w:pPr>
        <w:pStyle w:val="SingleTxtGR"/>
        <w:spacing w:after="0" w:line="220" w:lineRule="exact"/>
        <w:ind w:firstLine="170"/>
        <w:jc w:val="left"/>
        <w:rPr>
          <w:sz w:val="18"/>
          <w:szCs w:val="18"/>
        </w:rPr>
      </w:pPr>
      <w:r w:rsidRPr="00C433D6">
        <w:rPr>
          <w:sz w:val="18"/>
          <w:szCs w:val="18"/>
        </w:rPr>
        <w:t>3.</w:t>
      </w:r>
      <w:r w:rsidRPr="00C433D6">
        <w:rPr>
          <w:sz w:val="18"/>
          <w:szCs w:val="18"/>
        </w:rPr>
        <w:tab/>
        <w:t xml:space="preserve">Плоскость, образуемая нижней поверхностью ФПДУУ, которая параллельна плоскости </w:t>
      </w:r>
      <w:r w:rsidRPr="00A351C7">
        <w:rPr>
          <w:sz w:val="18"/>
          <w:szCs w:val="18"/>
        </w:rPr>
        <w:t>X</w:t>
      </w:r>
      <w:r w:rsidRPr="00C433D6">
        <w:rPr>
          <w:sz w:val="18"/>
          <w:szCs w:val="18"/>
        </w:rPr>
        <w:t>'–</w:t>
      </w:r>
      <w:r w:rsidRPr="00A351C7">
        <w:rPr>
          <w:sz w:val="18"/>
          <w:szCs w:val="18"/>
        </w:rPr>
        <w:t>Y</w:t>
      </w:r>
      <w:r w:rsidRPr="00C433D6">
        <w:rPr>
          <w:sz w:val="18"/>
          <w:szCs w:val="18"/>
        </w:rPr>
        <w:t>' в системе координат и проходит ниже ее на 15 мм.</w:t>
      </w:r>
    </w:p>
    <w:p w:rsidR="002D76A1" w:rsidRPr="00C433D6" w:rsidRDefault="002D76A1" w:rsidP="00A351C7">
      <w:pPr>
        <w:pStyle w:val="SingleTxtGR"/>
        <w:spacing w:after="0" w:line="220" w:lineRule="exact"/>
        <w:ind w:firstLine="170"/>
        <w:jc w:val="left"/>
        <w:rPr>
          <w:sz w:val="18"/>
          <w:szCs w:val="18"/>
        </w:rPr>
      </w:pPr>
      <w:r w:rsidRPr="00C433D6">
        <w:rPr>
          <w:sz w:val="18"/>
          <w:szCs w:val="18"/>
        </w:rPr>
        <w:t>4.</w:t>
      </w:r>
      <w:r w:rsidRPr="00C433D6">
        <w:rPr>
          <w:sz w:val="18"/>
          <w:szCs w:val="18"/>
        </w:rPr>
        <w:tab/>
        <w:t xml:space="preserve">Плоскость </w:t>
      </w:r>
      <w:r w:rsidRPr="00A351C7">
        <w:rPr>
          <w:sz w:val="18"/>
          <w:szCs w:val="18"/>
        </w:rPr>
        <w:t>Z</w:t>
      </w:r>
      <w:r w:rsidRPr="00C433D6">
        <w:rPr>
          <w:sz w:val="18"/>
          <w:szCs w:val="18"/>
        </w:rPr>
        <w:t>'–</w:t>
      </w:r>
      <w:r w:rsidRPr="00A351C7">
        <w:rPr>
          <w:sz w:val="18"/>
          <w:szCs w:val="18"/>
        </w:rPr>
        <w:t>Y</w:t>
      </w:r>
      <w:r w:rsidRPr="00C433D6">
        <w:rPr>
          <w:sz w:val="18"/>
          <w:szCs w:val="18"/>
        </w:rPr>
        <w:t>' в системе координат.</w:t>
      </w:r>
    </w:p>
    <w:p w:rsidR="002D76A1" w:rsidRPr="00C433D6" w:rsidRDefault="002D76A1" w:rsidP="00A351C7">
      <w:pPr>
        <w:pStyle w:val="SingleTxtGR"/>
        <w:spacing w:after="0" w:line="220" w:lineRule="exact"/>
        <w:ind w:firstLine="170"/>
        <w:jc w:val="left"/>
        <w:rPr>
          <w:sz w:val="18"/>
          <w:szCs w:val="18"/>
        </w:rPr>
      </w:pPr>
      <w:r w:rsidRPr="00C433D6">
        <w:rPr>
          <w:sz w:val="18"/>
          <w:szCs w:val="18"/>
        </w:rPr>
        <w:t>5.</w:t>
      </w:r>
      <w:r w:rsidRPr="00C433D6">
        <w:rPr>
          <w:sz w:val="18"/>
          <w:szCs w:val="18"/>
        </w:rPr>
        <w:tab/>
        <w:t xml:space="preserve">Верхняя часть оценочного объема пространства для опоры, показывающая размерные ограничения в направлениях </w:t>
      </w:r>
      <w:r w:rsidRPr="00A351C7">
        <w:rPr>
          <w:sz w:val="18"/>
          <w:szCs w:val="18"/>
        </w:rPr>
        <w:t>X</w:t>
      </w:r>
      <w:r w:rsidRPr="00C433D6">
        <w:rPr>
          <w:sz w:val="18"/>
          <w:szCs w:val="18"/>
        </w:rPr>
        <w:t xml:space="preserve">' и </w:t>
      </w:r>
      <w:r w:rsidRPr="00A351C7">
        <w:rPr>
          <w:sz w:val="18"/>
          <w:szCs w:val="18"/>
        </w:rPr>
        <w:t>Y</w:t>
      </w:r>
      <w:r w:rsidRPr="00C433D6">
        <w:rPr>
          <w:sz w:val="18"/>
          <w:szCs w:val="18"/>
        </w:rPr>
        <w:t xml:space="preserve">', верхний предел по высоте в направлении </w:t>
      </w:r>
      <w:r w:rsidRPr="00A351C7">
        <w:rPr>
          <w:sz w:val="18"/>
          <w:szCs w:val="18"/>
        </w:rPr>
        <w:t>Z</w:t>
      </w:r>
      <w:r w:rsidRPr="00C433D6">
        <w:rPr>
          <w:sz w:val="18"/>
          <w:szCs w:val="18"/>
        </w:rPr>
        <w:t xml:space="preserve">', а также нижний предел по высоте в направлении </w:t>
      </w:r>
      <w:r w:rsidRPr="00A351C7">
        <w:rPr>
          <w:sz w:val="18"/>
          <w:szCs w:val="18"/>
        </w:rPr>
        <w:t>Z</w:t>
      </w:r>
      <w:r w:rsidRPr="00C433D6">
        <w:rPr>
          <w:sz w:val="18"/>
          <w:szCs w:val="18"/>
        </w:rPr>
        <w:t xml:space="preserve">' для жестких элементов опоры, которые не регулируются в направлении </w:t>
      </w:r>
      <w:r w:rsidRPr="00A351C7">
        <w:rPr>
          <w:sz w:val="18"/>
          <w:szCs w:val="18"/>
        </w:rPr>
        <w:t>Z</w:t>
      </w:r>
      <w:r w:rsidRPr="00C433D6">
        <w:rPr>
          <w:sz w:val="18"/>
          <w:szCs w:val="18"/>
        </w:rPr>
        <w:t>'.</w:t>
      </w:r>
    </w:p>
    <w:p w:rsidR="002D76A1" w:rsidRPr="00C433D6" w:rsidRDefault="002D76A1" w:rsidP="00A351C7">
      <w:pPr>
        <w:pStyle w:val="SingleTxtGR"/>
        <w:spacing w:before="120" w:after="0" w:line="220" w:lineRule="exact"/>
        <w:ind w:firstLine="170"/>
        <w:jc w:val="left"/>
        <w:rPr>
          <w:sz w:val="18"/>
          <w:szCs w:val="18"/>
        </w:rPr>
      </w:pPr>
      <w:r w:rsidRPr="00A351C7">
        <w:rPr>
          <w:i/>
          <w:sz w:val="18"/>
          <w:szCs w:val="18"/>
        </w:rPr>
        <w:t>Примечание</w:t>
      </w:r>
      <w:r w:rsidRPr="00C433D6">
        <w:rPr>
          <w:sz w:val="18"/>
          <w:szCs w:val="18"/>
        </w:rPr>
        <w:t>:</w:t>
      </w:r>
    </w:p>
    <w:p w:rsidR="002D76A1" w:rsidRPr="00C433D6" w:rsidRDefault="002D76A1" w:rsidP="00A351C7">
      <w:pPr>
        <w:pStyle w:val="SingleTxtGR"/>
        <w:spacing w:after="0" w:line="220" w:lineRule="exact"/>
        <w:ind w:firstLine="170"/>
        <w:jc w:val="left"/>
        <w:rPr>
          <w:sz w:val="18"/>
          <w:szCs w:val="18"/>
        </w:rPr>
      </w:pPr>
      <w:r w:rsidRPr="00C433D6">
        <w:rPr>
          <w:sz w:val="18"/>
          <w:szCs w:val="18"/>
        </w:rPr>
        <w:t>1.</w:t>
      </w:r>
      <w:r w:rsidRPr="00C433D6">
        <w:rPr>
          <w:sz w:val="18"/>
          <w:szCs w:val="18"/>
        </w:rPr>
        <w:tab/>
        <w:t>Чертеж выполнен без соблюдения масштаба.</w:t>
      </w:r>
    </w:p>
    <w:p w:rsidR="002D76A1" w:rsidRPr="00863C8C" w:rsidRDefault="002D76A1" w:rsidP="002D76A1">
      <w:pPr>
        <w:pStyle w:val="SingleTxtGR"/>
        <w:jc w:val="left"/>
      </w:pPr>
      <w:r>
        <w:br w:type="page"/>
      </w:r>
      <w:r w:rsidRPr="00863C8C">
        <w:t>Рис.</w:t>
      </w:r>
      <w:r w:rsidR="002D000B">
        <w:t xml:space="preserve"> </w:t>
      </w:r>
      <w:r w:rsidRPr="00863C8C">
        <w:t>2</w:t>
      </w:r>
      <w:r w:rsidRPr="00863C8C">
        <w:br/>
      </w:r>
      <w:r w:rsidRPr="00863C8C">
        <w:rPr>
          <w:b/>
        </w:rPr>
        <w:t>Вид оценочного объема пространства для опоры в трех измерениях</w:t>
      </w:r>
    </w:p>
    <w:p w:rsidR="002D76A1" w:rsidRPr="00863C8C" w:rsidRDefault="002D76A1" w:rsidP="00A351C7">
      <w:pPr>
        <w:pStyle w:val="SingleTxtGR"/>
        <w:spacing w:after="240"/>
        <w:jc w:val="left"/>
      </w:pPr>
      <w:r w:rsidRPr="00863C8C">
        <w:rPr>
          <w:noProof/>
          <w:lang w:eastAsia="ru-RU"/>
        </w:rPr>
        <w:drawing>
          <wp:inline distT="0" distB="0" distL="0" distR="0" wp14:anchorId="6A97BCD0" wp14:editId="5A337AC3">
            <wp:extent cx="2352040" cy="2859405"/>
            <wp:effectExtent l="0" t="0" r="0" b="0"/>
            <wp:docPr id="3206" name="Рисунок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3">
                      <a:extLst>
                        <a:ext uri="{28A0092B-C50C-407E-A947-70E740481C1C}">
                          <a14:useLocalDpi xmlns:a14="http://schemas.microsoft.com/office/drawing/2010/main" val="0"/>
                        </a:ext>
                      </a:extLst>
                    </a:blip>
                    <a:srcRect l="29466" t="45781" r="45697" b="13472"/>
                    <a:stretch>
                      <a:fillRect/>
                    </a:stretch>
                  </pic:blipFill>
                  <pic:spPr bwMode="auto">
                    <a:xfrm>
                      <a:off x="0" y="0"/>
                      <a:ext cx="2352040" cy="2859405"/>
                    </a:xfrm>
                    <a:prstGeom prst="rect">
                      <a:avLst/>
                    </a:prstGeom>
                    <a:noFill/>
                    <a:ln>
                      <a:noFill/>
                    </a:ln>
                  </pic:spPr>
                </pic:pic>
              </a:graphicData>
            </a:graphic>
          </wp:inline>
        </w:drawing>
      </w:r>
    </w:p>
    <w:p w:rsidR="002D76A1" w:rsidRPr="00A351C7" w:rsidRDefault="002D76A1" w:rsidP="00A351C7">
      <w:pPr>
        <w:pStyle w:val="SingleTxtGR"/>
        <w:spacing w:before="120" w:after="0" w:line="220" w:lineRule="exact"/>
        <w:ind w:firstLine="170"/>
        <w:jc w:val="left"/>
        <w:rPr>
          <w:sz w:val="18"/>
          <w:szCs w:val="18"/>
        </w:rPr>
      </w:pPr>
      <w:r w:rsidRPr="00A351C7">
        <w:rPr>
          <w:i/>
          <w:sz w:val="18"/>
          <w:szCs w:val="18"/>
        </w:rPr>
        <w:t>Примечание</w:t>
      </w:r>
      <w:r w:rsidRPr="00A351C7">
        <w:rPr>
          <w:sz w:val="18"/>
          <w:szCs w:val="18"/>
        </w:rPr>
        <w:t>:</w:t>
      </w:r>
    </w:p>
    <w:p w:rsidR="002D76A1" w:rsidRPr="00A351C7" w:rsidRDefault="002D76A1" w:rsidP="00A351C7">
      <w:pPr>
        <w:pStyle w:val="SingleTxtGR"/>
        <w:spacing w:after="0" w:line="220" w:lineRule="exact"/>
        <w:ind w:firstLine="170"/>
        <w:jc w:val="left"/>
        <w:rPr>
          <w:sz w:val="18"/>
          <w:szCs w:val="18"/>
        </w:rPr>
      </w:pPr>
      <w:r w:rsidRPr="00A351C7">
        <w:rPr>
          <w:sz w:val="18"/>
          <w:szCs w:val="18"/>
        </w:rPr>
        <w:t>1.</w:t>
      </w:r>
      <w:r w:rsidRPr="00A351C7">
        <w:rPr>
          <w:sz w:val="18"/>
          <w:szCs w:val="18"/>
        </w:rPr>
        <w:tab/>
        <w:t>Чертеж выполнен без соблюдения масштаба.</w:t>
      </w:r>
    </w:p>
    <w:p w:rsidR="002D000B" w:rsidRDefault="002D000B" w:rsidP="002D000B">
      <w:pPr>
        <w:pStyle w:val="SingleTxtGR"/>
        <w:jc w:val="left"/>
      </w:pPr>
    </w:p>
    <w:p w:rsidR="002D000B" w:rsidRDefault="002D000B" w:rsidP="002D000B">
      <w:pPr>
        <w:pStyle w:val="SingleTxtGR"/>
        <w:jc w:val="left"/>
      </w:pPr>
    </w:p>
    <w:p w:rsidR="002D76A1" w:rsidRPr="00D6402C" w:rsidRDefault="002D76A1" w:rsidP="002D000B">
      <w:pPr>
        <w:pStyle w:val="SingleTxtGR"/>
        <w:pageBreakBefore/>
        <w:jc w:val="left"/>
        <w:rPr>
          <w:b/>
        </w:rPr>
      </w:pPr>
      <w:r>
        <w:t>Рис. 3</w:t>
      </w:r>
      <w:r w:rsidRPr="00F565E7">
        <w:br/>
      </w:r>
      <w:r w:rsidRPr="00D6402C">
        <w:rPr>
          <w:b/>
        </w:rPr>
        <w:t>Вид оценочного объема пространства для ступни опоры сбоку</w:t>
      </w:r>
    </w:p>
    <w:p w:rsidR="002D76A1" w:rsidRDefault="002D76A1" w:rsidP="00A351C7">
      <w:pPr>
        <w:pStyle w:val="SingleTxtG"/>
        <w:spacing w:after="360"/>
        <w:jc w:val="left"/>
        <w:rPr>
          <w:noProof/>
          <w:lang w:eastAsia="zh-CN"/>
        </w:rPr>
      </w:pPr>
      <w:r>
        <w:rPr>
          <w:bCs/>
          <w:i/>
          <w:noProof/>
          <w:lang w:val="ru-RU" w:eastAsia="ru-RU"/>
        </w:rPr>
        <mc:AlternateContent>
          <mc:Choice Requires="wps">
            <w:drawing>
              <wp:anchor distT="0" distB="0" distL="114300" distR="114300" simplePos="0" relativeHeight="251817984" behindDoc="0" locked="0" layoutInCell="1" allowOverlap="1" wp14:anchorId="03F966B5" wp14:editId="11E5D565">
                <wp:simplePos x="0" y="0"/>
                <wp:positionH relativeFrom="column">
                  <wp:posOffset>1174750</wp:posOffset>
                </wp:positionH>
                <wp:positionV relativeFrom="paragraph">
                  <wp:posOffset>3449955</wp:posOffset>
                </wp:positionV>
                <wp:extent cx="143510" cy="161290"/>
                <wp:effectExtent l="0" t="0" r="0" b="4445"/>
                <wp:wrapNone/>
                <wp:docPr id="3211" name="Надпись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FB" w:rsidRPr="00B968D3" w:rsidRDefault="00F26DFB" w:rsidP="002D76A1">
                            <w:pPr>
                              <w:rPr>
                                <w:sz w:val="18"/>
                                <w:szCs w:val="18"/>
                                <w:lang w:val="fr-FR"/>
                              </w:rPr>
                            </w:pPr>
                            <w:r w:rsidRPr="00B968D3">
                              <w:rPr>
                                <w:sz w:val="18"/>
                                <w:szCs w:val="18"/>
                                <w:lang w:val="fr-FR"/>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66B5" id="Надпись 3211" o:spid="_x0000_s2073" type="#_x0000_t202" style="position:absolute;left:0;text-align:left;margin-left:92.5pt;margin-top:271.65pt;width:11.3pt;height:1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" filled="f" stroked="f">
                <v:textbox inset="0,0,0,0">
                  <w:txbxContent>
                    <w:p w:rsidR="00F26DFB" w:rsidRPr="00B968D3" w:rsidRDefault="00F26DFB" w:rsidP="002D76A1">
                      <w:pPr>
                        <w:rPr>
                          <w:sz w:val="18"/>
                          <w:szCs w:val="18"/>
                          <w:lang w:val="fr-FR"/>
                        </w:rPr>
                      </w:pPr>
                      <w:r w:rsidRPr="00B968D3">
                        <w:rPr>
                          <w:sz w:val="18"/>
                          <w:szCs w:val="18"/>
                          <w:lang w:val="fr-FR"/>
                        </w:rPr>
                        <w:t>6</w:t>
                      </w:r>
                    </w:p>
                  </w:txbxContent>
                </v:textbox>
              </v:shape>
            </w:pict>
          </mc:Fallback>
        </mc:AlternateContent>
      </w:r>
      <w:r>
        <w:rPr>
          <w:noProof/>
          <w:lang w:val="ru-RU" w:eastAsia="ru-RU"/>
        </w:rPr>
        <mc:AlternateContent>
          <mc:Choice Requires="wps">
            <w:drawing>
              <wp:anchor distT="0" distB="0" distL="114300" distR="114300" simplePos="0" relativeHeight="251820032" behindDoc="0" locked="0" layoutInCell="1" allowOverlap="1" wp14:anchorId="39383A8A" wp14:editId="3D2A9879">
                <wp:simplePos x="0" y="0"/>
                <wp:positionH relativeFrom="column">
                  <wp:posOffset>1274445</wp:posOffset>
                </wp:positionH>
                <wp:positionV relativeFrom="paragraph">
                  <wp:posOffset>3015615</wp:posOffset>
                </wp:positionV>
                <wp:extent cx="368300" cy="533400"/>
                <wp:effectExtent l="13335" t="47625" r="56515" b="9525"/>
                <wp:wrapNone/>
                <wp:docPr id="3210" name="Прямая со стрелкой 3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533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BDD17" id="Прямая со стрелкой 3210" o:spid="_x0000_s1026" type="#_x0000_t32" style="position:absolute;margin-left:100.35pt;margin-top:237.45pt;width:29pt;height:42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" strokecolor="red">
                <v:stroke endarrow="block"/>
              </v:shape>
            </w:pict>
          </mc:Fallback>
        </mc:AlternateContent>
      </w:r>
      <w:r>
        <w:rPr>
          <w:noProof/>
          <w:lang w:val="ru-RU" w:eastAsia="ru-RU"/>
        </w:rPr>
        <mc:AlternateContent>
          <mc:Choice Requires="wps">
            <w:drawing>
              <wp:anchor distT="0" distB="0" distL="114300" distR="114300" simplePos="0" relativeHeight="251819008" behindDoc="0" locked="0" layoutInCell="1" allowOverlap="1" wp14:anchorId="262839B8" wp14:editId="703B0090">
                <wp:simplePos x="0" y="0"/>
                <wp:positionH relativeFrom="column">
                  <wp:posOffset>1228090</wp:posOffset>
                </wp:positionH>
                <wp:positionV relativeFrom="paragraph">
                  <wp:posOffset>864870</wp:posOffset>
                </wp:positionV>
                <wp:extent cx="158750" cy="311150"/>
                <wp:effectExtent l="0" t="1905" r="0" b="1270"/>
                <wp:wrapNone/>
                <wp:docPr id="3209" name="Надпись 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B968D3" w:rsidRDefault="00F26DFB" w:rsidP="002D76A1">
                            <w:pPr>
                              <w:rPr>
                                <w:sz w:val="18"/>
                                <w:szCs w:val="18"/>
                                <w:lang w:val="fr-FR"/>
                              </w:rPr>
                            </w:pPr>
                            <w:r w:rsidRPr="00B968D3">
                              <w:rPr>
                                <w:sz w:val="18"/>
                                <w:szCs w:val="18"/>
                                <w:lang w:val="fr-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839B8" id="Надпись 3209" o:spid="_x0000_s2074" type="#_x0000_t202" style="position:absolute;left:0;text-align:left;margin-left:96.7pt;margin-top:68.1pt;width:12.5pt;height:2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" stroked="f">
                <v:textbox>
                  <w:txbxContent>
                    <w:p w:rsidR="00F26DFB" w:rsidRPr="00B968D3" w:rsidRDefault="00F26DFB" w:rsidP="002D76A1">
                      <w:pPr>
                        <w:rPr>
                          <w:sz w:val="18"/>
                          <w:szCs w:val="18"/>
                          <w:lang w:val="fr-FR"/>
                        </w:rPr>
                      </w:pPr>
                      <w:r w:rsidRPr="00B968D3">
                        <w:rPr>
                          <w:sz w:val="18"/>
                          <w:szCs w:val="18"/>
                          <w:lang w:val="fr-FR"/>
                        </w:rPr>
                        <w:t>6</w:t>
                      </w:r>
                    </w:p>
                  </w:txbxContent>
                </v:textbox>
              </v:shape>
            </w:pict>
          </mc:Fallback>
        </mc:AlternateContent>
      </w:r>
      <w:r>
        <w:rPr>
          <w:noProof/>
          <w:lang w:val="ru-RU" w:eastAsia="ru-RU"/>
        </w:rPr>
        <mc:AlternateContent>
          <mc:Choice Requires="wps">
            <w:drawing>
              <wp:anchor distT="0" distB="0" distL="114300" distR="114300" simplePos="0" relativeHeight="251821056" behindDoc="0" locked="0" layoutInCell="1" allowOverlap="1" wp14:anchorId="22918169" wp14:editId="431E5E9A">
                <wp:simplePos x="0" y="0"/>
                <wp:positionH relativeFrom="column">
                  <wp:posOffset>1325245</wp:posOffset>
                </wp:positionH>
                <wp:positionV relativeFrom="paragraph">
                  <wp:posOffset>1067435</wp:posOffset>
                </wp:positionV>
                <wp:extent cx="317500" cy="876300"/>
                <wp:effectExtent l="6985" t="13970" r="56515" b="33655"/>
                <wp:wrapNone/>
                <wp:docPr id="3208" name="Прямая со стрелкой 3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876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DA9AA" id="Прямая со стрелкой 3208" o:spid="_x0000_s1026" type="#_x0000_t32" style="position:absolute;margin-left:104.35pt;margin-top:84.05pt;width:25pt;height:6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" strokecolor="red">
                <v:stroke endarrow="block"/>
              </v:shape>
            </w:pict>
          </mc:Fallback>
        </mc:AlternateContent>
      </w:r>
      <w:r w:rsidRPr="006F4659">
        <w:rPr>
          <w:noProof/>
          <w:lang w:val="ru-RU" w:eastAsia="ru-RU"/>
        </w:rPr>
        <w:drawing>
          <wp:inline distT="0" distB="0" distL="0" distR="0" wp14:anchorId="7F202264" wp14:editId="0ED45E7A">
            <wp:extent cx="3028315" cy="3625850"/>
            <wp:effectExtent l="0" t="0" r="635" b="0"/>
            <wp:docPr id="3205" name="Рисунок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28315" cy="3625850"/>
                    </a:xfrm>
                    <a:prstGeom prst="rect">
                      <a:avLst/>
                    </a:prstGeom>
                    <a:noFill/>
                    <a:ln>
                      <a:noFill/>
                    </a:ln>
                  </pic:spPr>
                </pic:pic>
              </a:graphicData>
            </a:graphic>
          </wp:inline>
        </w:drawing>
      </w:r>
    </w:p>
    <w:p w:rsidR="00A351C7" w:rsidRDefault="002D76A1" w:rsidP="00A351C7">
      <w:pPr>
        <w:pStyle w:val="SingleTxtGR"/>
        <w:tabs>
          <w:tab w:val="clear" w:pos="2268"/>
        </w:tabs>
        <w:spacing w:before="120" w:after="0" w:line="220" w:lineRule="exact"/>
        <w:ind w:left="1701" w:firstLine="170"/>
        <w:jc w:val="left"/>
        <w:rPr>
          <w:i/>
          <w:noProof/>
          <w:sz w:val="18"/>
          <w:szCs w:val="18"/>
          <w:lang w:eastAsia="zh-CN"/>
        </w:rPr>
      </w:pPr>
      <w:r w:rsidRPr="00A351C7">
        <w:rPr>
          <w:i/>
          <w:noProof/>
          <w:sz w:val="18"/>
          <w:szCs w:val="18"/>
          <w:lang w:eastAsia="zh-CN"/>
        </w:rPr>
        <w:t>Обозначения:</w:t>
      </w:r>
    </w:p>
    <w:p w:rsidR="002D76A1" w:rsidRPr="00A351C7" w:rsidRDefault="002D76A1" w:rsidP="00A351C7">
      <w:pPr>
        <w:pStyle w:val="SingleTxtGR"/>
        <w:spacing w:after="0" w:line="220" w:lineRule="exact"/>
        <w:ind w:left="1701" w:firstLine="170"/>
        <w:jc w:val="left"/>
        <w:rPr>
          <w:i/>
          <w:noProof/>
          <w:sz w:val="18"/>
          <w:szCs w:val="18"/>
          <w:lang w:eastAsia="zh-CN"/>
        </w:rPr>
      </w:pPr>
      <w:r w:rsidRPr="00A351C7">
        <w:rPr>
          <w:sz w:val="18"/>
          <w:szCs w:val="18"/>
        </w:rPr>
        <w:t>1.</w:t>
      </w:r>
      <w:r w:rsidRPr="00A351C7">
        <w:rPr>
          <w:sz w:val="18"/>
          <w:szCs w:val="18"/>
        </w:rPr>
        <w:tab/>
        <w:t>Фиксирующее приспособление детского удерживающего устройства (ФПДУУ).</w:t>
      </w:r>
    </w:p>
    <w:p w:rsidR="002D76A1" w:rsidRPr="00A351C7" w:rsidRDefault="002D76A1" w:rsidP="00A351C7">
      <w:pPr>
        <w:pStyle w:val="SingleTxtGR"/>
        <w:spacing w:after="0" w:line="220" w:lineRule="exact"/>
        <w:ind w:left="1701" w:firstLine="170"/>
        <w:jc w:val="left"/>
        <w:rPr>
          <w:sz w:val="18"/>
          <w:szCs w:val="18"/>
        </w:rPr>
      </w:pPr>
      <w:r w:rsidRPr="00A351C7">
        <w:rPr>
          <w:sz w:val="18"/>
          <w:szCs w:val="18"/>
        </w:rPr>
        <w:t>2.</w:t>
      </w:r>
      <w:r w:rsidRPr="00A351C7">
        <w:rPr>
          <w:sz w:val="18"/>
          <w:szCs w:val="18"/>
        </w:rPr>
        <w:tab/>
        <w:t>Стержень нижних креплений ISOFIX.</w:t>
      </w:r>
    </w:p>
    <w:p w:rsidR="002D76A1" w:rsidRPr="00A351C7" w:rsidRDefault="002D76A1" w:rsidP="00A351C7">
      <w:pPr>
        <w:pStyle w:val="SingleTxtGR"/>
        <w:spacing w:after="0" w:line="220" w:lineRule="exact"/>
        <w:ind w:left="1701" w:firstLine="170"/>
        <w:jc w:val="left"/>
        <w:rPr>
          <w:sz w:val="18"/>
          <w:szCs w:val="18"/>
        </w:rPr>
      </w:pPr>
      <w:r w:rsidRPr="00A351C7">
        <w:rPr>
          <w:sz w:val="18"/>
          <w:szCs w:val="18"/>
        </w:rPr>
        <w:t>3.</w:t>
      </w:r>
      <w:r w:rsidRPr="00A351C7">
        <w:rPr>
          <w:sz w:val="18"/>
          <w:szCs w:val="18"/>
        </w:rPr>
        <w:tab/>
        <w:t>Плоскость, образуемая нижней поверхностью ФПДУУ, которая параллельна плоскости X'−Y' в системе координат и проходит ниже ее на 15 мм.</w:t>
      </w:r>
    </w:p>
    <w:p w:rsidR="002D76A1" w:rsidRPr="00A351C7" w:rsidRDefault="002D76A1" w:rsidP="00A351C7">
      <w:pPr>
        <w:pStyle w:val="SingleTxtGR"/>
        <w:spacing w:after="0" w:line="220" w:lineRule="exact"/>
        <w:ind w:left="1701" w:firstLine="170"/>
        <w:jc w:val="left"/>
        <w:rPr>
          <w:sz w:val="18"/>
          <w:szCs w:val="18"/>
        </w:rPr>
      </w:pPr>
      <w:r w:rsidRPr="00A351C7">
        <w:rPr>
          <w:sz w:val="18"/>
          <w:szCs w:val="18"/>
        </w:rPr>
        <w:t>4.</w:t>
      </w:r>
      <w:r w:rsidRPr="00A351C7">
        <w:rPr>
          <w:sz w:val="18"/>
          <w:szCs w:val="18"/>
        </w:rPr>
        <w:tab/>
        <w:t>Плоскость Z'−Y' в системе координат.</w:t>
      </w:r>
    </w:p>
    <w:p w:rsidR="002D76A1" w:rsidRPr="00A351C7" w:rsidRDefault="002D76A1" w:rsidP="00A351C7">
      <w:pPr>
        <w:pStyle w:val="SingleTxtGR"/>
        <w:spacing w:after="0" w:line="220" w:lineRule="exact"/>
        <w:ind w:left="1701" w:firstLine="170"/>
        <w:jc w:val="left"/>
        <w:rPr>
          <w:sz w:val="18"/>
          <w:szCs w:val="18"/>
        </w:rPr>
      </w:pPr>
      <w:r w:rsidRPr="00A351C7">
        <w:rPr>
          <w:sz w:val="18"/>
          <w:szCs w:val="18"/>
        </w:rPr>
        <w:t>5.</w:t>
      </w:r>
      <w:r w:rsidRPr="00A351C7">
        <w:rPr>
          <w:sz w:val="18"/>
          <w:szCs w:val="18"/>
        </w:rPr>
        <w:tab/>
        <w:t>Оценочный объем пространства для ступни опоры, показывающий диапазон требуемой регулировки ступни опоры в направлении Z', а также размерные ограничения в направлениях X' и Y'.</w:t>
      </w:r>
    </w:p>
    <w:p w:rsidR="002D76A1" w:rsidRPr="00A351C7" w:rsidRDefault="002D76A1" w:rsidP="00A351C7">
      <w:pPr>
        <w:pStyle w:val="SingleTxtGR"/>
        <w:spacing w:after="0" w:line="220" w:lineRule="exact"/>
        <w:ind w:left="1701" w:firstLine="170"/>
        <w:jc w:val="left"/>
        <w:rPr>
          <w:sz w:val="18"/>
          <w:szCs w:val="18"/>
        </w:rPr>
      </w:pPr>
      <w:r w:rsidRPr="00A351C7">
        <w:rPr>
          <w:sz w:val="18"/>
          <w:szCs w:val="18"/>
        </w:rPr>
        <w:t>6.</w:t>
      </w:r>
      <w:r w:rsidRPr="00A351C7">
        <w:rPr>
          <w:sz w:val="18"/>
          <w:szCs w:val="18"/>
        </w:rPr>
        <w:tab/>
        <w:t>Дополнительные объемы, показывающие дополнительный допустимый диапазон регулировки ступни опоры в направлении Z'.</w:t>
      </w:r>
    </w:p>
    <w:p w:rsidR="002D76A1" w:rsidRPr="00A351C7" w:rsidRDefault="002D76A1" w:rsidP="00A351C7">
      <w:pPr>
        <w:pStyle w:val="SingleTxtGR"/>
        <w:tabs>
          <w:tab w:val="clear" w:pos="2268"/>
        </w:tabs>
        <w:spacing w:before="120" w:after="0" w:line="220" w:lineRule="exact"/>
        <w:ind w:left="1701" w:firstLine="170"/>
        <w:jc w:val="left"/>
        <w:rPr>
          <w:i/>
          <w:noProof/>
          <w:sz w:val="18"/>
          <w:szCs w:val="18"/>
          <w:lang w:eastAsia="zh-CN"/>
        </w:rPr>
      </w:pPr>
      <w:r w:rsidRPr="00A351C7">
        <w:rPr>
          <w:i/>
          <w:noProof/>
          <w:sz w:val="18"/>
          <w:szCs w:val="18"/>
          <w:lang w:eastAsia="zh-CN"/>
        </w:rPr>
        <w:t>Примечание:</w:t>
      </w:r>
    </w:p>
    <w:p w:rsidR="002D76A1" w:rsidRPr="00A351C7" w:rsidRDefault="002D76A1" w:rsidP="00A351C7">
      <w:pPr>
        <w:pStyle w:val="SingleTxtGR"/>
        <w:spacing w:after="0" w:line="220" w:lineRule="exact"/>
        <w:ind w:left="1701" w:firstLine="170"/>
        <w:jc w:val="left"/>
        <w:rPr>
          <w:sz w:val="18"/>
          <w:szCs w:val="18"/>
        </w:rPr>
      </w:pPr>
      <w:r w:rsidRPr="00A351C7">
        <w:rPr>
          <w:sz w:val="18"/>
          <w:szCs w:val="18"/>
        </w:rPr>
        <w:t>1.</w:t>
      </w:r>
      <w:r w:rsidRPr="00A351C7">
        <w:rPr>
          <w:sz w:val="18"/>
          <w:szCs w:val="18"/>
        </w:rPr>
        <w:tab/>
        <w:t>Чертеж выполнен без соблюдения масштаба.</w:t>
      </w:r>
    </w:p>
    <w:p w:rsidR="002D76A1" w:rsidRPr="00BC2753" w:rsidRDefault="002D76A1" w:rsidP="002D76A1">
      <w:pPr>
        <w:pStyle w:val="H23GR"/>
      </w:pPr>
      <w:r w:rsidRPr="00BC2753">
        <w:br w:type="page"/>
      </w:r>
      <w:r w:rsidRPr="00BC2753">
        <w:rPr>
          <w:b w:val="0"/>
        </w:rPr>
        <w:tab/>
      </w:r>
      <w:r w:rsidRPr="00BC2753">
        <w:rPr>
          <w:b w:val="0"/>
        </w:rPr>
        <w:tab/>
      </w:r>
      <w:r w:rsidRPr="002D76A1">
        <w:rPr>
          <w:rStyle w:val="SingleTxtGChar"/>
          <w:b w:val="0"/>
          <w:lang w:val="ru-RU"/>
        </w:rPr>
        <w:t>Рис. 4</w:t>
      </w:r>
      <w:r w:rsidRPr="00BC2753">
        <w:rPr>
          <w:b w:val="0"/>
        </w:rPr>
        <w:br/>
      </w:r>
      <w:r w:rsidRPr="00BC2753">
        <w:t>Вид оценочного объема пространства для ступни опоры</w:t>
      </w:r>
      <w:r w:rsidRPr="00BC2753">
        <w:rPr>
          <w:bCs/>
        </w:rPr>
        <w:t xml:space="preserve"> </w:t>
      </w:r>
      <w:r w:rsidRPr="00BC2753">
        <w:t>в трех измерениях</w:t>
      </w:r>
    </w:p>
    <w:p w:rsidR="002D76A1" w:rsidRPr="00BC2753" w:rsidRDefault="002D76A1" w:rsidP="002D76A1">
      <w:pPr>
        <w:jc w:val="center"/>
        <w:rPr>
          <w:bCs/>
          <w:sz w:val="24"/>
        </w:rPr>
      </w:pPr>
      <w:r w:rsidRPr="00BC2753">
        <w:rPr>
          <w:noProof/>
          <w:sz w:val="24"/>
          <w:lang w:eastAsia="ru-RU"/>
        </w:rPr>
        <w:drawing>
          <wp:inline distT="0" distB="0" distL="0" distR="0" wp14:anchorId="04392373" wp14:editId="1F119DF0">
            <wp:extent cx="3018155" cy="3646805"/>
            <wp:effectExtent l="0" t="0" r="0" b="0"/>
            <wp:docPr id="1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18155" cy="3646805"/>
                    </a:xfrm>
                    <a:prstGeom prst="rect">
                      <a:avLst/>
                    </a:prstGeom>
                    <a:noFill/>
                    <a:ln>
                      <a:noFill/>
                    </a:ln>
                  </pic:spPr>
                </pic:pic>
              </a:graphicData>
            </a:graphic>
          </wp:inline>
        </w:drawing>
      </w:r>
    </w:p>
    <w:p w:rsidR="002D76A1" w:rsidRPr="00A351C7" w:rsidRDefault="002D76A1" w:rsidP="00A351C7">
      <w:pPr>
        <w:pStyle w:val="SingleTxtGR"/>
        <w:spacing w:before="120" w:after="0" w:line="220" w:lineRule="exact"/>
        <w:ind w:left="1344" w:firstLine="170"/>
        <w:jc w:val="left"/>
        <w:rPr>
          <w:i/>
          <w:sz w:val="18"/>
          <w:szCs w:val="18"/>
        </w:rPr>
      </w:pPr>
      <w:r w:rsidRPr="00A351C7">
        <w:rPr>
          <w:i/>
          <w:sz w:val="18"/>
          <w:szCs w:val="18"/>
        </w:rPr>
        <w:t>Примечание:</w:t>
      </w:r>
    </w:p>
    <w:p w:rsidR="002D76A1" w:rsidRDefault="002D76A1" w:rsidP="00A351C7">
      <w:pPr>
        <w:pStyle w:val="SingleTxtGR"/>
        <w:tabs>
          <w:tab w:val="clear" w:pos="1701"/>
          <w:tab w:val="left" w:pos="1843"/>
        </w:tabs>
        <w:spacing w:after="0" w:line="220" w:lineRule="exact"/>
        <w:ind w:left="1344" w:right="998" w:firstLine="170"/>
        <w:jc w:val="left"/>
        <w:rPr>
          <w:bCs/>
          <w:sz w:val="18"/>
          <w:szCs w:val="18"/>
        </w:rPr>
      </w:pPr>
      <w:r w:rsidRPr="00A351C7">
        <w:rPr>
          <w:bCs/>
          <w:sz w:val="18"/>
          <w:szCs w:val="18"/>
        </w:rPr>
        <w:t>1.</w:t>
      </w:r>
      <w:r w:rsidRPr="00A351C7">
        <w:rPr>
          <w:bCs/>
          <w:sz w:val="18"/>
          <w:szCs w:val="18"/>
        </w:rPr>
        <w:tab/>
        <w:t>Чертеж выполнен без соблюдения масштаба.</w:t>
      </w:r>
    </w:p>
    <w:p w:rsidR="002D000B" w:rsidRDefault="002D000B" w:rsidP="00DB7E5E">
      <w:pPr>
        <w:pStyle w:val="SingleTxtGR"/>
        <w:spacing w:line="234" w:lineRule="atLeast"/>
        <w:ind w:left="2268" w:hanging="1134"/>
        <w:sectPr w:rsidR="002D000B" w:rsidSect="007F1856">
          <w:headerReference w:type="even" r:id="rId206"/>
          <w:headerReference w:type="default" r:id="rId207"/>
          <w:footerReference w:type="even" r:id="rId208"/>
          <w:footerReference w:type="default" r:id="rId209"/>
          <w:headerReference w:type="first" r:id="rId210"/>
          <w:footerReference w:type="first" r:id="rId211"/>
          <w:footnotePr>
            <w:numRestart w:val="eachSect"/>
          </w:footnotePr>
          <w:endnotePr>
            <w:numFmt w:val="decimal"/>
          </w:endnotePr>
          <w:pgSz w:w="11906" w:h="16838" w:code="9"/>
          <w:pgMar w:top="1418" w:right="1134" w:bottom="1134" w:left="1134" w:header="680" w:footer="567" w:gutter="0"/>
          <w:cols w:space="708"/>
          <w:titlePg/>
          <w:docGrid w:linePitch="360"/>
        </w:sectPr>
      </w:pPr>
    </w:p>
    <w:p w:rsidR="002D000B" w:rsidRPr="00BC2753" w:rsidRDefault="002D000B" w:rsidP="002D000B">
      <w:pPr>
        <w:pStyle w:val="HChGR"/>
      </w:pPr>
      <w:r w:rsidRPr="00BC2753">
        <w:t>Приложение 20</w:t>
      </w:r>
    </w:p>
    <w:p w:rsidR="002D000B" w:rsidRPr="00BC2753" w:rsidRDefault="002D000B" w:rsidP="002D000B">
      <w:pPr>
        <w:pStyle w:val="HChGR"/>
      </w:pPr>
      <w:r w:rsidRPr="00BC2753">
        <w:tab/>
      </w:r>
      <w:r w:rsidRPr="00BC2753">
        <w:tab/>
        <w:t xml:space="preserve">Минимальный </w:t>
      </w:r>
      <w:r>
        <w:t>перечень</w:t>
      </w:r>
      <w:r w:rsidR="00B06E52">
        <w:t xml:space="preserve"> документов, необходимых для </w:t>
      </w:r>
      <w:r w:rsidRPr="00BC2753">
        <w:t>официального утверждения</w:t>
      </w:r>
    </w:p>
    <w:tbl>
      <w:tblPr>
        <w:tblStyle w:val="TabTxt"/>
        <w:tblW w:w="8504"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2814"/>
        <w:gridCol w:w="3040"/>
        <w:gridCol w:w="1446"/>
      </w:tblGrid>
      <w:tr w:rsidR="002D000B" w:rsidRPr="00BC2753" w:rsidTr="002D000B">
        <w:trPr>
          <w:tblHeader/>
        </w:trPr>
        <w:tc>
          <w:tcPr>
            <w:tcW w:w="1204" w:type="dxa"/>
            <w:tcBorders>
              <w:bottom w:val="single" w:sz="12" w:space="0" w:color="auto"/>
            </w:tcBorders>
            <w:shd w:val="clear" w:color="auto" w:fill="auto"/>
          </w:tcPr>
          <w:p w:rsidR="002D000B" w:rsidRPr="00BC2753" w:rsidRDefault="002D000B" w:rsidP="002D000B">
            <w:pPr>
              <w:spacing w:before="80" w:after="80" w:line="200" w:lineRule="exact"/>
              <w:ind w:left="57"/>
              <w:rPr>
                <w:rFonts w:eastAsia="PMingLiU"/>
                <w:i/>
                <w:sz w:val="16"/>
              </w:rPr>
            </w:pPr>
          </w:p>
        </w:tc>
        <w:tc>
          <w:tcPr>
            <w:tcW w:w="2814" w:type="dxa"/>
            <w:tcBorders>
              <w:bottom w:val="single" w:sz="12" w:space="0" w:color="auto"/>
            </w:tcBorders>
            <w:shd w:val="clear" w:color="auto" w:fill="auto"/>
            <w:vAlign w:val="bottom"/>
          </w:tcPr>
          <w:p w:rsidR="002D000B" w:rsidRPr="00BC2753" w:rsidRDefault="002D000B" w:rsidP="002D000B">
            <w:pPr>
              <w:spacing w:before="80" w:after="80" w:line="200" w:lineRule="exact"/>
              <w:ind w:left="57"/>
              <w:rPr>
                <w:rFonts w:eastAsia="PMingLiU"/>
                <w:i/>
                <w:sz w:val="16"/>
              </w:rPr>
            </w:pPr>
            <w:r>
              <w:rPr>
                <w:i/>
                <w:sz w:val="16"/>
              </w:rPr>
              <w:t>УДУС</w:t>
            </w:r>
            <w:r w:rsidRPr="00BC2753">
              <w:rPr>
                <w:i/>
                <w:sz w:val="16"/>
              </w:rPr>
              <w:t xml:space="preserve"> размера i</w:t>
            </w:r>
          </w:p>
        </w:tc>
        <w:tc>
          <w:tcPr>
            <w:tcW w:w="3040" w:type="dxa"/>
            <w:tcBorders>
              <w:bottom w:val="single" w:sz="12" w:space="0" w:color="auto"/>
            </w:tcBorders>
            <w:shd w:val="clear" w:color="auto" w:fill="auto"/>
            <w:vAlign w:val="bottom"/>
          </w:tcPr>
          <w:p w:rsidR="002D000B" w:rsidRPr="00BC2753" w:rsidRDefault="002D000B" w:rsidP="002D000B">
            <w:pPr>
              <w:spacing w:before="80" w:after="80" w:line="200" w:lineRule="exact"/>
              <w:ind w:left="57"/>
              <w:rPr>
                <w:rFonts w:eastAsia="PMingLiU"/>
                <w:i/>
                <w:sz w:val="16"/>
              </w:rPr>
            </w:pPr>
            <w:r>
              <w:rPr>
                <w:i/>
                <w:sz w:val="16"/>
              </w:rPr>
              <w:t>УДУС</w:t>
            </w:r>
            <w:r w:rsidRPr="00BC2753">
              <w:rPr>
                <w:i/>
                <w:sz w:val="16"/>
              </w:rPr>
              <w:t xml:space="preserve"> ISOFIX для конкретного транспортного средства</w:t>
            </w:r>
          </w:p>
        </w:tc>
        <w:tc>
          <w:tcPr>
            <w:cnfStyle w:val="000100000000" w:firstRow="0" w:lastRow="0" w:firstColumn="0" w:lastColumn="1" w:oddVBand="0" w:evenVBand="0" w:oddHBand="0" w:evenHBand="0" w:firstRowFirstColumn="0" w:firstRowLastColumn="0" w:lastRowFirstColumn="0" w:lastRowLastColumn="0"/>
            <w:tcW w:w="1446"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vAlign w:val="bottom"/>
          </w:tcPr>
          <w:p w:rsidR="002D000B" w:rsidRPr="00BC2753" w:rsidRDefault="002D000B" w:rsidP="002D000B">
            <w:pPr>
              <w:spacing w:before="80" w:after="80" w:line="200" w:lineRule="exact"/>
              <w:ind w:left="57"/>
              <w:rPr>
                <w:rFonts w:eastAsia="PMingLiU"/>
                <w:i/>
                <w:sz w:val="16"/>
              </w:rPr>
            </w:pPr>
            <w:r w:rsidRPr="00BC2753">
              <w:rPr>
                <w:i/>
                <w:sz w:val="16"/>
              </w:rPr>
              <w:t>Пункт</w:t>
            </w:r>
          </w:p>
        </w:tc>
      </w:tr>
      <w:tr w:rsidR="002D000B" w:rsidRPr="00BC2753" w:rsidTr="002D000B">
        <w:tc>
          <w:tcPr>
            <w:tcW w:w="1204" w:type="dxa"/>
            <w:tcBorders>
              <w:top w:val="single" w:sz="12" w:space="0" w:color="auto"/>
            </w:tcBorders>
            <w:shd w:val="clear" w:color="auto" w:fill="auto"/>
          </w:tcPr>
          <w:p w:rsidR="002D000B" w:rsidRPr="00BC2753" w:rsidRDefault="002D000B" w:rsidP="002D000B">
            <w:pPr>
              <w:ind w:left="57"/>
              <w:rPr>
                <w:rFonts w:eastAsia="PMingLiU"/>
                <w:sz w:val="18"/>
                <w:szCs w:val="18"/>
              </w:rPr>
            </w:pPr>
            <w:r w:rsidRPr="00BC2753">
              <w:rPr>
                <w:sz w:val="18"/>
                <w:szCs w:val="18"/>
              </w:rPr>
              <w:t>Документы общего характера</w:t>
            </w:r>
          </w:p>
        </w:tc>
        <w:tc>
          <w:tcPr>
            <w:tcW w:w="2814" w:type="dxa"/>
            <w:tcBorders>
              <w:top w:val="single" w:sz="12" w:space="0" w:color="auto"/>
            </w:tcBorders>
          </w:tcPr>
          <w:p w:rsidR="002D000B" w:rsidRPr="00BC2753" w:rsidRDefault="002D000B" w:rsidP="002D000B">
            <w:pPr>
              <w:ind w:left="57"/>
              <w:rPr>
                <w:rFonts w:eastAsia="PMingLiU"/>
                <w:sz w:val="18"/>
                <w:szCs w:val="18"/>
              </w:rPr>
            </w:pPr>
            <w:r w:rsidRPr="00BC2753">
              <w:rPr>
                <w:sz w:val="18"/>
                <w:szCs w:val="18"/>
              </w:rPr>
              <w:t>Письмо/просьба с заявкой</w:t>
            </w:r>
          </w:p>
        </w:tc>
        <w:tc>
          <w:tcPr>
            <w:tcW w:w="3040" w:type="dxa"/>
            <w:tcBorders>
              <w:top w:val="single" w:sz="12" w:space="0" w:color="auto"/>
            </w:tcBorders>
          </w:tcPr>
          <w:p w:rsidR="002D000B" w:rsidRPr="00BC2753" w:rsidRDefault="002D000B" w:rsidP="002D000B">
            <w:pPr>
              <w:ind w:left="57"/>
              <w:rPr>
                <w:rFonts w:eastAsia="PMingLiU"/>
                <w:sz w:val="18"/>
                <w:szCs w:val="18"/>
              </w:rPr>
            </w:pPr>
            <w:r w:rsidRPr="00BC2753">
              <w:rPr>
                <w:sz w:val="18"/>
                <w:szCs w:val="18"/>
              </w:rPr>
              <w:t>Письмо/просьба с заявкой</w:t>
            </w:r>
          </w:p>
        </w:tc>
        <w:tc>
          <w:tcPr>
            <w:cnfStyle w:val="000100000000" w:firstRow="0" w:lastRow="0" w:firstColumn="0" w:lastColumn="1" w:oddVBand="0" w:evenVBand="0" w:oddHBand="0" w:evenHBand="0" w:firstRowFirstColumn="0" w:firstRowLastColumn="0" w:lastRowFirstColumn="0" w:lastRowLastColumn="0"/>
            <w:tcW w:w="1446"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3.1</w:t>
            </w:r>
          </w:p>
        </w:tc>
      </w:tr>
      <w:tr w:rsidR="002D000B" w:rsidRPr="00BC2753" w:rsidTr="00B06E52">
        <w:tc>
          <w:tcPr>
            <w:tcW w:w="1204" w:type="dxa"/>
            <w:shd w:val="clear" w:color="auto" w:fill="auto"/>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rFonts w:eastAsia="PMingLiU"/>
                <w:sz w:val="18"/>
                <w:szCs w:val="18"/>
              </w:rPr>
            </w:pPr>
            <w:r w:rsidRPr="00BC2753">
              <w:rPr>
                <w:sz w:val="18"/>
                <w:szCs w:val="18"/>
              </w:rPr>
              <w:t xml:space="preserve">Техническое описание </w:t>
            </w:r>
            <w:r>
              <w:rPr>
                <w:sz w:val="18"/>
                <w:szCs w:val="18"/>
              </w:rPr>
              <w:t>УДУС</w:t>
            </w:r>
          </w:p>
        </w:tc>
        <w:tc>
          <w:tcPr>
            <w:tcW w:w="3040" w:type="dxa"/>
          </w:tcPr>
          <w:p w:rsidR="002D000B" w:rsidRPr="00BC2753" w:rsidRDefault="002D000B" w:rsidP="002D000B">
            <w:pPr>
              <w:ind w:left="57"/>
              <w:rPr>
                <w:rFonts w:eastAsia="PMingLiU"/>
                <w:sz w:val="18"/>
                <w:szCs w:val="18"/>
              </w:rPr>
            </w:pPr>
            <w:r w:rsidRPr="00BC2753">
              <w:rPr>
                <w:sz w:val="18"/>
                <w:szCs w:val="18"/>
              </w:rPr>
              <w:t xml:space="preserve">Техническое описание </w:t>
            </w:r>
            <w:r>
              <w:rPr>
                <w:sz w:val="18"/>
                <w:szCs w:val="18"/>
              </w:rPr>
              <w:t>УДУС</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3.2.1</w:t>
            </w:r>
          </w:p>
        </w:tc>
      </w:tr>
      <w:tr w:rsidR="002D000B" w:rsidRPr="00BC2753" w:rsidTr="00B06E52">
        <w:tc>
          <w:tcPr>
            <w:tcW w:w="1204" w:type="dxa"/>
            <w:shd w:val="clear" w:color="auto" w:fill="auto"/>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rFonts w:eastAsia="PMingLiU"/>
                <w:sz w:val="18"/>
                <w:szCs w:val="18"/>
              </w:rPr>
            </w:pPr>
            <w:r w:rsidRPr="00BC2753">
              <w:rPr>
                <w:sz w:val="18"/>
                <w:szCs w:val="18"/>
              </w:rPr>
              <w:t>Инструкции по монтажу втягивающих устройств</w:t>
            </w:r>
          </w:p>
        </w:tc>
        <w:tc>
          <w:tcPr>
            <w:tcW w:w="3040" w:type="dxa"/>
          </w:tcPr>
          <w:p w:rsidR="002D000B" w:rsidRPr="00BC2753" w:rsidRDefault="002D000B" w:rsidP="002D000B">
            <w:pPr>
              <w:ind w:left="57"/>
              <w:rPr>
                <w:rFonts w:eastAsia="PMingLiU"/>
                <w:sz w:val="18"/>
                <w:szCs w:val="18"/>
              </w:rPr>
            </w:pPr>
            <w:r w:rsidRPr="00BC2753">
              <w:rPr>
                <w:sz w:val="18"/>
                <w:szCs w:val="18"/>
              </w:rPr>
              <w:t>Инструкции по монтажу втягивающих устройств</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3.2.1</w:t>
            </w:r>
          </w:p>
        </w:tc>
      </w:tr>
      <w:tr w:rsidR="002D000B" w:rsidRPr="00BC2753" w:rsidTr="00B06E52">
        <w:tc>
          <w:tcPr>
            <w:tcW w:w="1204" w:type="dxa"/>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rFonts w:eastAsia="PMingLiU"/>
                <w:sz w:val="18"/>
                <w:szCs w:val="18"/>
              </w:rPr>
            </w:pPr>
            <w:r w:rsidRPr="00BC2753">
              <w:rPr>
                <w:sz w:val="18"/>
                <w:szCs w:val="18"/>
              </w:rPr>
              <w:t>Указание токсичности</w:t>
            </w:r>
          </w:p>
        </w:tc>
        <w:tc>
          <w:tcPr>
            <w:tcW w:w="3040" w:type="dxa"/>
          </w:tcPr>
          <w:p w:rsidR="002D000B" w:rsidRPr="00BC2753" w:rsidRDefault="002D000B" w:rsidP="002D000B">
            <w:pPr>
              <w:ind w:left="57"/>
              <w:rPr>
                <w:rFonts w:eastAsia="PMingLiU"/>
                <w:sz w:val="18"/>
                <w:szCs w:val="18"/>
              </w:rPr>
            </w:pPr>
            <w:r w:rsidRPr="00BC2753">
              <w:rPr>
                <w:sz w:val="18"/>
                <w:szCs w:val="18"/>
              </w:rPr>
              <w:t>Указание токсичности</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3.2.1</w:t>
            </w:r>
          </w:p>
        </w:tc>
      </w:tr>
      <w:tr w:rsidR="002D000B" w:rsidRPr="00BC2753" w:rsidTr="00B06E52">
        <w:tc>
          <w:tcPr>
            <w:tcW w:w="1204" w:type="dxa"/>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rFonts w:eastAsia="PMingLiU"/>
                <w:sz w:val="18"/>
                <w:szCs w:val="18"/>
              </w:rPr>
            </w:pPr>
            <w:r w:rsidRPr="00BC2753">
              <w:rPr>
                <w:sz w:val="18"/>
                <w:szCs w:val="18"/>
              </w:rPr>
              <w:t>Указание воспламеняемости</w:t>
            </w:r>
          </w:p>
        </w:tc>
        <w:tc>
          <w:tcPr>
            <w:tcW w:w="3040" w:type="dxa"/>
          </w:tcPr>
          <w:p w:rsidR="002D000B" w:rsidRPr="00BC2753" w:rsidRDefault="002D000B" w:rsidP="002D000B">
            <w:pPr>
              <w:ind w:left="57"/>
              <w:rPr>
                <w:rFonts w:eastAsia="PMingLiU"/>
                <w:sz w:val="18"/>
                <w:szCs w:val="18"/>
              </w:rPr>
            </w:pPr>
            <w:r w:rsidRPr="00BC2753">
              <w:rPr>
                <w:sz w:val="18"/>
                <w:szCs w:val="18"/>
              </w:rPr>
              <w:t>Указание воспламеняемости</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3.2.1</w:t>
            </w:r>
          </w:p>
        </w:tc>
      </w:tr>
      <w:tr w:rsidR="002D000B" w:rsidRPr="00BC2753" w:rsidTr="00B06E52">
        <w:tc>
          <w:tcPr>
            <w:tcW w:w="1204" w:type="dxa"/>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rFonts w:eastAsia="PMingLiU"/>
                <w:sz w:val="18"/>
                <w:szCs w:val="18"/>
              </w:rPr>
            </w:pPr>
            <w:r w:rsidRPr="00BC2753">
              <w:rPr>
                <w:sz w:val="18"/>
                <w:szCs w:val="18"/>
              </w:rPr>
              <w:t>Инструкции и данные об упаковке</w:t>
            </w:r>
          </w:p>
        </w:tc>
        <w:tc>
          <w:tcPr>
            <w:tcW w:w="3040" w:type="dxa"/>
          </w:tcPr>
          <w:p w:rsidR="002D000B" w:rsidRPr="00BC2753" w:rsidRDefault="002D000B" w:rsidP="002D000B">
            <w:pPr>
              <w:ind w:left="57"/>
              <w:rPr>
                <w:rFonts w:eastAsia="PMingLiU"/>
                <w:sz w:val="18"/>
                <w:szCs w:val="18"/>
              </w:rPr>
            </w:pPr>
            <w:r w:rsidRPr="00BC2753">
              <w:rPr>
                <w:sz w:val="18"/>
                <w:szCs w:val="18"/>
              </w:rPr>
              <w:t>Инструкции и данные об упаковке</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3.2.6</w:t>
            </w:r>
          </w:p>
        </w:tc>
      </w:tr>
      <w:tr w:rsidR="002D000B" w:rsidRPr="00BC2753" w:rsidTr="00B06E52">
        <w:tc>
          <w:tcPr>
            <w:tcW w:w="1204" w:type="dxa"/>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sz w:val="18"/>
                <w:szCs w:val="18"/>
              </w:rPr>
            </w:pPr>
            <w:r w:rsidRPr="00BC2753">
              <w:rPr>
                <w:sz w:val="18"/>
                <w:szCs w:val="18"/>
              </w:rPr>
              <w:t>Технические характеристики материала различных элементов</w:t>
            </w:r>
          </w:p>
        </w:tc>
        <w:tc>
          <w:tcPr>
            <w:tcW w:w="3040" w:type="dxa"/>
          </w:tcPr>
          <w:p w:rsidR="002D000B" w:rsidRPr="00BC2753" w:rsidRDefault="002D000B" w:rsidP="002D000B">
            <w:pPr>
              <w:ind w:left="57"/>
              <w:rPr>
                <w:sz w:val="18"/>
                <w:szCs w:val="18"/>
              </w:rPr>
            </w:pPr>
            <w:r w:rsidRPr="00BC2753">
              <w:rPr>
                <w:sz w:val="18"/>
                <w:szCs w:val="18"/>
              </w:rPr>
              <w:t>Технические характеристики материала различных элементов</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sz w:val="18"/>
                <w:szCs w:val="18"/>
              </w:rPr>
            </w:pPr>
            <w:r w:rsidRPr="00BC2753">
              <w:rPr>
                <w:sz w:val="18"/>
                <w:szCs w:val="18"/>
              </w:rPr>
              <w:t>2.46 и 2.2.1.1</w:t>
            </w:r>
            <w:r>
              <w:rPr>
                <w:sz w:val="18"/>
                <w:szCs w:val="18"/>
              </w:rPr>
              <w:t xml:space="preserve"> </w:t>
            </w:r>
            <w:r w:rsidRPr="00BC2753">
              <w:rPr>
                <w:sz w:val="18"/>
                <w:szCs w:val="18"/>
              </w:rPr>
              <w:t>приложени</w:t>
            </w:r>
            <w:r>
              <w:rPr>
                <w:sz w:val="18"/>
                <w:szCs w:val="18"/>
              </w:rPr>
              <w:t>я 12</w:t>
            </w:r>
          </w:p>
        </w:tc>
      </w:tr>
      <w:tr w:rsidR="002D000B" w:rsidRPr="00BC2753" w:rsidTr="00B06E52">
        <w:tc>
          <w:tcPr>
            <w:tcW w:w="1204" w:type="dxa"/>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rFonts w:eastAsia="PMingLiU"/>
                <w:sz w:val="18"/>
                <w:szCs w:val="18"/>
              </w:rPr>
            </w:pPr>
            <w:r w:rsidRPr="00BC2753">
              <w:rPr>
                <w:sz w:val="18"/>
                <w:szCs w:val="18"/>
              </w:rPr>
              <w:t>Инструкции по монтажу съемных элементов</w:t>
            </w:r>
          </w:p>
        </w:tc>
        <w:tc>
          <w:tcPr>
            <w:tcW w:w="3040" w:type="dxa"/>
          </w:tcPr>
          <w:p w:rsidR="002D000B" w:rsidRPr="00BC2753" w:rsidRDefault="002D000B" w:rsidP="002D000B">
            <w:pPr>
              <w:ind w:left="57"/>
              <w:rPr>
                <w:rFonts w:eastAsia="PMingLiU"/>
                <w:sz w:val="18"/>
                <w:szCs w:val="18"/>
              </w:rPr>
            </w:pPr>
            <w:r w:rsidRPr="00BC2753">
              <w:rPr>
                <w:sz w:val="18"/>
                <w:szCs w:val="18"/>
              </w:rPr>
              <w:t>Инструкции по монтажу съемных элементов</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6.2.3</w:t>
            </w:r>
          </w:p>
        </w:tc>
      </w:tr>
      <w:tr w:rsidR="002D000B" w:rsidRPr="00BC2753" w:rsidTr="00B06E52">
        <w:tc>
          <w:tcPr>
            <w:tcW w:w="1204" w:type="dxa"/>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rFonts w:eastAsia="PMingLiU"/>
                <w:sz w:val="18"/>
                <w:szCs w:val="18"/>
              </w:rPr>
            </w:pPr>
            <w:r w:rsidRPr="00BC2753">
              <w:rPr>
                <w:sz w:val="18"/>
                <w:szCs w:val="18"/>
              </w:rPr>
              <w:t>Документация с информацией для пользователей</w:t>
            </w:r>
          </w:p>
        </w:tc>
        <w:tc>
          <w:tcPr>
            <w:tcW w:w="3040" w:type="dxa"/>
          </w:tcPr>
          <w:p w:rsidR="002D000B" w:rsidRPr="00BC2753" w:rsidRDefault="002D000B" w:rsidP="002D000B">
            <w:pPr>
              <w:ind w:left="57"/>
              <w:rPr>
                <w:rFonts w:eastAsia="PMingLiU"/>
                <w:sz w:val="18"/>
                <w:szCs w:val="18"/>
              </w:rPr>
            </w:pPr>
            <w:r w:rsidRPr="00BC2753">
              <w:rPr>
                <w:sz w:val="18"/>
                <w:szCs w:val="18"/>
              </w:rPr>
              <w:t>Документация с информацией для пользователей, включая сведения о соответствующем(их) транспортном(</w:t>
            </w:r>
            <w:proofErr w:type="spellStart"/>
            <w:r w:rsidRPr="00BC2753">
              <w:rPr>
                <w:sz w:val="18"/>
                <w:szCs w:val="18"/>
              </w:rPr>
              <w:t>ых</w:t>
            </w:r>
            <w:proofErr w:type="spellEnd"/>
            <w:r w:rsidRPr="00BC2753">
              <w:rPr>
                <w:sz w:val="18"/>
                <w:szCs w:val="18"/>
              </w:rPr>
              <w:t>) средстве(ах)</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14</w:t>
            </w:r>
          </w:p>
        </w:tc>
      </w:tr>
      <w:tr w:rsidR="002D000B" w:rsidRPr="00BC2753" w:rsidTr="00B06E52">
        <w:tc>
          <w:tcPr>
            <w:tcW w:w="1204" w:type="dxa"/>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rFonts w:eastAsia="PMingLiU"/>
                <w:sz w:val="18"/>
                <w:szCs w:val="18"/>
              </w:rPr>
            </w:pPr>
          </w:p>
        </w:tc>
        <w:tc>
          <w:tcPr>
            <w:tcW w:w="3040" w:type="dxa"/>
          </w:tcPr>
          <w:p w:rsidR="002D000B" w:rsidRPr="00BC2753" w:rsidRDefault="002D000B" w:rsidP="002D000B">
            <w:pPr>
              <w:ind w:left="57"/>
              <w:rPr>
                <w:rFonts w:eastAsia="PMingLiU"/>
                <w:sz w:val="18"/>
                <w:szCs w:val="18"/>
              </w:rPr>
            </w:pPr>
            <w:r w:rsidRPr="00BC2753">
              <w:rPr>
                <w:sz w:val="18"/>
                <w:szCs w:val="18"/>
              </w:rPr>
              <w:t>Перечень моделей транспортных средств</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Приложение 1</w:t>
            </w:r>
          </w:p>
        </w:tc>
      </w:tr>
      <w:tr w:rsidR="002D000B" w:rsidRPr="00BC2753" w:rsidTr="00B06E52">
        <w:tc>
          <w:tcPr>
            <w:tcW w:w="1204" w:type="dxa"/>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rFonts w:eastAsia="PMingLiU"/>
                <w:sz w:val="18"/>
                <w:szCs w:val="18"/>
              </w:rPr>
            </w:pPr>
            <w:r w:rsidRPr="00BC2753">
              <w:rPr>
                <w:sz w:val="18"/>
                <w:szCs w:val="18"/>
              </w:rPr>
              <w:t>Документы о прохождении процедуры проверки СП, включая схему организационной структуры компании, выписку из реестра Торговой палаты, декларацию производственного предприятия, сертификат контроля качества, декларацию по процедуре проверки СП</w:t>
            </w:r>
          </w:p>
        </w:tc>
        <w:tc>
          <w:tcPr>
            <w:tcW w:w="3040" w:type="dxa"/>
          </w:tcPr>
          <w:p w:rsidR="002D000B" w:rsidRPr="00BC2753" w:rsidRDefault="002D000B" w:rsidP="002D000B">
            <w:pPr>
              <w:ind w:left="57"/>
              <w:rPr>
                <w:rFonts w:eastAsia="PMingLiU"/>
                <w:sz w:val="18"/>
                <w:szCs w:val="18"/>
              </w:rPr>
            </w:pPr>
            <w:r w:rsidRPr="00BC2753">
              <w:rPr>
                <w:sz w:val="18"/>
                <w:szCs w:val="18"/>
              </w:rPr>
              <w:t>Документы о прохождении процедуры проверки СП, включая схему организационной структуры компании, выписку из реестра Торговой палаты, декларацию производственного предприятия, сертификат контроля качества, декларацию по процедуре проверки СП и декларацию по процедуре отбора образцов изделий соответствующего типа</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 xml:space="preserve">3.1 и </w:t>
            </w:r>
            <w:r>
              <w:rPr>
                <w:sz w:val="18"/>
                <w:szCs w:val="18"/>
              </w:rPr>
              <w:br/>
            </w:r>
            <w:r w:rsidRPr="00BC2753">
              <w:rPr>
                <w:sz w:val="18"/>
                <w:szCs w:val="18"/>
              </w:rPr>
              <w:t>приложение 11</w:t>
            </w:r>
          </w:p>
        </w:tc>
      </w:tr>
      <w:tr w:rsidR="002D000B" w:rsidRPr="00BC2753" w:rsidTr="00B06E52">
        <w:tc>
          <w:tcPr>
            <w:tcW w:w="1204" w:type="dxa"/>
          </w:tcPr>
          <w:p w:rsidR="002D000B" w:rsidRPr="00BC2753" w:rsidRDefault="002D000B" w:rsidP="002D000B">
            <w:pPr>
              <w:ind w:left="57"/>
              <w:rPr>
                <w:rFonts w:eastAsia="PMingLiU"/>
                <w:sz w:val="18"/>
                <w:szCs w:val="18"/>
              </w:rPr>
            </w:pPr>
            <w:r w:rsidRPr="00BC2753">
              <w:rPr>
                <w:sz w:val="18"/>
                <w:szCs w:val="18"/>
              </w:rPr>
              <w:t>Чертежи/</w:t>
            </w:r>
            <w:r w:rsidRPr="00BC2753">
              <w:rPr>
                <w:sz w:val="18"/>
                <w:szCs w:val="18"/>
              </w:rPr>
              <w:br/>
              <w:t>изображения</w:t>
            </w:r>
          </w:p>
        </w:tc>
        <w:tc>
          <w:tcPr>
            <w:tcW w:w="2814" w:type="dxa"/>
          </w:tcPr>
          <w:p w:rsidR="002D000B" w:rsidRPr="00BC2753" w:rsidRDefault="002D000B" w:rsidP="002D000B">
            <w:pPr>
              <w:ind w:left="57"/>
              <w:rPr>
                <w:rFonts w:eastAsia="PMingLiU"/>
                <w:sz w:val="18"/>
                <w:szCs w:val="18"/>
              </w:rPr>
            </w:pPr>
            <w:r w:rsidRPr="00BC2753">
              <w:rPr>
                <w:sz w:val="18"/>
                <w:szCs w:val="18"/>
              </w:rPr>
              <w:t xml:space="preserve">Изображение </w:t>
            </w:r>
            <w:r>
              <w:rPr>
                <w:sz w:val="18"/>
                <w:szCs w:val="18"/>
              </w:rPr>
              <w:t>УДУС</w:t>
            </w:r>
            <w:r w:rsidRPr="00BC2753">
              <w:rPr>
                <w:sz w:val="18"/>
                <w:szCs w:val="18"/>
              </w:rPr>
              <w:t xml:space="preserve"> в разобранном виде и чертежи всех ее составных элементов</w:t>
            </w:r>
          </w:p>
        </w:tc>
        <w:tc>
          <w:tcPr>
            <w:tcW w:w="3040" w:type="dxa"/>
          </w:tcPr>
          <w:p w:rsidR="002D000B" w:rsidRPr="00BC2753" w:rsidRDefault="002D000B" w:rsidP="002D000B">
            <w:pPr>
              <w:ind w:left="57"/>
              <w:rPr>
                <w:rFonts w:eastAsia="PMingLiU"/>
                <w:sz w:val="18"/>
                <w:szCs w:val="18"/>
              </w:rPr>
            </w:pPr>
            <w:r w:rsidRPr="00BC2753">
              <w:rPr>
                <w:sz w:val="18"/>
                <w:szCs w:val="18"/>
              </w:rPr>
              <w:t xml:space="preserve">Изображение </w:t>
            </w:r>
            <w:r>
              <w:rPr>
                <w:sz w:val="18"/>
                <w:szCs w:val="18"/>
              </w:rPr>
              <w:t>УДУС</w:t>
            </w:r>
            <w:r w:rsidRPr="00BC2753">
              <w:rPr>
                <w:sz w:val="18"/>
                <w:szCs w:val="18"/>
              </w:rPr>
              <w:t xml:space="preserve"> в разобранном виде и чертежи всех ее составных элементов</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 xml:space="preserve">3.2.1 и </w:t>
            </w:r>
            <w:r>
              <w:rPr>
                <w:sz w:val="18"/>
                <w:szCs w:val="18"/>
              </w:rPr>
              <w:br/>
            </w:r>
            <w:r w:rsidRPr="00BC2753">
              <w:rPr>
                <w:sz w:val="18"/>
                <w:szCs w:val="18"/>
              </w:rPr>
              <w:t>приложение 1</w:t>
            </w:r>
          </w:p>
        </w:tc>
      </w:tr>
      <w:tr w:rsidR="002D000B" w:rsidRPr="00BC2753" w:rsidTr="00B06E52">
        <w:tc>
          <w:tcPr>
            <w:tcW w:w="1204" w:type="dxa"/>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rFonts w:eastAsia="PMingLiU"/>
                <w:sz w:val="18"/>
                <w:szCs w:val="18"/>
              </w:rPr>
            </w:pPr>
            <w:r w:rsidRPr="00BC2753">
              <w:rPr>
                <w:sz w:val="18"/>
                <w:szCs w:val="18"/>
              </w:rPr>
              <w:t>Место проставления знака официального утверждения</w:t>
            </w:r>
          </w:p>
        </w:tc>
        <w:tc>
          <w:tcPr>
            <w:tcW w:w="3040" w:type="dxa"/>
          </w:tcPr>
          <w:p w:rsidR="002D000B" w:rsidRPr="00BC2753" w:rsidRDefault="002D000B" w:rsidP="002D000B">
            <w:pPr>
              <w:ind w:left="57"/>
              <w:rPr>
                <w:rFonts w:eastAsia="PMingLiU"/>
                <w:sz w:val="18"/>
                <w:szCs w:val="18"/>
              </w:rPr>
            </w:pPr>
            <w:r w:rsidRPr="00BC2753">
              <w:rPr>
                <w:sz w:val="18"/>
                <w:szCs w:val="18"/>
              </w:rPr>
              <w:t>Место проставления знака официального утверждения</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3.2.1</w:t>
            </w:r>
          </w:p>
        </w:tc>
      </w:tr>
      <w:tr w:rsidR="002D000B" w:rsidRPr="00BC2753" w:rsidTr="00B06E52">
        <w:trPr>
          <w:trHeight w:val="567"/>
        </w:trPr>
        <w:tc>
          <w:tcPr>
            <w:tcW w:w="1204" w:type="dxa"/>
          </w:tcPr>
          <w:p w:rsidR="002D000B" w:rsidRPr="00BC2753" w:rsidRDefault="002D000B" w:rsidP="00B06E52">
            <w:pPr>
              <w:pageBreakBefore/>
              <w:ind w:left="57"/>
              <w:rPr>
                <w:rFonts w:eastAsia="PMingLiU"/>
                <w:sz w:val="18"/>
                <w:szCs w:val="18"/>
              </w:rPr>
            </w:pPr>
          </w:p>
        </w:tc>
        <w:tc>
          <w:tcPr>
            <w:tcW w:w="2814" w:type="dxa"/>
          </w:tcPr>
          <w:p w:rsidR="002D000B" w:rsidRPr="00BC2753" w:rsidRDefault="002D000B" w:rsidP="00B06E52">
            <w:pPr>
              <w:pageBreakBefore/>
              <w:ind w:left="57"/>
              <w:rPr>
                <w:rFonts w:eastAsia="PMingLiU"/>
                <w:sz w:val="18"/>
                <w:szCs w:val="18"/>
              </w:rPr>
            </w:pPr>
          </w:p>
        </w:tc>
        <w:tc>
          <w:tcPr>
            <w:tcW w:w="3040" w:type="dxa"/>
          </w:tcPr>
          <w:p w:rsidR="002D000B" w:rsidRPr="00BC2753" w:rsidRDefault="002D000B" w:rsidP="00B06E52">
            <w:pPr>
              <w:pageBreakBefore/>
              <w:ind w:left="57"/>
              <w:rPr>
                <w:rFonts w:eastAsia="PMingLiU"/>
                <w:sz w:val="18"/>
                <w:szCs w:val="18"/>
              </w:rPr>
            </w:pPr>
            <w:r w:rsidRPr="00BC2753">
              <w:rPr>
                <w:sz w:val="18"/>
                <w:szCs w:val="18"/>
              </w:rPr>
              <w:t xml:space="preserve">Чертежи или изображения, показывающие размещение </w:t>
            </w:r>
            <w:r>
              <w:rPr>
                <w:sz w:val="18"/>
                <w:szCs w:val="18"/>
              </w:rPr>
              <w:t>УДУС</w:t>
            </w:r>
            <w:r w:rsidR="00B06E52">
              <w:rPr>
                <w:sz w:val="18"/>
                <w:szCs w:val="18"/>
              </w:rPr>
              <w:t xml:space="preserve"> в </w:t>
            </w:r>
            <w:r w:rsidRPr="00BC2753">
              <w:rPr>
                <w:sz w:val="18"/>
                <w:szCs w:val="18"/>
              </w:rPr>
              <w:t xml:space="preserve">автомобиле или соответствующее пространственное расположение </w:t>
            </w:r>
            <w:r>
              <w:rPr>
                <w:sz w:val="18"/>
                <w:szCs w:val="18"/>
              </w:rPr>
              <w:t xml:space="preserve">сидячего </w:t>
            </w:r>
            <w:r w:rsidRPr="00BC2753">
              <w:rPr>
                <w:sz w:val="18"/>
                <w:szCs w:val="18"/>
              </w:rPr>
              <w:t>места ISOFIX в автомобиле</w:t>
            </w:r>
            <w:r w:rsidRPr="00BC2753">
              <w:rPr>
                <w:sz w:val="18"/>
                <w:szCs w:val="18"/>
                <w:vertAlign w:val="superscript"/>
              </w:rPr>
              <w:t>1</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B06E52">
            <w:pPr>
              <w:pageBreakBefore/>
              <w:ind w:left="57"/>
              <w:rPr>
                <w:rFonts w:eastAsia="PMingLiU"/>
                <w:sz w:val="18"/>
                <w:szCs w:val="18"/>
              </w:rPr>
            </w:pPr>
            <w:r w:rsidRPr="00BC2753">
              <w:rPr>
                <w:sz w:val="18"/>
                <w:szCs w:val="18"/>
              </w:rPr>
              <w:t>3.2.3</w:t>
            </w:r>
          </w:p>
        </w:tc>
      </w:tr>
      <w:tr w:rsidR="002D000B" w:rsidRPr="00BC2753" w:rsidTr="00B06E52">
        <w:tc>
          <w:tcPr>
            <w:tcW w:w="1204" w:type="dxa"/>
          </w:tcPr>
          <w:p w:rsidR="002D000B" w:rsidRPr="00BC2753" w:rsidRDefault="002D000B" w:rsidP="002D000B">
            <w:pPr>
              <w:ind w:left="57"/>
              <w:rPr>
                <w:rFonts w:eastAsia="PMingLiU"/>
                <w:sz w:val="18"/>
                <w:szCs w:val="18"/>
              </w:rPr>
            </w:pPr>
          </w:p>
        </w:tc>
        <w:tc>
          <w:tcPr>
            <w:tcW w:w="2814" w:type="dxa"/>
          </w:tcPr>
          <w:p w:rsidR="002D000B" w:rsidRPr="00BC2753" w:rsidRDefault="002D000B" w:rsidP="002D000B">
            <w:pPr>
              <w:ind w:left="57"/>
              <w:rPr>
                <w:rFonts w:eastAsia="PMingLiU"/>
                <w:sz w:val="18"/>
                <w:szCs w:val="18"/>
              </w:rPr>
            </w:pPr>
          </w:p>
        </w:tc>
        <w:tc>
          <w:tcPr>
            <w:tcW w:w="3040" w:type="dxa"/>
          </w:tcPr>
          <w:p w:rsidR="002D000B" w:rsidRPr="00BC2753" w:rsidRDefault="002D000B" w:rsidP="002D000B">
            <w:pPr>
              <w:ind w:left="57"/>
              <w:rPr>
                <w:rFonts w:eastAsia="PMingLiU"/>
                <w:sz w:val="18"/>
                <w:szCs w:val="18"/>
              </w:rPr>
            </w:pPr>
            <w:r w:rsidRPr="00BC2753">
              <w:rPr>
                <w:sz w:val="18"/>
                <w:szCs w:val="18"/>
              </w:rPr>
              <w:t>Чертежи конструкции транспортного средства и конструкции сиденья, а также системы регулировки и креплений</w:t>
            </w:r>
            <w:r w:rsidRPr="00BC2753">
              <w:rPr>
                <w:sz w:val="18"/>
                <w:szCs w:val="18"/>
                <w:vertAlign w:val="superscript"/>
              </w:rPr>
              <w:t>1</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Приложение 1</w:t>
            </w:r>
          </w:p>
        </w:tc>
      </w:tr>
      <w:tr w:rsidR="002D000B" w:rsidRPr="00BC2753" w:rsidTr="002D000B">
        <w:tc>
          <w:tcPr>
            <w:tcW w:w="1204" w:type="dxa"/>
            <w:tcBorders>
              <w:bottom w:val="single" w:sz="4" w:space="0" w:color="auto"/>
            </w:tcBorders>
          </w:tcPr>
          <w:p w:rsidR="002D000B" w:rsidRPr="00BC2753" w:rsidRDefault="002D000B" w:rsidP="002D000B">
            <w:pPr>
              <w:ind w:left="57"/>
              <w:rPr>
                <w:rFonts w:eastAsia="PMingLiU"/>
                <w:sz w:val="18"/>
                <w:szCs w:val="18"/>
              </w:rPr>
            </w:pPr>
          </w:p>
        </w:tc>
        <w:tc>
          <w:tcPr>
            <w:tcW w:w="2814" w:type="dxa"/>
            <w:tcBorders>
              <w:bottom w:val="single" w:sz="4" w:space="0" w:color="auto"/>
            </w:tcBorders>
          </w:tcPr>
          <w:p w:rsidR="002D000B" w:rsidRPr="00BC2753" w:rsidRDefault="002D000B" w:rsidP="002D000B">
            <w:pPr>
              <w:ind w:left="57"/>
              <w:rPr>
                <w:rFonts w:eastAsia="PMingLiU"/>
                <w:sz w:val="18"/>
                <w:szCs w:val="18"/>
              </w:rPr>
            </w:pPr>
            <w:r w:rsidRPr="00BC2753">
              <w:rPr>
                <w:sz w:val="18"/>
                <w:szCs w:val="18"/>
              </w:rPr>
              <w:t xml:space="preserve">Фотографии </w:t>
            </w:r>
            <w:r>
              <w:rPr>
                <w:sz w:val="18"/>
                <w:szCs w:val="18"/>
              </w:rPr>
              <w:t>УДУС</w:t>
            </w:r>
          </w:p>
        </w:tc>
        <w:tc>
          <w:tcPr>
            <w:tcW w:w="3040" w:type="dxa"/>
            <w:tcBorders>
              <w:bottom w:val="single" w:sz="4" w:space="0" w:color="auto"/>
            </w:tcBorders>
          </w:tcPr>
          <w:p w:rsidR="002D000B" w:rsidRPr="00BC2753" w:rsidRDefault="002D000B" w:rsidP="002D000B">
            <w:pPr>
              <w:ind w:left="57"/>
              <w:rPr>
                <w:rFonts w:eastAsia="PMingLiU"/>
                <w:sz w:val="18"/>
                <w:szCs w:val="18"/>
              </w:rPr>
            </w:pPr>
            <w:r w:rsidRPr="00BC2753">
              <w:rPr>
                <w:sz w:val="18"/>
                <w:szCs w:val="18"/>
              </w:rPr>
              <w:t xml:space="preserve">Фотографии </w:t>
            </w:r>
            <w:r>
              <w:rPr>
                <w:sz w:val="18"/>
                <w:szCs w:val="18"/>
              </w:rPr>
              <w:t>УДУС</w:t>
            </w:r>
            <w:r w:rsidRPr="00BC2753">
              <w:rPr>
                <w:sz w:val="18"/>
                <w:szCs w:val="18"/>
              </w:rPr>
              <w:t xml:space="preserve"> и/или конструкции транспортного средства и конструкции сиденья</w:t>
            </w:r>
          </w:p>
        </w:tc>
        <w:tc>
          <w:tcPr>
            <w:cnfStyle w:val="000100000000" w:firstRow="0" w:lastRow="0" w:firstColumn="0" w:lastColumn="1" w:oddVBand="0" w:evenVBand="0" w:oddHBand="0" w:evenHBand="0" w:firstRowFirstColumn="0" w:firstRowLastColumn="0" w:lastRowFirstColumn="0" w:lastRowLastColumn="0"/>
            <w:tcW w:w="1446" w:type="dxa"/>
            <w:tcBorders>
              <w:left w:val="none" w:sz="0" w:space="0" w:color="auto"/>
              <w:bottom w:val="single" w:sz="4"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Приложение 1</w:t>
            </w:r>
          </w:p>
        </w:tc>
      </w:tr>
      <w:tr w:rsidR="002D000B" w:rsidRPr="00BC2753" w:rsidTr="002D000B">
        <w:tc>
          <w:tcPr>
            <w:tcW w:w="1204" w:type="dxa"/>
            <w:tcBorders>
              <w:top w:val="single" w:sz="4" w:space="0" w:color="auto"/>
              <w:bottom w:val="single" w:sz="12" w:space="0" w:color="auto"/>
            </w:tcBorders>
          </w:tcPr>
          <w:p w:rsidR="002D000B" w:rsidRPr="00BC2753" w:rsidRDefault="002D000B" w:rsidP="002D000B">
            <w:pPr>
              <w:ind w:left="57"/>
              <w:rPr>
                <w:rFonts w:eastAsia="PMingLiU"/>
                <w:sz w:val="18"/>
                <w:szCs w:val="18"/>
              </w:rPr>
            </w:pPr>
          </w:p>
        </w:tc>
        <w:tc>
          <w:tcPr>
            <w:tcW w:w="2814" w:type="dxa"/>
            <w:tcBorders>
              <w:top w:val="single" w:sz="4" w:space="0" w:color="auto"/>
              <w:bottom w:val="single" w:sz="12" w:space="0" w:color="auto"/>
            </w:tcBorders>
          </w:tcPr>
          <w:p w:rsidR="002D000B" w:rsidRPr="00BC2753" w:rsidRDefault="002D000B" w:rsidP="002D000B">
            <w:pPr>
              <w:ind w:left="57"/>
              <w:rPr>
                <w:sz w:val="18"/>
                <w:szCs w:val="18"/>
              </w:rPr>
            </w:pPr>
            <w:r w:rsidRPr="00BC2753">
              <w:rPr>
                <w:sz w:val="18"/>
                <w:szCs w:val="18"/>
              </w:rPr>
              <w:t xml:space="preserve">В случае если на момент представления на официальное утверждение на образце(ах) изделия не имелось соответствующей маркировки: </w:t>
            </w:r>
          </w:p>
          <w:p w:rsidR="002D000B" w:rsidRPr="00BC2753" w:rsidRDefault="002D000B" w:rsidP="002D000B">
            <w:pPr>
              <w:ind w:left="57"/>
              <w:rPr>
                <w:rFonts w:eastAsia="PMingLiU"/>
                <w:sz w:val="18"/>
                <w:szCs w:val="18"/>
              </w:rPr>
            </w:pPr>
            <w:r w:rsidRPr="00BC2753">
              <w:rPr>
                <w:sz w:val="18"/>
                <w:szCs w:val="18"/>
              </w:rPr>
              <w:t xml:space="preserve">образец маркировки, указывающей полное или сокращенное название изготовителя либо </w:t>
            </w:r>
            <w:r>
              <w:rPr>
                <w:sz w:val="18"/>
                <w:szCs w:val="18"/>
              </w:rPr>
              <w:t>товарный знак</w:t>
            </w:r>
            <w:r w:rsidRPr="00BC2753">
              <w:rPr>
                <w:sz w:val="18"/>
                <w:szCs w:val="18"/>
              </w:rPr>
              <w:t xml:space="preserve">, год производства, направление ориентации; </w:t>
            </w:r>
            <w:r w:rsidR="00B06E52">
              <w:rPr>
                <w:sz w:val="18"/>
                <w:szCs w:val="18"/>
              </w:rPr>
              <w:t>предупреждающие знаки; логотип «размера i»</w:t>
            </w:r>
            <w:r w:rsidRPr="00BC2753">
              <w:rPr>
                <w:sz w:val="18"/>
                <w:szCs w:val="18"/>
              </w:rPr>
              <w:t>; указание размерного диапазона и массы пользователя; а также дополнительная маркировка.</w:t>
            </w:r>
          </w:p>
        </w:tc>
        <w:tc>
          <w:tcPr>
            <w:tcW w:w="3040" w:type="dxa"/>
            <w:tcBorders>
              <w:top w:val="single" w:sz="4" w:space="0" w:color="auto"/>
              <w:bottom w:val="single" w:sz="12" w:space="0" w:color="auto"/>
            </w:tcBorders>
          </w:tcPr>
          <w:p w:rsidR="002D000B" w:rsidRPr="00BC2753" w:rsidRDefault="002D000B" w:rsidP="002D000B">
            <w:pPr>
              <w:ind w:left="57"/>
              <w:rPr>
                <w:rFonts w:eastAsia="PMingLiU"/>
                <w:sz w:val="18"/>
                <w:szCs w:val="18"/>
              </w:rPr>
            </w:pPr>
            <w:r w:rsidRPr="00BC2753">
              <w:rPr>
                <w:sz w:val="18"/>
                <w:szCs w:val="18"/>
              </w:rPr>
              <w:t>В случае если на момент представления на официальное утверждение на образце(ах) изделия не имелось соответствующей маркировки:</w:t>
            </w:r>
          </w:p>
          <w:p w:rsidR="002D000B" w:rsidRPr="00BC2753" w:rsidRDefault="002D000B" w:rsidP="002D000B">
            <w:pPr>
              <w:ind w:left="57"/>
              <w:rPr>
                <w:rFonts w:eastAsia="PMingLiU"/>
                <w:sz w:val="18"/>
                <w:szCs w:val="18"/>
              </w:rPr>
            </w:pPr>
            <w:r w:rsidRPr="00BC2753">
              <w:rPr>
                <w:sz w:val="18"/>
                <w:szCs w:val="18"/>
              </w:rPr>
              <w:t xml:space="preserve">образец маркировки, указывающей полное или сокращенное название изготовителя либо </w:t>
            </w:r>
            <w:r>
              <w:rPr>
                <w:sz w:val="18"/>
                <w:szCs w:val="18"/>
              </w:rPr>
              <w:t>товарный знак</w:t>
            </w:r>
            <w:r w:rsidRPr="00BC2753">
              <w:rPr>
                <w:sz w:val="18"/>
                <w:szCs w:val="18"/>
              </w:rPr>
              <w:t xml:space="preserve">, год производства, направление ориентации; </w:t>
            </w:r>
            <w:r w:rsidR="00B06E52">
              <w:rPr>
                <w:sz w:val="18"/>
                <w:szCs w:val="18"/>
              </w:rPr>
              <w:t>предупреждающие знаки; логотип «размера i»</w:t>
            </w:r>
            <w:r w:rsidRPr="00BC2753">
              <w:rPr>
                <w:sz w:val="18"/>
                <w:szCs w:val="18"/>
              </w:rPr>
              <w:t>; указание размерного диапазона и массы пользователя; маркиров</w:t>
            </w:r>
            <w:r w:rsidR="00B06E52">
              <w:rPr>
                <w:sz w:val="18"/>
                <w:szCs w:val="18"/>
              </w:rPr>
              <w:t>ка «</w:t>
            </w:r>
            <w:r w:rsidRPr="00BC2753">
              <w:rPr>
                <w:sz w:val="18"/>
                <w:szCs w:val="18"/>
              </w:rPr>
              <w:t>ISOFIX для кон</w:t>
            </w:r>
            <w:r w:rsidR="00B06E52">
              <w:rPr>
                <w:sz w:val="18"/>
                <w:szCs w:val="18"/>
              </w:rPr>
              <w:t>кретного транспортного средства»</w:t>
            </w:r>
            <w:r w:rsidRPr="00BC2753">
              <w:rPr>
                <w:sz w:val="18"/>
                <w:szCs w:val="18"/>
              </w:rPr>
              <w:t xml:space="preserve"> и дополнительная маркировка.</w:t>
            </w:r>
          </w:p>
        </w:tc>
        <w:tc>
          <w:tcPr>
            <w:cnfStyle w:val="000100000000" w:firstRow="0" w:lastRow="0" w:firstColumn="0" w:lastColumn="1" w:oddVBand="0" w:evenVBand="0" w:oddHBand="0" w:evenHBand="0" w:firstRowFirstColumn="0" w:firstRowLastColumn="0" w:lastRowFirstColumn="0" w:lastRowLastColumn="0"/>
            <w:tcW w:w="1446" w:type="dxa"/>
            <w:tcBorders>
              <w:top w:val="single" w:sz="4" w:space="0" w:color="auto"/>
              <w:left w:val="none" w:sz="0" w:space="0" w:color="auto"/>
              <w:right w:val="none" w:sz="0" w:space="0" w:color="auto"/>
              <w:tl2br w:val="none" w:sz="0" w:space="0" w:color="auto"/>
              <w:tr2bl w:val="none" w:sz="0" w:space="0" w:color="auto"/>
            </w:tcBorders>
          </w:tcPr>
          <w:p w:rsidR="002D000B" w:rsidRPr="00BC2753" w:rsidRDefault="002D000B" w:rsidP="002D000B">
            <w:pPr>
              <w:ind w:left="57"/>
              <w:rPr>
                <w:rFonts w:eastAsia="PMingLiU"/>
                <w:sz w:val="18"/>
                <w:szCs w:val="18"/>
              </w:rPr>
            </w:pPr>
            <w:r w:rsidRPr="00BC2753">
              <w:rPr>
                <w:sz w:val="18"/>
                <w:szCs w:val="18"/>
              </w:rPr>
              <w:t>4</w:t>
            </w:r>
          </w:p>
        </w:tc>
      </w:tr>
    </w:tbl>
    <w:p w:rsidR="008D60B7" w:rsidRDefault="002D000B" w:rsidP="00B06E52">
      <w:pPr>
        <w:pStyle w:val="SingleTxtGR"/>
        <w:spacing w:before="120" w:after="0" w:line="220" w:lineRule="exact"/>
        <w:ind w:right="0" w:firstLine="170"/>
        <w:jc w:val="left"/>
        <w:rPr>
          <w:sz w:val="18"/>
          <w:szCs w:val="18"/>
        </w:rPr>
      </w:pPr>
      <w:proofErr w:type="gramStart"/>
      <w:r w:rsidRPr="00BC2753">
        <w:rPr>
          <w:sz w:val="18"/>
          <w:szCs w:val="18"/>
          <w:vertAlign w:val="superscript"/>
        </w:rPr>
        <w:t>1</w:t>
      </w:r>
      <w:r w:rsidRPr="00BC2753">
        <w:rPr>
          <w:sz w:val="18"/>
          <w:szCs w:val="18"/>
        </w:rPr>
        <w:t xml:space="preserve">  В</w:t>
      </w:r>
      <w:proofErr w:type="gramEnd"/>
      <w:r w:rsidRPr="00BC2753">
        <w:rPr>
          <w:sz w:val="18"/>
          <w:szCs w:val="18"/>
        </w:rPr>
        <w:t xml:space="preserve"> случае испытания на тележке в кузове транспортного средства в соот</w:t>
      </w:r>
      <w:r w:rsidR="00B06E52">
        <w:rPr>
          <w:sz w:val="18"/>
          <w:szCs w:val="18"/>
        </w:rPr>
        <w:t>ветствии с предписаниями пункта </w:t>
      </w:r>
      <w:r w:rsidRPr="00BC2753">
        <w:rPr>
          <w:sz w:val="18"/>
          <w:szCs w:val="18"/>
        </w:rPr>
        <w:t>7.1.3.2 или на укомплектованном транспортном средстве в соответствии с предписа</w:t>
      </w:r>
      <w:r>
        <w:rPr>
          <w:sz w:val="18"/>
          <w:szCs w:val="18"/>
        </w:rPr>
        <w:t>ниями пункта 7.1.3.3 настоящих Правил.</w:t>
      </w:r>
    </w:p>
    <w:p w:rsidR="00B06E52" w:rsidRDefault="00B06E52" w:rsidP="00B06E52">
      <w:pPr>
        <w:pStyle w:val="SingleTxtGR"/>
        <w:spacing w:before="120" w:after="0" w:line="220" w:lineRule="atLeast"/>
        <w:ind w:left="1344" w:right="998"/>
        <w:jc w:val="left"/>
        <w:sectPr w:rsidR="00B06E52" w:rsidSect="007F1856">
          <w:headerReference w:type="even" r:id="rId212"/>
          <w:footerReference w:type="even" r:id="rId213"/>
          <w:headerReference w:type="first" r:id="rId214"/>
          <w:footerReference w:type="first" r:id="rId215"/>
          <w:footnotePr>
            <w:numRestart w:val="eachSect"/>
          </w:footnotePr>
          <w:endnotePr>
            <w:numFmt w:val="decimal"/>
          </w:endnotePr>
          <w:pgSz w:w="11906" w:h="16838" w:code="9"/>
          <w:pgMar w:top="1418" w:right="1134" w:bottom="1134" w:left="1134" w:header="680" w:footer="567" w:gutter="0"/>
          <w:cols w:space="708"/>
          <w:titlePg/>
          <w:docGrid w:linePitch="360"/>
        </w:sectPr>
      </w:pPr>
    </w:p>
    <w:p w:rsidR="00B06E52" w:rsidRDefault="00B06E52" w:rsidP="00B06E52">
      <w:pPr>
        <w:pStyle w:val="HChGR"/>
      </w:pPr>
      <w:r>
        <w:t>Приложение 21</w:t>
      </w:r>
    </w:p>
    <w:p w:rsidR="00B06E52" w:rsidRDefault="00B06E52" w:rsidP="00B06E52">
      <w:pPr>
        <w:pStyle w:val="HChGR"/>
      </w:pPr>
      <w:r>
        <w:tab/>
      </w:r>
      <w:r>
        <w:tab/>
        <w:t xml:space="preserve">Устройства приложения нагрузки </w:t>
      </w:r>
    </w:p>
    <w:p w:rsidR="00B06E52" w:rsidRPr="005A5831" w:rsidRDefault="005A5831" w:rsidP="005A5831">
      <w:pPr>
        <w:pStyle w:val="H23GR"/>
        <w:rPr>
          <w:b w:val="0"/>
        </w:rPr>
      </w:pPr>
      <w:r>
        <w:rPr>
          <w:b w:val="0"/>
        </w:rPr>
        <w:tab/>
      </w:r>
      <w:r>
        <w:rPr>
          <w:b w:val="0"/>
        </w:rPr>
        <w:tab/>
      </w:r>
      <w:r w:rsidR="00B06E52" w:rsidRPr="005A5831">
        <w:rPr>
          <w:b w:val="0"/>
        </w:rPr>
        <w:t xml:space="preserve">Устройство приложения нагрузки </w:t>
      </w:r>
      <w:r w:rsidR="00B06E52" w:rsidRPr="005A5831">
        <w:rPr>
          <w:b w:val="0"/>
          <w:lang w:val="en-US"/>
        </w:rPr>
        <w:t>I</w:t>
      </w:r>
    </w:p>
    <w:p w:rsidR="00B06E52" w:rsidRDefault="00B06E52" w:rsidP="00B06E52">
      <w:pPr>
        <w:spacing w:line="720" w:lineRule="auto"/>
        <w:ind w:left="1134"/>
        <w:rPr>
          <w:noProof/>
          <w:lang w:eastAsia="en-GB"/>
        </w:rPr>
      </w:pPr>
      <w:r>
        <w:rPr>
          <w:noProof/>
          <w:lang w:eastAsia="ru-RU"/>
        </w:rPr>
        <mc:AlternateContent>
          <mc:Choice Requires="wps">
            <w:drawing>
              <wp:anchor distT="0" distB="0" distL="114300" distR="114300" simplePos="0" relativeHeight="251829248" behindDoc="0" locked="0" layoutInCell="1" allowOverlap="1" wp14:anchorId="64A90A3F" wp14:editId="43FB0F7E">
                <wp:simplePos x="0" y="0"/>
                <wp:positionH relativeFrom="column">
                  <wp:posOffset>3352800</wp:posOffset>
                </wp:positionH>
                <wp:positionV relativeFrom="paragraph">
                  <wp:posOffset>3648075</wp:posOffset>
                </wp:positionV>
                <wp:extent cx="165735" cy="113665"/>
                <wp:effectExtent l="0" t="3810" r="0" b="0"/>
                <wp:wrapNone/>
                <wp:docPr id="3226" name="Надпись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C15E71" w:rsidRDefault="00F26DFB" w:rsidP="00B06E52">
                            <w:pPr>
                              <w:spacing w:line="240" w:lineRule="auto"/>
                              <w:rPr>
                                <w:sz w:val="14"/>
                                <w:szCs w:val="14"/>
                              </w:rPr>
                            </w:pPr>
                            <w:r w:rsidRPr="00C15E71">
                              <w:rPr>
                                <w:sz w:val="14"/>
                                <w:szCs w:val="1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90A3F" id="Надпись 3226" o:spid="_x0000_s2075" type="#_x0000_t202" style="position:absolute;left:0;text-align:left;margin-left:264pt;margin-top:287.25pt;width:13.05pt;height:8.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" stroked="f">
                <v:textbox inset="0,0,0,0">
                  <w:txbxContent>
                    <w:p w:rsidR="00F26DFB" w:rsidRPr="00C15E71" w:rsidRDefault="00F26DFB" w:rsidP="00B06E52">
                      <w:pPr>
                        <w:spacing w:line="240" w:lineRule="auto"/>
                        <w:rPr>
                          <w:sz w:val="14"/>
                          <w:szCs w:val="14"/>
                        </w:rPr>
                      </w:pPr>
                      <w:r w:rsidRPr="00C15E71">
                        <w:rPr>
                          <w:sz w:val="14"/>
                          <w:szCs w:val="14"/>
                        </w:rPr>
                        <w:t>4,5</w:t>
                      </w:r>
                    </w:p>
                  </w:txbxContent>
                </v:textbox>
              </v:shape>
            </w:pict>
          </mc:Fallback>
        </mc:AlternateContent>
      </w:r>
      <w:r>
        <w:rPr>
          <w:noProof/>
          <w:lang w:eastAsia="ru-RU"/>
        </w:rPr>
        <mc:AlternateContent>
          <mc:Choice Requires="wps">
            <w:drawing>
              <wp:anchor distT="0" distB="0" distL="114300" distR="114300" simplePos="0" relativeHeight="251830272" behindDoc="0" locked="0" layoutInCell="1" allowOverlap="1" wp14:anchorId="118E313D" wp14:editId="1703AA2F">
                <wp:simplePos x="0" y="0"/>
                <wp:positionH relativeFrom="column">
                  <wp:posOffset>3930015</wp:posOffset>
                </wp:positionH>
                <wp:positionV relativeFrom="paragraph">
                  <wp:posOffset>3648710</wp:posOffset>
                </wp:positionV>
                <wp:extent cx="165735" cy="113665"/>
                <wp:effectExtent l="1905" t="4445" r="3810" b="0"/>
                <wp:wrapNone/>
                <wp:docPr id="3225" name="Надпись 3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C15E71" w:rsidRDefault="00F26DFB" w:rsidP="00B06E52">
                            <w:pPr>
                              <w:spacing w:line="240" w:lineRule="auto"/>
                              <w:rPr>
                                <w:sz w:val="14"/>
                                <w:szCs w:val="14"/>
                              </w:rPr>
                            </w:pPr>
                            <w:r w:rsidRPr="00C15E71">
                              <w:rPr>
                                <w:sz w:val="14"/>
                                <w:szCs w:val="1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E313D" id="Надпись 3225" o:spid="_x0000_s2076" type="#_x0000_t202" style="position:absolute;left:0;text-align:left;margin-left:309.45pt;margin-top:287.3pt;width:13.05pt;height:8.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" stroked="f">
                <v:textbox inset="0,0,0,0">
                  <w:txbxContent>
                    <w:p w:rsidR="00F26DFB" w:rsidRPr="00C15E71" w:rsidRDefault="00F26DFB" w:rsidP="00B06E52">
                      <w:pPr>
                        <w:spacing w:line="240" w:lineRule="auto"/>
                        <w:rPr>
                          <w:sz w:val="14"/>
                          <w:szCs w:val="14"/>
                        </w:rPr>
                      </w:pPr>
                      <w:r w:rsidRPr="00C15E71">
                        <w:rPr>
                          <w:sz w:val="14"/>
                          <w:szCs w:val="14"/>
                        </w:rPr>
                        <w:t>4,5</w:t>
                      </w:r>
                    </w:p>
                  </w:txbxContent>
                </v:textbox>
              </v:shape>
            </w:pict>
          </mc:Fallback>
        </mc:AlternateContent>
      </w:r>
      <w:r>
        <w:rPr>
          <w:noProof/>
          <w:lang w:eastAsia="ru-RU"/>
        </w:rPr>
        <mc:AlternateContent>
          <mc:Choice Requires="wps">
            <w:drawing>
              <wp:anchor distT="0" distB="0" distL="114300" distR="114300" simplePos="0" relativeHeight="251828224" behindDoc="0" locked="0" layoutInCell="1" allowOverlap="1" wp14:anchorId="02A48952" wp14:editId="7D34C3C3">
                <wp:simplePos x="0" y="0"/>
                <wp:positionH relativeFrom="column">
                  <wp:posOffset>2738755</wp:posOffset>
                </wp:positionH>
                <wp:positionV relativeFrom="paragraph">
                  <wp:posOffset>3655695</wp:posOffset>
                </wp:positionV>
                <wp:extent cx="165735" cy="113665"/>
                <wp:effectExtent l="1270" t="1905" r="4445" b="0"/>
                <wp:wrapNone/>
                <wp:docPr id="3224" name="Надпись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C15E71" w:rsidRDefault="00F26DFB" w:rsidP="00B06E52">
                            <w:pPr>
                              <w:spacing w:line="240" w:lineRule="auto"/>
                              <w:rPr>
                                <w:sz w:val="14"/>
                                <w:szCs w:val="14"/>
                              </w:rPr>
                            </w:pPr>
                            <w:r w:rsidRPr="00C15E71">
                              <w:rPr>
                                <w:sz w:val="14"/>
                                <w:szCs w:val="1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48952" id="Надпись 3224" o:spid="_x0000_s2077" type="#_x0000_t202" style="position:absolute;left:0;text-align:left;margin-left:215.65pt;margin-top:287.85pt;width:13.05pt;height:8.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" stroked="f">
                <v:textbox inset="0,0,0,0">
                  <w:txbxContent>
                    <w:p w:rsidR="00F26DFB" w:rsidRPr="00C15E71" w:rsidRDefault="00F26DFB" w:rsidP="00B06E52">
                      <w:pPr>
                        <w:spacing w:line="240" w:lineRule="auto"/>
                        <w:rPr>
                          <w:sz w:val="14"/>
                          <w:szCs w:val="14"/>
                        </w:rPr>
                      </w:pPr>
                      <w:r w:rsidRPr="00C15E71">
                        <w:rPr>
                          <w:sz w:val="14"/>
                          <w:szCs w:val="14"/>
                        </w:rPr>
                        <w:t>4,5</w:t>
                      </w:r>
                    </w:p>
                  </w:txbxContent>
                </v:textbox>
              </v:shape>
            </w:pict>
          </mc:Fallback>
        </mc:AlternateContent>
      </w:r>
      <w:r>
        <w:rPr>
          <w:noProof/>
          <w:lang w:eastAsia="ru-RU"/>
        </w:rPr>
        <mc:AlternateContent>
          <mc:Choice Requires="wps">
            <w:drawing>
              <wp:anchor distT="0" distB="0" distL="114300" distR="114300" simplePos="0" relativeHeight="251824128" behindDoc="0" locked="0" layoutInCell="1" allowOverlap="1" wp14:anchorId="6C46F9CA" wp14:editId="79E9A527">
                <wp:simplePos x="0" y="0"/>
                <wp:positionH relativeFrom="column">
                  <wp:posOffset>719455</wp:posOffset>
                </wp:positionH>
                <wp:positionV relativeFrom="paragraph">
                  <wp:posOffset>2820670</wp:posOffset>
                </wp:positionV>
                <wp:extent cx="1211580" cy="275590"/>
                <wp:effectExtent l="1270" t="0" r="0" b="0"/>
                <wp:wrapNone/>
                <wp:docPr id="3223" name="Надпись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2C66E2" w:rsidRDefault="00F26DFB" w:rsidP="00B06E52">
                            <w:pPr>
                              <w:spacing w:line="240" w:lineRule="auto"/>
                              <w:jc w:val="center"/>
                              <w:rPr>
                                <w:sz w:val="16"/>
                                <w:szCs w:val="16"/>
                              </w:rPr>
                            </w:pPr>
                            <w:r>
                              <w:rPr>
                                <w:sz w:val="16"/>
                                <w:szCs w:val="16"/>
                              </w:rPr>
                              <w:t>Сложный разрез</w:t>
                            </w:r>
                          </w:p>
                          <w:p w:rsidR="00F26DFB" w:rsidRPr="002C66E2" w:rsidRDefault="00F26DFB" w:rsidP="00B06E52">
                            <w:pPr>
                              <w:spacing w:line="240" w:lineRule="auto"/>
                              <w:jc w:val="center"/>
                              <w:rPr>
                                <w:sz w:val="16"/>
                                <w:szCs w:val="16"/>
                              </w:rPr>
                            </w:pPr>
                            <w:r>
                              <w:rPr>
                                <w:sz w:val="16"/>
                                <w:szCs w:val="16"/>
                              </w:rPr>
                              <w:t>А–А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6F9CA" id="Надпись 3223" o:spid="_x0000_s2078" type="#_x0000_t202" style="position:absolute;left:0;text-align:left;margin-left:56.65pt;margin-top:222.1pt;width:95.4pt;height:2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" stroked="f">
                <v:textbox inset="0,0,0,0">
                  <w:txbxContent>
                    <w:p w:rsidR="00F26DFB" w:rsidRPr="002C66E2" w:rsidRDefault="00F26DFB" w:rsidP="00B06E52">
                      <w:pPr>
                        <w:spacing w:line="240" w:lineRule="auto"/>
                        <w:jc w:val="center"/>
                        <w:rPr>
                          <w:sz w:val="16"/>
                          <w:szCs w:val="16"/>
                        </w:rPr>
                      </w:pPr>
                      <w:r>
                        <w:rPr>
                          <w:sz w:val="16"/>
                          <w:szCs w:val="16"/>
                        </w:rPr>
                        <w:t>Сложный разрез</w:t>
                      </w:r>
                    </w:p>
                    <w:p w:rsidR="00F26DFB" w:rsidRPr="002C66E2" w:rsidRDefault="00F26DFB" w:rsidP="00B06E52">
                      <w:pPr>
                        <w:spacing w:line="240" w:lineRule="auto"/>
                        <w:jc w:val="center"/>
                        <w:rPr>
                          <w:sz w:val="16"/>
                          <w:szCs w:val="16"/>
                        </w:rPr>
                      </w:pPr>
                      <w:r>
                        <w:rPr>
                          <w:sz w:val="16"/>
                          <w:szCs w:val="16"/>
                        </w:rPr>
                        <w:t>А–А</w:t>
                      </w:r>
                    </w:p>
                  </w:txbxContent>
                </v:textbox>
              </v:shape>
            </w:pict>
          </mc:Fallback>
        </mc:AlternateContent>
      </w:r>
      <w:r>
        <w:rPr>
          <w:noProof/>
          <w:lang w:eastAsia="ru-RU"/>
        </w:rPr>
        <mc:AlternateContent>
          <mc:Choice Requires="wps">
            <w:drawing>
              <wp:anchor distT="0" distB="0" distL="114300" distR="114300" simplePos="0" relativeHeight="251826176" behindDoc="0" locked="0" layoutInCell="1" allowOverlap="1" wp14:anchorId="1371C33B" wp14:editId="0E5B5DDE">
                <wp:simplePos x="0" y="0"/>
                <wp:positionH relativeFrom="column">
                  <wp:posOffset>2836545</wp:posOffset>
                </wp:positionH>
                <wp:positionV relativeFrom="paragraph">
                  <wp:posOffset>5116830</wp:posOffset>
                </wp:positionV>
                <wp:extent cx="749300" cy="264160"/>
                <wp:effectExtent l="3810" t="0" r="0" b="0"/>
                <wp:wrapNone/>
                <wp:docPr id="3222" name="Надпись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2C66E2" w:rsidRDefault="00F26DFB" w:rsidP="00B06E52">
                            <w:pPr>
                              <w:spacing w:line="240" w:lineRule="auto"/>
                              <w:jc w:val="center"/>
                              <w:rPr>
                                <w:sz w:val="16"/>
                                <w:szCs w:val="16"/>
                              </w:rPr>
                            </w:pPr>
                            <w:r>
                              <w:rPr>
                                <w:sz w:val="16"/>
                                <w:szCs w:val="16"/>
                              </w:rPr>
                              <w:t>Вид спереди</w:t>
                            </w:r>
                          </w:p>
                          <w:p w:rsidR="00F26DFB" w:rsidRPr="002C66E2" w:rsidRDefault="00F26DFB" w:rsidP="00B06E52">
                            <w:pPr>
                              <w:spacing w:line="240" w:lineRule="auto"/>
                              <w:jc w:val="center"/>
                              <w:rPr>
                                <w:sz w:val="16"/>
                                <w:szCs w:val="16"/>
                              </w:rPr>
                            </w:pPr>
                            <w:r>
                              <w:rPr>
                                <w:sz w:val="16"/>
                                <w:szCs w:val="16"/>
                              </w:rPr>
                              <w:t>Масштаб: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1C33B" id="Надпись 3222" o:spid="_x0000_s2079" type="#_x0000_t202" style="position:absolute;left:0;text-align:left;margin-left:223.35pt;margin-top:402.9pt;width:59pt;height:20.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" stroked="f">
                <v:textbox inset="0,0,0,0">
                  <w:txbxContent>
                    <w:p w:rsidR="00F26DFB" w:rsidRPr="002C66E2" w:rsidRDefault="00F26DFB" w:rsidP="00B06E52">
                      <w:pPr>
                        <w:spacing w:line="240" w:lineRule="auto"/>
                        <w:jc w:val="center"/>
                        <w:rPr>
                          <w:sz w:val="16"/>
                          <w:szCs w:val="16"/>
                        </w:rPr>
                      </w:pPr>
                      <w:r>
                        <w:rPr>
                          <w:sz w:val="16"/>
                          <w:szCs w:val="16"/>
                        </w:rPr>
                        <w:t>Вид спереди</w:t>
                      </w:r>
                    </w:p>
                    <w:p w:rsidR="00F26DFB" w:rsidRPr="002C66E2" w:rsidRDefault="00F26DFB" w:rsidP="00B06E52">
                      <w:pPr>
                        <w:spacing w:line="240" w:lineRule="auto"/>
                        <w:jc w:val="center"/>
                        <w:rPr>
                          <w:sz w:val="16"/>
                          <w:szCs w:val="16"/>
                        </w:rPr>
                      </w:pPr>
                      <w:r>
                        <w:rPr>
                          <w:sz w:val="16"/>
                          <w:szCs w:val="16"/>
                        </w:rPr>
                        <w:t>Масштаб: 1:2</w:t>
                      </w:r>
                    </w:p>
                  </w:txbxContent>
                </v:textbox>
              </v:shape>
            </w:pict>
          </mc:Fallback>
        </mc:AlternateContent>
      </w:r>
      <w:r>
        <w:rPr>
          <w:noProof/>
          <w:lang w:eastAsia="ru-RU"/>
        </w:rPr>
        <mc:AlternateContent>
          <mc:Choice Requires="wps">
            <w:drawing>
              <wp:anchor distT="0" distB="0" distL="114300" distR="114300" simplePos="0" relativeHeight="251825152" behindDoc="0" locked="0" layoutInCell="1" allowOverlap="1" wp14:anchorId="622CC04C" wp14:editId="69DA1BB8">
                <wp:simplePos x="0" y="0"/>
                <wp:positionH relativeFrom="column">
                  <wp:posOffset>824865</wp:posOffset>
                </wp:positionH>
                <wp:positionV relativeFrom="paragraph">
                  <wp:posOffset>4546600</wp:posOffset>
                </wp:positionV>
                <wp:extent cx="1211580" cy="275590"/>
                <wp:effectExtent l="1905" t="0" r="0" b="3175"/>
                <wp:wrapNone/>
                <wp:docPr id="3221" name="Надпись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2C66E2" w:rsidRDefault="00F26DFB" w:rsidP="00B06E52">
                            <w:pPr>
                              <w:spacing w:line="240" w:lineRule="auto"/>
                              <w:jc w:val="center"/>
                              <w:rPr>
                                <w:sz w:val="16"/>
                                <w:szCs w:val="16"/>
                              </w:rPr>
                            </w:pPr>
                            <w:r>
                              <w:rPr>
                                <w:sz w:val="16"/>
                                <w:szCs w:val="16"/>
                              </w:rPr>
                              <w:t>Сложный разрез</w:t>
                            </w:r>
                          </w:p>
                          <w:p w:rsidR="00F26DFB" w:rsidRPr="002C66E2" w:rsidRDefault="00F26DFB" w:rsidP="00B06E52">
                            <w:pPr>
                              <w:spacing w:line="240" w:lineRule="auto"/>
                              <w:jc w:val="center"/>
                              <w:rPr>
                                <w:sz w:val="16"/>
                                <w:szCs w:val="16"/>
                              </w:rPr>
                            </w:pPr>
                            <w:r>
                              <w:rPr>
                                <w:sz w:val="16"/>
                                <w:szCs w:val="16"/>
                              </w:rPr>
                              <w:t>В–В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C04C" id="Надпись 3221" o:spid="_x0000_s2080" type="#_x0000_t202" style="position:absolute;left:0;text-align:left;margin-left:64.95pt;margin-top:358pt;width:95.4pt;height:21.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" stroked="f">
                <v:textbox inset="0,0,0,0">
                  <w:txbxContent>
                    <w:p w:rsidR="00F26DFB" w:rsidRPr="002C66E2" w:rsidRDefault="00F26DFB" w:rsidP="00B06E52">
                      <w:pPr>
                        <w:spacing w:line="240" w:lineRule="auto"/>
                        <w:jc w:val="center"/>
                        <w:rPr>
                          <w:sz w:val="16"/>
                          <w:szCs w:val="16"/>
                        </w:rPr>
                      </w:pPr>
                      <w:r>
                        <w:rPr>
                          <w:sz w:val="16"/>
                          <w:szCs w:val="16"/>
                        </w:rPr>
                        <w:t>Сложный разрез</w:t>
                      </w:r>
                    </w:p>
                    <w:p w:rsidR="00F26DFB" w:rsidRPr="002C66E2" w:rsidRDefault="00F26DFB" w:rsidP="00B06E52">
                      <w:pPr>
                        <w:spacing w:line="240" w:lineRule="auto"/>
                        <w:jc w:val="center"/>
                        <w:rPr>
                          <w:sz w:val="16"/>
                          <w:szCs w:val="16"/>
                        </w:rPr>
                      </w:pPr>
                      <w:r>
                        <w:rPr>
                          <w:sz w:val="16"/>
                          <w:szCs w:val="16"/>
                        </w:rPr>
                        <w:t>В–В</w:t>
                      </w:r>
                    </w:p>
                  </w:txbxContent>
                </v:textbox>
              </v:shape>
            </w:pict>
          </mc:Fallback>
        </mc:AlternateContent>
      </w:r>
      <w:r>
        <w:rPr>
          <w:noProof/>
          <w:lang w:eastAsia="ru-RU"/>
        </w:rPr>
        <mc:AlternateContent>
          <mc:Choice Requires="wps">
            <w:drawing>
              <wp:anchor distT="0" distB="0" distL="114300" distR="114300" simplePos="0" relativeHeight="251823104" behindDoc="0" locked="0" layoutInCell="1" allowOverlap="1" wp14:anchorId="6F664233" wp14:editId="41068EFF">
                <wp:simplePos x="0" y="0"/>
                <wp:positionH relativeFrom="column">
                  <wp:posOffset>864870</wp:posOffset>
                </wp:positionH>
                <wp:positionV relativeFrom="paragraph">
                  <wp:posOffset>1579245</wp:posOffset>
                </wp:positionV>
                <wp:extent cx="749300" cy="264160"/>
                <wp:effectExtent l="3810" t="1905" r="0" b="635"/>
                <wp:wrapNone/>
                <wp:docPr id="3220" name="Надпись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2C66E2" w:rsidRDefault="00F26DFB" w:rsidP="00B06E52">
                            <w:pPr>
                              <w:spacing w:line="240" w:lineRule="auto"/>
                              <w:jc w:val="center"/>
                              <w:rPr>
                                <w:sz w:val="16"/>
                                <w:szCs w:val="16"/>
                              </w:rPr>
                            </w:pPr>
                            <w:r w:rsidRPr="002C66E2">
                              <w:rPr>
                                <w:sz w:val="16"/>
                                <w:szCs w:val="16"/>
                              </w:rPr>
                              <w:t>Деталь С</w:t>
                            </w:r>
                          </w:p>
                          <w:p w:rsidR="00F26DFB" w:rsidRPr="002C66E2" w:rsidRDefault="00F26DFB" w:rsidP="00B06E52">
                            <w:pPr>
                              <w:spacing w:line="240" w:lineRule="auto"/>
                              <w:jc w:val="center"/>
                              <w:rPr>
                                <w:sz w:val="16"/>
                                <w:szCs w:val="16"/>
                              </w:rPr>
                            </w:pPr>
                            <w:r w:rsidRPr="002C66E2">
                              <w:rPr>
                                <w:sz w:val="16"/>
                                <w:szCs w:val="16"/>
                              </w:rPr>
                              <w:t>Масштаб: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64233" id="Надпись 3220" o:spid="_x0000_s2081" type="#_x0000_t202" style="position:absolute;left:0;text-align:left;margin-left:68.1pt;margin-top:124.35pt;width:59pt;height:20.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" stroked="f">
                <v:textbox inset="0,0,0,0">
                  <w:txbxContent>
                    <w:p w:rsidR="00F26DFB" w:rsidRPr="002C66E2" w:rsidRDefault="00F26DFB" w:rsidP="00B06E52">
                      <w:pPr>
                        <w:spacing w:line="240" w:lineRule="auto"/>
                        <w:jc w:val="center"/>
                        <w:rPr>
                          <w:sz w:val="16"/>
                          <w:szCs w:val="16"/>
                        </w:rPr>
                      </w:pPr>
                      <w:r w:rsidRPr="002C66E2">
                        <w:rPr>
                          <w:sz w:val="16"/>
                          <w:szCs w:val="16"/>
                        </w:rPr>
                        <w:t>Деталь С</w:t>
                      </w:r>
                    </w:p>
                    <w:p w:rsidR="00F26DFB" w:rsidRPr="002C66E2" w:rsidRDefault="00F26DFB" w:rsidP="00B06E52">
                      <w:pPr>
                        <w:spacing w:line="240" w:lineRule="auto"/>
                        <w:jc w:val="center"/>
                        <w:rPr>
                          <w:sz w:val="16"/>
                          <w:szCs w:val="16"/>
                        </w:rPr>
                      </w:pPr>
                      <w:r w:rsidRPr="002C66E2">
                        <w:rPr>
                          <w:sz w:val="16"/>
                          <w:szCs w:val="16"/>
                        </w:rPr>
                        <w:t>Масштаб: 1:1</w:t>
                      </w:r>
                    </w:p>
                  </w:txbxContent>
                </v:textbox>
              </v:shape>
            </w:pict>
          </mc:Fallback>
        </mc:AlternateContent>
      </w:r>
      <w:r w:rsidRPr="001A3C1D">
        <w:rPr>
          <w:noProof/>
          <w:lang w:eastAsia="ru-RU"/>
        </w:rPr>
        <w:drawing>
          <wp:inline distT="0" distB="0" distL="0" distR="0" wp14:anchorId="33A898D7" wp14:editId="65FC3F87">
            <wp:extent cx="3742055" cy="5386070"/>
            <wp:effectExtent l="0" t="0" r="0" b="5080"/>
            <wp:docPr id="3216" name="Рисунок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742055" cy="5386070"/>
                    </a:xfrm>
                    <a:prstGeom prst="rect">
                      <a:avLst/>
                    </a:prstGeom>
                    <a:noFill/>
                    <a:ln>
                      <a:noFill/>
                    </a:ln>
                  </pic:spPr>
                </pic:pic>
              </a:graphicData>
            </a:graphic>
          </wp:inline>
        </w:drawing>
      </w:r>
    </w:p>
    <w:p w:rsidR="004157A8" w:rsidRDefault="004157A8">
      <w:pPr>
        <w:suppressAutoHyphens w:val="0"/>
        <w:spacing w:line="240" w:lineRule="auto"/>
        <w:rPr>
          <w:noProof/>
          <w:lang w:eastAsia="en-GB"/>
        </w:rPr>
      </w:pPr>
      <w:r>
        <w:rPr>
          <w:noProof/>
          <w:lang w:eastAsia="en-GB"/>
        </w:rPr>
        <w:br w:type="page"/>
      </w:r>
    </w:p>
    <w:p w:rsidR="00B06E52" w:rsidRPr="005A5831" w:rsidRDefault="005A5831" w:rsidP="005A5831">
      <w:pPr>
        <w:pStyle w:val="H23GR"/>
        <w:rPr>
          <w:b w:val="0"/>
        </w:rPr>
      </w:pPr>
      <w:r>
        <w:rPr>
          <w:b w:val="0"/>
        </w:rPr>
        <w:tab/>
      </w:r>
      <w:r>
        <w:rPr>
          <w:b w:val="0"/>
        </w:rPr>
        <w:tab/>
      </w:r>
      <w:r w:rsidRPr="005A5831">
        <w:rPr>
          <w:b w:val="0"/>
        </w:rPr>
        <w:t>Таблица 1</w:t>
      </w:r>
    </w:p>
    <w:tbl>
      <w:tblPr>
        <w:tblW w:w="8526" w:type="dxa"/>
        <w:tblInd w:w="1116"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49"/>
        <w:gridCol w:w="1288"/>
        <w:gridCol w:w="2492"/>
        <w:gridCol w:w="3247"/>
        <w:gridCol w:w="1050"/>
      </w:tblGrid>
      <w:tr w:rsidR="00B06E52" w:rsidRPr="00246507" w:rsidTr="00AA1A9B">
        <w:trPr>
          <w:tblHeader/>
        </w:trPr>
        <w:tc>
          <w:tcPr>
            <w:tcW w:w="449" w:type="dxa"/>
            <w:tcBorders>
              <w:top w:val="single" w:sz="4" w:space="0" w:color="auto"/>
              <w:left w:val="single" w:sz="2" w:space="0" w:color="auto"/>
              <w:bottom w:val="single" w:sz="12" w:space="0" w:color="auto"/>
              <w:right w:val="single" w:sz="2" w:space="0" w:color="auto"/>
            </w:tcBorders>
            <w:shd w:val="clear" w:color="auto" w:fill="auto"/>
            <w:vAlign w:val="bottom"/>
          </w:tcPr>
          <w:p w:rsidR="00B06E52" w:rsidRPr="00246507" w:rsidRDefault="00B06E52" w:rsidP="004D2DEB">
            <w:pPr>
              <w:spacing w:before="80" w:after="80" w:line="200" w:lineRule="exact"/>
              <w:ind w:left="57"/>
              <w:rPr>
                <w:i/>
                <w:noProof/>
                <w:sz w:val="16"/>
                <w:lang w:eastAsia="en-GB"/>
              </w:rPr>
            </w:pPr>
            <w:r>
              <w:rPr>
                <w:noProof/>
                <w:lang w:eastAsia="en-GB"/>
              </w:rPr>
              <w:br w:type="page"/>
            </w:r>
            <w:r>
              <w:rPr>
                <w:i/>
                <w:noProof/>
                <w:sz w:val="16"/>
                <w:lang w:eastAsia="en-GB"/>
              </w:rPr>
              <w:t>№</w:t>
            </w:r>
          </w:p>
        </w:tc>
        <w:tc>
          <w:tcPr>
            <w:tcW w:w="1288" w:type="dxa"/>
            <w:tcBorders>
              <w:top w:val="single" w:sz="4" w:space="0" w:color="auto"/>
              <w:left w:val="single" w:sz="2" w:space="0" w:color="auto"/>
              <w:bottom w:val="single" w:sz="12" w:space="0" w:color="auto"/>
              <w:right w:val="single" w:sz="2" w:space="0" w:color="auto"/>
            </w:tcBorders>
            <w:shd w:val="clear" w:color="auto" w:fill="auto"/>
            <w:vAlign w:val="bottom"/>
          </w:tcPr>
          <w:p w:rsidR="00B06E52" w:rsidRPr="00246507" w:rsidRDefault="00B06E52" w:rsidP="00454F08">
            <w:pPr>
              <w:spacing w:before="80" w:after="80" w:line="200" w:lineRule="exact"/>
              <w:ind w:left="57" w:right="85"/>
              <w:jc w:val="right"/>
              <w:rPr>
                <w:i/>
                <w:noProof/>
                <w:sz w:val="16"/>
                <w:lang w:eastAsia="en-GB"/>
              </w:rPr>
            </w:pPr>
            <w:r>
              <w:rPr>
                <w:i/>
                <w:noProof/>
                <w:sz w:val="16"/>
                <w:lang w:eastAsia="en-GB"/>
              </w:rPr>
              <w:t>Номер детали</w:t>
            </w:r>
          </w:p>
        </w:tc>
        <w:tc>
          <w:tcPr>
            <w:tcW w:w="2492" w:type="dxa"/>
            <w:tcBorders>
              <w:top w:val="single" w:sz="4" w:space="0" w:color="auto"/>
              <w:left w:val="single" w:sz="2" w:space="0" w:color="auto"/>
              <w:bottom w:val="single" w:sz="12" w:space="0" w:color="auto"/>
              <w:right w:val="single" w:sz="2" w:space="0" w:color="auto"/>
            </w:tcBorders>
            <w:shd w:val="clear" w:color="auto" w:fill="auto"/>
            <w:vAlign w:val="bottom"/>
          </w:tcPr>
          <w:p w:rsidR="00B06E52" w:rsidRPr="00246507" w:rsidRDefault="00B06E52" w:rsidP="00454F08">
            <w:pPr>
              <w:spacing w:before="80" w:after="80" w:line="200" w:lineRule="exact"/>
              <w:ind w:left="57" w:right="85"/>
              <w:jc w:val="right"/>
              <w:rPr>
                <w:i/>
                <w:noProof/>
                <w:sz w:val="16"/>
                <w:lang w:eastAsia="en-GB"/>
              </w:rPr>
            </w:pPr>
            <w:r>
              <w:rPr>
                <w:i/>
                <w:noProof/>
                <w:sz w:val="16"/>
                <w:lang w:eastAsia="en-GB"/>
              </w:rPr>
              <w:t>Наименование</w:t>
            </w:r>
          </w:p>
        </w:tc>
        <w:tc>
          <w:tcPr>
            <w:tcW w:w="3247" w:type="dxa"/>
            <w:tcBorders>
              <w:top w:val="single" w:sz="4" w:space="0" w:color="auto"/>
              <w:left w:val="single" w:sz="2" w:space="0" w:color="auto"/>
              <w:bottom w:val="single" w:sz="12" w:space="0" w:color="auto"/>
              <w:right w:val="single" w:sz="2" w:space="0" w:color="auto"/>
            </w:tcBorders>
            <w:shd w:val="clear" w:color="auto" w:fill="auto"/>
            <w:vAlign w:val="bottom"/>
          </w:tcPr>
          <w:p w:rsidR="00B06E52" w:rsidRPr="00246507" w:rsidRDefault="00B06E52" w:rsidP="00454F08">
            <w:pPr>
              <w:spacing w:before="80" w:after="80" w:line="200" w:lineRule="exact"/>
              <w:ind w:left="57" w:right="85"/>
              <w:jc w:val="right"/>
              <w:rPr>
                <w:i/>
                <w:noProof/>
                <w:sz w:val="16"/>
                <w:lang w:eastAsia="en-GB"/>
              </w:rPr>
            </w:pPr>
            <w:r>
              <w:rPr>
                <w:i/>
                <w:noProof/>
                <w:sz w:val="16"/>
                <w:lang w:eastAsia="en-GB"/>
              </w:rPr>
              <w:t>Данные</w:t>
            </w:r>
          </w:p>
        </w:tc>
        <w:tc>
          <w:tcPr>
            <w:tcW w:w="1050" w:type="dxa"/>
            <w:tcBorders>
              <w:top w:val="single" w:sz="4" w:space="0" w:color="auto"/>
              <w:left w:val="single" w:sz="2" w:space="0" w:color="auto"/>
              <w:bottom w:val="single" w:sz="12" w:space="0" w:color="auto"/>
              <w:right w:val="single" w:sz="2" w:space="0" w:color="auto"/>
            </w:tcBorders>
            <w:shd w:val="clear" w:color="auto" w:fill="auto"/>
            <w:vAlign w:val="bottom"/>
          </w:tcPr>
          <w:p w:rsidR="00B06E52" w:rsidRPr="00246507" w:rsidRDefault="00B06E52" w:rsidP="00454F08">
            <w:pPr>
              <w:spacing w:before="80" w:after="80" w:line="200" w:lineRule="exact"/>
              <w:ind w:left="57" w:right="85"/>
              <w:jc w:val="right"/>
              <w:rPr>
                <w:i/>
                <w:noProof/>
                <w:sz w:val="16"/>
                <w:lang w:eastAsia="en-GB"/>
              </w:rPr>
            </w:pPr>
            <w:r>
              <w:rPr>
                <w:i/>
                <w:noProof/>
                <w:sz w:val="16"/>
                <w:lang w:eastAsia="en-GB"/>
              </w:rPr>
              <w:t>Количество</w:t>
            </w:r>
          </w:p>
        </w:tc>
      </w:tr>
      <w:tr w:rsidR="00B06E52" w:rsidRPr="00246507" w:rsidTr="00454F08">
        <w:tc>
          <w:tcPr>
            <w:tcW w:w="449" w:type="dxa"/>
            <w:tcBorders>
              <w:top w:val="single" w:sz="1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Pr>
                <w:noProof/>
                <w:sz w:val="18"/>
                <w:szCs w:val="18"/>
                <w:lang w:eastAsia="en-GB"/>
              </w:rPr>
            </w:pPr>
            <w:r w:rsidRPr="00514B33">
              <w:rPr>
                <w:noProof/>
                <w:sz w:val="18"/>
                <w:szCs w:val="18"/>
                <w:lang w:eastAsia="en-GB"/>
              </w:rPr>
              <w:t>1</w:t>
            </w:r>
          </w:p>
        </w:tc>
        <w:tc>
          <w:tcPr>
            <w:tcW w:w="1288" w:type="dxa"/>
            <w:tcBorders>
              <w:top w:val="single" w:sz="1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PV000009.1</w:t>
            </w:r>
          </w:p>
        </w:tc>
        <w:tc>
          <w:tcPr>
            <w:tcW w:w="2492" w:type="dxa"/>
            <w:tcBorders>
              <w:top w:val="single" w:sz="1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sz w:val="18"/>
                <w:szCs w:val="18"/>
              </w:rPr>
              <w:t>головной ремень</w:t>
            </w:r>
            <w:r w:rsidRPr="00514B33">
              <w:rPr>
                <w:noProof/>
                <w:sz w:val="18"/>
                <w:szCs w:val="18"/>
                <w:lang w:eastAsia="en-GB"/>
              </w:rPr>
              <w:t xml:space="preserve"> – 39 мм</w:t>
            </w:r>
          </w:p>
        </w:tc>
        <w:tc>
          <w:tcPr>
            <w:tcW w:w="3247" w:type="dxa"/>
            <w:tcBorders>
              <w:top w:val="single" w:sz="12" w:space="0" w:color="auto"/>
              <w:left w:val="single" w:sz="2" w:space="0" w:color="auto"/>
              <w:bottom w:val="single" w:sz="2" w:space="0" w:color="auto"/>
              <w:right w:val="single" w:sz="2" w:space="0" w:color="auto"/>
            </w:tcBorders>
            <w:shd w:val="clear" w:color="auto" w:fill="auto"/>
          </w:tcPr>
          <w:p w:rsidR="00B06E52" w:rsidRPr="00514B33" w:rsidRDefault="005A5831" w:rsidP="005C7B50">
            <w:pPr>
              <w:spacing w:before="40" w:after="40" w:line="220" w:lineRule="exact"/>
              <w:ind w:left="57" w:right="85"/>
              <w:jc w:val="right"/>
              <w:rPr>
                <w:noProof/>
                <w:sz w:val="18"/>
                <w:szCs w:val="18"/>
                <w:lang w:eastAsia="en-GB"/>
              </w:rPr>
            </w:pPr>
            <w:r w:rsidRPr="00514B33">
              <w:rPr>
                <w:noProof/>
                <w:sz w:val="18"/>
                <w:szCs w:val="18"/>
                <w:lang w:eastAsia="en-GB"/>
              </w:rPr>
              <w:t>–</w:t>
            </w:r>
          </w:p>
        </w:tc>
        <w:tc>
          <w:tcPr>
            <w:tcW w:w="1050" w:type="dxa"/>
            <w:tcBorders>
              <w:top w:val="single" w:sz="1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1</w:t>
            </w:r>
          </w:p>
        </w:tc>
      </w:tr>
      <w:tr w:rsidR="00B06E52" w:rsidRPr="00246507" w:rsidTr="00454F08">
        <w:tc>
          <w:tcPr>
            <w:tcW w:w="449"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Pr>
                <w:noProof/>
                <w:sz w:val="18"/>
                <w:szCs w:val="18"/>
                <w:lang w:eastAsia="en-GB"/>
              </w:rPr>
            </w:pPr>
            <w:r w:rsidRPr="00514B33">
              <w:rPr>
                <w:noProof/>
                <w:sz w:val="18"/>
                <w:szCs w:val="18"/>
                <w:lang w:eastAsia="en-GB"/>
              </w:rPr>
              <w:t>2</w:t>
            </w:r>
          </w:p>
        </w:tc>
        <w:tc>
          <w:tcPr>
            <w:tcW w:w="1288"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PV000009.2</w:t>
            </w:r>
          </w:p>
        </w:tc>
        <w:tc>
          <w:tcPr>
            <w:tcW w:w="2492"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 xml:space="preserve">плечевой </w:t>
            </w:r>
            <w:r w:rsidRPr="00514B33">
              <w:rPr>
                <w:sz w:val="18"/>
                <w:szCs w:val="18"/>
              </w:rPr>
              <w:t>ремень</w:t>
            </w:r>
            <w:r w:rsidRPr="00514B33">
              <w:rPr>
                <w:noProof/>
                <w:sz w:val="18"/>
                <w:szCs w:val="18"/>
                <w:lang w:eastAsia="en-GB"/>
              </w:rPr>
              <w:t xml:space="preserve"> л/п – 39 мм</w:t>
            </w:r>
          </w:p>
        </w:tc>
        <w:tc>
          <w:tcPr>
            <w:tcW w:w="3247"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5A5831" w:rsidP="005C7B50">
            <w:pPr>
              <w:spacing w:before="40" w:after="40" w:line="220" w:lineRule="exact"/>
              <w:ind w:left="57" w:right="85"/>
              <w:jc w:val="right"/>
              <w:rPr>
                <w:noProof/>
                <w:sz w:val="18"/>
                <w:szCs w:val="18"/>
                <w:lang w:eastAsia="en-GB"/>
              </w:rPr>
            </w:pPr>
            <w:r w:rsidRPr="00514B33">
              <w:rPr>
                <w:noProof/>
                <w:sz w:val="18"/>
                <w:szCs w:val="18"/>
                <w:lang w:eastAsia="en-GB"/>
              </w:rPr>
              <w:t>–</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2</w:t>
            </w:r>
          </w:p>
        </w:tc>
      </w:tr>
      <w:tr w:rsidR="00B06E52" w:rsidRPr="00246507" w:rsidTr="00454F08">
        <w:tc>
          <w:tcPr>
            <w:tcW w:w="449"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Pr>
                <w:noProof/>
                <w:sz w:val="18"/>
                <w:szCs w:val="18"/>
                <w:lang w:eastAsia="en-GB"/>
              </w:rPr>
            </w:pPr>
            <w:r w:rsidRPr="00514B33">
              <w:rPr>
                <w:noProof/>
                <w:sz w:val="18"/>
                <w:szCs w:val="18"/>
                <w:lang w:eastAsia="en-GB"/>
              </w:rPr>
              <w:t>3</w:t>
            </w:r>
          </w:p>
        </w:tc>
        <w:tc>
          <w:tcPr>
            <w:tcW w:w="1288"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PV000009.3</w:t>
            </w:r>
          </w:p>
        </w:tc>
        <w:tc>
          <w:tcPr>
            <w:tcW w:w="2492"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 xml:space="preserve">паховый </w:t>
            </w:r>
            <w:r w:rsidRPr="00514B33">
              <w:rPr>
                <w:sz w:val="18"/>
                <w:szCs w:val="18"/>
              </w:rPr>
              <w:t>ремень</w:t>
            </w:r>
            <w:r w:rsidRPr="00514B33">
              <w:rPr>
                <w:noProof/>
                <w:sz w:val="18"/>
                <w:szCs w:val="18"/>
                <w:lang w:eastAsia="en-GB"/>
              </w:rPr>
              <w:t xml:space="preserve"> – 39 мм</w:t>
            </w:r>
          </w:p>
        </w:tc>
        <w:tc>
          <w:tcPr>
            <w:tcW w:w="3247"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5A5831" w:rsidP="005C7B50">
            <w:pPr>
              <w:spacing w:before="40" w:after="40" w:line="220" w:lineRule="exact"/>
              <w:ind w:left="57" w:right="85"/>
              <w:jc w:val="right"/>
              <w:rPr>
                <w:noProof/>
                <w:sz w:val="18"/>
                <w:szCs w:val="18"/>
                <w:lang w:eastAsia="en-GB"/>
              </w:rPr>
            </w:pPr>
            <w:r w:rsidRPr="00514B33">
              <w:rPr>
                <w:noProof/>
                <w:sz w:val="18"/>
                <w:szCs w:val="18"/>
                <w:lang w:eastAsia="en-GB"/>
              </w:rPr>
              <w:t>–</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1</w:t>
            </w:r>
          </w:p>
        </w:tc>
      </w:tr>
      <w:tr w:rsidR="00B06E52" w:rsidRPr="00246507" w:rsidTr="00454F08">
        <w:tc>
          <w:tcPr>
            <w:tcW w:w="449"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Pr>
                <w:noProof/>
                <w:sz w:val="18"/>
                <w:szCs w:val="18"/>
                <w:lang w:eastAsia="en-GB"/>
              </w:rPr>
            </w:pPr>
            <w:r w:rsidRPr="00514B33">
              <w:rPr>
                <w:noProof/>
                <w:sz w:val="18"/>
                <w:szCs w:val="18"/>
                <w:lang w:eastAsia="en-GB"/>
              </w:rPr>
              <w:t>4</w:t>
            </w:r>
          </w:p>
        </w:tc>
        <w:tc>
          <w:tcPr>
            <w:tcW w:w="1288"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PV000009.4</w:t>
            </w:r>
          </w:p>
        </w:tc>
        <w:tc>
          <w:tcPr>
            <w:tcW w:w="2492"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 xml:space="preserve">бедренный </w:t>
            </w:r>
            <w:r w:rsidRPr="00514B33">
              <w:rPr>
                <w:sz w:val="18"/>
                <w:szCs w:val="18"/>
              </w:rPr>
              <w:t>ремень</w:t>
            </w:r>
            <w:r w:rsidRPr="00514B33">
              <w:rPr>
                <w:noProof/>
                <w:sz w:val="18"/>
                <w:szCs w:val="18"/>
                <w:lang w:eastAsia="en-GB"/>
              </w:rPr>
              <w:t xml:space="preserve"> – 39 мм</w:t>
            </w:r>
          </w:p>
        </w:tc>
        <w:tc>
          <w:tcPr>
            <w:tcW w:w="3247"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5A5831" w:rsidP="005C7B50">
            <w:pPr>
              <w:spacing w:before="40" w:after="40" w:line="220" w:lineRule="exact"/>
              <w:ind w:left="57" w:right="85"/>
              <w:jc w:val="right"/>
              <w:rPr>
                <w:noProof/>
                <w:sz w:val="18"/>
                <w:szCs w:val="18"/>
                <w:lang w:eastAsia="en-GB"/>
              </w:rPr>
            </w:pPr>
            <w:r w:rsidRPr="00514B33">
              <w:rPr>
                <w:noProof/>
                <w:sz w:val="18"/>
                <w:szCs w:val="18"/>
                <w:lang w:eastAsia="en-GB"/>
              </w:rPr>
              <w:t>–</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1</w:t>
            </w:r>
          </w:p>
        </w:tc>
      </w:tr>
      <w:tr w:rsidR="00B06E52" w:rsidRPr="00246507" w:rsidTr="00454F08">
        <w:tc>
          <w:tcPr>
            <w:tcW w:w="449"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Pr>
                <w:noProof/>
                <w:sz w:val="18"/>
                <w:szCs w:val="18"/>
                <w:lang w:eastAsia="en-GB"/>
              </w:rPr>
            </w:pPr>
            <w:r w:rsidRPr="00514B33">
              <w:rPr>
                <w:noProof/>
                <w:sz w:val="18"/>
                <w:szCs w:val="18"/>
                <w:lang w:eastAsia="en-GB"/>
              </w:rPr>
              <w:t>5</w:t>
            </w:r>
          </w:p>
        </w:tc>
        <w:tc>
          <w:tcPr>
            <w:tcW w:w="1288"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102 18 31</w:t>
            </w:r>
          </w:p>
        </w:tc>
        <w:tc>
          <w:tcPr>
            <w:tcW w:w="2492"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форма шва (30 x 17)</w:t>
            </w:r>
          </w:p>
        </w:tc>
        <w:tc>
          <w:tcPr>
            <w:tcW w:w="3247"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 xml:space="preserve">шов: 77, нить: 30, цвет: </w:t>
            </w:r>
            <w:r w:rsidRPr="00514B33">
              <w:rPr>
                <w:noProof/>
                <w:sz w:val="18"/>
                <w:szCs w:val="18"/>
                <w:lang w:val="fr-FR" w:eastAsia="en-GB"/>
              </w:rPr>
              <w:t>SABA</w:t>
            </w:r>
            <w:r w:rsidRPr="00514B33">
              <w:rPr>
                <w:noProof/>
                <w:sz w:val="18"/>
                <w:szCs w:val="18"/>
                <w:lang w:eastAsia="en-GB"/>
              </w:rPr>
              <w:t xml:space="preserve"> серый</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8</w:t>
            </w:r>
          </w:p>
        </w:tc>
      </w:tr>
      <w:tr w:rsidR="00B06E52" w:rsidRPr="00246507" w:rsidTr="00454F08">
        <w:tc>
          <w:tcPr>
            <w:tcW w:w="449"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Pr>
                <w:noProof/>
                <w:sz w:val="18"/>
                <w:szCs w:val="18"/>
                <w:lang w:eastAsia="en-GB"/>
              </w:rPr>
            </w:pPr>
            <w:r w:rsidRPr="00514B33">
              <w:rPr>
                <w:noProof/>
                <w:sz w:val="18"/>
                <w:szCs w:val="18"/>
                <w:lang w:eastAsia="en-GB"/>
              </w:rPr>
              <w:t>6</w:t>
            </w:r>
          </w:p>
        </w:tc>
        <w:tc>
          <w:tcPr>
            <w:tcW w:w="1288"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PV000009.5</w:t>
            </w:r>
          </w:p>
        </w:tc>
        <w:tc>
          <w:tcPr>
            <w:tcW w:w="2492"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sz w:val="18"/>
                <w:szCs w:val="18"/>
              </w:rPr>
              <w:t>пластмассовая пряжка</w:t>
            </w:r>
          </w:p>
        </w:tc>
        <w:tc>
          <w:tcPr>
            <w:tcW w:w="3247"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2</w:t>
            </w:r>
          </w:p>
        </w:tc>
      </w:tr>
      <w:tr w:rsidR="00B06E52" w:rsidRPr="00246507" w:rsidTr="00454F08">
        <w:tc>
          <w:tcPr>
            <w:tcW w:w="449" w:type="dxa"/>
            <w:tcBorders>
              <w:top w:val="single" w:sz="2" w:space="0" w:color="auto"/>
              <w:left w:val="single" w:sz="2" w:space="0" w:color="auto"/>
              <w:bottom w:val="single" w:sz="12" w:space="0" w:color="auto"/>
              <w:right w:val="single" w:sz="2" w:space="0" w:color="auto"/>
            </w:tcBorders>
            <w:shd w:val="clear" w:color="auto" w:fill="auto"/>
          </w:tcPr>
          <w:p w:rsidR="00B06E52" w:rsidRPr="00514B33" w:rsidRDefault="00B06E52" w:rsidP="005C7B50">
            <w:pPr>
              <w:spacing w:before="40" w:after="40" w:line="220" w:lineRule="exact"/>
              <w:ind w:left="57"/>
              <w:rPr>
                <w:noProof/>
                <w:sz w:val="18"/>
                <w:szCs w:val="18"/>
                <w:lang w:eastAsia="en-GB"/>
              </w:rPr>
            </w:pPr>
            <w:r w:rsidRPr="00514B33">
              <w:rPr>
                <w:noProof/>
                <w:sz w:val="18"/>
                <w:szCs w:val="18"/>
                <w:lang w:eastAsia="en-GB"/>
              </w:rPr>
              <w:t>7</w:t>
            </w:r>
          </w:p>
        </w:tc>
        <w:tc>
          <w:tcPr>
            <w:tcW w:w="1288" w:type="dxa"/>
            <w:tcBorders>
              <w:top w:val="single" w:sz="2" w:space="0" w:color="auto"/>
              <w:left w:val="single" w:sz="2" w:space="0" w:color="auto"/>
              <w:bottom w:val="single" w:sz="1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PV000009.6</w:t>
            </w:r>
          </w:p>
        </w:tc>
        <w:tc>
          <w:tcPr>
            <w:tcW w:w="2492" w:type="dxa"/>
            <w:tcBorders>
              <w:top w:val="single" w:sz="2" w:space="0" w:color="auto"/>
              <w:left w:val="single" w:sz="2" w:space="0" w:color="auto"/>
              <w:bottom w:val="single" w:sz="1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форма шва (2 x 37)</w:t>
            </w:r>
          </w:p>
        </w:tc>
        <w:tc>
          <w:tcPr>
            <w:tcW w:w="3247" w:type="dxa"/>
            <w:tcBorders>
              <w:top w:val="single" w:sz="2" w:space="0" w:color="auto"/>
              <w:left w:val="single" w:sz="2" w:space="0" w:color="auto"/>
              <w:bottom w:val="single" w:sz="1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 xml:space="preserve">шов: 77, нить: 30, цвет: </w:t>
            </w:r>
            <w:r w:rsidRPr="00514B33">
              <w:rPr>
                <w:noProof/>
                <w:sz w:val="18"/>
                <w:szCs w:val="18"/>
                <w:lang w:val="fr-FR" w:eastAsia="en-GB"/>
              </w:rPr>
              <w:t>SABA</w:t>
            </w:r>
            <w:r w:rsidRPr="00514B33">
              <w:rPr>
                <w:noProof/>
                <w:sz w:val="18"/>
                <w:szCs w:val="18"/>
                <w:lang w:eastAsia="en-GB"/>
              </w:rPr>
              <w:t xml:space="preserve"> серый</w:t>
            </w:r>
          </w:p>
        </w:tc>
        <w:tc>
          <w:tcPr>
            <w:tcW w:w="1050" w:type="dxa"/>
            <w:tcBorders>
              <w:top w:val="single" w:sz="2" w:space="0" w:color="auto"/>
              <w:left w:val="single" w:sz="2" w:space="0" w:color="auto"/>
              <w:bottom w:val="single" w:sz="12" w:space="0" w:color="auto"/>
              <w:right w:val="single" w:sz="2" w:space="0" w:color="auto"/>
            </w:tcBorders>
            <w:shd w:val="clear" w:color="auto" w:fill="auto"/>
          </w:tcPr>
          <w:p w:rsidR="00B06E52" w:rsidRPr="00514B33" w:rsidRDefault="00B06E52" w:rsidP="005C7B50">
            <w:pPr>
              <w:spacing w:before="40" w:after="40" w:line="220" w:lineRule="exact"/>
              <w:ind w:left="57" w:right="85"/>
              <w:jc w:val="right"/>
              <w:rPr>
                <w:noProof/>
                <w:sz w:val="18"/>
                <w:szCs w:val="18"/>
                <w:lang w:eastAsia="en-GB"/>
              </w:rPr>
            </w:pPr>
            <w:r w:rsidRPr="00514B33">
              <w:rPr>
                <w:noProof/>
                <w:sz w:val="18"/>
                <w:szCs w:val="18"/>
                <w:lang w:eastAsia="en-GB"/>
              </w:rPr>
              <w:t>2</w:t>
            </w:r>
          </w:p>
        </w:tc>
      </w:tr>
    </w:tbl>
    <w:p w:rsidR="00B06E52" w:rsidRPr="005A5831" w:rsidRDefault="004157A8" w:rsidP="005A5831">
      <w:pPr>
        <w:pStyle w:val="H23GR"/>
        <w:rPr>
          <w:b w:val="0"/>
        </w:rPr>
      </w:pPr>
      <w:r>
        <w:rPr>
          <w:b w:val="0"/>
        </w:rPr>
        <w:tab/>
      </w:r>
      <w:r>
        <w:rPr>
          <w:b w:val="0"/>
        </w:rPr>
        <w:tab/>
      </w:r>
      <w:r w:rsidR="005A5831" w:rsidRPr="005A5831">
        <w:rPr>
          <w:b w:val="0"/>
        </w:rPr>
        <w:t>Таблица 2</w:t>
      </w:r>
    </w:p>
    <w:tbl>
      <w:tblPr>
        <w:tblW w:w="8525" w:type="dxa"/>
        <w:tblInd w:w="1117"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792"/>
        <w:gridCol w:w="1122"/>
        <w:gridCol w:w="1122"/>
        <w:gridCol w:w="1122"/>
        <w:gridCol w:w="1122"/>
        <w:gridCol w:w="1122"/>
        <w:gridCol w:w="1123"/>
      </w:tblGrid>
      <w:tr w:rsidR="00B06E52" w:rsidRPr="00C420E1" w:rsidTr="00514B33">
        <w:trPr>
          <w:tblHeader/>
        </w:trPr>
        <w:tc>
          <w:tcPr>
            <w:tcW w:w="1792" w:type="dxa"/>
            <w:tcBorders>
              <w:bottom w:val="single" w:sz="2" w:space="0" w:color="auto"/>
            </w:tcBorders>
            <w:shd w:val="clear" w:color="auto" w:fill="auto"/>
            <w:vAlign w:val="bottom"/>
          </w:tcPr>
          <w:p w:rsidR="00B06E52" w:rsidRPr="00C420E1" w:rsidRDefault="00B06E52" w:rsidP="00514B33">
            <w:pPr>
              <w:spacing w:before="80" w:after="80" w:line="200" w:lineRule="exact"/>
              <w:ind w:left="57" w:right="113"/>
              <w:rPr>
                <w:i/>
                <w:sz w:val="16"/>
                <w:szCs w:val="16"/>
              </w:rPr>
            </w:pPr>
            <w:r>
              <w:rPr>
                <w:i/>
                <w:sz w:val="16"/>
                <w:szCs w:val="16"/>
              </w:rPr>
              <w:t>Длина натяжения</w:t>
            </w:r>
          </w:p>
        </w:tc>
        <w:tc>
          <w:tcPr>
            <w:tcW w:w="1122" w:type="dxa"/>
            <w:tcBorders>
              <w:bottom w:val="single" w:sz="2" w:space="0" w:color="auto"/>
            </w:tcBorders>
            <w:shd w:val="clear" w:color="auto" w:fill="auto"/>
            <w:vAlign w:val="bottom"/>
          </w:tcPr>
          <w:p w:rsidR="00B06E52" w:rsidRPr="00C420E1" w:rsidRDefault="00B06E52" w:rsidP="00454F08">
            <w:pPr>
              <w:spacing w:before="80" w:after="80" w:line="200" w:lineRule="exact"/>
              <w:ind w:left="113" w:right="57"/>
              <w:jc w:val="center"/>
              <w:rPr>
                <w:i/>
                <w:sz w:val="16"/>
                <w:szCs w:val="16"/>
              </w:rPr>
            </w:pPr>
            <w:r w:rsidRPr="00C420E1">
              <w:rPr>
                <w:i/>
                <w:sz w:val="16"/>
                <w:szCs w:val="16"/>
              </w:rPr>
              <w:t>(</w:t>
            </w:r>
            <w:r w:rsidR="004157A8">
              <w:rPr>
                <w:rFonts w:cs="Times New Roman"/>
                <w:i/>
                <w:sz w:val="16"/>
                <w:szCs w:val="16"/>
              </w:rPr>
              <w:t>±</w:t>
            </w:r>
            <w:r w:rsidRPr="00C420E1">
              <w:rPr>
                <w:i/>
                <w:sz w:val="16"/>
                <w:szCs w:val="16"/>
              </w:rPr>
              <w:t xml:space="preserve">5 </w:t>
            </w:r>
            <w:r>
              <w:rPr>
                <w:i/>
                <w:sz w:val="16"/>
                <w:szCs w:val="16"/>
              </w:rPr>
              <w:t>мм</w:t>
            </w:r>
            <w:r w:rsidRPr="00C420E1">
              <w:rPr>
                <w:i/>
                <w:sz w:val="16"/>
                <w:szCs w:val="16"/>
              </w:rPr>
              <w:t>)</w:t>
            </w:r>
          </w:p>
        </w:tc>
        <w:tc>
          <w:tcPr>
            <w:tcW w:w="1122" w:type="dxa"/>
            <w:tcBorders>
              <w:bottom w:val="single" w:sz="2" w:space="0" w:color="auto"/>
            </w:tcBorders>
            <w:shd w:val="clear" w:color="auto" w:fill="auto"/>
            <w:vAlign w:val="bottom"/>
          </w:tcPr>
          <w:p w:rsidR="00B06E52" w:rsidRPr="00C420E1" w:rsidRDefault="00B06E52" w:rsidP="00454F08">
            <w:pPr>
              <w:spacing w:before="80" w:after="80" w:line="200" w:lineRule="exact"/>
              <w:ind w:left="113" w:right="85"/>
              <w:rPr>
                <w:i/>
                <w:sz w:val="16"/>
                <w:szCs w:val="16"/>
              </w:rPr>
            </w:pPr>
          </w:p>
        </w:tc>
        <w:tc>
          <w:tcPr>
            <w:tcW w:w="1122" w:type="dxa"/>
            <w:tcBorders>
              <w:bottom w:val="single" w:sz="2" w:space="0" w:color="auto"/>
            </w:tcBorders>
            <w:shd w:val="clear" w:color="auto" w:fill="auto"/>
            <w:vAlign w:val="bottom"/>
          </w:tcPr>
          <w:p w:rsidR="00B06E52" w:rsidRPr="00C420E1" w:rsidRDefault="00B06E52" w:rsidP="00454F08">
            <w:pPr>
              <w:spacing w:before="80" w:after="80" w:line="200" w:lineRule="exact"/>
              <w:ind w:left="113" w:right="85"/>
              <w:rPr>
                <w:i/>
                <w:sz w:val="16"/>
                <w:szCs w:val="16"/>
              </w:rPr>
            </w:pPr>
          </w:p>
        </w:tc>
        <w:tc>
          <w:tcPr>
            <w:tcW w:w="1122" w:type="dxa"/>
            <w:tcBorders>
              <w:bottom w:val="single" w:sz="2" w:space="0" w:color="auto"/>
            </w:tcBorders>
            <w:shd w:val="clear" w:color="auto" w:fill="auto"/>
            <w:vAlign w:val="bottom"/>
          </w:tcPr>
          <w:p w:rsidR="00B06E52" w:rsidRPr="00C420E1" w:rsidRDefault="00B06E52" w:rsidP="00454F08">
            <w:pPr>
              <w:spacing w:before="80" w:after="80" w:line="200" w:lineRule="exact"/>
              <w:ind w:left="113" w:right="85"/>
              <w:rPr>
                <w:i/>
                <w:sz w:val="16"/>
                <w:szCs w:val="16"/>
              </w:rPr>
            </w:pPr>
          </w:p>
        </w:tc>
        <w:tc>
          <w:tcPr>
            <w:tcW w:w="1122" w:type="dxa"/>
            <w:tcBorders>
              <w:bottom w:val="single" w:sz="2" w:space="0" w:color="auto"/>
            </w:tcBorders>
            <w:shd w:val="clear" w:color="auto" w:fill="auto"/>
            <w:vAlign w:val="bottom"/>
          </w:tcPr>
          <w:p w:rsidR="00B06E52" w:rsidRPr="00C420E1" w:rsidRDefault="00B06E52" w:rsidP="00454F08">
            <w:pPr>
              <w:spacing w:before="80" w:after="80" w:line="200" w:lineRule="exact"/>
              <w:ind w:left="113" w:right="85"/>
              <w:rPr>
                <w:i/>
                <w:sz w:val="16"/>
                <w:szCs w:val="16"/>
              </w:rPr>
            </w:pPr>
          </w:p>
        </w:tc>
        <w:tc>
          <w:tcPr>
            <w:tcW w:w="1123" w:type="dxa"/>
            <w:tcBorders>
              <w:bottom w:val="single" w:sz="2" w:space="0" w:color="auto"/>
            </w:tcBorders>
            <w:shd w:val="clear" w:color="auto" w:fill="auto"/>
            <w:vAlign w:val="bottom"/>
          </w:tcPr>
          <w:p w:rsidR="00B06E52" w:rsidRPr="00C420E1" w:rsidRDefault="00B06E52" w:rsidP="00454F08">
            <w:pPr>
              <w:spacing w:before="80" w:after="80" w:line="200" w:lineRule="exact"/>
              <w:ind w:left="113" w:right="85"/>
              <w:rPr>
                <w:i/>
                <w:sz w:val="16"/>
                <w:szCs w:val="16"/>
              </w:rPr>
            </w:pPr>
          </w:p>
        </w:tc>
      </w:tr>
      <w:tr w:rsidR="00B06E52" w:rsidRPr="00C420E1" w:rsidTr="00514B33">
        <w:tc>
          <w:tcPr>
            <w:tcW w:w="1792" w:type="dxa"/>
            <w:tcBorders>
              <w:top w:val="single" w:sz="2" w:space="0" w:color="auto"/>
              <w:bottom w:val="single" w:sz="12" w:space="0" w:color="auto"/>
            </w:tcBorders>
            <w:shd w:val="clear" w:color="auto" w:fill="auto"/>
          </w:tcPr>
          <w:p w:rsidR="00B06E52" w:rsidRPr="00C420E1" w:rsidRDefault="0051480A" w:rsidP="00514B33">
            <w:pPr>
              <w:spacing w:before="80" w:after="80" w:line="200" w:lineRule="exact"/>
              <w:ind w:left="57" w:right="113"/>
              <w:rPr>
                <w:i/>
                <w:sz w:val="16"/>
                <w:szCs w:val="16"/>
              </w:rPr>
            </w:pPr>
            <w:r>
              <w:rPr>
                <w:i/>
                <w:sz w:val="16"/>
                <w:szCs w:val="16"/>
              </w:rPr>
              <w:t>Манекен</w:t>
            </w:r>
          </w:p>
        </w:tc>
        <w:tc>
          <w:tcPr>
            <w:tcW w:w="1122" w:type="dxa"/>
            <w:tcBorders>
              <w:top w:val="single" w:sz="2" w:space="0" w:color="auto"/>
              <w:bottom w:val="single" w:sz="12" w:space="0" w:color="auto"/>
            </w:tcBorders>
            <w:shd w:val="clear" w:color="auto" w:fill="auto"/>
            <w:vAlign w:val="bottom"/>
          </w:tcPr>
          <w:p w:rsidR="00B06E52" w:rsidRPr="00C420E1" w:rsidRDefault="00B06E52" w:rsidP="00454F08">
            <w:pPr>
              <w:spacing w:before="80" w:after="80" w:line="200" w:lineRule="exact"/>
              <w:ind w:left="71" w:right="85" w:firstLine="14"/>
              <w:jc w:val="right"/>
              <w:rPr>
                <w:i/>
                <w:sz w:val="16"/>
                <w:szCs w:val="16"/>
              </w:rPr>
            </w:pPr>
            <w:r w:rsidRPr="00C420E1">
              <w:rPr>
                <w:i/>
                <w:sz w:val="16"/>
                <w:szCs w:val="16"/>
              </w:rPr>
              <w:t>Q 0</w:t>
            </w:r>
          </w:p>
        </w:tc>
        <w:tc>
          <w:tcPr>
            <w:tcW w:w="1122" w:type="dxa"/>
            <w:tcBorders>
              <w:top w:val="single" w:sz="2" w:space="0" w:color="auto"/>
              <w:bottom w:val="single" w:sz="12" w:space="0" w:color="auto"/>
            </w:tcBorders>
            <w:shd w:val="clear" w:color="auto" w:fill="auto"/>
            <w:vAlign w:val="bottom"/>
          </w:tcPr>
          <w:p w:rsidR="00B06E52" w:rsidRPr="00C420E1" w:rsidRDefault="00B06E52" w:rsidP="00454F08">
            <w:pPr>
              <w:spacing w:before="80" w:after="80" w:line="200" w:lineRule="exact"/>
              <w:ind w:left="113" w:right="85"/>
              <w:jc w:val="right"/>
              <w:rPr>
                <w:i/>
                <w:sz w:val="16"/>
                <w:szCs w:val="16"/>
              </w:rPr>
            </w:pPr>
            <w:r w:rsidRPr="00C420E1">
              <w:rPr>
                <w:i/>
                <w:sz w:val="16"/>
                <w:szCs w:val="16"/>
              </w:rPr>
              <w:t>Q 1</w:t>
            </w:r>
          </w:p>
        </w:tc>
        <w:tc>
          <w:tcPr>
            <w:tcW w:w="1122" w:type="dxa"/>
            <w:tcBorders>
              <w:top w:val="single" w:sz="2" w:space="0" w:color="auto"/>
              <w:bottom w:val="single" w:sz="12" w:space="0" w:color="auto"/>
            </w:tcBorders>
            <w:shd w:val="clear" w:color="auto" w:fill="auto"/>
            <w:vAlign w:val="bottom"/>
          </w:tcPr>
          <w:p w:rsidR="00B06E52" w:rsidRPr="00C420E1" w:rsidRDefault="00B06E52" w:rsidP="00454F08">
            <w:pPr>
              <w:spacing w:before="80" w:after="80" w:line="200" w:lineRule="exact"/>
              <w:ind w:left="113" w:right="85"/>
              <w:jc w:val="right"/>
              <w:rPr>
                <w:i/>
                <w:sz w:val="16"/>
                <w:szCs w:val="16"/>
              </w:rPr>
            </w:pPr>
            <w:r w:rsidRPr="00C420E1">
              <w:rPr>
                <w:i/>
                <w:sz w:val="16"/>
                <w:szCs w:val="16"/>
              </w:rPr>
              <w:t>Q 1,5</w:t>
            </w:r>
          </w:p>
        </w:tc>
        <w:tc>
          <w:tcPr>
            <w:tcW w:w="1122" w:type="dxa"/>
            <w:tcBorders>
              <w:top w:val="single" w:sz="2" w:space="0" w:color="auto"/>
              <w:bottom w:val="single" w:sz="12" w:space="0" w:color="auto"/>
            </w:tcBorders>
            <w:shd w:val="clear" w:color="auto" w:fill="auto"/>
            <w:vAlign w:val="bottom"/>
          </w:tcPr>
          <w:p w:rsidR="00B06E52" w:rsidRPr="00C420E1" w:rsidRDefault="00B06E52" w:rsidP="00454F08">
            <w:pPr>
              <w:spacing w:before="80" w:after="80" w:line="200" w:lineRule="exact"/>
              <w:ind w:left="113" w:right="85"/>
              <w:jc w:val="right"/>
              <w:rPr>
                <w:i/>
                <w:sz w:val="16"/>
                <w:szCs w:val="16"/>
              </w:rPr>
            </w:pPr>
            <w:r w:rsidRPr="00C420E1">
              <w:rPr>
                <w:i/>
                <w:sz w:val="16"/>
                <w:szCs w:val="16"/>
              </w:rPr>
              <w:t>Q 3</w:t>
            </w:r>
          </w:p>
        </w:tc>
        <w:tc>
          <w:tcPr>
            <w:tcW w:w="1122" w:type="dxa"/>
            <w:tcBorders>
              <w:top w:val="single" w:sz="2" w:space="0" w:color="auto"/>
              <w:bottom w:val="single" w:sz="12" w:space="0" w:color="auto"/>
            </w:tcBorders>
            <w:shd w:val="clear" w:color="auto" w:fill="auto"/>
            <w:vAlign w:val="bottom"/>
          </w:tcPr>
          <w:p w:rsidR="00B06E52" w:rsidRPr="00C420E1" w:rsidRDefault="00B06E52" w:rsidP="00454F08">
            <w:pPr>
              <w:spacing w:before="80" w:after="80" w:line="200" w:lineRule="exact"/>
              <w:ind w:left="113" w:right="85"/>
              <w:jc w:val="right"/>
              <w:rPr>
                <w:i/>
                <w:sz w:val="16"/>
                <w:szCs w:val="16"/>
              </w:rPr>
            </w:pPr>
            <w:r w:rsidRPr="00C420E1">
              <w:rPr>
                <w:i/>
                <w:sz w:val="16"/>
                <w:szCs w:val="16"/>
              </w:rPr>
              <w:t>Q 6</w:t>
            </w:r>
          </w:p>
        </w:tc>
        <w:tc>
          <w:tcPr>
            <w:tcW w:w="1123" w:type="dxa"/>
            <w:tcBorders>
              <w:top w:val="single" w:sz="2" w:space="0" w:color="auto"/>
              <w:bottom w:val="single" w:sz="12" w:space="0" w:color="auto"/>
            </w:tcBorders>
            <w:shd w:val="clear" w:color="auto" w:fill="auto"/>
            <w:vAlign w:val="bottom"/>
          </w:tcPr>
          <w:p w:rsidR="00B06E52" w:rsidRPr="00C420E1" w:rsidRDefault="00B06E52" w:rsidP="00454F08">
            <w:pPr>
              <w:spacing w:before="80" w:after="80" w:line="200" w:lineRule="exact"/>
              <w:ind w:left="113" w:right="85"/>
              <w:jc w:val="right"/>
              <w:rPr>
                <w:i/>
                <w:sz w:val="16"/>
                <w:szCs w:val="16"/>
              </w:rPr>
            </w:pPr>
            <w:r w:rsidRPr="00C420E1">
              <w:rPr>
                <w:i/>
                <w:sz w:val="16"/>
                <w:szCs w:val="16"/>
              </w:rPr>
              <w:t>Q 10</w:t>
            </w:r>
          </w:p>
        </w:tc>
      </w:tr>
      <w:tr w:rsidR="00B06E52" w:rsidRPr="00610795" w:rsidTr="00514B33">
        <w:tc>
          <w:tcPr>
            <w:tcW w:w="1792" w:type="dxa"/>
            <w:tcBorders>
              <w:top w:val="single" w:sz="12" w:space="0" w:color="auto"/>
            </w:tcBorders>
            <w:shd w:val="clear" w:color="auto" w:fill="auto"/>
          </w:tcPr>
          <w:p w:rsidR="00B06E52" w:rsidRPr="00514B33" w:rsidRDefault="00B06E52" w:rsidP="005C7B50">
            <w:pPr>
              <w:spacing w:before="40" w:after="40" w:line="220" w:lineRule="exact"/>
              <w:ind w:left="57" w:right="113"/>
              <w:rPr>
                <w:sz w:val="18"/>
                <w:szCs w:val="18"/>
              </w:rPr>
            </w:pPr>
            <w:r w:rsidRPr="00514B33">
              <w:rPr>
                <w:sz w:val="18"/>
                <w:szCs w:val="18"/>
              </w:rPr>
              <w:t xml:space="preserve">Головной ремень </w:t>
            </w:r>
          </w:p>
        </w:tc>
        <w:tc>
          <w:tcPr>
            <w:tcW w:w="1122" w:type="dxa"/>
            <w:tcBorders>
              <w:top w:val="single" w:sz="12" w:space="0" w:color="auto"/>
            </w:tcBorders>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1 000 мм</w:t>
            </w:r>
          </w:p>
        </w:tc>
        <w:tc>
          <w:tcPr>
            <w:tcW w:w="1122" w:type="dxa"/>
            <w:tcBorders>
              <w:top w:val="single" w:sz="12" w:space="0" w:color="auto"/>
            </w:tcBorders>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1 000 мм</w:t>
            </w:r>
          </w:p>
        </w:tc>
        <w:tc>
          <w:tcPr>
            <w:tcW w:w="1122" w:type="dxa"/>
            <w:tcBorders>
              <w:top w:val="single" w:sz="12" w:space="0" w:color="auto"/>
            </w:tcBorders>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1 000 мм</w:t>
            </w:r>
          </w:p>
        </w:tc>
        <w:tc>
          <w:tcPr>
            <w:tcW w:w="1122" w:type="dxa"/>
            <w:tcBorders>
              <w:top w:val="single" w:sz="12" w:space="0" w:color="auto"/>
            </w:tcBorders>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1 200 мм</w:t>
            </w:r>
          </w:p>
        </w:tc>
        <w:tc>
          <w:tcPr>
            <w:tcW w:w="1122" w:type="dxa"/>
            <w:tcBorders>
              <w:top w:val="single" w:sz="12" w:space="0" w:color="auto"/>
            </w:tcBorders>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1 200 мм</w:t>
            </w:r>
          </w:p>
        </w:tc>
        <w:tc>
          <w:tcPr>
            <w:tcW w:w="1123" w:type="dxa"/>
            <w:tcBorders>
              <w:top w:val="single" w:sz="12" w:space="0" w:color="auto"/>
            </w:tcBorders>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1 200 мм</w:t>
            </w:r>
          </w:p>
        </w:tc>
      </w:tr>
      <w:tr w:rsidR="00B06E52" w:rsidRPr="00610795" w:rsidTr="00514B33">
        <w:tc>
          <w:tcPr>
            <w:tcW w:w="1792" w:type="dxa"/>
            <w:shd w:val="clear" w:color="auto" w:fill="auto"/>
          </w:tcPr>
          <w:p w:rsidR="00B06E52" w:rsidRPr="00514B33" w:rsidRDefault="00B06E52" w:rsidP="005C7B50">
            <w:pPr>
              <w:spacing w:before="40" w:after="40" w:line="220" w:lineRule="exact"/>
              <w:ind w:left="57" w:right="113"/>
              <w:rPr>
                <w:sz w:val="18"/>
                <w:szCs w:val="18"/>
              </w:rPr>
            </w:pPr>
            <w:r w:rsidRPr="00514B33">
              <w:rPr>
                <w:noProof/>
                <w:sz w:val="18"/>
                <w:szCs w:val="18"/>
                <w:lang w:eastAsia="en-GB"/>
              </w:rPr>
              <w:t xml:space="preserve">Плечевой </w:t>
            </w:r>
            <w:r w:rsidRPr="00514B33">
              <w:rPr>
                <w:sz w:val="18"/>
                <w:szCs w:val="18"/>
              </w:rPr>
              <w:t xml:space="preserve">ремень </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750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850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950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1 000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1 100 мм</w:t>
            </w:r>
          </w:p>
        </w:tc>
        <w:tc>
          <w:tcPr>
            <w:tcW w:w="1123"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1 300 мм</w:t>
            </w:r>
          </w:p>
        </w:tc>
      </w:tr>
      <w:tr w:rsidR="00B06E52" w:rsidRPr="00610795" w:rsidTr="00514B33">
        <w:tc>
          <w:tcPr>
            <w:tcW w:w="1792" w:type="dxa"/>
            <w:shd w:val="clear" w:color="auto" w:fill="auto"/>
          </w:tcPr>
          <w:p w:rsidR="00B06E52" w:rsidRPr="00514B33" w:rsidRDefault="00B06E52" w:rsidP="005C7B50">
            <w:pPr>
              <w:spacing w:before="40" w:after="40" w:line="220" w:lineRule="exact"/>
              <w:ind w:left="57" w:right="113"/>
              <w:rPr>
                <w:sz w:val="18"/>
                <w:szCs w:val="18"/>
              </w:rPr>
            </w:pPr>
            <w:r w:rsidRPr="00514B33">
              <w:rPr>
                <w:noProof/>
                <w:sz w:val="18"/>
                <w:szCs w:val="18"/>
                <w:lang w:eastAsia="en-GB"/>
              </w:rPr>
              <w:t xml:space="preserve">Паховый </w:t>
            </w:r>
            <w:r w:rsidRPr="00514B33">
              <w:rPr>
                <w:sz w:val="18"/>
                <w:szCs w:val="18"/>
              </w:rPr>
              <w:t>ремень</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300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350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400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400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450 мм</w:t>
            </w:r>
          </w:p>
        </w:tc>
        <w:tc>
          <w:tcPr>
            <w:tcW w:w="1123"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570 мм</w:t>
            </w:r>
          </w:p>
        </w:tc>
      </w:tr>
      <w:tr w:rsidR="00B06E52" w:rsidRPr="00610795" w:rsidTr="00514B33">
        <w:tc>
          <w:tcPr>
            <w:tcW w:w="1792" w:type="dxa"/>
            <w:shd w:val="clear" w:color="auto" w:fill="auto"/>
          </w:tcPr>
          <w:p w:rsidR="00B06E52" w:rsidRPr="00514B33" w:rsidRDefault="00B06E52" w:rsidP="005C7B50">
            <w:pPr>
              <w:spacing w:before="40" w:after="40" w:line="220" w:lineRule="exact"/>
              <w:ind w:left="57" w:right="113"/>
              <w:rPr>
                <w:sz w:val="18"/>
                <w:szCs w:val="18"/>
              </w:rPr>
            </w:pPr>
            <w:r w:rsidRPr="00514B33">
              <w:rPr>
                <w:noProof/>
                <w:sz w:val="18"/>
                <w:szCs w:val="18"/>
                <w:lang w:eastAsia="en-GB"/>
              </w:rPr>
              <w:t xml:space="preserve">Бедренный </w:t>
            </w:r>
            <w:r w:rsidRPr="00514B33">
              <w:rPr>
                <w:sz w:val="18"/>
                <w:szCs w:val="18"/>
              </w:rPr>
              <w:t>ремень</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400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500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550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600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700 мм</w:t>
            </w:r>
          </w:p>
        </w:tc>
        <w:tc>
          <w:tcPr>
            <w:tcW w:w="1123"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800 мм</w:t>
            </w:r>
          </w:p>
        </w:tc>
      </w:tr>
      <w:tr w:rsidR="00B06E52" w:rsidRPr="00610795" w:rsidTr="00514B33">
        <w:tc>
          <w:tcPr>
            <w:tcW w:w="1792" w:type="dxa"/>
            <w:shd w:val="clear" w:color="auto" w:fill="auto"/>
          </w:tcPr>
          <w:p w:rsidR="00B06E52" w:rsidRPr="00514B33" w:rsidRDefault="00B06E52" w:rsidP="005C7B50">
            <w:pPr>
              <w:spacing w:before="40" w:after="40" w:line="220" w:lineRule="exact"/>
              <w:ind w:left="57" w:right="113"/>
              <w:rPr>
                <w:sz w:val="18"/>
                <w:szCs w:val="18"/>
              </w:rPr>
            </w:pPr>
            <w:r w:rsidRPr="00514B33">
              <w:rPr>
                <w:sz w:val="18"/>
                <w:szCs w:val="18"/>
              </w:rPr>
              <w:t>Размер X</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120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130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140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140 мм</w:t>
            </w:r>
          </w:p>
        </w:tc>
        <w:tc>
          <w:tcPr>
            <w:tcW w:w="1122"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150 мм</w:t>
            </w:r>
          </w:p>
        </w:tc>
        <w:tc>
          <w:tcPr>
            <w:tcW w:w="1123" w:type="dxa"/>
            <w:shd w:val="clear" w:color="auto" w:fill="auto"/>
            <w:vAlign w:val="bottom"/>
          </w:tcPr>
          <w:p w:rsidR="00B06E52" w:rsidRPr="00514B33" w:rsidRDefault="00B06E52" w:rsidP="005C7B50">
            <w:pPr>
              <w:spacing w:before="40" w:after="40" w:line="220" w:lineRule="exact"/>
              <w:ind w:left="113" w:right="85"/>
              <w:jc w:val="right"/>
              <w:rPr>
                <w:sz w:val="18"/>
                <w:szCs w:val="18"/>
              </w:rPr>
            </w:pPr>
            <w:r w:rsidRPr="00514B33">
              <w:rPr>
                <w:sz w:val="18"/>
                <w:szCs w:val="18"/>
              </w:rPr>
              <w:t>160 мм</w:t>
            </w:r>
          </w:p>
        </w:tc>
      </w:tr>
    </w:tbl>
    <w:p w:rsidR="00B06E52" w:rsidRPr="00454F08" w:rsidRDefault="00454F08" w:rsidP="00454F08">
      <w:pPr>
        <w:pStyle w:val="H23GR"/>
        <w:rPr>
          <w:b w:val="0"/>
          <w:noProof/>
          <w:lang w:eastAsia="en-GB"/>
        </w:rPr>
      </w:pPr>
      <w:r>
        <w:rPr>
          <w:b w:val="0"/>
        </w:rPr>
        <w:tab/>
      </w:r>
      <w:r>
        <w:rPr>
          <w:b w:val="0"/>
        </w:rPr>
        <w:tab/>
      </w:r>
      <w:r w:rsidRPr="00454F08">
        <w:rPr>
          <w:b w:val="0"/>
        </w:rPr>
        <w:t>Таблица</w:t>
      </w:r>
      <w:r w:rsidRPr="00454F08">
        <w:rPr>
          <w:b w:val="0"/>
          <w:noProof/>
          <w:lang w:eastAsia="en-GB"/>
        </w:rPr>
        <w:t xml:space="preserve"> 3</w:t>
      </w:r>
    </w:p>
    <w:tbl>
      <w:tblPr>
        <w:tblW w:w="7391"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80"/>
        <w:gridCol w:w="1615"/>
        <w:gridCol w:w="2693"/>
      </w:tblGrid>
      <w:tr w:rsidR="00B06E52" w:rsidRPr="001D0D37" w:rsidTr="00514B33">
        <w:tc>
          <w:tcPr>
            <w:tcW w:w="1403" w:type="dxa"/>
            <w:tcBorders>
              <w:bottom w:val="single" w:sz="4" w:space="0" w:color="auto"/>
            </w:tcBorders>
            <w:shd w:val="clear" w:color="auto" w:fill="auto"/>
          </w:tcPr>
          <w:p w:rsidR="00B06E52" w:rsidRPr="001D0D37" w:rsidRDefault="00B06E52" w:rsidP="00454F08">
            <w:pPr>
              <w:spacing w:before="80" w:after="80" w:line="200" w:lineRule="exact"/>
              <w:rPr>
                <w:i/>
                <w:sz w:val="16"/>
                <w:szCs w:val="16"/>
              </w:rPr>
            </w:pPr>
            <w:r>
              <w:rPr>
                <w:i/>
                <w:sz w:val="16"/>
                <w:szCs w:val="16"/>
              </w:rPr>
              <w:t>Ремень</w:t>
            </w:r>
          </w:p>
        </w:tc>
        <w:tc>
          <w:tcPr>
            <w:tcW w:w="1680" w:type="dxa"/>
            <w:tcBorders>
              <w:bottom w:val="single" w:sz="4" w:space="0" w:color="auto"/>
            </w:tcBorders>
            <w:shd w:val="clear" w:color="auto" w:fill="auto"/>
          </w:tcPr>
          <w:p w:rsidR="00B06E52" w:rsidRPr="001D0D37" w:rsidRDefault="00B06E52" w:rsidP="00454F08">
            <w:pPr>
              <w:spacing w:before="80" w:after="80" w:line="200" w:lineRule="exact"/>
              <w:rPr>
                <w:i/>
                <w:sz w:val="16"/>
                <w:szCs w:val="16"/>
              </w:rPr>
            </w:pPr>
          </w:p>
        </w:tc>
        <w:tc>
          <w:tcPr>
            <w:tcW w:w="1615" w:type="dxa"/>
            <w:tcBorders>
              <w:bottom w:val="single" w:sz="4" w:space="0" w:color="auto"/>
            </w:tcBorders>
            <w:shd w:val="clear" w:color="auto" w:fill="auto"/>
          </w:tcPr>
          <w:p w:rsidR="00B06E52" w:rsidRPr="001D0D37" w:rsidRDefault="00B06E52" w:rsidP="00454F08">
            <w:pPr>
              <w:spacing w:before="80" w:after="80" w:line="200" w:lineRule="exact"/>
              <w:rPr>
                <w:i/>
                <w:sz w:val="16"/>
                <w:szCs w:val="16"/>
              </w:rPr>
            </w:pPr>
          </w:p>
        </w:tc>
        <w:tc>
          <w:tcPr>
            <w:tcW w:w="2693" w:type="dxa"/>
            <w:tcBorders>
              <w:bottom w:val="single" w:sz="4" w:space="0" w:color="auto"/>
            </w:tcBorders>
            <w:shd w:val="clear" w:color="auto" w:fill="auto"/>
          </w:tcPr>
          <w:p w:rsidR="00B06E52" w:rsidRPr="001D0D37" w:rsidRDefault="00B06E52" w:rsidP="00454F08">
            <w:pPr>
              <w:spacing w:before="80" w:after="80" w:line="200" w:lineRule="exact"/>
              <w:rPr>
                <w:i/>
                <w:sz w:val="16"/>
                <w:szCs w:val="16"/>
              </w:rPr>
            </w:pPr>
          </w:p>
        </w:tc>
      </w:tr>
      <w:tr w:rsidR="00B06E52" w:rsidRPr="001D0D37" w:rsidTr="00514B33">
        <w:tc>
          <w:tcPr>
            <w:tcW w:w="1403" w:type="dxa"/>
            <w:tcBorders>
              <w:bottom w:val="single" w:sz="12" w:space="0" w:color="auto"/>
            </w:tcBorders>
            <w:shd w:val="clear" w:color="auto" w:fill="auto"/>
          </w:tcPr>
          <w:p w:rsidR="00B06E52" w:rsidRPr="001D0D37" w:rsidRDefault="00B06E52" w:rsidP="00454F08">
            <w:pPr>
              <w:spacing w:before="80" w:after="80" w:line="200" w:lineRule="exact"/>
              <w:jc w:val="right"/>
              <w:rPr>
                <w:i/>
                <w:sz w:val="16"/>
                <w:szCs w:val="16"/>
              </w:rPr>
            </w:pPr>
            <w:r>
              <w:rPr>
                <w:i/>
                <w:sz w:val="16"/>
                <w:szCs w:val="16"/>
              </w:rPr>
              <w:t>ширина</w:t>
            </w:r>
          </w:p>
        </w:tc>
        <w:tc>
          <w:tcPr>
            <w:tcW w:w="1680" w:type="dxa"/>
            <w:tcBorders>
              <w:bottom w:val="single" w:sz="12" w:space="0" w:color="auto"/>
            </w:tcBorders>
            <w:shd w:val="clear" w:color="auto" w:fill="auto"/>
          </w:tcPr>
          <w:p w:rsidR="00B06E52" w:rsidRPr="001D0D37" w:rsidRDefault="00B06E52" w:rsidP="00454F08">
            <w:pPr>
              <w:spacing w:before="80" w:after="80" w:line="200" w:lineRule="exact"/>
              <w:jc w:val="right"/>
              <w:rPr>
                <w:i/>
                <w:sz w:val="16"/>
                <w:szCs w:val="16"/>
              </w:rPr>
            </w:pPr>
            <w:r>
              <w:rPr>
                <w:i/>
                <w:sz w:val="16"/>
                <w:szCs w:val="16"/>
              </w:rPr>
              <w:t>толщина</w:t>
            </w:r>
          </w:p>
        </w:tc>
        <w:tc>
          <w:tcPr>
            <w:tcW w:w="1615" w:type="dxa"/>
            <w:tcBorders>
              <w:bottom w:val="single" w:sz="12" w:space="0" w:color="auto"/>
            </w:tcBorders>
            <w:shd w:val="clear" w:color="auto" w:fill="auto"/>
          </w:tcPr>
          <w:p w:rsidR="00B06E52" w:rsidRPr="001D0D37" w:rsidRDefault="00B06E52" w:rsidP="00454F08">
            <w:pPr>
              <w:spacing w:before="80" w:after="80" w:line="200" w:lineRule="exact"/>
              <w:jc w:val="right"/>
              <w:rPr>
                <w:i/>
                <w:sz w:val="16"/>
                <w:szCs w:val="16"/>
              </w:rPr>
            </w:pPr>
            <w:r>
              <w:rPr>
                <w:i/>
                <w:sz w:val="16"/>
                <w:szCs w:val="16"/>
              </w:rPr>
              <w:t>растяжение</w:t>
            </w:r>
          </w:p>
        </w:tc>
        <w:tc>
          <w:tcPr>
            <w:tcW w:w="2693" w:type="dxa"/>
            <w:tcBorders>
              <w:bottom w:val="single" w:sz="12" w:space="0" w:color="auto"/>
            </w:tcBorders>
            <w:shd w:val="clear" w:color="auto" w:fill="auto"/>
          </w:tcPr>
          <w:p w:rsidR="00B06E52" w:rsidRPr="001D0D37" w:rsidRDefault="00B06E52" w:rsidP="00454F08">
            <w:pPr>
              <w:spacing w:before="80" w:after="80" w:line="200" w:lineRule="exact"/>
              <w:jc w:val="right"/>
              <w:rPr>
                <w:i/>
                <w:sz w:val="16"/>
                <w:szCs w:val="16"/>
              </w:rPr>
            </w:pPr>
            <w:r>
              <w:rPr>
                <w:i/>
                <w:sz w:val="16"/>
                <w:szCs w:val="16"/>
              </w:rPr>
              <w:t>прочность</w:t>
            </w:r>
          </w:p>
        </w:tc>
      </w:tr>
      <w:tr w:rsidR="00B06E52" w:rsidRPr="00454F08" w:rsidTr="00514B33">
        <w:tc>
          <w:tcPr>
            <w:tcW w:w="1403" w:type="dxa"/>
            <w:tcBorders>
              <w:top w:val="single" w:sz="12" w:space="0" w:color="auto"/>
              <w:bottom w:val="single" w:sz="12" w:space="0" w:color="auto"/>
            </w:tcBorders>
            <w:shd w:val="clear" w:color="auto" w:fill="auto"/>
          </w:tcPr>
          <w:p w:rsidR="00B06E52" w:rsidRPr="00454F08" w:rsidRDefault="00B06E52" w:rsidP="005C7B50">
            <w:pPr>
              <w:spacing w:before="40" w:after="40" w:line="220" w:lineRule="exact"/>
              <w:jc w:val="right"/>
              <w:rPr>
                <w:sz w:val="18"/>
                <w:szCs w:val="18"/>
              </w:rPr>
            </w:pPr>
            <w:r w:rsidRPr="00454F08">
              <w:rPr>
                <w:sz w:val="18"/>
                <w:szCs w:val="18"/>
              </w:rPr>
              <w:t xml:space="preserve">39 мм </w:t>
            </w:r>
            <w:r w:rsidR="00550349">
              <w:rPr>
                <w:rFonts w:cs="Times New Roman"/>
                <w:sz w:val="16"/>
                <w:szCs w:val="16"/>
              </w:rPr>
              <w:t>±</w:t>
            </w:r>
            <w:r w:rsidRPr="00454F08">
              <w:rPr>
                <w:sz w:val="18"/>
                <w:szCs w:val="18"/>
              </w:rPr>
              <w:t xml:space="preserve"> 1 мм</w:t>
            </w:r>
          </w:p>
        </w:tc>
        <w:tc>
          <w:tcPr>
            <w:tcW w:w="1680" w:type="dxa"/>
            <w:tcBorders>
              <w:top w:val="single" w:sz="12" w:space="0" w:color="auto"/>
              <w:bottom w:val="single" w:sz="12" w:space="0" w:color="auto"/>
            </w:tcBorders>
            <w:shd w:val="clear" w:color="auto" w:fill="auto"/>
          </w:tcPr>
          <w:p w:rsidR="00B06E52" w:rsidRPr="00454F08" w:rsidRDefault="00B06E52" w:rsidP="005C7B50">
            <w:pPr>
              <w:spacing w:before="40" w:after="40" w:line="220" w:lineRule="exact"/>
              <w:ind w:right="13"/>
              <w:jc w:val="right"/>
              <w:rPr>
                <w:sz w:val="18"/>
                <w:szCs w:val="18"/>
              </w:rPr>
            </w:pPr>
            <w:r w:rsidRPr="00454F08">
              <w:rPr>
                <w:sz w:val="18"/>
                <w:szCs w:val="18"/>
              </w:rPr>
              <w:t xml:space="preserve">1 мм </w:t>
            </w:r>
            <w:r w:rsidR="00550349">
              <w:rPr>
                <w:rFonts w:cs="Times New Roman"/>
                <w:sz w:val="16"/>
                <w:szCs w:val="16"/>
              </w:rPr>
              <w:t>±</w:t>
            </w:r>
            <w:r w:rsidRPr="00454F08">
              <w:rPr>
                <w:sz w:val="18"/>
                <w:szCs w:val="18"/>
              </w:rPr>
              <w:t xml:space="preserve"> 0,1 мм</w:t>
            </w:r>
          </w:p>
        </w:tc>
        <w:tc>
          <w:tcPr>
            <w:tcW w:w="1615" w:type="dxa"/>
            <w:tcBorders>
              <w:top w:val="single" w:sz="12" w:space="0" w:color="auto"/>
              <w:bottom w:val="single" w:sz="12" w:space="0" w:color="auto"/>
            </w:tcBorders>
            <w:shd w:val="clear" w:color="auto" w:fill="auto"/>
          </w:tcPr>
          <w:p w:rsidR="00B06E52" w:rsidRPr="00454F08" w:rsidRDefault="00550349" w:rsidP="005C7B50">
            <w:pPr>
              <w:spacing w:before="40" w:after="40" w:line="220" w:lineRule="exact"/>
              <w:jc w:val="right"/>
              <w:rPr>
                <w:sz w:val="18"/>
                <w:szCs w:val="18"/>
              </w:rPr>
            </w:pPr>
            <w:r>
              <w:rPr>
                <w:sz w:val="18"/>
                <w:szCs w:val="18"/>
              </w:rPr>
              <w:t>5,5–6,5</w:t>
            </w:r>
            <w:r w:rsidR="00B06E52" w:rsidRPr="00454F08">
              <w:rPr>
                <w:sz w:val="18"/>
                <w:szCs w:val="18"/>
              </w:rPr>
              <w:t>%</w:t>
            </w:r>
          </w:p>
        </w:tc>
        <w:tc>
          <w:tcPr>
            <w:tcW w:w="2693" w:type="dxa"/>
            <w:tcBorders>
              <w:top w:val="single" w:sz="12" w:space="0" w:color="auto"/>
              <w:bottom w:val="single" w:sz="12" w:space="0" w:color="auto"/>
            </w:tcBorders>
            <w:shd w:val="clear" w:color="auto" w:fill="auto"/>
          </w:tcPr>
          <w:p w:rsidR="00B06E52" w:rsidRPr="00454F08" w:rsidRDefault="00B06E52" w:rsidP="005C7B50">
            <w:pPr>
              <w:spacing w:before="40" w:after="40" w:line="220" w:lineRule="exact"/>
              <w:jc w:val="right"/>
              <w:rPr>
                <w:sz w:val="18"/>
                <w:szCs w:val="18"/>
              </w:rPr>
            </w:pPr>
            <w:r w:rsidRPr="00454F08">
              <w:rPr>
                <w:sz w:val="18"/>
                <w:szCs w:val="18"/>
              </w:rPr>
              <w:t>мин. 15 000 Н</w:t>
            </w:r>
          </w:p>
        </w:tc>
      </w:tr>
    </w:tbl>
    <w:p w:rsidR="00B06E52" w:rsidRPr="008C3948" w:rsidRDefault="008C3948" w:rsidP="008C3948">
      <w:pPr>
        <w:pStyle w:val="H23GR"/>
        <w:rPr>
          <w:b w:val="0"/>
        </w:rPr>
      </w:pPr>
      <w:r>
        <w:rPr>
          <w:b w:val="0"/>
        </w:rPr>
        <w:tab/>
      </w:r>
      <w:r>
        <w:rPr>
          <w:b w:val="0"/>
        </w:rPr>
        <w:tab/>
      </w:r>
      <w:r w:rsidRPr="008C3948">
        <w:rPr>
          <w:b w:val="0"/>
        </w:rPr>
        <w:t>Таблица 4</w:t>
      </w:r>
    </w:p>
    <w:tbl>
      <w:tblPr>
        <w:tblW w:w="0" w:type="auto"/>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3885"/>
      </w:tblGrid>
      <w:tr w:rsidR="00B06E52" w:rsidRPr="001D0D37" w:rsidTr="008C3948">
        <w:tc>
          <w:tcPr>
            <w:tcW w:w="3506" w:type="dxa"/>
            <w:tcBorders>
              <w:bottom w:val="single" w:sz="12" w:space="0" w:color="auto"/>
            </w:tcBorders>
            <w:shd w:val="clear" w:color="auto" w:fill="auto"/>
          </w:tcPr>
          <w:p w:rsidR="00B06E52" w:rsidRPr="001D0D37" w:rsidRDefault="00B06E52" w:rsidP="008C3948">
            <w:pPr>
              <w:spacing w:before="80" w:after="80" w:line="200" w:lineRule="exact"/>
              <w:jc w:val="right"/>
              <w:rPr>
                <w:i/>
                <w:sz w:val="16"/>
                <w:szCs w:val="16"/>
              </w:rPr>
            </w:pPr>
            <w:r>
              <w:rPr>
                <w:i/>
                <w:sz w:val="16"/>
                <w:szCs w:val="16"/>
              </w:rPr>
              <w:t>Форма шва</w:t>
            </w:r>
            <w:r w:rsidRPr="001D0D37">
              <w:rPr>
                <w:i/>
                <w:sz w:val="16"/>
                <w:szCs w:val="16"/>
              </w:rPr>
              <w:t xml:space="preserve"> </w:t>
            </w:r>
          </w:p>
        </w:tc>
        <w:tc>
          <w:tcPr>
            <w:tcW w:w="3885" w:type="dxa"/>
            <w:tcBorders>
              <w:bottom w:val="single" w:sz="12" w:space="0" w:color="auto"/>
            </w:tcBorders>
            <w:shd w:val="clear" w:color="auto" w:fill="auto"/>
          </w:tcPr>
          <w:p w:rsidR="00B06E52" w:rsidRPr="001D0D37" w:rsidRDefault="00B06E52" w:rsidP="008C3948">
            <w:pPr>
              <w:spacing w:before="80" w:after="80" w:line="200" w:lineRule="exact"/>
              <w:jc w:val="right"/>
              <w:rPr>
                <w:i/>
                <w:sz w:val="16"/>
                <w:szCs w:val="16"/>
              </w:rPr>
            </w:pPr>
            <w:r>
              <w:rPr>
                <w:i/>
                <w:sz w:val="16"/>
                <w:szCs w:val="16"/>
              </w:rPr>
              <w:t>Мин</w:t>
            </w:r>
            <w:r w:rsidRPr="001D0D37">
              <w:rPr>
                <w:i/>
                <w:sz w:val="16"/>
                <w:szCs w:val="16"/>
              </w:rPr>
              <w:t xml:space="preserve">. </w:t>
            </w:r>
            <w:r>
              <w:rPr>
                <w:i/>
                <w:sz w:val="16"/>
                <w:szCs w:val="16"/>
              </w:rPr>
              <w:t>требуемое усилие</w:t>
            </w:r>
          </w:p>
        </w:tc>
      </w:tr>
      <w:tr w:rsidR="00B06E52" w:rsidRPr="001D0D37" w:rsidTr="008C3948">
        <w:tc>
          <w:tcPr>
            <w:tcW w:w="3506" w:type="dxa"/>
            <w:tcBorders>
              <w:top w:val="single" w:sz="12" w:space="0" w:color="auto"/>
            </w:tcBorders>
            <w:shd w:val="clear" w:color="auto" w:fill="auto"/>
          </w:tcPr>
          <w:p w:rsidR="00B06E52" w:rsidRPr="008C3948" w:rsidRDefault="00B06E52" w:rsidP="008C3948">
            <w:pPr>
              <w:spacing w:before="40" w:after="40" w:line="220" w:lineRule="exact"/>
              <w:jc w:val="right"/>
              <w:rPr>
                <w:sz w:val="18"/>
                <w:szCs w:val="18"/>
              </w:rPr>
            </w:pPr>
            <w:r w:rsidRPr="008C3948">
              <w:rPr>
                <w:sz w:val="18"/>
                <w:szCs w:val="18"/>
              </w:rPr>
              <w:t>12 x 12 мм</w:t>
            </w:r>
          </w:p>
        </w:tc>
        <w:tc>
          <w:tcPr>
            <w:tcW w:w="3885" w:type="dxa"/>
            <w:tcBorders>
              <w:top w:val="single" w:sz="12" w:space="0" w:color="auto"/>
            </w:tcBorders>
            <w:shd w:val="clear" w:color="auto" w:fill="auto"/>
          </w:tcPr>
          <w:p w:rsidR="00B06E52" w:rsidRPr="008C3948" w:rsidRDefault="00B06E52" w:rsidP="00B06E52">
            <w:pPr>
              <w:jc w:val="right"/>
              <w:rPr>
                <w:sz w:val="18"/>
                <w:szCs w:val="18"/>
              </w:rPr>
            </w:pPr>
            <w:r w:rsidRPr="008C3948">
              <w:rPr>
                <w:sz w:val="18"/>
                <w:szCs w:val="18"/>
              </w:rPr>
              <w:t>3,5 кН</w:t>
            </w:r>
          </w:p>
        </w:tc>
      </w:tr>
      <w:tr w:rsidR="00B06E52" w:rsidRPr="001D0D37" w:rsidTr="008C3948">
        <w:tc>
          <w:tcPr>
            <w:tcW w:w="3506" w:type="dxa"/>
            <w:shd w:val="clear" w:color="auto" w:fill="auto"/>
          </w:tcPr>
          <w:p w:rsidR="00B06E52" w:rsidRPr="008C3948" w:rsidRDefault="00B06E52" w:rsidP="008C3948">
            <w:pPr>
              <w:spacing w:before="40" w:after="40" w:line="220" w:lineRule="exact"/>
              <w:jc w:val="right"/>
              <w:rPr>
                <w:sz w:val="18"/>
                <w:szCs w:val="18"/>
              </w:rPr>
            </w:pPr>
            <w:r w:rsidRPr="008C3948">
              <w:rPr>
                <w:sz w:val="18"/>
                <w:szCs w:val="18"/>
              </w:rPr>
              <w:t>30 x 12 мм</w:t>
            </w:r>
          </w:p>
        </w:tc>
        <w:tc>
          <w:tcPr>
            <w:tcW w:w="3885" w:type="dxa"/>
            <w:shd w:val="clear" w:color="auto" w:fill="auto"/>
          </w:tcPr>
          <w:p w:rsidR="00B06E52" w:rsidRPr="008C3948" w:rsidRDefault="00B06E52" w:rsidP="00B06E52">
            <w:pPr>
              <w:jc w:val="right"/>
              <w:rPr>
                <w:sz w:val="18"/>
                <w:szCs w:val="18"/>
              </w:rPr>
            </w:pPr>
            <w:r w:rsidRPr="008C3948">
              <w:rPr>
                <w:sz w:val="18"/>
                <w:szCs w:val="18"/>
              </w:rPr>
              <w:t>5,3 кН</w:t>
            </w:r>
          </w:p>
        </w:tc>
      </w:tr>
      <w:tr w:rsidR="00B06E52" w:rsidRPr="001D0D37" w:rsidTr="008C3948">
        <w:tc>
          <w:tcPr>
            <w:tcW w:w="3506" w:type="dxa"/>
            <w:tcBorders>
              <w:bottom w:val="single" w:sz="4" w:space="0" w:color="auto"/>
            </w:tcBorders>
            <w:shd w:val="clear" w:color="auto" w:fill="auto"/>
          </w:tcPr>
          <w:p w:rsidR="00B06E52" w:rsidRPr="008C3948" w:rsidRDefault="00B06E52" w:rsidP="008C3948">
            <w:pPr>
              <w:spacing w:before="40" w:after="40" w:line="220" w:lineRule="exact"/>
              <w:jc w:val="right"/>
              <w:rPr>
                <w:sz w:val="18"/>
                <w:szCs w:val="18"/>
              </w:rPr>
            </w:pPr>
            <w:r w:rsidRPr="008C3948">
              <w:rPr>
                <w:sz w:val="18"/>
                <w:szCs w:val="18"/>
              </w:rPr>
              <w:t>30 x 17 мм</w:t>
            </w:r>
          </w:p>
        </w:tc>
        <w:tc>
          <w:tcPr>
            <w:tcW w:w="3885" w:type="dxa"/>
            <w:tcBorders>
              <w:bottom w:val="single" w:sz="4" w:space="0" w:color="auto"/>
            </w:tcBorders>
            <w:shd w:val="clear" w:color="auto" w:fill="auto"/>
          </w:tcPr>
          <w:p w:rsidR="00B06E52" w:rsidRPr="008C3948" w:rsidRDefault="00B06E52" w:rsidP="00B06E52">
            <w:pPr>
              <w:jc w:val="right"/>
              <w:rPr>
                <w:sz w:val="18"/>
                <w:szCs w:val="18"/>
              </w:rPr>
            </w:pPr>
            <w:r w:rsidRPr="008C3948">
              <w:rPr>
                <w:sz w:val="18"/>
                <w:szCs w:val="18"/>
              </w:rPr>
              <w:t>5,3 кН</w:t>
            </w:r>
          </w:p>
        </w:tc>
      </w:tr>
      <w:tr w:rsidR="00B06E52" w:rsidRPr="001D0D37" w:rsidTr="008C3948">
        <w:tc>
          <w:tcPr>
            <w:tcW w:w="3506" w:type="dxa"/>
            <w:tcBorders>
              <w:bottom w:val="single" w:sz="12" w:space="0" w:color="auto"/>
            </w:tcBorders>
            <w:shd w:val="clear" w:color="auto" w:fill="auto"/>
          </w:tcPr>
          <w:p w:rsidR="00B06E52" w:rsidRPr="008C3948" w:rsidRDefault="00B06E52" w:rsidP="008C3948">
            <w:pPr>
              <w:spacing w:before="40" w:after="40" w:line="220" w:lineRule="exact"/>
              <w:jc w:val="right"/>
              <w:rPr>
                <w:sz w:val="18"/>
                <w:szCs w:val="18"/>
              </w:rPr>
            </w:pPr>
            <w:r w:rsidRPr="008C3948">
              <w:rPr>
                <w:sz w:val="18"/>
                <w:szCs w:val="18"/>
              </w:rPr>
              <w:t>30 x 30 мм</w:t>
            </w:r>
          </w:p>
        </w:tc>
        <w:tc>
          <w:tcPr>
            <w:tcW w:w="3885" w:type="dxa"/>
            <w:tcBorders>
              <w:bottom w:val="single" w:sz="12" w:space="0" w:color="auto"/>
            </w:tcBorders>
            <w:shd w:val="clear" w:color="auto" w:fill="auto"/>
          </w:tcPr>
          <w:p w:rsidR="00B06E52" w:rsidRPr="008C3948" w:rsidRDefault="00B06E52" w:rsidP="00B06E52">
            <w:pPr>
              <w:jc w:val="right"/>
              <w:rPr>
                <w:sz w:val="18"/>
                <w:szCs w:val="18"/>
              </w:rPr>
            </w:pPr>
            <w:r w:rsidRPr="008C3948">
              <w:rPr>
                <w:sz w:val="18"/>
                <w:szCs w:val="18"/>
              </w:rPr>
              <w:t>7,0 кН</w:t>
            </w:r>
          </w:p>
        </w:tc>
      </w:tr>
    </w:tbl>
    <w:p w:rsidR="00B06E52" w:rsidRDefault="00B06E52" w:rsidP="008C3948">
      <w:pPr>
        <w:pStyle w:val="SingleTxtGR"/>
        <w:spacing w:before="120"/>
      </w:pPr>
      <w:r w:rsidRPr="008C3948">
        <w:t>закругление по всему ремню = 5 мм</w:t>
      </w:r>
    </w:p>
    <w:p w:rsidR="008C3948" w:rsidRPr="008C3948" w:rsidRDefault="008C3948" w:rsidP="008C3948">
      <w:pPr>
        <w:pStyle w:val="SingleTxtGR"/>
        <w:spacing w:before="120"/>
      </w:pPr>
    </w:p>
    <w:p w:rsidR="00B06E52" w:rsidRDefault="00B06E52" w:rsidP="00B06E52">
      <w:pPr>
        <w:pStyle w:val="SingleTxtGR"/>
        <w:tabs>
          <w:tab w:val="clear" w:pos="1701"/>
        </w:tabs>
        <w:ind w:left="2268" w:hanging="1008"/>
        <w:jc w:val="left"/>
        <w:rPr>
          <w:noProof/>
          <w:lang w:eastAsia="en-GB"/>
        </w:rPr>
      </w:pPr>
      <w:r>
        <w:rPr>
          <w:noProof/>
          <w:lang w:eastAsia="ru-RU"/>
        </w:rPr>
        <mc:AlternateContent>
          <mc:Choice Requires="wps">
            <w:drawing>
              <wp:anchor distT="0" distB="0" distL="114300" distR="114300" simplePos="0" relativeHeight="251831296" behindDoc="0" locked="0" layoutInCell="1" allowOverlap="1" wp14:anchorId="191E0C91" wp14:editId="30D4C715">
                <wp:simplePos x="0" y="0"/>
                <wp:positionH relativeFrom="column">
                  <wp:posOffset>1485900</wp:posOffset>
                </wp:positionH>
                <wp:positionV relativeFrom="paragraph">
                  <wp:posOffset>2301875</wp:posOffset>
                </wp:positionV>
                <wp:extent cx="1026795" cy="457200"/>
                <wp:effectExtent l="0" t="3810" r="0" b="0"/>
                <wp:wrapNone/>
                <wp:docPr id="3219" name="Надпись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221F68" w:rsidRDefault="00F26DFB" w:rsidP="00B06E52">
                            <w:pPr>
                              <w:spacing w:line="200" w:lineRule="atLeast"/>
                              <w:jc w:val="center"/>
                            </w:pPr>
                            <w:r w:rsidRPr="00221F68">
                              <w:t>Вид сверху</w:t>
                            </w:r>
                          </w:p>
                          <w:p w:rsidR="00F26DFB" w:rsidRPr="00221F68" w:rsidRDefault="00F26DFB" w:rsidP="00B06E52">
                            <w:pPr>
                              <w:spacing w:line="200" w:lineRule="atLeast"/>
                              <w:jc w:val="center"/>
                            </w:pPr>
                            <w:r w:rsidRPr="00221F68">
                              <w:t>Масштаб: 1:2</w:t>
                            </w:r>
                          </w:p>
                          <w:p w:rsidR="00F26DFB" w:rsidRDefault="00F26DFB" w:rsidP="00B06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E0C91" id="Надпись 3219" o:spid="_x0000_s2082" type="#_x0000_t202" style="position:absolute;left:0;text-align:left;margin-left:117pt;margin-top:181.25pt;width:80.85pt;height: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" stroked="f">
                <v:textbox>
                  <w:txbxContent>
                    <w:p w:rsidR="00F26DFB" w:rsidRPr="00221F68" w:rsidRDefault="00F26DFB" w:rsidP="00B06E52">
                      <w:pPr>
                        <w:spacing w:line="200" w:lineRule="atLeast"/>
                        <w:jc w:val="center"/>
                      </w:pPr>
                      <w:r w:rsidRPr="00221F68">
                        <w:t>Вид сверху</w:t>
                      </w:r>
                    </w:p>
                    <w:p w:rsidR="00F26DFB" w:rsidRPr="00221F68" w:rsidRDefault="00F26DFB" w:rsidP="00B06E52">
                      <w:pPr>
                        <w:spacing w:line="200" w:lineRule="atLeast"/>
                        <w:jc w:val="center"/>
                      </w:pPr>
                      <w:r w:rsidRPr="00221F68">
                        <w:t>Масштаб: 1:2</w:t>
                      </w:r>
                    </w:p>
                    <w:p w:rsidR="00F26DFB" w:rsidRDefault="00F26DFB" w:rsidP="00B06E52"/>
                  </w:txbxContent>
                </v:textbox>
              </v:shape>
            </w:pict>
          </mc:Fallback>
        </mc:AlternateContent>
      </w:r>
      <w:r>
        <w:rPr>
          <w:noProof/>
          <w:lang w:eastAsia="ru-RU"/>
        </w:rPr>
        <mc:AlternateContent>
          <mc:Choice Requires="wps">
            <w:drawing>
              <wp:anchor distT="0" distB="0" distL="114300" distR="114300" simplePos="0" relativeHeight="251832320" behindDoc="0" locked="0" layoutInCell="1" allowOverlap="1" wp14:anchorId="6DE63124" wp14:editId="32F81AFB">
                <wp:simplePos x="0" y="0"/>
                <wp:positionH relativeFrom="column">
                  <wp:posOffset>3657600</wp:posOffset>
                </wp:positionH>
                <wp:positionV relativeFrom="paragraph">
                  <wp:posOffset>2301875</wp:posOffset>
                </wp:positionV>
                <wp:extent cx="1371600" cy="457200"/>
                <wp:effectExtent l="0" t="3810" r="3810" b="0"/>
                <wp:wrapNone/>
                <wp:docPr id="3218" name="Надпись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221F68" w:rsidRDefault="00F26DFB" w:rsidP="00B06E52">
                            <w:pPr>
                              <w:spacing w:line="200" w:lineRule="atLeast"/>
                              <w:jc w:val="center"/>
                            </w:pPr>
                            <w:r w:rsidRPr="00221F68">
                              <w:t>Вид в изометрии</w:t>
                            </w:r>
                          </w:p>
                          <w:p w:rsidR="00F26DFB" w:rsidRPr="00221F68" w:rsidRDefault="00F26DFB" w:rsidP="00B06E52">
                            <w:pPr>
                              <w:spacing w:line="200" w:lineRule="atLeast"/>
                              <w:jc w:val="center"/>
                            </w:pPr>
                            <w:r w:rsidRPr="00221F68">
                              <w:t>Масштаб: 1:10</w:t>
                            </w:r>
                          </w:p>
                          <w:p w:rsidR="00F26DFB" w:rsidRDefault="00F26DFB" w:rsidP="00B06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63124" id="Надпись 3218" o:spid="_x0000_s2083" type="#_x0000_t202" style="position:absolute;left:0;text-align:left;margin-left:4in;margin-top:181.25pt;width:108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" stroked="f">
                <v:textbox>
                  <w:txbxContent>
                    <w:p w:rsidR="00F26DFB" w:rsidRPr="00221F68" w:rsidRDefault="00F26DFB" w:rsidP="00B06E52">
                      <w:pPr>
                        <w:spacing w:line="200" w:lineRule="atLeast"/>
                        <w:jc w:val="center"/>
                      </w:pPr>
                      <w:r w:rsidRPr="00221F68">
                        <w:t>Вид в изометрии</w:t>
                      </w:r>
                    </w:p>
                    <w:p w:rsidR="00F26DFB" w:rsidRPr="00221F68" w:rsidRDefault="00F26DFB" w:rsidP="00B06E52">
                      <w:pPr>
                        <w:spacing w:line="200" w:lineRule="atLeast"/>
                        <w:jc w:val="center"/>
                      </w:pPr>
                      <w:r w:rsidRPr="00221F68">
                        <w:t>Масштаб: 1:10</w:t>
                      </w:r>
                    </w:p>
                    <w:p w:rsidR="00F26DFB" w:rsidRDefault="00F26DFB" w:rsidP="00B06E52"/>
                  </w:txbxContent>
                </v:textbox>
              </v:shape>
            </w:pict>
          </mc:Fallback>
        </mc:AlternateContent>
      </w:r>
      <w:r w:rsidRPr="00F71237">
        <w:rPr>
          <w:noProof/>
          <w:lang w:eastAsia="ru-RU"/>
        </w:rPr>
        <w:drawing>
          <wp:inline distT="0" distB="0" distL="0" distR="0" wp14:anchorId="732FCE0C" wp14:editId="0C008B6A">
            <wp:extent cx="4117340" cy="2626995"/>
            <wp:effectExtent l="0" t="0" r="0" b="1905"/>
            <wp:docPr id="3215" name="Рисунок 3215" descr="Devic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vice I"/>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17340" cy="2626995"/>
                    </a:xfrm>
                    <a:prstGeom prst="rect">
                      <a:avLst/>
                    </a:prstGeom>
                    <a:noFill/>
                    <a:ln>
                      <a:noFill/>
                    </a:ln>
                  </pic:spPr>
                </pic:pic>
              </a:graphicData>
            </a:graphic>
          </wp:inline>
        </w:drawing>
      </w:r>
    </w:p>
    <w:p w:rsidR="00B06E52" w:rsidRPr="00C433D6" w:rsidRDefault="00B06E52" w:rsidP="00B06E52">
      <w:pPr>
        <w:pStyle w:val="SingleTxtGR"/>
        <w:rPr>
          <w:noProof/>
        </w:rPr>
      </w:pPr>
      <w:r w:rsidRPr="00A6455C">
        <w:rPr>
          <w:b/>
          <w:noProof/>
          <w:lang w:eastAsia="en-GB"/>
        </w:rPr>
        <w:br w:type="page"/>
      </w:r>
      <w:r w:rsidRPr="00C433D6">
        <w:rPr>
          <w:noProof/>
          <w:lang w:eastAsia="ru-RU"/>
        </w:rPr>
        <mc:AlternateContent>
          <mc:Choice Requires="wps">
            <w:drawing>
              <wp:anchor distT="0" distB="0" distL="114300" distR="114300" simplePos="0" relativeHeight="251827200" behindDoc="0" locked="0" layoutInCell="1" allowOverlap="1" wp14:anchorId="0BF10819" wp14:editId="38D06F77">
                <wp:simplePos x="0" y="0"/>
                <wp:positionH relativeFrom="column">
                  <wp:posOffset>4552315</wp:posOffset>
                </wp:positionH>
                <wp:positionV relativeFrom="paragraph">
                  <wp:posOffset>-2153285</wp:posOffset>
                </wp:positionV>
                <wp:extent cx="1249680" cy="311785"/>
                <wp:effectExtent l="0" t="3175" r="2540" b="0"/>
                <wp:wrapNone/>
                <wp:docPr id="3217" name="Надпись 3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DFB" w:rsidRPr="00221F68" w:rsidRDefault="00F26DFB" w:rsidP="00B06E52">
                            <w:pPr>
                              <w:spacing w:line="200" w:lineRule="atLeast"/>
                              <w:jc w:val="center"/>
                            </w:pPr>
                            <w:r w:rsidRPr="00221F68">
                              <w:t>Вид в изометрии</w:t>
                            </w:r>
                          </w:p>
                          <w:p w:rsidR="00F26DFB" w:rsidRPr="00221F68" w:rsidRDefault="00F26DFB" w:rsidP="00B06E52">
                            <w:pPr>
                              <w:spacing w:line="200" w:lineRule="atLeast"/>
                              <w:jc w:val="center"/>
                            </w:pPr>
                            <w:r w:rsidRPr="00221F68">
                              <w:t>Масштаб: 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0819" id="Надпись 3217" o:spid="_x0000_s2084" type="#_x0000_t202" style="position:absolute;left:0;text-align:left;margin-left:358.45pt;margin-top:-169.55pt;width:98.4pt;height:24.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" stroked="f">
                <v:textbox inset="0,0,0,0">
                  <w:txbxContent>
                    <w:p w:rsidR="00F26DFB" w:rsidRPr="00221F68" w:rsidRDefault="00F26DFB" w:rsidP="00B06E52">
                      <w:pPr>
                        <w:spacing w:line="200" w:lineRule="atLeast"/>
                        <w:jc w:val="center"/>
                      </w:pPr>
                      <w:r w:rsidRPr="00221F68">
                        <w:t>Вид в изометрии</w:t>
                      </w:r>
                    </w:p>
                    <w:p w:rsidR="00F26DFB" w:rsidRPr="00221F68" w:rsidRDefault="00F26DFB" w:rsidP="00B06E52">
                      <w:pPr>
                        <w:spacing w:line="200" w:lineRule="atLeast"/>
                        <w:jc w:val="center"/>
                      </w:pPr>
                      <w:r w:rsidRPr="00221F68">
                        <w:t>Масштаб: 1:10</w:t>
                      </w:r>
                    </w:p>
                  </w:txbxContent>
                </v:textbox>
              </v:shape>
            </w:pict>
          </mc:Fallback>
        </mc:AlternateContent>
      </w:r>
      <w:r w:rsidRPr="00C433D6">
        <w:rPr>
          <w:noProof/>
        </w:rPr>
        <w:t xml:space="preserve">Устройство приложения нагрузки </w:t>
      </w:r>
      <w:r w:rsidRPr="00C433D6">
        <w:rPr>
          <w:noProof/>
          <w:lang w:val="en-US"/>
        </w:rPr>
        <w:t>II</w:t>
      </w:r>
      <w:r w:rsidRPr="00C433D6">
        <w:rPr>
          <w:noProof/>
        </w:rPr>
        <w:t xml:space="preserve"> </w:t>
      </w:r>
    </w:p>
    <w:p w:rsidR="00B06E52" w:rsidRDefault="00B06E52" w:rsidP="008C3948">
      <w:pPr>
        <w:pStyle w:val="SingleTxtGR"/>
        <w:spacing w:line="160" w:lineRule="atLeast"/>
        <w:rPr>
          <w:noProof/>
          <w:lang w:eastAsia="en-GB"/>
        </w:rPr>
      </w:pPr>
      <w:r w:rsidRPr="00AF0CB9">
        <w:rPr>
          <w:noProof/>
          <w:lang w:eastAsia="ru-RU"/>
        </w:rPr>
        <w:drawing>
          <wp:inline distT="0" distB="0" distL="0" distR="0" wp14:anchorId="2F50ED8A" wp14:editId="4EB5A1A5">
            <wp:extent cx="5436000" cy="5760000"/>
            <wp:effectExtent l="0" t="0" r="0" b="0"/>
            <wp:docPr id="3214" name="Рисунок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436000" cy="5760000"/>
                    </a:xfrm>
                    <a:prstGeom prst="rect">
                      <a:avLst/>
                    </a:prstGeom>
                    <a:noFill/>
                    <a:ln>
                      <a:noFill/>
                    </a:ln>
                  </pic:spPr>
                </pic:pic>
              </a:graphicData>
            </a:graphic>
          </wp:inline>
        </w:drawing>
      </w:r>
    </w:p>
    <w:p w:rsidR="008C3948" w:rsidRDefault="008C3948">
      <w:pPr>
        <w:suppressAutoHyphens w:val="0"/>
        <w:spacing w:line="240" w:lineRule="auto"/>
        <w:rPr>
          <w:rFonts w:eastAsia="Times New Roman" w:cs="Times New Roman"/>
          <w:noProof/>
          <w:szCs w:val="20"/>
          <w:lang w:eastAsia="en-GB"/>
        </w:rPr>
      </w:pPr>
      <w:r>
        <w:rPr>
          <w:noProof/>
          <w:lang w:eastAsia="en-GB"/>
        </w:rPr>
        <w:br w:type="page"/>
      </w:r>
    </w:p>
    <w:p w:rsidR="008C3948" w:rsidRPr="007B2A42" w:rsidRDefault="008C3948" w:rsidP="008C3948">
      <w:pPr>
        <w:pStyle w:val="H23GR"/>
        <w:rPr>
          <w:b w:val="0"/>
          <w:noProof/>
        </w:rPr>
      </w:pPr>
      <w:r w:rsidRPr="007B2A42">
        <w:rPr>
          <w:b w:val="0"/>
          <w:noProof/>
        </w:rPr>
        <w:tab/>
      </w:r>
      <w:r w:rsidRPr="007B2A42">
        <w:rPr>
          <w:b w:val="0"/>
          <w:noProof/>
        </w:rPr>
        <w:tab/>
        <w:t>Таблица 5</w:t>
      </w:r>
    </w:p>
    <w:tbl>
      <w:tblPr>
        <w:tblW w:w="7392" w:type="dxa"/>
        <w:tblInd w:w="1116"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21"/>
        <w:gridCol w:w="3989"/>
        <w:gridCol w:w="1701"/>
        <w:gridCol w:w="1281"/>
      </w:tblGrid>
      <w:tr w:rsidR="00B06E52" w:rsidRPr="00246507" w:rsidTr="007B2A42">
        <w:trPr>
          <w:tblHeader/>
        </w:trPr>
        <w:tc>
          <w:tcPr>
            <w:tcW w:w="421" w:type="dxa"/>
            <w:tcBorders>
              <w:top w:val="single" w:sz="4" w:space="0" w:color="auto"/>
              <w:left w:val="single" w:sz="2" w:space="0" w:color="auto"/>
              <w:bottom w:val="single" w:sz="12" w:space="0" w:color="auto"/>
              <w:right w:val="single" w:sz="2" w:space="0" w:color="auto"/>
            </w:tcBorders>
            <w:shd w:val="clear" w:color="auto" w:fill="auto"/>
            <w:vAlign w:val="bottom"/>
          </w:tcPr>
          <w:p w:rsidR="00B06E52" w:rsidRPr="00246507" w:rsidRDefault="00B06E52" w:rsidP="00B06E52">
            <w:pPr>
              <w:keepNext/>
              <w:keepLines/>
              <w:spacing w:before="80" w:after="80" w:line="200" w:lineRule="exact"/>
              <w:ind w:left="113" w:right="113"/>
              <w:rPr>
                <w:i/>
                <w:noProof/>
                <w:sz w:val="16"/>
                <w:lang w:eastAsia="en-GB"/>
              </w:rPr>
            </w:pPr>
            <w:r>
              <w:rPr>
                <w:noProof/>
                <w:lang w:eastAsia="en-GB"/>
              </w:rPr>
              <w:br w:type="page"/>
            </w:r>
            <w:r>
              <w:rPr>
                <w:i/>
                <w:noProof/>
                <w:sz w:val="16"/>
                <w:lang w:eastAsia="en-GB"/>
              </w:rPr>
              <w:t>№</w:t>
            </w:r>
          </w:p>
        </w:tc>
        <w:tc>
          <w:tcPr>
            <w:tcW w:w="3989" w:type="dxa"/>
            <w:tcBorders>
              <w:top w:val="single" w:sz="4" w:space="0" w:color="auto"/>
              <w:left w:val="single" w:sz="2" w:space="0" w:color="auto"/>
              <w:bottom w:val="single" w:sz="12" w:space="0" w:color="auto"/>
              <w:right w:val="single" w:sz="2" w:space="0" w:color="auto"/>
            </w:tcBorders>
            <w:shd w:val="clear" w:color="auto" w:fill="auto"/>
            <w:vAlign w:val="bottom"/>
          </w:tcPr>
          <w:p w:rsidR="00B06E52" w:rsidRPr="00246507" w:rsidRDefault="00B06E52" w:rsidP="00B06E52">
            <w:pPr>
              <w:keepNext/>
              <w:keepLines/>
              <w:spacing w:before="80" w:after="80" w:line="200" w:lineRule="exact"/>
              <w:ind w:right="113"/>
              <w:jc w:val="right"/>
              <w:rPr>
                <w:i/>
                <w:noProof/>
                <w:sz w:val="16"/>
                <w:lang w:eastAsia="en-GB"/>
              </w:rPr>
            </w:pPr>
            <w:r>
              <w:rPr>
                <w:i/>
                <w:noProof/>
                <w:sz w:val="16"/>
                <w:lang w:eastAsia="en-GB"/>
              </w:rPr>
              <w:t>Наименование</w:t>
            </w:r>
          </w:p>
        </w:tc>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B06E52" w:rsidRPr="00246507" w:rsidRDefault="00B06E52" w:rsidP="00B06E52">
            <w:pPr>
              <w:keepNext/>
              <w:keepLines/>
              <w:spacing w:before="80" w:after="80" w:line="200" w:lineRule="exact"/>
              <w:ind w:right="113"/>
              <w:jc w:val="right"/>
              <w:rPr>
                <w:i/>
                <w:noProof/>
                <w:sz w:val="16"/>
                <w:lang w:eastAsia="en-GB"/>
              </w:rPr>
            </w:pPr>
            <w:r>
              <w:rPr>
                <w:i/>
                <w:noProof/>
                <w:sz w:val="16"/>
                <w:lang w:eastAsia="en-GB"/>
              </w:rPr>
              <w:t>Данные</w:t>
            </w:r>
          </w:p>
        </w:tc>
        <w:tc>
          <w:tcPr>
            <w:tcW w:w="1281" w:type="dxa"/>
            <w:tcBorders>
              <w:top w:val="single" w:sz="4" w:space="0" w:color="auto"/>
              <w:left w:val="single" w:sz="2" w:space="0" w:color="auto"/>
              <w:bottom w:val="single" w:sz="12" w:space="0" w:color="auto"/>
              <w:right w:val="single" w:sz="2" w:space="0" w:color="auto"/>
            </w:tcBorders>
            <w:shd w:val="clear" w:color="auto" w:fill="auto"/>
            <w:vAlign w:val="bottom"/>
          </w:tcPr>
          <w:p w:rsidR="00B06E52" w:rsidRPr="00246507" w:rsidRDefault="00B06E52" w:rsidP="00B06E52">
            <w:pPr>
              <w:keepNext/>
              <w:keepLines/>
              <w:spacing w:before="80" w:after="80" w:line="200" w:lineRule="exact"/>
              <w:ind w:right="41"/>
              <w:jc w:val="right"/>
              <w:rPr>
                <w:i/>
                <w:noProof/>
                <w:sz w:val="16"/>
                <w:lang w:eastAsia="en-GB"/>
              </w:rPr>
            </w:pPr>
            <w:r>
              <w:rPr>
                <w:i/>
                <w:noProof/>
                <w:sz w:val="16"/>
                <w:lang w:eastAsia="en-GB"/>
              </w:rPr>
              <w:t>Количество</w:t>
            </w:r>
          </w:p>
        </w:tc>
      </w:tr>
      <w:tr w:rsidR="00B06E52" w:rsidRPr="00246507" w:rsidTr="007B2A42">
        <w:tc>
          <w:tcPr>
            <w:tcW w:w="421" w:type="dxa"/>
            <w:tcBorders>
              <w:top w:val="single" w:sz="12" w:space="0" w:color="auto"/>
              <w:left w:val="single" w:sz="2" w:space="0" w:color="auto"/>
              <w:bottom w:val="single" w:sz="2" w:space="0" w:color="auto"/>
              <w:right w:val="single" w:sz="2" w:space="0" w:color="auto"/>
            </w:tcBorders>
            <w:shd w:val="clear" w:color="auto" w:fill="auto"/>
          </w:tcPr>
          <w:p w:rsidR="00B06E52" w:rsidRPr="007B2A42" w:rsidRDefault="00B06E52" w:rsidP="007B2A42">
            <w:pPr>
              <w:keepNext/>
              <w:keepLines/>
              <w:spacing w:before="40" w:after="40" w:line="220" w:lineRule="exact"/>
              <w:ind w:left="113" w:right="113"/>
              <w:rPr>
                <w:noProof/>
                <w:sz w:val="18"/>
                <w:szCs w:val="18"/>
                <w:lang w:eastAsia="en-GB"/>
              </w:rPr>
            </w:pPr>
            <w:r w:rsidRPr="007B2A42">
              <w:rPr>
                <w:noProof/>
                <w:sz w:val="18"/>
                <w:szCs w:val="18"/>
                <w:lang w:eastAsia="en-GB"/>
              </w:rPr>
              <w:t>1</w:t>
            </w:r>
          </w:p>
        </w:tc>
        <w:tc>
          <w:tcPr>
            <w:tcW w:w="3989" w:type="dxa"/>
            <w:tcBorders>
              <w:top w:val="single" w:sz="12" w:space="0" w:color="auto"/>
              <w:left w:val="single" w:sz="2" w:space="0" w:color="auto"/>
              <w:bottom w:val="single" w:sz="2" w:space="0" w:color="auto"/>
              <w:right w:val="single" w:sz="2" w:space="0" w:color="auto"/>
            </w:tcBorders>
            <w:shd w:val="clear" w:color="auto" w:fill="auto"/>
            <w:vAlign w:val="bottom"/>
          </w:tcPr>
          <w:p w:rsidR="00B06E52" w:rsidRPr="007B2A42" w:rsidRDefault="00B06E52" w:rsidP="007B2A42">
            <w:pPr>
              <w:keepNext/>
              <w:keepLines/>
              <w:spacing w:before="40" w:after="40" w:line="220" w:lineRule="exact"/>
              <w:ind w:right="113"/>
              <w:jc w:val="right"/>
              <w:rPr>
                <w:noProof/>
                <w:sz w:val="18"/>
                <w:szCs w:val="18"/>
                <w:lang w:eastAsia="en-GB"/>
              </w:rPr>
            </w:pPr>
            <w:r w:rsidRPr="007B2A42">
              <w:rPr>
                <w:sz w:val="18"/>
                <w:szCs w:val="18"/>
              </w:rPr>
              <w:t>основной ремень</w:t>
            </w:r>
            <w:r w:rsidRPr="007B2A42">
              <w:rPr>
                <w:noProof/>
                <w:sz w:val="18"/>
                <w:szCs w:val="18"/>
                <w:lang w:eastAsia="en-GB"/>
              </w:rPr>
              <w:t xml:space="preserve"> – 39 мм</w:t>
            </w:r>
          </w:p>
        </w:tc>
        <w:tc>
          <w:tcPr>
            <w:tcW w:w="1701" w:type="dxa"/>
            <w:tcBorders>
              <w:top w:val="single" w:sz="12" w:space="0" w:color="auto"/>
              <w:left w:val="single" w:sz="2" w:space="0" w:color="auto"/>
              <w:bottom w:val="single" w:sz="2" w:space="0" w:color="auto"/>
              <w:right w:val="single" w:sz="2" w:space="0" w:color="auto"/>
            </w:tcBorders>
            <w:shd w:val="clear" w:color="auto" w:fill="auto"/>
            <w:vAlign w:val="bottom"/>
          </w:tcPr>
          <w:p w:rsidR="00B06E52" w:rsidRPr="007B2A42" w:rsidRDefault="007B2A42" w:rsidP="007B2A42">
            <w:pPr>
              <w:keepNext/>
              <w:keepLines/>
              <w:spacing w:before="40" w:after="40" w:line="220" w:lineRule="exact"/>
              <w:ind w:right="113"/>
              <w:jc w:val="right"/>
              <w:rPr>
                <w:noProof/>
                <w:sz w:val="18"/>
                <w:szCs w:val="18"/>
                <w:lang w:eastAsia="en-GB"/>
              </w:rPr>
            </w:pPr>
            <w:r>
              <w:rPr>
                <w:noProof/>
                <w:sz w:val="18"/>
                <w:szCs w:val="18"/>
                <w:lang w:eastAsia="en-GB"/>
              </w:rPr>
              <w:t>–</w:t>
            </w:r>
          </w:p>
        </w:tc>
        <w:tc>
          <w:tcPr>
            <w:tcW w:w="1281" w:type="dxa"/>
            <w:tcBorders>
              <w:top w:val="single" w:sz="12" w:space="0" w:color="auto"/>
              <w:left w:val="single" w:sz="2" w:space="0" w:color="auto"/>
              <w:bottom w:val="single" w:sz="2" w:space="0" w:color="auto"/>
              <w:right w:val="single" w:sz="2" w:space="0" w:color="auto"/>
            </w:tcBorders>
            <w:shd w:val="clear" w:color="auto" w:fill="auto"/>
            <w:vAlign w:val="bottom"/>
          </w:tcPr>
          <w:p w:rsidR="00B06E52" w:rsidRPr="007B2A42" w:rsidRDefault="00B06E52" w:rsidP="007B2A42">
            <w:pPr>
              <w:keepNext/>
              <w:keepLines/>
              <w:spacing w:before="40" w:after="40" w:line="220" w:lineRule="exact"/>
              <w:ind w:right="113"/>
              <w:jc w:val="right"/>
              <w:rPr>
                <w:noProof/>
                <w:sz w:val="18"/>
                <w:szCs w:val="18"/>
                <w:lang w:eastAsia="en-GB"/>
              </w:rPr>
            </w:pPr>
            <w:r w:rsidRPr="007B2A42">
              <w:rPr>
                <w:noProof/>
                <w:sz w:val="18"/>
                <w:szCs w:val="18"/>
                <w:lang w:eastAsia="en-GB"/>
              </w:rPr>
              <w:t>1</w:t>
            </w:r>
          </w:p>
        </w:tc>
      </w:tr>
      <w:tr w:rsidR="00B06E52" w:rsidRPr="00246507" w:rsidTr="007B2A42">
        <w:tc>
          <w:tcPr>
            <w:tcW w:w="421" w:type="dxa"/>
            <w:tcBorders>
              <w:top w:val="single" w:sz="2" w:space="0" w:color="auto"/>
              <w:left w:val="single" w:sz="2" w:space="0" w:color="auto"/>
              <w:bottom w:val="single" w:sz="2" w:space="0" w:color="auto"/>
              <w:right w:val="single" w:sz="2" w:space="0" w:color="auto"/>
            </w:tcBorders>
            <w:shd w:val="clear" w:color="auto" w:fill="auto"/>
          </w:tcPr>
          <w:p w:rsidR="00B06E52" w:rsidRPr="007B2A42" w:rsidRDefault="00B06E52" w:rsidP="007B2A42">
            <w:pPr>
              <w:keepNext/>
              <w:keepLines/>
              <w:spacing w:before="40" w:after="40" w:line="220" w:lineRule="exact"/>
              <w:ind w:left="113" w:right="113"/>
              <w:rPr>
                <w:noProof/>
                <w:sz w:val="18"/>
                <w:szCs w:val="18"/>
                <w:lang w:eastAsia="en-GB"/>
              </w:rPr>
            </w:pPr>
            <w:r w:rsidRPr="007B2A42">
              <w:rPr>
                <w:noProof/>
                <w:sz w:val="18"/>
                <w:szCs w:val="18"/>
                <w:lang w:eastAsia="en-GB"/>
              </w:rPr>
              <w:t>2</w:t>
            </w:r>
          </w:p>
        </w:tc>
        <w:tc>
          <w:tcPr>
            <w:tcW w:w="3989" w:type="dxa"/>
            <w:tcBorders>
              <w:top w:val="single" w:sz="2" w:space="0" w:color="auto"/>
              <w:left w:val="single" w:sz="2" w:space="0" w:color="auto"/>
              <w:bottom w:val="single" w:sz="2" w:space="0" w:color="auto"/>
              <w:right w:val="single" w:sz="2" w:space="0" w:color="auto"/>
            </w:tcBorders>
            <w:shd w:val="clear" w:color="auto" w:fill="auto"/>
            <w:vAlign w:val="bottom"/>
          </w:tcPr>
          <w:p w:rsidR="00B06E52" w:rsidRPr="007B2A42" w:rsidRDefault="00B06E52" w:rsidP="007B2A42">
            <w:pPr>
              <w:keepNext/>
              <w:keepLines/>
              <w:spacing w:before="40" w:after="40" w:line="220" w:lineRule="exact"/>
              <w:ind w:right="113"/>
              <w:jc w:val="right"/>
              <w:rPr>
                <w:noProof/>
                <w:sz w:val="18"/>
                <w:szCs w:val="18"/>
                <w:lang w:eastAsia="en-GB"/>
              </w:rPr>
            </w:pPr>
            <w:r w:rsidRPr="007B2A42">
              <w:rPr>
                <w:noProof/>
                <w:sz w:val="18"/>
                <w:szCs w:val="18"/>
                <w:lang w:eastAsia="en-GB"/>
              </w:rPr>
              <w:t xml:space="preserve">бедренный </w:t>
            </w:r>
            <w:r w:rsidRPr="007B2A42">
              <w:rPr>
                <w:sz w:val="18"/>
                <w:szCs w:val="18"/>
              </w:rPr>
              <w:t>ремень (верхний/нижний)</w:t>
            </w:r>
            <w:r w:rsidRPr="007B2A42">
              <w:rPr>
                <w:noProof/>
                <w:sz w:val="18"/>
                <w:szCs w:val="18"/>
                <w:lang w:eastAsia="en-GB"/>
              </w:rPr>
              <w:t xml:space="preserve"> – 39 мм</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B06E52" w:rsidRPr="007B2A42" w:rsidRDefault="007B2A42" w:rsidP="007B2A42">
            <w:pPr>
              <w:keepNext/>
              <w:keepLines/>
              <w:spacing w:before="40" w:after="40" w:line="220" w:lineRule="exact"/>
              <w:ind w:right="113"/>
              <w:jc w:val="right"/>
              <w:rPr>
                <w:noProof/>
                <w:sz w:val="18"/>
                <w:szCs w:val="18"/>
                <w:lang w:eastAsia="en-GB"/>
              </w:rPr>
            </w:pPr>
            <w:r>
              <w:rPr>
                <w:noProof/>
                <w:sz w:val="18"/>
                <w:szCs w:val="18"/>
                <w:lang w:eastAsia="en-GB"/>
              </w:rPr>
              <w:t>–</w:t>
            </w:r>
          </w:p>
        </w:tc>
        <w:tc>
          <w:tcPr>
            <w:tcW w:w="1281" w:type="dxa"/>
            <w:tcBorders>
              <w:top w:val="single" w:sz="2" w:space="0" w:color="auto"/>
              <w:left w:val="single" w:sz="2" w:space="0" w:color="auto"/>
              <w:bottom w:val="single" w:sz="2" w:space="0" w:color="auto"/>
              <w:right w:val="single" w:sz="2" w:space="0" w:color="auto"/>
            </w:tcBorders>
            <w:shd w:val="clear" w:color="auto" w:fill="auto"/>
            <w:vAlign w:val="bottom"/>
          </w:tcPr>
          <w:p w:rsidR="00B06E52" w:rsidRPr="007B2A42" w:rsidRDefault="00B06E52" w:rsidP="007B2A42">
            <w:pPr>
              <w:keepNext/>
              <w:keepLines/>
              <w:spacing w:before="40" w:after="40" w:line="220" w:lineRule="exact"/>
              <w:ind w:right="113"/>
              <w:jc w:val="right"/>
              <w:rPr>
                <w:noProof/>
                <w:sz w:val="18"/>
                <w:szCs w:val="18"/>
                <w:lang w:eastAsia="en-GB"/>
              </w:rPr>
            </w:pPr>
            <w:r w:rsidRPr="007B2A42">
              <w:rPr>
                <w:noProof/>
                <w:sz w:val="18"/>
                <w:szCs w:val="18"/>
                <w:lang w:eastAsia="en-GB"/>
              </w:rPr>
              <w:t>2</w:t>
            </w:r>
          </w:p>
        </w:tc>
      </w:tr>
      <w:tr w:rsidR="00B06E52" w:rsidRPr="00246507" w:rsidTr="007B2A42">
        <w:tc>
          <w:tcPr>
            <w:tcW w:w="421" w:type="dxa"/>
            <w:tcBorders>
              <w:top w:val="single" w:sz="2" w:space="0" w:color="auto"/>
              <w:left w:val="single" w:sz="2" w:space="0" w:color="auto"/>
              <w:bottom w:val="single" w:sz="12" w:space="0" w:color="auto"/>
              <w:right w:val="single" w:sz="2" w:space="0" w:color="auto"/>
            </w:tcBorders>
            <w:shd w:val="clear" w:color="auto" w:fill="auto"/>
          </w:tcPr>
          <w:p w:rsidR="00B06E52" w:rsidRPr="007B2A42" w:rsidRDefault="00B06E52" w:rsidP="007B2A42">
            <w:pPr>
              <w:keepNext/>
              <w:keepLines/>
              <w:spacing w:before="40" w:after="40" w:line="220" w:lineRule="exact"/>
              <w:ind w:left="113" w:right="113"/>
              <w:rPr>
                <w:noProof/>
                <w:sz w:val="18"/>
                <w:szCs w:val="18"/>
                <w:lang w:eastAsia="en-GB"/>
              </w:rPr>
            </w:pPr>
            <w:r w:rsidRPr="007B2A42">
              <w:rPr>
                <w:noProof/>
                <w:sz w:val="18"/>
                <w:szCs w:val="18"/>
                <w:lang w:eastAsia="en-GB"/>
              </w:rPr>
              <w:t>3</w:t>
            </w:r>
          </w:p>
        </w:tc>
        <w:tc>
          <w:tcPr>
            <w:tcW w:w="3989" w:type="dxa"/>
            <w:tcBorders>
              <w:top w:val="single" w:sz="2" w:space="0" w:color="auto"/>
              <w:left w:val="single" w:sz="2" w:space="0" w:color="auto"/>
              <w:bottom w:val="single" w:sz="12" w:space="0" w:color="auto"/>
              <w:right w:val="single" w:sz="2" w:space="0" w:color="auto"/>
            </w:tcBorders>
            <w:shd w:val="clear" w:color="auto" w:fill="auto"/>
            <w:vAlign w:val="bottom"/>
          </w:tcPr>
          <w:p w:rsidR="00B06E52" w:rsidRPr="007B2A42" w:rsidRDefault="00B06E52" w:rsidP="007B2A42">
            <w:pPr>
              <w:keepNext/>
              <w:keepLines/>
              <w:spacing w:before="40" w:after="40" w:line="220" w:lineRule="exact"/>
              <w:ind w:right="113"/>
              <w:jc w:val="right"/>
              <w:rPr>
                <w:noProof/>
                <w:sz w:val="18"/>
                <w:szCs w:val="18"/>
                <w:lang w:eastAsia="en-GB"/>
              </w:rPr>
            </w:pPr>
            <w:r w:rsidRPr="007B2A42">
              <w:rPr>
                <w:noProof/>
                <w:sz w:val="18"/>
                <w:szCs w:val="18"/>
                <w:lang w:eastAsia="en-GB"/>
              </w:rPr>
              <w:t>форма шва (30 x 17)</w:t>
            </w:r>
          </w:p>
        </w:tc>
        <w:tc>
          <w:tcPr>
            <w:tcW w:w="1701" w:type="dxa"/>
            <w:tcBorders>
              <w:top w:val="single" w:sz="2" w:space="0" w:color="auto"/>
              <w:left w:val="single" w:sz="2" w:space="0" w:color="auto"/>
              <w:bottom w:val="single" w:sz="12" w:space="0" w:color="auto"/>
              <w:right w:val="single" w:sz="2" w:space="0" w:color="auto"/>
            </w:tcBorders>
            <w:shd w:val="clear" w:color="auto" w:fill="auto"/>
            <w:vAlign w:val="bottom"/>
          </w:tcPr>
          <w:p w:rsidR="00B06E52" w:rsidRPr="007B2A42" w:rsidRDefault="00B06E52" w:rsidP="007B2A42">
            <w:pPr>
              <w:keepNext/>
              <w:keepLines/>
              <w:spacing w:before="40" w:after="40" w:line="220" w:lineRule="exact"/>
              <w:ind w:right="113"/>
              <w:jc w:val="right"/>
              <w:rPr>
                <w:noProof/>
                <w:sz w:val="18"/>
                <w:szCs w:val="18"/>
                <w:lang w:eastAsia="en-GB"/>
              </w:rPr>
            </w:pPr>
            <w:r w:rsidRPr="007B2A42">
              <w:rPr>
                <w:noProof/>
                <w:sz w:val="18"/>
                <w:szCs w:val="18"/>
                <w:lang w:eastAsia="en-GB"/>
              </w:rPr>
              <w:t>шов: 77, нить: 30</w:t>
            </w:r>
          </w:p>
        </w:tc>
        <w:tc>
          <w:tcPr>
            <w:tcW w:w="1281" w:type="dxa"/>
            <w:tcBorders>
              <w:top w:val="single" w:sz="2" w:space="0" w:color="auto"/>
              <w:left w:val="single" w:sz="2" w:space="0" w:color="auto"/>
              <w:bottom w:val="single" w:sz="12" w:space="0" w:color="auto"/>
              <w:right w:val="single" w:sz="2" w:space="0" w:color="auto"/>
            </w:tcBorders>
            <w:shd w:val="clear" w:color="auto" w:fill="auto"/>
            <w:vAlign w:val="bottom"/>
          </w:tcPr>
          <w:p w:rsidR="00B06E52" w:rsidRPr="007B2A42" w:rsidRDefault="00B06E52" w:rsidP="007B2A42">
            <w:pPr>
              <w:keepNext/>
              <w:keepLines/>
              <w:spacing w:before="40" w:after="40" w:line="220" w:lineRule="exact"/>
              <w:ind w:right="113"/>
              <w:jc w:val="right"/>
              <w:rPr>
                <w:noProof/>
                <w:sz w:val="18"/>
                <w:szCs w:val="18"/>
                <w:lang w:eastAsia="en-GB"/>
              </w:rPr>
            </w:pPr>
            <w:r w:rsidRPr="007B2A42">
              <w:rPr>
                <w:noProof/>
                <w:sz w:val="18"/>
                <w:szCs w:val="18"/>
                <w:lang w:eastAsia="en-GB"/>
              </w:rPr>
              <w:t>4</w:t>
            </w:r>
          </w:p>
        </w:tc>
      </w:tr>
    </w:tbl>
    <w:p w:rsidR="007B2A42" w:rsidRPr="00550349" w:rsidRDefault="007B2A42" w:rsidP="00550349">
      <w:pPr>
        <w:pStyle w:val="H23GR"/>
        <w:rPr>
          <w:b w:val="0"/>
          <w:noProof/>
        </w:rPr>
      </w:pPr>
      <w:r>
        <w:rPr>
          <w:b w:val="0"/>
          <w:noProof/>
        </w:rPr>
        <w:tab/>
      </w:r>
      <w:r>
        <w:rPr>
          <w:b w:val="0"/>
          <w:noProof/>
        </w:rPr>
        <w:tab/>
        <w:t>Таблица 6</w:t>
      </w:r>
    </w:p>
    <w:tbl>
      <w:tblPr>
        <w:tblW w:w="8525" w:type="dxa"/>
        <w:tblInd w:w="1117"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88"/>
        <w:gridCol w:w="1089"/>
        <w:gridCol w:w="1090"/>
        <w:gridCol w:w="1089"/>
        <w:gridCol w:w="1090"/>
        <w:gridCol w:w="1089"/>
        <w:gridCol w:w="1090"/>
      </w:tblGrid>
      <w:tr w:rsidR="00B06E52" w:rsidRPr="00C420E1" w:rsidTr="00550349">
        <w:trPr>
          <w:tblHeader/>
        </w:trPr>
        <w:tc>
          <w:tcPr>
            <w:tcW w:w="1988" w:type="dxa"/>
            <w:tcBorders>
              <w:bottom w:val="single" w:sz="2" w:space="0" w:color="auto"/>
            </w:tcBorders>
            <w:shd w:val="clear" w:color="auto" w:fill="auto"/>
            <w:vAlign w:val="bottom"/>
          </w:tcPr>
          <w:p w:rsidR="00B06E52" w:rsidRPr="00C420E1" w:rsidRDefault="00B06E52" w:rsidP="00550349">
            <w:pPr>
              <w:spacing w:before="80" w:after="80" w:line="200" w:lineRule="exact"/>
              <w:ind w:left="113" w:right="113"/>
              <w:rPr>
                <w:i/>
                <w:sz w:val="16"/>
                <w:szCs w:val="16"/>
              </w:rPr>
            </w:pPr>
            <w:r>
              <w:rPr>
                <w:i/>
                <w:sz w:val="16"/>
                <w:szCs w:val="16"/>
              </w:rPr>
              <w:t>Длина натяжения</w:t>
            </w:r>
          </w:p>
        </w:tc>
        <w:tc>
          <w:tcPr>
            <w:tcW w:w="1089" w:type="dxa"/>
            <w:tcBorders>
              <w:bottom w:val="single" w:sz="2" w:space="0" w:color="auto"/>
            </w:tcBorders>
            <w:shd w:val="clear" w:color="auto" w:fill="auto"/>
            <w:vAlign w:val="bottom"/>
          </w:tcPr>
          <w:p w:rsidR="00B06E52" w:rsidRPr="00C420E1" w:rsidRDefault="00B06E52" w:rsidP="00550349">
            <w:pPr>
              <w:spacing w:before="80" w:after="80" w:line="200" w:lineRule="exact"/>
              <w:ind w:left="113" w:right="113"/>
              <w:jc w:val="center"/>
              <w:rPr>
                <w:i/>
                <w:sz w:val="16"/>
                <w:szCs w:val="16"/>
              </w:rPr>
            </w:pPr>
            <w:r w:rsidRPr="00C420E1">
              <w:rPr>
                <w:i/>
                <w:sz w:val="16"/>
                <w:szCs w:val="16"/>
              </w:rPr>
              <w:t>(</w:t>
            </w:r>
            <w:r w:rsidR="00550349">
              <w:rPr>
                <w:rFonts w:cs="Times New Roman"/>
                <w:i/>
                <w:sz w:val="16"/>
                <w:szCs w:val="16"/>
              </w:rPr>
              <w:t>±</w:t>
            </w:r>
            <w:r w:rsidRPr="00C420E1">
              <w:rPr>
                <w:i/>
                <w:sz w:val="16"/>
                <w:szCs w:val="16"/>
              </w:rPr>
              <w:t xml:space="preserve">5 </w:t>
            </w:r>
            <w:r>
              <w:rPr>
                <w:i/>
                <w:sz w:val="16"/>
                <w:szCs w:val="16"/>
              </w:rPr>
              <w:t>мм</w:t>
            </w:r>
            <w:r w:rsidRPr="00C420E1">
              <w:rPr>
                <w:i/>
                <w:sz w:val="16"/>
                <w:szCs w:val="16"/>
              </w:rPr>
              <w:t>)</w:t>
            </w:r>
          </w:p>
        </w:tc>
        <w:tc>
          <w:tcPr>
            <w:tcW w:w="1090" w:type="dxa"/>
            <w:tcBorders>
              <w:bottom w:val="single" w:sz="2" w:space="0" w:color="auto"/>
            </w:tcBorders>
            <w:shd w:val="clear" w:color="auto" w:fill="auto"/>
            <w:vAlign w:val="bottom"/>
          </w:tcPr>
          <w:p w:rsidR="00B06E52" w:rsidRPr="00C420E1" w:rsidRDefault="00B06E52" w:rsidP="00550349">
            <w:pPr>
              <w:spacing w:before="80" w:after="80" w:line="200" w:lineRule="exact"/>
              <w:ind w:left="113" w:right="113"/>
              <w:rPr>
                <w:i/>
                <w:sz w:val="16"/>
                <w:szCs w:val="16"/>
              </w:rPr>
            </w:pPr>
          </w:p>
        </w:tc>
        <w:tc>
          <w:tcPr>
            <w:tcW w:w="1089" w:type="dxa"/>
            <w:tcBorders>
              <w:bottom w:val="single" w:sz="2" w:space="0" w:color="auto"/>
            </w:tcBorders>
            <w:shd w:val="clear" w:color="auto" w:fill="auto"/>
            <w:vAlign w:val="bottom"/>
          </w:tcPr>
          <w:p w:rsidR="00B06E52" w:rsidRPr="00C420E1" w:rsidRDefault="00B06E52" w:rsidP="00550349">
            <w:pPr>
              <w:spacing w:before="80" w:after="80" w:line="200" w:lineRule="exact"/>
              <w:ind w:left="113" w:right="113"/>
              <w:rPr>
                <w:i/>
                <w:sz w:val="16"/>
                <w:szCs w:val="16"/>
              </w:rPr>
            </w:pPr>
          </w:p>
        </w:tc>
        <w:tc>
          <w:tcPr>
            <w:tcW w:w="1090" w:type="dxa"/>
            <w:tcBorders>
              <w:bottom w:val="single" w:sz="2" w:space="0" w:color="auto"/>
            </w:tcBorders>
            <w:shd w:val="clear" w:color="auto" w:fill="auto"/>
            <w:vAlign w:val="bottom"/>
          </w:tcPr>
          <w:p w:rsidR="00B06E52" w:rsidRPr="00C420E1" w:rsidRDefault="00B06E52" w:rsidP="00550349">
            <w:pPr>
              <w:spacing w:before="80" w:after="80" w:line="200" w:lineRule="exact"/>
              <w:ind w:left="113" w:right="113"/>
              <w:rPr>
                <w:i/>
                <w:sz w:val="16"/>
                <w:szCs w:val="16"/>
              </w:rPr>
            </w:pPr>
          </w:p>
        </w:tc>
        <w:tc>
          <w:tcPr>
            <w:tcW w:w="1089" w:type="dxa"/>
            <w:tcBorders>
              <w:bottom w:val="single" w:sz="2" w:space="0" w:color="auto"/>
            </w:tcBorders>
            <w:shd w:val="clear" w:color="auto" w:fill="auto"/>
            <w:vAlign w:val="bottom"/>
          </w:tcPr>
          <w:p w:rsidR="00B06E52" w:rsidRPr="00C420E1" w:rsidRDefault="00B06E52" w:rsidP="00550349">
            <w:pPr>
              <w:spacing w:before="80" w:after="80" w:line="200" w:lineRule="exact"/>
              <w:ind w:left="113" w:right="113"/>
              <w:rPr>
                <w:i/>
                <w:sz w:val="16"/>
                <w:szCs w:val="16"/>
              </w:rPr>
            </w:pPr>
          </w:p>
        </w:tc>
        <w:tc>
          <w:tcPr>
            <w:tcW w:w="1090" w:type="dxa"/>
            <w:tcBorders>
              <w:bottom w:val="single" w:sz="2" w:space="0" w:color="auto"/>
            </w:tcBorders>
            <w:shd w:val="clear" w:color="auto" w:fill="auto"/>
            <w:vAlign w:val="bottom"/>
          </w:tcPr>
          <w:p w:rsidR="00B06E52" w:rsidRPr="00C420E1" w:rsidRDefault="00B06E52" w:rsidP="00550349">
            <w:pPr>
              <w:spacing w:before="80" w:after="80" w:line="200" w:lineRule="exact"/>
              <w:ind w:left="113" w:right="113"/>
              <w:rPr>
                <w:i/>
                <w:sz w:val="16"/>
                <w:szCs w:val="16"/>
              </w:rPr>
            </w:pPr>
          </w:p>
        </w:tc>
      </w:tr>
      <w:tr w:rsidR="00B06E52" w:rsidRPr="00C420E1" w:rsidTr="00550349">
        <w:tc>
          <w:tcPr>
            <w:tcW w:w="1988" w:type="dxa"/>
            <w:tcBorders>
              <w:top w:val="single" w:sz="2" w:space="0" w:color="auto"/>
              <w:bottom w:val="single" w:sz="12" w:space="0" w:color="auto"/>
            </w:tcBorders>
            <w:shd w:val="clear" w:color="auto" w:fill="auto"/>
          </w:tcPr>
          <w:p w:rsidR="00B06E52" w:rsidRPr="00C420E1" w:rsidRDefault="00B06E52" w:rsidP="00550349">
            <w:pPr>
              <w:spacing w:before="80" w:after="80" w:line="200" w:lineRule="exact"/>
              <w:ind w:left="113" w:right="113"/>
              <w:rPr>
                <w:i/>
                <w:sz w:val="16"/>
                <w:szCs w:val="16"/>
              </w:rPr>
            </w:pPr>
            <w:r>
              <w:rPr>
                <w:i/>
                <w:sz w:val="16"/>
                <w:szCs w:val="16"/>
              </w:rPr>
              <w:t>Манекен</w:t>
            </w:r>
          </w:p>
        </w:tc>
        <w:tc>
          <w:tcPr>
            <w:tcW w:w="1089" w:type="dxa"/>
            <w:tcBorders>
              <w:top w:val="single" w:sz="2" w:space="0" w:color="auto"/>
              <w:bottom w:val="single" w:sz="12" w:space="0" w:color="auto"/>
            </w:tcBorders>
            <w:shd w:val="clear" w:color="auto" w:fill="auto"/>
            <w:vAlign w:val="bottom"/>
          </w:tcPr>
          <w:p w:rsidR="00B06E52" w:rsidRPr="00C420E1" w:rsidRDefault="00B06E52" w:rsidP="00550349">
            <w:pPr>
              <w:spacing w:before="80" w:after="80" w:line="200" w:lineRule="exact"/>
              <w:ind w:left="71" w:right="113" w:firstLine="14"/>
              <w:jc w:val="right"/>
              <w:rPr>
                <w:i/>
                <w:sz w:val="16"/>
                <w:szCs w:val="16"/>
              </w:rPr>
            </w:pPr>
            <w:r w:rsidRPr="00C420E1">
              <w:rPr>
                <w:i/>
                <w:sz w:val="16"/>
                <w:szCs w:val="16"/>
              </w:rPr>
              <w:t>Q 0</w:t>
            </w:r>
          </w:p>
        </w:tc>
        <w:tc>
          <w:tcPr>
            <w:tcW w:w="1090" w:type="dxa"/>
            <w:tcBorders>
              <w:top w:val="single" w:sz="2" w:space="0" w:color="auto"/>
              <w:bottom w:val="single" w:sz="12" w:space="0" w:color="auto"/>
            </w:tcBorders>
            <w:shd w:val="clear" w:color="auto" w:fill="auto"/>
            <w:vAlign w:val="bottom"/>
          </w:tcPr>
          <w:p w:rsidR="00B06E52" w:rsidRPr="00C420E1" w:rsidRDefault="00B06E52" w:rsidP="00550349">
            <w:pPr>
              <w:spacing w:before="80" w:after="80" w:line="200" w:lineRule="exact"/>
              <w:ind w:left="113" w:right="113"/>
              <w:jc w:val="right"/>
              <w:rPr>
                <w:i/>
                <w:sz w:val="16"/>
                <w:szCs w:val="16"/>
              </w:rPr>
            </w:pPr>
            <w:r w:rsidRPr="00C420E1">
              <w:rPr>
                <w:i/>
                <w:sz w:val="16"/>
                <w:szCs w:val="16"/>
              </w:rPr>
              <w:t>Q 1</w:t>
            </w:r>
          </w:p>
        </w:tc>
        <w:tc>
          <w:tcPr>
            <w:tcW w:w="1089" w:type="dxa"/>
            <w:tcBorders>
              <w:top w:val="single" w:sz="2" w:space="0" w:color="auto"/>
              <w:bottom w:val="single" w:sz="12" w:space="0" w:color="auto"/>
            </w:tcBorders>
            <w:shd w:val="clear" w:color="auto" w:fill="auto"/>
            <w:vAlign w:val="bottom"/>
          </w:tcPr>
          <w:p w:rsidR="00B06E52" w:rsidRPr="00C420E1" w:rsidRDefault="00B06E52" w:rsidP="00550349">
            <w:pPr>
              <w:spacing w:before="80" w:after="80" w:line="200" w:lineRule="exact"/>
              <w:ind w:left="113" w:right="113"/>
              <w:jc w:val="right"/>
              <w:rPr>
                <w:i/>
                <w:sz w:val="16"/>
                <w:szCs w:val="16"/>
              </w:rPr>
            </w:pPr>
            <w:r w:rsidRPr="00C420E1">
              <w:rPr>
                <w:i/>
                <w:sz w:val="16"/>
                <w:szCs w:val="16"/>
              </w:rPr>
              <w:t>Q 1,5</w:t>
            </w:r>
          </w:p>
        </w:tc>
        <w:tc>
          <w:tcPr>
            <w:tcW w:w="1090" w:type="dxa"/>
            <w:tcBorders>
              <w:top w:val="single" w:sz="2" w:space="0" w:color="auto"/>
              <w:bottom w:val="single" w:sz="12" w:space="0" w:color="auto"/>
            </w:tcBorders>
            <w:shd w:val="clear" w:color="auto" w:fill="auto"/>
            <w:vAlign w:val="bottom"/>
          </w:tcPr>
          <w:p w:rsidR="00B06E52" w:rsidRPr="00C420E1" w:rsidRDefault="00B06E52" w:rsidP="00550349">
            <w:pPr>
              <w:spacing w:before="80" w:after="80" w:line="200" w:lineRule="exact"/>
              <w:ind w:left="113" w:right="113"/>
              <w:jc w:val="right"/>
              <w:rPr>
                <w:i/>
                <w:sz w:val="16"/>
                <w:szCs w:val="16"/>
              </w:rPr>
            </w:pPr>
            <w:r w:rsidRPr="00C420E1">
              <w:rPr>
                <w:i/>
                <w:sz w:val="16"/>
                <w:szCs w:val="16"/>
              </w:rPr>
              <w:t>Q 3</w:t>
            </w:r>
          </w:p>
        </w:tc>
        <w:tc>
          <w:tcPr>
            <w:tcW w:w="1089" w:type="dxa"/>
            <w:tcBorders>
              <w:top w:val="single" w:sz="2" w:space="0" w:color="auto"/>
              <w:bottom w:val="single" w:sz="12" w:space="0" w:color="auto"/>
            </w:tcBorders>
            <w:shd w:val="clear" w:color="auto" w:fill="auto"/>
            <w:vAlign w:val="bottom"/>
          </w:tcPr>
          <w:p w:rsidR="00B06E52" w:rsidRPr="00C420E1" w:rsidRDefault="00B06E52" w:rsidP="00550349">
            <w:pPr>
              <w:spacing w:before="80" w:after="80" w:line="200" w:lineRule="exact"/>
              <w:ind w:left="113" w:right="113"/>
              <w:jc w:val="right"/>
              <w:rPr>
                <w:i/>
                <w:sz w:val="16"/>
                <w:szCs w:val="16"/>
              </w:rPr>
            </w:pPr>
            <w:r w:rsidRPr="00C420E1">
              <w:rPr>
                <w:i/>
                <w:sz w:val="16"/>
                <w:szCs w:val="16"/>
              </w:rPr>
              <w:t>Q 6</w:t>
            </w:r>
          </w:p>
        </w:tc>
        <w:tc>
          <w:tcPr>
            <w:tcW w:w="1090" w:type="dxa"/>
            <w:tcBorders>
              <w:top w:val="single" w:sz="2" w:space="0" w:color="auto"/>
              <w:bottom w:val="single" w:sz="12" w:space="0" w:color="auto"/>
            </w:tcBorders>
            <w:shd w:val="clear" w:color="auto" w:fill="auto"/>
            <w:vAlign w:val="bottom"/>
          </w:tcPr>
          <w:p w:rsidR="00B06E52" w:rsidRPr="00C420E1" w:rsidRDefault="00B06E52" w:rsidP="00550349">
            <w:pPr>
              <w:spacing w:before="80" w:after="80" w:line="200" w:lineRule="exact"/>
              <w:ind w:left="113" w:right="113"/>
              <w:jc w:val="right"/>
              <w:rPr>
                <w:i/>
                <w:sz w:val="16"/>
                <w:szCs w:val="16"/>
              </w:rPr>
            </w:pPr>
            <w:r w:rsidRPr="00C420E1">
              <w:rPr>
                <w:i/>
                <w:sz w:val="16"/>
                <w:szCs w:val="16"/>
              </w:rPr>
              <w:t>Q 10</w:t>
            </w:r>
          </w:p>
        </w:tc>
      </w:tr>
      <w:tr w:rsidR="00B06E52" w:rsidRPr="00610795" w:rsidTr="00550349">
        <w:tc>
          <w:tcPr>
            <w:tcW w:w="1988" w:type="dxa"/>
            <w:tcBorders>
              <w:top w:val="single" w:sz="12" w:space="0" w:color="auto"/>
            </w:tcBorders>
            <w:shd w:val="clear" w:color="auto" w:fill="auto"/>
          </w:tcPr>
          <w:p w:rsidR="00B06E52" w:rsidRPr="00550349" w:rsidRDefault="00B06E52" w:rsidP="00550349">
            <w:pPr>
              <w:spacing w:before="40" w:after="40" w:line="220" w:lineRule="atLeast"/>
              <w:ind w:left="113" w:right="113"/>
              <w:rPr>
                <w:sz w:val="18"/>
                <w:szCs w:val="18"/>
              </w:rPr>
            </w:pPr>
            <w:r w:rsidRPr="00550349">
              <w:rPr>
                <w:sz w:val="18"/>
                <w:szCs w:val="18"/>
              </w:rPr>
              <w:t>Основной ремень (А)</w:t>
            </w:r>
          </w:p>
        </w:tc>
        <w:tc>
          <w:tcPr>
            <w:tcW w:w="1089" w:type="dxa"/>
            <w:tcBorders>
              <w:top w:val="single" w:sz="12" w:space="0" w:color="auto"/>
            </w:tcBorders>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1 740 мм</w:t>
            </w:r>
          </w:p>
        </w:tc>
        <w:tc>
          <w:tcPr>
            <w:tcW w:w="1090" w:type="dxa"/>
            <w:tcBorders>
              <w:top w:val="single" w:sz="12" w:space="0" w:color="auto"/>
            </w:tcBorders>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1 850 мм</w:t>
            </w:r>
          </w:p>
        </w:tc>
        <w:tc>
          <w:tcPr>
            <w:tcW w:w="1089" w:type="dxa"/>
            <w:tcBorders>
              <w:top w:val="single" w:sz="12" w:space="0" w:color="auto"/>
            </w:tcBorders>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1 900 мм</w:t>
            </w:r>
          </w:p>
        </w:tc>
        <w:tc>
          <w:tcPr>
            <w:tcW w:w="1090" w:type="dxa"/>
            <w:tcBorders>
              <w:top w:val="single" w:sz="12" w:space="0" w:color="auto"/>
            </w:tcBorders>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2 000 мм</w:t>
            </w:r>
          </w:p>
        </w:tc>
        <w:tc>
          <w:tcPr>
            <w:tcW w:w="1089" w:type="dxa"/>
            <w:tcBorders>
              <w:top w:val="single" w:sz="12" w:space="0" w:color="auto"/>
            </w:tcBorders>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2 000 мм</w:t>
            </w:r>
          </w:p>
        </w:tc>
        <w:tc>
          <w:tcPr>
            <w:tcW w:w="1090" w:type="dxa"/>
            <w:tcBorders>
              <w:top w:val="single" w:sz="12" w:space="0" w:color="auto"/>
            </w:tcBorders>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2 100 мм</w:t>
            </w:r>
          </w:p>
        </w:tc>
      </w:tr>
      <w:tr w:rsidR="00B06E52" w:rsidRPr="00610795" w:rsidTr="00550349">
        <w:tc>
          <w:tcPr>
            <w:tcW w:w="1988" w:type="dxa"/>
            <w:shd w:val="clear" w:color="auto" w:fill="auto"/>
          </w:tcPr>
          <w:p w:rsidR="00B06E52" w:rsidRPr="00550349" w:rsidRDefault="00B06E52" w:rsidP="00550349">
            <w:pPr>
              <w:spacing w:before="40" w:after="40" w:line="220" w:lineRule="atLeast"/>
              <w:ind w:left="113" w:right="113"/>
              <w:rPr>
                <w:sz w:val="18"/>
                <w:szCs w:val="18"/>
              </w:rPr>
            </w:pPr>
            <w:r w:rsidRPr="00550349">
              <w:rPr>
                <w:noProof/>
                <w:sz w:val="18"/>
                <w:szCs w:val="18"/>
                <w:lang w:eastAsia="en-GB"/>
              </w:rPr>
              <w:t xml:space="preserve">Бедренный </w:t>
            </w:r>
            <w:r w:rsidRPr="00550349">
              <w:rPr>
                <w:sz w:val="18"/>
                <w:szCs w:val="18"/>
              </w:rPr>
              <w:t>ремень (В)</w:t>
            </w:r>
          </w:p>
        </w:tc>
        <w:tc>
          <w:tcPr>
            <w:tcW w:w="1089"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530 мм</w:t>
            </w:r>
          </w:p>
        </w:tc>
        <w:tc>
          <w:tcPr>
            <w:tcW w:w="1090"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560 мм</w:t>
            </w:r>
          </w:p>
        </w:tc>
        <w:tc>
          <w:tcPr>
            <w:tcW w:w="1089"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600 мм</w:t>
            </w:r>
          </w:p>
        </w:tc>
        <w:tc>
          <w:tcPr>
            <w:tcW w:w="1090"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630 мм</w:t>
            </w:r>
          </w:p>
        </w:tc>
        <w:tc>
          <w:tcPr>
            <w:tcW w:w="1089"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660 мм</w:t>
            </w:r>
          </w:p>
        </w:tc>
        <w:tc>
          <w:tcPr>
            <w:tcW w:w="1090"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700 мм</w:t>
            </w:r>
          </w:p>
        </w:tc>
      </w:tr>
      <w:tr w:rsidR="00B06E52" w:rsidRPr="00610795" w:rsidTr="00550349">
        <w:tc>
          <w:tcPr>
            <w:tcW w:w="1988" w:type="dxa"/>
            <w:shd w:val="clear" w:color="auto" w:fill="auto"/>
          </w:tcPr>
          <w:p w:rsidR="00B06E52" w:rsidRPr="00550349" w:rsidRDefault="00B06E52" w:rsidP="00550349">
            <w:pPr>
              <w:spacing w:before="40" w:after="40" w:line="220" w:lineRule="atLeast"/>
              <w:ind w:left="113" w:right="113"/>
              <w:rPr>
                <w:sz w:val="18"/>
                <w:szCs w:val="18"/>
              </w:rPr>
            </w:pPr>
            <w:r w:rsidRPr="00550349">
              <w:rPr>
                <w:noProof/>
                <w:sz w:val="18"/>
                <w:szCs w:val="18"/>
                <w:lang w:eastAsia="en-GB"/>
              </w:rPr>
              <w:t xml:space="preserve">Нижний </w:t>
            </w:r>
            <w:r w:rsidRPr="00550349">
              <w:rPr>
                <w:sz w:val="18"/>
                <w:szCs w:val="18"/>
              </w:rPr>
              <w:t>размер (</w:t>
            </w:r>
            <w:r w:rsidRPr="00550349">
              <w:rPr>
                <w:sz w:val="18"/>
                <w:szCs w:val="18"/>
                <w:lang w:val="en-US"/>
              </w:rPr>
              <w:t>C</w:t>
            </w:r>
            <w:r w:rsidRPr="00550349">
              <w:rPr>
                <w:sz w:val="18"/>
                <w:szCs w:val="18"/>
              </w:rPr>
              <w:t xml:space="preserve">) </w:t>
            </w:r>
          </w:p>
        </w:tc>
        <w:tc>
          <w:tcPr>
            <w:tcW w:w="1089"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125 мм</w:t>
            </w:r>
          </w:p>
        </w:tc>
        <w:tc>
          <w:tcPr>
            <w:tcW w:w="1090"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150 мм</w:t>
            </w:r>
          </w:p>
        </w:tc>
        <w:tc>
          <w:tcPr>
            <w:tcW w:w="1089"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150 мм</w:t>
            </w:r>
          </w:p>
        </w:tc>
        <w:tc>
          <w:tcPr>
            <w:tcW w:w="1090"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170 мм</w:t>
            </w:r>
          </w:p>
        </w:tc>
        <w:tc>
          <w:tcPr>
            <w:tcW w:w="1089"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200 мм</w:t>
            </w:r>
          </w:p>
        </w:tc>
        <w:tc>
          <w:tcPr>
            <w:tcW w:w="1090"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200 мм</w:t>
            </w:r>
          </w:p>
        </w:tc>
      </w:tr>
      <w:tr w:rsidR="00B06E52" w:rsidRPr="00610795" w:rsidTr="00550349">
        <w:tc>
          <w:tcPr>
            <w:tcW w:w="1988" w:type="dxa"/>
            <w:shd w:val="clear" w:color="auto" w:fill="auto"/>
          </w:tcPr>
          <w:p w:rsidR="00B06E52" w:rsidRPr="00550349" w:rsidRDefault="00B06E52" w:rsidP="00550349">
            <w:pPr>
              <w:spacing w:before="40" w:after="40" w:line="220" w:lineRule="atLeast"/>
              <w:ind w:left="113" w:right="113"/>
              <w:rPr>
                <w:sz w:val="18"/>
                <w:szCs w:val="18"/>
                <w:lang w:val="en-US"/>
              </w:rPr>
            </w:pPr>
            <w:r w:rsidRPr="00550349">
              <w:rPr>
                <w:sz w:val="18"/>
                <w:szCs w:val="18"/>
              </w:rPr>
              <w:t>Средний размер (</w:t>
            </w:r>
            <w:r w:rsidRPr="00550349">
              <w:rPr>
                <w:sz w:val="18"/>
                <w:szCs w:val="18"/>
                <w:lang w:val="en-US"/>
              </w:rPr>
              <w:t>D</w:t>
            </w:r>
            <w:r w:rsidRPr="00550349">
              <w:rPr>
                <w:sz w:val="18"/>
                <w:szCs w:val="18"/>
              </w:rPr>
              <w:t xml:space="preserve">) </w:t>
            </w:r>
          </w:p>
        </w:tc>
        <w:tc>
          <w:tcPr>
            <w:tcW w:w="1089"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270 мм</w:t>
            </w:r>
          </w:p>
        </w:tc>
        <w:tc>
          <w:tcPr>
            <w:tcW w:w="1090"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300 мм</w:t>
            </w:r>
          </w:p>
        </w:tc>
        <w:tc>
          <w:tcPr>
            <w:tcW w:w="1089"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350 мм</w:t>
            </w:r>
          </w:p>
        </w:tc>
        <w:tc>
          <w:tcPr>
            <w:tcW w:w="1090"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380 мм</w:t>
            </w:r>
          </w:p>
        </w:tc>
        <w:tc>
          <w:tcPr>
            <w:tcW w:w="1089"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380 мм</w:t>
            </w:r>
          </w:p>
        </w:tc>
        <w:tc>
          <w:tcPr>
            <w:tcW w:w="1090" w:type="dxa"/>
            <w:shd w:val="clear" w:color="auto" w:fill="auto"/>
            <w:vAlign w:val="bottom"/>
          </w:tcPr>
          <w:p w:rsidR="00B06E52" w:rsidRPr="00550349" w:rsidRDefault="00B06E52" w:rsidP="00550349">
            <w:pPr>
              <w:spacing w:before="40" w:after="40" w:line="220" w:lineRule="atLeast"/>
              <w:ind w:left="113" w:right="113"/>
              <w:jc w:val="right"/>
              <w:rPr>
                <w:sz w:val="18"/>
                <w:szCs w:val="18"/>
              </w:rPr>
            </w:pPr>
            <w:r w:rsidRPr="00550349">
              <w:rPr>
                <w:sz w:val="18"/>
                <w:szCs w:val="18"/>
              </w:rPr>
              <w:t>400 мм</w:t>
            </w:r>
          </w:p>
        </w:tc>
      </w:tr>
    </w:tbl>
    <w:p w:rsidR="00B06E52" w:rsidRPr="007B2A42" w:rsidRDefault="00550349" w:rsidP="007B2A42">
      <w:pPr>
        <w:pStyle w:val="H23GR"/>
        <w:rPr>
          <w:b w:val="0"/>
          <w:noProof/>
        </w:rPr>
      </w:pPr>
      <w:r>
        <w:rPr>
          <w:b w:val="0"/>
          <w:noProof/>
        </w:rPr>
        <w:tab/>
      </w:r>
      <w:r>
        <w:rPr>
          <w:b w:val="0"/>
          <w:noProof/>
        </w:rPr>
        <w:tab/>
        <w:t>Таблица 7</w:t>
      </w:r>
    </w:p>
    <w:tbl>
      <w:tblPr>
        <w:tblW w:w="7391"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80"/>
        <w:gridCol w:w="1615"/>
        <w:gridCol w:w="2693"/>
      </w:tblGrid>
      <w:tr w:rsidR="00B06E52" w:rsidRPr="001D0D37" w:rsidTr="00550349">
        <w:tc>
          <w:tcPr>
            <w:tcW w:w="1403" w:type="dxa"/>
            <w:tcBorders>
              <w:bottom w:val="single" w:sz="4" w:space="0" w:color="auto"/>
            </w:tcBorders>
            <w:shd w:val="clear" w:color="auto" w:fill="auto"/>
          </w:tcPr>
          <w:p w:rsidR="00B06E52" w:rsidRPr="001D0D37" w:rsidRDefault="00B06E52" w:rsidP="00550349">
            <w:pPr>
              <w:spacing w:before="80" w:after="80" w:line="200" w:lineRule="exact"/>
              <w:rPr>
                <w:i/>
                <w:sz w:val="16"/>
                <w:szCs w:val="16"/>
              </w:rPr>
            </w:pPr>
            <w:r>
              <w:rPr>
                <w:i/>
                <w:sz w:val="16"/>
                <w:szCs w:val="16"/>
              </w:rPr>
              <w:t>Ремень</w:t>
            </w:r>
          </w:p>
        </w:tc>
        <w:tc>
          <w:tcPr>
            <w:tcW w:w="1680" w:type="dxa"/>
            <w:tcBorders>
              <w:bottom w:val="single" w:sz="4" w:space="0" w:color="auto"/>
            </w:tcBorders>
            <w:shd w:val="clear" w:color="auto" w:fill="auto"/>
          </w:tcPr>
          <w:p w:rsidR="00B06E52" w:rsidRPr="001D0D37" w:rsidRDefault="00B06E52" w:rsidP="00550349">
            <w:pPr>
              <w:spacing w:before="80" w:after="80" w:line="200" w:lineRule="exact"/>
              <w:rPr>
                <w:i/>
                <w:sz w:val="16"/>
                <w:szCs w:val="16"/>
              </w:rPr>
            </w:pPr>
          </w:p>
        </w:tc>
        <w:tc>
          <w:tcPr>
            <w:tcW w:w="1615" w:type="dxa"/>
            <w:tcBorders>
              <w:bottom w:val="single" w:sz="4" w:space="0" w:color="auto"/>
            </w:tcBorders>
            <w:shd w:val="clear" w:color="auto" w:fill="auto"/>
          </w:tcPr>
          <w:p w:rsidR="00B06E52" w:rsidRPr="001D0D37" w:rsidRDefault="00B06E52" w:rsidP="00550349">
            <w:pPr>
              <w:spacing w:before="80" w:after="80" w:line="200" w:lineRule="exact"/>
              <w:rPr>
                <w:i/>
                <w:sz w:val="16"/>
                <w:szCs w:val="16"/>
              </w:rPr>
            </w:pPr>
          </w:p>
        </w:tc>
        <w:tc>
          <w:tcPr>
            <w:tcW w:w="2693" w:type="dxa"/>
            <w:tcBorders>
              <w:bottom w:val="single" w:sz="4" w:space="0" w:color="auto"/>
            </w:tcBorders>
            <w:shd w:val="clear" w:color="auto" w:fill="auto"/>
          </w:tcPr>
          <w:p w:rsidR="00B06E52" w:rsidRPr="001D0D37" w:rsidRDefault="00B06E52" w:rsidP="00550349">
            <w:pPr>
              <w:spacing w:before="80" w:after="80" w:line="200" w:lineRule="exact"/>
              <w:rPr>
                <w:i/>
                <w:sz w:val="16"/>
                <w:szCs w:val="16"/>
              </w:rPr>
            </w:pPr>
          </w:p>
        </w:tc>
      </w:tr>
      <w:tr w:rsidR="00B06E52" w:rsidRPr="001D0D37" w:rsidTr="00550349">
        <w:tc>
          <w:tcPr>
            <w:tcW w:w="1403" w:type="dxa"/>
            <w:tcBorders>
              <w:bottom w:val="single" w:sz="12" w:space="0" w:color="auto"/>
            </w:tcBorders>
            <w:shd w:val="clear" w:color="auto" w:fill="auto"/>
          </w:tcPr>
          <w:p w:rsidR="00B06E52" w:rsidRPr="001D0D37" w:rsidRDefault="00B06E52" w:rsidP="00550349">
            <w:pPr>
              <w:spacing w:before="80" w:after="80" w:line="200" w:lineRule="exact"/>
              <w:jc w:val="right"/>
              <w:rPr>
                <w:i/>
                <w:sz w:val="16"/>
                <w:szCs w:val="16"/>
              </w:rPr>
            </w:pPr>
            <w:r>
              <w:rPr>
                <w:i/>
                <w:sz w:val="16"/>
                <w:szCs w:val="16"/>
              </w:rPr>
              <w:t>ширина</w:t>
            </w:r>
          </w:p>
        </w:tc>
        <w:tc>
          <w:tcPr>
            <w:tcW w:w="1680" w:type="dxa"/>
            <w:tcBorders>
              <w:bottom w:val="single" w:sz="12" w:space="0" w:color="auto"/>
            </w:tcBorders>
            <w:shd w:val="clear" w:color="auto" w:fill="auto"/>
          </w:tcPr>
          <w:p w:rsidR="00B06E52" w:rsidRPr="001D0D37" w:rsidRDefault="00B06E52" w:rsidP="00550349">
            <w:pPr>
              <w:spacing w:before="80" w:after="80" w:line="200" w:lineRule="exact"/>
              <w:jc w:val="right"/>
              <w:rPr>
                <w:i/>
                <w:sz w:val="16"/>
                <w:szCs w:val="16"/>
              </w:rPr>
            </w:pPr>
            <w:r>
              <w:rPr>
                <w:i/>
                <w:sz w:val="16"/>
                <w:szCs w:val="16"/>
              </w:rPr>
              <w:t>толщина</w:t>
            </w:r>
          </w:p>
        </w:tc>
        <w:tc>
          <w:tcPr>
            <w:tcW w:w="1615" w:type="dxa"/>
            <w:tcBorders>
              <w:bottom w:val="single" w:sz="12" w:space="0" w:color="auto"/>
            </w:tcBorders>
            <w:shd w:val="clear" w:color="auto" w:fill="auto"/>
          </w:tcPr>
          <w:p w:rsidR="00B06E52" w:rsidRPr="001D0D37" w:rsidRDefault="00B06E52" w:rsidP="00550349">
            <w:pPr>
              <w:spacing w:before="80" w:after="80" w:line="200" w:lineRule="exact"/>
              <w:jc w:val="right"/>
              <w:rPr>
                <w:i/>
                <w:sz w:val="16"/>
                <w:szCs w:val="16"/>
              </w:rPr>
            </w:pPr>
            <w:r>
              <w:rPr>
                <w:i/>
                <w:sz w:val="16"/>
                <w:szCs w:val="16"/>
              </w:rPr>
              <w:t>растяжение</w:t>
            </w:r>
          </w:p>
        </w:tc>
        <w:tc>
          <w:tcPr>
            <w:tcW w:w="2693" w:type="dxa"/>
            <w:tcBorders>
              <w:bottom w:val="single" w:sz="12" w:space="0" w:color="auto"/>
            </w:tcBorders>
            <w:shd w:val="clear" w:color="auto" w:fill="auto"/>
          </w:tcPr>
          <w:p w:rsidR="00B06E52" w:rsidRPr="001D0D37" w:rsidRDefault="00B06E52" w:rsidP="00550349">
            <w:pPr>
              <w:spacing w:before="80" w:after="80" w:line="200" w:lineRule="exact"/>
              <w:jc w:val="right"/>
              <w:rPr>
                <w:i/>
                <w:sz w:val="16"/>
                <w:szCs w:val="16"/>
              </w:rPr>
            </w:pPr>
            <w:r>
              <w:rPr>
                <w:i/>
                <w:sz w:val="16"/>
                <w:szCs w:val="16"/>
              </w:rPr>
              <w:t>прочность</w:t>
            </w:r>
          </w:p>
        </w:tc>
      </w:tr>
      <w:tr w:rsidR="00B06E52" w:rsidRPr="00550349" w:rsidTr="00550349">
        <w:tc>
          <w:tcPr>
            <w:tcW w:w="1403" w:type="dxa"/>
            <w:tcBorders>
              <w:top w:val="single" w:sz="12" w:space="0" w:color="auto"/>
              <w:bottom w:val="single" w:sz="12" w:space="0" w:color="auto"/>
            </w:tcBorders>
            <w:shd w:val="clear" w:color="auto" w:fill="auto"/>
          </w:tcPr>
          <w:p w:rsidR="00B06E52" w:rsidRPr="00550349" w:rsidRDefault="00B06E52" w:rsidP="00550349">
            <w:pPr>
              <w:spacing w:before="40" w:after="40" w:line="220" w:lineRule="exact"/>
              <w:jc w:val="right"/>
              <w:rPr>
                <w:sz w:val="18"/>
                <w:szCs w:val="18"/>
              </w:rPr>
            </w:pPr>
            <w:r w:rsidRPr="00550349">
              <w:rPr>
                <w:sz w:val="18"/>
                <w:szCs w:val="18"/>
              </w:rPr>
              <w:t xml:space="preserve">39 мм </w:t>
            </w:r>
            <w:r w:rsidR="00550349" w:rsidRPr="00550349">
              <w:rPr>
                <w:rFonts w:cs="Times New Roman"/>
                <w:sz w:val="18"/>
                <w:szCs w:val="18"/>
              </w:rPr>
              <w:t>±</w:t>
            </w:r>
            <w:r w:rsidR="00550349" w:rsidRPr="00550349">
              <w:rPr>
                <w:sz w:val="18"/>
                <w:szCs w:val="18"/>
              </w:rPr>
              <w:t xml:space="preserve"> </w:t>
            </w:r>
            <w:r w:rsidRPr="00550349">
              <w:rPr>
                <w:sz w:val="18"/>
                <w:szCs w:val="18"/>
              </w:rPr>
              <w:t>1 мм</w:t>
            </w:r>
          </w:p>
        </w:tc>
        <w:tc>
          <w:tcPr>
            <w:tcW w:w="1680" w:type="dxa"/>
            <w:tcBorders>
              <w:top w:val="single" w:sz="12" w:space="0" w:color="auto"/>
              <w:bottom w:val="single" w:sz="12" w:space="0" w:color="auto"/>
            </w:tcBorders>
            <w:shd w:val="clear" w:color="auto" w:fill="auto"/>
          </w:tcPr>
          <w:p w:rsidR="00B06E52" w:rsidRPr="00550349" w:rsidRDefault="00B06E52" w:rsidP="00B06E52">
            <w:pPr>
              <w:ind w:right="13"/>
              <w:jc w:val="right"/>
              <w:rPr>
                <w:sz w:val="18"/>
                <w:szCs w:val="18"/>
              </w:rPr>
            </w:pPr>
            <w:r w:rsidRPr="00550349">
              <w:rPr>
                <w:sz w:val="18"/>
                <w:szCs w:val="18"/>
              </w:rPr>
              <w:t xml:space="preserve">1 мм </w:t>
            </w:r>
            <w:r w:rsidR="00550349" w:rsidRPr="00550349">
              <w:rPr>
                <w:rFonts w:cs="Times New Roman"/>
                <w:sz w:val="18"/>
                <w:szCs w:val="18"/>
              </w:rPr>
              <w:t>±</w:t>
            </w:r>
            <w:r w:rsidRPr="00550349">
              <w:rPr>
                <w:sz w:val="18"/>
                <w:szCs w:val="18"/>
              </w:rPr>
              <w:t xml:space="preserve"> 0,1 мм</w:t>
            </w:r>
          </w:p>
        </w:tc>
        <w:tc>
          <w:tcPr>
            <w:tcW w:w="1615" w:type="dxa"/>
            <w:tcBorders>
              <w:top w:val="single" w:sz="12" w:space="0" w:color="auto"/>
              <w:bottom w:val="single" w:sz="12" w:space="0" w:color="auto"/>
            </w:tcBorders>
            <w:shd w:val="clear" w:color="auto" w:fill="auto"/>
          </w:tcPr>
          <w:p w:rsidR="00B06E52" w:rsidRPr="00550349" w:rsidRDefault="00550349" w:rsidP="00B06E52">
            <w:pPr>
              <w:jc w:val="right"/>
              <w:rPr>
                <w:sz w:val="18"/>
                <w:szCs w:val="18"/>
              </w:rPr>
            </w:pPr>
            <w:r w:rsidRPr="00550349">
              <w:rPr>
                <w:sz w:val="18"/>
                <w:szCs w:val="18"/>
              </w:rPr>
              <w:t>5,5–</w:t>
            </w:r>
            <w:r>
              <w:rPr>
                <w:sz w:val="18"/>
                <w:szCs w:val="18"/>
              </w:rPr>
              <w:t>6,5</w:t>
            </w:r>
            <w:r w:rsidR="00B06E52" w:rsidRPr="00550349">
              <w:rPr>
                <w:sz w:val="18"/>
                <w:szCs w:val="18"/>
              </w:rPr>
              <w:t>%</w:t>
            </w:r>
          </w:p>
        </w:tc>
        <w:tc>
          <w:tcPr>
            <w:tcW w:w="2693" w:type="dxa"/>
            <w:tcBorders>
              <w:top w:val="single" w:sz="12" w:space="0" w:color="auto"/>
              <w:bottom w:val="single" w:sz="12" w:space="0" w:color="auto"/>
            </w:tcBorders>
            <w:shd w:val="clear" w:color="auto" w:fill="auto"/>
          </w:tcPr>
          <w:p w:rsidR="00B06E52" w:rsidRPr="00550349" w:rsidRDefault="00B06E52" w:rsidP="00B06E52">
            <w:pPr>
              <w:jc w:val="right"/>
              <w:rPr>
                <w:sz w:val="18"/>
                <w:szCs w:val="18"/>
              </w:rPr>
            </w:pPr>
            <w:r w:rsidRPr="00550349">
              <w:rPr>
                <w:sz w:val="18"/>
                <w:szCs w:val="18"/>
              </w:rPr>
              <w:t>мин. 15 000 Н</w:t>
            </w:r>
          </w:p>
        </w:tc>
      </w:tr>
    </w:tbl>
    <w:p w:rsidR="00550349" w:rsidRPr="00550349" w:rsidRDefault="00550349" w:rsidP="00550349">
      <w:pPr>
        <w:pStyle w:val="H23GR"/>
        <w:rPr>
          <w:b w:val="0"/>
        </w:rPr>
      </w:pPr>
      <w:r w:rsidRPr="00550349">
        <w:rPr>
          <w:b w:val="0"/>
        </w:rPr>
        <w:tab/>
      </w:r>
      <w:r w:rsidRPr="00550349">
        <w:rPr>
          <w:b w:val="0"/>
        </w:rPr>
        <w:tab/>
        <w:t>Таблица 8</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3885"/>
      </w:tblGrid>
      <w:tr w:rsidR="00B06E52" w:rsidRPr="001D0D37" w:rsidTr="0030547D">
        <w:tc>
          <w:tcPr>
            <w:tcW w:w="3520" w:type="dxa"/>
            <w:tcBorders>
              <w:bottom w:val="single" w:sz="12" w:space="0" w:color="auto"/>
            </w:tcBorders>
            <w:shd w:val="clear" w:color="auto" w:fill="auto"/>
          </w:tcPr>
          <w:p w:rsidR="00B06E52" w:rsidRPr="001D0D37" w:rsidRDefault="00B06E52" w:rsidP="00C433D6">
            <w:pPr>
              <w:spacing w:before="80" w:after="80" w:line="200" w:lineRule="exact"/>
              <w:jc w:val="right"/>
              <w:rPr>
                <w:i/>
                <w:sz w:val="16"/>
                <w:szCs w:val="16"/>
              </w:rPr>
            </w:pPr>
            <w:r>
              <w:rPr>
                <w:i/>
                <w:sz w:val="16"/>
                <w:szCs w:val="16"/>
              </w:rPr>
              <w:t>Форма шва</w:t>
            </w:r>
            <w:r w:rsidRPr="001D0D37">
              <w:rPr>
                <w:i/>
                <w:sz w:val="16"/>
                <w:szCs w:val="16"/>
              </w:rPr>
              <w:t xml:space="preserve"> </w:t>
            </w:r>
          </w:p>
        </w:tc>
        <w:tc>
          <w:tcPr>
            <w:tcW w:w="3885" w:type="dxa"/>
            <w:tcBorders>
              <w:bottom w:val="single" w:sz="12" w:space="0" w:color="auto"/>
            </w:tcBorders>
            <w:shd w:val="clear" w:color="auto" w:fill="auto"/>
          </w:tcPr>
          <w:p w:rsidR="00B06E52" w:rsidRPr="001D0D37" w:rsidRDefault="00B06E52" w:rsidP="00C433D6">
            <w:pPr>
              <w:spacing w:before="80" w:after="80" w:line="200" w:lineRule="exact"/>
              <w:jc w:val="right"/>
              <w:rPr>
                <w:i/>
                <w:sz w:val="16"/>
                <w:szCs w:val="16"/>
              </w:rPr>
            </w:pPr>
            <w:r>
              <w:rPr>
                <w:i/>
                <w:sz w:val="16"/>
                <w:szCs w:val="16"/>
              </w:rPr>
              <w:t>Мин</w:t>
            </w:r>
            <w:r w:rsidRPr="001D0D37">
              <w:rPr>
                <w:i/>
                <w:sz w:val="16"/>
                <w:szCs w:val="16"/>
              </w:rPr>
              <w:t xml:space="preserve">. </w:t>
            </w:r>
            <w:r>
              <w:rPr>
                <w:i/>
                <w:sz w:val="16"/>
                <w:szCs w:val="16"/>
              </w:rPr>
              <w:t>требуемое усилие</w:t>
            </w:r>
          </w:p>
        </w:tc>
      </w:tr>
      <w:tr w:rsidR="00B06E52" w:rsidRPr="001D0D37" w:rsidTr="0030547D">
        <w:tc>
          <w:tcPr>
            <w:tcW w:w="3520" w:type="dxa"/>
            <w:tcBorders>
              <w:top w:val="single" w:sz="12" w:space="0" w:color="auto"/>
            </w:tcBorders>
            <w:shd w:val="clear" w:color="auto" w:fill="auto"/>
          </w:tcPr>
          <w:p w:rsidR="00B06E52" w:rsidRPr="00C433D6" w:rsidRDefault="00B06E52" w:rsidP="00C433D6">
            <w:pPr>
              <w:spacing w:before="40" w:after="40" w:line="220" w:lineRule="exact"/>
              <w:jc w:val="right"/>
              <w:rPr>
                <w:sz w:val="18"/>
                <w:szCs w:val="18"/>
              </w:rPr>
            </w:pPr>
            <w:r w:rsidRPr="00C433D6">
              <w:rPr>
                <w:sz w:val="18"/>
                <w:szCs w:val="18"/>
              </w:rPr>
              <w:t>12 x 12 мм</w:t>
            </w:r>
          </w:p>
        </w:tc>
        <w:tc>
          <w:tcPr>
            <w:tcW w:w="3885" w:type="dxa"/>
            <w:tcBorders>
              <w:top w:val="single" w:sz="12" w:space="0" w:color="auto"/>
            </w:tcBorders>
            <w:shd w:val="clear" w:color="auto" w:fill="auto"/>
          </w:tcPr>
          <w:p w:rsidR="00B06E52" w:rsidRPr="00C433D6" w:rsidRDefault="00B06E52" w:rsidP="00B06E52">
            <w:pPr>
              <w:spacing w:line="200" w:lineRule="atLeast"/>
              <w:jc w:val="right"/>
              <w:rPr>
                <w:sz w:val="18"/>
                <w:szCs w:val="18"/>
              </w:rPr>
            </w:pPr>
            <w:r w:rsidRPr="00C433D6">
              <w:rPr>
                <w:sz w:val="18"/>
                <w:szCs w:val="18"/>
              </w:rPr>
              <w:t>3,5 кН</w:t>
            </w:r>
          </w:p>
        </w:tc>
      </w:tr>
      <w:tr w:rsidR="00B06E52" w:rsidRPr="001D0D37" w:rsidTr="0030547D">
        <w:tc>
          <w:tcPr>
            <w:tcW w:w="3520" w:type="dxa"/>
            <w:shd w:val="clear" w:color="auto" w:fill="auto"/>
          </w:tcPr>
          <w:p w:rsidR="00B06E52" w:rsidRPr="00C433D6" w:rsidRDefault="00B06E52" w:rsidP="00C433D6">
            <w:pPr>
              <w:spacing w:before="40" w:after="40" w:line="220" w:lineRule="exact"/>
              <w:jc w:val="right"/>
              <w:rPr>
                <w:sz w:val="18"/>
                <w:szCs w:val="18"/>
              </w:rPr>
            </w:pPr>
            <w:r w:rsidRPr="00C433D6">
              <w:rPr>
                <w:sz w:val="18"/>
                <w:szCs w:val="18"/>
              </w:rPr>
              <w:t>30 x 12 мм</w:t>
            </w:r>
          </w:p>
        </w:tc>
        <w:tc>
          <w:tcPr>
            <w:tcW w:w="3885" w:type="dxa"/>
            <w:shd w:val="clear" w:color="auto" w:fill="auto"/>
          </w:tcPr>
          <w:p w:rsidR="00B06E52" w:rsidRPr="00C433D6" w:rsidRDefault="00B06E52" w:rsidP="00B06E52">
            <w:pPr>
              <w:spacing w:line="200" w:lineRule="atLeast"/>
              <w:jc w:val="right"/>
              <w:rPr>
                <w:sz w:val="18"/>
                <w:szCs w:val="18"/>
              </w:rPr>
            </w:pPr>
            <w:r w:rsidRPr="00C433D6">
              <w:rPr>
                <w:sz w:val="18"/>
                <w:szCs w:val="18"/>
              </w:rPr>
              <w:t>5,3 кН</w:t>
            </w:r>
          </w:p>
        </w:tc>
      </w:tr>
      <w:tr w:rsidR="00B06E52" w:rsidRPr="001D0D37" w:rsidTr="0030547D">
        <w:tc>
          <w:tcPr>
            <w:tcW w:w="3520" w:type="dxa"/>
            <w:tcBorders>
              <w:bottom w:val="single" w:sz="4" w:space="0" w:color="auto"/>
            </w:tcBorders>
            <w:shd w:val="clear" w:color="auto" w:fill="auto"/>
          </w:tcPr>
          <w:p w:rsidR="00B06E52" w:rsidRPr="00C433D6" w:rsidRDefault="00B06E52" w:rsidP="00C433D6">
            <w:pPr>
              <w:spacing w:before="40" w:after="40" w:line="220" w:lineRule="exact"/>
              <w:jc w:val="right"/>
              <w:rPr>
                <w:sz w:val="18"/>
                <w:szCs w:val="18"/>
              </w:rPr>
            </w:pPr>
            <w:r w:rsidRPr="00C433D6">
              <w:rPr>
                <w:sz w:val="18"/>
                <w:szCs w:val="18"/>
              </w:rPr>
              <w:t>30 x 17 мм</w:t>
            </w:r>
          </w:p>
        </w:tc>
        <w:tc>
          <w:tcPr>
            <w:tcW w:w="3885" w:type="dxa"/>
            <w:tcBorders>
              <w:bottom w:val="single" w:sz="4" w:space="0" w:color="auto"/>
            </w:tcBorders>
            <w:shd w:val="clear" w:color="auto" w:fill="auto"/>
          </w:tcPr>
          <w:p w:rsidR="00B06E52" w:rsidRPr="00C433D6" w:rsidRDefault="00B06E52" w:rsidP="00B06E52">
            <w:pPr>
              <w:spacing w:line="200" w:lineRule="atLeast"/>
              <w:jc w:val="right"/>
              <w:rPr>
                <w:sz w:val="18"/>
                <w:szCs w:val="18"/>
              </w:rPr>
            </w:pPr>
            <w:r w:rsidRPr="00C433D6">
              <w:rPr>
                <w:sz w:val="18"/>
                <w:szCs w:val="18"/>
              </w:rPr>
              <w:t>5,3 кН</w:t>
            </w:r>
          </w:p>
        </w:tc>
      </w:tr>
      <w:tr w:rsidR="00B06E52" w:rsidRPr="001D0D37" w:rsidTr="0030547D">
        <w:tc>
          <w:tcPr>
            <w:tcW w:w="3520" w:type="dxa"/>
            <w:tcBorders>
              <w:bottom w:val="single" w:sz="12" w:space="0" w:color="auto"/>
            </w:tcBorders>
            <w:shd w:val="clear" w:color="auto" w:fill="auto"/>
          </w:tcPr>
          <w:p w:rsidR="00B06E52" w:rsidRPr="00C433D6" w:rsidRDefault="00B06E52" w:rsidP="00C433D6">
            <w:pPr>
              <w:spacing w:before="40" w:after="40" w:line="220" w:lineRule="exact"/>
              <w:jc w:val="right"/>
              <w:rPr>
                <w:sz w:val="18"/>
                <w:szCs w:val="18"/>
              </w:rPr>
            </w:pPr>
            <w:r w:rsidRPr="00C433D6">
              <w:rPr>
                <w:sz w:val="18"/>
                <w:szCs w:val="18"/>
              </w:rPr>
              <w:t>30 x 30 мм</w:t>
            </w:r>
          </w:p>
        </w:tc>
        <w:tc>
          <w:tcPr>
            <w:tcW w:w="3885" w:type="dxa"/>
            <w:tcBorders>
              <w:bottom w:val="single" w:sz="12" w:space="0" w:color="auto"/>
            </w:tcBorders>
            <w:shd w:val="clear" w:color="auto" w:fill="auto"/>
          </w:tcPr>
          <w:p w:rsidR="00B06E52" w:rsidRPr="00C433D6" w:rsidRDefault="00B06E52" w:rsidP="00B06E52">
            <w:pPr>
              <w:spacing w:line="200" w:lineRule="atLeast"/>
              <w:jc w:val="right"/>
              <w:rPr>
                <w:sz w:val="18"/>
                <w:szCs w:val="18"/>
              </w:rPr>
            </w:pPr>
            <w:r w:rsidRPr="00C433D6">
              <w:rPr>
                <w:sz w:val="18"/>
                <w:szCs w:val="18"/>
              </w:rPr>
              <w:t>7,0 кН</w:t>
            </w:r>
          </w:p>
        </w:tc>
      </w:tr>
    </w:tbl>
    <w:p w:rsidR="00B06E52" w:rsidRPr="0030547D" w:rsidRDefault="00B06E52" w:rsidP="0030547D">
      <w:pPr>
        <w:pStyle w:val="SingleTxtGR"/>
        <w:spacing w:before="120"/>
      </w:pPr>
      <w:r w:rsidRPr="0030547D">
        <w:t>закругление по всему ремню = 5 мм</w:t>
      </w:r>
    </w:p>
    <w:p w:rsidR="00B06E52" w:rsidRPr="0030547D" w:rsidRDefault="0030547D" w:rsidP="0030547D">
      <w:pPr>
        <w:suppressAutoHyphens w:val="0"/>
        <w:spacing w:line="240" w:lineRule="auto"/>
      </w:pPr>
      <w:r>
        <w:br w:type="page"/>
      </w:r>
    </w:p>
    <w:p w:rsidR="00B06E52" w:rsidRDefault="00B06E52" w:rsidP="00B06E52">
      <w:pPr>
        <w:jc w:val="center"/>
        <w:rPr>
          <w:noProof/>
          <w:lang w:val="en-US" w:eastAsia="en-GB"/>
        </w:rPr>
      </w:pPr>
      <w:r w:rsidRPr="001A3C1D">
        <w:rPr>
          <w:noProof/>
          <w:lang w:eastAsia="ru-RU"/>
        </w:rPr>
        <w:drawing>
          <wp:inline distT="0" distB="0" distL="0" distR="0" wp14:anchorId="290720F7" wp14:editId="11887E66">
            <wp:extent cx="2040255" cy="3129280"/>
            <wp:effectExtent l="0" t="0" r="0" b="0"/>
            <wp:docPr id="3213" name="Рисунок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40255" cy="3129280"/>
                    </a:xfrm>
                    <a:prstGeom prst="rect">
                      <a:avLst/>
                    </a:prstGeom>
                    <a:noFill/>
                    <a:ln>
                      <a:noFill/>
                    </a:ln>
                  </pic:spPr>
                </pic:pic>
              </a:graphicData>
            </a:graphic>
          </wp:inline>
        </w:drawing>
      </w:r>
      <w:r w:rsidRPr="008D5800">
        <w:rPr>
          <w:noProof/>
          <w:lang w:eastAsia="de-DE"/>
        </w:rPr>
        <w:t xml:space="preserve"> </w:t>
      </w:r>
      <w:r w:rsidRPr="008D5800">
        <w:rPr>
          <w:noProof/>
          <w:lang w:eastAsia="de-DE"/>
        </w:rPr>
        <w:tab/>
      </w:r>
      <w:r w:rsidRPr="001A3C1D">
        <w:rPr>
          <w:noProof/>
          <w:lang w:eastAsia="ru-RU"/>
        </w:rPr>
        <w:drawing>
          <wp:inline distT="0" distB="0" distL="0" distR="0" wp14:anchorId="3C65BA4A" wp14:editId="25A87B4E">
            <wp:extent cx="1136650" cy="2854325"/>
            <wp:effectExtent l="0" t="0" r="6350" b="3175"/>
            <wp:docPr id="3212"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36650" cy="2854325"/>
                    </a:xfrm>
                    <a:prstGeom prst="rect">
                      <a:avLst/>
                    </a:prstGeom>
                    <a:noFill/>
                    <a:ln>
                      <a:noFill/>
                    </a:ln>
                  </pic:spPr>
                </pic:pic>
              </a:graphicData>
            </a:graphic>
          </wp:inline>
        </w:drawing>
      </w:r>
    </w:p>
    <w:p w:rsidR="00B06E52" w:rsidRDefault="00B06E52" w:rsidP="00B06E52">
      <w:pPr>
        <w:jc w:val="center"/>
        <w:rPr>
          <w:noProof/>
          <w:lang w:val="en-US" w:eastAsia="en-GB"/>
        </w:rPr>
      </w:pPr>
    </w:p>
    <w:tbl>
      <w:tblPr>
        <w:tblStyle w:val="ad"/>
        <w:tblW w:w="0" w:type="auto"/>
        <w:tblInd w:w="2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3"/>
        <w:gridCol w:w="2614"/>
      </w:tblGrid>
      <w:tr w:rsidR="00B06E52" w:rsidRPr="0030547D" w:rsidTr="00B06E52">
        <w:tc>
          <w:tcPr>
            <w:tcW w:w="2593" w:type="dxa"/>
          </w:tcPr>
          <w:p w:rsidR="00B06E52" w:rsidRPr="0030547D" w:rsidRDefault="00B06E52" w:rsidP="00B06E52">
            <w:pPr>
              <w:jc w:val="center"/>
              <w:rPr>
                <w:rFonts w:ascii="Times New Roman" w:hAnsi="Times New Roman" w:cs="Times New Roman"/>
                <w:lang w:eastAsia="ja-JP"/>
              </w:rPr>
            </w:pPr>
            <w:r w:rsidRPr="0030547D">
              <w:rPr>
                <w:rFonts w:ascii="Times New Roman" w:hAnsi="Times New Roman" w:cs="Times New Roman"/>
                <w:lang w:eastAsia="ja-JP"/>
              </w:rPr>
              <w:t>Вид сверху</w:t>
            </w:r>
            <w:r w:rsidRPr="0030547D">
              <w:rPr>
                <w:rFonts w:ascii="Times New Roman" w:hAnsi="Times New Roman" w:cs="Times New Roman"/>
                <w:lang w:eastAsia="ja-JP"/>
              </w:rPr>
              <w:br/>
              <w:t>Масштаб: 1:2</w:t>
            </w:r>
          </w:p>
        </w:tc>
        <w:tc>
          <w:tcPr>
            <w:tcW w:w="2614" w:type="dxa"/>
          </w:tcPr>
          <w:p w:rsidR="00B06E52" w:rsidRPr="0030547D" w:rsidRDefault="00B06E52" w:rsidP="00B06E52">
            <w:pPr>
              <w:jc w:val="center"/>
              <w:rPr>
                <w:rFonts w:ascii="Times New Roman" w:hAnsi="Times New Roman" w:cs="Times New Roman"/>
                <w:lang w:eastAsia="ja-JP"/>
              </w:rPr>
            </w:pPr>
            <w:r w:rsidRPr="0030547D">
              <w:rPr>
                <w:rFonts w:ascii="Times New Roman" w:hAnsi="Times New Roman" w:cs="Times New Roman"/>
                <w:lang w:eastAsia="ja-JP"/>
              </w:rPr>
              <w:t>Вид в изометрии</w:t>
            </w:r>
            <w:r w:rsidRPr="0030547D">
              <w:rPr>
                <w:rFonts w:ascii="Times New Roman" w:hAnsi="Times New Roman" w:cs="Times New Roman"/>
                <w:lang w:eastAsia="ja-JP"/>
              </w:rPr>
              <w:br/>
              <w:t>Масштаб: 1:10</w:t>
            </w:r>
          </w:p>
        </w:tc>
      </w:tr>
      <w:tr w:rsidR="00B06E52" w:rsidRPr="0030547D" w:rsidTr="00B06E52">
        <w:tc>
          <w:tcPr>
            <w:tcW w:w="2593" w:type="dxa"/>
          </w:tcPr>
          <w:p w:rsidR="00B06E52" w:rsidRPr="0030547D" w:rsidRDefault="00B06E52" w:rsidP="00B06E52">
            <w:pPr>
              <w:jc w:val="center"/>
              <w:rPr>
                <w:rFonts w:ascii="Times New Roman" w:hAnsi="Times New Roman" w:cs="Times New Roman"/>
                <w:lang w:eastAsia="ja-JP"/>
              </w:rPr>
            </w:pPr>
          </w:p>
        </w:tc>
        <w:tc>
          <w:tcPr>
            <w:tcW w:w="2614" w:type="dxa"/>
          </w:tcPr>
          <w:p w:rsidR="00B06E52" w:rsidRPr="0030547D" w:rsidRDefault="00B06E52" w:rsidP="00B06E52">
            <w:pPr>
              <w:jc w:val="right"/>
              <w:rPr>
                <w:rFonts w:ascii="Times New Roman" w:hAnsi="Times New Roman" w:cs="Times New Roman"/>
                <w:lang w:eastAsia="ja-JP"/>
              </w:rPr>
            </w:pPr>
          </w:p>
        </w:tc>
      </w:tr>
    </w:tbl>
    <w:p w:rsidR="0030547D" w:rsidRDefault="0030547D" w:rsidP="00B06E52">
      <w:pPr>
        <w:pStyle w:val="SingleTxtGR"/>
        <w:spacing w:before="120" w:after="0" w:line="220" w:lineRule="atLeast"/>
        <w:ind w:left="1344" w:right="998"/>
        <w:jc w:val="left"/>
        <w:sectPr w:rsidR="0030547D" w:rsidSect="007F1856">
          <w:headerReference w:type="even" r:id="rId221"/>
          <w:headerReference w:type="default" r:id="rId222"/>
          <w:footerReference w:type="even" r:id="rId223"/>
          <w:footerReference w:type="default" r:id="rId224"/>
          <w:headerReference w:type="first" r:id="rId225"/>
          <w:footerReference w:type="first" r:id="rId226"/>
          <w:footnotePr>
            <w:numRestart w:val="eachSect"/>
          </w:footnotePr>
          <w:endnotePr>
            <w:numFmt w:val="decimal"/>
          </w:endnotePr>
          <w:pgSz w:w="11906" w:h="16838" w:code="9"/>
          <w:pgMar w:top="1418" w:right="1134" w:bottom="1134" w:left="1134" w:header="680" w:footer="567" w:gutter="0"/>
          <w:cols w:space="708"/>
          <w:titlePg/>
          <w:docGrid w:linePitch="360"/>
        </w:sectPr>
      </w:pPr>
    </w:p>
    <w:p w:rsidR="0030547D" w:rsidRPr="00DA2699" w:rsidRDefault="0030547D" w:rsidP="0030547D">
      <w:pPr>
        <w:pStyle w:val="HChGR"/>
      </w:pPr>
      <w:r w:rsidRPr="00DA2699">
        <w:t>Приложение 22</w:t>
      </w:r>
    </w:p>
    <w:p w:rsidR="0030547D" w:rsidRPr="00DA2699" w:rsidRDefault="0030547D" w:rsidP="0030547D">
      <w:pPr>
        <w:pStyle w:val="HChGR"/>
      </w:pPr>
      <w:r w:rsidRPr="00DA2699">
        <w:tab/>
      </w:r>
      <w:r w:rsidRPr="00DA2699">
        <w:tab/>
        <w:t>Модуль детского сиденья</w:t>
      </w:r>
    </w:p>
    <w:p w:rsidR="0030547D" w:rsidRPr="00DA2699" w:rsidRDefault="0030547D" w:rsidP="0030547D">
      <w:pPr>
        <w:pStyle w:val="SingleTxtGR"/>
      </w:pPr>
      <w:r w:rsidRPr="00DA2699">
        <w:t>1.</w:t>
      </w:r>
      <w:r w:rsidRPr="00DA2699">
        <w:tab/>
      </w:r>
      <w:r w:rsidRPr="00DA2699">
        <w:tab/>
        <w:t>Определение</w:t>
      </w:r>
    </w:p>
    <w:p w:rsidR="0030547D" w:rsidRPr="00DA2699" w:rsidRDefault="0030547D" w:rsidP="0030547D">
      <w:pPr>
        <w:pStyle w:val="SingleTxtGR"/>
        <w:ind w:left="2268" w:hanging="1134"/>
      </w:pPr>
      <w:r w:rsidRPr="00DA2699">
        <w:tab/>
      </w:r>
      <w:r w:rsidRPr="00DA2699">
        <w:tab/>
      </w:r>
      <w:r w:rsidR="0050248A">
        <w:rPr>
          <w:iCs/>
        </w:rPr>
        <w:t>«</w:t>
      </w:r>
      <w:r w:rsidRPr="00DA2699">
        <w:rPr>
          <w:i/>
          <w:iCs/>
        </w:rPr>
        <w:t>Модуль детского сиденья</w:t>
      </w:r>
      <w:r w:rsidR="0050248A">
        <w:rPr>
          <w:iCs/>
        </w:rPr>
        <w:t>»</w:t>
      </w:r>
      <w:r w:rsidRPr="00DA2699">
        <w:t xml:space="preserve"> означает модуль, который является составной частью </w:t>
      </w:r>
      <w:r>
        <w:t>цель</w:t>
      </w:r>
      <w:r w:rsidRPr="00DA2699">
        <w:t xml:space="preserve">ной </w:t>
      </w:r>
      <w:r>
        <w:t>усовершенствованной детской</w:t>
      </w:r>
      <w:r w:rsidRPr="00DA2699">
        <w:t xml:space="preserve"> удерживающей системы, способной удерживать ребенка в возрасте до </w:t>
      </w:r>
      <w:r w:rsidR="0050248A">
        <w:t>15 </w:t>
      </w:r>
      <w:r w:rsidRPr="00DA2699">
        <w:t xml:space="preserve">месяцев и весом до 13 кг, и который может использоваться в качестве отдельной </w:t>
      </w:r>
      <w:r>
        <w:t>усовершенствованной детской</w:t>
      </w:r>
      <w:r w:rsidR="0050248A">
        <w:t xml:space="preserve"> удерживающей системы. Он </w:t>
      </w:r>
      <w:r w:rsidRPr="00DA2699">
        <w:t xml:space="preserve">сконструирован таким образом, чтобы его можно было вынуть из транспортного средства вместе с находящимся в нем ребенком без </w:t>
      </w:r>
      <w:proofErr w:type="spellStart"/>
      <w:r w:rsidRPr="00DA2699">
        <w:t>отстегивания</w:t>
      </w:r>
      <w:proofErr w:type="spellEnd"/>
      <w:r w:rsidRPr="00DA2699">
        <w:t xml:space="preserve"> какого-либо ремня и перемещать за пределами транспортного средства.</w:t>
      </w:r>
    </w:p>
    <w:p w:rsidR="0030547D" w:rsidRPr="00DA2699" w:rsidRDefault="0030547D" w:rsidP="0030547D">
      <w:pPr>
        <w:pStyle w:val="SingleTxtGR"/>
      </w:pPr>
      <w:r w:rsidRPr="00DA2699">
        <w:t>2.</w:t>
      </w:r>
      <w:r w:rsidRPr="00DA2699">
        <w:tab/>
      </w:r>
      <w:r w:rsidRPr="00DA2699">
        <w:tab/>
        <w:t>Положения, применяемые к модулю детского сиденья</w:t>
      </w:r>
    </w:p>
    <w:p w:rsidR="0030547D" w:rsidRPr="00DA2699" w:rsidRDefault="0030547D" w:rsidP="0030547D">
      <w:pPr>
        <w:pStyle w:val="SingleTxtGR"/>
        <w:ind w:left="2268" w:hanging="1134"/>
      </w:pPr>
      <w:r w:rsidRPr="00DA2699">
        <w:t>2.1</w:t>
      </w:r>
      <w:r w:rsidRPr="00DA2699">
        <w:tab/>
      </w:r>
      <w:r w:rsidRPr="00DA2699">
        <w:tab/>
        <w:t>Способ пристегивания должен отвечать требованиям пунктов 4.3 и 6.1.9 Правил № 44</w:t>
      </w:r>
      <w:r w:rsidR="00BD1296">
        <w:t xml:space="preserve"> ООН</w:t>
      </w:r>
      <w:r w:rsidRPr="00DA2699">
        <w:t>.</w:t>
      </w:r>
    </w:p>
    <w:p w:rsidR="0030547D" w:rsidRPr="00DA2699" w:rsidRDefault="0030547D" w:rsidP="0030547D">
      <w:pPr>
        <w:pStyle w:val="SingleTxtGR"/>
        <w:ind w:left="2268" w:hanging="1134"/>
      </w:pPr>
      <w:r w:rsidRPr="00DA2699">
        <w:t>2.2</w:t>
      </w:r>
      <w:r w:rsidRPr="00DA2699">
        <w:tab/>
      </w:r>
      <w:r w:rsidRPr="00DA2699">
        <w:tab/>
        <w:t>Испытание на лобовой удар должно со</w:t>
      </w:r>
      <w:r w:rsidR="0050248A">
        <w:t>ответствовать положениям пункта </w:t>
      </w:r>
      <w:r w:rsidRPr="00DA2699">
        <w:t>7.1.4 Правил № 44</w:t>
      </w:r>
      <w:r w:rsidR="00BD1296">
        <w:t xml:space="preserve"> ООН</w:t>
      </w:r>
      <w:r w:rsidRPr="00DA2699">
        <w:t>.</w:t>
      </w:r>
    </w:p>
    <w:p w:rsidR="0030547D" w:rsidRPr="00DA2699" w:rsidRDefault="0030547D" w:rsidP="0030547D">
      <w:pPr>
        <w:pStyle w:val="SingleTxtGR"/>
        <w:ind w:left="2268" w:hanging="1134"/>
      </w:pPr>
      <w:r w:rsidRPr="00DA2699">
        <w:t>2.3</w:t>
      </w:r>
      <w:r w:rsidRPr="00DA2699">
        <w:tab/>
      </w:r>
      <w:r w:rsidRPr="00DA2699">
        <w:tab/>
        <w:t>Испытание на наезд сзади должно со</w:t>
      </w:r>
      <w:r w:rsidR="0050248A">
        <w:t>ответствовать положениям пункта </w:t>
      </w:r>
      <w:r w:rsidRPr="00DA2699">
        <w:t>7.1.4 Правил № 44</w:t>
      </w:r>
      <w:r w:rsidR="00BD1296">
        <w:t xml:space="preserve"> ООН</w:t>
      </w:r>
      <w:r w:rsidRPr="00DA2699">
        <w:t>.</w:t>
      </w:r>
    </w:p>
    <w:p w:rsidR="0030547D" w:rsidRDefault="0030547D" w:rsidP="0030547D">
      <w:pPr>
        <w:pStyle w:val="SingleTxtGR"/>
        <w:ind w:left="2268" w:hanging="1134"/>
      </w:pPr>
      <w:r w:rsidRPr="00DA2699">
        <w:t>2.4</w:t>
      </w:r>
      <w:r w:rsidRPr="00DA2699">
        <w:tab/>
      </w:r>
      <w:r w:rsidRPr="00DA2699">
        <w:tab/>
        <w:t>Испытание на опрокидывание должно соответствовать положениям пункта 7.1.3 Правил № 44</w:t>
      </w:r>
      <w:r w:rsidR="00BD1296">
        <w:t xml:space="preserve"> ООН</w:t>
      </w:r>
      <w:r w:rsidRPr="00DA2699">
        <w:t>.</w:t>
      </w:r>
    </w:p>
    <w:p w:rsidR="0030547D" w:rsidRPr="00CF55AA" w:rsidRDefault="0030547D" w:rsidP="0030547D">
      <w:pPr>
        <w:pStyle w:val="SingleTxtGR"/>
        <w:ind w:left="2268" w:hanging="1134"/>
        <w:rPr>
          <w:lang w:bidi="ru-RU"/>
        </w:rPr>
      </w:pPr>
      <w:r w:rsidRPr="00CF55AA">
        <w:rPr>
          <w:lang w:bidi="ru-RU"/>
        </w:rPr>
        <w:t>2.5</w:t>
      </w:r>
      <w:r w:rsidRPr="00CF55AA">
        <w:rPr>
          <w:lang w:bidi="ru-RU"/>
        </w:rPr>
        <w:tab/>
      </w:r>
      <w:r>
        <w:rPr>
          <w:lang w:bidi="ru-RU"/>
        </w:rPr>
        <w:tab/>
      </w:r>
      <w:proofErr w:type="gramStart"/>
      <w:r w:rsidRPr="00CF55AA">
        <w:rPr>
          <w:lang w:bidi="ru-RU"/>
        </w:rPr>
        <w:t>В</w:t>
      </w:r>
      <w:proofErr w:type="gramEnd"/>
      <w:r w:rsidRPr="00CF55AA">
        <w:rPr>
          <w:lang w:bidi="ru-RU"/>
        </w:rPr>
        <w:t xml:space="preserve"> случае модуля детского сиденья на внешней стороне упаковки должна быть четко видна следующая надпись:</w:t>
      </w:r>
    </w:p>
    <w:tbl>
      <w:tblPr>
        <w:tblW w:w="7518" w:type="dxa"/>
        <w:tblInd w:w="113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518"/>
      </w:tblGrid>
      <w:tr w:rsidR="0030547D" w:rsidRPr="00CF55AA" w:rsidTr="008364A3">
        <w:trPr>
          <w:cantSplit/>
        </w:trPr>
        <w:tc>
          <w:tcPr>
            <w:tcW w:w="7518" w:type="dxa"/>
            <w:tcBorders>
              <w:right w:val="single" w:sz="4" w:space="0" w:color="auto"/>
            </w:tcBorders>
            <w:tcMar>
              <w:left w:w="142" w:type="dxa"/>
              <w:right w:w="142" w:type="dxa"/>
            </w:tcMar>
          </w:tcPr>
          <w:p w:rsidR="0030547D" w:rsidRPr="00494B25" w:rsidRDefault="0030547D" w:rsidP="008364A3">
            <w:pPr>
              <w:spacing w:before="40" w:after="120"/>
              <w:rPr>
                <w:i/>
              </w:rPr>
            </w:pPr>
            <w:r w:rsidRPr="00494B25">
              <w:rPr>
                <w:i/>
              </w:rPr>
              <w:t>Внимание</w:t>
            </w:r>
          </w:p>
        </w:tc>
      </w:tr>
      <w:tr w:rsidR="0030547D" w:rsidRPr="00CF55AA" w:rsidTr="008364A3">
        <w:trPr>
          <w:cantSplit/>
        </w:trPr>
        <w:tc>
          <w:tcPr>
            <w:tcW w:w="7518" w:type="dxa"/>
            <w:tcBorders>
              <w:right w:val="single" w:sz="4" w:space="0" w:color="auto"/>
            </w:tcBorders>
            <w:tcMar>
              <w:left w:w="142" w:type="dxa"/>
              <w:right w:w="142" w:type="dxa"/>
            </w:tcMar>
          </w:tcPr>
          <w:p w:rsidR="0030547D" w:rsidRPr="00494B25" w:rsidRDefault="0030547D" w:rsidP="008364A3">
            <w:pPr>
              <w:spacing w:before="40" w:after="120"/>
              <w:jc w:val="both"/>
            </w:pPr>
            <w:r>
              <w:tab/>
            </w:r>
            <w:r w:rsidRPr="00494B25">
              <w:t>Данный усовершенствованный модуль детского сиденья, предназначенный для использования в сочетании с изделием размера i, утвержденным в соответствии с Правилами № 129</w:t>
            </w:r>
            <w:r w:rsidR="00BD1296">
              <w:t xml:space="preserve"> ООН</w:t>
            </w:r>
            <w:r w:rsidRPr="00494B25">
              <w:t xml:space="preserve">, для установки </w:t>
            </w:r>
            <w:r>
              <w:t>на сидячих местах,</w:t>
            </w:r>
            <w:r w:rsidR="0050248A">
              <w:t xml:space="preserve"> «</w:t>
            </w:r>
            <w:r w:rsidRPr="00494B25">
              <w:t>совместимых с размером</w:t>
            </w:r>
            <w:r>
              <w:t> </w:t>
            </w:r>
            <w:r w:rsidR="0050248A">
              <w:t>i»</w:t>
            </w:r>
            <w:r w:rsidRPr="00494B25">
              <w:t xml:space="preserve">, как указано изготовителями транспортного средства в руководстве по эксплуатации транспортного средства. Данный модуль может быть также использован в качестве переносного детского сиденья в соответствии с указаниями изготовителя усовершенствованной детской удерживающей системы. </w:t>
            </w:r>
          </w:p>
        </w:tc>
      </w:tr>
      <w:tr w:rsidR="0030547D" w:rsidRPr="00CF55AA" w:rsidTr="008364A3">
        <w:trPr>
          <w:cantSplit/>
        </w:trPr>
        <w:tc>
          <w:tcPr>
            <w:tcW w:w="7518" w:type="dxa"/>
            <w:tcBorders>
              <w:right w:val="single" w:sz="4" w:space="0" w:color="auto"/>
            </w:tcBorders>
            <w:tcMar>
              <w:left w:w="142" w:type="dxa"/>
              <w:right w:w="142" w:type="dxa"/>
            </w:tcMar>
          </w:tcPr>
          <w:p w:rsidR="0030547D" w:rsidRPr="00494B25" w:rsidRDefault="0030547D" w:rsidP="008364A3">
            <w:pPr>
              <w:spacing w:before="40" w:after="120"/>
              <w:jc w:val="both"/>
            </w:pPr>
            <w:r>
              <w:tab/>
            </w:r>
            <w:r w:rsidRPr="00494B25">
              <w:t>При возникновении вопросов просьба обращаться к изготовителю или продавцу усовершенствованной детской удерживающей системы.</w:t>
            </w:r>
          </w:p>
        </w:tc>
      </w:tr>
    </w:tbl>
    <w:p w:rsidR="00B06E52" w:rsidRPr="0030547D" w:rsidRDefault="0030547D" w:rsidP="0030547D">
      <w:pPr>
        <w:pStyle w:val="SingleTxtGR"/>
        <w:spacing w:before="240" w:after="0"/>
        <w:jc w:val="center"/>
        <w:rPr>
          <w:u w:val="single"/>
        </w:rPr>
      </w:pPr>
      <w:r>
        <w:rPr>
          <w:u w:val="single"/>
        </w:rPr>
        <w:tab/>
      </w:r>
      <w:r>
        <w:rPr>
          <w:u w:val="single"/>
        </w:rPr>
        <w:tab/>
      </w:r>
      <w:r>
        <w:rPr>
          <w:u w:val="single"/>
        </w:rPr>
        <w:tab/>
      </w:r>
    </w:p>
    <w:sectPr w:rsidR="00B06E52" w:rsidRPr="0030547D" w:rsidSect="007F1856">
      <w:headerReference w:type="first" r:id="rId227"/>
      <w:footerReference w:type="first" r:id="rId228"/>
      <w:footnotePr>
        <w:numRestart w:val="eachSect"/>
      </w:footnotePr>
      <w:endnotePr>
        <w:numFmt w:val="decimal"/>
      </w:endnotePr>
      <w:pgSz w:w="11906" w:h="16838" w:code="9"/>
      <w:pgMar w:top="1418"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DFB" w:rsidRPr="00A312BC" w:rsidRDefault="00F26DFB" w:rsidP="00A312BC"/>
  </w:endnote>
  <w:endnote w:type="continuationSeparator" w:id="0">
    <w:p w:rsidR="00F26DFB" w:rsidRPr="00A312BC" w:rsidRDefault="00F26DFB"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 New Roman Bold">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20</w:t>
    </w:r>
    <w:r w:rsidRPr="007F1856">
      <w:rPr>
        <w:b/>
        <w:sz w:val="18"/>
      </w:rPr>
      <w:fldChar w:fldCharType="end"/>
    </w:r>
    <w:r>
      <w:rPr>
        <w:b/>
        <w:sz w:val="18"/>
      </w:rPr>
      <w:tab/>
    </w:r>
    <w:r>
      <w:t>GE.18-08040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57D2D" w:rsidRDefault="00F26DFB" w:rsidP="00057D2D">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72</w:t>
    </w:r>
    <w:r w:rsidRPr="007F1856">
      <w:rPr>
        <w:b/>
        <w:sz w:val="18"/>
      </w:rPr>
      <w:fldChar w:fldCharType="end"/>
    </w:r>
    <w:r>
      <w:tab/>
      <w:t>GE.18-08040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74</w:t>
    </w:r>
    <w:r w:rsidRPr="007F1856">
      <w:rPr>
        <w:b/>
        <w:sz w:val="18"/>
      </w:rPr>
      <w:fldChar w:fldCharType="end"/>
    </w:r>
    <w:r>
      <w:rPr>
        <w:b/>
        <w:sz w:val="18"/>
      </w:rPr>
      <w:tab/>
    </w:r>
    <w:r>
      <w:t>GE.18-08040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57D2D" w:rsidRDefault="00F26DFB" w:rsidP="00057D2D">
    <w:pPr>
      <w:pStyle w:val="a9"/>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73</w:t>
    </w:r>
    <w:r w:rsidRPr="007F1856">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76</w:t>
    </w:r>
    <w:r w:rsidRPr="007F1856">
      <w:rPr>
        <w:b/>
        <w:sz w:val="18"/>
      </w:rPr>
      <w:fldChar w:fldCharType="end"/>
    </w:r>
    <w:r>
      <w:rPr>
        <w:b/>
        <w:sz w:val="18"/>
      </w:rPr>
      <w:tab/>
    </w:r>
    <w:r>
      <w:t>GE.18-08040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77</w:t>
    </w:r>
    <w:r w:rsidRPr="007F1856">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57D2D" w:rsidRDefault="00F26DFB" w:rsidP="00057D2D">
    <w:pPr>
      <w:pStyle w:val="a9"/>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75</w:t>
    </w:r>
    <w:r w:rsidRPr="007F1856">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82</w:t>
    </w:r>
    <w:r w:rsidRPr="007F1856">
      <w:rPr>
        <w:b/>
        <w:sz w:val="18"/>
      </w:rPr>
      <w:fldChar w:fldCharType="end"/>
    </w:r>
    <w:r>
      <w:rPr>
        <w:b/>
        <w:sz w:val="18"/>
      </w:rPr>
      <w:tab/>
    </w:r>
    <w:r>
      <w:t>GE.18-08040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83</w:t>
    </w:r>
    <w:r w:rsidRPr="007F1856">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3D3DCA" w:rsidRDefault="00F26DFB" w:rsidP="003D3DCA">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78</w:t>
    </w:r>
    <w:r w:rsidRPr="007F1856">
      <w:rPr>
        <w:b/>
        <w:sz w:val="18"/>
      </w:rPr>
      <w:fldChar w:fldCharType="end"/>
    </w:r>
    <w:r>
      <w:rPr>
        <w:b/>
        <w:sz w:val="18"/>
      </w:rPr>
      <w:tab/>
    </w:r>
    <w:r>
      <w:t>GE.18-08040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85</w:t>
    </w:r>
    <w:r w:rsidRPr="007F185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19</w:t>
    </w:r>
    <w:r w:rsidRPr="007F1856">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3D3DCA" w:rsidRDefault="00F26DFB" w:rsidP="003D3DCA">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84</w:t>
    </w:r>
    <w:r w:rsidRPr="007F1856">
      <w:rPr>
        <w:b/>
        <w:sz w:val="18"/>
      </w:rPr>
      <w:fldChar w:fldCharType="end"/>
    </w:r>
    <w:r>
      <w:rPr>
        <w:b/>
        <w:sz w:val="18"/>
      </w:rPr>
      <w:tab/>
    </w:r>
    <w:r>
      <w:t>GE.18-08040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87</w:t>
    </w:r>
    <w:r w:rsidRPr="007F1856">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3D3DCA" w:rsidRDefault="00F26DFB" w:rsidP="003D3DCA">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86</w:t>
    </w:r>
    <w:r w:rsidRPr="007F1856">
      <w:rPr>
        <w:b/>
        <w:sz w:val="18"/>
      </w:rPr>
      <w:fldChar w:fldCharType="end"/>
    </w:r>
    <w:r>
      <w:rPr>
        <w:b/>
        <w:sz w:val="18"/>
      </w:rPr>
      <w:tab/>
    </w:r>
    <w:r>
      <w:t>GE.18-08040</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90</w:t>
    </w:r>
    <w:r w:rsidRPr="007F1856">
      <w:rPr>
        <w:b/>
        <w:sz w:val="18"/>
      </w:rPr>
      <w:fldChar w:fldCharType="end"/>
    </w:r>
    <w:r>
      <w:rPr>
        <w:b/>
        <w:sz w:val="18"/>
      </w:rPr>
      <w:tab/>
    </w:r>
    <w:r>
      <w:t>GE.18-08040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89</w:t>
    </w:r>
    <w:r w:rsidRPr="007F1856">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3D3DCA" w:rsidRDefault="00F26DFB" w:rsidP="003D3DCA">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88</w:t>
    </w:r>
    <w:r w:rsidRPr="007F1856">
      <w:rPr>
        <w:b/>
        <w:sz w:val="18"/>
      </w:rPr>
      <w:fldChar w:fldCharType="end"/>
    </w:r>
    <w:r>
      <w:rPr>
        <w:b/>
        <w:sz w:val="18"/>
      </w:rPr>
      <w:tab/>
    </w:r>
    <w:r>
      <w:t>GE.18-08040</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92</w:t>
    </w:r>
    <w:r w:rsidRPr="007F1856">
      <w:rPr>
        <w:b/>
        <w:sz w:val="18"/>
      </w:rPr>
      <w:fldChar w:fldCharType="end"/>
    </w:r>
    <w:r>
      <w:rPr>
        <w:b/>
        <w:sz w:val="18"/>
      </w:rPr>
      <w:tab/>
    </w:r>
    <w:r>
      <w:t>GE.18-08040</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93</w:t>
    </w:r>
    <w:r w:rsidRPr="007F1856">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27A07" w:rsidRDefault="00F26DFB" w:rsidP="00727A07">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91</w:t>
    </w:r>
    <w:r w:rsidRPr="007F1856">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25595" w:rsidRDefault="00F26DFB" w:rsidP="00D25595">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94</w:t>
    </w:r>
    <w:r w:rsidRPr="007F1856">
      <w:rPr>
        <w:b/>
        <w:sz w:val="18"/>
      </w:rPr>
      <w:fldChar w:fldCharType="end"/>
    </w:r>
    <w:r>
      <w:rPr>
        <w:b/>
        <w:sz w:val="18"/>
      </w:rPr>
      <w:tab/>
    </w:r>
    <w:r>
      <w:t>GE.18-08040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spacing w:before="120" w:line="240" w:lineRule="auto"/>
    </w:pPr>
    <w:r>
      <w:t>GE.</w:t>
    </w:r>
    <w:r>
      <w:rPr>
        <w:b/>
        <w:noProof/>
        <w:lang w:eastAsia="ru-RU"/>
      </w:rPr>
      <w:drawing>
        <wp:anchor distT="0" distB="0" distL="114300" distR="114300" simplePos="0" relativeHeight="251658240" behindDoc="0" locked="0" layoutInCell="1" allowOverlap="1" wp14:anchorId="40AF299E" wp14:editId="1ADC7515">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w:t>
    </w:r>
    <w:proofErr w:type="gramStart"/>
    <w:r>
      <w:t>08040  (</w:t>
    </w:r>
    <w:proofErr w:type="gramEnd"/>
    <w:r>
      <w:t>R)</w:t>
    </w:r>
    <w:r>
      <w:rPr>
        <w:lang w:val="en-US"/>
      </w:rPr>
      <w:t xml:space="preserve">  020718  </w:t>
    </w:r>
    <w:r w:rsidR="00D32B9D">
      <w:t>18</w:t>
    </w:r>
    <w:r>
      <w:rPr>
        <w:lang w:val="en-US"/>
      </w:rPr>
      <w:t>0718</w:t>
    </w:r>
    <w:r>
      <w:br/>
    </w:r>
    <w:r w:rsidRPr="007F1856">
      <w:rPr>
        <w:rFonts w:ascii="C39T30Lfz" w:hAnsi="C39T30Lfz"/>
        <w:kern w:val="14"/>
        <w:sz w:val="56"/>
      </w:rPr>
      <w:t></w:t>
    </w:r>
    <w:r w:rsidRPr="007F1856">
      <w:rPr>
        <w:rFonts w:ascii="C39T30Lfz" w:hAnsi="C39T30Lfz"/>
        <w:kern w:val="14"/>
        <w:sz w:val="56"/>
      </w:rPr>
      <w:t></w:t>
    </w:r>
    <w:r w:rsidRPr="007F1856">
      <w:rPr>
        <w:rFonts w:ascii="C39T30Lfz" w:hAnsi="C39T30Lfz"/>
        <w:kern w:val="14"/>
        <w:sz w:val="56"/>
      </w:rPr>
      <w:t></w:t>
    </w:r>
    <w:r w:rsidRPr="007F1856">
      <w:rPr>
        <w:rFonts w:ascii="C39T30Lfz" w:hAnsi="C39T30Lfz"/>
        <w:kern w:val="14"/>
        <w:sz w:val="56"/>
      </w:rPr>
      <w:t></w:t>
    </w:r>
    <w:r w:rsidRPr="007F1856">
      <w:rPr>
        <w:rFonts w:ascii="C39T30Lfz" w:hAnsi="C39T30Lfz"/>
        <w:kern w:val="14"/>
        <w:sz w:val="56"/>
      </w:rPr>
      <w:t></w:t>
    </w:r>
    <w:r w:rsidRPr="007F1856">
      <w:rPr>
        <w:rFonts w:ascii="C39T30Lfz" w:hAnsi="C39T30Lfz"/>
        <w:kern w:val="14"/>
        <w:sz w:val="56"/>
      </w:rPr>
      <w:t></w:t>
    </w:r>
    <w:r w:rsidRPr="007F1856">
      <w:rPr>
        <w:rFonts w:ascii="C39T30Lfz" w:hAnsi="C39T30Lfz"/>
        <w:kern w:val="14"/>
        <w:sz w:val="56"/>
      </w:rPr>
      <w:t></w:t>
    </w:r>
    <w:r w:rsidRPr="007F1856">
      <w:rPr>
        <w:rFonts w:ascii="C39T30Lfz" w:hAnsi="C39T30Lfz"/>
        <w:kern w:val="14"/>
        <w:sz w:val="56"/>
      </w:rPr>
      <w:t></w:t>
    </w:r>
    <w:r w:rsidRPr="007F1856">
      <w:rPr>
        <w:rFonts w:ascii="C39T30Lfz" w:hAnsi="C39T30Lfz"/>
        <w:kern w:val="14"/>
        <w:sz w:val="56"/>
      </w:rPr>
      <w:t></w:t>
    </w:r>
    <w:r>
      <w:rPr>
        <w:noProof/>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ECE/324/Rev.2/Add.128/Rev.1&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2/Add.128/Rev.1&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E96F54" w:rsidRDefault="00F26DFB" w:rsidP="00E96F54">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95</w:t>
    </w:r>
    <w:r w:rsidRPr="007F1856">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FB0B43" w:rsidRDefault="00F26DFB" w:rsidP="00FB0B43">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96</w:t>
    </w:r>
    <w:r w:rsidRPr="007F1856">
      <w:rPr>
        <w:b/>
        <w:sz w:val="18"/>
      </w:rPr>
      <w:fldChar w:fldCharType="end"/>
    </w:r>
    <w:r>
      <w:rPr>
        <w:b/>
        <w:sz w:val="18"/>
      </w:rPr>
      <w:tab/>
    </w:r>
    <w:r>
      <w:t>GE.18-08040</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819D4" w:rsidRDefault="00F26DFB" w:rsidP="00D819D4">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97</w:t>
    </w:r>
    <w:r w:rsidRPr="007F1856">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100</w:t>
    </w:r>
    <w:r w:rsidRPr="007F1856">
      <w:rPr>
        <w:b/>
        <w:sz w:val="18"/>
      </w:rPr>
      <w:fldChar w:fldCharType="end"/>
    </w:r>
    <w:r>
      <w:rPr>
        <w:b/>
        <w:sz w:val="18"/>
      </w:rPr>
      <w:tab/>
    </w:r>
    <w:r>
      <w:t>GE.18-08040</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101</w:t>
    </w:r>
    <w:r w:rsidRPr="007F1856">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98</w:t>
    </w:r>
    <w:r w:rsidRPr="007F1856">
      <w:rPr>
        <w:b/>
        <w:sz w:val="18"/>
      </w:rPr>
      <w:fldChar w:fldCharType="end"/>
    </w:r>
    <w:r>
      <w:rPr>
        <w:b/>
        <w:sz w:val="18"/>
      </w:rPr>
      <w:tab/>
    </w:r>
    <w:r>
      <w:t>GE.18-08040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103</w:t>
    </w:r>
    <w:r w:rsidRPr="007F1856">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102</w:t>
    </w:r>
    <w:r w:rsidRPr="007F1856">
      <w:rPr>
        <w:b/>
        <w:sz w:val="18"/>
      </w:rPr>
      <w:fldChar w:fldCharType="end"/>
    </w:r>
    <w:r>
      <w:rPr>
        <w:b/>
        <w:sz w:val="18"/>
      </w:rPr>
      <w:tab/>
    </w:r>
    <w:r>
      <w:t>GE.18-08040</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Pr>
        <w:b/>
        <w:noProof/>
        <w:sz w:val="18"/>
      </w:rPr>
      <w:t>108</w:t>
    </w:r>
    <w:r w:rsidRPr="007F1856">
      <w:rPr>
        <w:b/>
        <w:sz w:val="18"/>
      </w:rPr>
      <w:fldChar w:fldCharType="end"/>
    </w:r>
    <w:r>
      <w:rPr>
        <w:b/>
        <w:sz w:val="18"/>
      </w:rPr>
      <w:tab/>
    </w:r>
    <w:r>
      <w:t>GE.18-08040</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105</w:t>
    </w:r>
    <w:r w:rsidRPr="007F1856">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57D2D" w:rsidRDefault="00F26DFB" w:rsidP="00057D2D">
    <w:pPr>
      <w:pStyle w:val="a9"/>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104</w:t>
    </w:r>
    <w:r w:rsidRPr="007F1856">
      <w:rPr>
        <w:b/>
        <w:sz w:val="18"/>
      </w:rPr>
      <w:fldChar w:fldCharType="end"/>
    </w:r>
    <w:r>
      <w:rPr>
        <w:b/>
        <w:sz w:val="18"/>
      </w:rPr>
      <w:tab/>
    </w:r>
    <w:r>
      <w:t>GE.18-08040</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107</w:t>
    </w:r>
    <w:r w:rsidRPr="007F1856">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106</w:t>
    </w:r>
    <w:r w:rsidRPr="007F1856">
      <w:rPr>
        <w:b/>
        <w:sz w:val="18"/>
      </w:rPr>
      <w:fldChar w:fldCharType="end"/>
    </w:r>
    <w:r>
      <w:rPr>
        <w:b/>
        <w:sz w:val="18"/>
      </w:rPr>
      <w:tab/>
    </w:r>
    <w:r>
      <w:t>GE.18-08040</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110</w:t>
    </w:r>
    <w:r w:rsidRPr="007F1856">
      <w:rPr>
        <w:b/>
        <w:sz w:val="18"/>
      </w:rPr>
      <w:fldChar w:fldCharType="end"/>
    </w:r>
    <w:r>
      <w:rPr>
        <w:b/>
        <w:sz w:val="18"/>
      </w:rPr>
      <w:tab/>
    </w:r>
    <w:r>
      <w:t>GE.18-08040</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111</w:t>
    </w:r>
    <w:r w:rsidRPr="007F1856">
      <w:rPr>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108</w:t>
    </w:r>
    <w:r w:rsidRPr="007F1856">
      <w:rPr>
        <w:b/>
        <w:sz w:val="18"/>
      </w:rPr>
      <w:fldChar w:fldCharType="end"/>
    </w:r>
    <w:r>
      <w:rPr>
        <w:b/>
        <w:sz w:val="18"/>
      </w:rPr>
      <w:tab/>
    </w:r>
    <w:r>
      <w:t>GE.18-08040</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112</w:t>
    </w:r>
    <w:r w:rsidRPr="007F1856">
      <w:rPr>
        <w:b/>
        <w:sz w:val="18"/>
      </w:rPr>
      <w:fldChar w:fldCharType="end"/>
    </w:r>
    <w:r>
      <w:rPr>
        <w:b/>
        <w:sz w:val="18"/>
      </w:rPr>
      <w:tab/>
    </w:r>
    <w:r>
      <w:t>GE.18-08040</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B7E5E" w:rsidRDefault="00F26DFB" w:rsidP="00DB7E5E">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113</w:t>
    </w:r>
    <w:r w:rsidRPr="007F1856">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B7E5E" w:rsidRDefault="00F26DFB" w:rsidP="00DB7E5E">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114</w:t>
    </w:r>
    <w:r w:rsidRPr="007F1856">
      <w:rPr>
        <w:b/>
        <w:sz w:val="18"/>
      </w:rPr>
      <w:fldChar w:fldCharType="end"/>
    </w:r>
    <w:r>
      <w:rPr>
        <w:b/>
        <w:sz w:val="18"/>
      </w:rPr>
      <w:tab/>
    </w:r>
    <w:r>
      <w:t>GE.18-08040</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2734C1" w:rsidRDefault="00F26DFB" w:rsidP="002734C1">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115</w:t>
    </w:r>
    <w:r w:rsidRPr="007F1856">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68</w:t>
    </w:r>
    <w:r w:rsidRPr="007F1856">
      <w:rPr>
        <w:b/>
        <w:sz w:val="18"/>
      </w:rPr>
      <w:fldChar w:fldCharType="end"/>
    </w:r>
    <w:r>
      <w:rPr>
        <w:b/>
        <w:sz w:val="18"/>
      </w:rPr>
      <w:tab/>
    </w:r>
    <w:r>
      <w:t>GE.18-08040</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2734C1" w:rsidRDefault="00F26DFB" w:rsidP="002734C1">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116</w:t>
    </w:r>
    <w:r w:rsidRPr="007F1856">
      <w:rPr>
        <w:b/>
        <w:sz w:val="18"/>
      </w:rPr>
      <w:fldChar w:fldCharType="end"/>
    </w:r>
    <w:r>
      <w:rPr>
        <w:b/>
        <w:sz w:val="18"/>
      </w:rPr>
      <w:tab/>
    </w:r>
    <w:r>
      <w:t>GE.18-08040</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A4790" w:rsidRDefault="00F26DFB" w:rsidP="008A4790">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120</w:t>
    </w:r>
    <w:r w:rsidRPr="007F1856">
      <w:rPr>
        <w:b/>
        <w:sz w:val="18"/>
      </w:rPr>
      <w:fldChar w:fldCharType="end"/>
    </w:r>
    <w:r>
      <w:rPr>
        <w:b/>
        <w:sz w:val="18"/>
      </w:rPr>
      <w:tab/>
    </w:r>
    <w:r>
      <w:t>GE.18-08040</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A4790" w:rsidRDefault="00F26DFB" w:rsidP="008A4790">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119</w:t>
    </w:r>
    <w:r w:rsidRPr="007F1856">
      <w:rPr>
        <w:b/>
        <w:sz w:val="18"/>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2535A" w:rsidRDefault="00F26DFB" w:rsidP="0082535A">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117</w:t>
    </w:r>
    <w:r w:rsidRPr="007F1856">
      <w:rPr>
        <w:b/>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A4790" w:rsidRDefault="00F26DFB" w:rsidP="008A4790">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124</w:t>
    </w:r>
    <w:r w:rsidRPr="007F1856">
      <w:rPr>
        <w:b/>
        <w:sz w:val="18"/>
      </w:rPr>
      <w:fldChar w:fldCharType="end"/>
    </w:r>
    <w:r>
      <w:rPr>
        <w:b/>
        <w:sz w:val="18"/>
      </w:rPr>
      <w:tab/>
    </w:r>
    <w:r>
      <w:t>GE.18-08040</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A4790" w:rsidRDefault="00F26DFB" w:rsidP="008A4790">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123</w:t>
    </w:r>
    <w:r w:rsidRPr="007F1856">
      <w:rPr>
        <w:b/>
        <w:sz w:val="18"/>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2535A" w:rsidRDefault="00F26DFB" w:rsidP="0082535A">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121</w:t>
    </w:r>
    <w:r w:rsidRPr="007F1856">
      <w:rPr>
        <w:b/>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A4790" w:rsidRDefault="00F26DFB" w:rsidP="008A4790">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126</w:t>
    </w:r>
    <w:r w:rsidRPr="007F1856">
      <w:rPr>
        <w:b/>
        <w:sz w:val="18"/>
      </w:rPr>
      <w:fldChar w:fldCharType="end"/>
    </w:r>
    <w:r>
      <w:rPr>
        <w:b/>
        <w:sz w:val="18"/>
      </w:rPr>
      <w:tab/>
    </w:r>
    <w:r>
      <w:t>GE.18-08040</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2535A" w:rsidRDefault="00F26DFB" w:rsidP="0082535A">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125</w:t>
    </w:r>
    <w:r w:rsidRPr="007F1856">
      <w:rPr>
        <w:b/>
        <w:sz w:val="18"/>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A4790" w:rsidRDefault="00F26DFB" w:rsidP="008A4790">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132</w:t>
    </w:r>
    <w:r w:rsidRPr="007F1856">
      <w:rPr>
        <w:b/>
        <w:sz w:val="18"/>
      </w:rPr>
      <w:fldChar w:fldCharType="end"/>
    </w:r>
    <w:r>
      <w:rPr>
        <w:b/>
        <w:sz w:val="18"/>
      </w:rPr>
      <w:tab/>
    </w:r>
    <w:r>
      <w:t>GE.18-08040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57D2D" w:rsidRDefault="00F26DFB" w:rsidP="00057D2D">
    <w:pPr>
      <w:pStyle w:val="a9"/>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67</w:t>
    </w:r>
    <w:r w:rsidRPr="007F1856">
      <w:rPr>
        <w:b/>
        <w:sz w:val="18"/>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A4790" w:rsidRDefault="00F26DFB" w:rsidP="008A4790">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131</w:t>
    </w:r>
    <w:r w:rsidRPr="007F1856">
      <w:rPr>
        <w:b/>
        <w:sz w:val="18"/>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2535A" w:rsidRDefault="00F26DFB" w:rsidP="0082535A">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127</w:t>
    </w:r>
    <w:r w:rsidRPr="007F1856">
      <w:rPr>
        <w:b/>
        <w:sz w:val="18"/>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2535A" w:rsidRDefault="00F26DFB" w:rsidP="0082535A">
    <w:pPr>
      <w:pStyle w:val="a9"/>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133</w:t>
    </w:r>
    <w:r w:rsidRPr="007F1856">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9"/>
    </w:pP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70</w:t>
    </w:r>
    <w:r w:rsidRPr="007F1856">
      <w:rPr>
        <w:b/>
        <w:sz w:val="18"/>
      </w:rPr>
      <w:fldChar w:fldCharType="end"/>
    </w:r>
    <w:r>
      <w:rPr>
        <w:b/>
        <w:sz w:val="18"/>
      </w:rPr>
      <w:tab/>
    </w:r>
    <w:r>
      <w:t>GE.18-08040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9"/>
      <w:tabs>
        <w:tab w:val="clear" w:pos="9639"/>
        <w:tab w:val="right" w:pos="9638"/>
      </w:tabs>
      <w:rPr>
        <w:b/>
        <w:sz w:val="18"/>
      </w:rPr>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71</w:t>
    </w:r>
    <w:r w:rsidRPr="007F1856">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57D2D" w:rsidRDefault="00F26DFB" w:rsidP="00057D2D">
    <w:pPr>
      <w:pStyle w:val="a9"/>
    </w:pPr>
    <w:r>
      <w:t>GE.18-08040</w:t>
    </w:r>
    <w:r>
      <w:tab/>
    </w:r>
    <w:r w:rsidRPr="007F1856">
      <w:rPr>
        <w:b/>
        <w:sz w:val="18"/>
      </w:rPr>
      <w:fldChar w:fldCharType="begin"/>
    </w:r>
    <w:r w:rsidRPr="007F1856">
      <w:rPr>
        <w:b/>
        <w:sz w:val="18"/>
      </w:rPr>
      <w:instrText xml:space="preserve"> PAGE  \* MERGEFORMAT </w:instrText>
    </w:r>
    <w:r w:rsidRPr="007F1856">
      <w:rPr>
        <w:b/>
        <w:sz w:val="18"/>
      </w:rPr>
      <w:fldChar w:fldCharType="separate"/>
    </w:r>
    <w:r w:rsidR="00504886">
      <w:rPr>
        <w:b/>
        <w:noProof/>
        <w:sz w:val="18"/>
      </w:rPr>
      <w:t>69</w:t>
    </w:r>
    <w:r w:rsidRPr="007F1856">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DFB" w:rsidRPr="001075E9" w:rsidRDefault="00F26DFB" w:rsidP="001075E9">
      <w:pPr>
        <w:tabs>
          <w:tab w:val="right" w:pos="2155"/>
        </w:tabs>
        <w:spacing w:after="80" w:line="240" w:lineRule="auto"/>
        <w:ind w:left="680"/>
        <w:rPr>
          <w:u w:val="single"/>
        </w:rPr>
      </w:pPr>
      <w:r>
        <w:rPr>
          <w:u w:val="single"/>
        </w:rPr>
        <w:tab/>
      </w:r>
    </w:p>
  </w:footnote>
  <w:footnote w:type="continuationSeparator" w:id="0">
    <w:p w:rsidR="00F26DFB" w:rsidRDefault="00F26DFB" w:rsidP="00407B78">
      <w:pPr>
        <w:tabs>
          <w:tab w:val="right" w:pos="2155"/>
        </w:tabs>
        <w:spacing w:after="80"/>
        <w:ind w:left="680"/>
        <w:rPr>
          <w:u w:val="single"/>
        </w:rPr>
      </w:pPr>
      <w:r>
        <w:rPr>
          <w:u w:val="single"/>
        </w:rPr>
        <w:tab/>
      </w:r>
    </w:p>
  </w:footnote>
  <w:footnote w:id="1">
    <w:p w:rsidR="00F26DFB" w:rsidRPr="00886230" w:rsidRDefault="00F26DFB" w:rsidP="00C97129">
      <w:pPr>
        <w:pStyle w:val="ae"/>
        <w:spacing w:line="190" w:lineRule="exact"/>
      </w:pPr>
      <w:r>
        <w:tab/>
      </w:r>
      <w:r w:rsidRPr="00C97129">
        <w:rPr>
          <w:sz w:val="20"/>
        </w:rPr>
        <w:t>*</w:t>
      </w:r>
      <w:r>
        <w:tab/>
        <w:t>Прежние названия Соглашения:</w:t>
      </w:r>
    </w:p>
    <w:p w:rsidR="00F26DFB" w:rsidRPr="00886230" w:rsidRDefault="00F26DFB" w:rsidP="00C97129">
      <w:pPr>
        <w:pStyle w:val="ae"/>
        <w:spacing w:line="190" w:lineRule="exact"/>
        <w:rPr>
          <w:sz w:val="20"/>
        </w:rPr>
      </w:pPr>
      <w:r>
        <w:tab/>
      </w:r>
      <w:r>
        <w:tab/>
        <w:t>Соглашение о принятии единообразных условий официального утверждения и о взаимном признании официального</w:t>
      </w:r>
      <w:bookmarkStart w:id="0" w:name="_GoBack"/>
      <w:bookmarkEnd w:id="0"/>
      <w:r>
        <w:t xml:space="preserve"> утверждения предметов оборудования и частей механических транспортных средств, совершено в Женеве 20 марта 1958 года (первоначальный вариант).</w:t>
      </w:r>
    </w:p>
    <w:p w:rsidR="00F26DFB" w:rsidRPr="00886230" w:rsidRDefault="00F26DFB" w:rsidP="00C97129">
      <w:pPr>
        <w:pStyle w:val="ae"/>
        <w:spacing w:line="190" w:lineRule="exact"/>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 октября 1995 года (Пересмотр 2).</w:t>
      </w:r>
    </w:p>
  </w:footnote>
  <w:footnote w:id="2">
    <w:p w:rsidR="00F26DFB" w:rsidRPr="009454E2" w:rsidRDefault="00F26DFB" w:rsidP="00CD4BD3">
      <w:pPr>
        <w:pStyle w:val="ae"/>
        <w:rPr>
          <w:lang w:eastAsia="en-US"/>
        </w:rPr>
      </w:pPr>
      <w:r w:rsidRPr="00F27A0B">
        <w:rPr>
          <w:szCs w:val="18"/>
        </w:rPr>
        <w:tab/>
      </w:r>
      <w:r w:rsidRPr="00F27A0B">
        <w:rPr>
          <w:rStyle w:val="ab"/>
          <w:szCs w:val="18"/>
        </w:rPr>
        <w:footnoteRef/>
      </w:r>
      <w:r w:rsidRPr="00F27A0B">
        <w:rPr>
          <w:szCs w:val="18"/>
        </w:rPr>
        <w:tab/>
        <w:t xml:space="preserve">Отличительные номера Договаривающихся сторон Соглашения 1958 года </w:t>
      </w:r>
      <w:r>
        <w:rPr>
          <w:szCs w:val="18"/>
        </w:rPr>
        <w:t>указа</w:t>
      </w:r>
      <w:r w:rsidRPr="00F27A0B">
        <w:rPr>
          <w:szCs w:val="18"/>
        </w:rPr>
        <w:t xml:space="preserve">ны в приложении 3 к Сводной резолюции конструкции транспортных средств (СР.3), документ </w:t>
      </w:r>
      <w:r>
        <w:rPr>
          <w:szCs w:val="18"/>
          <w:lang w:val="fr-FR"/>
        </w:rPr>
        <w:t>ECE</w:t>
      </w:r>
      <w:r w:rsidRPr="00FE3216">
        <w:rPr>
          <w:szCs w:val="18"/>
        </w:rPr>
        <w:t>/</w:t>
      </w:r>
      <w:r w:rsidRPr="00F27A0B">
        <w:rPr>
          <w:szCs w:val="18"/>
        </w:rPr>
        <w:t>TRANS/WP.29/78/Rev.</w:t>
      </w:r>
      <w:r>
        <w:rPr>
          <w:szCs w:val="18"/>
        </w:rPr>
        <w:t xml:space="preserve">6, приложение 3 – </w:t>
      </w:r>
      <w:hyperlink r:id="rId1" w:history="1">
        <w:r w:rsidRPr="009454E2">
          <w:rPr>
            <w:rStyle w:val="af3"/>
            <w:color w:val="auto"/>
            <w:lang w:eastAsia="en-US"/>
          </w:rPr>
          <w:t>www.unece.org/trans/main/wp29/wp29wgs/</w:t>
        </w:r>
        <w:r w:rsidRPr="009454E2">
          <w:rPr>
            <w:rStyle w:val="af3"/>
            <w:color w:val="auto"/>
            <w:lang w:eastAsia="en-US"/>
          </w:rPr>
          <w:br/>
          <w:t>wp29gen/wp29resolutions.html</w:t>
        </w:r>
      </w:hyperlink>
      <w:r>
        <w:rPr>
          <w:rStyle w:val="FootnoteTextChar"/>
        </w:rPr>
        <w:t>.</w:t>
      </w:r>
    </w:p>
  </w:footnote>
  <w:footnote w:id="3">
    <w:p w:rsidR="00F26DFB" w:rsidRDefault="00F26DFB">
      <w:pPr>
        <w:pStyle w:val="ae"/>
      </w:pPr>
      <w:r>
        <w:tab/>
      </w:r>
      <w:r>
        <w:rPr>
          <w:rStyle w:val="ab"/>
        </w:rPr>
        <w:footnoteRef/>
      </w:r>
      <w:r>
        <w:tab/>
      </w:r>
      <w:r w:rsidRPr="0052104C">
        <w:t>Фиксирующее приспособление детского удерживающего устройства (ФПДУУ), определенное в Правилах № 16 (ремни безопасности).</w:t>
      </w:r>
    </w:p>
  </w:footnote>
  <w:footnote w:id="4">
    <w:p w:rsidR="00F26DFB" w:rsidRPr="00127F12" w:rsidRDefault="00F26DFB" w:rsidP="00CD4BD3">
      <w:pPr>
        <w:pStyle w:val="ae"/>
      </w:pPr>
      <w:r w:rsidRPr="0070779D">
        <w:tab/>
      </w:r>
      <w:r w:rsidRPr="0070779D">
        <w:rPr>
          <w:rStyle w:val="ab"/>
          <w:sz w:val="20"/>
        </w:rPr>
        <w:footnoteRef/>
      </w:r>
      <w:r w:rsidRPr="00127F12">
        <w:tab/>
      </w:r>
      <w:r w:rsidRPr="0070779D">
        <w:t>g</w:t>
      </w:r>
      <w:r w:rsidRPr="00127F12">
        <w:t xml:space="preserve"> = 9</w:t>
      </w:r>
      <w:r w:rsidRPr="0070779D">
        <w:t>,</w:t>
      </w:r>
      <w:r w:rsidRPr="00127F12">
        <w:t xml:space="preserve">81 </w:t>
      </w:r>
      <w:r w:rsidRPr="0070779D">
        <w:t>м</w:t>
      </w:r>
      <w:r w:rsidRPr="00127F12">
        <w:t>/</w:t>
      </w:r>
      <w:r w:rsidRPr="0070779D">
        <w:t>с</w:t>
      </w:r>
      <w:r w:rsidRPr="00127F12">
        <w:rPr>
          <w:vertAlign w:val="superscript"/>
        </w:rPr>
        <w:t>2</w:t>
      </w:r>
      <w:r w:rsidRPr="00127F12">
        <w:t>.</w:t>
      </w:r>
    </w:p>
  </w:footnote>
  <w:footnote w:id="5">
    <w:p w:rsidR="00F26DFB" w:rsidRPr="00F10953" w:rsidRDefault="00F26DFB" w:rsidP="00DD18E0">
      <w:pPr>
        <w:pStyle w:val="ae"/>
        <w:rPr>
          <w:vertAlign w:val="superscript"/>
        </w:rPr>
      </w:pPr>
      <w:r>
        <w:tab/>
      </w:r>
      <w:r>
        <w:rPr>
          <w:rStyle w:val="ab"/>
        </w:rPr>
        <w:t> </w:t>
      </w:r>
      <w:r w:rsidRPr="00F10953">
        <w:rPr>
          <w:vertAlign w:val="superscript"/>
        </w:rPr>
        <w:t xml:space="preserve">1 </w:t>
      </w:r>
      <w:r w:rsidRPr="00F10953">
        <w:rPr>
          <w:vertAlign w:val="superscript"/>
        </w:rPr>
        <w:tab/>
      </w:r>
      <w:r w:rsidRPr="00F27A0B">
        <w:rPr>
          <w:szCs w:val="18"/>
        </w:rPr>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6">
    <w:p w:rsidR="00F26DFB" w:rsidRPr="00CA4651" w:rsidRDefault="00F26DFB" w:rsidP="00DD18E0">
      <w:pPr>
        <w:pStyle w:val="ae"/>
      </w:pPr>
      <w:r>
        <w:tab/>
      </w:r>
      <w:r w:rsidRPr="00127F12">
        <w:rPr>
          <w:rStyle w:val="ab"/>
        </w:rPr>
        <w:t>2</w:t>
      </w:r>
      <w:r>
        <w:tab/>
      </w:r>
      <w:r w:rsidRPr="00F27A0B">
        <w:rPr>
          <w:szCs w:val="18"/>
        </w:rPr>
        <w:t>Ненужное</w:t>
      </w:r>
      <w:r w:rsidRPr="00127F12">
        <w:rPr>
          <w:szCs w:val="18"/>
        </w:rPr>
        <w:t xml:space="preserve"> </w:t>
      </w:r>
      <w:r w:rsidRPr="00F27A0B">
        <w:rPr>
          <w:szCs w:val="18"/>
        </w:rPr>
        <w:t>вычеркнуть</w:t>
      </w:r>
      <w:r w:rsidRPr="00127F12">
        <w:rPr>
          <w:szCs w:val="18"/>
        </w:rPr>
        <w:t>.</w:t>
      </w:r>
    </w:p>
  </w:footnote>
  <w:footnote w:id="7">
    <w:p w:rsidR="00F26DFB" w:rsidRPr="00215B94" w:rsidRDefault="00F26DFB" w:rsidP="003D3DCA">
      <w:pPr>
        <w:pStyle w:val="ae"/>
      </w:pPr>
      <w:r>
        <w:tab/>
      </w:r>
      <w:r w:rsidRPr="00215B94">
        <w:rPr>
          <w:rStyle w:val="ab"/>
        </w:rPr>
        <w:t>1</w:t>
      </w:r>
      <w:r>
        <w:tab/>
      </w:r>
      <w:r w:rsidRPr="00F27A0B">
        <w:rPr>
          <w:szCs w:val="18"/>
        </w:rPr>
        <w:t>Габарит должен составлять 210 мм с диапазоном регулировки ± 70 мм.</w:t>
      </w:r>
    </w:p>
  </w:footnote>
  <w:footnote w:id="8">
    <w:p w:rsidR="00F26DFB" w:rsidRPr="00215B94" w:rsidRDefault="00F26DFB" w:rsidP="003D3DCA">
      <w:pPr>
        <w:pStyle w:val="ae"/>
      </w:pPr>
      <w:r>
        <w:tab/>
      </w:r>
      <w:r w:rsidRPr="00215B94">
        <w:rPr>
          <w:rStyle w:val="ab"/>
        </w:rPr>
        <w:t>2</w:t>
      </w:r>
      <w:r>
        <w:tab/>
      </w:r>
      <w:r w:rsidRPr="00F27A0B">
        <w:rPr>
          <w:szCs w:val="18"/>
        </w:rPr>
        <w:t>Для получения информации о соответствующих стандартах ASTM</w:t>
      </w:r>
      <w:r>
        <w:rPr>
          <w:szCs w:val="18"/>
        </w:rPr>
        <w:t xml:space="preserve"> следует обращаться по </w:t>
      </w:r>
      <w:r w:rsidRPr="00F27A0B">
        <w:rPr>
          <w:szCs w:val="18"/>
        </w:rPr>
        <w:t>а</w:t>
      </w:r>
      <w:r>
        <w:rPr>
          <w:szCs w:val="18"/>
        </w:rPr>
        <w:t>дресу</w:t>
      </w:r>
      <w:r w:rsidRPr="00F27A0B">
        <w:rPr>
          <w:szCs w:val="18"/>
        </w:rPr>
        <w:t xml:space="preserve"> ASTM, 1916 </w:t>
      </w:r>
      <w:proofErr w:type="spellStart"/>
      <w:r w:rsidRPr="00F27A0B">
        <w:rPr>
          <w:szCs w:val="18"/>
        </w:rPr>
        <w:t>Race</w:t>
      </w:r>
      <w:proofErr w:type="spellEnd"/>
      <w:r w:rsidRPr="00F27A0B">
        <w:rPr>
          <w:szCs w:val="18"/>
        </w:rPr>
        <w:t xml:space="preserve"> </w:t>
      </w:r>
      <w:proofErr w:type="spellStart"/>
      <w:r w:rsidRPr="00F27A0B">
        <w:rPr>
          <w:szCs w:val="18"/>
        </w:rPr>
        <w:t>Street</w:t>
      </w:r>
      <w:proofErr w:type="spellEnd"/>
      <w:r w:rsidRPr="00F27A0B">
        <w:rPr>
          <w:szCs w:val="18"/>
        </w:rPr>
        <w:t xml:space="preserve">, </w:t>
      </w:r>
      <w:proofErr w:type="spellStart"/>
      <w:r w:rsidRPr="00F27A0B">
        <w:rPr>
          <w:szCs w:val="18"/>
        </w:rPr>
        <w:t>Philadelphia</w:t>
      </w:r>
      <w:proofErr w:type="spellEnd"/>
      <w:r w:rsidRPr="00F27A0B">
        <w:rPr>
          <w:szCs w:val="18"/>
        </w:rPr>
        <w:t>, USA PA 19 103.</w:t>
      </w:r>
    </w:p>
  </w:footnote>
  <w:footnote w:id="9">
    <w:p w:rsidR="00F26DFB" w:rsidRPr="009818D3" w:rsidRDefault="00F26DFB">
      <w:pPr>
        <w:pStyle w:val="ae"/>
        <w:rPr>
          <w:bCs/>
          <w:szCs w:val="18"/>
          <w:lang w:bidi="ru-RU"/>
        </w:rPr>
      </w:pPr>
      <w:r>
        <w:tab/>
      </w:r>
      <w:r>
        <w:rPr>
          <w:rStyle w:val="ab"/>
        </w:rPr>
        <w:footnoteRef/>
      </w:r>
      <w:r>
        <w:tab/>
      </w:r>
      <w:r w:rsidRPr="00192A26">
        <w:rPr>
          <w:bCs/>
          <w:szCs w:val="18"/>
          <w:lang w:bidi="ru-RU"/>
        </w:rPr>
        <w:t>Технические характеристики и подробные чертежи Q-манекенов, а также технические характеристики для их приспособления к испытаниям, предусмотренным настоящими Правилами, временно размещены на веб-сайте неофициальной рабочей группы по усовершенствованным детским удерживающим системам (</w:t>
      </w:r>
      <w:hyperlink r:id="rId2" w:history="1">
        <w:r w:rsidRPr="009818D3">
          <w:rPr>
            <w:rStyle w:val="af3"/>
            <w:bCs/>
            <w:color w:val="auto"/>
            <w:szCs w:val="18"/>
            <w:lang w:bidi="ru-RU"/>
          </w:rPr>
          <w:t>www2.unece.org/wiki/display/</w:t>
        </w:r>
        <w:r w:rsidRPr="009818D3">
          <w:rPr>
            <w:rStyle w:val="af3"/>
            <w:bCs/>
            <w:color w:val="auto"/>
            <w:szCs w:val="18"/>
            <w:lang w:bidi="ru-RU"/>
          </w:rPr>
          <w:br/>
        </w:r>
        <w:proofErr w:type="spellStart"/>
        <w:r w:rsidRPr="009818D3">
          <w:rPr>
            <w:rStyle w:val="af3"/>
            <w:bCs/>
            <w:color w:val="auto"/>
            <w:szCs w:val="18"/>
            <w:lang w:bidi="ru-RU"/>
          </w:rPr>
          <w:t>trans</w:t>
        </w:r>
        <w:proofErr w:type="spellEnd"/>
        <w:r w:rsidRPr="009818D3">
          <w:rPr>
            <w:rStyle w:val="af3"/>
            <w:bCs/>
            <w:color w:val="auto"/>
            <w:szCs w:val="18"/>
            <w:lang w:bidi="ru-RU"/>
          </w:rPr>
          <w:t>/</w:t>
        </w:r>
        <w:proofErr w:type="spellStart"/>
        <w:r w:rsidRPr="009818D3">
          <w:rPr>
            <w:rStyle w:val="af3"/>
            <w:bCs/>
            <w:color w:val="auto"/>
            <w:szCs w:val="18"/>
            <w:lang w:bidi="ru-RU"/>
          </w:rPr>
          <w:t>Q-dummy+drawings</w:t>
        </w:r>
        <w:proofErr w:type="spellEnd"/>
      </w:hyperlink>
      <w:r w:rsidRPr="00192A26">
        <w:rPr>
          <w:bCs/>
          <w:szCs w:val="18"/>
          <w:lang w:bidi="ru-RU"/>
        </w:rPr>
        <w:t>) ЕЭК ООН, Дворец Наций, Женева, Швейцария. В момент принятия настоящих Правил Всемирным форумом для согласования правил в области транспортных средств (WP.29) текст, ограничивающий использование чертежей и технических характеристик, будет изъят с отдельных страниц и</w:t>
      </w:r>
      <w:r>
        <w:rPr>
          <w:bCs/>
          <w:szCs w:val="18"/>
          <w:lang w:bidi="ru-RU"/>
        </w:rPr>
        <w:t xml:space="preserve"> перезагружен на вышеупомянутый</w:t>
      </w:r>
      <w:r>
        <w:rPr>
          <w:bCs/>
          <w:szCs w:val="18"/>
          <w:lang w:bidi="ru-RU"/>
        </w:rPr>
        <w:br/>
      </w:r>
      <w:r w:rsidRPr="00192A26">
        <w:rPr>
          <w:bCs/>
          <w:szCs w:val="18"/>
          <w:lang w:bidi="ru-RU"/>
        </w:rPr>
        <w:t xml:space="preserve">веб-сайт. По истечении периода времени, необходимого неофициальной рабочей группе для завершения изучения технических характеристик и чертежей </w:t>
      </w:r>
      <w:r>
        <w:rPr>
          <w:bCs/>
          <w:szCs w:val="18"/>
          <w:lang w:bidi="ru-RU"/>
        </w:rPr>
        <w:t>манекенов с целью охватить этап </w:t>
      </w:r>
      <w:r w:rsidRPr="00192A26">
        <w:rPr>
          <w:bCs/>
          <w:szCs w:val="18"/>
          <w:lang w:bidi="ru-RU"/>
        </w:rPr>
        <w:t>2 разработки правил, окончательные согласованные чертежи будут перенесены в Общую резолюцию по Соглашениям 1958 и 1998 годов, размещенную на веб-сайте Всемирного форума WP.29.</w:t>
      </w:r>
    </w:p>
  </w:footnote>
  <w:footnote w:id="10">
    <w:p w:rsidR="00F26DFB" w:rsidRPr="00935108" w:rsidRDefault="00F26DFB" w:rsidP="009818D3">
      <w:pPr>
        <w:pStyle w:val="ae"/>
      </w:pPr>
      <w:r>
        <w:tab/>
      </w:r>
      <w:r w:rsidRPr="00935108">
        <w:rPr>
          <w:rStyle w:val="ab"/>
        </w:rPr>
        <w:t>1</w:t>
      </w:r>
      <w:r>
        <w:tab/>
      </w:r>
      <w:r>
        <w:rPr>
          <w:szCs w:val="18"/>
        </w:rPr>
        <w:t>Расстояние «</w:t>
      </w:r>
      <w:r w:rsidRPr="00F27A0B">
        <w:rPr>
          <w:szCs w:val="18"/>
        </w:rPr>
        <w:t>a</w:t>
      </w:r>
      <w:r>
        <w:rPr>
          <w:szCs w:val="18"/>
        </w:rPr>
        <w:t>»</w:t>
      </w:r>
      <w:r w:rsidRPr="00F27A0B">
        <w:rPr>
          <w:szCs w:val="18"/>
        </w:rPr>
        <w:t xml:space="preserve"> равно длине маятника, синхронного рассматриваемому маятнику.</w:t>
      </w:r>
    </w:p>
  </w:footnote>
  <w:footnote w:id="11">
    <w:p w:rsidR="00F26DFB" w:rsidRPr="001077EC" w:rsidRDefault="00F26DFB" w:rsidP="002734C1">
      <w:pPr>
        <w:pStyle w:val="ae"/>
      </w:pPr>
      <w:r>
        <w:tab/>
      </w:r>
      <w:r w:rsidRPr="001077EC">
        <w:rPr>
          <w:rStyle w:val="ab"/>
        </w:rPr>
        <w:t>1</w:t>
      </w:r>
      <w:r>
        <w:tab/>
      </w:r>
      <w:r w:rsidRPr="00F27A0B">
        <w:rPr>
          <w:w w:val="103"/>
          <w:szCs w:val="18"/>
          <w:lang w:eastAsia="en-US"/>
        </w:rPr>
        <w:t xml:space="preserve">Ускорение (а) в центре тяжести рассчитывается по трем осям ускорения, измеряемого </w:t>
      </w:r>
      <w:r w:rsidRPr="00F27A0B">
        <w:rPr>
          <w:szCs w:val="18"/>
        </w:rPr>
        <w:t xml:space="preserve">при </w:t>
      </w:r>
      <w:r w:rsidRPr="00F27A0B">
        <w:rPr>
          <w:w w:val="103"/>
          <w:szCs w:val="18"/>
          <w:lang w:eastAsia="en-US"/>
        </w:rPr>
        <w:t>КЧХ 1</w:t>
      </w:r>
      <w:r>
        <w:rPr>
          <w:w w:val="103"/>
          <w:szCs w:val="18"/>
          <w:lang w:eastAsia="en-US"/>
        </w:rPr>
        <w:t> </w:t>
      </w:r>
      <w:r w:rsidRPr="00F27A0B">
        <w:rPr>
          <w:w w:val="103"/>
          <w:szCs w:val="18"/>
          <w:lang w:eastAsia="en-US"/>
        </w:rPr>
        <w:t>000</w:t>
      </w:r>
      <w:r w:rsidRPr="00F27A0B">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pPr>
      <w:pStyle w:val="a6"/>
    </w:pPr>
    <w:fldSimple w:instr=" TITLE  \* MERGEFORMAT ">
      <w:r w:rsidR="00504886">
        <w:t>E/ECE/324/Rev.2/Add.128/Rev.1</w:t>
      </w:r>
    </w:fldSimple>
    <w:r>
      <w:br/>
    </w:r>
    <w:fldSimple w:instr=" KEYWORDS  \* MERGEFORMAT ">
      <w:r w:rsidR="00504886">
        <w:t>E/ECE/TRANS/505/Rev.2/Add.128/Rev.1</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413976" w:rsidRDefault="00F26DFB" w:rsidP="00413976">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263945" w:rsidRDefault="00F26DFB" w:rsidP="004A3956">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413976" w:rsidRDefault="00F26DFB" w:rsidP="00413976">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EF07F4" w:rsidRDefault="00F26DFB" w:rsidP="00EF07F4">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263945" w:rsidRDefault="00F26DFB" w:rsidP="004A3956">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413976" w:rsidRDefault="00F26DFB" w:rsidP="00413976">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EF07F4" w:rsidRDefault="00F26DFB" w:rsidP="00EF07F4">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263945" w:rsidRDefault="00F26DFB" w:rsidP="003D3DCA">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B1190" w:rsidRDefault="00F26DFB" w:rsidP="00EF07F4">
    <w:pPr>
      <w:pStyle w:val="a6"/>
      <w:spacing w:after="120"/>
      <w:jc w:val="right"/>
      <w:rPr>
        <w:lang w:val="ru-RU"/>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6</w:t>
    </w:r>
    <w:r>
      <w:rPr>
        <w:lang w:val="ru-RU"/>
      </w:rPr>
      <w:t xml:space="preserve"> – Добавление 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B1190" w:rsidRDefault="00F26DFB" w:rsidP="003D3DCA">
    <w:pPr>
      <w:pStyle w:val="a6"/>
      <w:spacing w:after="120"/>
      <w:rPr>
        <w:lang w:val="ru-RU"/>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6</w:t>
    </w:r>
    <w:r>
      <w:rPr>
        <w:lang w:val="ru-RU"/>
      </w:rPr>
      <w:t xml:space="preserve"> – Добавление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7F1856" w:rsidRDefault="00F26DFB" w:rsidP="007F1856">
    <w:pPr>
      <w:pStyle w:val="a6"/>
      <w:jc w:val="right"/>
    </w:pPr>
    <w:fldSimple w:instr=" TITLE  \* MERGEFORMAT ">
      <w:r w:rsidR="00504886">
        <w:t>E/ECE/324/Rev.2/Add.128/Rev.1</w:t>
      </w:r>
    </w:fldSimple>
    <w:r>
      <w:br/>
    </w:r>
    <w:fldSimple w:instr=" KEYWORDS  \* MERGEFORMAT ">
      <w:r w:rsidR="00504886">
        <w:t>E/ECE/TRANS/505/Rev.2/Add.128/Rev.1</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B1190" w:rsidRDefault="00F26DFB" w:rsidP="00EF07F4">
    <w:pPr>
      <w:pStyle w:val="a6"/>
      <w:spacing w:after="120"/>
      <w:jc w:val="right"/>
      <w:rPr>
        <w:lang w:val="ru-RU"/>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6</w:t>
    </w:r>
    <w:r>
      <w:rPr>
        <w:lang w:val="ru-RU"/>
      </w:rPr>
      <w:t xml:space="preserve"> – Добавление 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B1190" w:rsidRDefault="00F26DFB" w:rsidP="003D3DCA">
    <w:pPr>
      <w:pStyle w:val="a6"/>
      <w:spacing w:after="120"/>
      <w:rPr>
        <w:lang w:val="ru-RU"/>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6</w:t>
    </w:r>
    <w:r>
      <w:rPr>
        <w:lang w:val="ru-RU"/>
      </w:rPr>
      <w:t xml:space="preserve"> – Добавление 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C4236B" w:rsidRDefault="00F26DFB" w:rsidP="00C4236B">
    <w:pPr>
      <w:pStyle w:val="a6"/>
      <w:spacing w:after="120"/>
      <w:rPr>
        <w:lang w:val="ru-RU"/>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6</w:t>
    </w:r>
    <w:r>
      <w:rPr>
        <w:lang w:val="ru-RU"/>
      </w:rPr>
      <w:t xml:space="preserve"> – Добавление 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B1190" w:rsidRDefault="00F26DFB" w:rsidP="00EF07F4">
    <w:pPr>
      <w:pStyle w:val="a6"/>
      <w:spacing w:after="120"/>
      <w:jc w:val="right"/>
      <w:rPr>
        <w:lang w:val="ru-RU"/>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6</w:t>
    </w:r>
    <w:r>
      <w:rPr>
        <w:lang w:val="ru-RU"/>
      </w:rPr>
      <w:t xml:space="preserve"> – Добавление 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B1190" w:rsidRDefault="00F26DFB" w:rsidP="003D3DCA">
    <w:pPr>
      <w:pStyle w:val="a6"/>
      <w:spacing w:after="120"/>
      <w:rPr>
        <w:lang w:val="ru-RU"/>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6</w:t>
    </w:r>
    <w:r>
      <w:rPr>
        <w:lang w:val="ru-RU"/>
      </w:rPr>
      <w:t xml:space="preserve"> – Добавление 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C4236B" w:rsidRDefault="00F26DFB" w:rsidP="00C4236B">
    <w:pPr>
      <w:pStyle w:val="a6"/>
      <w:spacing w:after="120"/>
      <w:rPr>
        <w:lang w:val="ru-RU"/>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6</w:t>
    </w:r>
    <w:r>
      <w:rPr>
        <w:lang w:val="ru-RU"/>
      </w:rPr>
      <w:t xml:space="preserve"> – Добавление 4</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B1190" w:rsidRDefault="00F26DFB" w:rsidP="00EF07F4">
    <w:pPr>
      <w:pStyle w:val="a6"/>
      <w:spacing w:after="120"/>
      <w:jc w:val="right"/>
      <w:rPr>
        <w:lang w:val="ru-RU"/>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6</w:t>
    </w:r>
    <w:r>
      <w:rPr>
        <w:lang w:val="ru-RU"/>
      </w:rPr>
      <w:t xml:space="preserve"> – Добавление 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B1190" w:rsidRDefault="00F26DFB" w:rsidP="00727A07">
    <w:pPr>
      <w:pStyle w:val="a6"/>
      <w:spacing w:after="120"/>
      <w:jc w:val="right"/>
      <w:rPr>
        <w:lang w:val="ru-RU"/>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6</w:t>
    </w:r>
    <w:r>
      <w:rPr>
        <w:lang w:val="ru-RU"/>
      </w:rPr>
      <w:t xml:space="preserve"> – Добавление 4</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D25595" w:rsidRDefault="00F26DFB" w:rsidP="00D25595">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E96F54" w:rsidRDefault="00F26DFB" w:rsidP="00E96F54">
    <w:pPr>
      <w:pStyle w:val="a6"/>
      <w:spacing w:after="120"/>
      <w:jc w:val="right"/>
      <w:rPr>
        <w:lang w:val="ru-RU"/>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7</w:t>
    </w:r>
    <w:r>
      <w:rPr>
        <w:lang w:val="ru-RU"/>
      </w:rPr>
      <w:t xml:space="preserve"> – Добавление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Default="00F26DFB" w:rsidP="00057D2D">
    <w:pPr>
      <w:pStyle w:val="a6"/>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E96F54" w:rsidRDefault="00F26DFB" w:rsidP="00FB0B43">
    <w:pPr>
      <w:pStyle w:val="a6"/>
      <w:spacing w:after="120"/>
      <w:rPr>
        <w:lang w:val="ru-RU"/>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7</w:t>
    </w:r>
    <w:r>
      <w:rPr>
        <w:lang w:val="ru-RU"/>
      </w:rPr>
      <w:t xml:space="preserve"> – Добавление 2</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E96F54" w:rsidRDefault="00F26DFB" w:rsidP="00D819D4">
    <w:pPr>
      <w:pStyle w:val="a6"/>
      <w:spacing w:after="120"/>
      <w:jc w:val="right"/>
      <w:rPr>
        <w:lang w:val="ru-RU"/>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7</w:t>
    </w:r>
    <w:r>
      <w:rPr>
        <w:lang w:val="ru-RU"/>
      </w:rPr>
      <w:t xml:space="preserve"> – Добавление 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C4236B">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w:t>
    </w:r>
    <w:r w:rsidRPr="000C0461">
      <w:rPr>
        <w:lang w:val="en-US"/>
      </w:rPr>
      <w:t>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EF07F4">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w:t>
    </w:r>
    <w:r w:rsidRPr="000C0461">
      <w:rPr>
        <w:lang w:val="en-US"/>
      </w:rPr>
      <w:t>8</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w:t>
    </w:r>
    <w:r w:rsidRPr="000C0461">
      <w:rPr>
        <w:lang w:val="en-US"/>
      </w:rPr>
      <w:t>8</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EF07F4">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9</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9</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C4236B">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10</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EF07F4">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10</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413976" w:rsidRDefault="00F26DFB" w:rsidP="00413976">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EF07F4">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11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11</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C4236B">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12</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EF07F4">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Pr>
        <w:lang w:val="en-US"/>
      </w:rPr>
      <w:t xml:space="preserve"> 12</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12</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0C0461">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13</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DB7E5E">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14</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DB7E5E">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15</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2734C1">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16</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2734C1">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263945" w:rsidRDefault="00F26DFB" w:rsidP="00263945">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br/>
    </w:r>
    <w:r>
      <w:rPr>
        <w:lang w:val="ru-RU"/>
      </w:rPr>
      <w:t>Приложение</w:t>
    </w:r>
    <w:r w:rsidRPr="00263945">
      <w:rPr>
        <w:lang w:val="en-US"/>
      </w:rPr>
      <w:t xml:space="preserve"> 1</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2535A" w:rsidRDefault="00F26DFB" w:rsidP="0082535A">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18</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481526" w:rsidRDefault="00F26DFB" w:rsidP="002D76A1">
    <w:pPr>
      <w:pStyle w:val="a6"/>
      <w:jc w:val="right"/>
      <w:rPr>
        <w:lang w:val="en-US"/>
      </w:rPr>
    </w:pPr>
    <w:r>
      <w:rPr>
        <w:lang w:val="en-US"/>
      </w:rPr>
      <w:tab/>
      <w:t>E/ECE/324/Rev.2/Add.128</w:t>
    </w:r>
    <w:r>
      <w:rPr>
        <w:lang w:val="en-US"/>
      </w:rPr>
      <w:br/>
      <w:t>E/ECE/TRANS/505/Rev.2/Add.128</w:t>
    </w:r>
    <w:r w:rsidRPr="006A460D">
      <w:rPr>
        <w:lang w:val="en-US"/>
      </w:rPr>
      <w:br/>
    </w:r>
    <w:r>
      <w:rPr>
        <w:lang w:val="ru-RU"/>
      </w:rPr>
      <w:t>Приложение</w:t>
    </w:r>
    <w:r w:rsidRPr="006A460D">
      <w:rPr>
        <w:lang w:val="en-US"/>
      </w:rPr>
      <w:t xml:space="preserve"> </w:t>
    </w:r>
    <w:r>
      <w:rPr>
        <w:lang w:val="en-US"/>
      </w:rPr>
      <w:t>1</w:t>
    </w:r>
    <w:r w:rsidRPr="00481526">
      <w:rPr>
        <w:lang w:val="en-US"/>
      </w:rPr>
      <w:t>8</w:t>
    </w:r>
  </w:p>
  <w:p w:rsidR="00F26DFB" w:rsidRPr="006A460D" w:rsidRDefault="00F26DFB" w:rsidP="002D76A1">
    <w:pPr>
      <w:rPr>
        <w:lang w:val="en-US" w:eastAsia="ru-RU"/>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82535A">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18</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2535A" w:rsidRDefault="00F26DFB" w:rsidP="0082535A">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19</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6A460D" w:rsidRDefault="00F26DFB" w:rsidP="002D76A1">
    <w:pPr>
      <w:pStyle w:val="a6"/>
      <w:spacing w:after="120"/>
      <w:jc w:val="right"/>
      <w:rPr>
        <w:lang w:val="en-US"/>
      </w:rPr>
    </w:pPr>
    <w:r>
      <w:rPr>
        <w:lang w:val="en-US"/>
      </w:rPr>
      <w:tab/>
      <w:t>E/ECE/324/Rev.2/Add.128</w:t>
    </w:r>
    <w:r>
      <w:rPr>
        <w:lang w:val="en-US"/>
      </w:rPr>
      <w:br/>
      <w:t>E/ECE/TRANS/505/Rev.2/Add.128</w:t>
    </w:r>
    <w:r w:rsidRPr="006A460D">
      <w:rPr>
        <w:lang w:val="en-US"/>
      </w:rPr>
      <w:br/>
    </w:r>
    <w:r>
      <w:rPr>
        <w:lang w:val="ru-RU"/>
      </w:rPr>
      <w:t>Приложение</w:t>
    </w:r>
    <w:r w:rsidRPr="006A460D">
      <w:rPr>
        <w:lang w:val="en-US"/>
      </w:rPr>
      <w:t xml:space="preserve"> </w:t>
    </w:r>
    <w:r>
      <w:rPr>
        <w:lang w:val="en-US"/>
      </w:rPr>
      <w:t>19</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0C0461" w:rsidRDefault="00F26DFB" w:rsidP="0082535A">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19</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2535A" w:rsidRDefault="00F26DFB" w:rsidP="0082535A">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20</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2D000B" w:rsidRDefault="00F26DFB" w:rsidP="0082535A">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2</w:t>
    </w:r>
    <w:r w:rsidRPr="002D000B">
      <w:rPr>
        <w:lang w:val="en-US"/>
      </w:rPr>
      <w:t>0</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82535A" w:rsidRDefault="00F26DFB" w:rsidP="0082535A">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21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6A460D" w:rsidRDefault="00F26DFB" w:rsidP="002D76A1">
    <w:pPr>
      <w:pStyle w:val="a6"/>
      <w:spacing w:after="120"/>
      <w:jc w:val="right"/>
      <w:rPr>
        <w:lang w:val="en-US"/>
      </w:rPr>
    </w:pPr>
    <w:r>
      <w:rPr>
        <w:lang w:val="en-US"/>
      </w:rPr>
      <w:tab/>
      <w:t>E/ECE/324/Rev.2/Add.128</w:t>
    </w:r>
    <w:r>
      <w:rPr>
        <w:lang w:val="en-US"/>
      </w:rPr>
      <w:br/>
      <w:t>E/ECE/TRANS/505/Rev.2/Add.128</w:t>
    </w:r>
    <w:r w:rsidRPr="006A460D">
      <w:rPr>
        <w:lang w:val="en-US"/>
      </w:rPr>
      <w:br/>
    </w:r>
    <w:r>
      <w:rPr>
        <w:lang w:val="ru-RU"/>
      </w:rPr>
      <w:t>Приложение</w:t>
    </w:r>
    <w:r w:rsidRPr="006A460D">
      <w:rPr>
        <w:lang w:val="en-US"/>
      </w:rPr>
      <w:t xml:space="preserve"> </w:t>
    </w:r>
    <w:r>
      <w:rPr>
        <w:lang w:val="en-US"/>
      </w:rPr>
      <w:t>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413976" w:rsidRDefault="00F26DFB" w:rsidP="00413976">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2</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2D000B" w:rsidRDefault="00F26DFB" w:rsidP="0082535A">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21</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2D000B" w:rsidRDefault="00F26DFB" w:rsidP="0082535A">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EF07F4" w:rsidRDefault="00F26DFB" w:rsidP="00EF07F4">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rsidRPr="00EF07F4">
      <w:rPr>
        <w:lang w:val="en-US"/>
      </w:rPr>
      <w:br/>
    </w:r>
    <w:r>
      <w:rPr>
        <w:lang w:val="ru-RU"/>
      </w:rPr>
      <w:t>Приложение</w:t>
    </w:r>
    <w:r w:rsidRPr="00EF07F4">
      <w:rPr>
        <w:lang w:val="en-US"/>
      </w:rPr>
      <w:t xml:space="preserve">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263945" w:rsidRDefault="00F26DFB" w:rsidP="00263945">
    <w:pPr>
      <w:pStyle w:val="a6"/>
      <w:spacing w:after="120"/>
      <w:jc w:val="right"/>
      <w:rPr>
        <w:lang w:val="en-US"/>
      </w:rPr>
    </w:pPr>
    <w:fldSimple w:instr=" TITLE  \* MERGEFORMAT ">
      <w:r w:rsidR="00504886">
        <w:t>E/ECE/324/Rev.2/Add.128/Rev.1</w:t>
      </w:r>
    </w:fldSimple>
    <w:r>
      <w:br/>
    </w:r>
    <w:fldSimple w:instr=" KEYWORDS  \* MERGEFORMAT ">
      <w:r w:rsidR="00504886">
        <w:t>E/ECE/TRANS/505/Rev.2/Add.128/Rev.1</w:t>
      </w:r>
    </w:fldSimple>
    <w:r>
      <w:br/>
    </w:r>
    <w:r>
      <w:rPr>
        <w:lang w:val="ru-RU"/>
      </w:rPr>
      <w:t>Приложение</w:t>
    </w:r>
    <w:r>
      <w:rPr>
        <w:lang w:val="en-US"/>
      </w:rPr>
      <w:t xml:space="preserve">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FB" w:rsidRPr="00263945" w:rsidRDefault="00F26DFB" w:rsidP="008453F7">
    <w:pPr>
      <w:pStyle w:val="a6"/>
      <w:spacing w:after="120"/>
      <w:rPr>
        <w:lang w:val="en-US"/>
      </w:rPr>
    </w:pPr>
    <w:fldSimple w:instr=" TITLE  \* MERGEFORMAT ">
      <w:r w:rsidR="00504886">
        <w:t>E/ECE/324/Rev.2/Add.128/Rev.1</w:t>
      </w:r>
    </w:fldSimple>
    <w:r>
      <w:br/>
    </w:r>
    <w:fldSimple w:instr=" KEYWORDS  \* MERGEFORMAT ">
      <w:r w:rsidR="00504886">
        <w:t>E/ECE/TRANS/505/Rev.2/Add.128/Rev.1</w:t>
      </w:r>
    </w:fldSimple>
    <w:r w:rsidRPr="00413976">
      <w:rPr>
        <w:lang w:val="en-US"/>
      </w:rPr>
      <w:br/>
    </w:r>
    <w:r>
      <w:rPr>
        <w:lang w:val="ru-RU"/>
      </w:rPr>
      <w:t>Приложение</w:t>
    </w:r>
    <w:r>
      <w:rPr>
        <w:lang w:val="en-US"/>
      </w:rPr>
      <w:t xml:space="preserv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676EF3"/>
    <w:multiLevelType w:val="multilevel"/>
    <w:tmpl w:val="04190023"/>
    <w:styleLink w:val="a"/>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8"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3274D8"/>
    <w:multiLevelType w:val="hybridMultilevel"/>
    <w:tmpl w:val="D1765110"/>
    <w:lvl w:ilvl="0" w:tplc="0809000F">
      <w:start w:val="1"/>
      <w:numFmt w:val="decimal"/>
      <w:lvlText w:val="%1."/>
      <w:lvlJc w:val="left"/>
      <w:pPr>
        <w:tabs>
          <w:tab w:val="num" w:pos="720"/>
        </w:tabs>
        <w:ind w:left="720" w:hanging="360"/>
      </w:pPr>
      <w:rPr>
        <w:rFonts w:cs="Times New Roman"/>
      </w:rPr>
    </w:lvl>
    <w:lvl w:ilvl="1" w:tplc="4C56CC50">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21"/>
  </w:num>
  <w:num w:numId="2">
    <w:abstractNumId w:val="15"/>
  </w:num>
  <w:num w:numId="3">
    <w:abstractNumId w:val="13"/>
  </w:num>
  <w:num w:numId="4">
    <w:abstractNumId w:val="14"/>
  </w:num>
  <w:num w:numId="5">
    <w:abstractNumId w:val="11"/>
  </w:num>
  <w:num w:numId="6">
    <w:abstractNumId w:val="9"/>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 w:numId="16">
    <w:abstractNumId w:val="19"/>
  </w:num>
  <w:num w:numId="17">
    <w:abstractNumId w:val="16"/>
  </w:num>
  <w:num w:numId="18">
    <w:abstractNumId w:val="18"/>
  </w:num>
  <w:num w:numId="19">
    <w:abstractNumId w:val="19"/>
  </w:num>
  <w:num w:numId="20">
    <w:abstractNumId w:val="16"/>
  </w:num>
  <w:num w:numId="21">
    <w:abstractNumId w:val="18"/>
  </w:num>
  <w:num w:numId="22">
    <w:abstractNumId w:val="20"/>
  </w:num>
  <w:num w:numId="23">
    <w:abstractNumId w:val="12"/>
  </w:num>
  <w:num w:numId="24">
    <w:abstractNumId w:val="17"/>
  </w:num>
  <w:num w:numId="25">
    <w:abstractNumId w:val="22"/>
  </w:num>
  <w:num w:numId="2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48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6CF"/>
    <w:rsid w:val="00014DEC"/>
    <w:rsid w:val="00033EE1"/>
    <w:rsid w:val="00042B72"/>
    <w:rsid w:val="000558BD"/>
    <w:rsid w:val="00057D2D"/>
    <w:rsid w:val="000B57E7"/>
    <w:rsid w:val="000B6373"/>
    <w:rsid w:val="000B7337"/>
    <w:rsid w:val="000C0461"/>
    <w:rsid w:val="000D4780"/>
    <w:rsid w:val="000F09DF"/>
    <w:rsid w:val="000F61B2"/>
    <w:rsid w:val="000F6F41"/>
    <w:rsid w:val="0010137F"/>
    <w:rsid w:val="001075E9"/>
    <w:rsid w:val="00131464"/>
    <w:rsid w:val="00157C71"/>
    <w:rsid w:val="00180183"/>
    <w:rsid w:val="0018024D"/>
    <w:rsid w:val="0018649F"/>
    <w:rsid w:val="00196389"/>
    <w:rsid w:val="001A76E3"/>
    <w:rsid w:val="001B3EF6"/>
    <w:rsid w:val="001B754F"/>
    <w:rsid w:val="001C7A89"/>
    <w:rsid w:val="001F60EE"/>
    <w:rsid w:val="0020092A"/>
    <w:rsid w:val="00205D9D"/>
    <w:rsid w:val="00263945"/>
    <w:rsid w:val="002734C1"/>
    <w:rsid w:val="0029212F"/>
    <w:rsid w:val="00292B89"/>
    <w:rsid w:val="002A2EFC"/>
    <w:rsid w:val="002A7B4A"/>
    <w:rsid w:val="002C0E18"/>
    <w:rsid w:val="002D000B"/>
    <w:rsid w:val="002D5AAC"/>
    <w:rsid w:val="002D76A1"/>
    <w:rsid w:val="002E5067"/>
    <w:rsid w:val="002F405F"/>
    <w:rsid w:val="002F7EEC"/>
    <w:rsid w:val="00301299"/>
    <w:rsid w:val="0030547D"/>
    <w:rsid w:val="00307FB6"/>
    <w:rsid w:val="003134B2"/>
    <w:rsid w:val="00317339"/>
    <w:rsid w:val="00322004"/>
    <w:rsid w:val="00330198"/>
    <w:rsid w:val="003402C2"/>
    <w:rsid w:val="00345A6F"/>
    <w:rsid w:val="00373BCE"/>
    <w:rsid w:val="00381C24"/>
    <w:rsid w:val="0039452D"/>
    <w:rsid w:val="003958D0"/>
    <w:rsid w:val="003A0E3E"/>
    <w:rsid w:val="003B00E5"/>
    <w:rsid w:val="003B658E"/>
    <w:rsid w:val="003B65A9"/>
    <w:rsid w:val="003D3DCA"/>
    <w:rsid w:val="00407B78"/>
    <w:rsid w:val="00413976"/>
    <w:rsid w:val="004157A8"/>
    <w:rsid w:val="00422468"/>
    <w:rsid w:val="00424203"/>
    <w:rsid w:val="00452493"/>
    <w:rsid w:val="00454E07"/>
    <w:rsid w:val="00454F08"/>
    <w:rsid w:val="00456B2D"/>
    <w:rsid w:val="00471B10"/>
    <w:rsid w:val="00472C5C"/>
    <w:rsid w:val="00480995"/>
    <w:rsid w:val="00480C23"/>
    <w:rsid w:val="00490248"/>
    <w:rsid w:val="00491047"/>
    <w:rsid w:val="00495A97"/>
    <w:rsid w:val="004A3956"/>
    <w:rsid w:val="004D2DEB"/>
    <w:rsid w:val="004D541E"/>
    <w:rsid w:val="004D72EA"/>
    <w:rsid w:val="0050108D"/>
    <w:rsid w:val="0050248A"/>
    <w:rsid w:val="00504886"/>
    <w:rsid w:val="00513081"/>
    <w:rsid w:val="0051480A"/>
    <w:rsid w:val="00514B33"/>
    <w:rsid w:val="00517901"/>
    <w:rsid w:val="0052104C"/>
    <w:rsid w:val="00526683"/>
    <w:rsid w:val="00540FF6"/>
    <w:rsid w:val="00550349"/>
    <w:rsid w:val="00555CEA"/>
    <w:rsid w:val="005709E0"/>
    <w:rsid w:val="00572E19"/>
    <w:rsid w:val="005961C8"/>
    <w:rsid w:val="005A5831"/>
    <w:rsid w:val="005C2CF3"/>
    <w:rsid w:val="005C7B50"/>
    <w:rsid w:val="005D7914"/>
    <w:rsid w:val="005E2B41"/>
    <w:rsid w:val="005F0B42"/>
    <w:rsid w:val="005F2202"/>
    <w:rsid w:val="00621209"/>
    <w:rsid w:val="0063400F"/>
    <w:rsid w:val="006408CD"/>
    <w:rsid w:val="00654ED0"/>
    <w:rsid w:val="00681A10"/>
    <w:rsid w:val="0069704F"/>
    <w:rsid w:val="006A0E2F"/>
    <w:rsid w:val="006A1ED8"/>
    <w:rsid w:val="006C2031"/>
    <w:rsid w:val="006D461A"/>
    <w:rsid w:val="006E5645"/>
    <w:rsid w:val="006F35EE"/>
    <w:rsid w:val="007021FF"/>
    <w:rsid w:val="00712895"/>
    <w:rsid w:val="00727A07"/>
    <w:rsid w:val="00750F77"/>
    <w:rsid w:val="0075400F"/>
    <w:rsid w:val="00757357"/>
    <w:rsid w:val="00762ACE"/>
    <w:rsid w:val="0077364E"/>
    <w:rsid w:val="0078447A"/>
    <w:rsid w:val="0078640E"/>
    <w:rsid w:val="007B2A42"/>
    <w:rsid w:val="007B2C81"/>
    <w:rsid w:val="007F1856"/>
    <w:rsid w:val="00814708"/>
    <w:rsid w:val="0082535A"/>
    <w:rsid w:val="00825F8D"/>
    <w:rsid w:val="00834B71"/>
    <w:rsid w:val="008364A3"/>
    <w:rsid w:val="00841D26"/>
    <w:rsid w:val="008453F7"/>
    <w:rsid w:val="0086445C"/>
    <w:rsid w:val="00870BDA"/>
    <w:rsid w:val="00894693"/>
    <w:rsid w:val="008A08D7"/>
    <w:rsid w:val="008A4790"/>
    <w:rsid w:val="008A697B"/>
    <w:rsid w:val="008B06CF"/>
    <w:rsid w:val="008B6909"/>
    <w:rsid w:val="008C1A9B"/>
    <w:rsid w:val="008C3948"/>
    <w:rsid w:val="008D60B7"/>
    <w:rsid w:val="008F77D9"/>
    <w:rsid w:val="00906890"/>
    <w:rsid w:val="00911BE4"/>
    <w:rsid w:val="00920E7B"/>
    <w:rsid w:val="00931351"/>
    <w:rsid w:val="00943923"/>
    <w:rsid w:val="009454E2"/>
    <w:rsid w:val="00951972"/>
    <w:rsid w:val="00953F26"/>
    <w:rsid w:val="009608F3"/>
    <w:rsid w:val="00977294"/>
    <w:rsid w:val="009818D3"/>
    <w:rsid w:val="009A24AC"/>
    <w:rsid w:val="009B66F9"/>
    <w:rsid w:val="009C6C0C"/>
    <w:rsid w:val="009D084C"/>
    <w:rsid w:val="009F307A"/>
    <w:rsid w:val="00A02222"/>
    <w:rsid w:val="00A04E47"/>
    <w:rsid w:val="00A05878"/>
    <w:rsid w:val="00A312BC"/>
    <w:rsid w:val="00A351C7"/>
    <w:rsid w:val="00A51A91"/>
    <w:rsid w:val="00A76D48"/>
    <w:rsid w:val="00A817E1"/>
    <w:rsid w:val="00A84021"/>
    <w:rsid w:val="00A84D35"/>
    <w:rsid w:val="00A85E6A"/>
    <w:rsid w:val="00A917B3"/>
    <w:rsid w:val="00A9371E"/>
    <w:rsid w:val="00AA1A9B"/>
    <w:rsid w:val="00AA4A63"/>
    <w:rsid w:val="00AB4B51"/>
    <w:rsid w:val="00AC00DB"/>
    <w:rsid w:val="00AC3DF0"/>
    <w:rsid w:val="00AD7761"/>
    <w:rsid w:val="00AF5E91"/>
    <w:rsid w:val="00B021E5"/>
    <w:rsid w:val="00B030A6"/>
    <w:rsid w:val="00B03AB0"/>
    <w:rsid w:val="00B06E52"/>
    <w:rsid w:val="00B10CC7"/>
    <w:rsid w:val="00B539E7"/>
    <w:rsid w:val="00B62458"/>
    <w:rsid w:val="00B630CC"/>
    <w:rsid w:val="00B820FC"/>
    <w:rsid w:val="00B869FA"/>
    <w:rsid w:val="00BA37FE"/>
    <w:rsid w:val="00BB7B85"/>
    <w:rsid w:val="00BC18B2"/>
    <w:rsid w:val="00BD1296"/>
    <w:rsid w:val="00BD1F84"/>
    <w:rsid w:val="00BD33EE"/>
    <w:rsid w:val="00C106D6"/>
    <w:rsid w:val="00C4236B"/>
    <w:rsid w:val="00C433D6"/>
    <w:rsid w:val="00C60F0C"/>
    <w:rsid w:val="00C75A9C"/>
    <w:rsid w:val="00C805C9"/>
    <w:rsid w:val="00C842A3"/>
    <w:rsid w:val="00C92939"/>
    <w:rsid w:val="00C97129"/>
    <w:rsid w:val="00CA1679"/>
    <w:rsid w:val="00CB151C"/>
    <w:rsid w:val="00CB58E1"/>
    <w:rsid w:val="00CC05E1"/>
    <w:rsid w:val="00CC4C60"/>
    <w:rsid w:val="00CD4BD3"/>
    <w:rsid w:val="00CE073C"/>
    <w:rsid w:val="00CE374B"/>
    <w:rsid w:val="00CE5A1A"/>
    <w:rsid w:val="00CF3562"/>
    <w:rsid w:val="00CF55F6"/>
    <w:rsid w:val="00CF732D"/>
    <w:rsid w:val="00D11188"/>
    <w:rsid w:val="00D25595"/>
    <w:rsid w:val="00D32B9D"/>
    <w:rsid w:val="00D33D63"/>
    <w:rsid w:val="00D819D4"/>
    <w:rsid w:val="00D90028"/>
    <w:rsid w:val="00D90138"/>
    <w:rsid w:val="00DA44C6"/>
    <w:rsid w:val="00DB1190"/>
    <w:rsid w:val="00DB7E5E"/>
    <w:rsid w:val="00DD18E0"/>
    <w:rsid w:val="00DF2966"/>
    <w:rsid w:val="00DF71B9"/>
    <w:rsid w:val="00E16204"/>
    <w:rsid w:val="00E17EF2"/>
    <w:rsid w:val="00E40704"/>
    <w:rsid w:val="00E418B5"/>
    <w:rsid w:val="00E42E6D"/>
    <w:rsid w:val="00E73F76"/>
    <w:rsid w:val="00E74E9E"/>
    <w:rsid w:val="00E93B18"/>
    <w:rsid w:val="00E96F54"/>
    <w:rsid w:val="00EA2C9F"/>
    <w:rsid w:val="00EB1EAF"/>
    <w:rsid w:val="00ED0BDA"/>
    <w:rsid w:val="00ED2596"/>
    <w:rsid w:val="00ED3002"/>
    <w:rsid w:val="00EE646A"/>
    <w:rsid w:val="00EF07F4"/>
    <w:rsid w:val="00EF1360"/>
    <w:rsid w:val="00EF3220"/>
    <w:rsid w:val="00F26DFB"/>
    <w:rsid w:val="00F94155"/>
    <w:rsid w:val="00F9783F"/>
    <w:rsid w:val="00FB0B43"/>
    <w:rsid w:val="00FD2EF7"/>
    <w:rsid w:val="00FE3216"/>
    <w:rsid w:val="00FE447E"/>
    <w:rsid w:val="00FE69CD"/>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079B29"/>
  <w15:docId w15:val="{C36B3A88-47C7-474E-A4A2-DC0756B38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0">
    <w:name w:val="Normal"/>
    <w:qFormat/>
    <w:rsid w:val="00CE073C"/>
    <w:pPr>
      <w:suppressAutoHyphens/>
      <w:spacing w:line="240" w:lineRule="atLeast"/>
    </w:pPr>
    <w:rPr>
      <w:rFonts w:eastAsiaTheme="minorHAnsi" w:cstheme="minorBidi"/>
      <w:szCs w:val="22"/>
      <w:lang w:val="ru-RU" w:eastAsia="en-US"/>
    </w:rPr>
  </w:style>
  <w:style w:type="paragraph" w:styleId="1">
    <w:name w:val="heading 1"/>
    <w:aliases w:val="Table_GR,Table_G"/>
    <w:basedOn w:val="a0"/>
    <w:next w:val="a0"/>
    <w:link w:val="10"/>
    <w:qFormat/>
    <w:rsid w:val="00BB7B85"/>
    <w:pPr>
      <w:keepNext/>
      <w:numPr>
        <w:numId w:val="24"/>
      </w:numPr>
      <w:tabs>
        <w:tab w:val="left" w:pos="567"/>
      </w:tabs>
      <w:jc w:val="both"/>
      <w:outlineLvl w:val="0"/>
    </w:pPr>
    <w:rPr>
      <w:rFonts w:eastAsia="Times New Roman" w:cs="Arial"/>
      <w:b/>
      <w:bCs/>
      <w:szCs w:val="32"/>
      <w:lang w:eastAsia="ru-RU"/>
    </w:rPr>
  </w:style>
  <w:style w:type="paragraph" w:styleId="2">
    <w:name w:val="heading 2"/>
    <w:basedOn w:val="a0"/>
    <w:next w:val="a0"/>
    <w:link w:val="20"/>
    <w:qFormat/>
    <w:rsid w:val="00E74E9E"/>
    <w:pPr>
      <w:keepNext/>
      <w:numPr>
        <w:ilvl w:val="1"/>
        <w:numId w:val="24"/>
      </w:numPr>
      <w:outlineLvl w:val="1"/>
    </w:pPr>
    <w:rPr>
      <w:rFonts w:cs="Arial"/>
      <w:bCs/>
      <w:iCs/>
      <w:szCs w:val="28"/>
    </w:rPr>
  </w:style>
  <w:style w:type="paragraph" w:styleId="3">
    <w:name w:val="heading 3"/>
    <w:basedOn w:val="a0"/>
    <w:next w:val="a0"/>
    <w:link w:val="30"/>
    <w:qFormat/>
    <w:rsid w:val="00E74E9E"/>
    <w:pPr>
      <w:keepNext/>
      <w:numPr>
        <w:ilvl w:val="2"/>
        <w:numId w:val="24"/>
      </w:numPr>
      <w:spacing w:before="240" w:after="60"/>
      <w:outlineLvl w:val="2"/>
    </w:pPr>
    <w:rPr>
      <w:rFonts w:ascii="Arial" w:hAnsi="Arial" w:cs="Arial"/>
      <w:b/>
      <w:bCs/>
      <w:sz w:val="26"/>
      <w:szCs w:val="26"/>
    </w:rPr>
  </w:style>
  <w:style w:type="paragraph" w:styleId="4">
    <w:name w:val="heading 4"/>
    <w:basedOn w:val="a0"/>
    <w:next w:val="a0"/>
    <w:link w:val="40"/>
    <w:qFormat/>
    <w:rsid w:val="00E74E9E"/>
    <w:pPr>
      <w:keepNext/>
      <w:numPr>
        <w:ilvl w:val="3"/>
        <w:numId w:val="24"/>
      </w:numPr>
      <w:spacing w:before="240" w:after="60"/>
      <w:outlineLvl w:val="3"/>
    </w:pPr>
    <w:rPr>
      <w:b/>
      <w:bCs/>
      <w:sz w:val="28"/>
      <w:szCs w:val="28"/>
    </w:rPr>
  </w:style>
  <w:style w:type="paragraph" w:styleId="5">
    <w:name w:val="heading 5"/>
    <w:basedOn w:val="a0"/>
    <w:next w:val="a0"/>
    <w:link w:val="50"/>
    <w:qFormat/>
    <w:rsid w:val="00E74E9E"/>
    <w:pPr>
      <w:numPr>
        <w:ilvl w:val="4"/>
        <w:numId w:val="24"/>
      </w:numPr>
      <w:spacing w:before="240" w:after="60"/>
      <w:outlineLvl w:val="4"/>
    </w:pPr>
    <w:rPr>
      <w:b/>
      <w:bCs/>
      <w:i/>
      <w:iCs/>
      <w:sz w:val="26"/>
      <w:szCs w:val="26"/>
    </w:rPr>
  </w:style>
  <w:style w:type="paragraph" w:styleId="6">
    <w:name w:val="heading 6"/>
    <w:basedOn w:val="a0"/>
    <w:next w:val="a0"/>
    <w:link w:val="60"/>
    <w:qFormat/>
    <w:rsid w:val="00E74E9E"/>
    <w:pPr>
      <w:numPr>
        <w:ilvl w:val="5"/>
        <w:numId w:val="24"/>
      </w:numPr>
      <w:spacing w:before="240" w:after="60"/>
      <w:outlineLvl w:val="5"/>
    </w:pPr>
    <w:rPr>
      <w:b/>
      <w:bCs/>
      <w:sz w:val="22"/>
    </w:rPr>
  </w:style>
  <w:style w:type="paragraph" w:styleId="7">
    <w:name w:val="heading 7"/>
    <w:basedOn w:val="a0"/>
    <w:next w:val="a0"/>
    <w:link w:val="70"/>
    <w:qFormat/>
    <w:rsid w:val="00E74E9E"/>
    <w:pPr>
      <w:numPr>
        <w:ilvl w:val="6"/>
        <w:numId w:val="24"/>
      </w:numPr>
      <w:spacing w:before="240" w:after="60"/>
      <w:outlineLvl w:val="6"/>
    </w:pPr>
    <w:rPr>
      <w:sz w:val="24"/>
      <w:szCs w:val="24"/>
    </w:rPr>
  </w:style>
  <w:style w:type="paragraph" w:styleId="8">
    <w:name w:val="heading 8"/>
    <w:basedOn w:val="a0"/>
    <w:next w:val="a0"/>
    <w:link w:val="80"/>
    <w:qFormat/>
    <w:rsid w:val="00E74E9E"/>
    <w:pPr>
      <w:numPr>
        <w:ilvl w:val="7"/>
        <w:numId w:val="24"/>
      </w:numPr>
      <w:spacing w:before="240" w:after="60"/>
      <w:outlineLvl w:val="7"/>
    </w:pPr>
    <w:rPr>
      <w:i/>
      <w:iCs/>
      <w:sz w:val="24"/>
      <w:szCs w:val="24"/>
    </w:rPr>
  </w:style>
  <w:style w:type="paragraph" w:styleId="9">
    <w:name w:val="heading 9"/>
    <w:basedOn w:val="a0"/>
    <w:next w:val="a0"/>
    <w:link w:val="90"/>
    <w:qFormat/>
    <w:rsid w:val="00E74E9E"/>
    <w:pPr>
      <w:numPr>
        <w:ilvl w:val="8"/>
        <w:numId w:val="2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E74E9E"/>
    <w:pPr>
      <w:spacing w:line="240" w:lineRule="auto"/>
    </w:pPr>
    <w:rPr>
      <w:rFonts w:ascii="Tahoma" w:hAnsi="Tahoma" w:cs="Tahoma"/>
      <w:sz w:val="16"/>
      <w:szCs w:val="16"/>
    </w:rPr>
  </w:style>
  <w:style w:type="character" w:customStyle="1" w:styleId="a5">
    <w:name w:val="Текст выноски Знак"/>
    <w:basedOn w:val="a1"/>
    <w:link w:val="a4"/>
    <w:rsid w:val="00E74E9E"/>
    <w:rPr>
      <w:rFonts w:ascii="Tahoma" w:eastAsiaTheme="minorHAnsi" w:hAnsi="Tahoma" w:cs="Tahoma"/>
      <w:spacing w:val="4"/>
      <w:w w:val="103"/>
      <w:kern w:val="14"/>
      <w:sz w:val="16"/>
      <w:szCs w:val="16"/>
      <w:lang w:val="ru-RU" w:eastAsia="en-US"/>
    </w:rPr>
  </w:style>
  <w:style w:type="paragraph" w:customStyle="1" w:styleId="HMGR">
    <w:name w:val="_ H __M_GR"/>
    <w:basedOn w:val="a0"/>
    <w:next w:val="a0"/>
    <w:qFormat/>
    <w:rsid w:val="00BB7B85"/>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a0"/>
    <w:next w:val="a0"/>
    <w:link w:val="HChGR0"/>
    <w:qFormat/>
    <w:rsid w:val="00BB7B85"/>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a0"/>
    <w:next w:val="a0"/>
    <w:qFormat/>
    <w:rsid w:val="00BB7B85"/>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a0"/>
    <w:next w:val="a0"/>
    <w:qFormat/>
    <w:rsid w:val="00BB7B85"/>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a0"/>
    <w:next w:val="a0"/>
    <w:qFormat/>
    <w:rsid w:val="00BB7B85"/>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a0"/>
    <w:link w:val="SingleTxtGR0"/>
    <w:qFormat/>
    <w:rsid w:val="00BB7B85"/>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a0"/>
    <w:qFormat/>
    <w:rsid w:val="00BB7B85"/>
    <w:pPr>
      <w:numPr>
        <w:numId w:val="19"/>
      </w:numPr>
      <w:spacing w:after="120"/>
      <w:ind w:right="1134"/>
      <w:jc w:val="both"/>
    </w:pPr>
    <w:rPr>
      <w:rFonts w:eastAsia="Times New Roman" w:cs="Times New Roman"/>
      <w:szCs w:val="20"/>
      <w:lang w:eastAsia="ru-RU"/>
    </w:rPr>
  </w:style>
  <w:style w:type="paragraph" w:customStyle="1" w:styleId="Bullet2GR">
    <w:name w:val="_Bullet 2_GR"/>
    <w:basedOn w:val="a0"/>
    <w:qFormat/>
    <w:rsid w:val="00BB7B85"/>
    <w:pPr>
      <w:numPr>
        <w:numId w:val="20"/>
      </w:numPr>
      <w:spacing w:after="120"/>
      <w:ind w:right="1134"/>
      <w:jc w:val="both"/>
    </w:pPr>
    <w:rPr>
      <w:rFonts w:eastAsia="Times New Roman" w:cs="Times New Roman"/>
      <w:szCs w:val="20"/>
      <w:lang w:eastAsia="ru-RU"/>
    </w:rPr>
  </w:style>
  <w:style w:type="paragraph" w:customStyle="1" w:styleId="ParaNoGR">
    <w:name w:val="_ParaNo._GR"/>
    <w:basedOn w:val="a0"/>
    <w:next w:val="a0"/>
    <w:qFormat/>
    <w:rsid w:val="00BB7B85"/>
    <w:pPr>
      <w:numPr>
        <w:numId w:val="21"/>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R,6_G"/>
    <w:basedOn w:val="a0"/>
    <w:next w:val="a0"/>
    <w:link w:val="a7"/>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R Знак,6_G Знак"/>
    <w:basedOn w:val="a1"/>
    <w:link w:val="a6"/>
    <w:rsid w:val="00BB7B85"/>
    <w:rPr>
      <w:b/>
      <w:sz w:val="18"/>
      <w:lang w:val="en-GB" w:eastAsia="ru-RU"/>
    </w:rPr>
  </w:style>
  <w:style w:type="character" w:styleId="a8">
    <w:name w:val="page number"/>
    <w:aliases w:val="7_GR"/>
    <w:basedOn w:val="a1"/>
    <w:qFormat/>
    <w:rsid w:val="00BB7B85"/>
    <w:rPr>
      <w:rFonts w:ascii="Times New Roman" w:hAnsi="Times New Roman"/>
      <w:b/>
      <w:sz w:val="18"/>
    </w:rPr>
  </w:style>
  <w:style w:type="paragraph" w:styleId="a9">
    <w:name w:val="footer"/>
    <w:aliases w:val="3_GR"/>
    <w:basedOn w:val="a0"/>
    <w:link w:val="aa"/>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R Знак"/>
    <w:basedOn w:val="a1"/>
    <w:link w:val="a9"/>
    <w:rsid w:val="00BB7B85"/>
    <w:rPr>
      <w:sz w:val="16"/>
      <w:lang w:val="en-GB" w:eastAsia="ru-RU"/>
    </w:rPr>
  </w:style>
  <w:style w:type="character" w:styleId="ab">
    <w:name w:val="footnote reference"/>
    <w:aliases w:val="4_GR,4_G,-E Fußnotenzeichen,(Footnote Reference),BVI fnr, BVI fnr,Footnote symbol,Footnote,Footnote Reference Superscript,SUPERS"/>
    <w:basedOn w:val="a1"/>
    <w:qFormat/>
    <w:rsid w:val="00BB7B85"/>
    <w:rPr>
      <w:rFonts w:ascii="Times New Roman" w:hAnsi="Times New Roman"/>
      <w:dstrike w:val="0"/>
      <w:sz w:val="18"/>
      <w:vertAlign w:val="superscript"/>
    </w:rPr>
  </w:style>
  <w:style w:type="character" w:styleId="ac">
    <w:name w:val="endnote reference"/>
    <w:aliases w:val="1_GR"/>
    <w:basedOn w:val="ab"/>
    <w:qFormat/>
    <w:rsid w:val="00BB7B85"/>
    <w:rPr>
      <w:rFonts w:ascii="Times New Roman" w:hAnsi="Times New Roman"/>
      <w:dstrike w:val="0"/>
      <w:sz w:val="18"/>
      <w:vertAlign w:val="superscript"/>
    </w:rPr>
  </w:style>
  <w:style w:type="table" w:styleId="ad">
    <w:name w:val="Table Grid"/>
    <w:basedOn w:val="a2"/>
    <w:rsid w:val="00BB7B85"/>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5_GR,5_G,PP"/>
    <w:basedOn w:val="a0"/>
    <w:link w:val="af"/>
    <w:uiPriority w:val="99"/>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R Знак,5_G Знак,PP Знак"/>
    <w:basedOn w:val="a1"/>
    <w:link w:val="ae"/>
    <w:uiPriority w:val="99"/>
    <w:rsid w:val="00BB7B85"/>
    <w:rPr>
      <w:sz w:val="18"/>
      <w:lang w:val="ru-RU" w:eastAsia="ru-RU"/>
    </w:rPr>
  </w:style>
  <w:style w:type="paragraph" w:styleId="af0">
    <w:name w:val="endnote text"/>
    <w:aliases w:val="2_GR"/>
    <w:basedOn w:val="ae"/>
    <w:link w:val="af1"/>
    <w:qFormat/>
    <w:rsid w:val="00BB7B85"/>
  </w:style>
  <w:style w:type="character" w:customStyle="1" w:styleId="af1">
    <w:name w:val="Текст концевой сноски Знак"/>
    <w:aliases w:val="2_GR Знак"/>
    <w:basedOn w:val="a1"/>
    <w:link w:val="af0"/>
    <w:rsid w:val="00BB7B85"/>
    <w:rPr>
      <w:sz w:val="18"/>
      <w:lang w:val="ru-RU" w:eastAsia="ru-RU"/>
    </w:rPr>
  </w:style>
  <w:style w:type="character" w:customStyle="1" w:styleId="10">
    <w:name w:val="Заголовок 1 Знак"/>
    <w:aliases w:val="Table_GR Знак,Table_G Знак"/>
    <w:basedOn w:val="a1"/>
    <w:link w:val="1"/>
    <w:rsid w:val="00BB7B85"/>
    <w:rPr>
      <w:rFonts w:cs="Arial"/>
      <w:b/>
      <w:bCs/>
      <w:szCs w:val="32"/>
      <w:lang w:val="ru-RU" w:eastAsia="ru-RU"/>
    </w:rPr>
  </w:style>
  <w:style w:type="character" w:styleId="af2">
    <w:name w:val="FollowedHyperlink"/>
    <w:basedOn w:val="a1"/>
    <w:semiHidden/>
    <w:unhideWhenUsed/>
    <w:rsid w:val="00BB7B85"/>
    <w:rPr>
      <w:color w:val="800080" w:themeColor="followedHyperlink"/>
      <w:u w:val="none"/>
    </w:rPr>
  </w:style>
  <w:style w:type="character" w:styleId="af3">
    <w:name w:val="Hyperlink"/>
    <w:basedOn w:val="a1"/>
    <w:unhideWhenUsed/>
    <w:rsid w:val="00BB7B85"/>
    <w:rPr>
      <w:color w:val="0000FF" w:themeColor="hyperlink"/>
      <w:u w:val="none"/>
    </w:rPr>
  </w:style>
  <w:style w:type="character" w:customStyle="1" w:styleId="SingleTxtGChar">
    <w:name w:val="_ Single Txt_G Char"/>
    <w:link w:val="SingleTxtG"/>
    <w:rsid w:val="00C97129"/>
    <w:rPr>
      <w:lang w:val="en-GB" w:eastAsia="en-US"/>
    </w:rPr>
  </w:style>
  <w:style w:type="paragraph" w:customStyle="1" w:styleId="SingleTxtG">
    <w:name w:val="_ Single Txt_G"/>
    <w:basedOn w:val="a0"/>
    <w:link w:val="SingleTxtGChar"/>
    <w:qFormat/>
    <w:rsid w:val="00C97129"/>
    <w:pPr>
      <w:spacing w:after="120"/>
      <w:ind w:left="1134" w:right="1134"/>
      <w:jc w:val="both"/>
    </w:pPr>
    <w:rPr>
      <w:rFonts w:eastAsia="Times New Roman" w:cs="Times New Roman"/>
      <w:szCs w:val="20"/>
      <w:lang w:val="en-GB"/>
    </w:rPr>
  </w:style>
  <w:style w:type="paragraph" w:customStyle="1" w:styleId="H1G">
    <w:name w:val="_ H_1_G"/>
    <w:basedOn w:val="a0"/>
    <w:next w:val="a0"/>
    <w:link w:val="H1GChar"/>
    <w:qFormat/>
    <w:rsid w:val="00C97129"/>
    <w:pPr>
      <w:keepNext/>
      <w:keepLines/>
      <w:tabs>
        <w:tab w:val="right" w:pos="851"/>
      </w:tabs>
      <w:spacing w:before="360" w:after="240" w:line="270" w:lineRule="exact"/>
      <w:ind w:left="1134" w:right="1134" w:hanging="1134"/>
    </w:pPr>
    <w:rPr>
      <w:rFonts w:eastAsia="Times New Roman" w:cs="Times New Roman"/>
      <w:b/>
      <w:sz w:val="24"/>
      <w:szCs w:val="20"/>
      <w:lang w:val="en-GB"/>
    </w:rPr>
  </w:style>
  <w:style w:type="character" w:customStyle="1" w:styleId="SingleTxtGR0">
    <w:name w:val="_ Single Txt_GR Знак"/>
    <w:basedOn w:val="a1"/>
    <w:link w:val="SingleTxtGR"/>
    <w:rsid w:val="00C97129"/>
    <w:rPr>
      <w:lang w:val="ru-RU" w:eastAsia="en-US"/>
    </w:rPr>
  </w:style>
  <w:style w:type="character" w:customStyle="1" w:styleId="H1GChar">
    <w:name w:val="_ H_1_G Char"/>
    <w:link w:val="H1G"/>
    <w:rsid w:val="00C97129"/>
    <w:rPr>
      <w:b/>
      <w:sz w:val="24"/>
      <w:lang w:val="en-GB" w:eastAsia="en-US"/>
    </w:rPr>
  </w:style>
  <w:style w:type="character" w:customStyle="1" w:styleId="HChGR0">
    <w:name w:val="_ H _Ch_GR Знак"/>
    <w:link w:val="HChGR"/>
    <w:rsid w:val="00C97129"/>
    <w:rPr>
      <w:b/>
      <w:sz w:val="28"/>
      <w:lang w:val="ru-RU" w:eastAsia="ru-RU"/>
    </w:rPr>
  </w:style>
  <w:style w:type="paragraph" w:styleId="HTML">
    <w:name w:val="HTML Address"/>
    <w:basedOn w:val="a0"/>
    <w:link w:val="HTML0"/>
    <w:semiHidden/>
    <w:rsid w:val="00AA4A63"/>
    <w:pPr>
      <w:suppressAutoHyphens w:val="0"/>
    </w:pPr>
    <w:rPr>
      <w:rFonts w:eastAsia="Times New Roman" w:cs="Times New Roman"/>
      <w:i/>
      <w:iCs/>
      <w:spacing w:val="4"/>
      <w:w w:val="103"/>
      <w:kern w:val="14"/>
      <w:szCs w:val="20"/>
    </w:rPr>
  </w:style>
  <w:style w:type="character" w:customStyle="1" w:styleId="HTML0">
    <w:name w:val="Адрес HTML Знак"/>
    <w:basedOn w:val="a1"/>
    <w:link w:val="HTML"/>
    <w:semiHidden/>
    <w:rsid w:val="00AA4A63"/>
    <w:rPr>
      <w:i/>
      <w:iCs/>
      <w:spacing w:val="4"/>
      <w:w w:val="103"/>
      <w:kern w:val="14"/>
      <w:lang w:val="ru-RU" w:eastAsia="en-US"/>
    </w:rPr>
  </w:style>
  <w:style w:type="character" w:customStyle="1" w:styleId="20">
    <w:name w:val="Заголовок 2 Знак"/>
    <w:basedOn w:val="a1"/>
    <w:link w:val="2"/>
    <w:rsid w:val="00CD4BD3"/>
    <w:rPr>
      <w:rFonts w:eastAsiaTheme="minorHAnsi" w:cs="Arial"/>
      <w:bCs/>
      <w:iCs/>
      <w:szCs w:val="28"/>
      <w:lang w:val="ru-RU" w:eastAsia="en-US"/>
    </w:rPr>
  </w:style>
  <w:style w:type="character" w:customStyle="1" w:styleId="30">
    <w:name w:val="Заголовок 3 Знак"/>
    <w:basedOn w:val="a1"/>
    <w:link w:val="3"/>
    <w:rsid w:val="00CD4BD3"/>
    <w:rPr>
      <w:rFonts w:ascii="Arial" w:eastAsiaTheme="minorHAnsi" w:hAnsi="Arial" w:cs="Arial"/>
      <w:b/>
      <w:bCs/>
      <w:sz w:val="26"/>
      <w:szCs w:val="26"/>
      <w:lang w:val="ru-RU" w:eastAsia="en-US"/>
    </w:rPr>
  </w:style>
  <w:style w:type="character" w:customStyle="1" w:styleId="40">
    <w:name w:val="Заголовок 4 Знак"/>
    <w:basedOn w:val="a1"/>
    <w:link w:val="4"/>
    <w:rsid w:val="00CD4BD3"/>
    <w:rPr>
      <w:rFonts w:eastAsiaTheme="minorHAnsi" w:cstheme="minorBidi"/>
      <w:b/>
      <w:bCs/>
      <w:sz w:val="28"/>
      <w:szCs w:val="28"/>
      <w:lang w:val="ru-RU" w:eastAsia="en-US"/>
    </w:rPr>
  </w:style>
  <w:style w:type="character" w:customStyle="1" w:styleId="50">
    <w:name w:val="Заголовок 5 Знак"/>
    <w:basedOn w:val="a1"/>
    <w:link w:val="5"/>
    <w:rsid w:val="00CD4BD3"/>
    <w:rPr>
      <w:rFonts w:eastAsiaTheme="minorHAnsi" w:cstheme="minorBidi"/>
      <w:b/>
      <w:bCs/>
      <w:i/>
      <w:iCs/>
      <w:sz w:val="26"/>
      <w:szCs w:val="26"/>
      <w:lang w:val="ru-RU" w:eastAsia="en-US"/>
    </w:rPr>
  </w:style>
  <w:style w:type="character" w:customStyle="1" w:styleId="60">
    <w:name w:val="Заголовок 6 Знак"/>
    <w:basedOn w:val="a1"/>
    <w:link w:val="6"/>
    <w:rsid w:val="00CD4BD3"/>
    <w:rPr>
      <w:rFonts w:eastAsiaTheme="minorHAnsi" w:cstheme="minorBidi"/>
      <w:b/>
      <w:bCs/>
      <w:sz w:val="22"/>
      <w:szCs w:val="22"/>
      <w:lang w:val="ru-RU" w:eastAsia="en-US"/>
    </w:rPr>
  </w:style>
  <w:style w:type="character" w:customStyle="1" w:styleId="70">
    <w:name w:val="Заголовок 7 Знак"/>
    <w:basedOn w:val="a1"/>
    <w:link w:val="7"/>
    <w:rsid w:val="00CD4BD3"/>
    <w:rPr>
      <w:rFonts w:eastAsiaTheme="minorHAnsi" w:cstheme="minorBidi"/>
      <w:sz w:val="24"/>
      <w:szCs w:val="24"/>
      <w:lang w:val="ru-RU" w:eastAsia="en-US"/>
    </w:rPr>
  </w:style>
  <w:style w:type="character" w:customStyle="1" w:styleId="80">
    <w:name w:val="Заголовок 8 Знак"/>
    <w:basedOn w:val="a1"/>
    <w:link w:val="8"/>
    <w:rsid w:val="00CD4BD3"/>
    <w:rPr>
      <w:rFonts w:eastAsiaTheme="minorHAnsi" w:cstheme="minorBidi"/>
      <w:i/>
      <w:iCs/>
      <w:sz w:val="24"/>
      <w:szCs w:val="24"/>
      <w:lang w:val="ru-RU" w:eastAsia="en-US"/>
    </w:rPr>
  </w:style>
  <w:style w:type="character" w:customStyle="1" w:styleId="90">
    <w:name w:val="Заголовок 9 Знак"/>
    <w:basedOn w:val="a1"/>
    <w:link w:val="9"/>
    <w:rsid w:val="00CD4BD3"/>
    <w:rPr>
      <w:rFonts w:ascii="Arial" w:eastAsiaTheme="minorHAnsi" w:hAnsi="Arial" w:cs="Arial"/>
      <w:sz w:val="22"/>
      <w:szCs w:val="22"/>
      <w:lang w:val="ru-RU" w:eastAsia="en-US"/>
    </w:rPr>
  </w:style>
  <w:style w:type="numbering" w:styleId="111111">
    <w:name w:val="Outline List 2"/>
    <w:basedOn w:val="a3"/>
    <w:rsid w:val="00CD4BD3"/>
    <w:pPr>
      <w:numPr>
        <w:numId w:val="22"/>
      </w:numPr>
    </w:pPr>
  </w:style>
  <w:style w:type="numbering" w:styleId="1ai">
    <w:name w:val="Outline List 1"/>
    <w:basedOn w:val="a3"/>
    <w:semiHidden/>
    <w:rsid w:val="00CD4BD3"/>
    <w:pPr>
      <w:numPr>
        <w:numId w:val="23"/>
      </w:numPr>
    </w:pPr>
  </w:style>
  <w:style w:type="paragraph" w:styleId="af4">
    <w:name w:val="envelope address"/>
    <w:basedOn w:val="a0"/>
    <w:semiHidden/>
    <w:rsid w:val="00CD4BD3"/>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af5">
    <w:name w:val="Date"/>
    <w:basedOn w:val="a0"/>
    <w:next w:val="a0"/>
    <w:link w:val="af6"/>
    <w:rsid w:val="00CD4BD3"/>
    <w:pPr>
      <w:suppressAutoHyphens w:val="0"/>
    </w:pPr>
    <w:rPr>
      <w:rFonts w:eastAsia="Times New Roman" w:cs="Times New Roman"/>
      <w:spacing w:val="4"/>
      <w:w w:val="103"/>
      <w:kern w:val="14"/>
      <w:szCs w:val="20"/>
    </w:rPr>
  </w:style>
  <w:style w:type="character" w:customStyle="1" w:styleId="af6">
    <w:name w:val="Дата Знак"/>
    <w:basedOn w:val="a1"/>
    <w:link w:val="af5"/>
    <w:rsid w:val="00CD4BD3"/>
    <w:rPr>
      <w:spacing w:val="4"/>
      <w:w w:val="103"/>
      <w:kern w:val="14"/>
      <w:lang w:val="ru-RU" w:eastAsia="en-US"/>
    </w:rPr>
  </w:style>
  <w:style w:type="paragraph" w:styleId="51">
    <w:name w:val="List Bullet 5"/>
    <w:basedOn w:val="a0"/>
    <w:semiHidden/>
    <w:rsid w:val="00CD4BD3"/>
    <w:pPr>
      <w:tabs>
        <w:tab w:val="num" w:pos="1492"/>
      </w:tabs>
      <w:suppressAutoHyphens w:val="0"/>
      <w:ind w:left="1492" w:hanging="360"/>
    </w:pPr>
    <w:rPr>
      <w:rFonts w:eastAsia="Times New Roman" w:cs="Times New Roman"/>
      <w:spacing w:val="4"/>
      <w:w w:val="103"/>
      <w:kern w:val="14"/>
      <w:szCs w:val="20"/>
    </w:rPr>
  </w:style>
  <w:style w:type="table" w:styleId="11">
    <w:name w:val="Table Simple 1"/>
    <w:basedOn w:val="a2"/>
    <w:semiHidden/>
    <w:rsid w:val="00CD4BD3"/>
    <w:pPr>
      <w:spacing w:line="240" w:lineRule="atLeast"/>
    </w:pPr>
    <w:rPr>
      <w:lang w:val="ru-RU"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TML1">
    <w:name w:val="HTML Acronym"/>
    <w:basedOn w:val="a1"/>
    <w:semiHidden/>
    <w:rsid w:val="00CD4BD3"/>
  </w:style>
  <w:style w:type="table" w:styleId="-1">
    <w:name w:val="Table Web 1"/>
    <w:basedOn w:val="a2"/>
    <w:semiHidden/>
    <w:rsid w:val="00CD4BD3"/>
    <w:pPr>
      <w:spacing w:after="120" w:line="200" w:lineRule="atLeast"/>
    </w:pPr>
    <w:rPr>
      <w:lang w:val="ru-RU"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CD4BD3"/>
    <w:pPr>
      <w:spacing w:after="120" w:line="200" w:lineRule="atLeast"/>
    </w:pPr>
    <w:rPr>
      <w:lang w:val="ru-RU"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7">
    <w:name w:val="Emphasis"/>
    <w:basedOn w:val="a1"/>
    <w:qFormat/>
    <w:rsid w:val="00CD4BD3"/>
    <w:rPr>
      <w:i/>
      <w:iCs/>
    </w:rPr>
  </w:style>
  <w:style w:type="paragraph" w:styleId="af8">
    <w:name w:val="Note Heading"/>
    <w:basedOn w:val="a0"/>
    <w:next w:val="a0"/>
    <w:link w:val="af9"/>
    <w:semiHidden/>
    <w:rsid w:val="00CD4BD3"/>
    <w:pPr>
      <w:suppressAutoHyphens w:val="0"/>
    </w:pPr>
    <w:rPr>
      <w:rFonts w:eastAsia="Times New Roman" w:cs="Times New Roman"/>
      <w:spacing w:val="4"/>
      <w:w w:val="103"/>
      <w:kern w:val="14"/>
      <w:szCs w:val="20"/>
    </w:rPr>
  </w:style>
  <w:style w:type="character" w:customStyle="1" w:styleId="af9">
    <w:name w:val="Заголовок записки Знак"/>
    <w:basedOn w:val="a1"/>
    <w:link w:val="af8"/>
    <w:semiHidden/>
    <w:rsid w:val="00CD4BD3"/>
    <w:rPr>
      <w:spacing w:val="4"/>
      <w:w w:val="103"/>
      <w:kern w:val="14"/>
      <w:lang w:val="ru-RU" w:eastAsia="en-US"/>
    </w:rPr>
  </w:style>
  <w:style w:type="table" w:styleId="afa">
    <w:name w:val="Table Elegant"/>
    <w:basedOn w:val="a2"/>
    <w:semiHidden/>
    <w:rsid w:val="00CD4BD3"/>
    <w:pPr>
      <w:spacing w:after="120" w:line="200" w:lineRule="atLeast"/>
    </w:pPr>
    <w:rPr>
      <w:lang w:val="ru-RU"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2"/>
    <w:semiHidden/>
    <w:rsid w:val="00CD4BD3"/>
    <w:pPr>
      <w:spacing w:after="120" w:line="200" w:lineRule="atLeast"/>
    </w:pPr>
    <w:rPr>
      <w:lang w:val="ru-RU"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Subtle 2"/>
    <w:basedOn w:val="a2"/>
    <w:semiHidden/>
    <w:rsid w:val="00CD4BD3"/>
    <w:pPr>
      <w:spacing w:after="120" w:line="200" w:lineRule="atLeast"/>
    </w:pPr>
    <w:rPr>
      <w:lang w:val="ru-RU"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1"/>
    <w:semiHidden/>
    <w:rsid w:val="00CD4BD3"/>
    <w:rPr>
      <w:rFonts w:ascii="Courier New" w:hAnsi="Courier New" w:cs="Courier New"/>
      <w:sz w:val="20"/>
      <w:szCs w:val="20"/>
    </w:rPr>
  </w:style>
  <w:style w:type="table" w:styleId="13">
    <w:name w:val="Table Classic 1"/>
    <w:basedOn w:val="a2"/>
    <w:semiHidden/>
    <w:rsid w:val="00CD4BD3"/>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Classic 2"/>
    <w:basedOn w:val="a2"/>
    <w:semiHidden/>
    <w:rsid w:val="00CD4BD3"/>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1">
    <w:name w:val="Table Classic 3"/>
    <w:basedOn w:val="a2"/>
    <w:semiHidden/>
    <w:rsid w:val="00CD4BD3"/>
    <w:pPr>
      <w:spacing w:after="120" w:line="200" w:lineRule="atLeast"/>
    </w:pPr>
    <w:rPr>
      <w:color w:val="000080"/>
      <w:lang w:val="ru-RU"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1">
    <w:name w:val="Table Classic 4"/>
    <w:basedOn w:val="a2"/>
    <w:semiHidden/>
    <w:rsid w:val="00CD4BD3"/>
    <w:pPr>
      <w:spacing w:after="120" w:line="200" w:lineRule="atLeast"/>
    </w:pPr>
    <w:rPr>
      <w:lang w:val="ru-RU"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1"/>
    <w:rsid w:val="00CD4BD3"/>
    <w:rPr>
      <w:rFonts w:ascii="Courier New" w:hAnsi="Courier New" w:cs="Courier New"/>
      <w:sz w:val="20"/>
      <w:szCs w:val="20"/>
    </w:rPr>
  </w:style>
  <w:style w:type="paragraph" w:styleId="afb">
    <w:name w:val="Body Text"/>
    <w:basedOn w:val="a0"/>
    <w:link w:val="afc"/>
    <w:semiHidden/>
    <w:rsid w:val="00CD4BD3"/>
    <w:pPr>
      <w:suppressAutoHyphens w:val="0"/>
    </w:pPr>
    <w:rPr>
      <w:rFonts w:eastAsia="Times New Roman" w:cs="Times New Roman"/>
      <w:spacing w:val="4"/>
      <w:w w:val="103"/>
      <w:kern w:val="14"/>
      <w:szCs w:val="20"/>
    </w:rPr>
  </w:style>
  <w:style w:type="character" w:customStyle="1" w:styleId="afc">
    <w:name w:val="Основной текст Знак"/>
    <w:basedOn w:val="a1"/>
    <w:link w:val="afb"/>
    <w:semiHidden/>
    <w:rsid w:val="00CD4BD3"/>
    <w:rPr>
      <w:spacing w:val="4"/>
      <w:w w:val="103"/>
      <w:kern w:val="14"/>
      <w:lang w:val="ru-RU" w:eastAsia="en-US"/>
    </w:rPr>
  </w:style>
  <w:style w:type="paragraph" w:styleId="afd">
    <w:name w:val="Body Text First Indent"/>
    <w:basedOn w:val="afb"/>
    <w:link w:val="afe"/>
    <w:rsid w:val="00CD4BD3"/>
    <w:pPr>
      <w:ind w:firstLine="210"/>
    </w:pPr>
  </w:style>
  <w:style w:type="character" w:customStyle="1" w:styleId="afe">
    <w:name w:val="Красная строка Знак"/>
    <w:basedOn w:val="afc"/>
    <w:link w:val="afd"/>
    <w:rsid w:val="00CD4BD3"/>
    <w:rPr>
      <w:spacing w:val="4"/>
      <w:w w:val="103"/>
      <w:kern w:val="14"/>
      <w:lang w:val="ru-RU" w:eastAsia="en-US"/>
    </w:rPr>
  </w:style>
  <w:style w:type="paragraph" w:styleId="aff">
    <w:name w:val="Body Text Indent"/>
    <w:basedOn w:val="a0"/>
    <w:link w:val="aff0"/>
    <w:semiHidden/>
    <w:rsid w:val="00CD4BD3"/>
    <w:pPr>
      <w:suppressAutoHyphens w:val="0"/>
      <w:ind w:left="283"/>
    </w:pPr>
    <w:rPr>
      <w:rFonts w:eastAsia="Times New Roman" w:cs="Times New Roman"/>
      <w:spacing w:val="4"/>
      <w:w w:val="103"/>
      <w:kern w:val="14"/>
      <w:szCs w:val="20"/>
    </w:rPr>
  </w:style>
  <w:style w:type="character" w:customStyle="1" w:styleId="aff0">
    <w:name w:val="Основной текст с отступом Знак"/>
    <w:basedOn w:val="a1"/>
    <w:link w:val="aff"/>
    <w:semiHidden/>
    <w:rsid w:val="00CD4BD3"/>
    <w:rPr>
      <w:spacing w:val="4"/>
      <w:w w:val="103"/>
      <w:kern w:val="14"/>
      <w:lang w:val="ru-RU" w:eastAsia="en-US"/>
    </w:rPr>
  </w:style>
  <w:style w:type="paragraph" w:styleId="23">
    <w:name w:val="Body Text First Indent 2"/>
    <w:basedOn w:val="aff"/>
    <w:link w:val="24"/>
    <w:semiHidden/>
    <w:rsid w:val="00CD4BD3"/>
    <w:pPr>
      <w:ind w:firstLine="210"/>
    </w:pPr>
  </w:style>
  <w:style w:type="character" w:customStyle="1" w:styleId="24">
    <w:name w:val="Красная строка 2 Знак"/>
    <w:basedOn w:val="aff0"/>
    <w:link w:val="23"/>
    <w:semiHidden/>
    <w:rsid w:val="00CD4BD3"/>
    <w:rPr>
      <w:spacing w:val="4"/>
      <w:w w:val="103"/>
      <w:kern w:val="14"/>
      <w:lang w:val="ru-RU" w:eastAsia="en-US"/>
    </w:rPr>
  </w:style>
  <w:style w:type="paragraph" w:styleId="aff1">
    <w:name w:val="List Bullet"/>
    <w:basedOn w:val="a0"/>
    <w:semiHidden/>
    <w:rsid w:val="00CD4BD3"/>
    <w:pPr>
      <w:tabs>
        <w:tab w:val="num" w:pos="360"/>
      </w:tabs>
      <w:suppressAutoHyphens w:val="0"/>
      <w:ind w:left="360" w:hanging="360"/>
    </w:pPr>
    <w:rPr>
      <w:rFonts w:eastAsia="Times New Roman" w:cs="Times New Roman"/>
      <w:spacing w:val="4"/>
      <w:w w:val="103"/>
      <w:kern w:val="14"/>
      <w:szCs w:val="20"/>
    </w:rPr>
  </w:style>
  <w:style w:type="paragraph" w:styleId="25">
    <w:name w:val="List Bullet 2"/>
    <w:basedOn w:val="a0"/>
    <w:semiHidden/>
    <w:rsid w:val="00CD4BD3"/>
    <w:pPr>
      <w:tabs>
        <w:tab w:val="num" w:pos="643"/>
      </w:tabs>
      <w:suppressAutoHyphens w:val="0"/>
      <w:ind w:left="643" w:hanging="360"/>
    </w:pPr>
    <w:rPr>
      <w:rFonts w:eastAsia="Times New Roman" w:cs="Times New Roman"/>
      <w:spacing w:val="4"/>
      <w:w w:val="103"/>
      <w:kern w:val="14"/>
      <w:szCs w:val="20"/>
    </w:rPr>
  </w:style>
  <w:style w:type="paragraph" w:styleId="32">
    <w:name w:val="List Bullet 3"/>
    <w:basedOn w:val="a0"/>
    <w:semiHidden/>
    <w:rsid w:val="00CD4BD3"/>
    <w:pPr>
      <w:tabs>
        <w:tab w:val="num" w:pos="926"/>
      </w:tabs>
      <w:suppressAutoHyphens w:val="0"/>
      <w:ind w:left="926" w:hanging="360"/>
    </w:pPr>
    <w:rPr>
      <w:rFonts w:eastAsia="Times New Roman" w:cs="Times New Roman"/>
      <w:spacing w:val="4"/>
      <w:w w:val="103"/>
      <w:kern w:val="14"/>
      <w:szCs w:val="20"/>
    </w:rPr>
  </w:style>
  <w:style w:type="paragraph" w:styleId="42">
    <w:name w:val="List Bullet 4"/>
    <w:basedOn w:val="a0"/>
    <w:semiHidden/>
    <w:rsid w:val="00CD4BD3"/>
    <w:pPr>
      <w:tabs>
        <w:tab w:val="num" w:pos="1209"/>
      </w:tabs>
      <w:suppressAutoHyphens w:val="0"/>
      <w:ind w:left="1209" w:hanging="360"/>
    </w:pPr>
    <w:rPr>
      <w:rFonts w:eastAsia="Times New Roman" w:cs="Times New Roman"/>
      <w:spacing w:val="4"/>
      <w:w w:val="103"/>
      <w:kern w:val="14"/>
      <w:szCs w:val="20"/>
    </w:rPr>
  </w:style>
  <w:style w:type="paragraph" w:styleId="aff2">
    <w:name w:val="Title"/>
    <w:basedOn w:val="a0"/>
    <w:link w:val="aff3"/>
    <w:qFormat/>
    <w:rsid w:val="00CD4BD3"/>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aff3">
    <w:name w:val="Заголовок Знак"/>
    <w:basedOn w:val="a1"/>
    <w:link w:val="aff2"/>
    <w:rsid w:val="00CD4BD3"/>
    <w:rPr>
      <w:rFonts w:ascii="Arial" w:hAnsi="Arial" w:cs="Arial"/>
      <w:b/>
      <w:bCs/>
      <w:spacing w:val="4"/>
      <w:w w:val="103"/>
      <w:kern w:val="28"/>
      <w:sz w:val="32"/>
      <w:szCs w:val="32"/>
      <w:lang w:val="ru-RU" w:eastAsia="en-US"/>
    </w:rPr>
  </w:style>
  <w:style w:type="character" w:styleId="aff4">
    <w:name w:val="line number"/>
    <w:basedOn w:val="a1"/>
    <w:semiHidden/>
    <w:rsid w:val="00CD4BD3"/>
  </w:style>
  <w:style w:type="paragraph" w:styleId="aff5">
    <w:name w:val="List Number"/>
    <w:basedOn w:val="a0"/>
    <w:rsid w:val="00CD4BD3"/>
    <w:pPr>
      <w:tabs>
        <w:tab w:val="num" w:pos="360"/>
      </w:tabs>
      <w:suppressAutoHyphens w:val="0"/>
      <w:ind w:left="360" w:hanging="360"/>
    </w:pPr>
    <w:rPr>
      <w:rFonts w:eastAsia="Times New Roman" w:cs="Times New Roman"/>
      <w:spacing w:val="4"/>
      <w:w w:val="103"/>
      <w:kern w:val="14"/>
      <w:szCs w:val="20"/>
    </w:rPr>
  </w:style>
  <w:style w:type="paragraph" w:styleId="26">
    <w:name w:val="List Number 2"/>
    <w:basedOn w:val="a0"/>
    <w:semiHidden/>
    <w:rsid w:val="00CD4BD3"/>
    <w:pPr>
      <w:tabs>
        <w:tab w:val="num" w:pos="643"/>
      </w:tabs>
      <w:suppressAutoHyphens w:val="0"/>
      <w:ind w:left="643" w:hanging="360"/>
    </w:pPr>
    <w:rPr>
      <w:rFonts w:eastAsia="Times New Roman" w:cs="Times New Roman"/>
      <w:spacing w:val="4"/>
      <w:w w:val="103"/>
      <w:kern w:val="14"/>
      <w:szCs w:val="20"/>
    </w:rPr>
  </w:style>
  <w:style w:type="paragraph" w:styleId="33">
    <w:name w:val="List Number 3"/>
    <w:basedOn w:val="a0"/>
    <w:semiHidden/>
    <w:rsid w:val="00CD4BD3"/>
    <w:pPr>
      <w:tabs>
        <w:tab w:val="num" w:pos="926"/>
      </w:tabs>
      <w:suppressAutoHyphens w:val="0"/>
      <w:ind w:left="926" w:hanging="360"/>
    </w:pPr>
    <w:rPr>
      <w:rFonts w:eastAsia="Times New Roman" w:cs="Times New Roman"/>
      <w:spacing w:val="4"/>
      <w:w w:val="103"/>
      <w:kern w:val="14"/>
      <w:szCs w:val="20"/>
    </w:rPr>
  </w:style>
  <w:style w:type="paragraph" w:styleId="43">
    <w:name w:val="List Number 4"/>
    <w:basedOn w:val="a0"/>
    <w:semiHidden/>
    <w:rsid w:val="00CD4BD3"/>
    <w:pPr>
      <w:tabs>
        <w:tab w:val="num" w:pos="1209"/>
      </w:tabs>
      <w:suppressAutoHyphens w:val="0"/>
      <w:ind w:left="1209" w:hanging="360"/>
    </w:pPr>
    <w:rPr>
      <w:rFonts w:eastAsia="Times New Roman" w:cs="Times New Roman"/>
      <w:spacing w:val="4"/>
      <w:w w:val="103"/>
      <w:kern w:val="14"/>
      <w:szCs w:val="20"/>
    </w:rPr>
  </w:style>
  <w:style w:type="paragraph" w:styleId="52">
    <w:name w:val="List Number 5"/>
    <w:basedOn w:val="a0"/>
    <w:semiHidden/>
    <w:rsid w:val="00CD4BD3"/>
    <w:pPr>
      <w:tabs>
        <w:tab w:val="num" w:pos="1492"/>
      </w:tabs>
      <w:suppressAutoHyphens w:val="0"/>
      <w:ind w:left="1492" w:hanging="360"/>
    </w:pPr>
    <w:rPr>
      <w:rFonts w:eastAsia="Times New Roman" w:cs="Times New Roman"/>
      <w:spacing w:val="4"/>
      <w:w w:val="103"/>
      <w:kern w:val="14"/>
      <w:szCs w:val="20"/>
    </w:rPr>
  </w:style>
  <w:style w:type="character" w:styleId="HTML4">
    <w:name w:val="HTML Sample"/>
    <w:basedOn w:val="a1"/>
    <w:semiHidden/>
    <w:rsid w:val="00CD4BD3"/>
    <w:rPr>
      <w:rFonts w:ascii="Courier New" w:hAnsi="Courier New" w:cs="Courier New"/>
    </w:rPr>
  </w:style>
  <w:style w:type="paragraph" w:styleId="27">
    <w:name w:val="envelope return"/>
    <w:basedOn w:val="a0"/>
    <w:semiHidden/>
    <w:rsid w:val="00CD4BD3"/>
    <w:pPr>
      <w:suppressAutoHyphens w:val="0"/>
    </w:pPr>
    <w:rPr>
      <w:rFonts w:ascii="Arial" w:eastAsia="Times New Roman" w:hAnsi="Arial" w:cs="Arial"/>
      <w:spacing w:val="4"/>
      <w:w w:val="103"/>
      <w:kern w:val="14"/>
      <w:szCs w:val="20"/>
    </w:rPr>
  </w:style>
  <w:style w:type="table" w:styleId="14">
    <w:name w:val="Table 3D effects 1"/>
    <w:basedOn w:val="a2"/>
    <w:semiHidden/>
    <w:rsid w:val="00CD4BD3"/>
    <w:pPr>
      <w:spacing w:after="120" w:line="200" w:lineRule="atLeast"/>
    </w:pPr>
    <w:rPr>
      <w:lang w:val="ru-RU"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2"/>
    <w:semiHidden/>
    <w:rsid w:val="00CD4BD3"/>
    <w:pPr>
      <w:spacing w:after="120" w:line="200" w:lineRule="atLeast"/>
    </w:pPr>
    <w:rPr>
      <w:lang w:val="ru-RU"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2"/>
    <w:semiHidden/>
    <w:rsid w:val="00CD4BD3"/>
    <w:pPr>
      <w:spacing w:after="120" w:line="200" w:lineRule="atLeast"/>
    </w:pPr>
    <w:rPr>
      <w:lang w:val="ru-RU"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6">
    <w:name w:val="Normal (Web)"/>
    <w:basedOn w:val="a0"/>
    <w:uiPriority w:val="99"/>
    <w:rsid w:val="00CD4BD3"/>
    <w:pPr>
      <w:suppressAutoHyphens w:val="0"/>
    </w:pPr>
    <w:rPr>
      <w:rFonts w:eastAsia="Times New Roman" w:cs="Times New Roman"/>
      <w:spacing w:val="4"/>
      <w:w w:val="103"/>
      <w:kern w:val="14"/>
      <w:sz w:val="24"/>
      <w:szCs w:val="20"/>
    </w:rPr>
  </w:style>
  <w:style w:type="paragraph" w:styleId="aff7">
    <w:name w:val="Normal Indent"/>
    <w:basedOn w:val="a0"/>
    <w:semiHidden/>
    <w:rsid w:val="00CD4BD3"/>
    <w:pPr>
      <w:suppressAutoHyphens w:val="0"/>
      <w:ind w:left="567"/>
    </w:pPr>
    <w:rPr>
      <w:rFonts w:eastAsia="Times New Roman" w:cs="Times New Roman"/>
      <w:spacing w:val="4"/>
      <w:w w:val="103"/>
      <w:kern w:val="14"/>
      <w:szCs w:val="20"/>
    </w:rPr>
  </w:style>
  <w:style w:type="character" w:styleId="HTML5">
    <w:name w:val="HTML Definition"/>
    <w:basedOn w:val="a1"/>
    <w:semiHidden/>
    <w:rsid w:val="00CD4BD3"/>
    <w:rPr>
      <w:i/>
      <w:iCs/>
    </w:rPr>
  </w:style>
  <w:style w:type="paragraph" w:styleId="29">
    <w:name w:val="Body Text 2"/>
    <w:basedOn w:val="a0"/>
    <w:link w:val="2a"/>
    <w:semiHidden/>
    <w:rsid w:val="00CD4BD3"/>
    <w:pPr>
      <w:suppressAutoHyphens w:val="0"/>
      <w:spacing w:line="480" w:lineRule="auto"/>
    </w:pPr>
    <w:rPr>
      <w:rFonts w:eastAsia="Times New Roman" w:cs="Times New Roman"/>
      <w:spacing w:val="4"/>
      <w:w w:val="103"/>
      <w:kern w:val="14"/>
      <w:szCs w:val="20"/>
    </w:rPr>
  </w:style>
  <w:style w:type="character" w:customStyle="1" w:styleId="2a">
    <w:name w:val="Основной текст 2 Знак"/>
    <w:basedOn w:val="a1"/>
    <w:link w:val="29"/>
    <w:semiHidden/>
    <w:rsid w:val="00CD4BD3"/>
    <w:rPr>
      <w:spacing w:val="4"/>
      <w:w w:val="103"/>
      <w:kern w:val="14"/>
      <w:lang w:val="ru-RU" w:eastAsia="en-US"/>
    </w:rPr>
  </w:style>
  <w:style w:type="paragraph" w:styleId="35">
    <w:name w:val="Body Text 3"/>
    <w:basedOn w:val="a0"/>
    <w:link w:val="36"/>
    <w:semiHidden/>
    <w:rsid w:val="00CD4BD3"/>
    <w:pPr>
      <w:suppressAutoHyphens w:val="0"/>
    </w:pPr>
    <w:rPr>
      <w:rFonts w:eastAsia="Times New Roman" w:cs="Times New Roman"/>
      <w:spacing w:val="4"/>
      <w:w w:val="103"/>
      <w:kern w:val="14"/>
      <w:sz w:val="16"/>
      <w:szCs w:val="16"/>
    </w:rPr>
  </w:style>
  <w:style w:type="character" w:customStyle="1" w:styleId="36">
    <w:name w:val="Основной текст 3 Знак"/>
    <w:basedOn w:val="a1"/>
    <w:link w:val="35"/>
    <w:semiHidden/>
    <w:rsid w:val="00CD4BD3"/>
    <w:rPr>
      <w:spacing w:val="4"/>
      <w:w w:val="103"/>
      <w:kern w:val="14"/>
      <w:sz w:val="16"/>
      <w:szCs w:val="16"/>
      <w:lang w:val="ru-RU" w:eastAsia="en-US"/>
    </w:rPr>
  </w:style>
  <w:style w:type="paragraph" w:styleId="2b">
    <w:name w:val="Body Text Indent 2"/>
    <w:basedOn w:val="a0"/>
    <w:link w:val="2c"/>
    <w:semiHidden/>
    <w:rsid w:val="00CD4BD3"/>
    <w:pPr>
      <w:suppressAutoHyphens w:val="0"/>
      <w:spacing w:line="480" w:lineRule="auto"/>
      <w:ind w:left="283"/>
    </w:pPr>
    <w:rPr>
      <w:rFonts w:eastAsia="Times New Roman" w:cs="Times New Roman"/>
      <w:spacing w:val="4"/>
      <w:w w:val="103"/>
      <w:kern w:val="14"/>
      <w:szCs w:val="20"/>
    </w:rPr>
  </w:style>
  <w:style w:type="character" w:customStyle="1" w:styleId="2c">
    <w:name w:val="Основной текст с отступом 2 Знак"/>
    <w:basedOn w:val="a1"/>
    <w:link w:val="2b"/>
    <w:semiHidden/>
    <w:rsid w:val="00CD4BD3"/>
    <w:rPr>
      <w:spacing w:val="4"/>
      <w:w w:val="103"/>
      <w:kern w:val="14"/>
      <w:lang w:val="ru-RU" w:eastAsia="en-US"/>
    </w:rPr>
  </w:style>
  <w:style w:type="paragraph" w:styleId="37">
    <w:name w:val="Body Text Indent 3"/>
    <w:basedOn w:val="a0"/>
    <w:link w:val="38"/>
    <w:semiHidden/>
    <w:rsid w:val="00CD4BD3"/>
    <w:pPr>
      <w:suppressAutoHyphens w:val="0"/>
      <w:ind w:left="283"/>
    </w:pPr>
    <w:rPr>
      <w:rFonts w:eastAsia="Times New Roman" w:cs="Times New Roman"/>
      <w:spacing w:val="4"/>
      <w:w w:val="103"/>
      <w:kern w:val="14"/>
      <w:sz w:val="16"/>
      <w:szCs w:val="16"/>
    </w:rPr>
  </w:style>
  <w:style w:type="character" w:customStyle="1" w:styleId="38">
    <w:name w:val="Основной текст с отступом 3 Знак"/>
    <w:basedOn w:val="a1"/>
    <w:link w:val="37"/>
    <w:semiHidden/>
    <w:rsid w:val="00CD4BD3"/>
    <w:rPr>
      <w:spacing w:val="4"/>
      <w:w w:val="103"/>
      <w:kern w:val="14"/>
      <w:sz w:val="16"/>
      <w:szCs w:val="16"/>
      <w:lang w:val="ru-RU" w:eastAsia="en-US"/>
    </w:rPr>
  </w:style>
  <w:style w:type="character" w:styleId="HTML6">
    <w:name w:val="HTML Variable"/>
    <w:basedOn w:val="a1"/>
    <w:rsid w:val="00CD4BD3"/>
    <w:rPr>
      <w:i/>
      <w:iCs/>
    </w:rPr>
  </w:style>
  <w:style w:type="character" w:styleId="HTML7">
    <w:name w:val="HTML Typewriter"/>
    <w:basedOn w:val="a1"/>
    <w:semiHidden/>
    <w:rsid w:val="00CD4BD3"/>
    <w:rPr>
      <w:rFonts w:ascii="Courier New" w:hAnsi="Courier New" w:cs="Courier New"/>
      <w:sz w:val="20"/>
      <w:szCs w:val="20"/>
    </w:rPr>
  </w:style>
  <w:style w:type="paragraph" w:styleId="aff8">
    <w:name w:val="Subtitle"/>
    <w:basedOn w:val="a0"/>
    <w:link w:val="aff9"/>
    <w:qFormat/>
    <w:rsid w:val="00CD4BD3"/>
    <w:pPr>
      <w:suppressAutoHyphens w:val="0"/>
      <w:spacing w:after="60"/>
      <w:jc w:val="center"/>
      <w:outlineLvl w:val="1"/>
    </w:pPr>
    <w:rPr>
      <w:rFonts w:ascii="Arial" w:eastAsia="Times New Roman" w:hAnsi="Arial" w:cs="Arial"/>
      <w:spacing w:val="4"/>
      <w:w w:val="103"/>
      <w:kern w:val="14"/>
      <w:sz w:val="24"/>
      <w:szCs w:val="20"/>
    </w:rPr>
  </w:style>
  <w:style w:type="character" w:customStyle="1" w:styleId="aff9">
    <w:name w:val="Подзаголовок Знак"/>
    <w:basedOn w:val="a1"/>
    <w:link w:val="aff8"/>
    <w:rsid w:val="00CD4BD3"/>
    <w:rPr>
      <w:rFonts w:ascii="Arial" w:hAnsi="Arial" w:cs="Arial"/>
      <w:spacing w:val="4"/>
      <w:w w:val="103"/>
      <w:kern w:val="14"/>
      <w:sz w:val="24"/>
      <w:lang w:val="ru-RU" w:eastAsia="en-US"/>
    </w:rPr>
  </w:style>
  <w:style w:type="paragraph" w:styleId="affa">
    <w:name w:val="Signature"/>
    <w:basedOn w:val="a0"/>
    <w:link w:val="affb"/>
    <w:semiHidden/>
    <w:rsid w:val="00CD4BD3"/>
    <w:pPr>
      <w:suppressAutoHyphens w:val="0"/>
      <w:ind w:left="4252"/>
    </w:pPr>
    <w:rPr>
      <w:rFonts w:eastAsia="Times New Roman" w:cs="Times New Roman"/>
      <w:spacing w:val="4"/>
      <w:w w:val="103"/>
      <w:kern w:val="14"/>
      <w:szCs w:val="20"/>
    </w:rPr>
  </w:style>
  <w:style w:type="character" w:customStyle="1" w:styleId="affb">
    <w:name w:val="Подпись Знак"/>
    <w:basedOn w:val="a1"/>
    <w:link w:val="affa"/>
    <w:semiHidden/>
    <w:rsid w:val="00CD4BD3"/>
    <w:rPr>
      <w:spacing w:val="4"/>
      <w:w w:val="103"/>
      <w:kern w:val="14"/>
      <w:lang w:val="ru-RU" w:eastAsia="en-US"/>
    </w:rPr>
  </w:style>
  <w:style w:type="paragraph" w:styleId="affc">
    <w:name w:val="Salutation"/>
    <w:basedOn w:val="a0"/>
    <w:next w:val="a0"/>
    <w:link w:val="affd"/>
    <w:rsid w:val="00CD4BD3"/>
    <w:pPr>
      <w:suppressAutoHyphens w:val="0"/>
    </w:pPr>
    <w:rPr>
      <w:rFonts w:eastAsia="Times New Roman" w:cs="Times New Roman"/>
      <w:spacing w:val="4"/>
      <w:w w:val="103"/>
      <w:kern w:val="14"/>
      <w:szCs w:val="20"/>
    </w:rPr>
  </w:style>
  <w:style w:type="character" w:customStyle="1" w:styleId="affd">
    <w:name w:val="Приветствие Знак"/>
    <w:basedOn w:val="a1"/>
    <w:link w:val="affc"/>
    <w:rsid w:val="00CD4BD3"/>
    <w:rPr>
      <w:spacing w:val="4"/>
      <w:w w:val="103"/>
      <w:kern w:val="14"/>
      <w:lang w:val="ru-RU" w:eastAsia="en-US"/>
    </w:rPr>
  </w:style>
  <w:style w:type="paragraph" w:styleId="affe">
    <w:name w:val="List Continue"/>
    <w:basedOn w:val="a0"/>
    <w:semiHidden/>
    <w:rsid w:val="00CD4BD3"/>
    <w:pPr>
      <w:suppressAutoHyphens w:val="0"/>
      <w:ind w:left="283"/>
    </w:pPr>
    <w:rPr>
      <w:rFonts w:eastAsia="Times New Roman" w:cs="Times New Roman"/>
      <w:spacing w:val="4"/>
      <w:w w:val="103"/>
      <w:kern w:val="14"/>
      <w:szCs w:val="20"/>
    </w:rPr>
  </w:style>
  <w:style w:type="paragraph" w:styleId="2d">
    <w:name w:val="List Continue 2"/>
    <w:basedOn w:val="a0"/>
    <w:semiHidden/>
    <w:rsid w:val="00CD4BD3"/>
    <w:pPr>
      <w:suppressAutoHyphens w:val="0"/>
      <w:ind w:left="566"/>
    </w:pPr>
    <w:rPr>
      <w:rFonts w:eastAsia="Times New Roman" w:cs="Times New Roman"/>
      <w:spacing w:val="4"/>
      <w:w w:val="103"/>
      <w:kern w:val="14"/>
      <w:szCs w:val="20"/>
    </w:rPr>
  </w:style>
  <w:style w:type="paragraph" w:styleId="39">
    <w:name w:val="List Continue 3"/>
    <w:basedOn w:val="a0"/>
    <w:semiHidden/>
    <w:rsid w:val="00CD4BD3"/>
    <w:pPr>
      <w:suppressAutoHyphens w:val="0"/>
      <w:ind w:left="849"/>
    </w:pPr>
    <w:rPr>
      <w:rFonts w:eastAsia="Times New Roman" w:cs="Times New Roman"/>
      <w:spacing w:val="4"/>
      <w:w w:val="103"/>
      <w:kern w:val="14"/>
      <w:szCs w:val="20"/>
    </w:rPr>
  </w:style>
  <w:style w:type="paragraph" w:styleId="44">
    <w:name w:val="List Continue 4"/>
    <w:basedOn w:val="a0"/>
    <w:semiHidden/>
    <w:rsid w:val="00CD4BD3"/>
    <w:pPr>
      <w:suppressAutoHyphens w:val="0"/>
      <w:ind w:left="1132"/>
    </w:pPr>
    <w:rPr>
      <w:rFonts w:eastAsia="Times New Roman" w:cs="Times New Roman"/>
      <w:spacing w:val="4"/>
      <w:w w:val="103"/>
      <w:kern w:val="14"/>
      <w:szCs w:val="20"/>
    </w:rPr>
  </w:style>
  <w:style w:type="paragraph" w:styleId="53">
    <w:name w:val="List Continue 5"/>
    <w:basedOn w:val="a0"/>
    <w:semiHidden/>
    <w:rsid w:val="00CD4BD3"/>
    <w:pPr>
      <w:suppressAutoHyphens w:val="0"/>
      <w:ind w:left="1415"/>
    </w:pPr>
    <w:rPr>
      <w:rFonts w:eastAsia="Times New Roman" w:cs="Times New Roman"/>
      <w:spacing w:val="4"/>
      <w:w w:val="103"/>
      <w:kern w:val="14"/>
      <w:szCs w:val="20"/>
    </w:rPr>
  </w:style>
  <w:style w:type="table" w:styleId="2e">
    <w:name w:val="Table Simple 2"/>
    <w:basedOn w:val="a2"/>
    <w:semiHidden/>
    <w:rsid w:val="00CD4BD3"/>
    <w:pPr>
      <w:spacing w:after="120" w:line="200" w:lineRule="atLeast"/>
    </w:pPr>
    <w:rPr>
      <w:lang w:val="ru-RU"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2"/>
    <w:semiHidden/>
    <w:rsid w:val="00CD4BD3"/>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
    <w:name w:val="Closing"/>
    <w:basedOn w:val="a0"/>
    <w:link w:val="afff0"/>
    <w:semiHidden/>
    <w:rsid w:val="00CD4BD3"/>
    <w:pPr>
      <w:suppressAutoHyphens w:val="0"/>
      <w:ind w:left="4252"/>
    </w:pPr>
    <w:rPr>
      <w:rFonts w:eastAsia="Times New Roman" w:cs="Times New Roman"/>
      <w:spacing w:val="4"/>
      <w:w w:val="103"/>
      <w:kern w:val="14"/>
      <w:szCs w:val="20"/>
    </w:rPr>
  </w:style>
  <w:style w:type="character" w:customStyle="1" w:styleId="afff0">
    <w:name w:val="Прощание Знак"/>
    <w:basedOn w:val="a1"/>
    <w:link w:val="afff"/>
    <w:semiHidden/>
    <w:rsid w:val="00CD4BD3"/>
    <w:rPr>
      <w:spacing w:val="4"/>
      <w:w w:val="103"/>
      <w:kern w:val="14"/>
      <w:lang w:val="ru-RU" w:eastAsia="en-US"/>
    </w:rPr>
  </w:style>
  <w:style w:type="table" w:styleId="15">
    <w:name w:val="Table Grid 1"/>
    <w:basedOn w:val="a2"/>
    <w:semiHidden/>
    <w:rsid w:val="00CD4BD3"/>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2"/>
    <w:semiHidden/>
    <w:rsid w:val="00CD4BD3"/>
    <w:pPr>
      <w:spacing w:after="120" w:line="200" w:lineRule="atLeast"/>
    </w:pPr>
    <w:rPr>
      <w:lang w:val="ru-RU"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2"/>
    <w:semiHidden/>
    <w:rsid w:val="00CD4BD3"/>
    <w:pPr>
      <w:spacing w:after="120" w:line="200" w:lineRule="atLeast"/>
    </w:pPr>
    <w:rPr>
      <w:lang w:val="ru-RU"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2"/>
    <w:semiHidden/>
    <w:rsid w:val="00CD4BD3"/>
    <w:pPr>
      <w:spacing w:after="120" w:line="200" w:lineRule="atLeast"/>
    </w:pPr>
    <w:rPr>
      <w:lang w:val="ru-RU"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2"/>
    <w:semiHidden/>
    <w:rsid w:val="00CD4BD3"/>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semiHidden/>
    <w:rsid w:val="00CD4BD3"/>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semiHidden/>
    <w:rsid w:val="00CD4BD3"/>
    <w:pPr>
      <w:spacing w:after="120" w:line="200" w:lineRule="atLeast"/>
    </w:pPr>
    <w:rPr>
      <w:b/>
      <w:bCs/>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semiHidden/>
    <w:rsid w:val="00CD4BD3"/>
    <w:pPr>
      <w:spacing w:after="120" w:line="200" w:lineRule="atLeast"/>
    </w:pPr>
    <w:rPr>
      <w:lang w:val="ru-RU"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1">
    <w:name w:val="Table Contemporary"/>
    <w:basedOn w:val="a2"/>
    <w:semiHidden/>
    <w:rsid w:val="00CD4BD3"/>
    <w:pPr>
      <w:spacing w:after="120" w:line="200" w:lineRule="atLeast"/>
    </w:pPr>
    <w:rPr>
      <w:lang w:val="ru-RU"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2">
    <w:name w:val="List"/>
    <w:basedOn w:val="a0"/>
    <w:semiHidden/>
    <w:rsid w:val="00CD4BD3"/>
    <w:pPr>
      <w:suppressAutoHyphens w:val="0"/>
      <w:ind w:left="283" w:hanging="283"/>
    </w:pPr>
    <w:rPr>
      <w:rFonts w:eastAsia="Times New Roman" w:cs="Times New Roman"/>
      <w:spacing w:val="4"/>
      <w:w w:val="103"/>
      <w:kern w:val="14"/>
      <w:szCs w:val="20"/>
    </w:rPr>
  </w:style>
  <w:style w:type="paragraph" w:styleId="2f0">
    <w:name w:val="List 2"/>
    <w:basedOn w:val="a0"/>
    <w:semiHidden/>
    <w:rsid w:val="00CD4BD3"/>
    <w:pPr>
      <w:suppressAutoHyphens w:val="0"/>
      <w:ind w:left="566" w:hanging="283"/>
    </w:pPr>
    <w:rPr>
      <w:rFonts w:eastAsia="Times New Roman" w:cs="Times New Roman"/>
      <w:spacing w:val="4"/>
      <w:w w:val="103"/>
      <w:kern w:val="14"/>
      <w:szCs w:val="20"/>
    </w:rPr>
  </w:style>
  <w:style w:type="paragraph" w:styleId="3c">
    <w:name w:val="List 3"/>
    <w:basedOn w:val="a0"/>
    <w:semiHidden/>
    <w:rsid w:val="00CD4BD3"/>
    <w:pPr>
      <w:suppressAutoHyphens w:val="0"/>
      <w:ind w:left="849" w:hanging="283"/>
    </w:pPr>
    <w:rPr>
      <w:rFonts w:eastAsia="Times New Roman" w:cs="Times New Roman"/>
      <w:spacing w:val="4"/>
      <w:w w:val="103"/>
      <w:kern w:val="14"/>
      <w:szCs w:val="20"/>
    </w:rPr>
  </w:style>
  <w:style w:type="paragraph" w:styleId="46">
    <w:name w:val="List 4"/>
    <w:basedOn w:val="a0"/>
    <w:rsid w:val="00CD4BD3"/>
    <w:pPr>
      <w:suppressAutoHyphens w:val="0"/>
      <w:ind w:left="1132" w:hanging="283"/>
    </w:pPr>
    <w:rPr>
      <w:rFonts w:eastAsia="Times New Roman" w:cs="Times New Roman"/>
      <w:spacing w:val="4"/>
      <w:w w:val="103"/>
      <w:kern w:val="14"/>
      <w:szCs w:val="20"/>
    </w:rPr>
  </w:style>
  <w:style w:type="paragraph" w:styleId="55">
    <w:name w:val="List 5"/>
    <w:basedOn w:val="a0"/>
    <w:rsid w:val="00CD4BD3"/>
    <w:pPr>
      <w:suppressAutoHyphens w:val="0"/>
      <w:ind w:left="1415" w:hanging="283"/>
    </w:pPr>
    <w:rPr>
      <w:rFonts w:eastAsia="Times New Roman" w:cs="Times New Roman"/>
      <w:spacing w:val="4"/>
      <w:w w:val="103"/>
      <w:kern w:val="14"/>
      <w:szCs w:val="20"/>
    </w:rPr>
  </w:style>
  <w:style w:type="paragraph" w:styleId="HTML8">
    <w:name w:val="HTML Preformatted"/>
    <w:basedOn w:val="a0"/>
    <w:link w:val="HTML9"/>
    <w:semiHidden/>
    <w:rsid w:val="00CD4BD3"/>
    <w:pPr>
      <w:suppressAutoHyphens w:val="0"/>
    </w:pPr>
    <w:rPr>
      <w:rFonts w:ascii="Courier New" w:eastAsia="Times New Roman" w:hAnsi="Courier New" w:cs="Courier New"/>
      <w:spacing w:val="4"/>
      <w:w w:val="103"/>
      <w:kern w:val="14"/>
      <w:szCs w:val="20"/>
    </w:rPr>
  </w:style>
  <w:style w:type="character" w:customStyle="1" w:styleId="HTML9">
    <w:name w:val="Стандартный HTML Знак"/>
    <w:basedOn w:val="a1"/>
    <w:link w:val="HTML8"/>
    <w:semiHidden/>
    <w:rsid w:val="00CD4BD3"/>
    <w:rPr>
      <w:rFonts w:ascii="Courier New" w:hAnsi="Courier New" w:cs="Courier New"/>
      <w:spacing w:val="4"/>
      <w:w w:val="103"/>
      <w:kern w:val="14"/>
      <w:lang w:val="ru-RU" w:eastAsia="en-US"/>
    </w:rPr>
  </w:style>
  <w:style w:type="numbering" w:styleId="a">
    <w:name w:val="Outline List 3"/>
    <w:basedOn w:val="a3"/>
    <w:semiHidden/>
    <w:rsid w:val="00CD4BD3"/>
    <w:pPr>
      <w:numPr>
        <w:numId w:val="24"/>
      </w:numPr>
    </w:pPr>
  </w:style>
  <w:style w:type="table" w:styleId="16">
    <w:name w:val="Table Columns 1"/>
    <w:basedOn w:val="a2"/>
    <w:semiHidden/>
    <w:rsid w:val="00CD4BD3"/>
    <w:pPr>
      <w:spacing w:after="120" w:line="200" w:lineRule="atLeast"/>
    </w:pPr>
    <w:rPr>
      <w:b/>
      <w:bCs/>
      <w:lang w:val="ru-RU"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2"/>
    <w:semiHidden/>
    <w:rsid w:val="00CD4BD3"/>
    <w:pPr>
      <w:spacing w:after="120" w:line="200" w:lineRule="atLeast"/>
    </w:pPr>
    <w:rPr>
      <w:b/>
      <w:bCs/>
      <w:lang w:val="ru-RU"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2"/>
    <w:semiHidden/>
    <w:rsid w:val="00CD4BD3"/>
    <w:pPr>
      <w:spacing w:after="120" w:line="200" w:lineRule="atLeast"/>
    </w:pPr>
    <w:rPr>
      <w:b/>
      <w:bCs/>
      <w:lang w:val="ru-RU"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2"/>
    <w:rsid w:val="00CD4BD3"/>
    <w:pPr>
      <w:spacing w:after="120" w:line="200" w:lineRule="atLeast"/>
    </w:pPr>
    <w:rPr>
      <w:lang w:val="ru-RU"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rsid w:val="00CD4BD3"/>
    <w:pPr>
      <w:spacing w:after="120" w:line="200" w:lineRule="atLeast"/>
    </w:pPr>
    <w:rPr>
      <w:lang w:val="ru-RU"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3">
    <w:name w:val="Strong"/>
    <w:basedOn w:val="a1"/>
    <w:qFormat/>
    <w:rsid w:val="00CD4BD3"/>
    <w:rPr>
      <w:b/>
      <w:bCs/>
    </w:rPr>
  </w:style>
  <w:style w:type="table" w:styleId="-10">
    <w:name w:val="Table List 1"/>
    <w:basedOn w:val="a2"/>
    <w:semiHidden/>
    <w:rsid w:val="00CD4BD3"/>
    <w:pPr>
      <w:spacing w:after="120" w:line="200" w:lineRule="atLeast"/>
    </w:pPr>
    <w:rPr>
      <w:lang w:val="ru-RU"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CD4BD3"/>
    <w:pPr>
      <w:spacing w:after="120" w:line="200" w:lineRule="atLeast"/>
    </w:pPr>
    <w:rPr>
      <w:lang w:val="ru-RU"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CD4BD3"/>
    <w:pPr>
      <w:spacing w:after="120" w:line="200" w:lineRule="atLeast"/>
    </w:pPr>
    <w:rPr>
      <w:lang w:val="ru-RU"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CD4BD3"/>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CD4BD3"/>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CD4BD3"/>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CD4BD3"/>
    <w:pPr>
      <w:spacing w:after="120" w:line="200" w:lineRule="atLeast"/>
    </w:pPr>
    <w:rPr>
      <w:lang w:val="ru-RU"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CD4BD3"/>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4">
    <w:name w:val="Table Theme"/>
    <w:basedOn w:val="a2"/>
    <w:semiHidden/>
    <w:rsid w:val="00CD4BD3"/>
    <w:pPr>
      <w:spacing w:after="120" w:line="200" w:lineRule="atLeast"/>
    </w:pPr>
    <w:rPr>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2"/>
    <w:semiHidden/>
    <w:rsid w:val="00CD4BD3"/>
    <w:pPr>
      <w:spacing w:after="120" w:line="200" w:lineRule="atLeast"/>
    </w:pPr>
    <w:rPr>
      <w:color w:val="FFFFFF"/>
      <w:lang w:val="ru-RU"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2">
    <w:name w:val="Table Colorful 2"/>
    <w:basedOn w:val="a2"/>
    <w:semiHidden/>
    <w:rsid w:val="00CD4BD3"/>
    <w:pPr>
      <w:spacing w:after="120" w:line="200" w:lineRule="atLeast"/>
    </w:pPr>
    <w:rPr>
      <w:lang w:val="ru-RU"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2"/>
    <w:semiHidden/>
    <w:rsid w:val="00CD4BD3"/>
    <w:pPr>
      <w:spacing w:after="120" w:line="200" w:lineRule="atLeast"/>
    </w:pPr>
    <w:rPr>
      <w:lang w:val="ru-RU"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5">
    <w:name w:val="Block Text"/>
    <w:basedOn w:val="a0"/>
    <w:semiHidden/>
    <w:rsid w:val="00CD4BD3"/>
    <w:pPr>
      <w:suppressAutoHyphens w:val="0"/>
      <w:ind w:left="1440" w:right="1440"/>
    </w:pPr>
    <w:rPr>
      <w:rFonts w:eastAsia="Times New Roman" w:cs="Times New Roman"/>
      <w:spacing w:val="4"/>
      <w:w w:val="103"/>
      <w:kern w:val="14"/>
      <w:szCs w:val="20"/>
    </w:rPr>
  </w:style>
  <w:style w:type="character" w:styleId="HTMLa">
    <w:name w:val="HTML Cite"/>
    <w:basedOn w:val="a1"/>
    <w:semiHidden/>
    <w:rsid w:val="00CD4BD3"/>
    <w:rPr>
      <w:i/>
      <w:iCs/>
    </w:rPr>
  </w:style>
  <w:style w:type="paragraph" w:styleId="afff6">
    <w:name w:val="E-mail Signature"/>
    <w:basedOn w:val="a0"/>
    <w:link w:val="afff7"/>
    <w:semiHidden/>
    <w:rsid w:val="00CD4BD3"/>
    <w:pPr>
      <w:suppressAutoHyphens w:val="0"/>
    </w:pPr>
    <w:rPr>
      <w:rFonts w:eastAsia="Times New Roman" w:cs="Times New Roman"/>
      <w:spacing w:val="4"/>
      <w:w w:val="103"/>
      <w:kern w:val="14"/>
      <w:szCs w:val="20"/>
    </w:rPr>
  </w:style>
  <w:style w:type="character" w:customStyle="1" w:styleId="afff7">
    <w:name w:val="Электронная подпись Знак"/>
    <w:basedOn w:val="a1"/>
    <w:link w:val="afff6"/>
    <w:semiHidden/>
    <w:rsid w:val="00CD4BD3"/>
    <w:rPr>
      <w:spacing w:val="4"/>
      <w:w w:val="103"/>
      <w:kern w:val="14"/>
      <w:lang w:val="ru-RU" w:eastAsia="en-US"/>
    </w:rPr>
  </w:style>
  <w:style w:type="table" w:styleId="afff8">
    <w:name w:val="Table Professional"/>
    <w:basedOn w:val="a2"/>
    <w:semiHidden/>
    <w:rsid w:val="00CD4BD3"/>
    <w:pPr>
      <w:spacing w:line="24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9">
    <w:name w:val="toa heading"/>
    <w:basedOn w:val="a0"/>
    <w:next w:val="a0"/>
    <w:semiHidden/>
    <w:rsid w:val="00CD4BD3"/>
    <w:pPr>
      <w:suppressAutoHyphens w:val="0"/>
      <w:spacing w:before="120"/>
    </w:pPr>
    <w:rPr>
      <w:rFonts w:ascii="Arial" w:eastAsia="Times New Roman" w:hAnsi="Arial" w:cs="Arial"/>
      <w:b/>
      <w:bCs/>
      <w:spacing w:val="4"/>
      <w:w w:val="103"/>
      <w:kern w:val="14"/>
      <w:sz w:val="24"/>
      <w:szCs w:val="20"/>
    </w:rPr>
  </w:style>
  <w:style w:type="paragraph" w:styleId="afffa">
    <w:name w:val="Plain Text"/>
    <w:basedOn w:val="a0"/>
    <w:link w:val="afffb"/>
    <w:semiHidden/>
    <w:rsid w:val="00CD4BD3"/>
    <w:pPr>
      <w:suppressAutoHyphens w:val="0"/>
    </w:pPr>
    <w:rPr>
      <w:rFonts w:ascii="Courier New" w:eastAsia="Times New Roman" w:hAnsi="Courier New" w:cs="Courier New"/>
      <w:spacing w:val="4"/>
      <w:w w:val="103"/>
      <w:kern w:val="14"/>
      <w:szCs w:val="20"/>
    </w:rPr>
  </w:style>
  <w:style w:type="character" w:customStyle="1" w:styleId="afffb">
    <w:name w:val="Текст Знак"/>
    <w:basedOn w:val="a1"/>
    <w:link w:val="afffa"/>
    <w:semiHidden/>
    <w:rsid w:val="00CD4BD3"/>
    <w:rPr>
      <w:rFonts w:ascii="Courier New" w:hAnsi="Courier New" w:cs="Courier New"/>
      <w:spacing w:val="4"/>
      <w:w w:val="103"/>
      <w:kern w:val="14"/>
      <w:lang w:val="ru-RU" w:eastAsia="en-US"/>
    </w:rPr>
  </w:style>
  <w:style w:type="paragraph" w:styleId="afffc">
    <w:name w:val="Message Header"/>
    <w:basedOn w:val="a0"/>
    <w:link w:val="afffd"/>
    <w:semiHidden/>
    <w:rsid w:val="00CD4BD3"/>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afffd">
    <w:name w:val="Шапка Знак"/>
    <w:basedOn w:val="a1"/>
    <w:link w:val="afffc"/>
    <w:semiHidden/>
    <w:rsid w:val="00CD4BD3"/>
    <w:rPr>
      <w:rFonts w:ascii="Arial" w:hAnsi="Arial" w:cs="Arial"/>
      <w:spacing w:val="4"/>
      <w:w w:val="103"/>
      <w:kern w:val="14"/>
      <w:sz w:val="24"/>
      <w:shd w:val="pct20" w:color="auto" w:fill="auto"/>
      <w:lang w:val="ru-RU" w:eastAsia="en-US"/>
    </w:rPr>
  </w:style>
  <w:style w:type="character" w:styleId="afffe">
    <w:name w:val="annotation reference"/>
    <w:basedOn w:val="a1"/>
    <w:semiHidden/>
    <w:rsid w:val="00CD4BD3"/>
    <w:rPr>
      <w:sz w:val="16"/>
      <w:szCs w:val="16"/>
    </w:rPr>
  </w:style>
  <w:style w:type="paragraph" w:customStyle="1" w:styleId="H23G">
    <w:name w:val="_ H_2/3_G"/>
    <w:basedOn w:val="a0"/>
    <w:next w:val="a0"/>
    <w:link w:val="H23GChar"/>
    <w:rsid w:val="00CD4BD3"/>
    <w:pPr>
      <w:keepNext/>
      <w:keepLines/>
      <w:tabs>
        <w:tab w:val="right" w:pos="851"/>
      </w:tabs>
      <w:spacing w:before="240" w:after="120" w:line="240" w:lineRule="exact"/>
      <w:ind w:left="1134" w:right="1134" w:hanging="1134"/>
    </w:pPr>
    <w:rPr>
      <w:rFonts w:eastAsia="Times New Roman" w:cs="Times New Roman"/>
      <w:b/>
      <w:szCs w:val="20"/>
      <w:lang w:val="en-GB"/>
    </w:rPr>
  </w:style>
  <w:style w:type="character" w:customStyle="1" w:styleId="H23GChar">
    <w:name w:val="_ H_2/3_G Char"/>
    <w:link w:val="H23G"/>
    <w:locked/>
    <w:rsid w:val="00CD4BD3"/>
    <w:rPr>
      <w:b/>
      <w:lang w:val="en-GB" w:eastAsia="en-US"/>
    </w:rPr>
  </w:style>
  <w:style w:type="character" w:customStyle="1" w:styleId="110">
    <w:name w:val="11"/>
    <w:rsid w:val="00CD4BD3"/>
  </w:style>
  <w:style w:type="paragraph" w:customStyle="1" w:styleId="HChG">
    <w:name w:val="_ H _Ch_G"/>
    <w:basedOn w:val="a0"/>
    <w:next w:val="a0"/>
    <w:link w:val="HChGChar"/>
    <w:rsid w:val="00CD4BD3"/>
    <w:pPr>
      <w:keepNext/>
      <w:keepLines/>
      <w:tabs>
        <w:tab w:val="right" w:pos="851"/>
      </w:tabs>
      <w:spacing w:before="360" w:after="240" w:line="300" w:lineRule="exact"/>
      <w:ind w:left="1134" w:right="1134" w:hanging="1134"/>
    </w:pPr>
    <w:rPr>
      <w:rFonts w:eastAsia="Times New Roman" w:cs="Times New Roman"/>
      <w:b/>
      <w:sz w:val="28"/>
      <w:szCs w:val="20"/>
      <w:lang w:val="en-GB"/>
    </w:rPr>
  </w:style>
  <w:style w:type="character" w:customStyle="1" w:styleId="HChGChar">
    <w:name w:val="_ H _Ch_G Char"/>
    <w:link w:val="HChG"/>
    <w:rsid w:val="00CD4BD3"/>
    <w:rPr>
      <w:b/>
      <w:sz w:val="28"/>
      <w:lang w:val="en-GB" w:eastAsia="en-US"/>
    </w:rPr>
  </w:style>
  <w:style w:type="character" w:customStyle="1" w:styleId="FootnoteTextChar">
    <w:name w:val="Footnote Text Char"/>
    <w:aliases w:val="5_G Char,PP Char"/>
    <w:rsid w:val="00CD4BD3"/>
    <w:rPr>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6.emf"/><Relationship Id="rId21" Type="http://schemas.openxmlformats.org/officeDocument/2006/relationships/image" Target="media/image11.png"/><Relationship Id="rId42" Type="http://schemas.openxmlformats.org/officeDocument/2006/relationships/image" Target="media/image23.png"/><Relationship Id="rId63" Type="http://schemas.openxmlformats.org/officeDocument/2006/relationships/oleObject" Target="embeddings/oleObject5.bin"/><Relationship Id="rId84" Type="http://schemas.openxmlformats.org/officeDocument/2006/relationships/image" Target="media/image35.wmf"/><Relationship Id="rId138" Type="http://schemas.openxmlformats.org/officeDocument/2006/relationships/image" Target="media/image51.emf"/><Relationship Id="rId159" Type="http://schemas.openxmlformats.org/officeDocument/2006/relationships/footer" Target="footer37.xml"/><Relationship Id="rId170" Type="http://schemas.openxmlformats.org/officeDocument/2006/relationships/footer" Target="footer42.xml"/><Relationship Id="rId191" Type="http://schemas.openxmlformats.org/officeDocument/2006/relationships/header" Target="header49.xml"/><Relationship Id="rId205" Type="http://schemas.openxmlformats.org/officeDocument/2006/relationships/image" Target="media/image68.png"/><Relationship Id="rId226" Type="http://schemas.openxmlformats.org/officeDocument/2006/relationships/footer" Target="footer61.xml"/><Relationship Id="rId107" Type="http://schemas.openxmlformats.org/officeDocument/2006/relationships/image" Target="media/image42.emf"/><Relationship Id="rId11" Type="http://schemas.openxmlformats.org/officeDocument/2006/relationships/footer" Target="footer1.xml"/><Relationship Id="rId32" Type="http://schemas.openxmlformats.org/officeDocument/2006/relationships/image" Target="media/image18.gif"/><Relationship Id="rId53" Type="http://schemas.openxmlformats.org/officeDocument/2006/relationships/image" Target="media/image28.png"/><Relationship Id="rId74" Type="http://schemas.openxmlformats.org/officeDocument/2006/relationships/image" Target="media/image33.wmf"/><Relationship Id="rId128" Type="http://schemas.openxmlformats.org/officeDocument/2006/relationships/image" Target="media/image49.wmf"/><Relationship Id="rId149" Type="http://schemas.openxmlformats.org/officeDocument/2006/relationships/image" Target="media/image56.png"/><Relationship Id="rId5" Type="http://schemas.openxmlformats.org/officeDocument/2006/relationships/webSettings" Target="webSettings.xml"/><Relationship Id="rId95" Type="http://schemas.openxmlformats.org/officeDocument/2006/relationships/image" Target="media/image39.png"/><Relationship Id="rId160" Type="http://schemas.openxmlformats.org/officeDocument/2006/relationships/image" Target="media/image57.wmf"/><Relationship Id="rId181" Type="http://schemas.openxmlformats.org/officeDocument/2006/relationships/footer" Target="footer47.xml"/><Relationship Id="rId216" Type="http://schemas.openxmlformats.org/officeDocument/2006/relationships/image" Target="media/image69.jpeg"/><Relationship Id="rId22" Type="http://schemas.openxmlformats.org/officeDocument/2006/relationships/image" Target="media/image12.wmf"/><Relationship Id="rId27" Type="http://schemas.openxmlformats.org/officeDocument/2006/relationships/image" Target="media/image15.wmf"/><Relationship Id="rId43" Type="http://schemas.openxmlformats.org/officeDocument/2006/relationships/header" Target="header3.xml"/><Relationship Id="rId48" Type="http://schemas.openxmlformats.org/officeDocument/2006/relationships/header" Target="header5.xml"/><Relationship Id="rId64" Type="http://schemas.openxmlformats.org/officeDocument/2006/relationships/header" Target="header10.xml"/><Relationship Id="rId69" Type="http://schemas.openxmlformats.org/officeDocument/2006/relationships/oleObject" Target="embeddings/oleObject6.bin"/><Relationship Id="rId113" Type="http://schemas.openxmlformats.org/officeDocument/2006/relationships/footer" Target="footer22.xml"/><Relationship Id="rId118" Type="http://schemas.openxmlformats.org/officeDocument/2006/relationships/oleObject" Target="embeddings/oleObject14.bin"/><Relationship Id="rId134" Type="http://schemas.openxmlformats.org/officeDocument/2006/relationships/header" Target="header27.xml"/><Relationship Id="rId139" Type="http://schemas.openxmlformats.org/officeDocument/2006/relationships/image" Target="media/image52.emf"/><Relationship Id="rId80" Type="http://schemas.openxmlformats.org/officeDocument/2006/relationships/footer" Target="footer13.xml"/><Relationship Id="rId85" Type="http://schemas.openxmlformats.org/officeDocument/2006/relationships/oleObject" Target="embeddings/oleObject11.bin"/><Relationship Id="rId150" Type="http://schemas.openxmlformats.org/officeDocument/2006/relationships/header" Target="header32.xml"/><Relationship Id="rId155" Type="http://schemas.openxmlformats.org/officeDocument/2006/relationships/footer" Target="footer35.xml"/><Relationship Id="rId171" Type="http://schemas.openxmlformats.org/officeDocument/2006/relationships/header" Target="header42.xml"/><Relationship Id="rId176" Type="http://schemas.openxmlformats.org/officeDocument/2006/relationships/footer" Target="footer45.xml"/><Relationship Id="rId192" Type="http://schemas.openxmlformats.org/officeDocument/2006/relationships/footer" Target="footer50.xml"/><Relationship Id="rId197" Type="http://schemas.openxmlformats.org/officeDocument/2006/relationships/header" Target="header51.xml"/><Relationship Id="rId206" Type="http://schemas.openxmlformats.org/officeDocument/2006/relationships/header" Target="header53.xml"/><Relationship Id="rId227" Type="http://schemas.openxmlformats.org/officeDocument/2006/relationships/header" Target="header61.xml"/><Relationship Id="rId201" Type="http://schemas.openxmlformats.org/officeDocument/2006/relationships/footer" Target="footer53.xml"/><Relationship Id="rId222" Type="http://schemas.openxmlformats.org/officeDocument/2006/relationships/header" Target="header59.xml"/><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19.gif"/><Relationship Id="rId38" Type="http://schemas.openxmlformats.org/officeDocument/2006/relationships/oleObject" Target="embeddings/oleObject4.bin"/><Relationship Id="rId59" Type="http://schemas.openxmlformats.org/officeDocument/2006/relationships/footer" Target="footer9.xml"/><Relationship Id="rId103" Type="http://schemas.openxmlformats.org/officeDocument/2006/relationships/header" Target="header18.xml"/><Relationship Id="rId108" Type="http://schemas.openxmlformats.org/officeDocument/2006/relationships/image" Target="media/image43.emf"/><Relationship Id="rId124" Type="http://schemas.openxmlformats.org/officeDocument/2006/relationships/footer" Target="footer23.xml"/><Relationship Id="rId129" Type="http://schemas.openxmlformats.org/officeDocument/2006/relationships/image" Target="media/image50.wmf"/><Relationship Id="rId54" Type="http://schemas.openxmlformats.org/officeDocument/2006/relationships/header" Target="header6.xml"/><Relationship Id="rId70" Type="http://schemas.openxmlformats.org/officeDocument/2006/relationships/image" Target="media/image31.wmf"/><Relationship Id="rId75" Type="http://schemas.openxmlformats.org/officeDocument/2006/relationships/oleObject" Target="embeddings/oleObject9.bin"/><Relationship Id="rId91" Type="http://schemas.openxmlformats.org/officeDocument/2006/relationships/footer" Target="footer18.xml"/><Relationship Id="rId96" Type="http://schemas.openxmlformats.org/officeDocument/2006/relationships/image" Target="media/image40.png"/><Relationship Id="rId140" Type="http://schemas.openxmlformats.org/officeDocument/2006/relationships/image" Target="media/image53.jpeg"/><Relationship Id="rId145" Type="http://schemas.openxmlformats.org/officeDocument/2006/relationships/footer" Target="footer31.xml"/><Relationship Id="rId161" Type="http://schemas.openxmlformats.org/officeDocument/2006/relationships/header" Target="header37.xml"/><Relationship Id="rId166" Type="http://schemas.openxmlformats.org/officeDocument/2006/relationships/footer" Target="footer40.xml"/><Relationship Id="rId182" Type="http://schemas.openxmlformats.org/officeDocument/2006/relationships/image" Target="media/image59.wmf"/><Relationship Id="rId187" Type="http://schemas.openxmlformats.org/officeDocument/2006/relationships/oleObject" Target="embeddings/oleObject17.bin"/><Relationship Id="rId217"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56.xml"/><Relationship Id="rId23" Type="http://schemas.openxmlformats.org/officeDocument/2006/relationships/oleObject" Target="embeddings/oleObject1.bin"/><Relationship Id="rId28" Type="http://schemas.openxmlformats.org/officeDocument/2006/relationships/oleObject" Target="embeddings/oleObject3.bin"/><Relationship Id="rId49" Type="http://schemas.openxmlformats.org/officeDocument/2006/relationships/footer" Target="footer6.xml"/><Relationship Id="rId114" Type="http://schemas.openxmlformats.org/officeDocument/2006/relationships/image" Target="media/image44.emf"/><Relationship Id="rId119" Type="http://schemas.openxmlformats.org/officeDocument/2006/relationships/image" Target="media/image47.jpeg"/><Relationship Id="rId44" Type="http://schemas.openxmlformats.org/officeDocument/2006/relationships/footer" Target="footer4.xml"/><Relationship Id="rId60" Type="http://schemas.openxmlformats.org/officeDocument/2006/relationships/header" Target="header9.xml"/><Relationship Id="rId65" Type="http://schemas.openxmlformats.org/officeDocument/2006/relationships/footer" Target="footer11.xml"/><Relationship Id="rId81" Type="http://schemas.openxmlformats.org/officeDocument/2006/relationships/footer" Target="footer14.xml"/><Relationship Id="rId86" Type="http://schemas.openxmlformats.org/officeDocument/2006/relationships/header" Target="header15.xml"/><Relationship Id="rId130" Type="http://schemas.openxmlformats.org/officeDocument/2006/relationships/header" Target="header25.xml"/><Relationship Id="rId135" Type="http://schemas.openxmlformats.org/officeDocument/2006/relationships/footer" Target="footer28.xml"/><Relationship Id="rId151" Type="http://schemas.openxmlformats.org/officeDocument/2006/relationships/header" Target="header33.xml"/><Relationship Id="rId156" Type="http://schemas.openxmlformats.org/officeDocument/2006/relationships/header" Target="header35.xml"/><Relationship Id="rId177" Type="http://schemas.openxmlformats.org/officeDocument/2006/relationships/image" Target="media/image58.wmf"/><Relationship Id="rId198" Type="http://schemas.openxmlformats.org/officeDocument/2006/relationships/footer" Target="footer51.xml"/><Relationship Id="rId172" Type="http://schemas.openxmlformats.org/officeDocument/2006/relationships/header" Target="header43.xml"/><Relationship Id="rId193" Type="http://schemas.openxmlformats.org/officeDocument/2006/relationships/image" Target="media/image62.png"/><Relationship Id="rId202" Type="http://schemas.openxmlformats.org/officeDocument/2006/relationships/image" Target="media/image65.png"/><Relationship Id="rId207" Type="http://schemas.openxmlformats.org/officeDocument/2006/relationships/header" Target="header54.xml"/><Relationship Id="rId223" Type="http://schemas.openxmlformats.org/officeDocument/2006/relationships/footer" Target="footer59.xml"/><Relationship Id="rId228" Type="http://schemas.openxmlformats.org/officeDocument/2006/relationships/footer" Target="footer62.xml"/><Relationship Id="rId13" Type="http://schemas.openxmlformats.org/officeDocument/2006/relationships/footer" Target="footer3.xml"/><Relationship Id="rId18" Type="http://schemas.openxmlformats.org/officeDocument/2006/relationships/image" Target="media/image8.png"/><Relationship Id="rId39" Type="http://schemas.openxmlformats.org/officeDocument/2006/relationships/image" Target="media/image20.png"/><Relationship Id="rId109" Type="http://schemas.openxmlformats.org/officeDocument/2006/relationships/oleObject" Target="embeddings/oleObject12.bin"/><Relationship Id="rId34" Type="http://schemas.openxmlformats.org/officeDocument/2006/relationships/image" Target="media/image170.gif"/><Relationship Id="rId50" Type="http://schemas.openxmlformats.org/officeDocument/2006/relationships/image" Target="media/image25.png"/><Relationship Id="rId55" Type="http://schemas.openxmlformats.org/officeDocument/2006/relationships/header" Target="header7.xml"/><Relationship Id="rId76" Type="http://schemas.openxmlformats.org/officeDocument/2006/relationships/image" Target="media/image34.wmf"/><Relationship Id="rId97" Type="http://schemas.openxmlformats.org/officeDocument/2006/relationships/image" Target="media/image41.png"/><Relationship Id="rId104" Type="http://schemas.openxmlformats.org/officeDocument/2006/relationships/footer" Target="footer19.xml"/><Relationship Id="rId120" Type="http://schemas.openxmlformats.org/officeDocument/2006/relationships/image" Target="media/image48.emf"/><Relationship Id="rId125" Type="http://schemas.openxmlformats.org/officeDocument/2006/relationships/footer" Target="footer24.xml"/><Relationship Id="rId141" Type="http://schemas.openxmlformats.org/officeDocument/2006/relationships/header" Target="header29.xml"/><Relationship Id="rId146" Type="http://schemas.openxmlformats.org/officeDocument/2006/relationships/image" Target="media/image55.png"/><Relationship Id="rId167" Type="http://schemas.openxmlformats.org/officeDocument/2006/relationships/header" Target="header40.xml"/><Relationship Id="rId188"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36.png"/><Relationship Id="rId162" Type="http://schemas.openxmlformats.org/officeDocument/2006/relationships/header" Target="header38.xml"/><Relationship Id="rId183" Type="http://schemas.openxmlformats.org/officeDocument/2006/relationships/oleObject" Target="embeddings/oleObject16.bin"/><Relationship Id="rId213" Type="http://schemas.openxmlformats.org/officeDocument/2006/relationships/footer" Target="footer57.xml"/><Relationship Id="rId218"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1.jpeg"/><Relationship Id="rId45" Type="http://schemas.openxmlformats.org/officeDocument/2006/relationships/image" Target="media/image24.png"/><Relationship Id="rId66" Type="http://schemas.openxmlformats.org/officeDocument/2006/relationships/header" Target="header11.xml"/><Relationship Id="rId87" Type="http://schemas.openxmlformats.org/officeDocument/2006/relationships/header" Target="header16.xml"/><Relationship Id="rId110" Type="http://schemas.openxmlformats.org/officeDocument/2006/relationships/header" Target="header20.xml"/><Relationship Id="rId115" Type="http://schemas.openxmlformats.org/officeDocument/2006/relationships/oleObject" Target="embeddings/oleObject13.bin"/><Relationship Id="rId131" Type="http://schemas.openxmlformats.org/officeDocument/2006/relationships/header" Target="header26.xml"/><Relationship Id="rId136" Type="http://schemas.openxmlformats.org/officeDocument/2006/relationships/header" Target="header28.xml"/><Relationship Id="rId157" Type="http://schemas.openxmlformats.org/officeDocument/2006/relationships/footer" Target="footer36.xml"/><Relationship Id="rId178" Type="http://schemas.openxmlformats.org/officeDocument/2006/relationships/header" Target="header45.xml"/><Relationship Id="rId61" Type="http://schemas.openxmlformats.org/officeDocument/2006/relationships/footer" Target="footer10.xml"/><Relationship Id="rId82" Type="http://schemas.openxmlformats.org/officeDocument/2006/relationships/header" Target="header14.xml"/><Relationship Id="rId152" Type="http://schemas.openxmlformats.org/officeDocument/2006/relationships/footer" Target="footer33.xml"/><Relationship Id="rId173" Type="http://schemas.openxmlformats.org/officeDocument/2006/relationships/footer" Target="footer43.xml"/><Relationship Id="rId194" Type="http://schemas.openxmlformats.org/officeDocument/2006/relationships/image" Target="media/image63.png"/><Relationship Id="rId199" Type="http://schemas.openxmlformats.org/officeDocument/2006/relationships/footer" Target="footer52.xml"/><Relationship Id="rId203" Type="http://schemas.openxmlformats.org/officeDocument/2006/relationships/image" Target="media/image66.png"/><Relationship Id="rId208" Type="http://schemas.openxmlformats.org/officeDocument/2006/relationships/footer" Target="footer54.xml"/><Relationship Id="rId229" Type="http://schemas.openxmlformats.org/officeDocument/2006/relationships/fontTable" Target="fontTable.xml"/><Relationship Id="rId19" Type="http://schemas.openxmlformats.org/officeDocument/2006/relationships/image" Target="media/image9.png"/><Relationship Id="rId224" Type="http://schemas.openxmlformats.org/officeDocument/2006/relationships/footer" Target="footer60.xml"/><Relationship Id="rId14" Type="http://schemas.openxmlformats.org/officeDocument/2006/relationships/image" Target="media/image4.png"/><Relationship Id="rId30" Type="http://schemas.openxmlformats.org/officeDocument/2006/relationships/image" Target="media/image17.gif"/><Relationship Id="rId35" Type="http://schemas.openxmlformats.org/officeDocument/2006/relationships/image" Target="media/image20.gif"/><Relationship Id="rId56" Type="http://schemas.openxmlformats.org/officeDocument/2006/relationships/footer" Target="footer7.xml"/><Relationship Id="rId77" Type="http://schemas.openxmlformats.org/officeDocument/2006/relationships/oleObject" Target="embeddings/oleObject10.bin"/><Relationship Id="rId100" Type="http://schemas.openxmlformats.org/officeDocument/2006/relationships/image" Target="media/image44.png"/><Relationship Id="rId105" Type="http://schemas.openxmlformats.org/officeDocument/2006/relationships/header" Target="header19.xml"/><Relationship Id="rId126" Type="http://schemas.openxmlformats.org/officeDocument/2006/relationships/header" Target="header24.xml"/><Relationship Id="rId147" Type="http://schemas.openxmlformats.org/officeDocument/2006/relationships/header" Target="header31.xml"/><Relationship Id="rId168" Type="http://schemas.openxmlformats.org/officeDocument/2006/relationships/footer" Target="footer41.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32.wmf"/><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oleObject" Target="embeddings/oleObject15.bin"/><Relationship Id="rId142" Type="http://schemas.openxmlformats.org/officeDocument/2006/relationships/footer" Target="footer30.xml"/><Relationship Id="rId163" Type="http://schemas.openxmlformats.org/officeDocument/2006/relationships/footer" Target="footer38.xml"/><Relationship Id="rId184" Type="http://schemas.openxmlformats.org/officeDocument/2006/relationships/header" Target="header47.xml"/><Relationship Id="rId189" Type="http://schemas.openxmlformats.org/officeDocument/2006/relationships/footer" Target="footer49.xml"/><Relationship Id="rId219" Type="http://schemas.openxmlformats.org/officeDocument/2006/relationships/image" Target="media/image72.png"/><Relationship Id="rId3" Type="http://schemas.openxmlformats.org/officeDocument/2006/relationships/styles" Target="styles.xml"/><Relationship Id="rId214" Type="http://schemas.openxmlformats.org/officeDocument/2006/relationships/header" Target="header57.xml"/><Relationship Id="rId230" Type="http://schemas.openxmlformats.org/officeDocument/2006/relationships/theme" Target="theme/theme1.xml"/><Relationship Id="rId25" Type="http://schemas.openxmlformats.org/officeDocument/2006/relationships/image" Target="media/image14.wmf"/><Relationship Id="rId46" Type="http://schemas.openxmlformats.org/officeDocument/2006/relationships/header" Target="header4.xml"/><Relationship Id="rId67" Type="http://schemas.openxmlformats.org/officeDocument/2006/relationships/footer" Target="footer12.xml"/><Relationship Id="rId116" Type="http://schemas.openxmlformats.org/officeDocument/2006/relationships/image" Target="media/image45.jpeg"/><Relationship Id="rId137" Type="http://schemas.openxmlformats.org/officeDocument/2006/relationships/footer" Target="footer29.xml"/><Relationship Id="rId158" Type="http://schemas.openxmlformats.org/officeDocument/2006/relationships/header" Target="header36.xml"/><Relationship Id="rId20" Type="http://schemas.openxmlformats.org/officeDocument/2006/relationships/image" Target="media/image10.wmf"/><Relationship Id="rId41" Type="http://schemas.openxmlformats.org/officeDocument/2006/relationships/image" Target="media/image22.jpeg"/><Relationship Id="rId62" Type="http://schemas.openxmlformats.org/officeDocument/2006/relationships/image" Target="media/image29.wmf"/><Relationship Id="rId83" Type="http://schemas.openxmlformats.org/officeDocument/2006/relationships/footer" Target="footer15.xml"/><Relationship Id="rId88" Type="http://schemas.openxmlformats.org/officeDocument/2006/relationships/footer" Target="footer16.xml"/><Relationship Id="rId111" Type="http://schemas.openxmlformats.org/officeDocument/2006/relationships/footer" Target="footer21.xml"/><Relationship Id="rId132" Type="http://schemas.openxmlformats.org/officeDocument/2006/relationships/footer" Target="footer26.xml"/><Relationship Id="rId153" Type="http://schemas.openxmlformats.org/officeDocument/2006/relationships/footer" Target="footer34.xml"/><Relationship Id="rId174" Type="http://schemas.openxmlformats.org/officeDocument/2006/relationships/footer" Target="footer44.xml"/><Relationship Id="rId179" Type="http://schemas.openxmlformats.org/officeDocument/2006/relationships/footer" Target="footer46.xml"/><Relationship Id="rId195" Type="http://schemas.openxmlformats.org/officeDocument/2006/relationships/image" Target="media/image64.jpeg"/><Relationship Id="rId209" Type="http://schemas.openxmlformats.org/officeDocument/2006/relationships/footer" Target="footer55.xml"/><Relationship Id="rId190" Type="http://schemas.openxmlformats.org/officeDocument/2006/relationships/image" Target="media/image61.wmf"/><Relationship Id="rId204" Type="http://schemas.openxmlformats.org/officeDocument/2006/relationships/image" Target="media/image67.png"/><Relationship Id="rId220" Type="http://schemas.openxmlformats.org/officeDocument/2006/relationships/image" Target="media/image73.png"/><Relationship Id="rId225" Type="http://schemas.openxmlformats.org/officeDocument/2006/relationships/header" Target="header60.xml"/><Relationship Id="rId15" Type="http://schemas.openxmlformats.org/officeDocument/2006/relationships/image" Target="media/image5.png"/><Relationship Id="rId36" Type="http://schemas.openxmlformats.org/officeDocument/2006/relationships/image" Target="media/image18.wmf"/><Relationship Id="rId57" Type="http://schemas.openxmlformats.org/officeDocument/2006/relationships/footer" Target="footer8.xml"/><Relationship Id="rId106" Type="http://schemas.openxmlformats.org/officeDocument/2006/relationships/footer" Target="footer20.xml"/><Relationship Id="rId127" Type="http://schemas.openxmlformats.org/officeDocument/2006/relationships/footer" Target="footer25.xml"/><Relationship Id="rId10" Type="http://schemas.openxmlformats.org/officeDocument/2006/relationships/header" Target="header2.xml"/><Relationship Id="rId52" Type="http://schemas.openxmlformats.org/officeDocument/2006/relationships/image" Target="media/image27.png"/><Relationship Id="rId73" Type="http://schemas.openxmlformats.org/officeDocument/2006/relationships/oleObject" Target="embeddings/oleObject8.bin"/><Relationship Id="rId78" Type="http://schemas.openxmlformats.org/officeDocument/2006/relationships/header" Target="header12.xml"/><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header" Target="header22.xml"/><Relationship Id="rId143" Type="http://schemas.openxmlformats.org/officeDocument/2006/relationships/image" Target="media/image54.jpeg"/><Relationship Id="rId148" Type="http://schemas.openxmlformats.org/officeDocument/2006/relationships/footer" Target="footer32.xml"/><Relationship Id="rId164" Type="http://schemas.openxmlformats.org/officeDocument/2006/relationships/footer" Target="footer39.xml"/><Relationship Id="rId169" Type="http://schemas.openxmlformats.org/officeDocument/2006/relationships/header" Target="header41.xml"/><Relationship Id="rId185" Type="http://schemas.openxmlformats.org/officeDocument/2006/relationships/footer" Target="footer4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46.xml"/><Relationship Id="rId210" Type="http://schemas.openxmlformats.org/officeDocument/2006/relationships/header" Target="header55.xml"/><Relationship Id="rId215" Type="http://schemas.openxmlformats.org/officeDocument/2006/relationships/footer" Target="footer58.xml"/><Relationship Id="rId26" Type="http://schemas.openxmlformats.org/officeDocument/2006/relationships/oleObject" Target="embeddings/oleObject2.bin"/><Relationship Id="rId47" Type="http://schemas.openxmlformats.org/officeDocument/2006/relationships/footer" Target="footer5.xml"/><Relationship Id="rId68" Type="http://schemas.openxmlformats.org/officeDocument/2006/relationships/image" Target="media/image30.wmf"/><Relationship Id="rId89" Type="http://schemas.openxmlformats.org/officeDocument/2006/relationships/footer" Target="footer17.xml"/><Relationship Id="rId112" Type="http://schemas.openxmlformats.org/officeDocument/2006/relationships/header" Target="header21.xml"/><Relationship Id="rId133" Type="http://schemas.openxmlformats.org/officeDocument/2006/relationships/footer" Target="footer27.xml"/><Relationship Id="rId154" Type="http://schemas.openxmlformats.org/officeDocument/2006/relationships/header" Target="header34.xml"/><Relationship Id="rId175" Type="http://schemas.openxmlformats.org/officeDocument/2006/relationships/header" Target="header44.xml"/><Relationship Id="rId196" Type="http://schemas.openxmlformats.org/officeDocument/2006/relationships/header" Target="header50.xml"/><Relationship Id="rId200" Type="http://schemas.openxmlformats.org/officeDocument/2006/relationships/header" Target="header52.xml"/><Relationship Id="rId16" Type="http://schemas.openxmlformats.org/officeDocument/2006/relationships/image" Target="media/image6.png"/><Relationship Id="rId221" Type="http://schemas.openxmlformats.org/officeDocument/2006/relationships/header" Target="header58.xml"/><Relationship Id="rId37" Type="http://schemas.openxmlformats.org/officeDocument/2006/relationships/image" Target="media/image19.wmf"/><Relationship Id="rId58" Type="http://schemas.openxmlformats.org/officeDocument/2006/relationships/header" Target="header8.xml"/><Relationship Id="rId79" Type="http://schemas.openxmlformats.org/officeDocument/2006/relationships/header" Target="header13.xml"/><Relationship Id="rId102" Type="http://schemas.openxmlformats.org/officeDocument/2006/relationships/image" Target="media/image46.png"/><Relationship Id="rId123" Type="http://schemas.openxmlformats.org/officeDocument/2006/relationships/header" Target="header23.xml"/><Relationship Id="rId144" Type="http://schemas.openxmlformats.org/officeDocument/2006/relationships/header" Target="header30.xml"/><Relationship Id="rId90" Type="http://schemas.openxmlformats.org/officeDocument/2006/relationships/header" Target="header17.xml"/><Relationship Id="rId165" Type="http://schemas.openxmlformats.org/officeDocument/2006/relationships/header" Target="header39.xml"/><Relationship Id="rId186" Type="http://schemas.openxmlformats.org/officeDocument/2006/relationships/image" Target="media/image60.wmf"/><Relationship Id="rId211" Type="http://schemas.openxmlformats.org/officeDocument/2006/relationships/footer" Target="footer56.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file:///\\CONF-SHARE1\LS\RUS\COMMON\MSWDocs\_2Semifinal\www2.unece.org\wiki\%20display\trans\Q-dummy+drawings"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7FC73-6D25-45FD-98C8-C58CE0938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PlainPage.dotm</Template>
  <TotalTime>2</TotalTime>
  <Pages>133</Pages>
  <Words>29225</Words>
  <Characters>197925</Characters>
  <Application>Microsoft Office Word</Application>
  <DocSecurity>0</DocSecurity>
  <Lines>5394</Lines>
  <Paragraphs>2256</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E/ECE/324/Rev.2/Add.128/Rev.1</vt:lpstr>
      <vt:lpstr>A/</vt:lpstr>
      <vt:lpstr>A/</vt:lpstr>
    </vt:vector>
  </TitlesOfParts>
  <Company>DCM</Company>
  <LinksUpToDate>false</LinksUpToDate>
  <CharactersWithSpaces>226490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E/ECE/324/Rev.2/Add.128/Rev.1</dc:title>
  <dc:creator>Uliana ANTIPOVA</dc:creator>
  <cp:keywords>E/ECE/TRANS/505/Rev.2/Add.128/Rev.1</cp:keywords>
  <cp:lastModifiedBy>Uliana Antipova</cp:lastModifiedBy>
  <cp:revision>3</cp:revision>
  <cp:lastPrinted>2018-07-18T09:39:00Z</cp:lastPrinted>
  <dcterms:created xsi:type="dcterms:W3CDTF">2018-07-18T09:39:00Z</dcterms:created>
  <dcterms:modified xsi:type="dcterms:W3CDTF">2018-07-18T09:41:00Z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