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14641201" w14:textId="77777777" w:rsidTr="00165E82">
        <w:trPr>
          <w:cantSplit/>
          <w:trHeight w:hRule="exact" w:val="851"/>
        </w:trPr>
        <w:tc>
          <w:tcPr>
            <w:tcW w:w="1276" w:type="dxa"/>
            <w:tcBorders>
              <w:bottom w:val="single" w:sz="4" w:space="0" w:color="auto"/>
            </w:tcBorders>
            <w:vAlign w:val="bottom"/>
          </w:tcPr>
          <w:p w14:paraId="306ABF3F" w14:textId="77777777" w:rsidR="0064636E" w:rsidRDefault="0064636E" w:rsidP="003C3936"/>
        </w:tc>
        <w:tc>
          <w:tcPr>
            <w:tcW w:w="8363" w:type="dxa"/>
            <w:gridSpan w:val="2"/>
            <w:tcBorders>
              <w:bottom w:val="single" w:sz="4" w:space="0" w:color="auto"/>
            </w:tcBorders>
            <w:vAlign w:val="bottom"/>
          </w:tcPr>
          <w:p w14:paraId="0A37A93C" w14:textId="32DD3CCD" w:rsidR="0064636E" w:rsidRPr="00D47EEA" w:rsidRDefault="0064636E" w:rsidP="00FA4B39">
            <w:pPr>
              <w:jc w:val="right"/>
            </w:pPr>
            <w:r w:rsidRPr="00014D07">
              <w:rPr>
                <w:sz w:val="40"/>
              </w:rPr>
              <w:t>E</w:t>
            </w:r>
            <w:r>
              <w:t>/ECE/324/</w:t>
            </w:r>
            <w:r w:rsidR="00841EB5">
              <w:t>Rev.</w:t>
            </w:r>
            <w:r w:rsidR="003E403E">
              <w:t>1</w:t>
            </w:r>
            <w:r w:rsidR="00841EB5">
              <w:t>/</w:t>
            </w:r>
            <w:r>
              <w:t>Add.</w:t>
            </w:r>
            <w:r w:rsidR="003E403E">
              <w:t>45</w:t>
            </w:r>
            <w:r>
              <w:t>/Rev.</w:t>
            </w:r>
            <w:r w:rsidR="00FA4B39">
              <w:t>6</w:t>
            </w:r>
            <w:r>
              <w:t>−</w:t>
            </w:r>
            <w:r w:rsidRPr="00014D07">
              <w:rPr>
                <w:sz w:val="40"/>
              </w:rPr>
              <w:t>E</w:t>
            </w:r>
            <w:r>
              <w:t>/ECE/TRANS/505</w:t>
            </w:r>
            <w:r w:rsidR="003E403E">
              <w:t>/Rev.1/Add.45/Rev.</w:t>
            </w:r>
            <w:r w:rsidR="00FA4B39">
              <w:t>6</w:t>
            </w:r>
          </w:p>
        </w:tc>
      </w:tr>
      <w:tr w:rsidR="003C3936" w14:paraId="0B881A89" w14:textId="77777777" w:rsidTr="00A41529">
        <w:trPr>
          <w:cantSplit/>
          <w:trHeight w:hRule="exact" w:val="2413"/>
        </w:trPr>
        <w:tc>
          <w:tcPr>
            <w:tcW w:w="1276" w:type="dxa"/>
            <w:tcBorders>
              <w:top w:val="single" w:sz="4" w:space="0" w:color="auto"/>
              <w:bottom w:val="single" w:sz="12" w:space="0" w:color="auto"/>
            </w:tcBorders>
          </w:tcPr>
          <w:p w14:paraId="5E137479" w14:textId="77777777" w:rsidR="003C3936" w:rsidRDefault="003C3936" w:rsidP="003C3936">
            <w:pPr>
              <w:spacing w:before="120"/>
            </w:pPr>
          </w:p>
        </w:tc>
        <w:tc>
          <w:tcPr>
            <w:tcW w:w="5528" w:type="dxa"/>
            <w:tcBorders>
              <w:top w:val="single" w:sz="4" w:space="0" w:color="auto"/>
              <w:bottom w:val="single" w:sz="12" w:space="0" w:color="auto"/>
            </w:tcBorders>
          </w:tcPr>
          <w:p w14:paraId="2B682412"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553C7F69" w14:textId="77777777" w:rsidR="003C3936" w:rsidRDefault="003C3936" w:rsidP="003C3936">
            <w:pPr>
              <w:spacing w:before="120"/>
            </w:pPr>
          </w:p>
          <w:p w14:paraId="0CF0B3D1" w14:textId="77777777" w:rsidR="00D623A7" w:rsidRDefault="00D623A7" w:rsidP="003C3936">
            <w:pPr>
              <w:spacing w:before="120"/>
            </w:pPr>
          </w:p>
          <w:p w14:paraId="6E714C46" w14:textId="20A6C559" w:rsidR="00C84414" w:rsidRDefault="00B44BC1" w:rsidP="003C3936">
            <w:pPr>
              <w:spacing w:before="120"/>
            </w:pPr>
            <w:r>
              <w:t>11</w:t>
            </w:r>
            <w:r w:rsidR="00DC6F57">
              <w:t xml:space="preserve"> </w:t>
            </w:r>
            <w:r w:rsidR="00C66296">
              <w:t>July 2016</w:t>
            </w:r>
          </w:p>
        </w:tc>
      </w:tr>
    </w:tbl>
    <w:p w14:paraId="7F6EAC0B" w14:textId="77777777" w:rsidR="00C711C7" w:rsidRPr="00392A12" w:rsidRDefault="00C711C7" w:rsidP="00A41529">
      <w:pPr>
        <w:pStyle w:val="HChG"/>
        <w:spacing w:before="240" w:after="120"/>
      </w:pPr>
      <w:r w:rsidRPr="00392A12">
        <w:tab/>
      </w:r>
      <w:r w:rsidRPr="00392A12">
        <w:tab/>
      </w:r>
      <w:bookmarkStart w:id="0" w:name="_Toc340666199"/>
      <w:bookmarkStart w:id="1" w:name="_Toc340745062"/>
      <w:bookmarkStart w:id="2" w:name="_Toc437351597"/>
      <w:r w:rsidRPr="00392A12">
        <w:t>Agreement</w:t>
      </w:r>
      <w:bookmarkEnd w:id="0"/>
      <w:bookmarkEnd w:id="1"/>
      <w:bookmarkEnd w:id="2"/>
    </w:p>
    <w:p w14:paraId="53CB1DA0"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sed on Wheeled Vehicles and the Conditions for Reciprocal Recognition of Approvals Granted on the Basis of these Prescriptions</w:t>
      </w:r>
      <w:r w:rsidRPr="009E5D87">
        <w:rPr>
          <w:rStyle w:val="FootnoteReference"/>
          <w:b w:val="0"/>
          <w:sz w:val="20"/>
          <w:vertAlign w:val="baseline"/>
        </w:rPr>
        <w:footnoteReference w:customMarkFollows="1" w:id="2"/>
        <w:t>*</w:t>
      </w:r>
    </w:p>
    <w:p w14:paraId="323C783D" w14:textId="77777777" w:rsidR="00C711C7" w:rsidRPr="00392A12" w:rsidRDefault="00C711C7" w:rsidP="00C711C7">
      <w:pPr>
        <w:pStyle w:val="SingleTxtG"/>
        <w:spacing w:before="120"/>
      </w:pPr>
      <w:r w:rsidRPr="00392A12">
        <w:t>(Revision 2, including the amendments which entered into force on 16 October 1995)</w:t>
      </w:r>
    </w:p>
    <w:p w14:paraId="54DD9254" w14:textId="77777777" w:rsidR="0064636E" w:rsidRDefault="00C711C7" w:rsidP="00B32121">
      <w:pPr>
        <w:pStyle w:val="H1G"/>
        <w:spacing w:before="120"/>
        <w:ind w:left="0" w:right="0" w:firstLine="0"/>
        <w:jc w:val="center"/>
      </w:pPr>
      <w:r>
        <w:t>_________</w:t>
      </w:r>
    </w:p>
    <w:p w14:paraId="53437602" w14:textId="77777777" w:rsidR="0064636E" w:rsidRDefault="0064636E" w:rsidP="00A41529">
      <w:pPr>
        <w:pStyle w:val="H1G"/>
        <w:spacing w:before="240" w:after="120"/>
      </w:pPr>
      <w:r>
        <w:tab/>
      </w:r>
      <w:r>
        <w:tab/>
        <w:t xml:space="preserve">Addendum </w:t>
      </w:r>
      <w:r w:rsidR="00FA4B39">
        <w:t>45</w:t>
      </w:r>
      <w:r>
        <w:t xml:space="preserve"> – Regulation No.</w:t>
      </w:r>
      <w:r w:rsidR="00271A7F">
        <w:t xml:space="preserve"> </w:t>
      </w:r>
      <w:r w:rsidR="00FA4B39">
        <w:t>46</w:t>
      </w:r>
    </w:p>
    <w:p w14:paraId="5E130E3B" w14:textId="0935C7F6" w:rsidR="0064636E" w:rsidRPr="00014D07" w:rsidRDefault="0064636E" w:rsidP="00A41529">
      <w:pPr>
        <w:pStyle w:val="H1G"/>
        <w:spacing w:before="240"/>
      </w:pPr>
      <w:r>
        <w:tab/>
      </w:r>
      <w:r>
        <w:tab/>
      </w:r>
      <w:r w:rsidRPr="00014D07">
        <w:t xml:space="preserve">Revision </w:t>
      </w:r>
      <w:r w:rsidR="00FA4B39">
        <w:t>6</w:t>
      </w:r>
    </w:p>
    <w:p w14:paraId="1C15CFAB" w14:textId="50BB3E61" w:rsidR="0064636E" w:rsidRPr="00272880" w:rsidRDefault="00D623A7" w:rsidP="0064636E">
      <w:pPr>
        <w:pStyle w:val="SingleTxtG"/>
        <w:spacing w:after="360"/>
        <w:rPr>
          <w:spacing w:val="-2"/>
        </w:rPr>
      </w:pPr>
      <w:r>
        <w:rPr>
          <w:spacing w:val="-2"/>
        </w:rPr>
        <w:t xml:space="preserve">Supplement </w:t>
      </w:r>
      <w:r w:rsidR="00FA4B39">
        <w:rPr>
          <w:spacing w:val="-2"/>
        </w:rPr>
        <w:t>2</w:t>
      </w:r>
      <w:r>
        <w:rPr>
          <w:spacing w:val="-2"/>
        </w:rPr>
        <w:t xml:space="preserve"> to </w:t>
      </w:r>
      <w:r w:rsidR="00271A7F">
        <w:rPr>
          <w:spacing w:val="-2"/>
        </w:rPr>
        <w:t xml:space="preserve">the </w:t>
      </w:r>
      <w:r w:rsidR="00FA4B39">
        <w:rPr>
          <w:spacing w:val="-2"/>
        </w:rPr>
        <w:t>04</w:t>
      </w:r>
      <w:r>
        <w:rPr>
          <w:spacing w:val="-2"/>
        </w:rPr>
        <w:t xml:space="preserve"> series of amendments</w:t>
      </w:r>
      <w:r w:rsidR="0064636E" w:rsidRPr="00272880">
        <w:rPr>
          <w:spacing w:val="-2"/>
        </w:rPr>
        <w:t xml:space="preserve"> – Date of entry into force: </w:t>
      </w:r>
      <w:r w:rsidR="00CC1AE2">
        <w:t>18 June 2016</w:t>
      </w:r>
    </w:p>
    <w:p w14:paraId="0BCC8B9F" w14:textId="77777777" w:rsidR="0064636E" w:rsidRDefault="0064636E" w:rsidP="00A41529">
      <w:pPr>
        <w:pStyle w:val="H1G"/>
        <w:spacing w:before="120" w:after="120" w:line="240" w:lineRule="exact"/>
        <w:rPr>
          <w:lang w:val="en-US"/>
        </w:rPr>
      </w:pPr>
      <w:r>
        <w:rPr>
          <w:lang w:val="en-US"/>
        </w:rPr>
        <w:tab/>
      </w:r>
      <w:r>
        <w:rPr>
          <w:lang w:val="en-US"/>
        </w:rPr>
        <w:tab/>
      </w:r>
      <w:r w:rsidR="00C13738" w:rsidRPr="00C13738">
        <w:rPr>
          <w:lang w:val="en-US"/>
        </w:rPr>
        <w:t>Uniform provisions concerning the approval of devices for indirect vision and of motor vehicles with regard to the installation of these devices</w:t>
      </w:r>
    </w:p>
    <w:p w14:paraId="41150497" w14:textId="77777777" w:rsidR="00A41529" w:rsidRDefault="00B32121" w:rsidP="00FA4B39">
      <w:pPr>
        <w:pStyle w:val="SingleTxtG"/>
        <w:spacing w:after="40"/>
        <w:rPr>
          <w:spacing w:val="-6"/>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ECE/TRANS/WP.29/2015/</w:t>
      </w:r>
      <w:r w:rsidR="00FA4B39">
        <w:rPr>
          <w:spacing w:val="-6"/>
          <w:lang w:eastAsia="en-GB"/>
        </w:rPr>
        <w:t>84.</w:t>
      </w:r>
    </w:p>
    <w:p w14:paraId="5E5DE6AD" w14:textId="3BB8CC5E" w:rsidR="000D3A4F" w:rsidRPr="000D3A4F" w:rsidRDefault="00764A04" w:rsidP="00A41529">
      <w:pPr>
        <w:suppressAutoHyphens w:val="0"/>
        <w:spacing w:line="240" w:lineRule="auto"/>
        <w:jc w:val="center"/>
        <w:rPr>
          <w:b/>
          <w:sz w:val="24"/>
        </w:rPr>
      </w:pPr>
      <w:r>
        <w:rPr>
          <w:b/>
          <w:noProof/>
          <w:sz w:val="24"/>
          <w:lang w:val="en-US"/>
        </w:rPr>
        <w:drawing>
          <wp:anchor distT="0" distB="137160" distL="114300" distR="114300" simplePos="0" relativeHeight="251657728" behindDoc="0" locked="0" layoutInCell="1" allowOverlap="1" wp14:anchorId="608013A4" wp14:editId="6D10E1F1">
            <wp:simplePos x="0" y="0"/>
            <wp:positionH relativeFrom="column">
              <wp:posOffset>2540000</wp:posOffset>
            </wp:positionH>
            <wp:positionV relativeFrom="paragraph">
              <wp:posOffset>223520</wp:posOffset>
            </wp:positionV>
            <wp:extent cx="1028700" cy="826770"/>
            <wp:effectExtent l="0" t="0" r="0" b="0"/>
            <wp:wrapTopAndBottom/>
            <wp:docPr id="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5367622C" w14:textId="77777777" w:rsidR="000D3A4F" w:rsidRPr="000D3A4F" w:rsidRDefault="000D3A4F" w:rsidP="00A41529">
      <w:pPr>
        <w:suppressAutoHyphens w:val="0"/>
        <w:spacing w:line="100" w:lineRule="atLeast"/>
        <w:rPr>
          <w:b/>
          <w:sz w:val="24"/>
        </w:rPr>
      </w:pPr>
    </w:p>
    <w:p w14:paraId="402E1E55" w14:textId="77777777" w:rsidR="000D3A4F" w:rsidRPr="000D3A4F" w:rsidRDefault="000D3A4F" w:rsidP="00A41529">
      <w:pPr>
        <w:suppressAutoHyphens w:val="0"/>
        <w:spacing w:line="240" w:lineRule="auto"/>
        <w:jc w:val="center"/>
        <w:rPr>
          <w:b/>
          <w:sz w:val="24"/>
        </w:rPr>
      </w:pPr>
      <w:r w:rsidRPr="000D3A4F">
        <w:rPr>
          <w:b/>
          <w:sz w:val="24"/>
        </w:rPr>
        <w:t>UNITED NATIONS</w:t>
      </w:r>
    </w:p>
    <w:p w14:paraId="444E6F61" w14:textId="77777777" w:rsidR="00D623A7" w:rsidRDefault="00D623A7">
      <w:pPr>
        <w:suppressAutoHyphens w:val="0"/>
        <w:spacing w:line="240" w:lineRule="auto"/>
      </w:pPr>
    </w:p>
    <w:p w14:paraId="1013C78A" w14:textId="77777777" w:rsidR="00713BD8" w:rsidRDefault="00713BD8">
      <w:pPr>
        <w:suppressAutoHyphens w:val="0"/>
        <w:spacing w:line="240" w:lineRule="auto"/>
      </w:pPr>
    </w:p>
    <w:p w14:paraId="61DAB0CE" w14:textId="77777777" w:rsidR="00C711C7" w:rsidRDefault="00C711C7" w:rsidP="00C711C7">
      <w:pPr>
        <w:jc w:val="center"/>
      </w:pPr>
    </w:p>
    <w:p w14:paraId="1DBDA71B" w14:textId="77777777" w:rsidR="00D531C2" w:rsidRDefault="00D531C2" w:rsidP="00C711C7">
      <w:pPr>
        <w:jc w:val="center"/>
        <w:sectPr w:rsidR="00D531C2" w:rsidSect="008311A3">
          <w:headerReference w:type="even" r:id="rId9"/>
          <w:headerReference w:type="default" r:id="rId10"/>
          <w:footerReference w:type="even" r:id="rId11"/>
          <w:footerReference w:type="default" r:id="rId12"/>
          <w:endnotePr>
            <w:numFmt w:val="decimal"/>
          </w:endnotePr>
          <w:type w:val="continuous"/>
          <w:pgSz w:w="11907" w:h="16840" w:code="9"/>
          <w:pgMar w:top="1701" w:right="1134" w:bottom="2268" w:left="1134" w:header="1134" w:footer="1701" w:gutter="0"/>
          <w:cols w:space="720"/>
          <w:titlePg/>
        </w:sectPr>
      </w:pPr>
    </w:p>
    <w:p w14:paraId="0FC0693D" w14:textId="77777777" w:rsidR="00D531C2" w:rsidRPr="000566AE" w:rsidRDefault="00FA4B39" w:rsidP="00D531C2">
      <w:pPr>
        <w:pStyle w:val="HChG"/>
      </w:pPr>
      <w:r>
        <w:lastRenderedPageBreak/>
        <w:br w:type="page"/>
      </w:r>
      <w:bookmarkStart w:id="3" w:name="_Toc437351598"/>
      <w:r w:rsidR="00D531C2" w:rsidRPr="000566AE">
        <w:lastRenderedPageBreak/>
        <w:t>Regulation No. 46</w:t>
      </w:r>
      <w:bookmarkEnd w:id="3"/>
    </w:p>
    <w:p w14:paraId="63920600" w14:textId="77777777" w:rsidR="00D531C2" w:rsidRPr="000566AE" w:rsidRDefault="00D531C2" w:rsidP="00D531C2">
      <w:pPr>
        <w:pStyle w:val="HChG"/>
        <w:rPr>
          <w:lang w:val="en-US"/>
        </w:rPr>
      </w:pPr>
      <w:r>
        <w:rPr>
          <w:lang w:val="en-US"/>
        </w:rPr>
        <w:tab/>
      </w:r>
      <w:r>
        <w:rPr>
          <w:lang w:val="en-US"/>
        </w:rPr>
        <w:tab/>
      </w:r>
      <w:bookmarkStart w:id="4" w:name="_Toc437351599"/>
      <w:r w:rsidRPr="000566AE">
        <w:rPr>
          <w:lang w:val="en-US"/>
        </w:rPr>
        <w:t>Uniform provisions concerning the approval of devices for indirect vision and of motor vehicles with regard to the installation of these devices</w:t>
      </w:r>
      <w:bookmarkEnd w:id="4"/>
    </w:p>
    <w:p w14:paraId="73FD1AB8" w14:textId="77777777" w:rsidR="004D56F4" w:rsidRDefault="004D56F4" w:rsidP="004D56F4">
      <w:pPr>
        <w:spacing w:after="120"/>
        <w:rPr>
          <w:sz w:val="28"/>
        </w:rPr>
      </w:pPr>
      <w:r>
        <w:rPr>
          <w:sz w:val="28"/>
        </w:rPr>
        <w:t>Contents</w:t>
      </w:r>
    </w:p>
    <w:p w14:paraId="4FF6F430" w14:textId="77777777" w:rsidR="004D56F4" w:rsidRDefault="004D56F4" w:rsidP="004D56F4">
      <w:pPr>
        <w:tabs>
          <w:tab w:val="right" w:pos="9638"/>
        </w:tabs>
        <w:spacing w:after="120"/>
        <w:ind w:left="283"/>
        <w:rPr>
          <w:sz w:val="18"/>
        </w:rPr>
      </w:pPr>
      <w:r>
        <w:rPr>
          <w:i/>
          <w:sz w:val="18"/>
        </w:rPr>
        <w:tab/>
        <w:t>Page</w:t>
      </w:r>
    </w:p>
    <w:p w14:paraId="5002AC47" w14:textId="77777777" w:rsidR="00841601" w:rsidRDefault="003F0AEF" w:rsidP="003F0AEF">
      <w:pPr>
        <w:tabs>
          <w:tab w:val="right" w:pos="850"/>
          <w:tab w:val="left" w:pos="1134"/>
          <w:tab w:val="left" w:pos="1559"/>
          <w:tab w:val="left" w:pos="1984"/>
          <w:tab w:val="left" w:leader="dot" w:pos="8929"/>
          <w:tab w:val="right" w:pos="9638"/>
        </w:tabs>
        <w:spacing w:after="120"/>
        <w:ind w:left="283"/>
      </w:pPr>
      <w:r>
        <w:t>Regulation</w:t>
      </w:r>
    </w:p>
    <w:p w14:paraId="0B690C77" w14:textId="77777777"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w:t>
      </w:r>
      <w:r w:rsidRPr="00E84B04">
        <w:tab/>
      </w:r>
      <w:r w:rsidRPr="00E84B04">
        <w:rPr>
          <w:lang w:val="fr-CH"/>
        </w:rPr>
        <w:t>Scope</w:t>
      </w:r>
      <w:r w:rsidRPr="00E84B04">
        <w:t xml:space="preserve"> </w:t>
      </w:r>
      <w:r w:rsidRPr="00E84B04">
        <w:tab/>
      </w:r>
      <w:r w:rsidRPr="00E84B04">
        <w:tab/>
        <w:t>5</w:t>
      </w:r>
    </w:p>
    <w:p w14:paraId="580FED66" w14:textId="77777777" w:rsidR="00E84B04" w:rsidRPr="00E84B04" w:rsidRDefault="00E84B04" w:rsidP="00E84B04">
      <w:pPr>
        <w:tabs>
          <w:tab w:val="right" w:pos="851"/>
          <w:tab w:val="left" w:pos="1134"/>
          <w:tab w:val="left" w:pos="1559"/>
          <w:tab w:val="left" w:pos="1985"/>
          <w:tab w:val="right" w:leader="dot" w:pos="8789"/>
          <w:tab w:val="right" w:pos="9639"/>
        </w:tabs>
        <w:spacing w:after="120"/>
        <w:ind w:right="40"/>
        <w:jc w:val="both"/>
        <w:rPr>
          <w:szCs w:val="24"/>
        </w:rPr>
      </w:pPr>
      <w:r w:rsidRPr="00E84B04">
        <w:rPr>
          <w:szCs w:val="24"/>
        </w:rPr>
        <w:tab/>
        <w:t>I.</w:t>
      </w:r>
      <w:r w:rsidRPr="00E84B04">
        <w:rPr>
          <w:szCs w:val="24"/>
        </w:rPr>
        <w:tab/>
      </w:r>
      <w:r w:rsidRPr="00E84B04">
        <w:rPr>
          <w:lang w:val="en-US"/>
        </w:rPr>
        <w:t>Devices</w:t>
      </w:r>
      <w:r w:rsidRPr="00E84B04">
        <w:rPr>
          <w:szCs w:val="24"/>
        </w:rPr>
        <w:t xml:space="preserve"> for indirect vision</w:t>
      </w:r>
    </w:p>
    <w:p w14:paraId="7613366C" w14:textId="77777777" w:rsidR="00E84B04" w:rsidRPr="00E84B04" w:rsidRDefault="00E84B04" w:rsidP="00E84B04">
      <w:pPr>
        <w:tabs>
          <w:tab w:val="right" w:pos="851"/>
          <w:tab w:val="left" w:pos="1134"/>
          <w:tab w:val="left" w:pos="1559"/>
          <w:tab w:val="left" w:pos="1985"/>
          <w:tab w:val="right" w:leader="dot" w:pos="8789"/>
          <w:tab w:val="right" w:pos="9639"/>
        </w:tabs>
        <w:spacing w:after="120"/>
        <w:ind w:right="40"/>
        <w:jc w:val="both"/>
      </w:pPr>
      <w:r w:rsidRPr="00E84B04">
        <w:tab/>
        <w:t>2.</w:t>
      </w:r>
      <w:r w:rsidRPr="00E84B04">
        <w:tab/>
      </w:r>
      <w:r w:rsidRPr="00E84B04">
        <w:rPr>
          <w:lang w:val="en-US"/>
        </w:rPr>
        <w:t>Definitions</w:t>
      </w:r>
      <w:r w:rsidRPr="00E84B04">
        <w:t xml:space="preserve"> </w:t>
      </w:r>
      <w:r w:rsidRPr="00E84B04">
        <w:tab/>
      </w:r>
      <w:r w:rsidRPr="00E84B04">
        <w:tab/>
        <w:t>5</w:t>
      </w:r>
    </w:p>
    <w:p w14:paraId="5A1BBB4E" w14:textId="77777777" w:rsidR="00E84B04" w:rsidRPr="00E84B04" w:rsidRDefault="00E84B04" w:rsidP="00E84B04">
      <w:pPr>
        <w:tabs>
          <w:tab w:val="right" w:pos="850"/>
          <w:tab w:val="left" w:pos="1134"/>
          <w:tab w:val="left" w:pos="1418"/>
          <w:tab w:val="left" w:leader="dot" w:pos="8929"/>
          <w:tab w:val="right" w:pos="9638"/>
        </w:tabs>
        <w:spacing w:after="120"/>
        <w:ind w:left="180"/>
      </w:pPr>
      <w:r w:rsidRPr="00E84B04">
        <w:tab/>
        <w:t>3.</w:t>
      </w:r>
      <w:r w:rsidRPr="00E84B04">
        <w:tab/>
      </w:r>
      <w:r w:rsidRPr="00E84B04">
        <w:rPr>
          <w:lang w:val="fr-CH"/>
        </w:rPr>
        <w:t>Application</w:t>
      </w:r>
      <w:r w:rsidRPr="00E84B04">
        <w:t xml:space="preserve"> for approval </w:t>
      </w:r>
      <w:r w:rsidRPr="00E84B04">
        <w:tab/>
      </w:r>
      <w:r w:rsidRPr="00E84B04">
        <w:tab/>
        <w:t>8</w:t>
      </w:r>
    </w:p>
    <w:p w14:paraId="74ED72BA" w14:textId="77777777"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4.</w:t>
      </w:r>
      <w:r w:rsidRPr="00E84B04">
        <w:rPr>
          <w:lang w:val="fr-CH"/>
        </w:rPr>
        <w:tab/>
        <w:t xml:space="preserve">Markings </w:t>
      </w:r>
      <w:r w:rsidRPr="00E84B04">
        <w:rPr>
          <w:lang w:val="fr-CH"/>
        </w:rPr>
        <w:tab/>
      </w:r>
      <w:r w:rsidRPr="00E84B04">
        <w:rPr>
          <w:lang w:val="fr-CH"/>
        </w:rPr>
        <w:tab/>
        <w:t>8</w:t>
      </w:r>
    </w:p>
    <w:p w14:paraId="54575024" w14:textId="25383CEC"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5.</w:t>
      </w:r>
      <w:r w:rsidRPr="00E84B04">
        <w:rPr>
          <w:lang w:val="fr-CH"/>
        </w:rPr>
        <w:tab/>
        <w:t xml:space="preserve">Approval </w:t>
      </w:r>
      <w:r w:rsidRPr="00E84B04">
        <w:rPr>
          <w:lang w:val="fr-CH"/>
        </w:rPr>
        <w:tab/>
      </w:r>
      <w:r w:rsidRPr="00E84B04">
        <w:rPr>
          <w:lang w:val="fr-CH"/>
        </w:rPr>
        <w:tab/>
      </w:r>
      <w:r w:rsidR="00566290">
        <w:rPr>
          <w:lang w:val="fr-CH"/>
        </w:rPr>
        <w:t>9</w:t>
      </w:r>
    </w:p>
    <w:p w14:paraId="34AA579C" w14:textId="7E2CF566"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6.</w:t>
      </w:r>
      <w:r w:rsidRPr="00E84B04">
        <w:rPr>
          <w:lang w:val="fr-CH"/>
        </w:rPr>
        <w:tab/>
        <w:t xml:space="preserve">Requirements </w:t>
      </w:r>
      <w:r w:rsidRPr="00E84B04">
        <w:rPr>
          <w:lang w:val="fr-CH"/>
        </w:rPr>
        <w:tab/>
      </w:r>
      <w:r w:rsidRPr="00E84B04">
        <w:rPr>
          <w:lang w:val="fr-CH"/>
        </w:rPr>
        <w:tab/>
      </w:r>
      <w:r w:rsidR="00566290">
        <w:rPr>
          <w:lang w:val="fr-CH"/>
        </w:rPr>
        <w:t>10</w:t>
      </w:r>
    </w:p>
    <w:p w14:paraId="05EFD00C" w14:textId="475D39B0"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7.</w:t>
      </w:r>
      <w:r w:rsidRPr="00E84B04">
        <w:rPr>
          <w:lang w:val="fr-CH"/>
        </w:rPr>
        <w:tab/>
        <w:t>Modification of the type of device for indirect vision and extension of approval</w:t>
      </w:r>
      <w:r w:rsidRPr="00E84B04">
        <w:rPr>
          <w:lang w:val="fr-CH"/>
        </w:rPr>
        <w:tab/>
      </w:r>
      <w:r w:rsidRPr="00E84B04">
        <w:rPr>
          <w:lang w:val="fr-CH"/>
        </w:rPr>
        <w:tab/>
      </w:r>
      <w:r w:rsidR="00566290">
        <w:rPr>
          <w:lang w:val="fr-CH"/>
        </w:rPr>
        <w:t>28</w:t>
      </w:r>
    </w:p>
    <w:p w14:paraId="5C0CFDB3" w14:textId="1AF2E54A"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8.</w:t>
      </w:r>
      <w:r w:rsidRPr="00E84B04">
        <w:rPr>
          <w:lang w:val="fr-CH"/>
        </w:rPr>
        <w:tab/>
        <w:t xml:space="preserve">Conformity of production </w:t>
      </w:r>
      <w:r w:rsidRPr="00E84B04">
        <w:rPr>
          <w:lang w:val="fr-CH"/>
        </w:rPr>
        <w:tab/>
      </w:r>
      <w:r w:rsidRPr="00E84B04">
        <w:rPr>
          <w:lang w:val="fr-CH"/>
        </w:rPr>
        <w:tab/>
      </w:r>
      <w:r w:rsidR="00566290">
        <w:rPr>
          <w:lang w:val="fr-CH"/>
        </w:rPr>
        <w:t>29</w:t>
      </w:r>
    </w:p>
    <w:p w14:paraId="796DB5B5" w14:textId="149CDEAF"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9.</w:t>
      </w:r>
      <w:r w:rsidRPr="00E84B04">
        <w:rPr>
          <w:lang w:val="fr-CH"/>
        </w:rPr>
        <w:tab/>
        <w:t>Penalties for non</w:t>
      </w:r>
      <w:r w:rsidRPr="00E84B04">
        <w:rPr>
          <w:lang w:val="fr-CH"/>
        </w:rPr>
        <w:noBreakHyphen/>
        <w:t xml:space="preserve">conformity of production </w:t>
      </w:r>
      <w:r w:rsidRPr="00E84B04">
        <w:rPr>
          <w:lang w:val="fr-CH"/>
        </w:rPr>
        <w:tab/>
      </w:r>
      <w:r w:rsidRPr="00E84B04">
        <w:rPr>
          <w:lang w:val="fr-CH"/>
        </w:rPr>
        <w:tab/>
      </w:r>
      <w:r w:rsidR="00566290">
        <w:rPr>
          <w:lang w:val="fr-CH"/>
        </w:rPr>
        <w:t>29</w:t>
      </w:r>
    </w:p>
    <w:p w14:paraId="00E0E05C" w14:textId="140D54B6"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10.</w:t>
      </w:r>
      <w:r w:rsidRPr="00E84B04">
        <w:rPr>
          <w:lang w:val="fr-CH"/>
        </w:rPr>
        <w:tab/>
        <w:t xml:space="preserve">Production definitively discontinued </w:t>
      </w:r>
      <w:r w:rsidRPr="00E84B04">
        <w:rPr>
          <w:lang w:val="fr-CH"/>
        </w:rPr>
        <w:tab/>
      </w:r>
      <w:r w:rsidRPr="00E84B04">
        <w:rPr>
          <w:lang w:val="fr-CH"/>
        </w:rPr>
        <w:tab/>
      </w:r>
      <w:r w:rsidR="00566290">
        <w:rPr>
          <w:lang w:val="fr-CH"/>
        </w:rPr>
        <w:t>29</w:t>
      </w:r>
    </w:p>
    <w:p w14:paraId="4E0BE9C9" w14:textId="3726EDF4" w:rsidR="00E84B04" w:rsidRPr="00E84B04" w:rsidRDefault="00E84B04" w:rsidP="00E84B04">
      <w:pPr>
        <w:tabs>
          <w:tab w:val="right" w:pos="850"/>
          <w:tab w:val="left" w:pos="1134"/>
          <w:tab w:val="left" w:pos="1418"/>
          <w:tab w:val="left" w:leader="dot" w:pos="8929"/>
          <w:tab w:val="right" w:pos="9638"/>
        </w:tabs>
        <w:spacing w:after="120"/>
        <w:ind w:left="1134" w:hanging="954"/>
        <w:rPr>
          <w:lang w:val="fr-CH"/>
        </w:rPr>
      </w:pPr>
      <w:r w:rsidRPr="00E84B04">
        <w:rPr>
          <w:lang w:val="fr-CH"/>
        </w:rPr>
        <w:tab/>
        <w:t>11.</w:t>
      </w:r>
      <w:r w:rsidRPr="00E84B04">
        <w:rPr>
          <w:lang w:val="fr-CH"/>
        </w:rPr>
        <w:tab/>
        <w:t xml:space="preserve">Names and addresses of Technical Services responsible for conducting </w:t>
      </w:r>
      <w:r w:rsidRPr="00E84B04">
        <w:rPr>
          <w:lang w:val="fr-CH"/>
        </w:rPr>
        <w:br/>
        <w:t>approval tests, and of Type Approval Authorities</w:t>
      </w:r>
      <w:r w:rsidRPr="00E84B04">
        <w:rPr>
          <w:lang w:val="fr-CH"/>
        </w:rPr>
        <w:tab/>
      </w:r>
      <w:r w:rsidRPr="00E84B04">
        <w:rPr>
          <w:lang w:val="fr-CH"/>
        </w:rPr>
        <w:tab/>
      </w:r>
      <w:r w:rsidR="00566290">
        <w:rPr>
          <w:lang w:val="fr-CH"/>
        </w:rPr>
        <w:t>29</w:t>
      </w:r>
    </w:p>
    <w:p w14:paraId="3A149EFC" w14:textId="77777777"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II.</w:t>
      </w:r>
      <w:r w:rsidRPr="00E84B04">
        <w:rPr>
          <w:lang w:val="fr-CH"/>
        </w:rPr>
        <w:tab/>
        <w:t>Installation of devices for indirect vision</w:t>
      </w:r>
    </w:p>
    <w:p w14:paraId="4423FC1E" w14:textId="0F19E025"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12.</w:t>
      </w:r>
      <w:r w:rsidRPr="00E84B04">
        <w:rPr>
          <w:lang w:val="fr-CH"/>
        </w:rPr>
        <w:tab/>
        <w:t xml:space="preserve">Definitions </w:t>
      </w:r>
      <w:r w:rsidRPr="00E84B04">
        <w:rPr>
          <w:lang w:val="fr-CH"/>
        </w:rPr>
        <w:tab/>
      </w:r>
      <w:r w:rsidRPr="00E84B04">
        <w:rPr>
          <w:lang w:val="fr-CH"/>
        </w:rPr>
        <w:tab/>
      </w:r>
      <w:r w:rsidR="00566290">
        <w:rPr>
          <w:lang w:val="fr-CH"/>
        </w:rPr>
        <w:t>30</w:t>
      </w:r>
    </w:p>
    <w:p w14:paraId="338BEB2F" w14:textId="38145757"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13.</w:t>
      </w:r>
      <w:r w:rsidRPr="00E84B04">
        <w:rPr>
          <w:lang w:val="fr-CH"/>
        </w:rPr>
        <w:tab/>
        <w:t xml:space="preserve">Application for approval </w:t>
      </w:r>
      <w:r w:rsidRPr="00E84B04">
        <w:rPr>
          <w:lang w:val="fr-CH"/>
        </w:rPr>
        <w:tab/>
      </w:r>
      <w:r w:rsidRPr="00E84B04">
        <w:rPr>
          <w:lang w:val="fr-CH"/>
        </w:rPr>
        <w:tab/>
      </w:r>
      <w:r w:rsidR="00566290">
        <w:rPr>
          <w:lang w:val="fr-CH"/>
        </w:rPr>
        <w:t>31</w:t>
      </w:r>
    </w:p>
    <w:p w14:paraId="19CA2D36" w14:textId="19835647"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14.</w:t>
      </w:r>
      <w:r w:rsidRPr="00E84B04">
        <w:rPr>
          <w:lang w:val="fr-CH"/>
        </w:rPr>
        <w:tab/>
        <w:t xml:space="preserve">Approval </w:t>
      </w:r>
      <w:r w:rsidRPr="00E84B04">
        <w:rPr>
          <w:lang w:val="fr-CH"/>
        </w:rPr>
        <w:tab/>
      </w:r>
      <w:r w:rsidRPr="00E84B04">
        <w:rPr>
          <w:lang w:val="fr-CH"/>
        </w:rPr>
        <w:tab/>
      </w:r>
      <w:r w:rsidR="00566290">
        <w:rPr>
          <w:lang w:val="fr-CH"/>
        </w:rPr>
        <w:t>31</w:t>
      </w:r>
    </w:p>
    <w:p w14:paraId="7C3540DD" w14:textId="1760BDEF"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15.</w:t>
      </w:r>
      <w:r w:rsidRPr="00E84B04">
        <w:rPr>
          <w:lang w:val="fr-CH"/>
        </w:rPr>
        <w:tab/>
        <w:t xml:space="preserve">Requirements </w:t>
      </w:r>
      <w:r w:rsidRPr="00E84B04">
        <w:rPr>
          <w:lang w:val="fr-CH"/>
        </w:rPr>
        <w:tab/>
      </w:r>
      <w:r w:rsidRPr="00E84B04">
        <w:rPr>
          <w:lang w:val="fr-CH"/>
        </w:rPr>
        <w:tab/>
      </w:r>
      <w:r w:rsidR="00566290">
        <w:rPr>
          <w:lang w:val="fr-CH"/>
        </w:rPr>
        <w:t>31</w:t>
      </w:r>
    </w:p>
    <w:p w14:paraId="22064CBB" w14:textId="6BD24935"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16.</w:t>
      </w:r>
      <w:r w:rsidRPr="00E84B04">
        <w:rPr>
          <w:lang w:val="fr-CH"/>
        </w:rPr>
        <w:tab/>
        <w:t xml:space="preserve">Modifications of the vehicle type and extension of approval </w:t>
      </w:r>
      <w:r w:rsidRPr="00E84B04">
        <w:rPr>
          <w:lang w:val="fr-CH"/>
        </w:rPr>
        <w:tab/>
      </w:r>
      <w:r w:rsidRPr="00E84B04">
        <w:rPr>
          <w:lang w:val="fr-CH"/>
        </w:rPr>
        <w:tab/>
      </w:r>
      <w:r w:rsidR="00566290">
        <w:rPr>
          <w:lang w:val="fr-CH"/>
        </w:rPr>
        <w:t>48</w:t>
      </w:r>
    </w:p>
    <w:p w14:paraId="66BA71E1" w14:textId="698CF1AE"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17.</w:t>
      </w:r>
      <w:r w:rsidRPr="00E84B04">
        <w:rPr>
          <w:lang w:val="fr-CH"/>
        </w:rPr>
        <w:tab/>
        <w:t xml:space="preserve">Conformity of production </w:t>
      </w:r>
      <w:r w:rsidRPr="00E84B04">
        <w:rPr>
          <w:lang w:val="fr-CH"/>
        </w:rPr>
        <w:tab/>
      </w:r>
      <w:r w:rsidRPr="00E84B04">
        <w:rPr>
          <w:lang w:val="fr-CH"/>
        </w:rPr>
        <w:tab/>
      </w:r>
      <w:r w:rsidR="00566290">
        <w:rPr>
          <w:lang w:val="fr-CH"/>
        </w:rPr>
        <w:t>53</w:t>
      </w:r>
    </w:p>
    <w:p w14:paraId="19AFBDAD" w14:textId="5E11DB5E"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18.</w:t>
      </w:r>
      <w:r w:rsidRPr="00E84B04">
        <w:rPr>
          <w:lang w:val="fr-CH"/>
        </w:rPr>
        <w:tab/>
        <w:t>Penalties for non</w:t>
      </w:r>
      <w:r w:rsidRPr="00E84B04">
        <w:rPr>
          <w:lang w:val="fr-CH"/>
        </w:rPr>
        <w:noBreakHyphen/>
        <w:t xml:space="preserve">conformity of production </w:t>
      </w:r>
      <w:r w:rsidRPr="00E84B04">
        <w:rPr>
          <w:lang w:val="fr-CH"/>
        </w:rPr>
        <w:tab/>
      </w:r>
      <w:r w:rsidRPr="00E84B04">
        <w:rPr>
          <w:lang w:val="fr-CH"/>
        </w:rPr>
        <w:tab/>
      </w:r>
      <w:r w:rsidR="00566290">
        <w:rPr>
          <w:lang w:val="fr-CH"/>
        </w:rPr>
        <w:t>54</w:t>
      </w:r>
    </w:p>
    <w:p w14:paraId="060C4FC5" w14:textId="7E68F3A8"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19.</w:t>
      </w:r>
      <w:r w:rsidRPr="00E84B04">
        <w:rPr>
          <w:lang w:val="fr-CH"/>
        </w:rPr>
        <w:tab/>
        <w:t xml:space="preserve">Production definitively discontinued </w:t>
      </w:r>
      <w:r w:rsidRPr="00E84B04">
        <w:rPr>
          <w:lang w:val="fr-CH"/>
        </w:rPr>
        <w:tab/>
      </w:r>
      <w:r w:rsidRPr="00E84B04">
        <w:rPr>
          <w:lang w:val="fr-CH"/>
        </w:rPr>
        <w:tab/>
      </w:r>
      <w:r w:rsidR="00566290">
        <w:rPr>
          <w:lang w:val="fr-CH"/>
        </w:rPr>
        <w:t>54</w:t>
      </w:r>
    </w:p>
    <w:p w14:paraId="215CFBB4" w14:textId="30844D5E"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20.</w:t>
      </w:r>
      <w:r w:rsidRPr="00E84B04">
        <w:rPr>
          <w:lang w:val="fr-CH"/>
        </w:rPr>
        <w:tab/>
        <w:t xml:space="preserve">Names and addresses of Technical Services responsible for conducting </w:t>
      </w:r>
      <w:r w:rsidRPr="00E84B04">
        <w:rPr>
          <w:lang w:val="fr-CH"/>
        </w:rPr>
        <w:br/>
      </w:r>
      <w:r w:rsidRPr="00E84B04">
        <w:rPr>
          <w:lang w:val="fr-CH"/>
        </w:rPr>
        <w:tab/>
      </w:r>
      <w:r w:rsidRPr="00E84B04">
        <w:rPr>
          <w:lang w:val="fr-CH"/>
        </w:rPr>
        <w:tab/>
        <w:t xml:space="preserve">approval tests, and of Type Approval Authorities </w:t>
      </w:r>
      <w:r w:rsidRPr="00E84B04">
        <w:rPr>
          <w:lang w:val="fr-CH"/>
        </w:rPr>
        <w:tab/>
      </w:r>
      <w:r w:rsidRPr="00E84B04">
        <w:rPr>
          <w:lang w:val="fr-CH"/>
        </w:rPr>
        <w:tab/>
      </w:r>
      <w:r w:rsidR="00566290">
        <w:rPr>
          <w:lang w:val="fr-CH"/>
        </w:rPr>
        <w:t>54</w:t>
      </w:r>
    </w:p>
    <w:p w14:paraId="0730F8A5" w14:textId="146C6D44"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21.</w:t>
      </w:r>
      <w:r w:rsidRPr="00E84B04">
        <w:rPr>
          <w:lang w:val="fr-CH"/>
        </w:rPr>
        <w:tab/>
        <w:t xml:space="preserve">Transitional provisions </w:t>
      </w:r>
      <w:r w:rsidRPr="00E84B04">
        <w:rPr>
          <w:lang w:val="fr-CH"/>
        </w:rPr>
        <w:tab/>
      </w:r>
      <w:r w:rsidRPr="00E84B04">
        <w:rPr>
          <w:lang w:val="fr-CH"/>
        </w:rPr>
        <w:tab/>
      </w:r>
      <w:r w:rsidR="00566290">
        <w:rPr>
          <w:lang w:val="fr-CH"/>
        </w:rPr>
        <w:t>54</w:t>
      </w:r>
    </w:p>
    <w:p w14:paraId="7CBF73A8" w14:textId="77777777" w:rsidR="00E84B04" w:rsidRPr="00E84B04" w:rsidRDefault="00E84B04" w:rsidP="00E84B04">
      <w:pPr>
        <w:keepNext/>
        <w:keepLines/>
        <w:tabs>
          <w:tab w:val="left" w:pos="1260"/>
          <w:tab w:val="left" w:pos="1418"/>
          <w:tab w:val="right" w:leader="dot" w:pos="9356"/>
        </w:tabs>
        <w:spacing w:line="480" w:lineRule="auto"/>
        <w:ind w:left="1276" w:hanging="1276"/>
        <w:jc w:val="both"/>
      </w:pPr>
      <w:r w:rsidRPr="00E84B04">
        <w:lastRenderedPageBreak/>
        <w:t>Annexes</w:t>
      </w:r>
    </w:p>
    <w:p w14:paraId="57C4EA31" w14:textId="316720D1" w:rsidR="00E84B04" w:rsidRPr="00E84B04" w:rsidRDefault="00E84B04" w:rsidP="00E84B04">
      <w:pPr>
        <w:keepNext/>
        <w:keepLines/>
        <w:tabs>
          <w:tab w:val="right" w:pos="850"/>
          <w:tab w:val="left" w:pos="1134"/>
          <w:tab w:val="left" w:pos="1418"/>
          <w:tab w:val="left" w:leader="dot" w:pos="8929"/>
          <w:tab w:val="right" w:pos="9638"/>
        </w:tabs>
        <w:spacing w:after="120"/>
        <w:ind w:left="180"/>
      </w:pPr>
      <w:r w:rsidRPr="00E84B04">
        <w:tab/>
        <w:t>1</w:t>
      </w:r>
      <w:r w:rsidRPr="00E84B04">
        <w:tab/>
        <w:t xml:space="preserve">Information document for type approval of a device for indirect vision </w:t>
      </w:r>
      <w:r w:rsidRPr="00E84B04">
        <w:tab/>
      </w:r>
      <w:r w:rsidRPr="00E84B04">
        <w:tab/>
      </w:r>
      <w:r w:rsidR="0050342E">
        <w:t>57</w:t>
      </w:r>
    </w:p>
    <w:p w14:paraId="385944E0" w14:textId="5DA62A62" w:rsidR="00E84B04" w:rsidRPr="00E84B04" w:rsidRDefault="00E84B04" w:rsidP="00E84B04">
      <w:pPr>
        <w:keepNext/>
        <w:keepLines/>
        <w:tabs>
          <w:tab w:val="right" w:pos="850"/>
          <w:tab w:val="left" w:pos="1134"/>
          <w:tab w:val="left" w:pos="1418"/>
          <w:tab w:val="left" w:leader="dot" w:pos="8929"/>
          <w:tab w:val="right" w:pos="9638"/>
        </w:tabs>
        <w:spacing w:after="120"/>
        <w:ind w:left="1134" w:hanging="954"/>
      </w:pPr>
      <w:r w:rsidRPr="00E84B04">
        <w:tab/>
        <w:t>2</w:t>
      </w:r>
      <w:r w:rsidRPr="00E84B04">
        <w:tab/>
        <w:t xml:space="preserve">Information document for type approval of vehicle with </w:t>
      </w:r>
      <w:r w:rsidRPr="00E84B04">
        <w:br/>
        <w:t xml:space="preserve">respect to the installation of devices for indirect vision </w:t>
      </w:r>
      <w:r w:rsidRPr="00E84B04">
        <w:tab/>
      </w:r>
      <w:r w:rsidRPr="00E84B04">
        <w:tab/>
      </w:r>
      <w:r w:rsidR="0050342E">
        <w:t>58</w:t>
      </w:r>
    </w:p>
    <w:p w14:paraId="53B40E81" w14:textId="41087E43"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t>3</w:t>
      </w:r>
      <w:r w:rsidRPr="00E84B04">
        <w:tab/>
        <w:t xml:space="preserve">Communication concerning the approval or refusal or extension or withdrawal </w:t>
      </w:r>
      <w:r w:rsidRPr="00E84B04">
        <w:br/>
        <w:t>of approval or production definitively discontinued of a type of device for indirect vision,</w:t>
      </w:r>
      <w:r w:rsidRPr="00E84B04">
        <w:br/>
        <w:t xml:space="preserve">pursuant to Regulation No. 46 </w:t>
      </w:r>
      <w:r w:rsidRPr="00E84B04">
        <w:tab/>
      </w:r>
      <w:r w:rsidRPr="00E84B04">
        <w:tab/>
      </w:r>
      <w:r w:rsidR="0050342E">
        <w:t>60</w:t>
      </w:r>
    </w:p>
    <w:p w14:paraId="3D9D4F7E" w14:textId="433DD41A"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t>4</w:t>
      </w:r>
      <w:r w:rsidRPr="00E84B04">
        <w:tab/>
        <w:t xml:space="preserve">Communication concerning the approval or refusal or extension or withdrawal </w:t>
      </w:r>
      <w:r w:rsidRPr="00E84B04">
        <w:br/>
        <w:t>of approval or production definitively discontinued of a type of vehicle with regard</w:t>
      </w:r>
      <w:r w:rsidRPr="00E84B04">
        <w:br/>
        <w:t xml:space="preserve">to the mounting of devices for indirect vision, pursuant to Regulation No. 46 </w:t>
      </w:r>
      <w:r w:rsidRPr="00E84B04">
        <w:tab/>
      </w:r>
      <w:r w:rsidRPr="00E84B04">
        <w:tab/>
      </w:r>
      <w:r w:rsidR="0050342E">
        <w:t>62</w:t>
      </w:r>
    </w:p>
    <w:p w14:paraId="56FF6C70" w14:textId="4EBDF6C9"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r>
      <w:r w:rsidRPr="00E84B04">
        <w:tab/>
        <w:t>Appendix</w:t>
      </w:r>
      <w:r w:rsidRPr="00E84B04">
        <w:tab/>
      </w:r>
      <w:r w:rsidRPr="00E84B04">
        <w:tab/>
      </w:r>
      <w:r w:rsidR="0050342E">
        <w:t>63</w:t>
      </w:r>
    </w:p>
    <w:p w14:paraId="1FEFF276" w14:textId="09461DED" w:rsidR="00E84B04" w:rsidRPr="00E84B04" w:rsidRDefault="00E84B04" w:rsidP="00E84B04">
      <w:pPr>
        <w:tabs>
          <w:tab w:val="right" w:pos="850"/>
          <w:tab w:val="left" w:pos="1134"/>
          <w:tab w:val="left" w:pos="1418"/>
          <w:tab w:val="left" w:leader="dot" w:pos="8929"/>
          <w:tab w:val="right" w:pos="9638"/>
        </w:tabs>
        <w:spacing w:after="120"/>
        <w:ind w:left="180"/>
      </w:pPr>
      <w:r w:rsidRPr="00E84B04">
        <w:tab/>
        <w:t>5</w:t>
      </w:r>
      <w:r w:rsidRPr="00E84B04">
        <w:tab/>
        <w:t>Arrangement of approval mark for a device for indirect vision</w:t>
      </w:r>
      <w:r w:rsidRPr="00E84B04">
        <w:tab/>
      </w:r>
      <w:r w:rsidRPr="00E84B04">
        <w:tab/>
      </w:r>
      <w:r w:rsidR="0050342E">
        <w:t>64</w:t>
      </w:r>
    </w:p>
    <w:p w14:paraId="53355050" w14:textId="7EE3FFC3" w:rsidR="00E84B04" w:rsidRPr="00E84B04" w:rsidRDefault="00E84B04" w:rsidP="00E84B04">
      <w:pPr>
        <w:tabs>
          <w:tab w:val="right" w:pos="850"/>
          <w:tab w:val="left" w:pos="1134"/>
          <w:tab w:val="left" w:pos="1418"/>
          <w:tab w:val="left" w:leader="dot" w:pos="8929"/>
          <w:tab w:val="right" w:pos="9638"/>
        </w:tabs>
        <w:spacing w:after="120"/>
        <w:ind w:left="180"/>
      </w:pPr>
      <w:r w:rsidRPr="00E84B04">
        <w:tab/>
        <w:t xml:space="preserve">6 </w:t>
      </w:r>
      <w:r w:rsidRPr="00E84B04">
        <w:tab/>
        <w:t xml:space="preserve">Test method for determining reflectivity </w:t>
      </w:r>
      <w:r w:rsidRPr="00E84B04">
        <w:tab/>
      </w:r>
      <w:r w:rsidRPr="00E84B04">
        <w:tab/>
      </w:r>
      <w:r w:rsidR="0050342E">
        <w:t>65</w:t>
      </w:r>
    </w:p>
    <w:p w14:paraId="3F56F6C9" w14:textId="51D3580A" w:rsidR="00E84B04" w:rsidRPr="00E84B04" w:rsidRDefault="00E84B04" w:rsidP="00E84B04">
      <w:pPr>
        <w:tabs>
          <w:tab w:val="right" w:pos="850"/>
          <w:tab w:val="left" w:pos="1134"/>
          <w:tab w:val="left" w:pos="1418"/>
          <w:tab w:val="left" w:leader="dot" w:pos="8929"/>
          <w:tab w:val="right" w:pos="9638"/>
        </w:tabs>
        <w:spacing w:after="120"/>
        <w:ind w:left="180"/>
      </w:pPr>
      <w:r w:rsidRPr="00E84B04">
        <w:tab/>
        <w:t>7</w:t>
      </w:r>
      <w:r w:rsidRPr="00E84B04">
        <w:tab/>
        <w:t>Procedure for determining the radius of curvature "r" of the reflecting surface of a mirror</w:t>
      </w:r>
      <w:r w:rsidRPr="00E84B04">
        <w:tab/>
      </w:r>
      <w:r w:rsidRPr="00E84B04">
        <w:tab/>
      </w:r>
      <w:r w:rsidR="0050342E">
        <w:t>71</w:t>
      </w:r>
    </w:p>
    <w:p w14:paraId="0646622D" w14:textId="06B74CE7"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t>8</w:t>
      </w:r>
      <w:r w:rsidRPr="00E84B04">
        <w:tab/>
        <w:t xml:space="preserve">Procedure for determining the "H" point and the actual torso angle for seating positions </w:t>
      </w:r>
      <w:r w:rsidRPr="00E84B04">
        <w:br/>
        <w:t xml:space="preserve">in motor vehicles </w:t>
      </w:r>
      <w:r w:rsidRPr="00E84B04">
        <w:tab/>
      </w:r>
      <w:r w:rsidRPr="00E84B04">
        <w:tab/>
      </w:r>
      <w:r w:rsidR="0050342E">
        <w:t>73</w:t>
      </w:r>
    </w:p>
    <w:p w14:paraId="55311411" w14:textId="43E8A59B" w:rsidR="00E84B04" w:rsidRPr="00E84B04" w:rsidRDefault="00E84B04" w:rsidP="00E84B04">
      <w:pPr>
        <w:tabs>
          <w:tab w:val="right" w:pos="850"/>
          <w:tab w:val="left" w:pos="1134"/>
          <w:tab w:val="left" w:pos="1418"/>
          <w:tab w:val="left" w:leader="dot" w:pos="8929"/>
          <w:tab w:val="right" w:pos="9638"/>
        </w:tabs>
        <w:spacing w:after="120"/>
        <w:ind w:left="180"/>
      </w:pPr>
      <w:r w:rsidRPr="00E84B04">
        <w:tab/>
      </w:r>
      <w:r w:rsidRPr="00E84B04">
        <w:tab/>
      </w:r>
      <w:r w:rsidRPr="00E84B04">
        <w:rPr>
          <w:lang w:val="fr-CH"/>
        </w:rPr>
        <w:t>Appendix</w:t>
      </w:r>
      <w:r w:rsidRPr="00E84B04">
        <w:t xml:space="preserve"> 1 - Description of the three-dimensional "H" point machine (3-D H machine)</w:t>
      </w:r>
      <w:r w:rsidRPr="00E84B04">
        <w:tab/>
      </w:r>
      <w:r w:rsidRPr="00E84B04">
        <w:tab/>
      </w:r>
      <w:r w:rsidR="0050342E">
        <w:t>73</w:t>
      </w:r>
    </w:p>
    <w:p w14:paraId="56DBA119" w14:textId="4CFCD94B"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r>
      <w:r w:rsidRPr="00E84B04">
        <w:rPr>
          <w:lang w:val="fr-CH"/>
        </w:rPr>
        <w:tab/>
        <w:t>Appendix 2 - Three-dimensional reference system</w:t>
      </w:r>
      <w:r w:rsidRPr="00E84B04">
        <w:rPr>
          <w:lang w:val="fr-CH"/>
        </w:rPr>
        <w:tab/>
      </w:r>
      <w:r w:rsidRPr="00E84B04">
        <w:rPr>
          <w:lang w:val="fr-CH"/>
        </w:rPr>
        <w:tab/>
      </w:r>
      <w:r w:rsidR="0050342E">
        <w:rPr>
          <w:lang w:val="fr-CH"/>
        </w:rPr>
        <w:t>73</w:t>
      </w:r>
    </w:p>
    <w:p w14:paraId="42C01C84" w14:textId="611A741D"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r>
      <w:r w:rsidRPr="00E84B04">
        <w:rPr>
          <w:lang w:val="fr-CH"/>
        </w:rPr>
        <w:tab/>
        <w:t>Appendix 3 - Reference data concerning seating positions</w:t>
      </w:r>
      <w:r w:rsidRPr="00E84B04">
        <w:rPr>
          <w:lang w:val="fr-CH"/>
        </w:rPr>
        <w:tab/>
      </w:r>
      <w:r w:rsidRPr="00E84B04">
        <w:rPr>
          <w:lang w:val="fr-CH"/>
        </w:rPr>
        <w:tab/>
      </w:r>
      <w:r w:rsidR="0050342E">
        <w:rPr>
          <w:lang w:val="fr-CH"/>
        </w:rPr>
        <w:t>73</w:t>
      </w:r>
    </w:p>
    <w:p w14:paraId="5F12C506" w14:textId="34A07D34" w:rsidR="00E84B04" w:rsidRPr="00E84B04" w:rsidRDefault="00E84B04" w:rsidP="00E84B04">
      <w:pPr>
        <w:tabs>
          <w:tab w:val="right" w:pos="850"/>
          <w:tab w:val="left" w:pos="1134"/>
          <w:tab w:val="left" w:pos="1418"/>
          <w:tab w:val="left" w:leader="dot" w:pos="8929"/>
          <w:tab w:val="right" w:pos="9638"/>
        </w:tabs>
        <w:spacing w:after="120"/>
        <w:ind w:left="180"/>
      </w:pPr>
      <w:r w:rsidRPr="00E84B04">
        <w:tab/>
        <w:t>9</w:t>
      </w:r>
      <w:r w:rsidRPr="00E84B04">
        <w:tab/>
        <w:t xml:space="preserve">(Reserved) </w:t>
      </w:r>
      <w:r w:rsidRPr="00E84B04">
        <w:tab/>
      </w:r>
      <w:r w:rsidRPr="00E84B04">
        <w:tab/>
      </w:r>
      <w:r w:rsidR="0050342E">
        <w:t>74</w:t>
      </w:r>
    </w:p>
    <w:p w14:paraId="6E1D658C" w14:textId="0B69015B"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10</w:t>
      </w:r>
      <w:r w:rsidRPr="00E84B04">
        <w:tab/>
        <w:t>Calculation of the detection distance for CMS of Classes V and VI</w:t>
      </w:r>
      <w:r w:rsidRPr="00E84B04">
        <w:tab/>
      </w:r>
      <w:r w:rsidRPr="00E84B04">
        <w:tab/>
      </w:r>
      <w:r w:rsidR="0050342E">
        <w:t>75</w:t>
      </w:r>
    </w:p>
    <w:p w14:paraId="78CD9B0D" w14:textId="13882DB1"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11</w:t>
      </w:r>
      <w:r w:rsidRPr="00E84B04">
        <w:tab/>
        <w:t>Determination of the displayed object size for CMS of Classes V and VI</w:t>
      </w:r>
      <w:r w:rsidRPr="00E84B04">
        <w:tab/>
      </w:r>
      <w:r w:rsidRPr="00E84B04">
        <w:tab/>
      </w:r>
      <w:r w:rsidR="0050342E">
        <w:t>78</w:t>
      </w:r>
    </w:p>
    <w:p w14:paraId="02C230D8" w14:textId="48FD6C5D"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12</w:t>
      </w:r>
      <w:r w:rsidRPr="00E84B04">
        <w:tab/>
        <w:t>Test methods and safety provisions for CMS of Classes I to IV</w:t>
      </w:r>
      <w:r w:rsidRPr="00E84B04">
        <w:tab/>
      </w:r>
      <w:r w:rsidRPr="00E84B04">
        <w:tab/>
      </w:r>
      <w:r w:rsidR="0050342E">
        <w:t>81</w:t>
      </w:r>
    </w:p>
    <w:p w14:paraId="0D551945" w14:textId="73086FAD" w:rsidR="00D531C2" w:rsidRPr="000566AE" w:rsidRDefault="004D56F4" w:rsidP="00C47FF2">
      <w:pPr>
        <w:pStyle w:val="HChG"/>
        <w:ind w:firstLine="0"/>
        <w:rPr>
          <w:lang w:val="en-US"/>
        </w:rPr>
      </w:pPr>
      <w:r>
        <w:br w:type="page"/>
      </w:r>
      <w:r w:rsidR="00D531C2" w:rsidRPr="000566AE">
        <w:rPr>
          <w:lang w:val="en-US"/>
        </w:rPr>
        <w:lastRenderedPageBreak/>
        <w:t>1.</w:t>
      </w:r>
      <w:r w:rsidR="00D531C2" w:rsidRPr="000566AE">
        <w:rPr>
          <w:lang w:val="en-US"/>
        </w:rPr>
        <w:tab/>
      </w:r>
      <w:r w:rsidR="00D531C2" w:rsidRPr="000566AE">
        <w:rPr>
          <w:lang w:val="en-US"/>
        </w:rPr>
        <w:tab/>
      </w:r>
      <w:r w:rsidR="00D531C2" w:rsidRPr="00C47FF2">
        <w:t>Scope</w:t>
      </w:r>
    </w:p>
    <w:p w14:paraId="14B722C4" w14:textId="77777777" w:rsidR="00D531C2" w:rsidRPr="000566AE" w:rsidRDefault="00D531C2" w:rsidP="00D531C2">
      <w:pPr>
        <w:spacing w:after="120"/>
        <w:ind w:left="1134" w:right="1134"/>
        <w:jc w:val="both"/>
        <w:rPr>
          <w:lang w:val="en-US"/>
        </w:rPr>
      </w:pPr>
      <w:r w:rsidRPr="000566AE">
        <w:rPr>
          <w:lang w:val="en-US"/>
        </w:rPr>
        <w:t>1.1.</w:t>
      </w:r>
      <w:r w:rsidRPr="000566AE">
        <w:rPr>
          <w:lang w:val="en-US"/>
        </w:rPr>
        <w:tab/>
      </w:r>
      <w:r w:rsidRPr="000566AE">
        <w:rPr>
          <w:lang w:val="en-US"/>
        </w:rPr>
        <w:tab/>
        <w:t>This Regulation applies:</w:t>
      </w:r>
    </w:p>
    <w:p w14:paraId="50BD839B" w14:textId="77777777" w:rsidR="00D531C2" w:rsidRPr="000566AE" w:rsidRDefault="00D531C2" w:rsidP="00D531C2">
      <w:pPr>
        <w:spacing w:after="120"/>
        <w:ind w:left="2835" w:right="1134" w:hanging="567"/>
        <w:jc w:val="both"/>
        <w:rPr>
          <w:bCs/>
          <w:lang w:val="en-US"/>
        </w:rPr>
      </w:pPr>
      <w:r w:rsidRPr="000566AE">
        <w:rPr>
          <w:bCs/>
          <w:lang w:val="en-US"/>
        </w:rPr>
        <w:t>(a)</w:t>
      </w:r>
      <w:r w:rsidRPr="000566AE">
        <w:rPr>
          <w:bCs/>
          <w:lang w:val="en-US"/>
        </w:rPr>
        <w:tab/>
      </w:r>
      <w:r w:rsidRPr="000566AE">
        <w:rPr>
          <w:lang w:val="en-US"/>
        </w:rPr>
        <w:t xml:space="preserve">To </w:t>
      </w:r>
      <w:r w:rsidRPr="000566AE">
        <w:rPr>
          <w:lang w:val="en-TT"/>
        </w:rPr>
        <w:t>compulsory</w:t>
      </w:r>
      <w:r w:rsidRPr="000566AE">
        <w:rPr>
          <w:lang w:val="en-US"/>
        </w:rPr>
        <w:t xml:space="preserve"> and optional devices for indirect vision, set out in the table under paragraph 15.2.1.1.1. of this Regulation </w:t>
      </w:r>
      <w:r w:rsidRPr="000566AE">
        <w:rPr>
          <w:bCs/>
          <w:lang w:val="en-US"/>
        </w:rPr>
        <w:t>for vehicles of category M and N</w:t>
      </w:r>
      <w:r w:rsidRPr="000566AE">
        <w:rPr>
          <w:bCs/>
          <w:sz w:val="18"/>
          <w:vertAlign w:val="superscript"/>
          <w:lang w:val="en-US"/>
        </w:rPr>
        <w:footnoteReference w:id="3"/>
      </w:r>
      <w:r w:rsidRPr="000566AE">
        <w:rPr>
          <w:bCs/>
          <w:lang w:val="en-US"/>
        </w:rPr>
        <w:t xml:space="preserve"> and </w:t>
      </w:r>
      <w:r w:rsidRPr="000566AE">
        <w:rPr>
          <w:lang w:val="en-US"/>
        </w:rPr>
        <w:t>to compulsory and optional devices for indirect vision</w:t>
      </w:r>
      <w:r w:rsidRPr="000566AE">
        <w:rPr>
          <w:bCs/>
          <w:lang w:val="en-US"/>
        </w:rPr>
        <w:t xml:space="preserve"> mentioned in paragraphs 15.2.1.1.3. and 15.2.1.1.4. of this Regulation for vehicles of category L</w:t>
      </w:r>
      <w:r w:rsidRPr="000566AE">
        <w:rPr>
          <w:bCs/>
          <w:vertAlign w:val="superscript"/>
          <w:lang w:val="en-US"/>
        </w:rPr>
        <w:t>1</w:t>
      </w:r>
      <w:r w:rsidRPr="000566AE">
        <w:rPr>
          <w:bCs/>
          <w:lang w:val="en-US"/>
        </w:rPr>
        <w:t xml:space="preserve"> with bodywork at least partly enclosing the driver;</w:t>
      </w:r>
    </w:p>
    <w:p w14:paraId="116EB950" w14:textId="77777777" w:rsidR="00D531C2" w:rsidRPr="000566AE" w:rsidRDefault="00D531C2" w:rsidP="00D531C2">
      <w:pPr>
        <w:spacing w:after="120"/>
        <w:ind w:left="2835" w:right="1134" w:hanging="567"/>
        <w:jc w:val="both"/>
        <w:rPr>
          <w:lang w:val="en-US"/>
        </w:rPr>
      </w:pPr>
      <w:r w:rsidRPr="000566AE">
        <w:rPr>
          <w:lang w:val="en-US"/>
        </w:rPr>
        <w:t>(b)</w:t>
      </w:r>
      <w:r w:rsidRPr="000566AE">
        <w:rPr>
          <w:lang w:val="en-US"/>
        </w:rPr>
        <w:tab/>
        <w:t xml:space="preserve">To the </w:t>
      </w:r>
      <w:r w:rsidRPr="000566AE">
        <w:rPr>
          <w:lang w:val="en-TT"/>
        </w:rPr>
        <w:t>installation</w:t>
      </w:r>
      <w:r w:rsidRPr="000566AE">
        <w:rPr>
          <w:lang w:val="en-US"/>
        </w:rPr>
        <w:t xml:space="preserve"> of devices for indirect visions on vehicles of categories M and N and on vehicles of category L</w:t>
      </w:r>
      <w:r w:rsidRPr="000566AE">
        <w:rPr>
          <w:vertAlign w:val="superscript"/>
          <w:lang w:val="en-US"/>
        </w:rPr>
        <w:t>1</w:t>
      </w:r>
      <w:r w:rsidRPr="000566AE">
        <w:rPr>
          <w:lang w:val="en-US"/>
        </w:rPr>
        <w:t xml:space="preserve"> </w:t>
      </w:r>
      <w:r w:rsidRPr="000566AE">
        <w:t>with</w:t>
      </w:r>
      <w:r w:rsidRPr="000566AE">
        <w:rPr>
          <w:lang w:val="en-US"/>
        </w:rPr>
        <w:t xml:space="preserve"> bodywork at least partly enclosing the driver.</w:t>
      </w:r>
    </w:p>
    <w:p w14:paraId="5FC7EA08" w14:textId="77777777" w:rsidR="00D531C2" w:rsidRPr="000566AE" w:rsidRDefault="00D531C2" w:rsidP="00D531C2">
      <w:pPr>
        <w:spacing w:after="120"/>
        <w:ind w:left="2268" w:right="1134" w:hanging="1134"/>
        <w:jc w:val="both"/>
        <w:rPr>
          <w:lang w:val="en-US"/>
        </w:rPr>
      </w:pPr>
      <w:r w:rsidRPr="000566AE">
        <w:rPr>
          <w:lang w:val="en-US"/>
        </w:rPr>
        <w:t>1.2.</w:t>
      </w:r>
      <w:r w:rsidRPr="000566AE">
        <w:rPr>
          <w:lang w:val="en-US"/>
        </w:rPr>
        <w:tab/>
      </w:r>
      <w:r w:rsidRPr="000566AE">
        <w:rPr>
          <w:bCs/>
        </w:rPr>
        <w:t>This Regulation does not apply to devices other than those prescribed under paragraph 1.1.(a) and their installation, for observing the vision area(s) immediately adjacent to the front and/or the passenger's side of vehicles of category M</w:t>
      </w:r>
      <w:r w:rsidRPr="000566AE">
        <w:rPr>
          <w:bCs/>
          <w:vertAlign w:val="subscript"/>
        </w:rPr>
        <w:t>1</w:t>
      </w:r>
      <w:r w:rsidRPr="000566AE">
        <w:rPr>
          <w:bCs/>
        </w:rPr>
        <w:t>, M</w:t>
      </w:r>
      <w:r w:rsidRPr="000566AE">
        <w:rPr>
          <w:bCs/>
          <w:vertAlign w:val="subscript"/>
        </w:rPr>
        <w:t>2</w:t>
      </w:r>
      <w:r w:rsidRPr="000566AE">
        <w:rPr>
          <w:bCs/>
        </w:rPr>
        <w:t>, M</w:t>
      </w:r>
      <w:r w:rsidRPr="000566AE">
        <w:rPr>
          <w:bCs/>
          <w:vertAlign w:val="subscript"/>
        </w:rPr>
        <w:t xml:space="preserve">3, </w:t>
      </w:r>
      <w:r w:rsidRPr="000566AE">
        <w:rPr>
          <w:bCs/>
        </w:rPr>
        <w:t>N</w:t>
      </w:r>
      <w:r w:rsidRPr="000566AE">
        <w:rPr>
          <w:bCs/>
          <w:vertAlign w:val="subscript"/>
        </w:rPr>
        <w:t>1</w:t>
      </w:r>
      <w:r w:rsidRPr="000566AE">
        <w:rPr>
          <w:bCs/>
        </w:rPr>
        <w:t xml:space="preserve"> and N</w:t>
      </w:r>
      <w:r w:rsidRPr="000566AE">
        <w:rPr>
          <w:bCs/>
          <w:vertAlign w:val="subscript"/>
        </w:rPr>
        <w:t>2</w:t>
      </w:r>
      <w:r w:rsidRPr="000566AE">
        <w:rPr>
          <w:bCs/>
        </w:rPr>
        <w:t xml:space="preserve"> ≤ 7.5 t.</w:t>
      </w:r>
    </w:p>
    <w:p w14:paraId="136A290C" w14:textId="77777777" w:rsidR="00D531C2" w:rsidRPr="000566AE" w:rsidRDefault="00D531C2" w:rsidP="00D531C2">
      <w:pPr>
        <w:pStyle w:val="HChG"/>
      </w:pPr>
      <w:r w:rsidRPr="000566AE">
        <w:tab/>
      </w:r>
      <w:r w:rsidRPr="000566AE">
        <w:tab/>
      </w:r>
      <w:bookmarkStart w:id="5" w:name="_Toc437351600"/>
      <w:r w:rsidRPr="000566AE">
        <w:t>I.</w:t>
      </w:r>
      <w:r w:rsidRPr="000566AE">
        <w:tab/>
      </w:r>
      <w:r w:rsidRPr="000566AE">
        <w:tab/>
        <w:t>Devices for indirect vision</w:t>
      </w:r>
      <w:bookmarkEnd w:id="5"/>
    </w:p>
    <w:p w14:paraId="6AB579AA" w14:textId="77777777" w:rsidR="00D531C2" w:rsidRPr="000566AE" w:rsidRDefault="00D531C2" w:rsidP="00D531C2">
      <w:pPr>
        <w:pStyle w:val="HChG"/>
      </w:pPr>
      <w:r w:rsidRPr="000566AE">
        <w:tab/>
      </w:r>
      <w:r w:rsidRPr="000566AE">
        <w:tab/>
      </w:r>
      <w:bookmarkStart w:id="6" w:name="_Toc437351601"/>
      <w:r w:rsidRPr="000566AE">
        <w:t>2.</w:t>
      </w:r>
      <w:r w:rsidRPr="000566AE">
        <w:tab/>
      </w:r>
      <w:r w:rsidRPr="000566AE">
        <w:tab/>
        <w:t>Definitions</w:t>
      </w:r>
      <w:bookmarkEnd w:id="6"/>
    </w:p>
    <w:p w14:paraId="4F095376" w14:textId="77777777" w:rsidR="00D531C2" w:rsidRPr="000566AE" w:rsidRDefault="00D531C2" w:rsidP="00D531C2">
      <w:pPr>
        <w:spacing w:after="120"/>
        <w:ind w:left="1134" w:right="1134"/>
        <w:jc w:val="both"/>
      </w:pPr>
      <w:r w:rsidRPr="000566AE">
        <w:tab/>
      </w:r>
      <w:r w:rsidRPr="000566AE">
        <w:tab/>
        <w:t>For the purposes of this Regulation:</w:t>
      </w:r>
    </w:p>
    <w:p w14:paraId="33D3B481" w14:textId="77777777" w:rsidR="00D531C2" w:rsidRPr="000566AE" w:rsidRDefault="00D531C2" w:rsidP="00D531C2">
      <w:pPr>
        <w:spacing w:after="120"/>
        <w:ind w:left="2257" w:right="1134" w:hanging="1123"/>
        <w:jc w:val="both"/>
      </w:pPr>
      <w:r w:rsidRPr="000566AE">
        <w:t>2.1.</w:t>
      </w:r>
      <w:r w:rsidRPr="000566AE">
        <w:tab/>
        <w:t>"</w:t>
      </w:r>
      <w:r w:rsidRPr="000566AE">
        <w:rPr>
          <w:i/>
        </w:rPr>
        <w:t>Devices for indirect vision</w:t>
      </w:r>
      <w:r w:rsidRPr="000566AE">
        <w:t>" means devices intended to give a clear view of the rear, side or front of the vehicle within the fields of vision defined in paragraph 15.2.4. These can be conventional mirrors, camera-monitors or other devices able to present information about the indirect field of vision to the driver.</w:t>
      </w:r>
    </w:p>
    <w:p w14:paraId="5BC07C26" w14:textId="77777777" w:rsidR="00D531C2" w:rsidRPr="000566AE" w:rsidRDefault="00D531C2" w:rsidP="00D531C2">
      <w:pPr>
        <w:spacing w:after="120"/>
        <w:ind w:left="2259" w:right="1134" w:hanging="1125"/>
        <w:jc w:val="both"/>
      </w:pPr>
      <w:r w:rsidRPr="000566AE">
        <w:t>2.1.1.</w:t>
      </w:r>
      <w:r w:rsidRPr="000566AE">
        <w:tab/>
        <w:t>"</w:t>
      </w:r>
      <w:r w:rsidRPr="000566AE">
        <w:rPr>
          <w:i/>
        </w:rPr>
        <w:t>Mirror</w:t>
      </w:r>
      <w:r w:rsidRPr="000566AE">
        <w:t>" means any device, excluding devices such as periscopes, intended to give a clear view to the rear, side or front of the vehicle within the fields of vision defined in paragraph 15.2.4. by means of a reflective surface.</w:t>
      </w:r>
    </w:p>
    <w:p w14:paraId="02679BFE" w14:textId="77777777" w:rsidR="00D531C2" w:rsidRPr="000566AE" w:rsidRDefault="00D531C2" w:rsidP="00D531C2">
      <w:pPr>
        <w:spacing w:after="120"/>
        <w:ind w:left="2259" w:right="1134" w:hanging="1125"/>
        <w:jc w:val="both"/>
      </w:pPr>
      <w:r w:rsidRPr="000566AE">
        <w:t>2.1.1.1.</w:t>
      </w:r>
      <w:r w:rsidRPr="000566AE">
        <w:tab/>
        <w:t>"</w:t>
      </w:r>
      <w:r w:rsidRPr="000566AE">
        <w:rPr>
          <w:i/>
        </w:rPr>
        <w:t>Interior mirror</w:t>
      </w:r>
      <w:r w:rsidRPr="000566AE">
        <w:t>" means a device as defined in paragraph 2.1.1. above, which can be fitted in the passenger compartment of a vehicle.</w:t>
      </w:r>
    </w:p>
    <w:p w14:paraId="5BD81F1C" w14:textId="77777777" w:rsidR="00D531C2" w:rsidRPr="000566AE" w:rsidRDefault="00D531C2" w:rsidP="00D531C2">
      <w:pPr>
        <w:spacing w:after="120"/>
        <w:ind w:left="2259" w:right="1134" w:hanging="1125"/>
        <w:jc w:val="both"/>
      </w:pPr>
      <w:r w:rsidRPr="000566AE">
        <w:t>2.1.1.2.</w:t>
      </w:r>
      <w:r w:rsidRPr="000566AE">
        <w:tab/>
        <w:t>"</w:t>
      </w:r>
      <w:r w:rsidRPr="000566AE">
        <w:rPr>
          <w:i/>
        </w:rPr>
        <w:t>Exterior mirror</w:t>
      </w:r>
      <w:r w:rsidRPr="000566AE">
        <w:t>" means a device as defined in paragraph 2.1.1. above, which can be mounted on the external surface of a vehicle.</w:t>
      </w:r>
    </w:p>
    <w:p w14:paraId="0D2E6C17" w14:textId="77777777" w:rsidR="00D531C2" w:rsidRPr="000566AE" w:rsidRDefault="00D531C2" w:rsidP="00D531C2">
      <w:pPr>
        <w:spacing w:after="120"/>
        <w:ind w:left="2259" w:right="1134" w:hanging="1125"/>
        <w:jc w:val="both"/>
      </w:pPr>
      <w:r w:rsidRPr="000566AE">
        <w:t>2.1.1.3.</w:t>
      </w:r>
      <w:r w:rsidRPr="000566AE">
        <w:tab/>
        <w:t>"</w:t>
      </w:r>
      <w:r w:rsidRPr="000566AE">
        <w:rPr>
          <w:i/>
        </w:rPr>
        <w:t>Surveillance mirror</w:t>
      </w:r>
      <w:r w:rsidRPr="000566AE">
        <w:t>" means a mirror other than the ones defined in paragraph 2.1.1. above which can be fitted to the inside or outside of the vehicle in order to provide fields of vision other than those specified in paragraph 15.2.4. of this Regulation.</w:t>
      </w:r>
    </w:p>
    <w:p w14:paraId="48F55C96" w14:textId="77777777" w:rsidR="00D531C2" w:rsidRPr="000566AE" w:rsidRDefault="00D531C2" w:rsidP="00D531C2">
      <w:pPr>
        <w:spacing w:after="120"/>
        <w:ind w:left="2259" w:right="1134" w:hanging="1125"/>
        <w:jc w:val="both"/>
      </w:pPr>
      <w:r w:rsidRPr="000566AE">
        <w:t>2.1.1.4.</w:t>
      </w:r>
      <w:r w:rsidRPr="000566AE">
        <w:tab/>
        <w:t>"</w:t>
      </w:r>
      <w:r w:rsidRPr="000566AE">
        <w:rPr>
          <w:i/>
        </w:rPr>
        <w:t>r</w:t>
      </w:r>
      <w:r w:rsidRPr="000566AE">
        <w:t>" means the average of the radii of curvature measured over the reflecting surface, in accordance with the method described in Annex 7.</w:t>
      </w:r>
    </w:p>
    <w:p w14:paraId="07EDC31B" w14:textId="77777777" w:rsidR="00D531C2" w:rsidRPr="000566AE" w:rsidRDefault="00D531C2" w:rsidP="00D531C2">
      <w:pPr>
        <w:spacing w:after="120"/>
        <w:ind w:left="2259" w:right="1134" w:hanging="1125"/>
        <w:jc w:val="both"/>
      </w:pPr>
      <w:r w:rsidRPr="000566AE">
        <w:t>2.1.1.5.</w:t>
      </w:r>
      <w:r w:rsidRPr="000566AE">
        <w:tab/>
        <w:t>"</w:t>
      </w:r>
      <w:r w:rsidRPr="000566AE">
        <w:rPr>
          <w:i/>
        </w:rPr>
        <w:t>The principal radii of curvature at one point on the reflecting surface (r</w:t>
      </w:r>
      <w:r w:rsidRPr="000566AE">
        <w:rPr>
          <w:i/>
          <w:iCs/>
          <w:vertAlign w:val="subscript"/>
        </w:rPr>
        <w:t>i</w:t>
      </w:r>
      <w:r w:rsidRPr="000566AE">
        <w:rPr>
          <w:i/>
        </w:rPr>
        <w:t>)</w:t>
      </w:r>
      <w:r w:rsidRPr="000566AE">
        <w:t xml:space="preserve">" means the values obtained with the apparatus defined in Annex 7, measured on </w:t>
      </w:r>
      <w:r w:rsidRPr="000566AE">
        <w:lastRenderedPageBreak/>
        <w:t>the arc of the reflecting surface passing through the centre of this surface parallel to the segment b, as defined in paragraph 6.1.2.1.2.1. of this Regulation and on the arc perpendicular to this segment.</w:t>
      </w:r>
    </w:p>
    <w:p w14:paraId="4762A9C4" w14:textId="60B351D4" w:rsidR="00D531C2" w:rsidRPr="000566AE" w:rsidRDefault="00D531C2" w:rsidP="00D531C2">
      <w:pPr>
        <w:spacing w:after="120"/>
        <w:ind w:left="2259" w:right="1134" w:hanging="1125"/>
        <w:jc w:val="both"/>
      </w:pPr>
      <w:r w:rsidRPr="000566AE">
        <w:t>2.1.1.6.</w:t>
      </w:r>
      <w:r w:rsidRPr="000566AE">
        <w:tab/>
        <w:t>"</w:t>
      </w:r>
      <w:r w:rsidRPr="000566AE">
        <w:rPr>
          <w:i/>
        </w:rPr>
        <w:t>The radius of curvature at one point on the reflecting surface (r</w:t>
      </w:r>
      <w:r w:rsidRPr="000566AE">
        <w:rPr>
          <w:i/>
          <w:vertAlign w:val="subscript"/>
        </w:rPr>
        <w:t>p</w:t>
      </w:r>
      <w:r w:rsidRPr="000566AE">
        <w:rPr>
          <w:i/>
        </w:rPr>
        <w:t>)</w:t>
      </w:r>
      <w:r w:rsidRPr="000566AE">
        <w:t>" means the arithmetical average of the principal radii of curvature r</w:t>
      </w:r>
      <w:r w:rsidRPr="000566AE">
        <w:rPr>
          <w:i/>
          <w:iCs/>
          <w:vertAlign w:val="subscript"/>
        </w:rPr>
        <w:t>i</w:t>
      </w:r>
      <w:r w:rsidRPr="000566AE">
        <w:rPr>
          <w:i/>
          <w:iCs/>
        </w:rPr>
        <w:t xml:space="preserve"> </w:t>
      </w:r>
      <w:r w:rsidRPr="000566AE">
        <w:t>and</w:t>
      </w:r>
      <w:r>
        <w:t xml:space="preserve"> </w:t>
      </w:r>
      <w:r w:rsidR="00764A04">
        <w:rPr>
          <w:noProof/>
          <w:lang w:val="en-US"/>
        </w:rPr>
        <w:drawing>
          <wp:inline distT="0" distB="0" distL="0" distR="0" wp14:anchorId="2C7E72FD" wp14:editId="02C1D274">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t>,</w:t>
      </w:r>
      <w:r w:rsidRPr="000566AE">
        <w:t xml:space="preserve"> i.e.:</w:t>
      </w:r>
    </w:p>
    <w:p w14:paraId="2F179E91" w14:textId="5C657617" w:rsidR="00D531C2" w:rsidRPr="000566AE" w:rsidRDefault="00764A04" w:rsidP="00D531C2">
      <w:pPr>
        <w:jc w:val="center"/>
      </w:pPr>
      <w:bookmarkStart w:id="7" w:name="_MON_1410178498"/>
      <w:bookmarkStart w:id="8" w:name="_MON_1151329224"/>
      <w:bookmarkStart w:id="9" w:name="_MON_1181030960"/>
      <w:bookmarkStart w:id="10" w:name="_MON_1315900204"/>
      <w:bookmarkStart w:id="11" w:name="_MON_1390742604"/>
      <w:bookmarkStart w:id="12" w:name="_MON_1390742917"/>
      <w:bookmarkEnd w:id="7"/>
      <w:bookmarkEnd w:id="8"/>
      <w:bookmarkEnd w:id="9"/>
      <w:bookmarkEnd w:id="10"/>
      <w:bookmarkEnd w:id="11"/>
      <w:bookmarkEnd w:id="12"/>
      <w:r>
        <w:rPr>
          <w:noProof/>
          <w:lang w:val="en-US"/>
        </w:rPr>
        <w:drawing>
          <wp:inline distT="0" distB="0" distL="0" distR="0" wp14:anchorId="0A0E29C8" wp14:editId="0BDA9A7D">
            <wp:extent cx="714375" cy="419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382AFCC3" w14:textId="77777777" w:rsidR="00D531C2" w:rsidRPr="000566AE" w:rsidRDefault="00D531C2" w:rsidP="00D531C2">
      <w:pPr>
        <w:spacing w:before="120" w:after="120"/>
        <w:ind w:left="2268" w:right="1134" w:hanging="1134"/>
        <w:jc w:val="both"/>
      </w:pPr>
      <w:r w:rsidRPr="000566AE">
        <w:t>2.1.1.7.</w:t>
      </w:r>
      <w:r w:rsidRPr="000566AE">
        <w:tab/>
        <w:t>"</w:t>
      </w:r>
      <w:r w:rsidRPr="000566AE">
        <w:rPr>
          <w:i/>
        </w:rPr>
        <w:t>Spherical surface</w:t>
      </w:r>
      <w:r w:rsidRPr="000566AE">
        <w:t>" means a surface, which has a constant and equal radius in all directions</w:t>
      </w:r>
      <w:r>
        <w:t>.</w:t>
      </w:r>
    </w:p>
    <w:p w14:paraId="642FA7BE" w14:textId="77777777" w:rsidR="00D531C2" w:rsidRPr="000566AE" w:rsidRDefault="00D531C2" w:rsidP="00D531C2">
      <w:pPr>
        <w:spacing w:after="120"/>
        <w:ind w:left="2259" w:right="1134" w:hanging="1125"/>
        <w:jc w:val="both"/>
      </w:pPr>
      <w:r w:rsidRPr="000566AE">
        <w:t>2.1.1.8.</w:t>
      </w:r>
      <w:r w:rsidRPr="000566AE">
        <w:tab/>
        <w:t>"</w:t>
      </w:r>
      <w:r w:rsidRPr="000566AE">
        <w:rPr>
          <w:i/>
        </w:rPr>
        <w:t>Aspherical surface</w:t>
      </w:r>
      <w:r w:rsidRPr="000566AE">
        <w:t>" means a surface, which has only in one plane a constant radius.</w:t>
      </w:r>
    </w:p>
    <w:p w14:paraId="13431B3D" w14:textId="77777777" w:rsidR="00D531C2" w:rsidRPr="000566AE" w:rsidRDefault="00D531C2" w:rsidP="00D531C2">
      <w:pPr>
        <w:spacing w:after="120"/>
        <w:ind w:left="2259" w:right="1134" w:hanging="1125"/>
        <w:jc w:val="both"/>
      </w:pPr>
      <w:r w:rsidRPr="000566AE">
        <w:t>2.1.1.9.</w:t>
      </w:r>
      <w:r w:rsidRPr="000566AE">
        <w:tab/>
        <w:t>"</w:t>
      </w:r>
      <w:r w:rsidRPr="000566AE">
        <w:rPr>
          <w:i/>
        </w:rPr>
        <w:t>Aspherical mirror</w:t>
      </w:r>
      <w:r w:rsidRPr="000566AE">
        <w:t>"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p w14:paraId="1078A644" w14:textId="76CD31C0" w:rsidR="00D531C2" w:rsidRPr="000566AE" w:rsidRDefault="00764A04" w:rsidP="00D531C2">
      <w:pPr>
        <w:jc w:val="center"/>
      </w:pPr>
      <w:bookmarkStart w:id="13" w:name="_MON_1390742980"/>
      <w:bookmarkStart w:id="14" w:name="_MON_1095843606"/>
      <w:bookmarkStart w:id="15" w:name="_MON_1181030961"/>
      <w:bookmarkStart w:id="16" w:name="_MON_1315900210"/>
      <w:bookmarkEnd w:id="13"/>
      <w:bookmarkEnd w:id="14"/>
      <w:bookmarkEnd w:id="15"/>
      <w:bookmarkEnd w:id="16"/>
      <w:r>
        <w:rPr>
          <w:noProof/>
          <w:lang w:val="en-US"/>
        </w:rPr>
        <w:drawing>
          <wp:inline distT="0" distB="0" distL="0" distR="0" wp14:anchorId="5C659746" wp14:editId="2ABEDA6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7F8F2D88" w14:textId="77777777" w:rsidR="00D531C2" w:rsidRPr="000566AE" w:rsidRDefault="00D531C2" w:rsidP="00D531C2">
      <w:pPr>
        <w:spacing w:before="120" w:after="120"/>
        <w:ind w:left="2268" w:right="1134"/>
        <w:jc w:val="both"/>
      </w:pPr>
      <w:r w:rsidRPr="000566AE">
        <w:t>Where:</w:t>
      </w:r>
    </w:p>
    <w:p w14:paraId="32D2A867" w14:textId="77777777" w:rsidR="00D531C2" w:rsidRPr="000566AE" w:rsidRDefault="00D531C2" w:rsidP="00D531C2">
      <w:pPr>
        <w:spacing w:before="120" w:after="120"/>
        <w:ind w:left="2268" w:right="1134"/>
        <w:jc w:val="both"/>
      </w:pPr>
      <w:r w:rsidRPr="000566AE">
        <w:t>R:</w:t>
      </w:r>
      <w:r w:rsidRPr="000566AE">
        <w:tab/>
        <w:t>nominal radius in the spherical part</w:t>
      </w:r>
    </w:p>
    <w:p w14:paraId="569343C5" w14:textId="77777777" w:rsidR="00D531C2" w:rsidRPr="000566AE" w:rsidRDefault="00D531C2" w:rsidP="00D531C2">
      <w:pPr>
        <w:spacing w:after="120"/>
        <w:ind w:left="1701" w:right="1134" w:firstLine="567"/>
        <w:jc w:val="both"/>
      </w:pPr>
      <w:r w:rsidRPr="000566AE">
        <w:t>k:</w:t>
      </w:r>
      <w:r w:rsidRPr="000566AE">
        <w:tab/>
        <w:t>constant for the change of curvature</w:t>
      </w:r>
    </w:p>
    <w:p w14:paraId="6A9BB9ED" w14:textId="77777777" w:rsidR="00D531C2" w:rsidRPr="000566AE" w:rsidRDefault="00D531C2" w:rsidP="00D531C2">
      <w:pPr>
        <w:spacing w:after="120"/>
        <w:ind w:left="1701" w:right="1134" w:firstLine="567"/>
        <w:jc w:val="both"/>
      </w:pPr>
      <w:r w:rsidRPr="000566AE">
        <w:t>a:</w:t>
      </w:r>
      <w:r w:rsidRPr="000566AE">
        <w:tab/>
        <w:t>constant for the spherical size of the spherical primary calotte</w:t>
      </w:r>
    </w:p>
    <w:p w14:paraId="73389F5F" w14:textId="77777777" w:rsidR="00D531C2" w:rsidRPr="000566AE" w:rsidRDefault="00D531C2" w:rsidP="00D531C2">
      <w:pPr>
        <w:spacing w:after="120"/>
        <w:ind w:left="2259" w:right="1134" w:hanging="1125"/>
        <w:jc w:val="both"/>
      </w:pPr>
      <w:r w:rsidRPr="000566AE">
        <w:t>2.1.1.10.</w:t>
      </w:r>
      <w:r w:rsidRPr="000566AE">
        <w:tab/>
        <w:t>"</w:t>
      </w:r>
      <w:r w:rsidRPr="000566AE">
        <w:rPr>
          <w:i/>
        </w:rPr>
        <w:t>Centre of the reflecting surface</w:t>
      </w:r>
      <w:r w:rsidRPr="000566AE">
        <w:t>" means the centre of the visible area of the reflecting surface.</w:t>
      </w:r>
    </w:p>
    <w:p w14:paraId="5E46FD64" w14:textId="77777777" w:rsidR="00D531C2" w:rsidRPr="000566AE" w:rsidRDefault="00D531C2" w:rsidP="00D531C2">
      <w:pPr>
        <w:spacing w:after="120"/>
        <w:ind w:left="2259" w:right="1134" w:hanging="1125"/>
        <w:jc w:val="both"/>
      </w:pPr>
      <w:r w:rsidRPr="000566AE">
        <w:t>2.1.1.11.</w:t>
      </w:r>
      <w:r w:rsidRPr="000566AE">
        <w:tab/>
        <w:t>"</w:t>
      </w:r>
      <w:r w:rsidRPr="000566AE">
        <w:rPr>
          <w:i/>
        </w:rPr>
        <w:t>The radius of curvature of the constituent parts of the mirror</w:t>
      </w:r>
      <w:r w:rsidRPr="000566AE">
        <w:t>" means the radius "c" of the arc of the circle which most closely approximates to the curved form of the part in question.</w:t>
      </w:r>
    </w:p>
    <w:p w14:paraId="6473C529" w14:textId="77777777" w:rsidR="00D531C2" w:rsidRPr="000566AE" w:rsidRDefault="00D531C2" w:rsidP="00D531C2">
      <w:pPr>
        <w:spacing w:after="120"/>
        <w:ind w:left="2259" w:right="1134" w:hanging="1125"/>
        <w:jc w:val="both"/>
      </w:pPr>
      <w:r w:rsidRPr="000566AE">
        <w:t>2.1.2.</w:t>
      </w:r>
      <w:r w:rsidRPr="000566AE">
        <w:tab/>
        <w:t>"</w:t>
      </w:r>
      <w:r w:rsidRPr="000566AE">
        <w:rPr>
          <w:i/>
        </w:rPr>
        <w:t>Camera-monitor system (CMS)</w:t>
      </w:r>
      <w:r w:rsidRPr="000566AE">
        <w:t>" means a device for indirect vision as defined in paragraph 2.1., where the field of vision is obtained by means of a camera-monitor combination as defined in paragraphs 2.1.2.1. and 2.1.2.2. below.</w:t>
      </w:r>
    </w:p>
    <w:p w14:paraId="485F9BF2" w14:textId="77777777" w:rsidR="00D531C2" w:rsidRPr="000566AE" w:rsidRDefault="00D531C2" w:rsidP="00D531C2">
      <w:pPr>
        <w:spacing w:after="120"/>
        <w:ind w:left="2259" w:right="1134" w:hanging="1125"/>
        <w:jc w:val="both"/>
        <w:rPr>
          <w:lang w:val="en-US"/>
        </w:rPr>
      </w:pPr>
      <w:r w:rsidRPr="000566AE">
        <w:rPr>
          <w:lang w:val="en-US"/>
        </w:rPr>
        <w:t>2.1.2.1.</w:t>
      </w:r>
      <w:r w:rsidRPr="000566AE">
        <w:rPr>
          <w:lang w:val="en-US"/>
        </w:rPr>
        <w:tab/>
        <w:t>"</w:t>
      </w:r>
      <w:r w:rsidRPr="000566AE">
        <w:rPr>
          <w:i/>
          <w:lang w:val="en-US"/>
        </w:rPr>
        <w:t>Camera</w:t>
      </w:r>
      <w:r w:rsidRPr="000566AE">
        <w:rPr>
          <w:lang w:val="en-US"/>
        </w:rPr>
        <w:t>" means a device that renders an image of the outside world and then converts this image into a signal (e.g. video signal).</w:t>
      </w:r>
    </w:p>
    <w:p w14:paraId="16EE7BE4" w14:textId="77777777" w:rsidR="00D531C2" w:rsidRPr="000566AE" w:rsidRDefault="00D531C2" w:rsidP="00D531C2">
      <w:pPr>
        <w:spacing w:after="120"/>
        <w:ind w:left="2259" w:right="1134" w:hanging="1125"/>
        <w:jc w:val="both"/>
      </w:pPr>
      <w:r w:rsidRPr="000566AE">
        <w:t>2.1.2.2.</w:t>
      </w:r>
      <w:r w:rsidRPr="000566AE">
        <w:tab/>
        <w:t>"</w:t>
      </w:r>
      <w:r w:rsidRPr="000566AE">
        <w:rPr>
          <w:i/>
        </w:rPr>
        <w:t>Monitor</w:t>
      </w:r>
      <w:r w:rsidRPr="000566AE">
        <w:t>" means a device that converts a signal into images that are rendered into the visual spectrum.</w:t>
      </w:r>
    </w:p>
    <w:p w14:paraId="56139FA9" w14:textId="77777777" w:rsidR="00D531C2" w:rsidRPr="000566AE" w:rsidRDefault="00D531C2" w:rsidP="00D531C2">
      <w:pPr>
        <w:spacing w:after="120"/>
        <w:ind w:left="2259" w:right="1134" w:hanging="1113"/>
        <w:jc w:val="both"/>
      </w:pPr>
      <w:r w:rsidRPr="000566AE">
        <w:t>2.1.3.</w:t>
      </w:r>
      <w:r w:rsidRPr="000566AE">
        <w:tab/>
        <w:t>"</w:t>
      </w:r>
      <w:r w:rsidRPr="000566AE">
        <w:rPr>
          <w:i/>
        </w:rPr>
        <w:t>Other devices for indirect vision</w:t>
      </w:r>
      <w:r w:rsidRPr="000566AE">
        <w:t>" means devices as defined in paragraph 2</w:t>
      </w:r>
      <w:r w:rsidRPr="000566AE">
        <w:rPr>
          <w:bCs/>
        </w:rPr>
        <w:t>.</w:t>
      </w:r>
      <w:r w:rsidRPr="000566AE">
        <w:t>1. above, where the field of vision is not obtained by means of a mirror or a camera-monitor device.</w:t>
      </w:r>
    </w:p>
    <w:p w14:paraId="49E0FB53" w14:textId="77777777" w:rsidR="00D531C2" w:rsidRPr="000566AE" w:rsidRDefault="00D531C2" w:rsidP="00D531C2">
      <w:pPr>
        <w:spacing w:after="120"/>
        <w:ind w:left="2259" w:right="1134" w:hanging="1125"/>
        <w:jc w:val="both"/>
      </w:pPr>
      <w:r w:rsidRPr="000566AE">
        <w:t>2.1.4.</w:t>
      </w:r>
      <w:r w:rsidRPr="000566AE">
        <w:tab/>
        <w:t>"</w:t>
      </w:r>
      <w:r w:rsidRPr="000566AE">
        <w:rPr>
          <w:i/>
        </w:rPr>
        <w:t>Vision support system</w:t>
      </w:r>
      <w:r w:rsidRPr="000566AE">
        <w:t>" means a system to enable the driver to detect and/or see objects in the area adjacent to the vehicle.</w:t>
      </w:r>
    </w:p>
    <w:p w14:paraId="57166C54" w14:textId="77777777" w:rsidR="00D531C2" w:rsidRPr="000566AE" w:rsidRDefault="00D531C2" w:rsidP="00D531C2">
      <w:pPr>
        <w:spacing w:after="120"/>
        <w:ind w:left="2259" w:right="1134" w:hanging="1125"/>
        <w:jc w:val="both"/>
      </w:pPr>
      <w:r w:rsidRPr="000566AE">
        <w:t>2.1.5.</w:t>
      </w:r>
      <w:r w:rsidRPr="000566AE">
        <w:tab/>
        <w:t>"</w:t>
      </w:r>
      <w:r w:rsidRPr="000566AE">
        <w:rPr>
          <w:i/>
        </w:rPr>
        <w:t>Luminance contrast</w:t>
      </w:r>
      <w:r w:rsidRPr="000566AE">
        <w:t>" means the brightness ratio between an object and its immediate background/surrounding that allows the object to be distinguished from its background/surroundings</w:t>
      </w:r>
      <w:r w:rsidRPr="000566AE">
        <w:rPr>
          <w:lang w:val="en-US"/>
        </w:rPr>
        <w:t>. The definition is in accordance with the definition given in ISO 9241-302:2008.</w:t>
      </w:r>
    </w:p>
    <w:p w14:paraId="1246AFCE" w14:textId="77777777" w:rsidR="00D531C2" w:rsidRPr="000566AE" w:rsidRDefault="00D531C2" w:rsidP="00D531C2">
      <w:pPr>
        <w:spacing w:after="120"/>
        <w:ind w:left="2259" w:right="1134" w:hanging="1125"/>
        <w:jc w:val="both"/>
      </w:pPr>
      <w:r w:rsidRPr="000566AE">
        <w:lastRenderedPageBreak/>
        <w:t>2.1.6.</w:t>
      </w:r>
      <w:r w:rsidRPr="000566AE">
        <w:tab/>
        <w:t>"</w:t>
      </w:r>
      <w:r w:rsidRPr="000566AE">
        <w:rPr>
          <w:i/>
        </w:rPr>
        <w:t>Resolution</w:t>
      </w:r>
      <w:r w:rsidRPr="000566AE">
        <w:t>" means the smallest detail that can be discerned with a perceptual system, i.e. perceived as separate from the larger whole. The resolution of the human eye is indicated as "visual acuity".</w:t>
      </w:r>
    </w:p>
    <w:p w14:paraId="3CD32AC8" w14:textId="77777777" w:rsidR="00D531C2" w:rsidRPr="000566AE" w:rsidRDefault="00D531C2" w:rsidP="00D531C2">
      <w:pPr>
        <w:spacing w:after="120"/>
        <w:ind w:left="2259" w:right="1134" w:hanging="1125"/>
        <w:jc w:val="both"/>
      </w:pPr>
      <w:r w:rsidRPr="000566AE">
        <w:t>2.1.7.</w:t>
      </w:r>
      <w:r w:rsidRPr="000566AE">
        <w:rPr>
          <w:i/>
        </w:rPr>
        <w:tab/>
      </w:r>
      <w:r w:rsidRPr="000566AE">
        <w:t>"</w:t>
      </w:r>
      <w:r w:rsidRPr="000566AE">
        <w:rPr>
          <w:i/>
        </w:rPr>
        <w:t>Critical object</w:t>
      </w:r>
      <w:r w:rsidRPr="000566AE">
        <w:t>" means a cylindrical object with a height of 0.50 m and a diameter of 0.30 m.</w:t>
      </w:r>
    </w:p>
    <w:p w14:paraId="0C1D164C" w14:textId="77777777" w:rsidR="00D531C2" w:rsidRPr="000566AE" w:rsidRDefault="00D531C2" w:rsidP="00D531C2">
      <w:pPr>
        <w:spacing w:after="120"/>
        <w:ind w:left="2259" w:right="1134" w:hanging="1125"/>
        <w:jc w:val="both"/>
      </w:pPr>
      <w:r w:rsidRPr="000566AE">
        <w:t>2.1.8.</w:t>
      </w:r>
      <w:r w:rsidRPr="000566AE">
        <w:tab/>
        <w:t>"</w:t>
      </w:r>
      <w:r w:rsidRPr="000566AE">
        <w:rPr>
          <w:i/>
        </w:rPr>
        <w:t>Critical perception</w:t>
      </w:r>
      <w:r w:rsidRPr="000566AE">
        <w:t>" means the level of perception that can just be obtained under critical conditions via the viewing system used. This corresponds to the situation in which the representative scale of the critical object is multiple times larger than the smallest detail that can be perceived via the viewing system.</w:t>
      </w:r>
    </w:p>
    <w:p w14:paraId="52ED1AB4" w14:textId="77777777" w:rsidR="00D531C2" w:rsidRPr="000566AE" w:rsidRDefault="00D531C2" w:rsidP="00D531C2">
      <w:pPr>
        <w:spacing w:after="120"/>
        <w:ind w:left="2259" w:right="1134" w:hanging="1125"/>
        <w:jc w:val="both"/>
      </w:pPr>
      <w:r w:rsidRPr="000566AE">
        <w:t>2.1.9.</w:t>
      </w:r>
      <w:r w:rsidRPr="000566AE">
        <w:tab/>
        <w:t>"</w:t>
      </w:r>
      <w:r w:rsidRPr="000566AE">
        <w:rPr>
          <w:i/>
        </w:rPr>
        <w:t>Field of vision</w:t>
      </w:r>
      <w:r w:rsidRPr="000566AE">
        <w:t>" means the section of the tri-dimensional space which is monitored with the help of a device for indirect vision. Unless otherwise stated, this is based on the view on ground level offered by a device and/or devices other than mirrors. This may be limited by the relevant detection distance corresponding to the critical object.</w:t>
      </w:r>
    </w:p>
    <w:p w14:paraId="6D2654F6" w14:textId="77777777" w:rsidR="00D531C2" w:rsidRPr="000566AE" w:rsidRDefault="00D531C2" w:rsidP="00D531C2">
      <w:pPr>
        <w:spacing w:after="120"/>
        <w:ind w:left="2259" w:right="1134" w:hanging="1125"/>
        <w:jc w:val="both"/>
      </w:pPr>
      <w:r w:rsidRPr="000566AE">
        <w:t>2.1.10.</w:t>
      </w:r>
      <w:r w:rsidRPr="000566AE">
        <w:tab/>
        <w:t>"</w:t>
      </w:r>
      <w:r w:rsidRPr="000566AE">
        <w:rPr>
          <w:i/>
        </w:rPr>
        <w:t>Detection distance</w:t>
      </w:r>
      <w:r w:rsidRPr="000566AE">
        <w:t>" means the distance measured from the centre of the lens of the camera to the point at which a critical object can just be perceived (as defined by the critical perception).</w:t>
      </w:r>
    </w:p>
    <w:p w14:paraId="72965EF2" w14:textId="77777777" w:rsidR="00D531C2" w:rsidRPr="000566AE" w:rsidRDefault="00D531C2" w:rsidP="00D531C2">
      <w:pPr>
        <w:spacing w:after="120"/>
        <w:ind w:left="2259" w:right="1134" w:hanging="1125"/>
        <w:jc w:val="both"/>
      </w:pPr>
      <w:r w:rsidRPr="000566AE">
        <w:t>2.1.11.</w:t>
      </w:r>
      <w:r w:rsidRPr="000566AE">
        <w:tab/>
        <w:t>"</w:t>
      </w:r>
      <w:r w:rsidRPr="000566AE">
        <w:rPr>
          <w:i/>
        </w:rPr>
        <w:t>Visual spectrum</w:t>
      </w:r>
      <w:r w:rsidRPr="000566AE">
        <w:t>" means light with a wavelength within the range of the perceptual limits of the human eyes: 380</w:t>
      </w:r>
      <w:r w:rsidRPr="000566AE">
        <w:noBreakHyphen/>
        <w:t>780 nm.</w:t>
      </w:r>
    </w:p>
    <w:p w14:paraId="0DC5543E" w14:textId="77777777" w:rsidR="00D531C2" w:rsidRPr="000566AE" w:rsidRDefault="00D531C2" w:rsidP="00D531C2">
      <w:pPr>
        <w:spacing w:after="120"/>
        <w:ind w:left="2259" w:right="1134" w:hanging="1125"/>
        <w:jc w:val="both"/>
        <w:rPr>
          <w:bCs/>
        </w:rPr>
      </w:pPr>
      <w:r w:rsidRPr="000566AE">
        <w:rPr>
          <w:bCs/>
        </w:rPr>
        <w:t>2.1.12.</w:t>
      </w:r>
      <w:r w:rsidRPr="000566AE">
        <w:rPr>
          <w:bCs/>
        </w:rPr>
        <w:tab/>
        <w:t>"</w:t>
      </w:r>
      <w:r w:rsidRPr="000566AE">
        <w:rPr>
          <w:bCs/>
          <w:i/>
        </w:rPr>
        <w:t>Smear</w:t>
      </w:r>
      <w:r w:rsidRPr="000566AE">
        <w:rPr>
          <w:bCs/>
        </w:rPr>
        <w:t>" is a bright line displayed on the monitor while sun light or light from other bright light sources is directly hitting into the lens of the camera.</w:t>
      </w:r>
    </w:p>
    <w:p w14:paraId="663D7868" w14:textId="77777777" w:rsidR="00D531C2" w:rsidRPr="000566AE" w:rsidRDefault="00D531C2" w:rsidP="00D531C2">
      <w:pPr>
        <w:spacing w:after="120"/>
        <w:ind w:left="2259" w:right="1134" w:hanging="1125"/>
        <w:jc w:val="both"/>
        <w:rPr>
          <w:lang w:val="en-US"/>
        </w:rPr>
      </w:pPr>
      <w:r w:rsidRPr="000566AE">
        <w:rPr>
          <w:bCs/>
        </w:rPr>
        <w:t>2.1.13.</w:t>
      </w:r>
      <w:r w:rsidRPr="000566AE">
        <w:rPr>
          <w:bCs/>
        </w:rPr>
        <w:tab/>
        <w:t>Mirror and CMS dual function system" means a CMS of Class I in which a monitor complying with this regulation is placed behind a semi-transparent mirror complying with this regulation. The monitor is visible in the CMS mode.</w:t>
      </w:r>
    </w:p>
    <w:p w14:paraId="5F411C39" w14:textId="77777777" w:rsidR="00D531C2" w:rsidRPr="000566AE" w:rsidRDefault="00D531C2" w:rsidP="00D531C2">
      <w:pPr>
        <w:spacing w:after="120"/>
        <w:ind w:left="2259" w:right="1134" w:hanging="1125"/>
        <w:jc w:val="both"/>
      </w:pPr>
      <w:r w:rsidRPr="000566AE">
        <w:t>2.2.</w:t>
      </w:r>
      <w:r w:rsidRPr="000566AE">
        <w:tab/>
        <w:t>"</w:t>
      </w:r>
      <w:r w:rsidRPr="000566AE">
        <w:rPr>
          <w:i/>
        </w:rPr>
        <w:t>Type of device for indirect vision</w:t>
      </w:r>
      <w:r w:rsidRPr="000566AE">
        <w:t>" means devices that do not differ on the following essential characteristics:</w:t>
      </w:r>
    </w:p>
    <w:p w14:paraId="5FE4ACDE" w14:textId="77777777" w:rsidR="00D531C2" w:rsidRPr="000566AE" w:rsidRDefault="00D531C2" w:rsidP="00D531C2">
      <w:pPr>
        <w:spacing w:after="120"/>
        <w:ind w:left="2835" w:right="1134" w:hanging="567"/>
        <w:jc w:val="both"/>
      </w:pPr>
      <w:r w:rsidRPr="000566AE">
        <w:t>(a)</w:t>
      </w:r>
      <w:r w:rsidRPr="000566AE">
        <w:tab/>
        <w:t>Design of the device inclusive, if pertinent, the attachment to the bodywork;</w:t>
      </w:r>
    </w:p>
    <w:p w14:paraId="62C8ABA5" w14:textId="77777777" w:rsidR="00D531C2" w:rsidRPr="000566AE" w:rsidRDefault="00D531C2" w:rsidP="00D531C2">
      <w:pPr>
        <w:spacing w:after="120"/>
        <w:ind w:left="2835" w:right="1134" w:hanging="567"/>
        <w:jc w:val="both"/>
      </w:pPr>
      <w:r w:rsidRPr="000566AE">
        <w:t>(b)</w:t>
      </w:r>
      <w:r w:rsidRPr="000566AE">
        <w:tab/>
        <w:t>In the case of mirrors, the class, the shape, the dimensions and radius of curvature of the mirror's reflecting surface;</w:t>
      </w:r>
    </w:p>
    <w:p w14:paraId="476DC177" w14:textId="77777777" w:rsidR="00D531C2" w:rsidRPr="000566AE" w:rsidRDefault="00D531C2" w:rsidP="00D531C2">
      <w:pPr>
        <w:spacing w:after="120"/>
        <w:ind w:left="2835" w:right="1134" w:hanging="567"/>
        <w:jc w:val="both"/>
        <w:rPr>
          <w:u w:val="single"/>
        </w:rPr>
      </w:pPr>
      <w:r w:rsidRPr="000566AE">
        <w:t>(c)</w:t>
      </w:r>
      <w:r w:rsidRPr="000566AE">
        <w:tab/>
        <w:t xml:space="preserve">In the case of camera-monitor </w:t>
      </w:r>
      <w:r w:rsidRPr="000566AE">
        <w:rPr>
          <w:rFonts w:cs="Arial"/>
          <w:spacing w:val="7"/>
        </w:rPr>
        <w:t>systems</w:t>
      </w:r>
      <w:r w:rsidRPr="000566AE">
        <w:t>, the class, the field of view, the magnification and resolution.</w:t>
      </w:r>
    </w:p>
    <w:p w14:paraId="58A3DAFB" w14:textId="77777777" w:rsidR="00D531C2" w:rsidRPr="000566AE" w:rsidRDefault="00D531C2" w:rsidP="00D531C2">
      <w:pPr>
        <w:spacing w:after="120"/>
        <w:ind w:left="2259" w:right="1134" w:hanging="1125"/>
        <w:jc w:val="both"/>
        <w:rPr>
          <w:lang w:val="en-US"/>
        </w:rPr>
      </w:pPr>
      <w:r w:rsidRPr="000566AE">
        <w:rPr>
          <w:lang w:val="en-US"/>
        </w:rPr>
        <w:t>2.3.</w:t>
      </w:r>
      <w:r w:rsidRPr="000566AE">
        <w:rPr>
          <w:lang w:val="en-US"/>
        </w:rPr>
        <w:tab/>
        <w:t>"</w:t>
      </w:r>
      <w:r w:rsidRPr="000566AE">
        <w:rPr>
          <w:i/>
          <w:lang w:val="en-US"/>
        </w:rPr>
        <w:t>Surveillance camera-monitor-recording device</w:t>
      </w:r>
      <w:r w:rsidRPr="000566AE">
        <w:rPr>
          <w:lang w:val="en-US"/>
        </w:rPr>
        <w:t xml:space="preserve">" means a camera and either a monitor or recording equipment other than the camera-monitor </w:t>
      </w:r>
      <w:r w:rsidRPr="000566AE">
        <w:rPr>
          <w:rFonts w:cs="Arial"/>
          <w:spacing w:val="7"/>
        </w:rPr>
        <w:t>system</w:t>
      </w:r>
      <w:r w:rsidRPr="000566AE" w:rsidDel="00161465">
        <w:rPr>
          <w:lang w:val="en-US"/>
        </w:rPr>
        <w:t xml:space="preserve"> </w:t>
      </w:r>
      <w:r w:rsidRPr="000566AE">
        <w:rPr>
          <w:lang w:val="en-US"/>
        </w:rPr>
        <w:t>defined in paragraph 2.1.2. above which can be fitted to the inside or outside of the vehicle in order to provide fields of vision other than those specified in paragraph 15.2.4. of this Regulation or to provide a security system within or around the vehicle.</w:t>
      </w:r>
    </w:p>
    <w:p w14:paraId="2114A67A" w14:textId="77777777" w:rsidR="00D531C2" w:rsidRPr="000566AE" w:rsidRDefault="00D531C2" w:rsidP="00D531C2">
      <w:pPr>
        <w:spacing w:after="120"/>
        <w:ind w:left="2268" w:right="1134" w:hanging="1134"/>
        <w:jc w:val="both"/>
      </w:pPr>
      <w:r w:rsidRPr="000566AE">
        <w:t>2.4.</w:t>
      </w:r>
      <w:r w:rsidRPr="000566AE">
        <w:tab/>
      </w:r>
      <w:r w:rsidRPr="000566AE">
        <w:rPr>
          <w:bCs/>
        </w:rPr>
        <w:t>"</w:t>
      </w:r>
      <w:r w:rsidRPr="000566AE">
        <w:rPr>
          <w:i/>
        </w:rPr>
        <w:t>Class of device for indirect vision</w:t>
      </w:r>
      <w:r w:rsidRPr="000566AE">
        <w:rPr>
          <w:bCs/>
        </w:rPr>
        <w:t>"</w:t>
      </w:r>
      <w:r w:rsidRPr="000566AE">
        <w:t xml:space="preserve"> means all devices having one or more common characteristics or functions. They are classified as follows:</w:t>
      </w:r>
    </w:p>
    <w:p w14:paraId="30436140" w14:textId="77777777" w:rsidR="00D531C2" w:rsidRPr="000566AE" w:rsidRDefault="00D531C2" w:rsidP="00D531C2">
      <w:pPr>
        <w:spacing w:after="120"/>
        <w:ind w:left="2268" w:right="1134" w:hanging="1134"/>
        <w:jc w:val="both"/>
      </w:pPr>
      <w:r w:rsidRPr="000566AE">
        <w:t>2.4.1.</w:t>
      </w:r>
      <w:r w:rsidRPr="000566AE">
        <w:tab/>
        <w:t>Class I: "Rear-view device", giving the field of vision defined in paragraph 15.2.4.1.</w:t>
      </w:r>
    </w:p>
    <w:p w14:paraId="23F6A04E" w14:textId="77777777" w:rsidR="00D531C2" w:rsidRPr="000566AE" w:rsidRDefault="00D531C2" w:rsidP="00D531C2">
      <w:pPr>
        <w:spacing w:after="120"/>
        <w:ind w:left="2268" w:right="1134" w:hanging="1134"/>
        <w:jc w:val="both"/>
      </w:pPr>
      <w:r w:rsidRPr="000566AE">
        <w:t>2.4.2.</w:t>
      </w:r>
      <w:r w:rsidRPr="000566AE">
        <w:tab/>
        <w:t>Class II and III: "Main rear-view device", giving the fields of vision defined in paragraphs 15.2.4.2. and 15.2.4.3.</w:t>
      </w:r>
    </w:p>
    <w:p w14:paraId="477091D3" w14:textId="77777777" w:rsidR="00D531C2" w:rsidRPr="000566AE" w:rsidRDefault="00D531C2" w:rsidP="00D531C2">
      <w:pPr>
        <w:spacing w:after="120"/>
        <w:ind w:left="2268" w:right="1134" w:hanging="1134"/>
        <w:jc w:val="both"/>
      </w:pPr>
      <w:r w:rsidRPr="000566AE">
        <w:lastRenderedPageBreak/>
        <w:t>2.4.3.</w:t>
      </w:r>
      <w:r w:rsidRPr="000566AE">
        <w:tab/>
        <w:t>Class IV: "Wide-angle view device", giving the field of vision defined in paragraph 15.2.4.4.</w:t>
      </w:r>
    </w:p>
    <w:p w14:paraId="44971C0D" w14:textId="77777777" w:rsidR="00D531C2" w:rsidRPr="000566AE" w:rsidRDefault="00D531C2" w:rsidP="00D531C2">
      <w:pPr>
        <w:spacing w:after="120"/>
        <w:ind w:left="2268" w:right="1134" w:hanging="1134"/>
        <w:jc w:val="both"/>
      </w:pPr>
      <w:r w:rsidRPr="000566AE">
        <w:t>2.4.4.</w:t>
      </w:r>
      <w:r w:rsidRPr="000566AE">
        <w:tab/>
        <w:t>Class V: "Close-proximity view device", giving the field of vision defined in paragraph 15.2.4.5.</w:t>
      </w:r>
    </w:p>
    <w:p w14:paraId="741BF4BD" w14:textId="77777777" w:rsidR="00D531C2" w:rsidRPr="000566AE" w:rsidRDefault="00D531C2" w:rsidP="00D531C2">
      <w:pPr>
        <w:spacing w:after="120"/>
        <w:ind w:left="2268" w:right="1134" w:hanging="1134"/>
        <w:jc w:val="both"/>
      </w:pPr>
      <w:r w:rsidRPr="000566AE">
        <w:t>2.4.5.</w:t>
      </w:r>
      <w:r w:rsidRPr="000566AE">
        <w:tab/>
        <w:t>Class VI: "Front-view device", giving the field of vision defined in paragraph 15.2.4.6.</w:t>
      </w:r>
    </w:p>
    <w:p w14:paraId="6F88E494" w14:textId="77777777" w:rsidR="00D531C2" w:rsidRPr="000566AE" w:rsidRDefault="00D531C2" w:rsidP="00D531C2">
      <w:pPr>
        <w:spacing w:after="120"/>
        <w:ind w:left="2268" w:right="1134" w:hanging="1134"/>
        <w:jc w:val="both"/>
      </w:pPr>
      <w:r w:rsidRPr="000566AE">
        <w:t>2.4.6.</w:t>
      </w:r>
      <w:r w:rsidRPr="000566AE">
        <w:tab/>
        <w:t>Class VII: Main rear-view mirrors intended for L category vehicles with bodywork giving the field of vision defined in paragraph 15.2.4.7.</w:t>
      </w:r>
    </w:p>
    <w:p w14:paraId="71B5ED96" w14:textId="77777777" w:rsidR="00D531C2" w:rsidRPr="000566AE" w:rsidRDefault="00D531C2" w:rsidP="00D531C2">
      <w:pPr>
        <w:spacing w:after="120"/>
        <w:ind w:left="2268" w:right="1134" w:hanging="1134"/>
        <w:jc w:val="both"/>
        <w:rPr>
          <w:rFonts w:ascii="Arial" w:hAnsi="Arial" w:cs="Arial"/>
        </w:rPr>
      </w:pPr>
      <w:r w:rsidRPr="000566AE">
        <w:t>2.5.</w:t>
      </w:r>
      <w:r w:rsidRPr="000566AE">
        <w:tab/>
      </w:r>
      <w:r w:rsidRPr="000566AE">
        <w:tab/>
        <w:t>"</w:t>
      </w:r>
      <w:r w:rsidRPr="000566AE">
        <w:rPr>
          <w:i/>
        </w:rPr>
        <w:t>Point light source detection factor - PLSDF</w:t>
      </w:r>
      <w:r w:rsidRPr="000566AE">
        <w:t>" means the level of</w:t>
      </w:r>
      <w:r w:rsidRPr="000566AE">
        <w:rPr>
          <w:lang w:val="en-US"/>
        </w:rPr>
        <w:t xml:space="preserve"> distinctness of a pair of point light sources, based on luminance intensities and horizontal and vertical dimension of the rendition on the monitor.</w:t>
      </w:r>
    </w:p>
    <w:p w14:paraId="6B687C04" w14:textId="77777777" w:rsidR="00D531C2" w:rsidRPr="000566AE" w:rsidRDefault="00D531C2" w:rsidP="00D531C2">
      <w:pPr>
        <w:ind w:left="2268" w:right="991" w:hanging="1134"/>
        <w:jc w:val="both"/>
      </w:pPr>
      <w:r w:rsidRPr="000566AE">
        <w:t>2.6.</w:t>
      </w:r>
      <w:r w:rsidRPr="000566AE">
        <w:tab/>
      </w:r>
      <w:r w:rsidRPr="000566AE">
        <w:tab/>
        <w:t>"</w:t>
      </w:r>
      <w:r w:rsidRPr="000566AE">
        <w:rPr>
          <w:i/>
        </w:rPr>
        <w:t xml:space="preserve">Point light source </w:t>
      </w:r>
      <w:r w:rsidRPr="000566AE">
        <w:rPr>
          <w:rFonts w:hint="eastAsia"/>
          <w:i/>
          <w:lang w:eastAsia="ja-JP"/>
        </w:rPr>
        <w:t>contrast factor</w:t>
      </w:r>
      <w:r w:rsidRPr="000566AE">
        <w:rPr>
          <w:i/>
        </w:rPr>
        <w:t xml:space="preserve"> - PLS</w:t>
      </w:r>
      <w:r w:rsidRPr="000566AE">
        <w:rPr>
          <w:rFonts w:hint="eastAsia"/>
          <w:i/>
          <w:lang w:eastAsia="ja-JP"/>
        </w:rPr>
        <w:t>CF</w:t>
      </w:r>
      <w:r w:rsidRPr="000566AE">
        <w:t>" means the level of</w:t>
      </w:r>
      <w:r w:rsidRPr="000566AE">
        <w:rPr>
          <w:lang w:val="en-US"/>
        </w:rPr>
        <w:t xml:space="preserve"> distinctness of a pair of point light sources, based on luminance differences</w:t>
      </w:r>
      <w:r w:rsidRPr="000566AE">
        <w:rPr>
          <w:rFonts w:hint="eastAsia"/>
          <w:lang w:val="en-US" w:eastAsia="ja-JP"/>
        </w:rPr>
        <w:t xml:space="preserve"> </w:t>
      </w:r>
      <w:r w:rsidRPr="000566AE">
        <w:rPr>
          <w:lang w:val="en-US"/>
        </w:rPr>
        <w:t xml:space="preserve">between the </w:t>
      </w:r>
      <w:r w:rsidRPr="000566AE">
        <w:t>maximum luminance of the luminance profile L</w:t>
      </w:r>
      <w:r w:rsidRPr="000566AE">
        <w:rPr>
          <w:vertAlign w:val="subscript"/>
        </w:rPr>
        <w:t>H,max</w:t>
      </w:r>
      <w:r w:rsidRPr="000566AE">
        <w:t xml:space="preserve"> and the minimum luminance of the luminance profile L</w:t>
      </w:r>
      <w:r w:rsidRPr="000566AE">
        <w:rPr>
          <w:vertAlign w:val="subscript"/>
        </w:rPr>
        <w:t xml:space="preserve">H,min </w:t>
      </w:r>
      <w:r w:rsidRPr="000566AE">
        <w:t>in the horizontal direction (see Figure 3 of Annex 12).</w:t>
      </w:r>
    </w:p>
    <w:p w14:paraId="226A8E48" w14:textId="77777777" w:rsidR="00D531C2" w:rsidRPr="000566AE" w:rsidRDefault="00D531C2" w:rsidP="00D531C2">
      <w:pPr>
        <w:pStyle w:val="HChG"/>
      </w:pPr>
      <w:r w:rsidRPr="000566AE">
        <w:tab/>
      </w:r>
      <w:r w:rsidRPr="000566AE">
        <w:tab/>
      </w:r>
      <w:bookmarkStart w:id="17" w:name="_Toc437351602"/>
      <w:r w:rsidRPr="000566AE">
        <w:t>3.</w:t>
      </w:r>
      <w:r w:rsidRPr="000566AE">
        <w:tab/>
      </w:r>
      <w:r w:rsidRPr="000566AE">
        <w:tab/>
        <w:t>Application for approval</w:t>
      </w:r>
      <w:bookmarkEnd w:id="17"/>
    </w:p>
    <w:p w14:paraId="6CE11820" w14:textId="77777777" w:rsidR="00D531C2" w:rsidRPr="000566AE" w:rsidRDefault="00D531C2" w:rsidP="00D531C2">
      <w:pPr>
        <w:spacing w:after="120"/>
        <w:ind w:left="2259" w:right="1134" w:hanging="1113"/>
        <w:jc w:val="both"/>
      </w:pPr>
      <w:r w:rsidRPr="000566AE">
        <w:t>3.1.</w:t>
      </w:r>
      <w:r w:rsidRPr="000566AE">
        <w:tab/>
        <w:t>The application for approval of a type of device for indirect vision shall be submitted by the holder of the trade name or mark or by his duly accredited representative.</w:t>
      </w:r>
    </w:p>
    <w:p w14:paraId="126777C4" w14:textId="77777777" w:rsidR="00D531C2" w:rsidRPr="000566AE" w:rsidRDefault="00D531C2" w:rsidP="00D531C2">
      <w:pPr>
        <w:spacing w:after="120"/>
        <w:ind w:left="2259" w:right="1134" w:hanging="1113"/>
        <w:jc w:val="both"/>
      </w:pPr>
      <w:r w:rsidRPr="000566AE">
        <w:t>3.2.</w:t>
      </w:r>
      <w:r w:rsidRPr="000566AE">
        <w:tab/>
        <w:t>A model of information document is shown in Annex 1.</w:t>
      </w:r>
    </w:p>
    <w:p w14:paraId="266A62A9" w14:textId="77777777" w:rsidR="00D531C2" w:rsidRPr="000566AE" w:rsidRDefault="00D531C2" w:rsidP="00D531C2">
      <w:pPr>
        <w:spacing w:after="120"/>
        <w:ind w:left="2259" w:right="1134" w:hanging="1113"/>
        <w:jc w:val="both"/>
      </w:pPr>
      <w:r w:rsidRPr="000566AE">
        <w:t>3.3.</w:t>
      </w:r>
      <w:r w:rsidRPr="000566AE">
        <w:tab/>
        <w:t>For each type of device for indirect vision the application shall be accompanied by three samples of the parts.</w:t>
      </w:r>
    </w:p>
    <w:p w14:paraId="5A57B9AC" w14:textId="77777777" w:rsidR="00D531C2" w:rsidRPr="000566AE" w:rsidRDefault="00D531C2" w:rsidP="00D531C2">
      <w:pPr>
        <w:spacing w:after="120"/>
        <w:ind w:left="2259" w:right="1134" w:hanging="1113"/>
        <w:jc w:val="both"/>
        <w:rPr>
          <w:bCs/>
          <w:iCs/>
          <w:lang w:val="en-US"/>
        </w:rPr>
      </w:pPr>
      <w:r w:rsidRPr="000566AE">
        <w:t>3.4</w:t>
      </w:r>
      <w:r>
        <w:t>.</w:t>
      </w:r>
      <w:r w:rsidRPr="000566AE">
        <w:tab/>
      </w:r>
      <w:r w:rsidRPr="000566AE">
        <w:rPr>
          <w:bCs/>
          <w:iCs/>
          <w:lang w:val="en-US"/>
        </w:rPr>
        <w:t xml:space="preserve">The CMS </w:t>
      </w:r>
      <w:r w:rsidRPr="00557CA1">
        <w:t>shall</w:t>
      </w:r>
      <w:r w:rsidRPr="000566AE">
        <w:rPr>
          <w:bCs/>
          <w:iCs/>
          <w:lang w:val="en-US"/>
        </w:rPr>
        <w:t xml:space="preserve"> be provided by the applicant with the following documents:</w:t>
      </w:r>
    </w:p>
    <w:p w14:paraId="727AD1E0" w14:textId="77777777" w:rsidR="00D531C2" w:rsidRPr="000566AE" w:rsidRDefault="00D531C2" w:rsidP="00D531C2">
      <w:pPr>
        <w:spacing w:after="120"/>
        <w:ind w:left="2835" w:right="1134" w:hanging="567"/>
        <w:jc w:val="both"/>
        <w:rPr>
          <w:bCs/>
          <w:iCs/>
          <w:lang w:val="en-US"/>
        </w:rPr>
      </w:pPr>
      <w:r w:rsidRPr="000566AE">
        <w:rPr>
          <w:bCs/>
          <w:iCs/>
          <w:lang w:val="en-US"/>
        </w:rPr>
        <w:t>(a)</w:t>
      </w:r>
      <w:r w:rsidRPr="000566AE">
        <w:rPr>
          <w:bCs/>
          <w:iCs/>
          <w:lang w:val="en-US"/>
        </w:rPr>
        <w:tab/>
      </w:r>
      <w:r w:rsidRPr="00557CA1">
        <w:t>Technical</w:t>
      </w:r>
      <w:r w:rsidRPr="000566AE">
        <w:rPr>
          <w:bCs/>
          <w:iCs/>
          <w:lang w:val="en-US"/>
        </w:rPr>
        <w:t xml:space="preserve"> specification of the CMS; and</w:t>
      </w:r>
    </w:p>
    <w:p w14:paraId="6CD268C5" w14:textId="77777777" w:rsidR="00D531C2" w:rsidRPr="000566AE" w:rsidRDefault="00D531C2" w:rsidP="00D531C2">
      <w:pPr>
        <w:ind w:left="1701" w:right="1134" w:firstLine="567"/>
        <w:jc w:val="both"/>
        <w:rPr>
          <w:bCs/>
          <w:iCs/>
        </w:rPr>
      </w:pPr>
      <w:r w:rsidRPr="000566AE">
        <w:rPr>
          <w:bCs/>
          <w:iCs/>
          <w:lang w:val="en-US"/>
        </w:rPr>
        <w:t>(b)</w:t>
      </w:r>
      <w:r w:rsidRPr="000566AE">
        <w:rPr>
          <w:bCs/>
          <w:iCs/>
          <w:lang w:val="en-US"/>
        </w:rPr>
        <w:tab/>
      </w:r>
      <w:r w:rsidRPr="000566AE">
        <w:rPr>
          <w:bCs/>
          <w:iCs/>
        </w:rPr>
        <w:t>Operator's manual.</w:t>
      </w:r>
    </w:p>
    <w:p w14:paraId="5F0A4B12" w14:textId="77777777" w:rsidR="00D531C2" w:rsidRPr="000566AE" w:rsidRDefault="00D531C2" w:rsidP="00D531C2">
      <w:pPr>
        <w:pStyle w:val="HChG"/>
      </w:pPr>
      <w:r w:rsidRPr="000566AE">
        <w:tab/>
      </w:r>
      <w:r w:rsidRPr="000566AE">
        <w:tab/>
      </w:r>
      <w:bookmarkStart w:id="18" w:name="_Toc437351603"/>
      <w:r w:rsidRPr="000566AE">
        <w:t>4.</w:t>
      </w:r>
      <w:r w:rsidRPr="000566AE">
        <w:tab/>
      </w:r>
      <w:r w:rsidRPr="000566AE">
        <w:tab/>
        <w:t>Markings</w:t>
      </w:r>
      <w:bookmarkEnd w:id="18"/>
    </w:p>
    <w:p w14:paraId="28EED4F8" w14:textId="77777777" w:rsidR="00D531C2" w:rsidRPr="000566AE" w:rsidRDefault="00D531C2" w:rsidP="00D531C2">
      <w:pPr>
        <w:spacing w:after="120"/>
        <w:ind w:left="2259" w:right="1134" w:hanging="1113"/>
        <w:jc w:val="both"/>
      </w:pPr>
      <w:r w:rsidRPr="000566AE">
        <w:t>4.1.</w:t>
      </w:r>
      <w:r w:rsidRPr="000566AE">
        <w:tab/>
        <w:t>The samples of devices for indirect vision submitted for approval shall bear the trade name or mark of the manufacturer; this marking shall be clearly legible and be indelible.</w:t>
      </w:r>
    </w:p>
    <w:p w14:paraId="6D6D095B" w14:textId="77777777" w:rsidR="00D531C2" w:rsidRPr="000566AE" w:rsidRDefault="00D531C2" w:rsidP="00D531C2">
      <w:pPr>
        <w:spacing w:after="120"/>
        <w:ind w:left="2259" w:right="1134" w:hanging="1113"/>
        <w:jc w:val="both"/>
        <w:rPr>
          <w:lang w:val="en-US"/>
        </w:rPr>
      </w:pPr>
      <w:r w:rsidRPr="000566AE">
        <w:rPr>
          <w:lang w:val="en-US"/>
        </w:rPr>
        <w:t>4.2.</w:t>
      </w:r>
      <w:r w:rsidRPr="000566AE">
        <w:rPr>
          <w:lang w:val="en-US"/>
        </w:rPr>
        <w:tab/>
        <w:t xml:space="preserve">Every device for indirect vision </w:t>
      </w:r>
      <w:r w:rsidRPr="000566AE">
        <w:t>shall</w:t>
      </w:r>
      <w:r w:rsidRPr="000566AE">
        <w:rPr>
          <w:lang w:val="en-US"/>
        </w:rPr>
        <w:t xml:space="preserve"> possess, on at least one of the main components a space large enough to accommodate the approval mark, which shall be legible; this space shall be shown on the drawings referred to in Annex 1.</w:t>
      </w:r>
      <w:r w:rsidRPr="000566AE">
        <w:rPr>
          <w:rFonts w:ascii="Arial" w:eastAsia="Arial" w:hAnsi="Arial" w:cs="Arial"/>
          <w:lang w:val="en-US"/>
        </w:rPr>
        <w:t xml:space="preserve"> </w:t>
      </w:r>
      <w:r w:rsidRPr="000566AE">
        <w:rPr>
          <w:rFonts w:hint="eastAsia"/>
          <w:lang w:eastAsia="ja-JP"/>
        </w:rPr>
        <w:t xml:space="preserve">The approval mark shall also be legible when the device </w:t>
      </w:r>
      <w:r w:rsidRPr="000566AE">
        <w:rPr>
          <w:lang w:eastAsia="ja-JP"/>
        </w:rPr>
        <w:t>is</w:t>
      </w:r>
      <w:r w:rsidRPr="000566AE">
        <w:rPr>
          <w:rFonts w:hint="eastAsia"/>
          <w:lang w:eastAsia="ja-JP"/>
        </w:rPr>
        <w:t xml:space="preserve"> mounted on the vehicle with exception of </w:t>
      </w:r>
      <w:r w:rsidRPr="000566AE">
        <w:rPr>
          <w:lang w:eastAsia="ja-JP"/>
        </w:rPr>
        <w:t>c</w:t>
      </w:r>
      <w:r w:rsidRPr="000566AE">
        <w:rPr>
          <w:rFonts w:hint="eastAsia"/>
          <w:lang w:eastAsia="ja-JP"/>
        </w:rPr>
        <w:t>amera</w:t>
      </w:r>
      <w:r w:rsidRPr="000566AE">
        <w:rPr>
          <w:lang w:eastAsia="ja-JP"/>
        </w:rPr>
        <w:t>-</w:t>
      </w:r>
      <w:r w:rsidRPr="000566AE">
        <w:rPr>
          <w:rFonts w:hint="eastAsia"/>
          <w:lang w:eastAsia="ja-JP"/>
        </w:rPr>
        <w:t>monitor devices</w:t>
      </w:r>
      <w:r w:rsidRPr="000566AE">
        <w:rPr>
          <w:lang w:eastAsia="ja-JP"/>
        </w:rPr>
        <w:t xml:space="preserve"> as defined in paragraph 2.1.2</w:t>
      </w:r>
      <w:r w:rsidRPr="000566AE">
        <w:rPr>
          <w:rFonts w:hint="eastAsia"/>
          <w:lang w:eastAsia="ja-JP"/>
        </w:rPr>
        <w:t xml:space="preserve">. </w:t>
      </w:r>
      <w:r w:rsidRPr="000566AE">
        <w:t xml:space="preserve">Other components of the device shall bear a means of identification. </w:t>
      </w:r>
      <w:r w:rsidRPr="000566AE">
        <w:rPr>
          <w:bCs/>
        </w:rPr>
        <w:t>In the case of limited space for the approval mark(s), other means of identification that link it to the approval mark shall be provided.</w:t>
      </w:r>
    </w:p>
    <w:p w14:paraId="0B0CCB0B" w14:textId="77777777" w:rsidR="00D531C2" w:rsidRPr="000566AE" w:rsidRDefault="00D531C2" w:rsidP="00D531C2">
      <w:pPr>
        <w:pStyle w:val="HChG"/>
      </w:pPr>
      <w:r w:rsidRPr="000566AE">
        <w:lastRenderedPageBreak/>
        <w:tab/>
      </w:r>
      <w:r w:rsidRPr="000566AE">
        <w:tab/>
      </w:r>
      <w:bookmarkStart w:id="19" w:name="_Toc437351604"/>
      <w:r w:rsidRPr="000566AE">
        <w:t>5.</w:t>
      </w:r>
      <w:r w:rsidRPr="000566AE">
        <w:tab/>
      </w:r>
      <w:r w:rsidRPr="000566AE">
        <w:tab/>
        <w:t>Approval</w:t>
      </w:r>
      <w:bookmarkEnd w:id="19"/>
    </w:p>
    <w:p w14:paraId="04D61687" w14:textId="77777777" w:rsidR="00D531C2" w:rsidRPr="000566AE" w:rsidRDefault="00D531C2" w:rsidP="00D531C2">
      <w:pPr>
        <w:spacing w:after="120"/>
        <w:ind w:left="2259" w:right="1134" w:hanging="1113"/>
        <w:jc w:val="both"/>
      </w:pPr>
      <w:r w:rsidRPr="000566AE">
        <w:t>5.1.</w:t>
      </w:r>
      <w:r w:rsidRPr="000566AE">
        <w:tab/>
        <w:t xml:space="preserve">If the </w:t>
      </w:r>
      <w:r w:rsidRPr="000566AE">
        <w:rPr>
          <w:lang w:val="en-US"/>
        </w:rPr>
        <w:t>samples</w:t>
      </w:r>
      <w:r w:rsidRPr="000566AE">
        <w:t xml:space="preserve"> submitted for approval meet the requirements of paragraph 6. of this Regulation, approval of the pertinent type of device for indirect vision shall be granted.</w:t>
      </w:r>
    </w:p>
    <w:p w14:paraId="242AEEFE" w14:textId="77777777" w:rsidR="00D531C2" w:rsidRPr="000566AE" w:rsidRDefault="00D531C2" w:rsidP="00D531C2">
      <w:pPr>
        <w:spacing w:after="120"/>
        <w:ind w:left="2259" w:right="1134" w:hanging="1113"/>
        <w:jc w:val="both"/>
      </w:pPr>
      <w:r w:rsidRPr="000566AE">
        <w:t>5.2.</w:t>
      </w:r>
      <w:r w:rsidRPr="000566AE">
        <w:tab/>
        <w:t>An approval number shall be assigned to each type</w:t>
      </w:r>
      <w:r>
        <w:t xml:space="preserve"> </w:t>
      </w:r>
      <w:r w:rsidRPr="000566AE">
        <w:t xml:space="preserve">approved. Its first two digits (at present 04) shall indicate the series of amendments incorporating the most recent major technical amendments made to the Regulation at the time of issue of the approval. The same Contracting Party shall not assign the same number to another type of device for indirect vision. </w:t>
      </w:r>
    </w:p>
    <w:p w14:paraId="1E1F57B9" w14:textId="77777777" w:rsidR="00D531C2" w:rsidRPr="000566AE" w:rsidRDefault="00D531C2" w:rsidP="00D531C2">
      <w:pPr>
        <w:spacing w:after="120"/>
        <w:ind w:left="2259" w:right="1134" w:hanging="1113"/>
        <w:jc w:val="both"/>
      </w:pPr>
      <w:r w:rsidRPr="000566AE">
        <w:t>5.3.</w:t>
      </w:r>
      <w:r w:rsidRPr="000566AE">
        <w:tab/>
        <w:t>Notice of approval or of refusal or of extension or withdrawal of approval or of production definitively discontinued of a type of device for indirect vision pursuant to this Regulation shall be communicated to the Parties to the Agreement which apply this Regulation by means of a form conforming to the model in Annex 3 to this Regulation.</w:t>
      </w:r>
    </w:p>
    <w:p w14:paraId="337518B1" w14:textId="77777777" w:rsidR="00D531C2" w:rsidRPr="000566AE" w:rsidRDefault="00D531C2" w:rsidP="00D531C2">
      <w:pPr>
        <w:spacing w:after="120"/>
        <w:ind w:left="2259" w:right="1134" w:hanging="1113"/>
        <w:jc w:val="both"/>
      </w:pPr>
      <w:r w:rsidRPr="000566AE">
        <w:t>5.4.</w:t>
      </w:r>
      <w:r w:rsidRPr="000566AE">
        <w:tab/>
        <w:t>There shall be affixed,</w:t>
      </w:r>
      <w:r w:rsidRPr="000566AE">
        <w:rPr>
          <w:rFonts w:ascii="Calibri" w:eastAsia="Calibri" w:hAnsi="Calibri" w:cs="Arial"/>
          <w:spacing w:val="8"/>
          <w:sz w:val="22"/>
          <w:szCs w:val="22"/>
          <w:lang w:val="en-US"/>
        </w:rPr>
        <w:t xml:space="preserve"> </w:t>
      </w:r>
      <w:r w:rsidRPr="000566AE">
        <w:rPr>
          <w:lang w:val="en-US"/>
        </w:rPr>
        <w:t>on at least one of the main components</w:t>
      </w:r>
      <w:r w:rsidRPr="000566AE">
        <w:t>, conspicuously and in the space referred to in paragraph 4.2. above, to every device for indirect vision</w:t>
      </w:r>
      <w:r w:rsidRPr="000566AE">
        <w:rPr>
          <w:lang w:val="en-US"/>
        </w:rPr>
        <w:t xml:space="preserve">, </w:t>
      </w:r>
      <w:r w:rsidRPr="000566AE">
        <w:t>conforming to a type</w:t>
      </w:r>
      <w:r>
        <w:t xml:space="preserve"> </w:t>
      </w:r>
      <w:r w:rsidRPr="000566AE">
        <w:t>approved under this Regulation, in addition to the mark prescribed in paragraph 4.1. above, an international approval mark consisting of:</w:t>
      </w:r>
    </w:p>
    <w:p w14:paraId="2E4118E4" w14:textId="364231D2" w:rsidR="00D531C2" w:rsidRPr="000566AE" w:rsidRDefault="00D531C2" w:rsidP="00D531C2">
      <w:pPr>
        <w:spacing w:after="120"/>
        <w:ind w:left="2259" w:right="1134" w:hanging="1113"/>
        <w:jc w:val="both"/>
      </w:pPr>
      <w:r w:rsidRPr="000566AE">
        <w:t>5.4.1.</w:t>
      </w:r>
      <w:r w:rsidRPr="000566AE">
        <w:tab/>
        <w:t>A circle surrounding the letter "E" followed by the distinguishing number of the country which has granted approval</w:t>
      </w:r>
      <w:r w:rsidR="004C6C4C">
        <w:t>;</w:t>
      </w:r>
      <w:r w:rsidRPr="000566AE">
        <w:rPr>
          <w:sz w:val="18"/>
          <w:vertAlign w:val="superscript"/>
        </w:rPr>
        <w:footnoteReference w:id="4"/>
      </w:r>
    </w:p>
    <w:p w14:paraId="1264AD76" w14:textId="77777777" w:rsidR="00D531C2" w:rsidRPr="000566AE" w:rsidRDefault="00D531C2" w:rsidP="00D531C2">
      <w:pPr>
        <w:spacing w:after="120"/>
        <w:ind w:left="2259" w:right="1134" w:hanging="1113"/>
        <w:jc w:val="both"/>
      </w:pPr>
      <w:r w:rsidRPr="000566AE">
        <w:t>5.4.2.</w:t>
      </w:r>
      <w:r w:rsidRPr="000566AE">
        <w:tab/>
        <w:t>An approval number;</w:t>
      </w:r>
    </w:p>
    <w:p w14:paraId="3B5F380C" w14:textId="77777777" w:rsidR="00D531C2" w:rsidRPr="000566AE" w:rsidRDefault="00D531C2" w:rsidP="00D531C2">
      <w:pPr>
        <w:spacing w:after="120"/>
        <w:ind w:left="2259" w:right="1134" w:hanging="1113"/>
        <w:jc w:val="both"/>
      </w:pPr>
      <w:r w:rsidRPr="000566AE">
        <w:t>5.4.3.</w:t>
      </w:r>
      <w:r w:rsidRPr="000566AE">
        <w:tab/>
        <w:t>Additional symbol(s) I or II or/and III or/and IV or/and V or/and VI or/and VII, specifying the class to which the type of device for indirect vision belongs. The additional symbol shall be placed in any convenient position in the vicinity of the circle containing the letter "E".</w:t>
      </w:r>
    </w:p>
    <w:p w14:paraId="4EF5F655" w14:textId="77777777" w:rsidR="00D531C2" w:rsidRPr="000566AE" w:rsidRDefault="00D531C2" w:rsidP="00D531C2">
      <w:pPr>
        <w:spacing w:after="120"/>
        <w:ind w:left="2259" w:right="1134" w:hanging="1113"/>
        <w:jc w:val="both"/>
      </w:pPr>
      <w:r w:rsidRPr="000566AE">
        <w:t>5.5.</w:t>
      </w:r>
      <w:r w:rsidRPr="000566AE">
        <w:tab/>
        <w:t xml:space="preserve">The approval mark and the additional symbol(s) shall be clearly legible and be indelible. </w:t>
      </w:r>
    </w:p>
    <w:p w14:paraId="4CF7E9C7" w14:textId="77777777" w:rsidR="00D531C2" w:rsidRPr="000566AE" w:rsidRDefault="00D531C2" w:rsidP="00D531C2">
      <w:pPr>
        <w:spacing w:after="120"/>
        <w:ind w:left="2259" w:right="1134" w:hanging="1113"/>
        <w:jc w:val="both"/>
      </w:pPr>
      <w:r w:rsidRPr="000566AE">
        <w:t>5.6.</w:t>
      </w:r>
      <w:r w:rsidRPr="000566AE">
        <w:tab/>
        <w:t>Annex 5 to this Regulation gives an example of the arrangement of the aforesaid approval mark and additional symbol.</w:t>
      </w:r>
    </w:p>
    <w:p w14:paraId="5DD05B65" w14:textId="77777777" w:rsidR="00D531C2" w:rsidRPr="000566AE" w:rsidRDefault="00D531C2" w:rsidP="00D531C2">
      <w:pPr>
        <w:pStyle w:val="HChG"/>
      </w:pPr>
      <w:r w:rsidRPr="000566AE">
        <w:tab/>
      </w:r>
      <w:r w:rsidRPr="000566AE">
        <w:tab/>
      </w:r>
      <w:bookmarkStart w:id="20" w:name="_Toc437351605"/>
      <w:r w:rsidRPr="000566AE">
        <w:t>6.</w:t>
      </w:r>
      <w:r w:rsidRPr="000566AE">
        <w:tab/>
      </w:r>
      <w:r w:rsidRPr="000566AE">
        <w:tab/>
        <w:t>Requirements</w:t>
      </w:r>
      <w:bookmarkEnd w:id="20"/>
    </w:p>
    <w:p w14:paraId="1D4F254F" w14:textId="77777777" w:rsidR="00D531C2" w:rsidRPr="000566AE" w:rsidRDefault="00D531C2" w:rsidP="00D531C2">
      <w:pPr>
        <w:keepNext/>
        <w:keepLines/>
        <w:spacing w:after="120"/>
        <w:ind w:left="1134" w:right="1134"/>
        <w:jc w:val="both"/>
      </w:pPr>
      <w:r w:rsidRPr="000566AE">
        <w:t>6.1.</w:t>
      </w:r>
      <w:r w:rsidRPr="000566AE">
        <w:tab/>
      </w:r>
      <w:r w:rsidRPr="000566AE">
        <w:tab/>
        <w:t>Mirrors</w:t>
      </w:r>
    </w:p>
    <w:p w14:paraId="00570598" w14:textId="77777777" w:rsidR="00D531C2" w:rsidRPr="000566AE" w:rsidRDefault="00D531C2" w:rsidP="00D531C2">
      <w:pPr>
        <w:keepNext/>
        <w:keepLines/>
        <w:spacing w:after="120"/>
        <w:ind w:left="1134" w:right="1134"/>
        <w:jc w:val="both"/>
      </w:pPr>
      <w:r w:rsidRPr="000566AE">
        <w:t>6.1.1.</w:t>
      </w:r>
      <w:r w:rsidRPr="000566AE">
        <w:tab/>
      </w:r>
      <w:r w:rsidRPr="000566AE">
        <w:tab/>
        <w:t>General specifications</w:t>
      </w:r>
    </w:p>
    <w:p w14:paraId="257E4D0C" w14:textId="77777777" w:rsidR="00D531C2" w:rsidRPr="000566AE" w:rsidRDefault="00D531C2" w:rsidP="00D531C2">
      <w:pPr>
        <w:keepNext/>
        <w:keepLines/>
        <w:spacing w:after="120"/>
        <w:ind w:left="1134" w:right="1134"/>
        <w:jc w:val="both"/>
      </w:pPr>
      <w:r w:rsidRPr="000566AE">
        <w:t>6.1.1.1.</w:t>
      </w:r>
      <w:r w:rsidRPr="000566AE">
        <w:tab/>
        <w:t>All mirrors shall be adjustable.</w:t>
      </w:r>
    </w:p>
    <w:p w14:paraId="795E7B02" w14:textId="77777777" w:rsidR="00D531C2" w:rsidRPr="000566AE" w:rsidRDefault="00D531C2" w:rsidP="00D531C2">
      <w:pPr>
        <w:spacing w:after="120"/>
        <w:ind w:left="2268" w:right="1134" w:hanging="1134"/>
        <w:jc w:val="both"/>
      </w:pPr>
      <w:r w:rsidRPr="000566AE">
        <w:t>6.1.1.2.</w:t>
      </w:r>
      <w:r w:rsidRPr="000566AE">
        <w:tab/>
        <w:t>(a)</w:t>
      </w:r>
      <w:r w:rsidRPr="000566AE">
        <w:tab/>
        <w:t>Rear-view mirrors (Classes II to VII)</w:t>
      </w:r>
    </w:p>
    <w:p w14:paraId="38A1E60D" w14:textId="77777777" w:rsidR="00D531C2" w:rsidRPr="000566AE" w:rsidRDefault="00D531C2" w:rsidP="00D531C2">
      <w:pPr>
        <w:spacing w:after="120"/>
        <w:ind w:left="2835" w:right="1134" w:hanging="1134"/>
        <w:jc w:val="both"/>
      </w:pPr>
      <w:r w:rsidRPr="000566AE">
        <w:tab/>
        <w:t xml:space="preserve">The edge of the reflecting surface shall be enclosed in a protective housing (holder, etc.) which, on its perimeter, shall have a value "c" </w:t>
      </w:r>
      <w:r w:rsidRPr="000566AE">
        <w:lastRenderedPageBreak/>
        <w:t>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360350F9" w14:textId="77777777" w:rsidR="00D531C2" w:rsidRPr="000566AE" w:rsidRDefault="00D531C2" w:rsidP="00D531C2">
      <w:pPr>
        <w:spacing w:after="120"/>
        <w:ind w:left="2268" w:right="1134" w:hanging="1134"/>
        <w:jc w:val="both"/>
      </w:pPr>
      <w:r w:rsidRPr="000566AE">
        <w:tab/>
      </w:r>
      <w:r w:rsidRPr="000566AE">
        <w:tab/>
        <w:t>(b)</w:t>
      </w:r>
      <w:r w:rsidRPr="000566AE">
        <w:tab/>
        <w:t>Rear-view mirrors (Class I)</w:t>
      </w:r>
    </w:p>
    <w:p w14:paraId="3846288A" w14:textId="77777777" w:rsidR="00D531C2" w:rsidRPr="000566AE" w:rsidRDefault="00D531C2" w:rsidP="00D531C2">
      <w:pPr>
        <w:spacing w:after="120"/>
        <w:ind w:left="2835" w:right="1134" w:hanging="1134"/>
        <w:jc w:val="both"/>
      </w:pPr>
      <w:r w:rsidRPr="000566AE">
        <w:tab/>
      </w:r>
      <w:r w:rsidRPr="000566AE">
        <w:tab/>
        <w:t>In cases, where the edge of the reflecting surface is enclosed in a protective housing (holder, etc.), the radius of curvature "c" on its perimeter shall be not less than 2.5 mm at all points and in all directions. In cases, where the edge of the reflecting surface projects beyond the protective housing, this requirement shall apply to the edge of the projecting part.</w:t>
      </w:r>
    </w:p>
    <w:p w14:paraId="768E05EE" w14:textId="77777777" w:rsidR="00D531C2" w:rsidRPr="000566AE" w:rsidRDefault="00D531C2" w:rsidP="00D531C2">
      <w:pPr>
        <w:spacing w:after="120"/>
        <w:ind w:left="2259" w:right="1134" w:hanging="1125"/>
        <w:jc w:val="both"/>
      </w:pPr>
      <w:r w:rsidRPr="000566AE">
        <w:t>6.1.1.3.</w:t>
      </w:r>
      <w:r w:rsidRPr="000566AE">
        <w:tab/>
        <w:t>When the mirror is mounted on a plane surface, all parts, irrespective of the adjustment position of the device, including those parts remaining attached to the support after the test provided for in paragraph 6.3.2. below, which are in potential, static contact with a sphere either 165 mm in diameter in the case of a Class I mirror or 100 mm in diameter in the case of a Class II to VII mirror, shall have a radius of curvature 'c' of not less than 2.5 mm.</w:t>
      </w:r>
    </w:p>
    <w:p w14:paraId="41866675" w14:textId="77777777" w:rsidR="00D531C2" w:rsidRPr="000566AE" w:rsidRDefault="00D531C2" w:rsidP="00D531C2">
      <w:pPr>
        <w:keepNext/>
        <w:keepLines/>
        <w:spacing w:after="120"/>
        <w:ind w:left="2268" w:right="1134" w:hanging="1134"/>
        <w:jc w:val="both"/>
      </w:pPr>
      <w:r w:rsidRPr="000566AE">
        <w:t>6.1.1.4.</w:t>
      </w:r>
      <w:r w:rsidRPr="000566AE">
        <w:tab/>
        <w:t>The requirements in paragraphs 6.1.1.2. and 6.1.1.3.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5C157F07" w14:textId="77777777" w:rsidR="00D531C2" w:rsidRPr="000566AE" w:rsidRDefault="00D531C2" w:rsidP="00D531C2">
      <w:pPr>
        <w:spacing w:after="120"/>
        <w:ind w:left="2268" w:right="1134" w:hanging="1134"/>
        <w:jc w:val="both"/>
      </w:pPr>
      <w:r w:rsidRPr="000566AE">
        <w:t>6.1.1.4.1.</w:t>
      </w:r>
      <w:r w:rsidRPr="000566AE">
        <w:tab/>
        <w:t>The dimension of the projection of a component which is mounted on a convex surface may be determined either directly or by reference to a drawing of an appropriate section of this component in its installed condition.</w:t>
      </w:r>
    </w:p>
    <w:p w14:paraId="3FB7184B" w14:textId="70727A35" w:rsidR="00D531C2" w:rsidRPr="000566AE" w:rsidRDefault="00D531C2" w:rsidP="00D531C2">
      <w:pPr>
        <w:spacing w:after="120"/>
        <w:ind w:left="2268" w:right="1134" w:hanging="1134"/>
        <w:jc w:val="both"/>
      </w:pPr>
      <w:r w:rsidRPr="000566AE">
        <w:t>6.1.1.4.2.</w:t>
      </w:r>
      <w:r w:rsidRPr="000566AE">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004A1500">
        <w:br/>
      </w:r>
      <w:r w:rsidRPr="000566AE">
        <w:t>Figure 1 shows an example of the use of this procedure.</w:t>
      </w:r>
    </w:p>
    <w:p w14:paraId="6E2BCC89" w14:textId="77777777" w:rsidR="00D531C2" w:rsidRPr="000566AE" w:rsidRDefault="00D531C2" w:rsidP="00BE3792">
      <w:pPr>
        <w:keepNext/>
        <w:keepLines/>
        <w:spacing w:line="240" w:lineRule="auto"/>
        <w:ind w:left="1692" w:firstLine="9"/>
        <w:outlineLvl w:val="0"/>
      </w:pPr>
      <w:r w:rsidRPr="000566AE">
        <w:lastRenderedPageBreak/>
        <w:t>Figure 1</w:t>
      </w:r>
    </w:p>
    <w:p w14:paraId="21529510" w14:textId="77777777" w:rsidR="00D531C2" w:rsidRPr="000566AE" w:rsidRDefault="00D531C2" w:rsidP="00BE3792">
      <w:pPr>
        <w:keepNext/>
        <w:keepLines/>
        <w:spacing w:line="240" w:lineRule="auto"/>
        <w:ind w:left="1692" w:firstLine="9"/>
        <w:outlineLvl w:val="0"/>
        <w:rPr>
          <w:b/>
        </w:rPr>
      </w:pPr>
      <w:r w:rsidRPr="000566AE">
        <w:rPr>
          <w:b/>
        </w:rPr>
        <w:t>Example for the measurement by maximum variation</w:t>
      </w:r>
    </w:p>
    <w:p w14:paraId="782D52DD" w14:textId="2C21893A" w:rsidR="00D531C2" w:rsidRPr="000566AE" w:rsidRDefault="00764A04" w:rsidP="00BE3792">
      <w:pPr>
        <w:keepNext/>
        <w:keepLines/>
        <w:spacing w:after="120"/>
        <w:ind w:left="1134" w:right="1134"/>
      </w:pPr>
      <w:r>
        <w:rPr>
          <w:noProof/>
          <w:lang w:val="en-US"/>
        </w:rPr>
        <w:drawing>
          <wp:inline distT="0" distB="0" distL="0" distR="0" wp14:anchorId="40694C6B" wp14:editId="5024BADD">
            <wp:extent cx="3409950" cy="15525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7DD0D022" w14:textId="77777777" w:rsidR="00D531C2" w:rsidRPr="000566AE" w:rsidRDefault="00D531C2" w:rsidP="00D531C2">
      <w:pPr>
        <w:spacing w:after="120"/>
        <w:ind w:left="2259" w:right="1134" w:hanging="1125"/>
        <w:jc w:val="both"/>
      </w:pPr>
      <w:r w:rsidRPr="000566AE">
        <w:t>6.1.1.5.</w:t>
      </w:r>
      <w:r w:rsidRPr="000566AE">
        <w:tab/>
        <w:t>Edges of fixing holes or recesses of which the diameter or longest diagonal is less than 12 mm are exempt from the radius requirements of paragraph 6.1.1.3. above provided that they are blunted.</w:t>
      </w:r>
    </w:p>
    <w:p w14:paraId="4ECD9F43" w14:textId="77777777" w:rsidR="00D531C2" w:rsidRPr="000566AE" w:rsidRDefault="00D531C2" w:rsidP="00D531C2">
      <w:pPr>
        <w:spacing w:after="120"/>
        <w:ind w:left="2259" w:right="1134" w:hanging="1125"/>
        <w:jc w:val="both"/>
      </w:pPr>
      <w:r w:rsidRPr="000566AE">
        <w:t>6.1.1.6.</w:t>
      </w:r>
      <w:r w:rsidRPr="000566AE">
        <w:tab/>
        <w:t xml:space="preserve">The device for the attachment of mirrors to the vehicle shall be so designed that a cylinder with a 70 mm radius </w:t>
      </w:r>
      <w:r w:rsidRPr="000566AE">
        <w:rPr>
          <w:bCs/>
          <w:lang w:val="en-US"/>
        </w:rPr>
        <w:t>(50 mm in the case of an L-category vehicle)</w:t>
      </w:r>
      <w:r w:rsidRPr="000566AE">
        <w:t>, having as its axis the axis, or one of the axes, of pivot or rotation which ensures deflection of the mirror in the direction of impact concerned, passes through at least part of the surface to which the device is attached.</w:t>
      </w:r>
    </w:p>
    <w:p w14:paraId="4163B15F" w14:textId="575888EF" w:rsidR="00D531C2" w:rsidRPr="000566AE" w:rsidRDefault="00D531C2" w:rsidP="00D531C2">
      <w:pPr>
        <w:spacing w:after="120"/>
        <w:ind w:left="2268" w:right="1134" w:hanging="1134"/>
        <w:jc w:val="both"/>
      </w:pPr>
      <w:r w:rsidRPr="000566AE">
        <w:t>6.1.1.7.</w:t>
      </w:r>
      <w:r w:rsidRPr="000566AE">
        <w:tab/>
        <w:t>The parts of Class</w:t>
      </w:r>
      <w:r w:rsidR="004A1500">
        <w:t>es</w:t>
      </w:r>
      <w:r w:rsidRPr="000566AE">
        <w:t xml:space="preserve"> II to VII mirrors referred to in paragraphs 6.1.1.2. and 6.1.1.3. above which are made of a material with a Shore A hardness not exceeding 60 are exempt from the relevant provisions.</w:t>
      </w:r>
    </w:p>
    <w:p w14:paraId="28984FCC" w14:textId="77777777" w:rsidR="00D531C2" w:rsidRPr="000566AE" w:rsidRDefault="00D531C2" w:rsidP="00D531C2">
      <w:pPr>
        <w:spacing w:after="120"/>
        <w:ind w:left="2268" w:right="1134" w:hanging="1134"/>
        <w:jc w:val="both"/>
      </w:pPr>
      <w:r w:rsidRPr="000566AE">
        <w:t>6.1.1.8.</w:t>
      </w:r>
      <w:r w:rsidRPr="000566AE">
        <w:tab/>
        <w:t>In the case of those parts of Class I mirrors which are made of a material with a Shore A hardness of less than 50 and which are mounted on a rigid support, the requirements of paragraphs 6.1.1.2. and 6.1.1.3. above shall only apply to the support.</w:t>
      </w:r>
    </w:p>
    <w:p w14:paraId="763A071E" w14:textId="77777777" w:rsidR="00D531C2" w:rsidRPr="000566AE" w:rsidRDefault="00D531C2" w:rsidP="00D531C2">
      <w:pPr>
        <w:keepNext/>
        <w:keepLines/>
        <w:spacing w:after="120"/>
        <w:ind w:left="2268" w:right="1134" w:hanging="1134"/>
        <w:jc w:val="both"/>
      </w:pPr>
      <w:r w:rsidRPr="000566AE">
        <w:t>6.1.2.</w:t>
      </w:r>
      <w:r w:rsidRPr="000566AE">
        <w:tab/>
        <w:t>Special specifications</w:t>
      </w:r>
    </w:p>
    <w:p w14:paraId="2B300B14" w14:textId="77777777" w:rsidR="00D531C2" w:rsidRPr="000566AE" w:rsidRDefault="00D531C2" w:rsidP="00D531C2">
      <w:pPr>
        <w:keepNext/>
        <w:keepLines/>
        <w:spacing w:after="120"/>
        <w:ind w:left="2268" w:right="1134" w:hanging="1134"/>
        <w:jc w:val="both"/>
      </w:pPr>
      <w:r w:rsidRPr="000566AE">
        <w:t>6.1.2.1.</w:t>
      </w:r>
      <w:r w:rsidRPr="000566AE">
        <w:tab/>
        <w:t>Dimensions</w:t>
      </w:r>
    </w:p>
    <w:p w14:paraId="6D25B76F" w14:textId="77777777" w:rsidR="00D531C2" w:rsidRPr="000566AE" w:rsidRDefault="00D531C2" w:rsidP="00D531C2">
      <w:pPr>
        <w:keepNext/>
        <w:keepLines/>
        <w:spacing w:after="120"/>
        <w:ind w:left="2268" w:right="1134" w:hanging="1134"/>
        <w:jc w:val="both"/>
      </w:pPr>
      <w:r w:rsidRPr="000566AE">
        <w:t>6.1.2.1.1.</w:t>
      </w:r>
      <w:r w:rsidRPr="000566AE">
        <w:tab/>
        <w:t>Rear-view mirrors (Class I)</w:t>
      </w:r>
    </w:p>
    <w:p w14:paraId="5AFB0DDD" w14:textId="77777777" w:rsidR="00D531C2" w:rsidRPr="000566AE" w:rsidRDefault="00D531C2" w:rsidP="00D531C2">
      <w:pPr>
        <w:keepNext/>
        <w:keepLines/>
        <w:spacing w:after="120"/>
        <w:ind w:left="2259" w:right="1134"/>
        <w:jc w:val="both"/>
      </w:pPr>
      <w:r w:rsidRPr="000566AE">
        <w:t>The dimensions of the reflecting surface shall be such that it is possible to inscribe thereon a rectangle one side of which is 40 mm and the other 'a' mm in length, where</w:t>
      </w:r>
    </w:p>
    <w:p w14:paraId="6C4FD0E4" w14:textId="5BE89272" w:rsidR="00D531C2" w:rsidRPr="000566AE" w:rsidRDefault="00764A04" w:rsidP="00D531C2">
      <w:pPr>
        <w:keepNext/>
        <w:keepLines/>
        <w:jc w:val="center"/>
      </w:pPr>
      <w:r>
        <w:rPr>
          <w:noProof/>
          <w:lang w:val="en-US"/>
        </w:rPr>
        <mc:AlternateContent>
          <mc:Choice Requires="wpc">
            <w:drawing>
              <wp:inline distT="0" distB="0" distL="0" distR="0" wp14:anchorId="430351E4" wp14:editId="22817815">
                <wp:extent cx="1694180" cy="566420"/>
                <wp:effectExtent l="0" t="0" r="2540" b="0"/>
                <wp:docPr id="564" name="Papier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1" name="Line 10"/>
                        <wps:cNvCnPr>
                          <a:cxnSpLocks noChangeShapeType="1"/>
                        </wps:cNvCnPr>
                        <wps:spPr bwMode="auto">
                          <a:xfrm>
                            <a:off x="867441" y="374613"/>
                            <a:ext cx="249512"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1"/>
                        <wps:cNvCnPr>
                          <a:cxnSpLocks noChangeShapeType="1"/>
                        </wps:cNvCnPr>
                        <wps:spPr bwMode="auto">
                          <a:xfrm>
                            <a:off x="744835" y="220908"/>
                            <a:ext cx="372118" cy="70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12"/>
                        <wps:cNvSpPr>
                          <a:spLocks noChangeArrowheads="1"/>
                        </wps:cNvSpPr>
                        <wps:spPr bwMode="auto">
                          <a:xfrm>
                            <a:off x="956945" y="374613"/>
                            <a:ext cx="38102"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B3E3" w14:textId="77777777" w:rsidR="00EF4FEC" w:rsidRPr="00050E70" w:rsidRDefault="00EF4FEC" w:rsidP="00D531C2">
                              <w:r w:rsidRPr="00050E70">
                                <w:rPr>
                                  <w:color w:val="000000"/>
                                </w:rPr>
                                <w:t>r</w:t>
                              </w:r>
                            </w:p>
                          </w:txbxContent>
                        </wps:txbx>
                        <wps:bodyPr rot="0" vert="horz" wrap="none" lIns="0" tIns="0" rIns="0" bIns="0" anchor="t" anchorCtr="0" upright="1">
                          <a:spAutoFit/>
                        </wps:bodyPr>
                      </wps:wsp>
                      <wps:wsp>
                        <wps:cNvPr id="554" name="Rectangle 13"/>
                        <wps:cNvSpPr>
                          <a:spLocks noChangeArrowheads="1"/>
                        </wps:cNvSpPr>
                        <wps:spPr bwMode="auto">
                          <a:xfrm>
                            <a:off x="867441" y="212007"/>
                            <a:ext cx="254612" cy="24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6742" w14:textId="77777777" w:rsidR="00EF4FEC" w:rsidRPr="00050E70" w:rsidRDefault="00EF4FEC" w:rsidP="00D531C2">
                              <w:r w:rsidRPr="00050E70">
                                <w:rPr>
                                  <w:color w:val="000000"/>
                                </w:rPr>
                                <w:t>1000</w:t>
                              </w:r>
                            </w:p>
                          </w:txbxContent>
                        </wps:txbx>
                        <wps:bodyPr rot="0" vert="horz" wrap="none" lIns="0" tIns="0" rIns="0" bIns="0" anchor="t" anchorCtr="0" upright="1">
                          <a:noAutofit/>
                        </wps:bodyPr>
                      </wps:wsp>
                      <wps:wsp>
                        <wps:cNvPr id="555" name="Rectangle 14"/>
                        <wps:cNvSpPr>
                          <a:spLocks noChangeArrowheads="1"/>
                        </wps:cNvSpPr>
                        <wps:spPr bwMode="auto">
                          <a:xfrm>
                            <a:off x="699133" y="302211"/>
                            <a:ext cx="641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41435" w14:textId="77777777" w:rsidR="00EF4FEC" w:rsidRPr="00050E70" w:rsidRDefault="00EF4FEC" w:rsidP="00D531C2">
                              <w:r w:rsidRPr="00050E70">
                                <w:rPr>
                                  <w:color w:val="000000"/>
                                </w:rPr>
                                <w:t>1</w:t>
                              </w:r>
                            </w:p>
                          </w:txbxContent>
                        </wps:txbx>
                        <wps:bodyPr rot="0" vert="horz" wrap="none" lIns="0" tIns="0" rIns="0" bIns="0" anchor="t" anchorCtr="0" upright="1">
                          <a:spAutoFit/>
                        </wps:bodyPr>
                      </wps:wsp>
                      <wps:wsp>
                        <wps:cNvPr id="556" name="Rectangle 15"/>
                        <wps:cNvSpPr>
                          <a:spLocks noChangeArrowheads="1"/>
                        </wps:cNvSpPr>
                        <wps:spPr bwMode="auto">
                          <a:xfrm>
                            <a:off x="1179856" y="119304"/>
                            <a:ext cx="264813" cy="18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F004" w14:textId="77777777" w:rsidR="00EF4FEC" w:rsidRPr="00050E70" w:rsidRDefault="00EF4FEC" w:rsidP="00D531C2">
                              <w:r w:rsidRPr="00050E70">
                                <w:rPr>
                                  <w:color w:val="000000"/>
                                </w:rPr>
                                <w:t>mm</w:t>
                              </w:r>
                            </w:p>
                          </w:txbxContent>
                        </wps:txbx>
                        <wps:bodyPr rot="0" vert="horz" wrap="square" lIns="0" tIns="0" rIns="0" bIns="0" anchor="t" anchorCtr="0" upright="1">
                          <a:noAutofit/>
                        </wps:bodyPr>
                      </wps:wsp>
                      <wps:wsp>
                        <wps:cNvPr id="557" name="Rectangle 16"/>
                        <wps:cNvSpPr>
                          <a:spLocks noChangeArrowheads="1"/>
                        </wps:cNvSpPr>
                        <wps:spPr bwMode="auto">
                          <a:xfrm>
                            <a:off x="381018" y="119304"/>
                            <a:ext cx="32302"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29E0" w14:textId="77777777" w:rsidR="00EF4FEC" w:rsidRDefault="00EF4FEC" w:rsidP="00D531C2">
                              <w:r>
                                <w:rPr>
                                  <w:rFonts w:ascii="Arial" w:hAnsi="Arial" w:cs="Arial"/>
                                  <w:color w:val="000000"/>
                                  <w:sz w:val="18"/>
                                  <w:szCs w:val="18"/>
                                </w:rPr>
                                <w:t xml:space="preserve"> </w:t>
                              </w:r>
                            </w:p>
                          </w:txbxContent>
                        </wps:txbx>
                        <wps:bodyPr rot="0" vert="horz" wrap="none" lIns="0" tIns="0" rIns="0" bIns="0" anchor="t" anchorCtr="0" upright="1">
                          <a:spAutoFit/>
                        </wps:bodyPr>
                      </wps:wsp>
                      <wps:wsp>
                        <wps:cNvPr id="558" name="Rectangle 17"/>
                        <wps:cNvSpPr>
                          <a:spLocks noChangeArrowheads="1"/>
                        </wps:cNvSpPr>
                        <wps:spPr bwMode="auto">
                          <a:xfrm>
                            <a:off x="381018" y="119304"/>
                            <a:ext cx="191109"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EBB2" w14:textId="77777777" w:rsidR="00EF4FEC" w:rsidRPr="00050E70" w:rsidRDefault="00EF4FEC" w:rsidP="00D531C2">
                              <w:r w:rsidRPr="00050E70">
                                <w:rPr>
                                  <w:color w:val="000000"/>
                                </w:rPr>
                                <w:t>150</w:t>
                              </w:r>
                            </w:p>
                          </w:txbxContent>
                        </wps:txbx>
                        <wps:bodyPr rot="0" vert="horz" wrap="none" lIns="0" tIns="0" rIns="0" bIns="0" anchor="t" anchorCtr="0" upright="1">
                          <a:spAutoFit/>
                        </wps:bodyPr>
                      </wps:wsp>
                      <wps:wsp>
                        <wps:cNvPr id="559" name="Rectangle 18"/>
                        <wps:cNvSpPr>
                          <a:spLocks noChangeArrowheads="1"/>
                        </wps:cNvSpPr>
                        <wps:spPr bwMode="auto">
                          <a:xfrm>
                            <a:off x="130806" y="119304"/>
                            <a:ext cx="565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8D73" w14:textId="77777777" w:rsidR="00EF4FEC" w:rsidRPr="00050E70" w:rsidRDefault="00EF4FEC" w:rsidP="00D531C2">
                              <w:r w:rsidRPr="00050E70">
                                <w:rPr>
                                  <w:color w:val="000000"/>
                                </w:rPr>
                                <w:t>a</w:t>
                              </w:r>
                            </w:p>
                          </w:txbxContent>
                        </wps:txbx>
                        <wps:bodyPr rot="0" vert="horz" wrap="none" lIns="0" tIns="0" rIns="0" bIns="0" anchor="t" anchorCtr="0" upright="1">
                          <a:spAutoFit/>
                        </wps:bodyPr>
                      </wps:wsp>
                      <wps:wsp>
                        <wps:cNvPr id="560" name="Rectangle 19"/>
                        <wps:cNvSpPr>
                          <a:spLocks noChangeArrowheads="1"/>
                        </wps:cNvSpPr>
                        <wps:spPr bwMode="auto">
                          <a:xfrm>
                            <a:off x="773437" y="290110"/>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05F0" w14:textId="77777777" w:rsidR="00EF4FEC" w:rsidRDefault="00EF4FEC" w:rsidP="00D531C2">
                              <w:r>
                                <w:rPr>
                                  <w:rFonts w:ascii="Symbol" w:hAnsi="Symbol" w:cs="Symbol"/>
                                  <w:color w:val="000000"/>
                                  <w:sz w:val="18"/>
                                  <w:szCs w:val="18"/>
                                </w:rPr>
                                <w:t></w:t>
                              </w:r>
                            </w:p>
                          </w:txbxContent>
                        </wps:txbx>
                        <wps:bodyPr rot="0" vert="horz" wrap="none" lIns="0" tIns="0" rIns="0" bIns="0" anchor="t" anchorCtr="0" upright="1">
                          <a:spAutoFit/>
                        </wps:bodyPr>
                      </wps:wsp>
                      <wps:wsp>
                        <wps:cNvPr id="561" name="Rectangle 20"/>
                        <wps:cNvSpPr>
                          <a:spLocks noChangeArrowheads="1"/>
                        </wps:cNvSpPr>
                        <wps:spPr bwMode="auto">
                          <a:xfrm>
                            <a:off x="610829" y="107304"/>
                            <a:ext cx="69903" cy="15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6870" w14:textId="77777777" w:rsidR="00EF4FEC" w:rsidRPr="00050E70" w:rsidRDefault="00EF4FEC" w:rsidP="00D531C2">
                              <w:r w:rsidRPr="00050E70">
                                <w:rPr>
                                  <w:rFonts w:ascii="Symbol" w:hAnsi="Symbol" w:cs="Symbol"/>
                                  <w:color w:val="000000"/>
                                </w:rPr>
                                <w:t></w:t>
                              </w:r>
                            </w:p>
                          </w:txbxContent>
                        </wps:txbx>
                        <wps:bodyPr rot="0" vert="horz" wrap="none" lIns="0" tIns="0" rIns="0" bIns="0" anchor="t" anchorCtr="0" upright="1">
                          <a:spAutoFit/>
                        </wps:bodyPr>
                      </wps:wsp>
                      <wps:wsp>
                        <wps:cNvPr id="562" name="Rectangle 21"/>
                        <wps:cNvSpPr>
                          <a:spLocks noChangeArrowheads="1"/>
                        </wps:cNvSpPr>
                        <wps:spPr bwMode="auto">
                          <a:xfrm>
                            <a:off x="257812" y="107304"/>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167A" w14:textId="77777777" w:rsidR="00EF4FEC" w:rsidRDefault="00EF4FEC" w:rsidP="00D531C2">
                              <w:r>
                                <w:rPr>
                                  <w:rFonts w:ascii="Symbol" w:hAnsi="Symbol" w:cs="Symbol"/>
                                  <w:color w:val="000000"/>
                                  <w:sz w:val="18"/>
                                  <w:szCs w:val="18"/>
                                </w:rPr>
                                <w:t></w:t>
                              </w:r>
                            </w:p>
                          </w:txbxContent>
                        </wps:txbx>
                        <wps:bodyPr rot="0" vert="horz" wrap="none" lIns="0" tIns="0" rIns="0" bIns="0" anchor="t" anchorCtr="0" upright="1">
                          <a:spAutoFit/>
                        </wps:bodyPr>
                      </wps:wsp>
                      <wps:wsp>
                        <wps:cNvPr id="563" name="Rectangle 22"/>
                        <wps:cNvSpPr>
                          <a:spLocks noChangeArrowheads="1"/>
                        </wps:cNvSpPr>
                        <wps:spPr bwMode="auto">
                          <a:xfrm>
                            <a:off x="891542" y="31701"/>
                            <a:ext cx="57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FC12" w14:textId="77777777" w:rsidR="00EF4FEC" w:rsidRDefault="00EF4FEC" w:rsidP="00D531C2">
                              <w:r>
                                <w:rPr>
                                  <w:color w:val="000000"/>
                                  <w:sz w:val="18"/>
                                  <w:szCs w:val="18"/>
                                </w:rPr>
                                <w:t>1</w:t>
                              </w:r>
                            </w:p>
                          </w:txbxContent>
                        </wps:txbx>
                        <wps:bodyPr rot="0" vert="horz" wrap="none" lIns="0" tIns="0" rIns="0" bIns="0" anchor="t" anchorCtr="0" upright="1">
                          <a:spAutoFit/>
                        </wps:bodyPr>
                      </wps:wsp>
                    </wpc:wpc>
                  </a:graphicData>
                </a:graphic>
              </wp:inline>
            </w:drawing>
          </mc:Choice>
          <mc:Fallback>
            <w:pict>
              <v:group w14:anchorId="430351E4" id="Papier 9" o:spid="_x0000_s1026"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941;height:5664;visibility:visible;mso-wrap-style:square">
                  <v:fill o:detectmouseclick="t"/>
                  <v:path o:connecttype="none"/>
                </v:shape>
                <v:line id="Line 10" o:spid="_x0000_s1028" style="position:absolute;visibility:visible;mso-wrap-style:square" from="8674,3746" to="11169,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" strokeweight=".2pt"/>
                <v:line id="Line 11" o:spid="_x0000_s1029" style="position:absolute;visibility:visible;mso-wrap-style:square" from="7448,2209" to="1116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" strokeweight=".45pt"/>
                <v:rect id="Rectangle 12" o:spid="_x0000_s1030" style="position:absolute;left:9569;top:3746;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27CDB3E3" w14:textId="77777777" w:rsidR="00EF4FEC" w:rsidRPr="00050E70" w:rsidRDefault="00EF4FEC" w:rsidP="00D531C2">
                        <w:r w:rsidRPr="00050E70">
                          <w:rPr>
                            <w:color w:val="000000"/>
                          </w:rPr>
                          <w:t>r</w:t>
                        </w:r>
                      </w:p>
                    </w:txbxContent>
                  </v:textbox>
                </v:rect>
                <v:rect id="Rectangle 13" o:spid="_x0000_s1031" style="position:absolute;left:8674;top:2120;width:2546;height:2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" filled="f" stroked="f">
                  <v:textbox inset="0,0,0,0">
                    <w:txbxContent>
                      <w:p w14:paraId="16326742" w14:textId="77777777" w:rsidR="00EF4FEC" w:rsidRPr="00050E70" w:rsidRDefault="00EF4FEC" w:rsidP="00D531C2">
                        <w:r w:rsidRPr="00050E70">
                          <w:rPr>
                            <w:color w:val="000000"/>
                          </w:rPr>
                          <w:t>1000</w:t>
                        </w:r>
                      </w:p>
                    </w:txbxContent>
                  </v:textbox>
                </v:rect>
                <v:rect id="Rectangle 14" o:spid="_x0000_s1032" style="position:absolute;left:6991;top:302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4B941435" w14:textId="77777777" w:rsidR="00EF4FEC" w:rsidRPr="00050E70" w:rsidRDefault="00EF4FEC" w:rsidP="00D531C2">
                        <w:r w:rsidRPr="00050E70">
                          <w:rPr>
                            <w:color w:val="000000"/>
                          </w:rPr>
                          <w:t>1</w:t>
                        </w:r>
                      </w:p>
                    </w:txbxContent>
                  </v:textbox>
                </v:rect>
                <v:rect id="Rectangle 15" o:spid="_x0000_s1033" style="position:absolute;left:11798;top:1193;width:2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1C29F004" w14:textId="77777777" w:rsidR="00EF4FEC" w:rsidRPr="00050E70" w:rsidRDefault="00EF4FEC" w:rsidP="00D531C2">
                        <w:r w:rsidRPr="00050E70">
                          <w:rPr>
                            <w:color w:val="000000"/>
                          </w:rPr>
                          <w:t>mm</w:t>
                        </w:r>
                      </w:p>
                    </w:txbxContent>
                  </v:textbox>
                </v:rect>
                <v:rect id="Rectangle 16" o:spid="_x0000_s1034" style="position:absolute;left:3810;top:119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0E0B29E0" w14:textId="77777777" w:rsidR="00EF4FEC" w:rsidRDefault="00EF4FEC" w:rsidP="00D531C2">
                        <w:r>
                          <w:rPr>
                            <w:rFonts w:ascii="Arial" w:hAnsi="Arial" w:cs="Arial"/>
                            <w:color w:val="000000"/>
                            <w:sz w:val="18"/>
                            <w:szCs w:val="18"/>
                          </w:rPr>
                          <w:t xml:space="preserve"> </w:t>
                        </w:r>
                      </w:p>
                    </w:txbxContent>
                  </v:textbox>
                </v:rect>
                <v:rect id="Rectangle 17" o:spid="_x0000_s1035" style="position:absolute;left:3810;top:1193;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3341EBB2" w14:textId="77777777" w:rsidR="00EF4FEC" w:rsidRPr="00050E70" w:rsidRDefault="00EF4FEC" w:rsidP="00D531C2">
                        <w:r w:rsidRPr="00050E70">
                          <w:rPr>
                            <w:color w:val="000000"/>
                          </w:rPr>
                          <w:t>150</w:t>
                        </w:r>
                      </w:p>
                    </w:txbxContent>
                  </v:textbox>
                </v:rect>
                <v:rect id="Rectangle 18" o:spid="_x0000_s1036" style="position:absolute;left:1308;top:1193;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15808D73" w14:textId="77777777" w:rsidR="00EF4FEC" w:rsidRPr="00050E70" w:rsidRDefault="00EF4FEC" w:rsidP="00D531C2">
                        <w:r w:rsidRPr="00050E70">
                          <w:rPr>
                            <w:color w:val="000000"/>
                          </w:rPr>
                          <w:t>a</w:t>
                        </w:r>
                      </w:p>
                    </w:txbxContent>
                  </v:textbox>
                </v:rect>
                <v:rect id="Rectangle 19" o:spid="_x0000_s1037" style="position:absolute;left:7734;top:2901;width:6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66F905F0" w14:textId="77777777" w:rsidR="00EF4FEC" w:rsidRDefault="00EF4FEC" w:rsidP="00D531C2">
                        <w:r>
                          <w:rPr>
                            <w:rFonts w:ascii="Symbol" w:hAnsi="Symbol" w:cs="Symbol"/>
                            <w:color w:val="000000"/>
                            <w:sz w:val="18"/>
                            <w:szCs w:val="18"/>
                          </w:rPr>
                          <w:t></w:t>
                        </w:r>
                      </w:p>
                    </w:txbxContent>
                  </v:textbox>
                </v:rect>
                <v:rect id="Rectangle 20" o:spid="_x0000_s1038" style="position:absolute;left:6108;top:1073;width:69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29646870" w14:textId="77777777" w:rsidR="00EF4FEC" w:rsidRPr="00050E70" w:rsidRDefault="00EF4FEC" w:rsidP="00D531C2">
                        <w:r w:rsidRPr="00050E70">
                          <w:rPr>
                            <w:rFonts w:ascii="Symbol" w:hAnsi="Symbol" w:cs="Symbol"/>
                            <w:color w:val="000000"/>
                          </w:rPr>
                          <w:t></w:t>
                        </w:r>
                      </w:p>
                    </w:txbxContent>
                  </v:textbox>
                </v:rect>
                <v:rect id="Rectangle 21" o:spid="_x0000_s1039" style="position:absolute;left:2578;top:1073;width:6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12E2167A" w14:textId="77777777" w:rsidR="00EF4FEC" w:rsidRDefault="00EF4FEC" w:rsidP="00D531C2">
                        <w:r>
                          <w:rPr>
                            <w:rFonts w:ascii="Symbol" w:hAnsi="Symbol" w:cs="Symbol"/>
                            <w:color w:val="000000"/>
                            <w:sz w:val="18"/>
                            <w:szCs w:val="18"/>
                          </w:rPr>
                          <w:t></w:t>
                        </w:r>
                      </w:p>
                    </w:txbxContent>
                  </v:textbox>
                </v:rect>
                <v:rect id="Rectangle 22" o:spid="_x0000_s1040" style="position:absolute;left:8915;top:317;width:57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38EDFC12" w14:textId="77777777" w:rsidR="00EF4FEC" w:rsidRDefault="00EF4FEC" w:rsidP="00D531C2">
                        <w:r>
                          <w:rPr>
                            <w:color w:val="000000"/>
                            <w:sz w:val="18"/>
                            <w:szCs w:val="18"/>
                          </w:rPr>
                          <w:t>1</w:t>
                        </w:r>
                      </w:p>
                    </w:txbxContent>
                  </v:textbox>
                </v:rect>
                <w10:anchorlock/>
              </v:group>
            </w:pict>
          </mc:Fallback>
        </mc:AlternateContent>
      </w:r>
    </w:p>
    <w:p w14:paraId="4D0DB376" w14:textId="77777777" w:rsidR="00D531C2" w:rsidRPr="000566AE" w:rsidRDefault="00D531C2" w:rsidP="00D531C2">
      <w:pPr>
        <w:spacing w:before="120" w:after="120"/>
        <w:ind w:left="1701" w:right="1134" w:firstLine="567"/>
        <w:jc w:val="both"/>
      </w:pPr>
      <w:r w:rsidRPr="000566AE">
        <w:t>and "r" is the radius of curvature.</w:t>
      </w:r>
    </w:p>
    <w:p w14:paraId="21AAA0CB" w14:textId="77777777" w:rsidR="00D531C2" w:rsidRPr="000566AE" w:rsidRDefault="00D531C2" w:rsidP="00D531C2">
      <w:pPr>
        <w:spacing w:after="120"/>
        <w:ind w:left="2268" w:right="1134" w:hanging="1134"/>
        <w:jc w:val="both"/>
      </w:pPr>
      <w:r w:rsidRPr="000566AE">
        <w:t>6.1.2.1.2.</w:t>
      </w:r>
      <w:r w:rsidRPr="000566AE">
        <w:tab/>
        <w:t>Main rear-view mirrors (Classes II and III)</w:t>
      </w:r>
    </w:p>
    <w:p w14:paraId="29E746F1" w14:textId="77777777" w:rsidR="00D531C2" w:rsidRPr="000566AE" w:rsidRDefault="00D531C2" w:rsidP="00D531C2">
      <w:pPr>
        <w:spacing w:after="120"/>
        <w:ind w:left="2268" w:right="1134" w:hanging="1134"/>
        <w:jc w:val="both"/>
      </w:pPr>
      <w:r w:rsidRPr="000566AE">
        <w:t>6.1.2.1.2.1.</w:t>
      </w:r>
      <w:r w:rsidRPr="000566AE">
        <w:tab/>
        <w:t>The dimensions of the reflecting surface shall be such that it is possible to inscribe therein:</w:t>
      </w:r>
    </w:p>
    <w:p w14:paraId="2899520F" w14:textId="77777777" w:rsidR="00D531C2" w:rsidRPr="000566AE" w:rsidRDefault="00D531C2" w:rsidP="00D531C2">
      <w:pPr>
        <w:spacing w:after="120"/>
        <w:ind w:left="2835" w:right="1134" w:hanging="567"/>
        <w:jc w:val="both"/>
      </w:pPr>
      <w:r w:rsidRPr="000566AE">
        <w:t>(a)</w:t>
      </w:r>
      <w:r w:rsidRPr="000566AE">
        <w:tab/>
        <w:t>A rectangle 40 mm high the base length of which, measured in millimetres, has the value "a";</w:t>
      </w:r>
    </w:p>
    <w:p w14:paraId="1CEDE05E" w14:textId="77777777" w:rsidR="00D531C2" w:rsidRPr="000566AE" w:rsidRDefault="00D531C2" w:rsidP="00D531C2">
      <w:pPr>
        <w:spacing w:after="120"/>
        <w:ind w:left="2835" w:right="1134" w:hanging="567"/>
        <w:jc w:val="both"/>
      </w:pPr>
      <w:r w:rsidRPr="000566AE">
        <w:t>(b)</w:t>
      </w:r>
      <w:r w:rsidRPr="000566AE">
        <w:tab/>
        <w:t>A segment which is parallel to the height of the rectangle and the length of which, expressed in millimetres, has the value "b".</w:t>
      </w:r>
    </w:p>
    <w:p w14:paraId="6CC54499" w14:textId="77777777" w:rsidR="00D531C2" w:rsidRPr="000566AE" w:rsidRDefault="00D531C2" w:rsidP="00D531C2">
      <w:pPr>
        <w:keepNext/>
        <w:keepLines/>
        <w:spacing w:after="120"/>
        <w:ind w:left="2268" w:right="1134" w:hanging="1134"/>
        <w:jc w:val="both"/>
      </w:pPr>
      <w:r w:rsidRPr="000566AE">
        <w:lastRenderedPageBreak/>
        <w:t>6.1.2.1.2.2.</w:t>
      </w:r>
      <w:r w:rsidRPr="000566AE">
        <w:tab/>
        <w:t>The minimum values of "a" and "b" are given in the table below:</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61"/>
        <w:gridCol w:w="1879"/>
        <w:gridCol w:w="1817"/>
      </w:tblGrid>
      <w:tr w:rsidR="00D531C2" w:rsidRPr="000566AE" w14:paraId="73C65AF1" w14:textId="77777777" w:rsidTr="00D531C2">
        <w:tc>
          <w:tcPr>
            <w:tcW w:w="2661" w:type="dxa"/>
            <w:tcBorders>
              <w:bottom w:val="single" w:sz="12" w:space="0" w:color="auto"/>
            </w:tcBorders>
            <w:vAlign w:val="center"/>
          </w:tcPr>
          <w:p w14:paraId="66E5823D" w14:textId="77777777" w:rsidR="00D531C2" w:rsidRPr="000566AE" w:rsidRDefault="00D531C2" w:rsidP="004A1500">
            <w:pPr>
              <w:keepNext/>
              <w:keepLines/>
              <w:spacing w:before="80" w:after="80" w:line="200" w:lineRule="exact"/>
              <w:rPr>
                <w:i/>
                <w:sz w:val="16"/>
                <w:szCs w:val="16"/>
              </w:rPr>
            </w:pPr>
            <w:r w:rsidRPr="000566AE">
              <w:rPr>
                <w:i/>
                <w:sz w:val="16"/>
                <w:szCs w:val="16"/>
              </w:rPr>
              <w:t>Class of rear-view mirror</w:t>
            </w:r>
          </w:p>
        </w:tc>
        <w:tc>
          <w:tcPr>
            <w:tcW w:w="1879" w:type="dxa"/>
            <w:tcBorders>
              <w:bottom w:val="single" w:sz="12" w:space="0" w:color="auto"/>
            </w:tcBorders>
            <w:vAlign w:val="center"/>
          </w:tcPr>
          <w:p w14:paraId="0DC2444A" w14:textId="77777777" w:rsidR="00D531C2" w:rsidRPr="000566AE" w:rsidRDefault="00D531C2" w:rsidP="004A1500">
            <w:pPr>
              <w:keepNext/>
              <w:keepLines/>
              <w:spacing w:before="80" w:after="80" w:line="200" w:lineRule="exact"/>
              <w:rPr>
                <w:i/>
                <w:sz w:val="16"/>
                <w:szCs w:val="16"/>
              </w:rPr>
            </w:pPr>
            <w:r w:rsidRPr="000566AE">
              <w:rPr>
                <w:i/>
                <w:sz w:val="16"/>
                <w:szCs w:val="16"/>
              </w:rPr>
              <w:t xml:space="preserve">a </w:t>
            </w:r>
            <w:r>
              <w:rPr>
                <w:i/>
                <w:sz w:val="16"/>
                <w:szCs w:val="16"/>
              </w:rPr>
              <w:t>[mm]</w:t>
            </w:r>
          </w:p>
        </w:tc>
        <w:tc>
          <w:tcPr>
            <w:tcW w:w="1817" w:type="dxa"/>
            <w:tcBorders>
              <w:bottom w:val="single" w:sz="12" w:space="0" w:color="auto"/>
            </w:tcBorders>
            <w:vAlign w:val="center"/>
          </w:tcPr>
          <w:p w14:paraId="70C29476" w14:textId="77777777" w:rsidR="00D531C2" w:rsidRPr="000566AE" w:rsidRDefault="00D531C2" w:rsidP="004A1500">
            <w:pPr>
              <w:keepNext/>
              <w:keepLines/>
              <w:spacing w:before="80" w:after="80" w:line="200" w:lineRule="exact"/>
              <w:rPr>
                <w:i/>
                <w:sz w:val="16"/>
                <w:szCs w:val="16"/>
              </w:rPr>
            </w:pPr>
            <w:r w:rsidRPr="000566AE">
              <w:rPr>
                <w:i/>
                <w:sz w:val="16"/>
                <w:szCs w:val="16"/>
              </w:rPr>
              <w:t xml:space="preserve">b </w:t>
            </w:r>
            <w:r>
              <w:rPr>
                <w:i/>
                <w:sz w:val="16"/>
                <w:szCs w:val="16"/>
              </w:rPr>
              <w:t>[mm]</w:t>
            </w:r>
          </w:p>
        </w:tc>
      </w:tr>
      <w:tr w:rsidR="00D531C2" w:rsidRPr="000566AE" w14:paraId="342853AC" w14:textId="77777777" w:rsidTr="00D531C2">
        <w:tc>
          <w:tcPr>
            <w:tcW w:w="2661" w:type="dxa"/>
            <w:tcBorders>
              <w:top w:val="single" w:sz="12" w:space="0" w:color="auto"/>
              <w:bottom w:val="single" w:sz="2" w:space="0" w:color="auto"/>
            </w:tcBorders>
            <w:vAlign w:val="center"/>
          </w:tcPr>
          <w:p w14:paraId="1B9BB4EE" w14:textId="77777777" w:rsidR="00D531C2" w:rsidRPr="000566AE" w:rsidRDefault="00D531C2" w:rsidP="00D531C2">
            <w:pPr>
              <w:keepNext/>
              <w:keepLines/>
            </w:pPr>
            <w:r w:rsidRPr="000566AE">
              <w:t>II</w:t>
            </w:r>
          </w:p>
        </w:tc>
        <w:tc>
          <w:tcPr>
            <w:tcW w:w="1879" w:type="dxa"/>
            <w:tcBorders>
              <w:top w:val="single" w:sz="12" w:space="0" w:color="auto"/>
              <w:bottom w:val="single" w:sz="2" w:space="0" w:color="auto"/>
            </w:tcBorders>
            <w:vAlign w:val="center"/>
          </w:tcPr>
          <w:p w14:paraId="3F78DF29" w14:textId="18309096" w:rsidR="00D531C2" w:rsidRPr="000566AE" w:rsidRDefault="00764A04" w:rsidP="00D531C2">
            <w:pPr>
              <w:keepNext/>
              <w:keepLines/>
            </w:pPr>
            <w:r>
              <w:rPr>
                <w:noProof/>
                <w:lang w:val="en-US"/>
              </w:rPr>
              <mc:AlternateContent>
                <mc:Choice Requires="wpc">
                  <w:drawing>
                    <wp:inline distT="0" distB="0" distL="0" distR="0" wp14:anchorId="75D5B7CE" wp14:editId="14CD0474">
                      <wp:extent cx="652780" cy="593725"/>
                      <wp:effectExtent l="0" t="0" r="0" b="1270"/>
                      <wp:docPr id="821" name="Papier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2" name="Line 26"/>
                              <wps:cNvCnPr>
                                <a:cxnSpLocks noChangeShapeType="1"/>
                              </wps:cNvCnPr>
                              <wps:spPr bwMode="auto">
                                <a:xfrm>
                                  <a:off x="227328" y="399417"/>
                                  <a:ext cx="31683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27"/>
                              <wps:cNvCnPr>
                                <a:cxnSpLocks noChangeShapeType="1"/>
                              </wps:cNvCnPr>
                              <wps:spPr bwMode="auto">
                                <a:xfrm>
                                  <a:off x="27903" y="201909"/>
                                  <a:ext cx="53026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28"/>
                              <wps:cNvSpPr>
                                <a:spLocks noChangeArrowheads="1"/>
                              </wps:cNvSpPr>
                              <wps:spPr bwMode="auto">
                                <a:xfrm>
                                  <a:off x="328240" y="399417"/>
                                  <a:ext cx="42605"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099A" w14:textId="77777777" w:rsidR="00EF4FEC" w:rsidRPr="004E52F2" w:rsidRDefault="00EF4FEC" w:rsidP="00D531C2">
                                    <w:r w:rsidRPr="004E52F2">
                                      <w:rPr>
                                        <w:color w:val="000000"/>
                                      </w:rPr>
                                      <w:t>r</w:t>
                                    </w:r>
                                  </w:p>
                                </w:txbxContent>
                              </wps:txbx>
                              <wps:bodyPr rot="0" vert="horz" wrap="none" lIns="0" tIns="0" rIns="0" bIns="0" anchor="t" anchorCtr="0" upright="1">
                                <a:spAutoFit/>
                              </wps:bodyPr>
                            </wps:wsp>
                            <wps:wsp>
                              <wps:cNvPr id="545" name="Rectangle 29"/>
                              <wps:cNvSpPr>
                                <a:spLocks noChangeArrowheads="1"/>
                              </wps:cNvSpPr>
                              <wps:spPr bwMode="auto">
                                <a:xfrm>
                                  <a:off x="226028" y="227310"/>
                                  <a:ext cx="304837" cy="17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0C17" w14:textId="77777777" w:rsidR="00EF4FEC" w:rsidRPr="004E52F2" w:rsidRDefault="00EF4FEC" w:rsidP="00D531C2">
                                    <w:r w:rsidRPr="004E52F2">
                                      <w:rPr>
                                        <w:color w:val="000000"/>
                                      </w:rPr>
                                      <w:t>1000</w:t>
                                    </w:r>
                                  </w:p>
                                </w:txbxContent>
                              </wps:txbx>
                              <wps:bodyPr rot="0" vert="horz" wrap="square" lIns="0" tIns="0" rIns="0" bIns="0" anchor="t" anchorCtr="0" upright="1">
                                <a:noAutofit/>
                              </wps:bodyPr>
                            </wps:wsp>
                            <wps:wsp>
                              <wps:cNvPr id="546" name="Rectangle 30"/>
                              <wps:cNvSpPr>
                                <a:spLocks noChangeArrowheads="1"/>
                              </wps:cNvSpPr>
                              <wps:spPr bwMode="auto">
                                <a:xfrm>
                                  <a:off x="188523" y="323214"/>
                                  <a:ext cx="35604"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9426" w14:textId="77777777" w:rsidR="00EF4FEC" w:rsidRDefault="00EF4FEC" w:rsidP="00D531C2">
                                    <w:r>
                                      <w:rPr>
                                        <w:rFonts w:ascii="Arial" w:hAnsi="Arial" w:cs="Arial"/>
                                        <w:color w:val="000000"/>
                                      </w:rPr>
                                      <w:t xml:space="preserve"> </w:t>
                                    </w:r>
                                  </w:p>
                                </w:txbxContent>
                              </wps:txbx>
                              <wps:bodyPr rot="0" vert="horz" wrap="none" lIns="0" tIns="0" rIns="0" bIns="0" anchor="t" anchorCtr="0" upright="1">
                                <a:spAutoFit/>
                              </wps:bodyPr>
                            </wps:wsp>
                            <wps:wsp>
                              <wps:cNvPr id="547" name="Rectangle 31"/>
                              <wps:cNvSpPr>
                                <a:spLocks noChangeArrowheads="1"/>
                              </wps:cNvSpPr>
                              <wps:spPr bwMode="auto">
                                <a:xfrm>
                                  <a:off x="78110" y="323214"/>
                                  <a:ext cx="35504"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0896" w14:textId="77777777" w:rsidR="00EF4FEC" w:rsidRDefault="00EF4FEC" w:rsidP="00D531C2">
                                    <w:r>
                                      <w:rPr>
                                        <w:rFonts w:ascii="Arial" w:hAnsi="Arial" w:cs="Arial"/>
                                        <w:color w:val="000000"/>
                                      </w:rPr>
                                      <w:t xml:space="preserve"> </w:t>
                                    </w:r>
                                  </w:p>
                                </w:txbxContent>
                              </wps:txbx>
                              <wps:bodyPr rot="0" vert="horz" wrap="none" lIns="0" tIns="0" rIns="0" bIns="0" anchor="t" anchorCtr="0" upright="1">
                                <a:spAutoFit/>
                              </wps:bodyPr>
                            </wps:wsp>
                            <wps:wsp>
                              <wps:cNvPr id="548" name="Rectangle 32"/>
                              <wps:cNvSpPr>
                                <a:spLocks noChangeArrowheads="1"/>
                              </wps:cNvSpPr>
                              <wps:spPr bwMode="auto">
                                <a:xfrm>
                                  <a:off x="26003" y="323214"/>
                                  <a:ext cx="64108"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7DD8" w14:textId="77777777" w:rsidR="00EF4FEC" w:rsidRPr="004E52F2" w:rsidRDefault="00EF4FEC" w:rsidP="00D531C2">
                                    <w:r w:rsidRPr="004E52F2">
                                      <w:rPr>
                                        <w:color w:val="000000"/>
                                      </w:rPr>
                                      <w:t>1</w:t>
                                    </w:r>
                                  </w:p>
                                </w:txbxContent>
                              </wps:txbx>
                              <wps:bodyPr rot="0" vert="horz" wrap="none" lIns="0" tIns="0" rIns="0" bIns="0" anchor="t" anchorCtr="0" upright="1">
                                <a:spAutoFit/>
                              </wps:bodyPr>
                            </wps:wsp>
                            <wps:wsp>
                              <wps:cNvPr id="549" name="Rectangle 33"/>
                              <wps:cNvSpPr>
                                <a:spLocks noChangeArrowheads="1"/>
                              </wps:cNvSpPr>
                              <wps:spPr bwMode="auto">
                                <a:xfrm>
                                  <a:off x="172021" y="30401"/>
                                  <a:ext cx="191223"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5E46" w14:textId="77777777" w:rsidR="00EF4FEC" w:rsidRPr="004E52F2" w:rsidRDefault="00EF4FEC" w:rsidP="00D531C2">
                                    <w:pPr>
                                      <w:jc w:val="center"/>
                                    </w:pPr>
                                    <w:r w:rsidRPr="004E52F2">
                                      <w:rPr>
                                        <w:color w:val="000000"/>
                                      </w:rPr>
                                      <w:t>170</w:t>
                                    </w:r>
                                  </w:p>
                                </w:txbxContent>
                              </wps:txbx>
                              <wps:bodyPr rot="0" vert="horz" wrap="none" lIns="0" tIns="0" rIns="0" bIns="0" anchor="t" anchorCtr="0" upright="1">
                                <a:spAutoFit/>
                              </wps:bodyPr>
                            </wps:wsp>
                            <wps:wsp>
                              <wps:cNvPr id="550" name="Rectangle 34"/>
                              <wps:cNvSpPr>
                                <a:spLocks noChangeArrowheads="1"/>
                              </wps:cNvSpPr>
                              <wps:spPr bwMode="auto">
                                <a:xfrm>
                                  <a:off x="114914" y="310513"/>
                                  <a:ext cx="69809" cy="15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00BE" w14:textId="77777777" w:rsidR="00EF4FEC" w:rsidRDefault="00EF4FEC" w:rsidP="00D531C2">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w14:anchorId="75D5B7CE" id="Papier 25" o:spid="_x0000_s1041"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">
                      <v:shape id="_x0000_s1042" type="#_x0000_t75" style="position:absolute;width:6527;height:5937;visibility:visible;mso-wrap-style:square">
                        <v:fill o:detectmouseclick="t"/>
                        <v:path o:connecttype="none"/>
                      </v:shape>
                      <v:line id="Line 26" o:spid="_x0000_s1043" style="position:absolute;visibility:visible;mso-wrap-style:square" from="2273,3994" to="544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" strokeweight=".25pt"/>
                      <v:line id="Line 27" o:spid="_x0000_s1044" style="position:absolute;visibility:visible;mso-wrap-style:square" from="279,2019" to="558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" strokeweight=".55pt"/>
                      <v:rect id="Rectangle 28" o:spid="_x0000_s1045" style="position:absolute;left:3282;top:399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293F099A" w14:textId="77777777" w:rsidR="00EF4FEC" w:rsidRPr="004E52F2" w:rsidRDefault="00EF4FEC" w:rsidP="00D531C2">
                              <w:r w:rsidRPr="004E52F2">
                                <w:rPr>
                                  <w:color w:val="000000"/>
                                </w:rPr>
                                <w:t>r</w:t>
                              </w:r>
                            </w:p>
                          </w:txbxContent>
                        </v:textbox>
                      </v:rect>
                      <v:rect id="Rectangle 29" o:spid="_x0000_s1046" style="position:absolute;left:2260;top:2273;width:304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6B3F0C17" w14:textId="77777777" w:rsidR="00EF4FEC" w:rsidRPr="004E52F2" w:rsidRDefault="00EF4FEC" w:rsidP="00D531C2">
                              <w:r w:rsidRPr="004E52F2">
                                <w:rPr>
                                  <w:color w:val="000000"/>
                                </w:rPr>
                                <w:t>1000</w:t>
                              </w:r>
                            </w:p>
                          </w:txbxContent>
                        </v:textbox>
                      </v:rect>
                      <v:rect id="Rectangle 30" o:spid="_x0000_s1047" style="position:absolute;left:1885;top:3232;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15869426" w14:textId="77777777" w:rsidR="00EF4FEC" w:rsidRDefault="00EF4FEC" w:rsidP="00D531C2">
                              <w:r>
                                <w:rPr>
                                  <w:rFonts w:ascii="Arial" w:hAnsi="Arial" w:cs="Arial"/>
                                  <w:color w:val="000000"/>
                                </w:rPr>
                                <w:t xml:space="preserve"> </w:t>
                              </w:r>
                            </w:p>
                          </w:txbxContent>
                        </v:textbox>
                      </v:rect>
                      <v:rect id="Rectangle 31" o:spid="_x0000_s1048" style="position:absolute;left:781;top:3232;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59060896" w14:textId="77777777" w:rsidR="00EF4FEC" w:rsidRDefault="00EF4FEC" w:rsidP="00D531C2">
                              <w:r>
                                <w:rPr>
                                  <w:rFonts w:ascii="Arial" w:hAnsi="Arial" w:cs="Arial"/>
                                  <w:color w:val="000000"/>
                                </w:rPr>
                                <w:t xml:space="preserve"> </w:t>
                              </w:r>
                            </w:p>
                          </w:txbxContent>
                        </v:textbox>
                      </v:rect>
                      <v:rect id="Rectangle 32" o:spid="_x0000_s1049" style="position:absolute;left:260;top:323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09897DD8" w14:textId="77777777" w:rsidR="00EF4FEC" w:rsidRPr="004E52F2" w:rsidRDefault="00EF4FEC" w:rsidP="00D531C2">
                              <w:r w:rsidRPr="004E52F2">
                                <w:rPr>
                                  <w:color w:val="000000"/>
                                </w:rPr>
                                <w:t>1</w:t>
                              </w:r>
                            </w:p>
                          </w:txbxContent>
                        </v:textbox>
                      </v:rect>
                      <v:rect id="Rectangle 33" o:spid="_x0000_s1050" style="position:absolute;left:1720;top:304;width:1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6D215E46" w14:textId="77777777" w:rsidR="00EF4FEC" w:rsidRPr="004E52F2" w:rsidRDefault="00EF4FEC" w:rsidP="00D531C2">
                              <w:pPr>
                                <w:jc w:val="center"/>
                              </w:pPr>
                              <w:r w:rsidRPr="004E52F2">
                                <w:rPr>
                                  <w:color w:val="000000"/>
                                </w:rPr>
                                <w:t>170</w:t>
                              </w:r>
                            </w:p>
                          </w:txbxContent>
                        </v:textbox>
                      </v:rect>
                      <v:rect id="Rectangle 34" o:spid="_x0000_s1051" style="position:absolute;left:1149;top:3105;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5E9000BE" w14:textId="77777777" w:rsidR="00EF4FEC" w:rsidRDefault="00EF4FEC" w:rsidP="00D531C2">
                              <w:r>
                                <w:rPr>
                                  <w:rFonts w:ascii="Symbol" w:hAnsi="Symbol" w:cs="Symbol"/>
                                  <w:color w:val="000000"/>
                                </w:rPr>
                                <w:t></w:t>
                              </w:r>
                            </w:p>
                          </w:txbxContent>
                        </v:textbox>
                      </v:rect>
                      <w10:anchorlock/>
                    </v:group>
                  </w:pict>
                </mc:Fallback>
              </mc:AlternateContent>
            </w:r>
          </w:p>
        </w:tc>
        <w:tc>
          <w:tcPr>
            <w:tcW w:w="1817" w:type="dxa"/>
            <w:tcBorders>
              <w:top w:val="single" w:sz="12" w:space="0" w:color="auto"/>
              <w:bottom w:val="single" w:sz="2" w:space="0" w:color="auto"/>
            </w:tcBorders>
            <w:vAlign w:val="center"/>
          </w:tcPr>
          <w:p w14:paraId="1B15F36D" w14:textId="77777777" w:rsidR="00D531C2" w:rsidRPr="000566AE" w:rsidRDefault="00D531C2" w:rsidP="00D531C2">
            <w:pPr>
              <w:keepNext/>
              <w:keepLines/>
            </w:pPr>
            <w:r w:rsidRPr="000566AE">
              <w:t>200</w:t>
            </w:r>
          </w:p>
        </w:tc>
      </w:tr>
      <w:tr w:rsidR="00D531C2" w:rsidRPr="000566AE" w14:paraId="7F7DB4EB" w14:textId="77777777" w:rsidTr="00D531C2">
        <w:tc>
          <w:tcPr>
            <w:tcW w:w="2661" w:type="dxa"/>
            <w:tcBorders>
              <w:bottom w:val="single" w:sz="12" w:space="0" w:color="auto"/>
            </w:tcBorders>
            <w:vAlign w:val="center"/>
          </w:tcPr>
          <w:p w14:paraId="0A1EB45F" w14:textId="77777777" w:rsidR="00D531C2" w:rsidRPr="000566AE" w:rsidRDefault="00D531C2" w:rsidP="00D531C2">
            <w:pPr>
              <w:keepNext/>
              <w:keepLines/>
            </w:pPr>
            <w:r w:rsidRPr="000566AE">
              <w:t>III</w:t>
            </w:r>
          </w:p>
        </w:tc>
        <w:tc>
          <w:tcPr>
            <w:tcW w:w="1879" w:type="dxa"/>
            <w:tcBorders>
              <w:bottom w:val="single" w:sz="12" w:space="0" w:color="auto"/>
            </w:tcBorders>
            <w:vAlign w:val="center"/>
          </w:tcPr>
          <w:p w14:paraId="56FA4D8B" w14:textId="316956D6" w:rsidR="00D531C2" w:rsidRPr="000566AE" w:rsidRDefault="00764A04" w:rsidP="00D531C2">
            <w:pPr>
              <w:keepNext/>
              <w:keepLines/>
            </w:pPr>
            <w:r>
              <w:rPr>
                <w:noProof/>
                <w:lang w:val="en-US"/>
              </w:rPr>
              <mc:AlternateContent>
                <mc:Choice Requires="wpc">
                  <w:drawing>
                    <wp:inline distT="0" distB="0" distL="0" distR="0" wp14:anchorId="5413F6F7" wp14:editId="0872A67A">
                      <wp:extent cx="652780" cy="597535"/>
                      <wp:effectExtent l="0" t="3810" r="0" b="0"/>
                      <wp:docPr id="810" name="Papier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3" name="Line 49"/>
                              <wps:cNvCnPr>
                                <a:cxnSpLocks noChangeShapeType="1"/>
                              </wps:cNvCnPr>
                              <wps:spPr bwMode="auto">
                                <a:xfrm>
                                  <a:off x="208226" y="403224"/>
                                  <a:ext cx="29153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0"/>
                              <wps:cNvCnPr>
                                <a:cxnSpLocks noChangeShapeType="1"/>
                              </wps:cNvCnPr>
                              <wps:spPr bwMode="auto">
                                <a:xfrm>
                                  <a:off x="25403" y="203812"/>
                                  <a:ext cx="487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51"/>
                              <wps:cNvSpPr>
                                <a:spLocks noChangeArrowheads="1"/>
                              </wps:cNvSpPr>
                              <wps:spPr bwMode="auto">
                                <a:xfrm>
                                  <a:off x="285735" y="381622"/>
                                  <a:ext cx="42505"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5A9B" w14:textId="77777777" w:rsidR="00EF4FEC" w:rsidRPr="004E52F2" w:rsidRDefault="00EF4FEC" w:rsidP="00D531C2">
                                    <w:r w:rsidRPr="004E52F2">
                                      <w:rPr>
                                        <w:color w:val="000000"/>
                                      </w:rPr>
                                      <w:t>r</w:t>
                                    </w:r>
                                  </w:p>
                                </w:txbxContent>
                              </wps:txbx>
                              <wps:bodyPr rot="0" vert="horz" wrap="square" lIns="0" tIns="0" rIns="0" bIns="0" anchor="t" anchorCtr="0" upright="1">
                                <a:spAutoFit/>
                              </wps:bodyPr>
                            </wps:wsp>
                            <wps:wsp>
                              <wps:cNvPr id="536" name="Rectangle 52"/>
                              <wps:cNvSpPr>
                                <a:spLocks noChangeArrowheads="1"/>
                              </wps:cNvSpPr>
                              <wps:spPr bwMode="auto">
                                <a:xfrm>
                                  <a:off x="207025" y="229213"/>
                                  <a:ext cx="292736"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0E7" w14:textId="77777777" w:rsidR="00EF4FEC" w:rsidRPr="004E52F2" w:rsidRDefault="00EF4FEC" w:rsidP="00D531C2">
                                    <w:r w:rsidRPr="004E52F2">
                                      <w:rPr>
                                        <w:color w:val="000000"/>
                                      </w:rPr>
                                      <w:t>1000</w:t>
                                    </w:r>
                                  </w:p>
                                </w:txbxContent>
                              </wps:txbx>
                              <wps:bodyPr rot="0" vert="horz" wrap="square" lIns="0" tIns="0" rIns="0" bIns="0" anchor="t" anchorCtr="0" upright="1">
                                <a:spAutoFit/>
                              </wps:bodyPr>
                            </wps:wsp>
                            <wps:wsp>
                              <wps:cNvPr id="537" name="Rectangle 53"/>
                              <wps:cNvSpPr>
                                <a:spLocks noChangeArrowheads="1"/>
                              </wps:cNvSpPr>
                              <wps:spPr bwMode="auto">
                                <a:xfrm>
                                  <a:off x="172721" y="325719"/>
                                  <a:ext cx="35504"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B489" w14:textId="77777777" w:rsidR="00EF4FEC" w:rsidRDefault="00EF4FEC" w:rsidP="00D531C2">
                                    <w:r>
                                      <w:rPr>
                                        <w:rFonts w:ascii="Arial" w:hAnsi="Arial" w:cs="Arial"/>
                                        <w:color w:val="000000"/>
                                      </w:rPr>
                                      <w:t xml:space="preserve"> </w:t>
                                    </w:r>
                                  </w:p>
                                </w:txbxContent>
                              </wps:txbx>
                              <wps:bodyPr rot="0" vert="horz" wrap="none" lIns="0" tIns="0" rIns="0" bIns="0" anchor="t" anchorCtr="0" upright="1">
                                <a:spAutoFit/>
                              </wps:bodyPr>
                            </wps:wsp>
                            <wps:wsp>
                              <wps:cNvPr id="538" name="Rectangle 54"/>
                              <wps:cNvSpPr>
                                <a:spLocks noChangeArrowheads="1"/>
                              </wps:cNvSpPr>
                              <wps:spPr bwMode="auto">
                                <a:xfrm>
                                  <a:off x="71709" y="325719"/>
                                  <a:ext cx="35604"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1532" w14:textId="77777777" w:rsidR="00EF4FEC" w:rsidRDefault="00EF4FEC" w:rsidP="00D531C2">
                                    <w:r>
                                      <w:rPr>
                                        <w:rFonts w:ascii="Arial" w:hAnsi="Arial" w:cs="Arial"/>
                                        <w:color w:val="000000"/>
                                      </w:rPr>
                                      <w:t xml:space="preserve"> </w:t>
                                    </w:r>
                                  </w:p>
                                </w:txbxContent>
                              </wps:txbx>
                              <wps:bodyPr rot="0" vert="horz" wrap="none" lIns="0" tIns="0" rIns="0" bIns="0" anchor="t" anchorCtr="0" upright="1">
                                <a:spAutoFit/>
                              </wps:bodyPr>
                            </wps:wsp>
                            <wps:wsp>
                              <wps:cNvPr id="539" name="Rectangle 55"/>
                              <wps:cNvSpPr>
                                <a:spLocks noChangeArrowheads="1"/>
                              </wps:cNvSpPr>
                              <wps:spPr bwMode="auto">
                                <a:xfrm>
                                  <a:off x="24103" y="325719"/>
                                  <a:ext cx="64108"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BBAB" w14:textId="77777777" w:rsidR="00EF4FEC" w:rsidRPr="004E52F2" w:rsidRDefault="00EF4FEC" w:rsidP="00D531C2">
                                    <w:r w:rsidRPr="004E52F2">
                                      <w:rPr>
                                        <w:color w:val="000000"/>
                                      </w:rPr>
                                      <w:t>1</w:t>
                                    </w:r>
                                  </w:p>
                                </w:txbxContent>
                              </wps:txbx>
                              <wps:bodyPr rot="0" vert="horz" wrap="none" lIns="0" tIns="0" rIns="0" bIns="0" anchor="t" anchorCtr="0" upright="1">
                                <a:spAutoFit/>
                              </wps:bodyPr>
                            </wps:wsp>
                            <wps:wsp>
                              <wps:cNvPr id="540" name="Rectangle 56"/>
                              <wps:cNvSpPr>
                                <a:spLocks noChangeArrowheads="1"/>
                              </wps:cNvSpPr>
                              <wps:spPr bwMode="auto">
                                <a:xfrm>
                                  <a:off x="157419" y="29802"/>
                                  <a:ext cx="191223"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6557" w14:textId="77777777" w:rsidR="00EF4FEC" w:rsidRPr="004E52F2" w:rsidRDefault="00EF4FEC" w:rsidP="00D531C2">
                                    <w:r w:rsidRPr="004E52F2">
                                      <w:rPr>
                                        <w:color w:val="000000"/>
                                      </w:rPr>
                                      <w:t>130</w:t>
                                    </w:r>
                                  </w:p>
                                </w:txbxContent>
                              </wps:txbx>
                              <wps:bodyPr rot="0" vert="horz" wrap="none" lIns="0" tIns="0" rIns="0" bIns="0" anchor="t" anchorCtr="0" upright="1">
                                <a:spAutoFit/>
                              </wps:bodyPr>
                            </wps:wsp>
                            <wps:wsp>
                              <wps:cNvPr id="541" name="Rectangle 57"/>
                              <wps:cNvSpPr>
                                <a:spLocks noChangeArrowheads="1"/>
                              </wps:cNvSpPr>
                              <wps:spPr bwMode="auto">
                                <a:xfrm>
                                  <a:off x="105413" y="313018"/>
                                  <a:ext cx="69809" cy="15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4FD1" w14:textId="77777777" w:rsidR="00EF4FEC" w:rsidRDefault="00EF4FEC" w:rsidP="00D531C2">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w14:anchorId="5413F6F7" id="Papier 48" o:spid="_x0000_s1052"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">
                      <v:shape id="_x0000_s1053" type="#_x0000_t75" style="position:absolute;width:6527;height:5975;visibility:visible;mso-wrap-style:square">
                        <v:fill o:detectmouseclick="t"/>
                        <v:path o:connecttype="none"/>
                      </v:shape>
                      <v:line id="Line 49" o:spid="_x0000_s1054" style="position:absolute;visibility:visible;mso-wrap-style:square" from="2082,4032" to="4997,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line id="Line 50" o:spid="_x0000_s1055" style="position:absolute;visibility:visible;mso-wrap-style:square" from="254,2038" to="5124,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" strokeweight=".5pt"/>
                      <v:rect id="Rectangle 51" o:spid="_x0000_s1056" style="position:absolute;left:2857;top:3816;width:4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" filled="f" stroked="f">
                        <v:textbox style="mso-fit-shape-to-text:t" inset="0,0,0,0">
                          <w:txbxContent>
                            <w:p w14:paraId="2A5E5A9B" w14:textId="77777777" w:rsidR="00EF4FEC" w:rsidRPr="004E52F2" w:rsidRDefault="00EF4FEC" w:rsidP="00D531C2">
                              <w:r w:rsidRPr="004E52F2">
                                <w:rPr>
                                  <w:color w:val="000000"/>
                                </w:rPr>
                                <w:t>r</w:t>
                              </w:r>
                            </w:p>
                          </w:txbxContent>
                        </v:textbox>
                      </v:rect>
                      <v:rect id="Rectangle 52" o:spid="_x0000_s1057" style="position:absolute;left:2070;top:2292;width:29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" filled="f" stroked="f">
                        <v:textbox style="mso-fit-shape-to-text:t" inset="0,0,0,0">
                          <w:txbxContent>
                            <w:p w14:paraId="61F1F0E7" w14:textId="77777777" w:rsidR="00EF4FEC" w:rsidRPr="004E52F2" w:rsidRDefault="00EF4FEC" w:rsidP="00D531C2">
                              <w:r w:rsidRPr="004E52F2">
                                <w:rPr>
                                  <w:color w:val="000000"/>
                                </w:rPr>
                                <w:t>1000</w:t>
                              </w:r>
                            </w:p>
                          </w:txbxContent>
                        </v:textbox>
                      </v:rect>
                      <v:rect id="Rectangle 53" o:spid="_x0000_s1058" style="position:absolute;left:1727;top:3257;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1CBEB489" w14:textId="77777777" w:rsidR="00EF4FEC" w:rsidRDefault="00EF4FEC" w:rsidP="00D531C2">
                              <w:r>
                                <w:rPr>
                                  <w:rFonts w:ascii="Arial" w:hAnsi="Arial" w:cs="Arial"/>
                                  <w:color w:val="000000"/>
                                </w:rPr>
                                <w:t xml:space="preserve"> </w:t>
                              </w:r>
                            </w:p>
                          </w:txbxContent>
                        </v:textbox>
                      </v:rect>
                      <v:rect id="Rectangle 54" o:spid="_x0000_s1059" style="position:absolute;left:717;top:3257;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11BD1532" w14:textId="77777777" w:rsidR="00EF4FEC" w:rsidRDefault="00EF4FEC" w:rsidP="00D531C2">
                              <w:r>
                                <w:rPr>
                                  <w:rFonts w:ascii="Arial" w:hAnsi="Arial" w:cs="Arial"/>
                                  <w:color w:val="000000"/>
                                </w:rPr>
                                <w:t xml:space="preserve"> </w:t>
                              </w:r>
                            </w:p>
                          </w:txbxContent>
                        </v:textbox>
                      </v:rect>
                      <v:rect id="Rectangle 55" o:spid="_x0000_s1060" style="position:absolute;left:241;top:325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20A3BBAB" w14:textId="77777777" w:rsidR="00EF4FEC" w:rsidRPr="004E52F2" w:rsidRDefault="00EF4FEC" w:rsidP="00D531C2">
                              <w:r w:rsidRPr="004E52F2">
                                <w:rPr>
                                  <w:color w:val="000000"/>
                                </w:rPr>
                                <w:t>1</w:t>
                              </w:r>
                            </w:p>
                          </w:txbxContent>
                        </v:textbox>
                      </v:rect>
                      <v:rect id="Rectangle 56" o:spid="_x0000_s1061" style="position:absolute;left:1574;top:298;width:1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30B96557" w14:textId="77777777" w:rsidR="00EF4FEC" w:rsidRPr="004E52F2" w:rsidRDefault="00EF4FEC" w:rsidP="00D531C2">
                              <w:r w:rsidRPr="004E52F2">
                                <w:rPr>
                                  <w:color w:val="000000"/>
                                </w:rPr>
                                <w:t>130</w:t>
                              </w:r>
                            </w:p>
                          </w:txbxContent>
                        </v:textbox>
                      </v:rect>
                      <v:rect id="Rectangle 57" o:spid="_x0000_s1062" style="position:absolute;left:1054;top:3130;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44284FD1" w14:textId="77777777" w:rsidR="00EF4FEC" w:rsidRDefault="00EF4FEC" w:rsidP="00D531C2">
                              <w:r>
                                <w:rPr>
                                  <w:rFonts w:ascii="Symbol" w:hAnsi="Symbol" w:cs="Symbol"/>
                                  <w:color w:val="000000"/>
                                </w:rPr>
                                <w:t></w:t>
                              </w:r>
                            </w:p>
                          </w:txbxContent>
                        </v:textbox>
                      </v:rect>
                      <w10:anchorlock/>
                    </v:group>
                  </w:pict>
                </mc:Fallback>
              </mc:AlternateContent>
            </w:r>
          </w:p>
        </w:tc>
        <w:tc>
          <w:tcPr>
            <w:tcW w:w="1817" w:type="dxa"/>
            <w:tcBorders>
              <w:bottom w:val="single" w:sz="12" w:space="0" w:color="auto"/>
            </w:tcBorders>
            <w:vAlign w:val="center"/>
          </w:tcPr>
          <w:p w14:paraId="5B7DADB4" w14:textId="77777777" w:rsidR="00D531C2" w:rsidRPr="000566AE" w:rsidRDefault="00D531C2" w:rsidP="00D531C2">
            <w:pPr>
              <w:keepNext/>
              <w:keepLines/>
            </w:pPr>
            <w:r w:rsidRPr="000566AE">
              <w:t>70</w:t>
            </w:r>
          </w:p>
        </w:tc>
      </w:tr>
    </w:tbl>
    <w:p w14:paraId="1492961B" w14:textId="77777777" w:rsidR="00D531C2" w:rsidRPr="000566AE" w:rsidRDefault="00D531C2" w:rsidP="00D531C2">
      <w:pPr>
        <w:spacing w:before="120" w:after="120"/>
        <w:ind w:left="2268" w:right="1134" w:hanging="1134"/>
        <w:jc w:val="both"/>
        <w:rPr>
          <w:u w:val="single"/>
        </w:rPr>
      </w:pPr>
      <w:r w:rsidRPr="000566AE">
        <w:t>6.1.2.1.3.</w:t>
      </w:r>
      <w:r w:rsidRPr="000566AE">
        <w:tab/>
        <w:t>"Wide-angle" view mirrors (Class IV)</w:t>
      </w:r>
    </w:p>
    <w:p w14:paraId="569551AA" w14:textId="77777777" w:rsidR="00D531C2" w:rsidRPr="000566AE" w:rsidRDefault="00D531C2" w:rsidP="00D531C2">
      <w:pPr>
        <w:spacing w:after="120"/>
        <w:ind w:left="2268" w:right="1134"/>
        <w:jc w:val="both"/>
      </w:pPr>
      <w:r w:rsidRPr="000566AE">
        <w:t>The contours of the reflecting surface shall be of simple geometric form and its dimensions such that it provides, if necessary in conjunction with a Class II exterior mirror, the field of vision specified in paragraph 15.2.4.4. of this Regulation.</w:t>
      </w:r>
    </w:p>
    <w:p w14:paraId="396AC804" w14:textId="77777777" w:rsidR="00D531C2" w:rsidRPr="000566AE" w:rsidRDefault="00D531C2" w:rsidP="00D531C2">
      <w:pPr>
        <w:spacing w:after="120"/>
        <w:ind w:left="2268" w:right="1134" w:hanging="1134"/>
        <w:jc w:val="both"/>
        <w:rPr>
          <w:u w:val="single"/>
        </w:rPr>
      </w:pPr>
      <w:r w:rsidRPr="000566AE">
        <w:t>6.1.2.1.4.</w:t>
      </w:r>
      <w:r w:rsidRPr="000566AE">
        <w:tab/>
        <w:t>"Close-proximity" view mirrors (Class V)</w:t>
      </w:r>
    </w:p>
    <w:p w14:paraId="50881273" w14:textId="77777777" w:rsidR="00D531C2" w:rsidRPr="000566AE" w:rsidRDefault="00D531C2" w:rsidP="00D531C2">
      <w:pPr>
        <w:spacing w:after="120"/>
        <w:ind w:left="2268" w:right="1134" w:hanging="1134"/>
        <w:jc w:val="both"/>
      </w:pPr>
      <w:r w:rsidRPr="000566AE">
        <w:tab/>
        <w:t>The contours of the reflecting surface shall be of simple geometric form and its dimensions such that the mirror provides the field of vision specified in paragraph 15.2.4.5. of this Regulation.</w:t>
      </w:r>
    </w:p>
    <w:p w14:paraId="0F38AD2F" w14:textId="77777777" w:rsidR="00D531C2" w:rsidRPr="000566AE" w:rsidRDefault="00D531C2" w:rsidP="00D531C2">
      <w:pPr>
        <w:spacing w:after="120"/>
        <w:ind w:left="2268" w:right="1134" w:hanging="1134"/>
        <w:jc w:val="both"/>
      </w:pPr>
      <w:r w:rsidRPr="000566AE">
        <w:t>6.1.2.1.5.</w:t>
      </w:r>
      <w:r w:rsidRPr="000566AE">
        <w:tab/>
        <w:t>Front-view mirrors (Class VI)</w:t>
      </w:r>
    </w:p>
    <w:p w14:paraId="0C588AAA" w14:textId="77777777" w:rsidR="00D531C2" w:rsidRPr="000566AE" w:rsidRDefault="00D531C2" w:rsidP="00D531C2">
      <w:pPr>
        <w:spacing w:after="120"/>
        <w:ind w:left="2268" w:right="1134" w:hanging="1134"/>
        <w:jc w:val="both"/>
      </w:pPr>
      <w:r w:rsidRPr="000566AE">
        <w:tab/>
        <w:t>The contours of the reflecting surface shall be of simple geometric form and its dimensions such that the mirror provides the field of vision specified in paragraph 15.2.4.6. of this Regulation.</w:t>
      </w:r>
    </w:p>
    <w:p w14:paraId="3BCC6424" w14:textId="77777777" w:rsidR="00D531C2" w:rsidRPr="000566AE" w:rsidRDefault="00D531C2" w:rsidP="00D531C2">
      <w:pPr>
        <w:spacing w:after="120"/>
        <w:ind w:left="2268" w:right="1134" w:hanging="1134"/>
        <w:jc w:val="both"/>
        <w:rPr>
          <w:u w:val="single"/>
        </w:rPr>
      </w:pPr>
      <w:r w:rsidRPr="000566AE">
        <w:t>6.1.2.1.6.</w:t>
      </w:r>
      <w:r w:rsidRPr="000566AE">
        <w:tab/>
        <w:t>Mirrors for category L vehicles with bodywork (Class VII)</w:t>
      </w:r>
    </w:p>
    <w:p w14:paraId="2B2A7E63" w14:textId="77777777" w:rsidR="00D531C2" w:rsidRPr="000566AE" w:rsidRDefault="00D531C2" w:rsidP="00D531C2">
      <w:pPr>
        <w:spacing w:after="120"/>
        <w:ind w:left="2268" w:right="1134" w:hanging="1134"/>
        <w:jc w:val="both"/>
        <w:rPr>
          <w:bCs/>
          <w:lang w:val="en-US"/>
        </w:rPr>
      </w:pPr>
      <w:r w:rsidRPr="000566AE">
        <w:rPr>
          <w:bCs/>
          <w:lang w:val="en-US"/>
        </w:rPr>
        <w:t>6.1.2.1.6.1.</w:t>
      </w:r>
      <w:r w:rsidRPr="000566AE">
        <w:rPr>
          <w:bCs/>
          <w:lang w:val="en-US"/>
        </w:rPr>
        <w:tab/>
        <w:t>"</w:t>
      </w:r>
      <w:r w:rsidRPr="000566AE">
        <w:t>Main</w:t>
      </w:r>
      <w:r w:rsidRPr="000566AE">
        <w:rPr>
          <w:bCs/>
          <w:lang w:val="en-US"/>
        </w:rPr>
        <w:t>" rear</w:t>
      </w:r>
      <w:r>
        <w:rPr>
          <w:bCs/>
          <w:lang w:val="en-US"/>
        </w:rPr>
        <w:t>-</w:t>
      </w:r>
      <w:r w:rsidRPr="000566AE">
        <w:rPr>
          <w:bCs/>
          <w:lang w:val="en-US"/>
        </w:rPr>
        <w:t>view mirrors (Class VII)</w:t>
      </w:r>
    </w:p>
    <w:p w14:paraId="183F767B" w14:textId="77777777" w:rsidR="00D531C2" w:rsidRPr="000566AE" w:rsidRDefault="00D531C2" w:rsidP="00D531C2">
      <w:pPr>
        <w:spacing w:after="120"/>
        <w:ind w:left="2268" w:right="1134"/>
        <w:jc w:val="both"/>
        <w:rPr>
          <w:bCs/>
          <w:lang w:val="en-US"/>
        </w:rPr>
      </w:pPr>
      <w:r w:rsidRPr="000566AE">
        <w:rPr>
          <w:bCs/>
          <w:lang w:val="en-US"/>
        </w:rPr>
        <w:t xml:space="preserve">The </w:t>
      </w:r>
      <w:r w:rsidRPr="000566AE">
        <w:t>minimum</w:t>
      </w:r>
      <w:r w:rsidRPr="000566AE">
        <w:rPr>
          <w:bCs/>
          <w:lang w:val="en-US"/>
        </w:rPr>
        <w:t xml:space="preserve"> dimensions of the reflecting surface shall be such that:</w:t>
      </w:r>
    </w:p>
    <w:p w14:paraId="55B11058" w14:textId="77777777" w:rsidR="00D531C2" w:rsidRPr="000566AE" w:rsidRDefault="00D531C2" w:rsidP="00D531C2">
      <w:pPr>
        <w:spacing w:after="120"/>
        <w:ind w:left="2835" w:right="1134" w:hanging="567"/>
        <w:jc w:val="both"/>
        <w:rPr>
          <w:bCs/>
          <w:lang w:val="en-US"/>
        </w:rPr>
      </w:pPr>
      <w:r w:rsidRPr="000566AE">
        <w:rPr>
          <w:bCs/>
          <w:lang w:val="en-US"/>
        </w:rPr>
        <w:t>(a)</w:t>
      </w:r>
      <w:r w:rsidRPr="000566AE">
        <w:rPr>
          <w:bCs/>
          <w:lang w:val="en-US"/>
        </w:rPr>
        <w:tab/>
        <w:t xml:space="preserve">Its area </w:t>
      </w:r>
      <w:r w:rsidRPr="000566AE">
        <w:t>shall</w:t>
      </w:r>
      <w:r w:rsidRPr="000566AE">
        <w:rPr>
          <w:bCs/>
          <w:lang w:val="en-US"/>
        </w:rPr>
        <w:t xml:space="preserve"> not be less than 6,900 mm</w:t>
      </w:r>
      <w:r w:rsidRPr="000566AE">
        <w:rPr>
          <w:bCs/>
          <w:vertAlign w:val="superscript"/>
          <w:lang w:val="en-US"/>
        </w:rPr>
        <w:t>2</w:t>
      </w:r>
      <w:r w:rsidRPr="000566AE">
        <w:rPr>
          <w:bCs/>
          <w:lang w:val="en-US"/>
        </w:rPr>
        <w:t>;</w:t>
      </w:r>
    </w:p>
    <w:p w14:paraId="04CCDAA3" w14:textId="77777777" w:rsidR="00D531C2" w:rsidRPr="000566AE" w:rsidRDefault="00D531C2" w:rsidP="00D531C2">
      <w:pPr>
        <w:spacing w:after="120"/>
        <w:ind w:left="2835" w:right="1134" w:hanging="567"/>
        <w:jc w:val="both"/>
      </w:pPr>
      <w:r w:rsidRPr="000566AE">
        <w:t>(b)</w:t>
      </w:r>
      <w:r w:rsidRPr="000566AE">
        <w:tab/>
        <w:t>The diameter of circular mirrors shall not be less than 94 mm;</w:t>
      </w:r>
    </w:p>
    <w:p w14:paraId="41EC4A73" w14:textId="77777777" w:rsidR="00D531C2" w:rsidRPr="000566AE" w:rsidRDefault="00D531C2" w:rsidP="00D531C2">
      <w:pPr>
        <w:spacing w:after="120"/>
        <w:ind w:left="2835" w:right="1134" w:hanging="567"/>
        <w:jc w:val="both"/>
      </w:pPr>
      <w:r w:rsidRPr="000566AE">
        <w:t>(c)</w:t>
      </w:r>
      <w:r w:rsidRPr="000566AE">
        <w:tab/>
        <w:t>Where rear</w:t>
      </w:r>
      <w:r>
        <w:t>-</w:t>
      </w:r>
      <w:r w:rsidRPr="000566AE">
        <w:t>view mirrors are not circular, their dimensions shall enable a 78 mm-diameter circle to be prescribed on their reflecting surface.</w:t>
      </w:r>
    </w:p>
    <w:p w14:paraId="20F0F033" w14:textId="77777777" w:rsidR="00D531C2" w:rsidRPr="000566AE" w:rsidRDefault="00D531C2" w:rsidP="00D531C2">
      <w:pPr>
        <w:spacing w:after="120"/>
        <w:ind w:left="2268" w:right="1134"/>
        <w:jc w:val="both"/>
        <w:rPr>
          <w:bCs/>
          <w:lang w:val="en-US"/>
        </w:rPr>
      </w:pPr>
      <w:r w:rsidRPr="000566AE">
        <w:rPr>
          <w:bCs/>
          <w:lang w:val="en-US"/>
        </w:rPr>
        <w:t xml:space="preserve">The maximum </w:t>
      </w:r>
      <w:r w:rsidRPr="000566AE">
        <w:t>dimensions</w:t>
      </w:r>
      <w:r w:rsidRPr="000566AE">
        <w:rPr>
          <w:bCs/>
          <w:lang w:val="en-US"/>
        </w:rPr>
        <w:t xml:space="preserve"> of the reflecting surface shall be such that:</w:t>
      </w:r>
    </w:p>
    <w:p w14:paraId="563BA6DF" w14:textId="77777777" w:rsidR="00D531C2" w:rsidRPr="000566AE" w:rsidRDefault="00D531C2" w:rsidP="00D531C2">
      <w:pPr>
        <w:spacing w:after="120"/>
        <w:ind w:left="2835" w:right="1134" w:hanging="567"/>
        <w:jc w:val="both"/>
        <w:rPr>
          <w:bCs/>
          <w:lang w:val="en-US"/>
        </w:rPr>
      </w:pPr>
      <w:r w:rsidRPr="000566AE">
        <w:rPr>
          <w:bCs/>
          <w:lang w:val="en-US"/>
        </w:rPr>
        <w:t>(a)</w:t>
      </w:r>
      <w:r w:rsidRPr="000566AE">
        <w:rPr>
          <w:bCs/>
          <w:lang w:val="en-US"/>
        </w:rPr>
        <w:tab/>
        <w:t>The diameter of any circular rear</w:t>
      </w:r>
      <w:r>
        <w:rPr>
          <w:bCs/>
          <w:lang w:val="en-US"/>
        </w:rPr>
        <w:t>-</w:t>
      </w:r>
      <w:r w:rsidRPr="000566AE">
        <w:rPr>
          <w:bCs/>
          <w:lang w:val="en-US"/>
        </w:rPr>
        <w:t>view mirror shall not be greater than 150 mm;</w:t>
      </w:r>
    </w:p>
    <w:p w14:paraId="497DAAC1" w14:textId="77777777" w:rsidR="00D531C2" w:rsidRPr="000566AE" w:rsidRDefault="00D531C2" w:rsidP="00D531C2">
      <w:pPr>
        <w:spacing w:after="120"/>
        <w:ind w:left="2835" w:right="1134" w:hanging="567"/>
        <w:jc w:val="both"/>
        <w:rPr>
          <w:bCs/>
          <w:lang w:val="en-US"/>
        </w:rPr>
      </w:pPr>
      <w:r w:rsidRPr="000566AE">
        <w:rPr>
          <w:bCs/>
          <w:lang w:val="en-US"/>
        </w:rPr>
        <w:t>(b)</w:t>
      </w:r>
      <w:r w:rsidRPr="000566AE">
        <w:rPr>
          <w:bCs/>
          <w:lang w:val="en-US"/>
        </w:rPr>
        <w:tab/>
        <w:t>The reflecting surface of any non-circular rear</w:t>
      </w:r>
      <w:r>
        <w:rPr>
          <w:bCs/>
          <w:lang w:val="en-US"/>
        </w:rPr>
        <w:t>-</w:t>
      </w:r>
      <w:r w:rsidRPr="000566AE">
        <w:rPr>
          <w:bCs/>
          <w:lang w:val="en-US"/>
        </w:rPr>
        <w:t>view mirror shall lie within a rectangle measuring 120 mm x 200 mm.</w:t>
      </w:r>
    </w:p>
    <w:p w14:paraId="750C7D9C" w14:textId="77777777" w:rsidR="00D531C2" w:rsidRPr="000566AE" w:rsidRDefault="00D531C2" w:rsidP="00D531C2">
      <w:pPr>
        <w:spacing w:after="120"/>
        <w:ind w:left="2268" w:right="1134" w:hanging="1134"/>
        <w:jc w:val="both"/>
      </w:pPr>
      <w:r w:rsidRPr="000566AE">
        <w:rPr>
          <w:bCs/>
          <w:lang w:val="en-US"/>
        </w:rPr>
        <w:t>6.1.2.2.</w:t>
      </w:r>
      <w:r w:rsidRPr="000566AE">
        <w:rPr>
          <w:bCs/>
          <w:lang w:val="en-US"/>
        </w:rPr>
        <w:tab/>
      </w:r>
      <w:r w:rsidRPr="000566AE">
        <w:t>Reflecting surface and coefficients of reflection</w:t>
      </w:r>
    </w:p>
    <w:p w14:paraId="7B3BBF28" w14:textId="77777777" w:rsidR="00D531C2" w:rsidRPr="000566AE" w:rsidRDefault="00D531C2" w:rsidP="00D531C2">
      <w:pPr>
        <w:spacing w:after="120"/>
        <w:ind w:left="2268" w:right="1134" w:hanging="1134"/>
        <w:jc w:val="both"/>
      </w:pPr>
      <w:r w:rsidRPr="000566AE">
        <w:t>6.1.2.2.1.</w:t>
      </w:r>
      <w:r w:rsidRPr="000566AE">
        <w:tab/>
        <w:t>The reflecting surface of a mirror shall be either flat or spherically convex. Exterior mirrors may be equipped with an additional aspherical part provided that the main mirror fulfils the requirements of the indirect field of vision.</w:t>
      </w:r>
    </w:p>
    <w:p w14:paraId="3E215A8A" w14:textId="77777777" w:rsidR="00D531C2" w:rsidRPr="000566AE" w:rsidRDefault="00D531C2" w:rsidP="004A1500">
      <w:pPr>
        <w:keepNext/>
        <w:keepLines/>
        <w:spacing w:after="120"/>
        <w:ind w:left="2268" w:right="1134" w:hanging="1134"/>
        <w:jc w:val="both"/>
      </w:pPr>
      <w:r w:rsidRPr="000566AE">
        <w:lastRenderedPageBreak/>
        <w:t>6.1.2.2.2.</w:t>
      </w:r>
      <w:r w:rsidRPr="000566AE">
        <w:tab/>
        <w:t>Differences between the radii of curvature of mirrors</w:t>
      </w:r>
    </w:p>
    <w:p w14:paraId="209B4776" w14:textId="77777777" w:rsidR="00D531C2" w:rsidRPr="000566AE" w:rsidRDefault="00D531C2" w:rsidP="004A1500">
      <w:pPr>
        <w:keepNext/>
        <w:keepLines/>
        <w:spacing w:after="120"/>
        <w:ind w:left="2268" w:right="1134" w:hanging="1134"/>
        <w:jc w:val="both"/>
      </w:pPr>
      <w:r w:rsidRPr="000566AE">
        <w:t>6.1.2.2.2.1.</w:t>
      </w:r>
      <w:r w:rsidRPr="000566AE">
        <w:tab/>
        <w:t>The difference between r</w:t>
      </w:r>
      <w:r w:rsidRPr="000566AE">
        <w:rPr>
          <w:vertAlign w:val="subscript"/>
        </w:rPr>
        <w:t>i</w:t>
      </w:r>
      <w:r w:rsidRPr="000566AE">
        <w:t xml:space="preserve"> or r'</w:t>
      </w:r>
      <w:r w:rsidRPr="000566AE">
        <w:rPr>
          <w:vertAlign w:val="subscript"/>
        </w:rPr>
        <w:t>i</w:t>
      </w:r>
      <w:r w:rsidRPr="000566AE">
        <w:t>, and r</w:t>
      </w:r>
      <w:r w:rsidRPr="000566AE">
        <w:rPr>
          <w:vertAlign w:val="subscript"/>
        </w:rPr>
        <w:t>p</w:t>
      </w:r>
      <w:r w:rsidRPr="000566AE">
        <w:t xml:space="preserve"> at each reference point shall not exceed 0.15 r.</w:t>
      </w:r>
    </w:p>
    <w:p w14:paraId="00113FDB" w14:textId="77777777" w:rsidR="00D531C2" w:rsidRPr="000566AE" w:rsidRDefault="00D531C2" w:rsidP="00D531C2">
      <w:pPr>
        <w:spacing w:after="120"/>
        <w:ind w:left="2268" w:right="1134" w:hanging="1134"/>
        <w:jc w:val="both"/>
      </w:pPr>
      <w:r w:rsidRPr="000566AE">
        <w:t>6.1.2.2.2.2.</w:t>
      </w:r>
      <w:r w:rsidRPr="000566AE">
        <w:tab/>
        <w:t>The difference between any of the radii of curvature (r</w:t>
      </w:r>
      <w:r w:rsidRPr="000566AE">
        <w:rPr>
          <w:vertAlign w:val="subscript"/>
        </w:rPr>
        <w:t>p</w:t>
      </w:r>
      <w:r w:rsidRPr="000566AE">
        <w:t>1, r</w:t>
      </w:r>
      <w:r w:rsidRPr="000566AE">
        <w:rPr>
          <w:vertAlign w:val="subscript"/>
        </w:rPr>
        <w:t>p</w:t>
      </w:r>
      <w:r w:rsidRPr="000566AE">
        <w:t>2, and r</w:t>
      </w:r>
      <w:r w:rsidRPr="000566AE">
        <w:rPr>
          <w:vertAlign w:val="subscript"/>
        </w:rPr>
        <w:t>p</w:t>
      </w:r>
      <w:r w:rsidRPr="000566AE">
        <w:t>3) and r shall not exceed 0.15 r.</w:t>
      </w:r>
    </w:p>
    <w:p w14:paraId="30CB5AB3" w14:textId="77777777" w:rsidR="00D531C2" w:rsidRPr="000566AE" w:rsidRDefault="00D531C2" w:rsidP="00D531C2">
      <w:pPr>
        <w:spacing w:after="120"/>
        <w:ind w:left="2268" w:right="1134" w:hanging="1134"/>
        <w:jc w:val="both"/>
      </w:pPr>
      <w:r w:rsidRPr="000566AE">
        <w:t>6.1.2.2.2.3.</w:t>
      </w:r>
      <w:r w:rsidRPr="000566AE">
        <w:tab/>
        <w:t>When r is not less than 3,000 mm, the value of 0.15 r quoted in paragraphs 6.1.2.2.2.1. and 6.1.2.2.2.2. above is replaced by 0.25 r.</w:t>
      </w:r>
    </w:p>
    <w:p w14:paraId="046349F7" w14:textId="77777777" w:rsidR="00D531C2" w:rsidRPr="000566AE" w:rsidRDefault="00D531C2" w:rsidP="00D531C2">
      <w:pPr>
        <w:spacing w:after="120"/>
        <w:ind w:left="2268" w:right="1134" w:hanging="1134"/>
        <w:jc w:val="both"/>
      </w:pPr>
      <w:r w:rsidRPr="000566AE">
        <w:t>6.1.2.2.3.</w:t>
      </w:r>
      <w:r w:rsidRPr="000566AE">
        <w:tab/>
        <w:t>Requirements for aspherical parts of mirrors</w:t>
      </w:r>
    </w:p>
    <w:p w14:paraId="70194E09" w14:textId="77777777" w:rsidR="00D531C2" w:rsidRPr="000566AE" w:rsidRDefault="00D531C2" w:rsidP="00D531C2">
      <w:pPr>
        <w:spacing w:after="120"/>
        <w:ind w:left="2268" w:right="1134" w:hanging="1134"/>
        <w:jc w:val="both"/>
      </w:pPr>
      <w:r w:rsidRPr="000566AE">
        <w:t>6.1.2.2.3.1.</w:t>
      </w:r>
      <w:r w:rsidRPr="000566AE">
        <w:tab/>
        <w:t>Aspherical mirrors shall be of sufficient size and shape to provide useful information to the driver. This normally means a minimum width of 30 mm at some point.</w:t>
      </w:r>
    </w:p>
    <w:p w14:paraId="15D3B026" w14:textId="77777777" w:rsidR="00D531C2" w:rsidRPr="000566AE" w:rsidRDefault="00D531C2" w:rsidP="00D531C2">
      <w:pPr>
        <w:spacing w:after="120"/>
        <w:ind w:left="2268" w:right="1134" w:hanging="1134"/>
        <w:jc w:val="both"/>
      </w:pPr>
      <w:r w:rsidRPr="000566AE">
        <w:t>6.1.2.2.3.2.</w:t>
      </w:r>
      <w:r w:rsidRPr="000566AE">
        <w:tab/>
        <w:t>The radius of curvature r</w:t>
      </w:r>
      <w:r w:rsidRPr="000566AE">
        <w:rPr>
          <w:vertAlign w:val="subscript"/>
        </w:rPr>
        <w:t>i</w:t>
      </w:r>
      <w:r w:rsidRPr="000566AE">
        <w:t xml:space="preserve"> of the aspherical part shall not be less than 150 mm.</w:t>
      </w:r>
    </w:p>
    <w:p w14:paraId="75196576" w14:textId="77777777" w:rsidR="00D531C2" w:rsidRPr="000566AE" w:rsidRDefault="00D531C2" w:rsidP="00D531C2">
      <w:pPr>
        <w:spacing w:after="120"/>
        <w:ind w:left="2268" w:right="1134" w:hanging="1134"/>
        <w:jc w:val="both"/>
      </w:pPr>
      <w:r w:rsidRPr="000566AE">
        <w:t>6.1.2.2.4.</w:t>
      </w:r>
      <w:r w:rsidRPr="000566AE">
        <w:tab/>
        <w:t>Value of "r" for spherical mirrors shall not be less than:</w:t>
      </w:r>
    </w:p>
    <w:p w14:paraId="6A5660E4" w14:textId="77777777" w:rsidR="00D531C2" w:rsidRPr="000566AE" w:rsidRDefault="00D531C2" w:rsidP="00D531C2">
      <w:pPr>
        <w:spacing w:after="120"/>
        <w:ind w:left="2268" w:right="1134" w:hanging="1134"/>
        <w:jc w:val="both"/>
      </w:pPr>
      <w:r w:rsidRPr="000566AE">
        <w:t>6.1.2.2.4.1.</w:t>
      </w:r>
      <w:r w:rsidRPr="000566AE">
        <w:tab/>
        <w:t>1,200 mm for rear-view mirrors (Class I);</w:t>
      </w:r>
    </w:p>
    <w:p w14:paraId="0ED002F1" w14:textId="77777777" w:rsidR="00D531C2" w:rsidRPr="000566AE" w:rsidRDefault="00D531C2" w:rsidP="00D531C2">
      <w:pPr>
        <w:spacing w:after="120"/>
        <w:ind w:left="2268" w:right="1134" w:hanging="1134"/>
        <w:jc w:val="both"/>
      </w:pPr>
      <w:r w:rsidRPr="000566AE">
        <w:t>6.1.2.2.4.2.</w:t>
      </w:r>
      <w:r w:rsidRPr="000566AE">
        <w:tab/>
        <w:t>1,200 mm for Class II and III main rear-view mirrors;</w:t>
      </w:r>
    </w:p>
    <w:p w14:paraId="5D0D918B" w14:textId="77777777" w:rsidR="00D531C2" w:rsidRPr="000566AE" w:rsidRDefault="00D531C2" w:rsidP="00D531C2">
      <w:pPr>
        <w:spacing w:after="120"/>
        <w:ind w:left="2268" w:right="1134" w:hanging="1134"/>
        <w:jc w:val="both"/>
      </w:pPr>
      <w:r w:rsidRPr="000566AE">
        <w:t>6.1.2.2.4.3.</w:t>
      </w:r>
      <w:r w:rsidRPr="000566AE">
        <w:tab/>
        <w:t>300 mm for "wide-angle" mirrors (Class IV) and "close-proximity" mirrors (Class V);</w:t>
      </w:r>
    </w:p>
    <w:p w14:paraId="6C9571F6" w14:textId="77777777" w:rsidR="00D531C2" w:rsidRPr="000566AE" w:rsidRDefault="00D531C2" w:rsidP="00D531C2">
      <w:pPr>
        <w:spacing w:after="120"/>
        <w:ind w:left="2268" w:right="1134" w:hanging="1134"/>
        <w:jc w:val="both"/>
      </w:pPr>
      <w:r w:rsidRPr="000566AE">
        <w:t>6.1.2.2.4.4.</w:t>
      </w:r>
      <w:r w:rsidRPr="000566AE">
        <w:tab/>
        <w:t>200 mm for front mirrors (Class VI).</w:t>
      </w:r>
    </w:p>
    <w:p w14:paraId="3C41DCDC" w14:textId="77777777" w:rsidR="00D531C2" w:rsidRPr="000566AE" w:rsidRDefault="00D531C2" w:rsidP="00D531C2">
      <w:pPr>
        <w:spacing w:after="120"/>
        <w:ind w:left="2268" w:right="1134" w:hanging="1134"/>
        <w:jc w:val="both"/>
      </w:pPr>
      <w:r w:rsidRPr="000566AE">
        <w:t>6.1.2.2.4.5.</w:t>
      </w:r>
      <w:r w:rsidRPr="000566AE">
        <w:tab/>
        <w:t>1,000 mm or more than 1,500 mm for Class VII main rear-view mirrors.</w:t>
      </w:r>
    </w:p>
    <w:p w14:paraId="45C2AC61" w14:textId="77777777" w:rsidR="00D531C2" w:rsidRPr="000566AE" w:rsidRDefault="00D531C2" w:rsidP="00D531C2">
      <w:pPr>
        <w:spacing w:after="120"/>
        <w:ind w:left="2268" w:right="1134" w:hanging="1134"/>
        <w:jc w:val="both"/>
      </w:pPr>
      <w:r w:rsidRPr="000566AE">
        <w:t>6.1.2.2.5.</w:t>
      </w:r>
      <w:r w:rsidRPr="000566AE">
        <w:tab/>
        <w:t>The value of the normal coefficient of reflection, as determined according to the method described in Annex 6, shall be not less than 40 per cent.</w:t>
      </w:r>
    </w:p>
    <w:p w14:paraId="585BD184" w14:textId="77777777" w:rsidR="00D531C2" w:rsidRPr="000566AE" w:rsidRDefault="00D531C2" w:rsidP="00D531C2">
      <w:pPr>
        <w:spacing w:after="120"/>
        <w:ind w:left="2259" w:right="1134"/>
        <w:jc w:val="both"/>
      </w:pPr>
      <w:r w:rsidRPr="000566AE">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55818B58" w14:textId="77777777" w:rsidR="00D531C2" w:rsidRPr="000566AE" w:rsidRDefault="00D531C2" w:rsidP="00D531C2">
      <w:pPr>
        <w:spacing w:after="120"/>
        <w:ind w:left="2268" w:right="1134" w:hanging="1134"/>
        <w:jc w:val="both"/>
      </w:pPr>
      <w:r w:rsidRPr="000566AE">
        <w:t>6.1.2.2.6.</w:t>
      </w:r>
      <w:r w:rsidRPr="000566AE">
        <w:tab/>
        <w:t>The reflecting surface shall retain the characteristics laid down in paragraph 6.1.2.2.5. above in spite of prolonged exposure to adverse weather conditions in normal use.</w:t>
      </w:r>
    </w:p>
    <w:p w14:paraId="65CB995D" w14:textId="77777777" w:rsidR="00D531C2" w:rsidRPr="000566AE" w:rsidRDefault="00D531C2" w:rsidP="00D531C2">
      <w:pPr>
        <w:spacing w:after="120"/>
        <w:ind w:left="2268" w:right="1134" w:hanging="1134"/>
        <w:jc w:val="both"/>
      </w:pPr>
      <w:r w:rsidRPr="000566AE">
        <w:t>6.2.</w:t>
      </w:r>
      <w:r w:rsidRPr="000566AE">
        <w:tab/>
        <w:t>Devices for indirect vision other than mirrors</w:t>
      </w:r>
    </w:p>
    <w:p w14:paraId="4EC7824A" w14:textId="77777777" w:rsidR="00D531C2" w:rsidRPr="000566AE" w:rsidRDefault="00D531C2" w:rsidP="00D531C2">
      <w:pPr>
        <w:spacing w:after="120"/>
        <w:ind w:left="2268" w:right="1134" w:hanging="1134"/>
        <w:jc w:val="both"/>
      </w:pPr>
      <w:r w:rsidRPr="000566AE">
        <w:t>6.2.1.</w:t>
      </w:r>
      <w:r w:rsidRPr="000566AE">
        <w:tab/>
        <w:t>General requirements</w:t>
      </w:r>
    </w:p>
    <w:p w14:paraId="56DE343D" w14:textId="77777777" w:rsidR="00D531C2" w:rsidRPr="000566AE" w:rsidRDefault="00D531C2" w:rsidP="00D531C2">
      <w:pPr>
        <w:spacing w:after="120"/>
        <w:ind w:left="2268" w:right="1134" w:hanging="1134"/>
        <w:jc w:val="both"/>
      </w:pPr>
      <w:r w:rsidRPr="000566AE">
        <w:t>6.2.1.1.</w:t>
      </w:r>
      <w:r w:rsidRPr="000566AE">
        <w:tab/>
        <w:t xml:space="preserve">If adjustment by the user is needed, the device for indirect vision shall be </w:t>
      </w:r>
      <w:r w:rsidRPr="000566AE">
        <w:tab/>
        <w:t xml:space="preserve">adjustable without the use of tools. </w:t>
      </w:r>
    </w:p>
    <w:p w14:paraId="2586DC75" w14:textId="77777777" w:rsidR="00D531C2" w:rsidRPr="000566AE" w:rsidRDefault="00D531C2" w:rsidP="00D531C2">
      <w:pPr>
        <w:spacing w:after="120"/>
        <w:ind w:left="2268" w:right="1134" w:hanging="1134"/>
        <w:jc w:val="both"/>
      </w:pPr>
      <w:r w:rsidRPr="000566AE">
        <w:t>6.2.1.2.</w:t>
      </w:r>
      <w:r w:rsidRPr="000566AE">
        <w:tab/>
        <w:t>If a device for indirect vision can only render the total prescribed field of vision by scanning the field of vision, the total process of scanning, rendering and reset to its initial position together shall not take more than 2 seconds.</w:t>
      </w:r>
    </w:p>
    <w:p w14:paraId="41C4353E" w14:textId="77777777" w:rsidR="00D531C2" w:rsidRPr="000566AE" w:rsidRDefault="00D531C2" w:rsidP="00D531C2">
      <w:pPr>
        <w:spacing w:after="120"/>
        <w:ind w:left="2268" w:right="1134" w:hanging="1134"/>
        <w:jc w:val="both"/>
      </w:pPr>
      <w:r w:rsidRPr="000566AE">
        <w:t>6.2.1.3.</w:t>
      </w:r>
      <w:r w:rsidRPr="000566AE">
        <w:tab/>
        <w:t>The effectiveness of the CMS of Classes I to IV shall not be adversely affected by magnetic or electrical fields. This shall be demonstrated by compliance with the technical requirements and transitional provisions of Regulation No. 10, 04 series of amendments or any later series of amendements.</w:t>
      </w:r>
    </w:p>
    <w:p w14:paraId="1F3B62F8" w14:textId="77777777" w:rsidR="00D531C2" w:rsidRPr="000566AE" w:rsidRDefault="00D531C2" w:rsidP="004A1500">
      <w:pPr>
        <w:keepNext/>
        <w:keepLines/>
        <w:spacing w:after="120"/>
        <w:ind w:left="2268" w:right="1134" w:hanging="1134"/>
        <w:jc w:val="both"/>
      </w:pPr>
      <w:r w:rsidRPr="000566AE">
        <w:lastRenderedPageBreak/>
        <w:t>6.2.2.</w:t>
      </w:r>
      <w:r w:rsidRPr="000566AE">
        <w:tab/>
        <w:t xml:space="preserve">Camera-monitor </w:t>
      </w:r>
      <w:r w:rsidRPr="000566AE">
        <w:rPr>
          <w:rFonts w:cs="Arial"/>
          <w:spacing w:val="7"/>
        </w:rPr>
        <w:t>systems</w:t>
      </w:r>
    </w:p>
    <w:p w14:paraId="44507698" w14:textId="77777777" w:rsidR="00D531C2" w:rsidRPr="000566AE" w:rsidRDefault="00D531C2" w:rsidP="004A1500">
      <w:pPr>
        <w:keepNext/>
        <w:keepLines/>
        <w:spacing w:after="120"/>
        <w:ind w:left="2268" w:right="1134"/>
        <w:jc w:val="both"/>
        <w:rPr>
          <w:lang w:val="en-US"/>
        </w:rPr>
      </w:pPr>
      <w:r w:rsidRPr="000566AE">
        <w:rPr>
          <w:lang w:val="en-US"/>
        </w:rPr>
        <w:t>The requirements of paragraph 6.2.2.1. shall be considered to be satisfied in the case of monitors of a vehicle that fulfills the provisions of Regulation No. 21.</w:t>
      </w:r>
    </w:p>
    <w:p w14:paraId="5DE28F64" w14:textId="77777777" w:rsidR="00D531C2" w:rsidRPr="000566AE" w:rsidRDefault="00D531C2" w:rsidP="00D531C2">
      <w:pPr>
        <w:keepNext/>
        <w:keepLines/>
        <w:spacing w:after="120"/>
        <w:ind w:left="2268" w:right="1134" w:hanging="1134"/>
        <w:jc w:val="both"/>
      </w:pPr>
      <w:r w:rsidRPr="000566AE">
        <w:t>6.2.2.1.</w:t>
      </w:r>
      <w:r w:rsidRPr="000566AE">
        <w:tab/>
        <w:t>General requirements</w:t>
      </w:r>
    </w:p>
    <w:p w14:paraId="57A3D7ED" w14:textId="77777777" w:rsidR="00D531C2" w:rsidRPr="000566AE" w:rsidRDefault="00D531C2" w:rsidP="00D531C2">
      <w:pPr>
        <w:keepNext/>
        <w:keepLines/>
        <w:spacing w:after="120"/>
        <w:ind w:left="2268" w:right="1134" w:hanging="1134"/>
        <w:jc w:val="both"/>
      </w:pPr>
      <w:r w:rsidRPr="000566AE">
        <w:t>6.2.2.1.1.</w:t>
      </w:r>
      <w:r w:rsidRPr="000566AE">
        <w:tab/>
        <w:t>When the devices of the camera-monitor system are mounted in the position recommended by the manufacturer for normal driving, all parts, irrespective of the adjustment position of the device which are in potential, static contact with a sphere either 165 mm in diameter in the case of a CMS or parts of CMS installed inside the vehicle or 100 mm in diameter in the case of a CMS or parts of CMS installed outside the vehicle, shall have a radius of curvature "c" of not less than 2.5 mm.</w:t>
      </w:r>
    </w:p>
    <w:p w14:paraId="439F8ED1" w14:textId="77777777" w:rsidR="00D531C2" w:rsidRPr="000566AE" w:rsidRDefault="00D531C2" w:rsidP="00D531C2">
      <w:pPr>
        <w:spacing w:after="120"/>
        <w:ind w:left="2268" w:right="1134" w:hanging="1134"/>
        <w:jc w:val="both"/>
      </w:pPr>
      <w:r w:rsidRPr="000566AE">
        <w:t>6.2.2.1.2.</w:t>
      </w:r>
      <w:r w:rsidRPr="000566AE">
        <w:tab/>
        <w:t>Edges of fixing holes or recesses of which the diameter or longest diagonal is less than 12 mm are exempt from the radius requirements of paragraph 6.2.2.1.1. above provided that they are blunted.</w:t>
      </w:r>
    </w:p>
    <w:p w14:paraId="5B36BB18" w14:textId="77777777" w:rsidR="00D531C2" w:rsidRPr="000566AE" w:rsidRDefault="00D531C2" w:rsidP="00D531C2">
      <w:pPr>
        <w:spacing w:after="120"/>
        <w:ind w:left="2268" w:right="1134" w:hanging="1134"/>
        <w:jc w:val="both"/>
      </w:pPr>
      <w:r w:rsidRPr="000566AE">
        <w:t>6.2.2.1.3.</w:t>
      </w:r>
      <w:r w:rsidRPr="000566AE">
        <w:tab/>
        <w:t>For parts of the camera and the monitor which are made of a material with a Shore A hardness of less than 60 and which are mounted on a rigid support, the requirements of paragraph 6.2.2.1.1. above shall only apply to the support.</w:t>
      </w:r>
    </w:p>
    <w:p w14:paraId="5DB47962" w14:textId="77777777" w:rsidR="00D531C2" w:rsidRPr="000566AE" w:rsidRDefault="00D531C2" w:rsidP="00D531C2">
      <w:pPr>
        <w:spacing w:after="120"/>
        <w:ind w:left="2268" w:right="1134" w:hanging="1134"/>
        <w:jc w:val="both"/>
        <w:rPr>
          <w:u w:val="single"/>
        </w:rPr>
      </w:pPr>
      <w:r w:rsidRPr="000566AE">
        <w:t>6.2.2.2.</w:t>
      </w:r>
      <w:r w:rsidRPr="000566AE">
        <w:tab/>
        <w:t>Functional requirements</w:t>
      </w:r>
      <w:r w:rsidRPr="000566AE">
        <w:rPr>
          <w:rFonts w:ascii="Calibri" w:eastAsia="Calibri" w:hAnsi="Calibri" w:cs="Arial"/>
          <w:sz w:val="22"/>
          <w:szCs w:val="22"/>
          <w:lang w:val="en-US"/>
        </w:rPr>
        <w:t xml:space="preserve"> </w:t>
      </w:r>
      <w:r w:rsidRPr="000566AE">
        <w:rPr>
          <w:lang w:val="en-US"/>
        </w:rPr>
        <w:t>for camera-monitor devices of Classes V and VI</w:t>
      </w:r>
    </w:p>
    <w:p w14:paraId="6FA1937E" w14:textId="77777777" w:rsidR="00D531C2" w:rsidRPr="000566AE" w:rsidRDefault="00D531C2" w:rsidP="00D531C2">
      <w:pPr>
        <w:spacing w:after="120"/>
        <w:ind w:left="2268" w:right="1134" w:hanging="1134"/>
        <w:jc w:val="both"/>
        <w:rPr>
          <w:bCs/>
        </w:rPr>
      </w:pPr>
      <w:r w:rsidRPr="000566AE">
        <w:rPr>
          <w:bCs/>
        </w:rPr>
        <w:t>6.2.2.2.1.</w:t>
      </w:r>
      <w:r w:rsidRPr="000566AE">
        <w:rPr>
          <w:bCs/>
        </w:rPr>
        <w:tab/>
        <w:t>The camera shall function well in conditions in which sunlight falls on the camera. The saturated area, defined as the area in which the luminance contrast ratio (C=L</w:t>
      </w:r>
      <w:r w:rsidRPr="000566AE">
        <w:rPr>
          <w:bCs/>
          <w:vertAlign w:val="subscript"/>
        </w:rPr>
        <w:t>w</w:t>
      </w:r>
      <w:r w:rsidRPr="000566AE">
        <w:rPr>
          <w:bCs/>
        </w:rPr>
        <w:t>/L</w:t>
      </w:r>
      <w:r w:rsidRPr="000566AE">
        <w:rPr>
          <w:bCs/>
          <w:vertAlign w:val="subscript"/>
        </w:rPr>
        <w:t>b</w:t>
      </w:r>
      <w:r w:rsidRPr="000566AE">
        <w:rPr>
          <w:bCs/>
        </w:rPr>
        <w:t>) of a high contrast pattern falls below 2.0, shall not cover more than 15 per cent of the displayed image under the conditions of paragraphs 6.2.2.2.1.1. to 6.2.2.2.1.4. below.</w:t>
      </w:r>
    </w:p>
    <w:p w14:paraId="24A44262" w14:textId="77777777" w:rsidR="00D531C2" w:rsidRPr="000566AE" w:rsidRDefault="00D531C2" w:rsidP="00D531C2">
      <w:pPr>
        <w:spacing w:after="120"/>
        <w:ind w:left="2268" w:right="1134"/>
        <w:jc w:val="both"/>
      </w:pPr>
      <w:r w:rsidRPr="000566AE">
        <w:t>In the case the camera system shows dynamical changes in the blooming area during the test the maximum blooming area sh</w:t>
      </w:r>
      <w:r>
        <w:t>all</w:t>
      </w:r>
      <w:r w:rsidRPr="000566AE">
        <w:t xml:space="preserve"> fulfill the requirement</w:t>
      </w:r>
      <w:r>
        <w:t>s</w:t>
      </w:r>
      <w:r w:rsidRPr="000566AE">
        <w:t>.</w:t>
      </w:r>
    </w:p>
    <w:p w14:paraId="4C937BF3" w14:textId="77777777" w:rsidR="00D531C2" w:rsidRPr="000566AE" w:rsidRDefault="00D531C2" w:rsidP="00D531C2">
      <w:pPr>
        <w:spacing w:after="120"/>
        <w:ind w:left="2268" w:right="1134" w:hanging="1134"/>
        <w:jc w:val="both"/>
        <w:rPr>
          <w:bCs/>
        </w:rPr>
      </w:pPr>
      <w:r w:rsidRPr="000566AE">
        <w:rPr>
          <w:bCs/>
        </w:rPr>
        <w:t>6.2.2.2.1.1.</w:t>
      </w:r>
      <w:r w:rsidRPr="000566AE">
        <w:rPr>
          <w:bCs/>
        </w:rPr>
        <w:tab/>
        <w:t>A black and white test pattern, having a minimum contrast ratio of 20 shall be positioned in front of the camera.</w:t>
      </w:r>
    </w:p>
    <w:p w14:paraId="5106E4A8" w14:textId="77777777" w:rsidR="00D531C2" w:rsidRPr="000566AE" w:rsidRDefault="00D531C2" w:rsidP="00D531C2">
      <w:pPr>
        <w:spacing w:after="120"/>
        <w:ind w:left="2268" w:right="1134"/>
        <w:jc w:val="both"/>
        <w:rPr>
          <w:bCs/>
        </w:rPr>
      </w:pPr>
      <w:r w:rsidRPr="000566AE">
        <w:rPr>
          <w:bCs/>
        </w:rPr>
        <w:t xml:space="preserve">The test pattern shall be evenly illuminated at </w:t>
      </w:r>
      <w:r>
        <w:rPr>
          <w:bCs/>
        </w:rPr>
        <w:t>an illumination of 3,000 ± 300 l</w:t>
      </w:r>
      <w:r w:rsidRPr="000566AE">
        <w:rPr>
          <w:bCs/>
        </w:rPr>
        <w:t>x.</w:t>
      </w:r>
    </w:p>
    <w:p w14:paraId="107ED089" w14:textId="77777777" w:rsidR="00D531C2" w:rsidRPr="000566AE" w:rsidRDefault="00D531C2" w:rsidP="00D531C2">
      <w:pPr>
        <w:spacing w:after="120"/>
        <w:ind w:left="2268" w:right="1134"/>
        <w:jc w:val="both"/>
        <w:rPr>
          <w:bCs/>
        </w:rPr>
      </w:pPr>
      <w:r w:rsidRPr="000566AE">
        <w:rPr>
          <w:bCs/>
        </w:rPr>
        <w:t>The test pattern shall be medium gray on average and cover the complete area viewed by the camera; the camera shall view no other objects than the test pattern.</w:t>
      </w:r>
    </w:p>
    <w:p w14:paraId="6C12C087" w14:textId="77777777" w:rsidR="00D531C2" w:rsidRPr="000566AE" w:rsidRDefault="00D531C2" w:rsidP="00D531C2">
      <w:pPr>
        <w:spacing w:after="120"/>
        <w:ind w:left="2268" w:right="1134" w:hanging="1134"/>
        <w:jc w:val="both"/>
        <w:rPr>
          <w:bCs/>
        </w:rPr>
      </w:pPr>
      <w:r w:rsidRPr="000566AE">
        <w:rPr>
          <w:bCs/>
        </w:rPr>
        <w:t>6.2.2.2.1.2.</w:t>
      </w:r>
      <w:r w:rsidRPr="000566AE">
        <w:rPr>
          <w:bCs/>
        </w:rPr>
        <w:tab/>
        <w:t>The camera shall be hit by a (simulated sun) light of 40 klx, spanning an angle between 0.6 and 0.9</w:t>
      </w:r>
      <w:r>
        <w:rPr>
          <w:bCs/>
        </w:rPr>
        <w:t>°</w:t>
      </w:r>
      <w:r w:rsidRPr="000566AE">
        <w:rPr>
          <w:bCs/>
        </w:rPr>
        <w:t xml:space="preserve"> with an elevation angle of 10</w:t>
      </w:r>
      <w:r>
        <w:rPr>
          <w:bCs/>
        </w:rPr>
        <w:t>°</w:t>
      </w:r>
      <w:r w:rsidRPr="000566AE">
        <w:rPr>
          <w:bCs/>
        </w:rPr>
        <w:t xml:space="preserve"> (directly or indirectly via a mirror) removed from the optical axis of the sensor.</w:t>
      </w:r>
    </w:p>
    <w:p w14:paraId="2670F40E" w14:textId="77777777" w:rsidR="00D531C2" w:rsidRPr="000566AE" w:rsidRDefault="00D531C2" w:rsidP="00D531C2">
      <w:pPr>
        <w:spacing w:after="120"/>
        <w:ind w:left="2268" w:right="1134"/>
        <w:rPr>
          <w:bCs/>
        </w:rPr>
      </w:pPr>
      <w:r w:rsidRPr="000566AE">
        <w:rPr>
          <w:bCs/>
        </w:rPr>
        <w:t>The light source shall:</w:t>
      </w:r>
    </w:p>
    <w:p w14:paraId="564F7E0C" w14:textId="77777777" w:rsidR="00D531C2" w:rsidRPr="000566AE" w:rsidRDefault="00D531C2" w:rsidP="00D531C2">
      <w:pPr>
        <w:spacing w:after="120"/>
        <w:ind w:left="2268" w:right="1134"/>
        <w:rPr>
          <w:bCs/>
        </w:rPr>
      </w:pPr>
      <w:r w:rsidRPr="000566AE">
        <w:rPr>
          <w:bCs/>
        </w:rPr>
        <w:t>(a)</w:t>
      </w:r>
      <w:r w:rsidRPr="000566AE">
        <w:rPr>
          <w:bCs/>
        </w:rPr>
        <w:tab/>
        <w:t>Have a spectrum D65 with a tolerance of ±1,500 K;</w:t>
      </w:r>
    </w:p>
    <w:p w14:paraId="42A37EB5" w14:textId="77777777" w:rsidR="00D531C2" w:rsidRPr="000566AE" w:rsidRDefault="00D531C2" w:rsidP="00D531C2">
      <w:pPr>
        <w:spacing w:after="120"/>
        <w:ind w:left="2268" w:right="1134"/>
        <w:rPr>
          <w:bCs/>
        </w:rPr>
      </w:pPr>
      <w:r w:rsidRPr="000566AE">
        <w:rPr>
          <w:bCs/>
        </w:rPr>
        <w:t>(b)</w:t>
      </w:r>
      <w:r w:rsidRPr="000566AE">
        <w:rPr>
          <w:bCs/>
        </w:rPr>
        <w:tab/>
        <w:t>Be homogeneous in space and time within a tolerance of 2 klx.</w:t>
      </w:r>
    </w:p>
    <w:p w14:paraId="1540B242" w14:textId="77777777" w:rsidR="00D531C2" w:rsidRPr="000566AE" w:rsidRDefault="00D531C2" w:rsidP="00D531C2">
      <w:pPr>
        <w:spacing w:after="120"/>
        <w:ind w:left="2268" w:right="1134"/>
        <w:rPr>
          <w:bCs/>
        </w:rPr>
      </w:pPr>
      <w:r w:rsidRPr="000566AE">
        <w:rPr>
          <w:bCs/>
        </w:rPr>
        <w:t>The emission of the light source in infrared shall be negligible.</w:t>
      </w:r>
    </w:p>
    <w:p w14:paraId="6E0352E8" w14:textId="77777777" w:rsidR="00D531C2" w:rsidRPr="000566AE" w:rsidRDefault="00D531C2" w:rsidP="00D531C2">
      <w:pPr>
        <w:spacing w:after="120"/>
        <w:ind w:left="2268" w:right="1134" w:hanging="1134"/>
      </w:pPr>
      <w:r w:rsidRPr="000566AE">
        <w:rPr>
          <w:bCs/>
        </w:rPr>
        <w:t>6.2.2.2.1.3.</w:t>
      </w:r>
      <w:r w:rsidRPr="000566AE">
        <w:rPr>
          <w:bCs/>
        </w:rPr>
        <w:tab/>
      </w:r>
      <w:r w:rsidRPr="000566AE">
        <w:t>There shall be no ambient illumination of the monitor during the test.</w:t>
      </w:r>
    </w:p>
    <w:p w14:paraId="109092AF" w14:textId="77777777" w:rsidR="00D531C2" w:rsidRPr="000566AE" w:rsidRDefault="00D531C2" w:rsidP="00D531C2">
      <w:pPr>
        <w:spacing w:after="120"/>
        <w:ind w:left="2268" w:right="1134" w:hanging="1134"/>
      </w:pPr>
      <w:r w:rsidRPr="000566AE">
        <w:t>6.2.2.2.1.4.</w:t>
      </w:r>
      <w:r w:rsidRPr="000566AE">
        <w:tab/>
        <w:t>An example of the set-up is given in the Figure A below.</w:t>
      </w:r>
    </w:p>
    <w:p w14:paraId="6A7401FB" w14:textId="77777777" w:rsidR="00D531C2" w:rsidRPr="000566AE" w:rsidRDefault="00D531C2" w:rsidP="00D531C2">
      <w:pPr>
        <w:keepNext/>
        <w:keepLines/>
        <w:spacing w:line="240" w:lineRule="auto"/>
        <w:ind w:left="1134"/>
        <w:outlineLvl w:val="0"/>
      </w:pPr>
      <w:r w:rsidRPr="000566AE">
        <w:lastRenderedPageBreak/>
        <w:t>Figure A</w:t>
      </w:r>
    </w:p>
    <w:p w14:paraId="7F7CD944" w14:textId="77777777" w:rsidR="00D531C2" w:rsidRPr="000566AE" w:rsidRDefault="00D531C2" w:rsidP="00D531C2">
      <w:pPr>
        <w:keepNext/>
        <w:keepLines/>
        <w:spacing w:line="240" w:lineRule="auto"/>
        <w:ind w:left="1134"/>
        <w:outlineLvl w:val="0"/>
        <w:rPr>
          <w:b/>
        </w:rPr>
      </w:pPr>
      <w:r w:rsidRPr="000566AE">
        <w:rPr>
          <w:b/>
        </w:rPr>
        <w:t>Diagram of the blooming measurement set-up</w:t>
      </w:r>
    </w:p>
    <w:p w14:paraId="73A7F2CC" w14:textId="4C552B67" w:rsidR="00D531C2" w:rsidRPr="000566AE" w:rsidRDefault="00764A04" w:rsidP="00D531C2">
      <w:pPr>
        <w:keepNext/>
        <w:keepLines/>
        <w:spacing w:after="120"/>
        <w:ind w:left="1134" w:right="1134"/>
        <w:jc w:val="both"/>
      </w:pPr>
      <w:r>
        <w:rPr>
          <w:noProof/>
          <w:lang w:val="en-US"/>
        </w:rPr>
        <mc:AlternateContent>
          <mc:Choice Requires="wps">
            <w:drawing>
              <wp:anchor distT="0" distB="0" distL="114300" distR="114300" simplePos="0" relativeHeight="251665920" behindDoc="0" locked="0" layoutInCell="1" allowOverlap="1" wp14:anchorId="1CF6361A" wp14:editId="0775C6B8">
                <wp:simplePos x="0" y="0"/>
                <wp:positionH relativeFrom="column">
                  <wp:posOffset>1409065</wp:posOffset>
                </wp:positionH>
                <wp:positionV relativeFrom="paragraph">
                  <wp:posOffset>1508760</wp:posOffset>
                </wp:positionV>
                <wp:extent cx="51435" cy="141605"/>
                <wp:effectExtent l="0" t="0" r="0" b="0"/>
                <wp:wrapNone/>
                <wp:docPr id="53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383E" w14:textId="77777777" w:rsidR="00EF4FEC" w:rsidRDefault="00EF4FEC" w:rsidP="00D531C2">
                            <w:r>
                              <w:rPr>
                                <w:color w:val="000000"/>
                                <w:sz w:val="16"/>
                                <w:szCs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6361A" id="Rectangle 338" o:spid="_x0000_s1063" style="position:absolute;left:0;text-align:left;margin-left:110.95pt;margin-top:118.8pt;width:4.05pt;height:11.1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" filled="f" stroked="f">
                <v:textbox inset="0,0,0,0">
                  <w:txbxContent>
                    <w:p w14:paraId="3CAB383E" w14:textId="77777777" w:rsidR="00EF4FEC" w:rsidRDefault="00EF4FEC" w:rsidP="00D531C2">
                      <w:r>
                        <w:rPr>
                          <w:color w:val="000000"/>
                          <w:sz w:val="16"/>
                          <w:szCs w:val="16"/>
                        </w:rPr>
                        <w:t>1</w:t>
                      </w:r>
                    </w:p>
                  </w:txbxContent>
                </v:textbox>
              </v:rect>
            </w:pict>
          </mc:Fallback>
        </mc:AlternateContent>
      </w:r>
      <w:r>
        <w:rPr>
          <w:noProof/>
          <w:lang w:val="en-US"/>
        </w:rPr>
        <mc:AlternateContent>
          <mc:Choice Requires="wpc">
            <w:drawing>
              <wp:inline distT="0" distB="0" distL="0" distR="0" wp14:anchorId="36FDEA7D" wp14:editId="66CA2002">
                <wp:extent cx="3204210" cy="2458720"/>
                <wp:effectExtent l="3810" t="0" r="1905" b="0"/>
                <wp:docPr id="776"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5" name="Line 323"/>
                        <wps:cNvCnPr>
                          <a:cxnSpLocks noChangeShapeType="1"/>
                        </wps:cNvCnPr>
                        <wps:spPr bwMode="auto">
                          <a:xfrm>
                            <a:off x="81900" y="1012708"/>
                            <a:ext cx="600" cy="1164609"/>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1396" name="Group 324"/>
                        <wpg:cNvGrpSpPr>
                          <a:grpSpLocks/>
                        </wpg:cNvGrpSpPr>
                        <wpg:grpSpPr bwMode="auto">
                          <a:xfrm>
                            <a:off x="119300" y="791706"/>
                            <a:ext cx="338501" cy="332103"/>
                            <a:chOff x="-180" y="1440"/>
                            <a:chExt cx="533" cy="523"/>
                          </a:xfrm>
                        </wpg:grpSpPr>
                        <wps:wsp>
                          <wps:cNvPr id="1397"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398"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99"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00"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01" name="Freeform 329"/>
                        <wps:cNvSpPr>
                          <a:spLocks/>
                        </wps:cNvSpPr>
                        <wps:spPr bwMode="auto">
                          <a:xfrm>
                            <a:off x="318101" y="2242118"/>
                            <a:ext cx="162501" cy="165101"/>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02" name="Rectangle 330"/>
                        <wps:cNvSpPr>
                          <a:spLocks noChangeArrowheads="1"/>
                        </wps:cNvSpPr>
                        <wps:spPr bwMode="auto">
                          <a:xfrm>
                            <a:off x="1550005" y="1546713"/>
                            <a:ext cx="215301" cy="14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331"/>
                        <wps:cNvSpPr>
                          <a:spLocks noChangeArrowheads="1"/>
                        </wps:cNvSpPr>
                        <wps:spPr bwMode="auto">
                          <a:xfrm>
                            <a:off x="1548105" y="1558213"/>
                            <a:ext cx="215201" cy="145401"/>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332"/>
                        <wps:cNvSpPr>
                          <a:spLocks noChangeArrowheads="1"/>
                        </wps:cNvSpPr>
                        <wps:spPr bwMode="auto">
                          <a:xfrm>
                            <a:off x="1765306" y="1478212"/>
                            <a:ext cx="359401" cy="290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333"/>
                        <wps:cNvSpPr>
                          <a:spLocks noChangeArrowheads="1"/>
                        </wps:cNvSpPr>
                        <wps:spPr bwMode="auto">
                          <a:xfrm>
                            <a:off x="1763306" y="1485812"/>
                            <a:ext cx="359501" cy="290802"/>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Rectangle 334"/>
                        <wps:cNvSpPr>
                          <a:spLocks noChangeArrowheads="1"/>
                        </wps:cNvSpPr>
                        <wps:spPr bwMode="auto">
                          <a:xfrm>
                            <a:off x="2410408" y="1194310"/>
                            <a:ext cx="790602" cy="800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335"/>
                        <wps:cNvSpPr>
                          <a:spLocks noChangeArrowheads="1"/>
                        </wps:cNvSpPr>
                        <wps:spPr bwMode="auto">
                          <a:xfrm>
                            <a:off x="2410408" y="1194310"/>
                            <a:ext cx="790602" cy="800807"/>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336"/>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13" name="Freeform 337"/>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14" name="Group 339"/>
                        <wpg:cNvGrpSpPr>
                          <a:grpSpLocks/>
                        </wpg:cNvGrpSpPr>
                        <wpg:grpSpPr bwMode="auto">
                          <a:xfrm>
                            <a:off x="140900" y="2078217"/>
                            <a:ext cx="422901" cy="380403"/>
                            <a:chOff x="457" y="3460"/>
                            <a:chExt cx="666" cy="599"/>
                          </a:xfrm>
                        </wpg:grpSpPr>
                        <wps:wsp>
                          <wps:cNvPr id="515"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7"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8"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FE11E" w14:textId="77777777" w:rsidR="00EF4FEC" w:rsidRDefault="00EF4FEC" w:rsidP="00D531C2">
                                <w:r>
                                  <w:rPr>
                                    <w:color w:val="000000"/>
                                    <w:sz w:val="16"/>
                                    <w:szCs w:val="16"/>
                                  </w:rPr>
                                  <w:t>2</w:t>
                                </w:r>
                              </w:p>
                            </w:txbxContent>
                          </wps:txbx>
                          <wps:bodyPr rot="0" vert="horz" wrap="none" lIns="0" tIns="0" rIns="0" bIns="0" anchor="t" anchorCtr="0" upright="1">
                            <a:spAutoFit/>
                          </wps:bodyPr>
                        </wps:wsp>
                      </wpg:wgp>
                      <wps:wsp>
                        <wps:cNvPr id="520" name="Rectangle 345"/>
                        <wps:cNvSpPr>
                          <a:spLocks noChangeArrowheads="1"/>
                        </wps:cNvSpPr>
                        <wps:spPr bwMode="auto">
                          <a:xfrm>
                            <a:off x="988003" y="1641413"/>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B298" w14:textId="77777777" w:rsidR="00EF4FEC" w:rsidRDefault="00EF4FEC" w:rsidP="00D531C2">
                              <w:r>
                                <w:rPr>
                                  <w:color w:val="000000"/>
                                  <w:sz w:val="16"/>
                                  <w:szCs w:val="16"/>
                                </w:rPr>
                                <w:t>3</w:t>
                              </w:r>
                            </w:p>
                          </w:txbxContent>
                        </wps:txbx>
                        <wps:bodyPr rot="0" vert="horz" wrap="none" lIns="0" tIns="0" rIns="0" bIns="0" anchor="t" anchorCtr="0" upright="1">
                          <a:spAutoFit/>
                        </wps:bodyPr>
                      </wps:wsp>
                      <wps:wsp>
                        <wps:cNvPr id="521" name="Rectangle 346"/>
                        <wps:cNvSpPr>
                          <a:spLocks noChangeArrowheads="1"/>
                        </wps:cNvSpPr>
                        <wps:spPr bwMode="auto">
                          <a:xfrm>
                            <a:off x="1104903" y="533304"/>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A966" w14:textId="77777777" w:rsidR="00EF4FEC" w:rsidRDefault="00EF4FEC" w:rsidP="00D531C2">
                              <w:r>
                                <w:rPr>
                                  <w:color w:val="000000"/>
                                  <w:sz w:val="16"/>
                                  <w:szCs w:val="16"/>
                                </w:rPr>
                                <w:t>4</w:t>
                              </w:r>
                            </w:p>
                          </w:txbxContent>
                        </wps:txbx>
                        <wps:bodyPr rot="0" vert="horz" wrap="none" lIns="0" tIns="0" rIns="0" bIns="0" anchor="t" anchorCtr="0" upright="1">
                          <a:spAutoFit/>
                        </wps:bodyPr>
                      </wps:wsp>
                      <wps:wsp>
                        <wps:cNvPr id="522" name="Rectangle 347"/>
                        <wps:cNvSpPr>
                          <a:spLocks noChangeArrowheads="1"/>
                        </wps:cNvSpPr>
                        <wps:spPr bwMode="auto">
                          <a:xfrm>
                            <a:off x="1821806" y="1885215"/>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D19C" w14:textId="77777777" w:rsidR="00EF4FEC" w:rsidRDefault="00EF4FEC" w:rsidP="00D531C2">
                              <w:r>
                                <w:rPr>
                                  <w:color w:val="000000"/>
                                  <w:sz w:val="16"/>
                                  <w:szCs w:val="16"/>
                                </w:rPr>
                                <w:t>5</w:t>
                              </w:r>
                            </w:p>
                          </w:txbxContent>
                        </wps:txbx>
                        <wps:bodyPr rot="0" vert="horz" wrap="none" lIns="0" tIns="0" rIns="0" bIns="0" anchor="t" anchorCtr="0" upright="1">
                          <a:spAutoFit/>
                        </wps:bodyPr>
                      </wps:wsp>
                      <wps:wsp>
                        <wps:cNvPr id="523" name="Rectangle 348"/>
                        <wps:cNvSpPr>
                          <a:spLocks noChangeArrowheads="1"/>
                        </wps:cNvSpPr>
                        <wps:spPr bwMode="auto">
                          <a:xfrm>
                            <a:off x="2682808" y="2036317"/>
                            <a:ext cx="515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B530" w14:textId="77777777" w:rsidR="00EF4FEC" w:rsidRDefault="00EF4FEC" w:rsidP="00D531C2">
                              <w:r>
                                <w:rPr>
                                  <w:color w:val="000000"/>
                                  <w:sz w:val="16"/>
                                  <w:szCs w:val="16"/>
                                </w:rPr>
                                <w:t>6</w:t>
                              </w:r>
                            </w:p>
                          </w:txbxContent>
                        </wps:txbx>
                        <wps:bodyPr rot="0" vert="horz" wrap="none" lIns="0" tIns="0" rIns="0" bIns="0" anchor="t" anchorCtr="0" upright="1">
                          <a:spAutoFit/>
                        </wps:bodyPr>
                      </wps:wsp>
                      <wps:wsp>
                        <wps:cNvPr id="525" name="Freeform 349"/>
                        <wps:cNvSpPr>
                          <a:spLocks/>
                        </wps:cNvSpPr>
                        <wps:spPr bwMode="auto">
                          <a:xfrm>
                            <a:off x="2121507" y="1532112"/>
                            <a:ext cx="279401" cy="168901"/>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350"/>
                        <wps:cNvSpPr>
                          <a:spLocks noChangeArrowheads="1"/>
                        </wps:cNvSpPr>
                        <wps:spPr bwMode="auto">
                          <a:xfrm rot="21185261">
                            <a:off x="773402" y="121801"/>
                            <a:ext cx="233001" cy="62040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51"/>
                        <wps:cNvSpPr>
                          <a:spLocks/>
                        </wps:cNvSpPr>
                        <wps:spPr bwMode="auto">
                          <a:xfrm>
                            <a:off x="913703" y="1464212"/>
                            <a:ext cx="217201" cy="224802"/>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528" name="Freeform 352"/>
                        <wps:cNvSpPr>
                          <a:spLocks/>
                        </wps:cNvSpPr>
                        <wps:spPr bwMode="auto">
                          <a:xfrm>
                            <a:off x="1105503" y="1659814"/>
                            <a:ext cx="440001" cy="3050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53"/>
                        <wps:cNvSpPr>
                          <a:spLocks/>
                        </wps:cNvSpPr>
                        <wps:spPr bwMode="auto">
                          <a:xfrm>
                            <a:off x="960703" y="1515612"/>
                            <a:ext cx="596902" cy="43800"/>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54"/>
                        <wps:cNvSpPr>
                          <a:spLocks/>
                        </wps:cNvSpPr>
                        <wps:spPr bwMode="auto">
                          <a:xfrm>
                            <a:off x="996903" y="730106"/>
                            <a:ext cx="118100" cy="935408"/>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55"/>
                        <wps:cNvSpPr>
                          <a:spLocks/>
                        </wps:cNvSpPr>
                        <wps:spPr bwMode="auto">
                          <a:xfrm>
                            <a:off x="861003" y="746006"/>
                            <a:ext cx="94000" cy="765806"/>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6FDEA7D" id="Papier 321" o:spid="_x0000_s1064"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">
                <v:shape id="_x0000_s1065" type="#_x0000_t75" style="position:absolute;width:32042;height:24587;visibility:visible;mso-wrap-style:square">
                  <v:fill o:detectmouseclick="t"/>
                  <v:path o:connecttype="none"/>
                </v:shape>
                <v:line id="Line 323" o:spid="_x0000_s1066" style="position:absolute;visibility:visible;mso-wrap-style:square" from="819,10127" to="825,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" strokeweight="1.9pt">
                  <v:stroke endcap="round"/>
                </v:line>
                <v:group id="Group 324" o:spid="_x0000_s1067" style="position:absolute;left:1193;top:7917;width:3385;height:3321" coordorigin="-180,1440" coordsize="53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325" o:spid="_x0000_s1068" style="position:absolute;left:99;top:1440;width:254;height:258;visibility:visible;mso-wrap-style:square;v-text-anchor:top" coordsize="3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" path="m70,51c9,102,,195,50,257v51,63,142,72,204,20c315,226,324,134,273,71,223,9,132,,70,51e" strokeweight=".5pt">
                    <v:path arrowok="t" o:connecttype="custom" o:connectlocs="43,31;31,158;156,170;168,44;43,31" o:connectangles="0,0,0,0,0"/>
                  </v:shape>
                  <v:line id="Line 326" o:spid="_x0000_s1069" style="position:absolute;flip:y;visibility:visible;mso-wrap-style:square" from="-96,1662" to="79,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" strokeweight=".5pt">
                    <v:stroke endcap="round"/>
                  </v:line>
                  <v:line id="Line 327" o:spid="_x0000_s1070" style="position:absolute;flip:x;visibility:visible;mso-wrap-style:square" from="-180,1552" to="67,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" strokeweight=".5pt">
                    <v:stroke endcap="round"/>
                  </v:line>
                  <v:line id="Line 328" o:spid="_x0000_s1071" style="position:absolute;flip:x;visibility:visible;mso-wrap-style:square" from="107,1730" to="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" strokeweight=".5pt">
                    <v:stroke endcap="round"/>
                  </v:line>
                </v:group>
                <v:shape id="Freeform 329" o:spid="_x0000_s1072" style="position:absolute;left:3181;top:22421;width:1625;height:1651;visibility:visible;mso-wrap-style:square;v-text-anchor:top" coordsize="32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" path="m249,48c184,,94,15,47,80,,145,14,237,79,285v64,47,154,33,201,-32c327,187,313,96,249,48e" strokeweight="0">
                  <v:path arrowok="t" o:connecttype="custom" o:connectlocs="61513834,11870364;11611119,19783774;19516519,70479727;69172253,62566317;61513834,11870364" o:connectangles="0,0,0,0,0"/>
                </v:shape>
                <v:rect id="Rectangle 330" o:spid="_x0000_s1073" style="position:absolute;left:15500;top:15467;width:215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" stroked="f"/>
                <v:rect id="Rectangle 331" o:spid="_x0000_s1074" style="position:absolute;left:15481;top:15582;width:215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" filled="f" strokeweight=".45pt">
                  <v:stroke joinstyle="round" endcap="round"/>
                </v:rect>
                <v:rect id="Rectangle 332" o:spid="_x0000_s1075" style="position:absolute;left:17653;top:14782;width:35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" stroked="f"/>
                <v:rect id="Rectangle 333" o:spid="_x0000_s1076" style="position:absolute;left:17633;top:14858;width:35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" filled="f" strokeweight=".45pt">
                  <v:stroke joinstyle="round" endcap="round"/>
                </v:rect>
                <v:rect id="Rectangle 334" o:spid="_x0000_s1077"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" stroked="f"/>
                <v:rect id="Rectangle 335" o:spid="_x0000_s1078"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" filled="f" strokeweight=".45pt">
                  <v:stroke joinstyle="round" endcap="round"/>
                </v:rect>
                <v:shape id="Freeform 336" o:spid="_x0000_s1079"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" path="m216,c97,,,99,,220r,878c,1220,97,1318,216,1318r866,c1202,1318,1299,1220,1299,1098r,-878c1299,99,1202,,1082,l216,xe" strokeweight="0">
                  <v:path arrowok="t" o:connecttype="custom" o:connectlocs="53590593,0;0,54386337;0,271436479;53590593,325822817;268449547,325822817;322288183,271436479;322288183,54386337;268449547,0;53590593,0" o:connectangles="0,0,0,0,0,0,0,0,0"/>
                </v:shape>
                <v:shape id="Freeform 337" o:spid="_x0000_s1080"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" path="m216,c97,,,99,,220r,878c,1220,97,1318,216,1318r866,c1202,1318,1299,1220,1299,1098r,-878c1299,99,1202,,1082,l216,e" filled="f" strokeweight=".45pt">
                  <v:stroke endcap="round"/>
                  <v:path arrowok="t" o:connecttype="custom" o:connectlocs="53590593,0;0,54386337;0,271436479;53590593,325822817;268449547,325822817;322288183,271436479;322288183,54386337;268449547,0;53590593,0" o:connectangles="0,0,0,0,0,0,0,0,0"/>
                </v:shape>
                <v:group id="Group 339" o:spid="_x0000_s1081" style="position:absolute;left:1409;top:20782;width:4229;height:3804" coordorigin="457,3460" coordsize="66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40" o:spid="_x0000_s1082" style="position:absolute;left:736;top:3718;width:256;height:260;visibility:visible;mso-wrap-style:square;v-text-anchor:top" coordsize="2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" path="m195,37c144,,74,12,37,62,,113,11,185,62,223v50,37,121,26,157,-25c256,146,245,75,195,37e" filled="f" strokeweight=".45pt">
                    <v:stroke endcap="round"/>
                    <v:path arrowok="t" o:connecttype="custom" o:connectlocs="195,37;37,62;62,223;219,198;195,37" o:connectangles="0,0,0,0,0"/>
                  </v:shape>
                  <v:line id="Line 341" o:spid="_x0000_s1083" style="position:absolute;visibility:visible;mso-wrap-style:square" from="556,3591" to="73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" strokeweight=".45pt">
                    <v:stroke endcap="round"/>
                  </v:line>
                  <v:line id="Line 342" o:spid="_x0000_s1084" style="position:absolute;flip:x y;visibility:visible;mso-wrap-style:square" from="722,3460" to="839,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" strokeweight=".45pt">
                    <v:stroke endcap="round"/>
                  </v:line>
                  <v:line id="Line 343" o:spid="_x0000_s1085" style="position:absolute;flip:x y;visibility:visible;mso-wrap-style:square" from="457,3829" to="706,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" strokeweight=".45pt">
                    <v:stroke endcap="round"/>
                  </v:line>
                  <v:rect id="Rectangle 344" o:spid="_x0000_s1086" style="position:absolute;left:1042;top:3819;width:8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0C8FE11E" w14:textId="77777777" w:rsidR="00EF4FEC" w:rsidRDefault="00EF4FEC" w:rsidP="00D531C2">
                          <w:r>
                            <w:rPr>
                              <w:color w:val="000000"/>
                              <w:sz w:val="16"/>
                              <w:szCs w:val="16"/>
                            </w:rPr>
                            <w:t>2</w:t>
                          </w:r>
                        </w:p>
                      </w:txbxContent>
                    </v:textbox>
                  </v:rect>
                </v:group>
                <v:rect id="Rectangle 345" o:spid="_x0000_s1087" style="position:absolute;left:9880;top:16414;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14:paraId="74ACB298" w14:textId="77777777" w:rsidR="00EF4FEC" w:rsidRDefault="00EF4FEC" w:rsidP="00D531C2">
                        <w:r>
                          <w:rPr>
                            <w:color w:val="000000"/>
                            <w:sz w:val="16"/>
                            <w:szCs w:val="16"/>
                          </w:rPr>
                          <w:t>3</w:t>
                        </w:r>
                      </w:p>
                    </w:txbxContent>
                  </v:textbox>
                </v:rect>
                <v:rect id="Rectangle 346" o:spid="_x0000_s1088" style="position:absolute;left:11049;top:5333;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2D46A966" w14:textId="77777777" w:rsidR="00EF4FEC" w:rsidRDefault="00EF4FEC" w:rsidP="00D531C2">
                        <w:r>
                          <w:rPr>
                            <w:color w:val="000000"/>
                            <w:sz w:val="16"/>
                            <w:szCs w:val="16"/>
                          </w:rPr>
                          <w:t>4</w:t>
                        </w:r>
                      </w:p>
                    </w:txbxContent>
                  </v:textbox>
                </v:rect>
                <v:rect id="Rectangle 347" o:spid="_x0000_s1089" style="position:absolute;left:18218;top:18852;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6F5FD19C" w14:textId="77777777" w:rsidR="00EF4FEC" w:rsidRDefault="00EF4FEC" w:rsidP="00D531C2">
                        <w:r>
                          <w:rPr>
                            <w:color w:val="000000"/>
                            <w:sz w:val="16"/>
                            <w:szCs w:val="16"/>
                          </w:rPr>
                          <w:t>5</w:t>
                        </w:r>
                      </w:p>
                    </w:txbxContent>
                  </v:textbox>
                </v:rect>
                <v:rect id="Rectangle 348" o:spid="_x0000_s1090" style="position:absolute;left:26828;top:20363;width:5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7CC5B530" w14:textId="77777777" w:rsidR="00EF4FEC" w:rsidRDefault="00EF4FEC" w:rsidP="00D531C2">
                        <w:r>
                          <w:rPr>
                            <w:color w:val="000000"/>
                            <w:sz w:val="16"/>
                            <w:szCs w:val="16"/>
                          </w:rPr>
                          <w:t>6</w:t>
                        </w:r>
                      </w:p>
                    </w:txbxContent>
                  </v:textbox>
                </v:rect>
                <v:shape id="Freeform 349" o:spid="_x0000_s1091" style="position:absolute;left:21215;top:15321;width:2794;height:1689;visibility:visible;mso-wrap-style:square;v-text-anchor:top" coordsize="44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" path="m,137c41,97,88,73,144,56,177,34,214,14,251,2v15,3,34,-2,45,9c309,24,308,47,313,65v3,8,10,27,10,27c334,266,295,247,440,247e" filled="f" strokeweight=".45pt">
                  <v:stroke endcap="round"/>
                  <v:path arrowok="t" o:connecttype="custom" o:connectlocs="0,55238882;58064608,22579397;101209837,806407;119355027,4435239;126209877,26208228;130242141,37094723;177419635,99591268" o:connectangles="0,0,0,0,0,0,0"/>
                </v:shape>
                <v:rect id="Rectangle 350" o:spid="_x0000_s1092" style="position:absolute;left:7734;top:1218;width:2330;height:6204;rotation:-453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" filled="f" strokeweight=".5pt">
                  <v:stroke joinstyle="round" endcap="round"/>
                </v:rect>
                <v:shape id="Freeform 351" o:spid="_x0000_s1093" style="position:absolute;left:9137;top:14642;width:2172;height:2248;visibility:visible;mso-wrap-style:square;v-text-anchor:top" coordsize="3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" path="m,l342,354e" strokeweight="1.75pt">
                  <v:stroke endcap="round"/>
                  <v:path arrowok="t" o:connecttype="custom" o:connectlocs="0,0;137922635,142749270" o:connectangles="0,0"/>
                </v:shape>
                <v:shape id="Freeform 352" o:spid="_x0000_s1094" style="position:absolute;left:11055;top:16598;width:4400;height:305;visibility:visible;mso-wrap-style:square;v-text-anchor:top" coordsize="6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" path="m693,48l,e" filled="f" strokeweight=".5pt">
                  <v:stroke dashstyle="dash"/>
                  <v:path arrowok="t" o:connecttype="custom" o:connectlocs="279400635,19367500;0,0" o:connectangles="0,0"/>
                </v:shape>
                <v:shape id="Freeform 353" o:spid="_x0000_s1095" style="position:absolute;left:9607;top:15156;width:5969;height:438;visibility:visible;mso-wrap-style:square;v-text-anchor:top" coordsize="9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" path="m940,69l,e" filled="f" strokeweight=".5pt">
                  <v:stroke dashstyle="dash"/>
                  <v:path arrowok="t" o:connecttype="custom" o:connectlocs="379032770,27813000;0,0" o:connectangles="0,0"/>
                </v:shape>
                <v:shape id="Freeform 354" o:spid="_x0000_s1096" style="position:absolute;left:9969;top:7301;width:1181;height:9354;visibility:visible;mso-wrap-style:square;v-text-anchor:top" coordsize="18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" path="m186,1473l,e" filled="f" strokeweight=".5pt">
                  <v:stroke dashstyle="dash"/>
                  <v:path arrowok="t" o:connecttype="custom" o:connectlocs="74993500,593984080;0,0" o:connectangles="0,0"/>
                </v:shape>
                <v:shape id="Freeform 355" o:spid="_x0000_s1097" style="position:absolute;left:8610;top:7460;width:940;height:7658;visibility:visible;mso-wrap-style:square;v-text-anchor:top" coordsize="148,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" path="m148,1206l,e" filled="f" strokeweight=".5pt">
                  <v:stroke dashstyle="dash"/>
                  <v:path arrowok="t" o:connecttype="custom" o:connectlocs="59690000,486286810;0,0" o:connectangles="0,0"/>
                </v:shape>
                <w10:anchorlock/>
              </v:group>
            </w:pict>
          </mc:Fallback>
        </mc:AlternateContent>
      </w:r>
    </w:p>
    <w:p w14:paraId="0D1A67EF" w14:textId="77777777" w:rsidR="00D531C2" w:rsidRPr="000566AE" w:rsidRDefault="00D531C2" w:rsidP="00D531C2">
      <w:pPr>
        <w:ind w:left="1134"/>
        <w:jc w:val="both"/>
        <w:rPr>
          <w:szCs w:val="24"/>
        </w:rPr>
      </w:pPr>
      <w:r w:rsidRPr="000566AE">
        <w:rPr>
          <w:szCs w:val="24"/>
        </w:rPr>
        <w:t xml:space="preserve">1: </w:t>
      </w:r>
      <w:r w:rsidRPr="000566AE">
        <w:rPr>
          <w:szCs w:val="24"/>
        </w:rPr>
        <w:tab/>
        <w:t>Black and white test pattern.</w:t>
      </w:r>
    </w:p>
    <w:p w14:paraId="4911FDFC" w14:textId="77777777" w:rsidR="00D531C2" w:rsidRPr="000566AE" w:rsidRDefault="00D531C2" w:rsidP="00D531C2">
      <w:pPr>
        <w:ind w:left="1134"/>
        <w:jc w:val="both"/>
        <w:rPr>
          <w:szCs w:val="24"/>
        </w:rPr>
      </w:pPr>
      <w:r w:rsidRPr="000566AE">
        <w:rPr>
          <w:szCs w:val="24"/>
        </w:rPr>
        <w:t xml:space="preserve">2: </w:t>
      </w:r>
      <w:r w:rsidRPr="000566AE">
        <w:rPr>
          <w:szCs w:val="24"/>
        </w:rPr>
        <w:tab/>
        <w:t>Lamps to make the test pattern evenly illuminated.</w:t>
      </w:r>
    </w:p>
    <w:p w14:paraId="5249954C" w14:textId="77777777" w:rsidR="00D531C2" w:rsidRPr="000566AE" w:rsidRDefault="00D531C2" w:rsidP="00D531C2">
      <w:pPr>
        <w:ind w:left="1134"/>
        <w:jc w:val="both"/>
        <w:rPr>
          <w:szCs w:val="24"/>
        </w:rPr>
      </w:pPr>
      <w:r w:rsidRPr="000566AE">
        <w:rPr>
          <w:szCs w:val="24"/>
        </w:rPr>
        <w:t xml:space="preserve">3: </w:t>
      </w:r>
      <w:r w:rsidRPr="000566AE">
        <w:rPr>
          <w:szCs w:val="24"/>
        </w:rPr>
        <w:tab/>
        <w:t>Mirror.</w:t>
      </w:r>
    </w:p>
    <w:p w14:paraId="6BF15BE6" w14:textId="77777777" w:rsidR="00D531C2" w:rsidRPr="000566AE" w:rsidRDefault="00D531C2" w:rsidP="00D531C2">
      <w:pPr>
        <w:ind w:left="1134"/>
        <w:jc w:val="both"/>
        <w:rPr>
          <w:szCs w:val="24"/>
        </w:rPr>
      </w:pPr>
      <w:r w:rsidRPr="000566AE">
        <w:rPr>
          <w:szCs w:val="24"/>
        </w:rPr>
        <w:t xml:space="preserve">4: </w:t>
      </w:r>
      <w:r w:rsidRPr="000566AE">
        <w:rPr>
          <w:szCs w:val="24"/>
        </w:rPr>
        <w:tab/>
        <w:t>High intensity light.</w:t>
      </w:r>
    </w:p>
    <w:p w14:paraId="255F77D9" w14:textId="77777777" w:rsidR="00D531C2" w:rsidRPr="000566AE" w:rsidRDefault="00D531C2" w:rsidP="00D531C2">
      <w:pPr>
        <w:ind w:left="1134"/>
        <w:jc w:val="both"/>
        <w:rPr>
          <w:szCs w:val="24"/>
        </w:rPr>
      </w:pPr>
      <w:r w:rsidRPr="000566AE">
        <w:rPr>
          <w:szCs w:val="24"/>
        </w:rPr>
        <w:t xml:space="preserve">5: </w:t>
      </w:r>
      <w:r w:rsidRPr="000566AE">
        <w:rPr>
          <w:szCs w:val="24"/>
        </w:rPr>
        <w:tab/>
        <w:t>Camera.</w:t>
      </w:r>
    </w:p>
    <w:p w14:paraId="5A858BE2" w14:textId="77777777" w:rsidR="00D531C2" w:rsidRPr="000566AE" w:rsidRDefault="00D531C2" w:rsidP="00D531C2">
      <w:pPr>
        <w:spacing w:after="120"/>
        <w:ind w:left="1134"/>
        <w:jc w:val="both"/>
        <w:rPr>
          <w:szCs w:val="24"/>
        </w:rPr>
      </w:pPr>
      <w:r w:rsidRPr="000566AE">
        <w:rPr>
          <w:szCs w:val="24"/>
        </w:rPr>
        <w:t xml:space="preserve">6: </w:t>
      </w:r>
      <w:r w:rsidRPr="000566AE">
        <w:rPr>
          <w:szCs w:val="24"/>
        </w:rPr>
        <w:tab/>
        <w:t>Monitor.</w:t>
      </w:r>
    </w:p>
    <w:p w14:paraId="505444F4" w14:textId="77777777" w:rsidR="00D531C2" w:rsidRPr="000566AE" w:rsidRDefault="00D531C2" w:rsidP="00D531C2">
      <w:pPr>
        <w:spacing w:after="120"/>
        <w:ind w:left="2268" w:right="1134" w:hanging="1134"/>
        <w:jc w:val="both"/>
      </w:pPr>
      <w:r w:rsidRPr="000566AE">
        <w:t>6.2.2.2.2.</w:t>
      </w:r>
      <w:r w:rsidRPr="000566AE">
        <w:tab/>
        <w:t>The monitor shall render a minimum contrast under various light conditions as specified by ISO 15008:2003.</w:t>
      </w:r>
    </w:p>
    <w:p w14:paraId="4BE6150A" w14:textId="77777777" w:rsidR="00D531C2" w:rsidRPr="000566AE" w:rsidRDefault="00D531C2" w:rsidP="00D531C2">
      <w:pPr>
        <w:spacing w:after="120"/>
        <w:ind w:left="2268" w:right="1134" w:hanging="1134"/>
        <w:jc w:val="both"/>
      </w:pPr>
      <w:r w:rsidRPr="000566AE">
        <w:t>6.2.2.2.3.</w:t>
      </w:r>
      <w:r w:rsidRPr="000566AE">
        <w:tab/>
        <w:t>It shall be possible to adjust the average luminance of the monitor either manually or automatically to the ambient conditions.</w:t>
      </w:r>
    </w:p>
    <w:p w14:paraId="54C1F6A6" w14:textId="77777777" w:rsidR="00D531C2" w:rsidRPr="000566AE" w:rsidRDefault="00D531C2" w:rsidP="00D531C2">
      <w:pPr>
        <w:spacing w:after="120"/>
        <w:ind w:left="2268" w:right="1134" w:hanging="1134"/>
        <w:jc w:val="both"/>
      </w:pPr>
      <w:r w:rsidRPr="000566AE">
        <w:t>6.2.2.2.4.</w:t>
      </w:r>
      <w:r w:rsidRPr="000566AE">
        <w:tab/>
        <w:t>The measurements for the luminance contrast of the monitor shall be carried out according to ISO 15008:2009.</w:t>
      </w:r>
    </w:p>
    <w:p w14:paraId="30202C3A" w14:textId="77777777" w:rsidR="00D531C2" w:rsidRPr="000566AE" w:rsidRDefault="00D531C2" w:rsidP="00D531C2">
      <w:pPr>
        <w:spacing w:after="120"/>
        <w:ind w:left="2268" w:right="1134" w:hanging="1134"/>
        <w:jc w:val="both"/>
        <w:rPr>
          <w:shd w:val="clear" w:color="auto" w:fill="FBD4B4"/>
          <w:lang w:val="en-US"/>
        </w:rPr>
      </w:pPr>
      <w:r w:rsidRPr="000566AE">
        <w:t>6.2.2.3.</w:t>
      </w:r>
      <w:r w:rsidRPr="000566AE">
        <w:tab/>
        <w:t>Functional requirements</w:t>
      </w:r>
      <w:r w:rsidRPr="000566AE">
        <w:rPr>
          <w:rFonts w:ascii="Calibri" w:eastAsia="Calibri" w:hAnsi="Calibri" w:cs="Arial"/>
          <w:sz w:val="22"/>
          <w:szCs w:val="22"/>
          <w:lang w:val="en-US"/>
        </w:rPr>
        <w:t xml:space="preserve"> </w:t>
      </w:r>
      <w:r w:rsidRPr="000566AE">
        <w:rPr>
          <w:lang w:val="en-US"/>
        </w:rPr>
        <w:t>for camera-monitor devices of Classes I to IV (see Annex 12).</w:t>
      </w:r>
    </w:p>
    <w:p w14:paraId="5D4D7274" w14:textId="7EE47C10" w:rsidR="00D531C2" w:rsidRPr="000566AE" w:rsidRDefault="00D531C2" w:rsidP="00D531C2">
      <w:pPr>
        <w:spacing w:after="120"/>
        <w:ind w:left="2268" w:right="1134"/>
        <w:jc w:val="both"/>
        <w:rPr>
          <w:lang w:val="en-US"/>
        </w:rPr>
      </w:pPr>
      <w:r w:rsidRPr="000566AE">
        <w:rPr>
          <w:lang w:val="en-US"/>
        </w:rPr>
        <w:t xml:space="preserve">Unless otherwise specified in this Regulation, the definitions and symbols used in paragraph 6.2.2.3. are in accordance with ISO 16505:2015, </w:t>
      </w:r>
      <w:r w:rsidR="004A1500">
        <w:rPr>
          <w:lang w:val="en-US"/>
        </w:rPr>
        <w:br/>
      </w:r>
      <w:r w:rsidRPr="000566AE">
        <w:rPr>
          <w:lang w:val="en-US"/>
        </w:rPr>
        <w:t>Chapters 3 and 4.</w:t>
      </w:r>
    </w:p>
    <w:p w14:paraId="7F2CAD9E" w14:textId="77777777" w:rsidR="00D531C2" w:rsidRPr="000566AE" w:rsidRDefault="00D531C2" w:rsidP="00D531C2">
      <w:pPr>
        <w:spacing w:after="120"/>
        <w:ind w:left="2268" w:right="1134"/>
        <w:jc w:val="both"/>
        <w:rPr>
          <w:shd w:val="clear" w:color="auto" w:fill="FBD4B4"/>
          <w:lang w:val="en-US"/>
        </w:rPr>
      </w:pPr>
      <w:r w:rsidRPr="000566AE">
        <w:rPr>
          <w:lang w:val="en-US"/>
        </w:rPr>
        <w:t>Unless otherwise specified in this Regulation, the requirements given in paragraph 6.2.2.3. shall be verified according to the test procedures given in ISO 16505:2015, Chapter 7, where available.</w:t>
      </w:r>
    </w:p>
    <w:p w14:paraId="700D92A9" w14:textId="77777777" w:rsidR="00D531C2" w:rsidRPr="000566AE" w:rsidRDefault="00D531C2" w:rsidP="00D531C2">
      <w:pPr>
        <w:spacing w:after="120"/>
        <w:ind w:left="2268" w:right="1134" w:hanging="1134"/>
        <w:jc w:val="both"/>
        <w:rPr>
          <w:lang w:val="en-US"/>
        </w:rPr>
      </w:pPr>
      <w:r w:rsidRPr="000566AE">
        <w:t>6.2.2.3.1.</w:t>
      </w:r>
      <w:r w:rsidRPr="000566AE">
        <w:tab/>
      </w:r>
      <w:r w:rsidRPr="000566AE">
        <w:rPr>
          <w:bCs/>
          <w:lang w:val="en-US"/>
        </w:rPr>
        <w:t>Luminance adjustment</w:t>
      </w:r>
    </w:p>
    <w:p w14:paraId="53C05ECB" w14:textId="77777777" w:rsidR="00D531C2" w:rsidRPr="000566AE" w:rsidRDefault="00D531C2" w:rsidP="00D531C2">
      <w:pPr>
        <w:spacing w:after="120"/>
        <w:ind w:left="2268" w:right="1134"/>
        <w:jc w:val="both"/>
        <w:rPr>
          <w:lang w:val="en-US"/>
        </w:rPr>
      </w:pPr>
      <w:r w:rsidRPr="000566AE">
        <w:rPr>
          <w:lang w:val="en-US"/>
        </w:rPr>
        <w:t>It shall be possible to adjust the average luminance of the monitor either manually or automatically to the ambient conditions.</w:t>
      </w:r>
    </w:p>
    <w:p w14:paraId="16018643" w14:textId="77777777" w:rsidR="00D531C2" w:rsidRPr="000566AE" w:rsidRDefault="00D531C2" w:rsidP="00D531C2">
      <w:pPr>
        <w:spacing w:after="120"/>
        <w:ind w:left="2268" w:right="1134" w:hanging="1134"/>
        <w:jc w:val="both"/>
        <w:rPr>
          <w:bCs/>
          <w:iCs/>
          <w:lang w:val="en-US"/>
        </w:rPr>
      </w:pPr>
      <w:r w:rsidRPr="000566AE">
        <w:t>6.2.2.3.2.</w:t>
      </w:r>
      <w:r w:rsidRPr="000566AE">
        <w:tab/>
      </w:r>
      <w:r w:rsidRPr="000566AE">
        <w:rPr>
          <w:bCs/>
          <w:iCs/>
          <w:lang w:val="en-US"/>
        </w:rPr>
        <w:t>Operating readiness (System availability)</w:t>
      </w:r>
    </w:p>
    <w:p w14:paraId="53887D20" w14:textId="77777777" w:rsidR="00D531C2" w:rsidRPr="000566AE" w:rsidRDefault="00D531C2" w:rsidP="00D531C2">
      <w:pPr>
        <w:spacing w:after="120"/>
        <w:ind w:left="2268" w:right="1134"/>
        <w:jc w:val="both"/>
        <w:rPr>
          <w:bCs/>
          <w:iCs/>
          <w:lang w:val="en-US"/>
        </w:rPr>
      </w:pPr>
      <w:r w:rsidRPr="000566AE">
        <w:rPr>
          <w:lang w:eastAsia="ar-SA"/>
        </w:rPr>
        <w:t>I</w:t>
      </w:r>
      <w:r w:rsidRPr="000566AE">
        <w:rPr>
          <w:bCs/>
          <w:iCs/>
        </w:rPr>
        <w:t xml:space="preserve">f the system is not operational (e.g. CMS failure), </w:t>
      </w:r>
      <w:r w:rsidRPr="000566AE">
        <w:rPr>
          <w:lang w:eastAsia="ar-SA"/>
        </w:rPr>
        <w:t xml:space="preserve">it shall be indicated to the driver </w:t>
      </w:r>
      <w:r w:rsidRPr="000566AE">
        <w:rPr>
          <w:bCs/>
          <w:iCs/>
        </w:rPr>
        <w:t>by i.e. warning indication, display information, absence of status indicator. The operator's manual shall explain the information indicated.</w:t>
      </w:r>
    </w:p>
    <w:p w14:paraId="363504B9" w14:textId="77777777" w:rsidR="00D531C2" w:rsidRPr="000566AE" w:rsidRDefault="00D531C2" w:rsidP="00D531C2">
      <w:pPr>
        <w:keepNext/>
        <w:keepLines/>
        <w:spacing w:after="120"/>
        <w:ind w:left="2268" w:right="1134" w:hanging="1134"/>
        <w:jc w:val="both"/>
      </w:pPr>
      <w:r w:rsidRPr="000566AE">
        <w:lastRenderedPageBreak/>
        <w:t>6.2.2.3.3.</w:t>
      </w:r>
      <w:r w:rsidRPr="000566AE">
        <w:tab/>
        <w:t>Image quality</w:t>
      </w:r>
    </w:p>
    <w:p w14:paraId="2B030DB7" w14:textId="77777777" w:rsidR="00D531C2" w:rsidRPr="000566AE" w:rsidRDefault="00D531C2" w:rsidP="00D531C2">
      <w:pPr>
        <w:keepNext/>
        <w:keepLines/>
        <w:spacing w:after="120"/>
        <w:ind w:left="2268" w:right="1134" w:hanging="1134"/>
        <w:jc w:val="both"/>
      </w:pPr>
      <w:r w:rsidRPr="000566AE">
        <w:t>6.2.2.3.3.1.</w:t>
      </w:r>
      <w:r w:rsidRPr="000566AE">
        <w:tab/>
        <w:t>Monitor isotropy</w:t>
      </w:r>
    </w:p>
    <w:p w14:paraId="2F31FD86" w14:textId="77777777" w:rsidR="00D531C2" w:rsidRPr="000566AE" w:rsidRDefault="00D531C2" w:rsidP="00D531C2">
      <w:pPr>
        <w:keepNext/>
        <w:keepLines/>
        <w:spacing w:after="120"/>
        <w:ind w:left="2268" w:right="1134"/>
        <w:jc w:val="both"/>
      </w:pPr>
      <w:r w:rsidRPr="000566AE">
        <w:t>The monitor shall conform to optical requirements over the range of viewing directions that is specified in the following paragraphs.</w:t>
      </w:r>
    </w:p>
    <w:p w14:paraId="2BD7C191" w14:textId="77777777" w:rsidR="00D531C2" w:rsidRPr="000566AE" w:rsidRDefault="00D531C2" w:rsidP="00D531C2">
      <w:pPr>
        <w:spacing w:after="120"/>
        <w:ind w:left="2268" w:right="1134" w:hanging="1134"/>
        <w:jc w:val="both"/>
        <w:rPr>
          <w:bCs/>
          <w:lang w:val="en-US"/>
        </w:rPr>
      </w:pPr>
      <w:r w:rsidRPr="000566AE">
        <w:t>6.2.2.3.3.1.1.</w:t>
      </w:r>
      <w:r w:rsidRPr="000566AE">
        <w:tab/>
      </w:r>
      <w:r w:rsidRPr="000566AE">
        <w:rPr>
          <w:bCs/>
          <w:lang w:val="en-US"/>
        </w:rPr>
        <w:t>Directional uniformity</w:t>
      </w:r>
    </w:p>
    <w:p w14:paraId="0F29A0E2" w14:textId="77777777" w:rsidR="00D531C2" w:rsidRPr="000566AE" w:rsidRDefault="00D531C2" w:rsidP="00D531C2">
      <w:pPr>
        <w:spacing w:after="120"/>
        <w:ind w:left="2268" w:right="1134"/>
        <w:jc w:val="both"/>
      </w:pPr>
      <w:r w:rsidRPr="000566AE">
        <w:t>When driven by an artificial 70 per cent grey-scale image, the deviation of the monitor luminance from the luminance white level  with specific viewing direction (Ɵ, ϕ) = (Ɵ</w:t>
      </w:r>
      <w:r w:rsidRPr="000566AE">
        <w:rPr>
          <w:i/>
          <w:iCs/>
          <w:sz w:val="16"/>
          <w:szCs w:val="16"/>
          <w:vertAlign w:val="subscript"/>
        </w:rPr>
        <w:t>monitor/D</w:t>
      </w:r>
      <w:r w:rsidRPr="000566AE">
        <w:t>, ϕ</w:t>
      </w:r>
      <w:r w:rsidRPr="000566AE">
        <w:rPr>
          <w:i/>
          <w:iCs/>
          <w:sz w:val="16"/>
          <w:szCs w:val="16"/>
        </w:rPr>
        <w:t xml:space="preserve"> </w:t>
      </w:r>
      <w:r w:rsidRPr="000566AE">
        <w:rPr>
          <w:i/>
          <w:iCs/>
          <w:sz w:val="16"/>
          <w:szCs w:val="16"/>
          <w:vertAlign w:val="subscript"/>
        </w:rPr>
        <w:t>monitor/D</w:t>
      </w:r>
      <w:r w:rsidRPr="000566AE">
        <w:t>) shall be such that the ratio relative to the luminance white level for the same specific viewing direction L(Ɵ</w:t>
      </w:r>
      <w:r w:rsidRPr="000566AE">
        <w:rPr>
          <w:i/>
          <w:iCs/>
          <w:sz w:val="16"/>
          <w:szCs w:val="16"/>
          <w:vertAlign w:val="subscript"/>
        </w:rPr>
        <w:t>monitor/D</w:t>
      </w:r>
      <w:r w:rsidRPr="000566AE">
        <w:t>, ϕ</w:t>
      </w:r>
      <w:r w:rsidRPr="000566AE">
        <w:rPr>
          <w:i/>
          <w:iCs/>
          <w:sz w:val="16"/>
          <w:szCs w:val="16"/>
        </w:rPr>
        <w:t xml:space="preserve"> </w:t>
      </w:r>
      <w:r w:rsidRPr="000566AE">
        <w:rPr>
          <w:i/>
          <w:iCs/>
          <w:sz w:val="16"/>
          <w:szCs w:val="16"/>
          <w:vertAlign w:val="subscript"/>
        </w:rPr>
        <w:t>monitor/D</w:t>
      </w:r>
      <w:r w:rsidRPr="000566AE">
        <w:t>) does not exceed 35 per cent of the luminance white level for the monitor standard isotropy range and shall not exceed 50 per cent of the luminance white level for the monitor extended isotropy range.</w:t>
      </w:r>
    </w:p>
    <w:p w14:paraId="4B0DC356" w14:textId="77777777" w:rsidR="00D531C2" w:rsidRPr="000566AE" w:rsidRDefault="00D531C2" w:rsidP="00D531C2">
      <w:pPr>
        <w:spacing w:after="120"/>
        <w:ind w:left="2268" w:right="1134"/>
        <w:jc w:val="both"/>
      </w:pPr>
      <w:r w:rsidRPr="000566AE">
        <w:t>For the standard isotropy range:</w:t>
      </w:r>
    </w:p>
    <w:p w14:paraId="6A0B8DC9" w14:textId="42100F83" w:rsidR="00D531C2" w:rsidRPr="000566AE" w:rsidRDefault="00764A04" w:rsidP="00D531C2">
      <w:pPr>
        <w:spacing w:after="120"/>
        <w:ind w:left="2268" w:right="1134" w:firstLine="567"/>
        <w:jc w:val="both"/>
        <w:rPr>
          <w:bCs/>
          <w:lang w:val="en-US"/>
        </w:rPr>
      </w:pPr>
      <w:r>
        <w:rPr>
          <w:bCs/>
          <w:noProof/>
          <w:position w:val="-30"/>
          <w:lang w:val="en-US"/>
        </w:rPr>
        <w:drawing>
          <wp:inline distT="0" distB="0" distL="0" distR="0" wp14:anchorId="461996A6" wp14:editId="688143B9">
            <wp:extent cx="2466975" cy="46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r w:rsidR="00D531C2" w:rsidRPr="000566AE">
        <w:rPr>
          <w:bCs/>
          <w:lang w:val="en-US"/>
        </w:rPr>
        <w:t>,</w:t>
      </w:r>
    </w:p>
    <w:p w14:paraId="584B462A" w14:textId="77777777" w:rsidR="00D531C2" w:rsidRPr="000566AE" w:rsidRDefault="00D531C2" w:rsidP="00D531C2">
      <w:pPr>
        <w:spacing w:after="120"/>
        <w:ind w:left="2268" w:right="1134"/>
        <w:jc w:val="both"/>
        <w:rPr>
          <w:bCs/>
          <w:lang w:val="en-US"/>
        </w:rPr>
      </w:pPr>
      <w:r w:rsidRPr="000566AE">
        <w:rPr>
          <w:bCs/>
          <w:lang w:val="en-US"/>
        </w:rPr>
        <w:t xml:space="preserve">for points i = 1, 2, 3, 4, 5, 6, 7, 8, 9 as defined in </w:t>
      </w:r>
      <w:r>
        <w:rPr>
          <w:bCs/>
          <w:lang w:val="en-US"/>
        </w:rPr>
        <w:t>T</w:t>
      </w:r>
      <w:r w:rsidRPr="000566AE">
        <w:rPr>
          <w:bCs/>
          <w:lang w:val="en-US"/>
        </w:rPr>
        <w:t xml:space="preserve">able </w:t>
      </w:r>
      <w:r>
        <w:rPr>
          <w:bCs/>
          <w:lang w:val="en-US"/>
        </w:rPr>
        <w:t xml:space="preserve">1 </w:t>
      </w:r>
      <w:r w:rsidRPr="000566AE">
        <w:rPr>
          <w:bCs/>
          <w:lang w:val="en-US"/>
        </w:rPr>
        <w:t>below.</w:t>
      </w:r>
    </w:p>
    <w:p w14:paraId="5ACF938C" w14:textId="77777777" w:rsidR="00D531C2" w:rsidRPr="004A1500" w:rsidRDefault="00D531C2" w:rsidP="004A1500">
      <w:pPr>
        <w:pStyle w:val="Heading1"/>
        <w:numPr>
          <w:ilvl w:val="0"/>
          <w:numId w:val="0"/>
        </w:numPr>
        <w:ind w:left="1134"/>
      </w:pPr>
      <w:bookmarkStart w:id="21" w:name="_Toc437351606"/>
      <w:r w:rsidRPr="004A1500">
        <w:t>Table 1</w:t>
      </w:r>
      <w:bookmarkEnd w:id="21"/>
    </w:p>
    <w:p w14:paraId="685C36FA" w14:textId="77777777" w:rsidR="00D531C2" w:rsidRPr="00A42D53" w:rsidRDefault="00D531C2" w:rsidP="004A1500">
      <w:pPr>
        <w:pStyle w:val="Heading1"/>
        <w:numPr>
          <w:ilvl w:val="0"/>
          <w:numId w:val="0"/>
        </w:numPr>
        <w:ind w:left="1134"/>
        <w:rPr>
          <w:b/>
        </w:rPr>
      </w:pPr>
      <w:bookmarkStart w:id="22" w:name="_Toc437351607"/>
      <w:r w:rsidRPr="004A1500">
        <w:rPr>
          <w:b/>
        </w:rPr>
        <w:t xml:space="preserve">Measurement </w:t>
      </w:r>
      <w:r w:rsidRPr="00A42D53">
        <w:rPr>
          <w:b/>
        </w:rPr>
        <w:t>directions for standard isotropy range</w:t>
      </w:r>
      <w:bookmarkEnd w:id="22"/>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701"/>
        <w:gridCol w:w="1701"/>
      </w:tblGrid>
      <w:tr w:rsidR="00D531C2" w:rsidRPr="00557CA1" w14:paraId="2B3A02FF" w14:textId="77777777" w:rsidTr="004A1500">
        <w:trPr>
          <w:trHeight w:val="208"/>
        </w:trPr>
        <w:tc>
          <w:tcPr>
            <w:tcW w:w="1701" w:type="dxa"/>
            <w:tcBorders>
              <w:bottom w:val="single" w:sz="12" w:space="0" w:color="auto"/>
            </w:tcBorders>
            <w:shd w:val="clear" w:color="auto" w:fill="auto"/>
            <w:vAlign w:val="center"/>
          </w:tcPr>
          <w:p w14:paraId="34B5FBD9" w14:textId="77777777" w:rsidR="00D531C2" w:rsidRPr="00557CA1"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557CA1">
              <w:rPr>
                <w:bCs/>
                <w:i/>
                <w:sz w:val="16"/>
                <w:szCs w:val="16"/>
                <w:lang w:val="de-DE" w:eastAsia="de-DE"/>
              </w:rPr>
              <w:t>Direction i</w:t>
            </w:r>
          </w:p>
        </w:tc>
        <w:tc>
          <w:tcPr>
            <w:tcW w:w="1701" w:type="dxa"/>
            <w:tcBorders>
              <w:bottom w:val="single" w:sz="12" w:space="0" w:color="auto"/>
            </w:tcBorders>
            <w:shd w:val="clear" w:color="auto" w:fill="auto"/>
            <w:vAlign w:val="center"/>
          </w:tcPr>
          <w:p w14:paraId="448B844E" w14:textId="77777777" w:rsidR="00D531C2" w:rsidRPr="00557CA1" w:rsidRDefault="00D531C2" w:rsidP="004A1500">
            <w:pPr>
              <w:suppressAutoHyphens w:val="0"/>
              <w:autoSpaceDE w:val="0"/>
              <w:autoSpaceDN w:val="0"/>
              <w:adjustRightInd w:val="0"/>
              <w:spacing w:before="80" w:after="80" w:line="200" w:lineRule="exact"/>
              <w:jc w:val="center"/>
              <w:rPr>
                <w:bCs/>
                <w:i/>
                <w:sz w:val="16"/>
                <w:szCs w:val="16"/>
                <w:lang w:val="de-DE" w:eastAsia="de-DE"/>
              </w:rPr>
            </w:pPr>
            <w:r w:rsidRPr="00557CA1">
              <w:rPr>
                <w:bCs/>
                <w:i/>
                <w:sz w:val="16"/>
                <w:szCs w:val="16"/>
                <w:lang w:val="de-DE" w:eastAsia="de-DE"/>
              </w:rPr>
              <w:t>horizontal/</w:t>
            </w:r>
          </w:p>
          <w:p w14:paraId="375F8153" w14:textId="77777777" w:rsidR="00D531C2" w:rsidRPr="00557CA1"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557CA1">
              <w:rPr>
                <w:bCs/>
                <w:i/>
                <w:sz w:val="16"/>
                <w:szCs w:val="16"/>
                <w:lang w:val="de-DE" w:eastAsia="de-DE"/>
              </w:rPr>
              <w:t>degree</w:t>
            </w:r>
          </w:p>
        </w:tc>
        <w:tc>
          <w:tcPr>
            <w:tcW w:w="1701" w:type="dxa"/>
            <w:tcBorders>
              <w:bottom w:val="single" w:sz="12" w:space="0" w:color="auto"/>
            </w:tcBorders>
            <w:shd w:val="clear" w:color="auto" w:fill="auto"/>
            <w:vAlign w:val="center"/>
          </w:tcPr>
          <w:p w14:paraId="65F11096" w14:textId="77777777" w:rsidR="00D531C2" w:rsidRPr="00557CA1" w:rsidRDefault="00D531C2" w:rsidP="004A1500">
            <w:pPr>
              <w:suppressAutoHyphens w:val="0"/>
              <w:autoSpaceDE w:val="0"/>
              <w:autoSpaceDN w:val="0"/>
              <w:adjustRightInd w:val="0"/>
              <w:spacing w:before="80" w:after="80" w:line="200" w:lineRule="exact"/>
              <w:jc w:val="center"/>
              <w:rPr>
                <w:bCs/>
                <w:i/>
                <w:sz w:val="16"/>
                <w:szCs w:val="16"/>
                <w:lang w:val="de-DE" w:eastAsia="de-DE"/>
              </w:rPr>
            </w:pPr>
            <w:r w:rsidRPr="00557CA1">
              <w:rPr>
                <w:bCs/>
                <w:i/>
                <w:sz w:val="16"/>
                <w:szCs w:val="16"/>
                <w:lang w:val="de-DE" w:eastAsia="de-DE"/>
              </w:rPr>
              <w:t>vertical/</w:t>
            </w:r>
          </w:p>
          <w:p w14:paraId="6C16369D" w14:textId="77777777" w:rsidR="00D531C2" w:rsidRPr="00557CA1"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557CA1">
              <w:rPr>
                <w:bCs/>
                <w:i/>
                <w:sz w:val="16"/>
                <w:szCs w:val="16"/>
                <w:lang w:val="de-DE" w:eastAsia="de-DE"/>
              </w:rPr>
              <w:t>degree</w:t>
            </w:r>
          </w:p>
        </w:tc>
      </w:tr>
      <w:tr w:rsidR="00D531C2" w:rsidRPr="000566AE" w14:paraId="7F662903" w14:textId="77777777" w:rsidTr="004A1500">
        <w:trPr>
          <w:trHeight w:val="93"/>
        </w:trPr>
        <w:tc>
          <w:tcPr>
            <w:tcW w:w="1701" w:type="dxa"/>
            <w:tcBorders>
              <w:top w:val="single" w:sz="12" w:space="0" w:color="auto"/>
            </w:tcBorders>
            <w:shd w:val="clear" w:color="auto" w:fill="auto"/>
            <w:vAlign w:val="center"/>
          </w:tcPr>
          <w:p w14:paraId="6B91C215" w14:textId="77777777" w:rsidR="00D531C2" w:rsidRPr="000566AE" w:rsidRDefault="00D531C2" w:rsidP="00D531C2">
            <w:pPr>
              <w:suppressAutoHyphens w:val="0"/>
              <w:autoSpaceDE w:val="0"/>
              <w:autoSpaceDN w:val="0"/>
              <w:adjustRightInd w:val="0"/>
              <w:spacing w:before="20" w:after="20" w:line="200" w:lineRule="exact"/>
              <w:ind w:left="-2258"/>
              <w:jc w:val="center"/>
              <w:rPr>
                <w:lang w:val="de-DE" w:eastAsia="de-DE"/>
              </w:rPr>
            </w:pPr>
            <w:r w:rsidRPr="000566AE">
              <w:rPr>
                <w:lang w:val="de-DE" w:eastAsia="de-DE"/>
              </w:rPr>
              <w:t>1</w:t>
            </w:r>
          </w:p>
        </w:tc>
        <w:tc>
          <w:tcPr>
            <w:tcW w:w="1701" w:type="dxa"/>
            <w:tcBorders>
              <w:top w:val="single" w:sz="12" w:space="0" w:color="auto"/>
            </w:tcBorders>
            <w:shd w:val="clear" w:color="auto" w:fill="auto"/>
            <w:vAlign w:val="center"/>
          </w:tcPr>
          <w:p w14:paraId="51CF8A7A"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tcBorders>
              <w:top w:val="single" w:sz="12" w:space="0" w:color="auto"/>
            </w:tcBorders>
            <w:shd w:val="clear" w:color="auto" w:fill="auto"/>
            <w:vAlign w:val="center"/>
          </w:tcPr>
          <w:p w14:paraId="22004510"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1998B7BB" w14:textId="77777777" w:rsidTr="004A1500">
        <w:trPr>
          <w:trHeight w:val="93"/>
        </w:trPr>
        <w:tc>
          <w:tcPr>
            <w:tcW w:w="1701" w:type="dxa"/>
            <w:shd w:val="clear" w:color="auto" w:fill="auto"/>
            <w:vAlign w:val="center"/>
          </w:tcPr>
          <w:p w14:paraId="0D404CC2"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2</w:t>
            </w:r>
          </w:p>
        </w:tc>
        <w:tc>
          <w:tcPr>
            <w:tcW w:w="1701" w:type="dxa"/>
            <w:shd w:val="clear" w:color="auto" w:fill="auto"/>
            <w:vAlign w:val="center"/>
          </w:tcPr>
          <w:p w14:paraId="76CD5AE8"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c>
          <w:tcPr>
            <w:tcW w:w="1701" w:type="dxa"/>
            <w:shd w:val="clear" w:color="auto" w:fill="auto"/>
            <w:vAlign w:val="center"/>
          </w:tcPr>
          <w:p w14:paraId="3F256B78"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479D4A8E" w14:textId="77777777" w:rsidTr="004A1500">
        <w:trPr>
          <w:trHeight w:val="93"/>
        </w:trPr>
        <w:tc>
          <w:tcPr>
            <w:tcW w:w="1701" w:type="dxa"/>
            <w:shd w:val="clear" w:color="auto" w:fill="auto"/>
            <w:vAlign w:val="center"/>
          </w:tcPr>
          <w:p w14:paraId="12CD524F"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3</w:t>
            </w:r>
          </w:p>
        </w:tc>
        <w:tc>
          <w:tcPr>
            <w:tcW w:w="1701" w:type="dxa"/>
            <w:shd w:val="clear" w:color="auto" w:fill="auto"/>
            <w:vAlign w:val="center"/>
          </w:tcPr>
          <w:p w14:paraId="69DB5E37"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1FBA42B1"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3AE34535" w14:textId="77777777" w:rsidTr="004A1500">
        <w:trPr>
          <w:trHeight w:val="93"/>
        </w:trPr>
        <w:tc>
          <w:tcPr>
            <w:tcW w:w="1701" w:type="dxa"/>
            <w:shd w:val="clear" w:color="auto" w:fill="auto"/>
            <w:vAlign w:val="center"/>
          </w:tcPr>
          <w:p w14:paraId="784203A6"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4</w:t>
            </w:r>
          </w:p>
        </w:tc>
        <w:tc>
          <w:tcPr>
            <w:tcW w:w="1701" w:type="dxa"/>
            <w:shd w:val="clear" w:color="auto" w:fill="auto"/>
            <w:vAlign w:val="center"/>
          </w:tcPr>
          <w:p w14:paraId="1792DDE2"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7856F433"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r>
      <w:tr w:rsidR="00D531C2" w:rsidRPr="000566AE" w14:paraId="6B7E6205" w14:textId="77777777" w:rsidTr="004A1500">
        <w:trPr>
          <w:trHeight w:val="93"/>
        </w:trPr>
        <w:tc>
          <w:tcPr>
            <w:tcW w:w="1701" w:type="dxa"/>
            <w:shd w:val="clear" w:color="auto" w:fill="auto"/>
            <w:vAlign w:val="center"/>
          </w:tcPr>
          <w:p w14:paraId="3BE2E5AF"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5</w:t>
            </w:r>
          </w:p>
        </w:tc>
        <w:tc>
          <w:tcPr>
            <w:tcW w:w="1701" w:type="dxa"/>
            <w:shd w:val="clear" w:color="auto" w:fill="auto"/>
            <w:vAlign w:val="center"/>
          </w:tcPr>
          <w:p w14:paraId="0A9245D7"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N/A</w:t>
            </w:r>
          </w:p>
        </w:tc>
        <w:tc>
          <w:tcPr>
            <w:tcW w:w="1701" w:type="dxa"/>
            <w:shd w:val="clear" w:color="auto" w:fill="auto"/>
            <w:vAlign w:val="center"/>
          </w:tcPr>
          <w:p w14:paraId="288E05B9"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N/A</w:t>
            </w:r>
          </w:p>
        </w:tc>
      </w:tr>
      <w:tr w:rsidR="00D531C2" w:rsidRPr="000566AE" w14:paraId="1F94836D" w14:textId="77777777" w:rsidTr="004A1500">
        <w:trPr>
          <w:trHeight w:val="93"/>
        </w:trPr>
        <w:tc>
          <w:tcPr>
            <w:tcW w:w="1701" w:type="dxa"/>
            <w:shd w:val="clear" w:color="auto" w:fill="auto"/>
            <w:vAlign w:val="center"/>
          </w:tcPr>
          <w:p w14:paraId="6A835585"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c>
          <w:tcPr>
            <w:tcW w:w="1701" w:type="dxa"/>
            <w:shd w:val="clear" w:color="auto" w:fill="auto"/>
            <w:vAlign w:val="center"/>
          </w:tcPr>
          <w:p w14:paraId="4B74CB53"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5AA8FA3B"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r>
      <w:tr w:rsidR="00D531C2" w:rsidRPr="000566AE" w14:paraId="526653BC" w14:textId="77777777" w:rsidTr="004A1500">
        <w:trPr>
          <w:trHeight w:val="93"/>
        </w:trPr>
        <w:tc>
          <w:tcPr>
            <w:tcW w:w="1701" w:type="dxa"/>
            <w:shd w:val="clear" w:color="auto" w:fill="auto"/>
            <w:vAlign w:val="center"/>
          </w:tcPr>
          <w:p w14:paraId="1F82A5D8"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7221209D"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7BED1C5F"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77D22DFB" w14:textId="77777777" w:rsidTr="004A1500">
        <w:trPr>
          <w:trHeight w:val="93"/>
        </w:trPr>
        <w:tc>
          <w:tcPr>
            <w:tcW w:w="1701" w:type="dxa"/>
            <w:tcBorders>
              <w:bottom w:val="single" w:sz="2" w:space="0" w:color="auto"/>
            </w:tcBorders>
            <w:shd w:val="clear" w:color="auto" w:fill="auto"/>
            <w:vAlign w:val="center"/>
          </w:tcPr>
          <w:p w14:paraId="3AA72A70"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8</w:t>
            </w:r>
          </w:p>
        </w:tc>
        <w:tc>
          <w:tcPr>
            <w:tcW w:w="1701" w:type="dxa"/>
            <w:tcBorders>
              <w:bottom w:val="single" w:sz="2" w:space="0" w:color="auto"/>
            </w:tcBorders>
            <w:shd w:val="clear" w:color="auto" w:fill="auto"/>
            <w:vAlign w:val="center"/>
          </w:tcPr>
          <w:p w14:paraId="3A13EE0B"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c>
          <w:tcPr>
            <w:tcW w:w="1701" w:type="dxa"/>
            <w:tcBorders>
              <w:bottom w:val="single" w:sz="2" w:space="0" w:color="auto"/>
            </w:tcBorders>
            <w:shd w:val="clear" w:color="auto" w:fill="auto"/>
            <w:vAlign w:val="center"/>
          </w:tcPr>
          <w:p w14:paraId="299FF04B"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4D26C6EF" w14:textId="77777777" w:rsidTr="004A1500">
        <w:trPr>
          <w:trHeight w:val="93"/>
        </w:trPr>
        <w:tc>
          <w:tcPr>
            <w:tcW w:w="1701" w:type="dxa"/>
            <w:tcBorders>
              <w:bottom w:val="single" w:sz="12" w:space="0" w:color="auto"/>
            </w:tcBorders>
            <w:shd w:val="clear" w:color="auto" w:fill="auto"/>
            <w:vAlign w:val="center"/>
          </w:tcPr>
          <w:p w14:paraId="553AF3FD"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9</w:t>
            </w:r>
          </w:p>
        </w:tc>
        <w:tc>
          <w:tcPr>
            <w:tcW w:w="1701" w:type="dxa"/>
            <w:tcBorders>
              <w:bottom w:val="single" w:sz="12" w:space="0" w:color="auto"/>
            </w:tcBorders>
            <w:shd w:val="clear" w:color="auto" w:fill="auto"/>
            <w:vAlign w:val="center"/>
          </w:tcPr>
          <w:p w14:paraId="51AF09D9"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tcBorders>
              <w:bottom w:val="single" w:sz="12" w:space="0" w:color="auto"/>
            </w:tcBorders>
            <w:shd w:val="clear" w:color="auto" w:fill="auto"/>
            <w:vAlign w:val="center"/>
          </w:tcPr>
          <w:p w14:paraId="4319BAF9"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bl>
    <w:p w14:paraId="63AAAEEA" w14:textId="77777777" w:rsidR="00D531C2" w:rsidRPr="000566AE" w:rsidRDefault="00D531C2" w:rsidP="00D531C2">
      <w:pPr>
        <w:spacing w:before="120" w:after="120"/>
        <w:ind w:left="2268" w:right="1134"/>
        <w:jc w:val="both"/>
      </w:pPr>
      <w:r w:rsidRPr="000566AE">
        <w:t>For the extended isotropy range:</w:t>
      </w:r>
    </w:p>
    <w:p w14:paraId="26053D06" w14:textId="79E8AA66" w:rsidR="00D531C2" w:rsidRPr="000566AE" w:rsidRDefault="00764A04" w:rsidP="00D531C2">
      <w:pPr>
        <w:spacing w:after="120"/>
        <w:ind w:left="2268" w:right="1134" w:firstLine="567"/>
        <w:jc w:val="both"/>
        <w:rPr>
          <w:bCs/>
          <w:lang w:val="en-US"/>
        </w:rPr>
      </w:pPr>
      <w:r>
        <w:rPr>
          <w:bCs/>
          <w:noProof/>
          <w:position w:val="-30"/>
          <w:lang w:val="en-US"/>
        </w:rPr>
        <w:drawing>
          <wp:inline distT="0" distB="0" distL="0" distR="0" wp14:anchorId="5EB544F4" wp14:editId="32D6EA56">
            <wp:extent cx="2505075" cy="46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00D531C2" w:rsidRPr="000566AE">
        <w:rPr>
          <w:bCs/>
          <w:lang w:val="en-US"/>
        </w:rPr>
        <w:t>,</w:t>
      </w:r>
    </w:p>
    <w:p w14:paraId="3202C5E1" w14:textId="77777777" w:rsidR="00D531C2" w:rsidRPr="000566AE" w:rsidRDefault="00D531C2" w:rsidP="00D531C2">
      <w:pPr>
        <w:ind w:left="2268" w:right="1134"/>
        <w:jc w:val="both"/>
        <w:rPr>
          <w:bCs/>
          <w:lang w:val="en-US"/>
        </w:rPr>
      </w:pPr>
      <w:r w:rsidRPr="000566AE">
        <w:rPr>
          <w:bCs/>
          <w:lang w:val="en-US"/>
        </w:rPr>
        <w:t xml:space="preserve">for points i' = 1, 2, 3, 4, 5, 6, 7, 8, 9 as defined in </w:t>
      </w:r>
      <w:r>
        <w:rPr>
          <w:bCs/>
          <w:lang w:val="en-US"/>
        </w:rPr>
        <w:t>T</w:t>
      </w:r>
      <w:r w:rsidRPr="000566AE">
        <w:rPr>
          <w:bCs/>
          <w:lang w:val="en-US"/>
        </w:rPr>
        <w:t>able</w:t>
      </w:r>
      <w:r>
        <w:rPr>
          <w:bCs/>
          <w:lang w:val="en-US"/>
        </w:rPr>
        <w:t xml:space="preserve"> 2</w:t>
      </w:r>
      <w:r w:rsidRPr="000566AE">
        <w:rPr>
          <w:bCs/>
          <w:lang w:val="en-US"/>
        </w:rPr>
        <w:t xml:space="preserve"> below.</w:t>
      </w:r>
    </w:p>
    <w:p w14:paraId="2F6E1325" w14:textId="77777777" w:rsidR="00D531C2" w:rsidRDefault="00D531C2" w:rsidP="004A1500">
      <w:pPr>
        <w:pStyle w:val="Heading1"/>
        <w:keepNext/>
        <w:keepLines/>
        <w:numPr>
          <w:ilvl w:val="0"/>
          <w:numId w:val="0"/>
        </w:numPr>
        <w:ind w:left="1134"/>
      </w:pPr>
      <w:bookmarkStart w:id="23" w:name="_Toc437351608"/>
      <w:r w:rsidRPr="000566AE">
        <w:lastRenderedPageBreak/>
        <w:t>Table</w:t>
      </w:r>
      <w:r>
        <w:t xml:space="preserve"> 2</w:t>
      </w:r>
      <w:bookmarkEnd w:id="23"/>
    </w:p>
    <w:p w14:paraId="2CE13415" w14:textId="77777777" w:rsidR="00D531C2" w:rsidRPr="00A42D53" w:rsidRDefault="00D531C2" w:rsidP="004A1500">
      <w:pPr>
        <w:pStyle w:val="Heading1"/>
        <w:keepNext/>
        <w:keepLines/>
        <w:numPr>
          <w:ilvl w:val="0"/>
          <w:numId w:val="0"/>
        </w:numPr>
        <w:spacing w:after="120"/>
        <w:ind w:left="1134"/>
        <w:rPr>
          <w:b/>
        </w:rPr>
      </w:pPr>
      <w:bookmarkStart w:id="24" w:name="_Toc437351609"/>
      <w:r w:rsidRPr="00A42D53">
        <w:rPr>
          <w:b/>
        </w:rPr>
        <w:t>Measurement directions for extended isotropy range</w:t>
      </w:r>
      <w:bookmarkEnd w:id="24"/>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01"/>
        <w:gridCol w:w="1701"/>
        <w:gridCol w:w="1701"/>
      </w:tblGrid>
      <w:tr w:rsidR="00D531C2" w:rsidRPr="00A42D53" w14:paraId="25DE08E2" w14:textId="77777777" w:rsidTr="004A1500">
        <w:trPr>
          <w:trHeight w:val="208"/>
        </w:trPr>
        <w:tc>
          <w:tcPr>
            <w:tcW w:w="1701" w:type="dxa"/>
            <w:tcBorders>
              <w:bottom w:val="single" w:sz="12" w:space="0" w:color="auto"/>
            </w:tcBorders>
            <w:shd w:val="clear" w:color="auto" w:fill="auto"/>
            <w:vAlign w:val="center"/>
          </w:tcPr>
          <w:p w14:paraId="5697C199" w14:textId="77777777" w:rsidR="00D531C2" w:rsidRPr="00A42D53" w:rsidRDefault="00D531C2" w:rsidP="004A1500">
            <w:pPr>
              <w:keepNext/>
              <w:keepLines/>
              <w:suppressAutoHyphens w:val="0"/>
              <w:autoSpaceDE w:val="0"/>
              <w:autoSpaceDN w:val="0"/>
              <w:adjustRightInd w:val="0"/>
              <w:spacing w:before="80" w:after="80" w:line="200" w:lineRule="exact"/>
              <w:jc w:val="center"/>
              <w:rPr>
                <w:i/>
                <w:sz w:val="16"/>
                <w:szCs w:val="16"/>
                <w:lang w:val="de-DE" w:eastAsia="de-DE"/>
              </w:rPr>
            </w:pPr>
            <w:r w:rsidRPr="00A42D53">
              <w:rPr>
                <w:bCs/>
                <w:i/>
                <w:sz w:val="16"/>
                <w:szCs w:val="16"/>
                <w:lang w:val="de-DE" w:eastAsia="de-DE"/>
              </w:rPr>
              <w:t>Direction i'</w:t>
            </w:r>
          </w:p>
        </w:tc>
        <w:tc>
          <w:tcPr>
            <w:tcW w:w="1701" w:type="dxa"/>
            <w:tcBorders>
              <w:bottom w:val="single" w:sz="12" w:space="0" w:color="auto"/>
            </w:tcBorders>
            <w:shd w:val="clear" w:color="auto" w:fill="auto"/>
            <w:vAlign w:val="center"/>
          </w:tcPr>
          <w:p w14:paraId="16EAFEB9" w14:textId="77777777" w:rsidR="00D531C2" w:rsidRPr="00A42D53" w:rsidRDefault="00D531C2" w:rsidP="004A1500">
            <w:pPr>
              <w:keepNext/>
              <w:keepLines/>
              <w:suppressAutoHyphens w:val="0"/>
              <w:autoSpaceDE w:val="0"/>
              <w:autoSpaceDN w:val="0"/>
              <w:adjustRightInd w:val="0"/>
              <w:spacing w:before="80" w:after="80" w:line="200" w:lineRule="exact"/>
              <w:jc w:val="center"/>
              <w:rPr>
                <w:i/>
                <w:sz w:val="16"/>
                <w:szCs w:val="16"/>
                <w:lang w:val="de-DE" w:eastAsia="de-DE"/>
              </w:rPr>
            </w:pPr>
            <w:r w:rsidRPr="00A42D53">
              <w:rPr>
                <w:bCs/>
                <w:i/>
                <w:sz w:val="16"/>
                <w:szCs w:val="16"/>
                <w:lang w:val="de-DE" w:eastAsia="de-DE"/>
              </w:rPr>
              <w:t>horizontal/ degree</w:t>
            </w:r>
          </w:p>
        </w:tc>
        <w:tc>
          <w:tcPr>
            <w:tcW w:w="1701" w:type="dxa"/>
            <w:tcBorders>
              <w:bottom w:val="single" w:sz="12" w:space="0" w:color="auto"/>
            </w:tcBorders>
            <w:shd w:val="clear" w:color="auto" w:fill="auto"/>
            <w:vAlign w:val="center"/>
          </w:tcPr>
          <w:p w14:paraId="503AC783" w14:textId="77777777" w:rsidR="00D531C2" w:rsidRPr="00A42D53" w:rsidRDefault="00D531C2" w:rsidP="004A1500">
            <w:pPr>
              <w:keepNext/>
              <w:keepLines/>
              <w:suppressAutoHyphens w:val="0"/>
              <w:autoSpaceDE w:val="0"/>
              <w:autoSpaceDN w:val="0"/>
              <w:adjustRightInd w:val="0"/>
              <w:spacing w:before="80" w:after="80" w:line="200" w:lineRule="exact"/>
              <w:jc w:val="center"/>
              <w:rPr>
                <w:bCs/>
                <w:i/>
                <w:sz w:val="16"/>
                <w:szCs w:val="16"/>
                <w:lang w:val="de-DE" w:eastAsia="de-DE"/>
              </w:rPr>
            </w:pPr>
            <w:r w:rsidRPr="00A42D53">
              <w:rPr>
                <w:bCs/>
                <w:i/>
                <w:sz w:val="16"/>
                <w:szCs w:val="16"/>
                <w:lang w:val="de-DE" w:eastAsia="de-DE"/>
              </w:rPr>
              <w:t>vertical/</w:t>
            </w:r>
          </w:p>
          <w:p w14:paraId="7A04D14A" w14:textId="77777777" w:rsidR="00D531C2" w:rsidRPr="00A42D53" w:rsidRDefault="00D531C2" w:rsidP="004A1500">
            <w:pPr>
              <w:keepNext/>
              <w:keepLines/>
              <w:suppressAutoHyphens w:val="0"/>
              <w:autoSpaceDE w:val="0"/>
              <w:autoSpaceDN w:val="0"/>
              <w:adjustRightInd w:val="0"/>
              <w:spacing w:before="80" w:after="80" w:line="200" w:lineRule="exact"/>
              <w:jc w:val="center"/>
              <w:rPr>
                <w:i/>
                <w:sz w:val="16"/>
                <w:szCs w:val="16"/>
                <w:lang w:val="de-DE" w:eastAsia="de-DE"/>
              </w:rPr>
            </w:pPr>
            <w:r w:rsidRPr="00A42D53">
              <w:rPr>
                <w:bCs/>
                <w:i/>
                <w:sz w:val="16"/>
                <w:szCs w:val="16"/>
                <w:lang w:val="de-DE" w:eastAsia="de-DE"/>
              </w:rPr>
              <w:t>degree</w:t>
            </w:r>
          </w:p>
        </w:tc>
      </w:tr>
      <w:tr w:rsidR="00D531C2" w:rsidRPr="000566AE" w14:paraId="277CA67B" w14:textId="77777777" w:rsidTr="004A1500">
        <w:trPr>
          <w:trHeight w:val="93"/>
        </w:trPr>
        <w:tc>
          <w:tcPr>
            <w:tcW w:w="1701" w:type="dxa"/>
            <w:tcBorders>
              <w:top w:val="single" w:sz="12" w:space="0" w:color="auto"/>
            </w:tcBorders>
            <w:shd w:val="clear" w:color="auto" w:fill="auto"/>
          </w:tcPr>
          <w:p w14:paraId="5207897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 </w:t>
            </w:r>
          </w:p>
        </w:tc>
        <w:tc>
          <w:tcPr>
            <w:tcW w:w="1701" w:type="dxa"/>
            <w:tcBorders>
              <w:top w:val="single" w:sz="12" w:space="0" w:color="auto"/>
            </w:tcBorders>
            <w:shd w:val="clear" w:color="auto" w:fill="auto"/>
          </w:tcPr>
          <w:p w14:paraId="0631590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tcBorders>
              <w:top w:val="single" w:sz="12" w:space="0" w:color="auto"/>
            </w:tcBorders>
            <w:shd w:val="clear" w:color="auto" w:fill="auto"/>
          </w:tcPr>
          <w:p w14:paraId="2E30F6E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0A12C610" w14:textId="77777777" w:rsidTr="004A1500">
        <w:trPr>
          <w:trHeight w:val="93"/>
        </w:trPr>
        <w:tc>
          <w:tcPr>
            <w:tcW w:w="1701" w:type="dxa"/>
            <w:shd w:val="clear" w:color="auto" w:fill="auto"/>
          </w:tcPr>
          <w:p w14:paraId="740B76C0"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2 </w:t>
            </w:r>
          </w:p>
        </w:tc>
        <w:tc>
          <w:tcPr>
            <w:tcW w:w="1701" w:type="dxa"/>
            <w:shd w:val="clear" w:color="auto" w:fill="auto"/>
          </w:tcPr>
          <w:p w14:paraId="76D79B2F"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c>
          <w:tcPr>
            <w:tcW w:w="1701" w:type="dxa"/>
            <w:shd w:val="clear" w:color="auto" w:fill="auto"/>
          </w:tcPr>
          <w:p w14:paraId="48694898"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70CDD62E" w14:textId="77777777" w:rsidTr="004A1500">
        <w:trPr>
          <w:trHeight w:val="93"/>
        </w:trPr>
        <w:tc>
          <w:tcPr>
            <w:tcW w:w="1701" w:type="dxa"/>
            <w:shd w:val="clear" w:color="auto" w:fill="auto"/>
          </w:tcPr>
          <w:p w14:paraId="0D451B4C"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3 </w:t>
            </w:r>
          </w:p>
        </w:tc>
        <w:tc>
          <w:tcPr>
            <w:tcW w:w="1701" w:type="dxa"/>
            <w:shd w:val="clear" w:color="auto" w:fill="auto"/>
          </w:tcPr>
          <w:p w14:paraId="2F34F107"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shd w:val="clear" w:color="auto" w:fill="auto"/>
          </w:tcPr>
          <w:p w14:paraId="1D0F58C9"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62BFCAB9" w14:textId="77777777" w:rsidTr="004A1500">
        <w:trPr>
          <w:trHeight w:val="93"/>
        </w:trPr>
        <w:tc>
          <w:tcPr>
            <w:tcW w:w="1701" w:type="dxa"/>
            <w:shd w:val="clear" w:color="auto" w:fill="auto"/>
          </w:tcPr>
          <w:p w14:paraId="239EA7A3"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4 </w:t>
            </w:r>
          </w:p>
        </w:tc>
        <w:tc>
          <w:tcPr>
            <w:tcW w:w="1701" w:type="dxa"/>
            <w:shd w:val="clear" w:color="auto" w:fill="auto"/>
          </w:tcPr>
          <w:p w14:paraId="1891D4AF"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shd w:val="clear" w:color="auto" w:fill="auto"/>
          </w:tcPr>
          <w:p w14:paraId="2D990774"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r>
      <w:tr w:rsidR="00D531C2" w:rsidRPr="000566AE" w14:paraId="1841AEF0" w14:textId="77777777" w:rsidTr="004A1500">
        <w:trPr>
          <w:trHeight w:val="93"/>
        </w:trPr>
        <w:tc>
          <w:tcPr>
            <w:tcW w:w="1701" w:type="dxa"/>
            <w:shd w:val="clear" w:color="auto" w:fill="auto"/>
          </w:tcPr>
          <w:p w14:paraId="72D11663"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5 </w:t>
            </w:r>
          </w:p>
        </w:tc>
        <w:tc>
          <w:tcPr>
            <w:tcW w:w="1701" w:type="dxa"/>
            <w:shd w:val="clear" w:color="auto" w:fill="auto"/>
          </w:tcPr>
          <w:p w14:paraId="5A54C57B"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N/A </w:t>
            </w:r>
          </w:p>
        </w:tc>
        <w:tc>
          <w:tcPr>
            <w:tcW w:w="1701" w:type="dxa"/>
            <w:shd w:val="clear" w:color="auto" w:fill="auto"/>
          </w:tcPr>
          <w:p w14:paraId="0128E0B8"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N/A </w:t>
            </w:r>
          </w:p>
        </w:tc>
      </w:tr>
      <w:tr w:rsidR="00D531C2" w:rsidRPr="000566AE" w14:paraId="1491534C" w14:textId="77777777" w:rsidTr="004A1500">
        <w:trPr>
          <w:trHeight w:val="93"/>
        </w:trPr>
        <w:tc>
          <w:tcPr>
            <w:tcW w:w="1701" w:type="dxa"/>
            <w:shd w:val="clear" w:color="auto" w:fill="auto"/>
          </w:tcPr>
          <w:p w14:paraId="2AE0FA97"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6 </w:t>
            </w:r>
          </w:p>
        </w:tc>
        <w:tc>
          <w:tcPr>
            <w:tcW w:w="1701" w:type="dxa"/>
            <w:shd w:val="clear" w:color="auto" w:fill="auto"/>
          </w:tcPr>
          <w:p w14:paraId="13FA4A30"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shd w:val="clear" w:color="auto" w:fill="auto"/>
          </w:tcPr>
          <w:p w14:paraId="03FCCEAC"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r>
      <w:tr w:rsidR="00D531C2" w:rsidRPr="000566AE" w14:paraId="12D8007F" w14:textId="77777777" w:rsidTr="004A1500">
        <w:trPr>
          <w:trHeight w:val="93"/>
        </w:trPr>
        <w:tc>
          <w:tcPr>
            <w:tcW w:w="1701" w:type="dxa"/>
            <w:tcBorders>
              <w:bottom w:val="single" w:sz="2" w:space="0" w:color="auto"/>
            </w:tcBorders>
            <w:shd w:val="clear" w:color="auto" w:fill="auto"/>
          </w:tcPr>
          <w:p w14:paraId="26354C49"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7 </w:t>
            </w:r>
          </w:p>
        </w:tc>
        <w:tc>
          <w:tcPr>
            <w:tcW w:w="1701" w:type="dxa"/>
            <w:tcBorders>
              <w:bottom w:val="single" w:sz="2" w:space="0" w:color="auto"/>
            </w:tcBorders>
            <w:shd w:val="clear" w:color="auto" w:fill="auto"/>
          </w:tcPr>
          <w:p w14:paraId="65BC5B28"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tcBorders>
              <w:bottom w:val="single" w:sz="2" w:space="0" w:color="auto"/>
            </w:tcBorders>
            <w:shd w:val="clear" w:color="auto" w:fill="auto"/>
          </w:tcPr>
          <w:p w14:paraId="0601EC6F"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4EE1FBE6" w14:textId="77777777" w:rsidTr="004A1500">
        <w:trPr>
          <w:trHeight w:val="93"/>
        </w:trPr>
        <w:tc>
          <w:tcPr>
            <w:tcW w:w="1701" w:type="dxa"/>
            <w:tcBorders>
              <w:bottom w:val="single" w:sz="2" w:space="0" w:color="auto"/>
            </w:tcBorders>
            <w:shd w:val="clear" w:color="auto" w:fill="auto"/>
          </w:tcPr>
          <w:p w14:paraId="0397B50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8 </w:t>
            </w:r>
          </w:p>
        </w:tc>
        <w:tc>
          <w:tcPr>
            <w:tcW w:w="1701" w:type="dxa"/>
            <w:tcBorders>
              <w:bottom w:val="single" w:sz="2" w:space="0" w:color="auto"/>
            </w:tcBorders>
            <w:shd w:val="clear" w:color="auto" w:fill="auto"/>
          </w:tcPr>
          <w:p w14:paraId="6E08531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c>
          <w:tcPr>
            <w:tcW w:w="1701" w:type="dxa"/>
            <w:tcBorders>
              <w:bottom w:val="single" w:sz="2" w:space="0" w:color="auto"/>
            </w:tcBorders>
            <w:shd w:val="clear" w:color="auto" w:fill="auto"/>
          </w:tcPr>
          <w:p w14:paraId="50685DC4"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25056A6C" w14:textId="77777777" w:rsidTr="004A1500">
        <w:trPr>
          <w:trHeight w:val="93"/>
        </w:trPr>
        <w:tc>
          <w:tcPr>
            <w:tcW w:w="1701" w:type="dxa"/>
            <w:tcBorders>
              <w:top w:val="single" w:sz="2" w:space="0" w:color="auto"/>
              <w:bottom w:val="single" w:sz="12" w:space="0" w:color="auto"/>
            </w:tcBorders>
            <w:shd w:val="clear" w:color="auto" w:fill="auto"/>
          </w:tcPr>
          <w:p w14:paraId="4E897C4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9 </w:t>
            </w:r>
          </w:p>
        </w:tc>
        <w:tc>
          <w:tcPr>
            <w:tcW w:w="1701" w:type="dxa"/>
            <w:tcBorders>
              <w:top w:val="single" w:sz="2" w:space="0" w:color="auto"/>
              <w:bottom w:val="single" w:sz="12" w:space="0" w:color="auto"/>
            </w:tcBorders>
            <w:shd w:val="clear" w:color="auto" w:fill="auto"/>
          </w:tcPr>
          <w:p w14:paraId="0B715B7B"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tcBorders>
              <w:top w:val="single" w:sz="2" w:space="0" w:color="auto"/>
              <w:bottom w:val="single" w:sz="12" w:space="0" w:color="auto"/>
            </w:tcBorders>
            <w:shd w:val="clear" w:color="auto" w:fill="auto"/>
          </w:tcPr>
          <w:p w14:paraId="16CF2D31"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bl>
    <w:p w14:paraId="5BD07EDC" w14:textId="77777777" w:rsidR="00D531C2" w:rsidRPr="000566AE" w:rsidRDefault="00D531C2" w:rsidP="00D531C2">
      <w:pPr>
        <w:spacing w:before="120" w:after="120"/>
        <w:ind w:left="2268" w:right="1134" w:hanging="1134"/>
        <w:jc w:val="both"/>
        <w:rPr>
          <w:bCs/>
          <w:lang w:val="en-US"/>
        </w:rPr>
      </w:pPr>
      <w:r w:rsidRPr="000566AE">
        <w:t>6.2.2.3.3.1.2.</w:t>
      </w:r>
      <w:r w:rsidRPr="000566AE">
        <w:tab/>
      </w:r>
      <w:r w:rsidRPr="000566AE">
        <w:rPr>
          <w:bCs/>
          <w:lang w:val="en-US"/>
        </w:rPr>
        <w:t>Lateral uniformity</w:t>
      </w:r>
    </w:p>
    <w:p w14:paraId="689F9EA7" w14:textId="77777777" w:rsidR="00D531C2" w:rsidRPr="000566AE" w:rsidRDefault="00D531C2" w:rsidP="00D531C2">
      <w:pPr>
        <w:spacing w:after="120"/>
        <w:ind w:left="2268" w:right="1134"/>
        <w:jc w:val="both"/>
      </w:pPr>
      <w:r w:rsidRPr="000566AE">
        <w:t>The luminance white lateral dependency shall satisfy:</w:t>
      </w:r>
    </w:p>
    <w:p w14:paraId="4E96599D" w14:textId="0316A17B" w:rsidR="00D531C2" w:rsidRPr="000566AE" w:rsidRDefault="00764A04" w:rsidP="00D531C2">
      <w:pPr>
        <w:spacing w:after="120"/>
        <w:ind w:left="2268" w:right="1134" w:firstLine="567"/>
        <w:jc w:val="both"/>
        <w:rPr>
          <w:bCs/>
          <w:lang w:val="en-US"/>
        </w:rPr>
      </w:pPr>
      <w:r>
        <w:rPr>
          <w:bCs/>
          <w:noProof/>
          <w:position w:val="-32"/>
          <w:lang w:val="en-US"/>
        </w:rPr>
        <w:drawing>
          <wp:inline distT="0" distB="0" distL="0" distR="0" wp14:anchorId="6B233EFF" wp14:editId="13F397E3">
            <wp:extent cx="3019425" cy="466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466725"/>
                    </a:xfrm>
                    <a:prstGeom prst="rect">
                      <a:avLst/>
                    </a:prstGeom>
                    <a:noFill/>
                    <a:ln>
                      <a:noFill/>
                    </a:ln>
                  </pic:spPr>
                </pic:pic>
              </a:graphicData>
            </a:graphic>
          </wp:inline>
        </w:drawing>
      </w:r>
      <w:r w:rsidR="00D531C2" w:rsidRPr="000566AE">
        <w:rPr>
          <w:bCs/>
          <w:lang w:val="en-US"/>
        </w:rPr>
        <w:t>,</w:t>
      </w:r>
    </w:p>
    <w:p w14:paraId="78F8B9EB" w14:textId="77777777" w:rsidR="00D531C2" w:rsidRPr="000566AE" w:rsidRDefault="00D531C2" w:rsidP="00D531C2">
      <w:pPr>
        <w:spacing w:after="120"/>
        <w:ind w:left="2268" w:right="1134"/>
        <w:jc w:val="both"/>
        <w:rPr>
          <w:bCs/>
          <w:lang w:val="en-US"/>
        </w:rPr>
      </w:pPr>
      <w:r w:rsidRPr="000566AE">
        <w:rPr>
          <w:bCs/>
          <w:lang w:val="en-US"/>
        </w:rPr>
        <w:t xml:space="preserve">for points j = 1, 2, 3, 4, 5, 6, 7, 8, 9 as defined in </w:t>
      </w:r>
      <w:r>
        <w:rPr>
          <w:bCs/>
          <w:lang w:val="en-US"/>
        </w:rPr>
        <w:t>T</w:t>
      </w:r>
      <w:r w:rsidRPr="000566AE">
        <w:rPr>
          <w:bCs/>
          <w:lang w:val="en-US"/>
        </w:rPr>
        <w:t xml:space="preserve">able </w:t>
      </w:r>
      <w:r>
        <w:rPr>
          <w:bCs/>
          <w:lang w:val="en-US"/>
        </w:rPr>
        <w:t xml:space="preserve">3 </w:t>
      </w:r>
      <w:r w:rsidRPr="000566AE">
        <w:rPr>
          <w:bCs/>
          <w:lang w:val="en-US"/>
        </w:rPr>
        <w:t>below, where (Ɵ, ϕ) = (0, 0).</w:t>
      </w:r>
    </w:p>
    <w:p w14:paraId="79015D0F" w14:textId="77777777" w:rsidR="00D531C2" w:rsidRDefault="00D531C2" w:rsidP="004A1500">
      <w:pPr>
        <w:pStyle w:val="Heading1"/>
        <w:numPr>
          <w:ilvl w:val="0"/>
          <w:numId w:val="0"/>
        </w:numPr>
        <w:ind w:left="1134"/>
      </w:pPr>
      <w:bookmarkStart w:id="25" w:name="_Toc437351610"/>
      <w:r>
        <w:t>Table 3</w:t>
      </w:r>
      <w:bookmarkEnd w:id="25"/>
    </w:p>
    <w:p w14:paraId="445C0FD8" w14:textId="77777777" w:rsidR="00D531C2" w:rsidRPr="007352AD" w:rsidRDefault="00D531C2" w:rsidP="004A1500">
      <w:pPr>
        <w:pStyle w:val="Heading1"/>
        <w:numPr>
          <w:ilvl w:val="0"/>
          <w:numId w:val="0"/>
        </w:numPr>
        <w:ind w:left="1134"/>
        <w:rPr>
          <w:b/>
        </w:rPr>
      </w:pPr>
      <w:bookmarkStart w:id="26" w:name="_Toc437351611"/>
      <w:r w:rsidRPr="007352AD">
        <w:rPr>
          <w:b/>
        </w:rPr>
        <w:t>Measurement points for the lateral uniformity</w:t>
      </w:r>
      <w:bookmarkEnd w:id="26"/>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1701"/>
        <w:gridCol w:w="1701"/>
      </w:tblGrid>
      <w:tr w:rsidR="00D531C2" w:rsidRPr="009F4EC2" w14:paraId="3C2DF6F8" w14:textId="77777777" w:rsidTr="004A1500">
        <w:trPr>
          <w:trHeight w:val="208"/>
        </w:trPr>
        <w:tc>
          <w:tcPr>
            <w:tcW w:w="1701" w:type="dxa"/>
            <w:tcBorders>
              <w:bottom w:val="single" w:sz="12" w:space="0" w:color="auto"/>
            </w:tcBorders>
            <w:shd w:val="clear" w:color="auto" w:fill="auto"/>
            <w:vAlign w:val="center"/>
          </w:tcPr>
          <w:p w14:paraId="1AD8B401" w14:textId="77777777" w:rsidR="00D531C2" w:rsidRPr="003C7AC5"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3C7AC5">
              <w:rPr>
                <w:bCs/>
                <w:i/>
                <w:sz w:val="16"/>
                <w:szCs w:val="16"/>
                <w:lang w:val="de-DE" w:eastAsia="de-DE"/>
              </w:rPr>
              <w:t>Point j</w:t>
            </w:r>
          </w:p>
        </w:tc>
        <w:tc>
          <w:tcPr>
            <w:tcW w:w="1701" w:type="dxa"/>
            <w:tcBorders>
              <w:bottom w:val="single" w:sz="12" w:space="0" w:color="auto"/>
            </w:tcBorders>
            <w:shd w:val="clear" w:color="auto" w:fill="auto"/>
            <w:vAlign w:val="center"/>
          </w:tcPr>
          <w:p w14:paraId="067E3860"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r w:rsidRPr="003C7AC5">
              <w:rPr>
                <w:bCs/>
                <w:i/>
                <w:sz w:val="16"/>
                <w:szCs w:val="16"/>
                <w:lang w:val="en-US" w:eastAsia="de-DE"/>
              </w:rPr>
              <w:t>Percentage of</w:t>
            </w:r>
          </w:p>
          <w:p w14:paraId="33455C38"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r w:rsidRPr="003C7AC5">
              <w:rPr>
                <w:bCs/>
                <w:i/>
                <w:sz w:val="16"/>
                <w:szCs w:val="16"/>
                <w:lang w:val="en-US" w:eastAsia="de-DE"/>
              </w:rPr>
              <w:t>W</w:t>
            </w:r>
            <w:r w:rsidRPr="003C7AC5">
              <w:rPr>
                <w:bCs/>
                <w:i/>
                <w:sz w:val="16"/>
                <w:szCs w:val="16"/>
                <w:vertAlign w:val="subscript"/>
                <w:lang w:val="en-US" w:eastAsia="de-DE"/>
              </w:rPr>
              <w:t>monitor/horizontal</w:t>
            </w:r>
          </w:p>
          <w:p w14:paraId="06EFA3AB" w14:textId="77777777" w:rsidR="00D531C2" w:rsidRPr="003C7AC5" w:rsidRDefault="00D531C2" w:rsidP="004A1500">
            <w:pPr>
              <w:suppressAutoHyphens w:val="0"/>
              <w:autoSpaceDE w:val="0"/>
              <w:autoSpaceDN w:val="0"/>
              <w:adjustRightInd w:val="0"/>
              <w:spacing w:before="80" w:after="80" w:line="200" w:lineRule="exact"/>
              <w:jc w:val="center"/>
              <w:rPr>
                <w:i/>
                <w:sz w:val="16"/>
                <w:szCs w:val="16"/>
                <w:lang w:val="en-US" w:eastAsia="de-DE"/>
              </w:rPr>
            </w:pPr>
            <w:r w:rsidRPr="003C7AC5">
              <w:rPr>
                <w:bCs/>
                <w:i/>
                <w:sz w:val="16"/>
                <w:szCs w:val="16"/>
                <w:lang w:val="en-US" w:eastAsia="de-DE"/>
              </w:rPr>
              <w:t>from top left corner</w:t>
            </w:r>
          </w:p>
        </w:tc>
        <w:tc>
          <w:tcPr>
            <w:tcW w:w="1701" w:type="dxa"/>
            <w:tcBorders>
              <w:bottom w:val="single" w:sz="12" w:space="0" w:color="auto"/>
            </w:tcBorders>
            <w:shd w:val="clear" w:color="auto" w:fill="auto"/>
            <w:vAlign w:val="center"/>
          </w:tcPr>
          <w:p w14:paraId="32668A00"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r w:rsidRPr="003C7AC5">
              <w:rPr>
                <w:bCs/>
                <w:i/>
                <w:sz w:val="16"/>
                <w:szCs w:val="16"/>
                <w:lang w:val="en-US" w:eastAsia="de-DE"/>
              </w:rPr>
              <w:t>Percentage of</w:t>
            </w:r>
          </w:p>
          <w:p w14:paraId="22C8E24A"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r w:rsidRPr="003C7AC5">
              <w:rPr>
                <w:bCs/>
                <w:i/>
                <w:sz w:val="16"/>
                <w:szCs w:val="16"/>
                <w:lang w:val="en-US" w:eastAsia="de-DE"/>
              </w:rPr>
              <w:t>H</w:t>
            </w:r>
            <w:r w:rsidRPr="003C7AC5">
              <w:rPr>
                <w:bCs/>
                <w:i/>
                <w:sz w:val="16"/>
                <w:szCs w:val="16"/>
                <w:vertAlign w:val="subscript"/>
                <w:lang w:val="en-US" w:eastAsia="de-DE"/>
              </w:rPr>
              <w:t>monitor/horizontal</w:t>
            </w:r>
          </w:p>
          <w:p w14:paraId="0F9E04E1" w14:textId="77777777" w:rsidR="00D531C2" w:rsidRPr="003C7AC5" w:rsidRDefault="00D531C2" w:rsidP="004A1500">
            <w:pPr>
              <w:suppressAutoHyphens w:val="0"/>
              <w:autoSpaceDE w:val="0"/>
              <w:autoSpaceDN w:val="0"/>
              <w:adjustRightInd w:val="0"/>
              <w:spacing w:before="80" w:after="80" w:line="200" w:lineRule="exact"/>
              <w:jc w:val="center"/>
              <w:rPr>
                <w:i/>
                <w:sz w:val="16"/>
                <w:szCs w:val="16"/>
                <w:lang w:val="en-US" w:eastAsia="de-DE"/>
              </w:rPr>
            </w:pPr>
            <w:r w:rsidRPr="003C7AC5">
              <w:rPr>
                <w:bCs/>
                <w:i/>
                <w:sz w:val="16"/>
                <w:szCs w:val="16"/>
                <w:lang w:val="en-US" w:eastAsia="de-DE"/>
              </w:rPr>
              <w:t>from top left corner</w:t>
            </w:r>
          </w:p>
        </w:tc>
      </w:tr>
      <w:tr w:rsidR="00D531C2" w:rsidRPr="000566AE" w14:paraId="16215B93" w14:textId="77777777" w:rsidTr="004A1500">
        <w:trPr>
          <w:trHeight w:val="93"/>
        </w:trPr>
        <w:tc>
          <w:tcPr>
            <w:tcW w:w="1701" w:type="dxa"/>
            <w:tcBorders>
              <w:top w:val="single" w:sz="12" w:space="0" w:color="auto"/>
            </w:tcBorders>
            <w:shd w:val="clear" w:color="auto" w:fill="auto"/>
          </w:tcPr>
          <w:p w14:paraId="4A6849A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1 </w:t>
            </w:r>
          </w:p>
        </w:tc>
        <w:tc>
          <w:tcPr>
            <w:tcW w:w="1701" w:type="dxa"/>
            <w:tcBorders>
              <w:top w:val="single" w:sz="12" w:space="0" w:color="auto"/>
            </w:tcBorders>
            <w:shd w:val="clear" w:color="auto" w:fill="auto"/>
          </w:tcPr>
          <w:p w14:paraId="1DDE8966"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701" w:type="dxa"/>
            <w:tcBorders>
              <w:top w:val="single" w:sz="12" w:space="0" w:color="auto"/>
            </w:tcBorders>
            <w:shd w:val="clear" w:color="auto" w:fill="auto"/>
          </w:tcPr>
          <w:p w14:paraId="7D49DFF3"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D531C2" w:rsidRPr="000566AE" w14:paraId="69621BEC" w14:textId="77777777" w:rsidTr="004A1500">
        <w:trPr>
          <w:trHeight w:val="93"/>
        </w:trPr>
        <w:tc>
          <w:tcPr>
            <w:tcW w:w="1701" w:type="dxa"/>
            <w:shd w:val="clear" w:color="auto" w:fill="auto"/>
          </w:tcPr>
          <w:p w14:paraId="18C2D844"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 </w:t>
            </w:r>
          </w:p>
        </w:tc>
        <w:tc>
          <w:tcPr>
            <w:tcW w:w="1701" w:type="dxa"/>
            <w:shd w:val="clear" w:color="auto" w:fill="auto"/>
          </w:tcPr>
          <w:p w14:paraId="05EF7595"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701" w:type="dxa"/>
            <w:shd w:val="clear" w:color="auto" w:fill="auto"/>
          </w:tcPr>
          <w:p w14:paraId="4E7E968A"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D531C2" w:rsidRPr="000566AE" w14:paraId="437E9CEA" w14:textId="77777777" w:rsidTr="004A1500">
        <w:trPr>
          <w:trHeight w:val="93"/>
        </w:trPr>
        <w:tc>
          <w:tcPr>
            <w:tcW w:w="1701" w:type="dxa"/>
            <w:shd w:val="clear" w:color="auto" w:fill="auto"/>
          </w:tcPr>
          <w:p w14:paraId="73D62D3C"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3 </w:t>
            </w:r>
          </w:p>
        </w:tc>
        <w:tc>
          <w:tcPr>
            <w:tcW w:w="1701" w:type="dxa"/>
            <w:shd w:val="clear" w:color="auto" w:fill="auto"/>
          </w:tcPr>
          <w:p w14:paraId="7A924457"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701" w:type="dxa"/>
            <w:shd w:val="clear" w:color="auto" w:fill="auto"/>
          </w:tcPr>
          <w:p w14:paraId="5854AD06"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D531C2" w:rsidRPr="000566AE" w14:paraId="1E0EDDEA" w14:textId="77777777" w:rsidTr="004A1500">
        <w:trPr>
          <w:trHeight w:val="93"/>
        </w:trPr>
        <w:tc>
          <w:tcPr>
            <w:tcW w:w="1701" w:type="dxa"/>
            <w:shd w:val="clear" w:color="auto" w:fill="auto"/>
          </w:tcPr>
          <w:p w14:paraId="6B569FC3"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4 </w:t>
            </w:r>
          </w:p>
        </w:tc>
        <w:tc>
          <w:tcPr>
            <w:tcW w:w="1701" w:type="dxa"/>
            <w:shd w:val="clear" w:color="auto" w:fill="auto"/>
          </w:tcPr>
          <w:p w14:paraId="753BE51C"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701" w:type="dxa"/>
            <w:shd w:val="clear" w:color="auto" w:fill="auto"/>
          </w:tcPr>
          <w:p w14:paraId="15D16B52"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D531C2" w:rsidRPr="000566AE" w14:paraId="41680055" w14:textId="77777777" w:rsidTr="004A1500">
        <w:trPr>
          <w:trHeight w:val="93"/>
        </w:trPr>
        <w:tc>
          <w:tcPr>
            <w:tcW w:w="1701" w:type="dxa"/>
            <w:shd w:val="clear" w:color="auto" w:fill="auto"/>
          </w:tcPr>
          <w:p w14:paraId="3B642B8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 </w:t>
            </w:r>
          </w:p>
        </w:tc>
        <w:tc>
          <w:tcPr>
            <w:tcW w:w="1701" w:type="dxa"/>
            <w:shd w:val="clear" w:color="auto" w:fill="auto"/>
          </w:tcPr>
          <w:p w14:paraId="0CE6CBDD"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701" w:type="dxa"/>
            <w:shd w:val="clear" w:color="auto" w:fill="auto"/>
          </w:tcPr>
          <w:p w14:paraId="0D278D64"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D531C2" w:rsidRPr="000566AE" w14:paraId="46DC6ABE" w14:textId="77777777" w:rsidTr="004A1500">
        <w:trPr>
          <w:trHeight w:val="93"/>
        </w:trPr>
        <w:tc>
          <w:tcPr>
            <w:tcW w:w="1701" w:type="dxa"/>
            <w:shd w:val="clear" w:color="auto" w:fill="auto"/>
          </w:tcPr>
          <w:p w14:paraId="4DE18FE6"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6 </w:t>
            </w:r>
          </w:p>
        </w:tc>
        <w:tc>
          <w:tcPr>
            <w:tcW w:w="1701" w:type="dxa"/>
            <w:shd w:val="clear" w:color="auto" w:fill="auto"/>
          </w:tcPr>
          <w:p w14:paraId="615A4E4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701" w:type="dxa"/>
            <w:shd w:val="clear" w:color="auto" w:fill="auto"/>
          </w:tcPr>
          <w:p w14:paraId="607A174A"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D531C2" w:rsidRPr="000566AE" w14:paraId="0061DA80" w14:textId="77777777" w:rsidTr="004A1500">
        <w:trPr>
          <w:trHeight w:val="93"/>
        </w:trPr>
        <w:tc>
          <w:tcPr>
            <w:tcW w:w="1701" w:type="dxa"/>
            <w:shd w:val="clear" w:color="auto" w:fill="auto"/>
          </w:tcPr>
          <w:p w14:paraId="10F7D457"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7 </w:t>
            </w:r>
          </w:p>
        </w:tc>
        <w:tc>
          <w:tcPr>
            <w:tcW w:w="1701" w:type="dxa"/>
            <w:shd w:val="clear" w:color="auto" w:fill="auto"/>
          </w:tcPr>
          <w:p w14:paraId="0E99D4DE"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701" w:type="dxa"/>
            <w:shd w:val="clear" w:color="auto" w:fill="auto"/>
          </w:tcPr>
          <w:p w14:paraId="3E87F229"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r w:rsidR="00D531C2" w:rsidRPr="000566AE" w14:paraId="012F033F" w14:textId="77777777" w:rsidTr="004A1500">
        <w:trPr>
          <w:trHeight w:val="93"/>
        </w:trPr>
        <w:tc>
          <w:tcPr>
            <w:tcW w:w="1701" w:type="dxa"/>
            <w:tcBorders>
              <w:bottom w:val="single" w:sz="4" w:space="0" w:color="auto"/>
            </w:tcBorders>
            <w:shd w:val="clear" w:color="auto" w:fill="auto"/>
          </w:tcPr>
          <w:p w14:paraId="45081E8A"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 </w:t>
            </w:r>
          </w:p>
        </w:tc>
        <w:tc>
          <w:tcPr>
            <w:tcW w:w="1701" w:type="dxa"/>
            <w:tcBorders>
              <w:bottom w:val="single" w:sz="4" w:space="0" w:color="auto"/>
            </w:tcBorders>
            <w:shd w:val="clear" w:color="auto" w:fill="auto"/>
          </w:tcPr>
          <w:p w14:paraId="63887D42"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701" w:type="dxa"/>
            <w:tcBorders>
              <w:bottom w:val="single" w:sz="4" w:space="0" w:color="auto"/>
            </w:tcBorders>
            <w:shd w:val="clear" w:color="auto" w:fill="auto"/>
          </w:tcPr>
          <w:p w14:paraId="063A2F23"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r w:rsidR="00D531C2" w:rsidRPr="000566AE" w14:paraId="2ED17140" w14:textId="77777777" w:rsidTr="004A1500">
        <w:trPr>
          <w:trHeight w:val="93"/>
        </w:trPr>
        <w:tc>
          <w:tcPr>
            <w:tcW w:w="1701" w:type="dxa"/>
            <w:tcBorders>
              <w:bottom w:val="single" w:sz="12" w:space="0" w:color="auto"/>
            </w:tcBorders>
            <w:shd w:val="clear" w:color="auto" w:fill="auto"/>
          </w:tcPr>
          <w:p w14:paraId="039C3DD7"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9 </w:t>
            </w:r>
          </w:p>
        </w:tc>
        <w:tc>
          <w:tcPr>
            <w:tcW w:w="1701" w:type="dxa"/>
            <w:tcBorders>
              <w:bottom w:val="single" w:sz="12" w:space="0" w:color="auto"/>
            </w:tcBorders>
            <w:shd w:val="clear" w:color="auto" w:fill="auto"/>
          </w:tcPr>
          <w:p w14:paraId="1BFD0C31"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701" w:type="dxa"/>
            <w:tcBorders>
              <w:bottom w:val="single" w:sz="12" w:space="0" w:color="auto"/>
            </w:tcBorders>
            <w:shd w:val="clear" w:color="auto" w:fill="auto"/>
          </w:tcPr>
          <w:p w14:paraId="55C983C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bl>
    <w:p w14:paraId="33F28176" w14:textId="77777777" w:rsidR="00D531C2" w:rsidRPr="000566AE" w:rsidRDefault="00D531C2" w:rsidP="00D531C2">
      <w:pPr>
        <w:spacing w:before="120" w:after="120"/>
        <w:ind w:left="2268" w:right="1134" w:hanging="1134"/>
        <w:jc w:val="both"/>
      </w:pPr>
      <w:r w:rsidRPr="000566AE">
        <w:t>6.2.2.3.3.2.</w:t>
      </w:r>
      <w:r w:rsidRPr="000566AE">
        <w:tab/>
        <w:t>Luminance and contrast rendering</w:t>
      </w:r>
    </w:p>
    <w:p w14:paraId="795D6434" w14:textId="77777777" w:rsidR="00D531C2" w:rsidRPr="000566AE" w:rsidRDefault="00D531C2" w:rsidP="00D531C2">
      <w:pPr>
        <w:spacing w:after="120"/>
        <w:ind w:left="2268" w:right="1134" w:hanging="1"/>
        <w:jc w:val="both"/>
        <w:rPr>
          <w:i/>
        </w:rPr>
      </w:pPr>
      <w:r w:rsidRPr="000566AE">
        <w:t xml:space="preserve">For luminance and contrast rendering the following requirements </w:t>
      </w:r>
      <w:r>
        <w:t xml:space="preserve">shall </w:t>
      </w:r>
      <w:r w:rsidRPr="000566AE">
        <w:t>apply:</w:t>
      </w:r>
    </w:p>
    <w:p w14:paraId="0EDA2504" w14:textId="77777777" w:rsidR="00D531C2" w:rsidRPr="000566AE" w:rsidRDefault="00D531C2" w:rsidP="00D531C2">
      <w:pPr>
        <w:spacing w:after="120" w:line="240" w:lineRule="auto"/>
        <w:ind w:left="2835" w:right="1134" w:hanging="567"/>
        <w:jc w:val="both"/>
        <w:outlineLvl w:val="3"/>
        <w:rPr>
          <w:i/>
        </w:rPr>
      </w:pPr>
      <w:r w:rsidRPr="000566AE">
        <w:t>(a)</w:t>
      </w:r>
      <w:r w:rsidRPr="000566AE">
        <w:tab/>
        <w:t>The minimum luminance contrast at the monitor (including any screen protector) reproducing a high contrast pattern shall be:</w:t>
      </w:r>
    </w:p>
    <w:p w14:paraId="61CAC352" w14:textId="77777777" w:rsidR="00D531C2" w:rsidRPr="000566AE" w:rsidRDefault="00D531C2" w:rsidP="00D531C2">
      <w:pPr>
        <w:spacing w:after="120" w:line="240" w:lineRule="auto"/>
        <w:ind w:left="3402" w:right="1134" w:hanging="567"/>
        <w:jc w:val="both"/>
        <w:outlineLvl w:val="3"/>
        <w:rPr>
          <w:i/>
        </w:rPr>
      </w:pPr>
      <w:r w:rsidRPr="000566AE">
        <w:t>(i)</w:t>
      </w:r>
      <w:r w:rsidRPr="000566AE">
        <w:tab/>
      </w:r>
      <w:r>
        <w:t>F</w:t>
      </w:r>
      <w:r w:rsidRPr="000566AE">
        <w:t>or direct sunlight condition: 2:1</w:t>
      </w:r>
      <w:r>
        <w:t>;</w:t>
      </w:r>
    </w:p>
    <w:p w14:paraId="3AB41BD2" w14:textId="77777777" w:rsidR="00D531C2" w:rsidRPr="000566AE" w:rsidRDefault="00D531C2" w:rsidP="00D531C2">
      <w:pPr>
        <w:spacing w:after="120" w:line="240" w:lineRule="auto"/>
        <w:ind w:left="3402" w:right="1134" w:hanging="567"/>
        <w:jc w:val="both"/>
        <w:outlineLvl w:val="3"/>
        <w:rPr>
          <w:i/>
        </w:rPr>
      </w:pPr>
      <w:r w:rsidRPr="000566AE">
        <w:t>(ii)</w:t>
      </w:r>
      <w:r w:rsidRPr="000566AE">
        <w:tab/>
      </w:r>
      <w:r>
        <w:t>F</w:t>
      </w:r>
      <w:r w:rsidRPr="000566AE">
        <w:t>or day condition with diffuse ambient light: 3:1</w:t>
      </w:r>
      <w:r>
        <w:t>;</w:t>
      </w:r>
    </w:p>
    <w:p w14:paraId="2A9C2ADF" w14:textId="77777777" w:rsidR="00D531C2" w:rsidRPr="000566AE" w:rsidRDefault="00D531C2" w:rsidP="00D531C2">
      <w:pPr>
        <w:spacing w:after="120" w:line="240" w:lineRule="auto"/>
        <w:ind w:left="3402" w:right="-58" w:hanging="567"/>
        <w:jc w:val="both"/>
        <w:outlineLvl w:val="3"/>
        <w:rPr>
          <w:i/>
        </w:rPr>
      </w:pPr>
      <w:r w:rsidRPr="000566AE">
        <w:t>(iii)</w:t>
      </w:r>
      <w:r w:rsidRPr="000566AE">
        <w:tab/>
      </w:r>
      <w:r>
        <w:t>F</w:t>
      </w:r>
      <w:r w:rsidRPr="000566AE">
        <w:t>or sunset condition: 2:1</w:t>
      </w:r>
      <w:r>
        <w:t>;</w:t>
      </w:r>
    </w:p>
    <w:p w14:paraId="44256FD9" w14:textId="77777777" w:rsidR="00D531C2" w:rsidRPr="000566AE" w:rsidRDefault="00D531C2" w:rsidP="00D531C2">
      <w:pPr>
        <w:spacing w:after="120" w:line="240" w:lineRule="auto"/>
        <w:ind w:left="3402" w:right="1134" w:hanging="567"/>
        <w:jc w:val="both"/>
        <w:outlineLvl w:val="3"/>
      </w:pPr>
      <w:r w:rsidRPr="000566AE">
        <w:t>(iv)</w:t>
      </w:r>
      <w:r w:rsidRPr="000566AE">
        <w:tab/>
      </w:r>
      <w:r>
        <w:t>F</w:t>
      </w:r>
      <w:r w:rsidRPr="000566AE">
        <w:t>or night condition: 10:1 except in the case of Mirror and CMS dual function system of class I: 5:1</w:t>
      </w:r>
      <w:r>
        <w:t>.</w:t>
      </w:r>
    </w:p>
    <w:p w14:paraId="6B40B291" w14:textId="77777777" w:rsidR="00D531C2" w:rsidRPr="000566AE" w:rsidRDefault="00D531C2" w:rsidP="00D531C2">
      <w:pPr>
        <w:tabs>
          <w:tab w:val="left" w:pos="2835"/>
        </w:tabs>
        <w:spacing w:after="120"/>
        <w:ind w:left="2835" w:right="1134" w:hanging="568"/>
        <w:jc w:val="both"/>
      </w:pPr>
      <w:r w:rsidRPr="000566AE">
        <w:lastRenderedPageBreak/>
        <w:t>(b)</w:t>
      </w:r>
      <w:r w:rsidRPr="000566AE">
        <w:tab/>
        <w:t>The night condition for the camera's field of view is replicated in a dark environment such that the maximum illuminance on the objects to be measured shall not exceed 2.0 lx</w:t>
      </w:r>
      <w:r>
        <w:t>;</w:t>
      </w:r>
    </w:p>
    <w:p w14:paraId="2C0F639B" w14:textId="77777777" w:rsidR="00D531C2" w:rsidRPr="000566AE" w:rsidRDefault="00D531C2" w:rsidP="00D531C2">
      <w:pPr>
        <w:tabs>
          <w:tab w:val="left" w:pos="2835"/>
        </w:tabs>
        <w:spacing w:after="120"/>
        <w:ind w:left="2835" w:right="1134" w:hanging="568"/>
        <w:jc w:val="both"/>
      </w:pPr>
      <w:r w:rsidRPr="000566AE">
        <w:t>(c)</w:t>
      </w:r>
      <w:r w:rsidRPr="000566AE">
        <w:tab/>
        <w:t>The background luminance of the monitor shall be limited under the night condition. The maximum background luminance under the night condition shall be less than 2.0 cd/m²</w:t>
      </w:r>
      <w:r>
        <w:t>;</w:t>
      </w:r>
    </w:p>
    <w:p w14:paraId="656CFFC2" w14:textId="77777777" w:rsidR="00D531C2" w:rsidRPr="000566AE" w:rsidRDefault="00D531C2" w:rsidP="00D531C2">
      <w:pPr>
        <w:tabs>
          <w:tab w:val="left" w:pos="2835"/>
        </w:tabs>
        <w:spacing w:after="120"/>
        <w:ind w:left="2835" w:right="1134" w:hanging="568"/>
        <w:jc w:val="both"/>
      </w:pPr>
      <w:r w:rsidRPr="000566AE">
        <w:t>(d)</w:t>
      </w:r>
      <w:r w:rsidRPr="000566AE">
        <w:tab/>
        <w:t xml:space="preserve">The instructions for use shall contain a note that sunlight or light from other intense light source upon the monitor </w:t>
      </w:r>
      <w:r w:rsidRPr="000566AE">
        <w:rPr>
          <w:bCs/>
          <w:iCs/>
          <w:lang w:val="en-US"/>
        </w:rPr>
        <w:t>reduces</w:t>
      </w:r>
      <w:r w:rsidRPr="000566AE">
        <w:t xml:space="preserve"> the luminance contrast which may require the driver to be particularly alert and attentive.</w:t>
      </w:r>
    </w:p>
    <w:p w14:paraId="219C9623" w14:textId="77777777" w:rsidR="00D531C2" w:rsidRPr="000566AE" w:rsidRDefault="00D531C2" w:rsidP="00D531C2">
      <w:pPr>
        <w:spacing w:after="120"/>
        <w:ind w:left="2268" w:right="1134" w:hanging="1134"/>
        <w:jc w:val="both"/>
      </w:pPr>
      <w:r w:rsidRPr="000566AE">
        <w:t>6.2.2.3.3.2.1.</w:t>
      </w:r>
      <w:r w:rsidRPr="000566AE">
        <w:tab/>
      </w:r>
      <w:r w:rsidRPr="000566AE">
        <w:tab/>
        <w:t>Day condition with diffuse sky-light exposure test</w:t>
      </w:r>
    </w:p>
    <w:p w14:paraId="0F387C55" w14:textId="77777777" w:rsidR="00D531C2" w:rsidRPr="000566AE" w:rsidRDefault="00D531C2" w:rsidP="00D531C2">
      <w:pPr>
        <w:spacing w:after="120"/>
        <w:ind w:left="2268" w:right="1134" w:hanging="1"/>
        <w:jc w:val="both"/>
      </w:pPr>
      <w:r w:rsidRPr="000566AE">
        <w:t>For the day condition with diffuse sky-light exposure, the test method given in ISO 16505:2015, subclause 7.8.2., Test 2 shall be applied, but a value of 4,000 to 4,200 cd/m</w:t>
      </w:r>
      <w:r w:rsidRPr="000566AE">
        <w:rPr>
          <w:vertAlign w:val="superscript"/>
        </w:rPr>
        <w:t>2</w:t>
      </w:r>
      <w:r w:rsidRPr="000566AE">
        <w:t xml:space="preserve"> for luminance diffuse illuminator shall be used.</w:t>
      </w:r>
    </w:p>
    <w:p w14:paraId="05068487" w14:textId="77777777" w:rsidR="00D531C2" w:rsidRPr="000566AE" w:rsidRDefault="00D531C2" w:rsidP="00D531C2">
      <w:pPr>
        <w:spacing w:after="120"/>
        <w:ind w:left="2268" w:right="1134" w:hanging="1"/>
        <w:jc w:val="both"/>
      </w:pPr>
      <w:r w:rsidRPr="000566AE">
        <w:rPr>
          <w:bCs/>
          <w:iCs/>
        </w:rPr>
        <w:t>At the request of the manufacturer, the value for luminance diffuse illuminator may be determined by using the diagram of figure below.</w:t>
      </w:r>
    </w:p>
    <w:p w14:paraId="6616D2A2" w14:textId="3471D599" w:rsidR="00D531C2" w:rsidRPr="000566AE" w:rsidRDefault="00764A04" w:rsidP="00D531C2">
      <w:pPr>
        <w:spacing w:after="120"/>
        <w:ind w:left="2268" w:right="1134" w:hanging="1"/>
        <w:jc w:val="both"/>
        <w:rPr>
          <w:noProof/>
          <w:lang w:eastAsia="de-DE"/>
        </w:rPr>
      </w:pPr>
      <w:r>
        <w:rPr>
          <w:noProof/>
          <w:lang w:val="en-US"/>
        </w:rPr>
        <w:drawing>
          <wp:inline distT="0" distB="0" distL="0" distR="0" wp14:anchorId="4234AE3A" wp14:editId="14524D72">
            <wp:extent cx="2695575"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14:paraId="149B7569" w14:textId="77777777" w:rsidR="00D531C2" w:rsidRPr="000566AE" w:rsidRDefault="00D531C2" w:rsidP="00D531C2">
      <w:pPr>
        <w:spacing w:after="120"/>
        <w:ind w:left="2268" w:right="1134" w:hanging="1"/>
        <w:jc w:val="both"/>
      </w:pPr>
      <w:r w:rsidRPr="000566AE">
        <w:t>Ratio of projected area vs. luminance of the diffuse illuminator</w:t>
      </w:r>
    </w:p>
    <w:p w14:paraId="2AF3E77B" w14:textId="77777777" w:rsidR="00D531C2" w:rsidRPr="000566AE" w:rsidRDefault="00D531C2" w:rsidP="00D531C2">
      <w:pPr>
        <w:spacing w:after="120"/>
        <w:ind w:left="2268" w:right="1134" w:hanging="1"/>
        <w:jc w:val="both"/>
      </w:pPr>
      <w:r w:rsidRPr="000566AE">
        <w:t>Procedure for determining the ration of the projected area leaving the vehicle:</w:t>
      </w:r>
    </w:p>
    <w:p w14:paraId="6A042536" w14:textId="77777777" w:rsidR="00D531C2" w:rsidRPr="000566AE" w:rsidRDefault="00D531C2" w:rsidP="001F2339">
      <w:pPr>
        <w:pStyle w:val="a"/>
      </w:pPr>
      <w:r w:rsidRPr="000566AE">
        <w:t>(a)</w:t>
      </w:r>
      <w:r w:rsidRPr="000566AE">
        <w:tab/>
        <w:t xml:space="preserve">Determine the projected area in the vehicle that represents the mirror reflected direction from the </w:t>
      </w:r>
      <w:r w:rsidRPr="001F2339">
        <w:t>monitor</w:t>
      </w:r>
      <w:r w:rsidRPr="000566AE">
        <w:t xml:space="preserve"> extended isotropy range.</w:t>
      </w:r>
    </w:p>
    <w:p w14:paraId="3C14660E" w14:textId="77777777" w:rsidR="00D531C2" w:rsidRPr="000566AE" w:rsidRDefault="00D531C2" w:rsidP="001F2339">
      <w:pPr>
        <w:pStyle w:val="a"/>
      </w:pPr>
      <w:r w:rsidRPr="000566AE">
        <w:t>(b)</w:t>
      </w:r>
      <w:r w:rsidRPr="000566AE">
        <w:tab/>
        <w:t xml:space="preserve">Evaluation shall be made in </w:t>
      </w:r>
      <w:r w:rsidRPr="001F2339">
        <w:t>the</w:t>
      </w:r>
      <w:r w:rsidRPr="000566AE">
        <w:t xml:space="preserve"> centre of the monitor defined size, under </w:t>
      </w:r>
      <w:r w:rsidRPr="001F2339">
        <w:t>consideration</w:t>
      </w:r>
      <w:r w:rsidRPr="000566AE">
        <w:t xml:space="preserve"> of the monitor design viewing direction (see figure below).</w:t>
      </w:r>
    </w:p>
    <w:p w14:paraId="759BEDF7" w14:textId="77777777" w:rsidR="00D531C2" w:rsidRPr="000566AE" w:rsidRDefault="00D531C2" w:rsidP="00D531C2"/>
    <w:p w14:paraId="7A05167C" w14:textId="2E66A687" w:rsidR="00D531C2" w:rsidRPr="000566AE" w:rsidRDefault="00764A04" w:rsidP="00D531C2">
      <w:pPr>
        <w:jc w:val="center"/>
      </w:pPr>
      <w:r>
        <w:rPr>
          <w:noProof/>
          <w:lang w:val="en-US"/>
        </w:rPr>
        <w:lastRenderedPageBreak/>
        <w:drawing>
          <wp:inline distT="0" distB="0" distL="0" distR="0" wp14:anchorId="7A0CCEFE" wp14:editId="0E42A954">
            <wp:extent cx="50673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3276600"/>
                    </a:xfrm>
                    <a:prstGeom prst="rect">
                      <a:avLst/>
                    </a:prstGeom>
                    <a:noFill/>
                    <a:ln>
                      <a:noFill/>
                    </a:ln>
                  </pic:spPr>
                </pic:pic>
              </a:graphicData>
            </a:graphic>
          </wp:inline>
        </w:drawing>
      </w:r>
    </w:p>
    <w:p w14:paraId="303C99B2" w14:textId="77777777" w:rsidR="00D531C2" w:rsidRPr="000566AE" w:rsidRDefault="00D531C2" w:rsidP="00D531C2">
      <w:pPr>
        <w:spacing w:after="120"/>
        <w:ind w:left="2268" w:right="1134" w:hanging="1"/>
        <w:jc w:val="both"/>
      </w:pPr>
      <w:r w:rsidRPr="000566AE">
        <w:t>This projected area represents the 100 per cent of the surface to be considered.</w:t>
      </w:r>
    </w:p>
    <w:p w14:paraId="1FE104E1" w14:textId="77777777" w:rsidR="00D531C2" w:rsidRPr="000566AE" w:rsidRDefault="00D531C2" w:rsidP="00D531C2">
      <w:pPr>
        <w:spacing w:after="120"/>
        <w:ind w:left="2268" w:right="1134" w:hanging="1"/>
        <w:jc w:val="both"/>
      </w:pPr>
      <w:r w:rsidRPr="000566AE">
        <w:t>Based on virtual testing, evaluate the ratio of the projected area that leaves the vehicle openings (e.g. through a side door window, rear window or sunroof; however, for example a sunroof having an opaque shutter shall not be considered an opening).</w:t>
      </w:r>
    </w:p>
    <w:p w14:paraId="1684DC98" w14:textId="77777777" w:rsidR="00D531C2" w:rsidRPr="000566AE" w:rsidRDefault="00D531C2" w:rsidP="00D531C2">
      <w:pPr>
        <w:spacing w:after="120"/>
        <w:ind w:left="2268" w:right="1134" w:hanging="1"/>
        <w:jc w:val="both"/>
        <w:rPr>
          <w:bCs/>
          <w:iCs/>
        </w:rPr>
      </w:pPr>
      <w:r w:rsidRPr="000566AE">
        <w:rPr>
          <w:bCs/>
          <w:iCs/>
        </w:rPr>
        <w:t>Case when the orientation of the mirror and CMS dual function system of Class I is adjustable:</w:t>
      </w:r>
    </w:p>
    <w:p w14:paraId="020F772F" w14:textId="77777777" w:rsidR="00D531C2" w:rsidRPr="000566AE" w:rsidRDefault="00D531C2" w:rsidP="00D531C2">
      <w:pPr>
        <w:spacing w:after="120"/>
        <w:ind w:left="2268" w:right="1134" w:hanging="1"/>
        <w:jc w:val="both"/>
      </w:pPr>
      <w:r w:rsidRPr="000566AE">
        <w:rPr>
          <w:bCs/>
          <w:iCs/>
        </w:rPr>
        <w:t>Based on virtual testing, if the applicant demonstrates that the Mirror and CMS dual function system of Class I adjustment range permits a driver to avoid any incident specular light from the vehicle opening while a driver's eye is within any fixed position of the standard isotropy range, then the value for luminance diffuse illuminator shall be the one of ISO 16505:2015 subclause 7.8.2., Test 2: 1,300 to 1,500 cd/m².</w:t>
      </w:r>
    </w:p>
    <w:p w14:paraId="265BEFE3" w14:textId="77777777" w:rsidR="00D531C2" w:rsidRPr="000566AE" w:rsidRDefault="00D531C2" w:rsidP="00D531C2">
      <w:pPr>
        <w:spacing w:after="120"/>
        <w:ind w:left="2268" w:right="1134" w:hanging="1134"/>
        <w:jc w:val="both"/>
      </w:pPr>
      <w:r w:rsidRPr="000566AE">
        <w:t>6.2.2.3.3.3.</w:t>
      </w:r>
      <w:r w:rsidRPr="000566AE">
        <w:tab/>
        <w:t>Grey scale rendering</w:t>
      </w:r>
    </w:p>
    <w:p w14:paraId="300E9895" w14:textId="77777777" w:rsidR="00D531C2" w:rsidRPr="000566AE" w:rsidRDefault="00D531C2" w:rsidP="00D531C2">
      <w:pPr>
        <w:spacing w:after="120"/>
        <w:ind w:left="2268" w:right="1134" w:hanging="1"/>
        <w:jc w:val="both"/>
        <w:rPr>
          <w:lang w:val="en-US"/>
        </w:rPr>
      </w:pPr>
      <w:r w:rsidRPr="000566AE">
        <w:rPr>
          <w:bCs/>
          <w:iCs/>
          <w:lang w:val="en-US"/>
        </w:rPr>
        <w:t xml:space="preserve">A </w:t>
      </w:r>
      <w:r w:rsidRPr="000566AE">
        <w:t>CMS</w:t>
      </w:r>
      <w:r w:rsidRPr="000566AE">
        <w:rPr>
          <w:bCs/>
          <w:iCs/>
          <w:lang w:val="en-US"/>
        </w:rPr>
        <w:t xml:space="preserve"> shall have a sufficient grey scale rendering. </w:t>
      </w:r>
      <w:r w:rsidRPr="000566AE">
        <w:rPr>
          <w:bCs/>
          <w:lang w:val="en-US" w:eastAsia="de-DE"/>
        </w:rPr>
        <w:t>CMS shall display a tonal range of at least eight distinguishable different grey tonal steps on the monitor.</w:t>
      </w:r>
    </w:p>
    <w:p w14:paraId="3B0050B0" w14:textId="77777777" w:rsidR="00D531C2" w:rsidRPr="000566AE" w:rsidRDefault="00D531C2" w:rsidP="00D531C2">
      <w:pPr>
        <w:spacing w:after="120"/>
        <w:ind w:left="2268" w:right="1134"/>
        <w:jc w:val="both"/>
        <w:rPr>
          <w:bCs/>
          <w:i/>
          <w:iCs/>
          <w:lang w:val="en-US"/>
        </w:rPr>
      </w:pPr>
      <w:r w:rsidRPr="000566AE">
        <w:rPr>
          <w:lang w:val="en-US"/>
        </w:rPr>
        <w:t>For the grey scale rendering, the test method of paragraph 1.4. of Annex 12 shall be applied.</w:t>
      </w:r>
    </w:p>
    <w:p w14:paraId="1624517F" w14:textId="77777777" w:rsidR="00D531C2" w:rsidRPr="000566AE" w:rsidRDefault="00D531C2" w:rsidP="00D531C2">
      <w:pPr>
        <w:spacing w:after="120"/>
        <w:ind w:left="2268" w:right="1134" w:hanging="1134"/>
        <w:jc w:val="both"/>
      </w:pPr>
      <w:r w:rsidRPr="000566AE">
        <w:t>6.2.2.3.3.4.</w:t>
      </w:r>
      <w:r w:rsidRPr="000566AE">
        <w:tab/>
        <w:t>Colour rendering</w:t>
      </w:r>
    </w:p>
    <w:p w14:paraId="0A573BA6" w14:textId="77777777" w:rsidR="00D531C2" w:rsidRPr="000566AE" w:rsidRDefault="00D531C2" w:rsidP="00D531C2">
      <w:pPr>
        <w:spacing w:after="120"/>
        <w:ind w:left="2268" w:right="1134"/>
        <w:jc w:val="both"/>
        <w:rPr>
          <w:lang w:val="en-US"/>
        </w:rPr>
      </w:pPr>
      <w:r w:rsidRPr="000566AE">
        <w:rPr>
          <w:lang w:val="en-US"/>
        </w:rPr>
        <w:t>For colour rendering, the hue angle of reproduced colour of the chart patches on the monitor shall satisfy the following requirements. The colour coordinates are described based in the CIE 1976 uniform colour space:</w:t>
      </w:r>
    </w:p>
    <w:p w14:paraId="4F97FFDC" w14:textId="77777777" w:rsidR="00D531C2" w:rsidRPr="000566AE" w:rsidRDefault="00D531C2" w:rsidP="00D531C2">
      <w:pPr>
        <w:spacing w:after="120"/>
        <w:ind w:left="2835" w:right="1134" w:hanging="567"/>
        <w:jc w:val="both"/>
        <w:rPr>
          <w:lang w:val="en-US"/>
        </w:rPr>
      </w:pPr>
      <w:r w:rsidRPr="000566AE">
        <w:rPr>
          <w:lang w:val="en-US"/>
        </w:rPr>
        <w:t>(a)</w:t>
      </w:r>
      <w:r w:rsidRPr="000566AE">
        <w:rPr>
          <w:lang w:val="en-US"/>
        </w:rPr>
        <w:tab/>
        <w:t>Red colour coordinates shall not exceed the range of (0°, 44.8°) or (332.2°, 360°)</w:t>
      </w:r>
      <w:r>
        <w:rPr>
          <w:lang w:val="en-US"/>
        </w:rPr>
        <w:t>;</w:t>
      </w:r>
    </w:p>
    <w:p w14:paraId="153F6960" w14:textId="77777777" w:rsidR="00D531C2" w:rsidRPr="000566AE" w:rsidRDefault="00D531C2" w:rsidP="00D531C2">
      <w:pPr>
        <w:spacing w:after="120"/>
        <w:ind w:left="2835" w:right="1134" w:hanging="567"/>
        <w:jc w:val="both"/>
        <w:rPr>
          <w:lang w:val="en-US"/>
        </w:rPr>
      </w:pPr>
      <w:r w:rsidRPr="000566AE">
        <w:rPr>
          <w:lang w:val="en-US"/>
        </w:rPr>
        <w:t>(b)</w:t>
      </w:r>
      <w:r w:rsidRPr="000566AE">
        <w:rPr>
          <w:lang w:val="en-US"/>
        </w:rPr>
        <w:tab/>
        <w:t>Green colour coordinates shall not exceed the range of (96.6°, 179.9°)</w:t>
      </w:r>
      <w:r>
        <w:rPr>
          <w:lang w:val="en-US"/>
        </w:rPr>
        <w:t>;</w:t>
      </w:r>
    </w:p>
    <w:p w14:paraId="3CBA422B" w14:textId="77777777" w:rsidR="00D531C2" w:rsidRPr="000566AE" w:rsidRDefault="00D531C2" w:rsidP="00D531C2">
      <w:pPr>
        <w:spacing w:after="120"/>
        <w:ind w:left="2835" w:right="1134" w:hanging="567"/>
        <w:jc w:val="both"/>
        <w:rPr>
          <w:lang w:val="en-US"/>
        </w:rPr>
      </w:pPr>
      <w:r w:rsidRPr="000566AE">
        <w:rPr>
          <w:lang w:val="en-US"/>
        </w:rPr>
        <w:lastRenderedPageBreak/>
        <w:t>(c)</w:t>
      </w:r>
      <w:r w:rsidRPr="000566AE">
        <w:rPr>
          <w:lang w:val="en-US"/>
        </w:rPr>
        <w:tab/>
        <w:t>Blue colour coordinates shall not exceed the range of (209.9°, 302.2°)</w:t>
      </w:r>
      <w:r>
        <w:rPr>
          <w:lang w:val="en-US"/>
        </w:rPr>
        <w:t>;</w:t>
      </w:r>
    </w:p>
    <w:p w14:paraId="50895199" w14:textId="77777777" w:rsidR="00D531C2" w:rsidRPr="000566AE" w:rsidRDefault="00D531C2" w:rsidP="00D531C2">
      <w:pPr>
        <w:spacing w:after="120"/>
        <w:ind w:left="2835" w:right="1134" w:hanging="567"/>
        <w:jc w:val="both"/>
        <w:rPr>
          <w:lang w:val="en-US"/>
        </w:rPr>
      </w:pPr>
      <w:r w:rsidRPr="000566AE">
        <w:rPr>
          <w:lang w:val="en-US"/>
        </w:rPr>
        <w:t>(d)</w:t>
      </w:r>
      <w:r w:rsidRPr="000566AE">
        <w:rPr>
          <w:lang w:val="en-US"/>
        </w:rPr>
        <w:tab/>
        <w:t>Yellow colour coordinates shall not exceed the range of (44.8°, 96.6°)</w:t>
      </w:r>
      <w:r>
        <w:rPr>
          <w:lang w:val="en-US"/>
        </w:rPr>
        <w:t>;</w:t>
      </w:r>
    </w:p>
    <w:p w14:paraId="3F0C3C97" w14:textId="3A429903" w:rsidR="00D531C2" w:rsidRPr="000566AE" w:rsidRDefault="00D531C2" w:rsidP="00D531C2">
      <w:pPr>
        <w:spacing w:after="120"/>
        <w:ind w:left="2835" w:right="1134" w:hanging="567"/>
        <w:jc w:val="both"/>
        <w:rPr>
          <w:lang w:val="en-US"/>
        </w:rPr>
      </w:pPr>
      <w:r w:rsidRPr="000566AE">
        <w:rPr>
          <w:lang w:val="en-US"/>
        </w:rPr>
        <w:t>(e)</w:t>
      </w:r>
      <w:r w:rsidRPr="000566AE">
        <w:rPr>
          <w:lang w:val="en-US"/>
        </w:rPr>
        <w:tab/>
        <w:t xml:space="preserve">To distinguish from the white colour, define distance from white as </w:t>
      </w:r>
      <w:r w:rsidR="001F2339">
        <w:rPr>
          <w:lang w:val="en-US"/>
        </w:rPr>
        <w:br/>
      </w:r>
      <w:r w:rsidRPr="000566AE">
        <w:rPr>
          <w:lang w:val="en-US"/>
        </w:rPr>
        <w:t xml:space="preserve">Ri ≥ 0.02, where </w:t>
      </w:r>
      <w:r w:rsidRPr="000566AE">
        <w:rPr>
          <w:i/>
          <w:lang w:val="en-US"/>
        </w:rPr>
        <w:t>R</w:t>
      </w:r>
      <w:r w:rsidRPr="000566AE">
        <w:rPr>
          <w:vertAlign w:val="subscript"/>
          <w:lang w:val="en-US"/>
        </w:rPr>
        <w:t>i</w:t>
      </w:r>
      <w:r w:rsidRPr="000566AE">
        <w:rPr>
          <w:lang w:val="en-US"/>
        </w:rPr>
        <w:t xml:space="preserve"> is the chromatic distance of each colour patch </w:t>
      </w:r>
      <w:r w:rsidR="001F2339">
        <w:rPr>
          <w:lang w:val="en-US"/>
        </w:rPr>
        <w:br/>
      </w:r>
      <w:r w:rsidRPr="000566AE">
        <w:rPr>
          <w:lang w:val="en-US"/>
        </w:rPr>
        <w:t>(i = Red, Green, Blue, Yellow), relative to white (i = White).</w:t>
      </w:r>
    </w:p>
    <w:p w14:paraId="537D36CF" w14:textId="77777777" w:rsidR="00D531C2" w:rsidRPr="000566AE" w:rsidRDefault="00D531C2" w:rsidP="00D531C2">
      <w:pPr>
        <w:spacing w:after="120"/>
        <w:ind w:left="2268" w:right="1134"/>
        <w:jc w:val="both"/>
        <w:rPr>
          <w:lang w:val="en-US"/>
        </w:rPr>
      </w:pPr>
      <w:r w:rsidRPr="000566AE">
        <w:rPr>
          <w:lang w:val="en-US"/>
        </w:rPr>
        <w:t>Figure B shows an illustrative tolerance range described on CIE 1976 uniform colour space.</w:t>
      </w:r>
    </w:p>
    <w:p w14:paraId="05AC87C2" w14:textId="77777777" w:rsidR="00D531C2" w:rsidRPr="000566AE" w:rsidRDefault="00D531C2" w:rsidP="00BE3792">
      <w:pPr>
        <w:keepNext/>
        <w:keepLines/>
        <w:spacing w:after="120"/>
        <w:ind w:left="1134" w:right="1134"/>
        <w:jc w:val="both"/>
        <w:rPr>
          <w:lang w:val="en-US"/>
        </w:rPr>
      </w:pPr>
      <w:r w:rsidRPr="000566AE">
        <w:rPr>
          <w:bCs/>
        </w:rPr>
        <w:t>Figure B</w:t>
      </w:r>
    </w:p>
    <w:p w14:paraId="46E0C7D0" w14:textId="2950700B" w:rsidR="00D531C2" w:rsidRPr="000566AE" w:rsidRDefault="00764A04" w:rsidP="00BE3792">
      <w:pPr>
        <w:keepNext/>
        <w:keepLines/>
        <w:spacing w:after="120"/>
        <w:ind w:left="1134" w:right="1134"/>
        <w:rPr>
          <w:lang w:val="en-US"/>
        </w:rPr>
      </w:pPr>
      <w:r>
        <w:rPr>
          <w:noProof/>
          <w:lang w:val="en-US"/>
        </w:rPr>
        <w:drawing>
          <wp:inline distT="0" distB="0" distL="0" distR="0" wp14:anchorId="586DE401" wp14:editId="2DE0EF7E">
            <wp:extent cx="3724275" cy="3133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4275" cy="3133725"/>
                    </a:xfrm>
                    <a:prstGeom prst="rect">
                      <a:avLst/>
                    </a:prstGeom>
                    <a:noFill/>
                    <a:ln>
                      <a:noFill/>
                    </a:ln>
                  </pic:spPr>
                </pic:pic>
              </a:graphicData>
            </a:graphic>
          </wp:inline>
        </w:drawing>
      </w:r>
    </w:p>
    <w:p w14:paraId="385E4217" w14:textId="77777777" w:rsidR="00D531C2" w:rsidRPr="000566AE" w:rsidRDefault="00D531C2" w:rsidP="00D531C2">
      <w:pPr>
        <w:spacing w:after="120"/>
        <w:ind w:left="2268" w:right="1134"/>
        <w:jc w:val="both"/>
        <w:rPr>
          <w:lang w:val="en-US"/>
        </w:rPr>
      </w:pPr>
      <w:r w:rsidRPr="000566AE">
        <w:rPr>
          <w:lang w:val="en-US"/>
        </w:rPr>
        <w:t>Amber, blue and red light signals shall be distinguishable from each other.</w:t>
      </w:r>
    </w:p>
    <w:p w14:paraId="131A49CB" w14:textId="77777777" w:rsidR="00D531C2" w:rsidRPr="000566AE" w:rsidRDefault="00D531C2" w:rsidP="00D531C2">
      <w:pPr>
        <w:spacing w:after="120"/>
        <w:ind w:left="2268" w:right="1134" w:hanging="1134"/>
        <w:jc w:val="both"/>
        <w:rPr>
          <w:lang w:val="en-US"/>
        </w:rPr>
      </w:pPr>
      <w:r w:rsidRPr="000566AE">
        <w:t>6.2.2.3.3.5.</w:t>
      </w:r>
      <w:r w:rsidRPr="000566AE">
        <w:tab/>
      </w:r>
      <w:r w:rsidRPr="000566AE">
        <w:rPr>
          <w:bCs/>
          <w:lang w:val="en-US"/>
        </w:rPr>
        <w:t>Artefacts</w:t>
      </w:r>
    </w:p>
    <w:p w14:paraId="728DB7A0" w14:textId="77777777" w:rsidR="00D531C2" w:rsidRPr="000566AE" w:rsidRDefault="00D531C2" w:rsidP="00D531C2">
      <w:pPr>
        <w:spacing w:after="120"/>
        <w:ind w:left="2268" w:right="1134"/>
        <w:jc w:val="both"/>
        <w:rPr>
          <w:lang w:val="en-US"/>
        </w:rPr>
      </w:pPr>
      <w:r w:rsidRPr="000566AE">
        <w:rPr>
          <w:lang w:val="en-US"/>
        </w:rPr>
        <w:t>The operator's manual shall refer to possible artefacts and their impact on the partial occlusion of the field of view and of the objects which may require the driver to be particularly alert and attentive.</w:t>
      </w:r>
    </w:p>
    <w:p w14:paraId="41CA6EE2" w14:textId="77777777" w:rsidR="00D531C2" w:rsidRPr="000566AE" w:rsidRDefault="00D531C2" w:rsidP="00D531C2">
      <w:pPr>
        <w:spacing w:after="120"/>
        <w:ind w:left="2268" w:right="1134" w:hanging="1134"/>
        <w:jc w:val="both"/>
        <w:rPr>
          <w:bCs/>
          <w:iCs/>
          <w:lang w:val="en-US"/>
        </w:rPr>
      </w:pPr>
      <w:r w:rsidRPr="000566AE">
        <w:t>6.2.2.3.3.5.1.</w:t>
      </w:r>
      <w:r w:rsidRPr="000566AE">
        <w:tab/>
      </w:r>
      <w:r w:rsidRPr="000566AE">
        <w:rPr>
          <w:bCs/>
          <w:iCs/>
          <w:lang w:val="en-US"/>
        </w:rPr>
        <w:t>Smear</w:t>
      </w:r>
    </w:p>
    <w:p w14:paraId="0E0CB463" w14:textId="77777777" w:rsidR="00D531C2" w:rsidRPr="000566AE" w:rsidRDefault="00D531C2" w:rsidP="00D531C2">
      <w:pPr>
        <w:spacing w:after="120"/>
        <w:ind w:left="2268" w:right="1134"/>
        <w:jc w:val="both"/>
        <w:rPr>
          <w:lang w:val="en-US"/>
        </w:rPr>
      </w:pPr>
      <w:r w:rsidRPr="000566AE">
        <w:rPr>
          <w:lang w:val="en-US"/>
        </w:rPr>
        <w:tab/>
        <w:t xml:space="preserve">Smear </w:t>
      </w:r>
      <w:r w:rsidRPr="000566AE">
        <w:t>shall be transparent and not be more than 10 per cent of the maximum luminance value of the displayed glare source luminance level, which causes smear effect.</w:t>
      </w:r>
    </w:p>
    <w:p w14:paraId="1870FD1A" w14:textId="77777777" w:rsidR="00D531C2" w:rsidRPr="000566AE" w:rsidRDefault="00D531C2" w:rsidP="00D531C2">
      <w:pPr>
        <w:spacing w:after="120"/>
        <w:ind w:left="2268" w:right="1134" w:hanging="1134"/>
        <w:jc w:val="both"/>
        <w:rPr>
          <w:lang w:val="en-US"/>
        </w:rPr>
      </w:pPr>
      <w:r w:rsidRPr="000566AE">
        <w:t>6.2.2.3.3.5.2.</w:t>
      </w:r>
      <w:r w:rsidRPr="000566AE">
        <w:tab/>
      </w:r>
      <w:r w:rsidRPr="000566AE">
        <w:rPr>
          <w:bCs/>
          <w:lang w:val="en-US"/>
        </w:rPr>
        <w:t>Blooming and lens flare</w:t>
      </w:r>
    </w:p>
    <w:p w14:paraId="41AA9EB2" w14:textId="77777777" w:rsidR="00D531C2" w:rsidRPr="000566AE" w:rsidRDefault="00D531C2" w:rsidP="00D531C2">
      <w:pPr>
        <w:spacing w:after="120"/>
        <w:ind w:left="2268" w:right="1134"/>
        <w:jc w:val="both"/>
        <w:rPr>
          <w:lang w:val="en-US"/>
        </w:rPr>
      </w:pPr>
      <w:r w:rsidRPr="000566AE">
        <w:rPr>
          <w:lang w:val="en-US"/>
        </w:rPr>
        <w:t>The total area of disturbing blooming and lens flare areas shall not cover more than 25 per cent of the displayed camera image.</w:t>
      </w:r>
    </w:p>
    <w:p w14:paraId="4996DABF" w14:textId="77777777" w:rsidR="00D531C2" w:rsidRPr="000566AE" w:rsidRDefault="00D531C2" w:rsidP="001F2339">
      <w:pPr>
        <w:keepNext/>
        <w:keepLines/>
        <w:spacing w:after="120"/>
        <w:ind w:left="2268" w:right="1134" w:hanging="1134"/>
        <w:jc w:val="both"/>
        <w:rPr>
          <w:bCs/>
          <w:iCs/>
          <w:lang w:val="en-US"/>
        </w:rPr>
      </w:pPr>
      <w:r w:rsidRPr="000566AE">
        <w:lastRenderedPageBreak/>
        <w:t>6.2.2.3.3.5.3.</w:t>
      </w:r>
      <w:r w:rsidRPr="000566AE">
        <w:tab/>
      </w:r>
      <w:r w:rsidRPr="000566AE">
        <w:rPr>
          <w:bCs/>
          <w:iCs/>
          <w:lang w:val="en-US"/>
        </w:rPr>
        <w:t>Point light sources</w:t>
      </w:r>
    </w:p>
    <w:p w14:paraId="3B52A130" w14:textId="77777777" w:rsidR="00D531C2" w:rsidRPr="000566AE" w:rsidRDefault="00D531C2" w:rsidP="001F2339">
      <w:pPr>
        <w:keepNext/>
        <w:keepLines/>
        <w:spacing w:after="120"/>
        <w:ind w:left="2268" w:right="1134"/>
        <w:jc w:val="both"/>
        <w:rPr>
          <w:bCs/>
          <w:iCs/>
          <w:lang w:val="en-US"/>
        </w:rPr>
      </w:pPr>
      <w:r w:rsidRPr="000566AE">
        <w:rPr>
          <w:bCs/>
          <w:iCs/>
          <w:lang w:val="en-US"/>
        </w:rPr>
        <w:t>T</w:t>
      </w:r>
      <w:r w:rsidRPr="000566AE">
        <w:rPr>
          <w:rFonts w:hint="eastAsia"/>
          <w:bCs/>
          <w:iCs/>
          <w:lang w:val="en-US" w:eastAsia="ja-JP"/>
        </w:rPr>
        <w:t>he CMS shall have a</w:t>
      </w:r>
      <w:r w:rsidRPr="000566AE">
        <w:rPr>
          <w:bCs/>
          <w:iCs/>
          <w:lang w:val="en-US" w:eastAsia="ja-JP"/>
        </w:rPr>
        <w:t>n</w:t>
      </w:r>
      <w:r w:rsidRPr="000566AE">
        <w:rPr>
          <w:rFonts w:hint="eastAsia"/>
          <w:bCs/>
          <w:iCs/>
          <w:lang w:val="en-US" w:eastAsia="ja-JP"/>
        </w:rPr>
        <w:t xml:space="preserve"> operation mode in which </w:t>
      </w:r>
      <w:r w:rsidRPr="000566AE">
        <w:rPr>
          <w:bCs/>
          <w:iCs/>
          <w:lang w:val="en-US" w:eastAsia="ja-JP"/>
        </w:rPr>
        <w:t>the</w:t>
      </w:r>
      <w:r w:rsidRPr="000566AE">
        <w:rPr>
          <w:rFonts w:hint="eastAsia"/>
          <w:bCs/>
          <w:iCs/>
          <w:lang w:val="en-US" w:eastAsia="ja-JP"/>
        </w:rPr>
        <w:t xml:space="preserve"> driver of the vehicle </w:t>
      </w:r>
      <w:r w:rsidRPr="000566AE">
        <w:rPr>
          <w:bCs/>
          <w:iCs/>
          <w:lang w:val="en-US" w:eastAsia="ja-JP"/>
        </w:rPr>
        <w:t>equipped</w:t>
      </w:r>
      <w:r w:rsidRPr="000566AE">
        <w:rPr>
          <w:rFonts w:hint="eastAsia"/>
          <w:bCs/>
          <w:iCs/>
          <w:lang w:val="en-US" w:eastAsia="ja-JP"/>
        </w:rPr>
        <w:t xml:space="preserve"> with CMS can recognize two </w:t>
      </w:r>
      <w:r w:rsidRPr="000566AE">
        <w:rPr>
          <w:bCs/>
          <w:iCs/>
          <w:lang w:val="en-US"/>
        </w:rPr>
        <w:t xml:space="preserve">point light sources (e.g. </w:t>
      </w:r>
      <w:r w:rsidRPr="000566AE">
        <w:rPr>
          <w:rFonts w:hint="eastAsia"/>
          <w:bCs/>
          <w:iCs/>
          <w:lang w:val="en-US" w:eastAsia="ja-JP"/>
        </w:rPr>
        <w:t xml:space="preserve">passing </w:t>
      </w:r>
      <w:r w:rsidRPr="000566AE">
        <w:rPr>
          <w:bCs/>
          <w:iCs/>
          <w:lang w:val="en-US"/>
        </w:rPr>
        <w:t xml:space="preserve">beam headlights) rendered as </w:t>
      </w:r>
      <w:r w:rsidRPr="000566AE">
        <w:rPr>
          <w:rFonts w:hint="eastAsia"/>
          <w:bCs/>
          <w:iCs/>
          <w:lang w:val="en-US" w:eastAsia="ja-JP"/>
        </w:rPr>
        <w:t xml:space="preserve">two </w:t>
      </w:r>
      <w:r w:rsidRPr="000566AE">
        <w:rPr>
          <w:bCs/>
          <w:iCs/>
          <w:lang w:val="en-US"/>
        </w:rPr>
        <w:t>distinguishable</w:t>
      </w:r>
      <w:r w:rsidRPr="000566AE">
        <w:rPr>
          <w:rFonts w:hint="eastAsia"/>
          <w:bCs/>
          <w:iCs/>
          <w:lang w:val="en-US" w:eastAsia="ja-JP"/>
        </w:rPr>
        <w:t xml:space="preserve"> separate </w:t>
      </w:r>
      <w:r w:rsidRPr="000566AE">
        <w:rPr>
          <w:bCs/>
          <w:iCs/>
          <w:lang w:val="en-US"/>
        </w:rPr>
        <w:t>point light sources.</w:t>
      </w:r>
    </w:p>
    <w:p w14:paraId="6BFE7312" w14:textId="77777777" w:rsidR="00D531C2" w:rsidRPr="000566AE" w:rsidRDefault="00D531C2" w:rsidP="00D531C2">
      <w:pPr>
        <w:spacing w:after="120"/>
        <w:ind w:left="2268" w:right="1134"/>
        <w:jc w:val="both"/>
        <w:rPr>
          <w:bCs/>
          <w:iCs/>
          <w:lang w:val="en-US" w:eastAsia="ja-JP"/>
        </w:rPr>
      </w:pPr>
      <w:r w:rsidRPr="000566AE">
        <w:rPr>
          <w:rFonts w:hint="eastAsia"/>
          <w:bCs/>
          <w:iCs/>
          <w:lang w:val="en-US" w:eastAsia="ja-JP"/>
        </w:rPr>
        <w:t xml:space="preserve">In this operation mode, a set of two </w:t>
      </w:r>
      <w:r w:rsidRPr="000566AE">
        <w:t xml:space="preserve">point light sources </w:t>
      </w:r>
      <w:r w:rsidRPr="000566AE">
        <w:rPr>
          <w:rFonts w:hint="eastAsia"/>
          <w:lang w:eastAsia="ja-JP"/>
        </w:rPr>
        <w:t xml:space="preserve">corresponding to </w:t>
      </w:r>
      <w:r w:rsidRPr="000566AE">
        <w:rPr>
          <w:lang w:eastAsia="ja-JP"/>
        </w:rPr>
        <w:t xml:space="preserve">a vehicle passing </w:t>
      </w:r>
      <w:r w:rsidRPr="000566AE">
        <w:rPr>
          <w:rFonts w:hint="eastAsia"/>
          <w:lang w:eastAsia="ja-JP"/>
        </w:rPr>
        <w:t xml:space="preserve">beam headlamp </w:t>
      </w:r>
      <w:r w:rsidRPr="000566AE">
        <w:t>each having a reference luminous</w:t>
      </w:r>
      <w:r w:rsidRPr="000566AE">
        <w:rPr>
          <w:rFonts w:hint="eastAsia"/>
          <w:lang w:eastAsia="ja-JP"/>
        </w:rPr>
        <w:t xml:space="preserve"> intensity </w:t>
      </w:r>
      <w:r w:rsidRPr="000566AE">
        <w:rPr>
          <w:lang w:eastAsia="ja-JP"/>
        </w:rPr>
        <w:t>1,7</w:t>
      </w:r>
      <w:r w:rsidRPr="000566AE">
        <w:rPr>
          <w:rFonts w:hint="eastAsia"/>
          <w:lang w:eastAsia="ja-JP"/>
        </w:rPr>
        <w:t>5</w:t>
      </w:r>
      <w:r w:rsidRPr="000566AE">
        <w:rPr>
          <w:lang w:eastAsia="ja-JP"/>
        </w:rPr>
        <w:t xml:space="preserve">0 </w:t>
      </w:r>
      <w:r w:rsidRPr="000566AE">
        <w:t xml:space="preserve">cd </w:t>
      </w:r>
      <w:r w:rsidRPr="000566AE">
        <w:rPr>
          <w:rFonts w:hint="eastAsia"/>
          <w:lang w:eastAsia="ja-JP"/>
        </w:rPr>
        <w:t xml:space="preserve">and </w:t>
      </w:r>
      <w:r w:rsidRPr="000566AE">
        <w:t xml:space="preserve">being separated </w:t>
      </w:r>
      <w:r w:rsidRPr="000566AE">
        <w:rPr>
          <w:rFonts w:hint="eastAsia"/>
          <w:lang w:eastAsia="ja-JP"/>
        </w:rPr>
        <w:t xml:space="preserve">each other laterally </w:t>
      </w:r>
      <w:r w:rsidRPr="000566AE">
        <w:t xml:space="preserve">by 1.3 m and located at a distance of 250 m </w:t>
      </w:r>
      <w:r w:rsidRPr="000566AE">
        <w:rPr>
          <w:rFonts w:hint="eastAsia"/>
          <w:lang w:eastAsia="ja-JP"/>
        </w:rPr>
        <w:t xml:space="preserve">away </w:t>
      </w:r>
      <w:r w:rsidRPr="000566AE">
        <w:t xml:space="preserve">from the </w:t>
      </w:r>
      <w:r w:rsidRPr="000566AE">
        <w:rPr>
          <w:rFonts w:hint="eastAsia"/>
          <w:lang w:eastAsia="ja-JP"/>
        </w:rPr>
        <w:t xml:space="preserve">CMS </w:t>
      </w:r>
      <w:r w:rsidRPr="000566AE">
        <w:t>shall be distinguishable</w:t>
      </w:r>
      <w:r w:rsidRPr="000566AE">
        <w:rPr>
          <w:rFonts w:hint="eastAsia"/>
          <w:lang w:eastAsia="ja-JP"/>
        </w:rPr>
        <w:t xml:space="preserve"> as two point light source. This requirement is applicable to </w:t>
      </w:r>
      <w:r w:rsidRPr="000566AE">
        <w:rPr>
          <w:lang w:eastAsia="ja-JP"/>
        </w:rPr>
        <w:t>Class I, C</w:t>
      </w:r>
      <w:r w:rsidRPr="000566AE">
        <w:rPr>
          <w:rFonts w:hint="eastAsia"/>
          <w:lang w:eastAsia="ja-JP"/>
        </w:rPr>
        <w:t xml:space="preserve">lass II and </w:t>
      </w:r>
      <w:r w:rsidRPr="000566AE">
        <w:rPr>
          <w:lang w:eastAsia="ja-JP"/>
        </w:rPr>
        <w:t>C</w:t>
      </w:r>
      <w:r w:rsidRPr="000566AE">
        <w:rPr>
          <w:rFonts w:hint="eastAsia"/>
          <w:lang w:eastAsia="ja-JP"/>
        </w:rPr>
        <w:t>lass III devices</w:t>
      </w:r>
      <w:r w:rsidRPr="000566AE">
        <w:t xml:space="preserve"> for indirect vision.</w:t>
      </w:r>
    </w:p>
    <w:p w14:paraId="1B916211" w14:textId="77777777" w:rsidR="00D531C2" w:rsidRPr="000566AE" w:rsidRDefault="00D531C2" w:rsidP="00D531C2">
      <w:pPr>
        <w:spacing w:after="120"/>
        <w:ind w:left="2268" w:right="1134"/>
        <w:jc w:val="both"/>
        <w:rPr>
          <w:bCs/>
          <w:iCs/>
          <w:lang w:val="en-US"/>
        </w:rPr>
      </w:pPr>
      <w:r w:rsidRPr="000566AE">
        <w:rPr>
          <w:rFonts w:hint="eastAsia"/>
          <w:lang w:eastAsia="ja-JP"/>
        </w:rPr>
        <w:t>T</w:t>
      </w:r>
      <w:r w:rsidRPr="000566AE">
        <w:t xml:space="preserve">he point light source detection factor (PLSDF) shall be at least </w:t>
      </w:r>
      <w:r w:rsidRPr="000566AE">
        <w:rPr>
          <w:rFonts w:hint="eastAsia"/>
          <w:lang w:eastAsia="ja-JP"/>
        </w:rPr>
        <w:t>2</w:t>
      </w:r>
      <w:r w:rsidRPr="000566AE">
        <w:t>.</w:t>
      </w:r>
      <w:r w:rsidRPr="000566AE">
        <w:rPr>
          <w:lang w:eastAsia="ja-JP"/>
        </w:rPr>
        <w:t>7</w:t>
      </w:r>
      <w:r w:rsidRPr="000566AE">
        <w:rPr>
          <w:rFonts w:hint="eastAsia"/>
          <w:lang w:eastAsia="ja-JP"/>
        </w:rPr>
        <w:t xml:space="preserve"> </w:t>
      </w:r>
      <w:r w:rsidRPr="000566AE">
        <w:t xml:space="preserve">or the point light source </w:t>
      </w:r>
      <w:r w:rsidRPr="000566AE">
        <w:rPr>
          <w:lang w:eastAsia="ja-JP"/>
        </w:rPr>
        <w:t>contrast</w:t>
      </w:r>
      <w:r w:rsidRPr="000566AE">
        <w:rPr>
          <w:rFonts w:hint="eastAsia"/>
          <w:lang w:eastAsia="ja-JP"/>
        </w:rPr>
        <w:t xml:space="preserve"> factor</w:t>
      </w:r>
      <w:r w:rsidRPr="000566AE">
        <w:t xml:space="preserve"> (PLS</w:t>
      </w:r>
      <w:r w:rsidRPr="000566AE">
        <w:rPr>
          <w:rFonts w:hint="eastAsia"/>
          <w:lang w:eastAsia="ja-JP"/>
        </w:rPr>
        <w:t>CF</w:t>
      </w:r>
      <w:r w:rsidRPr="000566AE">
        <w:rPr>
          <w:lang w:eastAsia="ja-JP"/>
        </w:rPr>
        <w:t>)</w:t>
      </w:r>
      <w:r w:rsidRPr="000566AE">
        <w:t xml:space="preserve"> shall </w:t>
      </w:r>
      <w:r w:rsidRPr="000566AE">
        <w:rPr>
          <w:rFonts w:hint="eastAsia"/>
          <w:lang w:eastAsia="ja-JP"/>
        </w:rPr>
        <w:t xml:space="preserve">be at least </w:t>
      </w:r>
      <w:r w:rsidRPr="000566AE">
        <w:t>0.1</w:t>
      </w:r>
      <w:r w:rsidRPr="000566AE">
        <w:rPr>
          <w:lang w:eastAsia="ja-JP"/>
        </w:rPr>
        <w:t>2</w:t>
      </w:r>
      <w:r w:rsidRPr="000566AE">
        <w:rPr>
          <w:rFonts w:hint="eastAsia"/>
          <w:lang w:eastAsia="ja-JP"/>
        </w:rPr>
        <w:t xml:space="preserve">, </w:t>
      </w:r>
      <w:r w:rsidRPr="000566AE">
        <w:rPr>
          <w:lang w:eastAsia="ja-JP"/>
        </w:rPr>
        <w:t>wh</w:t>
      </w:r>
      <w:r w:rsidRPr="000566AE">
        <w:rPr>
          <w:rFonts w:hint="eastAsia"/>
          <w:lang w:eastAsia="ja-JP"/>
        </w:rPr>
        <w:t>ich</w:t>
      </w:r>
      <w:r w:rsidRPr="000566AE">
        <w:rPr>
          <w:lang w:eastAsia="ja-JP"/>
        </w:rPr>
        <w:t>ever</w:t>
      </w:r>
      <w:r w:rsidRPr="000566AE">
        <w:rPr>
          <w:rFonts w:hint="eastAsia"/>
          <w:lang w:eastAsia="ja-JP"/>
        </w:rPr>
        <w:t xml:space="preserve"> </w:t>
      </w:r>
      <w:r w:rsidRPr="000566AE">
        <w:rPr>
          <w:lang w:eastAsia="ja-JP"/>
        </w:rPr>
        <w:t>is satisfied by</w:t>
      </w:r>
      <w:r w:rsidRPr="000566AE">
        <w:rPr>
          <w:rFonts w:hint="eastAsia"/>
          <w:lang w:eastAsia="ja-JP"/>
        </w:rPr>
        <w:t xml:space="preserve"> </w:t>
      </w:r>
      <w:r w:rsidRPr="000566AE">
        <w:rPr>
          <w:lang w:eastAsia="ja-JP"/>
        </w:rPr>
        <w:t>the</w:t>
      </w:r>
      <w:r w:rsidRPr="000566AE">
        <w:rPr>
          <w:rFonts w:hint="eastAsia"/>
          <w:lang w:eastAsia="ja-JP"/>
        </w:rPr>
        <w:t xml:space="preserve"> CMS test under the </w:t>
      </w:r>
      <w:r w:rsidRPr="000566AE">
        <w:rPr>
          <w:lang w:eastAsia="ja-JP"/>
        </w:rPr>
        <w:t>conditions</w:t>
      </w:r>
      <w:r w:rsidRPr="000566AE">
        <w:rPr>
          <w:rFonts w:hint="eastAsia"/>
          <w:lang w:eastAsia="ja-JP"/>
        </w:rPr>
        <w:t xml:space="preserve"> and the test </w:t>
      </w:r>
      <w:r w:rsidRPr="000566AE">
        <w:rPr>
          <w:lang w:eastAsia="ja-JP"/>
        </w:rPr>
        <w:t>procedure</w:t>
      </w:r>
      <w:r w:rsidRPr="000566AE">
        <w:rPr>
          <w:rFonts w:hint="eastAsia"/>
          <w:lang w:eastAsia="ja-JP"/>
        </w:rPr>
        <w:t xml:space="preserve"> described in Annex 12, paragraph</w:t>
      </w:r>
      <w:r w:rsidRPr="000566AE">
        <w:rPr>
          <w:lang w:eastAsia="ja-JP"/>
        </w:rPr>
        <w:t xml:space="preserve"> 1</w:t>
      </w:r>
      <w:r w:rsidRPr="000566AE">
        <w:rPr>
          <w:rFonts w:hint="eastAsia"/>
          <w:lang w:eastAsia="ja-JP"/>
        </w:rPr>
        <w:t>.</w:t>
      </w:r>
      <w:r w:rsidRPr="000566AE">
        <w:rPr>
          <w:lang w:eastAsia="ja-JP"/>
        </w:rPr>
        <w:t>3</w:t>
      </w:r>
      <w:r w:rsidRPr="000566AE">
        <w:rPr>
          <w:rFonts w:hint="eastAsia"/>
          <w:lang w:eastAsia="ja-JP"/>
        </w:rPr>
        <w:t>.</w:t>
      </w:r>
    </w:p>
    <w:p w14:paraId="336BE8A3" w14:textId="77777777" w:rsidR="00D531C2" w:rsidRPr="000566AE" w:rsidRDefault="00D531C2" w:rsidP="00D531C2">
      <w:pPr>
        <w:spacing w:after="120"/>
        <w:ind w:left="2268" w:right="1134"/>
        <w:jc w:val="both"/>
        <w:rPr>
          <w:bCs/>
          <w:iCs/>
          <w:lang w:val="en-US" w:eastAsia="ja-JP"/>
        </w:rPr>
      </w:pPr>
      <w:r w:rsidRPr="000566AE">
        <w:rPr>
          <w:bCs/>
          <w:iCs/>
          <w:lang w:val="en-US"/>
        </w:rPr>
        <w:t>If the system is in a mode where point light sources are not rendered as described above, this shall be indicated to the driver. The information indicated shall be explained in the operator's manual.</w:t>
      </w:r>
    </w:p>
    <w:p w14:paraId="4DC89379" w14:textId="77777777" w:rsidR="00D531C2" w:rsidRPr="000566AE" w:rsidRDefault="00D531C2" w:rsidP="00D531C2">
      <w:pPr>
        <w:spacing w:after="120"/>
        <w:ind w:left="2268" w:right="1134" w:hanging="1134"/>
        <w:jc w:val="both"/>
        <w:rPr>
          <w:bCs/>
          <w:lang w:val="en-US"/>
        </w:rPr>
      </w:pPr>
      <w:r w:rsidRPr="000566AE">
        <w:t>6.2.2.3.3.6.</w:t>
      </w:r>
      <w:r w:rsidRPr="000566AE">
        <w:tab/>
      </w:r>
      <w:r w:rsidRPr="000566AE">
        <w:rPr>
          <w:bCs/>
          <w:lang w:val="en-US"/>
        </w:rPr>
        <w:t>Sharpness and depth of field</w:t>
      </w:r>
    </w:p>
    <w:p w14:paraId="22CE7621" w14:textId="77777777" w:rsidR="00D531C2" w:rsidRPr="000566AE" w:rsidRDefault="00D531C2" w:rsidP="00D531C2">
      <w:pPr>
        <w:spacing w:after="120"/>
        <w:ind w:left="2268" w:right="1134" w:hanging="1134"/>
        <w:jc w:val="both"/>
        <w:rPr>
          <w:bCs/>
          <w:lang w:val="en-US"/>
        </w:rPr>
      </w:pPr>
      <w:r w:rsidRPr="000566AE">
        <w:t>6.2.2.3.3.6.1.</w:t>
      </w:r>
      <w:r w:rsidRPr="000566AE">
        <w:tab/>
      </w:r>
      <w:r w:rsidRPr="000566AE">
        <w:rPr>
          <w:bCs/>
          <w:lang w:val="en-US"/>
        </w:rPr>
        <w:t>Sharpness</w:t>
      </w:r>
    </w:p>
    <w:p w14:paraId="65969C6A" w14:textId="77777777" w:rsidR="00D531C2" w:rsidRPr="000566AE" w:rsidRDefault="00D531C2" w:rsidP="00D531C2">
      <w:pPr>
        <w:spacing w:after="120"/>
        <w:ind w:left="2268" w:right="1134"/>
        <w:jc w:val="both"/>
        <w:rPr>
          <w:bCs/>
          <w:iCs/>
          <w:lang w:val="en-US"/>
        </w:rPr>
      </w:pPr>
      <w:r w:rsidRPr="000566AE">
        <w:rPr>
          <w:bCs/>
          <w:iCs/>
          <w:lang w:val="en-US"/>
        </w:rPr>
        <w:t>The sharpness is represented by the MTF50</w:t>
      </w:r>
      <w:r w:rsidRPr="000566AE">
        <w:rPr>
          <w:bCs/>
          <w:iCs/>
          <w:vertAlign w:val="subscript"/>
          <w:lang w:val="en-US"/>
        </w:rPr>
        <w:t>(1:1)</w:t>
      </w:r>
      <w:r w:rsidRPr="000566AE">
        <w:rPr>
          <w:bCs/>
          <w:iCs/>
          <w:lang w:val="en-US"/>
        </w:rPr>
        <w:t xml:space="preserve"> and it shall satisfy:</w:t>
      </w:r>
    </w:p>
    <w:p w14:paraId="5DFB72D6" w14:textId="77777777" w:rsidR="00D531C2" w:rsidRPr="000566AE" w:rsidRDefault="00D531C2" w:rsidP="00D531C2">
      <w:pPr>
        <w:spacing w:after="120"/>
        <w:ind w:left="2268" w:right="1134"/>
        <w:jc w:val="both"/>
        <w:rPr>
          <w:bCs/>
          <w:iCs/>
          <w:lang w:val="en-US"/>
        </w:rPr>
      </w:pPr>
      <w:r w:rsidRPr="000566AE">
        <w:rPr>
          <w:bCs/>
          <w:iCs/>
          <w:lang w:val="en-US"/>
        </w:rPr>
        <w:t>(a)</w:t>
      </w:r>
      <w:r w:rsidRPr="000566AE">
        <w:rPr>
          <w:bCs/>
          <w:iCs/>
          <w:lang w:val="en-US"/>
        </w:rPr>
        <w:tab/>
        <w:t>Horizontal and vertical MTF50</w:t>
      </w:r>
      <w:r w:rsidRPr="000566AE">
        <w:rPr>
          <w:bCs/>
          <w:iCs/>
          <w:vertAlign w:val="subscript"/>
          <w:lang w:val="en-US"/>
        </w:rPr>
        <w:t>(1:1)</w:t>
      </w:r>
      <w:r w:rsidRPr="000566AE">
        <w:rPr>
          <w:bCs/>
          <w:iCs/>
          <w:lang w:val="en-US"/>
        </w:rPr>
        <w:t xml:space="preserve"> at center </w:t>
      </w:r>
    </w:p>
    <w:p w14:paraId="12715DE7" w14:textId="584C4274" w:rsidR="00D531C2" w:rsidRPr="000566AE" w:rsidRDefault="00D531C2" w:rsidP="00D531C2">
      <w:pPr>
        <w:spacing w:after="120"/>
        <w:ind w:left="2268" w:right="1134"/>
        <w:jc w:val="both"/>
      </w:pPr>
      <w:r w:rsidRPr="000566AE">
        <w:tab/>
      </w:r>
      <w:r w:rsidRPr="000566AE">
        <w:tab/>
      </w:r>
      <w:r w:rsidR="00764A04">
        <w:rPr>
          <w:noProof/>
          <w:lang w:val="en-US"/>
        </w:rPr>
        <mc:AlternateContent>
          <mc:Choice Requires="wpc">
            <w:drawing>
              <wp:inline distT="0" distB="0" distL="0" distR="0" wp14:anchorId="073EAE04" wp14:editId="3C4C5B02">
                <wp:extent cx="2392680" cy="452120"/>
                <wp:effectExtent l="0" t="3810" r="1905" b="1270"/>
                <wp:docPr id="1394" name="Canvas 9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8" name="Rectangle 953"/>
                        <wps:cNvSpPr>
                          <a:spLocks noChangeArrowheads="1"/>
                        </wps:cNvSpPr>
                        <wps:spPr bwMode="auto">
                          <a:xfrm>
                            <a:off x="501015"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5BDF" w14:textId="77777777" w:rsidR="00EF4FEC" w:rsidRDefault="00EF4FEC">
                              <w:r>
                                <w:rPr>
                                  <w:rFonts w:ascii="Symbol" w:hAnsi="Symbol" w:cs="Symbol"/>
                                  <w:color w:val="000000"/>
                                  <w:lang w:val="en-US"/>
                                </w:rPr>
                                <w:t></w:t>
                              </w:r>
                            </w:p>
                          </w:txbxContent>
                        </wps:txbx>
                        <wps:bodyPr rot="0" vert="horz" wrap="none" lIns="0" tIns="0" rIns="0" bIns="0" anchor="t" anchorCtr="0">
                          <a:spAutoFit/>
                        </wps:bodyPr>
                      </wps:wsp>
                      <wps:wsp>
                        <wps:cNvPr id="1369" name="Rectangle 954"/>
                        <wps:cNvSpPr>
                          <a:spLocks noChangeArrowheads="1"/>
                        </wps:cNvSpPr>
                        <wps:spPr bwMode="auto">
                          <a:xfrm>
                            <a:off x="612775"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3B5B" w14:textId="77777777" w:rsidR="00EF4FEC" w:rsidRDefault="00EF4FEC">
                              <w:r>
                                <w:rPr>
                                  <w:rFonts w:ascii="Symbol" w:hAnsi="Symbol" w:cs="Symbol"/>
                                  <w:color w:val="000000"/>
                                  <w:lang w:val="en-US"/>
                                </w:rPr>
                                <w:t></w:t>
                              </w:r>
                            </w:p>
                          </w:txbxContent>
                        </wps:txbx>
                        <wps:bodyPr rot="0" vert="horz" wrap="none" lIns="0" tIns="0" rIns="0" bIns="0" anchor="t" anchorCtr="0">
                          <a:spAutoFit/>
                        </wps:bodyPr>
                      </wps:wsp>
                      <wps:wsp>
                        <wps:cNvPr id="1370" name="Line 955"/>
                        <wps:cNvCnPr>
                          <a:cxnSpLocks noChangeShapeType="1"/>
                        </wps:cNvCnPr>
                        <wps:spPr bwMode="auto">
                          <a:xfrm>
                            <a:off x="805180" y="212090"/>
                            <a:ext cx="927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1" name="Rectangle 956"/>
                        <wps:cNvSpPr>
                          <a:spLocks noChangeArrowheads="1"/>
                        </wps:cNvSpPr>
                        <wps:spPr bwMode="auto">
                          <a:xfrm>
                            <a:off x="1569720"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003A" w14:textId="77777777" w:rsidR="00EF4FEC" w:rsidRDefault="00EF4FEC">
                              <w:r>
                                <w:rPr>
                                  <w:rFonts w:ascii="Symbol" w:hAnsi="Symbol" w:cs="Symbol"/>
                                  <w:color w:val="000000"/>
                                  <w:lang w:val="en-US"/>
                                </w:rPr>
                                <w:t></w:t>
                              </w:r>
                            </w:p>
                          </w:txbxContent>
                        </wps:txbx>
                        <wps:bodyPr rot="0" vert="horz" wrap="none" lIns="0" tIns="0" rIns="0" bIns="0" anchor="t" anchorCtr="0">
                          <a:spAutoFit/>
                        </wps:bodyPr>
                      </wps:wsp>
                      <wps:wsp>
                        <wps:cNvPr id="1372" name="Rectangle 957"/>
                        <wps:cNvSpPr>
                          <a:spLocks noChangeArrowheads="1"/>
                        </wps:cNvSpPr>
                        <wps:spPr bwMode="auto">
                          <a:xfrm>
                            <a:off x="1681480"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BF2A" w14:textId="77777777" w:rsidR="00EF4FEC" w:rsidRDefault="00EF4FEC">
                              <w:r>
                                <w:rPr>
                                  <w:rFonts w:ascii="Symbol" w:hAnsi="Symbol" w:cs="Symbol"/>
                                  <w:color w:val="000000"/>
                                  <w:lang w:val="en-US"/>
                                </w:rPr>
                                <w:t></w:t>
                              </w:r>
                            </w:p>
                          </w:txbxContent>
                        </wps:txbx>
                        <wps:bodyPr rot="0" vert="horz" wrap="none" lIns="0" tIns="0" rIns="0" bIns="0" anchor="t" anchorCtr="0">
                          <a:spAutoFit/>
                        </wps:bodyPr>
                      </wps:wsp>
                      <wps:wsp>
                        <wps:cNvPr id="1373" name="Line 958"/>
                        <wps:cNvCnPr>
                          <a:cxnSpLocks noChangeShapeType="1"/>
                        </wps:cNvCnPr>
                        <wps:spPr bwMode="auto">
                          <a:xfrm>
                            <a:off x="2329180" y="116840"/>
                            <a:ext cx="33655" cy="95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59"/>
                        <wps:cNvCnPr>
                          <a:cxnSpLocks noChangeShapeType="1"/>
                        </wps:cNvCnPr>
                        <wps:spPr bwMode="auto">
                          <a:xfrm flipH="1">
                            <a:off x="2329180" y="212090"/>
                            <a:ext cx="33655" cy="958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60"/>
                        <wps:cNvCnPr>
                          <a:cxnSpLocks noChangeShapeType="1"/>
                        </wps:cNvCnPr>
                        <wps:spPr bwMode="auto">
                          <a:xfrm flipH="1">
                            <a:off x="1729740" y="103505"/>
                            <a:ext cx="35560" cy="108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61"/>
                        <wps:cNvCnPr>
                          <a:cxnSpLocks noChangeShapeType="1"/>
                        </wps:cNvCnPr>
                        <wps:spPr bwMode="auto">
                          <a:xfrm>
                            <a:off x="1729740" y="212090"/>
                            <a:ext cx="35560" cy="1092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7" name="Rectangle 962"/>
                        <wps:cNvSpPr>
                          <a:spLocks noChangeArrowheads="1"/>
                        </wps:cNvSpPr>
                        <wps:spPr bwMode="auto">
                          <a:xfrm>
                            <a:off x="2097405" y="110490"/>
                            <a:ext cx="2203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66A5" w14:textId="77777777" w:rsidR="00EF4FEC" w:rsidRDefault="00EF4FEC">
                              <w:r>
                                <w:rPr>
                                  <w:i/>
                                  <w:iCs/>
                                  <w:color w:val="000000"/>
                                  <w:sz w:val="26"/>
                                  <w:szCs w:val="26"/>
                                  <w:lang w:val="en-US"/>
                                </w:rPr>
                                <w:t>PH</w:t>
                              </w:r>
                            </w:p>
                          </w:txbxContent>
                        </wps:txbx>
                        <wps:bodyPr rot="0" vert="horz" wrap="none" lIns="0" tIns="0" rIns="0" bIns="0" anchor="t" anchorCtr="0">
                          <a:spAutoFit/>
                        </wps:bodyPr>
                      </wps:wsp>
                      <wps:wsp>
                        <wps:cNvPr id="1378" name="Rectangle 963"/>
                        <wps:cNvSpPr>
                          <a:spLocks noChangeArrowheads="1"/>
                        </wps:cNvSpPr>
                        <wps:spPr bwMode="auto">
                          <a:xfrm>
                            <a:off x="1783080" y="110490"/>
                            <a:ext cx="2298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487A" w14:textId="77777777" w:rsidR="00EF4FEC" w:rsidRDefault="00EF4FEC">
                              <w:r>
                                <w:rPr>
                                  <w:i/>
                                  <w:iCs/>
                                  <w:color w:val="000000"/>
                                  <w:sz w:val="26"/>
                                  <w:szCs w:val="26"/>
                                  <w:lang w:val="en-US"/>
                                </w:rPr>
                                <w:t>LW</w:t>
                              </w:r>
                            </w:p>
                          </w:txbxContent>
                        </wps:txbx>
                        <wps:bodyPr rot="0" vert="horz" wrap="none" lIns="0" tIns="0" rIns="0" bIns="0" anchor="t" anchorCtr="0">
                          <a:spAutoFit/>
                        </wps:bodyPr>
                      </wps:wsp>
                      <wps:wsp>
                        <wps:cNvPr id="1379" name="Rectangle 964"/>
                        <wps:cNvSpPr>
                          <a:spLocks noChangeArrowheads="1"/>
                        </wps:cNvSpPr>
                        <wps:spPr bwMode="auto">
                          <a:xfrm>
                            <a:off x="926465" y="110490"/>
                            <a:ext cx="330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E70D" w14:textId="77777777" w:rsidR="00EF4FEC" w:rsidRDefault="00EF4FEC">
                              <w:r>
                                <w:rPr>
                                  <w:i/>
                                  <w:iCs/>
                                  <w:color w:val="000000"/>
                                  <w:sz w:val="26"/>
                                  <w:szCs w:val="26"/>
                                  <w:lang w:val="en-US"/>
                                </w:rPr>
                                <w:t>MTF</w:t>
                              </w:r>
                            </w:p>
                          </w:txbxContent>
                        </wps:txbx>
                        <wps:bodyPr rot="0" vert="horz" wrap="none" lIns="0" tIns="0" rIns="0" bIns="0" anchor="t" anchorCtr="0">
                          <a:spAutoFit/>
                        </wps:bodyPr>
                      </wps:wsp>
                      <wps:wsp>
                        <wps:cNvPr id="1380" name="Rectangle 965"/>
                        <wps:cNvSpPr>
                          <a:spLocks noChangeArrowheads="1"/>
                        </wps:cNvSpPr>
                        <wps:spPr bwMode="auto">
                          <a:xfrm>
                            <a:off x="25400" y="110490"/>
                            <a:ext cx="330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9FB2" w14:textId="77777777" w:rsidR="00EF4FEC" w:rsidRDefault="00EF4FEC">
                              <w:r>
                                <w:rPr>
                                  <w:i/>
                                  <w:iCs/>
                                  <w:color w:val="000000"/>
                                  <w:sz w:val="26"/>
                                  <w:szCs w:val="26"/>
                                  <w:lang w:val="en-US"/>
                                </w:rPr>
                                <w:t>MTF</w:t>
                              </w:r>
                            </w:p>
                          </w:txbxContent>
                        </wps:txbx>
                        <wps:bodyPr rot="0" vert="horz" wrap="none" lIns="0" tIns="0" rIns="0" bIns="0" anchor="t" anchorCtr="0">
                          <a:spAutoFit/>
                        </wps:bodyPr>
                      </wps:wsp>
                      <wps:wsp>
                        <wps:cNvPr id="1381" name="Rectangle 966"/>
                        <wps:cNvSpPr>
                          <a:spLocks noChangeArrowheads="1"/>
                        </wps:cNvSpPr>
                        <wps:spPr bwMode="auto">
                          <a:xfrm>
                            <a:off x="1393190" y="208915"/>
                            <a:ext cx="163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7370" w14:textId="77777777" w:rsidR="00EF4FEC" w:rsidRDefault="00EF4FEC">
                              <w:r>
                                <w:rPr>
                                  <w:i/>
                                  <w:iCs/>
                                  <w:color w:val="000000"/>
                                  <w:sz w:val="14"/>
                                  <w:szCs w:val="14"/>
                                  <w:lang w:val="en-US"/>
                                </w:rPr>
                                <w:t>MIN</w:t>
                              </w:r>
                            </w:p>
                          </w:txbxContent>
                        </wps:txbx>
                        <wps:bodyPr rot="0" vert="horz" wrap="none" lIns="0" tIns="0" rIns="0" bIns="0" anchor="t" anchorCtr="0">
                          <a:spAutoFit/>
                        </wps:bodyPr>
                      </wps:wsp>
                      <wps:wsp>
                        <wps:cNvPr id="1382" name="Rectangle 967"/>
                        <wps:cNvSpPr>
                          <a:spLocks noChangeArrowheads="1"/>
                        </wps:cNvSpPr>
                        <wps:spPr bwMode="auto">
                          <a:xfrm>
                            <a:off x="2040255" y="110490"/>
                            <a:ext cx="46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0EBE" w14:textId="77777777" w:rsidR="00EF4FEC" w:rsidRDefault="00EF4FEC">
                              <w:r>
                                <w:rPr>
                                  <w:color w:val="000000"/>
                                  <w:sz w:val="26"/>
                                  <w:szCs w:val="26"/>
                                  <w:lang w:val="en-US"/>
                                </w:rPr>
                                <w:t>/</w:t>
                              </w:r>
                            </w:p>
                          </w:txbxContent>
                        </wps:txbx>
                        <wps:bodyPr rot="0" vert="horz" wrap="none" lIns="0" tIns="0" rIns="0" bIns="0" anchor="t" anchorCtr="0">
                          <a:spAutoFit/>
                        </wps:bodyPr>
                      </wps:wsp>
                      <wps:wsp>
                        <wps:cNvPr id="1383" name="Rectangle 968"/>
                        <wps:cNvSpPr>
                          <a:spLocks noChangeArrowheads="1"/>
                        </wps:cNvSpPr>
                        <wps:spPr bwMode="auto">
                          <a:xfrm>
                            <a:off x="1233170" y="11049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3068" w14:textId="77777777" w:rsidR="00EF4FEC" w:rsidRDefault="00EF4FEC">
                              <w:r>
                                <w:rPr>
                                  <w:color w:val="000000"/>
                                  <w:sz w:val="26"/>
                                  <w:szCs w:val="26"/>
                                  <w:lang w:val="en-US"/>
                                </w:rPr>
                                <w:t>10</w:t>
                              </w:r>
                            </w:p>
                          </w:txbxContent>
                        </wps:txbx>
                        <wps:bodyPr rot="0" vert="horz" wrap="none" lIns="0" tIns="0" rIns="0" bIns="0" anchor="t" anchorCtr="0">
                          <a:spAutoFit/>
                        </wps:bodyPr>
                      </wps:wsp>
                      <wps:wsp>
                        <wps:cNvPr id="1384" name="Rectangle 969"/>
                        <wps:cNvSpPr>
                          <a:spLocks noChangeArrowheads="1"/>
                        </wps:cNvSpPr>
                        <wps:spPr bwMode="auto">
                          <a:xfrm>
                            <a:off x="815975" y="23368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F1F3" w14:textId="77777777" w:rsidR="00EF4FEC" w:rsidRDefault="00EF4FEC">
                              <w:r>
                                <w:rPr>
                                  <w:color w:val="000000"/>
                                  <w:sz w:val="26"/>
                                  <w:szCs w:val="26"/>
                                  <w:lang w:val="en-US"/>
                                </w:rPr>
                                <w:t>2</w:t>
                              </w:r>
                            </w:p>
                          </w:txbxContent>
                        </wps:txbx>
                        <wps:bodyPr rot="0" vert="horz" wrap="none" lIns="0" tIns="0" rIns="0" bIns="0" anchor="t" anchorCtr="0">
                          <a:spAutoFit/>
                        </wps:bodyPr>
                      </wps:wsp>
                      <wps:wsp>
                        <wps:cNvPr id="1385" name="Rectangle 970"/>
                        <wps:cNvSpPr>
                          <a:spLocks noChangeArrowheads="1"/>
                        </wps:cNvSpPr>
                        <wps:spPr bwMode="auto">
                          <a:xfrm>
                            <a:off x="813435" y="1143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409D" w14:textId="77777777" w:rsidR="00EF4FEC" w:rsidRDefault="00EF4FEC">
                              <w:r>
                                <w:rPr>
                                  <w:color w:val="000000"/>
                                  <w:sz w:val="26"/>
                                  <w:szCs w:val="26"/>
                                  <w:lang w:val="en-US"/>
                                </w:rPr>
                                <w:t>1</w:t>
                              </w:r>
                            </w:p>
                          </w:txbxContent>
                        </wps:txbx>
                        <wps:bodyPr rot="0" vert="horz" wrap="none" lIns="0" tIns="0" rIns="0" bIns="0" anchor="t" anchorCtr="0">
                          <a:spAutoFit/>
                        </wps:bodyPr>
                      </wps:wsp>
                      <wps:wsp>
                        <wps:cNvPr id="1386" name="Rectangle 971"/>
                        <wps:cNvSpPr>
                          <a:spLocks noChangeArrowheads="1"/>
                        </wps:cNvSpPr>
                        <wps:spPr bwMode="auto">
                          <a:xfrm>
                            <a:off x="344170" y="11049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DA63" w14:textId="77777777" w:rsidR="00EF4FEC" w:rsidRDefault="00EF4FEC">
                              <w:r>
                                <w:rPr>
                                  <w:color w:val="000000"/>
                                  <w:sz w:val="26"/>
                                  <w:szCs w:val="26"/>
                                  <w:lang w:val="en-US"/>
                                </w:rPr>
                                <w:t>50</w:t>
                              </w:r>
                            </w:p>
                          </w:txbxContent>
                        </wps:txbx>
                        <wps:bodyPr rot="0" vert="horz" wrap="none" lIns="0" tIns="0" rIns="0" bIns="0" anchor="t" anchorCtr="0">
                          <a:spAutoFit/>
                        </wps:bodyPr>
                      </wps:wsp>
                      <wps:wsp>
                        <wps:cNvPr id="1387" name="Rectangle 972"/>
                        <wps:cNvSpPr>
                          <a:spLocks noChangeArrowheads="1"/>
                        </wps:cNvSpPr>
                        <wps:spPr bwMode="auto">
                          <a:xfrm>
                            <a:off x="1636395"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95EA" w14:textId="77777777" w:rsidR="00EF4FEC" w:rsidRDefault="00EF4FEC">
                              <w:r>
                                <w:rPr>
                                  <w:color w:val="000000"/>
                                  <w:sz w:val="14"/>
                                  <w:szCs w:val="14"/>
                                  <w:lang w:val="en-US"/>
                                </w:rPr>
                                <w:t>1</w:t>
                              </w:r>
                            </w:p>
                          </w:txbxContent>
                        </wps:txbx>
                        <wps:bodyPr rot="0" vert="horz" wrap="none" lIns="0" tIns="0" rIns="0" bIns="0" anchor="t" anchorCtr="0">
                          <a:spAutoFit/>
                        </wps:bodyPr>
                      </wps:wsp>
                      <wps:wsp>
                        <wps:cNvPr id="1388" name="Rectangle 973"/>
                        <wps:cNvSpPr>
                          <a:spLocks noChangeArrowheads="1"/>
                        </wps:cNvSpPr>
                        <wps:spPr bwMode="auto">
                          <a:xfrm>
                            <a:off x="1624965" y="2089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3772" w14:textId="77777777" w:rsidR="00EF4FEC" w:rsidRDefault="00EF4FEC">
                              <w:r>
                                <w:rPr>
                                  <w:color w:val="000000"/>
                                  <w:sz w:val="14"/>
                                  <w:szCs w:val="14"/>
                                  <w:lang w:val="en-US"/>
                                </w:rPr>
                                <w:t>:</w:t>
                              </w:r>
                            </w:p>
                          </w:txbxContent>
                        </wps:txbx>
                        <wps:bodyPr rot="0" vert="horz" wrap="none" lIns="0" tIns="0" rIns="0" bIns="0" anchor="t" anchorCtr="0">
                          <a:spAutoFit/>
                        </wps:bodyPr>
                      </wps:wsp>
                      <wps:wsp>
                        <wps:cNvPr id="1389" name="Rectangle 974"/>
                        <wps:cNvSpPr>
                          <a:spLocks noChangeArrowheads="1"/>
                        </wps:cNvSpPr>
                        <wps:spPr bwMode="auto">
                          <a:xfrm>
                            <a:off x="159258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62CD" w14:textId="77777777" w:rsidR="00EF4FEC" w:rsidRDefault="00EF4FEC">
                              <w:r>
                                <w:rPr>
                                  <w:color w:val="000000"/>
                                  <w:sz w:val="14"/>
                                  <w:szCs w:val="14"/>
                                  <w:lang w:val="en-US"/>
                                </w:rPr>
                                <w:t>1</w:t>
                              </w:r>
                            </w:p>
                          </w:txbxContent>
                        </wps:txbx>
                        <wps:bodyPr rot="0" vert="horz" wrap="none" lIns="0" tIns="0" rIns="0" bIns="0" anchor="t" anchorCtr="0">
                          <a:spAutoFit/>
                        </wps:bodyPr>
                      </wps:wsp>
                      <wps:wsp>
                        <wps:cNvPr id="1390" name="Rectangle 975"/>
                        <wps:cNvSpPr>
                          <a:spLocks noChangeArrowheads="1"/>
                        </wps:cNvSpPr>
                        <wps:spPr bwMode="auto">
                          <a:xfrm>
                            <a:off x="56769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59BC" w14:textId="77777777" w:rsidR="00EF4FEC" w:rsidRDefault="00EF4FEC">
                              <w:r>
                                <w:rPr>
                                  <w:color w:val="000000"/>
                                  <w:sz w:val="14"/>
                                  <w:szCs w:val="14"/>
                                  <w:lang w:val="en-US"/>
                                </w:rPr>
                                <w:t>1</w:t>
                              </w:r>
                            </w:p>
                          </w:txbxContent>
                        </wps:txbx>
                        <wps:bodyPr rot="0" vert="horz" wrap="none" lIns="0" tIns="0" rIns="0" bIns="0" anchor="t" anchorCtr="0">
                          <a:spAutoFit/>
                        </wps:bodyPr>
                      </wps:wsp>
                      <wps:wsp>
                        <wps:cNvPr id="1391" name="Rectangle 976"/>
                        <wps:cNvSpPr>
                          <a:spLocks noChangeArrowheads="1"/>
                        </wps:cNvSpPr>
                        <wps:spPr bwMode="auto">
                          <a:xfrm>
                            <a:off x="556260" y="2089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0163" w14:textId="77777777" w:rsidR="00EF4FEC" w:rsidRDefault="00EF4FEC">
                              <w:r>
                                <w:rPr>
                                  <w:color w:val="000000"/>
                                  <w:sz w:val="14"/>
                                  <w:szCs w:val="14"/>
                                  <w:lang w:val="en-US"/>
                                </w:rPr>
                                <w:t>:</w:t>
                              </w:r>
                            </w:p>
                          </w:txbxContent>
                        </wps:txbx>
                        <wps:bodyPr rot="0" vert="horz" wrap="none" lIns="0" tIns="0" rIns="0" bIns="0" anchor="t" anchorCtr="0">
                          <a:spAutoFit/>
                        </wps:bodyPr>
                      </wps:wsp>
                      <wps:wsp>
                        <wps:cNvPr id="1392" name="Rectangle 977"/>
                        <wps:cNvSpPr>
                          <a:spLocks noChangeArrowheads="1"/>
                        </wps:cNvSpPr>
                        <wps:spPr bwMode="auto">
                          <a:xfrm>
                            <a:off x="52451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0A55" w14:textId="77777777" w:rsidR="00EF4FEC" w:rsidRDefault="00EF4FEC">
                              <w:r>
                                <w:rPr>
                                  <w:color w:val="000000"/>
                                  <w:sz w:val="14"/>
                                  <w:szCs w:val="14"/>
                                  <w:lang w:val="en-US"/>
                                </w:rPr>
                                <w:t>1</w:t>
                              </w:r>
                            </w:p>
                          </w:txbxContent>
                        </wps:txbx>
                        <wps:bodyPr rot="0" vert="horz" wrap="none" lIns="0" tIns="0" rIns="0" bIns="0" anchor="t" anchorCtr="0">
                          <a:spAutoFit/>
                        </wps:bodyPr>
                      </wps:wsp>
                      <wps:wsp>
                        <wps:cNvPr id="1393" name="Rectangle 978"/>
                        <wps:cNvSpPr>
                          <a:spLocks noChangeArrowheads="1"/>
                        </wps:cNvSpPr>
                        <wps:spPr bwMode="auto">
                          <a:xfrm>
                            <a:off x="683895" y="92075"/>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76EA" w14:textId="77777777" w:rsidR="00EF4FEC" w:rsidRDefault="00EF4FEC">
                              <w:r>
                                <w:rPr>
                                  <w:rFonts w:ascii="Symbol" w:hAnsi="Symbol" w:cs="Symbol"/>
                                  <w:color w:val="000000"/>
                                  <w:sz w:val="26"/>
                                  <w:szCs w:val="26"/>
                                  <w:lang w:val="en-US"/>
                                </w:rPr>
                                <w:t></w:t>
                              </w:r>
                            </w:p>
                          </w:txbxContent>
                        </wps:txbx>
                        <wps:bodyPr rot="0" vert="horz" wrap="none" lIns="0" tIns="0" rIns="0" bIns="0" anchor="t" anchorCtr="0">
                          <a:spAutoFit/>
                        </wps:bodyPr>
                      </wps:wsp>
                    </wpc:wpc>
                  </a:graphicData>
                </a:graphic>
              </wp:inline>
            </w:drawing>
          </mc:Choice>
          <mc:Fallback>
            <w:pict>
              <v:group w14:anchorId="073EAE04" id="Canvas 952" o:spid="_x0000_s1098" editas="canvas" style="width:188.4pt;height:35.6pt;mso-position-horizontal-relative:char;mso-position-vertical-relative:line" coordsize="2392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">
                <v:shape id="_x0000_s1099" type="#_x0000_t75" style="position:absolute;width:23926;height:4521;visibility:visible;mso-wrap-style:square">
                  <v:fill o:detectmouseclick="t"/>
                  <v:path o:connecttype="none"/>
                </v:shape>
                <v:rect id="Rectangle 953" o:spid="_x0000_s1100" style="position:absolute;left:5010;top:1689;width:425;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Qb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OkI0G8MAAADdAAAADwAA&#10;AAAAAAAAAAAAAAAHAgAAZHJzL2Rvd25yZXYueG1sUEsFBgAAAAADAAMAtwAAAPcCAAAAAA==&#10;" filled="f" stroked="f">
                  <v:textbox style="mso-fit-shape-to-text:t" inset="0,0,0,0">
                    <w:txbxContent>
                      <w:p w14:paraId="6B4F5BDF" w14:textId="77777777" w:rsidR="00EF4FEC" w:rsidRDefault="00EF4FEC">
                        <w:r>
                          <w:rPr>
                            <w:rFonts w:ascii="Symbol" w:hAnsi="Symbol" w:cs="Symbol"/>
                            <w:color w:val="000000"/>
                            <w:lang w:val="en-US"/>
                          </w:rPr>
                          <w:t></w:t>
                        </w:r>
                      </w:p>
                    </w:txbxContent>
                  </v:textbox>
                </v:rect>
                <v:rect id="Rectangle 954" o:spid="_x0000_s1101" style="position:absolute;left:6127;top:1689;width:426;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GAwAAAAN0AAAAPAAAAZHJzL2Rvd25yZXYueG1sRE/bisIw&#10;EH0X/Icwgm+aqiB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VQ6RgMAAAADdAAAADwAAAAAA&#10;AAAAAAAAAAAHAgAAZHJzL2Rvd25yZXYueG1sUEsFBgAAAAADAAMAtwAAAPQCAAAAAA==&#10;" filled="f" stroked="f">
                  <v:textbox style="mso-fit-shape-to-text:t" inset="0,0,0,0">
                    <w:txbxContent>
                      <w:p w14:paraId="16523B5B" w14:textId="77777777" w:rsidR="00EF4FEC" w:rsidRDefault="00EF4FEC">
                        <w:r>
                          <w:rPr>
                            <w:rFonts w:ascii="Symbol" w:hAnsi="Symbol" w:cs="Symbol"/>
                            <w:color w:val="000000"/>
                            <w:lang w:val="en-US"/>
                          </w:rPr>
                          <w:t></w:t>
                        </w:r>
                      </w:p>
                    </w:txbxContent>
                  </v:textbox>
                </v:rect>
                <v:line id="Line 955" o:spid="_x0000_s1102" style="position:absolute;visibility:visible;mso-wrap-style:square" from="8051,2120" to="897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" strokeweight=".5pt"/>
                <v:rect id="Rectangle 956" o:spid="_x0000_s1103" style="position:absolute;left:15697;top:1689;width:425;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bwAAAAN0AAAAPAAAAZHJzL2Rvd25yZXYueG1sRE/bisIw&#10;EH0X/Icwgm+aquB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LqELW8AAAADdAAAADwAAAAAA&#10;AAAAAAAAAAAHAgAAZHJzL2Rvd25yZXYueG1sUEsFBgAAAAADAAMAtwAAAPQCAAAAAA==&#10;" filled="f" stroked="f">
                  <v:textbox style="mso-fit-shape-to-text:t" inset="0,0,0,0">
                    <w:txbxContent>
                      <w:p w14:paraId="1E79003A" w14:textId="77777777" w:rsidR="00EF4FEC" w:rsidRDefault="00EF4FEC">
                        <w:r>
                          <w:rPr>
                            <w:rFonts w:ascii="Symbol" w:hAnsi="Symbol" w:cs="Symbol"/>
                            <w:color w:val="000000"/>
                            <w:lang w:val="en-US"/>
                          </w:rPr>
                          <w:t></w:t>
                        </w:r>
                      </w:p>
                    </w:txbxContent>
                  </v:textbox>
                </v:rect>
                <v:rect id="Rectangle 957" o:spid="_x0000_s1104" style="position:absolute;left:16814;top:1689;width:426;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UswAAAAN0AAAAPAAAAZHJzL2Rvd25yZXYueG1sRE/bagIx&#10;EH0X/Icwgm+adYV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3nOVLMAAAADdAAAADwAAAAAA&#10;AAAAAAAAAAAHAgAAZHJzL2Rvd25yZXYueG1sUEsFBgAAAAADAAMAtwAAAPQCAAAAAA==&#10;" filled="f" stroked="f">
                  <v:textbox style="mso-fit-shape-to-text:t" inset="0,0,0,0">
                    <w:txbxContent>
                      <w:p w14:paraId="63A5BF2A" w14:textId="77777777" w:rsidR="00EF4FEC" w:rsidRDefault="00EF4FEC">
                        <w:r>
                          <w:rPr>
                            <w:rFonts w:ascii="Symbol" w:hAnsi="Symbol" w:cs="Symbol"/>
                            <w:color w:val="000000"/>
                            <w:lang w:val="en-US"/>
                          </w:rPr>
                          <w:t></w:t>
                        </w:r>
                      </w:p>
                    </w:txbxContent>
                  </v:textbox>
                </v:rect>
                <v:line id="Line 958" o:spid="_x0000_s1105" style="position:absolute;visibility:visible;mso-wrap-style:square" from="23291,1168" to="2362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" strokeweight=".5pt"/>
                <v:line id="Line 959" o:spid="_x0000_s1106" style="position:absolute;flip:x;visibility:visible;mso-wrap-style:square" from="23291,2120" to="23628,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" strokeweight=".5pt"/>
                <v:line id="Line 960" o:spid="_x0000_s1107" style="position:absolute;flip:x;visibility:visible;mso-wrap-style:square" from="17297,1035" to="17653,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" strokeweight=".5pt"/>
                <v:line id="Line 961" o:spid="_x0000_s1108" style="position:absolute;visibility:visible;mso-wrap-style:square" from="17297,2120" to="1765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" strokeweight=".5pt"/>
                <v:rect id="Rectangle 962" o:spid="_x0000_s1109" style="position:absolute;left:20974;top:1104;width:220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14:paraId="663B66A5" w14:textId="77777777" w:rsidR="00EF4FEC" w:rsidRDefault="00EF4FEC">
                        <w:r>
                          <w:rPr>
                            <w:i/>
                            <w:iCs/>
                            <w:color w:val="000000"/>
                            <w:sz w:val="26"/>
                            <w:szCs w:val="26"/>
                            <w:lang w:val="en-US"/>
                          </w:rPr>
                          <w:t>PH</w:t>
                        </w:r>
                      </w:p>
                    </w:txbxContent>
                  </v:textbox>
                </v:rect>
                <v:rect id="Rectangle 963" o:spid="_x0000_s1110" style="position:absolute;left:17830;top:1104;width:229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GxAAAAN0AAAAPAAAAZHJzL2Rvd25yZXYueG1sRI/dagIx&#10;EIXvhb5DmELvarYK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L+bosbEAAAA3QAAAA8A&#10;AAAAAAAAAAAAAAAABwIAAGRycy9kb3ducmV2LnhtbFBLBQYAAAAAAwADALcAAAD4AgAAAAA=&#10;" filled="f" stroked="f">
                  <v:textbox style="mso-fit-shape-to-text:t" inset="0,0,0,0">
                    <w:txbxContent>
                      <w:p w14:paraId="4A09487A" w14:textId="77777777" w:rsidR="00EF4FEC" w:rsidRDefault="00EF4FEC">
                        <w:r>
                          <w:rPr>
                            <w:i/>
                            <w:iCs/>
                            <w:color w:val="000000"/>
                            <w:sz w:val="26"/>
                            <w:szCs w:val="26"/>
                            <w:lang w:val="en-US"/>
                          </w:rPr>
                          <w:t>LW</w:t>
                        </w:r>
                      </w:p>
                    </w:txbxContent>
                  </v:textbox>
                </v:rect>
                <v:rect id="Rectangle 964" o:spid="_x0000_s1111" style="position:absolute;left:9264;top:1104;width:330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dwQAAAN0AAAAPAAAAZHJzL2Rvd25yZXYueG1sRE/bagIx&#10;EH0v+A9hBN9qVoW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NDXB13BAAAA3QAAAA8AAAAA&#10;AAAAAAAAAAAABwIAAGRycy9kb3ducmV2LnhtbFBLBQYAAAAAAwADALcAAAD1AgAAAAA=&#10;" filled="f" stroked="f">
                  <v:textbox style="mso-fit-shape-to-text:t" inset="0,0,0,0">
                    <w:txbxContent>
                      <w:p w14:paraId="469DE70D" w14:textId="77777777" w:rsidR="00EF4FEC" w:rsidRDefault="00EF4FEC">
                        <w:r>
                          <w:rPr>
                            <w:i/>
                            <w:iCs/>
                            <w:color w:val="000000"/>
                            <w:sz w:val="26"/>
                            <w:szCs w:val="26"/>
                            <w:lang w:val="en-US"/>
                          </w:rPr>
                          <w:t>MTF</w:t>
                        </w:r>
                      </w:p>
                    </w:txbxContent>
                  </v:textbox>
                </v:rect>
                <v:rect id="Rectangle 965" o:spid="_x0000_s1112" style="position:absolute;left:254;top:1104;width:3308;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nxAAAAN0AAAAPAAAAZHJzL2Rvd25yZXYueG1sRI/NagMx&#10;DITvhb6DUaC3xpsU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HQ43ufEAAAA3QAAAA8A&#10;AAAAAAAAAAAAAAAABwIAAGRycy9kb3ducmV2LnhtbFBLBQYAAAAAAwADALcAAAD4AgAAAAA=&#10;" filled="f" stroked="f">
                  <v:textbox style="mso-fit-shape-to-text:t" inset="0,0,0,0">
                    <w:txbxContent>
                      <w:p w14:paraId="006C9FB2" w14:textId="77777777" w:rsidR="00EF4FEC" w:rsidRDefault="00EF4FEC">
                        <w:r>
                          <w:rPr>
                            <w:i/>
                            <w:iCs/>
                            <w:color w:val="000000"/>
                            <w:sz w:val="26"/>
                            <w:szCs w:val="26"/>
                            <w:lang w:val="en-US"/>
                          </w:rPr>
                          <w:t>MTF</w:t>
                        </w:r>
                      </w:p>
                    </w:txbxContent>
                  </v:textbox>
                </v:rect>
                <v:rect id="Rectangle 966" o:spid="_x0000_s1113" style="position:absolute;left:13931;top:2089;width:163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t8wAAAAN0AAAAPAAAAZHJzL2Rvd25yZXYueG1sRE/bisIw&#10;EH1f8B/CCL6tqQp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G3R7fMAAAADdAAAADwAAAAAA&#10;AAAAAAAAAAAHAgAAZHJzL2Rvd25yZXYueG1sUEsFBgAAAAADAAMAtwAAAPQCAAAAAA==&#10;" filled="f" stroked="f">
                  <v:textbox style="mso-fit-shape-to-text:t" inset="0,0,0,0">
                    <w:txbxContent>
                      <w:p w14:paraId="77CD7370" w14:textId="77777777" w:rsidR="00EF4FEC" w:rsidRDefault="00EF4FEC">
                        <w:r>
                          <w:rPr>
                            <w:i/>
                            <w:iCs/>
                            <w:color w:val="000000"/>
                            <w:sz w:val="14"/>
                            <w:szCs w:val="14"/>
                            <w:lang w:val="en-US"/>
                          </w:rPr>
                          <w:t>MIN</w:t>
                        </w:r>
                      </w:p>
                    </w:txbxContent>
                  </v:textbox>
                </v:rect>
                <v:rect id="Rectangle 967" o:spid="_x0000_s1114" style="position:absolute;left:20402;top:1104;width:464;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LwQAAAN0AAAAPAAAAZHJzL2Rvd25yZXYueG1sRE/dasIw&#10;FL4XfIdwhN3ZdB1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Oum5QvBAAAA3QAAAA8AAAAA&#10;AAAAAAAAAAAABwIAAGRycy9kb3ducmV2LnhtbFBLBQYAAAAAAwADALcAAAD1AgAAAAA=&#10;" filled="f" stroked="f">
                  <v:textbox style="mso-fit-shape-to-text:t" inset="0,0,0,0">
                    <w:txbxContent>
                      <w:p w14:paraId="6BFB0EBE" w14:textId="77777777" w:rsidR="00EF4FEC" w:rsidRDefault="00EF4FEC">
                        <w:r>
                          <w:rPr>
                            <w:color w:val="000000"/>
                            <w:sz w:val="26"/>
                            <w:szCs w:val="26"/>
                            <w:lang w:val="en-US"/>
                          </w:rPr>
                          <w:t>/</w:t>
                        </w:r>
                      </w:p>
                    </w:txbxContent>
                  </v:textbox>
                </v:rect>
                <v:rect id="Rectangle 968" o:spid="_x0000_s1115" style="position:absolute;left:12331;top:1104;width:1658;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14:paraId="32433068" w14:textId="77777777" w:rsidR="00EF4FEC" w:rsidRDefault="00EF4FEC">
                        <w:r>
                          <w:rPr>
                            <w:color w:val="000000"/>
                            <w:sz w:val="26"/>
                            <w:szCs w:val="26"/>
                            <w:lang w:val="en-US"/>
                          </w:rPr>
                          <w:t>10</w:t>
                        </w:r>
                      </w:p>
                    </w:txbxContent>
                  </v:textbox>
                </v:rect>
                <v:rect id="Rectangle 969" o:spid="_x0000_s1116" style="position:absolute;left:8159;top:2336;width:832;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jkwAAAAN0AAAAPAAAAZHJzL2Rvd25yZXYueG1sRE/bagIx&#10;EH0X+g9hCr5pti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CwPY5MAAAADdAAAADwAAAAAA&#10;AAAAAAAAAAAHAgAAZHJzL2Rvd25yZXYueG1sUEsFBgAAAAADAAMAtwAAAPQCAAAAAA==&#10;" filled="f" stroked="f">
                  <v:textbox style="mso-fit-shape-to-text:t" inset="0,0,0,0">
                    <w:txbxContent>
                      <w:p w14:paraId="0A88F1F3" w14:textId="77777777" w:rsidR="00EF4FEC" w:rsidRDefault="00EF4FEC">
                        <w:r>
                          <w:rPr>
                            <w:color w:val="000000"/>
                            <w:sz w:val="26"/>
                            <w:szCs w:val="26"/>
                            <w:lang w:val="en-US"/>
                          </w:rPr>
                          <w:t>2</w:t>
                        </w:r>
                      </w:p>
                    </w:txbxContent>
                  </v:textbox>
                </v:rect>
                <v:rect id="Rectangle 970" o:spid="_x0000_s1117" style="position:absolute;left:8134;top:114;width:832;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1/wAAAAN0AAAAPAAAAZHJzL2Rvd25yZXYueG1sRE/bagIx&#10;EH0X+g9hCr5pto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ZE99f8AAAADdAAAADwAAAAAA&#10;AAAAAAAAAAAHAgAAZHJzL2Rvd25yZXYueG1sUEsFBgAAAAADAAMAtwAAAPQCAAAAAA==&#10;" filled="f" stroked="f">
                  <v:textbox style="mso-fit-shape-to-text:t" inset="0,0,0,0">
                    <w:txbxContent>
                      <w:p w14:paraId="7776409D" w14:textId="77777777" w:rsidR="00EF4FEC" w:rsidRDefault="00EF4FEC">
                        <w:r>
                          <w:rPr>
                            <w:color w:val="000000"/>
                            <w:sz w:val="26"/>
                            <w:szCs w:val="26"/>
                            <w:lang w:val="en-US"/>
                          </w:rPr>
                          <w:t>1</w:t>
                        </w:r>
                      </w:p>
                    </w:txbxContent>
                  </v:textbox>
                </v:rect>
                <v:rect id="Rectangle 971" o:spid="_x0000_s1118" style="position:absolute;left:3441;top:1104;width:1658;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MIwAAAAN0AAAAPAAAAZHJzL2Rvd25yZXYueG1sRE/bisIw&#10;EH1f8B/CCL6tqQp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lJ3jCMAAAADdAAAADwAAAAAA&#10;AAAAAAAAAAAHAgAAZHJzL2Rvd25yZXYueG1sUEsFBgAAAAADAAMAtwAAAPQCAAAAAA==&#10;" filled="f" stroked="f">
                  <v:textbox style="mso-fit-shape-to-text:t" inset="0,0,0,0">
                    <w:txbxContent>
                      <w:p w14:paraId="3D0FDA63" w14:textId="77777777" w:rsidR="00EF4FEC" w:rsidRDefault="00EF4FEC">
                        <w:r>
                          <w:rPr>
                            <w:color w:val="000000"/>
                            <w:sz w:val="26"/>
                            <w:szCs w:val="26"/>
                            <w:lang w:val="en-US"/>
                          </w:rPr>
                          <w:t>50</w:t>
                        </w:r>
                      </w:p>
                    </w:txbxContent>
                  </v:textbox>
                </v:rect>
                <v:rect id="Rectangle 972" o:spid="_x0000_s1119" style="position:absolute;left:16363;top:208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aTwAAAAN0AAAAPAAAAZHJzL2Rvd25yZXYueG1sRE/bagIx&#10;EH0X+g9hCr5ptgq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9FGk8AAAADdAAAADwAAAAAA&#10;AAAAAAAAAAAHAgAAZHJzL2Rvd25yZXYueG1sUEsFBgAAAAADAAMAtwAAAPQCAAAAAA==&#10;" filled="f" stroked="f">
                  <v:textbox style="mso-fit-shape-to-text:t" inset="0,0,0,0">
                    <w:txbxContent>
                      <w:p w14:paraId="5ADD95EA" w14:textId="77777777" w:rsidR="00EF4FEC" w:rsidRDefault="00EF4FEC">
                        <w:r>
                          <w:rPr>
                            <w:color w:val="000000"/>
                            <w:sz w:val="14"/>
                            <w:szCs w:val="14"/>
                            <w:lang w:val="en-US"/>
                          </w:rPr>
                          <w:t>1</w:t>
                        </w:r>
                      </w:p>
                    </w:txbxContent>
                  </v:textbox>
                </v:rect>
                <v:rect id="Rectangle 973" o:spid="_x0000_s1120" style="position:absolute;left:16249;top:208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LhxAAAAN0AAAAPAAAAZHJzL2Rvd25yZXYueG1sRI/NagMx&#10;DITvhb6DUaC3xpsU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IpO0uHEAAAA3QAAAA8A&#10;AAAAAAAAAAAAAAAABwIAAGRycy9kb3ducmV2LnhtbFBLBQYAAAAAAwADALcAAAD4AgAAAAA=&#10;" filled="f" stroked="f">
                  <v:textbox style="mso-fit-shape-to-text:t" inset="0,0,0,0">
                    <w:txbxContent>
                      <w:p w14:paraId="32213772" w14:textId="77777777" w:rsidR="00EF4FEC" w:rsidRDefault="00EF4FEC">
                        <w:r>
                          <w:rPr>
                            <w:color w:val="000000"/>
                            <w:sz w:val="14"/>
                            <w:szCs w:val="14"/>
                            <w:lang w:val="en-US"/>
                          </w:rPr>
                          <w:t>:</w:t>
                        </w:r>
                      </w:p>
                    </w:txbxContent>
                  </v:textbox>
                </v:rect>
                <v:rect id="Rectangle 974" o:spid="_x0000_s1121" style="position:absolute;left:15925;top:208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d6wAAAAN0AAAAPAAAAZHJzL2Rvd25yZXYueG1sRE/bagIx&#10;EH0X/Icwgm+a1UJ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5QJ3esAAAADdAAAADwAAAAAA&#10;AAAAAAAAAAAHAgAAZHJzL2Rvd25yZXYueG1sUEsFBgAAAAADAAMAtwAAAPQCAAAAAA==&#10;" filled="f" stroked="f">
                  <v:textbox style="mso-fit-shape-to-text:t" inset="0,0,0,0">
                    <w:txbxContent>
                      <w:p w14:paraId="4ED262CD" w14:textId="77777777" w:rsidR="00EF4FEC" w:rsidRDefault="00EF4FEC">
                        <w:r>
                          <w:rPr>
                            <w:color w:val="000000"/>
                            <w:sz w:val="14"/>
                            <w:szCs w:val="14"/>
                            <w:lang w:val="en-US"/>
                          </w:rPr>
                          <w:t>1</w:t>
                        </w:r>
                      </w:p>
                    </w:txbxContent>
                  </v:textbox>
                </v:rect>
                <v:rect id="Rectangle 975" o:spid="_x0000_s1122" style="position:absolute;left:5676;top:208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g6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PHhSDrEAAAA3QAAAA8A&#10;AAAAAAAAAAAAAAAABwIAAGRycy9kb3ducmV2LnhtbFBLBQYAAAAAAwADALcAAAD4AgAAAAA=&#10;" filled="f" stroked="f">
                  <v:textbox style="mso-fit-shape-to-text:t" inset="0,0,0,0">
                    <w:txbxContent>
                      <w:p w14:paraId="43D459BC" w14:textId="77777777" w:rsidR="00EF4FEC" w:rsidRDefault="00EF4FEC">
                        <w:r>
                          <w:rPr>
                            <w:color w:val="000000"/>
                            <w:sz w:val="14"/>
                            <w:szCs w:val="14"/>
                            <w:lang w:val="en-US"/>
                          </w:rPr>
                          <w:t>1</w:t>
                        </w:r>
                      </w:p>
                    </w:txbxContent>
                  </v:textbox>
                </v:rect>
                <v:rect id="Rectangle 976" o:spid="_x0000_s1123" style="position:absolute;left:5562;top:208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2hwAAAAN0AAAAPAAAAZHJzL2Rvd25yZXYueG1sRE/bisIw&#10;EH0X/Icwgm+aqrC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nq3tocAAAADdAAAADwAAAAAA&#10;AAAAAAAAAAAHAgAAZHJzL2Rvd25yZXYueG1sUEsFBgAAAAADAAMAtwAAAPQCAAAAAA==&#10;" filled="f" stroked="f">
                  <v:textbox style="mso-fit-shape-to-text:t" inset="0,0,0,0">
                    <w:txbxContent>
                      <w:p w14:paraId="00E70163" w14:textId="77777777" w:rsidR="00EF4FEC" w:rsidRDefault="00EF4FEC">
                        <w:r>
                          <w:rPr>
                            <w:color w:val="000000"/>
                            <w:sz w:val="14"/>
                            <w:szCs w:val="14"/>
                            <w:lang w:val="en-US"/>
                          </w:rPr>
                          <w:t>:</w:t>
                        </w:r>
                      </w:p>
                    </w:txbxContent>
                  </v:textbox>
                </v:rect>
                <v:rect id="Rectangle 977" o:spid="_x0000_s1124" style="position:absolute;left:5245;top:208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PWwAAAAN0AAAAPAAAAZHJzL2Rvd25yZXYueG1sRE/bagIx&#10;EH0v+A9hBN9q1h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bn9z1sAAAADdAAAADwAAAAAA&#10;AAAAAAAAAAAHAgAAZHJzL2Rvd25yZXYueG1sUEsFBgAAAAADAAMAtwAAAPQCAAAAAA==&#10;" filled="f" stroked="f">
                  <v:textbox style="mso-fit-shape-to-text:t" inset="0,0,0,0">
                    <w:txbxContent>
                      <w:p w14:paraId="0AF30A55" w14:textId="77777777" w:rsidR="00EF4FEC" w:rsidRDefault="00EF4FEC">
                        <w:r>
                          <w:rPr>
                            <w:color w:val="000000"/>
                            <w:sz w:val="14"/>
                            <w:szCs w:val="14"/>
                            <w:lang w:val="en-US"/>
                          </w:rPr>
                          <w:t>1</w:t>
                        </w:r>
                      </w:p>
                    </w:txbxContent>
                  </v:textbox>
                </v:rect>
                <v:rect id="Rectangle 978" o:spid="_x0000_s1125" style="position:absolute;left:6838;top:920;width:909;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ZNwAAAAN0AAAAPAAAAZHJzL2Rvd25yZXYueG1sRE/bisIw&#10;EH1f8B/CCL6tqQq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ATPWTcAAAADdAAAADwAAAAAA&#10;AAAAAAAAAAAHAgAAZHJzL2Rvd25yZXYueG1sUEsFBgAAAAADAAMAtwAAAPQCAAAAAA==&#10;" filled="f" stroked="f">
                  <v:textbox style="mso-fit-shape-to-text:t" inset="0,0,0,0">
                    <w:txbxContent>
                      <w:p w14:paraId="351376EA" w14:textId="77777777" w:rsidR="00EF4FEC" w:rsidRDefault="00EF4FEC">
                        <w:r>
                          <w:rPr>
                            <w:rFonts w:ascii="Symbol" w:hAnsi="Symbol" w:cs="Symbol"/>
                            <w:color w:val="000000"/>
                            <w:sz w:val="26"/>
                            <w:szCs w:val="26"/>
                            <w:lang w:val="en-US"/>
                          </w:rPr>
                          <w:t></w:t>
                        </w:r>
                      </w:p>
                    </w:txbxContent>
                  </v:textbox>
                </v:rect>
                <w10:anchorlock/>
              </v:group>
            </w:pict>
          </mc:Fallback>
        </mc:AlternateConten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222C1873" w14:textId="77777777" w:rsidR="00D531C2" w:rsidRPr="000566AE" w:rsidRDefault="00D531C2" w:rsidP="00D531C2">
      <w:pPr>
        <w:spacing w:after="120"/>
        <w:ind w:left="2835" w:right="1134" w:hanging="567"/>
        <w:jc w:val="both"/>
        <w:rPr>
          <w:bCs/>
          <w:iCs/>
          <w:lang w:val="en-US"/>
        </w:rPr>
      </w:pPr>
      <w:r w:rsidRPr="000566AE">
        <w:rPr>
          <w:bCs/>
          <w:iCs/>
        </w:rPr>
        <w:t>(b)</w:t>
      </w:r>
      <w:r w:rsidRPr="000566AE">
        <w:rPr>
          <w:bCs/>
          <w:iCs/>
        </w:rPr>
        <w:tab/>
      </w:r>
      <w:r w:rsidRPr="000566AE">
        <w:rPr>
          <w:bCs/>
          <w:iCs/>
          <w:lang w:val="en-US"/>
        </w:rPr>
        <w:t>Horizontal and vertical MTF50</w:t>
      </w:r>
      <w:r w:rsidRPr="000566AE">
        <w:rPr>
          <w:bCs/>
          <w:iCs/>
          <w:vertAlign w:val="subscript"/>
          <w:lang w:val="en-US"/>
        </w:rPr>
        <w:t>(1:1)</w:t>
      </w:r>
      <w:r w:rsidRPr="000566AE">
        <w:rPr>
          <w:bCs/>
          <w:iCs/>
          <w:lang w:val="en-US"/>
        </w:rPr>
        <w:t xml:space="preserve"> at corners (70 per cent of image height)</w:t>
      </w:r>
    </w:p>
    <w:p w14:paraId="10B2A9BB" w14:textId="403B0FFE" w:rsidR="00D531C2" w:rsidRPr="000566AE" w:rsidRDefault="00D531C2" w:rsidP="00D531C2">
      <w:pPr>
        <w:spacing w:after="120"/>
        <w:ind w:left="2268" w:right="1134"/>
        <w:jc w:val="both"/>
        <w:rPr>
          <w:sz w:val="16"/>
        </w:rPr>
      </w:pPr>
      <w:r w:rsidRPr="000566AE">
        <w:tab/>
      </w:r>
      <w:r w:rsidRPr="000566AE">
        <w:tab/>
      </w:r>
      <w:r w:rsidR="00764A04">
        <w:rPr>
          <w:noProof/>
          <w:position w:val="-24"/>
          <w:sz w:val="16"/>
          <w:lang w:val="en-US"/>
        </w:rPr>
        <w:drawing>
          <wp:inline distT="0" distB="0" distL="0" distR="0" wp14:anchorId="495AFAC6" wp14:editId="5785B9F0">
            <wp:extent cx="2657475" cy="409575"/>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409575"/>
                    </a:xfrm>
                    <a:prstGeom prst="rect">
                      <a:avLst/>
                    </a:prstGeom>
                    <a:noFill/>
                    <a:ln>
                      <a:noFill/>
                    </a:ln>
                  </pic:spPr>
                </pic:pic>
              </a:graphicData>
            </a:graphic>
          </wp:inline>
        </w:drawing>
      </w:r>
    </w:p>
    <w:p w14:paraId="31261605" w14:textId="77777777" w:rsidR="00D531C2" w:rsidRPr="000566AE" w:rsidRDefault="00D531C2" w:rsidP="00D531C2">
      <w:pPr>
        <w:spacing w:after="120"/>
        <w:ind w:left="2268" w:right="1134" w:hanging="1134"/>
        <w:jc w:val="both"/>
        <w:rPr>
          <w:bCs/>
          <w:lang w:val="en-US"/>
        </w:rPr>
      </w:pPr>
      <w:r w:rsidRPr="000566AE">
        <w:t>6.2.2.3.3.6.2.</w:t>
      </w:r>
      <w:r w:rsidRPr="000566AE">
        <w:tab/>
      </w:r>
      <w:r w:rsidRPr="000566AE">
        <w:rPr>
          <w:bCs/>
          <w:lang w:val="en-US"/>
        </w:rPr>
        <w:t>Depth of field</w:t>
      </w:r>
    </w:p>
    <w:p w14:paraId="1D27824E" w14:textId="77777777" w:rsidR="00D531C2" w:rsidRPr="000566AE" w:rsidRDefault="00D531C2" w:rsidP="00D531C2">
      <w:pPr>
        <w:spacing w:after="120"/>
        <w:ind w:left="2268" w:right="1134"/>
        <w:jc w:val="both"/>
        <w:rPr>
          <w:bCs/>
          <w:lang w:val="en-US"/>
        </w:rPr>
      </w:pPr>
      <w:r w:rsidRPr="000566AE">
        <w:rPr>
          <w:bCs/>
          <w:lang w:val="en-US"/>
        </w:rPr>
        <w:t>The CMS shall enable the driver to observe the occupied space by the object and perceive the content shown within the range of interest with detailed resolution. The MTF10</w:t>
      </w:r>
      <w:r w:rsidRPr="000566AE">
        <w:rPr>
          <w:bCs/>
          <w:vertAlign w:val="subscript"/>
          <w:lang w:val="en-US"/>
        </w:rPr>
        <w:t>(1:1)</w:t>
      </w:r>
      <w:r w:rsidRPr="000566AE">
        <w:rPr>
          <w:bCs/>
          <w:lang w:val="en-US"/>
        </w:rPr>
        <w:t>, when measured at different distances to the object, shall satisfy at least the minimum resolution for the following points:</w:t>
      </w:r>
    </w:p>
    <w:p w14:paraId="0FBE9E90" w14:textId="77777777" w:rsidR="00D531C2" w:rsidRPr="000566AE" w:rsidRDefault="00D531C2" w:rsidP="00D531C2">
      <w:pPr>
        <w:spacing w:after="120"/>
        <w:ind w:left="2835" w:right="1134" w:hanging="567"/>
        <w:jc w:val="both"/>
        <w:rPr>
          <w:bCs/>
          <w:iCs/>
          <w:lang w:val="en-US"/>
        </w:rPr>
      </w:pPr>
      <w:r w:rsidRPr="000566AE">
        <w:rPr>
          <w:bCs/>
          <w:iCs/>
          <w:lang w:val="en-US"/>
        </w:rPr>
        <w:t>(a)</w:t>
      </w:r>
      <w:r w:rsidRPr="000566AE">
        <w:rPr>
          <w:bCs/>
          <w:iCs/>
          <w:lang w:val="en-US"/>
        </w:rPr>
        <w:tab/>
        <w:t>Resolution at point 1 (10 m as representative point for infinity) and point 2 (middle distance at 6 m)</w:t>
      </w:r>
    </w:p>
    <w:p w14:paraId="1ED5C4F2" w14:textId="636A34C1" w:rsidR="00D531C2" w:rsidRPr="000566AE" w:rsidRDefault="00D531C2" w:rsidP="00D531C2">
      <w:pPr>
        <w:spacing w:after="120"/>
        <w:ind w:left="2268" w:right="1134"/>
        <w:jc w:val="both"/>
      </w:pPr>
      <w:r w:rsidRPr="000566AE">
        <w:tab/>
      </w:r>
      <w:r w:rsidRPr="000566AE">
        <w:tab/>
      </w:r>
      <w:r w:rsidR="00764A04">
        <w:rPr>
          <w:noProof/>
          <w:position w:val="-16"/>
          <w:sz w:val="16"/>
          <w:lang w:val="en-US"/>
        </w:rPr>
        <w:drawing>
          <wp:inline distT="0" distB="0" distL="0" distR="0" wp14:anchorId="42536AE0" wp14:editId="295600D2">
            <wp:extent cx="2524125" cy="27622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09F12819" w14:textId="77777777" w:rsidR="00D531C2" w:rsidRPr="000566AE" w:rsidRDefault="00D531C2" w:rsidP="00D531C2">
      <w:pPr>
        <w:spacing w:after="120"/>
        <w:ind w:left="1701" w:right="1134" w:firstLine="567"/>
        <w:jc w:val="both"/>
        <w:rPr>
          <w:bCs/>
          <w:iCs/>
          <w:lang w:val="en-US"/>
        </w:rPr>
      </w:pPr>
      <w:r w:rsidRPr="000566AE">
        <w:rPr>
          <w:bCs/>
          <w:iCs/>
          <w:lang w:val="en-US"/>
        </w:rPr>
        <w:t>(b)</w:t>
      </w:r>
      <w:r w:rsidRPr="000566AE">
        <w:rPr>
          <w:bCs/>
          <w:iCs/>
          <w:lang w:val="en-US"/>
        </w:rPr>
        <w:tab/>
        <w:t>Resolution at point 3 (Close distance at 4 meters)</w:t>
      </w:r>
    </w:p>
    <w:p w14:paraId="039BF2B2" w14:textId="3C230F9C" w:rsidR="00D531C2" w:rsidRPr="000566AE" w:rsidRDefault="00D531C2" w:rsidP="00D531C2">
      <w:pPr>
        <w:spacing w:after="120"/>
        <w:ind w:left="2268" w:right="1134"/>
        <w:jc w:val="both"/>
        <w:rPr>
          <w:sz w:val="16"/>
        </w:rPr>
      </w:pPr>
      <w:r w:rsidRPr="000566AE">
        <w:tab/>
      </w:r>
      <w:r w:rsidRPr="000566AE">
        <w:tab/>
      </w:r>
      <w:r w:rsidR="00764A04">
        <w:rPr>
          <w:noProof/>
          <w:position w:val="-24"/>
          <w:sz w:val="16"/>
          <w:lang w:val="en-US"/>
        </w:rPr>
        <w:drawing>
          <wp:inline distT="0" distB="0" distL="0" distR="0" wp14:anchorId="1AC2BE28" wp14:editId="20C4E21C">
            <wp:extent cx="237172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409575"/>
                    </a:xfrm>
                    <a:prstGeom prst="rect">
                      <a:avLst/>
                    </a:prstGeom>
                    <a:noFill/>
                    <a:ln>
                      <a:noFill/>
                    </a:ln>
                  </pic:spPr>
                </pic:pic>
              </a:graphicData>
            </a:graphic>
          </wp:inline>
        </w:drawing>
      </w:r>
    </w:p>
    <w:p w14:paraId="10BA3F34" w14:textId="77777777" w:rsidR="00D531C2" w:rsidRPr="000566AE" w:rsidRDefault="00D531C2" w:rsidP="00D531C2">
      <w:pPr>
        <w:keepNext/>
        <w:keepLines/>
        <w:spacing w:after="120"/>
        <w:ind w:left="2268" w:right="1134" w:hanging="1134"/>
        <w:jc w:val="both"/>
        <w:rPr>
          <w:bCs/>
          <w:iCs/>
          <w:lang w:val="en-US"/>
        </w:rPr>
      </w:pPr>
      <w:r w:rsidRPr="000566AE">
        <w:lastRenderedPageBreak/>
        <w:t>6.2.2.3.3.7.</w:t>
      </w:r>
      <w:r w:rsidRPr="000566AE">
        <w:tab/>
      </w:r>
      <w:r w:rsidRPr="000566AE">
        <w:rPr>
          <w:bCs/>
          <w:iCs/>
          <w:lang w:val="en-US"/>
        </w:rPr>
        <w:t>Geometric distortion</w:t>
      </w:r>
    </w:p>
    <w:p w14:paraId="54176BA1" w14:textId="77777777" w:rsidR="00D531C2" w:rsidRPr="000566AE" w:rsidRDefault="00D531C2" w:rsidP="00D531C2">
      <w:pPr>
        <w:keepNext/>
        <w:keepLines/>
        <w:spacing w:after="120"/>
        <w:ind w:left="2268" w:right="1134"/>
        <w:jc w:val="both"/>
        <w:rPr>
          <w:bCs/>
          <w:iCs/>
          <w:lang w:val="en-US"/>
        </w:rPr>
      </w:pPr>
      <w:r w:rsidRPr="000566AE">
        <w:rPr>
          <w:bCs/>
          <w:iCs/>
          <w:lang w:val="en-US"/>
        </w:rPr>
        <w:tab/>
        <w:t>For CMS of Classes I, II and III the maximum distortion within the minimum required field of view shall not exceed 20 per cent relative to recto-linear or pinhole projection.</w:t>
      </w:r>
    </w:p>
    <w:p w14:paraId="2188F31B" w14:textId="77777777" w:rsidR="00D531C2" w:rsidRPr="000566AE" w:rsidRDefault="00D531C2" w:rsidP="00D531C2">
      <w:pPr>
        <w:spacing w:after="120"/>
        <w:ind w:left="2268" w:right="1134"/>
        <w:jc w:val="both"/>
        <w:rPr>
          <w:bCs/>
          <w:iCs/>
          <w:lang w:val="en-US"/>
        </w:rPr>
      </w:pPr>
      <w:r w:rsidRPr="000566AE">
        <w:rPr>
          <w:lang w:val="en-US"/>
        </w:rPr>
        <w:t>This performance shall be tested according to the method given in ISO 16505:2015, Annex G.3.</w:t>
      </w:r>
    </w:p>
    <w:p w14:paraId="1DE310B4" w14:textId="77777777" w:rsidR="00D531C2" w:rsidRPr="000566AE" w:rsidRDefault="00D531C2" w:rsidP="00D531C2">
      <w:pPr>
        <w:keepNext/>
        <w:keepLines/>
        <w:spacing w:after="120"/>
        <w:ind w:left="2268" w:right="1134" w:hanging="1134"/>
        <w:jc w:val="both"/>
        <w:rPr>
          <w:lang w:val="en-US"/>
        </w:rPr>
      </w:pPr>
      <w:r w:rsidRPr="000566AE">
        <w:t>6.2.2.3.3.8.</w:t>
      </w:r>
      <w:r w:rsidRPr="000566AE">
        <w:tab/>
      </w:r>
      <w:r w:rsidRPr="000566AE">
        <w:rPr>
          <w:bCs/>
          <w:lang w:val="en-US"/>
        </w:rPr>
        <w:t>Further image quality requirements</w:t>
      </w:r>
    </w:p>
    <w:p w14:paraId="2B047E37" w14:textId="77777777" w:rsidR="00D531C2" w:rsidRPr="000566AE" w:rsidRDefault="00D531C2" w:rsidP="00D531C2">
      <w:pPr>
        <w:keepNext/>
        <w:keepLines/>
        <w:spacing w:after="120"/>
        <w:ind w:left="2268" w:right="1134" w:hanging="1134"/>
        <w:jc w:val="both"/>
        <w:rPr>
          <w:bCs/>
          <w:iCs/>
          <w:lang w:val="en-US"/>
        </w:rPr>
      </w:pPr>
      <w:r w:rsidRPr="000566AE">
        <w:t>6.2.2.3.3.8.1.</w:t>
      </w:r>
      <w:r w:rsidRPr="000566AE">
        <w:tab/>
      </w:r>
      <w:r w:rsidRPr="000566AE">
        <w:rPr>
          <w:bCs/>
          <w:iCs/>
          <w:lang w:val="en-US"/>
        </w:rPr>
        <w:t>Flicker</w:t>
      </w:r>
    </w:p>
    <w:p w14:paraId="666ADFFE" w14:textId="77777777" w:rsidR="00D531C2" w:rsidRPr="000566AE" w:rsidRDefault="00D531C2" w:rsidP="00D531C2">
      <w:pPr>
        <w:spacing w:after="120"/>
        <w:ind w:left="2268" w:right="1134"/>
        <w:jc w:val="both"/>
        <w:rPr>
          <w:bCs/>
          <w:iCs/>
          <w:lang w:val="en-US"/>
        </w:rPr>
      </w:pPr>
      <w:r w:rsidRPr="000566AE">
        <w:rPr>
          <w:bCs/>
          <w:iCs/>
          <w:lang w:val="en-US"/>
        </w:rPr>
        <w:tab/>
        <w:t>The entire image area of the monitor shall be free of flicker according to the test met</w:t>
      </w:r>
      <w:r>
        <w:rPr>
          <w:bCs/>
          <w:iCs/>
          <w:lang w:val="en-US"/>
        </w:rPr>
        <w:t>hod of Annex 12, paragraph 1.2.</w:t>
      </w:r>
    </w:p>
    <w:p w14:paraId="2D1FEF36" w14:textId="77777777" w:rsidR="00D531C2" w:rsidRPr="000566AE" w:rsidRDefault="00D531C2" w:rsidP="00D531C2">
      <w:pPr>
        <w:spacing w:after="120"/>
        <w:ind w:left="2268" w:right="1134" w:hanging="1134"/>
        <w:jc w:val="both"/>
      </w:pPr>
      <w:r w:rsidRPr="000566AE">
        <w:t>6.2.2.3.4.</w:t>
      </w:r>
      <w:r w:rsidRPr="000566AE">
        <w:tab/>
        <w:t>Time behaviour</w:t>
      </w:r>
    </w:p>
    <w:p w14:paraId="3D28BF96" w14:textId="77777777" w:rsidR="00D531C2" w:rsidRPr="000566AE" w:rsidRDefault="00D531C2" w:rsidP="00D531C2">
      <w:pPr>
        <w:keepNext/>
        <w:keepLines/>
        <w:spacing w:after="120"/>
        <w:ind w:left="2268" w:right="1134" w:hanging="1134"/>
        <w:jc w:val="both"/>
        <w:rPr>
          <w:lang w:val="en-US"/>
        </w:rPr>
      </w:pPr>
      <w:r w:rsidRPr="000566AE">
        <w:t>6.2.2.3.4.1.</w:t>
      </w:r>
      <w:r w:rsidRPr="000566AE">
        <w:tab/>
      </w:r>
      <w:r w:rsidRPr="000566AE">
        <w:rPr>
          <w:bCs/>
          <w:lang w:val="en-US"/>
        </w:rPr>
        <w:t>Frame rate</w:t>
      </w:r>
    </w:p>
    <w:p w14:paraId="5F4AB695" w14:textId="77777777" w:rsidR="00D531C2" w:rsidRPr="000566AE" w:rsidRDefault="00D531C2" w:rsidP="00D531C2">
      <w:pPr>
        <w:keepNext/>
        <w:keepLines/>
        <w:spacing w:after="120"/>
        <w:ind w:left="2268" w:right="1134"/>
        <w:jc w:val="both"/>
        <w:rPr>
          <w:lang w:val="en-US"/>
        </w:rPr>
      </w:pPr>
      <w:r w:rsidRPr="000566AE">
        <w:rPr>
          <w:lang w:val="en-US"/>
        </w:rPr>
        <w:t>Movements of objects in front of the camera shall be rendered smooth and fluid. The minimum frame rate of the system (update rate of the image information) shall be at least 30 Hz. At low light conditions or while maneuvering at low speed, the minimum frame rate of the system (i.e. update rate of the image information) shall be at least 15 Hz.</w:t>
      </w:r>
    </w:p>
    <w:p w14:paraId="504B4AD8" w14:textId="77777777" w:rsidR="00D531C2" w:rsidRPr="000566AE" w:rsidRDefault="00D531C2" w:rsidP="00D531C2">
      <w:pPr>
        <w:spacing w:after="120"/>
        <w:ind w:left="2268" w:right="1134" w:hanging="1134"/>
        <w:jc w:val="both"/>
        <w:rPr>
          <w:bCs/>
          <w:iCs/>
          <w:lang w:val="en-US"/>
        </w:rPr>
      </w:pPr>
      <w:r w:rsidRPr="000566AE">
        <w:t>6.2.2.3.4.2.</w:t>
      </w:r>
      <w:r w:rsidRPr="000566AE">
        <w:tab/>
      </w:r>
      <w:r w:rsidRPr="000566AE">
        <w:rPr>
          <w:bCs/>
          <w:iCs/>
          <w:lang w:val="en-US"/>
        </w:rPr>
        <w:t>Image formation time</w:t>
      </w:r>
    </w:p>
    <w:p w14:paraId="73831CB4" w14:textId="70F0A251" w:rsidR="00D531C2" w:rsidRPr="000566AE" w:rsidRDefault="00D531C2" w:rsidP="00D531C2">
      <w:pPr>
        <w:spacing w:after="120"/>
        <w:ind w:left="2268" w:right="1134"/>
        <w:jc w:val="both"/>
        <w:rPr>
          <w:lang w:val="en-US"/>
        </w:rPr>
      </w:pPr>
      <w:r w:rsidRPr="000566AE">
        <w:rPr>
          <w:lang w:val="en-US"/>
        </w:rPr>
        <w:tab/>
        <w:t>The image formation time of the monitor shall be less than 55 ms at a temperature of 22 °C ±</w:t>
      </w:r>
      <w:r w:rsidR="001F2339">
        <w:rPr>
          <w:lang w:val="en-US"/>
        </w:rPr>
        <w:t xml:space="preserve"> </w:t>
      </w:r>
      <w:r w:rsidRPr="000566AE">
        <w:rPr>
          <w:lang w:val="en-US"/>
        </w:rPr>
        <w:t>5 °C.</w:t>
      </w:r>
    </w:p>
    <w:p w14:paraId="07F1163D" w14:textId="77777777" w:rsidR="00D531C2" w:rsidRPr="000566AE" w:rsidRDefault="00D531C2" w:rsidP="00D531C2">
      <w:pPr>
        <w:spacing w:after="120"/>
        <w:ind w:left="2268" w:right="1134"/>
        <w:jc w:val="both"/>
        <w:rPr>
          <w:lang w:val="en-US"/>
        </w:rPr>
      </w:pPr>
      <w:r w:rsidRPr="000566AE">
        <w:rPr>
          <w:lang w:val="en-US"/>
        </w:rPr>
        <w:t>This performance shall be tested according to the method given in ISO 9241-305:2008.</w:t>
      </w:r>
    </w:p>
    <w:p w14:paraId="46EEC48D" w14:textId="77777777" w:rsidR="00D531C2" w:rsidRPr="000566AE" w:rsidRDefault="00D531C2" w:rsidP="00D531C2">
      <w:pPr>
        <w:spacing w:after="120"/>
        <w:ind w:left="2268" w:right="1134" w:hanging="1134"/>
        <w:jc w:val="both"/>
        <w:rPr>
          <w:lang w:val="en-US"/>
        </w:rPr>
      </w:pPr>
      <w:r w:rsidRPr="000566AE">
        <w:t>6.2.2.3.4.3.</w:t>
      </w:r>
      <w:r w:rsidRPr="000566AE">
        <w:tab/>
      </w:r>
      <w:r w:rsidRPr="000566AE">
        <w:rPr>
          <w:bCs/>
          <w:lang w:val="en-US"/>
        </w:rPr>
        <w:t xml:space="preserve">System latency </w:t>
      </w:r>
    </w:p>
    <w:p w14:paraId="50F73D5F" w14:textId="4205BCDF" w:rsidR="00D531C2" w:rsidRPr="000566AE" w:rsidRDefault="00D531C2" w:rsidP="00D531C2">
      <w:pPr>
        <w:spacing w:after="120"/>
        <w:ind w:left="2268" w:right="1134"/>
        <w:jc w:val="both"/>
        <w:rPr>
          <w:lang w:val="en-US"/>
        </w:rPr>
      </w:pPr>
      <w:r w:rsidRPr="000566AE">
        <w:rPr>
          <w:lang w:val="en-US"/>
        </w:rPr>
        <w:t>A CMS shall have a sufficient short latency to render the scenery nearly at the same time. The latency shall be lower than 200 ms at room temperature 22 °C ±</w:t>
      </w:r>
      <w:r w:rsidR="001F2339">
        <w:rPr>
          <w:lang w:val="en-US"/>
        </w:rPr>
        <w:t xml:space="preserve"> </w:t>
      </w:r>
      <w:r w:rsidRPr="000566AE">
        <w:rPr>
          <w:lang w:val="en-US"/>
        </w:rPr>
        <w:t>5 °C.</w:t>
      </w:r>
    </w:p>
    <w:p w14:paraId="37FA51C9" w14:textId="77777777" w:rsidR="00D531C2" w:rsidRPr="000566AE" w:rsidRDefault="00D531C2" w:rsidP="00D531C2">
      <w:pPr>
        <w:spacing w:after="120"/>
        <w:ind w:left="2268" w:right="1134" w:hanging="1134"/>
        <w:jc w:val="both"/>
      </w:pPr>
      <w:r w:rsidRPr="000566AE">
        <w:t>6.2.2.3.5.</w:t>
      </w:r>
      <w:r w:rsidRPr="000566AE">
        <w:tab/>
      </w:r>
      <w:r w:rsidRPr="000566AE">
        <w:rPr>
          <w:lang w:val="en-US"/>
        </w:rPr>
        <w:t>Quality and further ergonomic requirements</w:t>
      </w:r>
    </w:p>
    <w:p w14:paraId="1920518E" w14:textId="77777777" w:rsidR="00D531C2" w:rsidRPr="000566AE" w:rsidRDefault="00D531C2" w:rsidP="00D531C2">
      <w:pPr>
        <w:spacing w:after="120"/>
        <w:ind w:left="2268" w:right="1134" w:hanging="1134"/>
        <w:jc w:val="both"/>
        <w:rPr>
          <w:lang w:val="en-US"/>
        </w:rPr>
      </w:pPr>
      <w:r w:rsidRPr="000566AE">
        <w:t>6.2.2.3.5.1.</w:t>
      </w:r>
      <w:r w:rsidRPr="000566AE">
        <w:tab/>
      </w:r>
      <w:r w:rsidRPr="000566AE">
        <w:rPr>
          <w:bCs/>
          <w:lang w:val="en-US"/>
        </w:rPr>
        <w:t>Glare due to high luminance of the monitor</w:t>
      </w:r>
    </w:p>
    <w:p w14:paraId="07E57DA5" w14:textId="77777777" w:rsidR="00D531C2" w:rsidRPr="000566AE" w:rsidRDefault="00D531C2" w:rsidP="00D531C2">
      <w:pPr>
        <w:spacing w:after="120"/>
        <w:ind w:left="2268" w:right="1134"/>
        <w:jc w:val="both"/>
        <w:rPr>
          <w:lang w:val="en-US"/>
        </w:rPr>
      </w:pPr>
      <w:r w:rsidRPr="000566AE">
        <w:rPr>
          <w:lang w:val="en-US"/>
        </w:rPr>
        <w:t>In order to avoid glare from a high luminance of the monitor, the luminance shall be dimmable in the night condition either manually or automatically.</w:t>
      </w:r>
    </w:p>
    <w:p w14:paraId="0A11DA3E" w14:textId="77777777" w:rsidR="00D531C2" w:rsidRPr="000566AE" w:rsidRDefault="00D531C2" w:rsidP="00D531C2">
      <w:pPr>
        <w:spacing w:after="120"/>
        <w:ind w:left="2268" w:right="1134" w:hanging="1134"/>
        <w:jc w:val="both"/>
      </w:pPr>
      <w:r w:rsidRPr="000566AE">
        <w:rPr>
          <w:lang w:val="en-US"/>
        </w:rPr>
        <w:t>6.2.3.</w:t>
      </w:r>
      <w:r w:rsidRPr="000566AE">
        <w:rPr>
          <w:lang w:val="en-US"/>
        </w:rPr>
        <w:tab/>
        <w:t xml:space="preserve">Other devices </w:t>
      </w:r>
      <w:r w:rsidRPr="000566AE">
        <w:t>for</w:t>
      </w:r>
      <w:r w:rsidRPr="000566AE">
        <w:rPr>
          <w:lang w:val="en-US"/>
        </w:rPr>
        <w:t xml:space="preserve"> indirect vision</w:t>
      </w:r>
    </w:p>
    <w:p w14:paraId="69EE31F2" w14:textId="77777777" w:rsidR="00D531C2" w:rsidRPr="000566AE" w:rsidRDefault="00D531C2" w:rsidP="00D531C2">
      <w:pPr>
        <w:spacing w:after="120"/>
        <w:ind w:left="2268" w:right="1134" w:hanging="1134"/>
        <w:jc w:val="both"/>
      </w:pPr>
      <w:r w:rsidRPr="000566AE">
        <w:tab/>
        <w:t xml:space="preserve">It has to be </w:t>
      </w:r>
      <w:r w:rsidRPr="000566AE">
        <w:rPr>
          <w:lang w:val="en-US"/>
        </w:rPr>
        <w:t>proved</w:t>
      </w:r>
      <w:r w:rsidRPr="000566AE">
        <w:t xml:space="preserve"> that the device meets the following requirements:</w:t>
      </w:r>
    </w:p>
    <w:p w14:paraId="71FEFE4F" w14:textId="77777777" w:rsidR="00D531C2" w:rsidRPr="000566AE" w:rsidRDefault="00D531C2" w:rsidP="00D531C2">
      <w:pPr>
        <w:spacing w:after="120"/>
        <w:ind w:left="2268" w:right="1134" w:hanging="1134"/>
        <w:jc w:val="both"/>
      </w:pPr>
      <w:r w:rsidRPr="000566AE">
        <w:rPr>
          <w:lang w:val="en-US"/>
        </w:rPr>
        <w:t>6.2.3.1.</w:t>
      </w:r>
      <w:r w:rsidRPr="000566AE">
        <w:rPr>
          <w:lang w:val="en-US"/>
        </w:rPr>
        <w:tab/>
      </w:r>
      <w:r w:rsidRPr="000566AE">
        <w:t>The device shall perceive the visual spectrum and shall always render this image without the need for interpretation into the visual spectrum.</w:t>
      </w:r>
    </w:p>
    <w:p w14:paraId="5E6EFE08" w14:textId="77777777" w:rsidR="00D531C2" w:rsidRPr="000566AE" w:rsidRDefault="00D531C2" w:rsidP="00D531C2">
      <w:pPr>
        <w:spacing w:after="120"/>
        <w:ind w:left="2268" w:right="1134" w:hanging="1134"/>
        <w:jc w:val="both"/>
      </w:pPr>
      <w:r w:rsidRPr="000566AE">
        <w:t>6.2.3.2.</w:t>
      </w:r>
      <w:r w:rsidRPr="000566AE">
        <w:tab/>
        <w:t xml:space="preserve">The functionality shall be guaranteed under the circumstances of use in which the system shall be put into service. Depending on the technology used in obtaining images and presenting them paragraph 6.2.2.2. above shall be entirely or partly applicable. In other cases this can be achieved by establishing and demonstrating by means of system sensitivity analogous to paragraph 6.2.2.2. above that a function is ensured that is comparable to or better than what is required for and by demonstrating that a functionality is guaranteed </w:t>
      </w:r>
      <w:r w:rsidRPr="000566AE">
        <w:lastRenderedPageBreak/>
        <w:t>that is equivalent or better than that required for mirror- or camera-monitor type devices for indirect vision.</w:t>
      </w:r>
    </w:p>
    <w:p w14:paraId="631450F2" w14:textId="77777777" w:rsidR="00D531C2" w:rsidRPr="000566AE" w:rsidRDefault="00D531C2" w:rsidP="00D531C2">
      <w:pPr>
        <w:spacing w:after="120"/>
        <w:ind w:left="2268" w:right="1134" w:hanging="1134"/>
        <w:jc w:val="both"/>
      </w:pPr>
      <w:r w:rsidRPr="000566AE">
        <w:t>6.3.</w:t>
      </w:r>
      <w:r w:rsidRPr="000566AE">
        <w:tab/>
        <w:t>Test</w:t>
      </w:r>
    </w:p>
    <w:p w14:paraId="1D723E2A" w14:textId="77777777" w:rsidR="00D531C2" w:rsidRPr="000566AE" w:rsidRDefault="00D531C2" w:rsidP="00D531C2">
      <w:pPr>
        <w:spacing w:after="120"/>
        <w:ind w:left="2268" w:right="1134"/>
        <w:jc w:val="both"/>
      </w:pPr>
      <w:r w:rsidRPr="000566AE">
        <w:rPr>
          <w:lang w:val="en-US"/>
        </w:rPr>
        <w:t>The requirements of paragraph 6.3. shall be considered to be satisfied in the case of monitors of a vehicle fulfilling the provisions of Regulation No. 21.</w:t>
      </w:r>
    </w:p>
    <w:p w14:paraId="42C79A77" w14:textId="77777777" w:rsidR="00D531C2" w:rsidRPr="000566AE" w:rsidRDefault="00D531C2" w:rsidP="00D531C2">
      <w:pPr>
        <w:spacing w:after="120"/>
        <w:ind w:left="2268" w:right="1134" w:hanging="1134"/>
        <w:jc w:val="both"/>
        <w:rPr>
          <w:lang w:val="en-US"/>
        </w:rPr>
      </w:pPr>
      <w:r w:rsidRPr="000566AE">
        <w:t>6.3.1.</w:t>
      </w:r>
      <w:r w:rsidRPr="000566AE">
        <w:rPr>
          <w:lang w:val="en-US"/>
        </w:rPr>
        <w:tab/>
      </w:r>
      <w:r w:rsidRPr="000566AE">
        <w:t>Devices for indirect vision in</w:t>
      </w:r>
      <w:r w:rsidRPr="000566AE">
        <w:rPr>
          <w:bCs/>
          <w:lang w:val="en-US"/>
        </w:rPr>
        <w:t xml:space="preserve"> Classes I to VI and</w:t>
      </w:r>
      <w:r w:rsidRPr="000566AE">
        <w:rPr>
          <w:lang w:val="en-US"/>
        </w:rPr>
        <w:t xml:space="preserve"> </w:t>
      </w:r>
      <w:r w:rsidRPr="000566AE">
        <w:rPr>
          <w:bCs/>
          <w:lang w:val="en-US"/>
        </w:rPr>
        <w:t>Class VII mirrors (having fitments identical to Class III)</w:t>
      </w:r>
      <w:r w:rsidRPr="000566AE">
        <w:rPr>
          <w:lang w:val="en-US"/>
        </w:rPr>
        <w:t xml:space="preserve"> shall be subjected to the tests described in paragraphs </w:t>
      </w:r>
      <w:r w:rsidRPr="000566AE">
        <w:rPr>
          <w:bCs/>
          <w:lang w:val="en-US"/>
        </w:rPr>
        <w:t>6.3.2.1. and 6.3.2.2. below. Class VII mirrors with a stem, shall be subjected to the tests described in paragraph 6.3.2.3. below.</w:t>
      </w:r>
    </w:p>
    <w:p w14:paraId="7E7D8C76" w14:textId="77777777" w:rsidR="00D531C2" w:rsidRPr="000566AE" w:rsidRDefault="00D531C2" w:rsidP="00D531C2">
      <w:pPr>
        <w:spacing w:after="120"/>
        <w:ind w:left="2268" w:right="1134" w:hanging="1134"/>
        <w:jc w:val="both"/>
      </w:pPr>
      <w:r w:rsidRPr="000566AE">
        <w:t>6.3.1.1.</w:t>
      </w:r>
      <w:r w:rsidRPr="000566AE">
        <w:tab/>
        <w:t>The test provided for in paragraph 6.3.2. below shall not be required in the case of any Class II to IV exterior device for indirect vision of which no part is less than 2 m from the ground, regardless of the adjustment position, when the vehicle is under a load corresponding to its maximum technically permissible mass.</w:t>
      </w:r>
    </w:p>
    <w:p w14:paraId="318284C7" w14:textId="77777777" w:rsidR="00D531C2" w:rsidRPr="000566AE" w:rsidRDefault="00D531C2" w:rsidP="00D531C2">
      <w:pPr>
        <w:spacing w:after="120"/>
        <w:ind w:left="2259" w:right="1134"/>
        <w:jc w:val="both"/>
      </w:pPr>
      <w:r w:rsidRPr="000566AE">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14:paraId="772C8E25" w14:textId="77777777" w:rsidR="00D531C2" w:rsidRPr="000566AE" w:rsidRDefault="00D531C2" w:rsidP="00D531C2">
      <w:pPr>
        <w:spacing w:after="120"/>
        <w:ind w:left="2259" w:right="1134"/>
        <w:jc w:val="both"/>
      </w:pPr>
      <w:r w:rsidRPr="000566AE">
        <w:t>In such cases, a description specifying that the device for indirect vision shall be mounted so as to conform to the above-mentioned conditions for the positioning of its attachments on the vehicle shall be provided.</w:t>
      </w:r>
    </w:p>
    <w:p w14:paraId="03562911" w14:textId="19812A3C" w:rsidR="00D531C2" w:rsidRPr="000566AE" w:rsidRDefault="00764A04" w:rsidP="00D531C2">
      <w:pPr>
        <w:spacing w:after="120"/>
        <w:ind w:left="2259" w:right="1134"/>
        <w:jc w:val="both"/>
      </w:pPr>
      <w:r>
        <w:rPr>
          <w:noProof/>
          <w:lang w:val="en-US"/>
        </w:rPr>
        <w:drawing>
          <wp:anchor distT="0" distB="0" distL="114300" distR="114300" simplePos="0" relativeHeight="251670016" behindDoc="1" locked="0" layoutInCell="1" allowOverlap="1" wp14:anchorId="3C05C0A0" wp14:editId="59793207">
            <wp:simplePos x="0" y="0"/>
            <wp:positionH relativeFrom="column">
              <wp:posOffset>3326130</wp:posOffset>
            </wp:positionH>
            <wp:positionV relativeFrom="paragraph">
              <wp:posOffset>295910</wp:posOffset>
            </wp:positionV>
            <wp:extent cx="252095" cy="349250"/>
            <wp:effectExtent l="0" t="0" r="0" b="0"/>
            <wp:wrapThrough wrapText="bothSides">
              <wp:wrapPolygon edited="0">
                <wp:start x="6529" y="0"/>
                <wp:lineTo x="0" y="9425"/>
                <wp:lineTo x="0" y="20029"/>
                <wp:lineTo x="19587" y="20029"/>
                <wp:lineTo x="14690" y="0"/>
                <wp:lineTo x="6529" y="0"/>
              </wp:wrapPolygon>
            </wp:wrapThrough>
            <wp:docPr id="1367" name="Afbeelding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00D531C2" w:rsidRPr="000566AE">
        <w:t>Where advantage is taken of this derogation, the arm shall be indelibly marked with the symbol</w:t>
      </w:r>
    </w:p>
    <w:p w14:paraId="1B721BF6" w14:textId="77777777" w:rsidR="00D531C2" w:rsidRPr="000566AE" w:rsidRDefault="00D531C2" w:rsidP="00D531C2">
      <w:pPr>
        <w:jc w:val="center"/>
      </w:pPr>
    </w:p>
    <w:p w14:paraId="03A77B58" w14:textId="77777777" w:rsidR="00D531C2" w:rsidRPr="000566AE" w:rsidRDefault="00D531C2" w:rsidP="00D531C2">
      <w:pPr>
        <w:jc w:val="center"/>
      </w:pPr>
    </w:p>
    <w:p w14:paraId="4B33A3AD" w14:textId="77777777" w:rsidR="00D531C2" w:rsidRPr="000566AE" w:rsidRDefault="00D531C2" w:rsidP="00D531C2">
      <w:pPr>
        <w:spacing w:after="120"/>
        <w:ind w:left="2259" w:right="1134"/>
        <w:jc w:val="both"/>
      </w:pPr>
      <w:r w:rsidRPr="000566AE">
        <w:t>and the type approval certificate shall be endorsed to this effect.</w:t>
      </w:r>
    </w:p>
    <w:p w14:paraId="171B1358" w14:textId="77777777" w:rsidR="00D531C2" w:rsidRPr="000566AE" w:rsidRDefault="00D531C2" w:rsidP="00D531C2">
      <w:pPr>
        <w:spacing w:after="120"/>
        <w:ind w:left="2268" w:right="1134" w:hanging="1134"/>
        <w:jc w:val="both"/>
      </w:pPr>
      <w:r w:rsidRPr="000566AE">
        <w:t>6.3.2.</w:t>
      </w:r>
      <w:r w:rsidRPr="000566AE">
        <w:tab/>
        <w:t>Impact test</w:t>
      </w:r>
    </w:p>
    <w:p w14:paraId="04C1D53D" w14:textId="77777777" w:rsidR="00D531C2" w:rsidRPr="000566AE" w:rsidRDefault="00D531C2" w:rsidP="00D531C2">
      <w:pPr>
        <w:spacing w:after="120"/>
        <w:ind w:left="2259" w:right="1134"/>
        <w:jc w:val="both"/>
      </w:pPr>
      <w:r w:rsidRPr="000566AE">
        <w:t>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w:t>
      </w:r>
    </w:p>
    <w:p w14:paraId="1B1E3677" w14:textId="77777777" w:rsidR="00D531C2" w:rsidRPr="000566AE" w:rsidRDefault="00D531C2" w:rsidP="00D531C2">
      <w:pPr>
        <w:spacing w:after="120"/>
        <w:ind w:left="2268" w:right="1134" w:hanging="1134"/>
        <w:jc w:val="both"/>
      </w:pPr>
      <w:r w:rsidRPr="000566AE">
        <w:t>6.3.2.1.</w:t>
      </w:r>
      <w:r w:rsidRPr="000566AE">
        <w:tab/>
        <w:t>Description of the test rig</w:t>
      </w:r>
    </w:p>
    <w:p w14:paraId="711C3AA2" w14:textId="77777777" w:rsidR="00D531C2" w:rsidRPr="000566AE" w:rsidRDefault="00D531C2" w:rsidP="00D531C2">
      <w:pPr>
        <w:spacing w:after="120"/>
        <w:ind w:left="2268" w:right="1134" w:hanging="1134"/>
        <w:jc w:val="both"/>
      </w:pPr>
      <w:r w:rsidRPr="000566AE">
        <w:t>6.3.2.1.1.</w:t>
      </w:r>
      <w:r w:rsidRPr="000566AE">
        <w:tab/>
        <w:t>The test rig consists of a pendulum capable of swinging about two horizontal axes at right angles to each other, one of which is perpendicular to the plane containing the "release" trajectory of the pendulum.</w:t>
      </w:r>
    </w:p>
    <w:p w14:paraId="63025D06" w14:textId="77777777" w:rsidR="00D531C2" w:rsidRPr="000566AE" w:rsidRDefault="00D531C2" w:rsidP="00D531C2">
      <w:pPr>
        <w:spacing w:after="120"/>
        <w:ind w:left="2259" w:right="1134"/>
        <w:jc w:val="both"/>
      </w:pPr>
      <w:r w:rsidRPr="000566AE">
        <w:t>The end of the pendulum comprises a hammer formed by a rigid sphere with a diameter of 165 ± 1 mm having a 5 mm thick rubber covering of Shore A hardness 50.</w:t>
      </w:r>
    </w:p>
    <w:p w14:paraId="6CB798E7" w14:textId="77777777" w:rsidR="00D531C2" w:rsidRPr="000566AE" w:rsidRDefault="00D531C2" w:rsidP="00D531C2">
      <w:pPr>
        <w:spacing w:after="120"/>
        <w:ind w:left="2259" w:right="1134"/>
        <w:jc w:val="both"/>
      </w:pPr>
      <w:r w:rsidRPr="000566AE">
        <w:t>A device is provided which permits determination of the maximum angle assumed by the arm in the plane of release.</w:t>
      </w:r>
    </w:p>
    <w:p w14:paraId="5A71BB12" w14:textId="77777777" w:rsidR="00D531C2" w:rsidRPr="000566AE" w:rsidRDefault="00D531C2" w:rsidP="00D531C2">
      <w:pPr>
        <w:spacing w:after="120"/>
        <w:ind w:left="2259" w:right="1134"/>
        <w:jc w:val="both"/>
      </w:pPr>
      <w:r w:rsidRPr="000566AE">
        <w:lastRenderedPageBreak/>
        <w:t>A support firmly fixed to the structure of the pendulum serves to hold the specimens in compliance with the impact requirements specified in paragraph 6.1.3.2.2.6. below.</w:t>
      </w:r>
    </w:p>
    <w:p w14:paraId="582283C5" w14:textId="77777777" w:rsidR="00D531C2" w:rsidRPr="000566AE" w:rsidRDefault="00D531C2" w:rsidP="00D531C2">
      <w:pPr>
        <w:spacing w:after="120"/>
        <w:ind w:left="2259" w:right="1134"/>
        <w:jc w:val="both"/>
      </w:pPr>
      <w:r w:rsidRPr="000566AE">
        <w:t>Figure 1 below gives the dimensions (in mm) of the test rig and the special design specifications:</w:t>
      </w:r>
    </w:p>
    <w:p w14:paraId="3F25FB6D" w14:textId="77777777" w:rsidR="00D531C2" w:rsidRPr="000566AE" w:rsidRDefault="00D531C2" w:rsidP="00D531C2">
      <w:pPr>
        <w:keepNext/>
        <w:keepLines/>
        <w:spacing w:line="240" w:lineRule="auto"/>
        <w:ind w:left="1134"/>
        <w:outlineLvl w:val="0"/>
      </w:pPr>
      <w:r w:rsidRPr="000566AE">
        <w:t>Figure 1</w:t>
      </w:r>
    </w:p>
    <w:p w14:paraId="2F2B5CCA" w14:textId="3C058620" w:rsidR="00D531C2" w:rsidRPr="000566AE" w:rsidRDefault="00764A04" w:rsidP="00BE3792">
      <w:pPr>
        <w:keepNext/>
        <w:keepLines/>
        <w:spacing w:after="120"/>
        <w:ind w:left="2268" w:right="1134" w:hanging="1134"/>
        <w:jc w:val="both"/>
      </w:pPr>
      <w:r>
        <w:rPr>
          <w:noProof/>
          <w:lang w:val="en-US"/>
        </w:rPr>
        <mc:AlternateContent>
          <mc:Choice Requires="wpc">
            <w:drawing>
              <wp:inline distT="0" distB="0" distL="0" distR="0" wp14:anchorId="0C4B11E0" wp14:editId="509D424E">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1976" w14:textId="77777777" w:rsidR="00EF4FEC" w:rsidRPr="004B23F2" w:rsidRDefault="00EF4FEC" w:rsidP="00D531C2">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EE7BE" w14:textId="77777777" w:rsidR="00EF4FEC" w:rsidRPr="004B23F2" w:rsidRDefault="00EF4FEC" w:rsidP="00D531C2">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26"/>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26"/>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7366" w14:textId="77777777" w:rsidR="00EF4FEC" w:rsidRPr="004B23F2" w:rsidRDefault="00EF4FEC" w:rsidP="00D531C2">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4C9FE" w14:textId="77777777" w:rsidR="00EF4FEC" w:rsidRPr="004B23F2" w:rsidRDefault="00EF4FEC" w:rsidP="00D531C2">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13E9" w14:textId="77777777" w:rsidR="00EF4FEC" w:rsidRPr="004B23F2" w:rsidRDefault="00EF4FEC" w:rsidP="00D531C2">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0965" w14:textId="77777777" w:rsidR="00EF4FEC" w:rsidRPr="004B23F2" w:rsidRDefault="00EF4FEC" w:rsidP="00D531C2">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116E" w14:textId="77777777" w:rsidR="00EF4FEC" w:rsidRPr="004B23F2" w:rsidRDefault="00EF4FEC" w:rsidP="00D531C2">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0350" w14:textId="77777777" w:rsidR="00EF4FEC" w:rsidRPr="004B23F2" w:rsidRDefault="00EF4FEC" w:rsidP="00D531C2">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509C" w14:textId="77777777" w:rsidR="00EF4FEC" w:rsidRPr="004B23F2" w:rsidRDefault="00EF4FEC" w:rsidP="00D531C2">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EC8B" w14:textId="77777777" w:rsidR="00EF4FEC" w:rsidRPr="004B23F2" w:rsidRDefault="00EF4FEC" w:rsidP="00D531C2">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w:pict>
              <v:group w14:anchorId="0C4B11E0" id="Papier 488" o:spid="_x0000_s11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">
                <v:shape id="_x0000_s1127" type="#_x0000_t75" style="position:absolute;width:44767;height:33566;visibility:visible;mso-wrap-style:square">
                  <v:fill o:detectmouseclick="t"/>
                  <v:path o:connecttype="none"/>
                </v:shape>
                <v:rect id="Rectangle 490" o:spid="_x0000_s11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1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1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1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1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1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1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1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1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1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1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1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1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1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1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1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1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1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1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1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148" style="position:absolute;left:9505;top:30010;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2D271976" w14:textId="77777777" w:rsidR="00EF4FEC" w:rsidRPr="004B23F2" w:rsidRDefault="00EF4FEC" w:rsidP="00D531C2">
                        <w:r w:rsidRPr="004B23F2">
                          <w:rPr>
                            <w:color w:val="000000"/>
                            <w:sz w:val="14"/>
                            <w:szCs w:val="14"/>
                          </w:rPr>
                          <w:t>1.200</w:t>
                        </w:r>
                      </w:p>
                    </w:txbxContent>
                  </v:textbox>
                </v:rect>
                <v:group id="Group 511" o:spid="_x0000_s11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1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1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1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1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1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1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1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1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1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1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1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1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1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1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1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1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46EE7BE" w14:textId="77777777" w:rsidR="00EF4FEC" w:rsidRPr="004B23F2" w:rsidRDefault="00EF4FEC" w:rsidP="00D531C2">
                        <w:r w:rsidRPr="004B23F2">
                          <w:rPr>
                            <w:color w:val="000000"/>
                            <w:sz w:val="14"/>
                            <w:szCs w:val="14"/>
                          </w:rPr>
                          <w:t>500</w:t>
                        </w:r>
                      </w:p>
                    </w:txbxContent>
                  </v:textbox>
                </v:rect>
                <v:oval id="Oval 528" o:spid="_x0000_s11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27" o:title="" recolor="t" type="tile"/>
                </v:oval>
                <v:oval id="Oval 529" o:spid="_x0000_s11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27" o:title="" recolor="t" type="tile"/>
                </v:oval>
                <v:group id="Group 530" o:spid="_x0000_s11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1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1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1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1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1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1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1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1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1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1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1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1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1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1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1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1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1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1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1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1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1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1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1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1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1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1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1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1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1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1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1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2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2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2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2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2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2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2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2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2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2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2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2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2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2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2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2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2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2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2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2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2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2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2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2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2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2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2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2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2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2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2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2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2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2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2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2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2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2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2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2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2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2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2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2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2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2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2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2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2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2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2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2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2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2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2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2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2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2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46087366" w14:textId="77777777" w:rsidR="00EF4FEC" w:rsidRPr="004B23F2" w:rsidRDefault="00EF4FEC" w:rsidP="00D531C2">
                        <w:r w:rsidRPr="004B23F2">
                          <w:rPr>
                            <w:color w:val="000000"/>
                            <w:sz w:val="14"/>
                            <w:szCs w:val="14"/>
                          </w:rPr>
                          <w:t>600</w:t>
                        </w:r>
                      </w:p>
                    </w:txbxContent>
                  </v:textbox>
                </v:rect>
                <v:line id="Line 620" o:spid="_x0000_s12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2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2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2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2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2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2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2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2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2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2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2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2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2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2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2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2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2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2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2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2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2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2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2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2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2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2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2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2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2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2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2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2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2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2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2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2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2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2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2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2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2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3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3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3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3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3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3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3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3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3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3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3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3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3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3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314" style="position:absolute;left:18764;top:10864;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2A94C9FE" w14:textId="77777777" w:rsidR="00EF4FEC" w:rsidRPr="004B23F2" w:rsidRDefault="00EF4FEC" w:rsidP="00D531C2">
                        <w:pPr>
                          <w:rPr>
                            <w:sz w:val="14"/>
                            <w:szCs w:val="14"/>
                          </w:rPr>
                        </w:pPr>
                        <w:r w:rsidRPr="004B23F2">
                          <w:rPr>
                            <w:color w:val="000000"/>
                            <w:sz w:val="14"/>
                            <w:szCs w:val="14"/>
                          </w:rPr>
                          <w:t>950</w:t>
                        </w:r>
                      </w:p>
                    </w:txbxContent>
                  </v:textbox>
                </v:rect>
                <v:rect id="Rectangle 677" o:spid="_x0000_s1315" style="position:absolute;left:18713;top:4108;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44C313E9" w14:textId="77777777" w:rsidR="00EF4FEC" w:rsidRPr="004B23F2" w:rsidRDefault="00EF4FEC" w:rsidP="00D531C2">
                        <w:r w:rsidRPr="004B23F2">
                          <w:rPr>
                            <w:color w:val="000000"/>
                            <w:sz w:val="14"/>
                            <w:szCs w:val="14"/>
                          </w:rPr>
                          <w:t>350</w:t>
                        </w:r>
                      </w:p>
                    </w:txbxContent>
                  </v:textbox>
                </v:rect>
                <v:group id="Group 678" o:spid="_x0000_s13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3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3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3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3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3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322" style="position:absolute;left:22923;top:7467;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44380965" w14:textId="77777777" w:rsidR="00EF4FEC" w:rsidRPr="004B23F2" w:rsidRDefault="00EF4FEC" w:rsidP="00D531C2">
                        <w:r w:rsidRPr="004B23F2">
                          <w:rPr>
                            <w:color w:val="000000"/>
                            <w:sz w:val="14"/>
                            <w:szCs w:val="14"/>
                          </w:rPr>
                          <w:t>1.300</w:t>
                        </w:r>
                      </w:p>
                    </w:txbxContent>
                  </v:textbox>
                </v:rect>
                <v:line id="Line 685" o:spid="_x0000_s13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3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3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3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3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3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3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3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3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3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3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3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3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3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3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3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3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3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3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3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3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3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3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3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3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3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3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3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3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3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3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3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3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3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3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3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3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3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3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3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363" style="position:absolute;left:7562;top:26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4401116E" w14:textId="77777777" w:rsidR="00EF4FEC" w:rsidRPr="004B23F2" w:rsidRDefault="00EF4FEC" w:rsidP="00D531C2">
                        <w:r w:rsidRPr="004B23F2">
                          <w:rPr>
                            <w:color w:val="000000"/>
                            <w:sz w:val="14"/>
                            <w:szCs w:val="14"/>
                          </w:rPr>
                          <w:t>200</w:t>
                        </w:r>
                      </w:p>
                    </w:txbxContent>
                  </v:textbox>
                </v:rect>
                <v:line id="Line 726" o:spid="_x0000_s13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3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3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3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3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369" style="position:absolute;left:26454;top:10096;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2A200350" w14:textId="77777777" w:rsidR="00EF4FEC" w:rsidRPr="004B23F2" w:rsidRDefault="00EF4FEC" w:rsidP="00D531C2">
                        <w:r w:rsidRPr="004B23F2">
                          <w:rPr>
                            <w:color w:val="000000"/>
                            <w:sz w:val="14"/>
                            <w:szCs w:val="14"/>
                          </w:rPr>
                          <w:t>1.000</w:t>
                        </w:r>
                      </w:p>
                    </w:txbxContent>
                  </v:textbox>
                </v:rect>
                <v:line id="Line 732" o:spid="_x0000_s13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3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3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3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3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3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376" style="position:absolute;left:19691;top:24885;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14A0509C" w14:textId="77777777" w:rsidR="00EF4FEC" w:rsidRPr="004B23F2" w:rsidRDefault="00EF4FEC" w:rsidP="00D531C2">
                        <w:r w:rsidRPr="004B23F2">
                          <w:rPr>
                            <w:color w:val="000000"/>
                            <w:sz w:val="14"/>
                            <w:szCs w:val="14"/>
                          </w:rPr>
                          <w:t>750</w:t>
                        </w:r>
                      </w:p>
                    </w:txbxContent>
                  </v:textbox>
                </v:rect>
                <v:rect id="Rectangle 739" o:spid="_x0000_s13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12CEEC8B" w14:textId="77777777" w:rsidR="00EF4FEC" w:rsidRPr="004B23F2" w:rsidRDefault="00EF4FEC" w:rsidP="00D531C2">
                        <w:r w:rsidRPr="004B23F2">
                          <w:rPr>
                            <w:color w:val="000000"/>
                            <w:sz w:val="14"/>
                            <w:szCs w:val="14"/>
                          </w:rPr>
                          <w:t>800</w:t>
                        </w:r>
                      </w:p>
                    </w:txbxContent>
                  </v:textbox>
                </v:rect>
                <w10:anchorlock/>
              </v:group>
            </w:pict>
          </mc:Fallback>
        </mc:AlternateContent>
      </w:r>
    </w:p>
    <w:p w14:paraId="2D938335" w14:textId="77777777" w:rsidR="00D531C2" w:rsidRDefault="00D531C2" w:rsidP="00D531C2">
      <w:pPr>
        <w:spacing w:after="120"/>
        <w:ind w:left="2268" w:right="1134" w:hanging="1134"/>
        <w:jc w:val="both"/>
      </w:pPr>
      <w:r w:rsidRPr="000566AE">
        <w:t>6.3.2.1.2.</w:t>
      </w:r>
      <w:r w:rsidRPr="000566AE">
        <w:tab/>
        <w:t>The centre of percussion of the pendulum coincides with the centre of the sphere, which forms the hammer. It is at a distance l from the axis of oscillation in the release plane, which is equal to 1 m ± 5 mm. The reduced mass of the pendulum is m</w:t>
      </w:r>
      <w:r w:rsidRPr="000566AE">
        <w:rPr>
          <w:vertAlign w:val="subscript"/>
        </w:rPr>
        <w:t>o</w:t>
      </w:r>
      <w:r w:rsidRPr="000566AE">
        <w:t xml:space="preserve"> = 6.8 ± 0.05 kilograms. The relationship of m</w:t>
      </w:r>
      <w:r w:rsidRPr="000566AE">
        <w:rPr>
          <w:vertAlign w:val="subscript"/>
        </w:rPr>
        <w:t>o</w:t>
      </w:r>
      <w:r w:rsidRPr="000566AE">
        <w:t xml:space="preserve"> to the total mass m of the pendulum and to the distance d between the centre of gravity of the pendulum and its axis of rotation is expressed in the equation:</w:t>
      </w:r>
    </w:p>
    <w:bookmarkStart w:id="27" w:name="_MON_1181030962"/>
    <w:bookmarkStart w:id="28" w:name="_MON_1390747071"/>
    <w:bookmarkEnd w:id="27"/>
    <w:bookmarkEnd w:id="28"/>
    <w:bookmarkStart w:id="29" w:name="_MON_1087997469"/>
    <w:bookmarkEnd w:id="29"/>
    <w:p w14:paraId="0F1D4938" w14:textId="77777777" w:rsidR="00D531C2" w:rsidRPr="000566AE" w:rsidRDefault="00D531C2" w:rsidP="00D531C2">
      <w:pPr>
        <w:spacing w:after="120"/>
        <w:ind w:left="2268" w:right="1134" w:hanging="1134"/>
        <w:jc w:val="center"/>
      </w:pPr>
      <w:r>
        <w:object w:dxaOrig="1103" w:dyaOrig="616" w14:anchorId="36F96AF5">
          <v:shape id="_x0000_i1048" type="#_x0000_t75" style="width:54.8pt;height:30.1pt" o:ole="" fillcolor="window">
            <v:imagedata r:id="rId28" o:title=""/>
          </v:shape>
          <o:OLEObject Type="Embed" ProgID="Word.Picture.8" ShapeID="_x0000_i1048" DrawAspect="Content" ObjectID="_1529758012" r:id="rId29"/>
        </w:object>
      </w:r>
    </w:p>
    <w:p w14:paraId="718EAF53" w14:textId="77777777" w:rsidR="00D531C2" w:rsidRPr="000566AE" w:rsidRDefault="00D531C2" w:rsidP="00D531C2">
      <w:pPr>
        <w:spacing w:after="120"/>
        <w:ind w:left="2268" w:right="1134" w:hanging="1134"/>
        <w:jc w:val="both"/>
      </w:pPr>
      <w:r w:rsidRPr="000566AE">
        <w:t>6.3.2.2.</w:t>
      </w:r>
      <w:r w:rsidRPr="000566AE">
        <w:tab/>
        <w:t>Description of the test</w:t>
      </w:r>
    </w:p>
    <w:p w14:paraId="09E8F605" w14:textId="77777777" w:rsidR="00D531C2" w:rsidRPr="000566AE" w:rsidRDefault="00D531C2" w:rsidP="00D531C2">
      <w:pPr>
        <w:spacing w:after="120"/>
        <w:ind w:left="2268" w:right="1134" w:hanging="1134"/>
        <w:jc w:val="both"/>
      </w:pPr>
      <w:r w:rsidRPr="000566AE">
        <w:t>6.3.2.2.1.</w:t>
      </w:r>
      <w:r w:rsidRPr="000566AE">
        <w:tab/>
        <w:t>The procedure used to clamp the device for indirect vision to the support shall be that recommended by the manufacturer of the device or, where appropriate, by the vehicle manufacturer.</w:t>
      </w:r>
    </w:p>
    <w:p w14:paraId="4932E2D3" w14:textId="77777777" w:rsidR="00D531C2" w:rsidRPr="000566AE" w:rsidRDefault="00D531C2" w:rsidP="00D531C2">
      <w:pPr>
        <w:spacing w:after="120"/>
        <w:ind w:left="2268" w:right="1134" w:hanging="1134"/>
        <w:jc w:val="both"/>
      </w:pPr>
      <w:r w:rsidRPr="000566AE">
        <w:t>6.3.2.2.2.</w:t>
      </w:r>
      <w:r w:rsidRPr="000566AE">
        <w:tab/>
        <w:t>Positioning of the device f</w:t>
      </w:r>
      <w:r>
        <w:t>or indirect vision for the test</w:t>
      </w:r>
    </w:p>
    <w:p w14:paraId="40349DA8" w14:textId="77777777" w:rsidR="00D531C2" w:rsidRPr="000566AE" w:rsidRDefault="00D531C2" w:rsidP="00D531C2">
      <w:pPr>
        <w:spacing w:after="120"/>
        <w:ind w:left="2268" w:right="1134" w:hanging="1134"/>
        <w:jc w:val="both"/>
      </w:pPr>
      <w:r w:rsidRPr="000566AE">
        <w:t>6.3.2.2.2.1.</w:t>
      </w:r>
      <w:r w:rsidRPr="000566AE">
        <w:tab/>
        <w:t>Devices for indirect vision shall be positioned on the pendulum impact rig in such a way that the axes which are horizontal and vertical when the mirror is installed on a vehicle in accordance with the applicant's mounting instructions are in a similar position;</w:t>
      </w:r>
    </w:p>
    <w:p w14:paraId="3D910A2D" w14:textId="77777777" w:rsidR="00D531C2" w:rsidRPr="000566AE" w:rsidRDefault="00D531C2" w:rsidP="00D531C2">
      <w:pPr>
        <w:spacing w:after="120"/>
        <w:ind w:left="2268" w:right="1134" w:hanging="1134"/>
        <w:jc w:val="both"/>
      </w:pPr>
      <w:r w:rsidRPr="000566AE">
        <w:lastRenderedPageBreak/>
        <w:t>6.3.2.2.2.2.</w:t>
      </w:r>
      <w:r w:rsidRPr="000566AE">
        <w:tab/>
        <w:t>When a device for indirect vision is adjustable with respect to the base, the test position shall be that in which any pivoting device is least likely to operate, within the limits of adjustment provided by the applicant;</w:t>
      </w:r>
    </w:p>
    <w:p w14:paraId="00403984" w14:textId="77777777" w:rsidR="00D531C2" w:rsidRPr="000566AE" w:rsidRDefault="00D531C2" w:rsidP="00D531C2">
      <w:pPr>
        <w:spacing w:after="120"/>
        <w:ind w:left="2268" w:right="1134" w:hanging="1134"/>
        <w:jc w:val="both"/>
      </w:pPr>
      <w:r w:rsidRPr="000566AE">
        <w:t>6.3.2.2.2.3.</w:t>
      </w:r>
      <w:r w:rsidRPr="000566AE">
        <w:tab/>
        <w:t>When the device for indirect vision has a device for adjusting its distance from the base, the device shall be set in the position in which the distance between the housing and the base is shortest;</w:t>
      </w:r>
    </w:p>
    <w:p w14:paraId="3AEB3646" w14:textId="77777777" w:rsidR="00D531C2" w:rsidRPr="000566AE" w:rsidRDefault="00D531C2" w:rsidP="00D531C2">
      <w:pPr>
        <w:spacing w:after="120"/>
        <w:ind w:left="2268" w:right="1134" w:hanging="1134"/>
        <w:jc w:val="both"/>
      </w:pPr>
      <w:r w:rsidRPr="000566AE">
        <w:t>6.3.2.2.2.4.</w:t>
      </w:r>
      <w:r w:rsidRPr="000566AE">
        <w:tab/>
        <w:t>In the case of mirrors, when the reflecting surface is mobile in the housing, it shall be so adjusted that the upper corner, which is furthest from the vehicle, is in the position of greatest projection relative to the housing.</w:t>
      </w:r>
    </w:p>
    <w:p w14:paraId="6C8DF38B" w14:textId="77777777" w:rsidR="00D531C2" w:rsidRPr="000566AE" w:rsidRDefault="00D531C2" w:rsidP="00D531C2">
      <w:pPr>
        <w:spacing w:after="120"/>
        <w:ind w:left="2268" w:right="1134" w:hanging="1134"/>
        <w:jc w:val="both"/>
      </w:pPr>
      <w:r w:rsidRPr="000566AE">
        <w:t>6.3.2.2.3.</w:t>
      </w:r>
      <w:r w:rsidRPr="000566AE">
        <w:tab/>
        <w:t>In the case of mirrors, except in the case of test 2 for Class I mirrors (see paragraph 6.3.2.2.7.1. below), when the pendulum is in a vertical position the horizontal and longitudinal vertical planes passing through the centre of the hammer shall pass through the centre of the reflecting surface as defined in paragraph 2.1.1.10. of this Regulation. The longitudinal direction of oscillation of the pendulum shall be parallel to the longitudinal median plane of the vehicle.</w:t>
      </w:r>
    </w:p>
    <w:p w14:paraId="1CC51B1A" w14:textId="77777777" w:rsidR="00D531C2" w:rsidRPr="000566AE" w:rsidRDefault="00D531C2" w:rsidP="00D531C2">
      <w:pPr>
        <w:spacing w:after="120"/>
        <w:ind w:left="2268" w:right="1134" w:hanging="1134"/>
        <w:jc w:val="both"/>
      </w:pPr>
      <w:r w:rsidRPr="000566AE">
        <w:t>6.3.2.2.4.</w:t>
      </w:r>
      <w:r w:rsidRPr="000566AE">
        <w:tab/>
        <w:t>In the case of camera-monitor systems, when the pendulum is in a vertical position the horizontal and longitudinal vertical planes passing through the centre of the hammer shall pass through the centre of the lens or of the transparent protection part protecting the lens. The longitudinal direction of oscillation of the pendulum shall be parallel to the longitudinal median plane of the vehicle. If the test is performed with a shutter camera system, the shutter has to be open during the pendulum impact.</w:t>
      </w:r>
    </w:p>
    <w:p w14:paraId="50AD74CF" w14:textId="77777777" w:rsidR="00D531C2" w:rsidRPr="000566AE" w:rsidRDefault="00D531C2" w:rsidP="00D531C2">
      <w:pPr>
        <w:spacing w:after="120"/>
        <w:ind w:left="2268" w:right="1134" w:hanging="1134"/>
        <w:jc w:val="both"/>
      </w:pPr>
      <w:r w:rsidRPr="000566AE">
        <w:t>6.3.2.2.5.</w:t>
      </w:r>
      <w:r w:rsidRPr="000566AE">
        <w:tab/>
        <w:t>When, under the conditions governing adjustment laid down in paragraphs 6.3.2.2.1. and 6.3.2.2.2. above parts of the device for indirect vision limit the return of the hammer, the point of impact shall be displaced in a direction perpendicular to the axis of rotation or pivoting in question.</w:t>
      </w:r>
    </w:p>
    <w:p w14:paraId="2967042A" w14:textId="77777777" w:rsidR="00D531C2" w:rsidRPr="000566AE" w:rsidRDefault="00D531C2" w:rsidP="00D531C2">
      <w:pPr>
        <w:spacing w:after="120"/>
        <w:ind w:left="2259" w:right="1134"/>
        <w:jc w:val="both"/>
      </w:pPr>
      <w:r w:rsidRPr="000566AE">
        <w:t>The displacement shall be no greater than is strictly necessary for the execution of the test; it shall be limited in such a way that:</w:t>
      </w:r>
    </w:p>
    <w:p w14:paraId="7017865D" w14:textId="77777777" w:rsidR="00D531C2" w:rsidRPr="000566AE" w:rsidRDefault="00D531C2" w:rsidP="00D531C2">
      <w:pPr>
        <w:spacing w:after="120"/>
        <w:ind w:left="2835" w:right="1134" w:hanging="567"/>
        <w:jc w:val="both"/>
      </w:pPr>
      <w:r w:rsidRPr="000566AE">
        <w:t>(a)</w:t>
      </w:r>
      <w:r w:rsidRPr="000566AE">
        <w:tab/>
        <w:t>Either the sphere delimiting the hammer remains at least tangential to the cylinder as defined in paragraph 6.1.1.6.;</w:t>
      </w:r>
    </w:p>
    <w:p w14:paraId="518A8616" w14:textId="77777777" w:rsidR="00D531C2" w:rsidRPr="000566AE" w:rsidRDefault="00D531C2" w:rsidP="00D531C2">
      <w:pPr>
        <w:spacing w:after="120"/>
        <w:ind w:left="2835" w:right="1134" w:hanging="567"/>
        <w:jc w:val="both"/>
      </w:pPr>
      <w:r w:rsidRPr="000566AE">
        <w:t>(b)</w:t>
      </w:r>
      <w:r w:rsidRPr="000566AE">
        <w:tab/>
        <w:t>Or, in the case of mirrors, the point of contact with the hammer is located at least 10 mm from the periphery of the reflecting surface.</w:t>
      </w:r>
    </w:p>
    <w:p w14:paraId="4A46CDD6" w14:textId="77777777" w:rsidR="00D531C2" w:rsidRPr="000566AE" w:rsidRDefault="00D531C2" w:rsidP="00D531C2">
      <w:pPr>
        <w:spacing w:after="120"/>
        <w:ind w:left="2268" w:right="1134" w:hanging="1134"/>
        <w:jc w:val="both"/>
      </w:pPr>
      <w:r w:rsidRPr="000566AE">
        <w:t>6.3.2.2.6.</w:t>
      </w:r>
      <w:r w:rsidRPr="000566AE">
        <w:tab/>
        <w:t>The test consists in allowing the hammer to fall from a height corresponding to a pendulum angle of 60° from the vertical so that the hammer strikes the device for indirect vision at the moment when the pendulum reaches the vertical position.</w:t>
      </w:r>
    </w:p>
    <w:p w14:paraId="19536E66" w14:textId="77777777" w:rsidR="00D531C2" w:rsidRPr="000566AE" w:rsidRDefault="00D531C2" w:rsidP="00D531C2">
      <w:pPr>
        <w:spacing w:after="120"/>
        <w:ind w:left="2268" w:right="1134" w:hanging="1134"/>
        <w:jc w:val="both"/>
      </w:pPr>
      <w:r w:rsidRPr="000566AE">
        <w:t>6.3.2.2.7.</w:t>
      </w:r>
      <w:r w:rsidRPr="000566AE">
        <w:tab/>
        <w:t>The devices for indirect vision are subjected to impact under the following different conditions:</w:t>
      </w:r>
    </w:p>
    <w:p w14:paraId="30BF08DC" w14:textId="77777777" w:rsidR="00D531C2" w:rsidRPr="000566AE" w:rsidRDefault="00D531C2" w:rsidP="00D531C2">
      <w:pPr>
        <w:spacing w:after="120"/>
        <w:ind w:left="2268" w:right="1134" w:hanging="1134"/>
        <w:jc w:val="both"/>
      </w:pPr>
      <w:r w:rsidRPr="000566AE">
        <w:t>6.3.2.2.7.1.</w:t>
      </w:r>
      <w:r w:rsidRPr="000566AE">
        <w:tab/>
        <w:t>Class I rear-view mirrors</w:t>
      </w:r>
    </w:p>
    <w:p w14:paraId="2BC3B68A" w14:textId="77777777" w:rsidR="00D531C2" w:rsidRPr="000566AE" w:rsidRDefault="00D531C2" w:rsidP="00D531C2">
      <w:pPr>
        <w:spacing w:after="120"/>
        <w:ind w:left="2835" w:right="1134" w:hanging="567"/>
        <w:jc w:val="both"/>
      </w:pPr>
      <w:r w:rsidRPr="000566AE">
        <w:t>(a)</w:t>
      </w:r>
      <w:r w:rsidRPr="000566AE">
        <w:tab/>
        <w:t>Test 1: The points of impact shall be as defined in paragraph 6.3.2.2.3. above. The impact shall be such that the hammer strikes the mirror on the reflecting surface side.</w:t>
      </w:r>
    </w:p>
    <w:p w14:paraId="0E3EA513" w14:textId="77777777" w:rsidR="00D531C2" w:rsidRPr="000566AE" w:rsidRDefault="00D531C2" w:rsidP="00D531C2">
      <w:pPr>
        <w:spacing w:after="120"/>
        <w:ind w:left="2835" w:right="1134" w:hanging="567"/>
        <w:jc w:val="both"/>
      </w:pPr>
      <w:r w:rsidRPr="000566AE">
        <w:t>(b)</w:t>
      </w:r>
      <w:r w:rsidRPr="000566AE">
        <w:tab/>
        <w:t xml:space="preserve">Test 2: Point of impact on the edge of the protective housing, such that the impact produced makes an angle of 45° with the plane of the reflecting surface and is situated in the horizontal plane passing through </w:t>
      </w:r>
      <w:r w:rsidRPr="000566AE">
        <w:lastRenderedPageBreak/>
        <w:t>the centre of that surface. The impact shall occur on the reflecting surface side.</w:t>
      </w:r>
    </w:p>
    <w:p w14:paraId="144F94AF" w14:textId="284D30C9" w:rsidR="00D531C2" w:rsidRPr="000566AE" w:rsidRDefault="00D531C2" w:rsidP="00D531C2">
      <w:pPr>
        <w:keepNext/>
        <w:keepLines/>
        <w:spacing w:after="120"/>
        <w:ind w:left="2268" w:right="1134" w:hanging="1134"/>
        <w:jc w:val="both"/>
      </w:pPr>
      <w:r w:rsidRPr="000566AE">
        <w:t>6.3.2.2.7.2.</w:t>
      </w:r>
      <w:r w:rsidRPr="000566AE">
        <w:tab/>
        <w:t>Class</w:t>
      </w:r>
      <w:r w:rsidR="001F2339">
        <w:t>es</w:t>
      </w:r>
      <w:r w:rsidRPr="000566AE">
        <w:t xml:space="preserve"> II to VII mirrors</w:t>
      </w:r>
    </w:p>
    <w:p w14:paraId="4C07BBB0" w14:textId="77777777" w:rsidR="00D531C2" w:rsidRPr="000566AE" w:rsidRDefault="00D531C2" w:rsidP="00D531C2">
      <w:pPr>
        <w:keepNext/>
        <w:keepLines/>
        <w:spacing w:after="120"/>
        <w:ind w:left="2835" w:right="1134" w:hanging="567"/>
        <w:jc w:val="both"/>
      </w:pPr>
      <w:r w:rsidRPr="000566AE">
        <w:t>(a)</w:t>
      </w:r>
      <w:r w:rsidRPr="000566AE">
        <w:tab/>
        <w:t>Test 1: The point of impact shall be as defined in paragraph</w:t>
      </w:r>
      <w:r>
        <w:t>s</w:t>
      </w:r>
      <w:r w:rsidRPr="000566AE">
        <w:t xml:space="preserve"> 6.3.2.2.3. or 6.3.2.2.5. above. The impact shall be such that the hammer strikes the mirror on the reflecting surface side.</w:t>
      </w:r>
    </w:p>
    <w:p w14:paraId="5FB83F07" w14:textId="77777777" w:rsidR="00D531C2" w:rsidRPr="000566AE" w:rsidRDefault="00D531C2" w:rsidP="00D531C2">
      <w:pPr>
        <w:spacing w:after="120"/>
        <w:ind w:left="2835" w:right="1134" w:hanging="567"/>
        <w:jc w:val="both"/>
        <w:rPr>
          <w:spacing w:val="-4"/>
        </w:rPr>
      </w:pPr>
      <w:r w:rsidRPr="000566AE">
        <w:t>(b)</w:t>
      </w:r>
      <w:r w:rsidRPr="000566AE">
        <w:tab/>
      </w:r>
      <w:r w:rsidRPr="000566AE">
        <w:rPr>
          <w:spacing w:val="-4"/>
        </w:rPr>
        <w:t>Test 2: The point of impact shall be as defined in paragraph</w:t>
      </w:r>
      <w:r>
        <w:rPr>
          <w:spacing w:val="-4"/>
        </w:rPr>
        <w:t>s</w:t>
      </w:r>
      <w:r w:rsidRPr="000566AE">
        <w:rPr>
          <w:spacing w:val="-4"/>
        </w:rPr>
        <w:t xml:space="preserve"> </w:t>
      </w:r>
      <w:r w:rsidRPr="000566AE">
        <w:t xml:space="preserve">6.3.2.2.3. or 6.3.2.2.5. </w:t>
      </w:r>
      <w:r w:rsidRPr="000566AE">
        <w:rPr>
          <w:spacing w:val="-4"/>
        </w:rPr>
        <w:t>above. The impact shall be such that the hammer strikes the mirror on the side opposite to the reflecting surface.</w:t>
      </w:r>
    </w:p>
    <w:p w14:paraId="3A56E58E" w14:textId="77777777" w:rsidR="00D531C2" w:rsidRPr="000566AE" w:rsidRDefault="00D531C2" w:rsidP="00D531C2">
      <w:pPr>
        <w:spacing w:after="120"/>
        <w:ind w:left="2259" w:right="1134"/>
        <w:jc w:val="both"/>
      </w:pPr>
      <w:r w:rsidRPr="000566AE">
        <w:t>Where Class II or III rear-view mirrors are fixed to the same mounting as Class IV rear-view mirrors, the above-mentioned tests shall be executed on the lower mirror. Nevertheless, the Technical Service responsible for testing may repeat one or both of these tests on the upper mirror if this is less than 2 m from the ground.</w:t>
      </w:r>
    </w:p>
    <w:p w14:paraId="32B155A6" w14:textId="77777777" w:rsidR="00D531C2" w:rsidRPr="000566AE" w:rsidRDefault="00D531C2" w:rsidP="00D531C2">
      <w:pPr>
        <w:keepNext/>
        <w:keepLines/>
        <w:spacing w:after="120"/>
        <w:ind w:left="2268" w:right="1134" w:hanging="1134"/>
        <w:jc w:val="both"/>
        <w:rPr>
          <w:bCs/>
        </w:rPr>
      </w:pPr>
      <w:r w:rsidRPr="000566AE">
        <w:rPr>
          <w:bCs/>
        </w:rPr>
        <w:t>6.3.2.2.7.3.</w:t>
      </w:r>
      <w:r w:rsidRPr="000566AE">
        <w:rPr>
          <w:bCs/>
        </w:rPr>
        <w:tab/>
        <w:t>Camera-Monitor Systems</w:t>
      </w:r>
    </w:p>
    <w:p w14:paraId="582F8BB5" w14:textId="77777777" w:rsidR="00D531C2" w:rsidRPr="000566AE" w:rsidRDefault="00D531C2" w:rsidP="00D531C2">
      <w:pPr>
        <w:spacing w:after="120"/>
        <w:ind w:left="2835" w:right="1134" w:hanging="567"/>
        <w:jc w:val="both"/>
        <w:rPr>
          <w:bCs/>
        </w:rPr>
      </w:pPr>
      <w:r w:rsidRPr="000566AE">
        <w:rPr>
          <w:bCs/>
        </w:rPr>
        <w:t>(a)</w:t>
      </w:r>
      <w:r w:rsidRPr="000566AE">
        <w:rPr>
          <w:bCs/>
        </w:rPr>
        <w:tab/>
        <w:t>Test 1: The point of impact shall be as defined in paragraph</w:t>
      </w:r>
      <w:r>
        <w:rPr>
          <w:bCs/>
        </w:rPr>
        <w:t>s</w:t>
      </w:r>
      <w:r w:rsidRPr="000566AE">
        <w:rPr>
          <w:bCs/>
        </w:rPr>
        <w:t xml:space="preserve"> 6.3.2.2.4. or 6.3.2.2.5. The impact shall be such that the hammer strikes the camera on the lens side.</w:t>
      </w:r>
    </w:p>
    <w:p w14:paraId="330F86C1" w14:textId="77777777" w:rsidR="00D531C2" w:rsidRPr="000566AE" w:rsidRDefault="00D531C2" w:rsidP="00D531C2">
      <w:pPr>
        <w:spacing w:after="120"/>
        <w:ind w:left="2835" w:right="1134" w:hanging="567"/>
        <w:jc w:val="both"/>
        <w:rPr>
          <w:bCs/>
        </w:rPr>
      </w:pPr>
      <w:r w:rsidRPr="000566AE">
        <w:rPr>
          <w:bCs/>
        </w:rPr>
        <w:t>(b)</w:t>
      </w:r>
      <w:r w:rsidRPr="000566AE">
        <w:rPr>
          <w:bCs/>
        </w:rPr>
        <w:tab/>
        <w:t>Test 2: The point of impact shall be as defined in paragraph</w:t>
      </w:r>
      <w:r>
        <w:rPr>
          <w:bCs/>
        </w:rPr>
        <w:t>s</w:t>
      </w:r>
      <w:r w:rsidRPr="000566AE">
        <w:rPr>
          <w:bCs/>
        </w:rPr>
        <w:t xml:space="preserve"> 6.3.2.2.4. or 6.3.2.2.5. The impact shall be such that the hammer strikes the camera on the side opposite to the lens.</w:t>
      </w:r>
    </w:p>
    <w:p w14:paraId="75B17872" w14:textId="77777777" w:rsidR="00D531C2" w:rsidRPr="000566AE" w:rsidRDefault="00D531C2" w:rsidP="00D531C2">
      <w:pPr>
        <w:keepNext/>
        <w:keepLines/>
        <w:spacing w:after="120"/>
        <w:ind w:left="2268" w:right="1134"/>
        <w:jc w:val="both"/>
        <w:rPr>
          <w:bCs/>
        </w:rPr>
      </w:pPr>
      <w:r w:rsidRPr="000566AE">
        <w:rPr>
          <w:bCs/>
        </w:rPr>
        <w:t>Where more than one camera is fixed to the same mounting, the above-mentioned tests shall be executed on the lower camera. Nevertheless, the Technical Service responsible for testing may repeat one or both of these tests on the upper camera if this is less than 2 m from the ground.</w:t>
      </w:r>
    </w:p>
    <w:p w14:paraId="3466A18E" w14:textId="77777777" w:rsidR="00D531C2" w:rsidRPr="000566AE" w:rsidRDefault="00D531C2" w:rsidP="00D531C2">
      <w:pPr>
        <w:keepNext/>
        <w:keepLines/>
        <w:spacing w:after="120"/>
        <w:ind w:left="2268" w:right="1134" w:hanging="1134"/>
        <w:jc w:val="both"/>
        <w:rPr>
          <w:bCs/>
          <w:lang w:val="en-US"/>
        </w:rPr>
      </w:pPr>
      <w:r w:rsidRPr="000566AE">
        <w:rPr>
          <w:bCs/>
          <w:lang w:val="en-US"/>
        </w:rPr>
        <w:t>6.3.2.3.</w:t>
      </w:r>
      <w:r w:rsidRPr="000566AE">
        <w:rPr>
          <w:bCs/>
          <w:lang w:val="en-US"/>
        </w:rPr>
        <w:tab/>
      </w:r>
      <w:r w:rsidRPr="000566AE">
        <w:t>Bending</w:t>
      </w:r>
      <w:r w:rsidRPr="000566AE">
        <w:rPr>
          <w:bCs/>
          <w:lang w:val="en-US"/>
        </w:rPr>
        <w:t xml:space="preserve"> test on the protective housing attached to the stem (Class VII)</w:t>
      </w:r>
    </w:p>
    <w:p w14:paraId="60508D0A" w14:textId="77777777" w:rsidR="00D531C2" w:rsidRPr="000566AE" w:rsidRDefault="00D531C2" w:rsidP="00D531C2">
      <w:pPr>
        <w:keepNext/>
        <w:keepLines/>
        <w:spacing w:after="120"/>
        <w:ind w:left="2268" w:right="1134" w:hanging="1134"/>
        <w:jc w:val="both"/>
        <w:rPr>
          <w:bCs/>
          <w:lang w:val="en-US"/>
        </w:rPr>
      </w:pPr>
      <w:r w:rsidRPr="000566AE">
        <w:rPr>
          <w:bCs/>
          <w:lang w:val="en-US"/>
        </w:rPr>
        <w:t>6.3.2.3.1.</w:t>
      </w:r>
      <w:r w:rsidRPr="000566AE">
        <w:rPr>
          <w:bCs/>
          <w:lang w:val="en-US"/>
        </w:rPr>
        <w:tab/>
      </w:r>
      <w:r w:rsidRPr="000566AE">
        <w:t>Description</w:t>
      </w:r>
      <w:r w:rsidRPr="000566AE">
        <w:rPr>
          <w:bCs/>
          <w:lang w:val="en-US"/>
        </w:rPr>
        <w:t xml:space="preserve"> of test</w:t>
      </w:r>
    </w:p>
    <w:p w14:paraId="0D3FAB47" w14:textId="77777777" w:rsidR="00D531C2" w:rsidRPr="000566AE" w:rsidRDefault="00D531C2" w:rsidP="00D531C2">
      <w:pPr>
        <w:keepNext/>
        <w:keepLines/>
        <w:spacing w:after="120"/>
        <w:ind w:left="2259" w:right="1134"/>
        <w:jc w:val="both"/>
        <w:rPr>
          <w:bCs/>
          <w:lang w:val="en-US"/>
        </w:rPr>
      </w:pPr>
      <w:r w:rsidRPr="000566AE">
        <w:rPr>
          <w:bCs/>
          <w:lang w:val="en-US"/>
        </w:rPr>
        <w:t xml:space="preserve">The </w:t>
      </w:r>
      <w:r w:rsidRPr="000566AE">
        <w:t>protective</w:t>
      </w:r>
      <w:r w:rsidRPr="000566AE">
        <w:rPr>
          <w:bCs/>
          <w:lang w:val="en-US"/>
        </w:rPr>
        <w:t xml:space="preser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14:paraId="5E9A72D2" w14:textId="77777777" w:rsidR="00D531C2" w:rsidRPr="000566AE" w:rsidRDefault="00D531C2" w:rsidP="00D531C2">
      <w:pPr>
        <w:spacing w:after="120"/>
        <w:ind w:left="2259" w:right="1134"/>
        <w:jc w:val="both"/>
        <w:rPr>
          <w:bCs/>
          <w:lang w:val="en-US"/>
        </w:rPr>
      </w:pPr>
      <w:r w:rsidRPr="000566AE">
        <w:rPr>
          <w:bCs/>
          <w:lang w:val="en-US"/>
        </w:rPr>
        <w:t xml:space="preserve">At the </w:t>
      </w:r>
      <w:r w:rsidRPr="000566AE">
        <w:t>other</w:t>
      </w:r>
      <w:r w:rsidRPr="000566AE">
        <w:rPr>
          <w:bCs/>
          <w:lang w:val="en-US"/>
        </w:rPr>
        <w:t xml:space="preserve"> end, a stop identical to the one described above is placed on the housing so that the specified test load can be applied to it (Figure 2).</w:t>
      </w:r>
    </w:p>
    <w:p w14:paraId="6633CCAF" w14:textId="77777777" w:rsidR="00D531C2" w:rsidRPr="000566AE" w:rsidRDefault="00D531C2" w:rsidP="00D531C2">
      <w:pPr>
        <w:spacing w:after="120"/>
        <w:ind w:left="2259" w:right="1134"/>
        <w:jc w:val="both"/>
        <w:rPr>
          <w:bCs/>
          <w:lang w:val="en-US"/>
        </w:rPr>
      </w:pPr>
      <w:r w:rsidRPr="000566AE">
        <w:rPr>
          <w:bCs/>
          <w:lang w:val="en-US"/>
        </w:rPr>
        <w:t>The end of the housing opposite to that where the force is exerted may be locked rather than held in position as shown in Figure 2.</w:t>
      </w:r>
    </w:p>
    <w:p w14:paraId="6C405314" w14:textId="77777777" w:rsidR="00D531C2" w:rsidRPr="000566AE" w:rsidRDefault="00D531C2" w:rsidP="00D531C2">
      <w:pPr>
        <w:keepNext/>
        <w:keepLines/>
        <w:spacing w:line="240" w:lineRule="auto"/>
        <w:ind w:left="1134"/>
        <w:outlineLvl w:val="0"/>
        <w:rPr>
          <w:lang w:val="en-US"/>
        </w:rPr>
      </w:pPr>
      <w:r w:rsidRPr="000566AE">
        <w:rPr>
          <w:lang w:val="en-US"/>
        </w:rPr>
        <w:lastRenderedPageBreak/>
        <w:t>Figure 2</w:t>
      </w:r>
    </w:p>
    <w:p w14:paraId="7AC0099E" w14:textId="77777777" w:rsidR="00D531C2" w:rsidRPr="00492B16" w:rsidRDefault="00D531C2" w:rsidP="00D531C2">
      <w:pPr>
        <w:keepNext/>
        <w:keepLines/>
        <w:spacing w:line="240" w:lineRule="auto"/>
        <w:ind w:left="1134"/>
        <w:outlineLvl w:val="0"/>
        <w:rPr>
          <w:b/>
          <w:lang w:val="en-US"/>
        </w:rPr>
      </w:pPr>
      <w:r w:rsidRPr="00492B16">
        <w:rPr>
          <w:b/>
          <w:lang w:val="en-US"/>
        </w:rPr>
        <w:t>Example of rear</w:t>
      </w:r>
      <w:r>
        <w:rPr>
          <w:b/>
          <w:lang w:val="en-US"/>
        </w:rPr>
        <w:t>-</w:t>
      </w:r>
      <w:r w:rsidRPr="00492B16">
        <w:rPr>
          <w:b/>
          <w:lang w:val="en-US"/>
        </w:rPr>
        <w:t>view mirror bending-test rig</w:t>
      </w:r>
    </w:p>
    <w:p w14:paraId="343DED35" w14:textId="08439223" w:rsidR="00D531C2" w:rsidRPr="000566AE" w:rsidRDefault="00764A04" w:rsidP="00D531C2">
      <w:pPr>
        <w:keepNext/>
        <w:keepLines/>
        <w:rPr>
          <w:bCs/>
        </w:rPr>
      </w:pPr>
      <w:r>
        <w:rPr>
          <w:noProof/>
          <w:lang w:val="en-US"/>
        </w:rPr>
        <w:drawing>
          <wp:inline distT="0" distB="0" distL="0" distR="0" wp14:anchorId="198915C5" wp14:editId="0A37584F">
            <wp:extent cx="5629275" cy="3152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3152775"/>
                    </a:xfrm>
                    <a:prstGeom prst="rect">
                      <a:avLst/>
                    </a:prstGeom>
                    <a:noFill/>
                    <a:ln>
                      <a:noFill/>
                    </a:ln>
                  </pic:spPr>
                </pic:pic>
              </a:graphicData>
            </a:graphic>
          </wp:inline>
        </w:drawing>
      </w:r>
    </w:p>
    <w:p w14:paraId="46C1D901" w14:textId="77777777" w:rsidR="00D531C2" w:rsidRPr="000566AE" w:rsidRDefault="00D531C2" w:rsidP="00D531C2">
      <w:pPr>
        <w:keepNext/>
        <w:keepLines/>
        <w:spacing w:after="120"/>
        <w:ind w:left="2268" w:right="1134" w:hanging="1134"/>
        <w:jc w:val="both"/>
        <w:rPr>
          <w:bCs/>
          <w:lang w:val="en-US"/>
        </w:rPr>
      </w:pPr>
      <w:r w:rsidRPr="000566AE">
        <w:rPr>
          <w:bCs/>
          <w:lang w:val="en-US"/>
        </w:rPr>
        <w:t>6.3.2.3.2.</w:t>
      </w:r>
      <w:r w:rsidRPr="000566AE">
        <w:rPr>
          <w:bCs/>
          <w:lang w:val="en-US"/>
        </w:rPr>
        <w:tab/>
        <w:t>The test loading shall be 25 kilograms and shall be maintained for one minute.</w:t>
      </w:r>
    </w:p>
    <w:p w14:paraId="15AED189" w14:textId="77777777" w:rsidR="00D531C2" w:rsidRPr="000566AE" w:rsidRDefault="00D531C2" w:rsidP="00D531C2">
      <w:pPr>
        <w:keepNext/>
        <w:keepLines/>
        <w:spacing w:after="120"/>
        <w:ind w:left="2268" w:right="1134" w:hanging="1134"/>
        <w:jc w:val="both"/>
      </w:pPr>
      <w:r w:rsidRPr="000566AE">
        <w:t>6.3.3.</w:t>
      </w:r>
      <w:r w:rsidRPr="000566AE">
        <w:tab/>
      </w:r>
      <w:r w:rsidRPr="000566AE">
        <w:rPr>
          <w:bCs/>
          <w:lang w:val="en-US"/>
        </w:rPr>
        <w:t>Results</w:t>
      </w:r>
      <w:r w:rsidRPr="000566AE">
        <w:t xml:space="preserve"> of the tests</w:t>
      </w:r>
    </w:p>
    <w:p w14:paraId="6EA923E6" w14:textId="77777777" w:rsidR="00D531C2" w:rsidRPr="000566AE" w:rsidRDefault="00D531C2" w:rsidP="00D531C2">
      <w:pPr>
        <w:keepNext/>
        <w:keepLines/>
        <w:spacing w:after="120"/>
        <w:ind w:left="2268" w:right="1134" w:hanging="1134"/>
        <w:jc w:val="both"/>
      </w:pPr>
      <w:r w:rsidRPr="000566AE">
        <w:t>6.3.3.1.</w:t>
      </w:r>
      <w:r w:rsidRPr="000566AE">
        <w:tab/>
        <w:t xml:space="preserve">In the tests </w:t>
      </w:r>
      <w:r w:rsidRPr="000566AE">
        <w:rPr>
          <w:bCs/>
          <w:lang w:val="en-US"/>
        </w:rPr>
        <w:t>described</w:t>
      </w:r>
      <w:r w:rsidRPr="000566AE">
        <w:t xml:space="preserve"> in paragraph 6.3.2. above, the pendulum shall continue to swing after impact in such a way that the projection of the position assumed by the arm on the plane of release makes an angle of at least 20° with the vertical. The accuracy of measurement of the angle shall be within ±1°.</w:t>
      </w:r>
    </w:p>
    <w:p w14:paraId="69D3120F" w14:textId="77777777" w:rsidR="00D531C2" w:rsidRPr="000566AE" w:rsidRDefault="00D531C2" w:rsidP="00D531C2">
      <w:pPr>
        <w:spacing w:after="120"/>
        <w:ind w:left="2268" w:right="1134" w:hanging="1134"/>
        <w:jc w:val="both"/>
      </w:pPr>
      <w:r w:rsidRPr="000566AE">
        <w:t>6.3.3.1.1.</w:t>
      </w:r>
      <w:r w:rsidRPr="000566AE">
        <w:tab/>
        <w:t>In the case of mirrors, this requirement is not applicable to mirrors stuck to the windscreen, in respect of which the requirement stipulated in paragraph 6.3.3.2. shall apply after the test.</w:t>
      </w:r>
    </w:p>
    <w:p w14:paraId="6168ABAE" w14:textId="77777777" w:rsidR="00D531C2" w:rsidRPr="000566AE" w:rsidRDefault="00D531C2" w:rsidP="00D531C2">
      <w:pPr>
        <w:spacing w:after="120"/>
        <w:ind w:left="2268" w:right="1134" w:hanging="1134"/>
        <w:jc w:val="both"/>
      </w:pPr>
      <w:r w:rsidRPr="000566AE">
        <w:t>6.3.3.1.2.</w:t>
      </w:r>
      <w:r w:rsidRPr="000566AE">
        <w:tab/>
        <w:t>The required angle to the vertical is reduced from 20° to 10° for all Class II and Class IV devices for indirect vision and for Class III devices for indirect vision which are attached to the same mounting as Class IV devices for indirect vision.</w:t>
      </w:r>
    </w:p>
    <w:p w14:paraId="078F1113" w14:textId="77777777" w:rsidR="00D531C2" w:rsidRPr="000566AE" w:rsidRDefault="00D531C2" w:rsidP="00D531C2">
      <w:pPr>
        <w:spacing w:after="120"/>
        <w:ind w:left="2268" w:right="1134" w:hanging="1134"/>
        <w:jc w:val="both"/>
      </w:pPr>
      <w:r w:rsidRPr="000566AE">
        <w:t>6.3.3.2.</w:t>
      </w:r>
      <w:r w:rsidRPr="000566AE">
        <w:tab/>
        <w:t>In the case of mirrors, should the mounting of the mirror break during the tests described in paragraph 6.3.2. above for mirrors stuck to the windscreen, the part remaining shall not project beyond the base by more than 10</w:t>
      </w:r>
      <w:r>
        <w:t xml:space="preserve"> </w:t>
      </w:r>
      <w:r w:rsidRPr="000566AE">
        <w:t>mm and the configuration remaining after the test shall satisfy the conditions laid down in paragraph 6.1.3. of this Regulation.</w:t>
      </w:r>
    </w:p>
    <w:p w14:paraId="168EB7BC" w14:textId="77777777" w:rsidR="00D531C2" w:rsidRPr="000566AE" w:rsidRDefault="00D531C2" w:rsidP="00D531C2">
      <w:pPr>
        <w:spacing w:after="120"/>
        <w:ind w:left="2268" w:right="1134" w:hanging="1134"/>
        <w:jc w:val="both"/>
      </w:pPr>
      <w:r w:rsidRPr="000566AE">
        <w:t>6.3.3.3.</w:t>
      </w:r>
      <w:r w:rsidRPr="000566AE">
        <w:tab/>
        <w:t>The reflecting surface shall not break during the tests described in paragraph 6.3.2. However, breakage of the reflecting surface will be allowed if one of the fo</w:t>
      </w:r>
      <w:r>
        <w:t>llowing conditions is fulfilled.</w:t>
      </w:r>
    </w:p>
    <w:p w14:paraId="7C2B52C0" w14:textId="77777777" w:rsidR="00D531C2" w:rsidRPr="000566AE" w:rsidRDefault="00D531C2" w:rsidP="00D531C2">
      <w:pPr>
        <w:spacing w:after="120"/>
        <w:ind w:left="2268" w:right="1134" w:hanging="1134"/>
        <w:jc w:val="both"/>
      </w:pPr>
      <w:r w:rsidRPr="000566AE">
        <w:t>6.3.3.3.1.</w:t>
      </w:r>
      <w:r w:rsidRPr="000566AE">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p>
    <w:p w14:paraId="25129D71" w14:textId="77777777" w:rsidR="00D531C2" w:rsidRPr="000566AE" w:rsidRDefault="00D531C2" w:rsidP="00D531C2">
      <w:pPr>
        <w:spacing w:after="120"/>
        <w:ind w:left="2268" w:right="1134" w:hanging="1134"/>
        <w:jc w:val="both"/>
      </w:pPr>
      <w:r w:rsidRPr="000566AE">
        <w:lastRenderedPageBreak/>
        <w:t>6.3.3.3.2.</w:t>
      </w:r>
      <w:r w:rsidRPr="000566AE">
        <w:tab/>
        <w:t>The reflecting surface is made of safety glass.</w:t>
      </w:r>
    </w:p>
    <w:p w14:paraId="562EBE1C" w14:textId="77777777" w:rsidR="00D531C2" w:rsidRPr="000566AE" w:rsidRDefault="00D531C2" w:rsidP="00D531C2">
      <w:pPr>
        <w:spacing w:after="120"/>
        <w:ind w:left="2268" w:right="1134" w:hanging="1134"/>
        <w:jc w:val="both"/>
      </w:pPr>
      <w:r w:rsidRPr="000566AE">
        <w:t>6.3.3.4.</w:t>
      </w:r>
      <w:r w:rsidRPr="000566AE">
        <w:tab/>
        <w:t>In the case of camera-monitor systems, the lens shall not break during the tests described in paragraph 6.3.2. above.</w:t>
      </w:r>
    </w:p>
    <w:p w14:paraId="5A400BA4" w14:textId="77777777" w:rsidR="00D531C2" w:rsidRPr="000566AE" w:rsidRDefault="00D531C2" w:rsidP="00D531C2">
      <w:pPr>
        <w:pStyle w:val="HChG"/>
        <w:ind w:left="2268"/>
      </w:pPr>
      <w:bookmarkStart w:id="30" w:name="_Toc437351612"/>
      <w:r w:rsidRPr="000566AE">
        <w:t>7.</w:t>
      </w:r>
      <w:r w:rsidRPr="000566AE">
        <w:tab/>
      </w:r>
      <w:r>
        <w:tab/>
      </w:r>
      <w:r w:rsidRPr="000566AE">
        <w:t>Modification of the type of device for indirect vision and extension of approval</w:t>
      </w:r>
      <w:bookmarkEnd w:id="30"/>
    </w:p>
    <w:p w14:paraId="660B79C1" w14:textId="77777777" w:rsidR="00D531C2" w:rsidRPr="000566AE" w:rsidRDefault="00D531C2" w:rsidP="00D531C2">
      <w:pPr>
        <w:spacing w:after="120"/>
        <w:ind w:left="2268" w:right="1134" w:hanging="1134"/>
        <w:jc w:val="both"/>
        <w:rPr>
          <w:lang w:val="en-TT"/>
        </w:rPr>
      </w:pPr>
      <w:r w:rsidRPr="000566AE">
        <w:rPr>
          <w:lang w:val="en-US"/>
        </w:rPr>
        <w:t>7.1.</w:t>
      </w:r>
      <w:r w:rsidRPr="000566AE">
        <w:rPr>
          <w:lang w:val="en-US"/>
        </w:rPr>
        <w:tab/>
      </w:r>
      <w:r w:rsidRPr="000566AE">
        <w:rPr>
          <w:lang w:val="en-TT"/>
        </w:rPr>
        <w:t>Every modification to an existing type of device for indirect vision including its connection to the bodywork shall be notified to the Type Approval Authority which approved the type of device for indirect vision. The Type Approval Authority shall then either:</w:t>
      </w:r>
    </w:p>
    <w:p w14:paraId="614ABF85" w14:textId="1A371E51" w:rsidR="00D531C2" w:rsidRPr="000566AE" w:rsidRDefault="00D531C2" w:rsidP="00D531C2">
      <w:pPr>
        <w:spacing w:after="120"/>
        <w:ind w:left="2835" w:right="1134" w:hanging="567"/>
        <w:jc w:val="both"/>
        <w:rPr>
          <w:lang w:val="en-TT"/>
        </w:rPr>
      </w:pPr>
      <w:r w:rsidRPr="000566AE">
        <w:rPr>
          <w:lang w:val="en-TT"/>
        </w:rPr>
        <w:t>(a)</w:t>
      </w:r>
      <w:r w:rsidRPr="000566AE">
        <w:rPr>
          <w:lang w:val="en-TT"/>
        </w:rPr>
        <w:tab/>
        <w:t>Decide, in consultation with the manufacturer, that a new type-approval is to be granted</w:t>
      </w:r>
      <w:r w:rsidR="0003658D">
        <w:rPr>
          <w:lang w:val="en-TT"/>
        </w:rPr>
        <w:t>;</w:t>
      </w:r>
      <w:r w:rsidRPr="000566AE">
        <w:rPr>
          <w:lang w:val="en-TT"/>
        </w:rPr>
        <w:t xml:space="preserve"> or </w:t>
      </w:r>
    </w:p>
    <w:p w14:paraId="0BA24C6D" w14:textId="77777777" w:rsidR="00D531C2" w:rsidRPr="000566AE" w:rsidRDefault="00D531C2" w:rsidP="00D531C2">
      <w:pPr>
        <w:spacing w:after="120"/>
        <w:ind w:left="2835" w:right="1134" w:hanging="567"/>
        <w:jc w:val="both"/>
        <w:rPr>
          <w:lang w:val="en-TT"/>
        </w:rPr>
      </w:pPr>
      <w:r w:rsidRPr="000566AE">
        <w:rPr>
          <w:lang w:val="en-TT"/>
        </w:rPr>
        <w:t>(b)</w:t>
      </w:r>
      <w:r w:rsidRPr="000566AE">
        <w:rPr>
          <w:lang w:val="en-TT"/>
        </w:rPr>
        <w:tab/>
        <w:t>Apply the procedure contained in paragraph 7.1.1. (Revision) and, if applicable, the procedure contained in paragraph 7.1.2. (Extension).</w:t>
      </w:r>
    </w:p>
    <w:p w14:paraId="6C5AB5C8" w14:textId="77777777" w:rsidR="00D531C2" w:rsidRPr="000566AE" w:rsidRDefault="00D531C2" w:rsidP="00D531C2">
      <w:pPr>
        <w:spacing w:after="120"/>
        <w:ind w:left="2268" w:right="1134" w:hanging="1134"/>
        <w:jc w:val="both"/>
      </w:pPr>
      <w:r w:rsidRPr="000566AE">
        <w:t>7.1.1.</w:t>
      </w:r>
      <w:r w:rsidRPr="000566AE">
        <w:tab/>
        <w:t>Revision</w:t>
      </w:r>
    </w:p>
    <w:p w14:paraId="6EFC9EBB" w14:textId="77777777" w:rsidR="00D531C2" w:rsidRPr="000566AE" w:rsidRDefault="00D531C2" w:rsidP="00D531C2">
      <w:pPr>
        <w:spacing w:after="120"/>
        <w:ind w:left="2268" w:right="1134" w:hanging="1134"/>
        <w:jc w:val="both"/>
      </w:pPr>
      <w:r w:rsidRPr="000566AE">
        <w:tab/>
        <w:t xml:space="preserve">When </w:t>
      </w:r>
      <w:r w:rsidRPr="000566AE">
        <w:rPr>
          <w:bCs/>
        </w:rPr>
        <w:t>particulars recorded in the information folder have changed</w:t>
      </w:r>
      <w:r w:rsidRPr="000566AE">
        <w:t xml:space="preserve"> and the </w:t>
      </w:r>
      <w:r w:rsidRPr="000566AE">
        <w:rPr>
          <w:lang w:val="en-TT"/>
        </w:rPr>
        <w:t xml:space="preserve">Type Approval Authority </w:t>
      </w:r>
      <w:r w:rsidRPr="000566AE">
        <w:t>considers that the modifications made are unlikely to have an appreciable adverse effect and that in any case the device for indirect vision still complies with the requirements, the modification shall be designated a "revision"</w:t>
      </w:r>
      <w:r>
        <w:t>.</w:t>
      </w:r>
    </w:p>
    <w:p w14:paraId="6C626D7B" w14:textId="77777777" w:rsidR="00D531C2" w:rsidRPr="000566AE" w:rsidRDefault="00D531C2" w:rsidP="00D531C2">
      <w:pPr>
        <w:spacing w:after="120"/>
        <w:ind w:left="2268" w:right="1134" w:hanging="1134"/>
        <w:jc w:val="both"/>
      </w:pPr>
      <w:r w:rsidRPr="000566AE">
        <w:rPr>
          <w:bCs/>
        </w:rPr>
        <w:tab/>
        <w:t xml:space="preserve">In such a case, the </w:t>
      </w:r>
      <w:r w:rsidRPr="000566AE">
        <w:rPr>
          <w:lang w:val="en-TT"/>
        </w:rPr>
        <w:t xml:space="preserve">Type Approval Authority </w:t>
      </w:r>
      <w:r w:rsidRPr="000566AE">
        <w:rPr>
          <w:bCs/>
        </w:rPr>
        <w:t>shall issue the revised pages of the information folder as necessary, marking each revised page to show clearly the nature of the modification and the date of re-issue. A consolidated,</w:t>
      </w:r>
      <w:r w:rsidRPr="000566AE">
        <w:rPr>
          <w:rFonts w:ascii="MS Mincho" w:eastAsia="MS Mincho" w:hAnsi="MS Mincho" w:cs="MS Mincho"/>
          <w:bCs/>
        </w:rPr>
        <w:t xml:space="preserve"> </w:t>
      </w:r>
      <w:r w:rsidRPr="000566AE">
        <w:rPr>
          <w:bCs/>
        </w:rPr>
        <w:t>updated version of the information folder, accompanied by a detailed description of the modification, shall be deemed to meet this requirement.</w:t>
      </w:r>
    </w:p>
    <w:p w14:paraId="170F0A23" w14:textId="77777777" w:rsidR="00D531C2" w:rsidRPr="000566AE" w:rsidRDefault="00D531C2" w:rsidP="00D531C2">
      <w:pPr>
        <w:spacing w:after="120"/>
        <w:ind w:left="2268" w:right="1134" w:hanging="1134"/>
        <w:jc w:val="both"/>
      </w:pPr>
      <w:r w:rsidRPr="000566AE">
        <w:t>7.1.2.</w:t>
      </w:r>
      <w:r w:rsidRPr="000566AE">
        <w:tab/>
        <w:t>Extension</w:t>
      </w:r>
    </w:p>
    <w:p w14:paraId="37049D55" w14:textId="77777777" w:rsidR="00D531C2" w:rsidRPr="000566AE" w:rsidRDefault="00D531C2" w:rsidP="00D531C2">
      <w:pPr>
        <w:spacing w:after="120"/>
        <w:ind w:left="2268" w:right="1134" w:hanging="1134"/>
        <w:jc w:val="both"/>
      </w:pPr>
      <w:r w:rsidRPr="000566AE">
        <w:tab/>
      </w:r>
      <w:r w:rsidRPr="000566AE">
        <w:rPr>
          <w:rFonts w:hint="eastAsia"/>
        </w:rPr>
        <w:t xml:space="preserve">The </w:t>
      </w:r>
      <w:r w:rsidRPr="000566AE">
        <w:t>modification</w:t>
      </w:r>
      <w:r w:rsidRPr="000566AE">
        <w:rPr>
          <w:rFonts w:hint="eastAsia"/>
        </w:rPr>
        <w:t xml:space="preserve"> shall be designated an </w:t>
      </w:r>
      <w:r w:rsidRPr="000566AE">
        <w:t>"</w:t>
      </w:r>
      <w:r w:rsidRPr="000566AE">
        <w:rPr>
          <w:rFonts w:hint="eastAsia"/>
        </w:rPr>
        <w:t>extension</w:t>
      </w:r>
      <w:r w:rsidRPr="000566AE">
        <w:t>"</w:t>
      </w:r>
      <w:r w:rsidRPr="000566AE">
        <w:rPr>
          <w:rFonts w:hint="eastAsia"/>
        </w:rPr>
        <w:t xml:space="preserve"> if, in addition to the change of the particulars recorded in the </w:t>
      </w:r>
      <w:r w:rsidRPr="000566AE">
        <w:t>information</w:t>
      </w:r>
      <w:r w:rsidRPr="000566AE">
        <w:rPr>
          <w:rFonts w:hint="eastAsia"/>
        </w:rPr>
        <w:t xml:space="preserve"> </w:t>
      </w:r>
      <w:r w:rsidRPr="000566AE">
        <w:t>folder</w:t>
      </w:r>
      <w:r>
        <w:t>;</w:t>
      </w:r>
      <w:r w:rsidRPr="000566AE">
        <w:rPr>
          <w:rFonts w:hint="eastAsia"/>
        </w:rPr>
        <w:t xml:space="preserve">  </w:t>
      </w:r>
    </w:p>
    <w:p w14:paraId="47149DB2" w14:textId="77777777" w:rsidR="00D531C2" w:rsidRPr="000566AE" w:rsidRDefault="00D531C2" w:rsidP="00D531C2">
      <w:pPr>
        <w:spacing w:after="120"/>
        <w:ind w:left="2268" w:right="1134" w:hanging="1134"/>
        <w:jc w:val="both"/>
        <w:rPr>
          <w:bCs/>
        </w:rPr>
      </w:pPr>
      <w:r w:rsidRPr="000566AE">
        <w:tab/>
        <w:t>(a)</w:t>
      </w:r>
      <w:r w:rsidRPr="000566AE">
        <w:tab/>
      </w:r>
      <w:r w:rsidRPr="000566AE">
        <w:rPr>
          <w:lang w:val="en-TT"/>
        </w:rPr>
        <w:t>F</w:t>
      </w:r>
      <w:r w:rsidRPr="000566AE">
        <w:rPr>
          <w:rFonts w:hint="eastAsia"/>
          <w:lang w:val="en-TT"/>
        </w:rPr>
        <w:t>urther inspections or tests are required</w:t>
      </w:r>
      <w:r>
        <w:rPr>
          <w:lang w:val="en-TT"/>
        </w:rPr>
        <w:t>;</w:t>
      </w:r>
      <w:r w:rsidRPr="000566AE">
        <w:rPr>
          <w:lang w:val="en-TT"/>
        </w:rPr>
        <w:t xml:space="preserve"> or</w:t>
      </w:r>
    </w:p>
    <w:p w14:paraId="7CF28B01" w14:textId="77777777" w:rsidR="00D531C2" w:rsidRPr="000566AE" w:rsidRDefault="00D531C2" w:rsidP="00D531C2">
      <w:pPr>
        <w:spacing w:after="120"/>
        <w:ind w:left="2835" w:right="1134" w:hanging="567"/>
        <w:jc w:val="both"/>
        <w:rPr>
          <w:lang w:val="en-TT"/>
        </w:rPr>
      </w:pPr>
      <w:r w:rsidRPr="000566AE">
        <w:rPr>
          <w:lang w:val="en-TT"/>
        </w:rPr>
        <w:t>(b)</w:t>
      </w:r>
      <w:r w:rsidRPr="000566AE">
        <w:rPr>
          <w:lang w:val="en-TT"/>
        </w:rPr>
        <w:tab/>
        <w:t>A</w:t>
      </w:r>
      <w:r w:rsidRPr="000566AE">
        <w:rPr>
          <w:rFonts w:hint="eastAsia"/>
          <w:lang w:val="en-TT"/>
        </w:rPr>
        <w:t xml:space="preserve">ny information on the </w:t>
      </w:r>
      <w:r w:rsidRPr="000566AE">
        <w:rPr>
          <w:lang w:val="en-TT"/>
        </w:rPr>
        <w:t xml:space="preserve">communication document </w:t>
      </w:r>
      <w:r w:rsidRPr="000566AE">
        <w:rPr>
          <w:rFonts w:hint="eastAsia"/>
          <w:lang w:val="en-TT"/>
        </w:rPr>
        <w:t>(with the exception of its attachments) has changed</w:t>
      </w:r>
      <w:r>
        <w:rPr>
          <w:lang w:val="en-TT"/>
        </w:rPr>
        <w:t>;</w:t>
      </w:r>
      <w:r w:rsidRPr="000566AE">
        <w:rPr>
          <w:lang w:val="en-TT"/>
        </w:rPr>
        <w:t xml:space="preserve"> or</w:t>
      </w:r>
    </w:p>
    <w:p w14:paraId="7FCBA14B" w14:textId="77777777" w:rsidR="00D531C2" w:rsidRPr="000566AE" w:rsidRDefault="00D531C2" w:rsidP="00D531C2">
      <w:pPr>
        <w:spacing w:after="120"/>
        <w:ind w:left="2835" w:right="1134" w:hanging="567"/>
        <w:jc w:val="both"/>
        <w:rPr>
          <w:lang w:val="en-TT"/>
        </w:rPr>
      </w:pPr>
      <w:r w:rsidRPr="000566AE">
        <w:rPr>
          <w:lang w:val="en-TT"/>
        </w:rPr>
        <w:t>(c)</w:t>
      </w:r>
      <w:r w:rsidRPr="000566AE">
        <w:rPr>
          <w:lang w:val="en-TT"/>
        </w:rPr>
        <w:tab/>
        <w:t>A</w:t>
      </w:r>
      <w:r w:rsidRPr="000566AE">
        <w:rPr>
          <w:rFonts w:hint="eastAsia"/>
          <w:lang w:val="en-TT"/>
        </w:rPr>
        <w:t>pproval to</w:t>
      </w:r>
      <w:r w:rsidRPr="000566AE">
        <w:rPr>
          <w:lang w:val="en-TT"/>
        </w:rPr>
        <w:t xml:space="preserve"> a</w:t>
      </w:r>
      <w:r w:rsidRPr="000566AE">
        <w:rPr>
          <w:rFonts w:hint="eastAsia"/>
          <w:lang w:val="en-TT"/>
        </w:rPr>
        <w:t xml:space="preserve"> </w:t>
      </w:r>
      <w:r w:rsidRPr="000566AE">
        <w:rPr>
          <w:lang w:val="en-TT"/>
        </w:rPr>
        <w:t>later</w:t>
      </w:r>
      <w:r w:rsidRPr="000566AE">
        <w:rPr>
          <w:rFonts w:hint="eastAsia"/>
          <w:lang w:val="en-TT"/>
        </w:rPr>
        <w:t xml:space="preserve"> series of amendments is requested after its entry into force</w:t>
      </w:r>
      <w:r w:rsidRPr="000566AE">
        <w:rPr>
          <w:lang w:val="en-TT"/>
        </w:rPr>
        <w:t>.</w:t>
      </w:r>
    </w:p>
    <w:p w14:paraId="41F7A4DF" w14:textId="77777777" w:rsidR="00D531C2" w:rsidRPr="000566AE" w:rsidRDefault="00D531C2" w:rsidP="00D531C2">
      <w:pPr>
        <w:spacing w:after="120"/>
        <w:ind w:left="2268" w:right="1134" w:hanging="1134"/>
        <w:jc w:val="both"/>
      </w:pPr>
      <w:r w:rsidRPr="000566AE">
        <w:t>7.2.</w:t>
      </w:r>
      <w:r w:rsidRPr="000566AE">
        <w:tab/>
        <w:t>Confirmation or refusal of approval, specifying the alterations shall be communicated by the procedure specified in paragraph 5.3. above to the Parties to the Agreement which apply this Regulation.</w:t>
      </w:r>
      <w:r w:rsidRPr="000566AE">
        <w:rPr>
          <w:rFonts w:hint="eastAsia"/>
        </w:rPr>
        <w:t xml:space="preserve"> In addition, the index to the </w:t>
      </w:r>
      <w:r w:rsidRPr="000566AE">
        <w:t>information</w:t>
      </w:r>
      <w:r w:rsidRPr="000566AE">
        <w:rPr>
          <w:rFonts w:hint="eastAsia"/>
        </w:rPr>
        <w:t xml:space="preserve"> </w:t>
      </w:r>
      <w:r w:rsidRPr="000566AE">
        <w:t>package,</w:t>
      </w:r>
      <w:r w:rsidRPr="000566AE">
        <w:rPr>
          <w:rFonts w:hint="eastAsia"/>
        </w:rPr>
        <w:t xml:space="preserve"> attached to the </w:t>
      </w:r>
      <w:r w:rsidRPr="000566AE">
        <w:t>communication document,</w:t>
      </w:r>
      <w:r w:rsidRPr="000566AE">
        <w:rPr>
          <w:rFonts w:hint="eastAsia"/>
        </w:rPr>
        <w:t xml:space="preserve"> shall be amended accordingly to show the date of </w:t>
      </w:r>
      <w:r w:rsidRPr="000566AE">
        <w:t xml:space="preserve">the </w:t>
      </w:r>
      <w:r w:rsidRPr="000566AE">
        <w:rPr>
          <w:rFonts w:hint="eastAsia"/>
        </w:rPr>
        <w:t>most recent revision or extension</w:t>
      </w:r>
      <w:r w:rsidRPr="000566AE">
        <w:t>.</w:t>
      </w:r>
    </w:p>
    <w:p w14:paraId="547CC4C5" w14:textId="77777777" w:rsidR="00D531C2" w:rsidRPr="000566AE" w:rsidRDefault="00D531C2" w:rsidP="00D531C2">
      <w:pPr>
        <w:spacing w:after="120"/>
        <w:ind w:left="2268" w:right="1134" w:hanging="1134"/>
        <w:jc w:val="both"/>
      </w:pPr>
      <w:r w:rsidRPr="000566AE">
        <w:t>7.3.</w:t>
      </w:r>
      <w:r w:rsidRPr="000566AE">
        <w:tab/>
        <w:t xml:space="preserve">(Reserved) </w:t>
      </w:r>
    </w:p>
    <w:p w14:paraId="51959787" w14:textId="77777777" w:rsidR="00D531C2" w:rsidRPr="000566AE" w:rsidRDefault="00D531C2" w:rsidP="00D531C2">
      <w:pPr>
        <w:spacing w:after="120"/>
        <w:ind w:left="2268" w:right="1134" w:hanging="1134"/>
        <w:jc w:val="both"/>
      </w:pPr>
      <w:r w:rsidRPr="000566AE">
        <w:t>7.4.</w:t>
      </w:r>
      <w:r w:rsidRPr="000566AE">
        <w:tab/>
        <w:t>The Type</w:t>
      </w:r>
      <w:r w:rsidRPr="000566AE">
        <w:rPr>
          <w:lang w:val="en-TT"/>
        </w:rPr>
        <w:t xml:space="preserve"> Approval Authority </w:t>
      </w:r>
      <w:r w:rsidRPr="000566AE">
        <w:t>issuing the extension of approval shall assign a series number to each communication form drawn up for such an extension.</w:t>
      </w:r>
    </w:p>
    <w:p w14:paraId="72E2E756" w14:textId="77777777" w:rsidR="00D531C2" w:rsidRPr="000566AE" w:rsidRDefault="00D531C2" w:rsidP="00D531C2">
      <w:pPr>
        <w:pStyle w:val="HChG"/>
      </w:pPr>
      <w:r w:rsidRPr="000566AE">
        <w:lastRenderedPageBreak/>
        <w:tab/>
      </w:r>
      <w:r w:rsidRPr="000566AE">
        <w:tab/>
      </w:r>
      <w:bookmarkStart w:id="31" w:name="_Toc437351613"/>
      <w:r w:rsidRPr="000566AE">
        <w:t>8.</w:t>
      </w:r>
      <w:r w:rsidRPr="000566AE">
        <w:tab/>
      </w:r>
      <w:r w:rsidRPr="000566AE">
        <w:tab/>
        <w:t>Conformity of production</w:t>
      </w:r>
      <w:bookmarkEnd w:id="31"/>
    </w:p>
    <w:p w14:paraId="05D1D185" w14:textId="77777777" w:rsidR="00D531C2" w:rsidRPr="000566AE" w:rsidRDefault="00D531C2" w:rsidP="00D531C2">
      <w:pPr>
        <w:spacing w:after="120"/>
        <w:ind w:left="2268" w:right="1134" w:hanging="1134"/>
        <w:jc w:val="both"/>
      </w:pPr>
      <w:r w:rsidRPr="000566AE">
        <w:t>8.1.</w:t>
      </w:r>
      <w:r w:rsidRPr="000566AE">
        <w:tab/>
        <w:t>The conformity of production procedure shall comply with those set out in the Agreement, Appendix 2 (E/ECE/324</w:t>
      </w:r>
      <w:r w:rsidRPr="000566AE">
        <w:noBreakHyphen/>
        <w:t>E/ECE/TRANS/505/Rev.2).</w:t>
      </w:r>
    </w:p>
    <w:p w14:paraId="5D5F97C8" w14:textId="77777777" w:rsidR="00D531C2" w:rsidRPr="000566AE" w:rsidRDefault="00D531C2" w:rsidP="00D531C2">
      <w:pPr>
        <w:spacing w:after="120"/>
        <w:ind w:left="2268" w:right="1134" w:hanging="1134"/>
        <w:jc w:val="both"/>
      </w:pPr>
      <w:r w:rsidRPr="000566AE">
        <w:t>8.2.</w:t>
      </w:r>
      <w:r w:rsidRPr="000566AE">
        <w:tab/>
        <w:t>Every device for indirect vision approved under this Regulation shall be so manufactured as to conform to the type</w:t>
      </w:r>
      <w:r>
        <w:t xml:space="preserve"> </w:t>
      </w:r>
      <w:r w:rsidRPr="000566AE">
        <w:t>approved by meeting the requirements set out in paragraph 6. above.</w:t>
      </w:r>
    </w:p>
    <w:p w14:paraId="374EC3E6" w14:textId="77777777" w:rsidR="00D531C2" w:rsidRPr="000566AE" w:rsidRDefault="00D531C2" w:rsidP="00D531C2">
      <w:pPr>
        <w:pStyle w:val="HChG"/>
      </w:pPr>
      <w:r>
        <w:tab/>
      </w:r>
      <w:r>
        <w:tab/>
      </w:r>
      <w:bookmarkStart w:id="32" w:name="_Toc437351614"/>
      <w:r w:rsidRPr="000566AE">
        <w:t>9.</w:t>
      </w:r>
      <w:r w:rsidRPr="000566AE">
        <w:tab/>
      </w:r>
      <w:r w:rsidRPr="000566AE">
        <w:tab/>
        <w:t>Penalties for non</w:t>
      </w:r>
      <w:r w:rsidRPr="000566AE">
        <w:noBreakHyphen/>
        <w:t>conformity of production</w:t>
      </w:r>
      <w:bookmarkEnd w:id="32"/>
    </w:p>
    <w:p w14:paraId="63BE2C23" w14:textId="77777777" w:rsidR="00D531C2" w:rsidRPr="000566AE" w:rsidRDefault="00D531C2" w:rsidP="00D531C2">
      <w:pPr>
        <w:spacing w:after="120"/>
        <w:ind w:left="2268" w:right="1134" w:hanging="1134"/>
        <w:jc w:val="both"/>
      </w:pPr>
      <w:r w:rsidRPr="000566AE">
        <w:t>9.1.</w:t>
      </w:r>
      <w:r w:rsidRPr="000566AE">
        <w:tab/>
        <w:t>The approval granted in respect of a type of device for indirect vision pursuant to this Regulation may be withdrawn if the requirement laid down in paragraph 8.1. above is not complied with or if the type of device for indirect vision did not satisfy the requirements prescribed in paragraph 8.2. above.</w:t>
      </w:r>
    </w:p>
    <w:p w14:paraId="11B035E6" w14:textId="77777777" w:rsidR="00D531C2" w:rsidRPr="000566AE" w:rsidRDefault="00D531C2" w:rsidP="00D531C2">
      <w:pPr>
        <w:spacing w:after="120"/>
        <w:ind w:left="2268" w:right="1134" w:hanging="1134"/>
        <w:jc w:val="both"/>
      </w:pPr>
      <w:r w:rsidRPr="000566AE">
        <w:t>9.2.</w:t>
      </w:r>
      <w:r w:rsidRPr="000566AE">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301083B6" w14:textId="77777777" w:rsidR="00D531C2" w:rsidRPr="000566AE" w:rsidRDefault="00D531C2" w:rsidP="00D531C2">
      <w:pPr>
        <w:pStyle w:val="HChG"/>
      </w:pPr>
      <w:r w:rsidRPr="000566AE">
        <w:tab/>
      </w:r>
      <w:r w:rsidRPr="000566AE">
        <w:tab/>
      </w:r>
      <w:bookmarkStart w:id="33" w:name="_Toc437351615"/>
      <w:r w:rsidRPr="000566AE">
        <w:t>10.</w:t>
      </w:r>
      <w:r w:rsidRPr="000566AE">
        <w:tab/>
      </w:r>
      <w:r w:rsidRPr="000566AE">
        <w:tab/>
        <w:t>Production definitively discontinued</w:t>
      </w:r>
      <w:bookmarkEnd w:id="33"/>
    </w:p>
    <w:p w14:paraId="049997B7" w14:textId="11A03327" w:rsidR="00D531C2" w:rsidRPr="000566AE" w:rsidRDefault="00D531C2" w:rsidP="00D531C2">
      <w:pPr>
        <w:spacing w:after="120"/>
        <w:ind w:left="2268" w:right="1134" w:hanging="1134"/>
        <w:jc w:val="both"/>
      </w:pPr>
      <w:r w:rsidRPr="000566AE">
        <w:tab/>
        <w:t xml:space="preserve">If the holder of the approval completely ceases to manufacture a type of device for indirect vision approved in accordance with this Regulation, he shall so inform the Type Approval Authority which granted the approval. Upon receiving the relevant communication, the </w:t>
      </w:r>
      <w:r w:rsidR="001F2339">
        <w:t>A</w:t>
      </w:r>
      <w:r w:rsidR="001F2339" w:rsidRPr="000566AE">
        <w:t xml:space="preserve">uthority </w:t>
      </w:r>
      <w:r w:rsidRPr="000566AE">
        <w:t>shall inform thereof the other Parties to the Agreement applying this Regulation by means of a copy of the approval form bearing at the end, in large letters, the signed and dated annotation "PRODUCTION DISCONTINUED".</w:t>
      </w:r>
    </w:p>
    <w:p w14:paraId="135DFC9C" w14:textId="77777777" w:rsidR="00D531C2" w:rsidRPr="000566AE" w:rsidRDefault="00D531C2" w:rsidP="00D531C2">
      <w:pPr>
        <w:pStyle w:val="HChG"/>
        <w:ind w:left="2268"/>
      </w:pPr>
      <w:bookmarkStart w:id="34" w:name="_Toc437351616"/>
      <w:r w:rsidRPr="000566AE">
        <w:t>11.</w:t>
      </w:r>
      <w:r w:rsidRPr="000566AE">
        <w:tab/>
      </w:r>
      <w:r w:rsidRPr="000566AE">
        <w:tab/>
        <w:t xml:space="preserve">Names and addresses of Technical Services responsible for conducting approval tests, and of </w:t>
      </w:r>
      <w:r w:rsidRPr="000566AE">
        <w:rPr>
          <w:lang w:val="en-TT"/>
        </w:rPr>
        <w:t>Type Approval Authorities</w:t>
      </w:r>
      <w:bookmarkEnd w:id="34"/>
    </w:p>
    <w:p w14:paraId="17B097D5" w14:textId="77777777" w:rsidR="00D531C2" w:rsidRPr="000566AE" w:rsidRDefault="00D531C2" w:rsidP="00D531C2">
      <w:pPr>
        <w:spacing w:after="120"/>
        <w:ind w:left="2268" w:right="1134" w:hanging="1134"/>
        <w:jc w:val="both"/>
      </w:pPr>
      <w:r w:rsidRPr="000566AE">
        <w:tab/>
        <w:t xml:space="preserve">The Contracting Parties to the Agreement applying this Regulation shall communicate to the United Nations Secretariat the names and addresses of the Technical Services responsible for conducting approval tests and of the </w:t>
      </w:r>
      <w:r w:rsidRPr="000566AE">
        <w:rPr>
          <w:lang w:val="en-TT"/>
        </w:rPr>
        <w:t xml:space="preserve">Type Approval Authorities </w:t>
      </w:r>
      <w:r w:rsidRPr="000566AE">
        <w:t>which grant approval and to which forms certifying approval or refusal or extension or withdrawal of approval, issued in other countries, are to be sent.</w:t>
      </w:r>
    </w:p>
    <w:p w14:paraId="6CBD91D4" w14:textId="77777777" w:rsidR="00D531C2" w:rsidRPr="000566AE" w:rsidRDefault="00D531C2" w:rsidP="00D531C2">
      <w:pPr>
        <w:pStyle w:val="HChG"/>
      </w:pPr>
      <w:r>
        <w:lastRenderedPageBreak/>
        <w:tab/>
      </w:r>
      <w:r>
        <w:tab/>
      </w:r>
      <w:bookmarkStart w:id="35" w:name="_Toc437351617"/>
      <w:r w:rsidRPr="000566AE">
        <w:t>II.</w:t>
      </w:r>
      <w:r w:rsidRPr="000566AE">
        <w:tab/>
      </w:r>
      <w:r w:rsidRPr="000566AE">
        <w:tab/>
        <w:t>Installation of devices for indirect vision</w:t>
      </w:r>
      <w:bookmarkEnd w:id="35"/>
    </w:p>
    <w:p w14:paraId="3F906ED9" w14:textId="77777777" w:rsidR="00D531C2" w:rsidRPr="000566AE" w:rsidRDefault="00D531C2" w:rsidP="00D531C2">
      <w:pPr>
        <w:pStyle w:val="HChG"/>
      </w:pPr>
      <w:r w:rsidRPr="000566AE">
        <w:tab/>
      </w:r>
      <w:r w:rsidRPr="000566AE">
        <w:tab/>
      </w:r>
      <w:bookmarkStart w:id="36" w:name="_Toc437351618"/>
      <w:r w:rsidRPr="000566AE">
        <w:t>12.</w:t>
      </w:r>
      <w:r w:rsidRPr="000566AE">
        <w:tab/>
      </w:r>
      <w:r w:rsidRPr="000566AE">
        <w:tab/>
        <w:t>Definitions</w:t>
      </w:r>
      <w:bookmarkEnd w:id="36"/>
    </w:p>
    <w:p w14:paraId="22F945FD" w14:textId="77777777" w:rsidR="00D531C2" w:rsidRPr="000566AE" w:rsidRDefault="00D531C2" w:rsidP="00D531C2">
      <w:pPr>
        <w:keepNext/>
        <w:keepLines/>
        <w:spacing w:after="120"/>
        <w:ind w:left="2268" w:right="1134" w:hanging="1134"/>
        <w:jc w:val="both"/>
      </w:pPr>
      <w:r w:rsidRPr="000566AE">
        <w:tab/>
        <w:t>For the purpose of this Regulation:</w:t>
      </w:r>
    </w:p>
    <w:p w14:paraId="4FFEB581" w14:textId="77777777" w:rsidR="00D531C2" w:rsidRPr="000566AE" w:rsidRDefault="00D531C2" w:rsidP="00D531C2">
      <w:pPr>
        <w:keepNext/>
        <w:keepLines/>
        <w:spacing w:after="120"/>
        <w:ind w:left="2268" w:right="1134" w:hanging="1134"/>
        <w:jc w:val="both"/>
      </w:pPr>
      <w:r w:rsidRPr="000566AE">
        <w:t>12.1.</w:t>
      </w:r>
      <w:r w:rsidRPr="000566AE">
        <w:tab/>
      </w:r>
      <w:r w:rsidRPr="000566AE">
        <w:rPr>
          <w:bCs/>
        </w:rPr>
        <w:t>"</w:t>
      </w:r>
      <w:r w:rsidRPr="000566AE">
        <w:rPr>
          <w:i/>
        </w:rPr>
        <w:t>The driver's ocular points</w:t>
      </w:r>
      <w:r w:rsidRPr="000566AE">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7985F159" w14:textId="77777777" w:rsidR="00D531C2" w:rsidRPr="000566AE" w:rsidRDefault="00D531C2" w:rsidP="00D531C2">
      <w:pPr>
        <w:spacing w:after="120"/>
        <w:ind w:left="2268" w:right="1134" w:hanging="1134"/>
        <w:jc w:val="both"/>
      </w:pPr>
      <w:r w:rsidRPr="000566AE">
        <w:t>12.2.</w:t>
      </w:r>
      <w:r w:rsidRPr="000566AE">
        <w:tab/>
        <w:t>"</w:t>
      </w:r>
      <w:r w:rsidRPr="000566AE">
        <w:rPr>
          <w:i/>
        </w:rPr>
        <w:t>Ambinocular vision</w:t>
      </w:r>
      <w:r w:rsidRPr="000566AE">
        <w:t>" means the total field of vision obtained by the superimposition of the monocular fields of the right eye and the left eye (see Figure 3 below).</w:t>
      </w:r>
    </w:p>
    <w:p w14:paraId="2288DB38" w14:textId="77777777" w:rsidR="00D531C2" w:rsidRPr="000566AE" w:rsidRDefault="00D531C2" w:rsidP="00D531C2">
      <w:pPr>
        <w:keepNext/>
        <w:spacing w:line="240" w:lineRule="auto"/>
        <w:ind w:left="1134"/>
        <w:outlineLvl w:val="0"/>
      </w:pPr>
      <w:r w:rsidRPr="000566AE">
        <w:t>Figure 3</w:t>
      </w:r>
    </w:p>
    <w:p w14:paraId="774EBECB" w14:textId="042B54E6" w:rsidR="00D531C2" w:rsidRPr="000566AE" w:rsidRDefault="00764A04" w:rsidP="00D531C2">
      <w:pPr>
        <w:spacing w:after="120"/>
        <w:ind w:left="567" w:right="1134"/>
        <w:jc w:val="both"/>
      </w:pPr>
      <w:r>
        <w:rPr>
          <w:noProof/>
        </w:rPr>
        <w:object w:dxaOrig="1440" w:dyaOrig="1440" w14:anchorId="3B14D519">
          <v:shape id="_x0000_s1880" type="#_x0000_t75" style="position:absolute;left:0;text-align:left;margin-left:52.7pt;margin-top:100.2pt;width:152.65pt;height:121pt;z-index:251668992" fillcolor="window">
            <v:imagedata r:id="rId31" o:title="" croptop="30496f" cropright="42593f"/>
          </v:shape>
          <o:OLEObject Type="Embed" ProgID="Word.Picture.8" ShapeID="_x0000_s1880" DrawAspect="Content" ObjectID="_1529758014" r:id="rId32"/>
        </w:object>
      </w:r>
      <w:r>
        <w:rPr>
          <w:noProof/>
          <w:lang w:val="en-US"/>
        </w:rPr>
        <w:drawing>
          <wp:inline distT="0" distB="0" distL="0" distR="0" wp14:anchorId="293FF235" wp14:editId="188A13EE">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22FA6E94" w14:textId="77777777" w:rsidR="00D531C2" w:rsidRPr="000566AE" w:rsidRDefault="00D531C2" w:rsidP="00D531C2">
      <w:pPr>
        <w:spacing w:after="120"/>
        <w:ind w:left="567" w:right="1134"/>
        <w:jc w:val="both"/>
      </w:pPr>
    </w:p>
    <w:p w14:paraId="7C70EEEA" w14:textId="77777777" w:rsidR="00D531C2" w:rsidRPr="000566AE" w:rsidRDefault="00D531C2" w:rsidP="00D531C2">
      <w:pPr>
        <w:spacing w:after="120"/>
        <w:ind w:left="567" w:right="1134"/>
        <w:jc w:val="both"/>
      </w:pPr>
    </w:p>
    <w:p w14:paraId="138A8E55" w14:textId="77777777" w:rsidR="00D531C2" w:rsidRPr="000566AE" w:rsidRDefault="00D531C2" w:rsidP="00D531C2">
      <w:pPr>
        <w:spacing w:after="120"/>
        <w:ind w:left="567" w:right="1134"/>
        <w:jc w:val="both"/>
      </w:pPr>
    </w:p>
    <w:p w14:paraId="45830827" w14:textId="77777777" w:rsidR="00D531C2" w:rsidRPr="000566AE" w:rsidRDefault="00D531C2" w:rsidP="00D531C2">
      <w:pPr>
        <w:keepNext/>
        <w:ind w:left="1134"/>
      </w:pPr>
    </w:p>
    <w:p w14:paraId="4EDC9FA0" w14:textId="77777777" w:rsidR="00D531C2" w:rsidRPr="000566AE" w:rsidRDefault="00D531C2" w:rsidP="00D531C2">
      <w:pPr>
        <w:tabs>
          <w:tab w:val="left" w:pos="8505"/>
        </w:tabs>
        <w:spacing w:after="120"/>
        <w:ind w:left="2268" w:right="1134" w:hanging="1134"/>
        <w:jc w:val="both"/>
      </w:pPr>
      <w:r w:rsidRPr="000566AE">
        <w:t>12.3.</w:t>
      </w:r>
      <w:r w:rsidRPr="000566AE">
        <w:tab/>
      </w:r>
      <w:r w:rsidRPr="000566AE">
        <w:rPr>
          <w:bCs/>
        </w:rPr>
        <w:t>"</w:t>
      </w:r>
      <w:r w:rsidRPr="000566AE">
        <w:rPr>
          <w:i/>
        </w:rPr>
        <w:t>Type of vehicle as regards indirect vision</w:t>
      </w:r>
      <w:r w:rsidRPr="000566AE">
        <w:t>" means motor vehicles which are identical in respect of the following basic features:</w:t>
      </w:r>
    </w:p>
    <w:p w14:paraId="00E4A6B4" w14:textId="77777777" w:rsidR="00D531C2" w:rsidRPr="000566AE" w:rsidRDefault="00D531C2" w:rsidP="00D531C2">
      <w:pPr>
        <w:spacing w:after="120"/>
        <w:ind w:left="2268" w:right="1134" w:hanging="1134"/>
        <w:jc w:val="both"/>
      </w:pPr>
      <w:r w:rsidRPr="000566AE">
        <w:t>12.3.1.</w:t>
      </w:r>
      <w:r w:rsidRPr="000566AE">
        <w:tab/>
        <w:t xml:space="preserve">Type of device for indirect vision; </w:t>
      </w:r>
    </w:p>
    <w:p w14:paraId="5EDBF83E" w14:textId="77777777" w:rsidR="00D531C2" w:rsidRPr="000566AE" w:rsidRDefault="00D531C2" w:rsidP="00D531C2">
      <w:pPr>
        <w:spacing w:after="120"/>
        <w:ind w:left="2268" w:right="1134" w:hanging="1134"/>
        <w:jc w:val="both"/>
      </w:pPr>
      <w:r w:rsidRPr="000566AE">
        <w:t>12.3.2.</w:t>
      </w:r>
      <w:r w:rsidRPr="000566AE">
        <w:tab/>
        <w:t>The bodywork features which reduce the field of vision;</w:t>
      </w:r>
    </w:p>
    <w:p w14:paraId="37CF4CD9" w14:textId="77777777" w:rsidR="00D531C2" w:rsidRPr="000566AE" w:rsidRDefault="00D531C2" w:rsidP="00D531C2">
      <w:pPr>
        <w:spacing w:after="120"/>
        <w:ind w:left="2268" w:right="1134" w:hanging="1134"/>
        <w:jc w:val="both"/>
      </w:pPr>
      <w:r w:rsidRPr="000566AE">
        <w:t>12.3.3.</w:t>
      </w:r>
      <w:r w:rsidRPr="000566AE">
        <w:tab/>
        <w:t>The coordinates of point R (where applicable);</w:t>
      </w:r>
    </w:p>
    <w:p w14:paraId="26C3FC79" w14:textId="77777777" w:rsidR="00D531C2" w:rsidRPr="000566AE" w:rsidRDefault="00D531C2" w:rsidP="00D531C2">
      <w:pPr>
        <w:spacing w:after="120"/>
        <w:ind w:left="2268" w:right="1134" w:hanging="1134"/>
        <w:jc w:val="both"/>
      </w:pPr>
      <w:r w:rsidRPr="000566AE">
        <w:t>12.3.4.</w:t>
      </w:r>
      <w:r w:rsidRPr="000566AE">
        <w:tab/>
        <w:t>The prescribed positions, and type-approval markings of compulsory and (if fitted) optional devices for indirect vision.</w:t>
      </w:r>
    </w:p>
    <w:p w14:paraId="47B9670D" w14:textId="49D71065" w:rsidR="00D531C2" w:rsidRPr="000566AE" w:rsidRDefault="00D531C2" w:rsidP="00D531C2">
      <w:pPr>
        <w:spacing w:after="120"/>
        <w:ind w:left="2268" w:right="1134" w:hanging="1134"/>
        <w:jc w:val="both"/>
      </w:pPr>
      <w:r w:rsidRPr="000566AE">
        <w:rPr>
          <w:lang w:val="en-US"/>
        </w:rPr>
        <w:t>12.4.</w:t>
      </w:r>
      <w:r w:rsidRPr="000566AE">
        <w:rPr>
          <w:lang w:val="en-US"/>
        </w:rPr>
        <w:tab/>
        <w:t>"</w:t>
      </w:r>
      <w:r w:rsidRPr="000566AE">
        <w:rPr>
          <w:i/>
          <w:lang w:val="en-US"/>
        </w:rPr>
        <w:t xml:space="preserve">Vehicles of categories </w:t>
      </w:r>
      <w:r w:rsidRPr="000566AE">
        <w:rPr>
          <w:bCs/>
          <w:i/>
          <w:lang w:val="en-US"/>
        </w:rPr>
        <w:t>L</w:t>
      </w:r>
      <w:r w:rsidRPr="000566AE">
        <w:rPr>
          <w:bCs/>
          <w:i/>
          <w:vertAlign w:val="subscript"/>
          <w:lang w:val="en-US"/>
        </w:rPr>
        <w:t>2</w:t>
      </w:r>
      <w:r w:rsidRPr="000566AE">
        <w:rPr>
          <w:bCs/>
          <w:i/>
          <w:lang w:val="en-US"/>
        </w:rPr>
        <w:t>, L</w:t>
      </w:r>
      <w:r w:rsidRPr="000566AE">
        <w:rPr>
          <w:bCs/>
          <w:i/>
          <w:vertAlign w:val="subscript"/>
          <w:lang w:val="en-US"/>
        </w:rPr>
        <w:t>5</w:t>
      </w:r>
      <w:r w:rsidRPr="000566AE">
        <w:rPr>
          <w:bCs/>
          <w:i/>
          <w:lang w:val="en-US"/>
        </w:rPr>
        <w:t xml:space="preserve">, </w:t>
      </w:r>
      <w:r w:rsidRPr="000566AE">
        <w:rPr>
          <w:i/>
          <w:lang w:val="en-US"/>
        </w:rPr>
        <w:t>M</w:t>
      </w:r>
      <w:r w:rsidRPr="000566AE">
        <w:rPr>
          <w:i/>
          <w:vertAlign w:val="subscript"/>
          <w:lang w:val="en-US"/>
        </w:rPr>
        <w:t>1</w:t>
      </w:r>
      <w:r w:rsidRPr="000566AE">
        <w:rPr>
          <w:i/>
          <w:lang w:val="en-US"/>
        </w:rPr>
        <w:t>, M</w:t>
      </w:r>
      <w:r w:rsidRPr="000566AE">
        <w:rPr>
          <w:i/>
          <w:vertAlign w:val="subscript"/>
          <w:lang w:val="en-US"/>
        </w:rPr>
        <w:t>2</w:t>
      </w:r>
      <w:r w:rsidRPr="000566AE">
        <w:rPr>
          <w:i/>
          <w:lang w:val="en-US"/>
        </w:rPr>
        <w:t>, M</w:t>
      </w:r>
      <w:r w:rsidRPr="000566AE">
        <w:rPr>
          <w:i/>
          <w:vertAlign w:val="subscript"/>
          <w:lang w:val="en-US"/>
        </w:rPr>
        <w:t>3</w:t>
      </w:r>
      <w:r w:rsidRPr="000566AE">
        <w:rPr>
          <w:i/>
          <w:lang w:val="en-US"/>
        </w:rPr>
        <w:t>, N</w:t>
      </w:r>
      <w:r w:rsidRPr="000566AE">
        <w:rPr>
          <w:i/>
          <w:vertAlign w:val="subscript"/>
          <w:lang w:val="en-US"/>
        </w:rPr>
        <w:t>1</w:t>
      </w:r>
      <w:r w:rsidRPr="000566AE">
        <w:rPr>
          <w:i/>
          <w:lang w:val="en-US"/>
        </w:rPr>
        <w:t>, N</w:t>
      </w:r>
      <w:r w:rsidRPr="000566AE">
        <w:rPr>
          <w:i/>
          <w:vertAlign w:val="subscript"/>
          <w:lang w:val="en-US"/>
        </w:rPr>
        <w:t>2</w:t>
      </w:r>
      <w:r w:rsidRPr="000566AE">
        <w:rPr>
          <w:i/>
          <w:lang w:val="en-US"/>
        </w:rPr>
        <w:t xml:space="preserve"> and N</w:t>
      </w:r>
      <w:r w:rsidRPr="000566AE">
        <w:rPr>
          <w:i/>
          <w:vertAlign w:val="subscript"/>
          <w:lang w:val="en-US"/>
        </w:rPr>
        <w:t>3</w:t>
      </w:r>
      <w:r w:rsidRPr="000566AE">
        <w:rPr>
          <w:lang w:val="en-US"/>
        </w:rPr>
        <w:t>" means those defined in the Consolidated Resolution on the Construction of Vehicles (R.E.3), (document ECE/TRANS/WP.29/78/Rev.</w:t>
      </w:r>
      <w:r w:rsidR="001F2339">
        <w:rPr>
          <w:lang w:val="en-US"/>
        </w:rPr>
        <w:t>4</w:t>
      </w:r>
      <w:r w:rsidRPr="000566AE">
        <w:rPr>
          <w:lang w:val="en-US"/>
        </w:rPr>
        <w:t>, para. 2).</w:t>
      </w:r>
    </w:p>
    <w:p w14:paraId="2EB3474C" w14:textId="77777777" w:rsidR="00D531C2" w:rsidRPr="000566AE" w:rsidRDefault="00D531C2" w:rsidP="00D531C2">
      <w:pPr>
        <w:spacing w:after="120"/>
        <w:ind w:left="2268" w:right="1134" w:hanging="1134"/>
        <w:jc w:val="both"/>
      </w:pPr>
      <w:r w:rsidRPr="000566AE">
        <w:t>12.5.</w:t>
      </w:r>
      <w:r w:rsidRPr="000566AE">
        <w:tab/>
        <w:t>"</w:t>
      </w:r>
      <w:r w:rsidRPr="000566AE">
        <w:rPr>
          <w:i/>
        </w:rPr>
        <w:t>Forward control</w:t>
      </w:r>
      <w:r w:rsidRPr="000566AE">
        <w:t xml:space="preserve">" means a </w:t>
      </w:r>
      <w:r w:rsidRPr="000566AE">
        <w:rPr>
          <w:lang w:val="en-US"/>
        </w:rPr>
        <w:t>configuration</w:t>
      </w:r>
      <w:r w:rsidRPr="000566AE">
        <w:t xml:space="preserve"> in which more than half of the engine length is rearward of the foremost point of the windshield base and the steering wheel hub in the forward quarter of the vehicle length.</w:t>
      </w:r>
    </w:p>
    <w:p w14:paraId="2EC305D4" w14:textId="77777777" w:rsidR="00D531C2" w:rsidRPr="000566AE" w:rsidRDefault="00D531C2" w:rsidP="00D531C2">
      <w:pPr>
        <w:spacing w:after="120"/>
        <w:ind w:left="2268" w:right="1134" w:hanging="1134"/>
        <w:jc w:val="both"/>
      </w:pPr>
      <w:r w:rsidRPr="000566AE">
        <w:lastRenderedPageBreak/>
        <w:t>12.6.</w:t>
      </w:r>
      <w:r w:rsidRPr="000566AE">
        <w:tab/>
        <w:t>"</w:t>
      </w:r>
      <w:r w:rsidRPr="001F2339">
        <w:rPr>
          <w:i/>
        </w:rPr>
        <w:t>Ocular reference point</w:t>
      </w:r>
      <w:r w:rsidRPr="000566AE">
        <w:t>" means the middle point between the driver's ocular points.</w:t>
      </w:r>
    </w:p>
    <w:p w14:paraId="0AC359FB" w14:textId="77777777" w:rsidR="00D531C2" w:rsidRPr="000566AE" w:rsidRDefault="00D531C2" w:rsidP="00D531C2">
      <w:pPr>
        <w:pStyle w:val="HChG"/>
      </w:pPr>
      <w:r w:rsidRPr="000566AE">
        <w:tab/>
      </w:r>
      <w:r w:rsidRPr="000566AE">
        <w:tab/>
      </w:r>
      <w:bookmarkStart w:id="37" w:name="_Toc437351619"/>
      <w:r w:rsidRPr="000566AE">
        <w:t>13.</w:t>
      </w:r>
      <w:r w:rsidRPr="000566AE">
        <w:tab/>
      </w:r>
      <w:r w:rsidRPr="000566AE">
        <w:tab/>
        <w:t>Application for approval</w:t>
      </w:r>
      <w:bookmarkEnd w:id="37"/>
    </w:p>
    <w:p w14:paraId="035F9BFF" w14:textId="77777777" w:rsidR="00D531C2" w:rsidRPr="000566AE" w:rsidRDefault="00D531C2" w:rsidP="00D531C2">
      <w:pPr>
        <w:spacing w:after="120"/>
        <w:ind w:left="2268" w:right="1134" w:hanging="1134"/>
        <w:jc w:val="both"/>
      </w:pPr>
      <w:r w:rsidRPr="000566AE">
        <w:t>13.1.</w:t>
      </w:r>
      <w:r w:rsidRPr="000566AE">
        <w:tab/>
        <w:t>The application for approval of a vehicle type with regard to the installation of devices for indirect vision shall be submitted by the vehicle manufacturer or by his duly accredited representative.</w:t>
      </w:r>
    </w:p>
    <w:p w14:paraId="05F046C1" w14:textId="77777777" w:rsidR="00D531C2" w:rsidRPr="000566AE" w:rsidRDefault="00D531C2" w:rsidP="00D531C2">
      <w:pPr>
        <w:spacing w:after="120"/>
        <w:ind w:left="2268" w:right="1134" w:hanging="1134"/>
        <w:jc w:val="both"/>
      </w:pPr>
      <w:r w:rsidRPr="000566AE">
        <w:t>13.2.</w:t>
      </w:r>
      <w:r w:rsidRPr="000566AE">
        <w:tab/>
        <w:t>A model of information document is shown in Annex 2.</w:t>
      </w:r>
    </w:p>
    <w:p w14:paraId="6DD707AB" w14:textId="77777777" w:rsidR="00D531C2" w:rsidRPr="000566AE" w:rsidRDefault="00D531C2" w:rsidP="00D531C2">
      <w:pPr>
        <w:spacing w:after="120"/>
        <w:ind w:left="2268" w:right="1134" w:hanging="1134"/>
        <w:jc w:val="both"/>
      </w:pPr>
      <w:r w:rsidRPr="000566AE">
        <w:t>13.3.</w:t>
      </w:r>
      <w:r w:rsidRPr="000566AE">
        <w:tab/>
        <w:t>A vehicle representative of the vehicle type to be approved shall be submitted to the Technical Service responsible for conducting the approval tests.</w:t>
      </w:r>
    </w:p>
    <w:p w14:paraId="6D4E15BE" w14:textId="77777777" w:rsidR="00D531C2" w:rsidRPr="000566AE" w:rsidRDefault="00D531C2" w:rsidP="00D531C2">
      <w:pPr>
        <w:spacing w:after="120"/>
        <w:ind w:left="2268" w:right="1134" w:hanging="1134"/>
        <w:jc w:val="both"/>
      </w:pPr>
      <w:r w:rsidRPr="000566AE">
        <w:t>13.4.</w:t>
      </w:r>
      <w:r w:rsidRPr="000566AE">
        <w:tab/>
        <w:t>The Type Approval Authority shall verify the existence of satisfactory arrangements for ensuring effective checks on conformity of production before type</w:t>
      </w:r>
      <w:r w:rsidRPr="000566AE">
        <w:noBreakHyphen/>
        <w:t>approval is granted.</w:t>
      </w:r>
    </w:p>
    <w:p w14:paraId="67A50625" w14:textId="77777777" w:rsidR="00D531C2" w:rsidRPr="000566AE" w:rsidRDefault="00D531C2" w:rsidP="00D531C2">
      <w:pPr>
        <w:spacing w:after="120"/>
        <w:ind w:left="2268" w:right="1134" w:hanging="1134"/>
        <w:jc w:val="both"/>
        <w:rPr>
          <w:bCs/>
          <w:iCs/>
          <w:lang w:val="en-US"/>
        </w:rPr>
      </w:pPr>
      <w:r w:rsidRPr="000566AE">
        <w:t>13.5.</w:t>
      </w:r>
      <w:r w:rsidRPr="000566AE">
        <w:tab/>
      </w:r>
      <w:r w:rsidRPr="000566AE">
        <w:rPr>
          <w:bCs/>
          <w:iCs/>
          <w:lang w:val="en-US"/>
        </w:rPr>
        <w:t>The CMS shall be provided by the applicant with the following documents:</w:t>
      </w:r>
    </w:p>
    <w:p w14:paraId="40E9977A" w14:textId="77777777" w:rsidR="00D531C2" w:rsidRPr="000566AE" w:rsidRDefault="00D531C2" w:rsidP="00D531C2">
      <w:pPr>
        <w:tabs>
          <w:tab w:val="left" w:pos="2835"/>
        </w:tabs>
        <w:spacing w:after="120"/>
        <w:ind w:left="2268" w:right="1134"/>
        <w:jc w:val="both"/>
        <w:rPr>
          <w:bCs/>
          <w:iCs/>
          <w:lang w:val="en-US"/>
        </w:rPr>
      </w:pPr>
      <w:r w:rsidRPr="000566AE">
        <w:rPr>
          <w:bCs/>
          <w:iCs/>
          <w:lang w:val="en-US"/>
        </w:rPr>
        <w:t>(a)</w:t>
      </w:r>
      <w:r w:rsidRPr="000566AE">
        <w:rPr>
          <w:bCs/>
          <w:iCs/>
          <w:lang w:val="en-US"/>
        </w:rPr>
        <w:tab/>
        <w:t>Technical specification of the CMS;</w:t>
      </w:r>
    </w:p>
    <w:p w14:paraId="5C64FB96" w14:textId="77777777" w:rsidR="00D531C2" w:rsidRPr="000566AE" w:rsidRDefault="00D531C2" w:rsidP="00D531C2">
      <w:pPr>
        <w:tabs>
          <w:tab w:val="left" w:pos="2835"/>
        </w:tabs>
        <w:spacing w:after="120"/>
        <w:ind w:left="2268" w:right="1134"/>
        <w:jc w:val="both"/>
        <w:rPr>
          <w:bCs/>
          <w:iCs/>
          <w:lang w:val="en-US"/>
        </w:rPr>
      </w:pPr>
      <w:r w:rsidRPr="000566AE">
        <w:rPr>
          <w:bCs/>
          <w:iCs/>
          <w:lang w:val="en-US"/>
        </w:rPr>
        <w:t>(b)</w:t>
      </w:r>
      <w:r w:rsidRPr="000566AE">
        <w:rPr>
          <w:bCs/>
          <w:iCs/>
          <w:lang w:val="en-US"/>
        </w:rPr>
        <w:tab/>
        <w:t>Operator's manual;</w:t>
      </w:r>
    </w:p>
    <w:p w14:paraId="29148249" w14:textId="77777777" w:rsidR="00D531C2" w:rsidRPr="000566AE" w:rsidRDefault="00D531C2" w:rsidP="00D531C2">
      <w:pPr>
        <w:tabs>
          <w:tab w:val="left" w:pos="2835"/>
        </w:tabs>
        <w:spacing w:after="120"/>
        <w:ind w:left="2268" w:right="1134"/>
        <w:jc w:val="both"/>
        <w:rPr>
          <w:bCs/>
          <w:iCs/>
          <w:lang w:val="en-US"/>
        </w:rPr>
      </w:pPr>
      <w:r w:rsidRPr="000566AE">
        <w:rPr>
          <w:bCs/>
          <w:iCs/>
          <w:lang w:val="en-US"/>
        </w:rPr>
        <w:t>(c)</w:t>
      </w:r>
      <w:r w:rsidRPr="000566AE">
        <w:rPr>
          <w:bCs/>
          <w:iCs/>
          <w:lang w:val="en-US"/>
        </w:rPr>
        <w:tab/>
        <w:t>Documentation referred to in Annex 12, paragraph 2.3.</w:t>
      </w:r>
    </w:p>
    <w:p w14:paraId="12D6E75D" w14:textId="77777777" w:rsidR="00D531C2" w:rsidRPr="000566AE" w:rsidRDefault="00D531C2" w:rsidP="00D531C2">
      <w:pPr>
        <w:pStyle w:val="HChG"/>
      </w:pPr>
      <w:r w:rsidRPr="000566AE">
        <w:tab/>
      </w:r>
      <w:r w:rsidRPr="000566AE">
        <w:tab/>
      </w:r>
      <w:bookmarkStart w:id="38" w:name="_Toc437351620"/>
      <w:r w:rsidRPr="000566AE">
        <w:t>14.</w:t>
      </w:r>
      <w:r w:rsidRPr="000566AE">
        <w:tab/>
      </w:r>
      <w:r w:rsidRPr="000566AE">
        <w:tab/>
        <w:t>Approval</w:t>
      </w:r>
      <w:bookmarkEnd w:id="38"/>
    </w:p>
    <w:p w14:paraId="5976A124" w14:textId="77777777" w:rsidR="00D531C2" w:rsidRPr="000566AE" w:rsidRDefault="00D531C2" w:rsidP="00D531C2">
      <w:pPr>
        <w:spacing w:after="120"/>
        <w:ind w:left="2268" w:right="1134" w:hanging="1134"/>
        <w:jc w:val="both"/>
      </w:pPr>
      <w:r w:rsidRPr="000566AE">
        <w:t>14.1.</w:t>
      </w:r>
      <w:r w:rsidRPr="000566AE">
        <w:tab/>
        <w:t>If the vehicle type submitted for approval in accordance with paragraph 13. above meets the requirements of paragraph 15. of this Regulation, approval shall be granted.</w:t>
      </w:r>
    </w:p>
    <w:p w14:paraId="3710D16C" w14:textId="77777777" w:rsidR="00D531C2" w:rsidRPr="000566AE" w:rsidRDefault="00D531C2" w:rsidP="00D531C2">
      <w:pPr>
        <w:spacing w:after="120"/>
        <w:ind w:left="2268" w:right="1134" w:hanging="1134"/>
        <w:jc w:val="both"/>
      </w:pPr>
      <w:r w:rsidRPr="000566AE">
        <w:t>14.2.</w:t>
      </w:r>
      <w:r w:rsidRPr="000566AE">
        <w:tab/>
        <w:t>An approval number</w:t>
      </w:r>
      <w:r>
        <w:t xml:space="preserve"> shall be assigned to each type </w:t>
      </w:r>
      <w:r w:rsidRPr="000566AE">
        <w:t>approved. Its first two digits (at present 04) shall indicate the series of amendments incorporating the most recent or technical amendments made to the Regulation at the time of issue of the approval. The same Contracting Party shall not assign the same number to another vehicle type.</w:t>
      </w:r>
    </w:p>
    <w:p w14:paraId="1B3EF2EE" w14:textId="77777777" w:rsidR="00D531C2" w:rsidRPr="000566AE" w:rsidRDefault="00D531C2" w:rsidP="00D531C2">
      <w:pPr>
        <w:spacing w:after="120"/>
        <w:ind w:left="2268" w:right="1134" w:hanging="1134"/>
        <w:jc w:val="both"/>
      </w:pPr>
      <w:r w:rsidRPr="000566AE">
        <w:t>14.3.</w:t>
      </w:r>
      <w:r w:rsidRPr="000566AE">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58FA4E01" w14:textId="77777777" w:rsidR="00D531C2" w:rsidRPr="000566AE" w:rsidRDefault="00D531C2" w:rsidP="00D531C2">
      <w:pPr>
        <w:pStyle w:val="HChG"/>
      </w:pPr>
      <w:r w:rsidRPr="000566AE">
        <w:tab/>
      </w:r>
      <w:r w:rsidRPr="000566AE">
        <w:tab/>
      </w:r>
      <w:bookmarkStart w:id="39" w:name="_Toc437351621"/>
      <w:r w:rsidRPr="000566AE">
        <w:t>15.</w:t>
      </w:r>
      <w:r w:rsidRPr="000566AE">
        <w:tab/>
      </w:r>
      <w:r w:rsidRPr="000566AE">
        <w:tab/>
        <w:t>Requirements</w:t>
      </w:r>
      <w:bookmarkEnd w:id="39"/>
    </w:p>
    <w:p w14:paraId="158F6963" w14:textId="77777777" w:rsidR="00D531C2" w:rsidRPr="000566AE" w:rsidRDefault="00D531C2" w:rsidP="00D531C2">
      <w:pPr>
        <w:spacing w:after="120"/>
        <w:ind w:left="2268" w:right="1134" w:hanging="1134"/>
        <w:jc w:val="both"/>
      </w:pPr>
      <w:r w:rsidRPr="000566AE">
        <w:t>15.1.</w:t>
      </w:r>
      <w:r w:rsidRPr="000566AE">
        <w:tab/>
      </w:r>
      <w:r w:rsidRPr="000566AE">
        <w:tab/>
      </w:r>
      <w:r w:rsidRPr="000566AE">
        <w:rPr>
          <w:lang w:val="en-US"/>
        </w:rPr>
        <w:t>General</w:t>
      </w:r>
    </w:p>
    <w:p w14:paraId="39CAB975" w14:textId="77777777" w:rsidR="00D531C2" w:rsidRPr="000566AE" w:rsidRDefault="00D531C2" w:rsidP="00D531C2">
      <w:pPr>
        <w:spacing w:after="120"/>
        <w:ind w:left="2268" w:right="1134" w:hanging="1134"/>
        <w:jc w:val="both"/>
        <w:rPr>
          <w:lang w:val="en-US"/>
        </w:rPr>
      </w:pPr>
      <w:r w:rsidRPr="000566AE">
        <w:rPr>
          <w:lang w:val="en-US"/>
        </w:rPr>
        <w:t>15.1.1.</w:t>
      </w:r>
      <w:r w:rsidRPr="000566AE">
        <w:rPr>
          <w:lang w:val="en-US"/>
        </w:rPr>
        <w:tab/>
        <w:t xml:space="preserve">The compulsory </w:t>
      </w:r>
      <w:r w:rsidRPr="000566AE">
        <w:t>and</w:t>
      </w:r>
      <w:r w:rsidRPr="000566AE">
        <w:rPr>
          <w:lang w:val="en-US"/>
        </w:rPr>
        <w:t xml:space="preserve"> optional devices for indirect vision, set out in the table under paragraph 15.2.1.1.1. below, installed on the vehicle shall be of a type</w:t>
      </w:r>
      <w:r>
        <w:rPr>
          <w:lang w:val="en-US"/>
        </w:rPr>
        <w:t xml:space="preserve"> </w:t>
      </w:r>
      <w:r w:rsidRPr="000566AE">
        <w:rPr>
          <w:lang w:val="en-US"/>
        </w:rPr>
        <w:t>approved under this Regulation.</w:t>
      </w:r>
    </w:p>
    <w:p w14:paraId="313983B7" w14:textId="77777777" w:rsidR="00D531C2" w:rsidRPr="000566AE" w:rsidRDefault="00D531C2" w:rsidP="00D531C2">
      <w:pPr>
        <w:spacing w:after="120"/>
        <w:ind w:left="2268" w:right="1134" w:hanging="1134"/>
        <w:jc w:val="both"/>
      </w:pPr>
      <w:r w:rsidRPr="000566AE">
        <w:t>15.1.2.</w:t>
      </w:r>
      <w:r w:rsidRPr="000566AE">
        <w:tab/>
        <w:t>Devices for indirect vision shall be fitted in such a way that the devices do not move so as significantly to change the field of vision as measured or vibrate to an extent which would cause the driver to misinterpret the nature of the image perceived.</w:t>
      </w:r>
    </w:p>
    <w:p w14:paraId="067EBE87" w14:textId="77777777" w:rsidR="00D531C2" w:rsidRPr="000566AE" w:rsidRDefault="00D531C2" w:rsidP="00D531C2">
      <w:pPr>
        <w:spacing w:after="120"/>
        <w:ind w:left="2268" w:right="1134" w:hanging="1134"/>
        <w:jc w:val="both"/>
      </w:pPr>
      <w:r w:rsidRPr="000566AE">
        <w:lastRenderedPageBreak/>
        <w:t>15.1.3.</w:t>
      </w:r>
      <w:r w:rsidRPr="000566AE">
        <w:tab/>
        <w:t>The conditions laid down in paragraph 15.1.2. above shall be maintained when the vehicle is moving at speeds of up to 80 per cent of its maximum design speed, but not exceeding 150 km/h.</w:t>
      </w:r>
    </w:p>
    <w:p w14:paraId="475FF99D" w14:textId="5A9CD97E" w:rsidR="00D531C2" w:rsidRPr="000566AE" w:rsidRDefault="00D531C2" w:rsidP="00D531C2">
      <w:pPr>
        <w:spacing w:after="120"/>
        <w:ind w:left="2268" w:right="1134" w:hanging="1134"/>
        <w:jc w:val="both"/>
        <w:rPr>
          <w:lang w:val="en-US"/>
        </w:rPr>
      </w:pPr>
      <w:r w:rsidRPr="000566AE">
        <w:rPr>
          <w:lang w:val="en-US"/>
        </w:rPr>
        <w:t>15.1.4.</w:t>
      </w:r>
      <w:r w:rsidRPr="000566AE">
        <w:rPr>
          <w:lang w:val="en-US"/>
        </w:rPr>
        <w:tab/>
        <w:t xml:space="preserve">The fields of </w:t>
      </w:r>
      <w:r w:rsidRPr="000566AE">
        <w:t>vision</w:t>
      </w:r>
      <w:r w:rsidRPr="000566AE">
        <w:rPr>
          <w:lang w:val="en-US"/>
        </w:rPr>
        <w:t xml:space="preserve"> defined below shall be established using ambinocular vision, the eyes being at the "driver's ocular points" as defined in paragraph 12.1. above. The fields of vision shall be determined when the vehicle is in running order as defined in the consolidated Resolution on the Construction of vehicles (R.E.3) (ECE/TRANS/WP.29/78/Rev.</w:t>
      </w:r>
      <w:r w:rsidR="001F2339">
        <w:rPr>
          <w:lang w:val="en-US"/>
        </w:rPr>
        <w:t>4</w:t>
      </w:r>
      <w:r w:rsidRPr="000566AE">
        <w:rPr>
          <w:lang w:val="en-US"/>
        </w:rPr>
        <w:t>, para. 2.2.5.4.), plus for M</w:t>
      </w:r>
      <w:r w:rsidRPr="000566AE">
        <w:rPr>
          <w:vertAlign w:val="subscript"/>
          <w:lang w:val="en-US"/>
        </w:rPr>
        <w:t>1</w:t>
      </w:r>
      <w:r w:rsidRPr="000566AE">
        <w:rPr>
          <w:lang w:val="en-US"/>
        </w:rPr>
        <w:t xml:space="preserve"> and N</w:t>
      </w:r>
      <w:r w:rsidRPr="000566AE">
        <w:rPr>
          <w:vertAlign w:val="subscript"/>
          <w:lang w:val="en-US"/>
        </w:rPr>
        <w:t>1</w:t>
      </w:r>
      <w:r w:rsidRPr="000566AE">
        <w:rPr>
          <w:lang w:val="en-US"/>
        </w:rPr>
        <w:t xml:space="preserve"> vehicles one front seat passenger (75 kg). When established through windows, the glazing shall have a total light transmission factor in accordance with Regulation No. 43, Annex 21.</w:t>
      </w:r>
    </w:p>
    <w:p w14:paraId="47F7DB32" w14:textId="77777777" w:rsidR="00D531C2" w:rsidRPr="000566AE" w:rsidRDefault="00D531C2" w:rsidP="00D531C2">
      <w:pPr>
        <w:spacing w:after="120"/>
        <w:ind w:left="2268" w:right="1134" w:hanging="1134"/>
        <w:jc w:val="both"/>
      </w:pPr>
      <w:r w:rsidRPr="000566AE">
        <w:t>15.2.</w:t>
      </w:r>
      <w:r w:rsidRPr="000566AE">
        <w:tab/>
      </w:r>
      <w:r w:rsidRPr="000566AE">
        <w:rPr>
          <w:lang w:val="en-US"/>
        </w:rPr>
        <w:t>Devices for indirect vision</w:t>
      </w:r>
    </w:p>
    <w:p w14:paraId="0AA0DADE" w14:textId="77777777" w:rsidR="00D531C2" w:rsidRPr="000566AE" w:rsidRDefault="00D531C2" w:rsidP="00D531C2">
      <w:pPr>
        <w:spacing w:after="120"/>
        <w:ind w:left="2268" w:right="1134" w:hanging="1134"/>
        <w:jc w:val="both"/>
      </w:pPr>
      <w:r w:rsidRPr="000566AE">
        <w:t>15.2.1.</w:t>
      </w:r>
      <w:r w:rsidRPr="000566AE">
        <w:tab/>
      </w:r>
      <w:r w:rsidRPr="000566AE">
        <w:rPr>
          <w:lang w:val="en-US"/>
        </w:rPr>
        <w:t>Number</w:t>
      </w:r>
    </w:p>
    <w:p w14:paraId="57F937FC" w14:textId="77777777" w:rsidR="00D531C2" w:rsidRPr="000566AE" w:rsidRDefault="00D531C2" w:rsidP="00D531C2">
      <w:pPr>
        <w:spacing w:after="120"/>
        <w:ind w:left="2268" w:right="1134" w:hanging="1134"/>
        <w:jc w:val="both"/>
      </w:pPr>
      <w:r w:rsidRPr="000566AE">
        <w:t>15.2.1.1.</w:t>
      </w:r>
      <w:r w:rsidRPr="000566AE">
        <w:tab/>
        <w:t xml:space="preserve">Minimum number of compulsory </w:t>
      </w:r>
      <w:r w:rsidRPr="000566AE">
        <w:rPr>
          <w:lang w:val="en-US"/>
        </w:rPr>
        <w:t>devices for indirect vision</w:t>
      </w:r>
    </w:p>
    <w:p w14:paraId="0EE5A760" w14:textId="77777777" w:rsidR="00D531C2" w:rsidRPr="000566AE" w:rsidRDefault="00D531C2" w:rsidP="00D531C2">
      <w:pPr>
        <w:spacing w:after="120"/>
        <w:ind w:left="2268" w:right="1134" w:hanging="1134"/>
        <w:jc w:val="both"/>
      </w:pPr>
      <w:r w:rsidRPr="000566AE">
        <w:t>15.2.1.1.1.</w:t>
      </w:r>
      <w:r w:rsidRPr="000566AE">
        <w:tab/>
        <w:t xml:space="preserve">The fields of vision prescribed in paragraph 15.2.4. below shall be obtained from the minimum number of mandatory mirrors </w:t>
      </w:r>
      <w:r w:rsidRPr="000566AE">
        <w:rPr>
          <w:lang w:val="en-US"/>
        </w:rPr>
        <w:t xml:space="preserve">or camera-monitor devices </w:t>
      </w:r>
      <w:r w:rsidRPr="000566AE">
        <w:t>set out in the following table.</w:t>
      </w:r>
    </w:p>
    <w:p w14:paraId="1B52C5C6" w14:textId="77777777" w:rsidR="00D531C2" w:rsidRPr="000566AE" w:rsidRDefault="00D531C2" w:rsidP="00D531C2">
      <w:pPr>
        <w:spacing w:after="120"/>
        <w:ind w:left="2268" w:right="1134"/>
        <w:jc w:val="both"/>
      </w:pPr>
      <w:r w:rsidRPr="000566AE">
        <w:t>A minimum number of camera-monitor systems is undefined, but they shall provide the same field of vision as given in the table below and the provision on the minimum mounting height does not apply.</w:t>
      </w:r>
    </w:p>
    <w:p w14:paraId="517A03BC" w14:textId="77777777" w:rsidR="00D531C2" w:rsidRDefault="00D531C2" w:rsidP="00D531C2">
      <w:pPr>
        <w:spacing w:after="120"/>
        <w:ind w:left="2268" w:right="1134"/>
        <w:jc w:val="both"/>
      </w:pPr>
      <w:r w:rsidRPr="000566AE">
        <w:t xml:space="preserve">In the case of camera-monitor </w:t>
      </w:r>
      <w:r w:rsidRPr="000566AE">
        <w:rPr>
          <w:rFonts w:cs="Arial"/>
          <w:spacing w:val="7"/>
        </w:rPr>
        <w:t>systems,</w:t>
      </w:r>
      <w:r w:rsidRPr="000566AE" w:rsidDel="00161465">
        <w:t xml:space="preserve"> </w:t>
      </w:r>
      <w:r w:rsidRPr="000566AE">
        <w:t>the maximum number of monitors shall not exceed the corresponding number of mirrors.</w:t>
      </w:r>
    </w:p>
    <w:p w14:paraId="50EE3616" w14:textId="77777777" w:rsidR="00D531C2" w:rsidRPr="000566AE" w:rsidRDefault="00D531C2" w:rsidP="00D531C2">
      <w:pPr>
        <w:tabs>
          <w:tab w:val="left" w:pos="8505"/>
        </w:tabs>
        <w:spacing w:after="120"/>
        <w:ind w:left="2268" w:right="1134" w:hanging="1134"/>
        <w:jc w:val="both"/>
      </w:pPr>
      <w:r w:rsidRPr="000566AE">
        <w:rPr>
          <w:lang w:val="en-US"/>
        </w:rPr>
        <w:t>15.2.1.1.2.</w:t>
      </w:r>
      <w:r w:rsidRPr="000566AE">
        <w:rPr>
          <w:lang w:val="en-US"/>
        </w:rPr>
        <w:tab/>
      </w:r>
      <w:r w:rsidRPr="000566AE">
        <w:t xml:space="preserve">In the case a camera-monitor </w:t>
      </w:r>
      <w:r w:rsidRPr="000566AE">
        <w:rPr>
          <w:rFonts w:cs="Arial"/>
          <w:spacing w:val="7"/>
        </w:rPr>
        <w:t>system</w:t>
      </w:r>
      <w:r w:rsidRPr="000566AE" w:rsidDel="00161465">
        <w:t xml:space="preserve"> </w:t>
      </w:r>
      <w:r w:rsidRPr="000566AE">
        <w:t>is used for rendering (the) field(s) of vision, the relevant field(s) of vision shall be permanently visible to the driver when the ignition is on</w:t>
      </w:r>
      <w:r w:rsidRPr="000566AE">
        <w:rPr>
          <w:i/>
        </w:rPr>
        <w:t xml:space="preserve"> </w:t>
      </w:r>
      <w:r w:rsidRPr="000566AE">
        <w:t>or the vehicle master control switch is activated (whichever is applicable). However, when the vehicle is moving forward at a speed above 10 km/h or backwards, the monitor or the part of the monitor intended for rendering the Class VI field of vision may be used for other information. Multiple images may be used or displayed provided that the monitor has been approved in this mode.</w:t>
      </w:r>
    </w:p>
    <w:p w14:paraId="5D9DCE52" w14:textId="77777777" w:rsidR="00D531C2" w:rsidRPr="000566AE" w:rsidRDefault="00D531C2" w:rsidP="00D531C2">
      <w:pPr>
        <w:tabs>
          <w:tab w:val="left" w:pos="8505"/>
        </w:tabs>
        <w:spacing w:after="120"/>
        <w:ind w:left="2268" w:right="1134" w:hanging="1134"/>
        <w:jc w:val="both"/>
        <w:rPr>
          <w:bCs/>
          <w:lang w:val="en-US"/>
        </w:rPr>
      </w:pPr>
      <w:r w:rsidRPr="000566AE">
        <w:rPr>
          <w:bCs/>
          <w:lang w:val="en-US"/>
        </w:rPr>
        <w:t>15.2.1.1.3.</w:t>
      </w:r>
      <w:r w:rsidRPr="000566AE">
        <w:rPr>
          <w:bCs/>
          <w:lang w:val="en-US"/>
        </w:rPr>
        <w:tab/>
        <w:t>Rear</w:t>
      </w:r>
      <w:r>
        <w:rPr>
          <w:bCs/>
          <w:lang w:val="en-US"/>
        </w:rPr>
        <w:t>-</w:t>
      </w:r>
      <w:r w:rsidRPr="000566AE">
        <w:rPr>
          <w:bCs/>
          <w:lang w:val="en-US"/>
        </w:rPr>
        <w:t>view mirrors required for L-category vehicles with body work</w:t>
      </w:r>
    </w:p>
    <w:tbl>
      <w:tblPr>
        <w:tblW w:w="0" w:type="auto"/>
        <w:tblInd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1"/>
        <w:gridCol w:w="2977"/>
      </w:tblGrid>
      <w:tr w:rsidR="00D531C2" w:rsidRPr="00EB1B1F" w14:paraId="0501AA41" w14:textId="77777777" w:rsidTr="00D531C2">
        <w:tc>
          <w:tcPr>
            <w:tcW w:w="1700" w:type="dxa"/>
            <w:tcBorders>
              <w:bottom w:val="single" w:sz="12" w:space="0" w:color="auto"/>
            </w:tcBorders>
            <w:vAlign w:val="center"/>
          </w:tcPr>
          <w:p w14:paraId="0A0101F3" w14:textId="77777777" w:rsidR="00D531C2" w:rsidRPr="00EB1B1F" w:rsidRDefault="00D531C2" w:rsidP="001F2339">
            <w:pPr>
              <w:spacing w:before="80" w:after="80" w:line="200" w:lineRule="exact"/>
              <w:rPr>
                <w:bCs/>
                <w:i/>
                <w:sz w:val="16"/>
                <w:szCs w:val="16"/>
                <w:lang w:val="en-US"/>
              </w:rPr>
            </w:pPr>
            <w:r w:rsidRPr="00EB1B1F">
              <w:rPr>
                <w:bCs/>
                <w:i/>
                <w:sz w:val="16"/>
                <w:szCs w:val="16"/>
                <w:lang w:val="en-US"/>
              </w:rPr>
              <w:t>Category of vehicle</w:t>
            </w:r>
          </w:p>
        </w:tc>
        <w:tc>
          <w:tcPr>
            <w:tcW w:w="1701" w:type="dxa"/>
            <w:tcBorders>
              <w:bottom w:val="single" w:sz="12" w:space="0" w:color="auto"/>
            </w:tcBorders>
          </w:tcPr>
          <w:p w14:paraId="63B478CE" w14:textId="77777777" w:rsidR="00D531C2" w:rsidRPr="00EB1B1F" w:rsidRDefault="00D531C2" w:rsidP="001F2339">
            <w:pPr>
              <w:spacing w:before="80" w:after="80" w:line="200" w:lineRule="exact"/>
              <w:rPr>
                <w:bCs/>
                <w:i/>
                <w:sz w:val="16"/>
                <w:szCs w:val="16"/>
                <w:lang w:val="en-US"/>
              </w:rPr>
            </w:pPr>
            <w:r w:rsidRPr="00EB1B1F">
              <w:rPr>
                <w:i/>
                <w:sz w:val="16"/>
                <w:szCs w:val="16"/>
              </w:rPr>
              <w:t>Rear</w:t>
            </w:r>
            <w:r>
              <w:rPr>
                <w:i/>
                <w:sz w:val="16"/>
                <w:szCs w:val="16"/>
              </w:rPr>
              <w:t>-</w:t>
            </w:r>
            <w:r w:rsidRPr="00EB1B1F">
              <w:rPr>
                <w:i/>
                <w:sz w:val="16"/>
                <w:szCs w:val="16"/>
              </w:rPr>
              <w:t>view Class I</w:t>
            </w:r>
          </w:p>
        </w:tc>
        <w:tc>
          <w:tcPr>
            <w:tcW w:w="2977" w:type="dxa"/>
            <w:tcBorders>
              <w:bottom w:val="single" w:sz="12" w:space="0" w:color="auto"/>
            </w:tcBorders>
          </w:tcPr>
          <w:p w14:paraId="1D8B5326" w14:textId="77777777" w:rsidR="00D531C2" w:rsidRPr="00EB1B1F" w:rsidRDefault="00D531C2" w:rsidP="001F2339">
            <w:pPr>
              <w:spacing w:before="80" w:after="80" w:line="200" w:lineRule="exact"/>
              <w:rPr>
                <w:bCs/>
                <w:i/>
                <w:strike/>
                <w:sz w:val="16"/>
                <w:szCs w:val="16"/>
                <w:lang w:val="en-US"/>
              </w:rPr>
            </w:pPr>
            <w:r w:rsidRPr="00EB1B1F">
              <w:rPr>
                <w:bCs/>
                <w:i/>
                <w:sz w:val="16"/>
                <w:szCs w:val="16"/>
                <w:lang w:val="en-US"/>
              </w:rPr>
              <w:t>Main rear</w:t>
            </w:r>
            <w:r>
              <w:rPr>
                <w:bCs/>
                <w:i/>
                <w:sz w:val="16"/>
                <w:szCs w:val="16"/>
                <w:lang w:val="en-US"/>
              </w:rPr>
              <w:t>-</w:t>
            </w:r>
            <w:r w:rsidRPr="00EB1B1F">
              <w:rPr>
                <w:bCs/>
                <w:i/>
                <w:sz w:val="16"/>
                <w:szCs w:val="16"/>
                <w:lang w:val="en-US"/>
              </w:rPr>
              <w:t>view Classes III and VII</w:t>
            </w:r>
          </w:p>
        </w:tc>
      </w:tr>
      <w:tr w:rsidR="00D531C2" w:rsidRPr="009F4EC2" w14:paraId="63883E3C" w14:textId="77777777" w:rsidTr="00D531C2">
        <w:tc>
          <w:tcPr>
            <w:tcW w:w="1700" w:type="dxa"/>
            <w:tcBorders>
              <w:top w:val="single" w:sz="12" w:space="0" w:color="auto"/>
              <w:bottom w:val="single" w:sz="12" w:space="0" w:color="auto"/>
            </w:tcBorders>
          </w:tcPr>
          <w:p w14:paraId="2BED4419" w14:textId="77777777" w:rsidR="00D531C2" w:rsidRPr="000566AE" w:rsidRDefault="00D531C2" w:rsidP="001F2339">
            <w:pPr>
              <w:spacing w:before="40" w:after="80" w:line="240" w:lineRule="exact"/>
              <w:rPr>
                <w:bCs/>
                <w:lang w:val="en-US"/>
              </w:rPr>
            </w:pPr>
            <w:r>
              <w:rPr>
                <w:bCs/>
                <w:lang w:val="en-US"/>
              </w:rPr>
              <w:t xml:space="preserve">L </w:t>
            </w:r>
            <w:r w:rsidRPr="000566AE">
              <w:rPr>
                <w:bCs/>
                <w:lang w:val="en-US"/>
              </w:rPr>
              <w:t xml:space="preserve">category motor vehicles fitted with bodywork which partly or wholly encloses the driver </w:t>
            </w:r>
          </w:p>
        </w:tc>
        <w:tc>
          <w:tcPr>
            <w:tcW w:w="1701" w:type="dxa"/>
            <w:tcBorders>
              <w:top w:val="single" w:sz="12" w:space="0" w:color="auto"/>
              <w:bottom w:val="single" w:sz="12" w:space="0" w:color="auto"/>
            </w:tcBorders>
          </w:tcPr>
          <w:p w14:paraId="485A4DAC" w14:textId="77777777" w:rsidR="00D531C2" w:rsidRPr="000566AE" w:rsidRDefault="00D531C2" w:rsidP="001F2339">
            <w:pPr>
              <w:spacing w:before="40" w:after="120" w:line="240" w:lineRule="exact"/>
              <w:rPr>
                <w:bCs/>
              </w:rPr>
            </w:pPr>
            <w:r w:rsidRPr="000566AE">
              <w:rPr>
                <w:bCs/>
              </w:rPr>
              <w:t>1</w:t>
            </w:r>
            <w:r w:rsidRPr="000566AE">
              <w:rPr>
                <w:bCs/>
                <w:vertAlign w:val="superscript"/>
              </w:rPr>
              <w:t>1</w:t>
            </w:r>
          </w:p>
        </w:tc>
        <w:tc>
          <w:tcPr>
            <w:tcW w:w="2977" w:type="dxa"/>
            <w:tcBorders>
              <w:top w:val="single" w:sz="12" w:space="0" w:color="auto"/>
              <w:bottom w:val="single" w:sz="12" w:space="0" w:color="auto"/>
            </w:tcBorders>
          </w:tcPr>
          <w:p w14:paraId="4B628A1D" w14:textId="77777777" w:rsidR="00D531C2" w:rsidRPr="000566AE" w:rsidRDefault="00D531C2" w:rsidP="001F2339">
            <w:pPr>
              <w:spacing w:before="40" w:after="120" w:line="240" w:lineRule="exact"/>
              <w:rPr>
                <w:bCs/>
                <w:lang w:val="en-US"/>
              </w:rPr>
            </w:pPr>
            <w:r w:rsidRPr="000566AE">
              <w:rPr>
                <w:bCs/>
                <w:lang w:val="en-US"/>
              </w:rPr>
              <w:t>1, if there is a Class I rear-view mirror;</w:t>
            </w:r>
          </w:p>
          <w:p w14:paraId="1E595114" w14:textId="77777777" w:rsidR="00D531C2" w:rsidRPr="000566AE" w:rsidRDefault="00D531C2" w:rsidP="001F2339">
            <w:pPr>
              <w:spacing w:before="40" w:after="120" w:line="240" w:lineRule="exact"/>
              <w:rPr>
                <w:bCs/>
                <w:lang w:val="en-US"/>
              </w:rPr>
            </w:pPr>
            <w:r w:rsidRPr="000566AE">
              <w:rPr>
                <w:bCs/>
                <w:lang w:val="en-US"/>
              </w:rPr>
              <w:t>2, if there is not a Class I rear-view mirror</w:t>
            </w:r>
          </w:p>
        </w:tc>
      </w:tr>
      <w:tr w:rsidR="00D531C2" w:rsidRPr="009F4EC2" w14:paraId="31D9188E" w14:textId="77777777" w:rsidTr="00D531C2">
        <w:tc>
          <w:tcPr>
            <w:tcW w:w="6378" w:type="dxa"/>
            <w:gridSpan w:val="3"/>
            <w:tcBorders>
              <w:top w:val="single" w:sz="12" w:space="0" w:color="auto"/>
              <w:left w:val="nil"/>
              <w:bottom w:val="nil"/>
              <w:right w:val="nil"/>
            </w:tcBorders>
          </w:tcPr>
          <w:p w14:paraId="7CC8790E" w14:textId="77777777" w:rsidR="00D531C2" w:rsidRPr="001F2339" w:rsidRDefault="00D531C2" w:rsidP="00D531C2">
            <w:pPr>
              <w:rPr>
                <w:bCs/>
                <w:spacing w:val="-2"/>
                <w:sz w:val="18"/>
                <w:szCs w:val="18"/>
                <w:lang w:val="en-US"/>
              </w:rPr>
            </w:pPr>
            <w:r w:rsidRPr="001F2339">
              <w:rPr>
                <w:bCs/>
                <w:spacing w:val="-2"/>
                <w:sz w:val="18"/>
                <w:szCs w:val="18"/>
                <w:vertAlign w:val="superscript"/>
                <w:lang w:val="en-US"/>
              </w:rPr>
              <w:t>1</w:t>
            </w:r>
            <w:r w:rsidRPr="001F2339">
              <w:rPr>
                <w:bCs/>
                <w:spacing w:val="-2"/>
                <w:sz w:val="18"/>
                <w:szCs w:val="18"/>
                <w:lang w:val="en-US"/>
              </w:rPr>
              <w:t xml:space="preserve">   No rear-view mirror Class I is required if the visibility conditions referred to in paragraph 15.2.5.4.1. below cannot be met. In this case two Class III or VII rear-view mirrors</w:t>
            </w:r>
            <w:r w:rsidRPr="001F2339">
              <w:rPr>
                <w:rFonts w:ascii="Arial" w:eastAsia="Arial" w:hAnsi="Arial" w:cs="Arial"/>
                <w:spacing w:val="-2"/>
                <w:sz w:val="18"/>
                <w:szCs w:val="18"/>
                <w:lang w:val="en-US"/>
              </w:rPr>
              <w:t xml:space="preserve"> </w:t>
            </w:r>
            <w:r w:rsidRPr="001F2339">
              <w:rPr>
                <w:bCs/>
                <w:spacing w:val="-2"/>
                <w:sz w:val="18"/>
                <w:szCs w:val="18"/>
                <w:lang w:val="en-US"/>
              </w:rPr>
              <w:t>are required, one giving the view on the left and one giving the view on the right hand side of the vehicle.</w:t>
            </w:r>
          </w:p>
        </w:tc>
      </w:tr>
    </w:tbl>
    <w:p w14:paraId="708FCCD6" w14:textId="77777777" w:rsidR="00D531C2" w:rsidRDefault="00D531C2" w:rsidP="001F2339">
      <w:pPr>
        <w:pStyle w:val="SingleTxtG"/>
        <w:ind w:left="2268"/>
        <w:rPr>
          <w:lang w:val="en-US"/>
        </w:rPr>
      </w:pPr>
      <w:r w:rsidRPr="000566AE">
        <w:rPr>
          <w:lang w:val="en-US"/>
        </w:rPr>
        <w:t xml:space="preserve">Where a single Class III or </w:t>
      </w:r>
      <w:r w:rsidRPr="001F2339">
        <w:t>VII</w:t>
      </w:r>
      <w:r w:rsidRPr="000566AE">
        <w:rPr>
          <w:lang w:val="en-US"/>
        </w:rPr>
        <w:t xml:space="preserve"> rear</w:t>
      </w:r>
      <w:r>
        <w:rPr>
          <w:lang w:val="en-US"/>
        </w:rPr>
        <w:t>-</w:t>
      </w:r>
      <w:r w:rsidRPr="000566AE">
        <w:rPr>
          <w:lang w:val="en-US"/>
        </w:rPr>
        <w:t>view mirror is fitted this shall be located on the left hand side of the vehicle in those countries where the traffic drives on the right and on the right hand side of the vehicle in those countries where the traffic drives on the left.</w:t>
      </w:r>
    </w:p>
    <w:p w14:paraId="57B211FF" w14:textId="77777777" w:rsidR="00D531C2" w:rsidRPr="000566AE" w:rsidRDefault="00D531C2" w:rsidP="00D531C2">
      <w:pPr>
        <w:spacing w:before="120" w:after="120"/>
        <w:ind w:left="2268" w:right="849"/>
        <w:jc w:val="both"/>
        <w:sectPr w:rsidR="00D531C2" w:rsidRPr="000566AE" w:rsidSect="00D531C2">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6" w:h="16838" w:code="9"/>
          <w:pgMar w:top="1701" w:right="1134" w:bottom="2268" w:left="1134" w:header="1134" w:footer="1701" w:gutter="0"/>
          <w:paperSrc w:first="7" w:other="7"/>
          <w:cols w:space="720"/>
          <w:titlePg/>
          <w:docGrid w:linePitch="272"/>
        </w:sectPr>
      </w:pPr>
    </w:p>
    <w:tbl>
      <w:tblPr>
        <w:tblW w:w="12359"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686"/>
        <w:gridCol w:w="1944"/>
        <w:gridCol w:w="1941"/>
        <w:gridCol w:w="2038"/>
        <w:gridCol w:w="2103"/>
        <w:gridCol w:w="1780"/>
      </w:tblGrid>
      <w:tr w:rsidR="00D531C2" w:rsidRPr="000566AE" w14:paraId="49C460F3" w14:textId="77777777" w:rsidTr="00D531C2">
        <w:trPr>
          <w:cantSplit/>
          <w:tblHeader/>
        </w:trPr>
        <w:tc>
          <w:tcPr>
            <w:tcW w:w="867" w:type="dxa"/>
            <w:tcBorders>
              <w:top w:val="single" w:sz="2" w:space="0" w:color="auto"/>
              <w:left w:val="single" w:sz="4" w:space="0" w:color="auto"/>
              <w:bottom w:val="single" w:sz="12" w:space="0" w:color="auto"/>
            </w:tcBorders>
            <w:shd w:val="clear" w:color="auto" w:fill="auto"/>
          </w:tcPr>
          <w:p w14:paraId="65693EF9" w14:textId="77777777" w:rsidR="00D531C2" w:rsidRPr="00EB1B1F" w:rsidRDefault="00D531C2" w:rsidP="001F2339">
            <w:pPr>
              <w:suppressAutoHyphens w:val="0"/>
              <w:spacing w:before="80" w:after="80" w:line="200" w:lineRule="exact"/>
              <w:ind w:left="113" w:right="113"/>
              <w:rPr>
                <w:i/>
                <w:sz w:val="16"/>
                <w:szCs w:val="16"/>
              </w:rPr>
            </w:pPr>
            <w:r w:rsidRPr="00EB1B1F">
              <w:rPr>
                <w:i/>
                <w:sz w:val="16"/>
                <w:szCs w:val="16"/>
              </w:rPr>
              <w:lastRenderedPageBreak/>
              <w:t>Vehicle category</w:t>
            </w:r>
          </w:p>
        </w:tc>
        <w:tc>
          <w:tcPr>
            <w:tcW w:w="1686" w:type="dxa"/>
            <w:tcBorders>
              <w:top w:val="single" w:sz="2" w:space="0" w:color="auto"/>
              <w:bottom w:val="single" w:sz="12" w:space="0" w:color="auto"/>
              <w:right w:val="single" w:sz="24" w:space="0" w:color="FFFFFF"/>
            </w:tcBorders>
            <w:shd w:val="clear" w:color="auto" w:fill="auto"/>
          </w:tcPr>
          <w:p w14:paraId="11A1C069" w14:textId="77777777" w:rsidR="00D531C2" w:rsidRPr="000566AE" w:rsidRDefault="00D531C2" w:rsidP="001F2339">
            <w:pPr>
              <w:suppressAutoHyphens w:val="0"/>
              <w:spacing w:before="80" w:after="80" w:line="200" w:lineRule="exact"/>
              <w:ind w:right="113"/>
              <w:rPr>
                <w:i/>
                <w:sz w:val="16"/>
              </w:rPr>
            </w:pPr>
            <w:r w:rsidRPr="000566AE">
              <w:rPr>
                <w:i/>
                <w:sz w:val="16"/>
              </w:rPr>
              <w:t>Rear</w:t>
            </w:r>
            <w:r>
              <w:rPr>
                <w:i/>
                <w:sz w:val="16"/>
              </w:rPr>
              <w:t>-</w:t>
            </w:r>
            <w:r w:rsidRPr="000566AE">
              <w:rPr>
                <w:i/>
                <w:sz w:val="16"/>
              </w:rPr>
              <w:t>view Class I</w:t>
            </w:r>
          </w:p>
        </w:tc>
        <w:tc>
          <w:tcPr>
            <w:tcW w:w="1944" w:type="dxa"/>
            <w:tcBorders>
              <w:top w:val="single" w:sz="2" w:space="0" w:color="auto"/>
              <w:left w:val="single" w:sz="24" w:space="0" w:color="FFFFFF"/>
              <w:bottom w:val="single" w:sz="12" w:space="0" w:color="auto"/>
            </w:tcBorders>
            <w:shd w:val="clear" w:color="auto" w:fill="auto"/>
          </w:tcPr>
          <w:p w14:paraId="055F297B" w14:textId="77777777" w:rsidR="00D531C2" w:rsidRPr="000566AE" w:rsidRDefault="00D531C2" w:rsidP="001F2339">
            <w:pPr>
              <w:suppressAutoHyphens w:val="0"/>
              <w:spacing w:before="80" w:after="80" w:line="200" w:lineRule="exact"/>
              <w:ind w:right="113"/>
              <w:rPr>
                <w:i/>
                <w:sz w:val="16"/>
              </w:rPr>
            </w:pPr>
            <w:r w:rsidRPr="000566AE">
              <w:rPr>
                <w:i/>
                <w:sz w:val="16"/>
              </w:rPr>
              <w:t>Main rear</w:t>
            </w:r>
            <w:r>
              <w:rPr>
                <w:i/>
                <w:sz w:val="16"/>
              </w:rPr>
              <w:t>-</w:t>
            </w:r>
            <w:r w:rsidRPr="000566AE">
              <w:rPr>
                <w:i/>
                <w:sz w:val="16"/>
              </w:rPr>
              <w:t>view Class II</w:t>
            </w:r>
          </w:p>
        </w:tc>
        <w:tc>
          <w:tcPr>
            <w:tcW w:w="1941" w:type="dxa"/>
            <w:tcBorders>
              <w:top w:val="single" w:sz="2" w:space="0" w:color="auto"/>
              <w:bottom w:val="single" w:sz="12" w:space="0" w:color="auto"/>
            </w:tcBorders>
            <w:shd w:val="clear" w:color="auto" w:fill="auto"/>
          </w:tcPr>
          <w:p w14:paraId="2EC7030A" w14:textId="77777777" w:rsidR="00D531C2" w:rsidRPr="000566AE" w:rsidRDefault="00D531C2" w:rsidP="001F2339">
            <w:pPr>
              <w:suppressAutoHyphens w:val="0"/>
              <w:spacing w:before="80" w:after="80" w:line="200" w:lineRule="exact"/>
              <w:ind w:right="113"/>
              <w:rPr>
                <w:i/>
                <w:sz w:val="16"/>
              </w:rPr>
            </w:pPr>
            <w:r w:rsidRPr="000566AE">
              <w:rPr>
                <w:i/>
                <w:sz w:val="16"/>
              </w:rPr>
              <w:t>Main rear</w:t>
            </w:r>
            <w:r>
              <w:rPr>
                <w:i/>
                <w:sz w:val="16"/>
              </w:rPr>
              <w:t>-</w:t>
            </w:r>
            <w:r w:rsidRPr="000566AE">
              <w:rPr>
                <w:i/>
                <w:sz w:val="16"/>
              </w:rPr>
              <w:t>view Class III</w:t>
            </w:r>
          </w:p>
        </w:tc>
        <w:tc>
          <w:tcPr>
            <w:tcW w:w="2038" w:type="dxa"/>
            <w:tcBorders>
              <w:top w:val="single" w:sz="2" w:space="0" w:color="auto"/>
              <w:bottom w:val="single" w:sz="12" w:space="0" w:color="auto"/>
            </w:tcBorders>
            <w:shd w:val="clear" w:color="auto" w:fill="auto"/>
          </w:tcPr>
          <w:p w14:paraId="23CC68AE" w14:textId="77777777" w:rsidR="00D531C2" w:rsidRPr="000566AE" w:rsidRDefault="00D531C2" w:rsidP="001F2339">
            <w:pPr>
              <w:suppressAutoHyphens w:val="0"/>
              <w:spacing w:before="80" w:after="80" w:line="200" w:lineRule="exact"/>
              <w:ind w:right="113"/>
              <w:rPr>
                <w:i/>
                <w:sz w:val="16"/>
              </w:rPr>
            </w:pPr>
            <w:r w:rsidRPr="000566AE">
              <w:rPr>
                <w:i/>
                <w:sz w:val="16"/>
              </w:rPr>
              <w:t>Wide-angle view Class IV</w:t>
            </w:r>
          </w:p>
        </w:tc>
        <w:tc>
          <w:tcPr>
            <w:tcW w:w="2103" w:type="dxa"/>
            <w:tcBorders>
              <w:top w:val="single" w:sz="2" w:space="0" w:color="auto"/>
              <w:bottom w:val="single" w:sz="12" w:space="0" w:color="auto"/>
            </w:tcBorders>
            <w:shd w:val="clear" w:color="auto" w:fill="auto"/>
          </w:tcPr>
          <w:p w14:paraId="73D8B113" w14:textId="77777777" w:rsidR="00D531C2" w:rsidRPr="000566AE" w:rsidRDefault="00D531C2" w:rsidP="001F2339">
            <w:pPr>
              <w:suppressAutoHyphens w:val="0"/>
              <w:spacing w:before="80" w:after="80" w:line="200" w:lineRule="exact"/>
              <w:ind w:right="113"/>
              <w:rPr>
                <w:i/>
                <w:sz w:val="16"/>
              </w:rPr>
            </w:pPr>
            <w:r w:rsidRPr="000566AE">
              <w:rPr>
                <w:i/>
                <w:sz w:val="16"/>
              </w:rPr>
              <w:t>Close-proximity view Class V</w:t>
            </w:r>
          </w:p>
        </w:tc>
        <w:tc>
          <w:tcPr>
            <w:tcW w:w="1780" w:type="dxa"/>
            <w:tcBorders>
              <w:top w:val="single" w:sz="2" w:space="0" w:color="auto"/>
              <w:bottom w:val="single" w:sz="12" w:space="0" w:color="auto"/>
              <w:right w:val="single" w:sz="4" w:space="0" w:color="auto"/>
            </w:tcBorders>
            <w:shd w:val="clear" w:color="auto" w:fill="auto"/>
          </w:tcPr>
          <w:p w14:paraId="5B0E2C3F" w14:textId="77777777" w:rsidR="00D531C2" w:rsidRPr="000566AE" w:rsidRDefault="00D531C2" w:rsidP="001F2339">
            <w:pPr>
              <w:suppressAutoHyphens w:val="0"/>
              <w:spacing w:before="80" w:after="80" w:line="200" w:lineRule="exact"/>
              <w:ind w:right="113"/>
              <w:rPr>
                <w:i/>
                <w:sz w:val="16"/>
              </w:rPr>
            </w:pPr>
            <w:r w:rsidRPr="000566AE">
              <w:rPr>
                <w:i/>
                <w:sz w:val="16"/>
              </w:rPr>
              <w:t>Front</w:t>
            </w:r>
            <w:r>
              <w:rPr>
                <w:i/>
                <w:sz w:val="16"/>
              </w:rPr>
              <w:t>-</w:t>
            </w:r>
            <w:r w:rsidRPr="000566AE">
              <w:rPr>
                <w:i/>
                <w:sz w:val="16"/>
              </w:rPr>
              <w:t>view Class VI</w:t>
            </w:r>
          </w:p>
        </w:tc>
      </w:tr>
      <w:tr w:rsidR="00D531C2" w:rsidRPr="009F4EC2" w14:paraId="42F2DBE4" w14:textId="77777777" w:rsidTr="00D531C2">
        <w:trPr>
          <w:cantSplit/>
        </w:trPr>
        <w:tc>
          <w:tcPr>
            <w:tcW w:w="867" w:type="dxa"/>
            <w:tcBorders>
              <w:top w:val="single" w:sz="12" w:space="0" w:color="auto"/>
              <w:left w:val="single" w:sz="4" w:space="0" w:color="auto"/>
            </w:tcBorders>
            <w:shd w:val="clear" w:color="auto" w:fill="auto"/>
          </w:tcPr>
          <w:p w14:paraId="0DC831FB" w14:textId="77777777" w:rsidR="00D531C2" w:rsidRPr="000566AE" w:rsidRDefault="00D531C2" w:rsidP="00D531C2">
            <w:pPr>
              <w:suppressAutoHyphens w:val="0"/>
              <w:spacing w:before="40" w:after="120" w:line="220" w:lineRule="exact"/>
              <w:ind w:left="113" w:right="113"/>
            </w:pPr>
            <w:r w:rsidRPr="000566AE">
              <w:t>M</w:t>
            </w:r>
            <w:r w:rsidRPr="000566AE">
              <w:rPr>
                <w:vertAlign w:val="subscript"/>
              </w:rPr>
              <w:t>1</w:t>
            </w:r>
          </w:p>
        </w:tc>
        <w:tc>
          <w:tcPr>
            <w:tcW w:w="1686" w:type="dxa"/>
            <w:tcBorders>
              <w:top w:val="single" w:sz="12" w:space="0" w:color="auto"/>
            </w:tcBorders>
            <w:shd w:val="clear" w:color="auto" w:fill="auto"/>
          </w:tcPr>
          <w:p w14:paraId="54322CA5" w14:textId="77777777" w:rsidR="00D531C2" w:rsidRPr="000566AE" w:rsidRDefault="00D531C2" w:rsidP="00D531C2">
            <w:pPr>
              <w:suppressAutoHyphens w:val="0"/>
              <w:spacing w:before="40" w:after="120" w:line="220" w:lineRule="exact"/>
              <w:ind w:right="113"/>
            </w:pPr>
            <w:r w:rsidRPr="000566AE">
              <w:t>Compulsory</w:t>
            </w:r>
            <w:r w:rsidRPr="000566AE">
              <w:br/>
              <w:t>Unless the vehicle is fitted with anything other than safety glazing material in the field of</w:t>
            </w:r>
            <w:r>
              <w:t xml:space="preserve"> vision prescribed in paragraph </w:t>
            </w:r>
            <w:r w:rsidRPr="000566AE">
              <w:t>15.2.4.1.</w:t>
            </w:r>
          </w:p>
        </w:tc>
        <w:tc>
          <w:tcPr>
            <w:tcW w:w="1944" w:type="dxa"/>
            <w:tcBorders>
              <w:top w:val="single" w:sz="12" w:space="0" w:color="auto"/>
            </w:tcBorders>
            <w:shd w:val="clear" w:color="auto" w:fill="auto"/>
          </w:tcPr>
          <w:p w14:paraId="23E79434" w14:textId="77777777" w:rsidR="00D531C2" w:rsidRPr="000566AE" w:rsidRDefault="00D531C2" w:rsidP="00D531C2">
            <w:pPr>
              <w:suppressAutoHyphens w:val="0"/>
              <w:spacing w:before="40" w:after="120" w:line="220" w:lineRule="exact"/>
              <w:ind w:right="113"/>
            </w:pPr>
            <w:r w:rsidRPr="000566AE">
              <w:t>Optional</w:t>
            </w:r>
            <w:r w:rsidRPr="000566AE">
              <w:br w:type="column"/>
            </w:r>
          </w:p>
        </w:tc>
        <w:tc>
          <w:tcPr>
            <w:tcW w:w="1941" w:type="dxa"/>
            <w:tcBorders>
              <w:top w:val="single" w:sz="12" w:space="0" w:color="auto"/>
            </w:tcBorders>
            <w:shd w:val="clear" w:color="auto" w:fill="auto"/>
          </w:tcPr>
          <w:p w14:paraId="062D55B4" w14:textId="77777777" w:rsidR="00D531C2" w:rsidRPr="000566AE" w:rsidRDefault="00D531C2" w:rsidP="00D531C2">
            <w:pPr>
              <w:suppressAutoHyphens w:val="0"/>
              <w:spacing w:before="40" w:after="120" w:line="220" w:lineRule="exact"/>
              <w:ind w:right="113"/>
            </w:pPr>
            <w:r w:rsidRPr="000566AE">
              <w:t xml:space="preserve">Compulsory </w:t>
            </w:r>
            <w:r w:rsidRPr="000566AE">
              <w:br/>
            </w:r>
            <w:r w:rsidRPr="000566AE">
              <w:br w:type="column"/>
              <w:t>1 on the driver's side and</w:t>
            </w:r>
            <w:r w:rsidRPr="000566AE">
              <w:br w:type="column"/>
              <w:t xml:space="preserve"> </w:t>
            </w:r>
            <w:r w:rsidRPr="000566AE">
              <w:br/>
              <w:t>1 on the passenger's side Class</w:t>
            </w:r>
            <w:r>
              <w:t xml:space="preserve"> </w:t>
            </w:r>
            <w:r w:rsidRPr="000566AE">
              <w:t>II mirrors may be fitted as an alternative.</w:t>
            </w:r>
          </w:p>
        </w:tc>
        <w:tc>
          <w:tcPr>
            <w:tcW w:w="2038" w:type="dxa"/>
            <w:tcBorders>
              <w:top w:val="single" w:sz="12" w:space="0" w:color="auto"/>
            </w:tcBorders>
            <w:shd w:val="clear" w:color="auto" w:fill="auto"/>
          </w:tcPr>
          <w:p w14:paraId="143D8075"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 xml:space="preserve">and/or </w:t>
            </w:r>
            <w:r w:rsidRPr="000566AE">
              <w:br/>
            </w:r>
            <w:r w:rsidRPr="000566AE">
              <w:br w:type="column"/>
              <w:t>1 on the passenger's side</w:t>
            </w:r>
          </w:p>
        </w:tc>
        <w:tc>
          <w:tcPr>
            <w:tcW w:w="2103" w:type="dxa"/>
            <w:tcBorders>
              <w:top w:val="single" w:sz="12" w:space="0" w:color="auto"/>
            </w:tcBorders>
            <w:shd w:val="clear" w:color="auto" w:fill="auto"/>
          </w:tcPr>
          <w:p w14:paraId="1675C679"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 xml:space="preserve">1 on the driver's side </w:t>
            </w:r>
            <w:r w:rsidRPr="000566AE">
              <w:br/>
              <w:t>and</w:t>
            </w:r>
            <w:r w:rsidRPr="000566AE">
              <w:br w:type="column"/>
            </w:r>
            <w:r w:rsidRPr="000566AE">
              <w:br/>
              <w:t>1 on the passenger's side</w:t>
            </w:r>
          </w:p>
          <w:p w14:paraId="3F4BCBC0" w14:textId="77777777" w:rsidR="00D531C2" w:rsidRPr="000566AE" w:rsidRDefault="00D531C2" w:rsidP="00D531C2">
            <w:pPr>
              <w:suppressAutoHyphens w:val="0"/>
              <w:spacing w:before="40" w:after="120" w:line="220" w:lineRule="exact"/>
              <w:ind w:right="113"/>
            </w:pPr>
            <w:r w:rsidRPr="000566AE">
              <w:t>(both shall be fitted at least 2</w:t>
            </w:r>
            <w:r>
              <w:t xml:space="preserve"> </w:t>
            </w:r>
            <w:r w:rsidRPr="000566AE">
              <w:t>m above the ground)</w:t>
            </w:r>
          </w:p>
        </w:tc>
        <w:tc>
          <w:tcPr>
            <w:tcW w:w="1780" w:type="dxa"/>
            <w:tcBorders>
              <w:top w:val="single" w:sz="12" w:space="0" w:color="auto"/>
              <w:right w:val="single" w:sz="4" w:space="0" w:color="auto"/>
            </w:tcBorders>
            <w:shd w:val="clear" w:color="auto" w:fill="auto"/>
          </w:tcPr>
          <w:p w14:paraId="59D45CA4"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01C7220F" w14:textId="77777777" w:rsidTr="00D531C2">
        <w:trPr>
          <w:cantSplit/>
        </w:trPr>
        <w:tc>
          <w:tcPr>
            <w:tcW w:w="867" w:type="dxa"/>
            <w:tcBorders>
              <w:left w:val="single" w:sz="4" w:space="0" w:color="auto"/>
            </w:tcBorders>
            <w:shd w:val="clear" w:color="auto" w:fill="auto"/>
          </w:tcPr>
          <w:p w14:paraId="79EA8B46" w14:textId="77777777" w:rsidR="00D531C2" w:rsidRPr="000566AE" w:rsidRDefault="00D531C2" w:rsidP="00D531C2">
            <w:pPr>
              <w:suppressAutoHyphens w:val="0"/>
              <w:spacing w:before="40" w:after="120" w:line="220" w:lineRule="exact"/>
              <w:ind w:left="113" w:right="113"/>
            </w:pPr>
            <w:r w:rsidRPr="000566AE">
              <w:t>M</w:t>
            </w:r>
            <w:r w:rsidRPr="000566AE">
              <w:rPr>
                <w:vertAlign w:val="subscript"/>
              </w:rPr>
              <w:t>2</w:t>
            </w:r>
          </w:p>
        </w:tc>
        <w:tc>
          <w:tcPr>
            <w:tcW w:w="1686" w:type="dxa"/>
            <w:shd w:val="clear" w:color="auto" w:fill="auto"/>
          </w:tcPr>
          <w:p w14:paraId="35EDE747" w14:textId="77777777" w:rsidR="00D531C2" w:rsidRPr="000566AE" w:rsidRDefault="00D531C2" w:rsidP="001F2339">
            <w:pPr>
              <w:suppressAutoHyphens w:val="0"/>
              <w:spacing w:before="40" w:line="220" w:lineRule="exact"/>
              <w:ind w:right="113"/>
            </w:pPr>
            <w:r w:rsidRPr="000566AE">
              <w:t>Optional</w:t>
            </w:r>
          </w:p>
          <w:p w14:paraId="02CE6989" w14:textId="77777777" w:rsidR="00D531C2" w:rsidRPr="000566AE" w:rsidRDefault="00D531C2" w:rsidP="001F2339">
            <w:pPr>
              <w:suppressAutoHyphens w:val="0"/>
              <w:spacing w:after="120" w:line="220" w:lineRule="exact"/>
              <w:ind w:right="113"/>
            </w:pPr>
            <w:r w:rsidRPr="000566AE">
              <w:br w:type="column"/>
              <w:t>(no requirements for the field of view)</w:t>
            </w:r>
          </w:p>
        </w:tc>
        <w:tc>
          <w:tcPr>
            <w:tcW w:w="1944" w:type="dxa"/>
            <w:shd w:val="clear" w:color="auto" w:fill="auto"/>
          </w:tcPr>
          <w:p w14:paraId="43B35EF9" w14:textId="77777777" w:rsidR="00D531C2" w:rsidRPr="000566AE" w:rsidRDefault="00D531C2" w:rsidP="001F2339">
            <w:pPr>
              <w:suppressAutoHyphens w:val="0"/>
              <w:spacing w:before="40" w:line="220" w:lineRule="exact"/>
              <w:ind w:right="113"/>
            </w:pPr>
            <w:r w:rsidRPr="000566AE">
              <w:t xml:space="preserve">Compulsory </w:t>
            </w:r>
          </w:p>
          <w:p w14:paraId="534F44C2" w14:textId="77777777" w:rsidR="00D531C2" w:rsidRPr="000566AE" w:rsidRDefault="00D531C2" w:rsidP="001F2339">
            <w:pPr>
              <w:suppressAutoHyphens w:val="0"/>
              <w:spacing w:after="120" w:line="220" w:lineRule="exact"/>
              <w:ind w:right="113"/>
            </w:pPr>
            <w:r w:rsidRPr="000566AE">
              <w:br w:type="column"/>
              <w:t>1 on the driver's side and</w:t>
            </w:r>
            <w:r w:rsidRPr="000566AE">
              <w:br w:type="column"/>
            </w:r>
            <w:r w:rsidRPr="000566AE">
              <w:br/>
              <w:t>1 on the passenger's side</w:t>
            </w:r>
          </w:p>
        </w:tc>
        <w:tc>
          <w:tcPr>
            <w:tcW w:w="1941" w:type="dxa"/>
            <w:shd w:val="clear" w:color="auto" w:fill="auto"/>
          </w:tcPr>
          <w:p w14:paraId="230DB034"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5F2D79AE"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 xml:space="preserve">and/or </w:t>
            </w:r>
            <w:r w:rsidRPr="000566AE">
              <w:br/>
            </w:r>
            <w:r w:rsidRPr="000566AE">
              <w:br w:type="column"/>
              <w:t>1 on the passenger's side</w:t>
            </w:r>
          </w:p>
        </w:tc>
        <w:tc>
          <w:tcPr>
            <w:tcW w:w="2103" w:type="dxa"/>
            <w:shd w:val="clear" w:color="auto" w:fill="auto"/>
          </w:tcPr>
          <w:p w14:paraId="6EA1EA4A"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1 on the driver's side and</w:t>
            </w:r>
            <w:r w:rsidRPr="000566AE">
              <w:br w:type="column"/>
            </w:r>
            <w:r w:rsidRPr="000566AE">
              <w:br/>
              <w:t>1 on the passenger's side</w:t>
            </w:r>
            <w:r w:rsidRPr="000566AE">
              <w:br w:type="column"/>
              <w:t xml:space="preserve"> (both shall be fitted at least 2</w:t>
            </w:r>
            <w:r>
              <w:t xml:space="preserve"> </w:t>
            </w:r>
            <w:r w:rsidRPr="000566AE">
              <w:t>m above the ground)</w:t>
            </w:r>
          </w:p>
        </w:tc>
        <w:tc>
          <w:tcPr>
            <w:tcW w:w="1780" w:type="dxa"/>
            <w:tcBorders>
              <w:right w:val="single" w:sz="4" w:space="0" w:color="auto"/>
            </w:tcBorders>
            <w:shd w:val="clear" w:color="auto" w:fill="auto"/>
          </w:tcPr>
          <w:p w14:paraId="54A6102B"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1AA98B5D" w14:textId="77777777" w:rsidTr="00D531C2">
        <w:trPr>
          <w:cantSplit/>
        </w:trPr>
        <w:tc>
          <w:tcPr>
            <w:tcW w:w="867" w:type="dxa"/>
            <w:tcBorders>
              <w:left w:val="single" w:sz="4" w:space="0" w:color="auto"/>
            </w:tcBorders>
            <w:shd w:val="clear" w:color="auto" w:fill="auto"/>
          </w:tcPr>
          <w:p w14:paraId="4F724428" w14:textId="77777777" w:rsidR="00D531C2" w:rsidRPr="000566AE" w:rsidRDefault="00D531C2" w:rsidP="00D531C2">
            <w:pPr>
              <w:suppressAutoHyphens w:val="0"/>
              <w:spacing w:before="40" w:after="120" w:line="220" w:lineRule="exact"/>
              <w:ind w:left="113" w:right="113"/>
            </w:pPr>
            <w:r w:rsidRPr="000566AE">
              <w:t>M</w:t>
            </w:r>
            <w:r w:rsidRPr="000566AE">
              <w:rPr>
                <w:vertAlign w:val="subscript"/>
              </w:rPr>
              <w:t>3</w:t>
            </w:r>
          </w:p>
        </w:tc>
        <w:tc>
          <w:tcPr>
            <w:tcW w:w="1686" w:type="dxa"/>
            <w:shd w:val="clear" w:color="auto" w:fill="auto"/>
          </w:tcPr>
          <w:p w14:paraId="6DADA0E7" w14:textId="2079E8CF" w:rsidR="00D531C2" w:rsidRPr="000566AE" w:rsidRDefault="00D531C2" w:rsidP="00D531C2">
            <w:pPr>
              <w:suppressAutoHyphens w:val="0"/>
              <w:spacing w:before="40" w:after="120" w:line="220" w:lineRule="exact"/>
              <w:ind w:right="113"/>
            </w:pPr>
            <w:r w:rsidRPr="000566AE">
              <w:t xml:space="preserve">Optional </w:t>
            </w:r>
            <w:r w:rsidRPr="000566AE">
              <w:br/>
            </w:r>
            <w:r w:rsidRPr="000566AE">
              <w:br w:type="column"/>
              <w:t>(no requirements</w:t>
            </w:r>
            <w:r w:rsidR="001F2339">
              <w:t xml:space="preserve"> </w:t>
            </w:r>
            <w:r w:rsidRPr="000566AE">
              <w:br w:type="column"/>
              <w:t>for the field of view)</w:t>
            </w:r>
          </w:p>
        </w:tc>
        <w:tc>
          <w:tcPr>
            <w:tcW w:w="1944" w:type="dxa"/>
            <w:shd w:val="clear" w:color="auto" w:fill="auto"/>
          </w:tcPr>
          <w:p w14:paraId="39029DC1" w14:textId="77777777" w:rsidR="00D531C2" w:rsidRPr="000566AE" w:rsidRDefault="00D531C2" w:rsidP="00D531C2">
            <w:pPr>
              <w:suppressAutoHyphens w:val="0"/>
              <w:spacing w:before="40" w:after="120" w:line="220" w:lineRule="exact"/>
              <w:ind w:right="113"/>
            </w:pPr>
            <w:r w:rsidRPr="000566AE">
              <w:t>Compulsory</w:t>
            </w:r>
            <w:r w:rsidRPr="000566AE">
              <w:br w:type="column"/>
            </w:r>
            <w:r w:rsidRPr="000566AE">
              <w:br/>
              <w:t>1 on the driver's side and</w:t>
            </w:r>
            <w:r w:rsidRPr="000566AE">
              <w:br/>
            </w:r>
            <w:r w:rsidRPr="000566AE">
              <w:br w:type="column"/>
              <w:t>1 on the passenger's side</w:t>
            </w:r>
          </w:p>
        </w:tc>
        <w:tc>
          <w:tcPr>
            <w:tcW w:w="1941" w:type="dxa"/>
            <w:shd w:val="clear" w:color="auto" w:fill="auto"/>
          </w:tcPr>
          <w:p w14:paraId="346AB4E1"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7CA9E551"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 xml:space="preserve">1 on the driver's side </w:t>
            </w:r>
            <w:r w:rsidRPr="000566AE">
              <w:br/>
              <w:t>and/or</w:t>
            </w:r>
            <w:r w:rsidRPr="000566AE">
              <w:br/>
              <w:t>1 on the passenger's side</w:t>
            </w:r>
          </w:p>
        </w:tc>
        <w:tc>
          <w:tcPr>
            <w:tcW w:w="2103" w:type="dxa"/>
            <w:shd w:val="clear" w:color="auto" w:fill="auto"/>
          </w:tcPr>
          <w:p w14:paraId="1CCF3C81"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and</w:t>
            </w:r>
            <w:r w:rsidRPr="000566AE">
              <w:br/>
            </w:r>
            <w:r w:rsidRPr="000566AE">
              <w:br w:type="column"/>
              <w:t>1 on the passenger's side</w:t>
            </w:r>
            <w:r w:rsidRPr="000566AE">
              <w:br w:type="column"/>
            </w:r>
            <w:r w:rsidRPr="000566AE">
              <w:br/>
              <w:t>(both shall be fitted at least 2</w:t>
            </w:r>
            <w:r>
              <w:t xml:space="preserve"> </w:t>
            </w:r>
            <w:r w:rsidRPr="000566AE">
              <w:t>m above the ground)</w:t>
            </w:r>
          </w:p>
        </w:tc>
        <w:tc>
          <w:tcPr>
            <w:tcW w:w="1780" w:type="dxa"/>
            <w:tcBorders>
              <w:right w:val="single" w:sz="4" w:space="0" w:color="auto"/>
            </w:tcBorders>
            <w:shd w:val="clear" w:color="auto" w:fill="auto"/>
          </w:tcPr>
          <w:p w14:paraId="5550DFE1"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37AC322F" w14:textId="77777777" w:rsidTr="00D531C2">
        <w:trPr>
          <w:cantSplit/>
        </w:trPr>
        <w:tc>
          <w:tcPr>
            <w:tcW w:w="867" w:type="dxa"/>
            <w:tcBorders>
              <w:left w:val="single" w:sz="4" w:space="0" w:color="auto"/>
            </w:tcBorders>
            <w:shd w:val="clear" w:color="auto" w:fill="auto"/>
          </w:tcPr>
          <w:p w14:paraId="75543357" w14:textId="77777777" w:rsidR="00D531C2" w:rsidRPr="000566AE" w:rsidRDefault="00D531C2" w:rsidP="00D531C2">
            <w:pPr>
              <w:suppressAutoHyphens w:val="0"/>
              <w:spacing w:before="40" w:after="120" w:line="220" w:lineRule="exact"/>
              <w:ind w:left="113" w:right="113"/>
            </w:pPr>
            <w:r w:rsidRPr="000566AE">
              <w:t>N</w:t>
            </w:r>
            <w:r w:rsidRPr="000566AE">
              <w:rPr>
                <w:vertAlign w:val="subscript"/>
              </w:rPr>
              <w:t>1</w:t>
            </w:r>
          </w:p>
        </w:tc>
        <w:tc>
          <w:tcPr>
            <w:tcW w:w="1686" w:type="dxa"/>
            <w:shd w:val="clear" w:color="auto" w:fill="auto"/>
          </w:tcPr>
          <w:p w14:paraId="3A429887" w14:textId="77777777" w:rsidR="00D531C2" w:rsidRPr="000566AE" w:rsidRDefault="00D531C2" w:rsidP="00D531C2">
            <w:pPr>
              <w:suppressAutoHyphens w:val="0"/>
              <w:spacing w:before="40" w:after="120" w:line="220" w:lineRule="exact"/>
              <w:ind w:right="113"/>
            </w:pPr>
            <w:r w:rsidRPr="000566AE">
              <w:t>Compulsory</w:t>
            </w:r>
            <w:r w:rsidRPr="000566AE">
              <w:br/>
              <w:t>Unless the vehicle is fitted with anything other than safety glazing material in the field of vision prescribed in paragraph</w:t>
            </w:r>
            <w:r>
              <w:t xml:space="preserve"> </w:t>
            </w:r>
            <w:r w:rsidRPr="000566AE">
              <w:t>15.2.4.1.</w:t>
            </w:r>
          </w:p>
        </w:tc>
        <w:tc>
          <w:tcPr>
            <w:tcW w:w="1944" w:type="dxa"/>
            <w:shd w:val="clear" w:color="auto" w:fill="auto"/>
          </w:tcPr>
          <w:p w14:paraId="27E239B4" w14:textId="77777777" w:rsidR="00D531C2" w:rsidRPr="000566AE" w:rsidRDefault="00D531C2" w:rsidP="00D531C2">
            <w:pPr>
              <w:suppressAutoHyphens w:val="0"/>
              <w:spacing w:before="40" w:after="120" w:line="220" w:lineRule="exact"/>
              <w:ind w:right="113"/>
            </w:pPr>
            <w:r w:rsidRPr="000566AE">
              <w:t>Optional</w:t>
            </w:r>
            <w:r w:rsidRPr="000566AE">
              <w:br w:type="column"/>
            </w:r>
          </w:p>
        </w:tc>
        <w:tc>
          <w:tcPr>
            <w:tcW w:w="1941" w:type="dxa"/>
            <w:shd w:val="clear" w:color="auto" w:fill="auto"/>
          </w:tcPr>
          <w:p w14:paraId="2CCC6CE2" w14:textId="77777777" w:rsidR="00D531C2" w:rsidRPr="000566AE" w:rsidRDefault="00D531C2" w:rsidP="00D531C2">
            <w:pPr>
              <w:suppressAutoHyphens w:val="0"/>
              <w:spacing w:before="40" w:after="120" w:line="220" w:lineRule="exact"/>
              <w:ind w:right="113"/>
            </w:pPr>
            <w:r w:rsidRPr="000566AE">
              <w:t xml:space="preserve">Compulsory </w:t>
            </w:r>
            <w:r w:rsidRPr="000566AE">
              <w:br/>
            </w:r>
            <w:r w:rsidRPr="000566AE">
              <w:br w:type="column"/>
              <w:t>1 on the driver's side and</w:t>
            </w:r>
            <w:r w:rsidRPr="000566AE">
              <w:br/>
            </w:r>
            <w:r w:rsidRPr="000566AE">
              <w:br w:type="column"/>
              <w:t>1 on the passenger's side</w:t>
            </w:r>
            <w:r w:rsidRPr="000566AE">
              <w:br/>
              <w:t>Class</w:t>
            </w:r>
            <w:r>
              <w:t xml:space="preserve"> </w:t>
            </w:r>
            <w:r w:rsidRPr="000566AE">
              <w:t xml:space="preserve">II mirrors may be fitted as an alternative. </w:t>
            </w:r>
          </w:p>
        </w:tc>
        <w:tc>
          <w:tcPr>
            <w:tcW w:w="2038" w:type="dxa"/>
            <w:shd w:val="clear" w:color="auto" w:fill="auto"/>
          </w:tcPr>
          <w:p w14:paraId="3979E04F"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and/or</w:t>
            </w:r>
            <w:r w:rsidRPr="000566AE">
              <w:br/>
            </w:r>
            <w:r w:rsidRPr="000566AE">
              <w:br w:type="column"/>
              <w:t>1 on the passenger's side</w:t>
            </w:r>
          </w:p>
        </w:tc>
        <w:tc>
          <w:tcPr>
            <w:tcW w:w="2103" w:type="dxa"/>
            <w:shd w:val="clear" w:color="auto" w:fill="auto"/>
          </w:tcPr>
          <w:p w14:paraId="139F181C" w14:textId="77777777" w:rsidR="00D531C2" w:rsidRPr="000566AE" w:rsidRDefault="00D531C2" w:rsidP="00D531C2">
            <w:pPr>
              <w:suppressAutoHyphens w:val="0"/>
              <w:spacing w:before="40" w:after="120" w:line="220" w:lineRule="exact"/>
              <w:ind w:right="113"/>
            </w:pPr>
            <w:r w:rsidRPr="000566AE">
              <w:t>Optional</w:t>
            </w:r>
            <w:r w:rsidRPr="000566AE">
              <w:br/>
              <w:t xml:space="preserve">1 on the driver's side </w:t>
            </w:r>
            <w:r w:rsidRPr="000566AE">
              <w:br/>
              <w:t>and</w:t>
            </w:r>
            <w:r w:rsidRPr="000566AE">
              <w:br/>
            </w:r>
            <w:r w:rsidRPr="000566AE">
              <w:br w:type="column"/>
              <w:t>1 on the passenger's side</w:t>
            </w:r>
            <w:r w:rsidRPr="000566AE">
              <w:br/>
              <w:t>(both shall be fitted at least 2</w:t>
            </w:r>
            <w:r>
              <w:t xml:space="preserve"> </w:t>
            </w:r>
            <w:r w:rsidRPr="000566AE">
              <w:t>m above the ground)</w:t>
            </w:r>
          </w:p>
        </w:tc>
        <w:tc>
          <w:tcPr>
            <w:tcW w:w="1780" w:type="dxa"/>
            <w:tcBorders>
              <w:right w:val="single" w:sz="4" w:space="0" w:color="auto"/>
            </w:tcBorders>
            <w:shd w:val="clear" w:color="auto" w:fill="auto"/>
          </w:tcPr>
          <w:p w14:paraId="596CA2BE"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70D383AC" w14:textId="77777777" w:rsidTr="00D531C2">
        <w:trPr>
          <w:cantSplit/>
        </w:trPr>
        <w:tc>
          <w:tcPr>
            <w:tcW w:w="867" w:type="dxa"/>
            <w:tcBorders>
              <w:left w:val="single" w:sz="4" w:space="0" w:color="auto"/>
            </w:tcBorders>
            <w:shd w:val="clear" w:color="auto" w:fill="auto"/>
          </w:tcPr>
          <w:p w14:paraId="640E02C6" w14:textId="77777777" w:rsidR="00D531C2" w:rsidRPr="000566AE" w:rsidRDefault="00D531C2" w:rsidP="00D531C2">
            <w:pPr>
              <w:suppressAutoHyphens w:val="0"/>
              <w:spacing w:before="40" w:after="120" w:line="220" w:lineRule="exact"/>
              <w:ind w:left="113" w:right="113"/>
            </w:pPr>
            <w:r w:rsidRPr="000566AE">
              <w:lastRenderedPageBreak/>
              <w:t>N</w:t>
            </w:r>
            <w:r w:rsidRPr="000566AE">
              <w:rPr>
                <w:vertAlign w:val="subscript"/>
              </w:rPr>
              <w:t>2</w:t>
            </w:r>
          </w:p>
          <w:p w14:paraId="088D4DA2" w14:textId="77777777" w:rsidR="00D531C2" w:rsidRPr="000566AE" w:rsidRDefault="00D531C2" w:rsidP="00D531C2">
            <w:pPr>
              <w:suppressAutoHyphens w:val="0"/>
              <w:spacing w:before="40" w:after="120" w:line="220" w:lineRule="exact"/>
              <w:ind w:left="113" w:right="113"/>
            </w:pPr>
            <w:r w:rsidRPr="000566AE">
              <w:sym w:font="Symbol" w:char="F0A3"/>
            </w:r>
            <w:r>
              <w:t xml:space="preserve"> 7.</w:t>
            </w:r>
            <w:r w:rsidRPr="000566AE">
              <w:t>5 t</w:t>
            </w:r>
          </w:p>
        </w:tc>
        <w:tc>
          <w:tcPr>
            <w:tcW w:w="1686" w:type="dxa"/>
            <w:shd w:val="clear" w:color="auto" w:fill="auto"/>
          </w:tcPr>
          <w:p w14:paraId="2FE80250" w14:textId="77777777" w:rsidR="00D531C2" w:rsidRPr="000566AE" w:rsidRDefault="00D531C2" w:rsidP="00D531C2">
            <w:pPr>
              <w:suppressAutoHyphens w:val="0"/>
              <w:spacing w:before="40" w:after="120" w:line="220" w:lineRule="exact"/>
              <w:ind w:right="113"/>
            </w:pPr>
            <w:r w:rsidRPr="000566AE">
              <w:t>Optional</w:t>
            </w:r>
            <w:r w:rsidRPr="000566AE">
              <w:br/>
              <w:t>(no requirements for the field of view)</w:t>
            </w:r>
          </w:p>
        </w:tc>
        <w:tc>
          <w:tcPr>
            <w:tcW w:w="1944" w:type="dxa"/>
            <w:shd w:val="clear" w:color="auto" w:fill="auto"/>
          </w:tcPr>
          <w:p w14:paraId="72AD9552"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 xml:space="preserve">1 on the driver's side </w:t>
            </w:r>
            <w:r w:rsidRPr="000566AE">
              <w:br/>
              <w:t>and</w:t>
            </w:r>
            <w:r w:rsidRPr="000566AE">
              <w:br/>
              <w:t>1 on the passenger's side</w:t>
            </w:r>
          </w:p>
        </w:tc>
        <w:tc>
          <w:tcPr>
            <w:tcW w:w="1941" w:type="dxa"/>
            <w:shd w:val="clear" w:color="auto" w:fill="auto"/>
          </w:tcPr>
          <w:p w14:paraId="084657F7"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0DA944DF" w14:textId="77777777" w:rsidR="00D531C2" w:rsidRPr="000566AE" w:rsidRDefault="00D531C2" w:rsidP="00D531C2">
            <w:pPr>
              <w:suppressAutoHyphens w:val="0"/>
              <w:spacing w:before="40" w:after="120" w:line="220" w:lineRule="exact"/>
              <w:ind w:right="113"/>
            </w:pPr>
            <w:r w:rsidRPr="000566AE">
              <w:t>Compulsory</w:t>
            </w:r>
            <w:r>
              <w:t xml:space="preserve"> </w:t>
            </w:r>
            <w:r>
              <w:br/>
              <w:t xml:space="preserve">For both sides if a Class </w:t>
            </w:r>
            <w:r w:rsidRPr="000566AE">
              <w:t>V mirror can be fitted</w:t>
            </w:r>
          </w:p>
          <w:p w14:paraId="31C3E3F2" w14:textId="77777777" w:rsidR="00D531C2" w:rsidRPr="000566AE" w:rsidRDefault="00D531C2" w:rsidP="00D531C2">
            <w:pPr>
              <w:suppressAutoHyphens w:val="0"/>
              <w:spacing w:before="40" w:after="120" w:line="220" w:lineRule="exact"/>
              <w:ind w:right="113"/>
            </w:pPr>
            <w:r w:rsidRPr="000566AE">
              <w:t xml:space="preserve">Optional </w:t>
            </w:r>
            <w:r w:rsidRPr="000566AE">
              <w:br/>
              <w:t>For both sides together if not</w:t>
            </w:r>
          </w:p>
          <w:p w14:paraId="430C98F3"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14:paraId="55547A8B" w14:textId="77777777" w:rsidR="00D531C2" w:rsidRPr="000566AE" w:rsidRDefault="00D531C2" w:rsidP="00D531C2">
            <w:pPr>
              <w:suppressAutoHyphens w:val="0"/>
              <w:spacing w:before="40" w:after="120" w:line="220" w:lineRule="exact"/>
              <w:ind w:right="113"/>
            </w:pPr>
            <w:r w:rsidRPr="000566AE">
              <w:t xml:space="preserve">Compulsory </w:t>
            </w:r>
            <w:r w:rsidRPr="000566AE">
              <w:br/>
              <w:t>(see paragraphs 15.2.2.7. and 15.2.4.5.5.)</w:t>
            </w:r>
          </w:p>
          <w:p w14:paraId="24EDFF4A" w14:textId="77777777" w:rsidR="00D531C2" w:rsidRPr="000566AE" w:rsidRDefault="00D531C2" w:rsidP="00D531C2">
            <w:pPr>
              <w:suppressAutoHyphens w:val="0"/>
              <w:spacing w:before="40" w:after="120" w:line="220" w:lineRule="exact"/>
              <w:ind w:right="113"/>
            </w:pPr>
            <w:r w:rsidRPr="000566AE">
              <w:t>1 on the passenger's side</w:t>
            </w:r>
          </w:p>
          <w:p w14:paraId="596776B9" w14:textId="77777777" w:rsidR="00D531C2" w:rsidRPr="000566AE" w:rsidRDefault="00D531C2" w:rsidP="00D531C2">
            <w:pPr>
              <w:suppressAutoHyphens w:val="0"/>
              <w:spacing w:before="40" w:after="120" w:line="220" w:lineRule="exact"/>
              <w:ind w:right="113"/>
            </w:pPr>
            <w:r w:rsidRPr="000566AE">
              <w:t>Optional</w:t>
            </w:r>
            <w:r w:rsidRPr="000566AE">
              <w:br/>
              <w:t xml:space="preserve">1 on the driver's side </w:t>
            </w:r>
            <w:r>
              <w:br/>
              <w:t xml:space="preserve">(both shall be fitted at least 2 </w:t>
            </w:r>
            <w:r w:rsidRPr="000566AE">
              <w:t>m ab</w:t>
            </w:r>
            <w:r>
              <w:t>ove the ground).</w:t>
            </w:r>
            <w:r>
              <w:br/>
              <w:t xml:space="preserve">A tolerance of +10 </w:t>
            </w:r>
            <w:r w:rsidRPr="000566AE">
              <w:t>cm may be applied</w:t>
            </w:r>
          </w:p>
          <w:p w14:paraId="714283ED"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14:paraId="1FCC0A72" w14:textId="77777777" w:rsidR="00D531C2" w:rsidRPr="000566AE" w:rsidRDefault="00D531C2" w:rsidP="00D531C2">
            <w:pPr>
              <w:suppressAutoHyphens w:val="0"/>
              <w:spacing w:before="40" w:after="120" w:line="220" w:lineRule="exact"/>
              <w:ind w:right="113"/>
            </w:pPr>
            <w:r w:rsidRPr="000566AE">
              <w:t>Optional</w:t>
            </w:r>
            <w:r w:rsidRPr="000566AE">
              <w:br/>
              <w:t>1 front mir</w:t>
            </w:r>
            <w:r>
              <w:t>ror</w:t>
            </w:r>
            <w:r>
              <w:br/>
              <w:t xml:space="preserve">(shall be fitted at least 2 </w:t>
            </w:r>
            <w:r w:rsidRPr="000566AE">
              <w:t>m above the ground)</w:t>
            </w:r>
          </w:p>
          <w:p w14:paraId="71B967E4"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w:t>
            </w:r>
            <w:r>
              <w:t>s V mirror of not less than 2.4 </w:t>
            </w:r>
            <w:r w:rsidRPr="000566AE">
              <w:t>m (see paragraph 15.2.4.5.12.): the required field of vision (paragraphs 15.2.4.5.6. to 15.2.4.5.9.) may be viewed using a combination of direct view and indirect vision devices (of Classes IV, V, VI).</w:t>
            </w:r>
          </w:p>
        </w:tc>
      </w:tr>
      <w:tr w:rsidR="00D531C2" w:rsidRPr="009F4EC2" w14:paraId="3DAD1EDD" w14:textId="77777777" w:rsidTr="00D531C2">
        <w:trPr>
          <w:cantSplit/>
        </w:trPr>
        <w:tc>
          <w:tcPr>
            <w:tcW w:w="867" w:type="dxa"/>
            <w:vMerge w:val="restart"/>
            <w:tcBorders>
              <w:left w:val="single" w:sz="4" w:space="0" w:color="auto"/>
            </w:tcBorders>
            <w:shd w:val="clear" w:color="auto" w:fill="auto"/>
          </w:tcPr>
          <w:p w14:paraId="7D6F4269" w14:textId="77777777" w:rsidR="00D531C2" w:rsidRPr="000566AE" w:rsidRDefault="00D531C2" w:rsidP="00D531C2">
            <w:pPr>
              <w:suppressAutoHyphens w:val="0"/>
              <w:spacing w:before="40" w:after="120" w:line="220" w:lineRule="exact"/>
              <w:ind w:left="113" w:right="113"/>
            </w:pPr>
            <w:r w:rsidRPr="000566AE">
              <w:lastRenderedPageBreak/>
              <w:t>N</w:t>
            </w:r>
            <w:r w:rsidRPr="000566AE">
              <w:rPr>
                <w:vertAlign w:val="subscript"/>
              </w:rPr>
              <w:t>2</w:t>
            </w:r>
          </w:p>
          <w:p w14:paraId="3053A9C3" w14:textId="77777777" w:rsidR="00D531C2" w:rsidRPr="000566AE" w:rsidRDefault="00D531C2" w:rsidP="00D531C2">
            <w:pPr>
              <w:suppressAutoHyphens w:val="0"/>
              <w:spacing w:before="40" w:after="120" w:line="220" w:lineRule="exact"/>
              <w:ind w:left="113" w:right="113"/>
            </w:pPr>
            <w:r>
              <w:t>&gt; 7.</w:t>
            </w:r>
            <w:r w:rsidRPr="000566AE">
              <w:t>5 t</w:t>
            </w:r>
          </w:p>
        </w:tc>
        <w:tc>
          <w:tcPr>
            <w:tcW w:w="1686" w:type="dxa"/>
            <w:vMerge w:val="restart"/>
            <w:shd w:val="clear" w:color="auto" w:fill="auto"/>
          </w:tcPr>
          <w:p w14:paraId="14A45BCF"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(no requirements</w:t>
            </w:r>
            <w:r w:rsidRPr="000566AE">
              <w:br w:type="column"/>
              <w:t>for the field of view)</w:t>
            </w:r>
          </w:p>
        </w:tc>
        <w:tc>
          <w:tcPr>
            <w:tcW w:w="1944" w:type="dxa"/>
            <w:vMerge w:val="restart"/>
            <w:shd w:val="clear" w:color="auto" w:fill="auto"/>
          </w:tcPr>
          <w:p w14:paraId="0062CFFF" w14:textId="77777777" w:rsidR="00D531C2" w:rsidRPr="000566AE" w:rsidRDefault="00D531C2" w:rsidP="00D531C2">
            <w:pPr>
              <w:suppressAutoHyphens w:val="0"/>
              <w:spacing w:before="40" w:after="120" w:line="220" w:lineRule="exact"/>
              <w:ind w:right="113"/>
            </w:pPr>
            <w:r w:rsidRPr="000566AE">
              <w:t>Compulsory</w:t>
            </w:r>
            <w:r w:rsidRPr="000566AE">
              <w:br w:type="column"/>
            </w:r>
            <w:r w:rsidRPr="000566AE">
              <w:br/>
              <w:t>1 on the driver's side and</w:t>
            </w:r>
            <w:r w:rsidRPr="000566AE">
              <w:br w:type="column"/>
            </w:r>
            <w:r w:rsidRPr="000566AE">
              <w:br/>
              <w:t>1 on the passenger's side</w:t>
            </w:r>
          </w:p>
        </w:tc>
        <w:tc>
          <w:tcPr>
            <w:tcW w:w="1941" w:type="dxa"/>
            <w:vMerge w:val="restart"/>
            <w:shd w:val="clear" w:color="auto" w:fill="auto"/>
          </w:tcPr>
          <w:p w14:paraId="69D21B29"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3C68F692"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1 on the driver's side and</w:t>
            </w:r>
            <w:r w:rsidRPr="000566AE">
              <w:br w:type="column"/>
            </w:r>
            <w:r w:rsidRPr="000566AE">
              <w:br/>
              <w:t>1 on the passenger's side</w:t>
            </w:r>
          </w:p>
          <w:p w14:paraId="21C81EE0"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14:paraId="15553711" w14:textId="77777777" w:rsidR="00D531C2" w:rsidRPr="000566AE" w:rsidRDefault="00D531C2" w:rsidP="00D531C2">
            <w:pPr>
              <w:suppressAutoHyphens w:val="0"/>
              <w:spacing w:before="40" w:after="120" w:line="220" w:lineRule="exact"/>
              <w:ind w:right="113"/>
            </w:pPr>
            <w:r w:rsidRPr="000566AE">
              <w:t>Compulsory</w:t>
            </w:r>
            <w:r>
              <w:br/>
              <w:t xml:space="preserve">(see paragraph </w:t>
            </w:r>
            <w:r w:rsidRPr="000566AE">
              <w:t>15.2.2.7. and 15.2.4.5.5)</w:t>
            </w:r>
            <w:r w:rsidRPr="000566AE">
              <w:br/>
              <w:t>1 on the passenger's side</w:t>
            </w:r>
            <w:r w:rsidRPr="000566AE">
              <w:br/>
            </w:r>
            <w:r w:rsidRPr="000566AE">
              <w:br w:type="column"/>
            </w:r>
          </w:p>
          <w:p w14:paraId="012E49CB"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 xml:space="preserve">1 on Driver's side </w:t>
            </w:r>
            <w:r w:rsidRPr="000566AE">
              <w:br w:type="column"/>
            </w:r>
            <w:r w:rsidRPr="000566AE">
              <w:br/>
              <w:t>(both shall be</w:t>
            </w:r>
            <w:r>
              <w:t xml:space="preserve"> fitted at least 2 </w:t>
            </w:r>
            <w:r w:rsidRPr="000566AE">
              <w:t>m above the ground)</w:t>
            </w:r>
          </w:p>
          <w:p w14:paraId="67D19037"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14:paraId="6D9672E8" w14:textId="77777777" w:rsidR="00D531C2" w:rsidRPr="000566AE" w:rsidRDefault="00D531C2" w:rsidP="00D531C2">
            <w:pPr>
              <w:suppressAutoHyphens w:val="0"/>
              <w:spacing w:before="40" w:after="120" w:line="220" w:lineRule="exact"/>
              <w:ind w:right="113"/>
            </w:pPr>
            <w:r w:rsidRPr="000566AE">
              <w:t>Compulsory</w:t>
            </w:r>
            <w:r w:rsidRPr="000566AE">
              <w:br/>
              <w:t xml:space="preserve">(see paragraph 15.2.1.1.2 </w:t>
            </w:r>
            <w:r w:rsidRPr="000566AE">
              <w:br/>
              <w:t>1. front mir</w:t>
            </w:r>
            <w:r>
              <w:t>ror</w:t>
            </w:r>
            <w:r>
              <w:br/>
              <w:t xml:space="preserve">(shall be fitted at least 2 </w:t>
            </w:r>
            <w:r w:rsidRPr="000566AE">
              <w:t>m above the ground)</w:t>
            </w:r>
          </w:p>
          <w:p w14:paraId="3FC32D49"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w:t>
            </w:r>
            <w:r>
              <w:t>s V mirror of not less than 2.4 </w:t>
            </w:r>
            <w:r w:rsidRPr="000566AE">
              <w:t>m (see paragraph 15.2.4.5.12.): the required field of vision (paragraphs 15.2.4.5.6. to 15.2.4.5.9.) may be viewed using a combination of direct view and indirect vision devices (of Classes IV, V, VI).</w:t>
            </w:r>
          </w:p>
        </w:tc>
      </w:tr>
      <w:tr w:rsidR="00D531C2" w:rsidRPr="009F4EC2" w14:paraId="346812D6" w14:textId="77777777" w:rsidTr="00D531C2">
        <w:trPr>
          <w:cantSplit/>
        </w:trPr>
        <w:tc>
          <w:tcPr>
            <w:tcW w:w="867" w:type="dxa"/>
            <w:vMerge/>
            <w:tcBorders>
              <w:left w:val="single" w:sz="4" w:space="0" w:color="auto"/>
            </w:tcBorders>
            <w:shd w:val="clear" w:color="auto" w:fill="auto"/>
          </w:tcPr>
          <w:p w14:paraId="3585D9DB" w14:textId="77777777" w:rsidR="00D531C2" w:rsidRPr="000566AE" w:rsidRDefault="00D531C2" w:rsidP="00D531C2">
            <w:pPr>
              <w:suppressAutoHyphens w:val="0"/>
              <w:spacing w:before="40" w:after="120" w:line="220" w:lineRule="exact"/>
              <w:ind w:left="113" w:right="113"/>
            </w:pPr>
          </w:p>
        </w:tc>
        <w:tc>
          <w:tcPr>
            <w:tcW w:w="1686" w:type="dxa"/>
            <w:vMerge/>
            <w:shd w:val="clear" w:color="auto" w:fill="auto"/>
          </w:tcPr>
          <w:p w14:paraId="6B036AAB" w14:textId="77777777" w:rsidR="00D531C2" w:rsidRPr="000566AE" w:rsidRDefault="00D531C2" w:rsidP="00D531C2">
            <w:pPr>
              <w:suppressAutoHyphens w:val="0"/>
              <w:spacing w:before="40" w:after="120" w:line="220" w:lineRule="exact"/>
              <w:ind w:right="113"/>
            </w:pPr>
          </w:p>
        </w:tc>
        <w:tc>
          <w:tcPr>
            <w:tcW w:w="1944" w:type="dxa"/>
            <w:vMerge/>
            <w:shd w:val="clear" w:color="auto" w:fill="auto"/>
          </w:tcPr>
          <w:p w14:paraId="7D20003A" w14:textId="77777777" w:rsidR="00D531C2" w:rsidRPr="000566AE" w:rsidRDefault="00D531C2" w:rsidP="00D531C2">
            <w:pPr>
              <w:suppressAutoHyphens w:val="0"/>
              <w:spacing w:before="40" w:after="120" w:line="220" w:lineRule="exact"/>
              <w:ind w:right="113"/>
            </w:pPr>
          </w:p>
        </w:tc>
        <w:tc>
          <w:tcPr>
            <w:tcW w:w="1941" w:type="dxa"/>
            <w:vMerge/>
            <w:shd w:val="clear" w:color="auto" w:fill="auto"/>
          </w:tcPr>
          <w:p w14:paraId="4FB5B6AB" w14:textId="77777777" w:rsidR="00D531C2" w:rsidRPr="000566AE" w:rsidRDefault="00D531C2" w:rsidP="00D531C2">
            <w:pPr>
              <w:suppressAutoHyphens w:val="0"/>
              <w:spacing w:before="40" w:after="120" w:line="220" w:lineRule="exact"/>
              <w:ind w:right="113"/>
            </w:pPr>
          </w:p>
        </w:tc>
        <w:tc>
          <w:tcPr>
            <w:tcW w:w="5921" w:type="dxa"/>
            <w:gridSpan w:val="3"/>
            <w:tcBorders>
              <w:right w:val="single" w:sz="4" w:space="0" w:color="auto"/>
            </w:tcBorders>
            <w:shd w:val="clear" w:color="auto" w:fill="auto"/>
          </w:tcPr>
          <w:p w14:paraId="092D92DE" w14:textId="77777777" w:rsidR="00D531C2" w:rsidRPr="000566AE" w:rsidRDefault="00D531C2" w:rsidP="00D531C2">
            <w:pPr>
              <w:suppressAutoHyphens w:val="0"/>
              <w:spacing w:before="40" w:after="120" w:line="220" w:lineRule="exact"/>
              <w:ind w:right="113"/>
            </w:pPr>
          </w:p>
        </w:tc>
      </w:tr>
      <w:tr w:rsidR="00D531C2" w:rsidRPr="009F4EC2" w14:paraId="310BC2AB" w14:textId="77777777" w:rsidTr="00D531C2">
        <w:trPr>
          <w:cantSplit/>
        </w:trPr>
        <w:tc>
          <w:tcPr>
            <w:tcW w:w="867" w:type="dxa"/>
            <w:tcBorders>
              <w:left w:val="single" w:sz="4" w:space="0" w:color="auto"/>
            </w:tcBorders>
            <w:shd w:val="clear" w:color="auto" w:fill="auto"/>
          </w:tcPr>
          <w:p w14:paraId="17A75A76" w14:textId="77777777" w:rsidR="00D531C2" w:rsidRPr="000566AE" w:rsidRDefault="00D531C2" w:rsidP="00D531C2">
            <w:pPr>
              <w:suppressAutoHyphens w:val="0"/>
              <w:spacing w:before="40" w:after="120" w:line="220" w:lineRule="exact"/>
              <w:ind w:left="113" w:right="113"/>
            </w:pPr>
            <w:r w:rsidRPr="000566AE">
              <w:lastRenderedPageBreak/>
              <w:t>N</w:t>
            </w:r>
            <w:r w:rsidRPr="000566AE">
              <w:rPr>
                <w:vertAlign w:val="subscript"/>
              </w:rPr>
              <w:t>3</w:t>
            </w:r>
          </w:p>
        </w:tc>
        <w:tc>
          <w:tcPr>
            <w:tcW w:w="1686" w:type="dxa"/>
            <w:shd w:val="clear" w:color="auto" w:fill="auto"/>
          </w:tcPr>
          <w:p w14:paraId="0A46159F"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(no requirements</w:t>
            </w:r>
            <w:r w:rsidRPr="000566AE">
              <w:br w:type="column"/>
              <w:t>for the field of view)</w:t>
            </w:r>
          </w:p>
        </w:tc>
        <w:tc>
          <w:tcPr>
            <w:tcW w:w="1944" w:type="dxa"/>
            <w:shd w:val="clear" w:color="auto" w:fill="auto"/>
          </w:tcPr>
          <w:p w14:paraId="3DB82371"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1 on the driver's side and 1 on the passenger's side</w:t>
            </w:r>
          </w:p>
        </w:tc>
        <w:tc>
          <w:tcPr>
            <w:tcW w:w="1941" w:type="dxa"/>
            <w:shd w:val="clear" w:color="auto" w:fill="auto"/>
          </w:tcPr>
          <w:p w14:paraId="5C34861C"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6609B4C4"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1 on the driver's side and</w:t>
            </w:r>
            <w:r w:rsidRPr="000566AE">
              <w:br w:type="column"/>
            </w:r>
            <w:r w:rsidRPr="000566AE">
              <w:br/>
              <w:t>1 on the passenger's side</w:t>
            </w:r>
          </w:p>
          <w:p w14:paraId="1D689FD1"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14:paraId="51C7DBE2" w14:textId="77777777" w:rsidR="00D531C2" w:rsidRPr="000566AE" w:rsidRDefault="00D531C2" w:rsidP="00D531C2">
            <w:pPr>
              <w:suppressAutoHyphens w:val="0"/>
              <w:spacing w:before="40" w:after="120" w:line="220" w:lineRule="exact"/>
              <w:ind w:right="113"/>
            </w:pPr>
            <w:r w:rsidRPr="000566AE">
              <w:t>Compulsory</w:t>
            </w:r>
            <w:r>
              <w:br/>
              <w:t xml:space="preserve">(see paragraph </w:t>
            </w:r>
            <w:r w:rsidRPr="000566AE">
              <w:t xml:space="preserve">15.2.2.7. and 15.2.4.5.5) </w:t>
            </w:r>
            <w:r w:rsidRPr="000566AE">
              <w:br/>
              <w:t>1 on the passenger's side</w:t>
            </w:r>
          </w:p>
          <w:p w14:paraId="7B4B4776"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1 on driver's side</w:t>
            </w:r>
            <w:r w:rsidRPr="000566AE">
              <w:br/>
            </w:r>
            <w:r w:rsidRPr="000566AE">
              <w:br w:type="column"/>
              <w:t>(</w:t>
            </w:r>
            <w:r>
              <w:t xml:space="preserve">both shall be fitted at least 2 </w:t>
            </w:r>
            <w:r w:rsidRPr="000566AE">
              <w:t>m above the ground)</w:t>
            </w:r>
          </w:p>
          <w:p w14:paraId="12017C52"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14:paraId="5E0B1268" w14:textId="77777777" w:rsidR="00D531C2" w:rsidRPr="000566AE" w:rsidRDefault="00D531C2" w:rsidP="00D531C2">
            <w:pPr>
              <w:suppressAutoHyphens w:val="0"/>
              <w:spacing w:before="40" w:after="120" w:line="220" w:lineRule="exact"/>
              <w:ind w:right="113"/>
            </w:pPr>
            <w:r w:rsidRPr="000566AE">
              <w:t>Compulsory</w:t>
            </w:r>
            <w:r w:rsidRPr="000566AE">
              <w:br/>
              <w:t xml:space="preserve">(see paragraph 15.2.1.1.2 </w:t>
            </w:r>
          </w:p>
          <w:p w14:paraId="69CDF798" w14:textId="77777777" w:rsidR="00D531C2" w:rsidRPr="000566AE" w:rsidRDefault="00D531C2" w:rsidP="00D531C2">
            <w:pPr>
              <w:suppressAutoHyphens w:val="0"/>
              <w:spacing w:before="40" w:after="120" w:line="220" w:lineRule="exact"/>
              <w:ind w:right="113"/>
            </w:pPr>
            <w:r w:rsidRPr="000566AE">
              <w:t>1. front mir</w:t>
            </w:r>
            <w:r>
              <w:t>ror</w:t>
            </w:r>
            <w:r>
              <w:br/>
              <w:t xml:space="preserve">(shall be fitted at least 2 </w:t>
            </w:r>
            <w:r w:rsidRPr="000566AE">
              <w:t>m above the ground)</w:t>
            </w:r>
          </w:p>
          <w:p w14:paraId="1DA07DEE" w14:textId="77777777" w:rsidR="00D531C2" w:rsidRPr="000566AE" w:rsidRDefault="00D531C2" w:rsidP="00D531C2">
            <w:pPr>
              <w:suppressAutoHyphens w:val="0"/>
              <w:spacing w:before="40" w:after="120" w:line="220" w:lineRule="exact"/>
              <w:ind w:right="113"/>
            </w:pPr>
            <w:r w:rsidRPr="000566AE">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r>
    </w:tbl>
    <w:p w14:paraId="2B37DE3C" w14:textId="77777777" w:rsidR="00D531C2" w:rsidRPr="000566AE" w:rsidRDefault="00D531C2" w:rsidP="00D531C2">
      <w:pPr>
        <w:sectPr w:rsidR="00D531C2" w:rsidRPr="000566AE" w:rsidSect="00915759">
          <w:headerReference w:type="even" r:id="rId40"/>
          <w:headerReference w:type="default" r:id="rId41"/>
          <w:footerReference w:type="even" r:id="rId42"/>
          <w:footerReference w:type="default" r:id="rId43"/>
          <w:headerReference w:type="first" r:id="rId44"/>
          <w:footnotePr>
            <w:numRestart w:val="eachSect"/>
          </w:footnotePr>
          <w:pgSz w:w="16838" w:h="11906" w:orient="landscape" w:code="9"/>
          <w:pgMar w:top="1134" w:right="1701" w:bottom="1134" w:left="2268" w:header="567" w:footer="567" w:gutter="0"/>
          <w:cols w:space="720"/>
          <w:docGrid w:linePitch="272"/>
        </w:sectPr>
      </w:pPr>
    </w:p>
    <w:p w14:paraId="19555B8C" w14:textId="77777777" w:rsidR="00D531C2" w:rsidRPr="000566AE" w:rsidRDefault="00D531C2" w:rsidP="00D531C2">
      <w:pPr>
        <w:spacing w:after="120"/>
        <w:ind w:left="2268" w:right="1133" w:hanging="1134"/>
        <w:jc w:val="both"/>
        <w:rPr>
          <w:bCs/>
          <w:lang w:val="en-US"/>
        </w:rPr>
      </w:pPr>
      <w:r w:rsidRPr="000566AE">
        <w:rPr>
          <w:bCs/>
          <w:lang w:val="en-US"/>
        </w:rPr>
        <w:lastRenderedPageBreak/>
        <w:t>15.2.1.1.4.</w:t>
      </w:r>
      <w:r w:rsidRPr="000566AE">
        <w:rPr>
          <w:bCs/>
          <w:lang w:val="en-US"/>
        </w:rPr>
        <w:tab/>
      </w:r>
      <w:r w:rsidRPr="000566AE">
        <w:t>Optional</w:t>
      </w:r>
      <w:r w:rsidRPr="000566AE">
        <w:rPr>
          <w:bCs/>
          <w:lang w:val="en-US"/>
        </w:rPr>
        <w:t xml:space="preserve"> rear-view mirrors for L-category vehicles</w:t>
      </w:r>
    </w:p>
    <w:p w14:paraId="7AA5C2BA" w14:textId="77777777" w:rsidR="00D531C2" w:rsidRPr="000566AE" w:rsidRDefault="00D531C2" w:rsidP="00D531C2">
      <w:pPr>
        <w:spacing w:after="120"/>
        <w:ind w:left="2268" w:right="1133"/>
        <w:jc w:val="both"/>
      </w:pPr>
      <w:r w:rsidRPr="000566AE">
        <w:rPr>
          <w:lang w:val="en-US"/>
        </w:rPr>
        <w:t xml:space="preserve">The fitting of a Class III or VII </w:t>
      </w:r>
      <w:r w:rsidRPr="000566AE">
        <w:t>rear</w:t>
      </w:r>
      <w:r w:rsidRPr="000566AE">
        <w:rPr>
          <w:lang w:val="en-US"/>
        </w:rPr>
        <w:t>-view mirror on the side of the vehicle opposite to that of the mandatory rear-view mirror referred to in paragraph 15.2.1.1.3. above, is permissible. The rear-view mirror shall meet the requirement</w:t>
      </w:r>
      <w:bookmarkStart w:id="40" w:name="_GoBack"/>
      <w:bookmarkEnd w:id="40"/>
      <w:r w:rsidRPr="000566AE">
        <w:rPr>
          <w:lang w:val="en-US"/>
        </w:rPr>
        <w:t>s of this Regulation.</w:t>
      </w:r>
    </w:p>
    <w:p w14:paraId="442C549A" w14:textId="77777777" w:rsidR="00D531C2" w:rsidRPr="000566AE" w:rsidRDefault="00D531C2" w:rsidP="00D531C2">
      <w:pPr>
        <w:spacing w:after="120"/>
        <w:ind w:left="2268" w:right="1133" w:hanging="1134"/>
        <w:jc w:val="both"/>
      </w:pPr>
      <w:r w:rsidRPr="000566AE">
        <w:t>15.2.1.2.</w:t>
      </w:r>
      <w:r w:rsidRPr="000566AE">
        <w:tab/>
        <w:t>The provisions of this Regulation do not apply to the surveillance mirrors defined in paragraph 2.1.1.3. of this Regulation. Nevertheless, the exterior surveillance mirrors shall be mounted at least 2 m above the ground when the vehicle is under a load corresponding to its maximum technical permissible mass.</w:t>
      </w:r>
    </w:p>
    <w:p w14:paraId="73B67BAC" w14:textId="77777777" w:rsidR="00D531C2" w:rsidRPr="000566AE" w:rsidRDefault="00D531C2" w:rsidP="00D531C2">
      <w:pPr>
        <w:spacing w:after="120"/>
        <w:ind w:left="2268" w:right="1133" w:hanging="1134"/>
        <w:jc w:val="both"/>
        <w:rPr>
          <w:u w:val="single"/>
        </w:rPr>
      </w:pPr>
      <w:r w:rsidRPr="000566AE">
        <w:t>15.2.2.</w:t>
      </w:r>
      <w:r w:rsidRPr="000566AE">
        <w:tab/>
        <w:t>Position</w:t>
      </w:r>
    </w:p>
    <w:p w14:paraId="3AB36C9F" w14:textId="77777777" w:rsidR="00D531C2" w:rsidRPr="000566AE" w:rsidRDefault="00D531C2" w:rsidP="00D531C2">
      <w:pPr>
        <w:spacing w:after="120"/>
        <w:ind w:left="2268" w:right="1133" w:hanging="1134"/>
        <w:jc w:val="both"/>
      </w:pPr>
      <w:r w:rsidRPr="000566AE">
        <w:t>15.2.2.1.</w:t>
      </w:r>
      <w:r w:rsidRPr="000566AE">
        <w:tab/>
      </w:r>
      <w:r w:rsidRPr="000566AE">
        <w:rPr>
          <w:lang w:val="en-US"/>
        </w:rPr>
        <w:t xml:space="preserve">Devices for indirect vision </w:t>
      </w:r>
      <w:r w:rsidRPr="000566AE">
        <w:t>shall be so placed that the driver, when sitting on the driving seat in a normal driving position, has a clear view of the road to the rear, side(s) or front of the vehicle.</w:t>
      </w:r>
    </w:p>
    <w:p w14:paraId="105AE269" w14:textId="7A9FD418" w:rsidR="00D531C2" w:rsidRPr="000566AE" w:rsidRDefault="00D531C2" w:rsidP="00D531C2">
      <w:pPr>
        <w:spacing w:after="120"/>
        <w:ind w:left="2268" w:right="1133" w:hanging="1134"/>
        <w:jc w:val="both"/>
      </w:pPr>
      <w:r w:rsidRPr="000566AE">
        <w:t>15.2.2.2.</w:t>
      </w:r>
      <w:r w:rsidRPr="000566AE">
        <w:tab/>
        <w:t>Class</w:t>
      </w:r>
      <w:r w:rsidR="001F2339">
        <w:t>es</w:t>
      </w:r>
      <w:r w:rsidRPr="000566AE">
        <w:t xml:space="preserve"> II to VII mirrors shall be visible through the side windows or through the portion of the windscreen that is swept by the windscreen wiper. Nevertheless, for design reasons, this last provision (i.e. the provisions relating the cleaned part of the windscreen) shall not apply to:</w:t>
      </w:r>
    </w:p>
    <w:p w14:paraId="09AC9709" w14:textId="595B737E" w:rsidR="00D531C2" w:rsidRPr="000566AE" w:rsidRDefault="00D531C2" w:rsidP="00D531C2">
      <w:pPr>
        <w:spacing w:after="120"/>
        <w:ind w:left="2835" w:right="1133" w:hanging="567"/>
        <w:jc w:val="both"/>
        <w:rPr>
          <w:lang w:val="en-US"/>
        </w:rPr>
      </w:pPr>
      <w:r w:rsidRPr="000566AE">
        <w:rPr>
          <w:lang w:val="en-US"/>
        </w:rPr>
        <w:t>(a)</w:t>
      </w:r>
      <w:r w:rsidRPr="000566AE">
        <w:rPr>
          <w:lang w:val="en-US"/>
        </w:rPr>
        <w:tab/>
      </w:r>
      <w:r w:rsidRPr="000566AE">
        <w:t>Class</w:t>
      </w:r>
      <w:r w:rsidR="001F2339">
        <w:t>es</w:t>
      </w:r>
      <w:r w:rsidRPr="000566AE">
        <w:t xml:space="preserve"> II to VII </w:t>
      </w:r>
      <w:r w:rsidRPr="000566AE">
        <w:rPr>
          <w:lang w:val="en-US"/>
        </w:rPr>
        <w:t>mirrors on the passenger side and optional exterior mirrors on the driver side of vehicles of categories M</w:t>
      </w:r>
      <w:r w:rsidRPr="000566AE">
        <w:rPr>
          <w:vertAlign w:val="subscript"/>
          <w:lang w:val="en-US"/>
        </w:rPr>
        <w:t>2</w:t>
      </w:r>
      <w:r w:rsidRPr="000566AE">
        <w:rPr>
          <w:lang w:val="en-US"/>
        </w:rPr>
        <w:t xml:space="preserve"> and M</w:t>
      </w:r>
      <w:r w:rsidRPr="000566AE">
        <w:rPr>
          <w:vertAlign w:val="subscript"/>
          <w:lang w:val="en-US"/>
        </w:rPr>
        <w:t>3</w:t>
      </w:r>
      <w:r w:rsidRPr="000566AE">
        <w:rPr>
          <w:lang w:val="en-US"/>
        </w:rPr>
        <w:t>;</w:t>
      </w:r>
    </w:p>
    <w:p w14:paraId="3D2AF349" w14:textId="77777777" w:rsidR="00D531C2" w:rsidRPr="000566AE" w:rsidRDefault="00D531C2" w:rsidP="00D531C2">
      <w:pPr>
        <w:spacing w:after="120"/>
        <w:ind w:left="2835" w:right="1133" w:hanging="567"/>
        <w:jc w:val="both"/>
        <w:rPr>
          <w:lang w:val="en-US"/>
        </w:rPr>
      </w:pPr>
      <w:r w:rsidRPr="000566AE">
        <w:rPr>
          <w:lang w:val="en-US"/>
        </w:rPr>
        <w:t>(b)</w:t>
      </w:r>
      <w:r w:rsidRPr="000566AE">
        <w:rPr>
          <w:lang w:val="en-US"/>
        </w:rPr>
        <w:tab/>
        <w:t xml:space="preserve">Class </w:t>
      </w:r>
      <w:r w:rsidRPr="000566AE">
        <w:t xml:space="preserve">VI front-view </w:t>
      </w:r>
      <w:r w:rsidRPr="000566AE">
        <w:rPr>
          <w:lang w:val="en-US"/>
        </w:rPr>
        <w:t>mirrors.</w:t>
      </w:r>
    </w:p>
    <w:p w14:paraId="33C40825" w14:textId="77777777" w:rsidR="00D531C2" w:rsidRPr="000566AE" w:rsidRDefault="00D531C2" w:rsidP="00D531C2">
      <w:pPr>
        <w:spacing w:after="120"/>
        <w:ind w:left="2268" w:right="1133" w:hanging="1134"/>
        <w:jc w:val="both"/>
      </w:pPr>
      <w:r w:rsidRPr="000566AE">
        <w:t>15.2.2.3.</w:t>
      </w:r>
      <w:r w:rsidRPr="000566AE">
        <w:tab/>
        <w:t xml:space="preserve">In the case of any vehicle, which is in chassis/cab form when the field of vision is measured, the minimum and maximum body widths shall be stated by the manufacturer and, if necessary, simulated by dummy headboards. All vehicles and </w:t>
      </w:r>
      <w:r w:rsidRPr="000566AE">
        <w:rPr>
          <w:lang w:val="en-US"/>
        </w:rPr>
        <w:t xml:space="preserve">devices for indirect vision </w:t>
      </w:r>
      <w:r w:rsidRPr="000566AE">
        <w:t xml:space="preserve">configurations taken into consideration during the tests shall be shown on the type-approval certificate for a vehicle with regard to the installation of </w:t>
      </w:r>
      <w:r w:rsidRPr="000566AE">
        <w:rPr>
          <w:lang w:val="en-US"/>
        </w:rPr>
        <w:t>devices for indirect vision</w:t>
      </w:r>
      <w:r w:rsidRPr="000566AE">
        <w:t xml:space="preserve"> (see Annex 4).</w:t>
      </w:r>
    </w:p>
    <w:p w14:paraId="02793801" w14:textId="6D1B7B95" w:rsidR="00D531C2" w:rsidRPr="000566AE" w:rsidRDefault="00D531C2" w:rsidP="00D531C2">
      <w:pPr>
        <w:spacing w:after="120"/>
        <w:ind w:left="2268" w:right="1133" w:hanging="1134"/>
        <w:jc w:val="both"/>
      </w:pPr>
      <w:r w:rsidRPr="000566AE">
        <w:t>15.2.2.4.</w:t>
      </w:r>
      <w:r w:rsidRPr="000566AE">
        <w:tab/>
        <w:t>The prescribed Class</w:t>
      </w:r>
      <w:r w:rsidR="001F2339">
        <w:t>es</w:t>
      </w:r>
      <w:r w:rsidRPr="000566AE">
        <w:t xml:space="preserve"> II, III, IV and VII mirror or monitor on the driver's side of the vehicle shall be so located that an angle of not more than 55° is formed between the vertical longitudinal median plane of the vehicle and the vertical plane passing through the centre of the mirror or monitor and through the centre of the straight line 65</w:t>
      </w:r>
      <w:r>
        <w:t xml:space="preserve"> </w:t>
      </w:r>
      <w:r w:rsidRPr="000566AE">
        <w:t>mm long which joins the driver's two ocular points.</w:t>
      </w:r>
    </w:p>
    <w:p w14:paraId="7F66398E" w14:textId="77777777" w:rsidR="00D531C2" w:rsidRPr="000566AE" w:rsidRDefault="00D531C2" w:rsidP="00D531C2">
      <w:pPr>
        <w:spacing w:after="120"/>
        <w:ind w:left="2268" w:right="1133" w:hanging="1134"/>
        <w:jc w:val="both"/>
      </w:pPr>
      <w:r w:rsidRPr="000566AE">
        <w:t>15.2.2.5.</w:t>
      </w:r>
      <w:r w:rsidRPr="000566AE">
        <w:tab/>
      </w:r>
      <w:r w:rsidRPr="000566AE">
        <w:rPr>
          <w:lang w:val="en-US"/>
        </w:rPr>
        <w:t xml:space="preserve">Devices for indirect vision </w:t>
      </w:r>
      <w:r w:rsidRPr="000566AE">
        <w:t>shall not project beyond the external bodywork of the vehicle substantially more than is necessary to comply with the requirements concerning fields of vision laid down in paragraph 15.2.4. below.</w:t>
      </w:r>
    </w:p>
    <w:p w14:paraId="0FBAE976" w14:textId="6569EC9B" w:rsidR="00D531C2" w:rsidRPr="000566AE" w:rsidRDefault="00D531C2" w:rsidP="00D531C2">
      <w:pPr>
        <w:spacing w:after="120"/>
        <w:ind w:left="2268" w:right="1133" w:hanging="1134"/>
        <w:jc w:val="both"/>
      </w:pPr>
      <w:r w:rsidRPr="000566AE">
        <w:t>15.2.2.6.</w:t>
      </w:r>
      <w:r w:rsidRPr="000566AE">
        <w:tab/>
        <w:t>Where the lower edge of a Class</w:t>
      </w:r>
      <w:r w:rsidR="001F2339">
        <w:t>es</w:t>
      </w:r>
      <w:r w:rsidRPr="000566AE">
        <w:t xml:space="preserve"> II to VII mirror is less than 2 m above the ground when the vehicle is loaded to its technically permissible maximum laden mass, this mirror shall not project more than 250 mm beyond the overall width of the vehicle measured without mirrors.</w:t>
      </w:r>
    </w:p>
    <w:p w14:paraId="109B1B6D" w14:textId="77777777" w:rsidR="00D531C2" w:rsidRPr="000566AE" w:rsidRDefault="00D531C2" w:rsidP="00D531C2">
      <w:pPr>
        <w:spacing w:after="120"/>
        <w:ind w:left="2268" w:right="1133" w:hanging="1134"/>
        <w:jc w:val="both"/>
      </w:pPr>
      <w:r w:rsidRPr="000566AE">
        <w:t>15.2.2.7.</w:t>
      </w:r>
      <w:r w:rsidRPr="000566AE">
        <w:tab/>
        <w:t xml:space="preserve">Class V and Class VI mirrors shall be mounted on vehicles in such a way that, regardless of their position after adjustment, no part of these mirrors </w:t>
      </w:r>
      <w:r>
        <w:t xml:space="preserve">or their holders is less than 2 </w:t>
      </w:r>
      <w:r w:rsidRPr="000566AE">
        <w:t>m from the ground when the vehicle is under a load corresponding to its technically permissible maximum laden mass.</w:t>
      </w:r>
    </w:p>
    <w:p w14:paraId="2977E9FC" w14:textId="77777777" w:rsidR="00D531C2" w:rsidRPr="000566AE" w:rsidRDefault="00D531C2" w:rsidP="00D531C2">
      <w:pPr>
        <w:spacing w:after="120"/>
        <w:ind w:left="2268" w:right="1133" w:hanging="1134"/>
        <w:jc w:val="both"/>
      </w:pPr>
      <w:r w:rsidRPr="000566AE">
        <w:lastRenderedPageBreak/>
        <w:tab/>
        <w:t>These mirrors shall not, however, be mounted on vehicles the cab height of which is such as to prevent compliance with this requirement. In this case another device for indirect vision is not mandatory.</w:t>
      </w:r>
    </w:p>
    <w:p w14:paraId="785823AA" w14:textId="77777777" w:rsidR="00D531C2" w:rsidRPr="000566AE" w:rsidRDefault="00D531C2" w:rsidP="00D531C2">
      <w:pPr>
        <w:spacing w:after="120"/>
        <w:ind w:left="2268" w:right="1133" w:hanging="1134"/>
        <w:jc w:val="both"/>
      </w:pPr>
      <w:r w:rsidRPr="000566AE">
        <w:t>15.2.2.8.</w:t>
      </w:r>
      <w:r w:rsidRPr="000566AE">
        <w:tab/>
        <w:t>Subject to the requirements of paragraphs 15.2.2.5., 15.2.2.6. and 15.2.2.7. above, devices for indirect vision may project beyond the permissible maximum widths of vehicles.</w:t>
      </w:r>
    </w:p>
    <w:p w14:paraId="685D16A8" w14:textId="77777777" w:rsidR="00D531C2" w:rsidRPr="000566AE" w:rsidRDefault="00D531C2" w:rsidP="00D531C2">
      <w:pPr>
        <w:spacing w:after="120"/>
        <w:ind w:left="2268" w:right="1133" w:hanging="1134"/>
        <w:jc w:val="both"/>
        <w:rPr>
          <w:bCs/>
          <w:lang w:val="en-US"/>
        </w:rPr>
      </w:pPr>
      <w:r w:rsidRPr="000566AE">
        <w:rPr>
          <w:bCs/>
          <w:lang w:val="en-US"/>
        </w:rPr>
        <w:t>15.2.2.9.</w:t>
      </w:r>
      <w:r w:rsidRPr="000566AE">
        <w:rPr>
          <w:bCs/>
          <w:lang w:val="en-US"/>
        </w:rPr>
        <w:tab/>
        <w:t xml:space="preserve">All </w:t>
      </w:r>
      <w:r w:rsidRPr="000566AE">
        <w:t>Class</w:t>
      </w:r>
      <w:r w:rsidRPr="000566AE">
        <w:rPr>
          <w:bCs/>
          <w:lang w:val="en-US"/>
        </w:rPr>
        <w:t xml:space="preserve"> VII mirrors shall be attached in such a way that they remain in a stable position under normal vehicle driving conditions.</w:t>
      </w:r>
    </w:p>
    <w:p w14:paraId="563B2C6E" w14:textId="77777777" w:rsidR="00D531C2" w:rsidRPr="000566AE" w:rsidRDefault="00D531C2" w:rsidP="00D531C2">
      <w:pPr>
        <w:spacing w:after="120"/>
        <w:ind w:left="2268" w:right="1133" w:hanging="1134"/>
        <w:jc w:val="both"/>
      </w:pPr>
      <w:r w:rsidRPr="000566AE">
        <w:t>15.2.3.</w:t>
      </w:r>
      <w:r w:rsidRPr="000566AE">
        <w:tab/>
        <w:t>Adjustment</w:t>
      </w:r>
    </w:p>
    <w:p w14:paraId="37246C66" w14:textId="77777777" w:rsidR="00D531C2" w:rsidRPr="000566AE" w:rsidRDefault="00D531C2" w:rsidP="00D531C2">
      <w:pPr>
        <w:spacing w:after="120"/>
        <w:ind w:left="2268" w:right="1133" w:hanging="1134"/>
        <w:jc w:val="both"/>
      </w:pPr>
      <w:r w:rsidRPr="000566AE">
        <w:t>15.2.3.1.</w:t>
      </w:r>
      <w:r w:rsidRPr="000566AE">
        <w:tab/>
      </w:r>
      <w:r w:rsidRPr="000566AE">
        <w:rPr>
          <w:lang w:val="en-US"/>
        </w:rPr>
        <w:t xml:space="preserve">If a Class I mirror is fitted, it </w:t>
      </w:r>
      <w:r w:rsidRPr="000566AE">
        <w:t xml:space="preserve">shall be capable of being adjusted by the driver from </w:t>
      </w:r>
      <w:r>
        <w:t>the</w:t>
      </w:r>
      <w:r w:rsidRPr="000566AE">
        <w:t xml:space="preserve"> driving position.</w:t>
      </w:r>
    </w:p>
    <w:p w14:paraId="0B5F693D" w14:textId="77777777" w:rsidR="00D531C2" w:rsidRPr="000566AE" w:rsidRDefault="00D531C2" w:rsidP="00D531C2">
      <w:pPr>
        <w:spacing w:after="120"/>
        <w:ind w:left="2268" w:right="1133" w:hanging="1134"/>
        <w:jc w:val="both"/>
      </w:pPr>
      <w:r w:rsidRPr="000566AE">
        <w:t>15.2.3.2.</w:t>
      </w:r>
      <w:r w:rsidRPr="000566AE">
        <w:tab/>
        <w:t>If a Class II, III, IV or VII mirror is fitted on the driver's side, it shall be capable of being adjusted from inside the vehicle while the door is closed, although the window may be open. The mirror may, however, be locked in position from the outside.</w:t>
      </w:r>
    </w:p>
    <w:p w14:paraId="6654F704" w14:textId="77777777" w:rsidR="00D531C2" w:rsidRPr="000566AE" w:rsidRDefault="00D531C2" w:rsidP="00D531C2">
      <w:pPr>
        <w:spacing w:after="120"/>
        <w:ind w:left="2268" w:right="1133" w:hanging="1134"/>
        <w:jc w:val="both"/>
      </w:pPr>
      <w:r w:rsidRPr="000566AE">
        <w:t>15.2.3.3.</w:t>
      </w:r>
      <w:r w:rsidRPr="000566AE">
        <w:tab/>
        <w:t>The requirements of paragraph 15.2.3.2. above do not apply to mirrors which, after having been knocked out of alignment, can be returned to their former position without the need for adjustment.</w:t>
      </w:r>
    </w:p>
    <w:p w14:paraId="64953496" w14:textId="77777777" w:rsidR="00D531C2" w:rsidRPr="000566AE" w:rsidRDefault="00D531C2" w:rsidP="00D531C2">
      <w:pPr>
        <w:spacing w:after="120"/>
        <w:ind w:left="2268" w:right="1133" w:hanging="1134"/>
        <w:jc w:val="both"/>
      </w:pPr>
      <w:r w:rsidRPr="000566AE">
        <w:t>15.2.4.</w:t>
      </w:r>
      <w:r w:rsidRPr="000566AE">
        <w:tab/>
        <w:t>Fields of vision</w:t>
      </w:r>
    </w:p>
    <w:p w14:paraId="4B0F3A0E" w14:textId="77777777" w:rsidR="00D531C2" w:rsidRPr="000566AE" w:rsidRDefault="00D531C2" w:rsidP="00D531C2">
      <w:pPr>
        <w:spacing w:after="120"/>
        <w:ind w:left="2268" w:right="1133" w:hanging="1134"/>
        <w:jc w:val="both"/>
      </w:pPr>
      <w:r w:rsidRPr="000566AE">
        <w:t>15.2.4.1.</w:t>
      </w:r>
      <w:r w:rsidRPr="000566AE">
        <w:tab/>
        <w:t>Class I rear-view device</w:t>
      </w:r>
    </w:p>
    <w:p w14:paraId="22330394" w14:textId="77777777" w:rsidR="00D531C2" w:rsidRPr="000566AE" w:rsidRDefault="00D531C2" w:rsidP="00D531C2">
      <w:pPr>
        <w:spacing w:after="120"/>
        <w:ind w:left="2268" w:right="1133" w:hanging="1134"/>
        <w:jc w:val="both"/>
      </w:pPr>
      <w:r w:rsidRPr="000566AE">
        <w:tab/>
        <w:t>The field of vision shall be such that the driver can see at least a 20 m wide, flat, horizontal portion of the road centred on the vertical longitudinal median plane of the vehicle and extending from 60 m behind the driver's ocular points (Figure 4) to the horizon.</w:t>
      </w:r>
    </w:p>
    <w:p w14:paraId="1A1D0C1A" w14:textId="77777777" w:rsidR="00D531C2" w:rsidRPr="000566AE" w:rsidRDefault="00D531C2" w:rsidP="00D531C2">
      <w:pPr>
        <w:spacing w:line="240" w:lineRule="auto"/>
        <w:ind w:left="1134"/>
        <w:outlineLvl w:val="0"/>
      </w:pPr>
      <w:r w:rsidRPr="000566AE">
        <w:t>Figure 4</w:t>
      </w:r>
    </w:p>
    <w:p w14:paraId="6765F1EC" w14:textId="77777777" w:rsidR="00D531C2" w:rsidRPr="00BF5438" w:rsidRDefault="00D531C2" w:rsidP="00D531C2">
      <w:pPr>
        <w:spacing w:line="240" w:lineRule="auto"/>
        <w:ind w:left="567" w:firstLine="567"/>
        <w:outlineLvl w:val="0"/>
        <w:rPr>
          <w:b/>
        </w:rPr>
      </w:pPr>
      <w:r w:rsidRPr="00BF5438">
        <w:rPr>
          <w:b/>
          <w:lang w:val="en-US"/>
        </w:rPr>
        <w:t>Class I field of vision</w:t>
      </w:r>
    </w:p>
    <w:p w14:paraId="4CFED894" w14:textId="3F29AE37" w:rsidR="00D531C2" w:rsidRPr="000566AE" w:rsidRDefault="00764A04" w:rsidP="001F2339">
      <w:pPr>
        <w:ind w:left="567"/>
      </w:pPr>
      <w:bookmarkStart w:id="41" w:name="_MON_1108365771"/>
      <w:bookmarkStart w:id="42" w:name="_MON_1188117545"/>
      <w:bookmarkStart w:id="43" w:name="_MON_1390830960"/>
      <w:bookmarkStart w:id="44" w:name="_MON_1390831164"/>
      <w:bookmarkStart w:id="45" w:name="_MON_1430232150"/>
      <w:bookmarkStart w:id="46" w:name="_MON_1108293447"/>
      <w:bookmarkStart w:id="47" w:name="_MON_1108293789"/>
      <w:bookmarkEnd w:id="41"/>
      <w:bookmarkEnd w:id="42"/>
      <w:bookmarkEnd w:id="43"/>
      <w:bookmarkEnd w:id="44"/>
      <w:bookmarkEnd w:id="45"/>
      <w:bookmarkEnd w:id="46"/>
      <w:bookmarkEnd w:id="47"/>
      <w:r>
        <w:rPr>
          <w:noProof/>
          <w:lang w:val="en-US"/>
        </w:rPr>
        <w:drawing>
          <wp:inline distT="0" distB="0" distL="0" distR="0" wp14:anchorId="153B91BB" wp14:editId="0CD76AD2">
            <wp:extent cx="5934075" cy="1743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14:paraId="67C78A8B" w14:textId="77777777" w:rsidR="00D531C2" w:rsidRPr="000566AE" w:rsidRDefault="00D531C2" w:rsidP="00D531C2">
      <w:pPr>
        <w:spacing w:after="120"/>
        <w:ind w:left="2268" w:right="1133" w:hanging="1134"/>
        <w:jc w:val="both"/>
      </w:pPr>
      <w:r w:rsidRPr="000566AE">
        <w:t>15.2.4.2.</w:t>
      </w:r>
      <w:r w:rsidRPr="000566AE">
        <w:tab/>
        <w:t>Class II</w:t>
      </w:r>
      <w:r w:rsidRPr="000566AE">
        <w:rPr>
          <w:rFonts w:ascii="Calibri" w:eastAsia="Calibri" w:hAnsi="Calibri" w:cs="Arial"/>
          <w:spacing w:val="7"/>
          <w:sz w:val="22"/>
          <w:szCs w:val="22"/>
          <w:lang w:val="en-US"/>
        </w:rPr>
        <w:t xml:space="preserve"> </w:t>
      </w:r>
      <w:r w:rsidRPr="000566AE">
        <w:rPr>
          <w:lang w:val="en-US"/>
        </w:rPr>
        <w:t>main rear-view device</w:t>
      </w:r>
    </w:p>
    <w:p w14:paraId="6D1ADC19" w14:textId="77777777" w:rsidR="00D531C2" w:rsidRPr="000566AE" w:rsidRDefault="00D531C2" w:rsidP="00D531C2">
      <w:pPr>
        <w:spacing w:after="120"/>
        <w:ind w:left="2268" w:right="1133" w:hanging="1134"/>
        <w:jc w:val="both"/>
      </w:pPr>
      <w:r w:rsidRPr="000566AE">
        <w:t>15.2.4.2.1.</w:t>
      </w:r>
      <w:r w:rsidRPr="000566AE">
        <w:tab/>
        <w:t>Main rear-view device on the driver's side</w:t>
      </w:r>
    </w:p>
    <w:p w14:paraId="3A7A909C" w14:textId="77777777" w:rsidR="00D531C2" w:rsidRPr="000566AE" w:rsidRDefault="00D531C2" w:rsidP="00D531C2">
      <w:pPr>
        <w:spacing w:after="120"/>
        <w:ind w:left="2268" w:right="1133" w:hanging="1134"/>
        <w:jc w:val="both"/>
      </w:pPr>
      <w:r w:rsidRPr="000566AE">
        <w:tab/>
        <w:t>The field of vision shall be such that the driver can see at least a 5 m wide, flat, horizontal portion of the road, which is bounded by a plane which is parallel to the median longitudinal vertical plane and passing through the outermost point of the vehicle on the driver's side of the vehicle and extends from 30 m behind the driver's ocular points to the horizon.</w:t>
      </w:r>
    </w:p>
    <w:p w14:paraId="0B0A8F4F" w14:textId="77777777" w:rsidR="00D531C2" w:rsidRPr="000566AE" w:rsidRDefault="00D531C2" w:rsidP="00D531C2">
      <w:pPr>
        <w:spacing w:after="120"/>
        <w:ind w:left="2268" w:right="1133" w:hanging="1134"/>
        <w:jc w:val="both"/>
      </w:pPr>
      <w:r w:rsidRPr="000566AE">
        <w:tab/>
        <w:t xml:space="preserve">In addition, the road shall be visible to the driver over a width of 1 m, which is bounded by a plane parallel to the median longitudinal vertical plane and </w:t>
      </w:r>
      <w:r w:rsidRPr="000566AE">
        <w:lastRenderedPageBreak/>
        <w:t>passing through the outermost point of the vehicle starting from a point 4 m behind the vertical plane passing through the driver's ocular points (see Figure 5).</w:t>
      </w:r>
    </w:p>
    <w:p w14:paraId="2F288CFC" w14:textId="77777777" w:rsidR="00D531C2" w:rsidRPr="000566AE" w:rsidRDefault="00D531C2" w:rsidP="00D531C2">
      <w:pPr>
        <w:spacing w:after="120"/>
        <w:ind w:left="2268" w:right="1133" w:hanging="1134"/>
        <w:jc w:val="both"/>
      </w:pPr>
      <w:r w:rsidRPr="000566AE">
        <w:t>15.2.4.2.2.</w:t>
      </w:r>
      <w:r w:rsidRPr="000566AE">
        <w:tab/>
        <w:t>Main rear-view device on the passenger's side</w:t>
      </w:r>
    </w:p>
    <w:p w14:paraId="41B57DBB" w14:textId="77777777" w:rsidR="00D531C2" w:rsidRPr="000566AE" w:rsidRDefault="00D531C2" w:rsidP="00D531C2">
      <w:pPr>
        <w:spacing w:after="120"/>
        <w:ind w:left="2268" w:right="1133" w:hanging="1134"/>
        <w:jc w:val="both"/>
      </w:pPr>
      <w:r w:rsidRPr="000566AE">
        <w:tab/>
        <w:t>The field of vision shall be such that the driver can see at least a 5 m wide, flat, horizontal portion of the road, which is bounded on the passenger's side by a plane parallel to the median longitudinal vertical plane of the vehicle and passing through the outermost point of the vehicle on the passenger's side and which extends from 30 m behind the driver's ocular points to the horizon.</w:t>
      </w:r>
    </w:p>
    <w:p w14:paraId="6AA55522" w14:textId="77777777" w:rsidR="00D531C2" w:rsidRPr="000566AE" w:rsidRDefault="00D531C2" w:rsidP="00D531C2">
      <w:pPr>
        <w:spacing w:after="120"/>
        <w:ind w:left="2268" w:right="1133" w:hanging="1134"/>
        <w:jc w:val="both"/>
      </w:pPr>
      <w:r w:rsidRPr="000566AE">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 (see Figure 5).</w:t>
      </w:r>
    </w:p>
    <w:p w14:paraId="63BFF043" w14:textId="77777777" w:rsidR="00D531C2" w:rsidRPr="000566AE" w:rsidRDefault="00D531C2" w:rsidP="00D531C2">
      <w:pPr>
        <w:keepNext/>
        <w:spacing w:line="240" w:lineRule="auto"/>
        <w:ind w:left="1134" w:right="849"/>
        <w:outlineLvl w:val="0"/>
      </w:pPr>
      <w:r w:rsidRPr="000566AE">
        <w:t>Figure 5</w:t>
      </w:r>
    </w:p>
    <w:p w14:paraId="55711E4B" w14:textId="77777777" w:rsidR="00D531C2" w:rsidRPr="00BF5438" w:rsidRDefault="00D531C2" w:rsidP="00D531C2">
      <w:pPr>
        <w:keepNext/>
        <w:spacing w:line="240" w:lineRule="auto"/>
        <w:ind w:left="1134" w:right="849"/>
        <w:outlineLvl w:val="0"/>
        <w:rPr>
          <w:b/>
        </w:rPr>
      </w:pPr>
      <w:r w:rsidRPr="00BF5438">
        <w:rPr>
          <w:b/>
          <w:lang w:val="en-US"/>
        </w:rPr>
        <w:t>Class II fields of vision</w:t>
      </w:r>
    </w:p>
    <w:p w14:paraId="6FA408EC" w14:textId="7F7D3C17" w:rsidR="00D531C2" w:rsidRPr="000566AE" w:rsidRDefault="00764A04" w:rsidP="001F2339">
      <w:pPr>
        <w:keepNext/>
        <w:ind w:left="851" w:right="849"/>
      </w:pPr>
      <w:bookmarkStart w:id="48" w:name="_MON_1148905529"/>
      <w:bookmarkStart w:id="49" w:name="_MON_1390831087"/>
      <w:bookmarkStart w:id="50" w:name="_MON_1390831268"/>
      <w:bookmarkStart w:id="51" w:name="_MON_1390831275"/>
      <w:bookmarkStart w:id="52" w:name="_MON_1430232133"/>
      <w:bookmarkStart w:id="53" w:name="_MON_1080725352"/>
      <w:bookmarkStart w:id="54" w:name="_MON_1108294754"/>
      <w:bookmarkEnd w:id="48"/>
      <w:bookmarkEnd w:id="49"/>
      <w:bookmarkEnd w:id="50"/>
      <w:bookmarkEnd w:id="51"/>
      <w:bookmarkEnd w:id="52"/>
      <w:bookmarkEnd w:id="53"/>
      <w:bookmarkEnd w:id="54"/>
      <w:r>
        <w:rPr>
          <w:noProof/>
          <w:lang w:val="en-US"/>
        </w:rPr>
        <w:drawing>
          <wp:inline distT="0" distB="0" distL="0" distR="0" wp14:anchorId="2952686F" wp14:editId="3182BC44">
            <wp:extent cx="5543550" cy="2047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3550" cy="2047875"/>
                    </a:xfrm>
                    <a:prstGeom prst="rect">
                      <a:avLst/>
                    </a:prstGeom>
                    <a:noFill/>
                    <a:ln>
                      <a:noFill/>
                    </a:ln>
                  </pic:spPr>
                </pic:pic>
              </a:graphicData>
            </a:graphic>
          </wp:inline>
        </w:drawing>
      </w:r>
    </w:p>
    <w:p w14:paraId="02F7323C" w14:textId="77777777" w:rsidR="00D531C2" w:rsidRPr="000566AE" w:rsidRDefault="00D531C2" w:rsidP="00D531C2">
      <w:pPr>
        <w:ind w:right="849"/>
        <w:rPr>
          <w:u w:val="single"/>
        </w:rPr>
      </w:pPr>
    </w:p>
    <w:p w14:paraId="604EDBDF" w14:textId="77777777" w:rsidR="00D531C2" w:rsidRPr="000566AE" w:rsidRDefault="00D531C2" w:rsidP="00D531C2">
      <w:pPr>
        <w:spacing w:after="120"/>
        <w:ind w:left="2268" w:right="1133" w:hanging="1134"/>
        <w:jc w:val="both"/>
      </w:pPr>
      <w:r w:rsidRPr="000566AE">
        <w:t>15.2.4.3.</w:t>
      </w:r>
      <w:r w:rsidRPr="000566AE">
        <w:tab/>
        <w:t>Class III</w:t>
      </w:r>
      <w:r w:rsidRPr="000566AE">
        <w:rPr>
          <w:rFonts w:ascii="Calibri" w:eastAsia="Calibri" w:hAnsi="Calibri" w:cs="Arial"/>
          <w:spacing w:val="7"/>
          <w:sz w:val="22"/>
          <w:szCs w:val="22"/>
          <w:lang w:val="en-US"/>
        </w:rPr>
        <w:t xml:space="preserve"> </w:t>
      </w:r>
      <w:r w:rsidRPr="000566AE">
        <w:rPr>
          <w:lang w:val="en-US"/>
        </w:rPr>
        <w:t>main rear-view device</w:t>
      </w:r>
    </w:p>
    <w:p w14:paraId="4C55DD12" w14:textId="77777777" w:rsidR="00D531C2" w:rsidRPr="000566AE" w:rsidRDefault="00D531C2" w:rsidP="00D531C2">
      <w:pPr>
        <w:spacing w:after="120"/>
        <w:ind w:left="2268" w:right="1133" w:hanging="1134"/>
        <w:jc w:val="both"/>
      </w:pPr>
      <w:r w:rsidRPr="000566AE">
        <w:t>15.2.4.3.1.</w:t>
      </w:r>
      <w:r w:rsidRPr="000566AE">
        <w:tab/>
        <w:t>Main rear-view device on the driver's side</w:t>
      </w:r>
    </w:p>
    <w:p w14:paraId="150ECAF7" w14:textId="77777777" w:rsidR="00D531C2" w:rsidRPr="000566AE" w:rsidRDefault="00D531C2" w:rsidP="00D531C2">
      <w:pPr>
        <w:spacing w:after="120"/>
        <w:ind w:left="2268" w:right="1133" w:hanging="1134"/>
        <w:jc w:val="both"/>
      </w:pPr>
      <w:r w:rsidRPr="000566AE">
        <w:tab/>
        <w:t>The field of vision shall be such that the driver can see at least a 4 m wide, flat, horizontal portion of the road, which is bounded by a plane parallel to the median longitudinal vertical plane and passing through the outermost point of the vehicle on the driver's side of the vehicle and extends from 20 m behind the driver's ocular points to the horizon (see Figure 6).</w:t>
      </w:r>
    </w:p>
    <w:p w14:paraId="738D2DE2" w14:textId="77777777" w:rsidR="00D531C2" w:rsidRPr="000566AE" w:rsidRDefault="00D531C2" w:rsidP="00D531C2">
      <w:pPr>
        <w:spacing w:after="120"/>
        <w:ind w:left="2268" w:right="1133" w:hanging="1134"/>
        <w:jc w:val="both"/>
      </w:pPr>
      <w:r w:rsidRPr="000566AE">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w:t>
      </w:r>
    </w:p>
    <w:p w14:paraId="0A26343C" w14:textId="77777777" w:rsidR="00D531C2" w:rsidRPr="000566AE" w:rsidRDefault="00D531C2" w:rsidP="00D531C2">
      <w:pPr>
        <w:spacing w:after="120"/>
        <w:ind w:left="2268" w:right="1133" w:hanging="1134"/>
        <w:jc w:val="both"/>
      </w:pPr>
      <w:r w:rsidRPr="000566AE">
        <w:t>15.2.4.3.2.</w:t>
      </w:r>
      <w:r w:rsidRPr="000566AE">
        <w:tab/>
        <w:t>Main rear-view device on the passenger's side</w:t>
      </w:r>
    </w:p>
    <w:p w14:paraId="76AEA275" w14:textId="77777777" w:rsidR="00D531C2" w:rsidRPr="000566AE" w:rsidRDefault="00D531C2" w:rsidP="00D531C2">
      <w:pPr>
        <w:spacing w:after="120"/>
        <w:ind w:left="2268" w:right="1133" w:hanging="1134"/>
        <w:jc w:val="both"/>
      </w:pPr>
      <w:r w:rsidRPr="000566AE">
        <w:tab/>
        <w:t>The field of vision shall be such that the driver can see at least a 4 m wide flat, horizontal portion of the road which is bounded by a plane parallel to the median longitudinal vertical plane passing through the outermost point of the vehicle on the passenger's side and which extends from 20 m behind the driver's ocular points to the horizon (see Figure 6).</w:t>
      </w:r>
    </w:p>
    <w:p w14:paraId="249B5958" w14:textId="77777777" w:rsidR="00D531C2" w:rsidRPr="000566AE" w:rsidRDefault="00D531C2" w:rsidP="00D531C2">
      <w:pPr>
        <w:spacing w:after="120"/>
        <w:ind w:left="2268" w:right="1133" w:hanging="1134"/>
        <w:jc w:val="both"/>
      </w:pPr>
      <w:r w:rsidRPr="000566AE">
        <w:lastRenderedPageBreak/>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w:t>
      </w:r>
    </w:p>
    <w:p w14:paraId="76BF3BBD" w14:textId="77777777" w:rsidR="00D531C2" w:rsidRPr="000566AE" w:rsidRDefault="00D531C2" w:rsidP="00D531C2">
      <w:pPr>
        <w:keepNext/>
        <w:spacing w:line="240" w:lineRule="auto"/>
        <w:ind w:left="1134"/>
        <w:outlineLvl w:val="0"/>
      </w:pPr>
      <w:r w:rsidRPr="000566AE">
        <w:t>Figure 6</w:t>
      </w:r>
    </w:p>
    <w:p w14:paraId="2163B966" w14:textId="77777777" w:rsidR="00D531C2" w:rsidRPr="00BF5438" w:rsidRDefault="00D531C2" w:rsidP="00D531C2">
      <w:pPr>
        <w:keepNext/>
        <w:spacing w:line="240" w:lineRule="auto"/>
        <w:ind w:left="1134"/>
        <w:outlineLvl w:val="0"/>
        <w:rPr>
          <w:b/>
        </w:rPr>
      </w:pPr>
      <w:r w:rsidRPr="00BF5438">
        <w:rPr>
          <w:b/>
          <w:lang w:val="en-US"/>
        </w:rPr>
        <w:t>Class III fields of vision</w:t>
      </w:r>
    </w:p>
    <w:p w14:paraId="09CC3BB9" w14:textId="7CC1D22D" w:rsidR="00D531C2" w:rsidRPr="000566AE" w:rsidRDefault="00764A04" w:rsidP="00D531C2">
      <w:pPr>
        <w:keepNext/>
        <w:ind w:left="1134"/>
      </w:pPr>
      <w:bookmarkStart w:id="55" w:name="_MON_1188292682"/>
      <w:bookmarkStart w:id="56" w:name="_MON_1390831369"/>
      <w:bookmarkStart w:id="57" w:name="_MON_1390831452"/>
      <w:bookmarkStart w:id="58" w:name="_MON_1390831460"/>
      <w:bookmarkStart w:id="59" w:name="_MON_1430232219"/>
      <w:bookmarkStart w:id="60" w:name="_MON_1108294874"/>
      <w:bookmarkStart w:id="61" w:name="_MON_1126616040"/>
      <w:bookmarkEnd w:id="55"/>
      <w:bookmarkEnd w:id="56"/>
      <w:bookmarkEnd w:id="57"/>
      <w:bookmarkEnd w:id="58"/>
      <w:bookmarkEnd w:id="59"/>
      <w:bookmarkEnd w:id="60"/>
      <w:bookmarkEnd w:id="61"/>
      <w:r>
        <w:rPr>
          <w:noProof/>
          <w:kern w:val="28"/>
          <w:lang w:val="en-US"/>
        </w:rPr>
        <w:drawing>
          <wp:inline distT="0" distB="0" distL="0" distR="0" wp14:anchorId="597D3853" wp14:editId="3A4B7B31">
            <wp:extent cx="5105400" cy="2524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5400" cy="2524125"/>
                    </a:xfrm>
                    <a:prstGeom prst="rect">
                      <a:avLst/>
                    </a:prstGeom>
                    <a:noFill/>
                    <a:ln>
                      <a:noFill/>
                    </a:ln>
                  </pic:spPr>
                </pic:pic>
              </a:graphicData>
            </a:graphic>
          </wp:inline>
        </w:drawing>
      </w:r>
    </w:p>
    <w:p w14:paraId="7B1BEE7D" w14:textId="77777777" w:rsidR="00D531C2" w:rsidRDefault="00D531C2" w:rsidP="00D531C2">
      <w:pPr>
        <w:spacing w:after="120"/>
        <w:ind w:left="2268" w:right="849" w:hanging="1134"/>
        <w:jc w:val="both"/>
      </w:pPr>
    </w:p>
    <w:p w14:paraId="799919C8" w14:textId="77777777" w:rsidR="00D531C2" w:rsidRPr="000566AE" w:rsidRDefault="00D531C2" w:rsidP="00D531C2">
      <w:pPr>
        <w:spacing w:after="120"/>
        <w:ind w:left="2268" w:right="1133" w:hanging="1134"/>
        <w:jc w:val="both"/>
      </w:pPr>
      <w:r w:rsidRPr="000566AE">
        <w:t>15.2.4.4.</w:t>
      </w:r>
      <w:r w:rsidRPr="000566AE">
        <w:tab/>
      </w:r>
      <w:r w:rsidRPr="000566AE">
        <w:rPr>
          <w:lang w:val="en-US"/>
        </w:rPr>
        <w:t>Class IV wide-angle view device</w:t>
      </w:r>
    </w:p>
    <w:p w14:paraId="017F0EE9" w14:textId="77777777" w:rsidR="00D531C2" w:rsidRPr="000566AE" w:rsidRDefault="00D531C2" w:rsidP="00D531C2">
      <w:pPr>
        <w:spacing w:after="120"/>
        <w:ind w:left="2268" w:right="1133" w:hanging="1134"/>
        <w:jc w:val="both"/>
      </w:pPr>
      <w:r w:rsidRPr="000566AE">
        <w:t>15.2.4.4.1.</w:t>
      </w:r>
      <w:r w:rsidRPr="000566AE">
        <w:tab/>
      </w:r>
      <w:r w:rsidRPr="000566AE">
        <w:rPr>
          <w:lang w:val="en-US"/>
        </w:rPr>
        <w:t>Wide-angle view device</w:t>
      </w:r>
      <w:r w:rsidRPr="000566AE">
        <w:t xml:space="preserve"> on the driver's side</w:t>
      </w:r>
    </w:p>
    <w:p w14:paraId="026BC0DD" w14:textId="77777777" w:rsidR="00D531C2" w:rsidRPr="000566AE" w:rsidRDefault="00D531C2" w:rsidP="00D531C2">
      <w:pPr>
        <w:spacing w:after="120"/>
        <w:ind w:left="2268" w:right="1133" w:hanging="1134"/>
        <w:jc w:val="both"/>
      </w:pPr>
      <w:r w:rsidRPr="000566AE">
        <w:tab/>
        <w:t>The field of vision shall be such that the driver can see at least a 15 m wide, flat, horizontal portion of the road, which is bounded by a plane parallel to the median longitudinal vertical plane of the vehicle and passing through the outermost point of the vehicle on the driver's side and which extends from at least 10 m to 25 m behind the driver's ocular points.</w:t>
      </w:r>
    </w:p>
    <w:p w14:paraId="7AD284F2" w14:textId="77777777" w:rsidR="00D531C2" w:rsidRPr="000566AE" w:rsidRDefault="00D531C2" w:rsidP="00D531C2">
      <w:pPr>
        <w:spacing w:after="120"/>
        <w:ind w:left="2268" w:right="1133" w:hanging="1134"/>
        <w:jc w:val="both"/>
      </w:pPr>
      <w:r w:rsidRPr="000566AE">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driver's ocular points (see Figure 7).</w:t>
      </w:r>
    </w:p>
    <w:p w14:paraId="7943391F" w14:textId="77777777" w:rsidR="00D531C2" w:rsidRPr="000566AE" w:rsidRDefault="00D531C2" w:rsidP="00D531C2">
      <w:pPr>
        <w:spacing w:after="120"/>
        <w:ind w:left="2268" w:right="1133" w:hanging="1134"/>
        <w:jc w:val="both"/>
      </w:pPr>
      <w:r w:rsidRPr="000566AE">
        <w:t>15.2.4.4.2.</w:t>
      </w:r>
      <w:r w:rsidRPr="000566AE">
        <w:tab/>
      </w:r>
      <w:r w:rsidRPr="000566AE">
        <w:rPr>
          <w:lang w:val="en-US"/>
        </w:rPr>
        <w:t>Wide-angle view device</w:t>
      </w:r>
      <w:r w:rsidRPr="000566AE">
        <w:t xml:space="preserve"> on the passenger's side</w:t>
      </w:r>
    </w:p>
    <w:p w14:paraId="22F35FDC" w14:textId="77777777" w:rsidR="00D531C2" w:rsidRPr="000566AE" w:rsidRDefault="00D531C2" w:rsidP="00D531C2">
      <w:pPr>
        <w:spacing w:after="120"/>
        <w:ind w:left="2268" w:right="1133" w:hanging="1134"/>
        <w:jc w:val="both"/>
      </w:pPr>
      <w:r w:rsidRPr="000566AE">
        <w:tab/>
        <w:t>The field of vision shall be such that the driver can see at least a 15 m wide, flat, horizontal portion of the road, which is bounded by a plane parallel to the median longitudinal vertical plane of the vehicle and passing through the outermost point of the vehicle on the passenger's side and which extends from at least 10 m to 25 m behind the driver's ocular points.</w:t>
      </w:r>
    </w:p>
    <w:p w14:paraId="6DB14FAA" w14:textId="77777777" w:rsidR="00D531C2" w:rsidRPr="000566AE" w:rsidRDefault="00D531C2" w:rsidP="00D531C2">
      <w:pPr>
        <w:spacing w:after="120"/>
        <w:ind w:left="2268" w:right="1133" w:hanging="1134"/>
        <w:jc w:val="both"/>
      </w:pPr>
      <w:r w:rsidRPr="000566AE">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driver's ocular points (see Figure 7).</w:t>
      </w:r>
    </w:p>
    <w:p w14:paraId="464A174E" w14:textId="77777777" w:rsidR="00D531C2" w:rsidRPr="000566AE" w:rsidRDefault="00D531C2" w:rsidP="00D531C2">
      <w:pPr>
        <w:keepNext/>
        <w:spacing w:line="240" w:lineRule="auto"/>
        <w:ind w:left="1134" w:right="849"/>
        <w:outlineLvl w:val="0"/>
      </w:pPr>
      <w:r w:rsidRPr="000566AE">
        <w:lastRenderedPageBreak/>
        <w:t>Figure 7</w:t>
      </w:r>
    </w:p>
    <w:p w14:paraId="236CF091" w14:textId="77777777" w:rsidR="00D531C2" w:rsidRPr="00BF5438" w:rsidRDefault="00D531C2" w:rsidP="00D531C2">
      <w:pPr>
        <w:keepNext/>
        <w:spacing w:line="240" w:lineRule="auto"/>
        <w:ind w:left="1134" w:right="849"/>
        <w:outlineLvl w:val="0"/>
        <w:rPr>
          <w:b/>
        </w:rPr>
      </w:pPr>
      <w:r w:rsidRPr="00BF5438">
        <w:rPr>
          <w:b/>
          <w:lang w:val="en-US"/>
        </w:rPr>
        <w:t>Class IV fields of vision</w:t>
      </w:r>
    </w:p>
    <w:p w14:paraId="2555AD5D" w14:textId="07F97544" w:rsidR="00D531C2" w:rsidRPr="000566AE" w:rsidRDefault="00764A04" w:rsidP="00D531C2">
      <w:pPr>
        <w:keepNext/>
        <w:ind w:right="849"/>
        <w:jc w:val="center"/>
      </w:pPr>
      <w:bookmarkStart w:id="62" w:name="_MON_1430232438"/>
      <w:bookmarkStart w:id="63" w:name="_MON_1390831530"/>
      <w:bookmarkStart w:id="64" w:name="_MON_1390831716"/>
      <w:bookmarkStart w:id="65" w:name="_MON_1390831736"/>
      <w:bookmarkEnd w:id="62"/>
      <w:bookmarkEnd w:id="63"/>
      <w:bookmarkEnd w:id="64"/>
      <w:bookmarkEnd w:id="65"/>
      <w:r>
        <w:rPr>
          <w:noProof/>
          <w:lang w:val="en-US"/>
        </w:rPr>
        <w:drawing>
          <wp:inline distT="0" distB="0" distL="0" distR="0" wp14:anchorId="33E6A55D" wp14:editId="0AD4276F">
            <wp:extent cx="3419475" cy="3648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9475" cy="3648075"/>
                    </a:xfrm>
                    <a:prstGeom prst="rect">
                      <a:avLst/>
                    </a:prstGeom>
                    <a:noFill/>
                    <a:ln>
                      <a:noFill/>
                    </a:ln>
                  </pic:spPr>
                </pic:pic>
              </a:graphicData>
            </a:graphic>
          </wp:inline>
        </w:drawing>
      </w:r>
    </w:p>
    <w:p w14:paraId="62E89596" w14:textId="77777777" w:rsidR="00D531C2" w:rsidRPr="000566AE" w:rsidRDefault="00D531C2" w:rsidP="00D531C2">
      <w:pPr>
        <w:spacing w:before="120" w:after="120"/>
        <w:ind w:left="2268" w:right="849" w:hanging="1134"/>
        <w:jc w:val="both"/>
      </w:pPr>
      <w:r w:rsidRPr="000566AE">
        <w:t>15.2.4.5.</w:t>
      </w:r>
      <w:r w:rsidRPr="000566AE">
        <w:tab/>
      </w:r>
      <w:r w:rsidRPr="000566AE">
        <w:rPr>
          <w:lang w:val="en-US"/>
        </w:rPr>
        <w:t>Class V close-proximity view device</w:t>
      </w:r>
    </w:p>
    <w:p w14:paraId="0FBF7C4E" w14:textId="77777777" w:rsidR="00D531C2" w:rsidRPr="000566AE" w:rsidRDefault="00D531C2" w:rsidP="00D531C2">
      <w:pPr>
        <w:spacing w:after="120"/>
        <w:ind w:left="2268" w:right="1133"/>
        <w:jc w:val="both"/>
      </w:pPr>
      <w:r w:rsidRPr="000566AE">
        <w:t>The field of vision shall be such that the driver can see a flat horizontal portion of the road along the side of the vehicle, bounded by the following vertical planes (see Figures 8a and 8b):</w:t>
      </w:r>
    </w:p>
    <w:p w14:paraId="40106386" w14:textId="77777777" w:rsidR="00D531C2" w:rsidRPr="000566AE" w:rsidRDefault="00D531C2" w:rsidP="00D531C2">
      <w:pPr>
        <w:spacing w:after="120"/>
        <w:ind w:left="2268" w:right="1133" w:hanging="1134"/>
        <w:jc w:val="both"/>
      </w:pPr>
      <w:r w:rsidRPr="000566AE">
        <w:t>15.2.4.5.1.</w:t>
      </w:r>
      <w:r w:rsidRPr="000566AE">
        <w:tab/>
        <w:t>The plane parallel to the median longitudinal vertical plane of the vehicle which passes through the outermost point of the vehicle cab on the passenger's side;</w:t>
      </w:r>
    </w:p>
    <w:p w14:paraId="4FC6E571" w14:textId="77777777" w:rsidR="00D531C2" w:rsidRPr="000566AE" w:rsidRDefault="00D531C2" w:rsidP="00D531C2">
      <w:pPr>
        <w:spacing w:after="120"/>
        <w:ind w:left="2268" w:right="1133" w:hanging="1134"/>
        <w:jc w:val="both"/>
      </w:pPr>
      <w:r w:rsidRPr="000566AE">
        <w:t>15.2.4.5.2.</w:t>
      </w:r>
      <w:r w:rsidRPr="000566AE">
        <w:tab/>
        <w:t>In the transverse direction, the parallel plane passing at a distance of 2 m in front of the plane mentioned in paragraph 15.2.4.5.1. above.</w:t>
      </w:r>
    </w:p>
    <w:p w14:paraId="1C5D111F" w14:textId="77777777" w:rsidR="00D531C2" w:rsidRPr="000566AE" w:rsidRDefault="00D531C2" w:rsidP="00D531C2">
      <w:pPr>
        <w:spacing w:after="120"/>
        <w:ind w:left="2268" w:right="1133" w:hanging="1134"/>
        <w:jc w:val="both"/>
      </w:pPr>
      <w:r w:rsidRPr="000566AE">
        <w:t>15.2.4.5.3.</w:t>
      </w:r>
      <w:r w:rsidRPr="000566AE">
        <w:tab/>
        <w:t>To the rear, the plane parallel to the vertical plane passing through the driver's ocular points and situated at a distance of 1.75 m behind that plane;</w:t>
      </w:r>
    </w:p>
    <w:p w14:paraId="39668969" w14:textId="77777777" w:rsidR="00D531C2" w:rsidRPr="000566AE" w:rsidRDefault="00D531C2" w:rsidP="00D531C2">
      <w:pPr>
        <w:spacing w:after="120"/>
        <w:ind w:left="2268" w:right="1133" w:hanging="1134"/>
        <w:jc w:val="both"/>
      </w:pPr>
      <w:r w:rsidRPr="000566AE">
        <w:t>15.2.4.5.4.</w:t>
      </w:r>
      <w:r w:rsidRPr="000566AE">
        <w:tab/>
        <w:t>To the front, the plane parallel to the vertical plane passing through the driver's ocular points and situated at a distance of 1 m in front of that plane. If the vertical transverse plane passing through the leading edge of the vehicle bumper is less than 1 m in front of the vertical plane passing through the driver's ocular points, the field of vision shall be limited to that plane.</w:t>
      </w:r>
    </w:p>
    <w:p w14:paraId="2DB24EFF" w14:textId="77777777" w:rsidR="00D531C2" w:rsidRPr="000566AE" w:rsidRDefault="00D531C2" w:rsidP="00D531C2">
      <w:pPr>
        <w:spacing w:after="120"/>
        <w:ind w:left="2268" w:right="1133" w:hanging="1134"/>
        <w:jc w:val="both"/>
      </w:pPr>
      <w:r w:rsidRPr="000566AE">
        <w:t>15.2.4.5.5.</w:t>
      </w:r>
      <w:r w:rsidRPr="000566AE">
        <w:tab/>
        <w:t xml:space="preserve">In the case the field of vision described in Figures 8a and 8b can be perceived through the combination of the field of vision from a Class IV wide-angle view </w:t>
      </w:r>
      <w:r w:rsidRPr="000566AE">
        <w:rPr>
          <w:lang w:val="en-US"/>
        </w:rPr>
        <w:t xml:space="preserve">device </w:t>
      </w:r>
      <w:r w:rsidRPr="000566AE">
        <w:t xml:space="preserve">and that of a Class VI front-view </w:t>
      </w:r>
      <w:r w:rsidRPr="000566AE">
        <w:rPr>
          <w:lang w:val="en-US"/>
        </w:rPr>
        <w:t>device</w:t>
      </w:r>
      <w:r w:rsidRPr="000566AE">
        <w:t xml:space="preserve">, the installation of a Class V close-proximity view </w:t>
      </w:r>
      <w:r w:rsidRPr="000566AE">
        <w:rPr>
          <w:lang w:val="en-US"/>
        </w:rPr>
        <w:t xml:space="preserve">device </w:t>
      </w:r>
      <w:r w:rsidRPr="000566AE">
        <w:t>is not compulsory.</w:t>
      </w:r>
    </w:p>
    <w:p w14:paraId="2C8D5BEA" w14:textId="77777777" w:rsidR="00D531C2" w:rsidRPr="000566AE" w:rsidRDefault="00D531C2" w:rsidP="00D531C2">
      <w:pPr>
        <w:keepNext/>
        <w:spacing w:line="240" w:lineRule="auto"/>
        <w:ind w:left="1134" w:right="849"/>
        <w:outlineLvl w:val="0"/>
      </w:pPr>
      <w:r w:rsidRPr="000566AE">
        <w:lastRenderedPageBreak/>
        <w:t>Figures 8a and 8b</w:t>
      </w:r>
    </w:p>
    <w:p w14:paraId="460BDA3A" w14:textId="1FBF4B00" w:rsidR="00D531C2" w:rsidRDefault="00D531C2" w:rsidP="00D531C2">
      <w:pPr>
        <w:keepNext/>
        <w:spacing w:line="240" w:lineRule="auto"/>
        <w:ind w:left="1134" w:right="849"/>
        <w:outlineLvl w:val="0"/>
        <w:rPr>
          <w:b/>
          <w:lang w:val="en-US"/>
        </w:rPr>
      </w:pPr>
      <w:r w:rsidRPr="00BF5438">
        <w:rPr>
          <w:b/>
          <w:lang w:val="en-US"/>
        </w:rPr>
        <w:t>Class V field of vision</w:t>
      </w:r>
    </w:p>
    <w:p w14:paraId="08ACF5A0" w14:textId="22798CE0" w:rsidR="001F2339" w:rsidRDefault="001F2339" w:rsidP="00D531C2">
      <w:pPr>
        <w:keepNext/>
        <w:spacing w:line="240" w:lineRule="auto"/>
        <w:ind w:left="1134" w:right="849"/>
        <w:outlineLvl w:val="0"/>
        <w:rPr>
          <w:b/>
          <w:lang w:val="en-US"/>
        </w:rPr>
      </w:pPr>
    </w:p>
    <w:p w14:paraId="2C1E2A4B" w14:textId="2A45F60F" w:rsidR="001F2339" w:rsidRPr="001F2339" w:rsidRDefault="001F2339" w:rsidP="00D531C2">
      <w:pPr>
        <w:keepNext/>
        <w:spacing w:line="240" w:lineRule="auto"/>
        <w:ind w:left="1134" w:right="849"/>
        <w:outlineLvl w:val="0"/>
      </w:pPr>
      <w:r w:rsidRPr="001F2339">
        <w:rPr>
          <w:lang w:val="en-US"/>
        </w:rPr>
        <w:t>Figure 8a</w:t>
      </w:r>
    </w:p>
    <w:p w14:paraId="4FBFC214" w14:textId="0E053F4A" w:rsidR="00D531C2" w:rsidRDefault="00764A04" w:rsidP="00D531C2">
      <w:pPr>
        <w:keepNext/>
        <w:ind w:right="849"/>
        <w:jc w:val="center"/>
      </w:pPr>
      <w:bookmarkStart w:id="66" w:name="_MON_1126617255"/>
      <w:bookmarkStart w:id="67" w:name="_MON_1126617310"/>
      <w:bookmarkStart w:id="68" w:name="_MON_1126617375"/>
      <w:bookmarkStart w:id="69" w:name="_MON_1152019936"/>
      <w:bookmarkStart w:id="70" w:name="_MON_1188636638"/>
      <w:bookmarkStart w:id="71" w:name="_MON_1390831902"/>
      <w:bookmarkStart w:id="72" w:name="_MON_1430232557"/>
      <w:bookmarkStart w:id="73" w:name="_MON_1088338722"/>
      <w:bookmarkStart w:id="74" w:name="_MON_1108296385"/>
      <w:bookmarkStart w:id="75" w:name="_MON_1108366246"/>
      <w:bookmarkEnd w:id="66"/>
      <w:bookmarkEnd w:id="67"/>
      <w:bookmarkEnd w:id="68"/>
      <w:bookmarkEnd w:id="69"/>
      <w:bookmarkEnd w:id="70"/>
      <w:bookmarkEnd w:id="71"/>
      <w:bookmarkEnd w:id="72"/>
      <w:bookmarkEnd w:id="73"/>
      <w:bookmarkEnd w:id="74"/>
      <w:bookmarkEnd w:id="75"/>
      <w:r>
        <w:rPr>
          <w:noProof/>
          <w:lang w:val="en-US"/>
        </w:rPr>
        <w:drawing>
          <wp:inline distT="0" distB="0" distL="0" distR="0" wp14:anchorId="3262B920" wp14:editId="2D00AD4D">
            <wp:extent cx="4295775" cy="2152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14:paraId="667970B1" w14:textId="2C409085" w:rsidR="001F2339" w:rsidRPr="001F2339" w:rsidRDefault="001F2339" w:rsidP="001F2339">
      <w:pPr>
        <w:keepNext/>
        <w:ind w:left="1134" w:right="849"/>
      </w:pPr>
      <w:r w:rsidRPr="001F2339">
        <w:t>Figure 8b</w:t>
      </w:r>
    </w:p>
    <w:p w14:paraId="0A855F65" w14:textId="12293F0C" w:rsidR="00D531C2" w:rsidRPr="000566AE" w:rsidRDefault="00764A04" w:rsidP="00D531C2">
      <w:pPr>
        <w:ind w:right="849"/>
        <w:jc w:val="center"/>
      </w:pPr>
      <w:bookmarkStart w:id="76" w:name="_MON_1188627114"/>
      <w:bookmarkStart w:id="77" w:name="_MON_1188627122"/>
      <w:bookmarkStart w:id="78" w:name="_MON_1390831951"/>
      <w:bookmarkStart w:id="79" w:name="_MON_1430232568"/>
      <w:bookmarkStart w:id="80" w:name="_MON_1108296496"/>
      <w:bookmarkStart w:id="81" w:name="_MON_1152020155"/>
      <w:bookmarkStart w:id="82" w:name="_MON_1188626980"/>
      <w:bookmarkStart w:id="83" w:name="_MON_1188627065"/>
      <w:bookmarkStart w:id="84" w:name="_MON_1188627071"/>
      <w:bookmarkEnd w:id="76"/>
      <w:bookmarkEnd w:id="77"/>
      <w:bookmarkEnd w:id="78"/>
      <w:bookmarkEnd w:id="79"/>
      <w:bookmarkEnd w:id="80"/>
      <w:bookmarkEnd w:id="81"/>
      <w:bookmarkEnd w:id="82"/>
      <w:bookmarkEnd w:id="83"/>
      <w:bookmarkEnd w:id="84"/>
      <w:r>
        <w:rPr>
          <w:noProof/>
          <w:lang w:val="en-US"/>
        </w:rPr>
        <w:drawing>
          <wp:inline distT="0" distB="0" distL="0" distR="0" wp14:anchorId="1064E063" wp14:editId="06A8BB61">
            <wp:extent cx="4657725" cy="2066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7725" cy="2066925"/>
                    </a:xfrm>
                    <a:prstGeom prst="rect">
                      <a:avLst/>
                    </a:prstGeom>
                    <a:noFill/>
                    <a:ln>
                      <a:noFill/>
                    </a:ln>
                  </pic:spPr>
                </pic:pic>
              </a:graphicData>
            </a:graphic>
          </wp:inline>
        </w:drawing>
      </w:r>
    </w:p>
    <w:p w14:paraId="39A96F46" w14:textId="77777777" w:rsidR="00D531C2" w:rsidRPr="000566AE" w:rsidRDefault="00D531C2" w:rsidP="00D531C2">
      <w:pPr>
        <w:spacing w:after="120"/>
        <w:ind w:left="2268" w:right="1133" w:hanging="1134"/>
        <w:jc w:val="both"/>
      </w:pPr>
      <w:r w:rsidRPr="000566AE">
        <w:t>15.2.4.5.6.</w:t>
      </w:r>
      <w:r w:rsidRPr="000566AE">
        <w:tab/>
        <w:t>On the passenger side only, the field of vision shall also be such that the driver can see a flat horizontal portion of the road along the side of the vehicle which is outside the field defined in paragraphs 15.2.4.5.1. to 15.2.4.5.4. above but within the field bounded by the following vertical planes; the front of this field of vision may be rounded off with a radius of 2,000 mm (see Figures 8c and 8d):</w:t>
      </w:r>
    </w:p>
    <w:p w14:paraId="341E9225" w14:textId="77777777" w:rsidR="00D531C2" w:rsidRPr="000566AE" w:rsidRDefault="00D531C2" w:rsidP="00D531C2">
      <w:pPr>
        <w:spacing w:after="120"/>
        <w:ind w:left="2268" w:right="1133" w:hanging="1134"/>
        <w:jc w:val="both"/>
      </w:pPr>
      <w:r w:rsidRPr="000566AE">
        <w:t>15.2.4.5.7.</w:t>
      </w:r>
      <w:r w:rsidRPr="000566AE">
        <w:tab/>
        <w:t>In the transverse direction, the parallel plane passing at a distance of 4.5 m in front of the plane mentioned in paragraph 15.2.4.5.1. above.</w:t>
      </w:r>
    </w:p>
    <w:p w14:paraId="13D95462" w14:textId="77777777" w:rsidR="00D531C2" w:rsidRPr="000566AE" w:rsidRDefault="00D531C2" w:rsidP="00D531C2">
      <w:pPr>
        <w:spacing w:after="120"/>
        <w:ind w:left="2268" w:right="1133" w:hanging="1134"/>
        <w:jc w:val="both"/>
        <w:rPr>
          <w:szCs w:val="24"/>
        </w:rPr>
      </w:pPr>
      <w:r w:rsidRPr="000566AE">
        <w:rPr>
          <w:szCs w:val="24"/>
        </w:rPr>
        <w:t>15.2.4.5.8.</w:t>
      </w:r>
      <w:r w:rsidRPr="000566AE">
        <w:rPr>
          <w:szCs w:val="24"/>
        </w:rPr>
        <w:tab/>
        <w:t>To the rear, the plane parallel to the vertical plane passing through the driver's ocular points and situated at a distance of 1.75 m behind that plane.</w:t>
      </w:r>
    </w:p>
    <w:p w14:paraId="1386FD42" w14:textId="27387CBF" w:rsidR="00D531C2" w:rsidRPr="000566AE" w:rsidRDefault="00D531C2" w:rsidP="00D531C2">
      <w:pPr>
        <w:spacing w:after="120"/>
        <w:ind w:left="2268" w:right="1133" w:hanging="1134"/>
        <w:jc w:val="both"/>
      </w:pPr>
      <w:r w:rsidRPr="000566AE">
        <w:t>15.2.4.5.9.</w:t>
      </w:r>
      <w:r w:rsidRPr="000566AE">
        <w:tab/>
        <w:t xml:space="preserve">To the front, the plane parallel to the vertical plane passing through the driver's ocular points and situated at a distance of 3 m in front of that plane. This field of vision may be partially provided by a front-view device </w:t>
      </w:r>
      <w:r w:rsidR="002778B6">
        <w:br/>
      </w:r>
      <w:r w:rsidRPr="000566AE">
        <w:t>(Class VI).</w:t>
      </w:r>
    </w:p>
    <w:p w14:paraId="3CAE95A8" w14:textId="77777777" w:rsidR="00D531C2" w:rsidRPr="000566AE" w:rsidRDefault="00D531C2" w:rsidP="00D531C2">
      <w:pPr>
        <w:spacing w:after="120"/>
        <w:ind w:left="2268" w:right="1133" w:hanging="1134"/>
        <w:jc w:val="both"/>
      </w:pPr>
      <w:r w:rsidRPr="000566AE">
        <w:t>15.2.4.5.10.</w:t>
      </w:r>
      <w:r w:rsidRPr="000566AE">
        <w:tab/>
        <w:t>The field of vision prescribed in paragraphs 15.2.4.5.6. to 15.2.4.5.9. above may be partially provided by a wide-angle view device (Class IV) or a combination of a close-proximity view device (Class V) and a front-view device (Class VI).</w:t>
      </w:r>
    </w:p>
    <w:p w14:paraId="10B02F37" w14:textId="77777777" w:rsidR="00D531C2" w:rsidRPr="000566AE" w:rsidRDefault="00D531C2" w:rsidP="00D531C2">
      <w:pPr>
        <w:spacing w:after="120"/>
        <w:ind w:left="2268" w:right="1133" w:hanging="1134"/>
        <w:jc w:val="both"/>
      </w:pPr>
      <w:r w:rsidRPr="000566AE">
        <w:lastRenderedPageBreak/>
        <w:t>15.2.4.5.11.</w:t>
      </w:r>
      <w:r w:rsidRPr="000566AE">
        <w:tab/>
        <w:t xml:space="preserve">The area prescribed in paragraphs 15.2.4.5.6. to 15.2.4.5.9. above may be viewed using a combination of direct view and indirect vision devices </w:t>
      </w:r>
      <w:r w:rsidRPr="000566AE">
        <w:rPr>
          <w:lang w:val="en-US"/>
        </w:rPr>
        <w:t>(of Class IV, V, VI)</w:t>
      </w:r>
      <w:r w:rsidRPr="000566AE">
        <w:t>.</w:t>
      </w:r>
    </w:p>
    <w:p w14:paraId="52101B02" w14:textId="77777777" w:rsidR="00D531C2" w:rsidRPr="000566AE" w:rsidRDefault="00D531C2" w:rsidP="00D531C2">
      <w:pPr>
        <w:spacing w:after="100"/>
        <w:ind w:left="2268" w:right="1133" w:hanging="1134"/>
        <w:jc w:val="both"/>
        <w:rPr>
          <w:lang w:val="en-US"/>
        </w:rPr>
      </w:pPr>
      <w:r w:rsidRPr="000566AE">
        <w:rPr>
          <w:lang w:val="en-US"/>
        </w:rPr>
        <w:t>15.2.4.5.11.1.</w:t>
      </w:r>
      <w:r w:rsidRPr="000566AE">
        <w:rPr>
          <w:lang w:val="en-US"/>
        </w:rPr>
        <w:tab/>
        <w:t>If an indirect vision device of Class IV is used to provide a part of the field of vision prescribed in paragraphs 15.2.4.5.6. to 15.2.4.5.9., it shall be adjusted in a way that it simultaneously provides the field of vision prescribed in paragraph 15.2.4.4.2.</w:t>
      </w:r>
    </w:p>
    <w:p w14:paraId="4EE90740" w14:textId="77777777" w:rsidR="00D531C2" w:rsidRPr="000566AE" w:rsidRDefault="00D531C2" w:rsidP="00D531C2">
      <w:pPr>
        <w:spacing w:after="100"/>
        <w:ind w:left="2268" w:right="1133" w:hanging="1134"/>
        <w:jc w:val="both"/>
        <w:rPr>
          <w:lang w:val="en-US"/>
        </w:rPr>
      </w:pPr>
      <w:r w:rsidRPr="000566AE">
        <w:rPr>
          <w:lang w:val="en-US"/>
        </w:rPr>
        <w:t>15.2.4.5.11.2.</w:t>
      </w:r>
      <w:r w:rsidRPr="000566AE">
        <w:rPr>
          <w:lang w:val="en-US"/>
        </w:rPr>
        <w:tab/>
        <w:t>If an indirect vision device of Class V is used to provide a part of the field of vision prescribed in paragraphs 15.2.4.5.6. to 15.2.4.5.9., it shall be adjusted in a way that it simultaneously provides the field of vision prescribed in paragraphs 15.2.4.5.1. to 15.2.4.5.4.</w:t>
      </w:r>
    </w:p>
    <w:p w14:paraId="5CC7EED3" w14:textId="77777777" w:rsidR="00D531C2" w:rsidRPr="000566AE" w:rsidRDefault="00D531C2" w:rsidP="00D531C2">
      <w:pPr>
        <w:spacing w:after="100"/>
        <w:ind w:left="2268" w:right="1133" w:hanging="1134"/>
        <w:jc w:val="both"/>
      </w:pPr>
      <w:r w:rsidRPr="000566AE">
        <w:rPr>
          <w:lang w:val="en-US"/>
        </w:rPr>
        <w:t>15.2.4.5.11.3.</w:t>
      </w:r>
      <w:r w:rsidRPr="000566AE">
        <w:rPr>
          <w:lang w:val="en-US"/>
        </w:rPr>
        <w:tab/>
        <w:t>If an indirect vision device of Class VI is used to provide a part of the field of vision prescribed in paragraphs 15.2.4.5.6. to 15.2.4.5.9., it shall be adjusted in a way that it simultaneously provides the field of vision prescribed in paragraph 15.2.4.6.1.</w:t>
      </w:r>
    </w:p>
    <w:p w14:paraId="7D2206EA" w14:textId="77777777" w:rsidR="00D531C2" w:rsidRPr="000566AE" w:rsidRDefault="00D531C2" w:rsidP="00D531C2">
      <w:pPr>
        <w:spacing w:after="100"/>
        <w:ind w:left="2268" w:right="1133" w:hanging="1134"/>
        <w:jc w:val="both"/>
        <w:rPr>
          <w:lang w:val="en-US"/>
        </w:rPr>
      </w:pPr>
      <w:r w:rsidRPr="000566AE">
        <w:rPr>
          <w:lang w:val="en-US"/>
        </w:rPr>
        <w:t>15.2.4.5.12.</w:t>
      </w:r>
      <w:r w:rsidRPr="000566AE">
        <w:rPr>
          <w:lang w:val="en-US"/>
        </w:rPr>
        <w:tab/>
        <w:t xml:space="preserve">The field of vision prescribed in paragraphs 15.2.4.5.1. to 15.2.4.5.4. may be viewed using a combination of a close-proximity </w:t>
      </w:r>
      <w:r w:rsidRPr="000566AE">
        <w:t xml:space="preserve">view device </w:t>
      </w:r>
      <w:r w:rsidRPr="000566AE">
        <w:rPr>
          <w:lang w:val="en-US"/>
        </w:rPr>
        <w:t xml:space="preserve">(Class V) and a </w:t>
      </w:r>
      <w:r w:rsidRPr="000566AE">
        <w:t xml:space="preserve">wide-angle view device </w:t>
      </w:r>
      <w:r w:rsidRPr="000566AE">
        <w:rPr>
          <w:lang w:val="en-US"/>
        </w:rPr>
        <w:t>(Class IV).</w:t>
      </w:r>
    </w:p>
    <w:p w14:paraId="1D703F4A" w14:textId="77777777" w:rsidR="00D531C2" w:rsidRPr="000566AE" w:rsidRDefault="00D531C2" w:rsidP="00D531C2">
      <w:pPr>
        <w:spacing w:after="120"/>
        <w:ind w:left="2268" w:right="1133"/>
        <w:jc w:val="both"/>
        <w:rPr>
          <w:lang w:val="en-US"/>
        </w:rPr>
      </w:pPr>
      <w:r w:rsidRPr="000566AE">
        <w:rPr>
          <w:lang w:val="en-US"/>
        </w:rPr>
        <w:t>In such cases the close-proximity view mirror (Class V) shall provide at least 90 per cent of the field of vision prescribed in paragraphs 15.2.4.5.1 to 15.2.4.5.4. and the Class IV mirror shall be adjusted in a way that it simultaneously provides the field of vision prescribed in paragraph 15.2.4.4.2.</w:t>
      </w:r>
    </w:p>
    <w:p w14:paraId="7638AC28" w14:textId="77777777" w:rsidR="00D531C2" w:rsidRPr="000566AE" w:rsidRDefault="00D531C2" w:rsidP="00D531C2">
      <w:pPr>
        <w:spacing w:after="120"/>
        <w:ind w:left="2268" w:right="1133" w:hanging="1134"/>
        <w:jc w:val="both"/>
      </w:pPr>
      <w:r w:rsidRPr="000566AE">
        <w:rPr>
          <w:rFonts w:eastAsia="MS Mincho"/>
          <w:bCs/>
        </w:rPr>
        <w:t>15.2.4.5.13.</w:t>
      </w:r>
      <w:r w:rsidRPr="000566AE">
        <w:rPr>
          <w:rFonts w:eastAsia="MS Mincho"/>
          <w:bCs/>
        </w:rPr>
        <w:tab/>
        <w:t xml:space="preserve">Paragraphs 15.2.4.5.6. to 15.2.4.5.12. above shall not apply to a vehicle where any </w:t>
      </w:r>
      <w:r w:rsidRPr="000566AE">
        <w:t>part of a Class V mirror, if fitted, or its holder, is less than 2.4 m above the ground, regardless of its position after adjustment.</w:t>
      </w:r>
    </w:p>
    <w:p w14:paraId="77317629" w14:textId="77777777" w:rsidR="00D531C2" w:rsidRPr="000566AE" w:rsidRDefault="00D531C2" w:rsidP="00D531C2">
      <w:pPr>
        <w:spacing w:after="120"/>
        <w:ind w:left="2268" w:right="1133" w:hanging="1134"/>
        <w:jc w:val="both"/>
      </w:pPr>
      <w:r w:rsidRPr="000566AE">
        <w:t>15.2.4.5.14.</w:t>
      </w:r>
      <w:r w:rsidRPr="000566AE">
        <w:tab/>
        <w:t>Paragraphs 15.2.4.5.6. to 15.2.4.5.</w:t>
      </w:r>
      <w:r w:rsidRPr="000566AE">
        <w:rPr>
          <w:rFonts w:eastAsia="MS Mincho"/>
          <w:bCs/>
        </w:rPr>
        <w:t>12</w:t>
      </w:r>
      <w:r w:rsidRPr="000566AE">
        <w:t>. above shall not apply to a vehicle of category M</w:t>
      </w:r>
      <w:r w:rsidRPr="000566AE">
        <w:rPr>
          <w:vertAlign w:val="subscript"/>
        </w:rPr>
        <w:t>2</w:t>
      </w:r>
      <w:r w:rsidRPr="000566AE">
        <w:t xml:space="preserve"> or M</w:t>
      </w:r>
      <w:r w:rsidRPr="000566AE">
        <w:rPr>
          <w:vertAlign w:val="subscript"/>
        </w:rPr>
        <w:t>3</w:t>
      </w:r>
      <w:r w:rsidRPr="000566AE">
        <w:t>.</w:t>
      </w:r>
    </w:p>
    <w:p w14:paraId="3F8EF802" w14:textId="77777777" w:rsidR="00D531C2" w:rsidRPr="000566AE" w:rsidRDefault="00D531C2" w:rsidP="00D531C2">
      <w:pPr>
        <w:keepNext/>
        <w:keepLines/>
        <w:spacing w:line="240" w:lineRule="auto"/>
        <w:ind w:left="1134" w:right="849"/>
        <w:outlineLvl w:val="0"/>
      </w:pPr>
      <w:r w:rsidRPr="000566AE">
        <w:lastRenderedPageBreak/>
        <w:t>Figures 8c and 8d</w:t>
      </w:r>
    </w:p>
    <w:p w14:paraId="6ACD3AF7" w14:textId="2026F21D" w:rsidR="00D531C2" w:rsidRDefault="00D531C2" w:rsidP="00D531C2">
      <w:pPr>
        <w:keepNext/>
        <w:keepLines/>
        <w:spacing w:after="120"/>
        <w:ind w:left="1134" w:right="849"/>
        <w:jc w:val="both"/>
        <w:rPr>
          <w:b/>
        </w:rPr>
      </w:pPr>
      <w:r w:rsidRPr="00BF5438">
        <w:rPr>
          <w:b/>
        </w:rPr>
        <w:t>Larger field of vision on the passenger side</w:t>
      </w:r>
    </w:p>
    <w:p w14:paraId="1122F7F6" w14:textId="3D786FAC" w:rsidR="002778B6" w:rsidRPr="002778B6" w:rsidRDefault="002778B6" w:rsidP="00D531C2">
      <w:pPr>
        <w:keepNext/>
        <w:keepLines/>
        <w:spacing w:after="120"/>
        <w:ind w:left="1134" w:right="849"/>
        <w:jc w:val="both"/>
      </w:pPr>
      <w:r w:rsidRPr="002778B6">
        <w:t>Figure 8c</w:t>
      </w:r>
    </w:p>
    <w:p w14:paraId="5E5C188E" w14:textId="36C689A1" w:rsidR="00D531C2" w:rsidRPr="000566AE" w:rsidRDefault="00764A04" w:rsidP="00D531C2">
      <w:pPr>
        <w:keepNext/>
        <w:keepLines/>
        <w:spacing w:after="120"/>
        <w:ind w:left="2268" w:right="849" w:hanging="1134"/>
        <w:jc w:val="both"/>
      </w:pPr>
      <w:r>
        <w:rPr>
          <w:noProof/>
          <w:lang w:val="en-US"/>
        </w:rPr>
        <mc:AlternateContent>
          <mc:Choice Requires="wps">
            <w:drawing>
              <wp:anchor distT="45720" distB="45720" distL="114300" distR="114300" simplePos="0" relativeHeight="251677184" behindDoc="0" locked="0" layoutInCell="1" allowOverlap="1" wp14:anchorId="6EB40A66" wp14:editId="4347DBC2">
                <wp:simplePos x="0" y="0"/>
                <wp:positionH relativeFrom="column">
                  <wp:posOffset>586740</wp:posOffset>
                </wp:positionH>
                <wp:positionV relativeFrom="paragraph">
                  <wp:posOffset>1808480</wp:posOffset>
                </wp:positionV>
                <wp:extent cx="800100" cy="342900"/>
                <wp:effectExtent l="11430" t="13335" r="7620" b="571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chemeClr val="bg1">
                              <a:lumMod val="100000"/>
                              <a:lumOff val="0"/>
                            </a:schemeClr>
                          </a:solidFill>
                          <a:miter lim="800000"/>
                          <a:headEnd/>
                          <a:tailEnd/>
                        </a:ln>
                      </wps:spPr>
                      <wps:txbx>
                        <w:txbxContent>
                          <w:p w14:paraId="7F8DBE15" w14:textId="3E393347" w:rsidR="00EF4FEC" w:rsidRDefault="00EF4FEC">
                            <w:r>
                              <w:t>Figure 8d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B40A66" id="_x0000_t202" coordsize="21600,21600" o:spt="202" path="m,l,21600r21600,l21600,xe">
                <v:stroke joinstyle="miter"/>
                <v:path gradientshapeok="t" o:connecttype="rect"/>
              </v:shapetype>
              <v:shape id="Text Box 2" o:spid="_x0000_s1378" type="#_x0000_t202" style="position:absolute;left:0;text-align:left;margin-left:46.2pt;margin-top:142.4pt;width:63pt;height:27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" strokecolor="white [3212]">
                <v:textbox>
                  <w:txbxContent>
                    <w:p w14:paraId="7F8DBE15" w14:textId="3E393347" w:rsidR="00EF4FEC" w:rsidRDefault="00EF4FEC">
                      <w:r>
                        <w:t>Figure 8d</w:t>
                      </w:r>
                    </w:p>
                  </w:txbxContent>
                </v:textbox>
              </v:shape>
            </w:pict>
          </mc:Fallback>
        </mc:AlternateContent>
      </w:r>
      <w:r>
        <w:rPr>
          <w:noProof/>
          <w:lang w:val="en-US"/>
        </w:rPr>
        <w:drawing>
          <wp:inline distT="0" distB="0" distL="0" distR="0" wp14:anchorId="2429702C" wp14:editId="5B3182C3">
            <wp:extent cx="4733925" cy="4143375"/>
            <wp:effectExtent l="0" t="0" r="0" b="0"/>
            <wp:docPr id="34" name="Picture 34" descr="R046r5Fig8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046r5Fig8c8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33925" cy="4143375"/>
                    </a:xfrm>
                    <a:prstGeom prst="rect">
                      <a:avLst/>
                    </a:prstGeom>
                    <a:noFill/>
                    <a:ln>
                      <a:noFill/>
                    </a:ln>
                  </pic:spPr>
                </pic:pic>
              </a:graphicData>
            </a:graphic>
          </wp:inline>
        </w:drawing>
      </w:r>
    </w:p>
    <w:p w14:paraId="0E26DF1F" w14:textId="77777777" w:rsidR="00D531C2" w:rsidRPr="000566AE" w:rsidRDefault="00D531C2" w:rsidP="00D531C2">
      <w:pPr>
        <w:spacing w:after="120"/>
        <w:ind w:left="2268" w:right="849" w:hanging="1134"/>
        <w:jc w:val="both"/>
      </w:pPr>
      <w:r w:rsidRPr="000566AE">
        <w:t>15.2.4.6.</w:t>
      </w:r>
      <w:r w:rsidRPr="000566AE">
        <w:tab/>
      </w:r>
      <w:r w:rsidRPr="000566AE">
        <w:rPr>
          <w:lang w:val="en-US"/>
        </w:rPr>
        <w:t>Class VI front-view device</w:t>
      </w:r>
    </w:p>
    <w:p w14:paraId="044A7272" w14:textId="77777777" w:rsidR="00D531C2" w:rsidRPr="000566AE" w:rsidRDefault="00D531C2" w:rsidP="00D531C2">
      <w:pPr>
        <w:spacing w:after="120"/>
        <w:ind w:left="2268" w:right="1133" w:hanging="1134"/>
        <w:jc w:val="both"/>
      </w:pPr>
      <w:r w:rsidRPr="000566AE">
        <w:t>15.2.4.6.1.</w:t>
      </w:r>
      <w:r w:rsidRPr="000566AE">
        <w:tab/>
        <w:t>The field of vision shall be such that the driver can see at least a flat horizontal portion of the road, which is bounded by:</w:t>
      </w:r>
    </w:p>
    <w:p w14:paraId="37152C26" w14:textId="77777777" w:rsidR="00D531C2" w:rsidRPr="000566AE" w:rsidRDefault="00D531C2" w:rsidP="00D531C2">
      <w:pPr>
        <w:spacing w:after="120"/>
        <w:ind w:left="2835" w:right="1133" w:hanging="567"/>
        <w:jc w:val="both"/>
      </w:pPr>
      <w:r w:rsidRPr="000566AE">
        <w:t>(a)</w:t>
      </w:r>
      <w:r w:rsidRPr="000566AE">
        <w:tab/>
        <w:t>A transverse vertical plane through the outermost point of the front of the vehicle;</w:t>
      </w:r>
    </w:p>
    <w:p w14:paraId="424B7224" w14:textId="3A03C772" w:rsidR="00D531C2" w:rsidRPr="000566AE" w:rsidRDefault="00D531C2" w:rsidP="00D531C2">
      <w:pPr>
        <w:spacing w:after="120"/>
        <w:ind w:left="2835" w:right="1133" w:hanging="567"/>
        <w:jc w:val="both"/>
      </w:pPr>
      <w:r w:rsidRPr="000566AE">
        <w:t>(b)</w:t>
      </w:r>
      <w:r w:rsidRPr="000566AE">
        <w:tab/>
      </w:r>
      <w:r w:rsidRPr="00BE3792">
        <w:rPr>
          <w:spacing w:val="-4"/>
        </w:rPr>
        <w:t>A transverse vertical plane 2,000 mm in front of the plane defined in (a);</w:t>
      </w:r>
    </w:p>
    <w:p w14:paraId="63669BBA" w14:textId="6A02C899" w:rsidR="00D531C2" w:rsidRPr="000566AE" w:rsidRDefault="00D531C2" w:rsidP="00D531C2">
      <w:pPr>
        <w:spacing w:after="120"/>
        <w:ind w:left="2835" w:right="1133" w:hanging="567"/>
        <w:jc w:val="both"/>
      </w:pPr>
      <w:r w:rsidRPr="000566AE">
        <w:t>(c)</w:t>
      </w:r>
      <w:r w:rsidRPr="000566AE">
        <w:tab/>
        <w:t>A longitudinal vertical plane parallel to the longitudinal vertical median plane going through the outermost side of the vehicle at the driver's side; and</w:t>
      </w:r>
    </w:p>
    <w:p w14:paraId="727127CD" w14:textId="77777777" w:rsidR="00D531C2" w:rsidRPr="000566AE" w:rsidRDefault="00D531C2" w:rsidP="00D531C2">
      <w:pPr>
        <w:spacing w:after="120"/>
        <w:ind w:left="2835" w:right="1133" w:hanging="567"/>
        <w:jc w:val="both"/>
      </w:pPr>
      <w:r w:rsidRPr="000566AE">
        <w:t>(d)</w:t>
      </w:r>
      <w:r w:rsidRPr="000566AE">
        <w:tab/>
        <w:t>A longitudinal vertical plane parallel to the longitudinal vertical median plane 2,000 mm outside the outermost side of the vehicle opposite to the driver's side.</w:t>
      </w:r>
    </w:p>
    <w:p w14:paraId="7A10DFA0" w14:textId="77777777" w:rsidR="00D531C2" w:rsidRPr="000566AE" w:rsidRDefault="00D531C2" w:rsidP="00D531C2">
      <w:pPr>
        <w:spacing w:after="120"/>
        <w:ind w:left="2268" w:right="1133"/>
        <w:jc w:val="both"/>
      </w:pPr>
      <w:r w:rsidRPr="000566AE">
        <w:t>The front of this field of vision opposite to the driver's side may be rounded off with a radius of 2,000 mm (see Figure 9).</w:t>
      </w:r>
    </w:p>
    <w:p w14:paraId="745FFC93" w14:textId="77777777" w:rsidR="00D531C2" w:rsidRPr="000566AE" w:rsidRDefault="00D531C2" w:rsidP="00D531C2">
      <w:pPr>
        <w:spacing w:after="120"/>
        <w:ind w:left="2268" w:right="1133"/>
        <w:jc w:val="both"/>
      </w:pPr>
      <w:r w:rsidRPr="000566AE">
        <w:t>For the defined field of vision, see also paragraph 15.2.4.9.2. below.</w:t>
      </w:r>
    </w:p>
    <w:p w14:paraId="2169928F" w14:textId="77777777" w:rsidR="00D531C2" w:rsidRPr="000566AE" w:rsidRDefault="00D531C2" w:rsidP="00D531C2">
      <w:pPr>
        <w:spacing w:after="120"/>
        <w:ind w:left="2268" w:right="1133"/>
        <w:jc w:val="both"/>
        <w:rPr>
          <w:vertAlign w:val="subscript"/>
        </w:rPr>
      </w:pPr>
      <w:r w:rsidRPr="000566AE">
        <w:lastRenderedPageBreak/>
        <w:t xml:space="preserve">The provisions for </w:t>
      </w:r>
      <w:r w:rsidRPr="000566AE">
        <w:rPr>
          <w:rFonts w:cs="Arial"/>
          <w:spacing w:val="7"/>
        </w:rPr>
        <w:t xml:space="preserve">Class VI front-view devices </w:t>
      </w:r>
      <w:r w:rsidRPr="000566AE">
        <w:t>are compulsory for forward controlled (as defined in paragraph 12.5. of this Regulation) vehicles of categories N</w:t>
      </w:r>
      <w:r w:rsidRPr="000566AE">
        <w:rPr>
          <w:vertAlign w:val="subscript"/>
        </w:rPr>
        <w:t>2</w:t>
      </w:r>
      <w:r w:rsidRPr="000566AE">
        <w:t xml:space="preserve"> &gt; 7.5 t and N</w:t>
      </w:r>
      <w:r w:rsidRPr="000566AE">
        <w:rPr>
          <w:vertAlign w:val="subscript"/>
        </w:rPr>
        <w:t>3</w:t>
      </w:r>
      <w:r w:rsidRPr="000566AE">
        <w:t>.</w:t>
      </w:r>
    </w:p>
    <w:p w14:paraId="6A2834DD" w14:textId="77777777" w:rsidR="00D531C2" w:rsidRPr="000566AE" w:rsidRDefault="00D531C2" w:rsidP="00D531C2">
      <w:pPr>
        <w:spacing w:after="120"/>
        <w:ind w:left="2268" w:right="1133"/>
        <w:jc w:val="both"/>
      </w:pPr>
      <w:r w:rsidRPr="000566AE">
        <w:t xml:space="preserve">If vehicles of these categories cannot fulfil the requirements by using a front-view </w:t>
      </w:r>
      <w:r w:rsidRPr="000566AE">
        <w:rPr>
          <w:rFonts w:cs="Arial"/>
        </w:rPr>
        <w:t>device</w:t>
      </w:r>
      <w:r w:rsidRPr="000566AE">
        <w:t>, a vision support system shall be used. In the case of a vision support system this device shall be able to detect an object of 50 cm height and with a diameter of 30 cm within the field defined in Figure 9.</w:t>
      </w:r>
    </w:p>
    <w:p w14:paraId="2380F5FA" w14:textId="77777777" w:rsidR="00D531C2" w:rsidRPr="000566AE" w:rsidRDefault="00D531C2" w:rsidP="00D531C2">
      <w:pPr>
        <w:spacing w:line="240" w:lineRule="auto"/>
        <w:ind w:left="1134" w:right="1133"/>
        <w:outlineLvl w:val="0"/>
      </w:pPr>
      <w:r w:rsidRPr="000566AE">
        <w:t>Figure 9</w:t>
      </w:r>
    </w:p>
    <w:p w14:paraId="25693CAE" w14:textId="77777777" w:rsidR="00D531C2" w:rsidRPr="00BF5438" w:rsidRDefault="00D531C2" w:rsidP="00D531C2">
      <w:pPr>
        <w:spacing w:line="240" w:lineRule="auto"/>
        <w:ind w:left="1134" w:right="1133"/>
        <w:outlineLvl w:val="0"/>
        <w:rPr>
          <w:b/>
          <w:lang w:val="en-US"/>
        </w:rPr>
      </w:pPr>
      <w:r w:rsidRPr="00BF5438">
        <w:rPr>
          <w:b/>
          <w:bCs/>
          <w:lang w:val="en-US"/>
        </w:rPr>
        <w:t>Class VI field of vision</w:t>
      </w:r>
    </w:p>
    <w:p w14:paraId="5149B647" w14:textId="2FC9EA1D" w:rsidR="00D531C2" w:rsidRPr="000566AE" w:rsidRDefault="00764A04" w:rsidP="00D531C2">
      <w:pPr>
        <w:ind w:left="284" w:right="849"/>
        <w:jc w:val="center"/>
      </w:pPr>
      <w:bookmarkStart w:id="85" w:name="_MON_1108366407"/>
      <w:bookmarkStart w:id="86" w:name="_MON_1126617702"/>
      <w:bookmarkStart w:id="87" w:name="_MON_1188724169"/>
      <w:bookmarkStart w:id="88" w:name="_MON_1390832080"/>
      <w:bookmarkStart w:id="89" w:name="_MON_1430233286"/>
      <w:bookmarkStart w:id="90" w:name="_MON_1108296710"/>
      <w:bookmarkStart w:id="91" w:name="_MON_1108366379"/>
      <w:bookmarkEnd w:id="85"/>
      <w:bookmarkEnd w:id="86"/>
      <w:bookmarkEnd w:id="87"/>
      <w:bookmarkEnd w:id="88"/>
      <w:bookmarkEnd w:id="89"/>
      <w:bookmarkEnd w:id="90"/>
      <w:bookmarkEnd w:id="91"/>
      <w:r>
        <w:rPr>
          <w:noProof/>
          <w:lang w:val="en-US"/>
        </w:rPr>
        <w:drawing>
          <wp:inline distT="0" distB="0" distL="0" distR="0" wp14:anchorId="03D19CAC" wp14:editId="7394D55B">
            <wp:extent cx="5067300" cy="1790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67300" cy="1790700"/>
                    </a:xfrm>
                    <a:prstGeom prst="rect">
                      <a:avLst/>
                    </a:prstGeom>
                    <a:noFill/>
                    <a:ln>
                      <a:noFill/>
                    </a:ln>
                  </pic:spPr>
                </pic:pic>
              </a:graphicData>
            </a:graphic>
          </wp:inline>
        </w:drawing>
      </w:r>
    </w:p>
    <w:p w14:paraId="13E29E2F" w14:textId="77777777" w:rsidR="00D531C2" w:rsidRPr="000566AE" w:rsidRDefault="00D531C2" w:rsidP="00D531C2">
      <w:pPr>
        <w:spacing w:after="120"/>
        <w:ind w:left="2268" w:right="1133" w:hanging="1134"/>
        <w:jc w:val="both"/>
      </w:pPr>
      <w:r w:rsidRPr="000566AE">
        <w:t>15.2.4.6.2.</w:t>
      </w:r>
      <w:r w:rsidRPr="000566AE">
        <w:tab/>
        <w:t>However, if the driver can see, taking into account the obstructions by the A</w:t>
      </w:r>
      <w:r w:rsidRPr="000566AE">
        <w:noBreakHyphen/>
        <w:t xml:space="preserve">pillars, a straight line 300 mm in front of the vehicle at a height of 1,200 mm above the road surface and which is situated between a longitudinal vertical plane parallel to the longitudinal vertical median plane going through the outermost side of the vehicle at the driver's side and a longitudinal vertical plane parallel to the longitudinal vertical median plane 900 mm outside the outermost side of the vehicle opposite to the driver's side, </w:t>
      </w:r>
      <w:r w:rsidRPr="000566AE">
        <w:rPr>
          <w:lang w:val="en-US"/>
        </w:rPr>
        <w:t>a Class VI device for indirect vision</w:t>
      </w:r>
      <w:r w:rsidRPr="000566AE">
        <w:t xml:space="preserve"> is not mandatory.</w:t>
      </w:r>
    </w:p>
    <w:p w14:paraId="77DB2320" w14:textId="77777777" w:rsidR="00D531C2" w:rsidRPr="000566AE" w:rsidRDefault="00D531C2" w:rsidP="00D531C2">
      <w:pPr>
        <w:spacing w:after="120"/>
        <w:ind w:left="2268" w:right="1133" w:hanging="1134"/>
        <w:jc w:val="both"/>
      </w:pPr>
      <w:r w:rsidRPr="000566AE">
        <w:t>15.2.4.6.3.</w:t>
      </w:r>
      <w:r w:rsidRPr="000566AE">
        <w:tab/>
        <w:t>For the purpose of paragraphs 15.2.4.6.1. and 15.2.4.6.2. above parts permanently attached to the vehicle that are situated both above the driver's eye points and in front of the transverse vertical plane passing through the foremost surface of the vehicle's front bumper shall not be taken into account when defining the front of the vehicle.</w:t>
      </w:r>
    </w:p>
    <w:p w14:paraId="2CDF695A" w14:textId="77777777" w:rsidR="00D531C2" w:rsidRPr="000566AE" w:rsidRDefault="00D531C2" w:rsidP="00D531C2">
      <w:pPr>
        <w:spacing w:after="120"/>
        <w:ind w:left="2268" w:right="1133" w:hanging="1134"/>
        <w:jc w:val="both"/>
        <w:rPr>
          <w:bCs/>
          <w:lang w:val="en-US"/>
        </w:rPr>
      </w:pPr>
      <w:r w:rsidRPr="000566AE">
        <w:rPr>
          <w:bCs/>
          <w:lang w:val="en-US"/>
        </w:rPr>
        <w:t>15.2.4.7.</w:t>
      </w:r>
      <w:r w:rsidRPr="000566AE">
        <w:rPr>
          <w:bCs/>
          <w:lang w:val="en-US"/>
        </w:rPr>
        <w:tab/>
      </w:r>
      <w:r w:rsidRPr="000566AE">
        <w:rPr>
          <w:rFonts w:cs="Arial"/>
        </w:rPr>
        <w:t>Class VII main rear-view mirror</w:t>
      </w:r>
    </w:p>
    <w:p w14:paraId="11D97CBD" w14:textId="77777777" w:rsidR="00D531C2" w:rsidRPr="000566AE" w:rsidRDefault="00D531C2" w:rsidP="00D531C2">
      <w:pPr>
        <w:spacing w:after="120"/>
        <w:ind w:left="2268" w:right="1133" w:hanging="1134"/>
        <w:jc w:val="both"/>
        <w:rPr>
          <w:lang w:val="en-US"/>
        </w:rPr>
      </w:pPr>
      <w:r w:rsidRPr="000566AE">
        <w:t>15.2.4.7.1.</w:t>
      </w:r>
      <w:r w:rsidRPr="000566AE">
        <w:tab/>
      </w:r>
      <w:r w:rsidRPr="000566AE">
        <w:rPr>
          <w:rFonts w:cs="Arial"/>
        </w:rPr>
        <w:t>Main rear-view mirror</w:t>
      </w:r>
      <w:r w:rsidRPr="000566AE">
        <w:rPr>
          <w:lang w:val="en-US"/>
        </w:rPr>
        <w:t xml:space="preserve"> </w:t>
      </w:r>
      <w:r w:rsidRPr="000566AE">
        <w:t>on the driver's side</w:t>
      </w:r>
    </w:p>
    <w:p w14:paraId="5F93065F" w14:textId="77777777" w:rsidR="00D531C2" w:rsidRPr="000566AE" w:rsidRDefault="00D531C2" w:rsidP="00D531C2">
      <w:pPr>
        <w:spacing w:after="120"/>
        <w:ind w:left="2268" w:right="1133" w:hanging="1134"/>
        <w:jc w:val="both"/>
        <w:rPr>
          <w:bCs/>
          <w:lang w:val="en-US"/>
        </w:rPr>
      </w:pPr>
      <w:r w:rsidRPr="000566AE">
        <w:rPr>
          <w:bCs/>
          <w:lang w:val="en-US"/>
        </w:rPr>
        <w:tab/>
      </w:r>
      <w:r w:rsidRPr="000566AE">
        <w:rPr>
          <w:bCs/>
          <w:lang w:val="en-US"/>
        </w:rPr>
        <w:tab/>
        <w:t xml:space="preserve">The field of vision shall be such that the driver can see at least a 2.50 m wide, flat, horizontal portion of the road, which is bounded by a </w:t>
      </w:r>
      <w:r w:rsidRPr="000566AE">
        <w:t>plane</w:t>
      </w:r>
      <w:r w:rsidRPr="000566AE">
        <w:rPr>
          <w:bCs/>
          <w:lang w:val="en-US"/>
        </w:rPr>
        <w:t xml:space="preserve"> parallel to the median longitudinal vertical plane and passing through the outermost point of the vehicle on the driver's side of the vehicle and extends from 10 m behind the driver's ocular points to the horizon (see Figure 10).</w:t>
      </w:r>
    </w:p>
    <w:p w14:paraId="26684EB1" w14:textId="77777777" w:rsidR="00D531C2" w:rsidRPr="000566AE" w:rsidRDefault="00D531C2" w:rsidP="00D531C2">
      <w:pPr>
        <w:spacing w:after="120"/>
        <w:ind w:left="2268" w:right="1133" w:hanging="1134"/>
        <w:jc w:val="both"/>
        <w:rPr>
          <w:bCs/>
        </w:rPr>
      </w:pPr>
      <w:r w:rsidRPr="000566AE">
        <w:rPr>
          <w:bCs/>
        </w:rPr>
        <w:t>15.2.4.7.2.</w:t>
      </w:r>
      <w:r w:rsidRPr="000566AE">
        <w:rPr>
          <w:bCs/>
        </w:rPr>
        <w:tab/>
      </w:r>
      <w:r w:rsidRPr="000566AE">
        <w:rPr>
          <w:rFonts w:cs="Arial"/>
        </w:rPr>
        <w:t>Main rear-view mirror</w:t>
      </w:r>
      <w:r w:rsidRPr="000566AE">
        <w:rPr>
          <w:lang w:val="en-US"/>
        </w:rPr>
        <w:t xml:space="preserve"> </w:t>
      </w:r>
      <w:r w:rsidRPr="000566AE">
        <w:rPr>
          <w:bCs/>
        </w:rPr>
        <w:t>on the passenger's side</w:t>
      </w:r>
    </w:p>
    <w:p w14:paraId="0A9FB086" w14:textId="77777777" w:rsidR="00D531C2" w:rsidRPr="000566AE" w:rsidRDefault="00D531C2" w:rsidP="00D531C2">
      <w:pPr>
        <w:spacing w:after="120"/>
        <w:ind w:left="2268" w:right="1133" w:hanging="1134"/>
        <w:jc w:val="both"/>
        <w:rPr>
          <w:bCs/>
        </w:rPr>
      </w:pPr>
      <w:r w:rsidRPr="000566AE">
        <w:rPr>
          <w:bCs/>
        </w:rPr>
        <w:tab/>
        <w:t xml:space="preserve">The field of vision shall be such that the driver can see at least a 4 m wide flat, horizontal portion of the </w:t>
      </w:r>
      <w:r w:rsidRPr="000566AE">
        <w:t>road</w:t>
      </w:r>
      <w:r w:rsidRPr="000566AE">
        <w:rPr>
          <w:bCs/>
        </w:rPr>
        <w:t xml:space="preserve"> which is bounded by a plane parallel to the median longitudinal vertical plane passing through the outermost point of the vehicle on the passenger's side and which extends from 20 m behind the driver's ocular points to the horizon (see Figure 10).</w:t>
      </w:r>
    </w:p>
    <w:p w14:paraId="2B43BE73" w14:textId="77777777" w:rsidR="00D531C2" w:rsidRPr="000566AE" w:rsidRDefault="00D531C2" w:rsidP="00D531C2">
      <w:pPr>
        <w:keepNext/>
        <w:spacing w:line="240" w:lineRule="auto"/>
        <w:ind w:left="1134" w:right="849"/>
        <w:outlineLvl w:val="0"/>
      </w:pPr>
      <w:r w:rsidRPr="000566AE">
        <w:lastRenderedPageBreak/>
        <w:t>Figure 10</w:t>
      </w:r>
    </w:p>
    <w:p w14:paraId="60EE1D57" w14:textId="77777777" w:rsidR="00D531C2" w:rsidRPr="00BF5438" w:rsidRDefault="00D531C2" w:rsidP="00D531C2">
      <w:pPr>
        <w:keepNext/>
        <w:spacing w:line="240" w:lineRule="auto"/>
        <w:ind w:left="1134" w:right="849"/>
        <w:outlineLvl w:val="0"/>
        <w:rPr>
          <w:b/>
          <w:lang w:val="en-US"/>
        </w:rPr>
      </w:pPr>
      <w:r>
        <w:rPr>
          <w:b/>
          <w:bCs/>
          <w:lang w:val="en-US"/>
        </w:rPr>
        <w:t>Class VII fields of vision</w:t>
      </w:r>
    </w:p>
    <w:p w14:paraId="29E86B19" w14:textId="16AF0E75" w:rsidR="00D531C2" w:rsidRPr="000566AE" w:rsidRDefault="00764A04" w:rsidP="00BE3792">
      <w:pPr>
        <w:keepNext/>
        <w:ind w:left="851" w:right="849"/>
        <w:rPr>
          <w:u w:val="single"/>
        </w:rPr>
      </w:pPr>
      <w:r>
        <w:rPr>
          <w:noProof/>
          <w:lang w:val="en-US"/>
        </w:rPr>
        <w:drawing>
          <wp:inline distT="0" distB="0" distL="0" distR="0" wp14:anchorId="1B7437F2" wp14:editId="177FA379">
            <wp:extent cx="3181350" cy="6734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l="24583" t="110" r="18398" b="4655"/>
                    <a:stretch>
                      <a:fillRect/>
                    </a:stretch>
                  </pic:blipFill>
                  <pic:spPr bwMode="auto">
                    <a:xfrm>
                      <a:off x="0" y="0"/>
                      <a:ext cx="3181350" cy="6734175"/>
                    </a:xfrm>
                    <a:prstGeom prst="rect">
                      <a:avLst/>
                    </a:prstGeom>
                    <a:noFill/>
                    <a:ln>
                      <a:noFill/>
                    </a:ln>
                  </pic:spPr>
                </pic:pic>
              </a:graphicData>
            </a:graphic>
          </wp:inline>
        </w:drawing>
      </w:r>
    </w:p>
    <w:p w14:paraId="5461656A" w14:textId="77777777" w:rsidR="00D531C2" w:rsidRPr="000566AE" w:rsidRDefault="00D531C2" w:rsidP="00D531C2">
      <w:pPr>
        <w:spacing w:after="120"/>
        <w:ind w:left="2268" w:right="1133" w:hanging="1134"/>
        <w:jc w:val="both"/>
      </w:pPr>
      <w:r w:rsidRPr="000566AE">
        <w:br w:type="page"/>
      </w:r>
      <w:r w:rsidRPr="000566AE">
        <w:lastRenderedPageBreak/>
        <w:t>15.2.4.8.</w:t>
      </w:r>
      <w:r w:rsidRPr="000566AE">
        <w:tab/>
        <w:t xml:space="preserve">In the case of </w:t>
      </w:r>
      <w:r w:rsidRPr="000566AE">
        <w:rPr>
          <w:bCs/>
        </w:rPr>
        <w:t>mirrors</w:t>
      </w:r>
      <w:r w:rsidRPr="000566AE">
        <w:t xml:space="preserve"> consisting of several reflecting surfaces which are either of different curvature or make an angle with each other, at least one of the reflecting surfaces shall provide the field of vision and have the dimensions (paragraph 6.1.2.1.2.2. of this Regulation) specified for the class to which they belong.</w:t>
      </w:r>
    </w:p>
    <w:p w14:paraId="377C6A5A" w14:textId="77777777" w:rsidR="00D531C2" w:rsidRPr="000566AE" w:rsidRDefault="00D531C2" w:rsidP="00D531C2">
      <w:pPr>
        <w:spacing w:after="120"/>
        <w:ind w:left="2268" w:right="1133" w:hanging="1134"/>
        <w:jc w:val="both"/>
      </w:pPr>
      <w:r w:rsidRPr="000566AE">
        <w:t>15.2.4.9.</w:t>
      </w:r>
      <w:r w:rsidRPr="000566AE">
        <w:tab/>
        <w:t>Obstructions</w:t>
      </w:r>
    </w:p>
    <w:p w14:paraId="3B08C62D" w14:textId="77777777" w:rsidR="00D531C2" w:rsidRPr="000566AE" w:rsidRDefault="00D531C2" w:rsidP="00D531C2">
      <w:pPr>
        <w:spacing w:after="120"/>
        <w:ind w:left="2268" w:right="1133" w:hanging="1134"/>
        <w:jc w:val="both"/>
      </w:pPr>
      <w:r w:rsidRPr="000566AE">
        <w:t>15.2.4.9.1.</w:t>
      </w:r>
      <w:r w:rsidRPr="000566AE">
        <w:tab/>
      </w:r>
      <w:r w:rsidRPr="000566AE">
        <w:rPr>
          <w:lang w:val="en-US"/>
        </w:rPr>
        <w:t>Class I rear-view devices</w:t>
      </w:r>
    </w:p>
    <w:p w14:paraId="5AA79120" w14:textId="77777777" w:rsidR="00D531C2" w:rsidRPr="000566AE" w:rsidRDefault="00D531C2" w:rsidP="00D531C2">
      <w:pPr>
        <w:spacing w:after="120"/>
        <w:ind w:left="2268" w:right="1133"/>
        <w:jc w:val="both"/>
      </w:pPr>
      <w:r w:rsidRPr="000566AE">
        <w:t>The field of vision may be reduced by the presence of devices such as sun visors, windscreen wipers, heating ele</w:t>
      </w:r>
      <w:r>
        <w:t xml:space="preserve">ments and stop lamp of category </w:t>
      </w:r>
      <w:r w:rsidRPr="000566AE">
        <w:t>S3, provided that all these devices to</w:t>
      </w:r>
      <w:r>
        <w:t xml:space="preserve">gether do not obscure more than </w:t>
      </w:r>
      <w:r w:rsidRPr="000566AE">
        <w:t>15</w:t>
      </w:r>
      <w:r>
        <w:t xml:space="preserve"> </w:t>
      </w:r>
      <w:r w:rsidRPr="000566AE">
        <w:t>per cent of the prescribed field of vision. Headrests or framework or bodywork such as window columns of rear split doors, rear window frame shall be excluded from the calculation. This requirement shall be tested by projection on to a vertical plane at right angles to the longitudinal centre plane of the vehicle. The degree of obstruction shall be measured with the sun visors folded back.</w:t>
      </w:r>
    </w:p>
    <w:p w14:paraId="69775E3A" w14:textId="77777777" w:rsidR="00D531C2" w:rsidRPr="000566AE" w:rsidRDefault="00D531C2" w:rsidP="00D531C2">
      <w:pPr>
        <w:spacing w:after="120"/>
        <w:ind w:left="2268" w:right="1133" w:hanging="1134"/>
        <w:jc w:val="both"/>
      </w:pPr>
      <w:r w:rsidRPr="000566AE">
        <w:t>15.2.4.9.2.</w:t>
      </w:r>
      <w:r w:rsidRPr="000566AE">
        <w:tab/>
      </w:r>
      <w:r w:rsidRPr="000566AE">
        <w:rPr>
          <w:lang w:val="en-US"/>
        </w:rPr>
        <w:t>Classes II, III, IV, V, and VI devices for indirect vision and Class VII mirrors</w:t>
      </w:r>
    </w:p>
    <w:p w14:paraId="2366BC9A" w14:textId="77777777" w:rsidR="00D531C2" w:rsidRPr="000566AE" w:rsidRDefault="00D531C2" w:rsidP="00D531C2">
      <w:pPr>
        <w:spacing w:after="120"/>
        <w:ind w:left="2268" w:right="1133" w:hanging="1134"/>
        <w:jc w:val="both"/>
      </w:pPr>
      <w:r w:rsidRPr="000566AE">
        <w:tab/>
        <w:t xml:space="preserve">In the fields of vision specified above, obstruction due to the bodywork and its components, such as other cab </w:t>
      </w:r>
      <w:r w:rsidRPr="000566AE">
        <w:rPr>
          <w:lang w:val="en-US"/>
        </w:rPr>
        <w:t>devices for indirect vision</w:t>
      </w:r>
      <w:r w:rsidRPr="000566AE">
        <w:t>, door handles, outline marker lights, direction indicators and front and rear bumpers, as well as reflective-surface cleaning components, shall not be taken into account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VI mirror caused by the special features may be more than 10 per cent but not more than necessary for its special function.</w:t>
      </w:r>
    </w:p>
    <w:p w14:paraId="375E1824" w14:textId="77777777" w:rsidR="00D531C2" w:rsidRPr="000566AE" w:rsidRDefault="00D531C2" w:rsidP="00D531C2">
      <w:pPr>
        <w:spacing w:after="120"/>
        <w:ind w:left="2268" w:right="1133" w:hanging="1134"/>
        <w:jc w:val="both"/>
      </w:pPr>
      <w:r w:rsidRPr="000566AE">
        <w:t>15.2.4.10.</w:t>
      </w:r>
      <w:r w:rsidRPr="000566AE">
        <w:tab/>
        <w:t>Test procedure</w:t>
      </w:r>
    </w:p>
    <w:p w14:paraId="2FD0FFC3" w14:textId="77777777" w:rsidR="00D531C2" w:rsidRPr="000566AE" w:rsidRDefault="00D531C2" w:rsidP="00D531C2">
      <w:pPr>
        <w:spacing w:after="120"/>
        <w:ind w:left="2268" w:right="1133" w:hanging="1134"/>
        <w:jc w:val="both"/>
      </w:pPr>
      <w:r w:rsidRPr="000566AE">
        <w:tab/>
        <w:t>The field of vision shall be determined by placing powerful light sources at the ocular points and examining the light reflected on the vertical monitoring screen. Other equivalent methods may be used.</w:t>
      </w:r>
    </w:p>
    <w:p w14:paraId="7FF097C7" w14:textId="77777777" w:rsidR="00D531C2" w:rsidRPr="000566AE" w:rsidRDefault="00D531C2" w:rsidP="00D531C2">
      <w:pPr>
        <w:pStyle w:val="HChG"/>
        <w:ind w:left="2268" w:right="1133"/>
        <w:rPr>
          <w:lang w:val="en-US"/>
        </w:rPr>
      </w:pPr>
      <w:bookmarkStart w:id="92" w:name="_Toc437351622"/>
      <w:r w:rsidRPr="000566AE">
        <w:rPr>
          <w:lang w:val="en-US"/>
        </w:rPr>
        <w:t>16.</w:t>
      </w:r>
      <w:r w:rsidRPr="000566AE">
        <w:rPr>
          <w:lang w:val="en-US"/>
        </w:rPr>
        <w:tab/>
        <w:t>Requirements for devices for indirect vision other than mirrors</w:t>
      </w:r>
      <w:bookmarkEnd w:id="92"/>
    </w:p>
    <w:p w14:paraId="4BFBB97C" w14:textId="77777777" w:rsidR="00D531C2" w:rsidRPr="000566AE" w:rsidRDefault="00D531C2" w:rsidP="00D531C2">
      <w:pPr>
        <w:spacing w:after="120"/>
        <w:ind w:left="2268" w:right="1133" w:hanging="1134"/>
        <w:jc w:val="both"/>
      </w:pPr>
      <w:r w:rsidRPr="000566AE">
        <w:t>16.1</w:t>
      </w:r>
      <w:r w:rsidRPr="000566AE">
        <w:tab/>
        <w:t>Class I to IV camera-monitor devices (see Annex 12)</w:t>
      </w:r>
    </w:p>
    <w:p w14:paraId="13079E32" w14:textId="77777777" w:rsidR="00D531C2" w:rsidRPr="000566AE" w:rsidRDefault="00D531C2" w:rsidP="00D531C2">
      <w:pPr>
        <w:spacing w:after="120"/>
        <w:ind w:left="2268" w:right="1133" w:hanging="1134"/>
        <w:jc w:val="both"/>
      </w:pPr>
      <w:r w:rsidRPr="000566AE">
        <w:tab/>
        <w:t>Unless otherwise provided in this Regulation, the definitions and symbols used in paragraph 16.1. are in accordance with ISO 16505:2015, Chapters 3 and 4.</w:t>
      </w:r>
    </w:p>
    <w:p w14:paraId="264C96F8" w14:textId="77777777" w:rsidR="00D531C2" w:rsidRPr="000566AE" w:rsidRDefault="00D531C2" w:rsidP="00D531C2">
      <w:pPr>
        <w:spacing w:after="120"/>
        <w:ind w:left="2268" w:right="1133" w:hanging="1134"/>
        <w:jc w:val="both"/>
        <w:rPr>
          <w:shd w:val="clear" w:color="auto" w:fill="FBD4B4"/>
          <w:lang w:val="en-US"/>
        </w:rPr>
      </w:pPr>
      <w:r w:rsidRPr="000566AE">
        <w:tab/>
        <w:t>Unless otherwise provided in this Regulation, the requirements given in paragraph 16.1. shall be verified according to the test procedures given in ISO 16505:2015, Chapter 7, where available.</w:t>
      </w:r>
    </w:p>
    <w:p w14:paraId="63486169" w14:textId="77777777" w:rsidR="00D531C2" w:rsidRPr="000566AE" w:rsidRDefault="00D531C2" w:rsidP="00D531C2">
      <w:pPr>
        <w:spacing w:after="120"/>
        <w:ind w:left="2268" w:right="1133" w:hanging="1134"/>
        <w:jc w:val="both"/>
        <w:rPr>
          <w:bCs/>
          <w:lang w:val="en-US"/>
        </w:rPr>
      </w:pPr>
      <w:r w:rsidRPr="000566AE">
        <w:rPr>
          <w:bCs/>
          <w:lang w:val="en-US"/>
        </w:rPr>
        <w:t>16.1.1.</w:t>
      </w:r>
      <w:r w:rsidRPr="000566AE">
        <w:rPr>
          <w:bCs/>
          <w:lang w:val="en-US"/>
        </w:rPr>
        <w:tab/>
        <w:t>Intended use, activation and deactivation</w:t>
      </w:r>
    </w:p>
    <w:p w14:paraId="6ACDF79F" w14:textId="77777777" w:rsidR="00D531C2" w:rsidRPr="000566AE" w:rsidRDefault="00D531C2" w:rsidP="00D531C2">
      <w:pPr>
        <w:spacing w:after="120"/>
        <w:ind w:left="2268" w:right="1133"/>
        <w:jc w:val="both"/>
        <w:rPr>
          <w:lang w:val="en-US"/>
        </w:rPr>
      </w:pPr>
      <w:r w:rsidRPr="000566AE">
        <w:rPr>
          <w:lang w:val="en-US"/>
        </w:rPr>
        <w:t xml:space="preserve">The intended use shall be mentioned within the operator's manual. </w:t>
      </w:r>
      <w:r w:rsidRPr="000566AE">
        <w:rPr>
          <w:bCs/>
          <w:iCs/>
        </w:rPr>
        <w:t>The procedure for activation and deactivation of the CMS of Classes II and III shall allow a safe use of the vehicle.</w:t>
      </w:r>
    </w:p>
    <w:p w14:paraId="7AA17FFA" w14:textId="77777777" w:rsidR="00D531C2" w:rsidRPr="000566AE" w:rsidRDefault="00D531C2" w:rsidP="00D531C2">
      <w:pPr>
        <w:spacing w:after="120"/>
        <w:ind w:left="2268" w:right="1133"/>
        <w:jc w:val="both"/>
        <w:rPr>
          <w:lang w:val="en-US"/>
        </w:rPr>
      </w:pPr>
      <w:r w:rsidRPr="000566AE">
        <w:rPr>
          <w:lang w:val="en-US"/>
        </w:rPr>
        <w:lastRenderedPageBreak/>
        <w:t xml:space="preserve">The CMS shall be activated </w:t>
      </w:r>
      <w:r w:rsidRPr="000566AE">
        <w:rPr>
          <w:bCs/>
          <w:iCs/>
        </w:rPr>
        <w:t>when the vehicle is opened (e.g. unlocking of the doors, opening of a front door or any other means by the choice of the manufacturer)</w:t>
      </w:r>
      <w:r w:rsidRPr="000566AE">
        <w:rPr>
          <w:lang w:val="en-US"/>
        </w:rPr>
        <w:t>.</w:t>
      </w:r>
    </w:p>
    <w:p w14:paraId="20B78558" w14:textId="77777777" w:rsidR="00D531C2" w:rsidRPr="000566AE" w:rsidRDefault="00D531C2" w:rsidP="00D531C2">
      <w:pPr>
        <w:spacing w:after="120"/>
        <w:ind w:left="2268" w:right="1133"/>
        <w:jc w:val="both"/>
        <w:rPr>
          <w:lang w:val="en-US"/>
        </w:rPr>
      </w:pPr>
      <w:r w:rsidRPr="000566AE">
        <w:rPr>
          <w:bCs/>
          <w:iCs/>
        </w:rPr>
        <w:t>In addition to the requirements mentioned in paragraph 15.2.1.1.2., a</w:t>
      </w:r>
      <w:r w:rsidRPr="000566AE">
        <w:rPr>
          <w:lang w:val="en-US"/>
        </w:rPr>
        <w:t xml:space="preserve">fter each engine switch-off the system shall remain operational for a period of at least T1 = 120 s. After T1 period and for a period of at least T2 = (420-T1) seconds the system shall be able to be reactivated such that the required field of vision is made available within 1 second </w:t>
      </w:r>
      <w:r w:rsidRPr="000566AE">
        <w:rPr>
          <w:bCs/>
          <w:iCs/>
        </w:rPr>
        <w:t>by manoeuvring any front door opening</w:t>
      </w:r>
      <w:r w:rsidRPr="000566AE">
        <w:rPr>
          <w:lang w:val="en-US"/>
        </w:rPr>
        <w:t xml:space="preserve"> automatically and, if available, manually by the driver. After T2 period the system shall be able to be reactivated within 7 seconds (e.g. by initiating any front door opening process).</w:t>
      </w:r>
    </w:p>
    <w:p w14:paraId="3B834D9F" w14:textId="77777777" w:rsidR="00D531C2" w:rsidRPr="000566AE" w:rsidRDefault="00D531C2" w:rsidP="00D531C2">
      <w:pPr>
        <w:spacing w:after="120"/>
        <w:ind w:left="2268" w:right="1133"/>
        <w:jc w:val="both"/>
        <w:rPr>
          <w:lang w:val="en-US"/>
        </w:rPr>
      </w:pPr>
      <w:r w:rsidRPr="000566AE">
        <w:rPr>
          <w:bCs/>
          <w:iCs/>
        </w:rPr>
        <w:t>Notwithstanding the provisions above, any other concept to activate or deactivate the system shall be demonstrated to the satisfaction of the Technical Service within the safety concept that is provided according to the provisions in Annex 12, paragraph 2</w:t>
      </w:r>
      <w:r w:rsidRPr="000566AE">
        <w:rPr>
          <w:lang w:val="en-US"/>
        </w:rPr>
        <w:t>.</w:t>
      </w:r>
    </w:p>
    <w:p w14:paraId="37459FA2" w14:textId="77777777" w:rsidR="00D531C2" w:rsidRPr="000566AE" w:rsidRDefault="00D531C2" w:rsidP="00D531C2">
      <w:pPr>
        <w:spacing w:after="120"/>
        <w:ind w:left="2268" w:right="1133" w:hanging="1134"/>
        <w:jc w:val="both"/>
        <w:rPr>
          <w:lang w:val="en-US"/>
        </w:rPr>
      </w:pPr>
      <w:r w:rsidRPr="000566AE">
        <w:rPr>
          <w:bCs/>
          <w:lang w:val="en-US"/>
        </w:rPr>
        <w:t>16.1.1.1.</w:t>
      </w:r>
      <w:r w:rsidRPr="000566AE">
        <w:rPr>
          <w:bCs/>
          <w:lang w:val="en-US"/>
        </w:rPr>
        <w:tab/>
        <w:t xml:space="preserve">Default view </w:t>
      </w:r>
    </w:p>
    <w:p w14:paraId="0509DFA6" w14:textId="77777777" w:rsidR="00D531C2" w:rsidRPr="000566AE" w:rsidRDefault="00D531C2" w:rsidP="00D531C2">
      <w:pPr>
        <w:spacing w:after="120"/>
        <w:ind w:left="2268" w:right="1133"/>
        <w:jc w:val="both"/>
        <w:rPr>
          <w:lang w:val="en-US"/>
        </w:rPr>
      </w:pPr>
      <w:r w:rsidRPr="000566AE">
        <w:rPr>
          <w:lang w:val="en-US"/>
        </w:rPr>
        <w:t>In default view the CMS shall show the field of view at least as defined in paragraph 15.2.4., with at least the required magnification and resolution as defined in paragraph 16.1.3.</w:t>
      </w:r>
    </w:p>
    <w:p w14:paraId="66D595F4" w14:textId="77777777" w:rsidR="00D531C2" w:rsidRPr="000566AE" w:rsidRDefault="00D531C2" w:rsidP="00D531C2">
      <w:pPr>
        <w:spacing w:after="120"/>
        <w:ind w:left="2268" w:right="1133"/>
        <w:jc w:val="both"/>
        <w:rPr>
          <w:bCs/>
          <w:iCs/>
        </w:rPr>
      </w:pPr>
      <w:r w:rsidRPr="000566AE">
        <w:rPr>
          <w:bCs/>
          <w:iCs/>
        </w:rPr>
        <w:t>In the case of mirror and CMS dual function system of Class I, the CMS mode shall be set by the driver. Activation and deactivation device shall be located directly on the mirror and CMS dual function system.</w:t>
      </w:r>
    </w:p>
    <w:p w14:paraId="2AE6A9C1" w14:textId="77777777" w:rsidR="00D531C2" w:rsidRPr="000566AE" w:rsidRDefault="00D531C2" w:rsidP="00D531C2">
      <w:pPr>
        <w:spacing w:after="120"/>
        <w:ind w:left="2268" w:right="1133" w:hanging="1134"/>
        <w:jc w:val="both"/>
        <w:rPr>
          <w:lang w:val="en-US"/>
        </w:rPr>
      </w:pPr>
      <w:r w:rsidRPr="000566AE">
        <w:rPr>
          <w:lang w:val="en-US"/>
        </w:rPr>
        <w:t>16.1.1.2.</w:t>
      </w:r>
      <w:r w:rsidRPr="000566AE">
        <w:rPr>
          <w:lang w:val="en-US"/>
        </w:rPr>
        <w:tab/>
      </w:r>
      <w:r w:rsidRPr="000566AE">
        <w:rPr>
          <w:bCs/>
          <w:lang w:val="en-US"/>
        </w:rPr>
        <w:t>Luminance and contrast adjustment</w:t>
      </w:r>
    </w:p>
    <w:p w14:paraId="6E0B0B1B" w14:textId="77777777" w:rsidR="00D531C2" w:rsidRPr="000566AE" w:rsidRDefault="00D531C2" w:rsidP="00D531C2">
      <w:pPr>
        <w:spacing w:after="120"/>
        <w:ind w:left="2268" w:right="1133"/>
        <w:jc w:val="both"/>
        <w:rPr>
          <w:lang w:val="en-US"/>
        </w:rPr>
      </w:pPr>
      <w:r w:rsidRPr="000566AE">
        <w:rPr>
          <w:lang w:val="en-US"/>
        </w:rPr>
        <w:t>If manual adjustment is provided, the operator's manual shall provide information on how to change the luminance/contrast.</w:t>
      </w:r>
    </w:p>
    <w:p w14:paraId="38B5FB47" w14:textId="77777777" w:rsidR="00D531C2" w:rsidRPr="000566AE" w:rsidRDefault="00D531C2" w:rsidP="00D531C2">
      <w:pPr>
        <w:spacing w:after="120"/>
        <w:ind w:left="2268" w:right="1133" w:hanging="1134"/>
        <w:jc w:val="both"/>
        <w:rPr>
          <w:bCs/>
          <w:lang w:val="en-US"/>
        </w:rPr>
      </w:pPr>
      <w:r w:rsidRPr="000566AE">
        <w:rPr>
          <w:lang w:val="en-US"/>
        </w:rPr>
        <w:t>16.1.1.3.</w:t>
      </w:r>
      <w:r w:rsidRPr="000566AE">
        <w:rPr>
          <w:lang w:val="en-US"/>
        </w:rPr>
        <w:tab/>
      </w:r>
      <w:r w:rsidRPr="000566AE">
        <w:rPr>
          <w:bCs/>
          <w:lang w:val="en-US"/>
        </w:rPr>
        <w:t>Overlay requirements within the minimum required field of vision</w:t>
      </w:r>
    </w:p>
    <w:p w14:paraId="38759EFF" w14:textId="77777777" w:rsidR="00D531C2" w:rsidRPr="000566AE" w:rsidRDefault="00D531C2" w:rsidP="00D531C2">
      <w:pPr>
        <w:spacing w:after="120"/>
        <w:ind w:left="2268" w:right="1133"/>
        <w:jc w:val="both"/>
        <w:rPr>
          <w:lang w:val="en-US"/>
        </w:rPr>
      </w:pPr>
      <w:r w:rsidRPr="000566AE">
        <w:rPr>
          <w:lang w:val="en-US"/>
        </w:rPr>
        <w:t>Overlays shall display only rearward driving-related visual information.</w:t>
      </w:r>
    </w:p>
    <w:p w14:paraId="13616C10" w14:textId="77777777" w:rsidR="00D531C2" w:rsidRPr="000566AE" w:rsidRDefault="00D531C2" w:rsidP="00D531C2">
      <w:pPr>
        <w:spacing w:after="120"/>
        <w:ind w:left="2268" w:right="1133"/>
        <w:jc w:val="both"/>
        <w:rPr>
          <w:lang w:val="en-US"/>
        </w:rPr>
      </w:pPr>
      <w:r w:rsidRPr="000566AE">
        <w:rPr>
          <w:lang w:val="en-US"/>
        </w:rPr>
        <w:t>Only temporary overlays are allowed.</w:t>
      </w:r>
    </w:p>
    <w:p w14:paraId="1B7B69F9" w14:textId="77777777" w:rsidR="00D531C2" w:rsidRPr="000566AE" w:rsidRDefault="00D531C2" w:rsidP="00D531C2">
      <w:pPr>
        <w:spacing w:after="120"/>
        <w:ind w:left="2268" w:right="1133"/>
        <w:jc w:val="both"/>
        <w:rPr>
          <w:lang w:val="en-US"/>
        </w:rPr>
      </w:pPr>
      <w:r w:rsidRPr="000566AE">
        <w:rPr>
          <w:lang w:val="en-US"/>
        </w:rPr>
        <w:t xml:space="preserve">All overlays shall be considered as an obstruction regardless </w:t>
      </w:r>
      <w:r>
        <w:rPr>
          <w:lang w:val="en-US"/>
        </w:rPr>
        <w:t xml:space="preserve">of </w:t>
      </w:r>
      <w:r w:rsidRPr="000566AE">
        <w:rPr>
          <w:lang w:val="en-US"/>
        </w:rPr>
        <w:t>their transparency.</w:t>
      </w:r>
    </w:p>
    <w:p w14:paraId="689D25DC" w14:textId="77777777" w:rsidR="00D531C2" w:rsidRPr="000566AE" w:rsidRDefault="00D531C2" w:rsidP="00D531C2">
      <w:pPr>
        <w:spacing w:after="120"/>
        <w:ind w:left="2268" w:right="1133"/>
        <w:jc w:val="both"/>
        <w:rPr>
          <w:lang w:val="en-US"/>
        </w:rPr>
      </w:pPr>
      <w:r w:rsidRPr="000566AE">
        <w:rPr>
          <w:lang w:val="en-US"/>
        </w:rPr>
        <w:t>Each overlay shall not exceed 2.5 per cent of the required field of view displayed surface of the corresponding class.</w:t>
      </w:r>
    </w:p>
    <w:p w14:paraId="6FC24FCC" w14:textId="77777777" w:rsidR="00D531C2" w:rsidRPr="000566AE" w:rsidRDefault="00D531C2" w:rsidP="00D531C2">
      <w:pPr>
        <w:spacing w:after="120"/>
        <w:ind w:left="2268" w:right="1133"/>
        <w:jc w:val="both"/>
        <w:rPr>
          <w:lang w:val="en-US"/>
        </w:rPr>
      </w:pPr>
      <w:r w:rsidRPr="000566AE">
        <w:rPr>
          <w:lang w:val="en-US"/>
        </w:rPr>
        <w:t>The total surface of all obstructions shall not exceed the provision of paragraph 15.2.4.9.1. or 15.2.4.9.2. at the same time.</w:t>
      </w:r>
    </w:p>
    <w:p w14:paraId="0C7C2E03" w14:textId="77777777" w:rsidR="00D531C2" w:rsidRPr="000566AE" w:rsidRDefault="00D531C2" w:rsidP="00D531C2">
      <w:pPr>
        <w:spacing w:after="120"/>
        <w:ind w:left="2268" w:right="1133"/>
        <w:jc w:val="both"/>
        <w:rPr>
          <w:lang w:val="en-US"/>
        </w:rPr>
      </w:pPr>
      <w:r w:rsidRPr="000566AE">
        <w:rPr>
          <w:bCs/>
          <w:lang w:val="en-US"/>
        </w:rPr>
        <w:t>Overlay and any other obstruction surface shall be determined (for example on screenshots) taking into account the worst case(s).</w:t>
      </w:r>
    </w:p>
    <w:p w14:paraId="12FDE7F5" w14:textId="77777777" w:rsidR="00D531C2" w:rsidRPr="000566AE" w:rsidRDefault="00D531C2" w:rsidP="00D531C2">
      <w:pPr>
        <w:spacing w:after="120"/>
        <w:ind w:left="2268" w:right="1133" w:hanging="1134"/>
        <w:jc w:val="both"/>
        <w:rPr>
          <w:bCs/>
          <w:iCs/>
          <w:lang w:val="en-US"/>
        </w:rPr>
      </w:pPr>
      <w:r w:rsidRPr="000566AE">
        <w:rPr>
          <w:lang w:val="en-US"/>
        </w:rPr>
        <w:t>16.1.2.</w:t>
      </w:r>
      <w:r w:rsidRPr="000566AE">
        <w:rPr>
          <w:lang w:val="en-US"/>
        </w:rPr>
        <w:tab/>
      </w:r>
      <w:bookmarkStart w:id="93" w:name="_TOC_250032"/>
      <w:r w:rsidRPr="000566AE">
        <w:rPr>
          <w:bCs/>
          <w:iCs/>
          <w:lang w:val="en-US"/>
        </w:rPr>
        <w:t>Operating readiness (System availability)</w:t>
      </w:r>
      <w:bookmarkEnd w:id="93"/>
    </w:p>
    <w:p w14:paraId="31B864B1" w14:textId="77777777" w:rsidR="00D531C2" w:rsidRPr="000566AE" w:rsidRDefault="00D531C2" w:rsidP="00D531C2">
      <w:pPr>
        <w:spacing w:after="120"/>
        <w:ind w:left="2268" w:right="1133"/>
        <w:jc w:val="both"/>
        <w:rPr>
          <w:bCs/>
          <w:iCs/>
          <w:lang w:val="en-US"/>
        </w:rPr>
      </w:pPr>
      <w:r w:rsidRPr="000566AE">
        <w:rPr>
          <w:lang w:val="en-US"/>
        </w:rPr>
        <w:tab/>
        <w:t>N</w:t>
      </w:r>
      <w:r w:rsidRPr="000566AE">
        <w:rPr>
          <w:bCs/>
          <w:iCs/>
          <w:lang w:val="en-US"/>
        </w:rPr>
        <w:t>on-operation of the system shall be recognizable to the driver is (e.g. CMS failure by</w:t>
      </w:r>
      <w:r>
        <w:rPr>
          <w:bCs/>
          <w:iCs/>
          <w:lang w:val="en-US"/>
        </w:rPr>
        <w:t>,</w:t>
      </w:r>
      <w:r w:rsidRPr="000566AE">
        <w:rPr>
          <w:bCs/>
          <w:iCs/>
          <w:lang w:val="en-US"/>
        </w:rPr>
        <w:t xml:space="preserve"> i.e. warning indication, display information, absence of status indicator). The information for the driver shall be explained in the operator's manual.</w:t>
      </w:r>
    </w:p>
    <w:p w14:paraId="09FBA71B" w14:textId="77777777" w:rsidR="00D531C2" w:rsidRPr="000566AE" w:rsidRDefault="00D531C2" w:rsidP="002778B6">
      <w:pPr>
        <w:keepNext/>
        <w:keepLines/>
        <w:spacing w:after="120"/>
        <w:ind w:left="2268" w:right="1134" w:hanging="1134"/>
        <w:jc w:val="both"/>
        <w:rPr>
          <w:bCs/>
          <w:iCs/>
          <w:lang w:val="en-US"/>
        </w:rPr>
      </w:pPr>
      <w:r w:rsidRPr="000566AE">
        <w:rPr>
          <w:bCs/>
          <w:iCs/>
        </w:rPr>
        <w:lastRenderedPageBreak/>
        <w:t>16.1.3.</w:t>
      </w:r>
      <w:r w:rsidRPr="000566AE">
        <w:rPr>
          <w:bCs/>
          <w:iCs/>
        </w:rPr>
        <w:tab/>
      </w:r>
      <w:r w:rsidRPr="000566AE">
        <w:rPr>
          <w:bCs/>
          <w:iCs/>
          <w:lang w:val="en-US"/>
        </w:rPr>
        <w:t>Magnification and resolution</w:t>
      </w:r>
    </w:p>
    <w:p w14:paraId="16467141" w14:textId="77777777" w:rsidR="00D531C2" w:rsidRPr="000566AE" w:rsidRDefault="00D531C2" w:rsidP="002778B6">
      <w:pPr>
        <w:keepNext/>
        <w:keepLines/>
        <w:spacing w:after="120"/>
        <w:ind w:left="2268" w:right="1134" w:hanging="1134"/>
        <w:jc w:val="both"/>
        <w:rPr>
          <w:bCs/>
          <w:iCs/>
          <w:lang w:val="en-US"/>
        </w:rPr>
      </w:pPr>
      <w:r w:rsidRPr="000566AE">
        <w:rPr>
          <w:bCs/>
          <w:iCs/>
          <w:lang w:val="en-US"/>
        </w:rPr>
        <w:t>16.1.</w:t>
      </w:r>
      <w:r w:rsidRPr="000566AE">
        <w:rPr>
          <w:bCs/>
          <w:iCs/>
        </w:rPr>
        <w:t>3</w:t>
      </w:r>
      <w:r w:rsidRPr="000566AE">
        <w:rPr>
          <w:bCs/>
          <w:iCs/>
          <w:lang w:val="en-US"/>
        </w:rPr>
        <w:t>.1.</w:t>
      </w:r>
      <w:r w:rsidRPr="000566AE">
        <w:rPr>
          <w:bCs/>
          <w:iCs/>
          <w:lang w:val="en-US"/>
        </w:rPr>
        <w:tab/>
        <w:t>Magnification factor</w:t>
      </w:r>
    </w:p>
    <w:p w14:paraId="2773982A" w14:textId="77777777" w:rsidR="00D531C2" w:rsidRPr="000566AE" w:rsidRDefault="00D531C2" w:rsidP="002778B6">
      <w:pPr>
        <w:keepNext/>
        <w:keepLines/>
        <w:spacing w:after="120"/>
        <w:ind w:left="2268" w:right="1134"/>
        <w:jc w:val="both"/>
        <w:rPr>
          <w:bCs/>
          <w:iCs/>
          <w:lang w:val="en-US"/>
        </w:rPr>
      </w:pPr>
      <w:r w:rsidRPr="000566AE">
        <w:rPr>
          <w:bCs/>
          <w:iCs/>
          <w:lang w:val="en-US"/>
        </w:rPr>
        <w:t>The minimum and the average magnification factors of the CMS, in both horizontal and vertical direction</w:t>
      </w:r>
      <w:r>
        <w:rPr>
          <w:bCs/>
          <w:iCs/>
          <w:lang w:val="en-US"/>
        </w:rPr>
        <w:t>s</w:t>
      </w:r>
      <w:r w:rsidRPr="000566AE">
        <w:rPr>
          <w:bCs/>
          <w:iCs/>
          <w:lang w:val="en-US"/>
        </w:rPr>
        <w:t xml:space="preserve"> shall not be lower than the minimum average magnification factor indicated below. </w:t>
      </w:r>
    </w:p>
    <w:p w14:paraId="18A15D06" w14:textId="77777777" w:rsidR="00D531C2" w:rsidRPr="000566AE" w:rsidRDefault="00D531C2" w:rsidP="00D531C2">
      <w:pPr>
        <w:keepNext/>
        <w:keepLines/>
        <w:spacing w:after="120"/>
        <w:ind w:left="2268" w:right="1133"/>
        <w:jc w:val="both"/>
        <w:rPr>
          <w:bCs/>
          <w:iCs/>
          <w:lang w:val="en-US"/>
        </w:rPr>
      </w:pPr>
      <w:r w:rsidRPr="000566AE">
        <w:rPr>
          <w:bCs/>
          <w:iCs/>
          <w:lang w:val="en-US"/>
        </w:rPr>
        <w:t>The minimum magnification factor shall not be less than:</w:t>
      </w:r>
    </w:p>
    <w:p w14:paraId="017A79E3" w14:textId="77777777" w:rsidR="00D531C2" w:rsidRPr="000566AE" w:rsidRDefault="00D531C2" w:rsidP="00D531C2">
      <w:pPr>
        <w:keepNext/>
        <w:keepLines/>
        <w:spacing w:after="120"/>
        <w:ind w:left="2268" w:right="1133"/>
        <w:jc w:val="both"/>
        <w:rPr>
          <w:bCs/>
          <w:iCs/>
          <w:lang w:val="en-US"/>
        </w:rPr>
      </w:pPr>
      <w:r w:rsidRPr="000566AE">
        <w:rPr>
          <w:bCs/>
          <w:iCs/>
          <w:lang w:val="en-US"/>
        </w:rPr>
        <w:t>(a)</w:t>
      </w:r>
      <w:r w:rsidRPr="000566AE">
        <w:rPr>
          <w:bCs/>
          <w:iCs/>
          <w:lang w:val="en-US"/>
        </w:rPr>
        <w:tab/>
        <w:t>for Class I: 0.31</w:t>
      </w:r>
      <w:r>
        <w:rPr>
          <w:bCs/>
          <w:iCs/>
          <w:lang w:val="en-US"/>
        </w:rPr>
        <w:t>;</w:t>
      </w:r>
    </w:p>
    <w:p w14:paraId="52A2B09C" w14:textId="77777777" w:rsidR="00D531C2" w:rsidRPr="000566AE" w:rsidRDefault="00D531C2" w:rsidP="00D531C2">
      <w:pPr>
        <w:keepNext/>
        <w:keepLines/>
        <w:spacing w:after="120"/>
        <w:ind w:left="2268" w:right="1133"/>
        <w:jc w:val="both"/>
        <w:rPr>
          <w:bCs/>
          <w:iCs/>
          <w:lang w:val="en-US"/>
        </w:rPr>
      </w:pPr>
      <w:r w:rsidRPr="000566AE">
        <w:rPr>
          <w:bCs/>
          <w:iCs/>
          <w:lang w:val="en-US"/>
        </w:rPr>
        <w:t>(b)</w:t>
      </w:r>
      <w:r w:rsidRPr="000566AE">
        <w:rPr>
          <w:bCs/>
          <w:iCs/>
          <w:lang w:val="en-US"/>
        </w:rPr>
        <w:tab/>
        <w:t>for Class II (driver</w:t>
      </w:r>
      <w:r>
        <w:rPr>
          <w:bCs/>
          <w:iCs/>
          <w:lang w:val="en-US"/>
        </w:rPr>
        <w:t>'</w:t>
      </w:r>
      <w:r w:rsidRPr="000566AE">
        <w:rPr>
          <w:bCs/>
          <w:iCs/>
          <w:lang w:val="en-US"/>
        </w:rPr>
        <w:t>s side): 0.26</w:t>
      </w:r>
      <w:r>
        <w:rPr>
          <w:bCs/>
          <w:iCs/>
          <w:lang w:val="en-US"/>
        </w:rPr>
        <w:t>;</w:t>
      </w:r>
    </w:p>
    <w:p w14:paraId="465E44E3" w14:textId="77777777" w:rsidR="00D531C2" w:rsidRPr="000566AE" w:rsidRDefault="00D531C2" w:rsidP="00D531C2">
      <w:pPr>
        <w:keepNext/>
        <w:keepLines/>
        <w:spacing w:after="120"/>
        <w:ind w:left="2268" w:right="1133"/>
        <w:jc w:val="both"/>
        <w:rPr>
          <w:bCs/>
          <w:iCs/>
          <w:lang w:val="en-US"/>
        </w:rPr>
      </w:pPr>
      <w:r w:rsidRPr="000566AE">
        <w:rPr>
          <w:bCs/>
          <w:iCs/>
          <w:lang w:val="en-US"/>
        </w:rPr>
        <w:t>(c)</w:t>
      </w:r>
      <w:r w:rsidRPr="000566AE">
        <w:rPr>
          <w:bCs/>
          <w:iCs/>
          <w:lang w:val="en-US"/>
        </w:rPr>
        <w:tab/>
        <w:t>for Class III (driver</w:t>
      </w:r>
      <w:r>
        <w:rPr>
          <w:bCs/>
          <w:iCs/>
          <w:lang w:val="en-US"/>
        </w:rPr>
        <w:t>'</w:t>
      </w:r>
      <w:r w:rsidRPr="000566AE">
        <w:rPr>
          <w:bCs/>
          <w:iCs/>
          <w:lang w:val="en-US"/>
        </w:rPr>
        <w:t>s side): 0.29</w:t>
      </w:r>
      <w:r>
        <w:rPr>
          <w:bCs/>
          <w:iCs/>
          <w:lang w:val="en-US"/>
        </w:rPr>
        <w:t>;</w:t>
      </w:r>
    </w:p>
    <w:p w14:paraId="29859334" w14:textId="77777777" w:rsidR="00D531C2" w:rsidRPr="000566AE" w:rsidRDefault="00D531C2" w:rsidP="00D531C2">
      <w:pPr>
        <w:keepNext/>
        <w:keepLines/>
        <w:spacing w:after="120"/>
        <w:ind w:left="2268" w:right="1133"/>
        <w:jc w:val="both"/>
        <w:rPr>
          <w:bCs/>
          <w:iCs/>
          <w:lang w:val="en-US"/>
        </w:rPr>
      </w:pPr>
      <w:r w:rsidRPr="000566AE">
        <w:rPr>
          <w:bCs/>
          <w:iCs/>
          <w:lang w:val="en-US"/>
        </w:rPr>
        <w:t>(d)</w:t>
      </w:r>
      <w:r w:rsidRPr="000566AE">
        <w:rPr>
          <w:bCs/>
          <w:iCs/>
          <w:lang w:val="en-US"/>
        </w:rPr>
        <w:tab/>
        <w:t>for Class IV (driver</w:t>
      </w:r>
      <w:r>
        <w:rPr>
          <w:bCs/>
          <w:iCs/>
          <w:lang w:val="en-US"/>
        </w:rPr>
        <w:t>'</w:t>
      </w:r>
      <w:r w:rsidRPr="000566AE">
        <w:rPr>
          <w:bCs/>
          <w:iCs/>
          <w:lang w:val="en-US"/>
        </w:rPr>
        <w:t>s side): 0.054</w:t>
      </w:r>
      <w:r>
        <w:rPr>
          <w:bCs/>
          <w:iCs/>
          <w:lang w:val="en-US"/>
        </w:rPr>
        <w:t>;</w:t>
      </w:r>
    </w:p>
    <w:p w14:paraId="046D0A76" w14:textId="77777777" w:rsidR="00D531C2" w:rsidRPr="000566AE" w:rsidRDefault="00D531C2" w:rsidP="00D531C2">
      <w:pPr>
        <w:keepNext/>
        <w:keepLines/>
        <w:spacing w:after="120"/>
        <w:ind w:left="2268" w:right="1133"/>
        <w:jc w:val="both"/>
        <w:rPr>
          <w:bCs/>
          <w:iCs/>
          <w:lang w:val="en-US"/>
        </w:rPr>
      </w:pPr>
      <w:r w:rsidRPr="000566AE">
        <w:rPr>
          <w:bCs/>
          <w:iCs/>
          <w:lang w:val="en-US"/>
        </w:rPr>
        <w:t>(e)</w:t>
      </w:r>
      <w:r w:rsidRPr="000566AE">
        <w:rPr>
          <w:bCs/>
          <w:iCs/>
          <w:lang w:val="en-US"/>
        </w:rPr>
        <w:tab/>
        <w:t>for Class II (passenger</w:t>
      </w:r>
      <w:r>
        <w:rPr>
          <w:bCs/>
          <w:iCs/>
          <w:lang w:val="en-US"/>
        </w:rPr>
        <w:t>'</w:t>
      </w:r>
      <w:r w:rsidRPr="000566AE">
        <w:rPr>
          <w:bCs/>
          <w:iCs/>
          <w:lang w:val="en-US"/>
        </w:rPr>
        <w:t>s side): 0.13</w:t>
      </w:r>
      <w:r>
        <w:rPr>
          <w:bCs/>
          <w:iCs/>
          <w:lang w:val="en-US"/>
        </w:rPr>
        <w:t>;</w:t>
      </w:r>
    </w:p>
    <w:p w14:paraId="6636F8CD" w14:textId="77777777" w:rsidR="00D531C2" w:rsidRPr="000566AE" w:rsidRDefault="00D531C2" w:rsidP="00D531C2">
      <w:pPr>
        <w:keepNext/>
        <w:keepLines/>
        <w:spacing w:after="120"/>
        <w:ind w:left="2268" w:right="1133"/>
        <w:jc w:val="both"/>
        <w:rPr>
          <w:bCs/>
          <w:iCs/>
          <w:lang w:val="en-US"/>
        </w:rPr>
      </w:pPr>
      <w:r w:rsidRPr="000566AE">
        <w:rPr>
          <w:bCs/>
          <w:iCs/>
          <w:lang w:val="en-US"/>
        </w:rPr>
        <w:t>(f)</w:t>
      </w:r>
      <w:r w:rsidRPr="000566AE">
        <w:rPr>
          <w:bCs/>
          <w:iCs/>
          <w:lang w:val="en-US"/>
        </w:rPr>
        <w:tab/>
        <w:t>for Class III (passenger</w:t>
      </w:r>
      <w:r>
        <w:rPr>
          <w:bCs/>
          <w:iCs/>
          <w:lang w:val="en-US"/>
        </w:rPr>
        <w:t>'</w:t>
      </w:r>
      <w:r w:rsidRPr="000566AE">
        <w:rPr>
          <w:bCs/>
          <w:iCs/>
          <w:lang w:val="en-US"/>
        </w:rPr>
        <w:t>s side): 0.19</w:t>
      </w:r>
      <w:r>
        <w:rPr>
          <w:bCs/>
          <w:iCs/>
          <w:lang w:val="en-US"/>
        </w:rPr>
        <w:t>;</w:t>
      </w:r>
    </w:p>
    <w:p w14:paraId="65F3C98E" w14:textId="77777777" w:rsidR="00D531C2" w:rsidRPr="000566AE" w:rsidRDefault="00D531C2" w:rsidP="00D531C2">
      <w:pPr>
        <w:keepNext/>
        <w:keepLines/>
        <w:spacing w:after="120"/>
        <w:ind w:left="2268" w:right="1133"/>
        <w:jc w:val="both"/>
        <w:rPr>
          <w:bCs/>
          <w:iCs/>
          <w:lang w:val="en-US"/>
        </w:rPr>
      </w:pPr>
      <w:r w:rsidRPr="000566AE">
        <w:rPr>
          <w:bCs/>
          <w:iCs/>
          <w:lang w:val="en-US"/>
        </w:rPr>
        <w:t>(g)</w:t>
      </w:r>
      <w:r w:rsidRPr="000566AE">
        <w:rPr>
          <w:bCs/>
          <w:iCs/>
          <w:lang w:val="en-US"/>
        </w:rPr>
        <w:tab/>
        <w:t>for Class IV (passenger</w:t>
      </w:r>
      <w:r>
        <w:rPr>
          <w:bCs/>
          <w:iCs/>
          <w:lang w:val="en-US"/>
        </w:rPr>
        <w:t>'</w:t>
      </w:r>
      <w:r w:rsidRPr="000566AE">
        <w:rPr>
          <w:bCs/>
          <w:iCs/>
          <w:lang w:val="en-US"/>
        </w:rPr>
        <w:t>s side): 0.016.</w:t>
      </w:r>
    </w:p>
    <w:p w14:paraId="54883ACE" w14:textId="77777777" w:rsidR="00D531C2" w:rsidRPr="000566AE" w:rsidRDefault="00D531C2" w:rsidP="00D531C2">
      <w:pPr>
        <w:spacing w:after="120"/>
        <w:ind w:left="2268" w:right="1133"/>
        <w:jc w:val="both"/>
        <w:rPr>
          <w:bCs/>
          <w:iCs/>
          <w:lang w:val="en-US"/>
        </w:rPr>
      </w:pPr>
      <w:r w:rsidRPr="000566AE">
        <w:rPr>
          <w:bCs/>
          <w:iCs/>
          <w:lang w:val="en-US"/>
        </w:rPr>
        <w:t>The average magnification factor shall not be less than:</w:t>
      </w:r>
    </w:p>
    <w:p w14:paraId="0944D219" w14:textId="77777777" w:rsidR="00D531C2" w:rsidRPr="000566AE" w:rsidRDefault="00D531C2" w:rsidP="00D531C2">
      <w:pPr>
        <w:spacing w:after="120"/>
        <w:ind w:left="2268" w:right="1133"/>
        <w:jc w:val="both"/>
        <w:rPr>
          <w:bCs/>
          <w:iCs/>
          <w:lang w:val="en-US"/>
        </w:rPr>
      </w:pPr>
      <w:r w:rsidRPr="000566AE">
        <w:rPr>
          <w:bCs/>
          <w:iCs/>
          <w:lang w:val="en-US"/>
        </w:rPr>
        <w:t>(h)</w:t>
      </w:r>
      <w:r w:rsidRPr="000566AE">
        <w:rPr>
          <w:bCs/>
          <w:iCs/>
          <w:lang w:val="en-US"/>
        </w:rPr>
        <w:tab/>
        <w:t>for Class I: 0.33</w:t>
      </w:r>
      <w:r>
        <w:rPr>
          <w:bCs/>
          <w:iCs/>
          <w:lang w:val="en-US"/>
        </w:rPr>
        <w:t>;</w:t>
      </w:r>
    </w:p>
    <w:p w14:paraId="303CB3B8" w14:textId="77777777" w:rsidR="00D531C2" w:rsidRPr="000566AE" w:rsidRDefault="00D531C2" w:rsidP="00D531C2">
      <w:pPr>
        <w:spacing w:after="120"/>
        <w:ind w:left="2268" w:right="1133"/>
        <w:jc w:val="both"/>
        <w:rPr>
          <w:bCs/>
          <w:iCs/>
          <w:lang w:val="en-US"/>
        </w:rPr>
      </w:pPr>
      <w:r w:rsidRPr="000566AE">
        <w:rPr>
          <w:bCs/>
          <w:iCs/>
          <w:lang w:val="en-US"/>
        </w:rPr>
        <w:t>(i)</w:t>
      </w:r>
      <w:r w:rsidRPr="000566AE">
        <w:rPr>
          <w:bCs/>
          <w:iCs/>
          <w:lang w:val="en-US"/>
        </w:rPr>
        <w:tab/>
        <w:t>for Class II (driver</w:t>
      </w:r>
      <w:r>
        <w:rPr>
          <w:bCs/>
          <w:iCs/>
          <w:lang w:val="en-US"/>
        </w:rPr>
        <w:t>'</w:t>
      </w:r>
      <w:r w:rsidRPr="000566AE">
        <w:rPr>
          <w:bCs/>
          <w:iCs/>
          <w:lang w:val="en-US"/>
        </w:rPr>
        <w:t>s side): 0.31</w:t>
      </w:r>
      <w:r>
        <w:rPr>
          <w:bCs/>
          <w:iCs/>
          <w:lang w:val="en-US"/>
        </w:rPr>
        <w:t>;</w:t>
      </w:r>
    </w:p>
    <w:p w14:paraId="23C75AE2" w14:textId="77777777" w:rsidR="00D531C2" w:rsidRPr="000566AE" w:rsidRDefault="00D531C2" w:rsidP="00D531C2">
      <w:pPr>
        <w:spacing w:after="120"/>
        <w:ind w:left="2268" w:right="1133"/>
        <w:jc w:val="both"/>
        <w:rPr>
          <w:bCs/>
          <w:iCs/>
          <w:lang w:val="en-US"/>
        </w:rPr>
      </w:pPr>
      <w:r w:rsidRPr="000566AE">
        <w:rPr>
          <w:bCs/>
          <w:iCs/>
          <w:lang w:val="en-US"/>
        </w:rPr>
        <w:t>(j)</w:t>
      </w:r>
      <w:r w:rsidRPr="000566AE">
        <w:rPr>
          <w:bCs/>
          <w:iCs/>
          <w:lang w:val="en-US"/>
        </w:rPr>
        <w:tab/>
        <w:t>for Class III (driver</w:t>
      </w:r>
      <w:r>
        <w:rPr>
          <w:bCs/>
          <w:iCs/>
          <w:lang w:val="en-US"/>
        </w:rPr>
        <w:t>'</w:t>
      </w:r>
      <w:r w:rsidRPr="000566AE">
        <w:rPr>
          <w:bCs/>
          <w:iCs/>
          <w:lang w:val="en-US"/>
        </w:rPr>
        <w:t>s side): 0.31</w:t>
      </w:r>
      <w:r>
        <w:rPr>
          <w:bCs/>
          <w:iCs/>
          <w:lang w:val="en-US"/>
        </w:rPr>
        <w:t>;</w:t>
      </w:r>
    </w:p>
    <w:p w14:paraId="31F65D0E" w14:textId="77777777" w:rsidR="00D531C2" w:rsidRPr="000566AE" w:rsidRDefault="00D531C2" w:rsidP="00D531C2">
      <w:pPr>
        <w:spacing w:after="120"/>
        <w:ind w:left="2268" w:right="1133"/>
        <w:jc w:val="both"/>
        <w:rPr>
          <w:bCs/>
          <w:iCs/>
          <w:lang w:val="en-US"/>
        </w:rPr>
      </w:pPr>
      <w:r w:rsidRPr="000566AE">
        <w:rPr>
          <w:bCs/>
          <w:iCs/>
          <w:lang w:val="en-US"/>
        </w:rPr>
        <w:t>(k)</w:t>
      </w:r>
      <w:r w:rsidRPr="000566AE">
        <w:rPr>
          <w:bCs/>
          <w:iCs/>
          <w:lang w:val="en-US"/>
        </w:rPr>
        <w:tab/>
        <w:t>for Class IV (driver</w:t>
      </w:r>
      <w:r>
        <w:rPr>
          <w:bCs/>
          <w:iCs/>
          <w:lang w:val="en-US"/>
        </w:rPr>
        <w:t>'</w:t>
      </w:r>
      <w:r w:rsidRPr="000566AE">
        <w:rPr>
          <w:bCs/>
          <w:iCs/>
          <w:lang w:val="en-US"/>
        </w:rPr>
        <w:t>s side): 0.091</w:t>
      </w:r>
      <w:r>
        <w:rPr>
          <w:bCs/>
          <w:iCs/>
          <w:lang w:val="en-US"/>
        </w:rPr>
        <w:t>;</w:t>
      </w:r>
    </w:p>
    <w:p w14:paraId="535CAA77" w14:textId="77777777" w:rsidR="00D531C2" w:rsidRPr="000566AE" w:rsidRDefault="00D531C2" w:rsidP="00D531C2">
      <w:pPr>
        <w:spacing w:after="120"/>
        <w:ind w:left="2268" w:right="1133"/>
        <w:jc w:val="both"/>
        <w:rPr>
          <w:bCs/>
          <w:iCs/>
          <w:lang w:val="en-US"/>
        </w:rPr>
      </w:pPr>
      <w:r w:rsidRPr="000566AE">
        <w:rPr>
          <w:bCs/>
          <w:iCs/>
          <w:lang w:val="en-US"/>
        </w:rPr>
        <w:t>(l)</w:t>
      </w:r>
      <w:r w:rsidRPr="000566AE">
        <w:rPr>
          <w:bCs/>
          <w:iCs/>
          <w:lang w:val="en-US"/>
        </w:rPr>
        <w:tab/>
        <w:t>for Class II (passenger</w:t>
      </w:r>
      <w:r>
        <w:rPr>
          <w:bCs/>
          <w:iCs/>
          <w:lang w:val="en-US"/>
        </w:rPr>
        <w:t>'</w:t>
      </w:r>
      <w:r w:rsidRPr="000566AE">
        <w:rPr>
          <w:bCs/>
          <w:iCs/>
          <w:lang w:val="en-US"/>
        </w:rPr>
        <w:t>s side): 0.16</w:t>
      </w:r>
      <w:r>
        <w:rPr>
          <w:bCs/>
          <w:iCs/>
          <w:lang w:val="en-US"/>
        </w:rPr>
        <w:t>;</w:t>
      </w:r>
    </w:p>
    <w:p w14:paraId="250482E8" w14:textId="77777777" w:rsidR="00D531C2" w:rsidRPr="000566AE" w:rsidRDefault="00D531C2" w:rsidP="00D531C2">
      <w:pPr>
        <w:spacing w:after="120"/>
        <w:ind w:left="2268" w:right="1133"/>
        <w:jc w:val="both"/>
        <w:rPr>
          <w:bCs/>
          <w:iCs/>
          <w:lang w:val="en-US"/>
        </w:rPr>
      </w:pPr>
      <w:r w:rsidRPr="000566AE">
        <w:rPr>
          <w:bCs/>
          <w:iCs/>
          <w:lang w:val="en-US"/>
        </w:rPr>
        <w:t>(m)</w:t>
      </w:r>
      <w:r w:rsidRPr="000566AE">
        <w:rPr>
          <w:bCs/>
          <w:iCs/>
          <w:lang w:val="en-US"/>
        </w:rPr>
        <w:tab/>
        <w:t>for Class III (passenger</w:t>
      </w:r>
      <w:r>
        <w:rPr>
          <w:bCs/>
          <w:iCs/>
          <w:lang w:val="en-US"/>
        </w:rPr>
        <w:t>'</w:t>
      </w:r>
      <w:r w:rsidRPr="000566AE">
        <w:rPr>
          <w:bCs/>
          <w:iCs/>
          <w:lang w:val="en-US"/>
        </w:rPr>
        <w:t>s side): 0.20</w:t>
      </w:r>
      <w:r>
        <w:rPr>
          <w:bCs/>
          <w:iCs/>
          <w:lang w:val="en-US"/>
        </w:rPr>
        <w:t>;</w:t>
      </w:r>
    </w:p>
    <w:p w14:paraId="391EB26F" w14:textId="77777777" w:rsidR="00D531C2" w:rsidRPr="000566AE" w:rsidRDefault="00D531C2" w:rsidP="00D531C2">
      <w:pPr>
        <w:spacing w:after="120"/>
        <w:ind w:left="2268" w:right="1133"/>
        <w:jc w:val="both"/>
        <w:rPr>
          <w:bCs/>
          <w:iCs/>
          <w:lang w:val="en-US"/>
        </w:rPr>
      </w:pPr>
      <w:r w:rsidRPr="000566AE">
        <w:rPr>
          <w:bCs/>
          <w:iCs/>
          <w:lang w:val="en-US"/>
        </w:rPr>
        <w:t>(n)</w:t>
      </w:r>
      <w:r w:rsidRPr="000566AE">
        <w:rPr>
          <w:bCs/>
          <w:iCs/>
          <w:lang w:val="en-US"/>
        </w:rPr>
        <w:tab/>
        <w:t>for Class IV (passenger</w:t>
      </w:r>
      <w:r>
        <w:rPr>
          <w:bCs/>
          <w:iCs/>
          <w:lang w:val="en-US"/>
        </w:rPr>
        <w:t>'</w:t>
      </w:r>
      <w:r w:rsidRPr="000566AE">
        <w:rPr>
          <w:bCs/>
          <w:iCs/>
          <w:lang w:val="en-US"/>
        </w:rPr>
        <w:t>s side): 0.046.</w:t>
      </w:r>
    </w:p>
    <w:p w14:paraId="69B00FFB" w14:textId="77777777" w:rsidR="00D531C2" w:rsidRPr="000566AE" w:rsidRDefault="00D531C2" w:rsidP="00D531C2">
      <w:pPr>
        <w:spacing w:after="120"/>
        <w:ind w:left="1130" w:right="1133"/>
        <w:jc w:val="both"/>
        <w:rPr>
          <w:lang w:val="en-US"/>
        </w:rPr>
      </w:pPr>
      <w:r w:rsidRPr="000566AE">
        <w:rPr>
          <w:lang w:val="en-US"/>
        </w:rPr>
        <w:t>16.1.3.2.</w:t>
      </w:r>
      <w:r w:rsidRPr="000566AE">
        <w:rPr>
          <w:lang w:val="en-US"/>
        </w:rPr>
        <w:tab/>
        <w:t>Resolution (MTF)</w:t>
      </w:r>
    </w:p>
    <w:p w14:paraId="22621136" w14:textId="77777777" w:rsidR="00D531C2" w:rsidRPr="000566AE" w:rsidRDefault="00D531C2" w:rsidP="00D531C2">
      <w:pPr>
        <w:spacing w:after="120"/>
        <w:ind w:left="2268" w:right="1133"/>
        <w:jc w:val="both"/>
      </w:pPr>
      <w:r w:rsidRPr="000566AE">
        <w:t>The resolution (MTF) defines the minimum distinguishable details observable in an image as is represented by the MTF10. For reasons of simplicity the requirement is defined assuming an aspect ratio of 1:1.</w:t>
      </w:r>
    </w:p>
    <w:p w14:paraId="273B1637" w14:textId="77777777" w:rsidR="00D531C2" w:rsidRPr="000566AE" w:rsidRDefault="00D531C2" w:rsidP="00D531C2">
      <w:pPr>
        <w:spacing w:after="120"/>
        <w:ind w:left="2268" w:right="1133"/>
        <w:jc w:val="both"/>
        <w:rPr>
          <w:lang w:val="en-US"/>
        </w:rPr>
      </w:pPr>
      <w:r w:rsidRPr="000566AE">
        <w:rPr>
          <w:lang w:val="en-US"/>
        </w:rPr>
        <w:t>Resolution MTF10, at the centre of the monitor defined size shall fulfil the following requirements:</w:t>
      </w:r>
    </w:p>
    <w:p w14:paraId="20D00E67" w14:textId="22D7EE54" w:rsidR="00D531C2" w:rsidRPr="000566AE" w:rsidRDefault="00D531C2" w:rsidP="00D531C2">
      <w:pPr>
        <w:spacing w:after="120"/>
        <w:ind w:left="2268" w:right="1133"/>
        <w:jc w:val="both"/>
      </w:pPr>
      <w:r w:rsidRPr="000566AE">
        <w:tab/>
      </w:r>
      <w:r w:rsidRPr="000566AE">
        <w:tab/>
      </w:r>
      <w:r w:rsidR="00764A04">
        <w:rPr>
          <w:noProof/>
          <w:position w:val="-14"/>
          <w:sz w:val="16"/>
          <w:lang w:val="en-US"/>
        </w:rPr>
        <w:drawing>
          <wp:inline distT="0" distB="0" distL="0" distR="0" wp14:anchorId="54930100" wp14:editId="4F44F0D5">
            <wp:extent cx="2047875" cy="238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68C557C3" w14:textId="1270E4C2" w:rsidR="00D531C2" w:rsidRPr="000566AE" w:rsidRDefault="00D531C2" w:rsidP="00D531C2">
      <w:pPr>
        <w:spacing w:after="120"/>
        <w:ind w:left="2268" w:right="1133"/>
        <w:jc w:val="both"/>
      </w:pPr>
      <w:r w:rsidRPr="000566AE">
        <w:tab/>
      </w:r>
      <w:r w:rsidRPr="000566AE">
        <w:tab/>
      </w:r>
      <w:r w:rsidR="00764A04">
        <w:rPr>
          <w:noProof/>
          <w:position w:val="-14"/>
          <w:sz w:val="16"/>
          <w:lang w:val="en-US"/>
        </w:rPr>
        <w:drawing>
          <wp:inline distT="0" distB="0" distL="0" distR="0" wp14:anchorId="45F72F18" wp14:editId="78168172">
            <wp:extent cx="2066925" cy="238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6925"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75C4C594" w14:textId="77777777" w:rsidR="00D531C2" w:rsidRPr="000566AE" w:rsidRDefault="00D531C2" w:rsidP="00D531C2">
      <w:pPr>
        <w:spacing w:after="120"/>
        <w:ind w:left="2268" w:right="1133"/>
        <w:jc w:val="both"/>
        <w:rPr>
          <w:lang w:val="en-US"/>
        </w:rPr>
      </w:pPr>
      <w:r w:rsidRPr="000566AE">
        <w:rPr>
          <w:lang w:val="en-US"/>
        </w:rPr>
        <w:t>Resolution MTF10, at the corner measurement points as illustrated in the figure below shall fulfil the following requirements:</w:t>
      </w:r>
    </w:p>
    <w:p w14:paraId="18DCB4A1" w14:textId="1A9E34FC" w:rsidR="00D531C2" w:rsidRPr="000566AE" w:rsidRDefault="00D531C2" w:rsidP="00D531C2">
      <w:pPr>
        <w:spacing w:after="120"/>
        <w:ind w:left="2268" w:right="1133"/>
        <w:jc w:val="both"/>
      </w:pPr>
      <w:r w:rsidRPr="000566AE">
        <w:tab/>
      </w:r>
      <w:r w:rsidRPr="000566AE">
        <w:tab/>
      </w:r>
      <w:r w:rsidR="00764A04">
        <w:rPr>
          <w:noProof/>
          <w:position w:val="-14"/>
          <w:sz w:val="16"/>
          <w:lang w:val="en-US"/>
        </w:rPr>
        <w:drawing>
          <wp:inline distT="0" distB="0" distL="0" distR="0" wp14:anchorId="31E05222" wp14:editId="5B244CAB">
            <wp:extent cx="2152650" cy="23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660A53AF" w14:textId="5FB17720" w:rsidR="00D531C2" w:rsidRPr="000566AE" w:rsidRDefault="00D531C2" w:rsidP="00D531C2">
      <w:pPr>
        <w:spacing w:after="120"/>
        <w:ind w:left="2268" w:right="1133"/>
        <w:jc w:val="both"/>
      </w:pPr>
      <w:r w:rsidRPr="000566AE">
        <w:tab/>
      </w:r>
      <w:r w:rsidRPr="000566AE">
        <w:tab/>
      </w:r>
      <w:r w:rsidR="00764A04">
        <w:rPr>
          <w:noProof/>
          <w:position w:val="-14"/>
          <w:sz w:val="16"/>
          <w:lang w:val="en-US"/>
        </w:rPr>
        <w:drawing>
          <wp:inline distT="0" distB="0" distL="0" distR="0" wp14:anchorId="0382D037" wp14:editId="00DDFFF8">
            <wp:extent cx="2133600"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end"/>
      </w:r>
    </w:p>
    <w:p w14:paraId="3539608D" w14:textId="77777777" w:rsidR="00D531C2" w:rsidRPr="000566AE" w:rsidRDefault="00D531C2" w:rsidP="00D531C2">
      <w:pPr>
        <w:spacing w:after="120"/>
        <w:ind w:left="2268" w:right="849"/>
        <w:jc w:val="both"/>
        <w:rPr>
          <w:lang w:val="en-US"/>
        </w:rPr>
      </w:pPr>
    </w:p>
    <w:p w14:paraId="7539E45A" w14:textId="64DB53DE" w:rsidR="00D531C2" w:rsidRPr="000566AE" w:rsidRDefault="00764A04" w:rsidP="00D531C2">
      <w:pPr>
        <w:spacing w:after="120"/>
        <w:ind w:left="1134" w:right="849"/>
        <w:jc w:val="center"/>
        <w:rPr>
          <w:lang w:val="en-US"/>
        </w:rPr>
      </w:pPr>
      <w:r>
        <w:rPr>
          <w:noProof/>
          <w:lang w:val="en-US"/>
        </w:rPr>
        <w:lastRenderedPageBreak/>
        <w:drawing>
          <wp:inline distT="0" distB="0" distL="0" distR="0" wp14:anchorId="21A5710F" wp14:editId="084547AC">
            <wp:extent cx="4552950" cy="3067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2950" cy="3067050"/>
                    </a:xfrm>
                    <a:prstGeom prst="rect">
                      <a:avLst/>
                    </a:prstGeom>
                    <a:noFill/>
                    <a:ln>
                      <a:noFill/>
                    </a:ln>
                  </pic:spPr>
                </pic:pic>
              </a:graphicData>
            </a:graphic>
          </wp:inline>
        </w:drawing>
      </w:r>
    </w:p>
    <w:p w14:paraId="48FA3673" w14:textId="77777777" w:rsidR="00D531C2" w:rsidRPr="000566AE" w:rsidRDefault="00D531C2" w:rsidP="00D531C2">
      <w:pPr>
        <w:spacing w:after="120"/>
        <w:ind w:left="2268" w:right="849" w:hanging="1134"/>
        <w:jc w:val="both"/>
        <w:rPr>
          <w:lang w:val="en-US"/>
        </w:rPr>
      </w:pPr>
      <w:r w:rsidRPr="000566AE">
        <w:rPr>
          <w:lang w:val="en-US"/>
        </w:rPr>
        <w:t>16.1.4</w:t>
      </w:r>
      <w:r w:rsidRPr="000566AE">
        <w:rPr>
          <w:lang w:val="en-US"/>
        </w:rPr>
        <w:tab/>
        <w:t>Magnification aspect ratio</w:t>
      </w:r>
    </w:p>
    <w:p w14:paraId="4207A707" w14:textId="77777777" w:rsidR="00D531C2" w:rsidRPr="000566AE" w:rsidRDefault="00D531C2" w:rsidP="00D531C2">
      <w:pPr>
        <w:spacing w:after="120"/>
        <w:ind w:left="2268" w:right="1133"/>
        <w:jc w:val="both"/>
      </w:pPr>
      <w:r w:rsidRPr="000566AE">
        <w:t>In the required field of view, the difference between the average magnification factor for horizontal and vertical direction of a CMS shall satisfy the following equations depending on the individual mirror classes.</w:t>
      </w:r>
    </w:p>
    <w:p w14:paraId="3A9F9BCC" w14:textId="77777777" w:rsidR="00D531C2" w:rsidRDefault="00D531C2" w:rsidP="00D531C2">
      <w:pPr>
        <w:spacing w:after="120"/>
        <w:ind w:left="2268" w:right="849"/>
        <w:jc w:val="both"/>
      </w:pPr>
      <w:r w:rsidRPr="000566AE">
        <w:t>For devices Class I the acceptable range shall be:</w:t>
      </w:r>
    </w:p>
    <w:p w14:paraId="1828BC4D" w14:textId="532B2E7F" w:rsidR="00D531C2" w:rsidRPr="000566AE" w:rsidRDefault="00764A04" w:rsidP="00D531C2">
      <w:pPr>
        <w:spacing w:after="120"/>
        <w:ind w:left="2268" w:right="849"/>
        <w:jc w:val="both"/>
      </w:pPr>
      <w:r>
        <w:rPr>
          <w:noProof/>
          <w:lang w:val="en-US"/>
        </w:rPr>
        <mc:AlternateContent>
          <mc:Choice Requires="wps">
            <w:drawing>
              <wp:anchor distT="0" distB="0" distL="114300" distR="114300" simplePos="0" relativeHeight="251675136" behindDoc="0" locked="0" layoutInCell="1" allowOverlap="1" wp14:anchorId="62EF065E" wp14:editId="2A748551">
                <wp:simplePos x="0" y="0"/>
                <wp:positionH relativeFrom="column">
                  <wp:posOffset>3133090</wp:posOffset>
                </wp:positionH>
                <wp:positionV relativeFrom="paragraph">
                  <wp:posOffset>44450</wp:posOffset>
                </wp:positionV>
                <wp:extent cx="130810" cy="152400"/>
                <wp:effectExtent l="0" t="2540" r="0" b="0"/>
                <wp:wrapNone/>
                <wp:docPr id="47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1920" w14:textId="77777777" w:rsidR="00EF4FEC" w:rsidRDefault="00EF4FEC" w:rsidP="00D531C2">
                            <w:r>
                              <w:rPr>
                                <w:i/>
                                <w:iCs/>
                                <w:color w:val="000000"/>
                                <w:sz w:val="14"/>
                                <w:szCs w:val="14"/>
                                <w:lang w:val="en-US"/>
                              </w:rPr>
                              <w:t>avg</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62EF065E" id="Rectangle 862" o:spid="_x0000_s1379" style="position:absolute;left:0;text-align:left;margin-left:246.7pt;margin-top:3.5pt;width:10.3pt;height:12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" filled="f" stroked="f">
                <v:textbox style="mso-fit-shape-to-text:t" inset="0,0,0,0">
                  <w:txbxContent>
                    <w:p w14:paraId="0DA91920" w14:textId="77777777" w:rsidR="00EF4FEC" w:rsidRDefault="00EF4FEC" w:rsidP="00D531C2">
                      <w:r>
                        <w:rPr>
                          <w:i/>
                          <w:iCs/>
                          <w:color w:val="000000"/>
                          <w:sz w:val="14"/>
                          <w:szCs w:val="14"/>
                          <w:lang w:val="en-US"/>
                        </w:rPr>
                        <w:t>avg</w:t>
                      </w:r>
                    </w:p>
                  </w:txbxContent>
                </v:textbox>
              </v:rect>
            </w:pict>
          </mc:Fallback>
        </mc:AlternateContent>
      </w:r>
      <w:r w:rsidR="00D531C2" w:rsidRPr="000566AE">
        <w:tab/>
      </w:r>
      <w:r w:rsidR="00D531C2" w:rsidRPr="000566AE">
        <w:tab/>
      </w:r>
      <w:r>
        <w:rPr>
          <w:noProof/>
          <w:lang w:val="en-US"/>
        </w:rPr>
        <mc:AlternateContent>
          <mc:Choice Requires="wpc">
            <w:drawing>
              <wp:inline distT="0" distB="0" distL="0" distR="0" wp14:anchorId="14E8098E" wp14:editId="48E2C2A7">
                <wp:extent cx="1957705" cy="488315"/>
                <wp:effectExtent l="0" t="0" r="0" b="1270"/>
                <wp:docPr id="499" name="Canvas 4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8" name="Line 501"/>
                        <wps:cNvCnPr>
                          <a:cxnSpLocks noChangeShapeType="1"/>
                        </wps:cNvCnPr>
                        <wps:spPr bwMode="auto">
                          <a:xfrm>
                            <a:off x="731520" y="223520"/>
                            <a:ext cx="7778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502"/>
                        <wps:cNvSpPr>
                          <a:spLocks noChangeArrowheads="1"/>
                        </wps:cNvSpPr>
                        <wps:spPr bwMode="auto">
                          <a:xfrm>
                            <a:off x="1778000"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20FE" w14:textId="77777777" w:rsidR="00EF4FEC" w:rsidRDefault="00EF4FEC" w:rsidP="00D531C2">
                              <w:r>
                                <w:rPr>
                                  <w:color w:val="000000"/>
                                  <w:sz w:val="24"/>
                                  <w:szCs w:val="24"/>
                                  <w:lang w:val="en-US"/>
                                </w:rPr>
                                <w:t>25</w:t>
                              </w:r>
                            </w:p>
                          </w:txbxContent>
                        </wps:txbx>
                        <wps:bodyPr rot="0" vert="horz" wrap="none" lIns="0" tIns="0" rIns="0" bIns="0" anchor="t" anchorCtr="0">
                          <a:spAutoFit/>
                        </wps:bodyPr>
                      </wps:wsp>
                      <wps:wsp>
                        <wps:cNvPr id="450" name="Rectangle 503"/>
                        <wps:cNvSpPr>
                          <a:spLocks noChangeArrowheads="1"/>
                        </wps:cNvSpPr>
                        <wps:spPr bwMode="auto">
                          <a:xfrm>
                            <a:off x="1737995" y="12827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2B910" w14:textId="77777777" w:rsidR="00EF4FEC" w:rsidRDefault="00EF4FEC" w:rsidP="00D531C2">
                              <w:r>
                                <w:rPr>
                                  <w:color w:val="000000"/>
                                  <w:sz w:val="24"/>
                                  <w:szCs w:val="24"/>
                                  <w:lang w:val="en-US"/>
                                </w:rPr>
                                <w:t>.</w:t>
                              </w:r>
                            </w:p>
                          </w:txbxContent>
                        </wps:txbx>
                        <wps:bodyPr rot="0" vert="horz" wrap="none" lIns="0" tIns="0" rIns="0" bIns="0" anchor="t" anchorCtr="0">
                          <a:spAutoFit/>
                        </wps:bodyPr>
                      </wps:wsp>
                      <wps:wsp>
                        <wps:cNvPr id="451" name="Rectangle 504"/>
                        <wps:cNvSpPr>
                          <a:spLocks noChangeArrowheads="1"/>
                        </wps:cNvSpPr>
                        <wps:spPr bwMode="auto">
                          <a:xfrm>
                            <a:off x="1664335"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F441" w14:textId="77777777" w:rsidR="00EF4FEC" w:rsidRDefault="00EF4FEC" w:rsidP="00D531C2">
                              <w:r>
                                <w:rPr>
                                  <w:color w:val="000000"/>
                                  <w:sz w:val="24"/>
                                  <w:szCs w:val="24"/>
                                  <w:lang w:val="en-US"/>
                                </w:rPr>
                                <w:t>0</w:t>
                              </w:r>
                            </w:p>
                          </w:txbxContent>
                        </wps:txbx>
                        <wps:bodyPr rot="0" vert="horz" wrap="none" lIns="0" tIns="0" rIns="0" bIns="0" anchor="t" anchorCtr="0">
                          <a:spAutoFit/>
                        </wps:bodyPr>
                      </wps:wsp>
                      <wps:wsp>
                        <wps:cNvPr id="452" name="Rectangle 505"/>
                        <wps:cNvSpPr>
                          <a:spLocks noChangeArrowheads="1"/>
                        </wps:cNvSpPr>
                        <wps:spPr bwMode="auto">
                          <a:xfrm>
                            <a:off x="52705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35E5" w14:textId="77777777" w:rsidR="00EF4FEC" w:rsidRDefault="00EF4FEC" w:rsidP="00D531C2">
                              <w:r>
                                <w:rPr>
                                  <w:color w:val="000000"/>
                                  <w:sz w:val="24"/>
                                  <w:szCs w:val="24"/>
                                  <w:lang w:val="en-US"/>
                                </w:rPr>
                                <w:t>1</w:t>
                              </w:r>
                            </w:p>
                          </w:txbxContent>
                        </wps:txbx>
                        <wps:bodyPr rot="0" vert="horz" wrap="none" lIns="0" tIns="0" rIns="0" bIns="0" anchor="t" anchorCtr="0">
                          <a:spAutoFit/>
                        </wps:bodyPr>
                      </wps:wsp>
                      <wps:wsp>
                        <wps:cNvPr id="453" name="Rectangle 506"/>
                        <wps:cNvSpPr>
                          <a:spLocks noChangeArrowheads="1"/>
                        </wps:cNvSpPr>
                        <wps:spPr bwMode="auto">
                          <a:xfrm>
                            <a:off x="241300"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44C6" w14:textId="77777777" w:rsidR="00EF4FEC" w:rsidRDefault="00EF4FEC" w:rsidP="00D531C2">
                              <w:r>
                                <w:rPr>
                                  <w:color w:val="000000"/>
                                  <w:sz w:val="24"/>
                                  <w:szCs w:val="24"/>
                                  <w:lang w:val="en-US"/>
                                </w:rPr>
                                <w:t>34</w:t>
                              </w:r>
                            </w:p>
                          </w:txbxContent>
                        </wps:txbx>
                        <wps:bodyPr rot="0" vert="horz" wrap="none" lIns="0" tIns="0" rIns="0" bIns="0" anchor="t" anchorCtr="0">
                          <a:spAutoFit/>
                        </wps:bodyPr>
                      </wps:wsp>
                      <wps:wsp>
                        <wps:cNvPr id="454" name="Rectangle 507"/>
                        <wps:cNvSpPr>
                          <a:spLocks noChangeArrowheads="1"/>
                        </wps:cNvSpPr>
                        <wps:spPr bwMode="auto">
                          <a:xfrm>
                            <a:off x="206375" y="1435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F359" w14:textId="77777777" w:rsidR="00EF4FEC" w:rsidRDefault="00EF4FEC" w:rsidP="00D531C2">
                              <w:r>
                                <w:t>.</w:t>
                              </w:r>
                            </w:p>
                          </w:txbxContent>
                        </wps:txbx>
                        <wps:bodyPr rot="0" vert="horz" wrap="none" lIns="0" tIns="0" rIns="0" bIns="0" anchor="t" anchorCtr="0">
                          <a:spAutoFit/>
                        </wps:bodyPr>
                      </wps:wsp>
                      <wps:wsp>
                        <wps:cNvPr id="455" name="Rectangle 508"/>
                        <wps:cNvSpPr>
                          <a:spLocks noChangeArrowheads="1"/>
                        </wps:cNvSpPr>
                        <wps:spPr bwMode="auto">
                          <a:xfrm>
                            <a:off x="1320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0971" w14:textId="77777777" w:rsidR="00EF4FEC" w:rsidRDefault="00EF4FEC" w:rsidP="00D531C2">
                              <w:r>
                                <w:rPr>
                                  <w:color w:val="000000"/>
                                  <w:sz w:val="24"/>
                                  <w:szCs w:val="24"/>
                                  <w:lang w:val="en-US"/>
                                </w:rPr>
                                <w:t>0</w:t>
                              </w:r>
                            </w:p>
                          </w:txbxContent>
                        </wps:txbx>
                        <wps:bodyPr rot="0" vert="horz" wrap="none" lIns="0" tIns="0" rIns="0" bIns="0" anchor="t" anchorCtr="0">
                          <a:spAutoFit/>
                        </wps:bodyPr>
                      </wps:wsp>
                      <wps:wsp>
                        <wps:cNvPr id="456" name="Rectangle 509"/>
                        <wps:cNvSpPr>
                          <a:spLocks noChangeArrowheads="1"/>
                        </wps:cNvSpPr>
                        <wps:spPr bwMode="auto">
                          <a:xfrm>
                            <a:off x="1308100" y="27432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9077"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457" name="Rectangle 510"/>
                        <wps:cNvSpPr>
                          <a:spLocks noChangeArrowheads="1"/>
                        </wps:cNvSpPr>
                        <wps:spPr bwMode="auto">
                          <a:xfrm>
                            <a:off x="1144270" y="27432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1151"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458" name="Rectangle 511"/>
                        <wps:cNvSpPr>
                          <a:spLocks noChangeArrowheads="1"/>
                        </wps:cNvSpPr>
                        <wps:spPr bwMode="auto">
                          <a:xfrm>
                            <a:off x="1304290" y="5080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C2C5"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459" name="Rectangle 512"/>
                        <wps:cNvSpPr>
                          <a:spLocks noChangeArrowheads="1"/>
                        </wps:cNvSpPr>
                        <wps:spPr bwMode="auto">
                          <a:xfrm>
                            <a:off x="1144270" y="40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8F48"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460" name="Rectangle 513"/>
                        <wps:cNvSpPr>
                          <a:spLocks noChangeArrowheads="1"/>
                        </wps:cNvSpPr>
                        <wps:spPr bwMode="auto">
                          <a:xfrm>
                            <a:off x="154749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A672"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461" name="Rectangle 514"/>
                        <wps:cNvSpPr>
                          <a:spLocks noChangeArrowheads="1"/>
                        </wps:cNvSpPr>
                        <wps:spPr bwMode="auto">
                          <a:xfrm>
                            <a:off x="61785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1623D"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462" name="Rectangle 515"/>
                        <wps:cNvSpPr>
                          <a:spLocks noChangeArrowheads="1"/>
                        </wps:cNvSpPr>
                        <wps:spPr bwMode="auto">
                          <a:xfrm>
                            <a:off x="42481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E925B"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463" name="Rectangle 516"/>
                        <wps:cNvSpPr>
                          <a:spLocks noChangeArrowheads="1"/>
                        </wps:cNvSpPr>
                        <wps:spPr bwMode="auto">
                          <a:xfrm>
                            <a:off x="2286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21A6"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464" name="Rectangle 517"/>
                        <wps:cNvSpPr>
                          <a:spLocks noChangeArrowheads="1"/>
                        </wps:cNvSpPr>
                        <wps:spPr bwMode="auto">
                          <a:xfrm>
                            <a:off x="1346200" y="274955"/>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3CB97" w14:textId="77777777" w:rsidR="00EF4FEC" w:rsidRDefault="00EF4FEC" w:rsidP="00D531C2">
                              <w:r>
                                <w:rPr>
                                  <w:i/>
                                  <w:iCs/>
                                  <w:color w:val="000000"/>
                                  <w:sz w:val="14"/>
                                  <w:szCs w:val="14"/>
                                  <w:lang w:val="en-US"/>
                                </w:rPr>
                                <w:t>avg</w:t>
                              </w:r>
                            </w:p>
                          </w:txbxContent>
                        </wps:txbx>
                        <wps:bodyPr rot="0" vert="horz" wrap="none" lIns="0" tIns="0" rIns="0" bIns="0" anchor="t" anchorCtr="0">
                          <a:spAutoFit/>
                        </wps:bodyPr>
                      </wps:wsp>
                      <wps:wsp>
                        <wps:cNvPr id="465" name="Rectangle 518"/>
                        <wps:cNvSpPr>
                          <a:spLocks noChangeArrowheads="1"/>
                        </wps:cNvSpPr>
                        <wps:spPr bwMode="auto">
                          <a:xfrm>
                            <a:off x="1180465" y="27495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069F" w14:textId="77777777" w:rsidR="00EF4FEC" w:rsidRDefault="00EF4FEC" w:rsidP="00D531C2">
                              <w:r>
                                <w:rPr>
                                  <w:i/>
                                  <w:iCs/>
                                  <w:color w:val="000000"/>
                                  <w:sz w:val="14"/>
                                  <w:szCs w:val="14"/>
                                  <w:lang w:val="en-US"/>
                                </w:rPr>
                                <w:t>ver</w:t>
                              </w:r>
                            </w:p>
                          </w:txbxContent>
                        </wps:txbx>
                        <wps:bodyPr rot="0" vert="horz" wrap="none" lIns="0" tIns="0" rIns="0" bIns="0" anchor="t" anchorCtr="0">
                          <a:spAutoFit/>
                        </wps:bodyPr>
                      </wps:wsp>
                      <wps:wsp>
                        <wps:cNvPr id="466" name="Rectangle 519"/>
                        <wps:cNvSpPr>
                          <a:spLocks noChangeArrowheads="1"/>
                        </wps:cNvSpPr>
                        <wps:spPr bwMode="auto">
                          <a:xfrm>
                            <a:off x="897255" y="2698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A97E" w14:textId="77777777" w:rsidR="00EF4FEC" w:rsidRDefault="00EF4FEC" w:rsidP="00D531C2">
                              <w:r>
                                <w:rPr>
                                  <w:i/>
                                  <w:iCs/>
                                  <w:color w:val="000000"/>
                                  <w:sz w:val="14"/>
                                  <w:szCs w:val="14"/>
                                  <w:lang w:val="en-US"/>
                                </w:rPr>
                                <w:t>system</w:t>
                              </w:r>
                            </w:p>
                          </w:txbxContent>
                        </wps:txbx>
                        <wps:bodyPr rot="0" vert="horz" wrap="none" lIns="0" tIns="0" rIns="0" bIns="0" anchor="t" anchorCtr="0">
                          <a:spAutoFit/>
                        </wps:bodyPr>
                      </wps:wsp>
                      <wps:wsp>
                        <wps:cNvPr id="467" name="Rectangle 520"/>
                        <wps:cNvSpPr>
                          <a:spLocks noChangeArrowheads="1"/>
                        </wps:cNvSpPr>
                        <wps:spPr bwMode="auto">
                          <a:xfrm>
                            <a:off x="1179830" y="4064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C71F" w14:textId="77777777" w:rsidR="00EF4FEC" w:rsidRDefault="00EF4FEC" w:rsidP="00D531C2">
                              <w:r>
                                <w:rPr>
                                  <w:i/>
                                  <w:iCs/>
                                  <w:color w:val="000000"/>
                                  <w:sz w:val="14"/>
                                  <w:szCs w:val="14"/>
                                  <w:lang w:val="en-US"/>
                                </w:rPr>
                                <w:t>hor</w:t>
                              </w:r>
                            </w:p>
                          </w:txbxContent>
                        </wps:txbx>
                        <wps:bodyPr rot="0" vert="horz" wrap="none" lIns="0" tIns="0" rIns="0" bIns="0" anchor="t" anchorCtr="0">
                          <a:spAutoFit/>
                        </wps:bodyPr>
                      </wps:wsp>
                      <wps:wsp>
                        <wps:cNvPr id="468" name="Rectangle 521"/>
                        <wps:cNvSpPr>
                          <a:spLocks noChangeArrowheads="1"/>
                        </wps:cNvSpPr>
                        <wps:spPr bwMode="auto">
                          <a:xfrm>
                            <a:off x="897255" y="4064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3E6B" w14:textId="77777777" w:rsidR="00EF4FEC" w:rsidRDefault="00EF4FEC" w:rsidP="00D531C2">
                              <w:r>
                                <w:rPr>
                                  <w:i/>
                                  <w:iCs/>
                                  <w:color w:val="000000"/>
                                  <w:sz w:val="14"/>
                                  <w:szCs w:val="14"/>
                                  <w:lang w:val="en-US"/>
                                </w:rPr>
                                <w:t>system</w:t>
                              </w:r>
                            </w:p>
                          </w:txbxContent>
                        </wps:txbx>
                        <wps:bodyPr rot="0" vert="horz" wrap="none" lIns="0" tIns="0" rIns="0" bIns="0" anchor="t" anchorCtr="0">
                          <a:spAutoFit/>
                        </wps:bodyPr>
                      </wps:wsp>
                      <wps:wsp>
                        <wps:cNvPr id="469" name="Rectangle 522"/>
                        <wps:cNvSpPr>
                          <a:spLocks noChangeArrowheads="1"/>
                        </wps:cNvSpPr>
                        <wps:spPr bwMode="auto">
                          <a:xfrm>
                            <a:off x="751205" y="243840"/>
                            <a:ext cx="140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A5CC" w14:textId="77777777" w:rsidR="00EF4FEC" w:rsidRDefault="00EF4FEC" w:rsidP="00D531C2">
                              <w:r>
                                <w:rPr>
                                  <w:i/>
                                  <w:iCs/>
                                  <w:color w:val="000000"/>
                                  <w:sz w:val="24"/>
                                  <w:szCs w:val="24"/>
                                  <w:lang w:val="en-US"/>
                                </w:rPr>
                                <w:t>M</w:t>
                              </w:r>
                            </w:p>
                          </w:txbxContent>
                        </wps:txbx>
                        <wps:bodyPr rot="0" vert="horz" wrap="none" lIns="0" tIns="0" rIns="0" bIns="0" anchor="t" anchorCtr="0">
                          <a:spAutoFit/>
                        </wps:bodyPr>
                      </wps:wsp>
                      <wps:wsp>
                        <wps:cNvPr id="470" name="Rectangle 523"/>
                        <wps:cNvSpPr>
                          <a:spLocks noChangeArrowheads="1"/>
                        </wps:cNvSpPr>
                        <wps:spPr bwMode="auto">
                          <a:xfrm>
                            <a:off x="744220" y="17780"/>
                            <a:ext cx="140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6FE8" w14:textId="77777777" w:rsidR="00EF4FEC" w:rsidRDefault="00EF4FEC" w:rsidP="00D531C2">
                              <w:r>
                                <w:rPr>
                                  <w:i/>
                                  <w:iCs/>
                                  <w:color w:val="000000"/>
                                  <w:sz w:val="24"/>
                                  <w:szCs w:val="24"/>
                                  <w:lang w:val="en-US"/>
                                </w:rPr>
                                <w:t>M</w:t>
                              </w:r>
                            </w:p>
                          </w:txbxContent>
                        </wps:txbx>
                        <wps:bodyPr rot="0" vert="horz" wrap="none" lIns="0" tIns="0" rIns="0" bIns="0" anchor="t" anchorCtr="0">
                          <a:spAutoFit/>
                        </wps:bodyPr>
                      </wps:wsp>
                    </wpc:wpc>
                  </a:graphicData>
                </a:graphic>
              </wp:inline>
            </w:drawing>
          </mc:Choice>
          <mc:Fallback>
            <w:pict>
              <v:group w14:anchorId="14E8098E" id="Canvas 499" o:spid="_x0000_s1380" editas="canvas" style="width:154.15pt;height:38.45pt;mso-position-horizontal-relative:char;mso-position-vertical-relative:line" coordsize="19577,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">
                <v:shape id="_x0000_s1381" type="#_x0000_t75" style="position:absolute;width:19577;height:4883;visibility:visible;mso-wrap-style:square">
                  <v:fill o:detectmouseclick="t"/>
                  <v:path o:connecttype="none"/>
                </v:shape>
                <v:line id="Line 501" o:spid="_x0000_s1382" style="position:absolute;visibility:visible;mso-wrap-style:square" from="7315,2235" to="15093,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" strokeweight=".5pt"/>
                <v:rect id="Rectangle 502" o:spid="_x0000_s1383" style="position:absolute;left:17780;top:1282;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43C420FE" w14:textId="77777777" w:rsidR="00EF4FEC" w:rsidRDefault="00EF4FEC" w:rsidP="00D531C2">
                        <w:r>
                          <w:rPr>
                            <w:color w:val="000000"/>
                            <w:sz w:val="24"/>
                            <w:szCs w:val="24"/>
                            <w:lang w:val="en-US"/>
                          </w:rPr>
                          <w:t>25</w:t>
                        </w:r>
                      </w:p>
                    </w:txbxContent>
                  </v:textbox>
                </v:rect>
                <v:rect id="Rectangle 503" o:spid="_x0000_s1384" style="position:absolute;left:17379;top:1282;width: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6D92B910" w14:textId="77777777" w:rsidR="00EF4FEC" w:rsidRDefault="00EF4FEC" w:rsidP="00D531C2">
                        <w:r>
                          <w:rPr>
                            <w:color w:val="000000"/>
                            <w:sz w:val="24"/>
                            <w:szCs w:val="24"/>
                            <w:lang w:val="en-US"/>
                          </w:rPr>
                          <w:t>.</w:t>
                        </w:r>
                      </w:p>
                    </w:txbxContent>
                  </v:textbox>
                </v:rect>
                <v:rect id="Rectangle 504" o:spid="_x0000_s1385" style="position:absolute;left:16643;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14:paraId="1B15F441" w14:textId="77777777" w:rsidR="00EF4FEC" w:rsidRDefault="00EF4FEC" w:rsidP="00D531C2">
                        <w:r>
                          <w:rPr>
                            <w:color w:val="000000"/>
                            <w:sz w:val="24"/>
                            <w:szCs w:val="24"/>
                            <w:lang w:val="en-US"/>
                          </w:rPr>
                          <w:t>0</w:t>
                        </w:r>
                      </w:p>
                    </w:txbxContent>
                  </v:textbox>
                </v:rect>
                <v:rect id="Rectangle 505" o:spid="_x0000_s1386" style="position:absolute;left:5270;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14:paraId="4DAE35E5" w14:textId="77777777" w:rsidR="00EF4FEC" w:rsidRDefault="00EF4FEC" w:rsidP="00D531C2">
                        <w:r>
                          <w:rPr>
                            <w:color w:val="000000"/>
                            <w:sz w:val="24"/>
                            <w:szCs w:val="24"/>
                            <w:lang w:val="en-US"/>
                          </w:rPr>
                          <w:t>1</w:t>
                        </w:r>
                      </w:p>
                    </w:txbxContent>
                  </v:textbox>
                </v:rect>
                <v:rect id="Rectangle 506" o:spid="_x0000_s1387" style="position:absolute;left:2413;top:1282;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23E544C6" w14:textId="77777777" w:rsidR="00EF4FEC" w:rsidRDefault="00EF4FEC" w:rsidP="00D531C2">
                        <w:r>
                          <w:rPr>
                            <w:color w:val="000000"/>
                            <w:sz w:val="24"/>
                            <w:szCs w:val="24"/>
                            <w:lang w:val="en-US"/>
                          </w:rPr>
                          <w:t>34</w:t>
                        </w:r>
                      </w:p>
                    </w:txbxContent>
                  </v:textbox>
                </v:rect>
                <v:rect id="Rectangle 507" o:spid="_x0000_s1388" style="position:absolute;left:2063;top:143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76F2F359" w14:textId="77777777" w:rsidR="00EF4FEC" w:rsidRDefault="00EF4FEC" w:rsidP="00D531C2">
                        <w:r>
                          <w:t>.</w:t>
                        </w:r>
                      </w:p>
                    </w:txbxContent>
                  </v:textbox>
                </v:rect>
                <v:rect id="Rectangle 508" o:spid="_x0000_s1389" style="position:absolute;left:1320;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14:paraId="6B060971" w14:textId="77777777" w:rsidR="00EF4FEC" w:rsidRDefault="00EF4FEC" w:rsidP="00D531C2">
                        <w:r>
                          <w:rPr>
                            <w:color w:val="000000"/>
                            <w:sz w:val="24"/>
                            <w:szCs w:val="24"/>
                            <w:lang w:val="en-US"/>
                          </w:rPr>
                          <w:t>0</w:t>
                        </w:r>
                      </w:p>
                    </w:txbxContent>
                  </v:textbox>
                </v:rect>
                <v:rect id="Rectangle 509" o:spid="_x0000_s1390" style="position:absolute;left:13081;top:2743;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14:paraId="1A149077" w14:textId="77777777" w:rsidR="00EF4FEC" w:rsidRDefault="00EF4FEC" w:rsidP="00D531C2">
                        <w:r>
                          <w:rPr>
                            <w:color w:val="000000"/>
                            <w:sz w:val="14"/>
                            <w:szCs w:val="14"/>
                            <w:lang w:val="en-US"/>
                          </w:rPr>
                          <w:t>/</w:t>
                        </w:r>
                      </w:p>
                    </w:txbxContent>
                  </v:textbox>
                </v:rect>
                <v:rect id="Rectangle 510" o:spid="_x0000_s1391" style="position:absolute;left:11442;top:2743;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15351151" w14:textId="77777777" w:rsidR="00EF4FEC" w:rsidRDefault="00EF4FEC" w:rsidP="00D531C2">
                        <w:r>
                          <w:rPr>
                            <w:color w:val="000000"/>
                            <w:sz w:val="14"/>
                            <w:szCs w:val="14"/>
                            <w:lang w:val="en-US"/>
                          </w:rPr>
                          <w:t>/</w:t>
                        </w:r>
                      </w:p>
                    </w:txbxContent>
                  </v:textbox>
                </v:rect>
                <v:rect id="Rectangle 511" o:spid="_x0000_s1392" style="position:absolute;left:13042;top:508;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294CC2C5" w14:textId="77777777" w:rsidR="00EF4FEC" w:rsidRDefault="00EF4FEC" w:rsidP="00D531C2">
                        <w:r>
                          <w:rPr>
                            <w:color w:val="000000"/>
                            <w:sz w:val="14"/>
                            <w:szCs w:val="14"/>
                            <w:lang w:val="en-US"/>
                          </w:rPr>
                          <w:t>/</w:t>
                        </w:r>
                      </w:p>
                    </w:txbxContent>
                  </v:textbox>
                </v:rect>
                <v:rect id="Rectangle 512" o:spid="_x0000_s1393" style="position:absolute;left:11442;top:40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15AF8F48" w14:textId="77777777" w:rsidR="00EF4FEC" w:rsidRDefault="00EF4FEC" w:rsidP="00D531C2">
                        <w:r>
                          <w:rPr>
                            <w:color w:val="000000"/>
                            <w:sz w:val="14"/>
                            <w:szCs w:val="14"/>
                            <w:lang w:val="en-US"/>
                          </w:rPr>
                          <w:t>/</w:t>
                        </w:r>
                      </w:p>
                    </w:txbxContent>
                  </v:textbox>
                </v:rect>
                <v:rect id="Rectangle 513" o:spid="_x0000_s1394" style="position:absolute;left:15474;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44D3A672" w14:textId="77777777" w:rsidR="00EF4FEC" w:rsidRDefault="00EF4FEC" w:rsidP="00D531C2">
                        <w:r>
                          <w:rPr>
                            <w:rFonts w:ascii="Symbol" w:hAnsi="Symbol" w:cs="Symbol"/>
                            <w:color w:val="000000"/>
                            <w:sz w:val="24"/>
                            <w:szCs w:val="24"/>
                            <w:lang w:val="en-US"/>
                          </w:rPr>
                          <w:t></w:t>
                        </w:r>
                      </w:p>
                    </w:txbxContent>
                  </v:textbox>
                </v:rect>
                <v:rect id="Rectangle 514" o:spid="_x0000_s1395" style="position:absolute;left:617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14:paraId="0CB1623D" w14:textId="77777777" w:rsidR="00EF4FEC" w:rsidRDefault="00EF4FEC" w:rsidP="00D531C2">
                        <w:r>
                          <w:rPr>
                            <w:rFonts w:ascii="Symbol" w:hAnsi="Symbol" w:cs="Symbol"/>
                            <w:color w:val="000000"/>
                            <w:sz w:val="24"/>
                            <w:szCs w:val="24"/>
                            <w:lang w:val="en-US"/>
                          </w:rPr>
                          <w:t></w:t>
                        </w:r>
                      </w:p>
                    </w:txbxContent>
                  </v:textbox>
                </v:rect>
                <v:rect id="Rectangle 515" o:spid="_x0000_s1396" style="position:absolute;left:424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14:paraId="3A0E925B" w14:textId="77777777" w:rsidR="00EF4FEC" w:rsidRDefault="00EF4FEC" w:rsidP="00D531C2">
                        <w:r>
                          <w:rPr>
                            <w:rFonts w:ascii="Symbol" w:hAnsi="Symbol" w:cs="Symbol"/>
                            <w:color w:val="000000"/>
                            <w:sz w:val="24"/>
                            <w:szCs w:val="24"/>
                            <w:lang w:val="en-US"/>
                          </w:rPr>
                          <w:t></w:t>
                        </w:r>
                      </w:p>
                    </w:txbxContent>
                  </v:textbox>
                </v:rect>
                <v:rect id="Rectangle 516" o:spid="_x0000_s1397" style="position:absolute;left:22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23C221A6" w14:textId="77777777" w:rsidR="00EF4FEC" w:rsidRDefault="00EF4FEC" w:rsidP="00D531C2">
                        <w:r>
                          <w:rPr>
                            <w:rFonts w:ascii="Symbol" w:hAnsi="Symbol" w:cs="Symbol"/>
                            <w:color w:val="000000"/>
                            <w:sz w:val="24"/>
                            <w:szCs w:val="24"/>
                            <w:lang w:val="en-US"/>
                          </w:rPr>
                          <w:t></w:t>
                        </w:r>
                      </w:p>
                    </w:txbxContent>
                  </v:textbox>
                </v:rect>
                <v:rect id="Rectangle 517" o:spid="_x0000_s1398" style="position:absolute;left:13462;top:2749;width:13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14:paraId="11B3CB97" w14:textId="77777777" w:rsidR="00EF4FEC" w:rsidRDefault="00EF4FEC" w:rsidP="00D531C2">
                        <w:r>
                          <w:rPr>
                            <w:i/>
                            <w:iCs/>
                            <w:color w:val="000000"/>
                            <w:sz w:val="14"/>
                            <w:szCs w:val="14"/>
                            <w:lang w:val="en-US"/>
                          </w:rPr>
                          <w:t>avg</w:t>
                        </w:r>
                      </w:p>
                    </w:txbxContent>
                  </v:textbox>
                </v:rect>
                <v:rect id="Rectangle 518" o:spid="_x0000_s1399" style="position:absolute;left:11804;top:2749;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14:paraId="4BF5069F" w14:textId="77777777" w:rsidR="00EF4FEC" w:rsidRDefault="00EF4FEC" w:rsidP="00D531C2">
                        <w:r>
                          <w:rPr>
                            <w:i/>
                            <w:iCs/>
                            <w:color w:val="000000"/>
                            <w:sz w:val="14"/>
                            <w:szCs w:val="14"/>
                            <w:lang w:val="en-US"/>
                          </w:rPr>
                          <w:t>ver</w:t>
                        </w:r>
                      </w:p>
                    </w:txbxContent>
                  </v:textbox>
                </v:rect>
                <v:rect id="Rectangle 519" o:spid="_x0000_s1400" style="position:absolute;left:8972;top:2698;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14:paraId="6CEBA97E" w14:textId="77777777" w:rsidR="00EF4FEC" w:rsidRDefault="00EF4FEC" w:rsidP="00D531C2">
                        <w:r>
                          <w:rPr>
                            <w:i/>
                            <w:iCs/>
                            <w:color w:val="000000"/>
                            <w:sz w:val="14"/>
                            <w:szCs w:val="14"/>
                            <w:lang w:val="en-US"/>
                          </w:rPr>
                          <w:t>system</w:t>
                        </w:r>
                      </w:p>
                    </w:txbxContent>
                  </v:textbox>
                </v:rect>
                <v:rect id="Rectangle 520" o:spid="_x0000_s1401" style="position:absolute;left:11798;top:406;width:12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14:paraId="4789C71F" w14:textId="77777777" w:rsidR="00EF4FEC" w:rsidRDefault="00EF4FEC" w:rsidP="00D531C2">
                        <w:r>
                          <w:rPr>
                            <w:i/>
                            <w:iCs/>
                            <w:color w:val="000000"/>
                            <w:sz w:val="14"/>
                            <w:szCs w:val="14"/>
                            <w:lang w:val="en-US"/>
                          </w:rPr>
                          <w:t>hor</w:t>
                        </w:r>
                      </w:p>
                    </w:txbxContent>
                  </v:textbox>
                </v:rect>
                <v:rect id="Rectangle 521" o:spid="_x0000_s1402" style="position:absolute;left:8972;top:406;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14:paraId="64E83E6B" w14:textId="77777777" w:rsidR="00EF4FEC" w:rsidRDefault="00EF4FEC" w:rsidP="00D531C2">
                        <w:r>
                          <w:rPr>
                            <w:i/>
                            <w:iCs/>
                            <w:color w:val="000000"/>
                            <w:sz w:val="14"/>
                            <w:szCs w:val="14"/>
                            <w:lang w:val="en-US"/>
                          </w:rPr>
                          <w:t>system</w:t>
                        </w:r>
                      </w:p>
                    </w:txbxContent>
                  </v:textbox>
                </v:rect>
                <v:rect id="Rectangle 522" o:spid="_x0000_s1403" style="position:absolute;left:7512;top:2438;width:140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3292A5CC" w14:textId="77777777" w:rsidR="00EF4FEC" w:rsidRDefault="00EF4FEC" w:rsidP="00D531C2">
                        <w:r>
                          <w:rPr>
                            <w:i/>
                            <w:iCs/>
                            <w:color w:val="000000"/>
                            <w:sz w:val="24"/>
                            <w:szCs w:val="24"/>
                            <w:lang w:val="en-US"/>
                          </w:rPr>
                          <w:t>M</w:t>
                        </w:r>
                      </w:p>
                    </w:txbxContent>
                  </v:textbox>
                </v:rect>
                <v:rect id="Rectangle 523" o:spid="_x0000_s1404" style="position:absolute;left:7442;top:177;width:140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7C556FE8" w14:textId="77777777" w:rsidR="00EF4FEC" w:rsidRDefault="00EF4FEC" w:rsidP="00D531C2">
                        <w:r>
                          <w:rPr>
                            <w:i/>
                            <w:iCs/>
                            <w:color w:val="000000"/>
                            <w:sz w:val="24"/>
                            <w:szCs w:val="24"/>
                            <w:lang w:val="en-US"/>
                          </w:rPr>
                          <w:t>M</w:t>
                        </w:r>
                      </w:p>
                    </w:txbxContent>
                  </v:textbox>
                </v:rect>
                <w10:anchorlock/>
              </v:group>
            </w:pict>
          </mc:Fallback>
        </mc:AlternateContent>
      </w:r>
      <w:r w:rsidR="00D531C2" w:rsidRPr="000566AE">
        <w:fldChar w:fldCharType="begin"/>
      </w:r>
      <w:r w:rsidR="00D531C2"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00D531C2" w:rsidRPr="000566AE">
        <w:instrText xml:space="preserve"> </w:instrText>
      </w:r>
      <w:r w:rsidR="00D531C2" w:rsidRPr="000566AE">
        <w:fldChar w:fldCharType="end"/>
      </w:r>
    </w:p>
    <w:p w14:paraId="6DCC8B9E" w14:textId="77777777" w:rsidR="00D531C2" w:rsidRPr="000566AE" w:rsidRDefault="00D531C2" w:rsidP="00D531C2">
      <w:pPr>
        <w:spacing w:after="120"/>
        <w:ind w:left="2268" w:right="849"/>
        <w:jc w:val="both"/>
      </w:pPr>
      <w:r w:rsidRPr="000566AE">
        <w:t>For devices Class II the acceptable range shall be:</w:t>
      </w:r>
    </w:p>
    <w:p w14:paraId="5B152EB3" w14:textId="6A76291F" w:rsidR="00D531C2" w:rsidRPr="000566AE" w:rsidRDefault="00D531C2" w:rsidP="00D531C2">
      <w:pPr>
        <w:spacing w:after="120"/>
        <w:ind w:left="2268" w:right="849"/>
        <w:jc w:val="both"/>
      </w:pPr>
      <w:r w:rsidRPr="000566AE">
        <w:tab/>
      </w:r>
      <w:r w:rsidRPr="000566AE">
        <w:tab/>
      </w:r>
      <w:r w:rsidR="00764A04">
        <w:rPr>
          <w:noProof/>
          <w:lang w:val="en-US"/>
        </w:rPr>
        <mc:AlternateContent>
          <mc:Choice Requires="wpc">
            <w:drawing>
              <wp:inline distT="0" distB="0" distL="0" distR="0" wp14:anchorId="303423AD" wp14:editId="42379C5B">
                <wp:extent cx="1880235" cy="488315"/>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6" name="Line 475"/>
                        <wps:cNvCnPr>
                          <a:cxnSpLocks noChangeShapeType="1"/>
                        </wps:cNvCnPr>
                        <wps:spPr bwMode="auto">
                          <a:xfrm>
                            <a:off x="736600" y="223520"/>
                            <a:ext cx="7791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7" name="Rectangle 476"/>
                        <wps:cNvSpPr>
                          <a:spLocks noChangeArrowheads="1"/>
                        </wps:cNvSpPr>
                        <wps:spPr bwMode="auto">
                          <a:xfrm>
                            <a:off x="1779905"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15B2" w14:textId="77777777" w:rsidR="00EF4FEC" w:rsidRDefault="00EF4FEC" w:rsidP="00D531C2">
                              <w:r>
                                <w:rPr>
                                  <w:color w:val="000000"/>
                                  <w:sz w:val="24"/>
                                  <w:szCs w:val="24"/>
                                  <w:lang w:val="en-US"/>
                                </w:rPr>
                                <w:t>3</w:t>
                              </w:r>
                            </w:p>
                          </w:txbxContent>
                        </wps:txbx>
                        <wps:bodyPr rot="0" vert="horz" wrap="none" lIns="0" tIns="0" rIns="0" bIns="0" anchor="t" anchorCtr="0">
                          <a:spAutoFit/>
                        </wps:bodyPr>
                      </wps:wsp>
                      <wps:wsp>
                        <wps:cNvPr id="1258" name="Rectangle 477"/>
                        <wps:cNvSpPr>
                          <a:spLocks noChangeArrowheads="1"/>
                        </wps:cNvSpPr>
                        <wps:spPr bwMode="auto">
                          <a:xfrm>
                            <a:off x="1744345" y="12827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93BF" w14:textId="77777777" w:rsidR="00EF4FEC" w:rsidRDefault="00EF4FEC" w:rsidP="00D531C2">
                              <w:r>
                                <w:rPr>
                                  <w:color w:val="000000"/>
                                  <w:sz w:val="24"/>
                                  <w:szCs w:val="24"/>
                                  <w:lang w:val="en-US"/>
                                </w:rPr>
                                <w:t>.</w:t>
                              </w:r>
                            </w:p>
                          </w:txbxContent>
                        </wps:txbx>
                        <wps:bodyPr rot="0" vert="horz" wrap="none" lIns="0" tIns="0" rIns="0" bIns="0" anchor="t" anchorCtr="0">
                          <a:spAutoFit/>
                        </wps:bodyPr>
                      </wps:wsp>
                      <wps:wsp>
                        <wps:cNvPr id="1259" name="Rectangle 478"/>
                        <wps:cNvSpPr>
                          <a:spLocks noChangeArrowheads="1"/>
                        </wps:cNvSpPr>
                        <wps:spPr bwMode="auto">
                          <a:xfrm>
                            <a:off x="167005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614E" w14:textId="77777777" w:rsidR="00EF4FEC" w:rsidRDefault="00EF4FEC" w:rsidP="00D531C2">
                              <w:r>
                                <w:rPr>
                                  <w:color w:val="000000"/>
                                  <w:sz w:val="24"/>
                                  <w:szCs w:val="24"/>
                                  <w:lang w:val="en-US"/>
                                </w:rPr>
                                <w:t>0</w:t>
                              </w:r>
                            </w:p>
                          </w:txbxContent>
                        </wps:txbx>
                        <wps:bodyPr rot="0" vert="horz" wrap="none" lIns="0" tIns="0" rIns="0" bIns="0" anchor="t" anchorCtr="0">
                          <a:spAutoFit/>
                        </wps:bodyPr>
                      </wps:wsp>
                      <wps:wsp>
                        <wps:cNvPr id="1260" name="Rectangle 479"/>
                        <wps:cNvSpPr>
                          <a:spLocks noChangeArrowheads="1"/>
                        </wps:cNvSpPr>
                        <wps:spPr bwMode="auto">
                          <a:xfrm>
                            <a:off x="53213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7355" w14:textId="77777777" w:rsidR="00EF4FEC" w:rsidRDefault="00EF4FEC" w:rsidP="00D531C2">
                              <w:r>
                                <w:rPr>
                                  <w:color w:val="000000"/>
                                  <w:sz w:val="24"/>
                                  <w:szCs w:val="24"/>
                                  <w:lang w:val="en-US"/>
                                </w:rPr>
                                <w:t>1</w:t>
                              </w:r>
                            </w:p>
                          </w:txbxContent>
                        </wps:txbx>
                        <wps:bodyPr rot="0" vert="horz" wrap="none" lIns="0" tIns="0" rIns="0" bIns="0" anchor="t" anchorCtr="0">
                          <a:spAutoFit/>
                        </wps:bodyPr>
                      </wps:wsp>
                      <wps:wsp>
                        <wps:cNvPr id="1261" name="Rectangle 480"/>
                        <wps:cNvSpPr>
                          <a:spLocks noChangeArrowheads="1"/>
                        </wps:cNvSpPr>
                        <wps:spPr bwMode="auto">
                          <a:xfrm>
                            <a:off x="246380"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615D" w14:textId="77777777" w:rsidR="00EF4FEC" w:rsidRDefault="00EF4FEC" w:rsidP="00D531C2">
                              <w:r>
                                <w:rPr>
                                  <w:color w:val="000000"/>
                                  <w:sz w:val="24"/>
                                  <w:szCs w:val="24"/>
                                  <w:lang w:val="en-US"/>
                                </w:rPr>
                                <w:t>42</w:t>
                              </w:r>
                            </w:p>
                          </w:txbxContent>
                        </wps:txbx>
                        <wps:bodyPr rot="0" vert="horz" wrap="none" lIns="0" tIns="0" rIns="0" bIns="0" anchor="t" anchorCtr="0">
                          <a:spAutoFit/>
                        </wps:bodyPr>
                      </wps:wsp>
                      <wps:wsp>
                        <wps:cNvPr id="1262" name="Rectangle 481"/>
                        <wps:cNvSpPr>
                          <a:spLocks noChangeArrowheads="1"/>
                        </wps:cNvSpPr>
                        <wps:spPr bwMode="auto">
                          <a:xfrm>
                            <a:off x="205740" y="1435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54342" w14:textId="77777777" w:rsidR="00EF4FEC" w:rsidRDefault="00EF4FEC" w:rsidP="00D531C2">
                              <w:r>
                                <w:t>.</w:t>
                              </w:r>
                            </w:p>
                          </w:txbxContent>
                        </wps:txbx>
                        <wps:bodyPr rot="0" vert="horz" wrap="none" lIns="0" tIns="0" rIns="0" bIns="0" anchor="t" anchorCtr="0">
                          <a:spAutoFit/>
                        </wps:bodyPr>
                      </wps:wsp>
                      <wps:wsp>
                        <wps:cNvPr id="1263" name="Rectangle 482"/>
                        <wps:cNvSpPr>
                          <a:spLocks noChangeArrowheads="1"/>
                        </wps:cNvSpPr>
                        <wps:spPr bwMode="auto">
                          <a:xfrm>
                            <a:off x="1320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698E" w14:textId="77777777" w:rsidR="00EF4FEC" w:rsidRDefault="00EF4FEC" w:rsidP="00D531C2">
                              <w:r>
                                <w:rPr>
                                  <w:color w:val="000000"/>
                                  <w:sz w:val="24"/>
                                  <w:szCs w:val="24"/>
                                  <w:lang w:val="en-US"/>
                                </w:rPr>
                                <w:t>0</w:t>
                              </w:r>
                            </w:p>
                          </w:txbxContent>
                        </wps:txbx>
                        <wps:bodyPr rot="0" vert="horz" wrap="none" lIns="0" tIns="0" rIns="0" bIns="0" anchor="t" anchorCtr="0">
                          <a:spAutoFit/>
                        </wps:bodyPr>
                      </wps:wsp>
                      <wps:wsp>
                        <wps:cNvPr id="1264" name="Rectangle 483"/>
                        <wps:cNvSpPr>
                          <a:spLocks noChangeArrowheads="1"/>
                        </wps:cNvSpPr>
                        <wps:spPr bwMode="auto">
                          <a:xfrm>
                            <a:off x="1313815" y="294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2445"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65" name="Rectangle 484"/>
                        <wps:cNvSpPr>
                          <a:spLocks noChangeArrowheads="1"/>
                        </wps:cNvSpPr>
                        <wps:spPr bwMode="auto">
                          <a:xfrm>
                            <a:off x="1149350" y="294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6C35"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66" name="Rectangle 485"/>
                        <wps:cNvSpPr>
                          <a:spLocks noChangeArrowheads="1"/>
                        </wps:cNvSpPr>
                        <wps:spPr bwMode="auto">
                          <a:xfrm>
                            <a:off x="1320165" y="7366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2D8"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67" name="Rectangle 486"/>
                        <wps:cNvSpPr>
                          <a:spLocks noChangeArrowheads="1"/>
                        </wps:cNvSpPr>
                        <wps:spPr bwMode="auto">
                          <a:xfrm>
                            <a:off x="1143000" y="6858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A629"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68" name="Rectangle 487"/>
                        <wps:cNvSpPr>
                          <a:spLocks noChangeArrowheads="1"/>
                        </wps:cNvSpPr>
                        <wps:spPr bwMode="auto">
                          <a:xfrm>
                            <a:off x="155384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A020"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69" name="Rectangle 488"/>
                        <wps:cNvSpPr>
                          <a:spLocks noChangeArrowheads="1"/>
                        </wps:cNvSpPr>
                        <wps:spPr bwMode="auto">
                          <a:xfrm>
                            <a:off x="62230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2F75"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70" name="Rectangle 489"/>
                        <wps:cNvSpPr>
                          <a:spLocks noChangeArrowheads="1"/>
                        </wps:cNvSpPr>
                        <wps:spPr bwMode="auto">
                          <a:xfrm>
                            <a:off x="42989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F5A7"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71" name="Rectangle 490"/>
                        <wps:cNvSpPr>
                          <a:spLocks noChangeArrowheads="1"/>
                        </wps:cNvSpPr>
                        <wps:spPr bwMode="auto">
                          <a:xfrm>
                            <a:off x="2286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3882"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72" name="Rectangle 491"/>
                        <wps:cNvSpPr>
                          <a:spLocks noChangeArrowheads="1"/>
                        </wps:cNvSpPr>
                        <wps:spPr bwMode="auto">
                          <a:xfrm>
                            <a:off x="1351915" y="280035"/>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CC3A" w14:textId="77777777" w:rsidR="00EF4FEC" w:rsidRDefault="00EF4FEC" w:rsidP="00D531C2">
                              <w:r>
                                <w:rPr>
                                  <w:i/>
                                  <w:iCs/>
                                  <w:color w:val="000000"/>
                                  <w:sz w:val="14"/>
                                  <w:szCs w:val="14"/>
                                  <w:lang w:val="en-US"/>
                                </w:rPr>
                                <w:t>avg</w:t>
                              </w:r>
                            </w:p>
                          </w:txbxContent>
                        </wps:txbx>
                        <wps:bodyPr rot="0" vert="horz" wrap="none" lIns="0" tIns="0" rIns="0" bIns="0" anchor="t" anchorCtr="0">
                          <a:spAutoFit/>
                        </wps:bodyPr>
                      </wps:wsp>
                      <wps:wsp>
                        <wps:cNvPr id="1273" name="Rectangle 492"/>
                        <wps:cNvSpPr>
                          <a:spLocks noChangeArrowheads="1"/>
                        </wps:cNvSpPr>
                        <wps:spPr bwMode="auto">
                          <a:xfrm>
                            <a:off x="1186180" y="28003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A9ED" w14:textId="77777777" w:rsidR="00EF4FEC" w:rsidRDefault="00EF4FEC" w:rsidP="00D531C2">
                              <w:r>
                                <w:rPr>
                                  <w:i/>
                                  <w:iCs/>
                                  <w:color w:val="000000"/>
                                  <w:sz w:val="14"/>
                                  <w:szCs w:val="14"/>
                                  <w:lang w:val="en-US"/>
                                </w:rPr>
                                <w:t>ver</w:t>
                              </w:r>
                            </w:p>
                          </w:txbxContent>
                        </wps:txbx>
                        <wps:bodyPr rot="0" vert="horz" wrap="none" lIns="0" tIns="0" rIns="0" bIns="0" anchor="t" anchorCtr="0">
                          <a:spAutoFit/>
                        </wps:bodyPr>
                      </wps:wsp>
                      <wps:wsp>
                        <wps:cNvPr id="1274" name="Rectangle 493"/>
                        <wps:cNvSpPr>
                          <a:spLocks noChangeArrowheads="1"/>
                        </wps:cNvSpPr>
                        <wps:spPr bwMode="auto">
                          <a:xfrm>
                            <a:off x="902335" y="27495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76C2" w14:textId="77777777" w:rsidR="00EF4FEC" w:rsidRDefault="00EF4FEC" w:rsidP="00D531C2">
                              <w:r>
                                <w:rPr>
                                  <w:i/>
                                  <w:iCs/>
                                  <w:color w:val="000000"/>
                                  <w:sz w:val="14"/>
                                  <w:szCs w:val="14"/>
                                  <w:lang w:val="en-US"/>
                                </w:rPr>
                                <w:t>system</w:t>
                              </w:r>
                            </w:p>
                          </w:txbxContent>
                        </wps:txbx>
                        <wps:bodyPr rot="0" vert="horz" wrap="none" lIns="0" tIns="0" rIns="0" bIns="0" anchor="t" anchorCtr="0">
                          <a:spAutoFit/>
                        </wps:bodyPr>
                      </wps:wsp>
                      <wps:wsp>
                        <wps:cNvPr id="1275" name="Rectangle 494"/>
                        <wps:cNvSpPr>
                          <a:spLocks noChangeArrowheads="1"/>
                        </wps:cNvSpPr>
                        <wps:spPr bwMode="auto">
                          <a:xfrm>
                            <a:off x="1358265" y="59055"/>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5F6E" w14:textId="77777777" w:rsidR="00EF4FEC" w:rsidRDefault="00EF4FEC" w:rsidP="00D531C2">
                              <w:r>
                                <w:rPr>
                                  <w:i/>
                                  <w:iCs/>
                                  <w:color w:val="000000"/>
                                  <w:sz w:val="14"/>
                                  <w:szCs w:val="14"/>
                                  <w:lang w:val="en-US"/>
                                </w:rPr>
                                <w:t>avg</w:t>
                              </w:r>
                            </w:p>
                          </w:txbxContent>
                        </wps:txbx>
                        <wps:bodyPr rot="0" vert="horz" wrap="none" lIns="0" tIns="0" rIns="0" bIns="0" anchor="t" anchorCtr="0">
                          <a:spAutoFit/>
                        </wps:bodyPr>
                      </wps:wsp>
                      <wps:wsp>
                        <wps:cNvPr id="1276" name="Rectangle 495"/>
                        <wps:cNvSpPr>
                          <a:spLocks noChangeArrowheads="1"/>
                        </wps:cNvSpPr>
                        <wps:spPr bwMode="auto">
                          <a:xfrm>
                            <a:off x="1181100" y="5905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CC49" w14:textId="77777777" w:rsidR="00EF4FEC" w:rsidRDefault="00EF4FEC" w:rsidP="00D531C2">
                              <w:r>
                                <w:rPr>
                                  <w:i/>
                                  <w:iCs/>
                                  <w:color w:val="000000"/>
                                  <w:sz w:val="14"/>
                                  <w:szCs w:val="14"/>
                                  <w:lang w:val="en-US"/>
                                </w:rPr>
                                <w:t>hor</w:t>
                              </w:r>
                            </w:p>
                          </w:txbxContent>
                        </wps:txbx>
                        <wps:bodyPr rot="0" vert="horz" wrap="none" lIns="0" tIns="0" rIns="0" bIns="0" anchor="t" anchorCtr="0">
                          <a:spAutoFit/>
                        </wps:bodyPr>
                      </wps:wsp>
                      <wps:wsp>
                        <wps:cNvPr id="1277" name="Rectangle 496"/>
                        <wps:cNvSpPr>
                          <a:spLocks noChangeArrowheads="1"/>
                        </wps:cNvSpPr>
                        <wps:spPr bwMode="auto">
                          <a:xfrm>
                            <a:off x="895985" y="539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71D2" w14:textId="77777777" w:rsidR="00EF4FEC" w:rsidRDefault="00EF4FEC" w:rsidP="00D531C2">
                              <w:r>
                                <w:rPr>
                                  <w:i/>
                                  <w:iCs/>
                                  <w:color w:val="000000"/>
                                  <w:sz w:val="14"/>
                                  <w:szCs w:val="14"/>
                                  <w:lang w:val="en-US"/>
                                </w:rPr>
                                <w:t>system</w:t>
                              </w:r>
                            </w:p>
                          </w:txbxContent>
                        </wps:txbx>
                        <wps:bodyPr rot="0" vert="horz" wrap="none" lIns="0" tIns="0" rIns="0" bIns="0" anchor="t" anchorCtr="0">
                          <a:spAutoFit/>
                        </wps:bodyPr>
                      </wps:wsp>
                      <wps:wsp>
                        <wps:cNvPr id="1278" name="Rectangle 497"/>
                        <wps:cNvSpPr>
                          <a:spLocks noChangeArrowheads="1"/>
                        </wps:cNvSpPr>
                        <wps:spPr bwMode="auto">
                          <a:xfrm>
                            <a:off x="755650" y="243840"/>
                            <a:ext cx="140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1C12" w14:textId="77777777" w:rsidR="00EF4FEC" w:rsidRDefault="00EF4FEC" w:rsidP="00D531C2">
                              <w:r>
                                <w:rPr>
                                  <w:i/>
                                  <w:iCs/>
                                  <w:color w:val="000000"/>
                                  <w:sz w:val="24"/>
                                  <w:szCs w:val="24"/>
                                  <w:lang w:val="en-US"/>
                                </w:rPr>
                                <w:t>M</w:t>
                              </w:r>
                            </w:p>
                          </w:txbxContent>
                        </wps:txbx>
                        <wps:bodyPr rot="0" vert="horz" wrap="none" lIns="0" tIns="0" rIns="0" bIns="0" anchor="t" anchorCtr="0">
                          <a:spAutoFit/>
                        </wps:bodyPr>
                      </wps:wsp>
                      <wps:wsp>
                        <wps:cNvPr id="1279" name="Rectangle 498"/>
                        <wps:cNvSpPr>
                          <a:spLocks noChangeArrowheads="1"/>
                        </wps:cNvSpPr>
                        <wps:spPr bwMode="auto">
                          <a:xfrm>
                            <a:off x="749300" y="17145"/>
                            <a:ext cx="140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89E3" w14:textId="77777777" w:rsidR="00EF4FEC" w:rsidRDefault="00EF4FEC" w:rsidP="00D531C2">
                              <w:r>
                                <w:rPr>
                                  <w:i/>
                                  <w:iCs/>
                                  <w:color w:val="000000"/>
                                  <w:sz w:val="24"/>
                                  <w:szCs w:val="24"/>
                                  <w:lang w:val="en-US"/>
                                </w:rPr>
                                <w:t>M</w:t>
                              </w:r>
                            </w:p>
                          </w:txbxContent>
                        </wps:txbx>
                        <wps:bodyPr rot="0" vert="horz" wrap="none" lIns="0" tIns="0" rIns="0" bIns="0" anchor="t" anchorCtr="0">
                          <a:spAutoFit/>
                        </wps:bodyPr>
                      </wps:wsp>
                    </wpc:wpc>
                  </a:graphicData>
                </a:graphic>
              </wp:inline>
            </w:drawing>
          </mc:Choice>
          <mc:Fallback>
            <w:pict>
              <v:group w14:anchorId="303423AD" id="Canvas 473" o:spid="_x0000_s1405" editas="canvas" style="width:148.05pt;height:38.45pt;mso-position-horizontal-relative:char;mso-position-vertical-relative:line" coordsize="18802,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">
                <v:shape id="_x0000_s1406" type="#_x0000_t75" style="position:absolute;width:18802;height:4883;visibility:visible;mso-wrap-style:square">
                  <v:fill o:detectmouseclick="t"/>
                  <v:path o:connecttype="none"/>
                </v:shape>
                <v:line id="Line 475" o:spid="_x0000_s1407" style="position:absolute;visibility:visible;mso-wrap-style:square" from="7366,2235" to="15157,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" strokeweight=".5pt"/>
                <v:rect id="Rectangle 476" o:spid="_x0000_s1408" style="position:absolute;left:17799;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VJwAAAAN0AAAAPAAAAZHJzL2Rvd25yZXYueG1sRE/bagIx&#10;EH0X/Icwgm+adc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81BlScAAAADdAAAADwAAAAAA&#10;AAAAAAAAAAAHAgAAZHJzL2Rvd25yZXYueG1sUEsFBgAAAAADAAMAtwAAAPQCAAAAAA==&#10;" filled="f" stroked="f">
                  <v:textbox style="mso-fit-shape-to-text:t" inset="0,0,0,0">
                    <w:txbxContent>
                      <w:p w14:paraId="16A415B2" w14:textId="77777777" w:rsidR="00EF4FEC" w:rsidRDefault="00EF4FEC" w:rsidP="00D531C2">
                        <w:r>
                          <w:rPr>
                            <w:color w:val="000000"/>
                            <w:sz w:val="24"/>
                            <w:szCs w:val="24"/>
                            <w:lang w:val="en-US"/>
                          </w:rPr>
                          <w:t>3</w:t>
                        </w:r>
                      </w:p>
                    </w:txbxContent>
                  </v:textbox>
                </v:rect>
                <v:rect id="Rectangle 477" o:spid="_x0000_s1409" style="position:absolute;left:17443;top:1282;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7xAAAAN0AAAAPAAAAZHJzL2Rvd25yZXYueG1sRI/NagMx&#10;DITvhbyDUaG3xtuFlr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ILP8TvEAAAA3QAAAA8A&#10;AAAAAAAAAAAAAAAABwIAAGRycy9kb3ducmV2LnhtbFBLBQYAAAAAAwADALcAAAD4AgAAAAA=&#10;" filled="f" stroked="f">
                  <v:textbox style="mso-fit-shape-to-text:t" inset="0,0,0,0">
                    <w:txbxContent>
                      <w:p w14:paraId="65F593BF" w14:textId="77777777" w:rsidR="00EF4FEC" w:rsidRDefault="00EF4FEC" w:rsidP="00D531C2">
                        <w:r>
                          <w:rPr>
                            <w:color w:val="000000"/>
                            <w:sz w:val="24"/>
                            <w:szCs w:val="24"/>
                            <w:lang w:val="en-US"/>
                          </w:rPr>
                          <w:t>.</w:t>
                        </w:r>
                      </w:p>
                    </w:txbxContent>
                  </v:textbox>
                </v:rect>
                <v:rect id="Rectangle 478" o:spid="_x0000_s1410" style="position:absolute;left:16700;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gwAAAAN0AAAAPAAAAZHJzL2Rvd25yZXYueG1sRE/bagIx&#10;EH0v+A9hBN9q1gWL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7YNUoMAAAADdAAAADwAAAAAA&#10;AAAAAAAAAAAHAgAAZHJzL2Rvd25yZXYueG1sUEsFBgAAAAADAAMAtwAAAPQCAAAAAA==&#10;" filled="f" stroked="f">
                  <v:textbox style="mso-fit-shape-to-text:t" inset="0,0,0,0">
                    <w:txbxContent>
                      <w:p w14:paraId="2F22614E" w14:textId="77777777" w:rsidR="00EF4FEC" w:rsidRDefault="00EF4FEC" w:rsidP="00D531C2">
                        <w:r>
                          <w:rPr>
                            <w:color w:val="000000"/>
                            <w:sz w:val="24"/>
                            <w:szCs w:val="24"/>
                            <w:lang w:val="en-US"/>
                          </w:rPr>
                          <w:t>0</w:t>
                        </w:r>
                      </w:p>
                    </w:txbxContent>
                  </v:textbox>
                </v:rect>
                <v:rect id="Rectangle 479" o:spid="_x0000_s1411" style="position:absolute;left:5321;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" filled="f" stroked="f">
                  <v:textbox style="mso-fit-shape-to-text:t" inset="0,0,0,0">
                    <w:txbxContent>
                      <w:p w14:paraId="57F87355" w14:textId="77777777" w:rsidR="00EF4FEC" w:rsidRDefault="00EF4FEC" w:rsidP="00D531C2">
                        <w:r>
                          <w:rPr>
                            <w:color w:val="000000"/>
                            <w:sz w:val="24"/>
                            <w:szCs w:val="24"/>
                            <w:lang w:val="en-US"/>
                          </w:rPr>
                          <w:t>1</w:t>
                        </w:r>
                      </w:p>
                    </w:txbxContent>
                  </v:textbox>
                </v:rect>
                <v:rect id="Rectangle 480" o:spid="_x0000_s1412" style="position:absolute;left:2463;top:1282;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" filled="f" stroked="f">
                  <v:textbox style="mso-fit-shape-to-text:t" inset="0,0,0,0">
                    <w:txbxContent>
                      <w:p w14:paraId="0CBF615D" w14:textId="77777777" w:rsidR="00EF4FEC" w:rsidRDefault="00EF4FEC" w:rsidP="00D531C2">
                        <w:r>
                          <w:rPr>
                            <w:color w:val="000000"/>
                            <w:sz w:val="24"/>
                            <w:szCs w:val="24"/>
                            <w:lang w:val="en-US"/>
                          </w:rPr>
                          <w:t>42</w:t>
                        </w:r>
                      </w:p>
                    </w:txbxContent>
                  </v:textbox>
                </v:rect>
                <v:rect id="Rectangle 481" o:spid="_x0000_s1413" style="position:absolute;left:2057;top:143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" filled="f" stroked="f">
                  <v:textbox style="mso-fit-shape-to-text:t" inset="0,0,0,0">
                    <w:txbxContent>
                      <w:p w14:paraId="13354342" w14:textId="77777777" w:rsidR="00EF4FEC" w:rsidRDefault="00EF4FEC" w:rsidP="00D531C2">
                        <w:r>
                          <w:t>.</w:t>
                        </w:r>
                      </w:p>
                    </w:txbxContent>
                  </v:textbox>
                </v:rect>
                <v:rect id="Rectangle 482" o:spid="_x0000_s1414" style="position:absolute;left:1320;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3wAAAAN0AAAAPAAAAZHJzL2Rvd25yZXYueG1sRE/bisIw&#10;EH1f8B/CLPi2pltB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Qgep98AAAADdAAAADwAAAAAA&#10;AAAAAAAAAAAHAgAAZHJzL2Rvd25yZXYueG1sUEsFBgAAAAADAAMAtwAAAPQCAAAAAA==&#10;" filled="f" stroked="f">
                  <v:textbox style="mso-fit-shape-to-text:t" inset="0,0,0,0">
                    <w:txbxContent>
                      <w:p w14:paraId="310B698E" w14:textId="77777777" w:rsidR="00EF4FEC" w:rsidRDefault="00EF4FEC" w:rsidP="00D531C2">
                        <w:r>
                          <w:rPr>
                            <w:color w:val="000000"/>
                            <w:sz w:val="24"/>
                            <w:szCs w:val="24"/>
                            <w:lang w:val="en-US"/>
                          </w:rPr>
                          <w:t>0</w:t>
                        </w:r>
                      </w:p>
                    </w:txbxContent>
                  </v:textbox>
                </v:rect>
                <v:rect id="Rectangle 483" o:spid="_x0000_s1415" style="position:absolute;left:13138;top:2946;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GDwAAAAN0AAAAPAAAAZHJzL2Rvd25yZXYueG1sRE/bisIw&#10;EH1f8B/CLPi2pltE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ze4xg8AAAADdAAAADwAAAAAA&#10;AAAAAAAAAAAHAgAAZHJzL2Rvd25yZXYueG1sUEsFBgAAAAADAAMAtwAAAPQCAAAAAA==&#10;" filled="f" stroked="f">
                  <v:textbox style="mso-fit-shape-to-text:t" inset="0,0,0,0">
                    <w:txbxContent>
                      <w:p w14:paraId="4B962445" w14:textId="77777777" w:rsidR="00EF4FEC" w:rsidRDefault="00EF4FEC" w:rsidP="00D531C2">
                        <w:r>
                          <w:rPr>
                            <w:color w:val="000000"/>
                            <w:sz w:val="14"/>
                            <w:szCs w:val="14"/>
                            <w:lang w:val="en-US"/>
                          </w:rPr>
                          <w:t>/</w:t>
                        </w:r>
                      </w:p>
                    </w:txbxContent>
                  </v:textbox>
                </v:rect>
                <v:rect id="Rectangle 484" o:spid="_x0000_s1416" style="position:absolute;left:11493;top:294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QYwAAAAN0AAAAPAAAAZHJzL2Rvd25yZXYueG1sRE/bisIw&#10;EH1f8B/CLPi2pltQ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oqKUGMAAAADdAAAADwAAAAAA&#10;AAAAAAAAAAAHAgAAZHJzL2Rvd25yZXYueG1sUEsFBgAAAAADAAMAtwAAAPQCAAAAAA==&#10;" filled="f" stroked="f">
                  <v:textbox style="mso-fit-shape-to-text:t" inset="0,0,0,0">
                    <w:txbxContent>
                      <w:p w14:paraId="73C76C35" w14:textId="77777777" w:rsidR="00EF4FEC" w:rsidRDefault="00EF4FEC" w:rsidP="00D531C2">
                        <w:r>
                          <w:rPr>
                            <w:color w:val="000000"/>
                            <w:sz w:val="14"/>
                            <w:szCs w:val="14"/>
                            <w:lang w:val="en-US"/>
                          </w:rPr>
                          <w:t>/</w:t>
                        </w:r>
                      </w:p>
                    </w:txbxContent>
                  </v:textbox>
                </v:rect>
                <v:rect id="Rectangle 485" o:spid="_x0000_s1417" style="position:absolute;left:13201;top:73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" filled="f" stroked="f">
                  <v:textbox style="mso-fit-shape-to-text:t" inset="0,0,0,0">
                    <w:txbxContent>
                      <w:p w14:paraId="3FADE2D8" w14:textId="77777777" w:rsidR="00EF4FEC" w:rsidRDefault="00EF4FEC" w:rsidP="00D531C2">
                        <w:r>
                          <w:rPr>
                            <w:color w:val="000000"/>
                            <w:sz w:val="14"/>
                            <w:szCs w:val="14"/>
                            <w:lang w:val="en-US"/>
                          </w:rPr>
                          <w:t>/</w:t>
                        </w:r>
                      </w:p>
                    </w:txbxContent>
                  </v:textbox>
                </v:rect>
                <v:rect id="Rectangle 486" o:spid="_x0000_s1418" style="position:absolute;left:11430;top:685;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" filled="f" stroked="f">
                  <v:textbox style="mso-fit-shape-to-text:t" inset="0,0,0,0">
                    <w:txbxContent>
                      <w:p w14:paraId="2C7EA629" w14:textId="77777777" w:rsidR="00EF4FEC" w:rsidRDefault="00EF4FEC" w:rsidP="00D531C2">
                        <w:r>
                          <w:rPr>
                            <w:color w:val="000000"/>
                            <w:sz w:val="14"/>
                            <w:szCs w:val="14"/>
                            <w:lang w:val="en-US"/>
                          </w:rPr>
                          <w:t>/</w:t>
                        </w:r>
                      </w:p>
                    </w:txbxContent>
                  </v:textbox>
                </v:rect>
                <v:rect id="Rectangle 487" o:spid="_x0000_s1419" style="position:absolute;left:1553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" filled="f" stroked="f">
                  <v:textbox style="mso-fit-shape-to-text:t" inset="0,0,0,0">
                    <w:txbxContent>
                      <w:p w14:paraId="0971A020" w14:textId="77777777" w:rsidR="00EF4FEC" w:rsidRDefault="00EF4FEC" w:rsidP="00D531C2">
                        <w:r>
                          <w:rPr>
                            <w:rFonts w:ascii="Symbol" w:hAnsi="Symbol" w:cs="Symbol"/>
                            <w:color w:val="000000"/>
                            <w:sz w:val="24"/>
                            <w:szCs w:val="24"/>
                            <w:lang w:val="en-US"/>
                          </w:rPr>
                          <w:t></w:t>
                        </w:r>
                      </w:p>
                    </w:txbxContent>
                  </v:textbox>
                </v:rect>
                <v:rect id="Rectangle 488" o:spid="_x0000_s1420" style="position:absolute;left:6223;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" filled="f" stroked="f">
                  <v:textbox style="mso-fit-shape-to-text:t" inset="0,0,0,0">
                    <w:txbxContent>
                      <w:p w14:paraId="34C22F75" w14:textId="77777777" w:rsidR="00EF4FEC" w:rsidRDefault="00EF4FEC" w:rsidP="00D531C2">
                        <w:r>
                          <w:rPr>
                            <w:rFonts w:ascii="Symbol" w:hAnsi="Symbol" w:cs="Symbol"/>
                            <w:color w:val="000000"/>
                            <w:sz w:val="24"/>
                            <w:szCs w:val="24"/>
                            <w:lang w:val="en-US"/>
                          </w:rPr>
                          <w:t></w:t>
                        </w:r>
                      </w:p>
                    </w:txbxContent>
                  </v:textbox>
                </v:rect>
                <v:rect id="Rectangle 489" o:spid="_x0000_s1421" style="position:absolute;left:4298;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dxAAAAN0AAAAPAAAAZHJzL2Rvd25yZXYueG1sRI/NagMx&#10;DITvhbyDUaG3xts9tGE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DcMoV3EAAAA3QAAAA8A&#10;AAAAAAAAAAAAAAAABwIAAGRycy9kb3ducmV2LnhtbFBLBQYAAAAAAwADALcAAAD4AgAAAAA=&#10;" filled="f" stroked="f">
                  <v:textbox style="mso-fit-shape-to-text:t" inset="0,0,0,0">
                    <w:txbxContent>
                      <w:p w14:paraId="5032F5A7" w14:textId="77777777" w:rsidR="00EF4FEC" w:rsidRDefault="00EF4FEC" w:rsidP="00D531C2">
                        <w:r>
                          <w:rPr>
                            <w:rFonts w:ascii="Symbol" w:hAnsi="Symbol" w:cs="Symbol"/>
                            <w:color w:val="000000"/>
                            <w:sz w:val="24"/>
                            <w:szCs w:val="24"/>
                            <w:lang w:val="en-US"/>
                          </w:rPr>
                          <w:t></w:t>
                        </w:r>
                      </w:p>
                    </w:txbxContent>
                  </v:textbox>
                </v:rect>
                <v:rect id="Rectangle 490" o:spid="_x0000_s1422" style="position:absolute;left:22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TGwAAAAN0AAAAPAAAAZHJzL2Rvd25yZXYueG1sRE/NisIw&#10;EL4v+A5hBG9rag+udI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WEAExsAAAADdAAAADwAAAAAA&#10;AAAAAAAAAAAHAgAAZHJzL2Rvd25yZXYueG1sUEsFBgAAAAADAAMAtwAAAPQCAAAAAA==&#10;" filled="f" stroked="f">
                  <v:textbox style="mso-fit-shape-to-text:t" inset="0,0,0,0">
                    <w:txbxContent>
                      <w:p w14:paraId="77C13882" w14:textId="77777777" w:rsidR="00EF4FEC" w:rsidRDefault="00EF4FEC" w:rsidP="00D531C2">
                        <w:r>
                          <w:rPr>
                            <w:rFonts w:ascii="Symbol" w:hAnsi="Symbol" w:cs="Symbol"/>
                            <w:color w:val="000000"/>
                            <w:sz w:val="24"/>
                            <w:szCs w:val="24"/>
                            <w:lang w:val="en-US"/>
                          </w:rPr>
                          <w:t></w:t>
                        </w:r>
                      </w:p>
                    </w:txbxContent>
                  </v:textbox>
                </v:rect>
                <v:rect id="Rectangle 491" o:spid="_x0000_s1423" style="position:absolute;left:13519;top:2800;width:13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" filled="f" stroked="f">
                  <v:textbox style="mso-fit-shape-to-text:t" inset="0,0,0,0">
                    <w:txbxContent>
                      <w:p w14:paraId="3DF3CC3A" w14:textId="77777777" w:rsidR="00EF4FEC" w:rsidRDefault="00EF4FEC" w:rsidP="00D531C2">
                        <w:r>
                          <w:rPr>
                            <w:i/>
                            <w:iCs/>
                            <w:color w:val="000000"/>
                            <w:sz w:val="14"/>
                            <w:szCs w:val="14"/>
                            <w:lang w:val="en-US"/>
                          </w:rPr>
                          <w:t>avg</w:t>
                        </w:r>
                      </w:p>
                    </w:txbxContent>
                  </v:textbox>
                </v:rect>
                <v:rect id="Rectangle 492" o:spid="_x0000_s1424" style="position:absolute;left:11861;top:2800;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8qwAAAAN0AAAAPAAAAZHJzL2Rvd25yZXYueG1sRE/bagIx&#10;EH0X/Icwgm+adYV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x94/KsAAAADdAAAADwAAAAAA&#10;AAAAAAAAAAAHAgAAZHJzL2Rvd25yZXYueG1sUEsFBgAAAAADAAMAtwAAAPQCAAAAAA==&#10;" filled="f" stroked="f">
                  <v:textbox style="mso-fit-shape-to-text:t" inset="0,0,0,0">
                    <w:txbxContent>
                      <w:p w14:paraId="7A8EA9ED" w14:textId="77777777" w:rsidR="00EF4FEC" w:rsidRDefault="00EF4FEC" w:rsidP="00D531C2">
                        <w:r>
                          <w:rPr>
                            <w:i/>
                            <w:iCs/>
                            <w:color w:val="000000"/>
                            <w:sz w:val="14"/>
                            <w:szCs w:val="14"/>
                            <w:lang w:val="en-US"/>
                          </w:rPr>
                          <w:t>ver</w:t>
                        </w:r>
                      </w:p>
                    </w:txbxContent>
                  </v:textbox>
                </v:rect>
                <v:rect id="Rectangle 493" o:spid="_x0000_s1425" style="position:absolute;left:9023;top:274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dewAAAAN0AAAAPAAAAZHJzL2Rvd25yZXYueG1sRE/bagIx&#10;EH0X/Icwgm+adZ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SDenXsAAAADdAAAADwAAAAAA&#10;AAAAAAAAAAAHAgAAZHJzL2Rvd25yZXYueG1sUEsFBgAAAAADAAMAtwAAAPQCAAAAAA==&#10;" filled="f" stroked="f">
                  <v:textbox style="mso-fit-shape-to-text:t" inset="0,0,0,0">
                    <w:txbxContent>
                      <w:p w14:paraId="512C76C2" w14:textId="77777777" w:rsidR="00EF4FEC" w:rsidRDefault="00EF4FEC" w:rsidP="00D531C2">
                        <w:r>
                          <w:rPr>
                            <w:i/>
                            <w:iCs/>
                            <w:color w:val="000000"/>
                            <w:sz w:val="14"/>
                            <w:szCs w:val="14"/>
                            <w:lang w:val="en-US"/>
                          </w:rPr>
                          <w:t>system</w:t>
                        </w:r>
                      </w:p>
                    </w:txbxContent>
                  </v:textbox>
                </v:rect>
                <v:rect id="Rectangle 494" o:spid="_x0000_s1426" style="position:absolute;left:13582;top:590;width:13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LFwAAAAN0AAAAPAAAAZHJzL2Rvd25yZXYueG1sRE/bagIx&#10;EH0X/Icwgm+adc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J3sCxcAAAADdAAAADwAAAAAA&#10;AAAAAAAAAAAHAgAAZHJzL2Rvd25yZXYueG1sUEsFBgAAAAADAAMAtwAAAPQCAAAAAA==&#10;" filled="f" stroked="f">
                  <v:textbox style="mso-fit-shape-to-text:t" inset="0,0,0,0">
                    <w:txbxContent>
                      <w:p w14:paraId="4D705F6E" w14:textId="77777777" w:rsidR="00EF4FEC" w:rsidRDefault="00EF4FEC" w:rsidP="00D531C2">
                        <w:r>
                          <w:rPr>
                            <w:i/>
                            <w:iCs/>
                            <w:color w:val="000000"/>
                            <w:sz w:val="14"/>
                            <w:szCs w:val="14"/>
                            <w:lang w:val="en-US"/>
                          </w:rPr>
                          <w:t>avg</w:t>
                        </w:r>
                      </w:p>
                    </w:txbxContent>
                  </v:textbox>
                </v:rect>
                <v:rect id="Rectangle 495" o:spid="_x0000_s1427" style="position:absolute;left:11811;top:590;width:12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" filled="f" stroked="f">
                  <v:textbox style="mso-fit-shape-to-text:t" inset="0,0,0,0">
                    <w:txbxContent>
                      <w:p w14:paraId="75B4CC49" w14:textId="77777777" w:rsidR="00EF4FEC" w:rsidRDefault="00EF4FEC" w:rsidP="00D531C2">
                        <w:r>
                          <w:rPr>
                            <w:i/>
                            <w:iCs/>
                            <w:color w:val="000000"/>
                            <w:sz w:val="14"/>
                            <w:szCs w:val="14"/>
                            <w:lang w:val="en-US"/>
                          </w:rPr>
                          <w:t>hor</w:t>
                        </w:r>
                      </w:p>
                    </w:txbxContent>
                  </v:textbox>
                </v:rect>
                <v:rect id="Rectangle 496" o:spid="_x0000_s1428" style="position:absolute;left:8959;top:53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" filled="f" stroked="f">
                  <v:textbox style="mso-fit-shape-to-text:t" inset="0,0,0,0">
                    <w:txbxContent>
                      <w:p w14:paraId="191971D2" w14:textId="77777777" w:rsidR="00EF4FEC" w:rsidRDefault="00EF4FEC" w:rsidP="00D531C2">
                        <w:r>
                          <w:rPr>
                            <w:i/>
                            <w:iCs/>
                            <w:color w:val="000000"/>
                            <w:sz w:val="14"/>
                            <w:szCs w:val="14"/>
                            <w:lang w:val="en-US"/>
                          </w:rPr>
                          <w:t>system</w:t>
                        </w:r>
                      </w:p>
                    </w:txbxContent>
                  </v:textbox>
                </v:rect>
                <v:rect id="Rectangle 497" o:spid="_x0000_s1429" style="position:absolute;left:7556;top:2438;width:141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1bxAAAAN0AAAAPAAAAZHJzL2Rvd25yZXYueG1sRI/NagMx&#10;DITvhbyDUaG3xts9tGE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Ml6rVvEAAAA3QAAAA8A&#10;AAAAAAAAAAAAAAAABwIAAGRycy9kb3ducmV2LnhtbFBLBQYAAAAAAwADALcAAAD4AgAAAAA=&#10;" filled="f" stroked="f">
                  <v:textbox style="mso-fit-shape-to-text:t" inset="0,0,0,0">
                    <w:txbxContent>
                      <w:p w14:paraId="561B1C12" w14:textId="77777777" w:rsidR="00EF4FEC" w:rsidRDefault="00EF4FEC" w:rsidP="00D531C2">
                        <w:r>
                          <w:rPr>
                            <w:i/>
                            <w:iCs/>
                            <w:color w:val="000000"/>
                            <w:sz w:val="24"/>
                            <w:szCs w:val="24"/>
                            <w:lang w:val="en-US"/>
                          </w:rPr>
                          <w:t>M</w:t>
                        </w:r>
                      </w:p>
                    </w:txbxContent>
                  </v:textbox>
                </v:rect>
                <v:rect id="Rectangle 498" o:spid="_x0000_s1430" style="position:absolute;left:7493;top:171;width:140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" filled="f" stroked="f">
                  <v:textbox style="mso-fit-shape-to-text:t" inset="0,0,0,0">
                    <w:txbxContent>
                      <w:p w14:paraId="438689E3" w14:textId="77777777" w:rsidR="00EF4FEC" w:rsidRDefault="00EF4FEC" w:rsidP="00D531C2">
                        <w:r>
                          <w:rPr>
                            <w:i/>
                            <w:iCs/>
                            <w:color w:val="000000"/>
                            <w:sz w:val="24"/>
                            <w:szCs w:val="24"/>
                            <w:lang w:val="en-US"/>
                          </w:rPr>
                          <w:t>M</w:t>
                        </w:r>
                      </w:p>
                    </w:txbxContent>
                  </v:textbox>
                </v:rect>
                <w10:anchorlock/>
              </v:group>
            </w:pict>
          </mc:Fallback>
        </mc:AlternateContent>
      </w:r>
    </w:p>
    <w:p w14:paraId="56AD5E12" w14:textId="77777777" w:rsidR="00D531C2" w:rsidRPr="000566AE" w:rsidRDefault="00D531C2" w:rsidP="00D531C2">
      <w:pPr>
        <w:spacing w:after="120"/>
        <w:ind w:left="2268" w:right="849"/>
        <w:jc w:val="both"/>
      </w:pPr>
      <w:r w:rsidRPr="000566AE">
        <w:t>For devices Class III the acceptable range shall be:</w:t>
      </w:r>
    </w:p>
    <w:p w14:paraId="53FEB899" w14:textId="276B3CF8" w:rsidR="00D531C2" w:rsidRPr="000566AE" w:rsidRDefault="00D531C2" w:rsidP="00D531C2">
      <w:pPr>
        <w:spacing w:after="120"/>
        <w:ind w:left="2268" w:right="849"/>
        <w:jc w:val="both"/>
        <w:rPr>
          <w:sz w:val="16"/>
        </w:rPr>
      </w:pPr>
      <w:r w:rsidRPr="000566AE">
        <w:tab/>
      </w:r>
      <w:r w:rsidRPr="000566AE">
        <w:tab/>
      </w:r>
      <w:r w:rsidR="00764A04">
        <w:rPr>
          <w:noProof/>
          <w:lang w:val="en-US"/>
        </w:rPr>
        <mc:AlternateContent>
          <mc:Choice Requires="wpc">
            <w:drawing>
              <wp:inline distT="0" distB="0" distL="0" distR="0" wp14:anchorId="29E6C2F6" wp14:editId="184197DA">
                <wp:extent cx="1952625" cy="488315"/>
                <wp:effectExtent l="0" t="2540" r="3810" b="4445"/>
                <wp:docPr id="447" name="Canvas 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2" name="Line 449"/>
                        <wps:cNvCnPr>
                          <a:cxnSpLocks noChangeShapeType="1"/>
                        </wps:cNvCnPr>
                        <wps:spPr bwMode="auto">
                          <a:xfrm>
                            <a:off x="729615" y="223520"/>
                            <a:ext cx="7759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450"/>
                        <wps:cNvSpPr>
                          <a:spLocks noChangeArrowheads="1"/>
                        </wps:cNvSpPr>
                        <wps:spPr bwMode="auto">
                          <a:xfrm>
                            <a:off x="1773555"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BD35" w14:textId="77777777" w:rsidR="00EF4FEC" w:rsidRDefault="00EF4FEC" w:rsidP="00D531C2">
                              <w:r>
                                <w:rPr>
                                  <w:color w:val="000000"/>
                                  <w:sz w:val="24"/>
                                  <w:szCs w:val="24"/>
                                  <w:lang w:val="en-US"/>
                                </w:rPr>
                                <w:t>25</w:t>
                              </w:r>
                            </w:p>
                          </w:txbxContent>
                        </wps:txbx>
                        <wps:bodyPr rot="0" vert="horz" wrap="none" lIns="0" tIns="0" rIns="0" bIns="0" anchor="t" anchorCtr="0">
                          <a:spAutoFit/>
                        </wps:bodyPr>
                      </wps:wsp>
                      <wps:wsp>
                        <wps:cNvPr id="1234" name="Rectangle 451"/>
                        <wps:cNvSpPr>
                          <a:spLocks noChangeArrowheads="1"/>
                        </wps:cNvSpPr>
                        <wps:spPr bwMode="auto">
                          <a:xfrm>
                            <a:off x="1733550" y="12827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AB7B9" w14:textId="77777777" w:rsidR="00EF4FEC" w:rsidRDefault="00EF4FEC" w:rsidP="00D531C2">
                              <w:r>
                                <w:t>.</w:t>
                              </w:r>
                            </w:p>
                          </w:txbxContent>
                        </wps:txbx>
                        <wps:bodyPr rot="0" vert="horz" wrap="none" lIns="0" tIns="0" rIns="0" bIns="0" anchor="t" anchorCtr="0">
                          <a:spAutoFit/>
                        </wps:bodyPr>
                      </wps:wsp>
                      <wps:wsp>
                        <wps:cNvPr id="1235" name="Rectangle 452"/>
                        <wps:cNvSpPr>
                          <a:spLocks noChangeArrowheads="1"/>
                        </wps:cNvSpPr>
                        <wps:spPr bwMode="auto">
                          <a:xfrm>
                            <a:off x="165989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D940" w14:textId="77777777" w:rsidR="00EF4FEC" w:rsidRDefault="00EF4FEC" w:rsidP="00D531C2">
                              <w:r>
                                <w:rPr>
                                  <w:color w:val="000000"/>
                                  <w:sz w:val="24"/>
                                  <w:szCs w:val="24"/>
                                  <w:lang w:val="en-US"/>
                                </w:rPr>
                                <w:t>0</w:t>
                              </w:r>
                            </w:p>
                          </w:txbxContent>
                        </wps:txbx>
                        <wps:bodyPr rot="0" vert="horz" wrap="none" lIns="0" tIns="0" rIns="0" bIns="0" anchor="t" anchorCtr="0">
                          <a:spAutoFit/>
                        </wps:bodyPr>
                      </wps:wsp>
                      <wps:wsp>
                        <wps:cNvPr id="1236" name="Rectangle 453"/>
                        <wps:cNvSpPr>
                          <a:spLocks noChangeArrowheads="1"/>
                        </wps:cNvSpPr>
                        <wps:spPr bwMode="auto">
                          <a:xfrm>
                            <a:off x="5257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4635" w14:textId="77777777" w:rsidR="00EF4FEC" w:rsidRDefault="00EF4FEC" w:rsidP="00D531C2">
                              <w:r>
                                <w:rPr>
                                  <w:color w:val="000000"/>
                                  <w:sz w:val="24"/>
                                  <w:szCs w:val="24"/>
                                  <w:lang w:val="en-US"/>
                                </w:rPr>
                                <w:t>1</w:t>
                              </w:r>
                            </w:p>
                          </w:txbxContent>
                        </wps:txbx>
                        <wps:bodyPr rot="0" vert="horz" wrap="none" lIns="0" tIns="0" rIns="0" bIns="0" anchor="t" anchorCtr="0">
                          <a:spAutoFit/>
                        </wps:bodyPr>
                      </wps:wsp>
                      <wps:wsp>
                        <wps:cNvPr id="1237" name="Rectangle 454"/>
                        <wps:cNvSpPr>
                          <a:spLocks noChangeArrowheads="1"/>
                        </wps:cNvSpPr>
                        <wps:spPr bwMode="auto">
                          <a:xfrm>
                            <a:off x="240665"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B26A" w14:textId="77777777" w:rsidR="00EF4FEC" w:rsidRDefault="00EF4FEC" w:rsidP="00D531C2">
                              <w:r>
                                <w:rPr>
                                  <w:color w:val="000000"/>
                                  <w:sz w:val="24"/>
                                  <w:szCs w:val="24"/>
                                  <w:lang w:val="en-US"/>
                                </w:rPr>
                                <w:t>34</w:t>
                              </w:r>
                            </w:p>
                          </w:txbxContent>
                        </wps:txbx>
                        <wps:bodyPr rot="0" vert="horz" wrap="none" lIns="0" tIns="0" rIns="0" bIns="0" anchor="t" anchorCtr="0">
                          <a:spAutoFit/>
                        </wps:bodyPr>
                      </wps:wsp>
                      <wps:wsp>
                        <wps:cNvPr id="1238" name="Rectangle 455"/>
                        <wps:cNvSpPr>
                          <a:spLocks noChangeArrowheads="1"/>
                        </wps:cNvSpPr>
                        <wps:spPr bwMode="auto">
                          <a:xfrm>
                            <a:off x="205740" y="12827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0F6F7" w14:textId="77777777" w:rsidR="00EF4FEC" w:rsidRDefault="00EF4FEC" w:rsidP="00D531C2">
                              <w:r>
                                <w:rPr>
                                  <w:color w:val="000000"/>
                                  <w:sz w:val="24"/>
                                  <w:szCs w:val="24"/>
                                  <w:lang w:val="en-US"/>
                                </w:rPr>
                                <w:t>.</w:t>
                              </w:r>
                            </w:p>
                          </w:txbxContent>
                        </wps:txbx>
                        <wps:bodyPr rot="0" vert="horz" wrap="none" lIns="0" tIns="0" rIns="0" bIns="0" anchor="t" anchorCtr="0">
                          <a:spAutoFit/>
                        </wps:bodyPr>
                      </wps:wsp>
                      <wps:wsp>
                        <wps:cNvPr id="1239" name="Rectangle 456"/>
                        <wps:cNvSpPr>
                          <a:spLocks noChangeArrowheads="1"/>
                        </wps:cNvSpPr>
                        <wps:spPr bwMode="auto">
                          <a:xfrm>
                            <a:off x="1320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1055" w14:textId="77777777" w:rsidR="00EF4FEC" w:rsidRDefault="00EF4FEC" w:rsidP="00D531C2">
                              <w:r>
                                <w:rPr>
                                  <w:color w:val="000000"/>
                                  <w:sz w:val="24"/>
                                  <w:szCs w:val="24"/>
                                  <w:lang w:val="en-US"/>
                                </w:rPr>
                                <w:t>0</w:t>
                              </w:r>
                            </w:p>
                          </w:txbxContent>
                        </wps:txbx>
                        <wps:bodyPr rot="0" vert="horz" wrap="none" lIns="0" tIns="0" rIns="0" bIns="0" anchor="t" anchorCtr="0">
                          <a:spAutoFit/>
                        </wps:bodyPr>
                      </wps:wsp>
                      <wps:wsp>
                        <wps:cNvPr id="1240" name="Rectangle 457"/>
                        <wps:cNvSpPr>
                          <a:spLocks noChangeArrowheads="1"/>
                        </wps:cNvSpPr>
                        <wps:spPr bwMode="auto">
                          <a:xfrm>
                            <a:off x="1304290" y="29972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46E5"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41" name="Rectangle 458"/>
                        <wps:cNvSpPr>
                          <a:spLocks noChangeArrowheads="1"/>
                        </wps:cNvSpPr>
                        <wps:spPr bwMode="auto">
                          <a:xfrm>
                            <a:off x="1141095" y="29972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1B13"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42" name="Rectangle 459"/>
                        <wps:cNvSpPr>
                          <a:spLocks noChangeArrowheads="1"/>
                        </wps:cNvSpPr>
                        <wps:spPr bwMode="auto">
                          <a:xfrm>
                            <a:off x="1311275" y="787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543E"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43" name="Rectangle 460"/>
                        <wps:cNvSpPr>
                          <a:spLocks noChangeArrowheads="1"/>
                        </wps:cNvSpPr>
                        <wps:spPr bwMode="auto">
                          <a:xfrm>
                            <a:off x="1134110" y="6858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D0A5" w14:textId="77777777" w:rsidR="00EF4FEC" w:rsidRDefault="00EF4FEC" w:rsidP="00D531C2">
                              <w:r>
                                <w:rPr>
                                  <w:color w:val="000000"/>
                                  <w:sz w:val="14"/>
                                  <w:szCs w:val="14"/>
                                  <w:lang w:val="en-US"/>
                                </w:rPr>
                                <w:t>/</w:t>
                              </w:r>
                            </w:p>
                          </w:txbxContent>
                        </wps:txbx>
                        <wps:bodyPr rot="0" vert="horz" wrap="none" lIns="0" tIns="0" rIns="0" bIns="0" anchor="t" anchorCtr="0">
                          <a:spAutoFit/>
                        </wps:bodyPr>
                      </wps:wsp>
                      <wps:wsp>
                        <wps:cNvPr id="1244" name="Rectangle 461"/>
                        <wps:cNvSpPr>
                          <a:spLocks noChangeArrowheads="1"/>
                        </wps:cNvSpPr>
                        <wps:spPr bwMode="auto">
                          <a:xfrm>
                            <a:off x="154368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83FFB"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5" name="Rectangle 462"/>
                        <wps:cNvSpPr>
                          <a:spLocks noChangeArrowheads="1"/>
                        </wps:cNvSpPr>
                        <wps:spPr bwMode="auto">
                          <a:xfrm>
                            <a:off x="61595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EE73"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6" name="Rectangle 463"/>
                        <wps:cNvSpPr>
                          <a:spLocks noChangeArrowheads="1"/>
                        </wps:cNvSpPr>
                        <wps:spPr bwMode="auto">
                          <a:xfrm>
                            <a:off x="42418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0456"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7" name="Rectangle 464"/>
                        <wps:cNvSpPr>
                          <a:spLocks noChangeArrowheads="1"/>
                        </wps:cNvSpPr>
                        <wps:spPr bwMode="auto">
                          <a:xfrm>
                            <a:off x="2286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BE09" w14:textId="77777777" w:rsidR="00EF4FEC" w:rsidRDefault="00EF4FEC"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8" name="Rectangle 465"/>
                        <wps:cNvSpPr>
                          <a:spLocks noChangeArrowheads="1"/>
                        </wps:cNvSpPr>
                        <wps:spPr bwMode="auto">
                          <a:xfrm>
                            <a:off x="1342390" y="295275"/>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40A8" w14:textId="77777777" w:rsidR="00EF4FEC" w:rsidRDefault="00EF4FEC" w:rsidP="00D531C2">
                              <w:r>
                                <w:rPr>
                                  <w:i/>
                                  <w:iCs/>
                                  <w:color w:val="000000"/>
                                  <w:sz w:val="14"/>
                                  <w:szCs w:val="14"/>
                                  <w:lang w:val="en-US"/>
                                </w:rPr>
                                <w:t>avg</w:t>
                              </w:r>
                            </w:p>
                          </w:txbxContent>
                        </wps:txbx>
                        <wps:bodyPr rot="0" vert="horz" wrap="none" lIns="0" tIns="0" rIns="0" bIns="0" anchor="t" anchorCtr="0">
                          <a:spAutoFit/>
                        </wps:bodyPr>
                      </wps:wsp>
                      <wps:wsp>
                        <wps:cNvPr id="1249" name="Rectangle 466"/>
                        <wps:cNvSpPr>
                          <a:spLocks noChangeArrowheads="1"/>
                        </wps:cNvSpPr>
                        <wps:spPr bwMode="auto">
                          <a:xfrm>
                            <a:off x="1177290" y="29527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AF02" w14:textId="77777777" w:rsidR="00EF4FEC" w:rsidRDefault="00EF4FEC" w:rsidP="00D531C2">
                              <w:r>
                                <w:rPr>
                                  <w:i/>
                                  <w:iCs/>
                                  <w:color w:val="000000"/>
                                  <w:sz w:val="14"/>
                                  <w:szCs w:val="14"/>
                                  <w:lang w:val="en-US"/>
                                </w:rPr>
                                <w:t>ver</w:t>
                              </w:r>
                            </w:p>
                          </w:txbxContent>
                        </wps:txbx>
                        <wps:bodyPr rot="0" vert="horz" wrap="none" lIns="0" tIns="0" rIns="0" bIns="0" anchor="t" anchorCtr="0">
                          <a:spAutoFit/>
                        </wps:bodyPr>
                      </wps:wsp>
                      <wps:wsp>
                        <wps:cNvPr id="1250" name="Rectangle 467"/>
                        <wps:cNvSpPr>
                          <a:spLocks noChangeArrowheads="1"/>
                        </wps:cNvSpPr>
                        <wps:spPr bwMode="auto">
                          <a:xfrm>
                            <a:off x="895350" y="2952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FD86" w14:textId="77777777" w:rsidR="00EF4FEC" w:rsidRDefault="00EF4FEC" w:rsidP="00D531C2">
                              <w:r>
                                <w:rPr>
                                  <w:i/>
                                  <w:iCs/>
                                  <w:color w:val="000000"/>
                                  <w:sz w:val="14"/>
                                  <w:szCs w:val="14"/>
                                  <w:lang w:val="en-US"/>
                                </w:rPr>
                                <w:t>system</w:t>
                              </w:r>
                            </w:p>
                          </w:txbxContent>
                        </wps:txbx>
                        <wps:bodyPr rot="0" vert="horz" wrap="none" lIns="0" tIns="0" rIns="0" bIns="0" anchor="t" anchorCtr="0">
                          <a:spAutoFit/>
                        </wps:bodyPr>
                      </wps:wsp>
                      <wps:wsp>
                        <wps:cNvPr id="1251" name="Rectangle 468"/>
                        <wps:cNvSpPr>
                          <a:spLocks noChangeArrowheads="1"/>
                        </wps:cNvSpPr>
                        <wps:spPr bwMode="auto">
                          <a:xfrm>
                            <a:off x="1349375" y="59055"/>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6CB77" w14:textId="77777777" w:rsidR="00EF4FEC" w:rsidRDefault="00EF4FEC" w:rsidP="00D531C2">
                              <w:r>
                                <w:rPr>
                                  <w:i/>
                                  <w:iCs/>
                                  <w:color w:val="000000"/>
                                  <w:sz w:val="14"/>
                                  <w:szCs w:val="14"/>
                                  <w:lang w:val="en-US"/>
                                </w:rPr>
                                <w:t>avg</w:t>
                              </w:r>
                            </w:p>
                          </w:txbxContent>
                        </wps:txbx>
                        <wps:bodyPr rot="0" vert="horz" wrap="none" lIns="0" tIns="0" rIns="0" bIns="0" anchor="t" anchorCtr="0">
                          <a:spAutoFit/>
                        </wps:bodyPr>
                      </wps:wsp>
                      <wps:wsp>
                        <wps:cNvPr id="1252" name="Rectangle 469"/>
                        <wps:cNvSpPr>
                          <a:spLocks noChangeArrowheads="1"/>
                        </wps:cNvSpPr>
                        <wps:spPr bwMode="auto">
                          <a:xfrm>
                            <a:off x="1172210" y="6413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F19B" w14:textId="77777777" w:rsidR="00EF4FEC" w:rsidRDefault="00EF4FEC" w:rsidP="00D531C2">
                              <w:r>
                                <w:rPr>
                                  <w:i/>
                                  <w:iCs/>
                                  <w:color w:val="000000"/>
                                  <w:sz w:val="14"/>
                                  <w:szCs w:val="14"/>
                                  <w:lang w:val="en-US"/>
                                </w:rPr>
                                <w:t>hor</w:t>
                              </w:r>
                            </w:p>
                          </w:txbxContent>
                        </wps:txbx>
                        <wps:bodyPr rot="0" vert="horz" wrap="none" lIns="0" tIns="0" rIns="0" bIns="0" anchor="t" anchorCtr="0">
                          <a:spAutoFit/>
                        </wps:bodyPr>
                      </wps:wsp>
                      <wps:wsp>
                        <wps:cNvPr id="1253" name="Rectangle 470"/>
                        <wps:cNvSpPr>
                          <a:spLocks noChangeArrowheads="1"/>
                        </wps:cNvSpPr>
                        <wps:spPr bwMode="auto">
                          <a:xfrm>
                            <a:off x="888365" y="539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CDAB" w14:textId="77777777" w:rsidR="00EF4FEC" w:rsidRDefault="00EF4FEC" w:rsidP="00D531C2">
                              <w:r>
                                <w:rPr>
                                  <w:i/>
                                  <w:iCs/>
                                  <w:color w:val="000000"/>
                                  <w:sz w:val="14"/>
                                  <w:szCs w:val="14"/>
                                  <w:lang w:val="en-US"/>
                                </w:rPr>
                                <w:t>system</w:t>
                              </w:r>
                            </w:p>
                          </w:txbxContent>
                        </wps:txbx>
                        <wps:bodyPr rot="0" vert="horz" wrap="none" lIns="0" tIns="0" rIns="0" bIns="0" anchor="t" anchorCtr="0">
                          <a:spAutoFit/>
                        </wps:bodyPr>
                      </wps:wsp>
                      <wps:wsp>
                        <wps:cNvPr id="1254" name="Rectangle 471"/>
                        <wps:cNvSpPr>
                          <a:spLocks noChangeArrowheads="1"/>
                        </wps:cNvSpPr>
                        <wps:spPr bwMode="auto">
                          <a:xfrm>
                            <a:off x="749300" y="243840"/>
                            <a:ext cx="140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1CA9" w14:textId="77777777" w:rsidR="00EF4FEC" w:rsidRDefault="00EF4FEC" w:rsidP="00D531C2">
                              <w:r>
                                <w:rPr>
                                  <w:i/>
                                  <w:iCs/>
                                  <w:color w:val="000000"/>
                                  <w:sz w:val="24"/>
                                  <w:szCs w:val="24"/>
                                  <w:lang w:val="en-US"/>
                                </w:rPr>
                                <w:t>M</w:t>
                              </w:r>
                            </w:p>
                          </w:txbxContent>
                        </wps:txbx>
                        <wps:bodyPr rot="0" vert="horz" wrap="none" lIns="0" tIns="0" rIns="0" bIns="0" anchor="t" anchorCtr="0">
                          <a:spAutoFit/>
                        </wps:bodyPr>
                      </wps:wsp>
                      <wps:wsp>
                        <wps:cNvPr id="1255" name="Rectangle 472"/>
                        <wps:cNvSpPr>
                          <a:spLocks noChangeArrowheads="1"/>
                        </wps:cNvSpPr>
                        <wps:spPr bwMode="auto">
                          <a:xfrm>
                            <a:off x="742315" y="17780"/>
                            <a:ext cx="140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64BA" w14:textId="77777777" w:rsidR="00EF4FEC" w:rsidRDefault="00EF4FEC" w:rsidP="00D531C2">
                              <w:r>
                                <w:rPr>
                                  <w:i/>
                                  <w:iCs/>
                                  <w:color w:val="000000"/>
                                  <w:sz w:val="24"/>
                                  <w:szCs w:val="24"/>
                                  <w:lang w:val="en-US"/>
                                </w:rPr>
                                <w:t>M</w:t>
                              </w:r>
                            </w:p>
                          </w:txbxContent>
                        </wps:txbx>
                        <wps:bodyPr rot="0" vert="horz" wrap="none" lIns="0" tIns="0" rIns="0" bIns="0" anchor="t" anchorCtr="0">
                          <a:spAutoFit/>
                        </wps:bodyPr>
                      </wps:wsp>
                    </wpc:wpc>
                  </a:graphicData>
                </a:graphic>
              </wp:inline>
            </w:drawing>
          </mc:Choice>
          <mc:Fallback>
            <w:pict>
              <v:group w14:anchorId="29E6C2F6" id="Canvas 447" o:spid="_x0000_s1431" editas="canvas" style="width:153.75pt;height:38.45pt;mso-position-horizontal-relative:char;mso-position-vertical-relative:line" coordsize="19526,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">
                <v:shape id="_x0000_s1432" type="#_x0000_t75" style="position:absolute;width:19526;height:4883;visibility:visible;mso-wrap-style:square">
                  <v:fill o:detectmouseclick="t"/>
                  <v:path o:connecttype="none"/>
                </v:shape>
                <v:line id="Line 449" o:spid="_x0000_s1433" style="position:absolute;visibility:visible;mso-wrap-style:square" from="7296,2235" to="1505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rect id="Rectangle 450" o:spid="_x0000_s1434" style="position:absolute;left:17735;top:1282;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14:paraId="0143BD35" w14:textId="77777777" w:rsidR="00EF4FEC" w:rsidRDefault="00EF4FEC" w:rsidP="00D531C2">
                        <w:r>
                          <w:rPr>
                            <w:color w:val="000000"/>
                            <w:sz w:val="24"/>
                            <w:szCs w:val="24"/>
                            <w:lang w:val="en-US"/>
                          </w:rPr>
                          <w:t>25</w:t>
                        </w:r>
                      </w:p>
                    </w:txbxContent>
                  </v:textbox>
                </v:rect>
                <v:rect id="Rectangle 451" o:spid="_x0000_s1435" style="position:absolute;left:17335;top:128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6ewAAAAN0AAAAPAAAAZHJzL2Rvd25yZXYueG1sRE/bagIx&#10;EH0X/Icwgm+adS1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3l0ensAAAADdAAAADwAAAAAA&#10;AAAAAAAAAAAHAgAAZHJzL2Rvd25yZXYueG1sUEsFBgAAAAADAAMAtwAAAPQCAAAAAA==&#10;" filled="f" stroked="f">
                  <v:textbox style="mso-fit-shape-to-text:t" inset="0,0,0,0">
                    <w:txbxContent>
                      <w:p w14:paraId="051AB7B9" w14:textId="77777777" w:rsidR="00EF4FEC" w:rsidRDefault="00EF4FEC" w:rsidP="00D531C2">
                        <w:r>
                          <w:t>.</w:t>
                        </w:r>
                      </w:p>
                    </w:txbxContent>
                  </v:textbox>
                </v:rect>
                <v:rect id="Rectangle 452" o:spid="_x0000_s1436" style="position:absolute;left:16598;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sFwAAAAN0AAAAPAAAAZHJzL2Rvd25yZXYueG1sRE/bagIx&#10;EH0X/Icwgm+adaV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sRG7BcAAAADdAAAADwAAAAAA&#10;AAAAAAAAAAAHAgAAZHJzL2Rvd25yZXYueG1sUEsFBgAAAAADAAMAtwAAAPQCAAAAAA==&#10;" filled="f" stroked="f">
                  <v:textbox style="mso-fit-shape-to-text:t" inset="0,0,0,0">
                    <w:txbxContent>
                      <w:p w14:paraId="3E13D940" w14:textId="77777777" w:rsidR="00EF4FEC" w:rsidRDefault="00EF4FEC" w:rsidP="00D531C2">
                        <w:r>
                          <w:rPr>
                            <w:color w:val="000000"/>
                            <w:sz w:val="24"/>
                            <w:szCs w:val="24"/>
                            <w:lang w:val="en-US"/>
                          </w:rPr>
                          <w:t>0</w:t>
                        </w:r>
                      </w:p>
                    </w:txbxContent>
                  </v:textbox>
                </v:rect>
                <v:rect id="Rectangle 453" o:spid="_x0000_s1437" style="position:absolute;left:5257;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14:paraId="11074635" w14:textId="77777777" w:rsidR="00EF4FEC" w:rsidRDefault="00EF4FEC" w:rsidP="00D531C2">
                        <w:r>
                          <w:rPr>
                            <w:color w:val="000000"/>
                            <w:sz w:val="24"/>
                            <w:szCs w:val="24"/>
                            <w:lang w:val="en-US"/>
                          </w:rPr>
                          <w:t>1</w:t>
                        </w:r>
                      </w:p>
                    </w:txbxContent>
                  </v:textbox>
                </v:rect>
                <v:rect id="Rectangle 454" o:spid="_x0000_s1438" style="position:absolute;left:2406;top:1282;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14:paraId="77EEB26A" w14:textId="77777777" w:rsidR="00EF4FEC" w:rsidRDefault="00EF4FEC" w:rsidP="00D531C2">
                        <w:r>
                          <w:rPr>
                            <w:color w:val="000000"/>
                            <w:sz w:val="24"/>
                            <w:szCs w:val="24"/>
                            <w:lang w:val="en-US"/>
                          </w:rPr>
                          <w:t>34</w:t>
                        </w:r>
                      </w:p>
                    </w:txbxContent>
                  </v:textbox>
                </v:rect>
                <v:rect id="Rectangle 455" o:spid="_x0000_s1439" style="position:absolute;left:2057;top:1282;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SbxAAAAN0AAAAPAAAAZHJzL2Rvd25yZXYueG1sRI/NagMx&#10;DITvhbyDUaG3xtst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F8QFJvEAAAA3QAAAA8A&#10;AAAAAAAAAAAAAAAABwIAAGRycy9kb3ducmV2LnhtbFBLBQYAAAAAAwADALcAAAD4AgAAAAA=&#10;" filled="f" stroked="f">
                  <v:textbox style="mso-fit-shape-to-text:t" inset="0,0,0,0">
                    <w:txbxContent>
                      <w:p w14:paraId="6FC0F6F7" w14:textId="77777777" w:rsidR="00EF4FEC" w:rsidRDefault="00EF4FEC" w:rsidP="00D531C2">
                        <w:r>
                          <w:rPr>
                            <w:color w:val="000000"/>
                            <w:sz w:val="24"/>
                            <w:szCs w:val="24"/>
                            <w:lang w:val="en-US"/>
                          </w:rPr>
                          <w:t>.</w:t>
                        </w:r>
                      </w:p>
                    </w:txbxContent>
                  </v:textbox>
                </v:rect>
                <v:rect id="Rectangle 456" o:spid="_x0000_s1440" style="position:absolute;left:1320;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EAwAAAAN0AAAAPAAAAZHJzL2Rvd25yZXYueG1sRE/bagIx&#10;EH0v+A9hBN9q1h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MFyxAMAAAADdAAAADwAAAAAA&#10;AAAAAAAAAAAHAgAAZHJzL2Rvd25yZXYueG1sUEsFBgAAAAADAAMAtwAAAPQCAAAAAA==&#10;" filled="f" stroked="f">
                  <v:textbox style="mso-fit-shape-to-text:t" inset="0,0,0,0">
                    <w:txbxContent>
                      <w:p w14:paraId="257A1055" w14:textId="77777777" w:rsidR="00EF4FEC" w:rsidRDefault="00EF4FEC" w:rsidP="00D531C2">
                        <w:r>
                          <w:rPr>
                            <w:color w:val="000000"/>
                            <w:sz w:val="24"/>
                            <w:szCs w:val="24"/>
                            <w:lang w:val="en-US"/>
                          </w:rPr>
                          <w:t>0</w:t>
                        </w:r>
                      </w:p>
                    </w:txbxContent>
                  </v:textbox>
                </v:rect>
                <v:rect id="Rectangle 457" o:spid="_x0000_s1441" style="position:absolute;left:13042;top:299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14:paraId="35D246E5" w14:textId="77777777" w:rsidR="00EF4FEC" w:rsidRDefault="00EF4FEC" w:rsidP="00D531C2">
                        <w:r>
                          <w:rPr>
                            <w:color w:val="000000"/>
                            <w:sz w:val="14"/>
                            <w:szCs w:val="14"/>
                            <w:lang w:val="en-US"/>
                          </w:rPr>
                          <w:t>/</w:t>
                        </w:r>
                      </w:p>
                    </w:txbxContent>
                  </v:textbox>
                </v:rect>
                <v:rect id="Rectangle 458" o:spid="_x0000_s1442" style="position:absolute;left:11410;top:299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14:paraId="32711B13" w14:textId="77777777" w:rsidR="00EF4FEC" w:rsidRDefault="00EF4FEC" w:rsidP="00D531C2">
                        <w:r>
                          <w:rPr>
                            <w:color w:val="000000"/>
                            <w:sz w:val="14"/>
                            <w:szCs w:val="14"/>
                            <w:lang w:val="en-US"/>
                          </w:rPr>
                          <w:t>/</w:t>
                        </w:r>
                      </w:p>
                    </w:txbxContent>
                  </v:textbox>
                </v:rect>
                <v:rect id="Rectangle 459" o:spid="_x0000_s1443" style="position:absolute;left:13112;top:78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MwAAAAN0AAAAPAAAAZHJzL2Rvd25yZXYueG1sRE/bisIw&#10;EH0X/Icwwr5pap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Zv5QDMAAAADdAAAADwAAAAAA&#10;AAAAAAAAAAAHAgAAZHJzL2Rvd25yZXYueG1sUEsFBgAAAAADAAMAtwAAAPQCAAAAAA==&#10;" filled="f" stroked="f">
                  <v:textbox style="mso-fit-shape-to-text:t" inset="0,0,0,0">
                    <w:txbxContent>
                      <w:p w14:paraId="03EF543E" w14:textId="77777777" w:rsidR="00EF4FEC" w:rsidRDefault="00EF4FEC" w:rsidP="00D531C2">
                        <w:r>
                          <w:rPr>
                            <w:color w:val="000000"/>
                            <w:sz w:val="14"/>
                            <w:szCs w:val="14"/>
                            <w:lang w:val="en-US"/>
                          </w:rPr>
                          <w:t>/</w:t>
                        </w:r>
                      </w:p>
                    </w:txbxContent>
                  </v:textbox>
                </v:rect>
                <v:rect id="Rectangle 460" o:spid="_x0000_s1444" style="position:absolute;left:11341;top:685;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WXwAAAAN0AAAAPAAAAZHJzL2Rvd25yZXYueG1sRE/bagIx&#10;EH0X/Icwgm+adS1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CbL1l8AAAADdAAAADwAAAAAA&#10;AAAAAAAAAAAHAgAAZHJzL2Rvd25yZXYueG1sUEsFBgAAAAADAAMAtwAAAPQCAAAAAA==&#10;" filled="f" stroked="f">
                  <v:textbox style="mso-fit-shape-to-text:t" inset="0,0,0,0">
                    <w:txbxContent>
                      <w:p w14:paraId="2C03D0A5" w14:textId="77777777" w:rsidR="00EF4FEC" w:rsidRDefault="00EF4FEC" w:rsidP="00D531C2">
                        <w:r>
                          <w:rPr>
                            <w:color w:val="000000"/>
                            <w:sz w:val="14"/>
                            <w:szCs w:val="14"/>
                            <w:lang w:val="en-US"/>
                          </w:rPr>
                          <w:t>/</w:t>
                        </w:r>
                      </w:p>
                    </w:txbxContent>
                  </v:textbox>
                </v:rect>
                <v:rect id="Rectangle 461" o:spid="_x0000_s1445" style="position:absolute;left:15436;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14:paraId="18883FFB" w14:textId="77777777" w:rsidR="00EF4FEC" w:rsidRDefault="00EF4FEC" w:rsidP="00D531C2">
                        <w:r>
                          <w:rPr>
                            <w:rFonts w:ascii="Symbol" w:hAnsi="Symbol" w:cs="Symbol"/>
                            <w:color w:val="000000"/>
                            <w:sz w:val="24"/>
                            <w:szCs w:val="24"/>
                            <w:lang w:val="en-US"/>
                          </w:rPr>
                          <w:t></w:t>
                        </w:r>
                      </w:p>
                    </w:txbxContent>
                  </v:textbox>
                </v:rect>
                <v:rect id="Rectangle 462" o:spid="_x0000_s1446" style="position:absolute;left:6159;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14:paraId="515BEE73" w14:textId="77777777" w:rsidR="00EF4FEC" w:rsidRDefault="00EF4FEC" w:rsidP="00D531C2">
                        <w:r>
                          <w:rPr>
                            <w:rFonts w:ascii="Symbol" w:hAnsi="Symbol" w:cs="Symbol"/>
                            <w:color w:val="000000"/>
                            <w:sz w:val="24"/>
                            <w:szCs w:val="24"/>
                            <w:lang w:val="en-US"/>
                          </w:rPr>
                          <w:t></w:t>
                        </w:r>
                      </w:p>
                    </w:txbxContent>
                  </v:textbox>
                </v:rect>
                <v:rect id="Rectangle 463" o:spid="_x0000_s1447" style="position:absolute;left:4241;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YPwAAAAN0AAAAPAAAAZHJzL2Rvd25yZXYueG1sRE/bisIw&#10;EH1f8B/CLPi2pltE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GcVWD8AAAADdAAAADwAAAAAA&#10;AAAAAAAAAAAHAgAAZHJzL2Rvd25yZXYueG1sUEsFBgAAAAADAAMAtwAAAPQCAAAAAA==&#10;" filled="f" stroked="f">
                  <v:textbox style="mso-fit-shape-to-text:t" inset="0,0,0,0">
                    <w:txbxContent>
                      <w:p w14:paraId="40500456" w14:textId="77777777" w:rsidR="00EF4FEC" w:rsidRDefault="00EF4FEC" w:rsidP="00D531C2">
                        <w:r>
                          <w:rPr>
                            <w:rFonts w:ascii="Symbol" w:hAnsi="Symbol" w:cs="Symbol"/>
                            <w:color w:val="000000"/>
                            <w:sz w:val="24"/>
                            <w:szCs w:val="24"/>
                            <w:lang w:val="en-US"/>
                          </w:rPr>
                          <w:t></w:t>
                        </w:r>
                      </w:p>
                    </w:txbxContent>
                  </v:textbox>
                </v:rect>
                <v:rect id="Rectangle 464" o:spid="_x0000_s1448" style="position:absolute;left:22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OUwAAAAN0AAAAPAAAAZHJzL2Rvd25yZXYueG1sRE/bagIx&#10;EH0X/Icwgm+adZ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donzlMAAAADdAAAADwAAAAAA&#10;AAAAAAAAAAAHAgAAZHJzL2Rvd25yZXYueG1sUEsFBgAAAAADAAMAtwAAAPQCAAAAAA==&#10;" filled="f" stroked="f">
                  <v:textbox style="mso-fit-shape-to-text:t" inset="0,0,0,0">
                    <w:txbxContent>
                      <w:p w14:paraId="5102BE09" w14:textId="77777777" w:rsidR="00EF4FEC" w:rsidRDefault="00EF4FEC" w:rsidP="00D531C2">
                        <w:r>
                          <w:rPr>
                            <w:rFonts w:ascii="Symbol" w:hAnsi="Symbol" w:cs="Symbol"/>
                            <w:color w:val="000000"/>
                            <w:sz w:val="24"/>
                            <w:szCs w:val="24"/>
                            <w:lang w:val="en-US"/>
                          </w:rPr>
                          <w:t></w:t>
                        </w:r>
                      </w:p>
                    </w:txbxContent>
                  </v:textbox>
                </v:rect>
                <v:rect id="Rectangle 465" o:spid="_x0000_s1449" style="position:absolute;left:13423;top:2952;width:13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14:paraId="705240A8" w14:textId="77777777" w:rsidR="00EF4FEC" w:rsidRDefault="00EF4FEC" w:rsidP="00D531C2">
                        <w:r>
                          <w:rPr>
                            <w:i/>
                            <w:iCs/>
                            <w:color w:val="000000"/>
                            <w:sz w:val="14"/>
                            <w:szCs w:val="14"/>
                            <w:lang w:val="en-US"/>
                          </w:rPr>
                          <w:t>avg</w:t>
                        </w:r>
                      </w:p>
                    </w:txbxContent>
                  </v:textbox>
                </v:rect>
                <v:rect id="Rectangle 466" o:spid="_x0000_s1450" style="position:absolute;left:11772;top:2952;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14:paraId="4BE6AF02" w14:textId="77777777" w:rsidR="00EF4FEC" w:rsidRDefault="00EF4FEC" w:rsidP="00D531C2">
                        <w:r>
                          <w:rPr>
                            <w:i/>
                            <w:iCs/>
                            <w:color w:val="000000"/>
                            <w:sz w:val="14"/>
                            <w:szCs w:val="14"/>
                            <w:lang w:val="en-US"/>
                          </w:rPr>
                          <w:t>ver</w:t>
                        </w:r>
                      </w:p>
                    </w:txbxContent>
                  </v:textbox>
                </v:rect>
                <v:rect id="Rectangle 467" o:spid="_x0000_s1451" style="position:absolute;left:8953;top:2952;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09xAAAAN0AAAAPAAAAZHJzL2Rvd25yZXYueG1sRI/NagMx&#10;DITvhbyDUaG3xtuFlr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Hy5/T3EAAAA3QAAAA8A&#10;AAAAAAAAAAAAAAAABwIAAGRycy9kb3ducmV2LnhtbFBLBQYAAAAAAwADALcAAAD4AgAAAAA=&#10;" filled="f" stroked="f">
                  <v:textbox style="mso-fit-shape-to-text:t" inset="0,0,0,0">
                    <w:txbxContent>
                      <w:p w14:paraId="5DFBFD86" w14:textId="77777777" w:rsidR="00EF4FEC" w:rsidRDefault="00EF4FEC" w:rsidP="00D531C2">
                        <w:r>
                          <w:rPr>
                            <w:i/>
                            <w:iCs/>
                            <w:color w:val="000000"/>
                            <w:sz w:val="14"/>
                            <w:szCs w:val="14"/>
                            <w:lang w:val="en-US"/>
                          </w:rPr>
                          <w:t>system</w:t>
                        </w:r>
                      </w:p>
                    </w:txbxContent>
                  </v:textbox>
                </v:rect>
                <v:rect id="Rectangle 468" o:spid="_x0000_s1452" style="position:absolute;left:13493;top:590;width:13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imwAAAAN0AAAAPAAAAZHJzL2Rvd25yZXYueG1sRE/bisIw&#10;EH1f8B/CCL6tqQUX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E/VYpsAAAADdAAAADwAAAAAA&#10;AAAAAAAAAAAHAgAAZHJzL2Rvd25yZXYueG1sUEsFBgAAAAADAAMAtwAAAPQCAAAAAA==&#10;" filled="f" stroked="f">
                  <v:textbox style="mso-fit-shape-to-text:t" inset="0,0,0,0">
                    <w:txbxContent>
                      <w:p w14:paraId="7266CB77" w14:textId="77777777" w:rsidR="00EF4FEC" w:rsidRDefault="00EF4FEC" w:rsidP="00D531C2">
                        <w:r>
                          <w:rPr>
                            <w:i/>
                            <w:iCs/>
                            <w:color w:val="000000"/>
                            <w:sz w:val="14"/>
                            <w:szCs w:val="14"/>
                            <w:lang w:val="en-US"/>
                          </w:rPr>
                          <w:t>avg</w:t>
                        </w:r>
                      </w:p>
                    </w:txbxContent>
                  </v:textbox>
                </v:rect>
                <v:rect id="Rectangle 469" o:spid="_x0000_s1453" style="position:absolute;left:11722;top:641;width:12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bRwAAAAN0AAAAPAAAAZHJzL2Rvd25yZXYueG1sRE/bisIw&#10;EH0X/Icwwr5pas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4yfG0cAAAADdAAAADwAAAAAA&#10;AAAAAAAAAAAHAgAAZHJzL2Rvd25yZXYueG1sUEsFBgAAAAADAAMAtwAAAPQCAAAAAA==&#10;" filled="f" stroked="f">
                  <v:textbox style="mso-fit-shape-to-text:t" inset="0,0,0,0">
                    <w:txbxContent>
                      <w:p w14:paraId="3512F19B" w14:textId="77777777" w:rsidR="00EF4FEC" w:rsidRDefault="00EF4FEC" w:rsidP="00D531C2">
                        <w:r>
                          <w:rPr>
                            <w:i/>
                            <w:iCs/>
                            <w:color w:val="000000"/>
                            <w:sz w:val="14"/>
                            <w:szCs w:val="14"/>
                            <w:lang w:val="en-US"/>
                          </w:rPr>
                          <w:t>hor</w:t>
                        </w:r>
                      </w:p>
                    </w:txbxContent>
                  </v:textbox>
                </v:rect>
                <v:rect id="Rectangle 470" o:spid="_x0000_s1454" style="position:absolute;left:8883;top:53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NKwAAAAN0AAAAPAAAAZHJzL2Rvd25yZXYueG1sRE/bagIx&#10;EH0X/Icwgm+adaV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jGtjSsAAAADdAAAADwAAAAAA&#10;AAAAAAAAAAAHAgAAZHJzL2Rvd25yZXYueG1sUEsFBgAAAAADAAMAtwAAAPQCAAAAAA==&#10;" filled="f" stroked="f">
                  <v:textbox style="mso-fit-shape-to-text:t" inset="0,0,0,0">
                    <w:txbxContent>
                      <w:p w14:paraId="47CCCDAB" w14:textId="77777777" w:rsidR="00EF4FEC" w:rsidRDefault="00EF4FEC" w:rsidP="00D531C2">
                        <w:r>
                          <w:rPr>
                            <w:i/>
                            <w:iCs/>
                            <w:color w:val="000000"/>
                            <w:sz w:val="14"/>
                            <w:szCs w:val="14"/>
                            <w:lang w:val="en-US"/>
                          </w:rPr>
                          <w:t>system</w:t>
                        </w:r>
                      </w:p>
                    </w:txbxContent>
                  </v:textbox>
                </v:rect>
                <v:rect id="Rectangle 471" o:spid="_x0000_s1455" style="position:absolute;left:7493;top:2438;width:140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wAAAAN0AAAAPAAAAZHJzL2Rvd25yZXYueG1sRE/bagIx&#10;EH0X/Icwgm+adbF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A4L7PsAAAADdAAAADwAAAAAA&#10;AAAAAAAAAAAHAgAAZHJzL2Rvd25yZXYueG1sUEsFBgAAAAADAAMAtwAAAPQCAAAAAA==&#10;" filled="f" stroked="f">
                  <v:textbox style="mso-fit-shape-to-text:t" inset="0,0,0,0">
                    <w:txbxContent>
                      <w:p w14:paraId="33F71CA9" w14:textId="77777777" w:rsidR="00EF4FEC" w:rsidRDefault="00EF4FEC" w:rsidP="00D531C2">
                        <w:r>
                          <w:rPr>
                            <w:i/>
                            <w:iCs/>
                            <w:color w:val="000000"/>
                            <w:sz w:val="24"/>
                            <w:szCs w:val="24"/>
                            <w:lang w:val="en-US"/>
                          </w:rPr>
                          <w:t>M</w:t>
                        </w:r>
                      </w:p>
                    </w:txbxContent>
                  </v:textbox>
                </v:rect>
                <v:rect id="Rectangle 472" o:spid="_x0000_s1456" style="position:absolute;left:7423;top:177;width:140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lwAAAAN0AAAAPAAAAZHJzL2Rvd25yZXYueG1sRE/bisIw&#10;EH0X9h/CCPumqQUX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bM5epcAAAADdAAAADwAAAAAA&#10;AAAAAAAAAAAHAgAAZHJzL2Rvd25yZXYueG1sUEsFBgAAAAADAAMAtwAAAPQCAAAAAA==&#10;" filled="f" stroked="f">
                  <v:textbox style="mso-fit-shape-to-text:t" inset="0,0,0,0">
                    <w:txbxContent>
                      <w:p w14:paraId="434D64BA" w14:textId="77777777" w:rsidR="00EF4FEC" w:rsidRDefault="00EF4FEC" w:rsidP="00D531C2">
                        <w:r>
                          <w:rPr>
                            <w:i/>
                            <w:iCs/>
                            <w:color w:val="000000"/>
                            <w:sz w:val="24"/>
                            <w:szCs w:val="24"/>
                            <w:lang w:val="en-US"/>
                          </w:rPr>
                          <w:t>M</w:t>
                        </w:r>
                      </w:p>
                    </w:txbxContent>
                  </v:textbox>
                </v:rect>
                <w10:anchorlock/>
              </v:group>
            </w:pict>
          </mc:Fallback>
        </mc:AlternateContent>
      </w:r>
    </w:p>
    <w:p w14:paraId="6DFC9A2C" w14:textId="77777777" w:rsidR="00D531C2" w:rsidRPr="000566AE" w:rsidRDefault="00D531C2" w:rsidP="00D531C2">
      <w:pPr>
        <w:spacing w:after="120"/>
        <w:ind w:left="2268" w:right="1133"/>
        <w:jc w:val="both"/>
      </w:pPr>
      <w:r w:rsidRPr="000566AE">
        <w:t>For devices Class IV no restriction in magnification ratio is required.</w:t>
      </w:r>
    </w:p>
    <w:p w14:paraId="0EB38CF6" w14:textId="77777777" w:rsidR="00D531C2" w:rsidRPr="000566AE" w:rsidRDefault="00D531C2" w:rsidP="00D531C2">
      <w:pPr>
        <w:spacing w:after="120"/>
        <w:ind w:left="2268" w:right="1133" w:hanging="1134"/>
        <w:jc w:val="both"/>
        <w:rPr>
          <w:bCs/>
          <w:iCs/>
          <w:lang w:val="en-US"/>
        </w:rPr>
      </w:pPr>
      <w:r w:rsidRPr="000566AE">
        <w:rPr>
          <w:lang w:val="en-US"/>
        </w:rPr>
        <w:t>16.1.5.</w:t>
      </w:r>
      <w:r w:rsidRPr="000566AE">
        <w:rPr>
          <w:lang w:val="en-US"/>
        </w:rPr>
        <w:tab/>
      </w:r>
      <w:bookmarkStart w:id="94" w:name="_TOC_250028"/>
      <w:r w:rsidRPr="000566AE">
        <w:rPr>
          <w:bCs/>
          <w:iCs/>
          <w:lang w:val="en-US"/>
        </w:rPr>
        <w:t xml:space="preserve">Monitor </w:t>
      </w:r>
      <w:bookmarkEnd w:id="94"/>
      <w:r w:rsidRPr="000566AE">
        <w:rPr>
          <w:bCs/>
          <w:iCs/>
          <w:lang w:val="en-US"/>
        </w:rPr>
        <w:t>inside the vehicle</w:t>
      </w:r>
    </w:p>
    <w:p w14:paraId="19338054" w14:textId="77777777" w:rsidR="00D531C2" w:rsidRPr="000566AE" w:rsidRDefault="00D531C2" w:rsidP="00D531C2">
      <w:pPr>
        <w:spacing w:after="120"/>
        <w:ind w:left="2268" w:right="1133" w:hanging="1134"/>
        <w:jc w:val="both"/>
        <w:rPr>
          <w:bCs/>
          <w:iCs/>
          <w:lang w:val="en-US"/>
        </w:rPr>
      </w:pPr>
      <w:r w:rsidRPr="000566AE">
        <w:rPr>
          <w:bCs/>
          <w:iCs/>
          <w:lang w:val="en-US"/>
        </w:rPr>
        <w:t>16.1.5.1.</w:t>
      </w:r>
      <w:r w:rsidRPr="000566AE">
        <w:rPr>
          <w:bCs/>
          <w:iCs/>
          <w:lang w:val="en-US"/>
        </w:rPr>
        <w:tab/>
        <w:t>T</w:t>
      </w:r>
      <w:r w:rsidRPr="000566AE">
        <w:rPr>
          <w:bCs/>
          <w:lang w:val="en-US"/>
        </w:rPr>
        <w:t>he centre of the monitor(s) shall not be below a plane passing through the driver's ocular points, as defined in paragraph 12.1., and declined 30° below.</w:t>
      </w:r>
    </w:p>
    <w:p w14:paraId="67CECA84" w14:textId="77777777" w:rsidR="00D531C2" w:rsidRPr="000566AE" w:rsidRDefault="00D531C2" w:rsidP="00D531C2">
      <w:pPr>
        <w:spacing w:after="120"/>
        <w:ind w:left="2268" w:right="1133" w:hanging="1134"/>
        <w:jc w:val="both"/>
        <w:rPr>
          <w:bCs/>
          <w:iCs/>
          <w:lang w:val="en-US"/>
        </w:rPr>
      </w:pPr>
      <w:r w:rsidRPr="000566AE">
        <w:rPr>
          <w:bCs/>
          <w:iCs/>
          <w:lang w:val="en-US"/>
        </w:rPr>
        <w:t>16.1.5.2.</w:t>
      </w:r>
      <w:r w:rsidRPr="000566AE">
        <w:rPr>
          <w:bCs/>
          <w:iCs/>
          <w:lang w:val="en-US"/>
        </w:rPr>
        <w:tab/>
        <w:t>The arrangement of the monitor(s) inside the vehicle shall be convenient to the driver.</w:t>
      </w:r>
    </w:p>
    <w:p w14:paraId="033C060B" w14:textId="77777777" w:rsidR="00D531C2" w:rsidRPr="000566AE" w:rsidRDefault="00D531C2" w:rsidP="00D531C2">
      <w:pPr>
        <w:spacing w:after="120"/>
        <w:ind w:left="2268" w:right="1133"/>
        <w:jc w:val="both"/>
        <w:rPr>
          <w:bCs/>
          <w:iCs/>
          <w:lang w:val="en-US"/>
        </w:rPr>
      </w:pPr>
      <w:r w:rsidRPr="000566AE">
        <w:rPr>
          <w:bCs/>
          <w:iCs/>
          <w:lang w:val="en-US"/>
        </w:rPr>
        <w:t xml:space="preserve">Thus, the image of the right side field of view shall be presented to the right of the longitudinal vertical plane through the ocular reference point, defined in </w:t>
      </w:r>
      <w:r w:rsidRPr="000566AE">
        <w:rPr>
          <w:bCs/>
          <w:iCs/>
          <w:lang w:val="en-US"/>
        </w:rPr>
        <w:lastRenderedPageBreak/>
        <w:t xml:space="preserve">paragraph 12.6. The image of the left side field of view shall be presented to the left of the longitudinal vertical plane through </w:t>
      </w:r>
      <w:r w:rsidRPr="000566AE">
        <w:rPr>
          <w:bCs/>
          <w:lang w:val="en-US"/>
        </w:rPr>
        <w:t>the ocular reference point</w:t>
      </w:r>
      <w:r w:rsidRPr="000566AE">
        <w:rPr>
          <w:bCs/>
          <w:iCs/>
          <w:lang w:val="en-US"/>
        </w:rPr>
        <w:t>.</w:t>
      </w:r>
    </w:p>
    <w:p w14:paraId="30C0908A" w14:textId="77777777" w:rsidR="00D531C2" w:rsidRPr="000566AE" w:rsidRDefault="00D531C2" w:rsidP="00D531C2">
      <w:pPr>
        <w:spacing w:after="120"/>
        <w:ind w:left="2268" w:right="1133"/>
        <w:jc w:val="both"/>
        <w:rPr>
          <w:lang w:val="en-US"/>
        </w:rPr>
      </w:pPr>
      <w:r w:rsidRPr="000566AE">
        <w:rPr>
          <w:lang w:val="en-US"/>
        </w:rPr>
        <w:t xml:space="preserve">If the CMS shows more than one field of vision on one display, non-continuous images shall be clearly separated from each other. </w:t>
      </w:r>
      <w:r w:rsidRPr="000566AE">
        <w:rPr>
          <w:rFonts w:eastAsia="MS Mincho" w:hint="eastAsia"/>
          <w:lang w:val="en-US" w:eastAsia="ja-JP"/>
        </w:rPr>
        <w:t xml:space="preserve">Provided that the required field of vision of different classes of devices for indirect vision are shown on the monitor(s) without hiding </w:t>
      </w:r>
      <w:r w:rsidRPr="000566AE">
        <w:rPr>
          <w:rFonts w:eastAsia="MS Mincho"/>
          <w:lang w:val="en-US" w:eastAsia="ja-JP"/>
        </w:rPr>
        <w:t xml:space="preserve">any </w:t>
      </w:r>
      <w:r w:rsidRPr="000566AE">
        <w:rPr>
          <w:rFonts w:eastAsia="MS Mincho" w:hint="eastAsia"/>
          <w:lang w:val="en-US" w:eastAsia="ja-JP"/>
        </w:rPr>
        <w:t xml:space="preserve">part of </w:t>
      </w:r>
      <w:r w:rsidRPr="000566AE">
        <w:rPr>
          <w:rFonts w:eastAsia="MS Mincho"/>
          <w:lang w:val="en-US" w:eastAsia="ja-JP"/>
        </w:rPr>
        <w:t xml:space="preserve">the </w:t>
      </w:r>
      <w:r w:rsidRPr="000566AE">
        <w:rPr>
          <w:rFonts w:eastAsia="MS Mincho" w:hint="eastAsia"/>
          <w:lang w:val="en-US" w:eastAsia="ja-JP"/>
        </w:rPr>
        <w:t>required field of vision</w:t>
      </w:r>
      <w:r w:rsidRPr="000566AE">
        <w:rPr>
          <w:rFonts w:eastAsia="MS Mincho"/>
          <w:lang w:val="en-US" w:eastAsia="ja-JP"/>
        </w:rPr>
        <w:t>,</w:t>
      </w:r>
      <w:r w:rsidRPr="000566AE">
        <w:rPr>
          <w:rFonts w:eastAsia="MS Mincho" w:hint="eastAsia"/>
          <w:lang w:val="en-US" w:eastAsia="ja-JP"/>
        </w:rPr>
        <w:t xml:space="preserve"> </w:t>
      </w:r>
      <w:r w:rsidRPr="000566AE">
        <w:rPr>
          <w:rFonts w:eastAsia="MS Mincho"/>
          <w:lang w:val="en-US" w:eastAsia="ja-JP"/>
        </w:rPr>
        <w:t xml:space="preserve">a </w:t>
      </w:r>
      <w:r w:rsidRPr="000566AE">
        <w:rPr>
          <w:rFonts w:eastAsia="MS Mincho" w:hint="eastAsia"/>
          <w:lang w:val="en-US" w:eastAsia="ja-JP"/>
        </w:rPr>
        <w:t xml:space="preserve">combined </w:t>
      </w:r>
      <w:r w:rsidRPr="000566AE">
        <w:rPr>
          <w:rFonts w:eastAsia="MS Mincho"/>
          <w:lang w:val="en-US" w:eastAsia="ja-JP"/>
        </w:rPr>
        <w:t xml:space="preserve">continuous </w:t>
      </w:r>
      <w:r w:rsidRPr="000566AE">
        <w:rPr>
          <w:rFonts w:eastAsia="MS Mincho" w:hint="eastAsia"/>
          <w:lang w:val="en-US" w:eastAsia="ja-JP"/>
        </w:rPr>
        <w:t>image wi</w:t>
      </w:r>
      <w:r w:rsidRPr="000566AE">
        <w:rPr>
          <w:rFonts w:eastAsia="MS Mincho"/>
          <w:lang w:val="en-US" w:eastAsia="ja-JP"/>
        </w:rPr>
        <w:t>t</w:t>
      </w:r>
      <w:r w:rsidRPr="000566AE">
        <w:rPr>
          <w:rFonts w:eastAsia="MS Mincho" w:hint="eastAsia"/>
          <w:lang w:val="en-US" w:eastAsia="ja-JP"/>
        </w:rPr>
        <w:t>hout clear separation is allowed.</w:t>
      </w:r>
    </w:p>
    <w:p w14:paraId="6675CEFB" w14:textId="77777777" w:rsidR="00D531C2" w:rsidRPr="000566AE" w:rsidRDefault="00D531C2" w:rsidP="00D531C2">
      <w:pPr>
        <w:spacing w:after="120"/>
        <w:ind w:left="2268" w:right="1133" w:hanging="1134"/>
        <w:jc w:val="both"/>
        <w:rPr>
          <w:bCs/>
          <w:iCs/>
          <w:lang w:val="en-US"/>
        </w:rPr>
      </w:pPr>
      <w:r w:rsidRPr="000566AE">
        <w:rPr>
          <w:lang w:val="en-US"/>
        </w:rPr>
        <w:t>16.1.5.3.</w:t>
      </w:r>
      <w:r w:rsidRPr="000566AE">
        <w:rPr>
          <w:lang w:val="en-US"/>
        </w:rPr>
        <w:tab/>
      </w:r>
      <w:r w:rsidRPr="000566AE">
        <w:rPr>
          <w:bCs/>
          <w:iCs/>
          <w:lang w:val="en-US"/>
        </w:rPr>
        <w:t>The monitor defined size shall be visible without any obstruction from the ocular reference point. A virtual testing is acceptable.</w:t>
      </w:r>
    </w:p>
    <w:p w14:paraId="509263A6" w14:textId="77777777" w:rsidR="00D531C2" w:rsidRPr="000566AE" w:rsidRDefault="00D531C2" w:rsidP="00D531C2">
      <w:pPr>
        <w:spacing w:after="120"/>
        <w:ind w:left="2268" w:right="1133" w:hanging="1134"/>
        <w:jc w:val="both"/>
      </w:pPr>
      <w:r w:rsidRPr="000566AE">
        <w:t>16.1.6.</w:t>
      </w:r>
      <w:r w:rsidRPr="000566AE">
        <w:tab/>
        <w:t>Obstruction of the driver's direct view caused by the installation of a device for indirect vision shall be restricted to a minimum.</w:t>
      </w:r>
    </w:p>
    <w:p w14:paraId="1B05C9CC" w14:textId="77777777" w:rsidR="00D531C2" w:rsidRPr="000566AE" w:rsidRDefault="00D531C2" w:rsidP="00D531C2">
      <w:pPr>
        <w:spacing w:after="120"/>
        <w:ind w:left="2268" w:right="1133" w:hanging="1134"/>
        <w:jc w:val="both"/>
        <w:rPr>
          <w:bCs/>
          <w:lang w:val="en-US"/>
        </w:rPr>
      </w:pPr>
      <w:r w:rsidRPr="000566AE">
        <w:rPr>
          <w:lang w:val="en-US"/>
        </w:rPr>
        <w:t>16.1.7.</w:t>
      </w:r>
      <w:r w:rsidRPr="000566AE">
        <w:rPr>
          <w:lang w:val="en-US"/>
        </w:rPr>
        <w:tab/>
      </w:r>
      <w:r w:rsidRPr="000566AE">
        <w:rPr>
          <w:bCs/>
          <w:lang w:val="en-US"/>
        </w:rPr>
        <w:t>Decreasing accommodation</w:t>
      </w:r>
    </w:p>
    <w:p w14:paraId="481B5F91" w14:textId="77777777" w:rsidR="00D531C2" w:rsidRPr="000566AE" w:rsidRDefault="00D531C2" w:rsidP="00D531C2">
      <w:pPr>
        <w:spacing w:after="120"/>
        <w:ind w:left="2268" w:right="1133"/>
        <w:jc w:val="both"/>
        <w:rPr>
          <w:lang w:val="en-US"/>
        </w:rPr>
      </w:pPr>
      <w:r w:rsidRPr="000566AE">
        <w:rPr>
          <w:lang w:val="en-US"/>
        </w:rPr>
        <w:t xml:space="preserve">The installation of the monitor inside the vehicle should follow the needs of the intended user group. The operator's manual shall provide information on the decreasing capacity of the human being to accommodate and shall recommend suitable assistance </w:t>
      </w:r>
      <w:r>
        <w:rPr>
          <w:lang w:val="en-US"/>
        </w:rPr>
        <w:t>for</w:t>
      </w:r>
      <w:r w:rsidRPr="000566AE">
        <w:rPr>
          <w:lang w:val="en-US"/>
        </w:rPr>
        <w:t xml:space="preserve"> the user</w:t>
      </w:r>
      <w:r>
        <w:rPr>
          <w:lang w:val="en-US"/>
        </w:rPr>
        <w:t>'s</w:t>
      </w:r>
      <w:r w:rsidRPr="000566AE">
        <w:rPr>
          <w:lang w:val="en-US"/>
        </w:rPr>
        <w:t xml:space="preserve"> needs.</w:t>
      </w:r>
    </w:p>
    <w:p w14:paraId="5D2E09F4" w14:textId="77777777" w:rsidR="00D531C2" w:rsidRPr="000566AE" w:rsidRDefault="00D531C2" w:rsidP="00D531C2">
      <w:pPr>
        <w:spacing w:after="120"/>
        <w:ind w:left="2268" w:right="1133" w:hanging="1134"/>
        <w:jc w:val="both"/>
        <w:rPr>
          <w:bCs/>
          <w:iCs/>
          <w:lang w:val="en-US"/>
        </w:rPr>
      </w:pPr>
      <w:r w:rsidRPr="000566AE">
        <w:rPr>
          <w:lang w:val="en-US"/>
        </w:rPr>
        <w:t>16.1.8.</w:t>
      </w:r>
      <w:r w:rsidRPr="000566AE">
        <w:rPr>
          <w:lang w:val="en-US"/>
        </w:rPr>
        <w:tab/>
      </w:r>
      <w:r w:rsidRPr="000566AE">
        <w:rPr>
          <w:bCs/>
          <w:iCs/>
          <w:lang w:val="en-US"/>
        </w:rPr>
        <w:t>Safety of electronic systems for indirect vision</w:t>
      </w:r>
    </w:p>
    <w:p w14:paraId="4A40AC08" w14:textId="77777777" w:rsidR="00D531C2" w:rsidRPr="000566AE" w:rsidRDefault="00D531C2" w:rsidP="00D531C2">
      <w:pPr>
        <w:spacing w:after="120"/>
        <w:ind w:left="2268" w:right="1133"/>
        <w:jc w:val="both"/>
        <w:rPr>
          <w:lang w:val="en-US"/>
        </w:rPr>
      </w:pPr>
      <w:r w:rsidRPr="000566AE">
        <w:t>The requirements to be applied to the safety aspects of electronic systems for indirect vision are given in Annex 12, paragraph 2.</w:t>
      </w:r>
    </w:p>
    <w:p w14:paraId="2E14994E" w14:textId="3B2E9156" w:rsidR="00D531C2" w:rsidRPr="000566AE" w:rsidRDefault="00D531C2" w:rsidP="00D531C2">
      <w:pPr>
        <w:spacing w:after="120"/>
        <w:ind w:left="2268" w:right="1133" w:hanging="1134"/>
        <w:jc w:val="both"/>
      </w:pPr>
      <w:r w:rsidRPr="000566AE">
        <w:t>16.2.</w:t>
      </w:r>
      <w:r w:rsidRPr="000566AE">
        <w:tab/>
        <w:t>Class</w:t>
      </w:r>
      <w:r w:rsidR="002778B6">
        <w:t>es</w:t>
      </w:r>
      <w:r w:rsidRPr="000566AE">
        <w:t xml:space="preserve"> V and VI camera-monitor devices</w:t>
      </w:r>
    </w:p>
    <w:p w14:paraId="674A1C7A" w14:textId="77777777" w:rsidR="00D531C2" w:rsidRPr="000566AE" w:rsidRDefault="00D531C2" w:rsidP="00D531C2">
      <w:pPr>
        <w:spacing w:after="120"/>
        <w:ind w:left="2268" w:right="1133" w:hanging="1134"/>
        <w:jc w:val="both"/>
      </w:pPr>
      <w:r w:rsidRPr="000566AE">
        <w:t>16.2.1.</w:t>
      </w:r>
      <w:r w:rsidRPr="000566AE">
        <w:tab/>
        <w:t>A device for indirect vision shall give such performances that a critical object can be observed by the driver over the entire required field of vision, taking into account the critical perception according the procedure of Annex 10.</w:t>
      </w:r>
    </w:p>
    <w:p w14:paraId="213357AD" w14:textId="77777777" w:rsidR="00D531C2" w:rsidRPr="000566AE" w:rsidRDefault="00D531C2" w:rsidP="00D531C2">
      <w:pPr>
        <w:spacing w:after="120"/>
        <w:ind w:left="2268" w:right="1133"/>
        <w:jc w:val="both"/>
      </w:pPr>
      <w:r w:rsidRPr="000566AE">
        <w:t>Alternatively, the determination of the displayed object size shall be performed according to Annex 11.</w:t>
      </w:r>
    </w:p>
    <w:p w14:paraId="49B75C24" w14:textId="77777777" w:rsidR="00D531C2" w:rsidRPr="000566AE" w:rsidRDefault="00D531C2" w:rsidP="00D531C2">
      <w:pPr>
        <w:spacing w:after="120"/>
        <w:ind w:left="2268" w:right="1133" w:hanging="1134"/>
        <w:jc w:val="both"/>
      </w:pPr>
      <w:r w:rsidRPr="000566AE">
        <w:t>16.2.2.</w:t>
      </w:r>
      <w:r w:rsidRPr="000566AE">
        <w:tab/>
        <w:t>Obstruction of the driver's direct view caused by the installation of a device for indirect vision shall be restricted to a minimum.</w:t>
      </w:r>
    </w:p>
    <w:p w14:paraId="1A56B82F" w14:textId="77777777" w:rsidR="00D531C2" w:rsidRPr="000566AE" w:rsidRDefault="00D531C2" w:rsidP="00D531C2">
      <w:pPr>
        <w:spacing w:after="120"/>
        <w:ind w:left="2268" w:right="1133" w:hanging="1134"/>
        <w:jc w:val="both"/>
      </w:pPr>
      <w:r w:rsidRPr="000566AE">
        <w:t>16.2.3.</w:t>
      </w:r>
      <w:r w:rsidRPr="000566AE">
        <w:tab/>
        <w:t>Installation requirements for the monitor</w:t>
      </w:r>
    </w:p>
    <w:p w14:paraId="0BE49428" w14:textId="77777777" w:rsidR="00D531C2" w:rsidRPr="000566AE" w:rsidRDefault="00D531C2" w:rsidP="00D531C2">
      <w:pPr>
        <w:spacing w:after="120"/>
        <w:ind w:left="2268" w:right="1133"/>
        <w:jc w:val="both"/>
      </w:pPr>
      <w:r w:rsidRPr="000566AE">
        <w:t>The viewing direction of the monitor shall roughly be the same direction as the one for the main mirror.</w:t>
      </w:r>
    </w:p>
    <w:p w14:paraId="5B147508" w14:textId="77777777" w:rsidR="00D531C2" w:rsidRPr="000566AE" w:rsidRDefault="00D531C2" w:rsidP="00D531C2">
      <w:pPr>
        <w:spacing w:after="120"/>
        <w:ind w:left="2268" w:right="1133" w:hanging="1134"/>
        <w:jc w:val="both"/>
      </w:pPr>
      <w:r w:rsidRPr="000566AE">
        <w:t>16.2.4.</w:t>
      </w:r>
      <w:r w:rsidRPr="000566AE">
        <w:tab/>
        <w:t xml:space="preserve">Vehicles may be equipped with additional devices for indirect vision. </w:t>
      </w:r>
    </w:p>
    <w:p w14:paraId="3ADA9E15" w14:textId="77777777" w:rsidR="00D531C2" w:rsidRPr="000566AE" w:rsidRDefault="00D531C2" w:rsidP="00D531C2">
      <w:pPr>
        <w:spacing w:after="120"/>
        <w:ind w:left="2268" w:right="1133" w:hanging="1134"/>
        <w:jc w:val="both"/>
        <w:rPr>
          <w:lang w:val="en-US"/>
        </w:rPr>
      </w:pPr>
      <w:r w:rsidRPr="000566AE">
        <w:rPr>
          <w:lang w:val="en-US"/>
        </w:rPr>
        <w:t>16.2.5.</w:t>
      </w:r>
      <w:r w:rsidRPr="000566AE">
        <w:rPr>
          <w:lang w:val="en-US"/>
        </w:rPr>
        <w:tab/>
        <w:t xml:space="preserve">The provisions of this Regulation do not apply to the surveillance camera-monitor-recording devices defined in paragraph 2.3. of this Regulation. Exterior surveillance cameras either shall be mounted at least 2 m above the ground when the vehicle is under a load corresponding to its maximum technical permissible mass, or, </w:t>
      </w:r>
      <w:r w:rsidRPr="000566AE">
        <w:rPr>
          <w:bCs/>
          <w:lang w:val="en-US"/>
        </w:rPr>
        <w:t>if their lower edge is less than 2 m from the ground, shall not project more than 50 mm beyond the overall width of the vehicle measured without this device and have a radii of curvature of not less than 2.5 mm.</w:t>
      </w:r>
    </w:p>
    <w:p w14:paraId="6FEF4DDD" w14:textId="77777777" w:rsidR="00D531C2" w:rsidRPr="000566AE" w:rsidRDefault="00D531C2" w:rsidP="00D531C2">
      <w:pPr>
        <w:pStyle w:val="HChG"/>
        <w:ind w:left="2268"/>
      </w:pPr>
      <w:bookmarkStart w:id="95" w:name="_Toc437351623"/>
      <w:r w:rsidRPr="000566AE">
        <w:rPr>
          <w:szCs w:val="28"/>
        </w:rPr>
        <w:lastRenderedPageBreak/>
        <w:t>17</w:t>
      </w:r>
      <w:r w:rsidRPr="000566AE">
        <w:t>.</w:t>
      </w:r>
      <w:r w:rsidRPr="000566AE">
        <w:tab/>
        <w:t>Modifications of the vehicle type and extension of approval</w:t>
      </w:r>
      <w:bookmarkEnd w:id="95"/>
    </w:p>
    <w:p w14:paraId="4A8B0701" w14:textId="77777777" w:rsidR="00D531C2" w:rsidRPr="000566AE" w:rsidRDefault="00D531C2" w:rsidP="00D531C2">
      <w:pPr>
        <w:spacing w:after="120"/>
        <w:ind w:left="2268" w:right="1133" w:hanging="1134"/>
        <w:jc w:val="both"/>
      </w:pPr>
      <w:r w:rsidRPr="000566AE">
        <w:t>17.1.</w:t>
      </w:r>
      <w:r w:rsidRPr="000566AE">
        <w:tab/>
        <w:t>Every modification of the vehicle type shall be notified to the Type Approval Authority which approved the vehicle type. Type Approval Authority shall then either:</w:t>
      </w:r>
    </w:p>
    <w:p w14:paraId="5298849C" w14:textId="77777777" w:rsidR="00D531C2" w:rsidRPr="000566AE" w:rsidRDefault="00D531C2" w:rsidP="00D531C2">
      <w:pPr>
        <w:spacing w:after="120"/>
        <w:ind w:left="2835" w:right="1133" w:hanging="567"/>
        <w:jc w:val="both"/>
        <w:rPr>
          <w:lang w:val="en-TT"/>
        </w:rPr>
      </w:pPr>
      <w:r w:rsidRPr="000566AE">
        <w:rPr>
          <w:lang w:val="en-TT"/>
        </w:rPr>
        <w:t>(a)</w:t>
      </w:r>
      <w:r w:rsidRPr="000566AE">
        <w:rPr>
          <w:lang w:val="en-TT"/>
        </w:rPr>
        <w:tab/>
        <w:t>Decide, in consultation with the manufacturer, that a new type approval is to be granted</w:t>
      </w:r>
      <w:r>
        <w:rPr>
          <w:lang w:val="en-TT"/>
        </w:rPr>
        <w:t>;</w:t>
      </w:r>
      <w:r w:rsidRPr="000566AE">
        <w:rPr>
          <w:lang w:val="en-TT"/>
        </w:rPr>
        <w:t xml:space="preserve"> or </w:t>
      </w:r>
    </w:p>
    <w:p w14:paraId="402426F2" w14:textId="77777777" w:rsidR="00D531C2" w:rsidRPr="000566AE" w:rsidRDefault="00D531C2" w:rsidP="00D531C2">
      <w:pPr>
        <w:spacing w:after="120"/>
        <w:ind w:left="2835" w:right="1133" w:hanging="567"/>
        <w:jc w:val="both"/>
        <w:rPr>
          <w:lang w:val="en-TT"/>
        </w:rPr>
      </w:pPr>
      <w:r w:rsidRPr="000566AE">
        <w:rPr>
          <w:lang w:val="en-TT"/>
        </w:rPr>
        <w:t>(b)</w:t>
      </w:r>
      <w:r w:rsidRPr="000566AE">
        <w:rPr>
          <w:lang w:val="en-TT"/>
        </w:rPr>
        <w:tab/>
        <w:t>Apply the procedure contained in paragraph 17.1.1. (Revision) and, if applicable, the procedure contained in paragraph 17.1.2. (Extension).</w:t>
      </w:r>
    </w:p>
    <w:p w14:paraId="45F6D653" w14:textId="77777777" w:rsidR="00D531C2" w:rsidRPr="000566AE" w:rsidRDefault="00D531C2" w:rsidP="00D531C2">
      <w:pPr>
        <w:spacing w:after="120"/>
        <w:ind w:left="2268" w:right="1133" w:hanging="1134"/>
        <w:jc w:val="both"/>
      </w:pPr>
      <w:r w:rsidRPr="000566AE">
        <w:t>17.1.1.</w:t>
      </w:r>
      <w:r w:rsidRPr="000566AE">
        <w:tab/>
        <w:t>Revision</w:t>
      </w:r>
    </w:p>
    <w:p w14:paraId="298901C6" w14:textId="77777777" w:rsidR="00D531C2" w:rsidRPr="000566AE" w:rsidRDefault="00D531C2" w:rsidP="00D531C2">
      <w:pPr>
        <w:spacing w:after="120"/>
        <w:ind w:left="2268" w:right="1133" w:hanging="1134"/>
        <w:jc w:val="both"/>
      </w:pPr>
      <w:r w:rsidRPr="000566AE">
        <w:tab/>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0815D7AF" w14:textId="77777777" w:rsidR="00D531C2" w:rsidRPr="000566AE" w:rsidRDefault="00D531C2" w:rsidP="00D531C2">
      <w:pPr>
        <w:spacing w:after="120"/>
        <w:ind w:left="2268" w:right="1133" w:hanging="1134"/>
        <w:jc w:val="both"/>
      </w:pPr>
      <w:r w:rsidRPr="000566AE">
        <w:tab/>
        <w:t>In such a case, the Type Approval Authority shall issue the revised pages of the information folder as necessary, marking each revised page to show clearly the nature of the modification and the date of re-issue. A consolidated</w:t>
      </w:r>
      <w:r w:rsidRPr="000566AE">
        <w:rPr>
          <w:rFonts w:ascii="MS Mincho" w:eastAsia="MS Mincho" w:hAnsi="MS Mincho" w:cs="MS Mincho" w:hint="eastAsia"/>
        </w:rPr>
        <w:t>，</w:t>
      </w:r>
      <w:r w:rsidRPr="000566AE">
        <w:t>updated version of the information folder, accompanied by a detailed description of the modification, shall be deemed to meet this requirement.</w:t>
      </w:r>
    </w:p>
    <w:p w14:paraId="49000461" w14:textId="77777777" w:rsidR="00D531C2" w:rsidRPr="000566AE" w:rsidRDefault="00D531C2" w:rsidP="00D531C2">
      <w:pPr>
        <w:spacing w:after="120"/>
        <w:ind w:left="2268" w:right="1133" w:hanging="1134"/>
        <w:jc w:val="both"/>
      </w:pPr>
      <w:r w:rsidRPr="000566AE">
        <w:t>17.1.2.</w:t>
      </w:r>
      <w:r w:rsidRPr="000566AE">
        <w:tab/>
        <w:t>Extension</w:t>
      </w:r>
    </w:p>
    <w:p w14:paraId="20B4D2BC" w14:textId="77777777" w:rsidR="00D531C2" w:rsidRPr="000566AE" w:rsidRDefault="00D531C2" w:rsidP="00D531C2">
      <w:pPr>
        <w:spacing w:after="120"/>
        <w:ind w:left="2268" w:right="1133" w:hanging="1134"/>
        <w:jc w:val="both"/>
      </w:pPr>
      <w:r w:rsidRPr="000566AE">
        <w:tab/>
        <w:t xml:space="preserve">The modification shall be designated an "extension" if, in addition to the change of the particulars recorded in the information folder, </w:t>
      </w:r>
    </w:p>
    <w:p w14:paraId="54053370" w14:textId="77777777" w:rsidR="00D531C2" w:rsidRPr="000566AE" w:rsidRDefault="00D531C2" w:rsidP="00D531C2">
      <w:pPr>
        <w:spacing w:after="120"/>
        <w:ind w:left="2268" w:right="1133"/>
        <w:jc w:val="both"/>
        <w:rPr>
          <w:lang w:val="en-TT"/>
        </w:rPr>
      </w:pPr>
      <w:r w:rsidRPr="000566AE">
        <w:rPr>
          <w:lang w:val="en-TT"/>
        </w:rPr>
        <w:t>(a)</w:t>
      </w:r>
      <w:r w:rsidRPr="000566AE">
        <w:rPr>
          <w:lang w:val="en-TT"/>
        </w:rPr>
        <w:tab/>
        <w:t>Further inspections or tests are required</w:t>
      </w:r>
      <w:r>
        <w:rPr>
          <w:lang w:val="en-TT"/>
        </w:rPr>
        <w:t>;</w:t>
      </w:r>
      <w:r w:rsidRPr="000566AE">
        <w:rPr>
          <w:lang w:val="en-TT"/>
        </w:rPr>
        <w:t xml:space="preserve"> or </w:t>
      </w:r>
    </w:p>
    <w:p w14:paraId="669331EB" w14:textId="77777777" w:rsidR="00D531C2" w:rsidRPr="000566AE" w:rsidRDefault="00D531C2" w:rsidP="00D531C2">
      <w:pPr>
        <w:spacing w:after="120"/>
        <w:ind w:left="2835" w:right="1133" w:hanging="567"/>
        <w:jc w:val="both"/>
        <w:rPr>
          <w:lang w:val="en-TT"/>
        </w:rPr>
      </w:pPr>
      <w:r w:rsidRPr="000566AE">
        <w:rPr>
          <w:lang w:val="en-TT"/>
        </w:rPr>
        <w:t>(b)</w:t>
      </w:r>
      <w:r w:rsidRPr="000566AE">
        <w:rPr>
          <w:lang w:val="en-TT"/>
        </w:rPr>
        <w:tab/>
        <w:t>Any information on the communication document (with the exception of its attachments) has changed</w:t>
      </w:r>
      <w:r>
        <w:rPr>
          <w:lang w:val="en-TT"/>
        </w:rPr>
        <w:t>;</w:t>
      </w:r>
      <w:r w:rsidRPr="000566AE">
        <w:rPr>
          <w:lang w:val="en-TT"/>
        </w:rPr>
        <w:t xml:space="preserve"> or</w:t>
      </w:r>
    </w:p>
    <w:p w14:paraId="37EEE33B" w14:textId="77777777" w:rsidR="00D531C2" w:rsidRPr="000566AE" w:rsidRDefault="00D531C2" w:rsidP="00D531C2">
      <w:pPr>
        <w:spacing w:after="120"/>
        <w:ind w:left="2835" w:right="1133" w:hanging="567"/>
        <w:jc w:val="both"/>
        <w:rPr>
          <w:lang w:val="en-TT"/>
        </w:rPr>
      </w:pPr>
      <w:r w:rsidRPr="000566AE">
        <w:rPr>
          <w:lang w:val="en-TT"/>
        </w:rPr>
        <w:t>(c)</w:t>
      </w:r>
      <w:r w:rsidRPr="000566AE">
        <w:rPr>
          <w:lang w:val="en-TT"/>
        </w:rPr>
        <w:tab/>
        <w:t>Approval to a later series of amendments is requested after its entry into force.</w:t>
      </w:r>
    </w:p>
    <w:p w14:paraId="6290269F" w14:textId="77777777" w:rsidR="00D531C2" w:rsidRPr="000566AE" w:rsidRDefault="00D531C2" w:rsidP="00D531C2">
      <w:pPr>
        <w:spacing w:after="120"/>
        <w:ind w:left="2268" w:right="1133" w:hanging="1134"/>
        <w:jc w:val="both"/>
      </w:pPr>
      <w:r w:rsidRPr="000566AE">
        <w:t>17.2.</w:t>
      </w:r>
      <w:r w:rsidRPr="000566AE">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F2699F2" w14:textId="77777777" w:rsidR="00D531C2" w:rsidRPr="000566AE" w:rsidRDefault="00D531C2" w:rsidP="00D531C2">
      <w:pPr>
        <w:spacing w:after="120"/>
        <w:ind w:left="2268" w:right="1133" w:hanging="1134"/>
        <w:jc w:val="both"/>
      </w:pPr>
      <w:r w:rsidRPr="000566AE">
        <w:t>17.3.</w:t>
      </w:r>
      <w:r w:rsidRPr="000566AE">
        <w:tab/>
        <w:t>The Type Approval Authority issuing the extension of approval shall assign a series number to each communication form drawn up for such an extension.</w:t>
      </w:r>
    </w:p>
    <w:p w14:paraId="16ECC03E" w14:textId="77777777" w:rsidR="00D531C2" w:rsidRPr="000566AE" w:rsidRDefault="00D531C2" w:rsidP="00C6764C">
      <w:pPr>
        <w:pStyle w:val="HChG"/>
      </w:pPr>
      <w:r w:rsidRPr="000566AE">
        <w:lastRenderedPageBreak/>
        <w:tab/>
      </w:r>
      <w:r w:rsidRPr="000566AE">
        <w:tab/>
      </w:r>
      <w:bookmarkStart w:id="96" w:name="_Toc437351624"/>
      <w:r w:rsidRPr="000566AE">
        <w:t>18.</w:t>
      </w:r>
      <w:r w:rsidRPr="000566AE">
        <w:tab/>
      </w:r>
      <w:r>
        <w:tab/>
      </w:r>
      <w:r w:rsidRPr="000566AE">
        <w:t>Conformity of production</w:t>
      </w:r>
      <w:bookmarkEnd w:id="96"/>
    </w:p>
    <w:p w14:paraId="1397D082" w14:textId="77777777" w:rsidR="00D531C2" w:rsidRPr="000566AE" w:rsidRDefault="00D531C2" w:rsidP="00C6764C">
      <w:pPr>
        <w:keepNext/>
        <w:keepLines/>
        <w:spacing w:after="120"/>
        <w:ind w:left="2268" w:right="1133" w:hanging="1134"/>
        <w:jc w:val="both"/>
      </w:pPr>
      <w:r w:rsidRPr="000566AE">
        <w:t>18.1.</w:t>
      </w:r>
      <w:r w:rsidRPr="000566AE">
        <w:tab/>
        <w:t>The conformity of production procedure shall comply with those set out in the Agreement, Appendix 2, (E/ECE/324-E/ECE/TRANS/505/Rev.2).</w:t>
      </w:r>
    </w:p>
    <w:p w14:paraId="4226D7BB" w14:textId="77777777" w:rsidR="00D531C2" w:rsidRPr="000566AE" w:rsidRDefault="00D531C2" w:rsidP="00C6764C">
      <w:pPr>
        <w:keepNext/>
        <w:keepLines/>
        <w:spacing w:after="120"/>
        <w:ind w:left="2268" w:right="1133" w:hanging="1134"/>
        <w:jc w:val="both"/>
      </w:pPr>
      <w:r w:rsidRPr="000566AE">
        <w:t>18.2.</w:t>
      </w:r>
      <w:r w:rsidRPr="000566AE">
        <w:tab/>
        <w:t>Every vehicle approved under this Regulation shall be so manufactured as to conform to the type</w:t>
      </w:r>
      <w:r>
        <w:t xml:space="preserve"> </w:t>
      </w:r>
      <w:r w:rsidRPr="000566AE">
        <w:t>approved by meeting the requirements set out in paragraph 15., and where applicable paragraph 16. above.</w:t>
      </w:r>
    </w:p>
    <w:p w14:paraId="672EE5DE" w14:textId="77777777" w:rsidR="00D531C2" w:rsidRPr="000566AE" w:rsidRDefault="00D531C2" w:rsidP="00D531C2">
      <w:pPr>
        <w:pStyle w:val="HChG"/>
      </w:pPr>
      <w:r w:rsidRPr="000566AE">
        <w:rPr>
          <w:szCs w:val="28"/>
        </w:rPr>
        <w:tab/>
      </w:r>
      <w:r w:rsidRPr="000566AE">
        <w:rPr>
          <w:szCs w:val="28"/>
        </w:rPr>
        <w:tab/>
      </w:r>
      <w:bookmarkStart w:id="97" w:name="_Toc437351625"/>
      <w:r w:rsidRPr="000566AE">
        <w:rPr>
          <w:szCs w:val="28"/>
        </w:rPr>
        <w:t>19.</w:t>
      </w:r>
      <w:r w:rsidRPr="000566AE">
        <w:rPr>
          <w:szCs w:val="28"/>
        </w:rPr>
        <w:tab/>
      </w:r>
      <w:r>
        <w:rPr>
          <w:szCs w:val="28"/>
        </w:rPr>
        <w:tab/>
      </w:r>
      <w:r w:rsidRPr="000566AE">
        <w:rPr>
          <w:szCs w:val="28"/>
        </w:rPr>
        <w:t xml:space="preserve">Penalties </w:t>
      </w:r>
      <w:r w:rsidRPr="000566AE">
        <w:t>for non</w:t>
      </w:r>
      <w:r w:rsidRPr="000566AE">
        <w:noBreakHyphen/>
        <w:t>conformity of production</w:t>
      </w:r>
      <w:bookmarkEnd w:id="97"/>
    </w:p>
    <w:p w14:paraId="0D3553B0" w14:textId="77777777" w:rsidR="00D531C2" w:rsidRPr="000566AE" w:rsidRDefault="00D531C2" w:rsidP="00D531C2">
      <w:pPr>
        <w:spacing w:after="120"/>
        <w:ind w:left="2268" w:right="1133" w:hanging="1134"/>
        <w:jc w:val="both"/>
      </w:pPr>
      <w:r w:rsidRPr="000566AE">
        <w:t>19.1.</w:t>
      </w:r>
      <w:r w:rsidRPr="000566AE">
        <w:tab/>
        <w:t>The approval granted in respect of a vehicle type pursuant to this Regulation may be withdrawn if the requirement laid down in paragraph 18.1. above is not complied with or if the vehicle fails to pass the checks prescribed in paragraph 18.2. above.</w:t>
      </w:r>
    </w:p>
    <w:p w14:paraId="51D838D7" w14:textId="77777777" w:rsidR="00D531C2" w:rsidRPr="000566AE" w:rsidRDefault="00D531C2" w:rsidP="00D531C2">
      <w:pPr>
        <w:spacing w:after="120"/>
        <w:ind w:left="2268" w:right="1133" w:hanging="1134"/>
        <w:jc w:val="both"/>
      </w:pPr>
      <w:r w:rsidRPr="000566AE">
        <w:t>19.2.</w:t>
      </w:r>
      <w:r w:rsidRPr="000566AE">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6F0968E5" w14:textId="77777777" w:rsidR="00D531C2" w:rsidRPr="000566AE" w:rsidRDefault="00D531C2" w:rsidP="00D531C2">
      <w:pPr>
        <w:pStyle w:val="HChG"/>
      </w:pPr>
      <w:r w:rsidRPr="000566AE">
        <w:tab/>
      </w:r>
      <w:r w:rsidRPr="000566AE">
        <w:tab/>
      </w:r>
      <w:bookmarkStart w:id="98" w:name="_Toc437351626"/>
      <w:r w:rsidRPr="000566AE">
        <w:t>20.</w:t>
      </w:r>
      <w:r w:rsidRPr="000566AE">
        <w:tab/>
      </w:r>
      <w:r>
        <w:tab/>
      </w:r>
      <w:r w:rsidRPr="000566AE">
        <w:t>Production definitively discontinued</w:t>
      </w:r>
      <w:bookmarkEnd w:id="98"/>
    </w:p>
    <w:p w14:paraId="5709FC65" w14:textId="509169EC" w:rsidR="00D531C2" w:rsidRPr="000566AE" w:rsidRDefault="00D531C2" w:rsidP="00D531C2">
      <w:pPr>
        <w:spacing w:after="120"/>
        <w:ind w:left="2268" w:right="1133" w:hanging="1134"/>
        <w:jc w:val="both"/>
      </w:pPr>
      <w:r w:rsidRPr="000566AE">
        <w:tab/>
        <w:t xml:space="preserve">If the holder of the approval completely ceases to manufacture a type of vehicle approved in accordance with this Regulation, he shall so inform the </w:t>
      </w:r>
      <w:r w:rsidR="002778B6">
        <w:t xml:space="preserve">Type Approval </w:t>
      </w:r>
      <w:r w:rsidRPr="000566AE">
        <w:t>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35249B6A" w14:textId="77777777" w:rsidR="00D531C2" w:rsidRPr="000566AE" w:rsidRDefault="00D531C2" w:rsidP="00D531C2">
      <w:pPr>
        <w:pStyle w:val="HChG"/>
        <w:ind w:left="2268"/>
      </w:pPr>
      <w:bookmarkStart w:id="99" w:name="_Toc437351627"/>
      <w:r w:rsidRPr="000566AE">
        <w:t>21.</w:t>
      </w:r>
      <w:r w:rsidRPr="000566AE">
        <w:tab/>
        <w:t>Names and addresses of Technical Services responsible for conducting approval tests, and of Type Approval Authorities</w:t>
      </w:r>
      <w:bookmarkEnd w:id="99"/>
    </w:p>
    <w:p w14:paraId="586AFA7D" w14:textId="77777777" w:rsidR="00D531C2" w:rsidRPr="000566AE" w:rsidRDefault="00D531C2" w:rsidP="00D531C2">
      <w:pPr>
        <w:spacing w:after="120"/>
        <w:ind w:left="2268" w:right="1133" w:hanging="1134"/>
        <w:jc w:val="both"/>
      </w:pPr>
      <w:r w:rsidRPr="000566AE">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1B18641B" w14:textId="77777777" w:rsidR="00D531C2" w:rsidRPr="000566AE" w:rsidRDefault="00D531C2" w:rsidP="00D531C2">
      <w:pPr>
        <w:pStyle w:val="HChG"/>
      </w:pPr>
      <w:r w:rsidRPr="000566AE">
        <w:tab/>
      </w:r>
      <w:r w:rsidRPr="000566AE">
        <w:tab/>
      </w:r>
      <w:bookmarkStart w:id="100" w:name="_Toc437351628"/>
      <w:r w:rsidRPr="000566AE">
        <w:t>22.</w:t>
      </w:r>
      <w:r w:rsidRPr="000566AE">
        <w:tab/>
      </w:r>
      <w:r>
        <w:tab/>
      </w:r>
      <w:r w:rsidRPr="000566AE">
        <w:t>Transitional provisions</w:t>
      </w:r>
      <w:bookmarkEnd w:id="100"/>
    </w:p>
    <w:p w14:paraId="11C5195B" w14:textId="77777777" w:rsidR="00D531C2" w:rsidRPr="000566AE" w:rsidRDefault="00D531C2" w:rsidP="00D531C2">
      <w:pPr>
        <w:spacing w:after="120"/>
        <w:ind w:left="2268" w:right="1133" w:hanging="1134"/>
        <w:jc w:val="both"/>
      </w:pPr>
      <w:r w:rsidRPr="000566AE">
        <w:t>22.1.</w:t>
      </w:r>
      <w:r w:rsidRPr="000566AE">
        <w:tab/>
        <w:t>As from the official date of entry into force of the 03 series of amendments to this Regulation, no Contracting Party applying this Regulation shall refuse an application for approval under this Regulation as amended by the 03 series of amendments.</w:t>
      </w:r>
    </w:p>
    <w:p w14:paraId="516A7EB7" w14:textId="77777777" w:rsidR="00D531C2" w:rsidRPr="000566AE" w:rsidRDefault="00D531C2" w:rsidP="00D531C2">
      <w:pPr>
        <w:spacing w:after="120"/>
        <w:ind w:left="2268" w:right="1133" w:hanging="1134"/>
        <w:jc w:val="both"/>
      </w:pPr>
      <w:r w:rsidRPr="000566AE">
        <w:lastRenderedPageBreak/>
        <w:t>22.2.</w:t>
      </w:r>
      <w:r w:rsidRPr="000566AE">
        <w:tab/>
        <w:t>As from 12 months after entry into force of the 03 series of amendments to this Regulation, Contracting Parties applying this Regulation shall grant approvals to a type of device for indirect vision only if the type meets the requirements of this Regulation as amended by the 03 series of amendments.</w:t>
      </w:r>
    </w:p>
    <w:p w14:paraId="7D8C1755" w14:textId="77777777" w:rsidR="00D531C2" w:rsidRPr="000566AE" w:rsidRDefault="00D531C2" w:rsidP="00D531C2">
      <w:pPr>
        <w:spacing w:after="120"/>
        <w:ind w:left="2268" w:right="1133" w:hanging="1134"/>
        <w:jc w:val="both"/>
      </w:pPr>
      <w:r w:rsidRPr="000566AE">
        <w:t>22.3.</w:t>
      </w:r>
      <w:r w:rsidRPr="000566AE">
        <w:tab/>
        <w:t>As from 18 months after entry into force of the 03 series of amendments to this Regulation, Contracting Parties applying this Regulation shall grant approvals to a type of vehicle with regard to the installation of devices for indirect vision only if the type of vehicle meets the requirements of this Regulation as amended by the 03 series of amendments.</w:t>
      </w:r>
    </w:p>
    <w:p w14:paraId="02680474" w14:textId="77777777" w:rsidR="00D531C2" w:rsidRPr="000566AE" w:rsidRDefault="00D531C2" w:rsidP="00D531C2">
      <w:pPr>
        <w:spacing w:after="120"/>
        <w:ind w:left="2268" w:right="1133" w:hanging="1134"/>
        <w:jc w:val="both"/>
      </w:pPr>
      <w:r w:rsidRPr="000566AE">
        <w:t>22.4.</w:t>
      </w:r>
      <w:r w:rsidRPr="000566AE">
        <w:tab/>
        <w:t xml:space="preserve">As from 24 months after entry into force of the 03 series of amendments to this Regulation, Contracting Parties applying this Regulation may refuse to recognize approvals of a type of vehicle with regard to the installation of a camera-monitor </w:t>
      </w:r>
      <w:r w:rsidRPr="000566AE">
        <w:rPr>
          <w:rFonts w:cs="Arial"/>
          <w:spacing w:val="7"/>
        </w:rPr>
        <w:t>system</w:t>
      </w:r>
      <w:r w:rsidRPr="000566AE" w:rsidDel="00161465">
        <w:t xml:space="preserve"> </w:t>
      </w:r>
      <w:r w:rsidRPr="000566AE">
        <w:t xml:space="preserve">for indirect vision or type of camera-monitor </w:t>
      </w:r>
      <w:r w:rsidRPr="000566AE">
        <w:rPr>
          <w:rFonts w:cs="Arial"/>
          <w:spacing w:val="7"/>
        </w:rPr>
        <w:t>system</w:t>
      </w:r>
      <w:r w:rsidRPr="000566AE" w:rsidDel="00161465">
        <w:t xml:space="preserve"> </w:t>
      </w:r>
      <w:r w:rsidRPr="000566AE">
        <w:t>for indirect vision which have not been granted in accordance with the 03 series of amendments to this Regulation.</w:t>
      </w:r>
    </w:p>
    <w:p w14:paraId="6B7F9142" w14:textId="77777777" w:rsidR="00D531C2" w:rsidRPr="000566AE" w:rsidRDefault="00D531C2" w:rsidP="00D531C2">
      <w:pPr>
        <w:spacing w:after="120"/>
        <w:ind w:left="2268" w:right="1133" w:hanging="1134"/>
        <w:jc w:val="both"/>
      </w:pPr>
      <w:r w:rsidRPr="000566AE">
        <w:t>22.5.</w:t>
      </w:r>
      <w:r w:rsidRPr="000566AE">
        <w:tab/>
        <w:t>As from 26 January 2010 for vehicles of category M</w:t>
      </w:r>
      <w:r w:rsidRPr="000566AE">
        <w:rPr>
          <w:vertAlign w:val="subscript"/>
        </w:rPr>
        <w:t>1</w:t>
      </w:r>
      <w:r w:rsidRPr="000566AE">
        <w:t xml:space="preserve"> and N</w:t>
      </w:r>
      <w:r w:rsidRPr="000566AE">
        <w:rPr>
          <w:vertAlign w:val="subscript"/>
        </w:rPr>
        <w:t>1</w:t>
      </w:r>
      <w:r w:rsidRPr="000566AE">
        <w:t xml:space="preserve"> and from 26 January 2007 for vehicles of other categories, Contracting Parties applying this Regulation may refuse to recognize approvals of a device for indirect vision which have not been granted in accordance with the 02 series of amendments to this Regulation. </w:t>
      </w:r>
    </w:p>
    <w:p w14:paraId="17F476E2" w14:textId="77777777" w:rsidR="00D531C2" w:rsidRPr="000566AE" w:rsidRDefault="00D531C2" w:rsidP="00D531C2">
      <w:pPr>
        <w:spacing w:before="120" w:after="120"/>
        <w:ind w:left="2268" w:right="1133" w:hanging="1134"/>
        <w:jc w:val="both"/>
        <w:textAlignment w:val="baseline"/>
        <w:rPr>
          <w:kern w:val="24"/>
          <w:lang w:eastAsia="en-GB"/>
        </w:rPr>
      </w:pPr>
      <w:r w:rsidRPr="000566AE">
        <w:t>22</w:t>
      </w:r>
      <w:r w:rsidRPr="000566AE">
        <w:rPr>
          <w:kern w:val="24"/>
          <w:lang w:eastAsia="en-GB"/>
        </w:rPr>
        <w:t>.6.</w:t>
      </w:r>
      <w:r w:rsidRPr="000566AE">
        <w:rPr>
          <w:kern w:val="24"/>
          <w:lang w:eastAsia="en-GB"/>
        </w:rPr>
        <w:tab/>
        <w:t xml:space="preserve">Approvals which were granted to devices for indirect vision of Class I or III pursuant to this Regulation in its original form (00 series) or modified by the 01 or 02 series of amendments before the date of entry into force of the 03 series of amendments shall remain valid </w:t>
      </w:r>
      <w:r w:rsidRPr="000566AE">
        <w:rPr>
          <w:bCs/>
          <w:kern w:val="24"/>
          <w:lang w:eastAsia="en-GB"/>
        </w:rPr>
        <w:t>and Contracting Parties shall continue to accept them. Contracting Parties shall not refuse to grant extensions to approvals granted to the original version, the 01 or 02 series of amendments</w:t>
      </w:r>
      <w:r w:rsidRPr="000566AE">
        <w:rPr>
          <w:kern w:val="24"/>
          <w:lang w:eastAsia="en-GB"/>
        </w:rPr>
        <w:t>.</w:t>
      </w:r>
    </w:p>
    <w:p w14:paraId="188187DB" w14:textId="136B27D9" w:rsidR="00D531C2" w:rsidRPr="000566AE" w:rsidRDefault="00D531C2" w:rsidP="00D531C2">
      <w:pPr>
        <w:spacing w:after="120"/>
        <w:ind w:left="2268" w:right="1133" w:hanging="1134"/>
        <w:jc w:val="both"/>
        <w:rPr>
          <w:bCs/>
          <w:kern w:val="24"/>
        </w:rPr>
      </w:pPr>
      <w:r w:rsidRPr="000566AE">
        <w:t>22</w:t>
      </w:r>
      <w:r w:rsidRPr="000566AE">
        <w:rPr>
          <w:kern w:val="24"/>
        </w:rPr>
        <w:t>.7.</w:t>
      </w:r>
      <w:r w:rsidRPr="000566AE">
        <w:rPr>
          <w:kern w:val="24"/>
        </w:rPr>
        <w:tab/>
        <w:t xml:space="preserve">Notwithstanding the provisions of paragraph </w:t>
      </w:r>
      <w:r w:rsidRPr="000566AE">
        <w:t>22</w:t>
      </w:r>
      <w:r w:rsidRPr="000566AE">
        <w:rPr>
          <w:kern w:val="24"/>
        </w:rPr>
        <w:t>.2., approvals which were granted to mirrors of Class</w:t>
      </w:r>
      <w:r w:rsidR="002778B6">
        <w:rPr>
          <w:kern w:val="24"/>
        </w:rPr>
        <w:t>es</w:t>
      </w:r>
      <w:r w:rsidRPr="000566AE">
        <w:rPr>
          <w:kern w:val="24"/>
        </w:rPr>
        <w:t xml:space="preserve"> II, IV, V, VI or VII pursuant to this Regulation as modified by the 02 series of amendments before the date of entry into force of the 03 series of amendments shall remain valid </w:t>
      </w:r>
      <w:r w:rsidRPr="000566AE">
        <w:rPr>
          <w:bCs/>
          <w:kern w:val="24"/>
        </w:rPr>
        <w:t>and Contracting Parties shall continue to accept them. Contracting Parties shall not refuse to grant extensions to approvals granted to the 02 series of amendments.</w:t>
      </w:r>
    </w:p>
    <w:p w14:paraId="3C45A889" w14:textId="77777777" w:rsidR="00D531C2" w:rsidRPr="000566AE" w:rsidRDefault="00D531C2" w:rsidP="00D531C2">
      <w:pPr>
        <w:spacing w:after="120"/>
        <w:ind w:left="2268" w:right="1133" w:hanging="1134"/>
        <w:jc w:val="both"/>
      </w:pPr>
      <w:r w:rsidRPr="000566AE">
        <w:t>22.8.</w:t>
      </w:r>
      <w:r w:rsidRPr="000566AE">
        <w:tab/>
        <w:t>The provisions of this Regulation shall not prohibit the approval of a type of vehicle with regard to the mounting of devices for indirect vision pursuant to this Regulation as modified by the 03 series of amendments, if all or part of the devices for indirect vision of Class I or III, with which it is fitted, bear the approval mark prescribed by this Regulation in its original form (00 series) or modified by the 01 or 02 series of amendments.</w:t>
      </w:r>
    </w:p>
    <w:p w14:paraId="575F70A7" w14:textId="52569ED0" w:rsidR="00D531C2" w:rsidRPr="000566AE" w:rsidRDefault="00D531C2" w:rsidP="00D531C2">
      <w:pPr>
        <w:spacing w:after="120"/>
        <w:ind w:left="2268" w:right="1133" w:hanging="1134"/>
        <w:jc w:val="both"/>
      </w:pPr>
      <w:r w:rsidRPr="000566AE">
        <w:t>22.9.</w:t>
      </w:r>
      <w:r w:rsidRPr="000566AE">
        <w:tab/>
        <w:t>The provisions of this Regulation shall not prohibit the approval of a type of vehicle with regard to the mounting of devices for indirect vision pursuant to this Regulation as modified by the 03 series of amendments, if all or part of the rear</w:t>
      </w:r>
      <w:r w:rsidRPr="000566AE">
        <w:noBreakHyphen/>
        <w:t>view mirrors of Class</w:t>
      </w:r>
      <w:r w:rsidR="002778B6">
        <w:t>es</w:t>
      </w:r>
      <w:r w:rsidRPr="000566AE">
        <w:t xml:space="preserve"> II, IV, V, VI or VII, with which it is fitted, bear the approval mark prescribed by the 02 series of amendments of this Regulation.</w:t>
      </w:r>
      <w:r w:rsidRPr="000566AE">
        <w:rPr>
          <w:sz w:val="18"/>
          <w:vertAlign w:val="superscript"/>
        </w:rPr>
        <w:t xml:space="preserve"> </w:t>
      </w:r>
    </w:p>
    <w:p w14:paraId="03718B31" w14:textId="77777777" w:rsidR="00D531C2" w:rsidRPr="000566AE" w:rsidRDefault="00D531C2" w:rsidP="00D531C2">
      <w:pPr>
        <w:spacing w:after="120"/>
        <w:ind w:left="2268" w:right="1133" w:hanging="1134"/>
        <w:jc w:val="both"/>
      </w:pPr>
      <w:r w:rsidRPr="000566AE">
        <w:t>22.10.</w:t>
      </w:r>
      <w:r w:rsidRPr="000566AE">
        <w:tab/>
        <w:t xml:space="preserve">Notwithstanding the provisions of paragraphs 22.2., 22.4. and 22.5. above, for the purpose of replacement parts Contracting Parties applying this Regulation shall continue to grant approvals according 02 series of amendments to this Regulation, to devices for indirect vision for use on vehicle types which have </w:t>
      </w:r>
      <w:r w:rsidRPr="000566AE">
        <w:lastRenderedPageBreak/>
        <w:t>been approved before the date mentioned in paragraph 22.2. above pursuant to the 02 series of amendments of Regulation No. 46, and, where applicable, subsequent extensions to these approvals.</w:t>
      </w:r>
    </w:p>
    <w:p w14:paraId="35F58615" w14:textId="77777777" w:rsidR="00D531C2" w:rsidRPr="000566AE" w:rsidRDefault="00D531C2" w:rsidP="00D531C2">
      <w:pPr>
        <w:spacing w:after="120"/>
        <w:ind w:left="2268" w:right="1133" w:hanging="1134"/>
        <w:jc w:val="both"/>
      </w:pPr>
      <w:r w:rsidRPr="000566AE">
        <w:t>22.11.</w:t>
      </w:r>
      <w:r w:rsidRPr="000566AE">
        <w:tab/>
        <w:t>As from the official date of entry into force of the 04 series of amendments to this Regulation, no Contracting Party applying this Regulation shall refuse an application for approval under this Regulation as amended by the 04 series of amendments.</w:t>
      </w:r>
    </w:p>
    <w:p w14:paraId="27259EB5" w14:textId="77777777" w:rsidR="00D531C2" w:rsidRPr="000566AE" w:rsidRDefault="00D531C2" w:rsidP="00D531C2">
      <w:pPr>
        <w:spacing w:after="120"/>
        <w:ind w:left="2268" w:right="1133" w:hanging="1134"/>
        <w:jc w:val="both"/>
      </w:pPr>
      <w:r w:rsidRPr="000566AE">
        <w:t>22.12.</w:t>
      </w:r>
      <w:r w:rsidRPr="000566AE">
        <w:tab/>
        <w:t>As from 30 June 2014, Contracting Parties applying this Regulation shall grant approvals to a type of device for indirect vision only if the type of device meets the requirements of this Regulation as amended by the 04 series of amendments.</w:t>
      </w:r>
    </w:p>
    <w:p w14:paraId="69465FBE" w14:textId="77777777" w:rsidR="00D531C2" w:rsidRPr="000566AE" w:rsidRDefault="00D531C2" w:rsidP="00D531C2">
      <w:pPr>
        <w:spacing w:after="120"/>
        <w:ind w:left="2268" w:right="1133" w:hanging="1134"/>
        <w:jc w:val="both"/>
      </w:pPr>
      <w:r w:rsidRPr="000566AE">
        <w:t>22.13.</w:t>
      </w:r>
      <w:r w:rsidRPr="000566AE">
        <w:tab/>
        <w:t>As from 30 June 2014, Contracting Parties applying this Regulation shall grant approvals to a type of vehicle with regard to the installation of devices for indirect vision only if the type of vehicle meets the requirements of this Regulation as amended by the 04 series of amendments.</w:t>
      </w:r>
    </w:p>
    <w:p w14:paraId="4BD3DBA2" w14:textId="77777777" w:rsidR="00D531C2" w:rsidRPr="000566AE" w:rsidRDefault="00D531C2" w:rsidP="00D531C2">
      <w:pPr>
        <w:spacing w:after="120"/>
        <w:ind w:left="2268" w:right="1133" w:hanging="1134"/>
        <w:jc w:val="both"/>
      </w:pPr>
      <w:r w:rsidRPr="000566AE">
        <w:t>22.14.</w:t>
      </w:r>
      <w:r w:rsidRPr="000566AE">
        <w:tab/>
        <w:t>As from 30 June 2015, Contracting Parties applying this Regulation shall not be obliged to accept approvals of a type of vehicle or type of device for indirect vision which have not been granted in accordance with the 04 series of amendments to this Regulation.</w:t>
      </w:r>
    </w:p>
    <w:p w14:paraId="199DA700" w14:textId="77777777" w:rsidR="00D531C2" w:rsidRPr="000566AE" w:rsidRDefault="00D531C2" w:rsidP="00D531C2">
      <w:pPr>
        <w:spacing w:after="120"/>
        <w:ind w:left="2268" w:right="1133" w:hanging="1134"/>
        <w:jc w:val="both"/>
      </w:pPr>
      <w:r w:rsidRPr="000566AE">
        <w:t>22.15.</w:t>
      </w:r>
      <w:r w:rsidRPr="000566AE">
        <w:tab/>
        <w:t>Notwithstanding paragraph 22.14. above, type approvals granted to the preceding series of amendments to the Regulation, w</w:t>
      </w:r>
      <w:r>
        <w:t xml:space="preserve">hich are not affected by the 04 </w:t>
      </w:r>
      <w:r w:rsidRPr="000566AE">
        <w:t>series of amendments, shall remain valid and Contracting Parties applying this Regulation shall continue to accept them.</w:t>
      </w:r>
    </w:p>
    <w:p w14:paraId="501C79F9" w14:textId="77777777" w:rsidR="00D531C2" w:rsidRPr="000566AE" w:rsidRDefault="00D531C2" w:rsidP="00D531C2">
      <w:pPr>
        <w:spacing w:after="120"/>
        <w:ind w:left="2268" w:right="1133" w:hanging="1134"/>
        <w:jc w:val="both"/>
        <w:rPr>
          <w:bCs/>
          <w:kern w:val="24"/>
        </w:rPr>
      </w:pPr>
      <w:r w:rsidRPr="000566AE">
        <w:t>22</w:t>
      </w:r>
      <w:r w:rsidRPr="000566AE">
        <w:rPr>
          <w:bCs/>
          <w:kern w:val="24"/>
        </w:rPr>
        <w:t>.16.</w:t>
      </w:r>
      <w:r w:rsidRPr="000566AE">
        <w:rPr>
          <w:bCs/>
          <w:kern w:val="24"/>
        </w:rPr>
        <w:tab/>
        <w:t>Contracting Parties applying this Regulation shall not refuse to grant extensions of type approvals for existing types of vehicles or devices, which are not affected by the 04 series of amendments, granted according to the 02 or 03 series of amendments to this Regulation.</w:t>
      </w:r>
    </w:p>
    <w:p w14:paraId="6F803087" w14:textId="77777777" w:rsidR="00D531C2" w:rsidRPr="000566AE" w:rsidRDefault="00D531C2" w:rsidP="00D531C2">
      <w:pPr>
        <w:spacing w:after="120"/>
        <w:ind w:left="2268" w:right="1133" w:hanging="1134"/>
        <w:jc w:val="both"/>
        <w:rPr>
          <w:u w:val="single"/>
        </w:rPr>
      </w:pPr>
      <w:r w:rsidRPr="000566AE">
        <w:t>22</w:t>
      </w:r>
      <w:r w:rsidRPr="000566AE">
        <w:rPr>
          <w:kern w:val="24"/>
        </w:rPr>
        <w:t>.17.</w:t>
      </w:r>
      <w:r w:rsidRPr="000566AE">
        <w:rPr>
          <w:kern w:val="24"/>
        </w:rPr>
        <w:tab/>
        <w:t>Notwithstanding the provisions of paragraphs 22.2., 22.4., 22.5., 22.13. and 22.15. above, for the purpose of replacement parts, Contracting Parties applying this Regulation shall continue to grant approvals according to the 01 series of amendments to this Regulation, to devices for indirect vision of Classes I to V for use on vehicle types which have been approved before 26 January 2006 pursuant to the 01 series of amendments of Regulation No. 46 and, where applicable, subsequent extensions to these approvals.</w:t>
      </w:r>
    </w:p>
    <w:p w14:paraId="23D29A8A" w14:textId="77777777" w:rsidR="00D531C2" w:rsidRPr="000566AE" w:rsidRDefault="00D531C2" w:rsidP="00D531C2"/>
    <w:p w14:paraId="617F5E66" w14:textId="77777777" w:rsidR="00D531C2" w:rsidRPr="000566AE" w:rsidRDefault="00D531C2" w:rsidP="00D531C2">
      <w:pPr>
        <w:sectPr w:rsidR="00D531C2" w:rsidRPr="000566AE" w:rsidSect="00D531C2">
          <w:headerReference w:type="even" r:id="rId59"/>
          <w:headerReference w:type="default" r:id="rId60"/>
          <w:footerReference w:type="even" r:id="rId61"/>
          <w:footerReference w:type="default" r:id="rId62"/>
          <w:footnotePr>
            <w:numRestart w:val="eachSect"/>
          </w:footnotePr>
          <w:pgSz w:w="11906" w:h="16838" w:code="9"/>
          <w:pgMar w:top="1701" w:right="1134" w:bottom="2268" w:left="1134" w:header="1134" w:footer="1701" w:gutter="0"/>
          <w:cols w:space="720"/>
        </w:sectPr>
      </w:pPr>
    </w:p>
    <w:p w14:paraId="6E5546B8" w14:textId="77777777" w:rsidR="00D531C2" w:rsidRPr="000566AE" w:rsidRDefault="00D531C2" w:rsidP="00D531C2">
      <w:pPr>
        <w:pStyle w:val="HChG"/>
      </w:pPr>
      <w:bookmarkStart w:id="101" w:name="_Toc437351629"/>
      <w:r w:rsidRPr="000566AE">
        <w:lastRenderedPageBreak/>
        <w:t xml:space="preserve">Annex </w:t>
      </w:r>
      <w:r>
        <w:t>1</w:t>
      </w:r>
      <w:bookmarkEnd w:id="101"/>
    </w:p>
    <w:p w14:paraId="5886EE9D" w14:textId="3B9FF333" w:rsidR="00D531C2" w:rsidRPr="000566AE" w:rsidRDefault="00D531C2" w:rsidP="00D531C2">
      <w:pPr>
        <w:pStyle w:val="HChG"/>
      </w:pPr>
      <w:r w:rsidRPr="000566AE">
        <w:tab/>
      </w:r>
      <w:r w:rsidRPr="000566AE">
        <w:tab/>
      </w:r>
      <w:bookmarkStart w:id="102" w:name="_Toc437351630"/>
      <w:r w:rsidRPr="000566AE">
        <w:t>Information document</w:t>
      </w:r>
      <w:r w:rsidR="00C6764C">
        <w:t xml:space="preserve"> </w:t>
      </w:r>
      <w:r w:rsidRPr="000566AE">
        <w:t>for type approval of a device for indirect vision</w:t>
      </w:r>
      <w:bookmarkEnd w:id="102"/>
    </w:p>
    <w:p w14:paraId="4B7CDAEC" w14:textId="77777777" w:rsidR="00D531C2" w:rsidRPr="000566AE" w:rsidRDefault="00D531C2" w:rsidP="00D531C2">
      <w:pPr>
        <w:spacing w:after="120"/>
        <w:ind w:left="1134" w:right="1133"/>
        <w:jc w:val="both"/>
      </w:pPr>
      <w:r w:rsidRPr="000566AE">
        <w:t>The following information, if applicable, shall be supplied in triplicate and shall include a list of contents.</w:t>
      </w:r>
    </w:p>
    <w:p w14:paraId="0FE75A11" w14:textId="77777777" w:rsidR="00D531C2" w:rsidRPr="000566AE" w:rsidRDefault="00D531C2" w:rsidP="00D531C2">
      <w:pPr>
        <w:spacing w:after="120"/>
        <w:ind w:left="1134" w:right="1133"/>
        <w:jc w:val="both"/>
      </w:pPr>
      <w:r w:rsidRPr="000566AE">
        <w:t>Any drawings shall be supplied in appropriate scale and in sufficient detail on size A4 paper or on a folder of A4 format.</w:t>
      </w:r>
    </w:p>
    <w:p w14:paraId="3976F8D8" w14:textId="77777777" w:rsidR="00D531C2" w:rsidRPr="000566AE" w:rsidRDefault="00D531C2" w:rsidP="00D531C2">
      <w:pPr>
        <w:spacing w:after="120"/>
        <w:ind w:left="1134" w:right="849"/>
        <w:jc w:val="both"/>
      </w:pPr>
      <w:r w:rsidRPr="000566AE">
        <w:t>Photographs, if any, shall show sufficient details.</w:t>
      </w:r>
    </w:p>
    <w:p w14:paraId="243558ED"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1.</w:t>
      </w:r>
      <w:r w:rsidRPr="000566AE">
        <w:tab/>
        <w:t xml:space="preserve">Make (trade name of manufacturer): </w:t>
      </w:r>
      <w:r w:rsidRPr="000566AE">
        <w:tab/>
      </w:r>
    </w:p>
    <w:p w14:paraId="2DA14980"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2.</w:t>
      </w:r>
      <w:r w:rsidRPr="000566AE">
        <w:tab/>
        <w:t xml:space="preserve">Type and general commercial description(s): </w:t>
      </w:r>
      <w:r w:rsidRPr="000566AE">
        <w:tab/>
      </w:r>
    </w:p>
    <w:p w14:paraId="1F8D7F54"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3.</w:t>
      </w:r>
      <w:r w:rsidRPr="000566AE">
        <w:tab/>
        <w:t>Means of identification of the type, if indicated on the device:</w:t>
      </w:r>
      <w:r w:rsidRPr="000566AE">
        <w:tab/>
      </w:r>
    </w:p>
    <w:p w14:paraId="125A8C77"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4.</w:t>
      </w:r>
      <w:r w:rsidRPr="000566AE">
        <w:tab/>
        <w:t>Category of vehicle for which the device is intended:</w:t>
      </w:r>
      <w:r w:rsidRPr="000566AE">
        <w:tab/>
      </w:r>
    </w:p>
    <w:p w14:paraId="36CB67A1"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5.</w:t>
      </w:r>
      <w:r w:rsidRPr="000566AE">
        <w:tab/>
        <w:t xml:space="preserve">Name and address of manufacturer: </w:t>
      </w:r>
      <w:r w:rsidRPr="000566AE">
        <w:tab/>
      </w:r>
    </w:p>
    <w:p w14:paraId="34536062"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6.</w:t>
      </w:r>
      <w:r w:rsidRPr="000566AE">
        <w:tab/>
        <w:t xml:space="preserve">Location and method of affixing of the approval mark: </w:t>
      </w:r>
      <w:r w:rsidRPr="000566AE">
        <w:tab/>
      </w:r>
    </w:p>
    <w:p w14:paraId="7DA561B8"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rPr>
          <w:bCs/>
          <w:iCs/>
        </w:rPr>
        <w:t>6.1.</w:t>
      </w:r>
      <w:r w:rsidRPr="000566AE">
        <w:rPr>
          <w:bCs/>
          <w:iCs/>
        </w:rPr>
        <w:tab/>
        <w:t>Other mean of identification link to the approval mark:</w:t>
      </w:r>
      <w:r w:rsidRPr="000566AE">
        <w:t xml:space="preserve"> </w:t>
      </w:r>
      <w:r w:rsidRPr="000566AE">
        <w:tab/>
      </w:r>
    </w:p>
    <w:p w14:paraId="4CA2D30B"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7.</w:t>
      </w:r>
      <w:r w:rsidRPr="000566AE">
        <w:tab/>
        <w:t xml:space="preserve">Address(es) of assembly plant(s): </w:t>
      </w:r>
      <w:r w:rsidRPr="000566AE">
        <w:tab/>
      </w:r>
    </w:p>
    <w:p w14:paraId="1D8728EF"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w:t>
      </w:r>
      <w:r w:rsidRPr="000566AE">
        <w:tab/>
        <w:t>Mirrors (state for each mirror):</w:t>
      </w:r>
      <w:r w:rsidRPr="000566AE">
        <w:tab/>
      </w:r>
    </w:p>
    <w:p w14:paraId="653A2DCA"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8.1.</w:t>
      </w:r>
      <w:r w:rsidRPr="000566AE">
        <w:tab/>
        <w:t xml:space="preserve">Variant </w:t>
      </w:r>
      <w:r w:rsidRPr="000566AE">
        <w:tab/>
      </w:r>
    </w:p>
    <w:p w14:paraId="03FB9DD7"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8.2.</w:t>
      </w:r>
      <w:r w:rsidRPr="000566AE">
        <w:tab/>
        <w:t xml:space="preserve">Drawing(s) for the identification of the mirror: </w:t>
      </w:r>
      <w:r w:rsidRPr="000566AE">
        <w:tab/>
      </w:r>
    </w:p>
    <w:p w14:paraId="66E2F375"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8.3.</w:t>
      </w:r>
      <w:r w:rsidRPr="000566AE">
        <w:tab/>
        <w:t xml:space="preserve">Details of the method of attachment: </w:t>
      </w:r>
      <w:r w:rsidRPr="000566AE">
        <w:tab/>
      </w:r>
    </w:p>
    <w:p w14:paraId="2BA2ABBE"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9.</w:t>
      </w:r>
      <w:r w:rsidRPr="000566AE">
        <w:tab/>
        <w:t>Devices for indirect vision other than mirrors:</w:t>
      </w:r>
      <w:r w:rsidRPr="000566AE">
        <w:tab/>
      </w:r>
    </w:p>
    <w:p w14:paraId="1AA36281"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9.1.</w:t>
      </w:r>
      <w:r w:rsidRPr="000566AE">
        <w:tab/>
        <w:t xml:space="preserve">Type and characteristics (such as a complete description of the device): </w:t>
      </w:r>
      <w:r w:rsidRPr="000566AE">
        <w:tab/>
      </w:r>
    </w:p>
    <w:p w14:paraId="0906B779" w14:textId="77777777" w:rsidR="00D531C2" w:rsidRPr="000566AE" w:rsidRDefault="00D531C2" w:rsidP="00D531C2">
      <w:pPr>
        <w:tabs>
          <w:tab w:val="left" w:pos="1700"/>
          <w:tab w:val="right" w:leader="dot" w:pos="8505"/>
          <w:tab w:val="right" w:leader="dot" w:pos="9639"/>
        </w:tabs>
        <w:spacing w:after="120"/>
        <w:ind w:left="1689" w:right="1134" w:hanging="555"/>
      </w:pPr>
      <w:r w:rsidRPr="000566AE">
        <w:t>9.1.1.</w:t>
      </w:r>
      <w:r w:rsidRPr="000566AE">
        <w:tab/>
        <w:t xml:space="preserve">In the case of camera-monitor </w:t>
      </w:r>
      <w:r w:rsidRPr="000566AE">
        <w:rPr>
          <w:rFonts w:cs="Arial"/>
          <w:spacing w:val="7"/>
        </w:rPr>
        <w:t>systems of Classes V and VI, the class</w:t>
      </w:r>
      <w:r w:rsidRPr="000566AE">
        <w:t xml:space="preserve">, the detection distance </w:t>
      </w:r>
      <w:r>
        <w:t>[mm]</w:t>
      </w:r>
      <w:r w:rsidRPr="000566AE">
        <w:t xml:space="preserve">, contrast, luminance range, glare correction, display performance (black and white/colour) image repetition frequency, luminance reach of the monitor: </w:t>
      </w:r>
      <w:r w:rsidRPr="000566AE">
        <w:tab/>
      </w:r>
    </w:p>
    <w:p w14:paraId="61B950CE" w14:textId="77777777" w:rsidR="00D531C2" w:rsidRPr="000566AE" w:rsidRDefault="00D531C2" w:rsidP="00D531C2">
      <w:pPr>
        <w:tabs>
          <w:tab w:val="left" w:pos="1700"/>
          <w:tab w:val="right" w:leader="dot" w:pos="8505"/>
          <w:tab w:val="right" w:leader="dot" w:pos="9639"/>
        </w:tabs>
        <w:spacing w:after="120"/>
        <w:ind w:left="1689" w:right="1134" w:hanging="555"/>
        <w:rPr>
          <w:rFonts w:eastAsia="Calibri"/>
          <w:kern w:val="28"/>
        </w:rPr>
      </w:pPr>
      <w:r w:rsidRPr="000566AE">
        <w:rPr>
          <w:lang w:val="en-US"/>
        </w:rPr>
        <w:t>9.1.2.</w:t>
      </w:r>
      <w:r w:rsidRPr="000566AE">
        <w:rPr>
          <w:lang w:val="en-US"/>
        </w:rPr>
        <w:tab/>
      </w:r>
      <w:r w:rsidRPr="000566AE">
        <w:rPr>
          <w:rFonts w:eastAsia="Calibri"/>
          <w:kern w:val="28"/>
        </w:rPr>
        <w:t>In the case of camera-monitor systems of Classes I to IV, the class, field of view, magnification and resolution</w:t>
      </w:r>
      <w:r w:rsidRPr="000566AE">
        <w:t>:</w:t>
      </w:r>
      <w:r w:rsidRPr="000566AE">
        <w:tab/>
      </w:r>
    </w:p>
    <w:p w14:paraId="1D5DE35A" w14:textId="09918E0B" w:rsidR="00D531C2" w:rsidRPr="000566AE" w:rsidRDefault="00D531C2" w:rsidP="00D531C2">
      <w:pPr>
        <w:tabs>
          <w:tab w:val="left" w:pos="1700"/>
          <w:tab w:val="right" w:leader="dot" w:pos="8505"/>
          <w:tab w:val="right" w:leader="dot" w:pos="9639"/>
        </w:tabs>
        <w:spacing w:after="120"/>
        <w:ind w:left="1689" w:right="1134" w:hanging="555"/>
        <w:rPr>
          <w:lang w:val="en-US"/>
        </w:rPr>
      </w:pPr>
      <w:r w:rsidRPr="000566AE">
        <w:t>9.</w:t>
      </w:r>
      <w:r w:rsidRPr="000566AE">
        <w:rPr>
          <w:lang w:val="en-US"/>
        </w:rPr>
        <w:t>2</w:t>
      </w:r>
      <w:r w:rsidR="002778B6">
        <w:rPr>
          <w:lang w:val="en-US"/>
        </w:rPr>
        <w:t>.</w:t>
      </w:r>
      <w:r w:rsidRPr="000566AE">
        <w:rPr>
          <w:lang w:val="en-US"/>
        </w:rPr>
        <w:tab/>
        <w:t xml:space="preserve">Sufficiently detailed </w:t>
      </w:r>
      <w:r w:rsidRPr="000566AE">
        <w:t>drawings</w:t>
      </w:r>
      <w:r w:rsidRPr="000566AE">
        <w:rPr>
          <w:lang w:val="en-US"/>
        </w:rPr>
        <w:t xml:space="preserve"> to identify the complete device including installation instructions; the position for the type-approval mark has to be indicated on the drawings: </w:t>
      </w:r>
      <w:r w:rsidRPr="000566AE">
        <w:rPr>
          <w:lang w:val="en-US"/>
        </w:rPr>
        <w:tab/>
      </w:r>
    </w:p>
    <w:p w14:paraId="35E7B87B" w14:textId="77777777" w:rsidR="00D531C2" w:rsidRPr="000566AE" w:rsidRDefault="00D531C2" w:rsidP="00D531C2">
      <w:pPr>
        <w:tabs>
          <w:tab w:val="left" w:pos="1700"/>
          <w:tab w:val="right" w:leader="dot" w:pos="8505"/>
          <w:tab w:val="right" w:leader="dot" w:pos="9639"/>
        </w:tabs>
        <w:spacing w:after="120"/>
        <w:ind w:left="1689" w:right="1134" w:hanging="555"/>
        <w:rPr>
          <w:lang w:val="en-US"/>
        </w:rPr>
      </w:pPr>
    </w:p>
    <w:p w14:paraId="159D16C9" w14:textId="77777777" w:rsidR="00D531C2" w:rsidRPr="000566AE" w:rsidRDefault="00D531C2" w:rsidP="00D531C2">
      <w:pPr>
        <w:tabs>
          <w:tab w:val="left" w:pos="1700"/>
          <w:tab w:val="right" w:leader="dot" w:pos="8505"/>
          <w:tab w:val="right" w:leader="dot" w:pos="9639"/>
        </w:tabs>
        <w:spacing w:after="120"/>
        <w:ind w:left="1689" w:right="1134" w:hanging="555"/>
        <w:rPr>
          <w:lang w:val="en-US"/>
        </w:rPr>
        <w:sectPr w:rsidR="00D531C2" w:rsidRPr="000566AE" w:rsidSect="00D531C2">
          <w:headerReference w:type="even" r:id="rId63"/>
          <w:headerReference w:type="default" r:id="rId64"/>
          <w:footnotePr>
            <w:numRestart w:val="eachSect"/>
          </w:footnotePr>
          <w:pgSz w:w="11906" w:h="16838" w:code="9"/>
          <w:pgMar w:top="1701" w:right="1134" w:bottom="2268" w:left="1134" w:header="1134" w:footer="1701" w:gutter="0"/>
          <w:cols w:space="720"/>
        </w:sectPr>
      </w:pPr>
    </w:p>
    <w:p w14:paraId="467FD72A" w14:textId="77777777" w:rsidR="00D531C2" w:rsidRPr="000566AE" w:rsidRDefault="00D531C2" w:rsidP="00BE3792">
      <w:pPr>
        <w:pStyle w:val="HChG"/>
        <w:spacing w:before="240"/>
        <w:rPr>
          <w:lang w:val="en-US"/>
        </w:rPr>
      </w:pPr>
      <w:bookmarkStart w:id="103" w:name="_Toc437351631"/>
      <w:r w:rsidRPr="000566AE">
        <w:rPr>
          <w:lang w:val="en-US"/>
        </w:rPr>
        <w:lastRenderedPageBreak/>
        <w:t xml:space="preserve">Annex </w:t>
      </w:r>
      <w:r>
        <w:rPr>
          <w:lang w:val="en-US"/>
        </w:rPr>
        <w:t>2</w:t>
      </w:r>
      <w:bookmarkEnd w:id="103"/>
    </w:p>
    <w:p w14:paraId="316E3E4D" w14:textId="0DBA49A3" w:rsidR="00D531C2" w:rsidRPr="000566AE" w:rsidRDefault="00D531C2" w:rsidP="00041E99">
      <w:pPr>
        <w:pStyle w:val="HChG"/>
        <w:spacing w:after="120"/>
      </w:pPr>
      <w:r w:rsidRPr="000566AE">
        <w:tab/>
      </w:r>
      <w:r w:rsidRPr="000566AE">
        <w:tab/>
      </w:r>
      <w:bookmarkStart w:id="104" w:name="_Toc437351632"/>
      <w:r w:rsidR="00C6764C">
        <w:t xml:space="preserve">Information document for type </w:t>
      </w:r>
      <w:r w:rsidRPr="000566AE">
        <w:t>approval of a vehicle with respect to the installation of devices for indirect vision</w:t>
      </w:r>
      <w:bookmarkEnd w:id="104"/>
    </w:p>
    <w:p w14:paraId="6D58D3DB" w14:textId="77777777" w:rsidR="00D531C2" w:rsidRPr="000566AE" w:rsidRDefault="00D531C2" w:rsidP="00D531C2">
      <w:pPr>
        <w:spacing w:after="120"/>
        <w:ind w:left="1134" w:right="1133"/>
        <w:jc w:val="both"/>
      </w:pPr>
      <w:r w:rsidRPr="000566AE">
        <w:t>The following information, if applicable, shall be supplied in triplicate and include a list of contents.</w:t>
      </w:r>
    </w:p>
    <w:p w14:paraId="03C46821" w14:textId="77777777" w:rsidR="00D531C2" w:rsidRPr="000566AE" w:rsidRDefault="00D531C2" w:rsidP="00D531C2">
      <w:pPr>
        <w:spacing w:after="120"/>
        <w:ind w:left="1134" w:right="1133"/>
        <w:jc w:val="both"/>
      </w:pPr>
      <w:r w:rsidRPr="000566AE">
        <w:t>Any drawings shall be supplied in appropriate scale and in sufficient detail on size A4 paper or on a folder of A4 format.</w:t>
      </w:r>
    </w:p>
    <w:p w14:paraId="20DB7F4D" w14:textId="77777777" w:rsidR="00D531C2" w:rsidRPr="000566AE" w:rsidRDefault="00D531C2" w:rsidP="00D531C2">
      <w:pPr>
        <w:spacing w:after="120"/>
        <w:ind w:left="1134" w:right="849"/>
        <w:jc w:val="both"/>
      </w:pPr>
      <w:r w:rsidRPr="000566AE">
        <w:t>Photographs, if any, shall show sufficient details.</w:t>
      </w:r>
    </w:p>
    <w:p w14:paraId="1FAF6120" w14:textId="77777777" w:rsidR="00D531C2" w:rsidRPr="000566AE" w:rsidRDefault="00D531C2" w:rsidP="00D531C2">
      <w:pPr>
        <w:spacing w:after="80"/>
        <w:ind w:left="1134" w:right="849"/>
        <w:jc w:val="both"/>
      </w:pPr>
      <w:r w:rsidRPr="000566AE">
        <w:t>General</w:t>
      </w:r>
    </w:p>
    <w:p w14:paraId="262DCC4A"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w:t>
      </w:r>
      <w:r w:rsidRPr="000566AE">
        <w:tab/>
        <w:t>Make (trade name of manufacturer):</w:t>
      </w:r>
      <w:r w:rsidRPr="000566AE">
        <w:tab/>
      </w:r>
    </w:p>
    <w:p w14:paraId="4602E72F"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2.</w:t>
      </w:r>
      <w:r w:rsidRPr="000566AE">
        <w:tab/>
        <w:t>Type and general commercial description(s):</w:t>
      </w:r>
      <w:r w:rsidRPr="000566AE">
        <w:tab/>
      </w:r>
    </w:p>
    <w:p w14:paraId="786BC7AB"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3.</w:t>
      </w:r>
      <w:r w:rsidRPr="000566AE">
        <w:tab/>
        <w:t>Means of identification of type, if marked on the vehicle:</w:t>
      </w:r>
      <w:r w:rsidRPr="000566AE">
        <w:tab/>
      </w:r>
    </w:p>
    <w:p w14:paraId="59D7E3E7"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4.</w:t>
      </w:r>
      <w:r w:rsidRPr="000566AE">
        <w:tab/>
        <w:t>Location of that marking:</w:t>
      </w:r>
      <w:r w:rsidRPr="000566AE">
        <w:tab/>
      </w:r>
    </w:p>
    <w:p w14:paraId="4A4F0DA1"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5.</w:t>
      </w:r>
      <w:r w:rsidRPr="000566AE">
        <w:tab/>
        <w:t>Category of vehicle:</w:t>
      </w:r>
      <w:r w:rsidRPr="000566AE">
        <w:tab/>
      </w:r>
    </w:p>
    <w:p w14:paraId="55CAA4DD"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6.</w:t>
      </w:r>
      <w:r w:rsidRPr="000566AE">
        <w:tab/>
        <w:t>Name and address of manufacturer:</w:t>
      </w:r>
      <w:r w:rsidRPr="000566AE">
        <w:tab/>
      </w:r>
    </w:p>
    <w:p w14:paraId="5A23A825"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7.</w:t>
      </w:r>
      <w:r w:rsidRPr="000566AE">
        <w:tab/>
        <w:t>Address(es) of assembly plant(s):</w:t>
      </w:r>
      <w:r w:rsidRPr="000566AE">
        <w:tab/>
      </w:r>
    </w:p>
    <w:p w14:paraId="24F688EE" w14:textId="77777777" w:rsidR="00D531C2" w:rsidRPr="000566AE" w:rsidRDefault="00D531C2" w:rsidP="00D531C2">
      <w:pPr>
        <w:spacing w:after="80"/>
        <w:ind w:left="1134" w:right="1134"/>
        <w:jc w:val="both"/>
      </w:pPr>
      <w:r w:rsidRPr="000566AE">
        <w:t>General construction characteristics of the vehicle</w:t>
      </w:r>
    </w:p>
    <w:p w14:paraId="20EFE51C"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8.</w:t>
      </w:r>
      <w:r w:rsidRPr="000566AE">
        <w:tab/>
        <w:t>Photograph(s) and/or drawing(s) of a representative vehicle:</w:t>
      </w:r>
      <w:r w:rsidRPr="000566AE">
        <w:tab/>
      </w:r>
    </w:p>
    <w:p w14:paraId="2E352410"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9.</w:t>
      </w:r>
      <w:r w:rsidRPr="000566AE">
        <w:tab/>
        <w:t>Driving cab (forward control or bonneted)</w:t>
      </w:r>
      <w:r>
        <w:t>:</w:t>
      </w:r>
      <w:r w:rsidRPr="000566AE">
        <w:rPr>
          <w:sz w:val="18"/>
          <w:vertAlign w:val="superscript"/>
        </w:rPr>
        <w:footnoteReference w:id="5"/>
      </w:r>
      <w:r w:rsidRPr="000566AE">
        <w:tab/>
      </w:r>
    </w:p>
    <w:p w14:paraId="47B538D4"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10.</w:t>
      </w:r>
      <w:r w:rsidRPr="000566AE">
        <w:tab/>
        <w:t>Driving position: left/right</w:t>
      </w:r>
      <w:r w:rsidRPr="000566AE">
        <w:rPr>
          <w:vertAlign w:val="superscript"/>
        </w:rPr>
        <w:t xml:space="preserve">1 </w:t>
      </w:r>
      <w:r w:rsidRPr="000566AE">
        <w:tab/>
      </w:r>
    </w:p>
    <w:p w14:paraId="0E51EDA4"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10.1.</w:t>
      </w:r>
      <w:r w:rsidRPr="000566AE">
        <w:tab/>
        <w:t>The vehicle is equipped to be driven in right-hand/left hand traffic</w:t>
      </w:r>
      <w:r w:rsidRPr="000566AE">
        <w:rPr>
          <w:vertAlign w:val="superscript"/>
        </w:rPr>
        <w:t>1</w:t>
      </w:r>
      <w:r w:rsidRPr="000566AE">
        <w:tab/>
      </w:r>
    </w:p>
    <w:p w14:paraId="78167122"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11.</w:t>
      </w:r>
      <w:r w:rsidRPr="000566AE">
        <w:tab/>
        <w:t>Range of vehicle dimensions (overall):</w:t>
      </w:r>
      <w:r w:rsidRPr="000566AE">
        <w:tab/>
      </w:r>
    </w:p>
    <w:p w14:paraId="0FFF2D46"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11.1</w:t>
      </w:r>
      <w:r w:rsidRPr="000566AE">
        <w:tab/>
        <w:t>For chassis without bodywork</w:t>
      </w:r>
      <w:r w:rsidRPr="000566AE">
        <w:tab/>
      </w:r>
    </w:p>
    <w:p w14:paraId="4B789D16"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11.1.1.</w:t>
      </w:r>
      <w:r w:rsidRPr="000566AE">
        <w:tab/>
        <w:t>Width</w:t>
      </w:r>
      <w:r>
        <w:t>:</w:t>
      </w:r>
      <w:r w:rsidRPr="000566AE">
        <w:rPr>
          <w:sz w:val="18"/>
          <w:vertAlign w:val="superscript"/>
        </w:rPr>
        <w:footnoteReference w:id="6"/>
      </w:r>
      <w:r w:rsidRPr="000566AE">
        <w:t xml:space="preserve"> </w:t>
      </w:r>
      <w:r w:rsidRPr="000566AE">
        <w:tab/>
      </w:r>
    </w:p>
    <w:p w14:paraId="6D2F39D8"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lastRenderedPageBreak/>
        <w:t>11.1.1.1.</w:t>
      </w:r>
      <w:r w:rsidRPr="000566AE">
        <w:tab/>
        <w:t xml:space="preserve">Maximum permissible width: </w:t>
      </w:r>
      <w:r w:rsidRPr="000566AE">
        <w:tab/>
      </w:r>
    </w:p>
    <w:p w14:paraId="47CB000A"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11.1.1.2.</w:t>
      </w:r>
      <w:r w:rsidRPr="000566AE">
        <w:tab/>
        <w:t xml:space="preserve">Minimum permissible width: </w:t>
      </w:r>
      <w:r w:rsidRPr="000566AE">
        <w:tab/>
      </w:r>
    </w:p>
    <w:p w14:paraId="51CD611D"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11.2.</w:t>
      </w:r>
      <w:r w:rsidRPr="000566AE">
        <w:tab/>
        <w:t xml:space="preserve">For chassis with bodywork: </w:t>
      </w:r>
      <w:r w:rsidRPr="000566AE">
        <w:tab/>
      </w:r>
    </w:p>
    <w:p w14:paraId="4F137B70"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11.2.1.</w:t>
      </w:r>
      <w:r w:rsidRPr="000566AE">
        <w:tab/>
        <w:t>Width</w:t>
      </w:r>
      <w:r w:rsidRPr="000566AE">
        <w:rPr>
          <w:vertAlign w:val="superscript"/>
        </w:rPr>
        <w:t xml:space="preserve">2 </w:t>
      </w:r>
      <w:r w:rsidRPr="000566AE">
        <w:tab/>
      </w:r>
    </w:p>
    <w:p w14:paraId="397352BA" w14:textId="77777777" w:rsidR="00D531C2" w:rsidRPr="000566AE" w:rsidRDefault="00D531C2" w:rsidP="00D531C2">
      <w:pPr>
        <w:tabs>
          <w:tab w:val="left" w:pos="2268"/>
        </w:tabs>
        <w:spacing w:after="120"/>
        <w:ind w:left="1134" w:right="1134"/>
        <w:jc w:val="both"/>
      </w:pPr>
      <w:r w:rsidRPr="000566AE">
        <w:t>12.</w:t>
      </w:r>
      <w:r w:rsidRPr="000566AE">
        <w:tab/>
        <w:t>Bodywork</w:t>
      </w:r>
    </w:p>
    <w:p w14:paraId="183977A6" w14:textId="77777777" w:rsidR="00D531C2" w:rsidRPr="000566AE" w:rsidRDefault="00D531C2" w:rsidP="00D531C2">
      <w:pPr>
        <w:tabs>
          <w:tab w:val="left" w:pos="2268"/>
        </w:tabs>
        <w:spacing w:after="120"/>
        <w:ind w:left="1134" w:right="1134"/>
        <w:jc w:val="both"/>
      </w:pPr>
      <w:r w:rsidRPr="000566AE">
        <w:t>12.1.</w:t>
      </w:r>
      <w:r w:rsidRPr="000566AE">
        <w:tab/>
        <w:t>Devices for indirect vision</w:t>
      </w:r>
    </w:p>
    <w:p w14:paraId="6FAFD91E"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12.1.1.</w:t>
      </w:r>
      <w:r w:rsidRPr="000566AE">
        <w:tab/>
        <w:t>Mirrors</w:t>
      </w:r>
      <w:r w:rsidRPr="000566AE">
        <w:tab/>
      </w:r>
    </w:p>
    <w:p w14:paraId="48294E7B" w14:textId="77777777" w:rsidR="00D531C2" w:rsidRPr="000566AE" w:rsidRDefault="00D531C2" w:rsidP="00D531C2">
      <w:pPr>
        <w:tabs>
          <w:tab w:val="left" w:pos="2268"/>
          <w:tab w:val="right" w:leader="dot" w:pos="8505"/>
          <w:tab w:val="right" w:leader="dot" w:pos="9639"/>
        </w:tabs>
        <w:spacing w:after="120"/>
        <w:ind w:left="2259" w:right="1134" w:hanging="1125"/>
        <w:jc w:val="both"/>
      </w:pPr>
      <w:r w:rsidRPr="000566AE">
        <w:t>12.1.1.1.</w:t>
      </w:r>
      <w:r w:rsidRPr="000566AE">
        <w:tab/>
        <w:t xml:space="preserve">Drawing(s) showing the position of the mirror relative to the vehicle structure: </w:t>
      </w:r>
      <w:r w:rsidRPr="000566AE">
        <w:tab/>
      </w:r>
    </w:p>
    <w:p w14:paraId="73B4A4D0" w14:textId="77777777" w:rsidR="00D531C2" w:rsidRPr="000566AE" w:rsidRDefault="00D531C2" w:rsidP="00D531C2">
      <w:pPr>
        <w:tabs>
          <w:tab w:val="left" w:pos="2268"/>
          <w:tab w:val="right" w:leader="dot" w:pos="8505"/>
          <w:tab w:val="right" w:leader="dot" w:pos="9639"/>
        </w:tabs>
        <w:spacing w:after="120"/>
        <w:ind w:left="2259" w:right="1134" w:hanging="1125"/>
      </w:pPr>
      <w:r w:rsidRPr="000566AE">
        <w:t>12.1.1.2.</w:t>
      </w:r>
      <w:r w:rsidRPr="000566AE">
        <w:tab/>
        <w:t xml:space="preserve">Details of the method of attachment including that part </w:t>
      </w:r>
      <w:r w:rsidRPr="000566AE">
        <w:br/>
        <w:t>of the vehicle structure to which it is attached:</w:t>
      </w:r>
      <w:r w:rsidRPr="000566AE">
        <w:tab/>
      </w:r>
    </w:p>
    <w:p w14:paraId="7423C17C"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12.1.1.3.</w:t>
      </w:r>
      <w:r w:rsidRPr="000566AE">
        <w:tab/>
        <w:t xml:space="preserve">Optional equipment which may affect the rearward field of vision: </w:t>
      </w:r>
      <w:r w:rsidRPr="000566AE">
        <w:tab/>
      </w:r>
    </w:p>
    <w:p w14:paraId="1AC2B10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12.1.1.4.</w:t>
      </w:r>
      <w:r w:rsidRPr="000566AE">
        <w:tab/>
        <w:t xml:space="preserve">A brief description of the electronic components (if any) of the adjustment device: </w:t>
      </w:r>
      <w:r w:rsidRPr="000566AE">
        <w:tab/>
      </w:r>
    </w:p>
    <w:p w14:paraId="3A0F1511"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w:t>
      </w:r>
      <w:r w:rsidRPr="000566AE">
        <w:tab/>
        <w:t xml:space="preserve">Devices for indirect vision other than mirrors: </w:t>
      </w:r>
      <w:r w:rsidRPr="000566AE">
        <w:tab/>
      </w:r>
    </w:p>
    <w:p w14:paraId="6FA802B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12.1.2.1.</w:t>
      </w:r>
      <w:r w:rsidRPr="000566AE">
        <w:tab/>
        <w:t>Sufficiently detailed drawings with the installation instructions:</w:t>
      </w:r>
      <w:r w:rsidRPr="000566AE">
        <w:tab/>
      </w:r>
    </w:p>
    <w:p w14:paraId="1B7E1D80"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w:t>
      </w:r>
      <w:r w:rsidRPr="000566AE">
        <w:tab/>
        <w:t xml:space="preserve">In the case of camera-monitor system of Classes I to IV: </w:t>
      </w:r>
      <w:r w:rsidRPr="000566AE">
        <w:tab/>
      </w:r>
    </w:p>
    <w:p w14:paraId="503E6F52"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12.1.2.2.1.</w:t>
      </w:r>
      <w:r w:rsidRPr="000566AE">
        <w:tab/>
        <w:t xml:space="preserve">Drawing(s)/photograph(s) showing the position of the camera(s) relative to the vehicle structure: </w:t>
      </w:r>
      <w:r w:rsidRPr="000566AE">
        <w:tab/>
      </w:r>
    </w:p>
    <w:p w14:paraId="064182FF"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12.1.2.2.2.</w:t>
      </w:r>
      <w:r w:rsidRPr="000566AE">
        <w:tab/>
        <w:t xml:space="preserve">Drawing(s)/photograph(s) showing the </w:t>
      </w:r>
      <w:r w:rsidRPr="000566AE">
        <w:rPr>
          <w:bCs/>
          <w:iCs/>
          <w:lang w:val="en-US"/>
        </w:rPr>
        <w:t xml:space="preserve">arrangement of the monitor(s) </w:t>
      </w:r>
      <w:r w:rsidRPr="000566AE">
        <w:t xml:space="preserve">including surrounding interior parts: </w:t>
      </w:r>
      <w:r w:rsidRPr="000566AE">
        <w:tab/>
      </w:r>
    </w:p>
    <w:p w14:paraId="1A4B1AD3"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12.1.2.2.3.</w:t>
      </w:r>
      <w:r w:rsidRPr="000566AE">
        <w:tab/>
        <w:t xml:space="preserve">Drawing(s)/photograph(s) showing the drivers view onto the </w:t>
      </w:r>
      <w:r w:rsidRPr="000566AE">
        <w:rPr>
          <w:bCs/>
          <w:iCs/>
          <w:lang w:val="en-US"/>
        </w:rPr>
        <w:t>monitor(s)</w:t>
      </w:r>
      <w:r w:rsidRPr="000566AE">
        <w:t xml:space="preserve">: </w:t>
      </w:r>
      <w:r w:rsidRPr="000566AE">
        <w:tab/>
      </w:r>
    </w:p>
    <w:p w14:paraId="4E50CE3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12.1.2.2.4.</w:t>
      </w:r>
      <w:r w:rsidRPr="000566AE">
        <w:tab/>
        <w:t xml:space="preserve">Drawing(s)/photograph(s) showing the setup and monitor image of the required field of view: </w:t>
      </w:r>
      <w:r w:rsidRPr="000566AE">
        <w:tab/>
      </w:r>
    </w:p>
    <w:p w14:paraId="0D050634"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12.1.2.2.5.</w:t>
      </w:r>
      <w:r w:rsidRPr="000566AE">
        <w:tab/>
        <w:t xml:space="preserve">Details of the method of attachment of the camera-monitor device(s) including that part of the vehicle structure to which it is attached: </w:t>
      </w:r>
      <w:r w:rsidRPr="000566AE">
        <w:tab/>
      </w:r>
    </w:p>
    <w:p w14:paraId="14CBBF07"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12.1.2.2.6.</w:t>
      </w:r>
      <w:r w:rsidRPr="000566AE">
        <w:tab/>
        <w:t xml:space="preserve">Optional equipment which may affect the rearward field of vision: </w:t>
      </w:r>
      <w:r w:rsidRPr="000566AE">
        <w:tab/>
      </w:r>
    </w:p>
    <w:p w14:paraId="676C239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12.1.2.2.7.</w:t>
      </w:r>
      <w:r w:rsidRPr="000566AE">
        <w:tab/>
        <w:t xml:space="preserve">A brief description of the electronic components (if any) of the adjustment device: </w:t>
      </w:r>
      <w:r w:rsidRPr="000566AE">
        <w:tab/>
      </w:r>
    </w:p>
    <w:p w14:paraId="3A9F4774"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12.1.2.2.8.</w:t>
      </w:r>
      <w:r w:rsidRPr="000566AE">
        <w:tab/>
        <w:t>A technical specification and operator's manual of the camera-monitor system according to ISO 16505:</w:t>
      </w:r>
      <w:r w:rsidRPr="000566AE">
        <w:rPr>
          <w:lang w:val="nl-NL"/>
        </w:rPr>
        <w:t>2015:</w:t>
      </w:r>
      <w:r w:rsidRPr="000566AE">
        <w:t xml:space="preserve"> </w:t>
      </w:r>
      <w:r w:rsidRPr="000566AE">
        <w:tab/>
      </w:r>
    </w:p>
    <w:p w14:paraId="0B850BEE" w14:textId="77777777" w:rsidR="00D531C2" w:rsidRPr="000566AE" w:rsidRDefault="00D531C2" w:rsidP="00D531C2">
      <w:pPr>
        <w:tabs>
          <w:tab w:val="right" w:pos="1200"/>
        </w:tabs>
        <w:spacing w:line="220" w:lineRule="exact"/>
        <w:ind w:left="1695" w:right="1134" w:hanging="1695"/>
        <w:rPr>
          <w:sz w:val="18"/>
        </w:rPr>
      </w:pPr>
    </w:p>
    <w:p w14:paraId="0A275453" w14:textId="77777777" w:rsidR="00D531C2" w:rsidRPr="000566AE" w:rsidRDefault="00D531C2" w:rsidP="00D531C2">
      <w:pPr>
        <w:tabs>
          <w:tab w:val="right" w:pos="1200"/>
        </w:tabs>
        <w:spacing w:line="220" w:lineRule="exact"/>
        <w:ind w:left="1695" w:right="1134" w:hanging="1695"/>
        <w:rPr>
          <w:sz w:val="18"/>
        </w:rPr>
        <w:sectPr w:rsidR="00D531C2" w:rsidRPr="000566AE" w:rsidSect="00D531C2">
          <w:headerReference w:type="even" r:id="rId65"/>
          <w:headerReference w:type="default" r:id="rId66"/>
          <w:footerReference w:type="even" r:id="rId67"/>
          <w:footerReference w:type="default" r:id="rId68"/>
          <w:footnotePr>
            <w:numRestart w:val="eachSect"/>
          </w:footnotePr>
          <w:pgSz w:w="11906" w:h="16838" w:code="9"/>
          <w:pgMar w:top="1701" w:right="1134" w:bottom="2268" w:left="1134" w:header="1134" w:footer="1701" w:gutter="0"/>
          <w:cols w:space="720"/>
        </w:sectPr>
      </w:pPr>
    </w:p>
    <w:p w14:paraId="21DAA3BC" w14:textId="77777777" w:rsidR="00D531C2" w:rsidRPr="000566AE" w:rsidRDefault="00D531C2" w:rsidP="00D531C2">
      <w:pPr>
        <w:pStyle w:val="HChG"/>
        <w:rPr>
          <w:lang w:val="fr-FR"/>
        </w:rPr>
      </w:pPr>
      <w:bookmarkStart w:id="105" w:name="_Toc437351633"/>
      <w:r w:rsidRPr="000566AE">
        <w:rPr>
          <w:lang w:val="fr-FR"/>
        </w:rPr>
        <w:lastRenderedPageBreak/>
        <w:t xml:space="preserve">Annex </w:t>
      </w:r>
      <w:r>
        <w:rPr>
          <w:lang w:val="fr-FR"/>
        </w:rPr>
        <w:t>3</w:t>
      </w:r>
      <w:bookmarkEnd w:id="105"/>
    </w:p>
    <w:p w14:paraId="5BC823E2" w14:textId="77777777" w:rsidR="00D531C2" w:rsidRPr="000566AE" w:rsidRDefault="00D531C2" w:rsidP="00D531C2">
      <w:pPr>
        <w:pStyle w:val="HChG"/>
        <w:rPr>
          <w:lang w:val="fr-FR"/>
        </w:rPr>
      </w:pPr>
      <w:r w:rsidRPr="000566AE">
        <w:rPr>
          <w:lang w:val="fr-FR"/>
        </w:rPr>
        <w:tab/>
      </w:r>
      <w:r w:rsidRPr="000566AE">
        <w:rPr>
          <w:lang w:val="fr-FR"/>
        </w:rPr>
        <w:tab/>
      </w:r>
      <w:bookmarkStart w:id="106" w:name="_Toc437351634"/>
      <w:r w:rsidRPr="000566AE">
        <w:rPr>
          <w:lang w:val="fr-FR"/>
        </w:rPr>
        <w:t>Communication</w:t>
      </w:r>
      <w:bookmarkEnd w:id="106"/>
    </w:p>
    <w:p w14:paraId="281584F9" w14:textId="77777777" w:rsidR="00D531C2" w:rsidRPr="000566AE" w:rsidRDefault="00D531C2" w:rsidP="00D531C2">
      <w:pPr>
        <w:spacing w:after="120"/>
        <w:ind w:left="1134" w:right="1134"/>
        <w:jc w:val="both"/>
        <w:rPr>
          <w:lang w:val="fr-FR"/>
        </w:rPr>
      </w:pPr>
      <w:r w:rsidRPr="000566AE">
        <w:rPr>
          <w:lang w:val="fr-FR"/>
        </w:rPr>
        <w:t>(Maximum format: A4 (210 x 297 mm))</w:t>
      </w:r>
    </w:p>
    <w:p w14:paraId="5C9AFF33" w14:textId="18F60217" w:rsidR="00D531C2" w:rsidRPr="000566AE" w:rsidRDefault="00764A04" w:rsidP="00D531C2">
      <w:pPr>
        <w:ind w:left="1134"/>
      </w:pPr>
      <w:r>
        <w:rPr>
          <w:noProof/>
          <w:lang w:val="en-US"/>
        </w:rPr>
        <mc:AlternateContent>
          <mc:Choice Requires="wps">
            <w:drawing>
              <wp:anchor distT="0" distB="0" distL="114300" distR="114300" simplePos="0" relativeHeight="251659776" behindDoc="0" locked="0" layoutInCell="1" allowOverlap="1" wp14:anchorId="14D21E2D" wp14:editId="56265E21">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0395E"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1B459DF2"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58C91BBD"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3639FECC"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1E2D" id="Text Box 5" o:spid="_x0000_s1457" type="#_x0000_t202" style="position:absolute;left:0;text-align:left;margin-left:135.15pt;margin-top:10.9pt;width:302.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" stroked="f">
                <v:textbox>
                  <w:txbxContent>
                    <w:p w14:paraId="1C20395E"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1B459DF2"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58C91BBD"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3639FECC"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en-US"/>
        </w:rPr>
        <mc:AlternateContent>
          <mc:Choice Requires="wps">
            <w:drawing>
              <wp:anchor distT="0" distB="0" distL="114300" distR="114300" simplePos="0" relativeHeight="251661824" behindDoc="0" locked="0" layoutInCell="1" allowOverlap="1" wp14:anchorId="5BDC70C6" wp14:editId="0E4B5A6B">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0A2B790" w14:textId="77777777" w:rsidR="00EF4FEC" w:rsidRPr="00615854" w:rsidRDefault="00EF4FEC" w:rsidP="00D531C2">
                            <w:pPr>
                              <w:jc w:val="center"/>
                              <w:rPr>
                                <w:rFonts w:eastAsia="Arial Unicode MS"/>
                                <w:b/>
                                <w:w w:val="80"/>
                                <w:sz w:val="28"/>
                                <w:szCs w:val="28"/>
                                <w:vertAlign w:val="superscript"/>
                              </w:rPr>
                            </w:pPr>
                            <w:r w:rsidRPr="00615854">
                              <w:rPr>
                                <w:rFonts w:eastAsia="Arial Unicode MS"/>
                                <w:b/>
                                <w:w w:val="80"/>
                                <w:sz w:val="28"/>
                                <w:szCs w:val="28"/>
                                <w:vertAlign w:val="superscript"/>
                              </w:rPr>
                              <w:t>1</w:t>
                            </w:r>
                          </w:p>
                          <w:p w14:paraId="0D68EE06" w14:textId="52863EDF" w:rsidR="00EF4FEC" w:rsidRPr="004508D9" w:rsidRDefault="00764A04" w:rsidP="00D531C2">
                            <w:pPr>
                              <w:rPr>
                                <w:rFonts w:eastAsia="Arial Unicode MS"/>
                                <w:sz w:val="16"/>
                                <w:szCs w:val="16"/>
                              </w:rPr>
                            </w:pPr>
                            <w:r>
                              <w:rPr>
                                <w:rFonts w:eastAsia="Arial Unicode MS"/>
                                <w:noProof/>
                                <w:sz w:val="16"/>
                                <w:szCs w:val="16"/>
                                <w:lang w:val="en-US"/>
                              </w:rPr>
                              <w:drawing>
                                <wp:inline distT="0" distB="0" distL="0" distR="0" wp14:anchorId="7A83183E" wp14:editId="1BACE2D1">
                                  <wp:extent cx="16192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C70C6" id="Text Box 319" o:spid="_x0000_s1458" type="#_x0000_t202" style="position:absolute;left:0;text-align:left;margin-left:100.3pt;margin-top:19.4pt;width:20.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" stroked="f" strokecolor="white">
                <v:textbox inset="0,0,0,0">
                  <w:txbxContent>
                    <w:p w14:paraId="50A2B790" w14:textId="77777777" w:rsidR="00EF4FEC" w:rsidRPr="00615854" w:rsidRDefault="00EF4FEC" w:rsidP="00D531C2">
                      <w:pPr>
                        <w:jc w:val="center"/>
                        <w:rPr>
                          <w:rFonts w:eastAsia="Arial Unicode MS"/>
                          <w:b/>
                          <w:w w:val="80"/>
                          <w:sz w:val="28"/>
                          <w:szCs w:val="28"/>
                          <w:vertAlign w:val="superscript"/>
                        </w:rPr>
                      </w:pPr>
                      <w:r w:rsidRPr="00615854">
                        <w:rPr>
                          <w:rFonts w:eastAsia="Arial Unicode MS"/>
                          <w:b/>
                          <w:w w:val="80"/>
                          <w:sz w:val="28"/>
                          <w:szCs w:val="28"/>
                          <w:vertAlign w:val="superscript"/>
                        </w:rPr>
                        <w:t>1</w:t>
                      </w:r>
                    </w:p>
                    <w:p w14:paraId="0D68EE06" w14:textId="52863EDF" w:rsidR="00EF4FEC" w:rsidRPr="004508D9" w:rsidRDefault="00764A04" w:rsidP="00D531C2">
                      <w:pPr>
                        <w:rPr>
                          <w:rFonts w:eastAsia="Arial Unicode MS"/>
                          <w:sz w:val="16"/>
                          <w:szCs w:val="16"/>
                        </w:rPr>
                      </w:pPr>
                      <w:r>
                        <w:rPr>
                          <w:rFonts w:eastAsia="Arial Unicode MS"/>
                          <w:noProof/>
                          <w:sz w:val="16"/>
                          <w:szCs w:val="16"/>
                          <w:lang w:val="en-US"/>
                        </w:rPr>
                        <w:drawing>
                          <wp:inline distT="0" distB="0" distL="0" distR="0" wp14:anchorId="7A83183E" wp14:editId="1BACE2D1">
                            <wp:extent cx="16192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noProof/>
          <w:lang w:val="en-US"/>
        </w:rPr>
        <w:drawing>
          <wp:inline distT="0" distB="0" distL="0" distR="0" wp14:anchorId="32DF4043" wp14:editId="54D35D6F">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413D30F4" w14:textId="77777777" w:rsidR="00D531C2" w:rsidRPr="00D531C2" w:rsidRDefault="00D531C2" w:rsidP="00D531C2">
      <w:pPr>
        <w:ind w:left="1134"/>
        <w:rPr>
          <w:color w:val="FFFFFF"/>
        </w:rPr>
      </w:pPr>
      <w:r w:rsidRPr="00D531C2">
        <w:rPr>
          <w:color w:val="FFFFFF"/>
          <w:sz w:val="18"/>
          <w:vertAlign w:val="superscript"/>
        </w:rPr>
        <w:footnoteReference w:id="7"/>
      </w:r>
    </w:p>
    <w:p w14:paraId="638BC9EB" w14:textId="77777777" w:rsidR="00D531C2" w:rsidRPr="000566AE" w:rsidRDefault="00D531C2" w:rsidP="00D531C2">
      <w:pPr>
        <w:ind w:left="1134" w:right="1134"/>
        <w:jc w:val="both"/>
      </w:pPr>
      <w:r w:rsidRPr="000566AE">
        <w:t>Concerning</w:t>
      </w:r>
      <w:r>
        <w:t>:</w:t>
      </w:r>
      <w:r w:rsidRPr="000566AE">
        <w:rPr>
          <w:sz w:val="18"/>
          <w:vertAlign w:val="superscript"/>
        </w:rPr>
        <w:footnoteReference w:id="8"/>
      </w:r>
      <w:r w:rsidRPr="000566AE">
        <w:tab/>
      </w:r>
      <w:r w:rsidRPr="000566AE">
        <w:tab/>
        <w:t>Approval granted</w:t>
      </w:r>
    </w:p>
    <w:p w14:paraId="04CE2EF1" w14:textId="77777777" w:rsidR="00D531C2" w:rsidRPr="000566AE" w:rsidRDefault="00D531C2" w:rsidP="00D531C2">
      <w:pPr>
        <w:ind w:left="2268" w:right="1134" w:firstLine="567"/>
        <w:jc w:val="both"/>
      </w:pPr>
      <w:r w:rsidRPr="000566AE">
        <w:t>Approval extended</w:t>
      </w:r>
    </w:p>
    <w:p w14:paraId="74EB7C9C" w14:textId="77777777" w:rsidR="00D531C2" w:rsidRPr="000566AE" w:rsidRDefault="00D531C2" w:rsidP="00D531C2">
      <w:pPr>
        <w:ind w:left="2268" w:right="1134" w:firstLine="567"/>
        <w:jc w:val="both"/>
      </w:pPr>
      <w:r w:rsidRPr="000566AE">
        <w:t>Approval refused</w:t>
      </w:r>
    </w:p>
    <w:p w14:paraId="09185B32" w14:textId="77777777" w:rsidR="00D531C2" w:rsidRPr="000566AE" w:rsidRDefault="00D531C2" w:rsidP="00D531C2">
      <w:pPr>
        <w:ind w:left="2268" w:right="1134" w:firstLine="567"/>
        <w:jc w:val="both"/>
      </w:pPr>
      <w:r w:rsidRPr="000566AE">
        <w:t>Approval withdrawn</w:t>
      </w:r>
    </w:p>
    <w:p w14:paraId="066F3DA6" w14:textId="77777777" w:rsidR="00D531C2" w:rsidRPr="000566AE" w:rsidRDefault="00D531C2" w:rsidP="00D531C2">
      <w:pPr>
        <w:spacing w:after="120"/>
        <w:ind w:left="2268" w:right="1134" w:firstLine="567"/>
        <w:jc w:val="both"/>
      </w:pPr>
      <w:r w:rsidRPr="000566AE">
        <w:t>Production definitively discontinued</w:t>
      </w:r>
    </w:p>
    <w:p w14:paraId="749CAA6C" w14:textId="77777777" w:rsidR="00D531C2" w:rsidRPr="000566AE" w:rsidRDefault="00D531C2" w:rsidP="00D531C2">
      <w:pPr>
        <w:spacing w:after="120"/>
        <w:ind w:left="1134" w:right="1134"/>
        <w:jc w:val="both"/>
      </w:pPr>
      <w:r w:rsidRPr="000566AE">
        <w:t>of a type of device for indirect vision pursuant to Regulation No. 46</w:t>
      </w:r>
    </w:p>
    <w:p w14:paraId="3942D603" w14:textId="77777777" w:rsidR="00D531C2" w:rsidRPr="000566AE" w:rsidRDefault="00D531C2" w:rsidP="00D531C2">
      <w:pPr>
        <w:tabs>
          <w:tab w:val="left" w:leader="dot" w:pos="4536"/>
          <w:tab w:val="left" w:pos="5103"/>
          <w:tab w:val="left" w:leader="dot" w:pos="8505"/>
        </w:tabs>
        <w:spacing w:after="120" w:line="240" w:lineRule="auto"/>
        <w:ind w:left="1134" w:right="1134"/>
        <w:jc w:val="both"/>
      </w:pPr>
      <w:r w:rsidRPr="000566AE">
        <w:t>Approval No.</w:t>
      </w:r>
      <w:r>
        <w:t xml:space="preserve"> </w:t>
      </w:r>
      <w:r w:rsidRPr="000566AE">
        <w:tab/>
      </w:r>
      <w:r w:rsidRPr="000566AE">
        <w:tab/>
        <w:t xml:space="preserve">Extension No. </w:t>
      </w:r>
      <w:r w:rsidRPr="000566AE">
        <w:tab/>
      </w:r>
    </w:p>
    <w:p w14:paraId="541916C4"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w:t>
      </w:r>
      <w:r w:rsidRPr="000566AE">
        <w:tab/>
        <w:t xml:space="preserve">Trade name or </w:t>
      </w:r>
      <w:r w:rsidRPr="000566AE">
        <w:rPr>
          <w:lang w:val="en-US"/>
        </w:rPr>
        <w:t>mark</w:t>
      </w:r>
      <w:r w:rsidRPr="000566AE">
        <w:t xml:space="preserve"> of device: </w:t>
      </w:r>
      <w:r w:rsidRPr="000566AE">
        <w:tab/>
      </w:r>
    </w:p>
    <w:p w14:paraId="618B49B3"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2.</w:t>
      </w:r>
      <w:r w:rsidRPr="000566AE">
        <w:tab/>
        <w:t xml:space="preserve">Manufacturer's </w:t>
      </w:r>
      <w:r w:rsidRPr="000566AE">
        <w:rPr>
          <w:lang w:val="en-US"/>
        </w:rPr>
        <w:t>name</w:t>
      </w:r>
      <w:r w:rsidRPr="000566AE">
        <w:t xml:space="preserve"> for the type of device:</w:t>
      </w:r>
      <w:r w:rsidRPr="000566AE">
        <w:tab/>
      </w:r>
    </w:p>
    <w:p w14:paraId="3797327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3.</w:t>
      </w:r>
      <w:r w:rsidRPr="000566AE">
        <w:tab/>
        <w:t xml:space="preserve">Manufacturer's </w:t>
      </w:r>
      <w:r w:rsidRPr="000566AE">
        <w:rPr>
          <w:lang w:val="en-US"/>
        </w:rPr>
        <w:t>name</w:t>
      </w:r>
      <w:r w:rsidRPr="000566AE">
        <w:t xml:space="preserve"> and address:</w:t>
      </w:r>
      <w:r w:rsidRPr="000566AE">
        <w:tab/>
      </w:r>
    </w:p>
    <w:p w14:paraId="3E77E249"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4.</w:t>
      </w:r>
      <w:r w:rsidRPr="000566AE">
        <w:tab/>
        <w:t>If applicable, name and address of manufacturer's representative:</w:t>
      </w:r>
      <w:r w:rsidRPr="000566AE">
        <w:tab/>
      </w:r>
    </w:p>
    <w:p w14:paraId="1830E94E"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5.</w:t>
      </w:r>
      <w:r w:rsidRPr="000566AE">
        <w:tab/>
        <w:t>Submitted for approval on:</w:t>
      </w:r>
      <w:r w:rsidRPr="000566AE">
        <w:tab/>
      </w:r>
    </w:p>
    <w:p w14:paraId="2773268F"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6.</w:t>
      </w:r>
      <w:r w:rsidRPr="000566AE">
        <w:tab/>
        <w:t>Technical Service responsible for conducting approval tests:</w:t>
      </w:r>
      <w:r w:rsidRPr="000566AE">
        <w:tab/>
      </w:r>
    </w:p>
    <w:p w14:paraId="079B11E5"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7.</w:t>
      </w:r>
      <w:r w:rsidRPr="000566AE">
        <w:tab/>
        <w:t>Date of report issued by that Service</w:t>
      </w:r>
      <w:r w:rsidRPr="000566AE">
        <w:tab/>
      </w:r>
    </w:p>
    <w:p w14:paraId="630A3EC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8.</w:t>
      </w:r>
      <w:r w:rsidRPr="000566AE">
        <w:tab/>
        <w:t>Number of report issued by that Service</w:t>
      </w:r>
      <w:r w:rsidRPr="000566AE">
        <w:tab/>
      </w:r>
    </w:p>
    <w:p w14:paraId="1B17482A"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9.</w:t>
      </w:r>
      <w:r w:rsidRPr="000566AE">
        <w:tab/>
        <w:t xml:space="preserve">Brief description </w:t>
      </w:r>
      <w:r w:rsidRPr="000566AE">
        <w:tab/>
      </w:r>
    </w:p>
    <w:p w14:paraId="67382E00"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ab/>
        <w:t>Identification of the device: mirror, camera/monitor, other device</w:t>
      </w:r>
      <w:r w:rsidRPr="000566AE">
        <w:rPr>
          <w:vertAlign w:val="superscript"/>
        </w:rPr>
        <w:t>2</w:t>
      </w:r>
    </w:p>
    <w:p w14:paraId="71499F6C" w14:textId="2E55EE81" w:rsidR="00D531C2" w:rsidRPr="000566AE" w:rsidRDefault="00764A04" w:rsidP="00D531C2">
      <w:pPr>
        <w:tabs>
          <w:tab w:val="left" w:pos="1700"/>
          <w:tab w:val="right" w:leader="dot" w:pos="8505"/>
          <w:tab w:val="right" w:leader="dot" w:pos="9639"/>
        </w:tabs>
        <w:spacing w:after="120" w:line="240" w:lineRule="auto"/>
        <w:ind w:left="1134" w:right="1134"/>
        <w:jc w:val="both"/>
      </w:pPr>
      <w:r>
        <w:rPr>
          <w:noProof/>
          <w:lang w:val="en-US"/>
        </w:rPr>
        <w:drawing>
          <wp:anchor distT="0" distB="0" distL="114300" distR="114300" simplePos="0" relativeHeight="251666944" behindDoc="1" locked="0" layoutInCell="1" allowOverlap="1" wp14:anchorId="39B10622" wp14:editId="779F1E2F">
            <wp:simplePos x="0" y="0"/>
            <wp:positionH relativeFrom="column">
              <wp:posOffset>1631315</wp:posOffset>
            </wp:positionH>
            <wp:positionV relativeFrom="paragraph">
              <wp:posOffset>173990</wp:posOffset>
            </wp:positionV>
            <wp:extent cx="161290" cy="223520"/>
            <wp:effectExtent l="0" t="0" r="0" b="0"/>
            <wp:wrapThrough wrapText="bothSides">
              <wp:wrapPolygon edited="0">
                <wp:start x="0" y="0"/>
                <wp:lineTo x="0" y="20250"/>
                <wp:lineTo x="17858" y="20250"/>
                <wp:lineTo x="17858" y="12886"/>
                <wp:lineTo x="15307" y="0"/>
                <wp:lineTo x="0" y="0"/>
              </wp:wrapPolygon>
            </wp:wrapThrough>
            <wp:docPr id="1229"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 cy="223520"/>
                    </a:xfrm>
                    <a:prstGeom prst="rect">
                      <a:avLst/>
                    </a:prstGeom>
                    <a:noFill/>
                  </pic:spPr>
                </pic:pic>
              </a:graphicData>
            </a:graphic>
            <wp14:sizeRelH relativeFrom="page">
              <wp14:pctWidth>0</wp14:pctWidth>
            </wp14:sizeRelH>
            <wp14:sizeRelV relativeFrom="page">
              <wp14:pctHeight>0</wp14:pctHeight>
            </wp14:sizeRelV>
          </wp:anchor>
        </w:drawing>
      </w:r>
      <w:r w:rsidR="00D531C2" w:rsidRPr="000566AE">
        <w:tab/>
        <w:t>Device for indirect vision of Classes I, II, III, IV, V, VI, S</w:t>
      </w:r>
      <w:r w:rsidR="00D531C2" w:rsidRPr="000566AE">
        <w:rPr>
          <w:vertAlign w:val="superscript"/>
        </w:rPr>
        <w:t>2</w:t>
      </w:r>
      <w:r w:rsidR="00D531C2" w:rsidRPr="000566AE">
        <w:t> </w:t>
      </w:r>
    </w:p>
    <w:p w14:paraId="3075E1E1"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ab/>
        <w:t>Symbol as defined in paragraph 6.3.1.1. of this Regulation:  yes/no</w:t>
      </w:r>
      <w:r w:rsidRPr="000566AE">
        <w:rPr>
          <w:vertAlign w:val="superscript"/>
        </w:rPr>
        <w:t>2</w:t>
      </w:r>
    </w:p>
    <w:p w14:paraId="3567411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10.</w:t>
      </w:r>
      <w:r w:rsidRPr="000566AE">
        <w:tab/>
        <w:t>Position of the approval mark:</w:t>
      </w:r>
      <w:r w:rsidRPr="000566AE">
        <w:tab/>
      </w:r>
    </w:p>
    <w:p w14:paraId="5538ECB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11.</w:t>
      </w:r>
      <w:r w:rsidRPr="000566AE">
        <w:tab/>
        <w:t>Reason(s) for extension (if applicable):</w:t>
      </w:r>
      <w:r w:rsidRPr="000566AE">
        <w:tab/>
      </w:r>
    </w:p>
    <w:p w14:paraId="03DE0EC3"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12.</w:t>
      </w:r>
      <w:r w:rsidRPr="000566AE">
        <w:tab/>
        <w:t>Approval granted/refused/extended/withdrawn</w:t>
      </w:r>
      <w:r>
        <w:t>:</w:t>
      </w:r>
      <w:r w:rsidRPr="000566AE">
        <w:rPr>
          <w:vertAlign w:val="superscript"/>
        </w:rPr>
        <w:t>2</w:t>
      </w:r>
    </w:p>
    <w:p w14:paraId="78E8FFFD"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13.</w:t>
      </w:r>
      <w:r w:rsidRPr="000566AE">
        <w:tab/>
        <w:t>Place:</w:t>
      </w:r>
      <w:r w:rsidRPr="000566AE">
        <w:tab/>
      </w:r>
    </w:p>
    <w:p w14:paraId="1DB1931C"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14.</w:t>
      </w:r>
      <w:r w:rsidRPr="000566AE">
        <w:tab/>
        <w:t>Date:</w:t>
      </w:r>
      <w:r w:rsidRPr="000566AE">
        <w:tab/>
      </w:r>
    </w:p>
    <w:p w14:paraId="406558F0"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lastRenderedPageBreak/>
        <w:t>15.</w:t>
      </w:r>
      <w:r w:rsidRPr="000566AE">
        <w:tab/>
        <w:t>Signature:</w:t>
      </w:r>
      <w:r w:rsidRPr="000566AE">
        <w:tab/>
      </w:r>
    </w:p>
    <w:p w14:paraId="0B11B8C5" w14:textId="77777777" w:rsidR="00D531C2" w:rsidRPr="000566AE" w:rsidRDefault="00D531C2" w:rsidP="00D531C2">
      <w:pPr>
        <w:tabs>
          <w:tab w:val="left" w:pos="1700"/>
          <w:tab w:val="right" w:leader="dot" w:pos="8505"/>
          <w:tab w:val="right" w:leader="dot" w:pos="9639"/>
        </w:tabs>
        <w:spacing w:after="120" w:line="240" w:lineRule="auto"/>
        <w:ind w:left="1689" w:right="1133" w:hanging="555"/>
        <w:jc w:val="both"/>
      </w:pPr>
      <w:r w:rsidRPr="000566AE">
        <w:t>16.</w:t>
      </w:r>
      <w:r w:rsidRPr="000566AE">
        <w:tab/>
        <w:t>The list of documents deposited with the Type Approval Authority which has granted approval is annexed to this communication and may be obtained on request.</w:t>
      </w:r>
    </w:p>
    <w:p w14:paraId="41EA1F47" w14:textId="77777777" w:rsidR="00D531C2" w:rsidRPr="000566AE" w:rsidRDefault="00D531C2" w:rsidP="00D531C2">
      <w:pPr>
        <w:tabs>
          <w:tab w:val="left" w:pos="1700"/>
          <w:tab w:val="right" w:leader="dot" w:pos="8505"/>
          <w:tab w:val="right" w:leader="dot" w:pos="9639"/>
        </w:tabs>
        <w:spacing w:after="120"/>
        <w:ind w:left="1689" w:right="1134" w:hanging="555"/>
        <w:jc w:val="both"/>
        <w:sectPr w:rsidR="00D531C2" w:rsidRPr="000566AE" w:rsidSect="00D531C2">
          <w:headerReference w:type="even" r:id="rId71"/>
          <w:headerReference w:type="default" r:id="rId72"/>
          <w:footnotePr>
            <w:numRestart w:val="eachSect"/>
          </w:footnotePr>
          <w:type w:val="nextColumn"/>
          <w:pgSz w:w="11906" w:h="16838" w:code="9"/>
          <w:pgMar w:top="1701" w:right="1134" w:bottom="2268" w:left="1134" w:header="1134" w:footer="1701" w:gutter="0"/>
          <w:cols w:space="720"/>
        </w:sectPr>
      </w:pPr>
    </w:p>
    <w:p w14:paraId="4DBECC18" w14:textId="77777777" w:rsidR="00D531C2" w:rsidRPr="000566AE" w:rsidRDefault="00D531C2" w:rsidP="00D531C2">
      <w:pPr>
        <w:pStyle w:val="HChG"/>
        <w:rPr>
          <w:lang w:val="fr-FR"/>
        </w:rPr>
      </w:pPr>
      <w:bookmarkStart w:id="107" w:name="_Toc437351635"/>
      <w:r w:rsidRPr="000566AE">
        <w:rPr>
          <w:lang w:val="fr-FR"/>
        </w:rPr>
        <w:lastRenderedPageBreak/>
        <w:t xml:space="preserve">Annex </w:t>
      </w:r>
      <w:r>
        <w:rPr>
          <w:lang w:val="fr-FR"/>
        </w:rPr>
        <w:t>4</w:t>
      </w:r>
      <w:bookmarkEnd w:id="107"/>
    </w:p>
    <w:p w14:paraId="2BA8A4BD" w14:textId="77777777" w:rsidR="00D531C2" w:rsidRPr="000566AE" w:rsidRDefault="00D531C2" w:rsidP="00D531C2">
      <w:pPr>
        <w:pStyle w:val="HChG"/>
        <w:rPr>
          <w:lang w:val="fr-FR"/>
        </w:rPr>
      </w:pPr>
      <w:r w:rsidRPr="000566AE">
        <w:rPr>
          <w:lang w:val="fr-FR"/>
        </w:rPr>
        <w:tab/>
      </w:r>
      <w:r w:rsidRPr="000566AE">
        <w:rPr>
          <w:lang w:val="fr-FR"/>
        </w:rPr>
        <w:tab/>
      </w:r>
      <w:bookmarkStart w:id="108" w:name="_Toc437351636"/>
      <w:r w:rsidRPr="000566AE">
        <w:rPr>
          <w:lang w:val="fr-FR"/>
        </w:rPr>
        <w:t>Communication</w:t>
      </w:r>
      <w:bookmarkEnd w:id="108"/>
    </w:p>
    <w:p w14:paraId="7FC4AF56" w14:textId="77777777" w:rsidR="00D531C2" w:rsidRPr="000566AE" w:rsidRDefault="00D531C2" w:rsidP="00D531C2">
      <w:pPr>
        <w:spacing w:after="120"/>
        <w:ind w:left="1134" w:right="1134"/>
        <w:jc w:val="both"/>
        <w:rPr>
          <w:lang w:val="fr-FR"/>
        </w:rPr>
      </w:pPr>
      <w:r w:rsidRPr="000566AE">
        <w:rPr>
          <w:lang w:val="fr-FR"/>
        </w:rPr>
        <w:t>(Maximum format: A4 (210 x 297 mm))</w:t>
      </w:r>
    </w:p>
    <w:p w14:paraId="63F1787C" w14:textId="06BA3966" w:rsidR="00D531C2" w:rsidRPr="000566AE" w:rsidRDefault="00764A04" w:rsidP="0074595C">
      <w:pPr>
        <w:ind w:left="1100"/>
      </w:pPr>
      <w:r>
        <w:rPr>
          <w:noProof/>
          <w:lang w:val="en-US"/>
        </w:rPr>
        <mc:AlternateContent>
          <mc:Choice Requires="wps">
            <w:drawing>
              <wp:anchor distT="0" distB="0" distL="114300" distR="114300" simplePos="0" relativeHeight="251660800" behindDoc="0" locked="0" layoutInCell="1" allowOverlap="1" wp14:anchorId="57451E3E" wp14:editId="47FB1750">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F4A64"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64E59E8A"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58000785"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142D6F08"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1E3E" id="Text Box 6" o:spid="_x0000_s1459" type="#_x0000_t202" style="position:absolute;left:0;text-align:left;margin-left:134.7pt;margin-top:10.9pt;width:302.95pt;height:7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" stroked="f">
                <v:textbox>
                  <w:txbxContent>
                    <w:p w14:paraId="084F4A64"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64E59E8A"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58000785"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142D6F08" w14:textId="77777777" w:rsidR="00EF4FEC" w:rsidRDefault="00EF4FEC" w:rsidP="00D531C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en-US"/>
        </w:rPr>
        <mc:AlternateContent>
          <mc:Choice Requires="wps">
            <w:drawing>
              <wp:anchor distT="0" distB="0" distL="114300" distR="114300" simplePos="0" relativeHeight="251662848" behindDoc="0" locked="0" layoutInCell="1" allowOverlap="1" wp14:anchorId="11A60CD7" wp14:editId="05E38ECC">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4F93E9C" w14:textId="77777777" w:rsidR="00EF4FEC" w:rsidRPr="008C572C" w:rsidRDefault="00EF4FEC" w:rsidP="00D531C2">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58E3A6CF" w14:textId="67DAF1FD" w:rsidR="00EF4FEC" w:rsidRPr="004508D9" w:rsidRDefault="00764A04" w:rsidP="00D531C2">
                            <w:pPr>
                              <w:rPr>
                                <w:rFonts w:eastAsia="Arial Unicode MS"/>
                                <w:sz w:val="16"/>
                                <w:szCs w:val="16"/>
                              </w:rPr>
                            </w:pPr>
                            <w:r>
                              <w:rPr>
                                <w:rFonts w:eastAsia="Arial Unicode MS"/>
                                <w:noProof/>
                                <w:sz w:val="16"/>
                                <w:szCs w:val="16"/>
                                <w:lang w:val="en-US"/>
                              </w:rPr>
                              <w:drawing>
                                <wp:inline distT="0" distB="0" distL="0" distR="0" wp14:anchorId="124601FB" wp14:editId="2011D9BD">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0CD7" id="Text Box 320" o:spid="_x0000_s1460" type="#_x0000_t202" style="position:absolute;left:0;text-align:left;margin-left:102.1pt;margin-top:18.9pt;width:20.5pt;height: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" stroked="f" strokecolor="white">
                <v:textbox inset="0,0,0,0">
                  <w:txbxContent>
                    <w:p w14:paraId="34F93E9C" w14:textId="77777777" w:rsidR="00EF4FEC" w:rsidRPr="008C572C" w:rsidRDefault="00EF4FEC" w:rsidP="00D531C2">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58E3A6CF" w14:textId="67DAF1FD" w:rsidR="00EF4FEC" w:rsidRPr="004508D9" w:rsidRDefault="00764A04" w:rsidP="00D531C2">
                      <w:pPr>
                        <w:rPr>
                          <w:rFonts w:eastAsia="Arial Unicode MS"/>
                          <w:sz w:val="16"/>
                          <w:szCs w:val="16"/>
                        </w:rPr>
                      </w:pPr>
                      <w:r>
                        <w:rPr>
                          <w:rFonts w:eastAsia="Arial Unicode MS"/>
                          <w:noProof/>
                          <w:sz w:val="16"/>
                          <w:szCs w:val="16"/>
                          <w:lang w:val="en-US"/>
                        </w:rPr>
                        <w:drawing>
                          <wp:inline distT="0" distB="0" distL="0" distR="0" wp14:anchorId="124601FB" wp14:editId="2011D9BD">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noProof/>
          <w:lang w:val="en-US"/>
        </w:rPr>
        <w:drawing>
          <wp:inline distT="0" distB="0" distL="0" distR="0" wp14:anchorId="2A473F31" wp14:editId="09F64ABD">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41A81F8A" w14:textId="77777777" w:rsidR="00D531C2" w:rsidRPr="00D531C2" w:rsidRDefault="00D531C2" w:rsidP="00D531C2">
      <w:pPr>
        <w:rPr>
          <w:color w:val="FFFFFF"/>
        </w:rPr>
      </w:pPr>
      <w:r w:rsidRPr="00D531C2">
        <w:rPr>
          <w:color w:val="FFFFFF"/>
          <w:sz w:val="18"/>
          <w:vertAlign w:val="superscript"/>
        </w:rPr>
        <w:footnoteReference w:id="9"/>
      </w:r>
    </w:p>
    <w:p w14:paraId="69CEB996" w14:textId="77777777" w:rsidR="00D531C2" w:rsidRPr="000566AE" w:rsidRDefault="00D531C2" w:rsidP="0074595C">
      <w:pPr>
        <w:ind w:left="1134" w:right="1134"/>
        <w:jc w:val="both"/>
      </w:pPr>
      <w:r w:rsidRPr="000566AE">
        <w:t>Concerning</w:t>
      </w:r>
      <w:r>
        <w:t>:</w:t>
      </w:r>
      <w:r w:rsidRPr="000566AE">
        <w:rPr>
          <w:sz w:val="18"/>
          <w:vertAlign w:val="superscript"/>
        </w:rPr>
        <w:footnoteReference w:id="10"/>
      </w:r>
      <w:r w:rsidRPr="000566AE">
        <w:tab/>
      </w:r>
      <w:r w:rsidRPr="000566AE">
        <w:tab/>
        <w:t>Approval granted</w:t>
      </w:r>
    </w:p>
    <w:p w14:paraId="3AB2A222" w14:textId="77777777" w:rsidR="00D531C2" w:rsidRPr="000566AE" w:rsidRDefault="00D531C2" w:rsidP="00D531C2">
      <w:pPr>
        <w:ind w:left="2268" w:right="1134" w:firstLine="567"/>
        <w:jc w:val="both"/>
      </w:pPr>
      <w:r w:rsidRPr="000566AE">
        <w:t>Approval extended</w:t>
      </w:r>
    </w:p>
    <w:p w14:paraId="7202C8BE" w14:textId="77777777" w:rsidR="00D531C2" w:rsidRPr="000566AE" w:rsidRDefault="00D531C2" w:rsidP="00D531C2">
      <w:pPr>
        <w:ind w:left="2268" w:right="1134" w:firstLine="567"/>
        <w:jc w:val="both"/>
      </w:pPr>
      <w:r w:rsidRPr="000566AE">
        <w:t>Approval refused</w:t>
      </w:r>
    </w:p>
    <w:p w14:paraId="6FDC0B6B" w14:textId="77777777" w:rsidR="00D531C2" w:rsidRPr="000566AE" w:rsidRDefault="00D531C2" w:rsidP="00D531C2">
      <w:pPr>
        <w:ind w:left="2268" w:right="1134" w:firstLine="567"/>
        <w:jc w:val="both"/>
      </w:pPr>
      <w:r w:rsidRPr="000566AE">
        <w:t>Approval withdrawn</w:t>
      </w:r>
    </w:p>
    <w:p w14:paraId="67AF0560" w14:textId="77777777" w:rsidR="00D531C2" w:rsidRPr="000566AE" w:rsidRDefault="00D531C2" w:rsidP="00D531C2">
      <w:pPr>
        <w:spacing w:after="120"/>
        <w:ind w:left="2268" w:right="1134" w:firstLine="567"/>
        <w:jc w:val="both"/>
      </w:pPr>
      <w:r w:rsidRPr="000566AE">
        <w:t>Production definitively discontinued</w:t>
      </w:r>
    </w:p>
    <w:p w14:paraId="406E174E" w14:textId="77777777" w:rsidR="00D531C2" w:rsidRPr="000566AE" w:rsidRDefault="00D531C2" w:rsidP="00D531C2">
      <w:pPr>
        <w:spacing w:after="120"/>
        <w:ind w:left="1134" w:right="1134"/>
        <w:jc w:val="both"/>
      </w:pPr>
      <w:r w:rsidRPr="000566AE">
        <w:t>of a type of vehicle with regard to the mounting of devices for indirec</w:t>
      </w:r>
      <w:r>
        <w:t xml:space="preserve">t vision pursuant to Regulation </w:t>
      </w:r>
      <w:r w:rsidRPr="000566AE">
        <w:t>No.</w:t>
      </w:r>
      <w:r>
        <w:t xml:space="preserve"> </w:t>
      </w:r>
      <w:r w:rsidRPr="000566AE">
        <w:t>46</w:t>
      </w:r>
    </w:p>
    <w:p w14:paraId="5A80E699" w14:textId="77777777" w:rsidR="00D531C2" w:rsidRPr="000566AE" w:rsidRDefault="00D531C2" w:rsidP="00D531C2">
      <w:pPr>
        <w:tabs>
          <w:tab w:val="left" w:leader="dot" w:pos="4536"/>
          <w:tab w:val="left" w:pos="5103"/>
          <w:tab w:val="left" w:leader="dot" w:pos="8505"/>
        </w:tabs>
        <w:spacing w:after="120"/>
        <w:ind w:left="1134" w:right="1134"/>
        <w:jc w:val="both"/>
      </w:pPr>
      <w:r w:rsidRPr="000566AE">
        <w:t xml:space="preserve">Approval number: </w:t>
      </w:r>
      <w:r w:rsidRPr="000566AE">
        <w:tab/>
      </w:r>
      <w:r w:rsidRPr="000566AE">
        <w:tab/>
        <w:t xml:space="preserve">Extension No.: </w:t>
      </w:r>
      <w:r w:rsidRPr="000566AE">
        <w:tab/>
      </w:r>
    </w:p>
    <w:p w14:paraId="1E1B5E91" w14:textId="77777777" w:rsidR="00D531C2" w:rsidRPr="000566AE" w:rsidRDefault="00D531C2" w:rsidP="0074595C">
      <w:pPr>
        <w:tabs>
          <w:tab w:val="left" w:pos="1700"/>
          <w:tab w:val="right" w:leader="dot" w:pos="8505"/>
          <w:tab w:val="right" w:leader="dot" w:pos="9639"/>
        </w:tabs>
        <w:spacing w:after="100"/>
        <w:ind w:left="1134" w:right="1134"/>
        <w:jc w:val="both"/>
      </w:pPr>
      <w:r w:rsidRPr="000566AE">
        <w:t>1.</w:t>
      </w:r>
      <w:r w:rsidRPr="000566AE">
        <w:tab/>
        <w:t>Make (</w:t>
      </w:r>
      <w:r w:rsidRPr="000566AE">
        <w:rPr>
          <w:lang w:val="en-US"/>
        </w:rPr>
        <w:t>trade</w:t>
      </w:r>
      <w:r w:rsidRPr="000566AE">
        <w:t xml:space="preserve"> name of manufacturer): </w:t>
      </w:r>
      <w:r w:rsidRPr="000566AE">
        <w:tab/>
      </w:r>
    </w:p>
    <w:p w14:paraId="1B079222"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2.</w:t>
      </w:r>
      <w:r w:rsidRPr="000566AE">
        <w:rPr>
          <w:lang w:val="en-US"/>
        </w:rPr>
        <w:tab/>
        <w:t>Type and general commercial description(s)</w:t>
      </w:r>
      <w:r w:rsidRPr="000566AE">
        <w:rPr>
          <w:lang w:val="en-US"/>
        </w:rPr>
        <w:tab/>
      </w:r>
    </w:p>
    <w:p w14:paraId="0C7DD156"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3.</w:t>
      </w:r>
      <w:r w:rsidRPr="000566AE">
        <w:rPr>
          <w:lang w:val="en-US"/>
        </w:rPr>
        <w:tab/>
        <w:t>Means of identification of type, if marked on the vehicle:</w:t>
      </w:r>
      <w:r w:rsidRPr="000566AE">
        <w:rPr>
          <w:lang w:val="en-US"/>
        </w:rPr>
        <w:tab/>
      </w:r>
    </w:p>
    <w:p w14:paraId="51D47F72"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3.1.</w:t>
      </w:r>
      <w:r w:rsidRPr="000566AE">
        <w:rPr>
          <w:lang w:val="en-US"/>
        </w:rPr>
        <w:tab/>
        <w:t>Location of that marking:</w:t>
      </w:r>
      <w:r w:rsidRPr="000566AE">
        <w:rPr>
          <w:lang w:val="en-US"/>
        </w:rPr>
        <w:tab/>
      </w:r>
    </w:p>
    <w:p w14:paraId="602A22E3"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4.</w:t>
      </w:r>
      <w:r w:rsidRPr="000566AE">
        <w:rPr>
          <w:lang w:val="en-US"/>
        </w:rPr>
        <w:tab/>
        <w:t>Category of vehicle: (M</w:t>
      </w:r>
      <w:r w:rsidRPr="000566AE">
        <w:rPr>
          <w:vertAlign w:val="subscript"/>
          <w:lang w:val="en-US"/>
        </w:rPr>
        <w:t>1</w:t>
      </w:r>
      <w:r w:rsidRPr="000566AE">
        <w:rPr>
          <w:lang w:val="en-US"/>
        </w:rPr>
        <w:t>, M</w:t>
      </w:r>
      <w:r w:rsidRPr="000566AE">
        <w:rPr>
          <w:vertAlign w:val="subscript"/>
          <w:lang w:val="en-US"/>
        </w:rPr>
        <w:t>2</w:t>
      </w:r>
      <w:r w:rsidRPr="000566AE">
        <w:rPr>
          <w:lang w:val="en-US"/>
        </w:rPr>
        <w:t>, M</w:t>
      </w:r>
      <w:r w:rsidRPr="000566AE">
        <w:rPr>
          <w:vertAlign w:val="subscript"/>
          <w:lang w:val="en-US"/>
        </w:rPr>
        <w:t>3</w:t>
      </w:r>
      <w:r w:rsidRPr="000566AE">
        <w:rPr>
          <w:lang w:val="en-US"/>
        </w:rPr>
        <w:t>, N</w:t>
      </w:r>
      <w:r w:rsidRPr="000566AE">
        <w:rPr>
          <w:vertAlign w:val="subscript"/>
          <w:lang w:val="en-US"/>
        </w:rPr>
        <w:t>1</w:t>
      </w:r>
      <w:r w:rsidRPr="000566AE">
        <w:rPr>
          <w:lang w:val="en-US"/>
        </w:rPr>
        <w:t>, N</w:t>
      </w:r>
      <w:r w:rsidRPr="000566AE">
        <w:rPr>
          <w:vertAlign w:val="subscript"/>
          <w:lang w:val="en-US"/>
        </w:rPr>
        <w:t>2</w:t>
      </w:r>
      <w:r w:rsidRPr="000566AE">
        <w:rPr>
          <w:lang w:val="en-US"/>
        </w:rPr>
        <w:t xml:space="preserve"> </w:t>
      </w:r>
      <w:r w:rsidRPr="000566AE">
        <w:sym w:font="Symbol" w:char="F0A3"/>
      </w:r>
      <w:r w:rsidRPr="000566AE">
        <w:t xml:space="preserve"> </w:t>
      </w:r>
      <w:r w:rsidRPr="000566AE">
        <w:rPr>
          <w:lang w:val="en-US"/>
        </w:rPr>
        <w:t>7.5</w:t>
      </w:r>
      <w:r>
        <w:rPr>
          <w:lang w:val="en-US"/>
        </w:rPr>
        <w:t xml:space="preserve"> </w:t>
      </w:r>
      <w:r w:rsidRPr="000566AE">
        <w:rPr>
          <w:lang w:val="en-US"/>
        </w:rPr>
        <w:t>t, N</w:t>
      </w:r>
      <w:r w:rsidRPr="000566AE">
        <w:rPr>
          <w:vertAlign w:val="subscript"/>
          <w:lang w:val="en-US"/>
        </w:rPr>
        <w:t>2</w:t>
      </w:r>
      <w:r w:rsidRPr="000566AE">
        <w:rPr>
          <w:lang w:val="en-US"/>
        </w:rPr>
        <w:t xml:space="preserve"> &gt; 7.5</w:t>
      </w:r>
      <w:r>
        <w:rPr>
          <w:lang w:val="en-US"/>
        </w:rPr>
        <w:t xml:space="preserve"> </w:t>
      </w:r>
      <w:r w:rsidRPr="000566AE">
        <w:rPr>
          <w:lang w:val="en-US"/>
        </w:rPr>
        <w:t>t, N</w:t>
      </w:r>
      <w:r w:rsidRPr="000566AE">
        <w:rPr>
          <w:vertAlign w:val="subscript"/>
          <w:lang w:val="en-US"/>
        </w:rPr>
        <w:t>3</w:t>
      </w:r>
      <w:r w:rsidRPr="000566AE">
        <w:rPr>
          <w:lang w:val="en-US"/>
        </w:rPr>
        <w:t>)</w:t>
      </w:r>
      <w:r w:rsidRPr="000566AE">
        <w:rPr>
          <w:vertAlign w:val="superscript"/>
          <w:lang w:val="en-US"/>
        </w:rPr>
        <w:t>2</w:t>
      </w:r>
    </w:p>
    <w:p w14:paraId="4B893C93"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5.</w:t>
      </w:r>
      <w:r w:rsidRPr="000566AE">
        <w:rPr>
          <w:lang w:val="en-US"/>
        </w:rPr>
        <w:tab/>
        <w:t>Name and address of manufacturer:</w:t>
      </w:r>
      <w:r w:rsidRPr="000566AE">
        <w:rPr>
          <w:lang w:val="en-US"/>
        </w:rPr>
        <w:tab/>
      </w:r>
    </w:p>
    <w:p w14:paraId="6AE5B2A2"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6.</w:t>
      </w:r>
      <w:r w:rsidRPr="000566AE">
        <w:rPr>
          <w:lang w:val="en-US"/>
        </w:rPr>
        <w:tab/>
        <w:t>Address(es) of the production plant(s)</w:t>
      </w:r>
      <w:r w:rsidRPr="000566AE">
        <w:rPr>
          <w:lang w:val="en-US"/>
        </w:rPr>
        <w:tab/>
      </w:r>
    </w:p>
    <w:p w14:paraId="0902EBE3"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7.</w:t>
      </w:r>
      <w:r w:rsidRPr="000566AE">
        <w:rPr>
          <w:lang w:val="en-US"/>
        </w:rPr>
        <w:tab/>
        <w:t>Additional information: (where applicable). See appendix</w:t>
      </w:r>
    </w:p>
    <w:p w14:paraId="502020D5"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8.</w:t>
      </w:r>
      <w:r w:rsidRPr="000566AE">
        <w:rPr>
          <w:lang w:val="en-US"/>
        </w:rPr>
        <w:tab/>
        <w:t>Technical Service responsible for carrying out the tests:</w:t>
      </w:r>
      <w:r w:rsidRPr="000566AE">
        <w:rPr>
          <w:lang w:val="en-US"/>
        </w:rPr>
        <w:tab/>
      </w:r>
    </w:p>
    <w:p w14:paraId="7B985C26"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9.</w:t>
      </w:r>
      <w:r w:rsidRPr="000566AE">
        <w:rPr>
          <w:lang w:val="en-US"/>
        </w:rPr>
        <w:tab/>
        <w:t>Date of test report:</w:t>
      </w:r>
      <w:r w:rsidRPr="000566AE">
        <w:rPr>
          <w:lang w:val="en-US"/>
        </w:rPr>
        <w:tab/>
      </w:r>
    </w:p>
    <w:p w14:paraId="1F1416AB"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10.</w:t>
      </w:r>
      <w:r w:rsidRPr="000566AE">
        <w:rPr>
          <w:lang w:val="en-US"/>
        </w:rPr>
        <w:tab/>
        <w:t>Number of test report:</w:t>
      </w:r>
      <w:r w:rsidRPr="000566AE">
        <w:rPr>
          <w:lang w:val="en-US"/>
        </w:rPr>
        <w:tab/>
      </w:r>
    </w:p>
    <w:p w14:paraId="60B65125"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11.</w:t>
      </w:r>
      <w:r w:rsidRPr="000566AE">
        <w:rPr>
          <w:lang w:val="en-US"/>
        </w:rPr>
        <w:tab/>
        <w:t>Remarks: (if any).  See appendix</w:t>
      </w:r>
    </w:p>
    <w:p w14:paraId="4D53ED08"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12.</w:t>
      </w:r>
      <w:r w:rsidRPr="000566AE">
        <w:rPr>
          <w:lang w:val="en-US"/>
        </w:rPr>
        <w:tab/>
        <w:t>Place:</w:t>
      </w:r>
      <w:r w:rsidRPr="000566AE">
        <w:rPr>
          <w:lang w:val="en-US"/>
        </w:rPr>
        <w:tab/>
      </w:r>
    </w:p>
    <w:p w14:paraId="27B917A9"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13.</w:t>
      </w:r>
      <w:r w:rsidRPr="000566AE">
        <w:rPr>
          <w:lang w:val="en-US"/>
        </w:rPr>
        <w:tab/>
        <w:t>Date:</w:t>
      </w:r>
      <w:r w:rsidRPr="000566AE">
        <w:rPr>
          <w:lang w:val="en-US"/>
        </w:rPr>
        <w:tab/>
      </w:r>
    </w:p>
    <w:p w14:paraId="02CD7A60"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14.</w:t>
      </w:r>
      <w:r w:rsidRPr="000566AE">
        <w:rPr>
          <w:lang w:val="en-US"/>
        </w:rPr>
        <w:tab/>
        <w:t>Signature:</w:t>
      </w:r>
      <w:r w:rsidRPr="000566AE">
        <w:rPr>
          <w:lang w:val="en-US"/>
        </w:rPr>
        <w:tab/>
      </w:r>
    </w:p>
    <w:p w14:paraId="1FDC6F65" w14:textId="77777777" w:rsidR="00D531C2" w:rsidRPr="000566AE" w:rsidRDefault="00D531C2" w:rsidP="0074595C">
      <w:pPr>
        <w:tabs>
          <w:tab w:val="left" w:pos="1700"/>
        </w:tabs>
        <w:ind w:left="1690" w:right="1134" w:hanging="556"/>
        <w:jc w:val="both"/>
        <w:sectPr w:rsidR="00D531C2" w:rsidRPr="000566AE" w:rsidSect="00D531C2">
          <w:headerReference w:type="even" r:id="rId73"/>
          <w:headerReference w:type="default" r:id="rId74"/>
          <w:footnotePr>
            <w:numRestart w:val="eachSect"/>
          </w:footnotePr>
          <w:pgSz w:w="11906" w:h="16838" w:code="9"/>
          <w:pgMar w:top="1701" w:right="1134" w:bottom="2268" w:left="1134" w:header="1134" w:footer="1701" w:gutter="0"/>
          <w:paperSrc w:first="7" w:other="7"/>
          <w:cols w:space="720"/>
        </w:sectPr>
      </w:pPr>
      <w:r w:rsidRPr="000566AE">
        <w:rPr>
          <w:lang w:val="en-US"/>
        </w:rPr>
        <w:t>15.</w:t>
      </w:r>
      <w:r w:rsidRPr="000566AE">
        <w:rPr>
          <w:lang w:val="en-US"/>
        </w:rPr>
        <w:tab/>
        <w:t>The index to the information package lodged with the Type Approval Authority, which may be obtained on request is attached.</w:t>
      </w:r>
      <w:r w:rsidRPr="000566AE">
        <w:tab/>
      </w:r>
    </w:p>
    <w:p w14:paraId="66AA4A36" w14:textId="77777777" w:rsidR="00D531C2" w:rsidRPr="000566AE" w:rsidRDefault="00D531C2" w:rsidP="00D531C2">
      <w:pPr>
        <w:pStyle w:val="HChG"/>
        <w:rPr>
          <w:lang w:val="en-US"/>
        </w:rPr>
      </w:pPr>
      <w:bookmarkStart w:id="109" w:name="_Toc437351637"/>
      <w:r w:rsidRPr="000566AE">
        <w:rPr>
          <w:lang w:val="en-US"/>
        </w:rPr>
        <w:lastRenderedPageBreak/>
        <w:t>Annex 4 – Appendix</w:t>
      </w:r>
      <w:bookmarkEnd w:id="109"/>
    </w:p>
    <w:p w14:paraId="2DEDE644" w14:textId="77777777" w:rsidR="00D531C2" w:rsidRPr="000566AE" w:rsidRDefault="00D531C2" w:rsidP="00D531C2">
      <w:pPr>
        <w:tabs>
          <w:tab w:val="left" w:pos="8505"/>
        </w:tabs>
        <w:spacing w:after="120"/>
        <w:ind w:left="1134" w:right="1133"/>
        <w:jc w:val="both"/>
      </w:pPr>
      <w:r w:rsidRPr="000566AE">
        <w:t>Appendix to type approval communication form No. ……… concerning the type approval of a vehicle with regard to the mounting of devices for indirect vision under Regulation No. 46</w:t>
      </w:r>
    </w:p>
    <w:p w14:paraId="1AA780B8" w14:textId="77777777" w:rsidR="00D531C2" w:rsidRPr="000566AE" w:rsidRDefault="00D531C2" w:rsidP="00D531C2">
      <w:pPr>
        <w:tabs>
          <w:tab w:val="left" w:pos="1700"/>
          <w:tab w:val="right" w:leader="dot" w:pos="8505"/>
          <w:tab w:val="right" w:leader="dot" w:pos="9639"/>
        </w:tabs>
        <w:spacing w:after="120"/>
        <w:ind w:left="1689" w:right="1134" w:hanging="555"/>
      </w:pPr>
      <w:r w:rsidRPr="000566AE">
        <w:t>1.</w:t>
      </w:r>
      <w:r w:rsidRPr="000566AE">
        <w:tab/>
        <w:t xml:space="preserve">Trade name or </w:t>
      </w:r>
      <w:r w:rsidRPr="000566AE">
        <w:rPr>
          <w:lang w:val="en-US"/>
        </w:rPr>
        <w:t>mark</w:t>
      </w:r>
      <w:r w:rsidRPr="000566AE">
        <w:t xml:space="preserve"> of mirrors and supplementary devices for indirect vision and component type-approval number: </w:t>
      </w:r>
      <w:r w:rsidRPr="000566AE">
        <w:tab/>
      </w:r>
    </w:p>
    <w:p w14:paraId="2701C74C"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2.</w:t>
      </w:r>
      <w:r w:rsidRPr="000566AE">
        <w:tab/>
        <w:t xml:space="preserve">Class(es) of mirrors </w:t>
      </w:r>
      <w:r w:rsidRPr="000566AE">
        <w:rPr>
          <w:lang w:val="en-US"/>
        </w:rPr>
        <w:t>and</w:t>
      </w:r>
      <w:r w:rsidRPr="000566AE">
        <w:t xml:space="preserve"> devices for indirect vision (I, II, III, IV, V, VI, VII, S)</w:t>
      </w:r>
      <w:r w:rsidRPr="000566AE">
        <w:rPr>
          <w:sz w:val="18"/>
          <w:vertAlign w:val="superscript"/>
        </w:rPr>
        <w:footnoteReference w:id="11"/>
      </w:r>
    </w:p>
    <w:p w14:paraId="0A4767C9"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3.</w:t>
      </w:r>
      <w:r w:rsidRPr="000566AE">
        <w:tab/>
        <w:t>Extension of type approval of the vehicle to cover the following device for indirect vision</w:t>
      </w:r>
      <w:r w:rsidRPr="000566AE">
        <w:tab/>
      </w:r>
    </w:p>
    <w:p w14:paraId="70652DD5"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4.</w:t>
      </w:r>
      <w:r w:rsidRPr="000566AE">
        <w:tab/>
        <w:t xml:space="preserve">Data for identification of the R point of the driver's seating position: </w:t>
      </w:r>
      <w:r w:rsidRPr="000566AE">
        <w:tab/>
      </w:r>
    </w:p>
    <w:p w14:paraId="749C3DD6"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5.</w:t>
      </w:r>
      <w:r w:rsidRPr="000566AE">
        <w:tab/>
        <w:t>Maximum and minimum bodywork width in respect of which the mirror and the devices for indirect vision has been granted type-approval (in the case of chassis/cab referred to in paragraph 15.2.2.3. of this Regulation)</w:t>
      </w:r>
      <w:r w:rsidRPr="000566AE">
        <w:tab/>
      </w:r>
    </w:p>
    <w:p w14:paraId="28FD2584"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6.</w:t>
      </w:r>
      <w:r w:rsidRPr="000566AE">
        <w:tab/>
        <w:t>The following documents, bearing the type approval number shown above, are annexed to this certificate:</w:t>
      </w:r>
      <w:r w:rsidRPr="000566AE">
        <w:tab/>
      </w:r>
    </w:p>
    <w:p w14:paraId="12950CA7" w14:textId="77777777" w:rsidR="00D531C2" w:rsidRPr="000566AE" w:rsidRDefault="00D531C2" w:rsidP="00D531C2">
      <w:pPr>
        <w:tabs>
          <w:tab w:val="left" w:pos="2100"/>
          <w:tab w:val="right" w:leader="dot" w:pos="8505"/>
          <w:tab w:val="right" w:leader="dot" w:pos="9639"/>
        </w:tabs>
        <w:spacing w:after="120"/>
        <w:ind w:left="1689" w:right="1134" w:hanging="555"/>
        <w:jc w:val="both"/>
      </w:pPr>
      <w:r w:rsidRPr="000566AE">
        <w:tab/>
        <w:t>(a)</w:t>
      </w:r>
      <w:r w:rsidRPr="000566AE">
        <w:tab/>
        <w:t>Drawings showing the mounting of the devices for indirect vision</w:t>
      </w:r>
      <w:r w:rsidRPr="000566AE">
        <w:tab/>
      </w:r>
    </w:p>
    <w:p w14:paraId="7B131205" w14:textId="77777777" w:rsidR="00D531C2" w:rsidRPr="000566AE" w:rsidRDefault="00D531C2" w:rsidP="00D531C2">
      <w:pPr>
        <w:tabs>
          <w:tab w:val="left" w:pos="2100"/>
          <w:tab w:val="right" w:leader="dot" w:pos="8505"/>
          <w:tab w:val="right" w:leader="dot" w:pos="9639"/>
        </w:tabs>
        <w:spacing w:after="120"/>
        <w:ind w:left="2100" w:right="1134" w:hanging="399"/>
        <w:jc w:val="both"/>
      </w:pPr>
      <w:r w:rsidRPr="000566AE">
        <w:t>(b)</w:t>
      </w:r>
      <w:r w:rsidRPr="000566AE">
        <w:tab/>
        <w:t>Drawings and plans showing the mounting position and characteristics of the part of the structure where the devices for indirect vision are mounted.</w:t>
      </w:r>
      <w:r w:rsidRPr="000566AE">
        <w:tab/>
      </w:r>
    </w:p>
    <w:p w14:paraId="25A7423A" w14:textId="77777777" w:rsidR="00D531C2" w:rsidRPr="000566AE" w:rsidRDefault="00D531C2" w:rsidP="00D531C2">
      <w:pPr>
        <w:tabs>
          <w:tab w:val="left" w:pos="2100"/>
          <w:tab w:val="right" w:leader="dot" w:pos="8505"/>
          <w:tab w:val="right" w:leader="dot" w:pos="9639"/>
        </w:tabs>
        <w:spacing w:after="120"/>
        <w:ind w:left="1689" w:right="1134" w:hanging="555"/>
        <w:jc w:val="both"/>
      </w:pPr>
      <w:r w:rsidRPr="000566AE">
        <w:t>7.</w:t>
      </w:r>
      <w:r w:rsidRPr="000566AE">
        <w:tab/>
        <w:t>Remarks: (e.g. valid for right hand/left hand traffic</w:t>
      </w:r>
      <w:r w:rsidRPr="000566AE">
        <w:rPr>
          <w:vertAlign w:val="superscript"/>
        </w:rPr>
        <w:t>1</w:t>
      </w:r>
      <w:r w:rsidRPr="000566AE">
        <w:t>)</w:t>
      </w:r>
      <w:r w:rsidRPr="000566AE">
        <w:tab/>
      </w:r>
    </w:p>
    <w:p w14:paraId="1CA48104" w14:textId="77777777" w:rsidR="00D531C2" w:rsidRPr="000566AE" w:rsidRDefault="00D531C2" w:rsidP="00D531C2">
      <w:pPr>
        <w:spacing w:after="120"/>
        <w:ind w:left="1134" w:right="1134"/>
        <w:jc w:val="both"/>
        <w:rPr>
          <w:lang w:val="en-US"/>
        </w:rPr>
      </w:pPr>
    </w:p>
    <w:p w14:paraId="6DF6370A" w14:textId="77777777" w:rsidR="00D531C2" w:rsidRPr="000566AE" w:rsidRDefault="00D531C2" w:rsidP="00D531C2">
      <w:pPr>
        <w:tabs>
          <w:tab w:val="left" w:pos="2100"/>
          <w:tab w:val="right" w:leader="dot" w:pos="8505"/>
          <w:tab w:val="right" w:leader="dot" w:pos="9639"/>
        </w:tabs>
        <w:spacing w:after="120"/>
        <w:ind w:left="1689" w:right="1134" w:hanging="555"/>
        <w:jc w:val="both"/>
        <w:sectPr w:rsidR="00D531C2" w:rsidRPr="000566AE" w:rsidSect="00D531C2">
          <w:headerReference w:type="even" r:id="rId75"/>
          <w:headerReference w:type="default" r:id="rId76"/>
          <w:footerReference w:type="even" r:id="rId77"/>
          <w:footerReference w:type="default" r:id="rId78"/>
          <w:footnotePr>
            <w:numRestart w:val="eachSect"/>
          </w:footnotePr>
          <w:pgSz w:w="11906" w:h="16838" w:code="9"/>
          <w:pgMar w:top="1701" w:right="1134" w:bottom="2268" w:left="1134" w:header="1134" w:footer="1701" w:gutter="0"/>
          <w:paperSrc w:first="7" w:other="7"/>
          <w:cols w:space="720"/>
          <w:docGrid w:linePitch="272"/>
        </w:sectPr>
      </w:pPr>
    </w:p>
    <w:p w14:paraId="19AA6A81" w14:textId="77777777" w:rsidR="00D531C2" w:rsidRPr="000566AE" w:rsidRDefault="00D531C2" w:rsidP="00D531C2">
      <w:pPr>
        <w:pStyle w:val="HChG"/>
      </w:pPr>
      <w:bookmarkStart w:id="110" w:name="_Toc437351638"/>
      <w:r w:rsidRPr="000566AE">
        <w:lastRenderedPageBreak/>
        <w:t>Annex 5</w:t>
      </w:r>
      <w:bookmarkEnd w:id="110"/>
    </w:p>
    <w:p w14:paraId="39C491AF" w14:textId="77777777" w:rsidR="00D531C2" w:rsidRPr="000566AE" w:rsidRDefault="00D531C2" w:rsidP="00D531C2">
      <w:pPr>
        <w:pStyle w:val="HChG"/>
      </w:pPr>
      <w:r w:rsidRPr="000566AE">
        <w:tab/>
      </w:r>
      <w:r w:rsidRPr="000566AE">
        <w:tab/>
      </w:r>
      <w:bookmarkStart w:id="111" w:name="_Toc437351639"/>
      <w:r w:rsidRPr="000566AE">
        <w:t>Arrangement of approval mark of a device for indirect vision</w:t>
      </w:r>
      <w:bookmarkEnd w:id="111"/>
    </w:p>
    <w:p w14:paraId="4515B09A" w14:textId="77777777" w:rsidR="00D531C2" w:rsidRPr="000566AE" w:rsidRDefault="00D531C2" w:rsidP="00D531C2">
      <w:pPr>
        <w:spacing w:after="120"/>
        <w:ind w:left="1134" w:right="1134"/>
        <w:jc w:val="both"/>
      </w:pPr>
      <w:r w:rsidRPr="000566AE">
        <w:t>(See paragraph 5.4. of the Regulation)</w:t>
      </w:r>
    </w:p>
    <w:p w14:paraId="6C24EF77" w14:textId="46EACB23" w:rsidR="00D531C2" w:rsidRPr="000566AE" w:rsidRDefault="00764A04" w:rsidP="00D531C2">
      <w:pPr>
        <w:spacing w:after="120"/>
        <w:ind w:left="1134" w:right="1134"/>
        <w:jc w:val="center"/>
      </w:pPr>
      <w:r>
        <w:rPr>
          <w:noProof/>
          <w:lang w:val="en-US"/>
        </w:rPr>
        <mc:AlternateContent>
          <mc:Choice Requires="wps">
            <w:drawing>
              <wp:anchor distT="0" distB="0" distL="114300" distR="114300" simplePos="0" relativeHeight="251673088" behindDoc="0" locked="0" layoutInCell="1" allowOverlap="1" wp14:anchorId="0A4FFF4A" wp14:editId="0A10F099">
                <wp:simplePos x="0" y="0"/>
                <wp:positionH relativeFrom="column">
                  <wp:posOffset>3302000</wp:posOffset>
                </wp:positionH>
                <wp:positionV relativeFrom="paragraph">
                  <wp:posOffset>80645</wp:posOffset>
                </wp:positionV>
                <wp:extent cx="1270000" cy="243840"/>
                <wp:effectExtent l="0" t="4445" r="1270" b="0"/>
                <wp:wrapNone/>
                <wp:docPr id="1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C8A3C" w14:textId="77777777" w:rsidR="00EF4FEC" w:rsidRPr="005D656C" w:rsidRDefault="00EF4FEC" w:rsidP="00D531C2">
                            <w:pPr>
                              <w:rPr>
                                <w:sz w:val="18"/>
                                <w:szCs w:val="18"/>
                                <w:lang w:val="de-DE"/>
                              </w:rPr>
                            </w:pPr>
                            <w:r w:rsidRPr="005D656C">
                              <w:rPr>
                                <w:sz w:val="18"/>
                                <w:szCs w:val="18"/>
                              </w:rPr>
                              <w:t>a = 5 mm min</w:t>
                            </w:r>
                            <w:r>
                              <w:rPr>
                                <w:sz w:val="18"/>
                                <w:szCs w:val="18"/>
                              </w:rPr>
                              <w:t>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4FFF4A" id="Textfeld 2" o:spid="_x0000_s1461" type="#_x0000_t202" style="position:absolute;left:0;text-align:left;margin-left:260pt;margin-top:6.35pt;width:100pt;height:19.2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" stroked="f">
                <v:textbox style="mso-fit-shape-to-text:t">
                  <w:txbxContent>
                    <w:p w14:paraId="362C8A3C" w14:textId="77777777" w:rsidR="00EF4FEC" w:rsidRPr="005D656C" w:rsidRDefault="00EF4FEC" w:rsidP="00D531C2">
                      <w:pPr>
                        <w:rPr>
                          <w:sz w:val="18"/>
                          <w:szCs w:val="18"/>
                          <w:lang w:val="de-DE"/>
                        </w:rPr>
                      </w:pPr>
                      <w:r w:rsidRPr="005D656C">
                        <w:rPr>
                          <w:sz w:val="18"/>
                          <w:szCs w:val="18"/>
                        </w:rPr>
                        <w:t>a = 5 mm min</w:t>
                      </w:r>
                      <w:r>
                        <w:rPr>
                          <w:sz w:val="18"/>
                          <w:szCs w:val="18"/>
                        </w:rPr>
                        <w:t>imum</w:t>
                      </w:r>
                    </w:p>
                  </w:txbxContent>
                </v:textbox>
              </v:shape>
            </w:pict>
          </mc:Fallback>
        </mc:AlternateContent>
      </w:r>
      <w:r>
        <w:rPr>
          <w:noProof/>
          <w:lang w:val="en-US"/>
        </w:rPr>
        <w:drawing>
          <wp:inline distT="0" distB="0" distL="0" distR="0" wp14:anchorId="3A016E1C" wp14:editId="610B5C4F">
            <wp:extent cx="3048000" cy="2276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71040" behindDoc="0" locked="0" layoutInCell="1" allowOverlap="1" wp14:anchorId="63E9F2CC" wp14:editId="4FF85D3C">
                <wp:simplePos x="0" y="0"/>
                <wp:positionH relativeFrom="column">
                  <wp:posOffset>3385185</wp:posOffset>
                </wp:positionH>
                <wp:positionV relativeFrom="paragraph">
                  <wp:posOffset>212725</wp:posOffset>
                </wp:positionV>
                <wp:extent cx="662940" cy="22225"/>
                <wp:effectExtent l="9525" t="12700" r="13335" b="12700"/>
                <wp:wrapNone/>
                <wp:docPr id="1225"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 cy="222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AA7F4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2" o:spid="_x0000_s1026" type="#_x0000_t34" style="position:absolute;margin-left:266.55pt;margin-top:16.75pt;width:52.2pt;height:1.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"/>
            </w:pict>
          </mc:Fallback>
        </mc:AlternateContent>
      </w:r>
    </w:p>
    <w:p w14:paraId="60039B2B" w14:textId="77777777" w:rsidR="00D531C2" w:rsidRPr="000566AE" w:rsidRDefault="00D531C2" w:rsidP="00D531C2">
      <w:pPr>
        <w:spacing w:after="120"/>
        <w:ind w:left="1134" w:right="1133" w:firstLine="567"/>
        <w:jc w:val="both"/>
      </w:pPr>
      <w:r w:rsidRPr="000566AE">
        <w:t>The above approval mark affixed to a device for indirect vision indicates that the device is a main rear</w:t>
      </w:r>
      <w:r>
        <w:t>-</w:t>
      </w:r>
      <w:r w:rsidRPr="000566AE">
        <w:t>view device, of Class II, which has been approved in the Netherlands (E</w:t>
      </w:r>
      <w:r>
        <w:t xml:space="preserve"> </w:t>
      </w:r>
      <w:r w:rsidRPr="000566AE">
        <w:t>4) pursuant to Regulation No. 46 and under approval number 042439. The first two digits of the approval number indicate that Regulation No. 46 already included the 04 series of amendments when the approval was granted.</w:t>
      </w:r>
    </w:p>
    <w:p w14:paraId="0564B30A" w14:textId="77777777" w:rsidR="00D531C2" w:rsidRPr="000566AE" w:rsidRDefault="00D531C2" w:rsidP="00D531C2">
      <w:pPr>
        <w:spacing w:after="120"/>
        <w:ind w:left="1134" w:right="1133"/>
        <w:jc w:val="both"/>
      </w:pPr>
      <w:r w:rsidRPr="000566AE">
        <w:rPr>
          <w:i/>
        </w:rPr>
        <w:t>Note</w:t>
      </w:r>
      <w:r w:rsidRPr="000566AE">
        <w:t xml:space="preserve">: </w:t>
      </w:r>
      <w:r w:rsidRPr="000566AE">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p>
    <w:p w14:paraId="03354820" w14:textId="77777777" w:rsidR="00D531C2" w:rsidRPr="000566AE" w:rsidRDefault="00D531C2" w:rsidP="00D531C2">
      <w:pPr>
        <w:spacing w:after="120"/>
        <w:ind w:left="1134" w:right="1134"/>
        <w:jc w:val="both"/>
        <w:sectPr w:rsidR="00D531C2" w:rsidRPr="000566AE" w:rsidSect="00D531C2">
          <w:headerReference w:type="even" r:id="rId80"/>
          <w:headerReference w:type="default" r:id="rId81"/>
          <w:footnotePr>
            <w:numRestart w:val="eachSect"/>
          </w:footnotePr>
          <w:pgSz w:w="11906" w:h="16838" w:code="9"/>
          <w:pgMar w:top="1701" w:right="1134" w:bottom="2268" w:left="1134" w:header="1134" w:footer="1701" w:gutter="0"/>
          <w:paperSrc w:first="7" w:other="7"/>
          <w:cols w:space="720"/>
          <w:docGrid w:linePitch="272"/>
        </w:sectPr>
      </w:pPr>
    </w:p>
    <w:p w14:paraId="2E1C9DA9" w14:textId="77777777" w:rsidR="00D531C2" w:rsidRPr="000566AE" w:rsidRDefault="00D531C2" w:rsidP="00D531C2">
      <w:pPr>
        <w:pStyle w:val="HChG"/>
      </w:pPr>
      <w:bookmarkStart w:id="112" w:name="_Toc437351640"/>
      <w:r w:rsidRPr="000566AE">
        <w:lastRenderedPageBreak/>
        <w:t>Annex 6</w:t>
      </w:r>
      <w:bookmarkEnd w:id="112"/>
    </w:p>
    <w:p w14:paraId="1AD9326B" w14:textId="77777777" w:rsidR="00D531C2" w:rsidRPr="000566AE" w:rsidRDefault="00D531C2" w:rsidP="00D531C2">
      <w:pPr>
        <w:pStyle w:val="HChG"/>
      </w:pPr>
      <w:r w:rsidRPr="000566AE">
        <w:tab/>
      </w:r>
      <w:r w:rsidRPr="000566AE">
        <w:tab/>
      </w:r>
      <w:bookmarkStart w:id="113" w:name="_Toc437351641"/>
      <w:r w:rsidRPr="000566AE">
        <w:t>Test method for determining reflectivity</w:t>
      </w:r>
      <w:bookmarkEnd w:id="113"/>
    </w:p>
    <w:p w14:paraId="196FEB12" w14:textId="77777777" w:rsidR="00D531C2" w:rsidRPr="000566AE" w:rsidRDefault="00D531C2" w:rsidP="00D531C2">
      <w:pPr>
        <w:spacing w:after="120"/>
        <w:ind w:left="2268" w:right="1134" w:hanging="1134"/>
        <w:jc w:val="both"/>
      </w:pPr>
      <w:r w:rsidRPr="000566AE">
        <w:t>1.</w:t>
      </w:r>
      <w:r w:rsidRPr="000566AE">
        <w:tab/>
      </w:r>
      <w:r w:rsidRPr="000566AE">
        <w:rPr>
          <w:lang w:val="en-US"/>
        </w:rPr>
        <w:t>Definitions</w:t>
      </w:r>
    </w:p>
    <w:p w14:paraId="7599CDDA" w14:textId="77777777" w:rsidR="00D531C2" w:rsidRPr="000566AE" w:rsidRDefault="00D531C2" w:rsidP="00D531C2">
      <w:pPr>
        <w:spacing w:after="120"/>
        <w:ind w:left="2268" w:right="1134" w:hanging="1134"/>
        <w:jc w:val="both"/>
      </w:pPr>
      <w:r w:rsidRPr="000566AE">
        <w:t>1.1.</w:t>
      </w:r>
      <w:r w:rsidRPr="000566AE">
        <w:tab/>
        <w:t xml:space="preserve">CIE </w:t>
      </w:r>
      <w:r w:rsidRPr="000566AE">
        <w:rPr>
          <w:lang w:val="en-US"/>
        </w:rPr>
        <w:t>standard</w:t>
      </w:r>
      <w:r w:rsidRPr="000566AE">
        <w:t xml:space="preserve"> illuminate A</w:t>
      </w:r>
      <w:r>
        <w:t>:</w:t>
      </w:r>
      <w:r w:rsidRPr="000566AE">
        <w:rPr>
          <w:sz w:val="18"/>
          <w:vertAlign w:val="superscript"/>
        </w:rPr>
        <w:footnoteReference w:id="12"/>
      </w:r>
      <w:r w:rsidRPr="000566AE">
        <w:t xml:space="preserve"> Colorimetric illuminate, respecting the full radiator at T</w:t>
      </w:r>
      <w:r>
        <w:rPr>
          <w:vertAlign w:val="subscript"/>
        </w:rPr>
        <w:t>68</w:t>
      </w:r>
      <w:r>
        <w:t xml:space="preserve"> =</w:t>
      </w:r>
      <w:r w:rsidRPr="000566AE">
        <w:t xml:space="preserve"> 2,855.6 K.</w:t>
      </w:r>
    </w:p>
    <w:p w14:paraId="287B2CDE" w14:textId="77777777" w:rsidR="00D531C2" w:rsidRPr="000566AE" w:rsidRDefault="00D531C2" w:rsidP="00D531C2">
      <w:pPr>
        <w:spacing w:after="120"/>
        <w:ind w:left="2268" w:right="1134" w:hanging="1134"/>
        <w:jc w:val="both"/>
      </w:pPr>
      <w:r w:rsidRPr="000566AE">
        <w:t>1.1.2.</w:t>
      </w:r>
      <w:r w:rsidRPr="000566AE">
        <w:tab/>
        <w:t xml:space="preserve">CIE </w:t>
      </w:r>
      <w:r w:rsidRPr="000566AE">
        <w:rPr>
          <w:lang w:val="en-US"/>
        </w:rPr>
        <w:t>standard</w:t>
      </w:r>
      <w:r w:rsidRPr="000566AE">
        <w:t xml:space="preserve"> source A</w:t>
      </w:r>
      <w:r w:rsidRPr="000566AE">
        <w:rPr>
          <w:vertAlign w:val="superscript"/>
        </w:rPr>
        <w:t>1</w:t>
      </w:r>
      <w:r w:rsidRPr="000566AE">
        <w:t>: Gas-filled tungsten filament lamp operating at a correlated colour temperature of T</w:t>
      </w:r>
      <w:r w:rsidRPr="000566AE">
        <w:rPr>
          <w:vertAlign w:val="subscript"/>
        </w:rPr>
        <w:t xml:space="preserve">68 </w:t>
      </w:r>
      <w:r w:rsidRPr="000566AE">
        <w:t>= 2,855.6 K.</w:t>
      </w:r>
    </w:p>
    <w:p w14:paraId="1875001E" w14:textId="4212A8A5" w:rsidR="00D531C2" w:rsidRPr="000566AE" w:rsidRDefault="00764A04" w:rsidP="00D531C2">
      <w:pPr>
        <w:spacing w:after="120"/>
        <w:ind w:left="2268" w:right="1134" w:hanging="1134"/>
        <w:jc w:val="both"/>
      </w:pPr>
      <w:r>
        <w:rPr>
          <w:noProof/>
          <w:lang w:val="en-US"/>
        </w:rPr>
        <w:drawing>
          <wp:anchor distT="0" distB="0" distL="114300" distR="114300" simplePos="0" relativeHeight="251667968" behindDoc="1" locked="0" layoutInCell="1" allowOverlap="1" wp14:anchorId="21147904" wp14:editId="1E4B1934">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00D531C2" w:rsidRPr="000566AE">
        <w:t>1.1.3.</w:t>
      </w:r>
      <w:r w:rsidR="00D531C2" w:rsidRPr="000566AE">
        <w:tab/>
        <w:t>CIE </w:t>
      </w:r>
      <w:r w:rsidR="00D531C2" w:rsidRPr="000566AE">
        <w:rPr>
          <w:lang w:val="en-US"/>
        </w:rPr>
        <w:t>1931</w:t>
      </w:r>
      <w:r w:rsidR="00D531C2" w:rsidRPr="000566AE">
        <w:t xml:space="preserve"> standard colorimetric observer</w:t>
      </w:r>
      <w:r w:rsidR="00D531C2" w:rsidRPr="000566AE">
        <w:rPr>
          <w:vertAlign w:val="superscript"/>
        </w:rPr>
        <w:t>1</w:t>
      </w:r>
      <w:r w:rsidR="00D531C2" w:rsidRPr="000566AE">
        <w:t>: Receptor of radiation whose colorimetric characteristics correspond to the spectral tristimulus values (see table).</w:t>
      </w:r>
    </w:p>
    <w:p w14:paraId="5B922C9A" w14:textId="77777777" w:rsidR="00D531C2" w:rsidRPr="000566AE" w:rsidRDefault="00D531C2" w:rsidP="00D531C2">
      <w:pPr>
        <w:spacing w:after="120"/>
        <w:ind w:left="2268" w:right="1134" w:hanging="1134"/>
        <w:jc w:val="both"/>
      </w:pPr>
      <w:r w:rsidRPr="000566AE">
        <w:t>1.1.4.</w:t>
      </w:r>
      <w:r w:rsidRPr="000566AE">
        <w:tab/>
        <w:t xml:space="preserve">CIE spectral </w:t>
      </w:r>
      <w:r w:rsidRPr="000566AE">
        <w:rPr>
          <w:lang w:val="en-US"/>
        </w:rPr>
        <w:t>tristimulus</w:t>
      </w:r>
      <w:r w:rsidRPr="000566AE">
        <w:t xml:space="preserve"> values</w:t>
      </w:r>
      <w:r w:rsidRPr="000566AE">
        <w:rPr>
          <w:vertAlign w:val="superscript"/>
        </w:rPr>
        <w:t>1</w:t>
      </w:r>
      <w:r w:rsidRPr="000566AE">
        <w:t>: Tristimulus values of the spectral components of an equi energy spectrum in the CIE (XYZ) system.</w:t>
      </w:r>
    </w:p>
    <w:p w14:paraId="11C60882" w14:textId="49B1AD56" w:rsidR="00D531C2" w:rsidRPr="000566AE" w:rsidRDefault="00D531C2" w:rsidP="00D531C2">
      <w:pPr>
        <w:spacing w:after="120"/>
        <w:ind w:left="2268" w:right="1134" w:hanging="1134"/>
        <w:jc w:val="both"/>
      </w:pPr>
      <w:r w:rsidRPr="000566AE">
        <w:t>1.1.5.</w:t>
      </w:r>
      <w:r w:rsidRPr="000566AE">
        <w:tab/>
        <w:t xml:space="preserve">Photopic </w:t>
      </w:r>
      <w:r w:rsidRPr="000566AE">
        <w:rPr>
          <w:lang w:val="en-US"/>
        </w:rPr>
        <w:t>vision</w:t>
      </w:r>
      <w:r w:rsidR="001A4A65">
        <w:rPr>
          <w:lang w:val="en-US"/>
        </w:rPr>
        <w:t>:</w:t>
      </w:r>
      <w:r w:rsidRPr="000566AE">
        <w:rPr>
          <w:vertAlign w:val="superscript"/>
          <w:lang w:val="en-US"/>
        </w:rPr>
        <w:t>1</w:t>
      </w:r>
      <w:r w:rsidRPr="000566AE">
        <w:t xml:space="preserve"> Vision by the normal eye when it is adapted to levels of luminance of at least several cd/m</w:t>
      </w:r>
      <w:r w:rsidRPr="000566AE">
        <w:rPr>
          <w:vertAlign w:val="superscript"/>
        </w:rPr>
        <w:t>2</w:t>
      </w:r>
      <w:r w:rsidRPr="000566AE">
        <w:t>.</w:t>
      </w:r>
    </w:p>
    <w:p w14:paraId="754120AA" w14:textId="77777777" w:rsidR="00D531C2" w:rsidRPr="000566AE" w:rsidRDefault="00D531C2" w:rsidP="00D531C2">
      <w:pPr>
        <w:spacing w:after="120"/>
        <w:ind w:left="2268" w:right="1134" w:hanging="1134"/>
        <w:jc w:val="both"/>
        <w:rPr>
          <w:lang w:val="en-US"/>
        </w:rPr>
      </w:pPr>
      <w:r w:rsidRPr="000566AE">
        <w:rPr>
          <w:lang w:val="en-US"/>
        </w:rPr>
        <w:t>2.</w:t>
      </w:r>
      <w:r w:rsidRPr="000566AE">
        <w:rPr>
          <w:lang w:val="en-US"/>
        </w:rPr>
        <w:tab/>
        <w:t>Apparatus</w:t>
      </w:r>
    </w:p>
    <w:p w14:paraId="5E8F17DC" w14:textId="77777777" w:rsidR="00D531C2" w:rsidRPr="000566AE" w:rsidRDefault="00D531C2" w:rsidP="00D531C2">
      <w:pPr>
        <w:spacing w:after="120"/>
        <w:ind w:left="2268" w:right="1134" w:hanging="1134"/>
        <w:jc w:val="both"/>
        <w:rPr>
          <w:lang w:val="en-US"/>
        </w:rPr>
      </w:pPr>
      <w:r w:rsidRPr="000566AE">
        <w:rPr>
          <w:lang w:val="en-US"/>
        </w:rPr>
        <w:t>2.1.</w:t>
      </w:r>
      <w:r w:rsidRPr="000566AE">
        <w:rPr>
          <w:lang w:val="en-US"/>
        </w:rPr>
        <w:tab/>
        <w:t>General</w:t>
      </w:r>
    </w:p>
    <w:p w14:paraId="329347BC" w14:textId="77777777" w:rsidR="00D531C2" w:rsidRPr="000566AE" w:rsidRDefault="00D531C2" w:rsidP="00D531C2">
      <w:pPr>
        <w:spacing w:after="120"/>
        <w:ind w:left="2268" w:right="1134"/>
        <w:jc w:val="both"/>
        <w:rPr>
          <w:lang w:val="en-US"/>
        </w:rPr>
      </w:pPr>
      <w:r w:rsidRPr="000566AE">
        <w:rPr>
          <w:lang w:val="en-US"/>
        </w:rPr>
        <w:t>The apparatus shall consist of a light source, a holder for the test sample, a receiver unit with a photodetector and an indicating meter (see Figure 1), and means of eliminating the effects of extraneous light.</w:t>
      </w:r>
    </w:p>
    <w:p w14:paraId="5733D7F4" w14:textId="77777777" w:rsidR="00D531C2" w:rsidRPr="000566AE" w:rsidRDefault="00D531C2" w:rsidP="00D531C2">
      <w:pPr>
        <w:spacing w:after="120"/>
        <w:ind w:left="2268" w:right="1134"/>
        <w:jc w:val="both"/>
        <w:rPr>
          <w:lang w:val="en-US"/>
        </w:rPr>
      </w:pPr>
      <w:r w:rsidRPr="000566AE">
        <w:rPr>
          <w:lang w:val="en-US"/>
        </w:rPr>
        <w:t>The receiver may incorporate a light-integrating sphere to facilitate measuring the reflectance of non-flat (convex) mirrors (see Figure 2).</w:t>
      </w:r>
    </w:p>
    <w:p w14:paraId="7AF0919D" w14:textId="77777777" w:rsidR="00D531C2" w:rsidRPr="000566AE" w:rsidRDefault="00D531C2" w:rsidP="00D531C2">
      <w:pPr>
        <w:spacing w:after="120"/>
        <w:ind w:left="2268" w:right="1134" w:hanging="1134"/>
        <w:jc w:val="both"/>
        <w:rPr>
          <w:lang w:val="en-US"/>
        </w:rPr>
      </w:pPr>
      <w:r w:rsidRPr="000566AE">
        <w:rPr>
          <w:lang w:val="en-US"/>
        </w:rPr>
        <w:t>2.2.</w:t>
      </w:r>
      <w:r w:rsidRPr="000566AE">
        <w:rPr>
          <w:lang w:val="en-US"/>
        </w:rPr>
        <w:tab/>
        <w:t>Spectral characteristics of light source and receiver</w:t>
      </w:r>
    </w:p>
    <w:p w14:paraId="7A0F3C67" w14:textId="77777777" w:rsidR="00D531C2" w:rsidRPr="000566AE" w:rsidRDefault="00D531C2" w:rsidP="00D531C2">
      <w:pPr>
        <w:spacing w:after="120"/>
        <w:ind w:left="2268" w:right="1134"/>
        <w:jc w:val="both"/>
        <w:rPr>
          <w:lang w:val="en-US"/>
        </w:rPr>
      </w:pPr>
      <w:r w:rsidRPr="000566AE">
        <w:rPr>
          <w:lang w:val="en-US"/>
        </w:rPr>
        <w:t>The light source shall consist of a CIE standard source A and associated optics to provide a near-collimated light beam. A voltage stabiliser is recommended in order to maintain a fixed lamp voltage during instrument operation.</w:t>
      </w:r>
    </w:p>
    <w:p w14:paraId="358D2BBD" w14:textId="77777777" w:rsidR="00D531C2" w:rsidRPr="000566AE" w:rsidRDefault="00D531C2" w:rsidP="00D531C2">
      <w:pPr>
        <w:spacing w:after="120"/>
        <w:ind w:left="2268" w:right="1134"/>
        <w:jc w:val="both"/>
        <w:rPr>
          <w:lang w:val="en-US"/>
        </w:rPr>
      </w:pPr>
      <w:r w:rsidRPr="000566AE">
        <w:rPr>
          <w:lang w:val="en-US"/>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03D3AFEE" w14:textId="77777777" w:rsidR="00D531C2" w:rsidRPr="000566AE" w:rsidRDefault="00D531C2" w:rsidP="00D531C2">
      <w:pPr>
        <w:spacing w:after="120"/>
        <w:ind w:left="2268" w:right="1134" w:hanging="1134"/>
        <w:jc w:val="both"/>
        <w:rPr>
          <w:lang w:val="en-US"/>
        </w:rPr>
      </w:pPr>
      <w:r w:rsidRPr="000566AE">
        <w:rPr>
          <w:lang w:val="en-US"/>
        </w:rPr>
        <w:t>2.3.</w:t>
      </w:r>
      <w:r w:rsidRPr="000566AE">
        <w:rPr>
          <w:lang w:val="en-US"/>
        </w:rPr>
        <w:tab/>
        <w:t>Geometrical conditions</w:t>
      </w:r>
    </w:p>
    <w:p w14:paraId="6B10EEC3" w14:textId="542A52DF" w:rsidR="00D531C2" w:rsidRPr="000566AE" w:rsidRDefault="00D531C2" w:rsidP="00D531C2">
      <w:pPr>
        <w:spacing w:after="120"/>
        <w:ind w:left="2268" w:right="1134"/>
        <w:jc w:val="both"/>
      </w:pPr>
      <w:r w:rsidRPr="000566AE">
        <w:t xml:space="preserve">The angle of the incident beam (Ɵ) should preferably be 0.44 ± 0.09 rad </w:t>
      </w:r>
      <w:r w:rsidR="001A4A65">
        <w:br/>
      </w:r>
      <w:r w:rsidRPr="000566AE">
        <w:t xml:space="preserve">(25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w:t>
      </w:r>
      <w:r w:rsidRPr="000566AE">
        <w:lastRenderedPageBreak/>
        <w:t>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03A49C9D" w14:textId="77777777" w:rsidR="00D531C2" w:rsidRPr="000566AE" w:rsidRDefault="00D531C2" w:rsidP="00D531C2">
      <w:pPr>
        <w:spacing w:after="120"/>
        <w:ind w:left="2268" w:right="1134"/>
        <w:jc w:val="both"/>
      </w:pPr>
      <w:r w:rsidRPr="000566AE">
        <w:tab/>
        <w:t>When an integrating sphere is used in the receiver section, the sphere shall have a minimum diameter of 127 mm (5 inch). The sample and incident beam apertures in the sphere wall shall be of such a size as to admit the entire incident and reflected light beams. The photodetector shall be so located as not to receive direct light from either the incident or the reflected beam.</w:t>
      </w:r>
    </w:p>
    <w:p w14:paraId="5D18EA8E" w14:textId="77777777" w:rsidR="00D531C2" w:rsidRPr="000566AE" w:rsidRDefault="00D531C2" w:rsidP="00D531C2">
      <w:pPr>
        <w:spacing w:after="120"/>
        <w:ind w:left="2268" w:right="1134" w:hanging="1134"/>
        <w:jc w:val="both"/>
      </w:pPr>
      <w:r w:rsidRPr="000566AE">
        <w:t>2.4.</w:t>
      </w:r>
      <w:r w:rsidRPr="000566AE">
        <w:tab/>
        <w:t xml:space="preserve">Electrical </w:t>
      </w:r>
      <w:r w:rsidRPr="000566AE">
        <w:rPr>
          <w:lang w:val="en-US"/>
        </w:rPr>
        <w:t>characteristics</w:t>
      </w:r>
      <w:r w:rsidRPr="000566AE">
        <w:t xml:space="preserve"> of the photodetector-indicator unit</w:t>
      </w:r>
    </w:p>
    <w:p w14:paraId="1FEB3A48" w14:textId="77777777" w:rsidR="00D531C2" w:rsidRPr="000566AE" w:rsidRDefault="00D531C2" w:rsidP="00D531C2">
      <w:pPr>
        <w:spacing w:after="120"/>
        <w:ind w:left="2268" w:right="1134"/>
        <w:jc w:val="both"/>
      </w:pPr>
      <w:r w:rsidRPr="000566AE">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1E2796D4" w14:textId="77777777" w:rsidR="00D531C2" w:rsidRPr="000566AE" w:rsidRDefault="00D531C2" w:rsidP="00D531C2">
      <w:pPr>
        <w:spacing w:after="120"/>
        <w:ind w:left="2268" w:right="1134" w:hanging="1134"/>
        <w:jc w:val="both"/>
      </w:pPr>
      <w:r w:rsidRPr="000566AE">
        <w:t>2.5.</w:t>
      </w:r>
      <w:r w:rsidRPr="000566AE">
        <w:tab/>
        <w:t xml:space="preserve">Sample </w:t>
      </w:r>
      <w:r w:rsidRPr="000566AE">
        <w:rPr>
          <w:lang w:val="en-US"/>
        </w:rPr>
        <w:t>holder</w:t>
      </w:r>
    </w:p>
    <w:p w14:paraId="6FD1FF1B" w14:textId="77777777" w:rsidR="00D531C2" w:rsidRPr="000566AE" w:rsidRDefault="00D531C2" w:rsidP="00D531C2">
      <w:pPr>
        <w:spacing w:after="120"/>
        <w:ind w:left="2268" w:right="1134"/>
        <w:jc w:val="both"/>
      </w:pPr>
      <w:r w:rsidRPr="000566AE">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6634A292" w14:textId="77777777" w:rsidR="00D531C2" w:rsidRPr="000566AE" w:rsidRDefault="00D531C2" w:rsidP="00D531C2">
      <w:pPr>
        <w:spacing w:after="120"/>
        <w:ind w:left="2268" w:right="1134" w:hanging="1134"/>
        <w:jc w:val="both"/>
      </w:pPr>
      <w:r w:rsidRPr="000566AE">
        <w:t>3.</w:t>
      </w:r>
      <w:r w:rsidRPr="000566AE">
        <w:tab/>
      </w:r>
      <w:r w:rsidRPr="000566AE">
        <w:rPr>
          <w:lang w:val="en-US"/>
        </w:rPr>
        <w:t>Procedure</w:t>
      </w:r>
    </w:p>
    <w:p w14:paraId="0C4DAD4F" w14:textId="77777777" w:rsidR="00D531C2" w:rsidRPr="000566AE" w:rsidRDefault="00D531C2" w:rsidP="00D531C2">
      <w:pPr>
        <w:spacing w:after="120"/>
        <w:ind w:left="2268" w:right="1134" w:hanging="1134"/>
        <w:jc w:val="both"/>
      </w:pPr>
      <w:r w:rsidRPr="000566AE">
        <w:t>3.1.</w:t>
      </w:r>
      <w:r w:rsidRPr="000566AE">
        <w:tab/>
        <w:t xml:space="preserve">Direct </w:t>
      </w:r>
      <w:r w:rsidRPr="000566AE">
        <w:rPr>
          <w:lang w:val="en-US"/>
        </w:rPr>
        <w:t>calibration</w:t>
      </w:r>
      <w:r w:rsidRPr="000566AE">
        <w:t xml:space="preserve"> method</w:t>
      </w:r>
    </w:p>
    <w:p w14:paraId="1AFE6341" w14:textId="77777777" w:rsidR="00D531C2" w:rsidRPr="000566AE" w:rsidRDefault="00D531C2" w:rsidP="00D531C2">
      <w:pPr>
        <w:spacing w:after="120"/>
        <w:ind w:left="2268" w:right="1134"/>
        <w:jc w:val="both"/>
      </w:pPr>
      <w:r w:rsidRPr="000566AE">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2C3266E4" w14:textId="77777777" w:rsidR="00D531C2" w:rsidRPr="000566AE" w:rsidRDefault="00D531C2" w:rsidP="00D531C2">
      <w:pPr>
        <w:spacing w:after="120"/>
        <w:ind w:left="2268" w:right="1134"/>
        <w:jc w:val="both"/>
      </w:pPr>
      <w:r w:rsidRPr="000566AE">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24A20E19" w14:textId="77777777" w:rsidR="00D531C2" w:rsidRPr="000566AE" w:rsidRDefault="00D531C2" w:rsidP="00D531C2">
      <w:pPr>
        <w:spacing w:after="120"/>
        <w:ind w:left="2268" w:right="1134" w:hanging="1134"/>
        <w:jc w:val="both"/>
      </w:pPr>
      <w:r w:rsidRPr="000566AE">
        <w:t>3.2.</w:t>
      </w:r>
      <w:r w:rsidRPr="000566AE">
        <w:tab/>
        <w:t>Indirect calibration method</w:t>
      </w:r>
    </w:p>
    <w:p w14:paraId="7803A3AE" w14:textId="77777777" w:rsidR="00D531C2" w:rsidRPr="000566AE" w:rsidRDefault="00D531C2" w:rsidP="00D531C2">
      <w:pPr>
        <w:spacing w:after="120"/>
        <w:ind w:left="2268" w:right="1134"/>
        <w:jc w:val="both"/>
      </w:pPr>
      <w:r w:rsidRPr="000566AE">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3EAB38CE" w14:textId="77777777" w:rsidR="00D531C2" w:rsidRPr="000566AE" w:rsidRDefault="00D531C2" w:rsidP="00D531C2">
      <w:pPr>
        <w:keepNext/>
        <w:keepLines/>
        <w:spacing w:after="120"/>
        <w:ind w:left="2268" w:right="1134" w:hanging="1134"/>
        <w:jc w:val="both"/>
      </w:pPr>
      <w:r w:rsidRPr="000566AE">
        <w:lastRenderedPageBreak/>
        <w:t>3.3.</w:t>
      </w:r>
      <w:r w:rsidRPr="000566AE">
        <w:tab/>
        <w:t>Flat mirror measurement</w:t>
      </w:r>
    </w:p>
    <w:p w14:paraId="49AF1492" w14:textId="77777777" w:rsidR="00D531C2" w:rsidRPr="000566AE" w:rsidRDefault="00D531C2" w:rsidP="00D531C2">
      <w:pPr>
        <w:keepNext/>
        <w:keepLines/>
        <w:spacing w:after="120"/>
        <w:ind w:left="2268" w:right="1134"/>
        <w:jc w:val="both"/>
      </w:pPr>
      <w:r w:rsidRPr="000566AE">
        <w:tab/>
        <w:t>The reflectance of flat mirror samples can be measured on instruments employing either the direct or the indirect calibration method. The reflectance value is read directly from the indicating meter.</w:t>
      </w:r>
    </w:p>
    <w:p w14:paraId="5CB507CB" w14:textId="77777777" w:rsidR="00D531C2" w:rsidRPr="000566AE" w:rsidRDefault="00D531C2" w:rsidP="00D531C2">
      <w:pPr>
        <w:keepNext/>
        <w:keepLines/>
        <w:spacing w:after="120"/>
        <w:ind w:left="2268" w:right="1134" w:hanging="1134"/>
        <w:jc w:val="both"/>
      </w:pPr>
      <w:r w:rsidRPr="000566AE">
        <w:t>3.4.</w:t>
      </w:r>
      <w:r w:rsidRPr="000566AE">
        <w:tab/>
        <w:t>Non-flat (convex) mirror measurement</w:t>
      </w:r>
    </w:p>
    <w:p w14:paraId="27F8E006" w14:textId="77777777" w:rsidR="00D531C2" w:rsidRPr="000566AE" w:rsidRDefault="00D531C2" w:rsidP="00D531C2">
      <w:pPr>
        <w:keepNext/>
        <w:keepLines/>
        <w:spacing w:after="120"/>
        <w:ind w:left="2268" w:right="1134"/>
        <w:jc w:val="both"/>
      </w:pPr>
      <w:r w:rsidRPr="000566AE">
        <w:tab/>
        <w:t>Measurement of the reflectance of non-flat (convex) mirrors requires the use of instruments which incorporate an integrating sphere in the receiver unit (see Figure 2). If the instrument-indicating meter indicates n</w:t>
      </w:r>
      <w:r w:rsidRPr="000566AE">
        <w:rPr>
          <w:vertAlign w:val="subscript"/>
        </w:rPr>
        <w:t xml:space="preserve">e </w:t>
      </w:r>
      <w:r w:rsidRPr="000566AE">
        <w:t>divisions with a standard mirror of E per cent reflectance, then, with a mirror of unknown reflectance, n</w:t>
      </w:r>
      <w:r w:rsidRPr="000566AE">
        <w:rPr>
          <w:vertAlign w:val="subscript"/>
        </w:rPr>
        <w:t xml:space="preserve">x </w:t>
      </w:r>
      <w:r w:rsidRPr="000566AE">
        <w:t>divisions will correspond to a reflectance of X per cent, in accordance with the formula:</w:t>
      </w:r>
    </w:p>
    <w:p w14:paraId="11B70187" w14:textId="3DE85FDA" w:rsidR="00D531C2" w:rsidRPr="000566AE" w:rsidRDefault="00764A04" w:rsidP="00D531C2">
      <w:pPr>
        <w:ind w:right="849"/>
        <w:jc w:val="center"/>
      </w:pPr>
      <w:r>
        <w:rPr>
          <w:noProof/>
          <w:lang w:val="en-US"/>
        </w:rPr>
        <w:drawing>
          <wp:inline distT="0" distB="0" distL="0" distR="0" wp14:anchorId="2973606D" wp14:editId="1AFED970">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4C24620" w14:textId="77777777" w:rsidR="00D531C2" w:rsidRDefault="00D531C2" w:rsidP="00D531C2">
      <w:pPr>
        <w:spacing w:before="120" w:line="240" w:lineRule="auto"/>
        <w:ind w:left="1134" w:right="1133"/>
        <w:outlineLvl w:val="0"/>
        <w:rPr>
          <w:b/>
        </w:rPr>
      </w:pPr>
      <w:r w:rsidRPr="000566AE">
        <w:t>Figure 1</w:t>
      </w:r>
      <w:r w:rsidRPr="000566AE">
        <w:br/>
      </w:r>
      <w:r w:rsidRPr="005D656C">
        <w:rPr>
          <w:b/>
        </w:rPr>
        <w:t>Generalised reflectometer showing experimental set-ups for the two calibration methods</w:t>
      </w:r>
    </w:p>
    <w:p w14:paraId="1C09084D" w14:textId="593CCC5F" w:rsidR="00D531C2" w:rsidRPr="000566AE" w:rsidRDefault="00764A04" w:rsidP="00C6764C">
      <w:pPr>
        <w:spacing w:before="120" w:line="240" w:lineRule="auto"/>
        <w:ind w:left="567" w:right="1133"/>
        <w:outlineLvl w:val="0"/>
      </w:pPr>
      <w:r>
        <w:rPr>
          <w:noProof/>
          <w:lang w:val="en-US"/>
        </w:rPr>
        <mc:AlternateContent>
          <mc:Choice Requires="wpc">
            <w:drawing>
              <wp:inline distT="0" distB="0" distL="0" distR="0" wp14:anchorId="2184603E" wp14:editId="3910EC0F">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9F16"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D00F" w14:textId="77777777" w:rsidR="00EF4FEC" w:rsidRDefault="00EF4FEC" w:rsidP="00D531C2">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7A28"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5875" w14:textId="77777777" w:rsidR="00EF4FEC" w:rsidRPr="00165940" w:rsidRDefault="00EF4FEC" w:rsidP="00D531C2">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3A8E"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A2D5" w14:textId="77777777" w:rsidR="00EF4FEC" w:rsidRPr="00165940" w:rsidRDefault="00EF4FEC" w:rsidP="00D531C2">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745C" w14:textId="77777777" w:rsidR="00EF4FEC" w:rsidRDefault="00EF4FEC" w:rsidP="00D531C2"/>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1EBD" w14:textId="77777777" w:rsidR="00EF4FEC" w:rsidRPr="00165940" w:rsidRDefault="00EF4FEC" w:rsidP="00D531C2">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44A0"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FC74" w14:textId="77777777" w:rsidR="00EF4FEC" w:rsidRDefault="00EF4FEC" w:rsidP="00D531C2">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F3CB"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A068" w14:textId="77777777" w:rsidR="00EF4FEC" w:rsidRDefault="00EF4FEC" w:rsidP="00D531C2">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F6B1"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F255" w14:textId="77777777" w:rsidR="00EF4FEC" w:rsidRDefault="00EF4FEC" w:rsidP="00D531C2">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F0FD"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ADAE" w14:textId="77777777" w:rsidR="00EF4FEC" w:rsidRDefault="00EF4FEC" w:rsidP="00D531C2">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8066C"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C6DF" w14:textId="77777777" w:rsidR="00EF4FEC" w:rsidRDefault="00EF4FEC" w:rsidP="00D531C2">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211E"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F0D9" w14:textId="77777777" w:rsidR="00EF4FEC" w:rsidRDefault="00EF4FEC" w:rsidP="00D531C2">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E69A" w14:textId="77777777" w:rsidR="00EF4FEC" w:rsidRDefault="00EF4FEC" w:rsidP="00D531C2">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2EA3" w14:textId="77777777" w:rsidR="00EF4FEC" w:rsidRDefault="00EF4FEC" w:rsidP="00D531C2">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F4ED" w14:textId="77777777" w:rsidR="00EF4FEC" w:rsidRDefault="00EF4FEC" w:rsidP="00D531C2">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4B0C"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28F5" w14:textId="77777777" w:rsidR="00EF4FEC" w:rsidRDefault="00EF4FEC" w:rsidP="00D531C2">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0107"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B2F8" w14:textId="77777777" w:rsidR="00EF4FEC" w:rsidRDefault="00EF4FEC" w:rsidP="00D531C2">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D4B3" w14:textId="77777777" w:rsidR="00EF4FEC" w:rsidRDefault="00EF4FEC" w:rsidP="00D531C2">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5619"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E732"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97C2"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D34B" w14:textId="77777777" w:rsidR="00EF4FEC" w:rsidRDefault="00EF4FEC" w:rsidP="00D531C2">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06C41" w14:textId="77777777" w:rsidR="00EF4FEC" w:rsidRDefault="00EF4FEC" w:rsidP="00D531C2">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B6AD"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71F87" w14:textId="77777777" w:rsidR="00EF4FEC" w:rsidRDefault="00EF4FEC" w:rsidP="00D531C2">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BEC91" w14:textId="77777777" w:rsidR="00EF4FEC" w:rsidRDefault="00EF4FEC" w:rsidP="00D531C2">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348B"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FF3C" w14:textId="77777777" w:rsidR="00EF4FEC" w:rsidRDefault="00EF4FEC" w:rsidP="00D531C2">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08F6" w14:textId="77777777" w:rsidR="00EF4FEC" w:rsidRDefault="00EF4FEC" w:rsidP="00D531C2">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7E93" w14:textId="77777777" w:rsidR="00EF4FEC" w:rsidRDefault="00EF4FEC" w:rsidP="00D531C2">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86D4" w14:textId="77777777" w:rsidR="00EF4FEC" w:rsidRDefault="00EF4FEC" w:rsidP="00D531C2">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4CC0E" w14:textId="77777777" w:rsidR="00EF4FEC" w:rsidRDefault="00EF4FEC" w:rsidP="00D531C2">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FBB70"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B153" w14:textId="77777777" w:rsidR="00EF4FEC" w:rsidRDefault="00EF4FEC" w:rsidP="00D531C2">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D40B"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714B" w14:textId="77777777" w:rsidR="00EF4FEC" w:rsidRDefault="00EF4FEC" w:rsidP="00D531C2">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9B4F" w14:textId="77777777" w:rsidR="00EF4FEC" w:rsidRDefault="00EF4FEC" w:rsidP="00D531C2">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3EBE"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5D80" w14:textId="77777777" w:rsidR="00EF4FEC" w:rsidRDefault="00EF4FEC" w:rsidP="00D531C2">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6BF8" w14:textId="77777777" w:rsidR="00EF4FEC" w:rsidRDefault="00EF4FEC" w:rsidP="00D531C2">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D255" w14:textId="77777777" w:rsidR="00EF4FEC" w:rsidRDefault="00EF4FEC" w:rsidP="00D531C2">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7845E" w14:textId="77777777" w:rsidR="00EF4FEC" w:rsidRDefault="00EF4FEC" w:rsidP="00D531C2">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C3D8" w14:textId="77777777" w:rsidR="00EF4FEC" w:rsidRDefault="00EF4FEC" w:rsidP="00D531C2">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A0AB4"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9602" w14:textId="77777777" w:rsidR="00EF4FEC" w:rsidRDefault="00EF4FEC" w:rsidP="00D531C2">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E746" w14:textId="77777777" w:rsidR="00EF4FEC" w:rsidRDefault="00EF4FEC" w:rsidP="00D531C2">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2184603E" id="Canvas 598" o:spid="_x0000_s1462"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">
                <v:shape id="_x0000_s1463" type="#_x0000_t75" style="position:absolute;width:53651;height:39179;visibility:visible;mso-wrap-style:square">
                  <v:fill o:detectmouseclick="t"/>
                  <v:path o:connecttype="none"/>
                </v:shape>
                <v:group id="Group 304" o:spid="_x0000_s1464"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465"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0D189F16" w14:textId="77777777" w:rsidR="00EF4FEC" w:rsidRDefault="00EF4FEC" w:rsidP="00D531C2">
                          <w:r>
                            <w:rPr>
                              <w:color w:val="000000"/>
                              <w:lang w:val="en-US"/>
                            </w:rPr>
                            <w:t xml:space="preserve"> </w:t>
                          </w:r>
                        </w:p>
                      </w:txbxContent>
                    </v:textbox>
                  </v:rect>
                  <v:rect id="Rectangle 306" o:spid="_x0000_s1466"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467"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468"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469"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470"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471"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472"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473"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474"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475"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65BCD00F" w14:textId="77777777" w:rsidR="00EF4FEC" w:rsidRDefault="00EF4FEC" w:rsidP="00D531C2">
                          <w:r>
                            <w:rPr>
                              <w:color w:val="000000"/>
                              <w:sz w:val="16"/>
                              <w:szCs w:val="16"/>
                              <w:lang w:val="en-US"/>
                            </w:rPr>
                            <w:t>0</w:t>
                          </w:r>
                        </w:p>
                      </w:txbxContent>
                    </v:textbox>
                  </v:rect>
                  <v:rect id="Rectangle 316" o:spid="_x0000_s1476"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25C87A28" w14:textId="77777777" w:rsidR="00EF4FEC" w:rsidRDefault="00EF4FEC" w:rsidP="00D531C2">
                          <w:r>
                            <w:rPr>
                              <w:color w:val="000000"/>
                              <w:lang w:val="en-US"/>
                            </w:rPr>
                            <w:t xml:space="preserve"> </w:t>
                          </w:r>
                        </w:p>
                      </w:txbxContent>
                    </v:textbox>
                  </v:rect>
                  <v:line id="Line 317" o:spid="_x0000_s1477"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478"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479"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480"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481"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482"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483"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484"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485"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486"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487"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488"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489"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6EC55875" w14:textId="77777777" w:rsidR="00EF4FEC" w:rsidRPr="00165940" w:rsidRDefault="00EF4FEC" w:rsidP="00D531C2">
                          <w:pPr>
                            <w:rPr>
                              <w:position w:val="24"/>
                            </w:rPr>
                          </w:pPr>
                          <w:r w:rsidRPr="00165940">
                            <w:rPr>
                              <w:color w:val="000000"/>
                              <w:position w:val="24"/>
                              <w:sz w:val="16"/>
                              <w:szCs w:val="16"/>
                              <w:lang w:val="en-US"/>
                            </w:rPr>
                            <w:t>10</w:t>
                          </w:r>
                        </w:p>
                      </w:txbxContent>
                    </v:textbox>
                  </v:rect>
                  <v:rect id="Rectangle 330" o:spid="_x0000_s1490"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4F903A8E" w14:textId="77777777" w:rsidR="00EF4FEC" w:rsidRDefault="00EF4FEC" w:rsidP="00D531C2">
                          <w:r>
                            <w:rPr>
                              <w:color w:val="000000"/>
                              <w:lang w:val="en-US"/>
                            </w:rPr>
                            <w:t xml:space="preserve"> </w:t>
                          </w:r>
                        </w:p>
                      </w:txbxContent>
                    </v:textbox>
                  </v:rect>
                  <v:rect id="Rectangle 331" o:spid="_x0000_s1491"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3EAFA2D5" w14:textId="77777777" w:rsidR="00EF4FEC" w:rsidRPr="00165940" w:rsidRDefault="00EF4FEC" w:rsidP="00D531C2">
                          <w:pPr>
                            <w:rPr>
                              <w:position w:val="24"/>
                            </w:rPr>
                          </w:pPr>
                          <w:r w:rsidRPr="00165940">
                            <w:rPr>
                              <w:color w:val="000000"/>
                              <w:position w:val="24"/>
                              <w:sz w:val="16"/>
                              <w:szCs w:val="16"/>
                              <w:lang w:val="en-US"/>
                            </w:rPr>
                            <w:t>0</w:t>
                          </w:r>
                        </w:p>
                      </w:txbxContent>
                    </v:textbox>
                  </v:rect>
                  <v:rect id="Rectangle 332" o:spid="_x0000_s1492"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607E745C" w14:textId="77777777" w:rsidR="00EF4FEC" w:rsidRDefault="00EF4FEC" w:rsidP="00D531C2"/>
                      </w:txbxContent>
                    </v:textbox>
                  </v:rect>
                  <v:rect id="Rectangle 333" o:spid="_x0000_s1493"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39B1EBD" w14:textId="77777777" w:rsidR="00EF4FEC" w:rsidRPr="00165940" w:rsidRDefault="00EF4FEC" w:rsidP="00D531C2">
                          <w:pPr>
                            <w:rPr>
                              <w:position w:val="28"/>
                            </w:rPr>
                          </w:pPr>
                          <w:r w:rsidRPr="00165940">
                            <w:rPr>
                              <w:color w:val="000000"/>
                              <w:position w:val="28"/>
                              <w:sz w:val="16"/>
                              <w:szCs w:val="16"/>
                              <w:lang w:val="en-US"/>
                            </w:rPr>
                            <w:t>50</w:t>
                          </w:r>
                        </w:p>
                      </w:txbxContent>
                    </v:textbox>
                  </v:rect>
                  <v:rect id="Rectangle 334" o:spid="_x0000_s1494"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5C7A44A0" w14:textId="77777777" w:rsidR="00EF4FEC" w:rsidRDefault="00EF4FEC" w:rsidP="00D531C2">
                          <w:r>
                            <w:rPr>
                              <w:color w:val="000000"/>
                              <w:lang w:val="en-US"/>
                            </w:rPr>
                            <w:t xml:space="preserve"> </w:t>
                          </w:r>
                        </w:p>
                      </w:txbxContent>
                    </v:textbox>
                  </v:rect>
                  <v:line id="Line 335" o:spid="_x0000_s1495"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496"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497"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498"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499"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500"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501"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502"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503"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504"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505"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506"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507"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508"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509"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510"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0E36FC74" w14:textId="77777777" w:rsidR="00EF4FEC" w:rsidRDefault="00EF4FEC" w:rsidP="00D531C2">
                          <w:r>
                            <w:rPr>
                              <w:color w:val="000000"/>
                              <w:sz w:val="24"/>
                              <w:szCs w:val="24"/>
                              <w:lang w:val="en-US"/>
                            </w:rPr>
                            <w:t>Zero</w:t>
                          </w:r>
                        </w:p>
                      </w:txbxContent>
                    </v:textbox>
                  </v:rect>
                  <v:rect id="Rectangle 351" o:spid="_x0000_s1511"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321FF3CB" w14:textId="77777777" w:rsidR="00EF4FEC" w:rsidRDefault="00EF4FEC" w:rsidP="00D531C2">
                          <w:r>
                            <w:rPr>
                              <w:color w:val="000000"/>
                              <w:lang w:val="en-US"/>
                            </w:rPr>
                            <w:t xml:space="preserve"> </w:t>
                          </w:r>
                        </w:p>
                      </w:txbxContent>
                    </v:textbox>
                  </v:rect>
                  <v:rect id="Rectangle 352" o:spid="_x0000_s1512"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2542A068" w14:textId="77777777" w:rsidR="00EF4FEC" w:rsidRDefault="00EF4FEC" w:rsidP="00D531C2">
                          <w:r>
                            <w:rPr>
                              <w:rFonts w:ascii="Arial" w:hAnsi="Arial" w:cs="Arial"/>
                              <w:color w:val="000000"/>
                              <w:sz w:val="16"/>
                              <w:szCs w:val="16"/>
                              <w:lang w:val="en-US"/>
                            </w:rPr>
                            <w:t>Calibration</w:t>
                          </w:r>
                        </w:p>
                      </w:txbxContent>
                    </v:textbox>
                  </v:rect>
                  <v:rect id="Rectangle 353" o:spid="_x0000_s1513"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7BC1F6B1" w14:textId="77777777" w:rsidR="00EF4FEC" w:rsidRDefault="00EF4FEC" w:rsidP="00D531C2">
                          <w:r>
                            <w:rPr>
                              <w:color w:val="000000"/>
                              <w:lang w:val="en-US"/>
                            </w:rPr>
                            <w:t xml:space="preserve"> </w:t>
                          </w:r>
                        </w:p>
                      </w:txbxContent>
                    </v:textbox>
                  </v:rect>
                  <v:rect id="Rectangle 354" o:spid="_x0000_s1514"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3EFFF255" w14:textId="77777777" w:rsidR="00EF4FEC" w:rsidRDefault="00EF4FEC" w:rsidP="00D531C2">
                          <w:r>
                            <w:rPr>
                              <w:rFonts w:ascii="Arial" w:hAnsi="Arial" w:cs="Arial"/>
                              <w:color w:val="000000"/>
                              <w:sz w:val="16"/>
                              <w:szCs w:val="16"/>
                              <w:lang w:val="en-US"/>
                            </w:rPr>
                            <w:t>adjustment</w:t>
                          </w:r>
                        </w:p>
                      </w:txbxContent>
                    </v:textbox>
                  </v:rect>
                  <v:rect id="Rectangle 355" o:spid="_x0000_s1515"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3C08F0FD" w14:textId="77777777" w:rsidR="00EF4FEC" w:rsidRDefault="00EF4FEC" w:rsidP="00D531C2">
                          <w:r>
                            <w:rPr>
                              <w:color w:val="000000"/>
                              <w:lang w:val="en-US"/>
                            </w:rPr>
                            <w:t xml:space="preserve"> </w:t>
                          </w:r>
                        </w:p>
                      </w:txbxContent>
                    </v:textbox>
                  </v:rect>
                  <v:rect id="Rectangle 356" o:spid="_x0000_s1516"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506DADAE" w14:textId="77777777" w:rsidR="00EF4FEC" w:rsidRDefault="00EF4FEC" w:rsidP="00D531C2">
                          <w:r>
                            <w:rPr>
                              <w:color w:val="000000"/>
                              <w:lang w:val="en-US"/>
                            </w:rPr>
                            <w:t>Reflectance (%)</w:t>
                          </w:r>
                        </w:p>
                      </w:txbxContent>
                    </v:textbox>
                  </v:rect>
                  <v:rect id="Rectangle 357" o:spid="_x0000_s1517"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7508066C" w14:textId="77777777" w:rsidR="00EF4FEC" w:rsidRDefault="00EF4FEC" w:rsidP="00D531C2">
                          <w:r>
                            <w:rPr>
                              <w:color w:val="000000"/>
                              <w:lang w:val="en-US"/>
                            </w:rPr>
                            <w:t xml:space="preserve"> </w:t>
                          </w:r>
                        </w:p>
                      </w:txbxContent>
                    </v:textbox>
                  </v:rect>
                  <v:rect id="Rectangle 358" o:spid="_x0000_s1518"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1058C6DF" w14:textId="77777777" w:rsidR="00EF4FEC" w:rsidRDefault="00EF4FEC" w:rsidP="00D531C2">
                          <w:r>
                            <w:rPr>
                              <w:color w:val="000000"/>
                              <w:lang w:val="en-US"/>
                            </w:rPr>
                            <w:t>Meter with adjustments</w:t>
                          </w:r>
                        </w:p>
                      </w:txbxContent>
                    </v:textbox>
                  </v:rect>
                  <v:rect id="Rectangle 359" o:spid="_x0000_s1519"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70AE211E" w14:textId="77777777" w:rsidR="00EF4FEC" w:rsidRDefault="00EF4FEC" w:rsidP="00D531C2">
                          <w:r>
                            <w:rPr>
                              <w:color w:val="000000"/>
                              <w:lang w:val="en-US"/>
                            </w:rPr>
                            <w:t xml:space="preserve"> </w:t>
                          </w:r>
                        </w:p>
                      </w:txbxContent>
                    </v:textbox>
                  </v:rect>
                  <v:line id="Line 360" o:spid="_x0000_s1520"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521"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522"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523"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524"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525"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526"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527"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528"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529"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530"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531"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532"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533"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534"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535"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536"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537"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538"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539"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540"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541"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542"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543"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544"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545"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546"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547"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548"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549"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550"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551"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552"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553"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554"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555"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556"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557"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558"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559"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560"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561"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562"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563"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564"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565"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566"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567"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568"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569"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570"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571"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572"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573"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574"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575"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576"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577"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578"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579"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580"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581"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582"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583"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584"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585"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586"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587"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588"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589"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590"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591"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592"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593"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594"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595"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596"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597"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2E2CF0D9" w14:textId="77777777" w:rsidR="00EF4FEC" w:rsidRDefault="00EF4FEC" w:rsidP="00D531C2">
                          <w:r>
                            <w:rPr>
                              <w:rFonts w:ascii="Symbol" w:hAnsi="Symbol" w:cs="Symbol"/>
                              <w:color w:val="000000"/>
                              <w:sz w:val="16"/>
                              <w:szCs w:val="16"/>
                              <w:lang w:val="en-US"/>
                            </w:rPr>
                            <w:t></w:t>
                          </w:r>
                        </w:p>
                      </w:txbxContent>
                    </v:textbox>
                  </v:rect>
                  <v:rect id="Rectangle 438" o:spid="_x0000_s1598"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32EEE69A" w14:textId="77777777" w:rsidR="00EF4FEC" w:rsidRDefault="00EF4FEC" w:rsidP="00D531C2">
                          <w:r>
                            <w:rPr>
                              <w:color w:val="000000"/>
                              <w:sz w:val="16"/>
                              <w:szCs w:val="16"/>
                              <w:lang w:val="en-US"/>
                            </w:rPr>
                            <w:t xml:space="preserve"> </w:t>
                          </w:r>
                        </w:p>
                      </w:txbxContent>
                    </v:textbox>
                  </v:rect>
                  <v:rect id="Rectangle 439" o:spid="_x0000_s1599"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3FB32EA3" w14:textId="77777777" w:rsidR="00EF4FEC" w:rsidRDefault="00EF4FEC" w:rsidP="00D531C2">
                          <w:r>
                            <w:rPr>
                              <w:rFonts w:ascii="Arial" w:hAnsi="Arial" w:cs="Arial"/>
                              <w:color w:val="000000"/>
                              <w:sz w:val="10"/>
                              <w:szCs w:val="10"/>
                              <w:lang w:val="en-US"/>
                            </w:rPr>
                            <w:t xml:space="preserve">  </w:t>
                          </w:r>
                        </w:p>
                      </w:txbxContent>
                    </v:textbox>
                  </v:rect>
                  <v:rect id="Rectangle 440" o:spid="_x0000_s1600"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1EAEF4ED" w14:textId="77777777" w:rsidR="00EF4FEC" w:rsidRDefault="00EF4FEC" w:rsidP="00D531C2">
                          <w:r>
                            <w:rPr>
                              <w:color w:val="000000"/>
                              <w:lang w:val="en-US"/>
                            </w:rPr>
                            <w:t>r</w:t>
                          </w:r>
                        </w:p>
                      </w:txbxContent>
                    </v:textbox>
                  </v:rect>
                  <v:rect id="Rectangle 441" o:spid="_x0000_s1601"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71104B0C" w14:textId="77777777" w:rsidR="00EF4FEC" w:rsidRDefault="00EF4FEC" w:rsidP="00D531C2">
                          <w:r>
                            <w:rPr>
                              <w:color w:val="000000"/>
                              <w:lang w:val="en-US"/>
                            </w:rPr>
                            <w:t xml:space="preserve"> </w:t>
                          </w:r>
                        </w:p>
                      </w:txbxContent>
                    </v:textbox>
                  </v:rect>
                  <v:rect id="Rectangle 442" o:spid="_x0000_s1602"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60D828F5" w14:textId="77777777" w:rsidR="00EF4FEC" w:rsidRDefault="00EF4FEC" w:rsidP="00D531C2">
                          <w:r>
                            <w:rPr>
                              <w:rFonts w:ascii="Arial" w:hAnsi="Arial" w:cs="Arial"/>
                              <w:color w:val="000000"/>
                              <w:sz w:val="10"/>
                              <w:szCs w:val="10"/>
                              <w:lang w:val="en-US"/>
                            </w:rPr>
                            <w:t>i</w:t>
                          </w:r>
                        </w:p>
                      </w:txbxContent>
                    </v:textbox>
                  </v:rect>
                  <v:rect id="Rectangle 443" o:spid="_x0000_s1603"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4F6C0107" w14:textId="77777777" w:rsidR="00EF4FEC" w:rsidRDefault="00EF4FEC" w:rsidP="00D531C2">
                          <w:r>
                            <w:rPr>
                              <w:color w:val="000000"/>
                              <w:lang w:val="en-US"/>
                            </w:rPr>
                            <w:t xml:space="preserve"> </w:t>
                          </w:r>
                        </w:p>
                      </w:txbxContent>
                    </v:textbox>
                  </v:rect>
                  <v:rect id="Rectangle 444" o:spid="_x0000_s1604"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574BB2F8" w14:textId="77777777" w:rsidR="00EF4FEC" w:rsidRDefault="00EF4FEC" w:rsidP="00D531C2">
                          <w:r>
                            <w:rPr>
                              <w:rFonts w:ascii="Symbol" w:hAnsi="Symbol" w:cs="Symbol"/>
                              <w:color w:val="000000"/>
                              <w:sz w:val="16"/>
                              <w:szCs w:val="16"/>
                              <w:lang w:val="en-US"/>
                            </w:rPr>
                            <w:t></w:t>
                          </w:r>
                        </w:p>
                      </w:txbxContent>
                    </v:textbox>
                  </v:rect>
                  <v:rect id="Rectangle 445" o:spid="_x0000_s1605"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2704D4B3" w14:textId="77777777" w:rsidR="00EF4FEC" w:rsidRDefault="00EF4FEC" w:rsidP="00D531C2">
                          <w:r>
                            <w:rPr>
                              <w:color w:val="000000"/>
                              <w:lang w:val="en-US"/>
                            </w:rPr>
                            <w:t>i</w:t>
                          </w:r>
                        </w:p>
                      </w:txbxContent>
                    </v:textbox>
                  </v:rect>
                  <v:rect id="Rectangle 446" o:spid="_x0000_s1606"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3A0F5619" w14:textId="77777777" w:rsidR="00EF4FEC" w:rsidRDefault="00EF4FEC" w:rsidP="00D531C2">
                          <w:r>
                            <w:rPr>
                              <w:color w:val="000000"/>
                              <w:lang w:val="en-US"/>
                            </w:rPr>
                            <w:t xml:space="preserve"> </w:t>
                          </w:r>
                        </w:p>
                      </w:txbxContent>
                    </v:textbox>
                  </v:rect>
                  <v:line id="Line 447" o:spid="_x0000_s1607"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608"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609"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610"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611"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612"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613"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614"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615"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616"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617"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618"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619"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620"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621"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622"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623"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624"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625"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626"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627"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628"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629"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630"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631"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632"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633"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634"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635"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636"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637"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638"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639"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640"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641"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642"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643"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644"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645"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646"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647"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648"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649"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650"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651"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652"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653"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654"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655"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656"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657"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658"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659"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660"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661"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662"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663"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664"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665"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666"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667"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668"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669"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670"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671"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672"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673"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674"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675"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676"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677"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678"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679"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680"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681"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682"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683"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684"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685"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686"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687"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688"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689"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690"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691"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692"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693"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694"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695"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696"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697"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698"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699"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700"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701"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702"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703"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704"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705"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706"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707"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708"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709"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710"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711"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712"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713"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714"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715"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716"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717"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718"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719"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720"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721"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722"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723"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724"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725"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726"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79D9E732" w14:textId="77777777" w:rsidR="00EF4FEC" w:rsidRDefault="00EF4FEC" w:rsidP="00D531C2">
                        <w:r>
                          <w:rPr>
                            <w:color w:val="000000"/>
                            <w:lang w:val="en-US"/>
                          </w:rPr>
                          <w:t xml:space="preserve"> </w:t>
                        </w:r>
                      </w:p>
                    </w:txbxContent>
                  </v:textbox>
                </v:rect>
                <v:rect id="Rectangle 567" o:spid="_x0000_s1727"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5FF097C2" w14:textId="77777777" w:rsidR="00EF4FEC" w:rsidRDefault="00EF4FEC" w:rsidP="00D531C2">
                        <w:r>
                          <w:rPr>
                            <w:color w:val="000000"/>
                            <w:lang w:val="en-US"/>
                          </w:rPr>
                          <w:t xml:space="preserve"> </w:t>
                        </w:r>
                      </w:p>
                    </w:txbxContent>
                  </v:textbox>
                </v:rect>
                <v:rect id="Rectangle 568" o:spid="_x0000_s1728"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729"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730"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731"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4FD9D34B" w14:textId="77777777" w:rsidR="00EF4FEC" w:rsidRDefault="00EF4FEC" w:rsidP="00D531C2">
                        <w:r>
                          <w:rPr>
                            <w:color w:val="000000"/>
                            <w:lang w:val="en-US"/>
                          </w:rPr>
                          <w:t>zero adjustment</w:t>
                        </w:r>
                      </w:p>
                    </w:txbxContent>
                  </v:textbox>
                </v:rect>
                <v:rect id="Rectangle 573" o:spid="_x0000_s1732"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733"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78106C41" w14:textId="77777777" w:rsidR="00EF4FEC" w:rsidRDefault="00EF4FEC" w:rsidP="00D531C2">
                        <w:r>
                          <w:rPr>
                            <w:color w:val="000000"/>
                            <w:lang w:val="en-US"/>
                          </w:rPr>
                          <w:t>sample holder</w:t>
                        </w:r>
                      </w:p>
                    </w:txbxContent>
                  </v:textbox>
                </v:rect>
                <v:rect id="Rectangle 575" o:spid="_x0000_s1734"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4882B6AD" w14:textId="77777777" w:rsidR="00EF4FEC" w:rsidRDefault="00EF4FEC" w:rsidP="00D531C2">
                        <w:r>
                          <w:rPr>
                            <w:color w:val="000000"/>
                            <w:lang w:val="en-US"/>
                          </w:rPr>
                          <w:t xml:space="preserve"> </w:t>
                        </w:r>
                      </w:p>
                    </w:txbxContent>
                  </v:textbox>
                </v:rect>
                <v:rect id="Rectangle 576" o:spid="_x0000_s1735"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736"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73271F87" w14:textId="77777777" w:rsidR="00EF4FEC" w:rsidRDefault="00EF4FEC" w:rsidP="00D531C2">
                        <w:r>
                          <w:rPr>
                            <w:color w:val="000000"/>
                            <w:lang w:val="en-US"/>
                          </w:rPr>
                          <w:t xml:space="preserve">Light source and </w:t>
                        </w:r>
                      </w:p>
                    </w:txbxContent>
                  </v:textbox>
                </v:rect>
                <v:rect id="Rectangle 578" o:spid="_x0000_s1737"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512BEC91" w14:textId="77777777" w:rsidR="00EF4FEC" w:rsidRDefault="00EF4FEC" w:rsidP="00D531C2">
                        <w:r>
                          <w:rPr>
                            <w:color w:val="000000"/>
                            <w:lang w:val="en-US"/>
                          </w:rPr>
                          <w:t>collimating optics</w:t>
                        </w:r>
                      </w:p>
                    </w:txbxContent>
                  </v:textbox>
                </v:rect>
                <v:rect id="Rectangle 579" o:spid="_x0000_s1738"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5735348B" w14:textId="77777777" w:rsidR="00EF4FEC" w:rsidRDefault="00EF4FEC" w:rsidP="00D531C2">
                        <w:r>
                          <w:rPr>
                            <w:color w:val="000000"/>
                            <w:lang w:val="en-US"/>
                          </w:rPr>
                          <w:t xml:space="preserve"> </w:t>
                        </w:r>
                      </w:p>
                    </w:txbxContent>
                  </v:textbox>
                </v:rect>
                <v:rect id="Rectangle 580" o:spid="_x0000_s1739"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740"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0513FF3C" w14:textId="77777777" w:rsidR="00EF4FEC" w:rsidRDefault="00EF4FEC" w:rsidP="00D531C2">
                        <w:r>
                          <w:rPr>
                            <w:color w:val="000000"/>
                            <w:lang w:val="en-US"/>
                          </w:rPr>
                          <w:t xml:space="preserve">Photorecepter in position </w:t>
                        </w:r>
                      </w:p>
                    </w:txbxContent>
                  </v:textbox>
                </v:rect>
                <v:rect id="Rectangle 582" o:spid="_x0000_s1741"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294F08F6" w14:textId="77777777" w:rsidR="00EF4FEC" w:rsidRDefault="00EF4FEC" w:rsidP="00D531C2">
                        <w:r>
                          <w:rPr>
                            <w:color w:val="000000"/>
                            <w:lang w:val="en-US"/>
                          </w:rPr>
                          <w:t xml:space="preserve">for measurement and </w:t>
                        </w:r>
                      </w:p>
                    </w:txbxContent>
                  </v:textbox>
                </v:rect>
                <v:rect id="Rectangle 583" o:spid="_x0000_s1742"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18587E93" w14:textId="77777777" w:rsidR="00EF4FEC" w:rsidRDefault="00EF4FEC" w:rsidP="00D531C2">
                        <w:r>
                          <w:rPr>
                            <w:color w:val="000000"/>
                            <w:lang w:val="en-US"/>
                          </w:rPr>
                          <w:t>"</w:t>
                        </w:r>
                      </w:p>
                    </w:txbxContent>
                  </v:textbox>
                </v:rect>
                <v:rect id="Rectangle 584" o:spid="_x0000_s1743"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132286D4" w14:textId="77777777" w:rsidR="00EF4FEC" w:rsidRDefault="00EF4FEC" w:rsidP="00D531C2">
                        <w:r>
                          <w:rPr>
                            <w:color w:val="000000"/>
                            <w:lang w:val="en-US"/>
                          </w:rPr>
                          <w:t>indirect</w:t>
                        </w:r>
                      </w:p>
                    </w:txbxContent>
                  </v:textbox>
                </v:rect>
                <v:rect id="Rectangle 585" o:spid="_x0000_s1744"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1034CC0E" w14:textId="77777777" w:rsidR="00EF4FEC" w:rsidRDefault="00EF4FEC" w:rsidP="00D531C2">
                        <w:r>
                          <w:rPr>
                            <w:color w:val="000000"/>
                            <w:lang w:val="en-US"/>
                          </w:rPr>
                          <w:t>"</w:t>
                        </w:r>
                      </w:p>
                    </w:txbxContent>
                  </v:textbox>
                </v:rect>
                <v:rect id="Rectangle 586" o:spid="_x0000_s1745"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08AFBB70" w14:textId="77777777" w:rsidR="00EF4FEC" w:rsidRDefault="00EF4FEC" w:rsidP="00D531C2">
                        <w:r>
                          <w:rPr>
                            <w:color w:val="000000"/>
                            <w:lang w:val="en-US"/>
                          </w:rPr>
                          <w:t xml:space="preserve"> </w:t>
                        </w:r>
                      </w:p>
                    </w:txbxContent>
                  </v:textbox>
                </v:rect>
                <v:rect id="Rectangle 587" o:spid="_x0000_s1746"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6A25B153" w14:textId="77777777" w:rsidR="00EF4FEC" w:rsidRDefault="00EF4FEC" w:rsidP="00D531C2">
                        <w:r>
                          <w:rPr>
                            <w:color w:val="000000"/>
                            <w:lang w:val="en-US"/>
                          </w:rPr>
                          <w:t>calibration</w:t>
                        </w:r>
                      </w:p>
                    </w:txbxContent>
                  </v:textbox>
                </v:rect>
                <v:rect id="Rectangle 588" o:spid="_x0000_s1747"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6F85D40B" w14:textId="77777777" w:rsidR="00EF4FEC" w:rsidRDefault="00EF4FEC" w:rsidP="00D531C2">
                        <w:r>
                          <w:rPr>
                            <w:color w:val="000000"/>
                            <w:lang w:val="en-US"/>
                          </w:rPr>
                          <w:t xml:space="preserve"> </w:t>
                        </w:r>
                      </w:p>
                    </w:txbxContent>
                  </v:textbox>
                </v:rect>
                <v:rect id="Rectangle 589" o:spid="_x0000_s1748"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749"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263D714B" w14:textId="77777777" w:rsidR="00EF4FEC" w:rsidRDefault="00EF4FEC" w:rsidP="00D531C2">
                        <w:r>
                          <w:rPr>
                            <w:color w:val="000000"/>
                            <w:lang w:val="en-US"/>
                          </w:rPr>
                          <w:t xml:space="preserve">Calibration </w:t>
                        </w:r>
                      </w:p>
                    </w:txbxContent>
                  </v:textbox>
                </v:rect>
                <v:rect id="Rectangle 591" o:spid="_x0000_s1750"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34479B4F" w14:textId="77777777" w:rsidR="00EF4FEC" w:rsidRDefault="00EF4FEC" w:rsidP="00D531C2">
                        <w:r>
                          <w:rPr>
                            <w:color w:val="000000"/>
                            <w:lang w:val="en-US"/>
                          </w:rPr>
                          <w:t>adjustment</w:t>
                        </w:r>
                      </w:p>
                    </w:txbxContent>
                  </v:textbox>
                </v:rect>
                <v:rect id="Rectangle 592" o:spid="_x0000_s1751"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29743EBE" w14:textId="77777777" w:rsidR="00EF4FEC" w:rsidRDefault="00EF4FEC" w:rsidP="00D531C2">
                        <w:r>
                          <w:rPr>
                            <w:color w:val="000000"/>
                            <w:lang w:val="en-US"/>
                          </w:rPr>
                          <w:t xml:space="preserve"> </w:t>
                        </w:r>
                      </w:p>
                    </w:txbxContent>
                  </v:textbox>
                </v:rect>
                <v:rect id="Rectangle 593" o:spid="_x0000_s1752"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753"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36C15D80" w14:textId="77777777" w:rsidR="00EF4FEC" w:rsidRDefault="00EF4FEC" w:rsidP="00D531C2">
                        <w:r>
                          <w:rPr>
                            <w:color w:val="000000"/>
                            <w:lang w:val="en-US"/>
                          </w:rPr>
                          <w:t xml:space="preserve">Receptor arm in position </w:t>
                        </w:r>
                      </w:p>
                    </w:txbxContent>
                  </v:textbox>
                </v:rect>
                <v:rect id="Rectangle 595" o:spid="_x0000_s1754"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564E6BF8" w14:textId="77777777" w:rsidR="00EF4FEC" w:rsidRDefault="00EF4FEC" w:rsidP="00D531C2">
                        <w:r>
                          <w:rPr>
                            <w:color w:val="000000"/>
                            <w:lang w:val="en-US"/>
                          </w:rPr>
                          <w:t xml:space="preserve">for </w:t>
                        </w:r>
                      </w:p>
                    </w:txbxContent>
                  </v:textbox>
                </v:rect>
                <v:rect id="Rectangle 596" o:spid="_x0000_s1755"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6A07D255" w14:textId="77777777" w:rsidR="00EF4FEC" w:rsidRDefault="00EF4FEC" w:rsidP="00D531C2">
                        <w:r>
                          <w:rPr>
                            <w:color w:val="000000"/>
                            <w:lang w:val="en-US"/>
                          </w:rPr>
                          <w:t>"</w:t>
                        </w:r>
                      </w:p>
                    </w:txbxContent>
                  </v:textbox>
                </v:rect>
                <v:rect id="Rectangle 597" o:spid="_x0000_s1756"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7977845E" w14:textId="77777777" w:rsidR="00EF4FEC" w:rsidRDefault="00EF4FEC" w:rsidP="00D531C2">
                        <w:r>
                          <w:rPr>
                            <w:color w:val="000000"/>
                            <w:lang w:val="en-US"/>
                          </w:rPr>
                          <w:t>direct</w:t>
                        </w:r>
                      </w:p>
                    </w:txbxContent>
                  </v:textbox>
                </v:rect>
                <v:rect id="Rectangle 598" o:spid="_x0000_s1757"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0ED0C3D8" w14:textId="77777777" w:rsidR="00EF4FEC" w:rsidRDefault="00EF4FEC" w:rsidP="00D531C2">
                        <w:r>
                          <w:rPr>
                            <w:color w:val="000000"/>
                            <w:lang w:val="en-US"/>
                          </w:rPr>
                          <w:t>"</w:t>
                        </w:r>
                      </w:p>
                    </w:txbxContent>
                  </v:textbox>
                </v:rect>
                <v:rect id="Rectangle 599" o:spid="_x0000_s1758"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6B9A0AB4" w14:textId="77777777" w:rsidR="00EF4FEC" w:rsidRDefault="00EF4FEC" w:rsidP="00D531C2">
                        <w:r>
                          <w:rPr>
                            <w:color w:val="000000"/>
                            <w:lang w:val="en-US"/>
                          </w:rPr>
                          <w:t xml:space="preserve"> </w:t>
                        </w:r>
                      </w:p>
                    </w:txbxContent>
                  </v:textbox>
                </v:rect>
                <v:rect id="Rectangle 600" o:spid="_x0000_s1759"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0EF39602" w14:textId="77777777" w:rsidR="00EF4FEC" w:rsidRDefault="00EF4FEC" w:rsidP="00D531C2">
                        <w:r>
                          <w:rPr>
                            <w:color w:val="000000"/>
                            <w:lang w:val="en-US"/>
                          </w:rPr>
                          <w:t>calibration</w:t>
                        </w:r>
                      </w:p>
                    </w:txbxContent>
                  </v:textbox>
                </v:rect>
                <v:rect id="Rectangle 601" o:spid="_x0000_s1760"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5C2AE746" w14:textId="77777777" w:rsidR="00EF4FEC" w:rsidRDefault="00EF4FEC" w:rsidP="00D531C2">
                        <w:r>
                          <w:rPr>
                            <w:color w:val="000000"/>
                            <w:lang w:val="en-US"/>
                          </w:rPr>
                          <w:t xml:space="preserve"> </w:t>
                        </w:r>
                      </w:p>
                    </w:txbxContent>
                  </v:textbox>
                </v:rect>
                <w10:anchorlock/>
              </v:group>
            </w:pict>
          </mc:Fallback>
        </mc:AlternateContent>
      </w:r>
    </w:p>
    <w:p w14:paraId="2190412D" w14:textId="77777777" w:rsidR="00D531C2" w:rsidRPr="000566AE" w:rsidRDefault="00D531C2" w:rsidP="00D531C2">
      <w:pPr>
        <w:jc w:val="center"/>
      </w:pPr>
      <w:bookmarkStart w:id="114" w:name="_MON_1088340465"/>
      <w:bookmarkStart w:id="115" w:name="_MON_1088399835"/>
      <w:bookmarkStart w:id="116" w:name="_MON_1088401566"/>
      <w:bookmarkStart w:id="117" w:name="_MON_1088401592"/>
      <w:bookmarkStart w:id="118" w:name="_MON_1088405963"/>
      <w:bookmarkStart w:id="119" w:name="_MON_1188639441"/>
      <w:bookmarkStart w:id="120" w:name="_MON_1390996071"/>
      <w:bookmarkStart w:id="121" w:name="_MON_1430308640"/>
      <w:bookmarkStart w:id="122" w:name="_MON_1430308693"/>
      <w:bookmarkStart w:id="123" w:name="_MON_1430308715"/>
      <w:bookmarkStart w:id="124" w:name="_MON_1088340381"/>
      <w:bookmarkEnd w:id="114"/>
      <w:bookmarkEnd w:id="115"/>
      <w:bookmarkEnd w:id="116"/>
      <w:bookmarkEnd w:id="117"/>
      <w:bookmarkEnd w:id="118"/>
      <w:bookmarkEnd w:id="119"/>
      <w:bookmarkEnd w:id="120"/>
      <w:bookmarkEnd w:id="121"/>
      <w:bookmarkEnd w:id="122"/>
      <w:bookmarkEnd w:id="123"/>
      <w:bookmarkEnd w:id="124"/>
    </w:p>
    <w:p w14:paraId="36210E99" w14:textId="77777777" w:rsidR="00D531C2" w:rsidRPr="000566AE" w:rsidRDefault="00D531C2" w:rsidP="00D531C2">
      <w:pPr>
        <w:keepNext/>
        <w:keepLines/>
        <w:spacing w:before="120" w:after="240" w:line="240" w:lineRule="auto"/>
        <w:ind w:left="1134"/>
        <w:outlineLvl w:val="0"/>
      </w:pPr>
      <w:r w:rsidRPr="000566AE">
        <w:lastRenderedPageBreak/>
        <w:t>Figure 2</w:t>
      </w:r>
      <w:r w:rsidRPr="000566AE">
        <w:br/>
      </w:r>
      <w:r w:rsidRPr="005D656C">
        <w:rPr>
          <w:b/>
        </w:rPr>
        <w:t>Generalised reflectometer, incorporating an integrating sphere in the receiver</w:t>
      </w:r>
    </w:p>
    <w:p w14:paraId="2D39E6B7" w14:textId="1719A814" w:rsidR="00D531C2" w:rsidRPr="000566AE" w:rsidRDefault="00764A04" w:rsidP="00D531C2">
      <w:pPr>
        <w:keepNext/>
        <w:keepLines/>
        <w:ind w:left="1134"/>
        <w:jc w:val="center"/>
        <w:rPr>
          <w:u w:val="single"/>
        </w:rPr>
      </w:pPr>
      <w:bookmarkStart w:id="125" w:name="_MON_1390996214"/>
      <w:bookmarkStart w:id="126" w:name="_MON_1088401881"/>
      <w:bookmarkStart w:id="127" w:name="_MON_1088402039"/>
      <w:bookmarkStart w:id="128" w:name="_MON_1088402602"/>
      <w:bookmarkStart w:id="129" w:name="_MON_1088403894"/>
      <w:bookmarkStart w:id="130" w:name="_MON_1188639516"/>
      <w:bookmarkStart w:id="131" w:name="_MON_1188639579"/>
      <w:bookmarkStart w:id="132" w:name="_MON_1188639586"/>
      <w:bookmarkEnd w:id="125"/>
      <w:bookmarkEnd w:id="126"/>
      <w:bookmarkEnd w:id="127"/>
      <w:bookmarkEnd w:id="128"/>
      <w:bookmarkEnd w:id="129"/>
      <w:bookmarkEnd w:id="130"/>
      <w:bookmarkEnd w:id="131"/>
      <w:bookmarkEnd w:id="132"/>
      <w:r>
        <w:rPr>
          <w:noProof/>
          <w:u w:val="single"/>
          <w:lang w:val="en-US"/>
        </w:rPr>
        <mc:AlternateContent>
          <mc:Choice Requires="wpc">
            <w:drawing>
              <wp:inline distT="0" distB="0" distL="0" distR="0" wp14:anchorId="656A4B2F" wp14:editId="3D91A2A7">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6D66" w14:textId="77777777" w:rsidR="00EF4FEC" w:rsidRDefault="00EF4FEC" w:rsidP="00D531C2">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90046"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6AA5" w14:textId="77777777" w:rsidR="00EF4FEC" w:rsidRDefault="00EF4FEC" w:rsidP="00D531C2">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9F5D"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899F" w14:textId="77777777" w:rsidR="00EF4FEC" w:rsidRDefault="00EF4FEC" w:rsidP="00D531C2">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8384" w14:textId="77777777" w:rsidR="00EF4FEC" w:rsidRDefault="00EF4FEC" w:rsidP="00D531C2">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9DC1"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44AB" w14:textId="77777777" w:rsidR="00EF4FEC" w:rsidRDefault="00EF4FEC" w:rsidP="00D531C2">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70F7"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EBC5" w14:textId="77777777" w:rsidR="00EF4FEC" w:rsidRDefault="00EF4FEC" w:rsidP="00D531C2">
                              <w:pPr>
                                <w:rPr>
                                  <w:color w:val="000000"/>
                                  <w:lang w:val="en-US"/>
                                </w:rPr>
                              </w:pPr>
                              <w:r>
                                <w:rPr>
                                  <w:color w:val="000000"/>
                                  <w:lang w:val="en-US"/>
                                </w:rPr>
                                <w:t>Meter with</w:t>
                              </w:r>
                            </w:p>
                            <w:p w14:paraId="3766A980" w14:textId="77777777" w:rsidR="00EF4FEC" w:rsidRDefault="00EF4FEC" w:rsidP="00D531C2">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6D0A" w14:textId="77777777" w:rsidR="00EF4FEC" w:rsidRDefault="00EF4FEC" w:rsidP="00D531C2">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A165"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55B7" w14:textId="77777777" w:rsidR="00EF4FEC" w:rsidRDefault="00EF4FEC" w:rsidP="00D531C2">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6580D"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D74A0" w14:textId="77777777" w:rsidR="00EF4FEC" w:rsidRDefault="00EF4FEC" w:rsidP="00D531C2">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08A5"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D798" w14:textId="77777777" w:rsidR="00EF4FEC" w:rsidRDefault="00EF4FEC" w:rsidP="00D531C2">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970F"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450E" w14:textId="77777777" w:rsidR="00EF4FEC" w:rsidRDefault="00EF4FEC" w:rsidP="00D531C2">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FCCF"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5DD4" w14:textId="77777777" w:rsidR="00EF4FEC" w:rsidRDefault="00EF4FEC" w:rsidP="00D531C2">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DB6C"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6631" w14:textId="77777777" w:rsidR="00EF4FEC" w:rsidRDefault="00EF4FEC" w:rsidP="00D531C2">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465F"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CB1B" w14:textId="77777777" w:rsidR="00EF4FEC" w:rsidRDefault="00EF4FEC" w:rsidP="00D531C2">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717C" w14:textId="77777777" w:rsidR="00EF4FEC" w:rsidRDefault="00EF4FEC" w:rsidP="00D531C2">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340CC"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0803" w14:textId="77777777" w:rsidR="00EF4FEC" w:rsidRDefault="00EF4FEC" w:rsidP="00D531C2">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CADF"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336B" w14:textId="77777777" w:rsidR="00EF4FEC" w:rsidRDefault="00EF4FEC" w:rsidP="00D531C2">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0C1B"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E651" w14:textId="77777777" w:rsidR="00EF4FEC" w:rsidRDefault="00EF4FEC" w:rsidP="00D531C2">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316E" w14:textId="77777777" w:rsidR="00EF4FEC" w:rsidRDefault="00EF4FEC" w:rsidP="00D531C2">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56A4B2F" id="Canvas 5" o:spid="_x0000_s1761"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">
                <v:shape id="_x0000_s1762" type="#_x0000_t75" style="position:absolute;width:88061;height:32575;visibility:visible;mso-wrap-style:square">
                  <v:fill o:detectmouseclick="t"/>
                  <v:path o:connecttype="none"/>
                </v:shape>
                <v:oval id="Oval 7" o:spid="_x0000_s1763"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764"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765"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766"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767"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768"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769"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770"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771"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4E906D66" w14:textId="77777777" w:rsidR="00EF4FEC" w:rsidRDefault="00EF4FEC" w:rsidP="00D531C2">
                        <w:r>
                          <w:rPr>
                            <w:color w:val="000000"/>
                            <w:sz w:val="14"/>
                            <w:szCs w:val="14"/>
                            <w:lang w:val="en-US"/>
                          </w:rPr>
                          <w:t>0</w:t>
                        </w:r>
                      </w:p>
                    </w:txbxContent>
                  </v:textbox>
                </v:rect>
                <v:rect id="Rectangle 16" o:spid="_x0000_s1772"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45D90046" w14:textId="77777777" w:rsidR="00EF4FEC" w:rsidRDefault="00EF4FEC" w:rsidP="00D531C2">
                        <w:r>
                          <w:rPr>
                            <w:color w:val="000000"/>
                            <w:lang w:val="en-US"/>
                          </w:rPr>
                          <w:t xml:space="preserve"> </w:t>
                        </w:r>
                      </w:p>
                    </w:txbxContent>
                  </v:textbox>
                </v:rect>
                <v:line id="Line 17" o:spid="_x0000_s1773"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774"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775"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776"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777"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778"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779"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780"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781"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782"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783"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784"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785"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80A6AA5" w14:textId="77777777" w:rsidR="00EF4FEC" w:rsidRDefault="00EF4FEC" w:rsidP="00D531C2">
                        <w:r>
                          <w:rPr>
                            <w:color w:val="000000"/>
                            <w:sz w:val="14"/>
                            <w:szCs w:val="14"/>
                            <w:lang w:val="en-US"/>
                          </w:rPr>
                          <w:t>10</w:t>
                        </w:r>
                      </w:p>
                    </w:txbxContent>
                  </v:textbox>
                </v:rect>
                <v:rect id="Rectangle 30" o:spid="_x0000_s1786"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8AC9F5D" w14:textId="77777777" w:rsidR="00EF4FEC" w:rsidRDefault="00EF4FEC" w:rsidP="00D531C2">
                        <w:r>
                          <w:rPr>
                            <w:color w:val="000000"/>
                            <w:lang w:val="en-US"/>
                          </w:rPr>
                          <w:t xml:space="preserve"> </w:t>
                        </w:r>
                      </w:p>
                    </w:txbxContent>
                  </v:textbox>
                </v:rect>
                <v:rect id="Rectangle 31" o:spid="_x0000_s1787"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9EA899F" w14:textId="77777777" w:rsidR="00EF4FEC" w:rsidRDefault="00EF4FEC" w:rsidP="00D531C2">
                        <w:r>
                          <w:rPr>
                            <w:color w:val="000000"/>
                            <w:sz w:val="14"/>
                            <w:szCs w:val="14"/>
                            <w:lang w:val="en-US"/>
                          </w:rPr>
                          <w:t>0</w:t>
                        </w:r>
                      </w:p>
                    </w:txbxContent>
                  </v:textbox>
                </v:rect>
                <v:rect id="Rectangle 32" o:spid="_x0000_s1788"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4438384" w14:textId="77777777" w:rsidR="00EF4FEC" w:rsidRDefault="00EF4FEC" w:rsidP="00D531C2">
                        <w:r>
                          <w:rPr>
                            <w:color w:val="000000"/>
                            <w:sz w:val="14"/>
                            <w:szCs w:val="14"/>
                            <w:lang w:val="en-US"/>
                          </w:rPr>
                          <w:t>50</w:t>
                        </w:r>
                      </w:p>
                    </w:txbxContent>
                  </v:textbox>
                </v:rect>
                <v:rect id="Rectangle 33" o:spid="_x0000_s1789"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DB29DC1" w14:textId="77777777" w:rsidR="00EF4FEC" w:rsidRDefault="00EF4FEC" w:rsidP="00D531C2">
                        <w:r>
                          <w:rPr>
                            <w:color w:val="000000"/>
                            <w:lang w:val="en-US"/>
                          </w:rPr>
                          <w:t xml:space="preserve"> </w:t>
                        </w:r>
                      </w:p>
                    </w:txbxContent>
                  </v:textbox>
                </v:rect>
                <v:line id="Line 34" o:spid="_x0000_s1790"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791"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792"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793"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794"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795"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796"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797"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798"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799"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AE844AB" w14:textId="77777777" w:rsidR="00EF4FEC" w:rsidRDefault="00EF4FEC" w:rsidP="00D531C2">
                        <w:r>
                          <w:rPr>
                            <w:color w:val="000000"/>
                            <w:lang w:val="en-US"/>
                          </w:rPr>
                          <w:t>Reflectance (%)</w:t>
                        </w:r>
                      </w:p>
                    </w:txbxContent>
                  </v:textbox>
                </v:rect>
                <v:rect id="Rectangle 44" o:spid="_x0000_s1800"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97E70F7" w14:textId="77777777" w:rsidR="00EF4FEC" w:rsidRDefault="00EF4FEC" w:rsidP="00D531C2">
                        <w:r>
                          <w:rPr>
                            <w:color w:val="000000"/>
                            <w:lang w:val="en-US"/>
                          </w:rPr>
                          <w:t xml:space="preserve"> </w:t>
                        </w:r>
                      </w:p>
                    </w:txbxContent>
                  </v:textbox>
                </v:rect>
                <v:rect id="Rectangle 45" o:spid="_x0000_s1801"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2C9EBC5" w14:textId="77777777" w:rsidR="00EF4FEC" w:rsidRDefault="00EF4FEC" w:rsidP="00D531C2">
                        <w:pPr>
                          <w:rPr>
                            <w:color w:val="000000"/>
                            <w:lang w:val="en-US"/>
                          </w:rPr>
                        </w:pPr>
                        <w:r>
                          <w:rPr>
                            <w:color w:val="000000"/>
                            <w:lang w:val="en-US"/>
                          </w:rPr>
                          <w:t>Meter with</w:t>
                        </w:r>
                      </w:p>
                      <w:p w14:paraId="3766A980" w14:textId="77777777" w:rsidR="00EF4FEC" w:rsidRDefault="00EF4FEC" w:rsidP="00D531C2">
                        <w:pPr>
                          <w:rPr>
                            <w:color w:val="000000"/>
                            <w:lang w:val="en-US"/>
                          </w:rPr>
                        </w:pPr>
                        <w:r>
                          <w:rPr>
                            <w:color w:val="000000"/>
                            <w:lang w:val="en-US"/>
                          </w:rPr>
                          <w:t>Adjustement</w:t>
                        </w:r>
                      </w:p>
                    </w:txbxContent>
                  </v:textbox>
                </v:rect>
                <v:rect id="Rectangle 46" o:spid="_x0000_s1802"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8ED6D0A" w14:textId="77777777" w:rsidR="00EF4FEC" w:rsidRDefault="00EF4FEC" w:rsidP="00D531C2">
                        <w:r>
                          <w:rPr>
                            <w:color w:val="000000"/>
                            <w:sz w:val="16"/>
                            <w:szCs w:val="16"/>
                            <w:lang w:val="en-US"/>
                          </w:rPr>
                          <w:t xml:space="preserve"> </w:t>
                        </w:r>
                      </w:p>
                    </w:txbxContent>
                  </v:textbox>
                </v:rect>
                <v:rect id="Rectangle 47" o:spid="_x0000_s1803"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98CA165" w14:textId="77777777" w:rsidR="00EF4FEC" w:rsidRDefault="00EF4FEC" w:rsidP="00D531C2">
                        <w:r>
                          <w:rPr>
                            <w:color w:val="000000"/>
                            <w:lang w:val="en-US"/>
                          </w:rPr>
                          <w:t xml:space="preserve"> </w:t>
                        </w:r>
                      </w:p>
                    </w:txbxContent>
                  </v:textbox>
                </v:rect>
                <v:line id="Line 48" o:spid="_x0000_s1804"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805"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806"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807"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808"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809"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810"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811"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812"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813"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814"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815"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816"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817"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818"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819"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820"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821"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822"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823"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824"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825"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826"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827"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828"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829"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830"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831"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832"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833"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834"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835"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836"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837"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838"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839"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840"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841"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842"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843"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844"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3E9355B7" w14:textId="77777777" w:rsidR="00EF4FEC" w:rsidRDefault="00EF4FEC" w:rsidP="00D531C2">
                        <w:r>
                          <w:rPr>
                            <w:rFonts w:ascii="Symbol" w:hAnsi="Symbol" w:cs="Symbol"/>
                            <w:color w:val="000000"/>
                            <w:sz w:val="16"/>
                            <w:szCs w:val="16"/>
                            <w:lang w:val="en-US"/>
                          </w:rPr>
                          <w:t></w:t>
                        </w:r>
                      </w:p>
                    </w:txbxContent>
                  </v:textbox>
                </v:rect>
                <v:rect id="Rectangle 89" o:spid="_x0000_s1845"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4406580D" w14:textId="77777777" w:rsidR="00EF4FEC" w:rsidRDefault="00EF4FEC" w:rsidP="00D531C2">
                        <w:r>
                          <w:rPr>
                            <w:color w:val="000000"/>
                            <w:lang w:val="en-US"/>
                          </w:rPr>
                          <w:t xml:space="preserve"> </w:t>
                        </w:r>
                      </w:p>
                    </w:txbxContent>
                  </v:textbox>
                </v:rect>
                <v:rect id="Rectangle 90" o:spid="_x0000_s1846"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5F6D74A0" w14:textId="77777777" w:rsidR="00EF4FEC" w:rsidRDefault="00EF4FEC" w:rsidP="00D531C2">
                        <w:r>
                          <w:rPr>
                            <w:rFonts w:ascii="Arial" w:hAnsi="Arial" w:cs="Arial"/>
                            <w:color w:val="000000"/>
                            <w:sz w:val="10"/>
                            <w:szCs w:val="10"/>
                            <w:lang w:val="en-US"/>
                          </w:rPr>
                          <w:t>i</w:t>
                        </w:r>
                      </w:p>
                    </w:txbxContent>
                  </v:textbox>
                </v:rect>
                <v:rect id="Rectangle 91" o:spid="_x0000_s1847"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372508A5" w14:textId="77777777" w:rsidR="00EF4FEC" w:rsidRDefault="00EF4FEC" w:rsidP="00D531C2">
                        <w:r>
                          <w:rPr>
                            <w:color w:val="000000"/>
                            <w:lang w:val="en-US"/>
                          </w:rPr>
                          <w:t xml:space="preserve"> </w:t>
                        </w:r>
                      </w:p>
                    </w:txbxContent>
                  </v:textbox>
                </v:rect>
                <v:line id="Line 92" o:spid="_x0000_s1848"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849"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850"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851"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852"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853"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854"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855"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856"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857"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23FDD798" w14:textId="77777777" w:rsidR="00EF4FEC" w:rsidRDefault="00EF4FEC" w:rsidP="00D531C2">
                        <w:r>
                          <w:rPr>
                            <w:color w:val="000000"/>
                            <w:lang w:val="en-US"/>
                          </w:rPr>
                          <w:t>Photo detector</w:t>
                        </w:r>
                      </w:p>
                    </w:txbxContent>
                  </v:textbox>
                </v:rect>
                <v:rect id="Rectangle 102" o:spid="_x0000_s1858"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4EE7970F" w14:textId="77777777" w:rsidR="00EF4FEC" w:rsidRDefault="00EF4FEC" w:rsidP="00D531C2">
                        <w:r>
                          <w:rPr>
                            <w:color w:val="000000"/>
                            <w:lang w:val="en-US"/>
                          </w:rPr>
                          <w:t xml:space="preserve"> </w:t>
                        </w:r>
                      </w:p>
                    </w:txbxContent>
                  </v:textbox>
                </v:rect>
                <v:rect id="Rectangle 103" o:spid="_x0000_s1859"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860"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861"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862"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863"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864"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865"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866"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4541450E" w14:textId="77777777" w:rsidR="00EF4FEC" w:rsidRDefault="00EF4FEC" w:rsidP="00D531C2">
                        <w:r>
                          <w:rPr>
                            <w:color w:val="000000"/>
                            <w:lang w:val="en-US"/>
                          </w:rPr>
                          <w:t>Sample holder</w:t>
                        </w:r>
                      </w:p>
                    </w:txbxContent>
                  </v:textbox>
                </v:rect>
                <v:rect id="Rectangle 111" o:spid="_x0000_s1867"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3155FCCF" w14:textId="77777777" w:rsidR="00EF4FEC" w:rsidRDefault="00EF4FEC" w:rsidP="00D531C2">
                        <w:r>
                          <w:rPr>
                            <w:color w:val="000000"/>
                            <w:lang w:val="en-US"/>
                          </w:rPr>
                          <w:t xml:space="preserve"> </w:t>
                        </w:r>
                      </w:p>
                    </w:txbxContent>
                  </v:textbox>
                </v:rect>
                <v:shape id="Freeform 112" o:spid="_x0000_s1868"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869"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870"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871"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872"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873"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34B35DD4" w14:textId="77777777" w:rsidR="00EF4FEC" w:rsidRDefault="00EF4FEC" w:rsidP="00D531C2">
                        <w:r>
                          <w:rPr>
                            <w:color w:val="000000"/>
                            <w:lang w:val="en-US"/>
                          </w:rPr>
                          <w:t>Light source and</w:t>
                        </w:r>
                      </w:p>
                    </w:txbxContent>
                  </v:textbox>
                </v:rect>
                <v:rect id="Rectangle 118" o:spid="_x0000_s1874"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482EDB6C" w14:textId="77777777" w:rsidR="00EF4FEC" w:rsidRDefault="00EF4FEC" w:rsidP="00D531C2">
                        <w:r>
                          <w:rPr>
                            <w:color w:val="000000"/>
                            <w:lang w:val="en-US"/>
                          </w:rPr>
                          <w:t xml:space="preserve"> </w:t>
                        </w:r>
                      </w:p>
                    </w:txbxContent>
                  </v:textbox>
                </v:rect>
                <v:rect id="Rectangle 119" o:spid="_x0000_s1875"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6D1A6631" w14:textId="77777777" w:rsidR="00EF4FEC" w:rsidRDefault="00EF4FEC" w:rsidP="00D531C2">
                        <w:r>
                          <w:rPr>
                            <w:color w:val="000000"/>
                            <w:lang w:val="en-US"/>
                          </w:rPr>
                          <w:t>collimating</w:t>
                        </w:r>
                      </w:p>
                    </w:txbxContent>
                  </v:textbox>
                </v:rect>
                <v:rect id="Rectangle 120" o:spid="_x0000_s1876"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3783465F" w14:textId="77777777" w:rsidR="00EF4FEC" w:rsidRDefault="00EF4FEC" w:rsidP="00D531C2">
                        <w:r>
                          <w:rPr>
                            <w:color w:val="000000"/>
                            <w:lang w:val="en-US"/>
                          </w:rPr>
                          <w:t xml:space="preserve"> </w:t>
                        </w:r>
                      </w:p>
                    </w:txbxContent>
                  </v:textbox>
                </v:rect>
                <v:rect id="Rectangle 121" o:spid="_x0000_s1877"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306BCB1B" w14:textId="77777777" w:rsidR="00EF4FEC" w:rsidRDefault="00EF4FEC" w:rsidP="00D531C2">
                        <w:r>
                          <w:rPr>
                            <w:color w:val="000000"/>
                            <w:lang w:val="en-US"/>
                          </w:rPr>
                          <w:t>o</w:t>
                        </w:r>
                      </w:p>
                    </w:txbxContent>
                  </v:textbox>
                </v:rect>
                <v:rect id="Rectangle 122" o:spid="_x0000_s1878"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7FC8717C" w14:textId="77777777" w:rsidR="00EF4FEC" w:rsidRDefault="00EF4FEC" w:rsidP="00D531C2">
                        <w:r>
                          <w:rPr>
                            <w:color w:val="000000"/>
                            <w:lang w:val="en-US"/>
                          </w:rPr>
                          <w:t>ptics</w:t>
                        </w:r>
                      </w:p>
                    </w:txbxContent>
                  </v:textbox>
                </v:rect>
                <v:rect id="Rectangle 123" o:spid="_x0000_s1879"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41E340CC" w14:textId="77777777" w:rsidR="00EF4FEC" w:rsidRDefault="00EF4FEC" w:rsidP="00D531C2">
                        <w:r>
                          <w:rPr>
                            <w:color w:val="000000"/>
                            <w:lang w:val="en-US"/>
                          </w:rPr>
                          <w:t xml:space="preserve"> </w:t>
                        </w:r>
                      </w:p>
                    </w:txbxContent>
                  </v:textbox>
                </v:rect>
                <v:rect id="Rectangle 124" o:spid="_x0000_s1880"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881"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2C640803" w14:textId="77777777" w:rsidR="00EF4FEC" w:rsidRDefault="00EF4FEC" w:rsidP="00D531C2">
                        <w:r>
                          <w:rPr>
                            <w:color w:val="000000"/>
                            <w:lang w:val="en-US"/>
                          </w:rPr>
                          <w:t>Calibration</w:t>
                        </w:r>
                      </w:p>
                    </w:txbxContent>
                  </v:textbox>
                </v:rect>
                <v:rect id="Rectangle 126" o:spid="_x0000_s1882"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13D0CADF" w14:textId="77777777" w:rsidR="00EF4FEC" w:rsidRDefault="00EF4FEC" w:rsidP="00D531C2">
                        <w:r>
                          <w:rPr>
                            <w:color w:val="000000"/>
                            <w:lang w:val="en-US"/>
                          </w:rPr>
                          <w:t xml:space="preserve"> </w:t>
                        </w:r>
                      </w:p>
                    </w:txbxContent>
                  </v:textbox>
                </v:rect>
                <v:rect id="Rectangle 127" o:spid="_x0000_s1883"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3CD8336B" w14:textId="77777777" w:rsidR="00EF4FEC" w:rsidRDefault="00EF4FEC" w:rsidP="00D531C2">
                        <w:r>
                          <w:rPr>
                            <w:color w:val="000000"/>
                            <w:lang w:val="en-US"/>
                          </w:rPr>
                          <w:t>adjustment</w:t>
                        </w:r>
                      </w:p>
                    </w:txbxContent>
                  </v:textbox>
                </v:rect>
                <v:rect id="Rectangle 128" o:spid="_x0000_s1884"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300C0C1B" w14:textId="77777777" w:rsidR="00EF4FEC" w:rsidRDefault="00EF4FEC" w:rsidP="00D531C2">
                        <w:r>
                          <w:rPr>
                            <w:color w:val="000000"/>
                            <w:lang w:val="en-US"/>
                          </w:rPr>
                          <w:t xml:space="preserve"> </w:t>
                        </w:r>
                      </w:p>
                    </w:txbxContent>
                  </v:textbox>
                </v:rect>
                <v:rect id="Rectangle 129" o:spid="_x0000_s1885"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886"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0558E651" w14:textId="77777777" w:rsidR="00EF4FEC" w:rsidRDefault="00EF4FEC" w:rsidP="00D531C2">
                        <w:r>
                          <w:rPr>
                            <w:color w:val="000000"/>
                            <w:lang w:val="en-US"/>
                          </w:rPr>
                          <w:t>Zero adjustment</w:t>
                        </w:r>
                      </w:p>
                    </w:txbxContent>
                  </v:textbox>
                </v:rect>
                <v:rect id="Rectangle 131" o:spid="_x0000_s1887"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1060316E" w14:textId="77777777" w:rsidR="00EF4FEC" w:rsidRDefault="00EF4FEC" w:rsidP="00D531C2">
                        <w:r>
                          <w:rPr>
                            <w:color w:val="000000"/>
                            <w:lang w:val="en-US"/>
                          </w:rPr>
                          <w:t xml:space="preserve"> </w:t>
                        </w:r>
                      </w:p>
                    </w:txbxContent>
                  </v:textbox>
                </v:rect>
                <v:shape id="Arc 132" o:spid="_x0000_s1888"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889"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890"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87" o:title=""/>
                </v:shape>
                <v:shape id="Picture 135" o:spid="_x0000_s1891"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88" o:title=""/>
                </v:shape>
                <v:shape id="Picture 136" o:spid="_x0000_s1892"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89" o:title=""/>
                </v:shape>
                <v:shape id="Picture 137" o:spid="_x0000_s1893"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87" o:title=""/>
                </v:shape>
                <v:shape id="Picture 138" o:spid="_x0000_s1894"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88" o:title=""/>
                </v:shape>
                <v:shape id="Picture 139" o:spid="_x0000_s1895"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89" o:title=""/>
                </v:shape>
                <v:shapetype id="_x0000_t32" coordsize="21600,21600" o:spt="32" o:oned="t" path="m,l21600,21600e" filled="f">
                  <v:path arrowok="t" fillok="f" o:connecttype="none"/>
                  <o:lock v:ext="edit" shapetype="t"/>
                </v:shapetype>
                <v:shape id="AutoShape 140" o:spid="_x0000_s1896"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897"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898"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899"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900"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901"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902"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903"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2154B9DF" w14:textId="77777777" w:rsidR="00D531C2" w:rsidRPr="000566AE" w:rsidRDefault="00D531C2" w:rsidP="00D531C2">
      <w:pPr>
        <w:spacing w:after="120"/>
        <w:ind w:left="2268" w:right="1133" w:hanging="1134"/>
        <w:jc w:val="both"/>
      </w:pPr>
      <w:r w:rsidRPr="000566AE">
        <w:br w:type="page"/>
      </w:r>
      <w:r w:rsidRPr="000566AE">
        <w:lastRenderedPageBreak/>
        <w:t>4.</w:t>
      </w:r>
      <w:r w:rsidRPr="000566AE">
        <w:tab/>
        <w:t>Spectral tristimulus values for the CIE 1931 standard colormetric observer</w:t>
      </w:r>
      <w:r w:rsidRPr="000566AE">
        <w:rPr>
          <w:sz w:val="18"/>
          <w:vertAlign w:val="superscript"/>
        </w:rPr>
        <w:footnoteReference w:id="13"/>
      </w:r>
    </w:p>
    <w:p w14:paraId="4A6B6D1D" w14:textId="77777777" w:rsidR="00D531C2" w:rsidRPr="000566AE" w:rsidRDefault="00D531C2" w:rsidP="00D531C2">
      <w:pPr>
        <w:spacing w:after="120"/>
        <w:ind w:left="2268" w:right="1134"/>
        <w:jc w:val="both"/>
      </w:pPr>
      <w:r w:rsidRPr="000566AE">
        <w:t>This table is taken from CIE publication 50 (45) (1970)</w:t>
      </w:r>
    </w:p>
    <w:bookmarkStart w:id="133" w:name="_MON_1188724939"/>
    <w:bookmarkEnd w:id="133"/>
    <w:p w14:paraId="1645C7DB" w14:textId="45F80DB6" w:rsidR="00D531C2" w:rsidRPr="000566AE" w:rsidRDefault="00E3537E" w:rsidP="00D531C2">
      <w:pPr>
        <w:ind w:left="851"/>
      </w:pPr>
      <w:r w:rsidRPr="00E3537E">
        <w:rPr>
          <w:sz w:val="24"/>
          <w:szCs w:val="24"/>
        </w:rPr>
        <w:object w:dxaOrig="8296" w:dyaOrig="10666" w14:anchorId="206E63D1">
          <v:shape id="_x0000_i1089" type="#_x0000_t75" style="width:411.05pt;height:527.95pt" o:ole="" fillcolor="window">
            <v:imagedata r:id="rId90" o:title=""/>
          </v:shape>
          <o:OLEObject Type="Embed" ProgID="Word.Picture.8" ShapeID="_x0000_i1089" DrawAspect="Content" ObjectID="_1529758013" r:id="rId91"/>
        </w:object>
      </w:r>
    </w:p>
    <w:p w14:paraId="0E10D9A1" w14:textId="77777777" w:rsidR="00D531C2" w:rsidRPr="000566AE" w:rsidRDefault="00D531C2" w:rsidP="00D531C2">
      <w:pPr>
        <w:keepNext/>
        <w:spacing w:line="240" w:lineRule="auto"/>
        <w:ind w:left="1134"/>
        <w:outlineLvl w:val="0"/>
      </w:pPr>
      <w:r w:rsidRPr="000566AE">
        <w:lastRenderedPageBreak/>
        <w:t>Explanatory figure</w:t>
      </w:r>
    </w:p>
    <w:p w14:paraId="3779AA63" w14:textId="77777777" w:rsidR="00D531C2" w:rsidRPr="005D656C" w:rsidRDefault="00D531C2" w:rsidP="00D531C2">
      <w:pPr>
        <w:keepNext/>
        <w:ind w:left="567" w:firstLine="567"/>
        <w:rPr>
          <w:b/>
        </w:rPr>
      </w:pPr>
      <w:r w:rsidRPr="005D656C">
        <w:rPr>
          <w:b/>
        </w:rPr>
        <w:t>Example of device for measuring the reflection factor of spherical mirrors</w:t>
      </w:r>
    </w:p>
    <w:p w14:paraId="518A7AF2" w14:textId="77777777" w:rsidR="00D531C2" w:rsidRPr="000566AE" w:rsidRDefault="00D531C2" w:rsidP="00D531C2">
      <w:pPr>
        <w:keepNext/>
        <w:rPr>
          <w:u w:val="single"/>
        </w:rPr>
      </w:pPr>
    </w:p>
    <w:p w14:paraId="489B6DBB" w14:textId="2F9B7471" w:rsidR="00D531C2" w:rsidRPr="000566AE" w:rsidRDefault="00764A04" w:rsidP="00D531C2">
      <w:pPr>
        <w:keepNext/>
        <w:ind w:left="993"/>
      </w:pPr>
      <w:r>
        <w:rPr>
          <w:noProof/>
          <w:lang w:val="en-US"/>
        </w:rPr>
        <w:drawing>
          <wp:inline distT="0" distB="0" distL="0" distR="0" wp14:anchorId="744F1717" wp14:editId="5C5B24B1">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0DCD7448" w14:textId="77777777" w:rsidR="00D531C2" w:rsidRPr="000566AE" w:rsidRDefault="00D531C2" w:rsidP="00D531C2">
      <w:pPr>
        <w:ind w:left="1134"/>
      </w:pPr>
    </w:p>
    <w:p w14:paraId="1DF29D5D" w14:textId="77777777" w:rsidR="00D531C2" w:rsidRPr="000566AE" w:rsidRDefault="00D531C2" w:rsidP="00D531C2">
      <w:pPr>
        <w:ind w:left="1134"/>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D531C2" w:rsidRPr="000566AE" w14:paraId="6DE27DEC" w14:textId="77777777" w:rsidTr="00D531C2">
        <w:tc>
          <w:tcPr>
            <w:tcW w:w="540" w:type="dxa"/>
            <w:shd w:val="clear" w:color="auto" w:fill="auto"/>
          </w:tcPr>
          <w:p w14:paraId="7F8BBCE4" w14:textId="77777777" w:rsidR="00D531C2" w:rsidRPr="000566AE" w:rsidRDefault="00D531C2" w:rsidP="00D531C2">
            <w:pPr>
              <w:ind w:left="440"/>
            </w:pPr>
            <w:r w:rsidRPr="000566AE">
              <w:t>C</w:t>
            </w:r>
          </w:p>
        </w:tc>
        <w:tc>
          <w:tcPr>
            <w:tcW w:w="360" w:type="dxa"/>
            <w:shd w:val="clear" w:color="auto" w:fill="auto"/>
          </w:tcPr>
          <w:p w14:paraId="2EDA7B4D" w14:textId="77777777" w:rsidR="00D531C2" w:rsidRPr="000566AE" w:rsidRDefault="00D531C2" w:rsidP="00D531C2">
            <w:pPr>
              <w:ind w:left="440"/>
            </w:pPr>
            <w:r w:rsidRPr="000566AE">
              <w:t>=</w:t>
            </w:r>
          </w:p>
        </w:tc>
        <w:tc>
          <w:tcPr>
            <w:tcW w:w="2700" w:type="dxa"/>
            <w:shd w:val="clear" w:color="auto" w:fill="auto"/>
          </w:tcPr>
          <w:p w14:paraId="0EB91836" w14:textId="77777777" w:rsidR="00D531C2" w:rsidRPr="000566AE" w:rsidRDefault="00D531C2" w:rsidP="00D531C2">
            <w:pPr>
              <w:ind w:left="440"/>
            </w:pPr>
            <w:r w:rsidRPr="000566AE">
              <w:t>Receiver</w:t>
            </w:r>
          </w:p>
        </w:tc>
      </w:tr>
      <w:tr w:rsidR="00D531C2" w:rsidRPr="000566AE" w14:paraId="4CEC5AB9" w14:textId="77777777" w:rsidTr="00D531C2">
        <w:tc>
          <w:tcPr>
            <w:tcW w:w="540" w:type="dxa"/>
            <w:shd w:val="clear" w:color="auto" w:fill="auto"/>
          </w:tcPr>
          <w:p w14:paraId="2505AA51" w14:textId="77777777" w:rsidR="00D531C2" w:rsidRPr="000566AE" w:rsidRDefault="00D531C2" w:rsidP="00D531C2">
            <w:pPr>
              <w:ind w:left="440"/>
            </w:pPr>
            <w:r w:rsidRPr="000566AE">
              <w:t>D</w:t>
            </w:r>
          </w:p>
        </w:tc>
        <w:tc>
          <w:tcPr>
            <w:tcW w:w="360" w:type="dxa"/>
            <w:shd w:val="clear" w:color="auto" w:fill="auto"/>
          </w:tcPr>
          <w:p w14:paraId="6563A856" w14:textId="77777777" w:rsidR="00D531C2" w:rsidRPr="000566AE" w:rsidRDefault="00D531C2" w:rsidP="00D531C2">
            <w:pPr>
              <w:ind w:left="440"/>
            </w:pPr>
            <w:r w:rsidRPr="000566AE">
              <w:t>=</w:t>
            </w:r>
          </w:p>
        </w:tc>
        <w:tc>
          <w:tcPr>
            <w:tcW w:w="2700" w:type="dxa"/>
            <w:shd w:val="clear" w:color="auto" w:fill="auto"/>
          </w:tcPr>
          <w:p w14:paraId="3B3DCCF3" w14:textId="77777777" w:rsidR="00D531C2" w:rsidRPr="000566AE" w:rsidRDefault="00D531C2" w:rsidP="00D531C2">
            <w:pPr>
              <w:ind w:left="440"/>
            </w:pPr>
            <w:r w:rsidRPr="000566AE">
              <w:t>Diaphragm</w:t>
            </w:r>
          </w:p>
        </w:tc>
      </w:tr>
      <w:tr w:rsidR="00D531C2" w:rsidRPr="000566AE" w14:paraId="0D7E46A0" w14:textId="77777777" w:rsidTr="00D531C2">
        <w:tc>
          <w:tcPr>
            <w:tcW w:w="540" w:type="dxa"/>
            <w:shd w:val="clear" w:color="auto" w:fill="auto"/>
          </w:tcPr>
          <w:p w14:paraId="226139E2" w14:textId="77777777" w:rsidR="00D531C2" w:rsidRPr="000566AE" w:rsidRDefault="00D531C2" w:rsidP="00D531C2">
            <w:pPr>
              <w:ind w:left="440"/>
            </w:pPr>
            <w:r w:rsidRPr="000566AE">
              <w:t>E</w:t>
            </w:r>
          </w:p>
        </w:tc>
        <w:tc>
          <w:tcPr>
            <w:tcW w:w="360" w:type="dxa"/>
            <w:shd w:val="clear" w:color="auto" w:fill="auto"/>
          </w:tcPr>
          <w:p w14:paraId="06F6624E" w14:textId="77777777" w:rsidR="00D531C2" w:rsidRPr="000566AE" w:rsidRDefault="00D531C2" w:rsidP="00D531C2">
            <w:pPr>
              <w:ind w:left="440"/>
            </w:pPr>
            <w:r w:rsidRPr="000566AE">
              <w:t>=</w:t>
            </w:r>
          </w:p>
        </w:tc>
        <w:tc>
          <w:tcPr>
            <w:tcW w:w="2700" w:type="dxa"/>
            <w:shd w:val="clear" w:color="auto" w:fill="auto"/>
          </w:tcPr>
          <w:p w14:paraId="3525FD96" w14:textId="77777777" w:rsidR="00D531C2" w:rsidRPr="000566AE" w:rsidRDefault="00D531C2" w:rsidP="00D531C2">
            <w:pPr>
              <w:ind w:left="440"/>
            </w:pPr>
            <w:r w:rsidRPr="000566AE">
              <w:t>Window of entry</w:t>
            </w:r>
          </w:p>
        </w:tc>
      </w:tr>
      <w:tr w:rsidR="00D531C2" w:rsidRPr="000566AE" w14:paraId="7219E5D8" w14:textId="77777777" w:rsidTr="00D531C2">
        <w:tc>
          <w:tcPr>
            <w:tcW w:w="540" w:type="dxa"/>
            <w:shd w:val="clear" w:color="auto" w:fill="auto"/>
          </w:tcPr>
          <w:p w14:paraId="40682784" w14:textId="77777777" w:rsidR="00D531C2" w:rsidRPr="000566AE" w:rsidRDefault="00D531C2" w:rsidP="00D531C2">
            <w:pPr>
              <w:ind w:left="440"/>
            </w:pPr>
            <w:r w:rsidRPr="000566AE">
              <w:t>F</w:t>
            </w:r>
          </w:p>
        </w:tc>
        <w:tc>
          <w:tcPr>
            <w:tcW w:w="360" w:type="dxa"/>
            <w:shd w:val="clear" w:color="auto" w:fill="auto"/>
          </w:tcPr>
          <w:p w14:paraId="76C0C00D" w14:textId="77777777" w:rsidR="00D531C2" w:rsidRPr="000566AE" w:rsidRDefault="00D531C2" w:rsidP="00D531C2">
            <w:pPr>
              <w:ind w:left="440"/>
            </w:pPr>
            <w:r w:rsidRPr="000566AE">
              <w:t>=</w:t>
            </w:r>
          </w:p>
        </w:tc>
        <w:tc>
          <w:tcPr>
            <w:tcW w:w="2700" w:type="dxa"/>
            <w:shd w:val="clear" w:color="auto" w:fill="auto"/>
          </w:tcPr>
          <w:p w14:paraId="5B94AF67" w14:textId="77777777" w:rsidR="00D531C2" w:rsidRPr="000566AE" w:rsidRDefault="00D531C2" w:rsidP="00D531C2">
            <w:pPr>
              <w:ind w:left="440"/>
            </w:pPr>
            <w:r w:rsidRPr="000566AE">
              <w:t>Window of measurement</w:t>
            </w:r>
          </w:p>
        </w:tc>
      </w:tr>
      <w:tr w:rsidR="00D531C2" w:rsidRPr="000566AE" w14:paraId="35483198" w14:textId="77777777" w:rsidTr="00D531C2">
        <w:tc>
          <w:tcPr>
            <w:tcW w:w="540" w:type="dxa"/>
            <w:shd w:val="clear" w:color="auto" w:fill="auto"/>
          </w:tcPr>
          <w:p w14:paraId="66939118" w14:textId="77777777" w:rsidR="00D531C2" w:rsidRPr="000566AE" w:rsidRDefault="00D531C2" w:rsidP="00D531C2">
            <w:pPr>
              <w:ind w:left="440"/>
            </w:pPr>
            <w:r w:rsidRPr="000566AE">
              <w:t>L</w:t>
            </w:r>
          </w:p>
        </w:tc>
        <w:tc>
          <w:tcPr>
            <w:tcW w:w="360" w:type="dxa"/>
            <w:shd w:val="clear" w:color="auto" w:fill="auto"/>
          </w:tcPr>
          <w:p w14:paraId="463228D9" w14:textId="77777777" w:rsidR="00D531C2" w:rsidRPr="000566AE" w:rsidRDefault="00D531C2" w:rsidP="00D531C2">
            <w:pPr>
              <w:ind w:left="440"/>
            </w:pPr>
            <w:r w:rsidRPr="000566AE">
              <w:t>=</w:t>
            </w:r>
          </w:p>
        </w:tc>
        <w:tc>
          <w:tcPr>
            <w:tcW w:w="2700" w:type="dxa"/>
            <w:shd w:val="clear" w:color="auto" w:fill="auto"/>
          </w:tcPr>
          <w:p w14:paraId="0D55F297" w14:textId="77777777" w:rsidR="00D531C2" w:rsidRPr="000566AE" w:rsidRDefault="00D531C2" w:rsidP="00D531C2">
            <w:pPr>
              <w:ind w:left="440"/>
            </w:pPr>
            <w:r w:rsidRPr="000566AE">
              <w:t>Lens</w:t>
            </w:r>
          </w:p>
        </w:tc>
      </w:tr>
      <w:tr w:rsidR="00D531C2" w:rsidRPr="000566AE" w14:paraId="37B46084" w14:textId="77777777" w:rsidTr="00D531C2">
        <w:tc>
          <w:tcPr>
            <w:tcW w:w="540" w:type="dxa"/>
            <w:shd w:val="clear" w:color="auto" w:fill="auto"/>
          </w:tcPr>
          <w:p w14:paraId="2DA36A8A" w14:textId="77777777" w:rsidR="00D531C2" w:rsidRPr="000566AE" w:rsidRDefault="00D531C2" w:rsidP="00D531C2">
            <w:pPr>
              <w:ind w:left="440"/>
            </w:pPr>
            <w:r w:rsidRPr="000566AE">
              <w:t>M</w:t>
            </w:r>
          </w:p>
        </w:tc>
        <w:tc>
          <w:tcPr>
            <w:tcW w:w="360" w:type="dxa"/>
            <w:shd w:val="clear" w:color="auto" w:fill="auto"/>
          </w:tcPr>
          <w:p w14:paraId="713AED32" w14:textId="77777777" w:rsidR="00D531C2" w:rsidRPr="000566AE" w:rsidRDefault="00D531C2" w:rsidP="00D531C2">
            <w:pPr>
              <w:ind w:left="440"/>
            </w:pPr>
            <w:r w:rsidRPr="000566AE">
              <w:t>=</w:t>
            </w:r>
          </w:p>
        </w:tc>
        <w:tc>
          <w:tcPr>
            <w:tcW w:w="2700" w:type="dxa"/>
            <w:shd w:val="clear" w:color="auto" w:fill="auto"/>
          </w:tcPr>
          <w:p w14:paraId="7CAA98C9" w14:textId="77777777" w:rsidR="00D531C2" w:rsidRPr="000566AE" w:rsidRDefault="00D531C2" w:rsidP="00D531C2">
            <w:pPr>
              <w:ind w:left="440"/>
            </w:pPr>
            <w:r w:rsidRPr="000566AE">
              <w:t>Object window</w:t>
            </w:r>
          </w:p>
        </w:tc>
      </w:tr>
      <w:tr w:rsidR="00D531C2" w:rsidRPr="000566AE" w14:paraId="3E7C1531" w14:textId="77777777" w:rsidTr="00D531C2">
        <w:tc>
          <w:tcPr>
            <w:tcW w:w="540" w:type="dxa"/>
            <w:shd w:val="clear" w:color="auto" w:fill="auto"/>
          </w:tcPr>
          <w:p w14:paraId="1DE7676B" w14:textId="77777777" w:rsidR="00D531C2" w:rsidRPr="000566AE" w:rsidRDefault="00D531C2" w:rsidP="00D531C2">
            <w:pPr>
              <w:ind w:left="440"/>
            </w:pPr>
            <w:r w:rsidRPr="000566AE">
              <w:t>S</w:t>
            </w:r>
          </w:p>
        </w:tc>
        <w:tc>
          <w:tcPr>
            <w:tcW w:w="360" w:type="dxa"/>
            <w:shd w:val="clear" w:color="auto" w:fill="auto"/>
          </w:tcPr>
          <w:p w14:paraId="517747F1" w14:textId="77777777" w:rsidR="00D531C2" w:rsidRPr="000566AE" w:rsidRDefault="00D531C2" w:rsidP="00D531C2">
            <w:pPr>
              <w:ind w:left="440"/>
            </w:pPr>
            <w:r w:rsidRPr="000566AE">
              <w:t>=</w:t>
            </w:r>
          </w:p>
        </w:tc>
        <w:tc>
          <w:tcPr>
            <w:tcW w:w="2700" w:type="dxa"/>
            <w:shd w:val="clear" w:color="auto" w:fill="auto"/>
          </w:tcPr>
          <w:p w14:paraId="680FBABF" w14:textId="77777777" w:rsidR="00D531C2" w:rsidRPr="000566AE" w:rsidRDefault="00D531C2" w:rsidP="00D531C2">
            <w:pPr>
              <w:ind w:left="440"/>
            </w:pPr>
            <w:r w:rsidRPr="000566AE">
              <w:t>Light source</w:t>
            </w:r>
          </w:p>
        </w:tc>
      </w:tr>
      <w:tr w:rsidR="00D531C2" w:rsidRPr="000566AE" w14:paraId="71EDB320" w14:textId="77777777" w:rsidTr="00D531C2">
        <w:tc>
          <w:tcPr>
            <w:tcW w:w="540" w:type="dxa"/>
            <w:shd w:val="clear" w:color="auto" w:fill="auto"/>
          </w:tcPr>
          <w:p w14:paraId="3945D08B" w14:textId="77777777" w:rsidR="00D531C2" w:rsidRPr="000566AE" w:rsidRDefault="00D531C2" w:rsidP="00D531C2">
            <w:pPr>
              <w:ind w:left="440"/>
            </w:pPr>
            <w:r w:rsidRPr="000566AE">
              <w:t>(S)</w:t>
            </w:r>
          </w:p>
        </w:tc>
        <w:tc>
          <w:tcPr>
            <w:tcW w:w="360" w:type="dxa"/>
            <w:shd w:val="clear" w:color="auto" w:fill="auto"/>
          </w:tcPr>
          <w:p w14:paraId="465E32DF" w14:textId="77777777" w:rsidR="00D531C2" w:rsidRPr="000566AE" w:rsidRDefault="00D531C2" w:rsidP="00D531C2">
            <w:pPr>
              <w:ind w:left="440"/>
            </w:pPr>
            <w:r w:rsidRPr="000566AE">
              <w:t>=</w:t>
            </w:r>
          </w:p>
        </w:tc>
        <w:tc>
          <w:tcPr>
            <w:tcW w:w="2700" w:type="dxa"/>
            <w:shd w:val="clear" w:color="auto" w:fill="auto"/>
          </w:tcPr>
          <w:p w14:paraId="26D26EB4" w14:textId="77777777" w:rsidR="00D531C2" w:rsidRPr="000566AE" w:rsidRDefault="00D531C2" w:rsidP="00D531C2">
            <w:pPr>
              <w:ind w:left="440"/>
            </w:pPr>
            <w:r w:rsidRPr="000566AE">
              <w:t>Integrating sphere</w:t>
            </w:r>
          </w:p>
        </w:tc>
      </w:tr>
    </w:tbl>
    <w:p w14:paraId="46FDB442" w14:textId="77777777" w:rsidR="00D531C2" w:rsidRPr="000566AE" w:rsidRDefault="00D531C2" w:rsidP="00D531C2">
      <w:pPr>
        <w:ind w:left="1134"/>
      </w:pPr>
    </w:p>
    <w:p w14:paraId="0DF91588" w14:textId="77777777" w:rsidR="00D531C2" w:rsidRPr="000566AE" w:rsidRDefault="00D531C2" w:rsidP="00D531C2">
      <w:pPr>
        <w:sectPr w:rsidR="00D531C2" w:rsidRPr="000566AE" w:rsidSect="00D531C2">
          <w:headerReference w:type="even" r:id="rId93"/>
          <w:headerReference w:type="default" r:id="rId94"/>
          <w:footnotePr>
            <w:numRestart w:val="eachSect"/>
          </w:footnotePr>
          <w:type w:val="nextColumn"/>
          <w:pgSz w:w="11906" w:h="16838" w:code="9"/>
          <w:pgMar w:top="1701" w:right="1134" w:bottom="2268" w:left="1134" w:header="1134" w:footer="1701" w:gutter="0"/>
          <w:cols w:space="720"/>
          <w:docGrid w:linePitch="272"/>
        </w:sectPr>
      </w:pPr>
    </w:p>
    <w:p w14:paraId="27BBB5CF" w14:textId="77777777" w:rsidR="00D531C2" w:rsidRPr="000566AE" w:rsidRDefault="00D531C2" w:rsidP="00D531C2">
      <w:pPr>
        <w:pStyle w:val="HChG"/>
      </w:pPr>
      <w:bookmarkStart w:id="134" w:name="_Toc437351642"/>
      <w:r w:rsidRPr="000566AE">
        <w:lastRenderedPageBreak/>
        <w:t>Annex 7</w:t>
      </w:r>
      <w:bookmarkEnd w:id="134"/>
    </w:p>
    <w:p w14:paraId="673A90E7" w14:textId="77777777" w:rsidR="00D531C2" w:rsidRPr="000566AE" w:rsidRDefault="00D531C2" w:rsidP="00566290">
      <w:pPr>
        <w:pStyle w:val="HChG"/>
      </w:pPr>
      <w:r w:rsidRPr="000566AE">
        <w:tab/>
      </w:r>
      <w:r w:rsidRPr="000566AE">
        <w:tab/>
      </w:r>
      <w:bookmarkStart w:id="135" w:name="_Toc437351643"/>
      <w:r w:rsidRPr="000566AE">
        <w:t xml:space="preserve">Procedure for determining the </w:t>
      </w:r>
      <w:r w:rsidRPr="00566290">
        <w:t>radius</w:t>
      </w:r>
      <w:r w:rsidRPr="000566AE">
        <w:t xml:space="preserve"> of curvature "r" of the reflecting surface of a mirror</w:t>
      </w:r>
      <w:bookmarkEnd w:id="135"/>
    </w:p>
    <w:p w14:paraId="4CD5CB6E" w14:textId="77777777" w:rsidR="00D531C2" w:rsidRPr="000566AE" w:rsidRDefault="00D531C2" w:rsidP="00D531C2">
      <w:pPr>
        <w:spacing w:after="120"/>
        <w:ind w:left="2268" w:right="849" w:hanging="1134"/>
        <w:jc w:val="both"/>
      </w:pPr>
      <w:r w:rsidRPr="000566AE">
        <w:t>1.</w:t>
      </w:r>
      <w:r w:rsidRPr="000566AE">
        <w:tab/>
        <w:t>Measurement</w:t>
      </w:r>
    </w:p>
    <w:p w14:paraId="40EA08D0" w14:textId="77777777" w:rsidR="00D531C2" w:rsidRPr="000566AE" w:rsidRDefault="00D531C2" w:rsidP="00D531C2">
      <w:pPr>
        <w:spacing w:after="120"/>
        <w:ind w:left="2268" w:right="849" w:hanging="1134"/>
        <w:jc w:val="both"/>
      </w:pPr>
      <w:r w:rsidRPr="000566AE">
        <w:t>1.1.</w:t>
      </w:r>
      <w:r w:rsidRPr="000566AE">
        <w:tab/>
        <w:t>Equipment</w:t>
      </w:r>
    </w:p>
    <w:p w14:paraId="6D60E2D6" w14:textId="77777777" w:rsidR="00D531C2" w:rsidRPr="000566AE" w:rsidRDefault="00D531C2" w:rsidP="00D531C2">
      <w:pPr>
        <w:spacing w:after="120"/>
        <w:ind w:left="2268" w:right="1133" w:hanging="1134"/>
        <w:jc w:val="both"/>
      </w:pPr>
      <w:r w:rsidRPr="000566AE">
        <w:tab/>
        <w:t>A "spherometer" similar to the one described in Figure 1 of this annex having the indicated distances between the tracing pin of the dial gauge and the fixed legs of the bar is used.</w:t>
      </w:r>
    </w:p>
    <w:p w14:paraId="38EB0C53" w14:textId="77777777" w:rsidR="00D531C2" w:rsidRPr="000566AE" w:rsidRDefault="00D531C2" w:rsidP="00D531C2">
      <w:pPr>
        <w:spacing w:after="120"/>
        <w:ind w:left="2268" w:right="1133" w:hanging="1134"/>
        <w:jc w:val="both"/>
      </w:pPr>
      <w:r w:rsidRPr="000566AE">
        <w:t>1.2.</w:t>
      </w:r>
      <w:r w:rsidRPr="000566AE">
        <w:tab/>
        <w:t>Measuring points</w:t>
      </w:r>
    </w:p>
    <w:p w14:paraId="2C44AB3D" w14:textId="77777777" w:rsidR="00D531C2" w:rsidRPr="000566AE" w:rsidRDefault="00D531C2" w:rsidP="00D531C2">
      <w:pPr>
        <w:spacing w:after="120"/>
        <w:ind w:left="2268" w:right="1133" w:hanging="1134"/>
        <w:jc w:val="both"/>
      </w:pPr>
      <w:r w:rsidRPr="000566AE">
        <w:t>1.2.1.</w:t>
      </w:r>
      <w:r w:rsidRPr="000566AE">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616A09E4" w14:textId="77777777" w:rsidR="00D531C2" w:rsidRPr="000566AE" w:rsidRDefault="00D531C2" w:rsidP="00D531C2">
      <w:pPr>
        <w:spacing w:after="120"/>
        <w:ind w:left="2268" w:right="1133" w:hanging="1134"/>
        <w:jc w:val="both"/>
      </w:pPr>
      <w:r w:rsidRPr="000566AE">
        <w:t>1.2.2.</w:t>
      </w:r>
      <w:r w:rsidRPr="000566AE">
        <w:tab/>
        <w:t>Where, owing to the size of the reflecting surface, it is impossible to obtain measurements in the directions defined in paragraph 2.1.1.5. of this Regulation, the Technical Services responsible for the tests may take measurements at the said point in two perpendicular directions as close as possible to those prescribed above.</w:t>
      </w:r>
    </w:p>
    <w:p w14:paraId="3C0A5BA7" w14:textId="77777777" w:rsidR="00D531C2" w:rsidRPr="000566AE" w:rsidRDefault="00D531C2" w:rsidP="00D531C2">
      <w:pPr>
        <w:spacing w:after="120"/>
        <w:ind w:left="2268" w:right="849" w:hanging="1134"/>
        <w:jc w:val="both"/>
      </w:pPr>
      <w:r w:rsidRPr="000566AE">
        <w:t>2.</w:t>
      </w:r>
      <w:r w:rsidRPr="000566AE">
        <w:tab/>
        <w:t>Calculation of the radius of curvature "r"</w:t>
      </w:r>
    </w:p>
    <w:p w14:paraId="746AD7C0" w14:textId="77777777" w:rsidR="00D531C2" w:rsidRPr="000566AE" w:rsidRDefault="00D531C2" w:rsidP="00D531C2">
      <w:pPr>
        <w:spacing w:after="120"/>
        <w:ind w:left="2268" w:right="849" w:hanging="1134"/>
        <w:jc w:val="both"/>
      </w:pPr>
      <w:r w:rsidRPr="000566AE">
        <w:tab/>
        <w:t>"r" expressed in mm is calculated from the formula:</w:t>
      </w:r>
    </w:p>
    <w:p w14:paraId="41E3E8E5" w14:textId="576F6A8B" w:rsidR="00D531C2" w:rsidRPr="000566AE" w:rsidRDefault="00764A04" w:rsidP="00D531C2">
      <w:pPr>
        <w:ind w:left="1134" w:right="849"/>
        <w:jc w:val="center"/>
      </w:pPr>
      <w:r>
        <w:rPr>
          <w:noProof/>
          <w:position w:val="-22"/>
          <w:lang w:val="en-US"/>
        </w:rPr>
        <w:drawing>
          <wp:inline distT="0" distB="0" distL="0" distR="0" wp14:anchorId="1935C76B" wp14:editId="0A180B1F">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F6A74AD" w14:textId="77777777" w:rsidR="00D531C2" w:rsidRPr="000566AE" w:rsidRDefault="00D531C2" w:rsidP="00D531C2">
      <w:pPr>
        <w:spacing w:after="120"/>
        <w:ind w:left="2268" w:right="849" w:hanging="1134"/>
        <w:jc w:val="both"/>
      </w:pPr>
      <w:r w:rsidRPr="000566AE">
        <w:tab/>
        <w:t>Where:</w:t>
      </w:r>
    </w:p>
    <w:p w14:paraId="120B08BC" w14:textId="77777777" w:rsidR="00D531C2" w:rsidRPr="000566AE" w:rsidRDefault="00D531C2" w:rsidP="00D531C2">
      <w:pPr>
        <w:spacing w:after="120"/>
        <w:ind w:left="2268" w:right="849" w:hanging="1134"/>
        <w:jc w:val="both"/>
      </w:pPr>
      <w:r w:rsidRPr="000566AE">
        <w:tab/>
        <w:t>r</w:t>
      </w:r>
      <w:r w:rsidRPr="000566AE">
        <w:rPr>
          <w:vertAlign w:val="subscript"/>
        </w:rPr>
        <w:t>p</w:t>
      </w:r>
      <w:r w:rsidRPr="000566AE">
        <w:t>1</w:t>
      </w:r>
      <w:r w:rsidRPr="000566AE">
        <w:tab/>
        <w:t>= the radius of curvature at the first measuring point,</w:t>
      </w:r>
    </w:p>
    <w:p w14:paraId="4C5ADFC0" w14:textId="77777777" w:rsidR="00D531C2" w:rsidRPr="000566AE" w:rsidRDefault="00D531C2" w:rsidP="00D531C2">
      <w:pPr>
        <w:spacing w:after="120"/>
        <w:ind w:left="2268" w:right="849" w:hanging="1134"/>
        <w:jc w:val="both"/>
      </w:pPr>
      <w:r w:rsidRPr="000566AE">
        <w:tab/>
        <w:t>r</w:t>
      </w:r>
      <w:r w:rsidRPr="000566AE">
        <w:rPr>
          <w:vertAlign w:val="subscript"/>
        </w:rPr>
        <w:t>p</w:t>
      </w:r>
      <w:r w:rsidRPr="000566AE">
        <w:t>2</w:t>
      </w:r>
      <w:r w:rsidRPr="000566AE">
        <w:tab/>
        <w:t>= the radius of curvature at the second measuring point,</w:t>
      </w:r>
    </w:p>
    <w:p w14:paraId="55469F37" w14:textId="77777777" w:rsidR="00D531C2" w:rsidRPr="000566AE" w:rsidRDefault="00D531C2" w:rsidP="00D531C2">
      <w:pPr>
        <w:spacing w:after="120"/>
        <w:ind w:left="2268" w:right="849" w:hanging="1134"/>
        <w:jc w:val="both"/>
      </w:pPr>
      <w:r w:rsidRPr="000566AE">
        <w:tab/>
        <w:t>r</w:t>
      </w:r>
      <w:r w:rsidRPr="000566AE">
        <w:rPr>
          <w:vertAlign w:val="subscript"/>
        </w:rPr>
        <w:t>p</w:t>
      </w:r>
      <w:r w:rsidRPr="000566AE">
        <w:t>3</w:t>
      </w:r>
      <w:r w:rsidRPr="000566AE">
        <w:tab/>
        <w:t>= the radius of curvature at the third measuring point.</w:t>
      </w:r>
    </w:p>
    <w:p w14:paraId="1156F25A" w14:textId="77777777" w:rsidR="00D531C2" w:rsidRPr="000566AE" w:rsidRDefault="00D531C2" w:rsidP="00D531C2">
      <w:pPr>
        <w:spacing w:after="120"/>
        <w:ind w:left="2268" w:right="1134" w:hanging="1134"/>
        <w:jc w:val="both"/>
      </w:pPr>
    </w:p>
    <w:p w14:paraId="4F9C135A" w14:textId="77777777" w:rsidR="00D531C2" w:rsidRPr="000566AE" w:rsidRDefault="00D531C2" w:rsidP="00D531C2">
      <w:pPr>
        <w:spacing w:after="120"/>
        <w:ind w:left="1134" w:right="1134"/>
        <w:jc w:val="both"/>
        <w:sectPr w:rsidR="00D531C2" w:rsidRPr="000566AE" w:rsidSect="00D531C2">
          <w:headerReference w:type="even" r:id="rId96"/>
          <w:headerReference w:type="default" r:id="rId97"/>
          <w:footerReference w:type="even" r:id="rId98"/>
          <w:footerReference w:type="default" r:id="rId99"/>
          <w:footnotePr>
            <w:numRestart w:val="eachSect"/>
          </w:footnotePr>
          <w:pgSz w:w="11906" w:h="16838" w:code="9"/>
          <w:pgMar w:top="1701" w:right="1134" w:bottom="2268" w:left="1134" w:header="1134" w:footer="1701" w:gutter="0"/>
          <w:cols w:space="720"/>
          <w:docGrid w:linePitch="272"/>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D531C2" w:rsidRPr="000566AE" w14:paraId="0DA0D20B" w14:textId="77777777" w:rsidTr="00D531C2">
        <w:trPr>
          <w:cantSplit/>
        </w:trPr>
        <w:tc>
          <w:tcPr>
            <w:tcW w:w="7630" w:type="dxa"/>
          </w:tcPr>
          <w:p w14:paraId="319F476D" w14:textId="77777777" w:rsidR="00D531C2" w:rsidRPr="000566AE" w:rsidRDefault="00D531C2" w:rsidP="00D531C2">
            <w:r>
              <w:lastRenderedPageBreak/>
              <w:t>Figure 1</w:t>
            </w:r>
          </w:p>
          <w:p w14:paraId="4683F15F" w14:textId="77777777" w:rsidR="00D531C2" w:rsidRPr="005B3A9C" w:rsidRDefault="00D531C2" w:rsidP="00D531C2">
            <w:pPr>
              <w:spacing w:line="240" w:lineRule="auto"/>
              <w:outlineLvl w:val="0"/>
              <w:rPr>
                <w:b/>
              </w:rPr>
            </w:pPr>
            <w:r w:rsidRPr="005B3A9C">
              <w:rPr>
                <w:b/>
              </w:rPr>
              <w:t>Spherometer</w:t>
            </w:r>
          </w:p>
        </w:tc>
        <w:tc>
          <w:tcPr>
            <w:tcW w:w="5040" w:type="dxa"/>
          </w:tcPr>
          <w:p w14:paraId="4ECF9C02" w14:textId="77777777" w:rsidR="00D531C2" w:rsidRPr="000566AE" w:rsidRDefault="00D531C2" w:rsidP="00D531C2"/>
        </w:tc>
      </w:tr>
      <w:tr w:rsidR="00D531C2" w:rsidRPr="000566AE" w14:paraId="013F6F2B" w14:textId="77777777" w:rsidTr="00D531C2">
        <w:trPr>
          <w:cantSplit/>
          <w:trHeight w:val="7921"/>
        </w:trPr>
        <w:tc>
          <w:tcPr>
            <w:tcW w:w="7630" w:type="dxa"/>
          </w:tcPr>
          <w:p w14:paraId="6DA6B740" w14:textId="1A449DBD" w:rsidR="00D531C2" w:rsidRPr="000566AE" w:rsidRDefault="00764A04" w:rsidP="00D531C2">
            <w:r>
              <w:rPr>
                <w:noProof/>
                <w:lang w:val="en-US"/>
              </w:rPr>
              <w:drawing>
                <wp:inline distT="0" distB="0" distL="0" distR="0" wp14:anchorId="3F30034D" wp14:editId="401C570E">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040" w:type="dxa"/>
          </w:tcPr>
          <w:p w14:paraId="2FD1087D" w14:textId="2AC7F537" w:rsidR="00D531C2" w:rsidRPr="000566AE" w:rsidRDefault="00764A04" w:rsidP="00D531C2">
            <w:r>
              <w:rPr>
                <w:noProof/>
                <w:lang w:val="en-US"/>
              </w:rPr>
              <w:drawing>
                <wp:inline distT="0" distB="0" distL="0" distR="0" wp14:anchorId="2FFB79FD" wp14:editId="1F8E2256">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79986A3B" w14:textId="77777777" w:rsidR="00D531C2" w:rsidRPr="000566AE" w:rsidRDefault="00D531C2" w:rsidP="00D531C2"/>
    <w:p w14:paraId="673060AE" w14:textId="77777777" w:rsidR="00D531C2" w:rsidRPr="000566AE" w:rsidRDefault="00D531C2" w:rsidP="00D531C2"/>
    <w:p w14:paraId="45F9D358" w14:textId="77777777" w:rsidR="00D531C2" w:rsidRPr="000566AE" w:rsidRDefault="00D531C2" w:rsidP="00D531C2"/>
    <w:p w14:paraId="1C2DB289" w14:textId="77777777" w:rsidR="00D531C2" w:rsidRPr="000566AE" w:rsidRDefault="00D531C2" w:rsidP="00D531C2">
      <w:pPr>
        <w:sectPr w:rsidR="00D531C2" w:rsidRPr="000566AE" w:rsidSect="00D531C2">
          <w:headerReference w:type="even" r:id="rId102"/>
          <w:headerReference w:type="default" r:id="rId103"/>
          <w:footerReference w:type="even" r:id="rId104"/>
          <w:footerReference w:type="default" r:id="rId105"/>
          <w:footnotePr>
            <w:numRestart w:val="eachSect"/>
          </w:footnotePr>
          <w:pgSz w:w="16838" w:h="11906" w:orient="landscape" w:code="9"/>
          <w:pgMar w:top="1134" w:right="1701" w:bottom="1134" w:left="2268" w:header="567" w:footer="567" w:gutter="0"/>
          <w:cols w:space="720"/>
          <w:docGrid w:linePitch="272"/>
        </w:sectPr>
      </w:pPr>
    </w:p>
    <w:p w14:paraId="2026E3E6" w14:textId="77777777" w:rsidR="00D531C2" w:rsidRPr="000566AE" w:rsidRDefault="00D531C2" w:rsidP="00D531C2">
      <w:pPr>
        <w:pStyle w:val="HChG"/>
      </w:pPr>
      <w:bookmarkStart w:id="136" w:name="_Toc437351644"/>
      <w:r w:rsidRPr="000566AE">
        <w:lastRenderedPageBreak/>
        <w:t>Annex 8</w:t>
      </w:r>
      <w:bookmarkEnd w:id="136"/>
    </w:p>
    <w:p w14:paraId="0F01B5E4" w14:textId="77777777" w:rsidR="00D531C2" w:rsidRPr="000566AE" w:rsidRDefault="00D531C2" w:rsidP="00D531C2">
      <w:pPr>
        <w:pStyle w:val="HChG"/>
      </w:pPr>
      <w:r w:rsidRPr="000566AE">
        <w:tab/>
      </w:r>
      <w:r w:rsidRPr="000566AE">
        <w:tab/>
      </w:r>
      <w:bookmarkStart w:id="137" w:name="_Toc437351645"/>
      <w:r w:rsidRPr="000566AE">
        <w:t>Procedure for determining the "H" point and the actual torso angle for seating positions in motor vehicles</w:t>
      </w:r>
      <w:r w:rsidRPr="00E3537E">
        <w:rPr>
          <w:szCs w:val="28"/>
          <w:vertAlign w:val="superscript"/>
        </w:rPr>
        <w:footnoteReference w:id="14"/>
      </w:r>
      <w:bookmarkEnd w:id="137"/>
    </w:p>
    <w:p w14:paraId="4FAB9C4E" w14:textId="77777777" w:rsidR="00D531C2" w:rsidRPr="000566AE" w:rsidRDefault="00D531C2" w:rsidP="00D531C2">
      <w:pPr>
        <w:pStyle w:val="HChG"/>
      </w:pPr>
      <w:r>
        <w:tab/>
      </w:r>
      <w:r>
        <w:tab/>
      </w:r>
      <w:bookmarkStart w:id="138" w:name="_Toc437351646"/>
      <w:r>
        <w:t>Appendix 1 -</w:t>
      </w:r>
      <w:r>
        <w:tab/>
      </w:r>
      <w:r w:rsidRPr="000566AE">
        <w:t xml:space="preserve">Description of the three dimensional "H" </w:t>
      </w:r>
      <w:r w:rsidRPr="000566AE">
        <w:tab/>
      </w:r>
      <w:r w:rsidRPr="000566AE">
        <w:tab/>
      </w:r>
      <w:r>
        <w:tab/>
      </w:r>
      <w:r>
        <w:tab/>
      </w:r>
      <w:r w:rsidRPr="000566AE">
        <w:t>point machine (3-D H machine)</w:t>
      </w:r>
      <w:r w:rsidRPr="000566AE">
        <w:rPr>
          <w:vertAlign w:val="superscript"/>
        </w:rPr>
        <w:t>1</w:t>
      </w:r>
      <w:bookmarkEnd w:id="138"/>
    </w:p>
    <w:p w14:paraId="05984A2F" w14:textId="77777777" w:rsidR="00D531C2" w:rsidRPr="000566AE" w:rsidRDefault="00D531C2" w:rsidP="00D531C2">
      <w:pPr>
        <w:pStyle w:val="HChG"/>
      </w:pPr>
      <w:r w:rsidRPr="000566AE">
        <w:tab/>
      </w:r>
      <w:r w:rsidRPr="000566AE">
        <w:tab/>
        <w:t xml:space="preserve"> </w:t>
      </w:r>
      <w:bookmarkStart w:id="139" w:name="_Toc437351647"/>
      <w:r>
        <w:t>Appendix 2 -</w:t>
      </w:r>
      <w:r>
        <w:tab/>
      </w:r>
      <w:r w:rsidRPr="000566AE">
        <w:t>Three-dimensional reference system</w:t>
      </w:r>
      <w:r w:rsidRPr="000566AE">
        <w:rPr>
          <w:vertAlign w:val="superscript"/>
        </w:rPr>
        <w:t>1</w:t>
      </w:r>
      <w:bookmarkEnd w:id="139"/>
    </w:p>
    <w:p w14:paraId="3E62AB7D" w14:textId="77777777" w:rsidR="00D531C2" w:rsidRPr="000566AE" w:rsidRDefault="00D531C2" w:rsidP="00D531C2">
      <w:pPr>
        <w:pStyle w:val="HChG"/>
      </w:pPr>
      <w:r>
        <w:tab/>
      </w:r>
      <w:r>
        <w:tab/>
      </w:r>
      <w:bookmarkStart w:id="140" w:name="_Toc437351648"/>
      <w:r>
        <w:t>Appendix 3 -</w:t>
      </w:r>
      <w:r>
        <w:tab/>
      </w:r>
      <w:r w:rsidRPr="000566AE">
        <w:t>Reference data concerning seating positions</w:t>
      </w:r>
      <w:r w:rsidRPr="000566AE">
        <w:rPr>
          <w:vertAlign w:val="superscript"/>
        </w:rPr>
        <w:t>1</w:t>
      </w:r>
      <w:bookmarkEnd w:id="140"/>
    </w:p>
    <w:p w14:paraId="6A59C003" w14:textId="77777777" w:rsidR="00D531C2" w:rsidRPr="000566AE" w:rsidRDefault="00D531C2" w:rsidP="00D531C2">
      <w:pPr>
        <w:spacing w:after="120"/>
        <w:ind w:left="2268" w:right="1134" w:hanging="1134"/>
        <w:jc w:val="both"/>
      </w:pPr>
    </w:p>
    <w:p w14:paraId="1028189F" w14:textId="77777777" w:rsidR="00D531C2" w:rsidRPr="000566AE" w:rsidRDefault="00D531C2" w:rsidP="00D531C2">
      <w:pPr>
        <w:spacing w:after="120"/>
        <w:ind w:left="2268" w:right="1134" w:hanging="1134"/>
        <w:jc w:val="both"/>
        <w:sectPr w:rsidR="00D531C2" w:rsidRPr="000566AE" w:rsidSect="00D531C2">
          <w:headerReference w:type="even" r:id="rId106"/>
          <w:headerReference w:type="default" r:id="rId107"/>
          <w:footerReference w:type="even" r:id="rId108"/>
          <w:footerReference w:type="default" r:id="rId109"/>
          <w:footnotePr>
            <w:numRestart w:val="eachSect"/>
          </w:footnotePr>
          <w:pgSz w:w="11905" w:h="16837" w:code="9"/>
          <w:pgMar w:top="1701" w:right="1134" w:bottom="2268" w:left="1134" w:header="1134" w:footer="1701" w:gutter="0"/>
          <w:paperSrc w:first="7" w:other="7"/>
          <w:cols w:space="720"/>
          <w:noEndnote/>
          <w:docGrid w:linePitch="272"/>
        </w:sectPr>
      </w:pPr>
    </w:p>
    <w:p w14:paraId="6D4543F5" w14:textId="77777777" w:rsidR="00D531C2" w:rsidRPr="000566AE" w:rsidRDefault="00D531C2" w:rsidP="00D531C2">
      <w:pPr>
        <w:pStyle w:val="HChG"/>
      </w:pPr>
      <w:bookmarkStart w:id="141" w:name="_Toc437351649"/>
      <w:r w:rsidRPr="000566AE">
        <w:lastRenderedPageBreak/>
        <w:t>Annex 9</w:t>
      </w:r>
      <w:bookmarkEnd w:id="141"/>
    </w:p>
    <w:p w14:paraId="154CF0B0" w14:textId="77777777" w:rsidR="00D531C2" w:rsidRPr="000566AE" w:rsidRDefault="00D531C2" w:rsidP="00D531C2">
      <w:pPr>
        <w:pStyle w:val="HChG"/>
      </w:pPr>
      <w:r w:rsidRPr="000566AE">
        <w:tab/>
      </w:r>
      <w:r w:rsidRPr="000566AE">
        <w:tab/>
      </w:r>
      <w:bookmarkStart w:id="142" w:name="_Toc437351650"/>
      <w:r w:rsidRPr="000566AE">
        <w:t>(Reserved)</w:t>
      </w:r>
      <w:bookmarkEnd w:id="142"/>
    </w:p>
    <w:p w14:paraId="43BA4BF5" w14:textId="77777777" w:rsidR="00D531C2" w:rsidRPr="000566AE" w:rsidRDefault="00D531C2" w:rsidP="00D531C2"/>
    <w:p w14:paraId="5D00BC6F" w14:textId="77777777" w:rsidR="00D531C2" w:rsidRPr="000566AE" w:rsidRDefault="00D531C2" w:rsidP="00D531C2"/>
    <w:p w14:paraId="0049E4A4" w14:textId="77777777" w:rsidR="00D531C2" w:rsidRPr="000566AE" w:rsidRDefault="00D531C2" w:rsidP="00D531C2">
      <w:pPr>
        <w:sectPr w:rsidR="00D531C2" w:rsidRPr="000566AE" w:rsidSect="00D531C2">
          <w:headerReference w:type="even" r:id="rId110"/>
          <w:headerReference w:type="default" r:id="rId111"/>
          <w:footerReference w:type="even" r:id="rId112"/>
          <w:footnotePr>
            <w:numRestart w:val="eachSect"/>
          </w:footnotePr>
          <w:type w:val="nextColumn"/>
          <w:pgSz w:w="11905" w:h="16837" w:code="9"/>
          <w:pgMar w:top="1701" w:right="1134" w:bottom="2268" w:left="1134" w:header="1134" w:footer="1701" w:gutter="0"/>
          <w:paperSrc w:first="7" w:other="7"/>
          <w:cols w:space="720"/>
          <w:noEndnote/>
          <w:docGrid w:linePitch="272"/>
        </w:sectPr>
      </w:pPr>
    </w:p>
    <w:p w14:paraId="2DD513CA" w14:textId="77777777" w:rsidR="00D531C2" w:rsidRPr="000566AE" w:rsidRDefault="00D531C2" w:rsidP="00D531C2">
      <w:pPr>
        <w:pStyle w:val="HChG"/>
      </w:pPr>
      <w:bookmarkStart w:id="143" w:name="_Toc437351651"/>
      <w:r w:rsidRPr="000566AE">
        <w:lastRenderedPageBreak/>
        <w:t>Annex 10</w:t>
      </w:r>
      <w:bookmarkEnd w:id="143"/>
    </w:p>
    <w:p w14:paraId="6264E64D" w14:textId="77777777" w:rsidR="00D531C2" w:rsidRPr="000566AE" w:rsidRDefault="00D531C2" w:rsidP="00D531C2">
      <w:pPr>
        <w:pStyle w:val="HChG"/>
      </w:pPr>
      <w:r w:rsidRPr="000566AE">
        <w:tab/>
      </w:r>
      <w:r w:rsidRPr="000566AE">
        <w:tab/>
      </w:r>
      <w:bookmarkStart w:id="144" w:name="_Toc437351652"/>
      <w:r w:rsidRPr="000566AE">
        <w:t>Calculation of the detection distance for CMS of Classes V and VI</w:t>
      </w:r>
      <w:bookmarkEnd w:id="144"/>
    </w:p>
    <w:p w14:paraId="53E40FDB" w14:textId="77777777" w:rsidR="00D531C2" w:rsidRPr="000566AE" w:rsidRDefault="00D531C2" w:rsidP="00D531C2">
      <w:pPr>
        <w:spacing w:after="120"/>
        <w:ind w:left="2268" w:right="1134" w:hanging="1134"/>
        <w:jc w:val="both"/>
      </w:pPr>
      <w:r w:rsidRPr="000566AE">
        <w:t>1.</w:t>
      </w:r>
      <w:r w:rsidRPr="000566AE">
        <w:tab/>
        <w:t>Camera monitor device for indirect vision</w:t>
      </w:r>
    </w:p>
    <w:p w14:paraId="6F41365F" w14:textId="77777777" w:rsidR="00D531C2" w:rsidRPr="000566AE" w:rsidRDefault="00D531C2" w:rsidP="00D531C2">
      <w:pPr>
        <w:spacing w:after="120"/>
        <w:ind w:left="2268" w:right="1134" w:hanging="1134"/>
        <w:jc w:val="both"/>
      </w:pPr>
      <w:r w:rsidRPr="000566AE">
        <w:t>1.1.</w:t>
      </w:r>
      <w:r w:rsidRPr="000566AE">
        <w:tab/>
        <w:t>Determination of the smallest discernable detail</w:t>
      </w:r>
    </w:p>
    <w:p w14:paraId="33CFD758" w14:textId="77777777" w:rsidR="00D531C2" w:rsidRPr="000566AE" w:rsidRDefault="00D531C2" w:rsidP="00D531C2">
      <w:pPr>
        <w:spacing w:after="120"/>
        <w:ind w:left="2268" w:right="1134"/>
        <w:jc w:val="both"/>
      </w:pPr>
      <w:r w:rsidRPr="000566AE">
        <w:tab/>
        <w:t>The smallest discernable detail of the naked eye shall be defined according to standard ophthalmologic tests like the Landolt C test or the Triangle Orientation Discrimination (TOD) test. The smallest discernable detail at the centre of the viewing system can be determined using the Landolt C test or the TOD test. In the rest of the viewing area the smallest discernable detail may be estimated from the centrally determined smallest discernable detail and the local image deformation. For instance, in the case of a digital camera the smallest discernable detail at a given pixel location (in the monitor) scales inversely with the solid angle of the pixel.</w:t>
      </w:r>
    </w:p>
    <w:p w14:paraId="4785161F" w14:textId="77777777" w:rsidR="00D531C2" w:rsidRPr="000566AE" w:rsidRDefault="00D531C2" w:rsidP="00D531C2">
      <w:pPr>
        <w:keepNext/>
        <w:keepLines/>
        <w:spacing w:after="120"/>
        <w:ind w:left="2268" w:right="1134" w:hanging="1134"/>
      </w:pPr>
      <w:r w:rsidRPr="000566AE">
        <w:t>1.1.1.</w:t>
      </w:r>
      <w:r w:rsidRPr="000566AE">
        <w:tab/>
        <w:t>Landolt-C test</w:t>
      </w:r>
    </w:p>
    <w:p w14:paraId="57AE8438" w14:textId="77777777" w:rsidR="00D531C2" w:rsidRPr="000566AE" w:rsidRDefault="00D531C2" w:rsidP="00D531C2">
      <w:pPr>
        <w:keepNext/>
        <w:keepLines/>
        <w:spacing w:after="120"/>
        <w:ind w:left="2268" w:right="1134"/>
        <w:jc w:val="both"/>
      </w:pPr>
      <w:r w:rsidRPr="000566AE">
        <w:t xml:space="preserve">In the Landolt-C test, test symbols are judged by the subject under test. In accordance with this test the smallest discernable detail is defined as the visual angle of the gap size of the Landolt C symbol at threshold size and is expressed in arcmin. The threshold size corresponds to the size at which the subject judges the orientation correctly in 75 per cent of the trials. The smallest discernable detail is determined in a test involving a human observer. A test chart containing test symbols is placed in front of the camera and the observer judges the orientation of test symbols from the monitor. From the threshold gap size </w:t>
      </w:r>
      <w:r>
        <w:t>of the Landolt C test symbol d [</w:t>
      </w:r>
      <w:r w:rsidRPr="000566AE">
        <w:t>m</w:t>
      </w:r>
      <w:r>
        <w:t>]</w:t>
      </w:r>
      <w:r w:rsidRPr="000566AE">
        <w:t xml:space="preserve"> and the distance between the test pattern and the camera D </w:t>
      </w:r>
      <w:r>
        <w:t>[</w:t>
      </w:r>
      <w:r w:rsidRPr="000566AE">
        <w:t>m</w:t>
      </w:r>
      <w:r>
        <w:t>]</w:t>
      </w:r>
      <w:r w:rsidRPr="000566AE">
        <w:t xml:space="preserve"> the smallest discernable detail ω</w:t>
      </w:r>
      <w:r w:rsidRPr="006D5BC0">
        <w:rPr>
          <w:vertAlign w:val="subscript"/>
        </w:rPr>
        <w:t>c</w:t>
      </w:r>
      <w:r w:rsidRPr="000566AE">
        <w:t xml:space="preserve"> </w:t>
      </w:r>
      <w:r>
        <w:t>[</w:t>
      </w:r>
      <w:r w:rsidRPr="000566AE">
        <w:t>arcmin</w:t>
      </w:r>
      <w:r>
        <w:t>]</w:t>
      </w:r>
      <w:r w:rsidRPr="000566AE">
        <w:t xml:space="preserve"> is calculated as follows:</w:t>
      </w:r>
    </w:p>
    <w:p w14:paraId="5D1333D4" w14:textId="1021BC1F" w:rsidR="00D531C2" w:rsidRPr="000566AE" w:rsidRDefault="00764A04" w:rsidP="00D531C2">
      <w:pPr>
        <w:spacing w:after="120"/>
        <w:ind w:left="2268" w:right="1134" w:hanging="1134"/>
        <w:jc w:val="center"/>
      </w:pPr>
      <w:r>
        <w:rPr>
          <w:noProof/>
          <w:position w:val="-20"/>
          <w:lang w:val="en-US"/>
        </w:rPr>
        <w:drawing>
          <wp:inline distT="0" distB="0" distL="0" distR="0" wp14:anchorId="5D83B0A8" wp14:editId="647C504E">
            <wp:extent cx="914400" cy="323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44B843E7" w14:textId="77777777" w:rsidR="00D531C2" w:rsidRPr="000566AE" w:rsidRDefault="00D531C2" w:rsidP="00D531C2">
      <w:pPr>
        <w:spacing w:after="120"/>
        <w:ind w:left="2268" w:right="1134" w:hanging="1134"/>
        <w:jc w:val="both"/>
      </w:pPr>
      <w:r w:rsidRPr="000566AE">
        <w:t>1.1.2.</w:t>
      </w:r>
      <w:r w:rsidRPr="000566AE">
        <w:tab/>
        <w:t>TOD test</w:t>
      </w:r>
    </w:p>
    <w:p w14:paraId="6C11C05E" w14:textId="77777777" w:rsidR="00D531C2" w:rsidRPr="000566AE" w:rsidRDefault="00D531C2" w:rsidP="00D531C2">
      <w:pPr>
        <w:spacing w:after="120"/>
        <w:ind w:left="2268" w:right="1134"/>
        <w:jc w:val="both"/>
      </w:pPr>
      <w:r w:rsidRPr="000566AE">
        <w:t xml:space="preserve">The Landolt C test can be used to determine the smallest discernable detail of the camera-monitor system. However, for sensor systems it is more suitable to use the TOD (Triangle Orientation Discrimination) method which is similar to the Landolt C method, but involves equilateral triangular test patterns. The Triangle Orientation Discrimination method is described in detail by Bijl &amp; Valeton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 and increases with test pattern size. The threshold is defined as the point at which the fraction correct crosses the 0.75 level and can be obtained by fitting a smooth function through the data (see Bijl &amp; Valeton, 1999). Critical perception is reached when the </w:t>
      </w:r>
      <w:r w:rsidRPr="000566AE">
        <w:lastRenderedPageBreak/>
        <w:t>critical object diameter equals two times the width of the triangle at threshold size. The smallest discernable detail (ω</w:t>
      </w:r>
      <w:r w:rsidRPr="000566AE">
        <w:rPr>
          <w:vertAlign w:val="subscript"/>
        </w:rPr>
        <w:t>c</w:t>
      </w:r>
      <w:r w:rsidRPr="000566AE">
        <w:t xml:space="preserve">) is equal to 0.25 times the width of the triangle at threshold size. This means that, from the threshold triangle width </w:t>
      </w:r>
      <w:r w:rsidRPr="000566AE">
        <w:rPr>
          <w:i/>
        </w:rPr>
        <w:t>w</w:t>
      </w:r>
      <w:r w:rsidRPr="000566AE">
        <w:t xml:space="preserve"> </w:t>
      </w:r>
      <w:r>
        <w:t>[</w:t>
      </w:r>
      <w:r w:rsidRPr="000566AE">
        <w:t>m</w:t>
      </w:r>
      <w:r>
        <w:t>]</w:t>
      </w:r>
      <w:r w:rsidRPr="000566AE">
        <w:t xml:space="preserve"> and the distance between test pattern and the camera D </w:t>
      </w:r>
      <w:r>
        <w:t>[</w:t>
      </w:r>
      <w:r w:rsidRPr="000566AE">
        <w:t>m</w:t>
      </w:r>
      <w:r>
        <w:t>]</w:t>
      </w:r>
      <w:r w:rsidRPr="000566AE">
        <w:t xml:space="preserve"> the smallest discernable detail ω</w:t>
      </w:r>
      <w:r w:rsidRPr="000566AE">
        <w:rPr>
          <w:vertAlign w:val="subscript"/>
        </w:rPr>
        <w:t>c</w:t>
      </w:r>
      <w:r w:rsidRPr="000566AE">
        <w:t xml:space="preserve"> </w:t>
      </w:r>
      <w:r>
        <w:t>[</w:t>
      </w:r>
      <w:r w:rsidRPr="000566AE">
        <w:t>arcmin</w:t>
      </w:r>
      <w:r>
        <w:t>]</w:t>
      </w:r>
      <w:r w:rsidRPr="000566AE">
        <w:t xml:space="preserve"> is calculated as follows:</w:t>
      </w:r>
    </w:p>
    <w:p w14:paraId="000DD2FC" w14:textId="3C3E7BD7" w:rsidR="00D531C2" w:rsidRPr="000566AE" w:rsidRDefault="00D531C2" w:rsidP="00D531C2">
      <w:pPr>
        <w:spacing w:after="120"/>
        <w:ind w:left="2268" w:right="1134"/>
        <w:jc w:val="center"/>
      </w:pPr>
      <w:r w:rsidRPr="000566AE">
        <w:tab/>
      </w:r>
      <w:r w:rsidR="00764A04">
        <w:rPr>
          <w:noProof/>
          <w:position w:val="-20"/>
          <w:lang w:val="en-US"/>
        </w:rPr>
        <w:drawing>
          <wp:inline distT="0" distB="0" distL="0" distR="0" wp14:anchorId="201CFD64" wp14:editId="1E444602">
            <wp:extent cx="1038225" cy="323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0566AE">
        <w:t xml:space="preserve"> </w:t>
      </w:r>
    </w:p>
    <w:p w14:paraId="2D63B257" w14:textId="77777777" w:rsidR="00D531C2" w:rsidRPr="000566AE" w:rsidRDefault="00D531C2" w:rsidP="00D531C2">
      <w:pPr>
        <w:spacing w:line="240" w:lineRule="auto"/>
        <w:ind w:left="1134"/>
        <w:outlineLvl w:val="0"/>
      </w:pPr>
      <w:r w:rsidRPr="000566AE">
        <w:t>Figure 1</w:t>
      </w:r>
    </w:p>
    <w:p w14:paraId="64BD6E33" w14:textId="77777777" w:rsidR="00D531C2" w:rsidRPr="005B3A9C" w:rsidRDefault="00D531C2" w:rsidP="00D531C2">
      <w:pPr>
        <w:keepNext/>
        <w:keepLines/>
        <w:spacing w:after="120"/>
        <w:ind w:left="1134" w:right="1134"/>
        <w:jc w:val="both"/>
        <w:rPr>
          <w:b/>
        </w:rPr>
      </w:pPr>
      <w:r w:rsidRPr="005B3A9C">
        <w:rPr>
          <w:b/>
        </w:rPr>
        <w:t>Triangular test patterns used in the Triangle Orientation Discrimination (TOD) method</w:t>
      </w:r>
    </w:p>
    <w:p w14:paraId="523983A7" w14:textId="5BD162F7" w:rsidR="00D531C2" w:rsidRPr="000566AE" w:rsidRDefault="00764A04" w:rsidP="00D531C2">
      <w:pPr>
        <w:keepNext/>
        <w:keepLines/>
        <w:spacing w:after="120"/>
        <w:ind w:left="2268" w:right="1134" w:hanging="1134"/>
        <w:jc w:val="center"/>
      </w:pPr>
      <w:r>
        <w:rPr>
          <w:noProof/>
          <w:lang w:val="en-US"/>
        </w:rPr>
        <w:drawing>
          <wp:inline distT="0" distB="0" distL="0" distR="0" wp14:anchorId="1331AF6F" wp14:editId="4BC4E6A7">
            <wp:extent cx="3590925" cy="838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90925" cy="838200"/>
                    </a:xfrm>
                    <a:prstGeom prst="rect">
                      <a:avLst/>
                    </a:prstGeom>
                    <a:noFill/>
                    <a:ln>
                      <a:noFill/>
                    </a:ln>
                  </pic:spPr>
                </pic:pic>
              </a:graphicData>
            </a:graphic>
          </wp:inline>
        </w:drawing>
      </w:r>
    </w:p>
    <w:p w14:paraId="037C7171" w14:textId="77777777" w:rsidR="00D531C2" w:rsidRPr="000566AE" w:rsidRDefault="00D531C2" w:rsidP="00D531C2">
      <w:pPr>
        <w:spacing w:line="240" w:lineRule="auto"/>
        <w:ind w:left="1134"/>
        <w:outlineLvl w:val="0"/>
      </w:pPr>
      <w:r w:rsidRPr="000566AE">
        <w:t>Figure 2</w:t>
      </w:r>
    </w:p>
    <w:p w14:paraId="5818B25F" w14:textId="77777777" w:rsidR="00D531C2" w:rsidRPr="005B3A9C" w:rsidRDefault="00D531C2" w:rsidP="00D531C2">
      <w:pPr>
        <w:keepNext/>
        <w:keepLines/>
        <w:spacing w:after="120"/>
        <w:ind w:left="1134" w:right="1134"/>
        <w:jc w:val="both"/>
        <w:rPr>
          <w:b/>
        </w:rPr>
      </w:pPr>
      <w:r w:rsidRPr="005B3A9C">
        <w:rPr>
          <w:b/>
        </w:rPr>
        <w:t>Typical relationship between the size of the triangle and th</w:t>
      </w:r>
      <w:r>
        <w:rPr>
          <w:b/>
        </w:rPr>
        <w:t>e fraction of correct responses</w:t>
      </w:r>
    </w:p>
    <w:p w14:paraId="467FDACD" w14:textId="158A6088" w:rsidR="00D531C2" w:rsidRPr="000566AE" w:rsidRDefault="00764A04" w:rsidP="00D531C2">
      <w:pPr>
        <w:keepNext/>
        <w:keepLines/>
        <w:spacing w:after="120"/>
        <w:ind w:left="2268" w:right="1134" w:hanging="1134"/>
        <w:jc w:val="center"/>
      </w:pPr>
      <w:r>
        <w:rPr>
          <w:noProof/>
          <w:lang w:val="en-US"/>
        </w:rPr>
        <mc:AlternateContent>
          <mc:Choice Requires="wps">
            <w:drawing>
              <wp:anchor distT="0" distB="0" distL="114300" distR="114300" simplePos="0" relativeHeight="251664896" behindDoc="0" locked="0" layoutInCell="1" allowOverlap="1" wp14:anchorId="74240173" wp14:editId="18A1E2E6">
                <wp:simplePos x="0" y="0"/>
                <wp:positionH relativeFrom="column">
                  <wp:posOffset>2667000</wp:posOffset>
                </wp:positionH>
                <wp:positionV relativeFrom="paragraph">
                  <wp:posOffset>2239645</wp:posOffset>
                </wp:positionV>
                <wp:extent cx="1333500" cy="228600"/>
                <wp:effectExtent l="0" t="0" r="0" b="0"/>
                <wp:wrapNone/>
                <wp:docPr id="2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B266B" w14:textId="77777777" w:rsidR="00EF4FEC" w:rsidRPr="00615854" w:rsidRDefault="00EF4FEC" w:rsidP="00D531C2">
                            <w:pPr>
                              <w:jc w:val="center"/>
                            </w:pPr>
                            <w:r w:rsidRPr="00615854">
                              <w:t>Test pattern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40173" id="Text Box 357" o:spid="_x0000_s1904" type="#_x0000_t202" style="position:absolute;left:0;text-align:left;margin-left:210pt;margin-top:176.35pt;width:10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" stroked="f">
                <v:textbox inset="0,0,0,0">
                  <w:txbxContent>
                    <w:p w14:paraId="3B2B266B" w14:textId="77777777" w:rsidR="00EF4FEC" w:rsidRPr="00615854" w:rsidRDefault="00EF4FEC" w:rsidP="00D531C2">
                      <w:pPr>
                        <w:jc w:val="center"/>
                      </w:pPr>
                      <w:r w:rsidRPr="00615854">
                        <w:t>Test pattern size</w:t>
                      </w:r>
                    </w:p>
                  </w:txbxContent>
                </v:textbox>
              </v:shape>
            </w:pict>
          </mc:Fallback>
        </mc:AlternateContent>
      </w:r>
      <w:r>
        <w:rPr>
          <w:noProof/>
          <w:lang w:val="en-US"/>
        </w:rPr>
        <mc:AlternateContent>
          <mc:Choice Requires="wps">
            <w:drawing>
              <wp:anchor distT="0" distB="0" distL="114300" distR="114300" simplePos="0" relativeHeight="251663872" behindDoc="0" locked="0" layoutInCell="1" allowOverlap="1" wp14:anchorId="24588799" wp14:editId="24981C9D">
                <wp:simplePos x="0" y="0"/>
                <wp:positionH relativeFrom="column">
                  <wp:posOffset>3171825</wp:posOffset>
                </wp:positionH>
                <wp:positionV relativeFrom="paragraph">
                  <wp:posOffset>1714500</wp:posOffset>
                </wp:positionV>
                <wp:extent cx="571500" cy="114300"/>
                <wp:effectExtent l="0" t="0" r="0" b="0"/>
                <wp:wrapNone/>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F0BDE" w14:textId="77777777" w:rsidR="00EF4FEC" w:rsidRPr="006B6980" w:rsidRDefault="00EF4FEC" w:rsidP="00D531C2">
                            <w:pPr>
                              <w:spacing w:line="240" w:lineRule="auto"/>
                              <w:ind w:left="-113"/>
                              <w:rPr>
                                <w:sz w:val="14"/>
                                <w:szCs w:val="14"/>
                              </w:rPr>
                            </w:pPr>
                            <w:r>
                              <w:rPr>
                                <w:sz w:val="14"/>
                                <w:szCs w:val="14"/>
                              </w:rPr>
                              <w:t>saThreshold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88799" id="Text Box 356" o:spid="_x0000_s1905" type="#_x0000_t202" style="position:absolute;left:0;text-align:left;margin-left:249.75pt;margin-top:135pt;width:45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" stroked="f">
                <v:textbox inset="0,0,0,0">
                  <w:txbxContent>
                    <w:p w14:paraId="64FF0BDE" w14:textId="77777777" w:rsidR="00EF4FEC" w:rsidRPr="006B6980" w:rsidRDefault="00EF4FEC" w:rsidP="00D531C2">
                      <w:pPr>
                        <w:spacing w:line="240" w:lineRule="auto"/>
                        <w:ind w:left="-113"/>
                        <w:rPr>
                          <w:sz w:val="14"/>
                          <w:szCs w:val="14"/>
                        </w:rPr>
                      </w:pPr>
                      <w:r>
                        <w:rPr>
                          <w:sz w:val="14"/>
                          <w:szCs w:val="14"/>
                        </w:rPr>
                        <w:t>saThreshold size</w:t>
                      </w:r>
                    </w:p>
                  </w:txbxContent>
                </v:textbox>
              </v:shape>
            </w:pict>
          </mc:Fallback>
        </mc:AlternateContent>
      </w:r>
      <w:r>
        <w:rPr>
          <w:noProof/>
          <w:lang w:val="en-US"/>
        </w:rPr>
        <w:drawing>
          <wp:inline distT="0" distB="0" distL="0" distR="0" wp14:anchorId="7356C4EE" wp14:editId="036FC141">
            <wp:extent cx="3286125" cy="2543175"/>
            <wp:effectExtent l="0" t="0" r="0" b="0"/>
            <wp:docPr id="73" name="Picture 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14:paraId="31F9C0B7" w14:textId="77777777" w:rsidR="00D531C2" w:rsidRPr="000566AE" w:rsidRDefault="00D531C2" w:rsidP="00D531C2">
      <w:pPr>
        <w:spacing w:after="120"/>
        <w:ind w:left="2268" w:right="1134" w:hanging="1134"/>
        <w:jc w:val="both"/>
      </w:pPr>
      <w:r w:rsidRPr="000566AE">
        <w:t>1.2.</w:t>
      </w:r>
      <w:r w:rsidRPr="000566AE">
        <w:tab/>
      </w:r>
      <w:r w:rsidRPr="000566AE">
        <w:tab/>
        <w:t>Determination of the critical viewing distance of the monitor</w:t>
      </w:r>
    </w:p>
    <w:p w14:paraId="556308F1" w14:textId="77777777" w:rsidR="00D531C2" w:rsidRPr="000566AE" w:rsidRDefault="00D531C2" w:rsidP="00D531C2">
      <w:pPr>
        <w:spacing w:after="120"/>
        <w:ind w:left="2268" w:right="1134"/>
        <w:jc w:val="both"/>
      </w:pPr>
      <w:r w:rsidRPr="000566AE">
        <w:tab/>
        <w:t>For a monitor having certain dimensions and properties, the distance to the monitor can be calculated within which the detection distance is dependent only on the performances of the camera. The critical viewing distance</w:t>
      </w:r>
      <w:r w:rsidRPr="000566AE">
        <w:rPr>
          <w:i/>
        </w:rPr>
        <w:t xml:space="preserve"> </w:t>
      </w:r>
      <w:r w:rsidRPr="000566AE">
        <w:t>r</w:t>
      </w:r>
      <w:r w:rsidRPr="000566AE">
        <w:rPr>
          <w:vertAlign w:val="subscript"/>
        </w:rPr>
        <w:t xml:space="preserve">mcrit </w:t>
      </w:r>
      <w:r w:rsidRPr="000566AE">
        <w:t xml:space="preserve">is defined as the distance at which the smallest discernable detail displayed on the monitor spans 1 arcmin measured from the eye (the acuity threshold of a standard observer). </w:t>
      </w:r>
    </w:p>
    <w:p w14:paraId="535AE4EF" w14:textId="00902150" w:rsidR="00D531C2" w:rsidRPr="000566AE" w:rsidRDefault="00764A04" w:rsidP="00D531C2">
      <w:pPr>
        <w:spacing w:after="120"/>
        <w:ind w:left="2268" w:right="1134" w:hanging="1134"/>
        <w:jc w:val="center"/>
      </w:pPr>
      <w:r>
        <w:rPr>
          <w:noProof/>
          <w:position w:val="-24"/>
          <w:lang w:val="en-US"/>
        </w:rPr>
        <w:drawing>
          <wp:inline distT="0" distB="0" distL="0" distR="0" wp14:anchorId="62CDE22F" wp14:editId="40A477AE">
            <wp:extent cx="1019175" cy="409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610D876E" w14:textId="77777777" w:rsidR="00D531C2" w:rsidRPr="000566AE" w:rsidRDefault="00D531C2" w:rsidP="00D531C2">
      <w:pPr>
        <w:spacing w:after="120"/>
        <w:ind w:left="2268" w:right="1134"/>
        <w:jc w:val="both"/>
      </w:pPr>
      <w:r>
        <w:t>Where:</w:t>
      </w:r>
      <w:r w:rsidRPr="000566AE">
        <w:br/>
        <w:t>r</w:t>
      </w:r>
      <w:r w:rsidRPr="000566AE">
        <w:rPr>
          <w:vertAlign w:val="subscript"/>
        </w:rPr>
        <w:t>mcrit</w:t>
      </w:r>
      <w:r w:rsidRPr="000566AE">
        <w:rPr>
          <w:i/>
          <w:vertAlign w:val="subscript"/>
        </w:rPr>
        <w:t xml:space="preserve"> </w:t>
      </w:r>
      <w:r w:rsidRPr="000566AE">
        <w:t>:</w:t>
      </w:r>
      <w:r w:rsidRPr="000566AE">
        <w:tab/>
        <w:t xml:space="preserve">critical viewing distance of the monitor </w:t>
      </w:r>
      <w:r>
        <w:t>[</w:t>
      </w:r>
      <w:r w:rsidRPr="000566AE">
        <w:t>m</w:t>
      </w:r>
      <w:r>
        <w:t>]</w:t>
      </w:r>
    </w:p>
    <w:p w14:paraId="5F11624C" w14:textId="77777777" w:rsidR="00D531C2" w:rsidRPr="000566AE" w:rsidRDefault="00D531C2" w:rsidP="00D531C2">
      <w:pPr>
        <w:spacing w:after="120"/>
        <w:ind w:left="2268" w:right="1134"/>
        <w:jc w:val="both"/>
      </w:pPr>
      <w:r w:rsidRPr="000566AE">
        <w:lastRenderedPageBreak/>
        <w:t>δ :</w:t>
      </w:r>
      <w:r w:rsidRPr="000566AE">
        <w:tab/>
        <w:t>size of the smallest discer</w:t>
      </w:r>
      <w:r>
        <w:t>nable detail on the monitor [m]</w:t>
      </w:r>
    </w:p>
    <w:p w14:paraId="38F4E78F" w14:textId="77777777" w:rsidR="00D531C2" w:rsidRPr="000566AE" w:rsidRDefault="00D531C2" w:rsidP="00D531C2">
      <w:pPr>
        <w:spacing w:after="120"/>
        <w:ind w:left="2268" w:right="1134" w:hanging="1134"/>
        <w:jc w:val="both"/>
      </w:pPr>
      <w:r w:rsidRPr="000566AE">
        <w:t>1.3.</w:t>
      </w:r>
      <w:r w:rsidRPr="000566AE">
        <w:tab/>
        <w:t>Determination of the detection distance</w:t>
      </w:r>
    </w:p>
    <w:p w14:paraId="26642CA5" w14:textId="77777777" w:rsidR="00D531C2" w:rsidRPr="000566AE" w:rsidRDefault="00D531C2" w:rsidP="00D531C2">
      <w:pPr>
        <w:spacing w:after="120"/>
        <w:ind w:left="2268" w:right="1134" w:hanging="1134"/>
        <w:jc w:val="both"/>
      </w:pPr>
      <w:r>
        <w:t>1.3.1.</w:t>
      </w:r>
      <w:r w:rsidRPr="000566AE">
        <w:tab/>
        <w:t xml:space="preserve">Maximum detection distance within the critical viewing distance where, due to the installation, the distance eye-monitor is less than the critical viewing distance, the maximum attainable detection distance is defined as: </w:t>
      </w:r>
    </w:p>
    <w:p w14:paraId="6C118BA8" w14:textId="45F0609B" w:rsidR="00D531C2" w:rsidRPr="000566AE" w:rsidRDefault="00764A04" w:rsidP="00D531C2">
      <w:pPr>
        <w:spacing w:after="120"/>
        <w:ind w:left="2268" w:right="1134" w:hanging="1134"/>
        <w:jc w:val="center"/>
      </w:pPr>
      <w:r>
        <w:rPr>
          <w:noProof/>
          <w:position w:val="-30"/>
          <w:lang w:val="en-US"/>
        </w:rPr>
        <w:drawing>
          <wp:inline distT="0" distB="0" distL="0" distR="0" wp14:anchorId="0F6B0B81" wp14:editId="13FF586F">
            <wp:extent cx="1190625" cy="419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14:paraId="7827A470" w14:textId="77777777" w:rsidR="00D531C2" w:rsidRPr="000566AE" w:rsidRDefault="00D531C2" w:rsidP="00D531C2">
      <w:pPr>
        <w:spacing w:after="120"/>
        <w:ind w:left="2268" w:right="1134"/>
        <w:jc w:val="both"/>
      </w:pPr>
      <w:r>
        <w:tab/>
        <w:t>Where:</w:t>
      </w:r>
    </w:p>
    <w:p w14:paraId="23DC58FF" w14:textId="77777777" w:rsidR="00D531C2" w:rsidRPr="000566AE" w:rsidRDefault="00D531C2" w:rsidP="00D531C2">
      <w:pPr>
        <w:spacing w:after="120"/>
        <w:ind w:left="2835" w:right="1134" w:hanging="567"/>
        <w:jc w:val="both"/>
      </w:pPr>
      <w:r w:rsidRPr="000566AE">
        <w:t>r</w:t>
      </w:r>
      <w:r w:rsidRPr="000566AE">
        <w:rPr>
          <w:vertAlign w:val="subscript"/>
        </w:rPr>
        <w:t>dclose</w:t>
      </w:r>
      <w:r w:rsidRPr="000566AE">
        <w:t>:</w:t>
      </w:r>
      <w:r w:rsidRPr="000566AE">
        <w:tab/>
        <w:t xml:space="preserve">detection distance </w:t>
      </w:r>
      <w:r>
        <w:t>[m]</w:t>
      </w:r>
    </w:p>
    <w:p w14:paraId="574EEF4C" w14:textId="77777777" w:rsidR="00D531C2" w:rsidRPr="000566AE" w:rsidRDefault="00D531C2" w:rsidP="00D531C2">
      <w:pPr>
        <w:spacing w:after="120"/>
        <w:ind w:left="2835" w:right="1134" w:hanging="567"/>
        <w:jc w:val="both"/>
      </w:pPr>
      <w:r w:rsidRPr="000566AE">
        <w:t>D</w:t>
      </w:r>
      <w:r w:rsidRPr="000566AE">
        <w:rPr>
          <w:vertAlign w:val="subscript"/>
        </w:rPr>
        <w:t xml:space="preserve">0 </w:t>
      </w:r>
      <w:r w:rsidRPr="000566AE">
        <w:t xml:space="preserve">: </w:t>
      </w:r>
      <w:r w:rsidRPr="000566AE">
        <w:tab/>
        <w:t xml:space="preserve">diameter of the critical object </w:t>
      </w:r>
      <w:r>
        <w:t>[m]</w:t>
      </w:r>
      <w:r w:rsidRPr="000566AE">
        <w:t xml:space="preserve"> according to paragraph 2.1.2.6. of this Regulation; for the calculation of r</w:t>
      </w:r>
      <w:r w:rsidRPr="000566AE">
        <w:rPr>
          <w:vertAlign w:val="subscript"/>
        </w:rPr>
        <w:t>dclose</w:t>
      </w:r>
      <w:r w:rsidRPr="000566AE">
        <w:t xml:space="preserve"> for Class V and VI devices, a representative value of 0.30 m shall be used</w:t>
      </w:r>
    </w:p>
    <w:p w14:paraId="0A3F2D73" w14:textId="77777777" w:rsidR="00D531C2" w:rsidRPr="000566AE" w:rsidRDefault="00D531C2" w:rsidP="00D531C2">
      <w:pPr>
        <w:spacing w:after="120"/>
        <w:ind w:left="2268" w:right="1134"/>
        <w:jc w:val="both"/>
      </w:pPr>
      <w:r w:rsidRPr="000566AE">
        <w:tab/>
        <w:t xml:space="preserve">f: </w:t>
      </w:r>
      <w:r w:rsidRPr="000566AE">
        <w:tab/>
        <w:t>threshold increasing factor, which is equal to 8</w:t>
      </w:r>
    </w:p>
    <w:p w14:paraId="34BF4B67" w14:textId="77777777" w:rsidR="00D531C2" w:rsidRPr="000566AE" w:rsidRDefault="00D531C2" w:rsidP="00D531C2">
      <w:pPr>
        <w:spacing w:after="120"/>
        <w:ind w:left="2268" w:right="1134"/>
        <w:jc w:val="both"/>
      </w:pPr>
      <w:r w:rsidRPr="000566AE">
        <w:rPr>
          <w:i/>
        </w:rPr>
        <w:tab/>
      </w:r>
      <w:r w:rsidRPr="000566AE">
        <w:t>ω</w:t>
      </w:r>
      <w:r w:rsidRPr="000566AE">
        <w:rPr>
          <w:vertAlign w:val="subscript"/>
        </w:rPr>
        <w:t>c</w:t>
      </w:r>
      <w:r>
        <w:t xml:space="preserve">: </w:t>
      </w:r>
      <w:r>
        <w:tab/>
        <w:t>smallest discernable detail [</w:t>
      </w:r>
      <w:r w:rsidRPr="000566AE">
        <w:t>arcmin</w:t>
      </w:r>
      <w:r>
        <w:t>]</w:t>
      </w:r>
    </w:p>
    <w:p w14:paraId="29BC71DB" w14:textId="77777777" w:rsidR="00D531C2" w:rsidRPr="000566AE" w:rsidRDefault="00D531C2" w:rsidP="00D531C2">
      <w:pPr>
        <w:spacing w:after="120"/>
        <w:ind w:left="2268" w:right="1134" w:hanging="1134"/>
        <w:jc w:val="both"/>
      </w:pPr>
      <w:r w:rsidRPr="000566AE">
        <w:t>1.3.2.</w:t>
      </w:r>
      <w:r w:rsidRPr="000566AE">
        <w:tab/>
        <w:t xml:space="preserve">Detection distance greater than the critical viewing distance. Where, due to the installation, the distance eye-monitor is more than the critical viewing distance, the maximum obtainable detection distance is defined as: </w:t>
      </w:r>
    </w:p>
    <w:p w14:paraId="3D68A451" w14:textId="66F0BA0C" w:rsidR="00D531C2" w:rsidRPr="000566AE" w:rsidRDefault="00764A04" w:rsidP="00D531C2">
      <w:pPr>
        <w:spacing w:after="120"/>
        <w:ind w:left="2268" w:right="1134" w:hanging="1134"/>
        <w:jc w:val="center"/>
      </w:pPr>
      <w:r>
        <w:rPr>
          <w:noProof/>
          <w:position w:val="-30"/>
          <w:lang w:val="en-US"/>
        </w:rPr>
        <w:drawing>
          <wp:inline distT="0" distB="0" distL="0" distR="0" wp14:anchorId="18A512F5" wp14:editId="07947F9F">
            <wp:extent cx="952500" cy="419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00D531C2" w:rsidRPr="000566AE">
        <w:tab/>
      </w:r>
      <w:r w:rsidR="00D531C2" w:rsidRPr="000566AE">
        <w:tab/>
      </w:r>
      <w:r w:rsidR="00D531C2">
        <w:t>[</w:t>
      </w:r>
      <w:r w:rsidR="00D531C2" w:rsidRPr="000566AE">
        <w:t>m</w:t>
      </w:r>
      <w:r w:rsidR="00D531C2">
        <w:t>]</w:t>
      </w:r>
    </w:p>
    <w:p w14:paraId="72749562" w14:textId="77777777" w:rsidR="00D531C2" w:rsidRPr="000566AE" w:rsidRDefault="00D531C2" w:rsidP="00D531C2">
      <w:pPr>
        <w:spacing w:after="120"/>
        <w:ind w:left="2268" w:right="1134"/>
        <w:jc w:val="both"/>
      </w:pPr>
      <w:r w:rsidRPr="000566AE">
        <w:tab/>
        <w:t>Where:</w:t>
      </w:r>
    </w:p>
    <w:p w14:paraId="7D93C842" w14:textId="77777777" w:rsidR="00D531C2" w:rsidRPr="000566AE" w:rsidRDefault="00D531C2" w:rsidP="00D531C2">
      <w:pPr>
        <w:spacing w:after="120"/>
        <w:ind w:left="2835" w:right="1134" w:hanging="567"/>
        <w:jc w:val="both"/>
      </w:pPr>
      <w:r w:rsidRPr="000566AE">
        <w:t>r</w:t>
      </w:r>
      <w:r w:rsidRPr="000566AE">
        <w:rPr>
          <w:vertAlign w:val="subscript"/>
        </w:rPr>
        <w:t>dfar</w:t>
      </w:r>
      <w:r w:rsidRPr="000566AE">
        <w:t>:</w:t>
      </w:r>
      <w:r w:rsidRPr="000566AE">
        <w:tab/>
        <w:t>detection distance for distances larger than</w:t>
      </w:r>
      <w:r>
        <w:t xml:space="preserve"> the critical viewing distance [</w:t>
      </w:r>
      <w:r w:rsidRPr="000566AE">
        <w:t>m</w:t>
      </w:r>
      <w:r>
        <w:t>]</w:t>
      </w:r>
    </w:p>
    <w:p w14:paraId="29768F54" w14:textId="77777777" w:rsidR="00D531C2" w:rsidRPr="000566AE" w:rsidRDefault="00D531C2" w:rsidP="00D531C2">
      <w:pPr>
        <w:spacing w:after="120"/>
        <w:ind w:left="2835" w:right="1134" w:hanging="567"/>
        <w:jc w:val="both"/>
      </w:pPr>
      <w:r w:rsidRPr="000566AE">
        <w:t>r</w:t>
      </w:r>
      <w:r w:rsidRPr="000566AE">
        <w:rPr>
          <w:vertAlign w:val="subscript"/>
        </w:rPr>
        <w:t>dclose</w:t>
      </w:r>
      <w:r w:rsidRPr="000566AE">
        <w:t>:</w:t>
      </w:r>
      <w:r w:rsidRPr="000566AE">
        <w:tab/>
      </w:r>
      <w:r w:rsidRPr="000566AE">
        <w:rPr>
          <w:vertAlign w:val="subscript"/>
        </w:rPr>
        <w:tab/>
      </w:r>
      <w:r w:rsidRPr="000566AE">
        <w:t xml:space="preserve">detection distance for distances smaller than the critical viewing distance </w:t>
      </w:r>
      <w:r>
        <w:t>[m]</w:t>
      </w:r>
    </w:p>
    <w:p w14:paraId="44654D07" w14:textId="77777777" w:rsidR="00D531C2" w:rsidRPr="000566AE" w:rsidRDefault="00D531C2" w:rsidP="00D531C2">
      <w:pPr>
        <w:spacing w:after="120"/>
        <w:ind w:left="2268" w:right="1134"/>
        <w:jc w:val="both"/>
      </w:pPr>
      <w:r w:rsidRPr="000566AE">
        <w:rPr>
          <w:i/>
        </w:rPr>
        <w:tab/>
      </w:r>
      <w:r w:rsidRPr="000566AE">
        <w:t>r</w:t>
      </w:r>
      <w:r w:rsidRPr="000566AE">
        <w:rPr>
          <w:vertAlign w:val="subscript"/>
        </w:rPr>
        <w:t>m</w:t>
      </w:r>
      <w:r w:rsidRPr="000566AE">
        <w:t>:</w:t>
      </w:r>
      <w:r w:rsidRPr="000566AE">
        <w:rPr>
          <w:vertAlign w:val="subscript"/>
        </w:rPr>
        <w:tab/>
      </w:r>
      <w:r w:rsidRPr="000566AE">
        <w:t xml:space="preserve">viewing distance, i.e. distance between eye and monitor </w:t>
      </w:r>
      <w:r>
        <w:t>[m]</w:t>
      </w:r>
    </w:p>
    <w:p w14:paraId="7D48D244" w14:textId="77777777" w:rsidR="00D531C2" w:rsidRPr="000566AE" w:rsidRDefault="00D531C2" w:rsidP="00D531C2">
      <w:pPr>
        <w:spacing w:after="120"/>
        <w:ind w:left="2268" w:right="1134" w:hanging="1134"/>
        <w:jc w:val="both"/>
      </w:pPr>
      <w:r w:rsidRPr="000566AE">
        <w:rPr>
          <w:i/>
        </w:rPr>
        <w:tab/>
      </w:r>
      <w:r w:rsidRPr="000566AE">
        <w:rPr>
          <w:i/>
        </w:rPr>
        <w:tab/>
      </w:r>
      <w:r w:rsidRPr="000566AE">
        <w:t>r</w:t>
      </w:r>
      <w:r w:rsidRPr="000566AE">
        <w:rPr>
          <w:vertAlign w:val="subscript"/>
        </w:rPr>
        <w:t>mcrit</w:t>
      </w:r>
      <w:r w:rsidRPr="000566AE">
        <w:t>:</w:t>
      </w:r>
      <w:r w:rsidRPr="000566AE">
        <w:tab/>
        <w:t xml:space="preserve">critical viewing distance </w:t>
      </w:r>
      <w:r>
        <w:t>[m]</w:t>
      </w:r>
    </w:p>
    <w:p w14:paraId="6DB77AE7" w14:textId="77777777" w:rsidR="00D531C2" w:rsidRPr="000566AE" w:rsidRDefault="00D531C2" w:rsidP="00D531C2">
      <w:pPr>
        <w:spacing w:after="120"/>
        <w:ind w:left="2268" w:right="1134" w:hanging="1134"/>
        <w:jc w:val="both"/>
      </w:pPr>
      <w:r w:rsidRPr="000566AE">
        <w:t>2.</w:t>
      </w:r>
      <w:r w:rsidRPr="000566AE">
        <w:tab/>
        <w:t>Secondary functional requirements</w:t>
      </w:r>
    </w:p>
    <w:p w14:paraId="2BBC34FA" w14:textId="256E9438" w:rsidR="00D531C2" w:rsidRPr="000566AE" w:rsidRDefault="00D531C2" w:rsidP="00D531C2">
      <w:pPr>
        <w:spacing w:after="120"/>
        <w:ind w:left="2268" w:right="1134" w:hanging="1134"/>
        <w:jc w:val="both"/>
      </w:pPr>
      <w:r w:rsidRPr="000566AE">
        <w:tab/>
        <w:t>Based on the installation conditions, a determination shall be made to discover whether the entire device can still satisfy the functional requirements listed in paragraph 6.2.2. of this Regulation, specifically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145" w:name="_Hlt503063637"/>
      <w:bookmarkStart w:id="146" w:name="_Toc501187434"/>
      <w:bookmarkEnd w:id="145"/>
      <w:r w:rsidRPr="000566AE">
        <w:t>ements on the</w:t>
      </w:r>
      <w:bookmarkEnd w:id="146"/>
      <w:r w:rsidRPr="000566AE">
        <w:t xml:space="preserve"> relevant vehicle as described in paragraph 6.2.2.2. of this Regulation.</w:t>
      </w:r>
    </w:p>
    <w:p w14:paraId="6E492BE4" w14:textId="77777777" w:rsidR="00D531C2" w:rsidRPr="000566AE" w:rsidRDefault="00D531C2" w:rsidP="00D531C2">
      <w:pPr>
        <w:sectPr w:rsidR="00D531C2" w:rsidRPr="000566AE" w:rsidSect="00D531C2">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pgSz w:w="11907" w:h="16840" w:code="9"/>
          <w:pgMar w:top="1701" w:right="1134" w:bottom="2268" w:left="1134" w:header="1134" w:footer="1701" w:gutter="0"/>
          <w:cols w:space="720"/>
          <w:titlePg/>
          <w:docGrid w:linePitch="272"/>
        </w:sectPr>
      </w:pPr>
    </w:p>
    <w:p w14:paraId="0825B834" w14:textId="77777777" w:rsidR="00D531C2" w:rsidRPr="000566AE" w:rsidRDefault="00D531C2" w:rsidP="00E3537E">
      <w:pPr>
        <w:pStyle w:val="HChG"/>
        <w:spacing w:before="240"/>
      </w:pPr>
      <w:bookmarkStart w:id="147" w:name="_Toc437351653"/>
      <w:r w:rsidRPr="000566AE">
        <w:lastRenderedPageBreak/>
        <w:t>Annex 11</w:t>
      </w:r>
      <w:bookmarkEnd w:id="147"/>
    </w:p>
    <w:p w14:paraId="2A18456F" w14:textId="3FD23BF4" w:rsidR="00D531C2" w:rsidRPr="000566AE" w:rsidRDefault="00D531C2" w:rsidP="00D531C2">
      <w:pPr>
        <w:pStyle w:val="HChG"/>
      </w:pPr>
      <w:r w:rsidRPr="000566AE">
        <w:tab/>
      </w:r>
      <w:r w:rsidRPr="000566AE">
        <w:tab/>
      </w:r>
      <w:bookmarkStart w:id="148" w:name="_Toc437351654"/>
      <w:r w:rsidRPr="000566AE">
        <w:t xml:space="preserve">Determination of the displayed object size for CMS of </w:t>
      </w:r>
      <w:r w:rsidR="00E3537E">
        <w:br/>
      </w:r>
      <w:r w:rsidRPr="000566AE">
        <w:t>Classes V and VI</w:t>
      </w:r>
      <w:bookmarkEnd w:id="148"/>
    </w:p>
    <w:p w14:paraId="002C830D" w14:textId="77777777" w:rsidR="00D531C2" w:rsidRPr="000566AE" w:rsidRDefault="00D531C2" w:rsidP="00D531C2">
      <w:pPr>
        <w:spacing w:after="120"/>
        <w:ind w:left="2268" w:right="1134" w:hanging="1134"/>
        <w:jc w:val="both"/>
        <w:rPr>
          <w:bCs/>
        </w:rPr>
      </w:pPr>
      <w:r w:rsidRPr="000566AE">
        <w:rPr>
          <w:bCs/>
        </w:rPr>
        <w:t>1.</w:t>
      </w:r>
      <w:r w:rsidRPr="000566AE">
        <w:rPr>
          <w:bCs/>
        </w:rPr>
        <w:tab/>
        <w:t>Camera monitor device for indirect vision</w:t>
      </w:r>
    </w:p>
    <w:p w14:paraId="46AC4763" w14:textId="77777777" w:rsidR="00D531C2" w:rsidRPr="000566AE" w:rsidRDefault="00D531C2" w:rsidP="00D531C2">
      <w:pPr>
        <w:spacing w:after="120"/>
        <w:ind w:left="2268" w:right="1134" w:hanging="1134"/>
        <w:jc w:val="both"/>
        <w:rPr>
          <w:bCs/>
        </w:rPr>
      </w:pPr>
      <w:r w:rsidRPr="000566AE">
        <w:rPr>
          <w:bCs/>
        </w:rPr>
        <w:t>1.1.</w:t>
      </w:r>
      <w:r w:rsidRPr="000566AE">
        <w:rPr>
          <w:bCs/>
        </w:rPr>
        <w:tab/>
        <w:t>General</w:t>
      </w:r>
    </w:p>
    <w:p w14:paraId="5A3B8D9C" w14:textId="77777777" w:rsidR="00D531C2" w:rsidRPr="000566AE" w:rsidRDefault="00D531C2" w:rsidP="00D531C2">
      <w:pPr>
        <w:spacing w:after="120"/>
        <w:ind w:left="2268" w:right="1134"/>
        <w:jc w:val="both"/>
        <w:rPr>
          <w:bCs/>
        </w:rPr>
      </w:pPr>
      <w:r w:rsidRPr="000566AE">
        <w:rPr>
          <w:bCs/>
        </w:rPr>
        <w:t>Determination of the displayed object size considers the possible appearance of smear. The impact on the monitors image and consequence is the occultation of the field of view and therefore of the object. The following differentiation is made:</w:t>
      </w:r>
    </w:p>
    <w:p w14:paraId="39B4906F" w14:textId="77777777" w:rsidR="00D531C2" w:rsidRPr="000566AE" w:rsidRDefault="00D531C2" w:rsidP="00D531C2">
      <w:pPr>
        <w:spacing w:after="120"/>
        <w:ind w:left="1134" w:right="1134"/>
        <w:jc w:val="both"/>
        <w:rPr>
          <w:bCs/>
        </w:rPr>
      </w:pPr>
      <w:r w:rsidRPr="000566AE">
        <w:rPr>
          <w:bCs/>
        </w:rPr>
        <w:t>1.2.</w:t>
      </w:r>
      <w:r w:rsidRPr="000566AE">
        <w:rPr>
          <w:bCs/>
        </w:rPr>
        <w:tab/>
      </w:r>
      <w:r w:rsidRPr="000566AE">
        <w:rPr>
          <w:bCs/>
        </w:rPr>
        <w:tab/>
        <w:t>Case A: Smear appears</w:t>
      </w:r>
    </w:p>
    <w:p w14:paraId="5F15C857" w14:textId="77777777" w:rsidR="00D531C2" w:rsidRPr="000566AE" w:rsidRDefault="00D531C2" w:rsidP="00D531C2">
      <w:pPr>
        <w:spacing w:after="120"/>
        <w:ind w:left="2268" w:right="1134" w:hanging="1134"/>
        <w:jc w:val="both"/>
      </w:pPr>
      <w:r w:rsidRPr="000566AE">
        <w:t>1.2.1.</w:t>
      </w:r>
      <w:r w:rsidRPr="000566AE">
        <w:tab/>
      </w:r>
      <w:r w:rsidRPr="000566AE">
        <w:tab/>
        <w:t>Step 1: Under the condition described in paragraph 6.2.2.2.1.2. of this Regulation, measure the width (s) of the vertical bar displayed on the monitor e.g. with a measurement microscope.</w:t>
      </w:r>
    </w:p>
    <w:p w14:paraId="61B39F86" w14:textId="77777777" w:rsidR="00D531C2" w:rsidRPr="000566AE" w:rsidRDefault="00D531C2" w:rsidP="00D531C2">
      <w:pPr>
        <w:spacing w:after="120"/>
        <w:ind w:left="2268" w:right="1134" w:hanging="1134"/>
        <w:jc w:val="both"/>
        <w:rPr>
          <w:bCs/>
        </w:rPr>
      </w:pPr>
      <w:r w:rsidRPr="000566AE">
        <w:rPr>
          <w:bCs/>
        </w:rPr>
        <w:t>1.2.2.</w:t>
      </w:r>
      <w:r w:rsidRPr="000566AE">
        <w:rPr>
          <w:bCs/>
        </w:rPr>
        <w:tab/>
      </w:r>
      <w:r w:rsidRPr="000566AE">
        <w:rPr>
          <w:bCs/>
        </w:rPr>
        <w:tab/>
        <w:t>Step 2: Place the object at a defined distance from the camera. Measure the width of the object displayed on the monitor (b) in a situation without real sun light condition e.g. with a measurement microscope.</w:t>
      </w:r>
    </w:p>
    <w:p w14:paraId="42FBC36D" w14:textId="77777777" w:rsidR="00D531C2" w:rsidRPr="000566AE" w:rsidRDefault="00D531C2" w:rsidP="00D531C2">
      <w:pPr>
        <w:spacing w:after="120"/>
        <w:ind w:left="2268" w:right="1134" w:hanging="1134"/>
        <w:jc w:val="both"/>
        <w:rPr>
          <w:bCs/>
        </w:rPr>
      </w:pPr>
      <w:r w:rsidRPr="000566AE">
        <w:rPr>
          <w:bCs/>
        </w:rPr>
        <w:t>1.2.3.</w:t>
      </w:r>
      <w:r w:rsidRPr="000566AE">
        <w:rPr>
          <w:bCs/>
        </w:rPr>
        <w:tab/>
      </w:r>
      <w:r w:rsidRPr="000566AE">
        <w:rPr>
          <w:bCs/>
        </w:rPr>
        <w:tab/>
        <w:t>Step 3: Calculate the residual object width (</w:t>
      </w:r>
      <w:r w:rsidRPr="000566AE">
        <w:rPr>
          <w:bCs/>
        </w:rPr>
        <w:sym w:font="Symbol" w:char="F061"/>
      </w:r>
      <w:r w:rsidRPr="000566AE">
        <w:rPr>
          <w:bCs/>
        </w:rPr>
        <w:t>) according to the following equation:</w:t>
      </w:r>
    </w:p>
    <w:p w14:paraId="4F850E14" w14:textId="674D48C6" w:rsidR="00D531C2" w:rsidRPr="000566AE" w:rsidRDefault="00764A04" w:rsidP="00D531C2">
      <w:pPr>
        <w:spacing w:after="120"/>
        <w:ind w:left="2268" w:right="1134" w:hanging="1134"/>
        <w:jc w:val="center"/>
      </w:pPr>
      <w:r>
        <w:rPr>
          <w:noProof/>
          <w:position w:val="-24"/>
          <w:lang w:val="en-US"/>
        </w:rPr>
        <w:drawing>
          <wp:inline distT="0" distB="0" distL="0" distR="0" wp14:anchorId="0FD4F23C" wp14:editId="45DA6B25">
            <wp:extent cx="1590675" cy="409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3E79FB2B" w14:textId="77777777" w:rsidR="00D531C2" w:rsidRPr="000566AE" w:rsidRDefault="00D531C2" w:rsidP="00D531C2">
      <w:pPr>
        <w:spacing w:after="120"/>
        <w:ind w:left="3400" w:right="1134" w:hanging="1134"/>
        <w:jc w:val="both"/>
        <w:rPr>
          <w:bCs/>
        </w:rPr>
      </w:pPr>
      <w:r w:rsidRPr="000566AE">
        <w:rPr>
          <w:bCs/>
        </w:rPr>
        <w:t>Where:</w:t>
      </w:r>
    </w:p>
    <w:p w14:paraId="68A57BA8" w14:textId="77777777" w:rsidR="00D531C2" w:rsidRPr="000566AE" w:rsidRDefault="00D531C2" w:rsidP="00D531C2">
      <w:pPr>
        <w:tabs>
          <w:tab w:val="left" w:pos="2835"/>
        </w:tabs>
        <w:spacing w:after="120"/>
        <w:ind w:left="2835" w:right="1134" w:hanging="569"/>
        <w:jc w:val="both"/>
        <w:rPr>
          <w:bCs/>
        </w:rPr>
      </w:pPr>
      <w:r w:rsidRPr="000566AE">
        <w:rPr>
          <w:bCs/>
        </w:rPr>
        <w:sym w:font="Symbol" w:char="F061"/>
      </w:r>
      <w:r w:rsidRPr="000566AE">
        <w:rPr>
          <w:bCs/>
        </w:rPr>
        <w:t>:</w:t>
      </w:r>
      <w:r w:rsidRPr="000566AE">
        <w:rPr>
          <w:bCs/>
        </w:rPr>
        <w:tab/>
        <w:t>residual width of the object display</w:t>
      </w:r>
      <w:r>
        <w:rPr>
          <w:bCs/>
        </w:rPr>
        <w:t>ed on the monitor (with smear) [</w:t>
      </w:r>
      <w:r w:rsidRPr="000566AE">
        <w:rPr>
          <w:bCs/>
        </w:rPr>
        <w:t>minutes of arc</w:t>
      </w:r>
      <w:r>
        <w:rPr>
          <w:bCs/>
        </w:rPr>
        <w:t>]</w:t>
      </w:r>
    </w:p>
    <w:p w14:paraId="2F85D079" w14:textId="77777777" w:rsidR="00D531C2" w:rsidRPr="000566AE" w:rsidRDefault="00D531C2" w:rsidP="00D531C2">
      <w:pPr>
        <w:tabs>
          <w:tab w:val="left" w:pos="2835"/>
        </w:tabs>
        <w:spacing w:after="120"/>
        <w:ind w:left="2835" w:right="1134" w:hanging="569"/>
        <w:jc w:val="both"/>
        <w:rPr>
          <w:bCs/>
        </w:rPr>
      </w:pPr>
      <w:r w:rsidRPr="000566AE">
        <w:rPr>
          <w:bCs/>
        </w:rPr>
        <w:t>b:</w:t>
      </w:r>
      <w:r w:rsidRPr="000566AE">
        <w:rPr>
          <w:bCs/>
        </w:rPr>
        <w:tab/>
        <w:t xml:space="preserve">width of the object displayed on the monitor (without smear) </w:t>
      </w:r>
      <w:r>
        <w:rPr>
          <w:bCs/>
        </w:rPr>
        <w:t>[</w:t>
      </w:r>
      <w:r w:rsidRPr="000566AE">
        <w:rPr>
          <w:bCs/>
        </w:rPr>
        <w:t>mm</w:t>
      </w:r>
      <w:r>
        <w:rPr>
          <w:bCs/>
        </w:rPr>
        <w:t>]</w:t>
      </w:r>
    </w:p>
    <w:p w14:paraId="3B9B6FC6" w14:textId="77777777" w:rsidR="00D531C2" w:rsidRPr="000566AE" w:rsidRDefault="00D531C2" w:rsidP="00D531C2">
      <w:pPr>
        <w:tabs>
          <w:tab w:val="left" w:pos="2835"/>
        </w:tabs>
        <w:spacing w:after="120"/>
        <w:ind w:left="2835" w:right="1134" w:hanging="569"/>
        <w:jc w:val="both"/>
        <w:rPr>
          <w:bCs/>
        </w:rPr>
      </w:pPr>
      <w:r w:rsidRPr="000566AE">
        <w:rPr>
          <w:bCs/>
        </w:rPr>
        <w:t>s:</w:t>
      </w:r>
      <w:r w:rsidRPr="000566AE">
        <w:rPr>
          <w:bCs/>
        </w:rPr>
        <w:tab/>
        <w:t xml:space="preserve">width of the smear </w:t>
      </w:r>
      <w:r>
        <w:rPr>
          <w:bCs/>
        </w:rPr>
        <w:t>[mm]</w:t>
      </w:r>
    </w:p>
    <w:p w14:paraId="551BD326" w14:textId="77777777" w:rsidR="00D531C2" w:rsidRPr="000566AE" w:rsidRDefault="00D531C2" w:rsidP="00D531C2">
      <w:pPr>
        <w:tabs>
          <w:tab w:val="left" w:pos="2835"/>
        </w:tabs>
        <w:spacing w:after="120"/>
        <w:ind w:left="2835" w:right="1134" w:hanging="569"/>
        <w:jc w:val="both"/>
        <w:rPr>
          <w:bCs/>
        </w:rPr>
      </w:pPr>
      <w:r w:rsidRPr="000566AE">
        <w:rPr>
          <w:bCs/>
        </w:rPr>
        <w:t>r:</w:t>
      </w:r>
      <w:r w:rsidRPr="000566AE">
        <w:rPr>
          <w:bCs/>
        </w:rPr>
        <w:tab/>
        <w:t xml:space="preserve">viewing distance </w:t>
      </w:r>
      <w:r>
        <w:rPr>
          <w:bCs/>
        </w:rPr>
        <w:t>[mm]</w:t>
      </w:r>
    </w:p>
    <w:p w14:paraId="278038F1" w14:textId="77777777" w:rsidR="00D531C2" w:rsidRPr="000566AE" w:rsidRDefault="00D531C2" w:rsidP="00D531C2">
      <w:pPr>
        <w:spacing w:after="120"/>
        <w:ind w:left="1134" w:right="1134"/>
        <w:jc w:val="both"/>
        <w:rPr>
          <w:bCs/>
        </w:rPr>
      </w:pPr>
      <w:r w:rsidRPr="000566AE">
        <w:rPr>
          <w:bCs/>
        </w:rPr>
        <w:t>1.3.</w:t>
      </w:r>
      <w:r w:rsidRPr="000566AE">
        <w:rPr>
          <w:bCs/>
        </w:rPr>
        <w:tab/>
      </w:r>
      <w:r w:rsidRPr="000566AE">
        <w:rPr>
          <w:bCs/>
        </w:rPr>
        <w:tab/>
        <w:t>Case B: Smear does not appear</w:t>
      </w:r>
    </w:p>
    <w:p w14:paraId="7D152ABF" w14:textId="77777777" w:rsidR="00D531C2" w:rsidRPr="000566AE" w:rsidRDefault="00D531C2" w:rsidP="00D531C2">
      <w:pPr>
        <w:spacing w:after="120"/>
        <w:ind w:left="2268" w:right="1134" w:hanging="1134"/>
        <w:jc w:val="both"/>
        <w:rPr>
          <w:bCs/>
        </w:rPr>
      </w:pPr>
      <w:r w:rsidRPr="000566AE">
        <w:t>1.3.1.</w:t>
      </w:r>
      <w:r w:rsidRPr="000566AE">
        <w:tab/>
      </w:r>
      <w:r w:rsidRPr="000566AE">
        <w:tab/>
      </w:r>
      <w:r w:rsidRPr="000566AE">
        <w:rPr>
          <w:bCs/>
        </w:rPr>
        <w:t>Step 1: Place the object at a defined distance from the camera. Measure the width of the object displayed on the monitor (b) in a situation without real sun light condition e.g. with a measurement microscope.</w:t>
      </w:r>
    </w:p>
    <w:p w14:paraId="3015E03E" w14:textId="77777777" w:rsidR="00D531C2" w:rsidRPr="000566AE" w:rsidRDefault="00D531C2" w:rsidP="00E3537E">
      <w:pPr>
        <w:ind w:left="2268" w:right="1134" w:hanging="1134"/>
        <w:jc w:val="both"/>
        <w:rPr>
          <w:bCs/>
        </w:rPr>
      </w:pPr>
      <w:r w:rsidRPr="000566AE">
        <w:t>1.3.2.</w:t>
      </w:r>
      <w:r w:rsidRPr="000566AE">
        <w:tab/>
      </w:r>
      <w:r w:rsidRPr="000566AE">
        <w:rPr>
          <w:bCs/>
        </w:rPr>
        <w:t>Step 2: Calculate the object width (</w:t>
      </w:r>
      <w:r w:rsidRPr="000566AE">
        <w:rPr>
          <w:bCs/>
        </w:rPr>
        <w:sym w:font="Symbol" w:char="F061"/>
      </w:r>
      <w:r w:rsidRPr="000566AE">
        <w:rPr>
          <w:bCs/>
        </w:rPr>
        <w:t>) according to the following equation:</w:t>
      </w:r>
    </w:p>
    <w:p w14:paraId="524871EE" w14:textId="3BFD9A2C" w:rsidR="00D531C2" w:rsidRPr="000566AE" w:rsidRDefault="00764A04" w:rsidP="00E3537E">
      <w:pPr>
        <w:spacing w:line="240" w:lineRule="auto"/>
        <w:ind w:left="2268" w:right="1134" w:hanging="1134"/>
        <w:jc w:val="center"/>
        <w:rPr>
          <w:bCs/>
        </w:rPr>
      </w:pPr>
      <w:r>
        <w:rPr>
          <w:noProof/>
          <w:position w:val="-24"/>
          <w:lang w:val="en-US"/>
        </w:rPr>
        <w:drawing>
          <wp:inline distT="0" distB="0" distL="0" distR="0" wp14:anchorId="775DA83B" wp14:editId="7A662746">
            <wp:extent cx="1590675" cy="409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40479545" w14:textId="77777777" w:rsidR="00D531C2" w:rsidRPr="000566AE" w:rsidRDefault="00D531C2" w:rsidP="00D531C2">
      <w:pPr>
        <w:spacing w:after="120"/>
        <w:ind w:left="3400" w:right="1134" w:hanging="1134"/>
        <w:jc w:val="both"/>
        <w:rPr>
          <w:bCs/>
        </w:rPr>
      </w:pPr>
      <w:r w:rsidRPr="000566AE">
        <w:rPr>
          <w:bCs/>
        </w:rPr>
        <w:t>Where:</w:t>
      </w:r>
    </w:p>
    <w:p w14:paraId="153661CB" w14:textId="77777777" w:rsidR="00D531C2" w:rsidRPr="000566AE" w:rsidRDefault="00D531C2" w:rsidP="00D531C2">
      <w:pPr>
        <w:tabs>
          <w:tab w:val="left" w:pos="2835"/>
        </w:tabs>
        <w:spacing w:after="120"/>
        <w:ind w:left="2835" w:right="1134" w:hanging="567"/>
        <w:jc w:val="both"/>
        <w:rPr>
          <w:bCs/>
        </w:rPr>
      </w:pPr>
      <w:r w:rsidRPr="000566AE">
        <w:rPr>
          <w:bCs/>
        </w:rPr>
        <w:sym w:font="Symbol" w:char="F061"/>
      </w:r>
      <w:r w:rsidRPr="000566AE">
        <w:rPr>
          <w:bCs/>
        </w:rPr>
        <w:t>:</w:t>
      </w:r>
      <w:r w:rsidRPr="000566AE">
        <w:rPr>
          <w:bCs/>
        </w:rPr>
        <w:tab/>
        <w:t xml:space="preserve">width of the object displayed on the monitor (without smear) </w:t>
      </w:r>
      <w:r>
        <w:rPr>
          <w:bCs/>
        </w:rPr>
        <w:t>[minutes of arc]</w:t>
      </w:r>
    </w:p>
    <w:p w14:paraId="62526789" w14:textId="77777777" w:rsidR="00D531C2" w:rsidRPr="000566AE" w:rsidRDefault="00D531C2" w:rsidP="00D531C2">
      <w:pPr>
        <w:tabs>
          <w:tab w:val="left" w:pos="2835"/>
        </w:tabs>
        <w:spacing w:after="120"/>
        <w:ind w:left="2835" w:right="1134" w:hanging="567"/>
        <w:jc w:val="both"/>
        <w:rPr>
          <w:bCs/>
        </w:rPr>
      </w:pPr>
      <w:r w:rsidRPr="000566AE">
        <w:rPr>
          <w:bCs/>
        </w:rPr>
        <w:t>b:</w:t>
      </w:r>
      <w:r w:rsidRPr="000566AE">
        <w:rPr>
          <w:bCs/>
        </w:rPr>
        <w:tab/>
        <w:t xml:space="preserve">width of the object displayed on the monitor (without smear) </w:t>
      </w:r>
      <w:r>
        <w:rPr>
          <w:bCs/>
        </w:rPr>
        <w:t>[mm]</w:t>
      </w:r>
    </w:p>
    <w:p w14:paraId="0E5AD4DB" w14:textId="77777777" w:rsidR="00D531C2" w:rsidRPr="000566AE" w:rsidRDefault="00D531C2" w:rsidP="00E3537E">
      <w:pPr>
        <w:tabs>
          <w:tab w:val="left" w:pos="2835"/>
        </w:tabs>
        <w:spacing w:line="240" w:lineRule="auto"/>
        <w:ind w:left="2835" w:right="1134" w:hanging="567"/>
        <w:jc w:val="both"/>
        <w:rPr>
          <w:bCs/>
        </w:rPr>
      </w:pPr>
      <w:r w:rsidRPr="000566AE">
        <w:rPr>
          <w:bCs/>
        </w:rPr>
        <w:t>r:</w:t>
      </w:r>
      <w:r w:rsidRPr="000566AE">
        <w:rPr>
          <w:bCs/>
        </w:rPr>
        <w:tab/>
        <w:t xml:space="preserve">viewing distance </w:t>
      </w:r>
      <w:r>
        <w:rPr>
          <w:bCs/>
        </w:rPr>
        <w:t>[mm]</w:t>
      </w:r>
    </w:p>
    <w:p w14:paraId="4DA4801E" w14:textId="77777777" w:rsidR="00D531C2" w:rsidRPr="000566AE" w:rsidRDefault="00D531C2" w:rsidP="00E3537E">
      <w:pPr>
        <w:spacing w:after="120"/>
        <w:ind w:left="2268" w:right="1134" w:hanging="1134"/>
        <w:jc w:val="both"/>
        <w:rPr>
          <w:bCs/>
        </w:rPr>
      </w:pPr>
      <w:r w:rsidRPr="000566AE">
        <w:rPr>
          <w:bCs/>
        </w:rPr>
        <w:lastRenderedPageBreak/>
        <w:t>1.4.</w:t>
      </w:r>
      <w:r w:rsidRPr="000566AE">
        <w:rPr>
          <w:bCs/>
        </w:rPr>
        <w:tab/>
        <w:t>Data supplied by the instructions for use</w:t>
      </w:r>
    </w:p>
    <w:p w14:paraId="3AD3DF55" w14:textId="16F70195" w:rsidR="00D531C2" w:rsidRPr="000566AE" w:rsidRDefault="00D531C2" w:rsidP="00D531C2">
      <w:pPr>
        <w:spacing w:after="120"/>
        <w:ind w:left="2268" w:right="1134"/>
        <w:jc w:val="both"/>
        <w:rPr>
          <w:bCs/>
        </w:rPr>
      </w:pPr>
      <w:r w:rsidRPr="000566AE">
        <w:rPr>
          <w:bCs/>
        </w:rPr>
        <w:t>In the case of Class</w:t>
      </w:r>
      <w:r w:rsidR="00E3537E">
        <w:rPr>
          <w:bCs/>
        </w:rPr>
        <w:t>es</w:t>
      </w:r>
      <w:r w:rsidRPr="000566AE">
        <w:rPr>
          <w:bCs/>
        </w:rPr>
        <w:t xml:space="preserve"> V and VI camera monitor devices the instructions for use shall include a table that shows the minimum and maximum mounting height of the camera above ground under consideration of different viewing distances. The camera shall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D531C2" w:rsidRPr="000566AE" w14:paraId="04B79084" w14:textId="77777777" w:rsidTr="00D531C2">
        <w:tc>
          <w:tcPr>
            <w:tcW w:w="1228" w:type="dxa"/>
          </w:tcPr>
          <w:p w14:paraId="6D2B90F3" w14:textId="77777777" w:rsidR="00D531C2" w:rsidRPr="000566AE" w:rsidRDefault="00D531C2" w:rsidP="00D531C2">
            <w:pPr>
              <w:spacing w:after="120"/>
              <w:rPr>
                <w:bCs/>
              </w:rPr>
            </w:pPr>
            <w:r w:rsidRPr="000566AE">
              <w:rPr>
                <w:bCs/>
              </w:rPr>
              <w:t>Viewing distance</w:t>
            </w:r>
          </w:p>
        </w:tc>
        <w:tc>
          <w:tcPr>
            <w:tcW w:w="1229" w:type="dxa"/>
          </w:tcPr>
          <w:p w14:paraId="3B64A8A6" w14:textId="77777777" w:rsidR="00D531C2" w:rsidRPr="000566AE" w:rsidRDefault="00D531C2" w:rsidP="00D531C2">
            <w:pPr>
              <w:spacing w:after="120"/>
              <w:jc w:val="center"/>
              <w:rPr>
                <w:bCs/>
              </w:rPr>
            </w:pPr>
            <w:r w:rsidRPr="000566AE">
              <w:rPr>
                <w:bCs/>
              </w:rPr>
              <w:t>0.5 m</w:t>
            </w:r>
          </w:p>
        </w:tc>
        <w:tc>
          <w:tcPr>
            <w:tcW w:w="1228" w:type="dxa"/>
          </w:tcPr>
          <w:p w14:paraId="1FA6B136" w14:textId="77777777" w:rsidR="00D531C2" w:rsidRPr="000566AE" w:rsidRDefault="00D531C2" w:rsidP="00D531C2">
            <w:pPr>
              <w:spacing w:after="120"/>
              <w:jc w:val="center"/>
              <w:rPr>
                <w:bCs/>
              </w:rPr>
            </w:pPr>
            <w:r w:rsidRPr="000566AE">
              <w:rPr>
                <w:bCs/>
              </w:rPr>
              <w:t>1.0 m</w:t>
            </w:r>
          </w:p>
        </w:tc>
        <w:tc>
          <w:tcPr>
            <w:tcW w:w="1229" w:type="dxa"/>
          </w:tcPr>
          <w:p w14:paraId="58E93457" w14:textId="77777777" w:rsidR="00D531C2" w:rsidRPr="000566AE" w:rsidRDefault="00D531C2" w:rsidP="00D531C2">
            <w:pPr>
              <w:spacing w:after="120"/>
              <w:jc w:val="center"/>
              <w:rPr>
                <w:bCs/>
              </w:rPr>
            </w:pPr>
            <w:r w:rsidRPr="000566AE">
              <w:rPr>
                <w:bCs/>
              </w:rPr>
              <w:t>1.5 m</w:t>
            </w:r>
          </w:p>
        </w:tc>
        <w:tc>
          <w:tcPr>
            <w:tcW w:w="1228" w:type="dxa"/>
          </w:tcPr>
          <w:p w14:paraId="0589D1A3" w14:textId="77777777" w:rsidR="00D531C2" w:rsidRPr="000566AE" w:rsidRDefault="00D531C2" w:rsidP="00D531C2">
            <w:pPr>
              <w:spacing w:after="120"/>
              <w:jc w:val="center"/>
              <w:rPr>
                <w:bCs/>
              </w:rPr>
            </w:pPr>
            <w:r w:rsidRPr="000566AE">
              <w:rPr>
                <w:bCs/>
              </w:rPr>
              <w:t>2.0 m</w:t>
            </w:r>
          </w:p>
        </w:tc>
        <w:tc>
          <w:tcPr>
            <w:tcW w:w="1229" w:type="dxa"/>
          </w:tcPr>
          <w:p w14:paraId="133C2080" w14:textId="77777777" w:rsidR="00D531C2" w:rsidRPr="000566AE" w:rsidRDefault="00D531C2" w:rsidP="00D531C2">
            <w:pPr>
              <w:spacing w:after="120"/>
              <w:jc w:val="center"/>
              <w:rPr>
                <w:bCs/>
              </w:rPr>
            </w:pPr>
            <w:r w:rsidRPr="000566AE">
              <w:rPr>
                <w:bCs/>
              </w:rPr>
              <w:t>2.5 m</w:t>
            </w:r>
          </w:p>
        </w:tc>
      </w:tr>
      <w:tr w:rsidR="00D531C2" w:rsidRPr="000566AE" w14:paraId="4D93B3E7" w14:textId="77777777" w:rsidTr="00D531C2">
        <w:tc>
          <w:tcPr>
            <w:tcW w:w="1228" w:type="dxa"/>
          </w:tcPr>
          <w:p w14:paraId="112FCC68" w14:textId="77777777" w:rsidR="00D531C2" w:rsidRPr="000566AE" w:rsidRDefault="00D531C2" w:rsidP="00D531C2">
            <w:pPr>
              <w:spacing w:after="120"/>
              <w:rPr>
                <w:bCs/>
              </w:rPr>
            </w:pPr>
            <w:r w:rsidRPr="000566AE">
              <w:rPr>
                <w:bCs/>
              </w:rPr>
              <w:t>Minimum mounting height</w:t>
            </w:r>
          </w:p>
        </w:tc>
        <w:tc>
          <w:tcPr>
            <w:tcW w:w="1229" w:type="dxa"/>
          </w:tcPr>
          <w:p w14:paraId="71C16AF3" w14:textId="77777777" w:rsidR="00D531C2" w:rsidRPr="000566AE" w:rsidRDefault="00D531C2" w:rsidP="00D531C2">
            <w:pPr>
              <w:spacing w:after="120"/>
              <w:jc w:val="center"/>
              <w:rPr>
                <w:bCs/>
              </w:rPr>
            </w:pPr>
            <w:r>
              <w:rPr>
                <w:bCs/>
              </w:rPr>
              <w:t>p</w:t>
            </w:r>
            <w:r w:rsidRPr="000566AE">
              <w:rPr>
                <w:bCs/>
              </w:rPr>
              <w:t>ara. 1.4.1.</w:t>
            </w:r>
          </w:p>
        </w:tc>
        <w:tc>
          <w:tcPr>
            <w:tcW w:w="1228" w:type="dxa"/>
          </w:tcPr>
          <w:p w14:paraId="2430DCD2" w14:textId="77777777" w:rsidR="00D531C2" w:rsidRPr="000566AE" w:rsidRDefault="00D531C2" w:rsidP="00D531C2">
            <w:pPr>
              <w:spacing w:after="120"/>
              <w:jc w:val="center"/>
              <w:rPr>
                <w:bCs/>
              </w:rPr>
            </w:pPr>
            <w:r>
              <w:rPr>
                <w:bCs/>
              </w:rPr>
              <w:t>p</w:t>
            </w:r>
            <w:r w:rsidRPr="000566AE">
              <w:rPr>
                <w:bCs/>
              </w:rPr>
              <w:t>ara. 1.4.1.</w:t>
            </w:r>
          </w:p>
        </w:tc>
        <w:tc>
          <w:tcPr>
            <w:tcW w:w="1229" w:type="dxa"/>
          </w:tcPr>
          <w:p w14:paraId="0194378A" w14:textId="77777777" w:rsidR="00D531C2" w:rsidRPr="000566AE" w:rsidRDefault="00D531C2" w:rsidP="00D531C2">
            <w:pPr>
              <w:spacing w:after="120"/>
              <w:jc w:val="center"/>
              <w:rPr>
                <w:bCs/>
              </w:rPr>
            </w:pPr>
            <w:r>
              <w:rPr>
                <w:bCs/>
              </w:rPr>
              <w:t>p</w:t>
            </w:r>
            <w:r w:rsidRPr="000566AE">
              <w:rPr>
                <w:bCs/>
              </w:rPr>
              <w:t>ara. 1.4.1.</w:t>
            </w:r>
          </w:p>
        </w:tc>
        <w:tc>
          <w:tcPr>
            <w:tcW w:w="1228" w:type="dxa"/>
          </w:tcPr>
          <w:p w14:paraId="2E23550B" w14:textId="77777777" w:rsidR="00D531C2" w:rsidRPr="000566AE" w:rsidRDefault="00D531C2" w:rsidP="00D531C2">
            <w:pPr>
              <w:spacing w:after="120"/>
              <w:jc w:val="center"/>
              <w:rPr>
                <w:bCs/>
              </w:rPr>
            </w:pPr>
            <w:r>
              <w:rPr>
                <w:bCs/>
              </w:rPr>
              <w:t>p</w:t>
            </w:r>
            <w:r w:rsidRPr="000566AE">
              <w:rPr>
                <w:bCs/>
              </w:rPr>
              <w:t>ara. 1.4.1.</w:t>
            </w:r>
          </w:p>
        </w:tc>
        <w:tc>
          <w:tcPr>
            <w:tcW w:w="1229" w:type="dxa"/>
          </w:tcPr>
          <w:p w14:paraId="1C824B69" w14:textId="77777777" w:rsidR="00D531C2" w:rsidRPr="000566AE" w:rsidRDefault="00D531C2" w:rsidP="00D531C2">
            <w:pPr>
              <w:spacing w:after="120"/>
              <w:jc w:val="center"/>
              <w:rPr>
                <w:bCs/>
              </w:rPr>
            </w:pPr>
            <w:r>
              <w:rPr>
                <w:bCs/>
              </w:rPr>
              <w:t>p</w:t>
            </w:r>
            <w:r w:rsidRPr="000566AE">
              <w:rPr>
                <w:bCs/>
              </w:rPr>
              <w:t>ara. 1.4.1.</w:t>
            </w:r>
          </w:p>
        </w:tc>
      </w:tr>
      <w:tr w:rsidR="00D531C2" w:rsidRPr="000566AE" w14:paraId="2077B1DB" w14:textId="77777777" w:rsidTr="00D531C2">
        <w:tc>
          <w:tcPr>
            <w:tcW w:w="1228" w:type="dxa"/>
          </w:tcPr>
          <w:p w14:paraId="36698251" w14:textId="77777777" w:rsidR="00D531C2" w:rsidRPr="000566AE" w:rsidRDefault="00D531C2" w:rsidP="00D531C2">
            <w:pPr>
              <w:spacing w:after="120" w:line="240" w:lineRule="auto"/>
              <w:outlineLvl w:val="7"/>
              <w:rPr>
                <w:bCs/>
              </w:rPr>
            </w:pPr>
            <w:r w:rsidRPr="000566AE">
              <w:rPr>
                <w:bCs/>
              </w:rPr>
              <w:t>Maximum mounting height</w:t>
            </w:r>
          </w:p>
        </w:tc>
        <w:tc>
          <w:tcPr>
            <w:tcW w:w="1229" w:type="dxa"/>
          </w:tcPr>
          <w:p w14:paraId="08B9340C" w14:textId="77777777" w:rsidR="00D531C2" w:rsidRPr="000566AE" w:rsidRDefault="00D531C2" w:rsidP="00D531C2">
            <w:pPr>
              <w:spacing w:after="120"/>
              <w:jc w:val="center"/>
              <w:rPr>
                <w:bCs/>
              </w:rPr>
            </w:pPr>
            <w:r>
              <w:rPr>
                <w:bCs/>
              </w:rPr>
              <w:t>p</w:t>
            </w:r>
            <w:r w:rsidRPr="000566AE">
              <w:rPr>
                <w:bCs/>
              </w:rPr>
              <w:t>ara. 1.4.2.</w:t>
            </w:r>
          </w:p>
        </w:tc>
        <w:tc>
          <w:tcPr>
            <w:tcW w:w="1228" w:type="dxa"/>
          </w:tcPr>
          <w:p w14:paraId="440E62F0" w14:textId="77777777" w:rsidR="00D531C2" w:rsidRPr="000566AE" w:rsidRDefault="00D531C2" w:rsidP="00D531C2">
            <w:pPr>
              <w:spacing w:after="120"/>
              <w:jc w:val="center"/>
              <w:rPr>
                <w:bCs/>
              </w:rPr>
            </w:pPr>
            <w:r>
              <w:rPr>
                <w:bCs/>
              </w:rPr>
              <w:t>p</w:t>
            </w:r>
            <w:r w:rsidRPr="000566AE">
              <w:rPr>
                <w:bCs/>
              </w:rPr>
              <w:t>ara. 1.4.2.</w:t>
            </w:r>
          </w:p>
        </w:tc>
        <w:tc>
          <w:tcPr>
            <w:tcW w:w="1229" w:type="dxa"/>
          </w:tcPr>
          <w:p w14:paraId="76F65BF7" w14:textId="77777777" w:rsidR="00D531C2" w:rsidRPr="000566AE" w:rsidRDefault="00D531C2" w:rsidP="00D531C2">
            <w:pPr>
              <w:spacing w:after="120"/>
              <w:jc w:val="center"/>
              <w:rPr>
                <w:bCs/>
              </w:rPr>
            </w:pPr>
            <w:r>
              <w:rPr>
                <w:bCs/>
              </w:rPr>
              <w:t>p</w:t>
            </w:r>
            <w:r w:rsidRPr="000566AE">
              <w:rPr>
                <w:bCs/>
              </w:rPr>
              <w:t>ara. 1.4.2.</w:t>
            </w:r>
          </w:p>
        </w:tc>
        <w:tc>
          <w:tcPr>
            <w:tcW w:w="1228" w:type="dxa"/>
          </w:tcPr>
          <w:p w14:paraId="6432F735" w14:textId="77777777" w:rsidR="00D531C2" w:rsidRPr="000566AE" w:rsidRDefault="00D531C2" w:rsidP="00D531C2">
            <w:pPr>
              <w:spacing w:after="120"/>
              <w:jc w:val="center"/>
              <w:rPr>
                <w:bCs/>
              </w:rPr>
            </w:pPr>
            <w:r>
              <w:rPr>
                <w:bCs/>
              </w:rPr>
              <w:t>p</w:t>
            </w:r>
            <w:r w:rsidRPr="000566AE">
              <w:rPr>
                <w:bCs/>
              </w:rPr>
              <w:t>ara. 1.4.2.</w:t>
            </w:r>
          </w:p>
        </w:tc>
        <w:tc>
          <w:tcPr>
            <w:tcW w:w="1229" w:type="dxa"/>
          </w:tcPr>
          <w:p w14:paraId="12429C6D" w14:textId="77777777" w:rsidR="00D531C2" w:rsidRPr="000566AE" w:rsidRDefault="00D531C2" w:rsidP="00D531C2">
            <w:pPr>
              <w:spacing w:after="120"/>
              <w:jc w:val="center"/>
              <w:rPr>
                <w:bCs/>
              </w:rPr>
            </w:pPr>
            <w:r>
              <w:rPr>
                <w:bCs/>
              </w:rPr>
              <w:t>para. 1.</w:t>
            </w:r>
            <w:r w:rsidRPr="00615854">
              <w:rPr>
                <w:bCs/>
              </w:rPr>
              <w:t>4</w:t>
            </w:r>
            <w:r w:rsidRPr="000566AE">
              <w:rPr>
                <w:bCs/>
              </w:rPr>
              <w:t>.2.</w:t>
            </w:r>
          </w:p>
        </w:tc>
      </w:tr>
    </w:tbl>
    <w:p w14:paraId="2AEED123" w14:textId="77777777" w:rsidR="00D531C2" w:rsidRPr="000566AE" w:rsidRDefault="00D531C2" w:rsidP="00D531C2">
      <w:pPr>
        <w:spacing w:before="120" w:after="120"/>
        <w:ind w:left="2257" w:right="1134" w:hanging="1123"/>
        <w:jc w:val="both"/>
        <w:rPr>
          <w:bCs/>
        </w:rPr>
      </w:pPr>
      <w:r w:rsidRPr="000566AE">
        <w:rPr>
          <w:bCs/>
        </w:rPr>
        <w:t>1.4.1.</w:t>
      </w:r>
      <w:r w:rsidRPr="000566AE">
        <w:rPr>
          <w:bCs/>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14:paraId="26D9F67F" w14:textId="77777777" w:rsidR="00D531C2" w:rsidRPr="000566AE" w:rsidRDefault="00D531C2" w:rsidP="00D531C2">
      <w:pPr>
        <w:spacing w:after="120"/>
        <w:ind w:left="1134" w:right="1134"/>
        <w:jc w:val="both"/>
        <w:rPr>
          <w:bCs/>
        </w:rPr>
      </w:pPr>
      <w:r w:rsidRPr="000566AE">
        <w:rPr>
          <w:bCs/>
        </w:rPr>
        <w:t>1.4.1.1.</w:t>
      </w:r>
      <w:r w:rsidRPr="000566AE">
        <w:rPr>
          <w:bCs/>
        </w:rPr>
        <w:tab/>
        <w:t>Step 1: Draw the intended field of vision on ground.</w:t>
      </w:r>
    </w:p>
    <w:p w14:paraId="12D22441" w14:textId="77777777" w:rsidR="00D531C2" w:rsidRPr="000566AE" w:rsidRDefault="00D531C2" w:rsidP="00D531C2">
      <w:pPr>
        <w:spacing w:after="120"/>
        <w:ind w:left="2268" w:right="1134" w:hanging="1134"/>
        <w:jc w:val="both"/>
        <w:rPr>
          <w:bCs/>
        </w:rPr>
      </w:pPr>
      <w:r w:rsidRPr="000566AE">
        <w:rPr>
          <w:bCs/>
        </w:rPr>
        <w:t>1.4.1.2</w:t>
      </w:r>
      <w:r w:rsidRPr="000566AE">
        <w:rPr>
          <w:bCs/>
        </w:rPr>
        <w:tab/>
      </w:r>
      <w:r w:rsidRPr="000566AE">
        <w:rPr>
          <w:bCs/>
        </w:rPr>
        <w:tab/>
        <w:t>Step 2: Place the camera above the field of vision in such a way that the camera is viewing the field of vision. The lateral position shall be in accordance with the intended mounting position at the vehicle.</w:t>
      </w:r>
    </w:p>
    <w:p w14:paraId="22C59B58" w14:textId="77777777" w:rsidR="00D531C2" w:rsidRPr="000566AE" w:rsidRDefault="00D531C2" w:rsidP="00D531C2">
      <w:pPr>
        <w:spacing w:after="120"/>
        <w:ind w:left="2268" w:right="1134" w:hanging="1134"/>
        <w:jc w:val="both"/>
        <w:rPr>
          <w:bCs/>
        </w:rPr>
      </w:pPr>
      <w:r w:rsidRPr="000566AE">
        <w:rPr>
          <w:bCs/>
        </w:rPr>
        <w:t>1.4.1.3.</w:t>
      </w:r>
      <w:r w:rsidRPr="000566AE">
        <w:rPr>
          <w:bCs/>
        </w:rPr>
        <w:tab/>
      </w:r>
      <w:r w:rsidRPr="000566AE">
        <w:rPr>
          <w:bCs/>
        </w:rPr>
        <w:tab/>
        <w:t>Step 3: Change the height of the camera above ground in such a way, that the field of vision displayed on the monitor covers an area at least as large as the field of vision. Furthermore, the field of vision display sh</w:t>
      </w:r>
      <w:r>
        <w:rPr>
          <w:bCs/>
        </w:rPr>
        <w:t>all</w:t>
      </w:r>
      <w:r w:rsidRPr="000566AE">
        <w:rPr>
          <w:bCs/>
        </w:rPr>
        <w:t xml:space="preserve"> encompass the entire monitor screen.</w:t>
      </w:r>
    </w:p>
    <w:p w14:paraId="11E54E9F" w14:textId="77777777" w:rsidR="00D531C2" w:rsidRPr="000566AE" w:rsidRDefault="00D531C2" w:rsidP="00D531C2">
      <w:pPr>
        <w:spacing w:after="120"/>
        <w:ind w:left="2268" w:right="1134" w:hanging="1134"/>
        <w:jc w:val="both"/>
        <w:rPr>
          <w:bCs/>
        </w:rPr>
      </w:pPr>
      <w:r w:rsidRPr="000566AE">
        <w:rPr>
          <w:bCs/>
        </w:rPr>
        <w:t>1.4.1.4.</w:t>
      </w:r>
      <w:r w:rsidRPr="000566AE">
        <w:rPr>
          <w:bCs/>
        </w:rPr>
        <w:tab/>
        <w:t>Step 4: Measure the height between camera and ground which is the minimum mounting height. Report the result value.</w:t>
      </w:r>
    </w:p>
    <w:p w14:paraId="2505E076" w14:textId="77777777" w:rsidR="00D531C2" w:rsidRPr="000566AE" w:rsidRDefault="00D531C2" w:rsidP="00D531C2">
      <w:pPr>
        <w:spacing w:after="120"/>
        <w:ind w:left="2268" w:right="1134" w:hanging="1134"/>
        <w:jc w:val="both"/>
        <w:rPr>
          <w:bCs/>
        </w:rPr>
      </w:pPr>
      <w:r w:rsidRPr="000566AE">
        <w:rPr>
          <w:bCs/>
        </w:rPr>
        <w:t>1.4.2.</w:t>
      </w:r>
      <w:r w:rsidRPr="000566AE">
        <w:rPr>
          <w:bCs/>
        </w:rPr>
        <w:tab/>
        <w:t>The value of the maximum mounting height is different for different viewing distances as the displayed object size varies with the mounting height. Use the following working steps for determination of the maximum mounting height:</w:t>
      </w:r>
    </w:p>
    <w:p w14:paraId="6D80D945" w14:textId="77777777" w:rsidR="00D531C2" w:rsidRPr="000566AE" w:rsidRDefault="00D531C2" w:rsidP="00D531C2">
      <w:pPr>
        <w:spacing w:after="120"/>
        <w:ind w:left="2268" w:right="1134" w:hanging="1134"/>
        <w:jc w:val="both"/>
        <w:rPr>
          <w:bCs/>
        </w:rPr>
      </w:pPr>
      <w:r w:rsidRPr="000566AE">
        <w:rPr>
          <w:bCs/>
        </w:rPr>
        <w:t>1.4.2.1.</w:t>
      </w:r>
      <w:r w:rsidRPr="000566AE">
        <w:rPr>
          <w:bCs/>
        </w:rPr>
        <w:tab/>
        <w:t>Step 1: Determine the minimum width b</w:t>
      </w:r>
      <w:r w:rsidRPr="000566AE">
        <w:rPr>
          <w:bCs/>
          <w:vertAlign w:val="subscript"/>
        </w:rPr>
        <w:t>min</w:t>
      </w:r>
      <w:r w:rsidRPr="000566AE">
        <w:rPr>
          <w:bCs/>
        </w:rPr>
        <w:t xml:space="preserve"> of the critical object displayed on the monitor for each viewing distance.</w:t>
      </w:r>
    </w:p>
    <w:p w14:paraId="031C1412" w14:textId="1CA93B10" w:rsidR="00D531C2" w:rsidRPr="000566AE" w:rsidRDefault="00764A04" w:rsidP="00D531C2">
      <w:pPr>
        <w:spacing w:after="120"/>
        <w:ind w:left="2268" w:right="1134" w:hanging="1134"/>
        <w:jc w:val="center"/>
        <w:rPr>
          <w:bCs/>
        </w:rPr>
      </w:pPr>
      <w:r>
        <w:rPr>
          <w:bCs/>
          <w:noProof/>
          <w:position w:val="-24"/>
          <w:lang w:val="en-US"/>
        </w:rPr>
        <w:drawing>
          <wp:inline distT="0" distB="0" distL="0" distR="0" wp14:anchorId="5F0BE7BA" wp14:editId="2077529E">
            <wp:extent cx="1409700" cy="409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p>
    <w:p w14:paraId="673AAE82" w14:textId="77777777" w:rsidR="00D531C2" w:rsidRPr="000566AE" w:rsidRDefault="00D531C2" w:rsidP="00D531C2">
      <w:pPr>
        <w:spacing w:after="120"/>
        <w:ind w:left="1701" w:right="1134" w:firstLine="567"/>
        <w:jc w:val="both"/>
        <w:rPr>
          <w:bCs/>
        </w:rPr>
      </w:pPr>
      <w:r w:rsidRPr="000566AE">
        <w:rPr>
          <w:bCs/>
        </w:rPr>
        <w:t>Where:</w:t>
      </w:r>
    </w:p>
    <w:p w14:paraId="5145A55E" w14:textId="77777777" w:rsidR="00D531C2" w:rsidRPr="000566AE" w:rsidRDefault="00D531C2" w:rsidP="00D531C2">
      <w:pPr>
        <w:spacing w:after="120"/>
        <w:ind w:left="1701" w:right="1134" w:firstLine="567"/>
        <w:jc w:val="both"/>
        <w:rPr>
          <w:bCs/>
        </w:rPr>
      </w:pPr>
      <w:r w:rsidRPr="000566AE">
        <w:rPr>
          <w:bCs/>
        </w:rPr>
        <w:t>r:</w:t>
      </w:r>
      <w:r w:rsidRPr="000566AE">
        <w:rPr>
          <w:bCs/>
        </w:rPr>
        <w:tab/>
        <w:t xml:space="preserve">viewing distance </w:t>
      </w:r>
      <w:r>
        <w:rPr>
          <w:bCs/>
        </w:rPr>
        <w:t>[</w:t>
      </w:r>
      <w:r w:rsidRPr="000566AE">
        <w:rPr>
          <w:bCs/>
        </w:rPr>
        <w:t>mm</w:t>
      </w:r>
      <w:r>
        <w:rPr>
          <w:bCs/>
        </w:rPr>
        <w:t>]</w:t>
      </w:r>
    </w:p>
    <w:p w14:paraId="77E5E674" w14:textId="77777777" w:rsidR="00D531C2" w:rsidRPr="000566AE" w:rsidRDefault="00D531C2" w:rsidP="00D531C2">
      <w:pPr>
        <w:spacing w:after="120"/>
        <w:ind w:left="2835" w:right="1134" w:hanging="567"/>
        <w:jc w:val="both"/>
        <w:rPr>
          <w:bCs/>
        </w:rPr>
      </w:pPr>
      <w:r w:rsidRPr="000566AE">
        <w:rPr>
          <w:bCs/>
        </w:rPr>
        <w:t>b</w:t>
      </w:r>
      <w:r w:rsidRPr="000566AE">
        <w:rPr>
          <w:bCs/>
          <w:vertAlign w:val="subscript"/>
        </w:rPr>
        <w:t>min</w:t>
      </w:r>
      <w:r w:rsidRPr="000566AE">
        <w:rPr>
          <w:bCs/>
        </w:rPr>
        <w:t>:</w:t>
      </w:r>
      <w:r w:rsidRPr="000566AE">
        <w:rPr>
          <w:bCs/>
        </w:rPr>
        <w:tab/>
        <w:t xml:space="preserve">minimum width of the critical object displayed on the monitor </w:t>
      </w:r>
      <w:r>
        <w:rPr>
          <w:bCs/>
        </w:rPr>
        <w:t>[</w:t>
      </w:r>
      <w:r w:rsidRPr="000566AE">
        <w:rPr>
          <w:bCs/>
        </w:rPr>
        <w:t>mm</w:t>
      </w:r>
      <w:r>
        <w:rPr>
          <w:bCs/>
        </w:rPr>
        <w:t>]</w:t>
      </w:r>
    </w:p>
    <w:p w14:paraId="49C6F224" w14:textId="77777777" w:rsidR="00D531C2" w:rsidRPr="000566AE" w:rsidRDefault="00D531C2" w:rsidP="00D531C2">
      <w:pPr>
        <w:spacing w:after="120"/>
        <w:ind w:left="2268" w:right="1134" w:hanging="1134"/>
        <w:jc w:val="both"/>
        <w:rPr>
          <w:bCs/>
        </w:rPr>
      </w:pPr>
      <w:r w:rsidRPr="000566AE">
        <w:rPr>
          <w:bCs/>
        </w:rPr>
        <w:t>1.4.2.2.</w:t>
      </w:r>
      <w:r w:rsidRPr="000566AE">
        <w:rPr>
          <w:bCs/>
        </w:rPr>
        <w:tab/>
        <w:t xml:space="preserve">Step 2: Place the critical object inside the drawn intended field of vision in a position at which the distance between the critical object and the camera is </w:t>
      </w:r>
      <w:r w:rsidRPr="000566AE">
        <w:rPr>
          <w:bCs/>
        </w:rPr>
        <w:lastRenderedPageBreak/>
        <w:t>largest. The illumination conditions shall be in such a way that the critical object is clearly visible on the monitor.</w:t>
      </w:r>
    </w:p>
    <w:p w14:paraId="70442E9C" w14:textId="77777777" w:rsidR="00D531C2" w:rsidRPr="000566AE" w:rsidRDefault="00D531C2" w:rsidP="00D531C2">
      <w:pPr>
        <w:spacing w:after="120"/>
        <w:ind w:left="2268" w:right="1134" w:hanging="1134"/>
        <w:jc w:val="both"/>
        <w:rPr>
          <w:bCs/>
        </w:rPr>
      </w:pPr>
      <w:r w:rsidRPr="000566AE">
        <w:rPr>
          <w:bCs/>
        </w:rPr>
        <w:lastRenderedPageBreak/>
        <w:t>1.4.2.3.</w:t>
      </w:r>
      <w:r w:rsidRPr="000566AE">
        <w:rPr>
          <w:bCs/>
        </w:rPr>
        <w:tab/>
        <w:t>Step 3: Select the first value of the possible viewing distances.</w:t>
      </w:r>
    </w:p>
    <w:p w14:paraId="02BD0738" w14:textId="77777777" w:rsidR="00D531C2" w:rsidRPr="000566AE" w:rsidRDefault="00D531C2" w:rsidP="00D531C2">
      <w:pPr>
        <w:spacing w:after="120"/>
        <w:ind w:left="2268" w:right="1134" w:hanging="1134"/>
        <w:jc w:val="both"/>
        <w:rPr>
          <w:bCs/>
        </w:rPr>
      </w:pPr>
      <w:r w:rsidRPr="000566AE">
        <w:rPr>
          <w:bCs/>
        </w:rPr>
        <w:t>1.4.2.4.</w:t>
      </w:r>
      <w:r w:rsidRPr="000566AE">
        <w:rPr>
          <w:bCs/>
        </w:rPr>
        <w:tab/>
        <w:t>Step 4: Change the height of the camera above ground in such a way, that the residual width B of the object displayed on the monitor is equal to the minimum width allocated to that viewing distance.</w:t>
      </w:r>
    </w:p>
    <w:p w14:paraId="28CA9C3A" w14:textId="77777777" w:rsidR="00D531C2" w:rsidRPr="000566AE" w:rsidRDefault="00D531C2" w:rsidP="00D531C2">
      <w:pPr>
        <w:spacing w:after="120"/>
        <w:ind w:left="2268" w:right="1134" w:hanging="1134"/>
        <w:jc w:val="center"/>
        <w:rPr>
          <w:bCs/>
        </w:rPr>
      </w:pPr>
      <w:r w:rsidRPr="000566AE">
        <w:rPr>
          <w:bCs/>
        </w:rPr>
        <w:t>B=b</w:t>
      </w:r>
      <w:r w:rsidRPr="000566AE">
        <w:rPr>
          <w:bCs/>
          <w:vertAlign w:val="subscript"/>
        </w:rPr>
        <w:t>min</w:t>
      </w:r>
    </w:p>
    <w:p w14:paraId="7FD82F57" w14:textId="77777777" w:rsidR="00D531C2" w:rsidRPr="000566AE" w:rsidRDefault="00D531C2" w:rsidP="00D531C2">
      <w:pPr>
        <w:spacing w:after="120"/>
        <w:ind w:left="3400" w:right="1134" w:hanging="1134"/>
        <w:jc w:val="both"/>
        <w:rPr>
          <w:bCs/>
        </w:rPr>
      </w:pPr>
      <w:r w:rsidRPr="000566AE">
        <w:rPr>
          <w:bCs/>
        </w:rPr>
        <w:t>Where:</w:t>
      </w:r>
    </w:p>
    <w:p w14:paraId="239D1E62" w14:textId="77777777" w:rsidR="00D531C2" w:rsidRPr="000566AE" w:rsidRDefault="00D531C2" w:rsidP="00D531C2">
      <w:pPr>
        <w:spacing w:after="120"/>
        <w:ind w:left="2835" w:right="1134" w:hanging="567"/>
        <w:jc w:val="both"/>
        <w:rPr>
          <w:bCs/>
        </w:rPr>
      </w:pPr>
      <w:r w:rsidRPr="000566AE">
        <w:rPr>
          <w:bCs/>
        </w:rPr>
        <w:t>B:</w:t>
      </w:r>
      <w:r w:rsidRPr="000566AE">
        <w:rPr>
          <w:bCs/>
        </w:rPr>
        <w:tab/>
        <w:t>residual width of the object displayed on the monitor (which is "b" in cases without smear and "b – s" in cases with smear) in mm (see paragraph 1.1. General)</w:t>
      </w:r>
    </w:p>
    <w:p w14:paraId="5DA36027" w14:textId="77777777" w:rsidR="00D531C2" w:rsidRPr="000566AE" w:rsidRDefault="00D531C2" w:rsidP="00D531C2">
      <w:pPr>
        <w:spacing w:after="120"/>
        <w:ind w:left="2268" w:right="1134" w:hanging="1134"/>
        <w:jc w:val="both"/>
        <w:rPr>
          <w:bCs/>
        </w:rPr>
      </w:pPr>
      <w:r w:rsidRPr="000566AE">
        <w:rPr>
          <w:bCs/>
        </w:rPr>
        <w:t>1.4.2.5.</w:t>
      </w:r>
      <w:r w:rsidRPr="000566AE">
        <w:rPr>
          <w:bCs/>
        </w:rPr>
        <w:tab/>
        <w:t>Step 5: Measure the height between camera and ground which is the maximum mounting height allocated to that viewing distance. Report the result value.</w:t>
      </w:r>
    </w:p>
    <w:p w14:paraId="5FACAE1A" w14:textId="77777777" w:rsidR="00D531C2" w:rsidRPr="000566AE" w:rsidRDefault="00D531C2" w:rsidP="00D531C2">
      <w:pPr>
        <w:spacing w:after="120"/>
        <w:ind w:left="2268" w:right="1134" w:hanging="1134"/>
        <w:jc w:val="both"/>
        <w:rPr>
          <w:bCs/>
        </w:rPr>
      </w:pPr>
      <w:r w:rsidRPr="000566AE">
        <w:rPr>
          <w:bCs/>
        </w:rPr>
        <w:t>1.4.2.6.</w:t>
      </w:r>
      <w:r w:rsidRPr="000566AE">
        <w:rPr>
          <w:bCs/>
        </w:rPr>
        <w:tab/>
        <w:t>Step 6: Repeat the aforementioned steps 4 and 5 for the other viewing distances.</w:t>
      </w:r>
    </w:p>
    <w:p w14:paraId="7EA017E6" w14:textId="77777777" w:rsidR="004D56F4" w:rsidRDefault="004D56F4" w:rsidP="00D531C2">
      <w:pPr>
        <w:pStyle w:val="HChG"/>
        <w:rPr>
          <w:bCs/>
        </w:rPr>
        <w:sectPr w:rsidR="004D56F4" w:rsidSect="00D531C2">
          <w:headerReference w:type="even" r:id="rId129"/>
          <w:headerReference w:type="default" r:id="rId130"/>
          <w:headerReference w:type="first" r:id="rId131"/>
          <w:footerReference w:type="first" r:id="rId132"/>
          <w:endnotePr>
            <w:numFmt w:val="decimal"/>
          </w:endnotePr>
          <w:pgSz w:w="11907" w:h="16840" w:code="9"/>
          <w:pgMar w:top="1701" w:right="1134" w:bottom="2268" w:left="1134" w:header="1134" w:footer="1701" w:gutter="0"/>
          <w:cols w:space="720"/>
          <w:titlePg/>
        </w:sectPr>
      </w:pPr>
    </w:p>
    <w:p w14:paraId="5EC1C771" w14:textId="77777777" w:rsidR="00D531C2" w:rsidRPr="000566AE" w:rsidRDefault="00D531C2" w:rsidP="00E3537E">
      <w:pPr>
        <w:pStyle w:val="HChG"/>
      </w:pPr>
      <w:bookmarkStart w:id="149" w:name="_Toc437351655"/>
      <w:r w:rsidRPr="00E3537E">
        <w:lastRenderedPageBreak/>
        <w:t>Annex</w:t>
      </w:r>
      <w:r w:rsidRPr="000566AE">
        <w:t xml:space="preserve"> 12</w:t>
      </w:r>
      <w:bookmarkEnd w:id="149"/>
    </w:p>
    <w:p w14:paraId="4B0D21AD" w14:textId="6A8D49C7" w:rsidR="00D531C2" w:rsidRPr="000566AE" w:rsidRDefault="00D531C2" w:rsidP="00D531C2">
      <w:pPr>
        <w:pStyle w:val="HChG"/>
      </w:pPr>
      <w:r w:rsidRPr="000566AE">
        <w:tab/>
      </w:r>
      <w:r w:rsidRPr="000566AE">
        <w:tab/>
      </w:r>
      <w:bookmarkStart w:id="150" w:name="_Toc437351656"/>
      <w:r w:rsidRPr="000566AE">
        <w:t>Test methods and safety provisions for CMS of Class</w:t>
      </w:r>
      <w:r w:rsidR="00E3537E">
        <w:t>es</w:t>
      </w:r>
      <w:r w:rsidRPr="000566AE">
        <w:t xml:space="preserve"> I </w:t>
      </w:r>
      <w:r w:rsidR="00126F20">
        <w:br/>
      </w:r>
      <w:r w:rsidRPr="000566AE">
        <w:t>to IV</w:t>
      </w:r>
      <w:bookmarkEnd w:id="150"/>
    </w:p>
    <w:p w14:paraId="51D1CBB4" w14:textId="77777777" w:rsidR="00D531C2" w:rsidRPr="000566AE" w:rsidRDefault="00D531C2" w:rsidP="00D531C2">
      <w:pPr>
        <w:spacing w:after="120"/>
        <w:ind w:left="1134" w:right="1134"/>
        <w:jc w:val="both"/>
        <w:rPr>
          <w:bCs/>
        </w:rPr>
      </w:pPr>
      <w:r w:rsidRPr="000566AE">
        <w:rPr>
          <w:bCs/>
        </w:rPr>
        <w:t>1.</w:t>
      </w:r>
      <w:r w:rsidRPr="000566AE">
        <w:rPr>
          <w:bCs/>
        </w:rPr>
        <w:tab/>
      </w:r>
      <w:r w:rsidRPr="000566AE">
        <w:rPr>
          <w:bCs/>
        </w:rPr>
        <w:tab/>
        <w:t>Test methods</w:t>
      </w:r>
    </w:p>
    <w:p w14:paraId="78809AC5" w14:textId="77777777" w:rsidR="00D531C2" w:rsidRPr="000566AE" w:rsidRDefault="00D531C2" w:rsidP="00D531C2">
      <w:pPr>
        <w:spacing w:after="120"/>
        <w:ind w:left="2268" w:right="1134" w:hanging="1134"/>
        <w:jc w:val="both"/>
      </w:pPr>
      <w:r w:rsidRPr="000566AE">
        <w:t>1.1.</w:t>
      </w:r>
      <w:r w:rsidRPr="000566AE">
        <w:tab/>
      </w:r>
      <w:r w:rsidRPr="000566AE">
        <w:tab/>
        <w:t>General specifications</w:t>
      </w:r>
    </w:p>
    <w:p w14:paraId="78BE645C" w14:textId="77777777" w:rsidR="00D531C2" w:rsidRPr="000566AE" w:rsidRDefault="00D531C2" w:rsidP="00D531C2">
      <w:pPr>
        <w:spacing w:after="120"/>
        <w:ind w:left="2268" w:right="1134"/>
        <w:jc w:val="both"/>
        <w:rPr>
          <w:lang w:val="en-US"/>
        </w:rPr>
      </w:pPr>
      <w:r w:rsidRPr="000566AE">
        <w:t>The Technical Service shall use recognized test methods to check compliance with the requirements defined above in the Regulation. These test methods shall be agreed upon by the Type Approval Authority.</w:t>
      </w:r>
    </w:p>
    <w:p w14:paraId="3B1D13BC" w14:textId="77777777" w:rsidR="00D531C2" w:rsidRPr="000566AE" w:rsidRDefault="00D531C2" w:rsidP="00D531C2">
      <w:pPr>
        <w:spacing w:after="120"/>
        <w:ind w:left="2268" w:right="1134" w:hanging="1134"/>
        <w:jc w:val="both"/>
        <w:rPr>
          <w:bCs/>
        </w:rPr>
      </w:pPr>
      <w:r w:rsidRPr="000566AE">
        <w:rPr>
          <w:bCs/>
        </w:rPr>
        <w:t>1.2.</w:t>
      </w:r>
      <w:r w:rsidRPr="000566AE">
        <w:rPr>
          <w:bCs/>
        </w:rPr>
        <w:tab/>
      </w:r>
      <w:r w:rsidRPr="000566AE">
        <w:rPr>
          <w:bCs/>
        </w:rPr>
        <w:tab/>
        <w:t>Flicker test</w:t>
      </w:r>
    </w:p>
    <w:p w14:paraId="658AE5F1" w14:textId="77777777" w:rsidR="00D531C2" w:rsidRPr="000566AE" w:rsidRDefault="00D531C2" w:rsidP="00D531C2">
      <w:pPr>
        <w:spacing w:after="120"/>
        <w:ind w:left="2268" w:right="1134"/>
        <w:jc w:val="both"/>
        <w:rPr>
          <w:bCs/>
          <w:lang w:val="en-US"/>
        </w:rPr>
      </w:pPr>
      <w:r w:rsidRPr="000566AE">
        <w:t xml:space="preserve">The entire image area of the monitor shall be free of flicker for at least 90 per cent of the user population. </w:t>
      </w:r>
      <w:r w:rsidRPr="000566AE">
        <w:rPr>
          <w:bCs/>
          <w:lang w:val="en-US"/>
        </w:rPr>
        <w:t>The flicker evaluation uses the determination given in Annex B of ISO13406-2: 2001. The following measurement procedure applies:</w:t>
      </w:r>
    </w:p>
    <w:p w14:paraId="1CA435CE" w14:textId="77777777" w:rsidR="00D531C2" w:rsidRPr="000566AE" w:rsidRDefault="00D531C2" w:rsidP="00D531C2">
      <w:pPr>
        <w:spacing w:after="120"/>
        <w:ind w:left="2268" w:right="1134" w:hanging="1134"/>
        <w:jc w:val="both"/>
        <w:rPr>
          <w:bCs/>
          <w:lang w:val="en-US"/>
        </w:rPr>
      </w:pPr>
      <w:r w:rsidRPr="000566AE">
        <w:rPr>
          <w:bCs/>
          <w:lang w:val="en-US"/>
        </w:rPr>
        <w:t>1.2.1.</w:t>
      </w:r>
      <w:r w:rsidRPr="000566AE">
        <w:rPr>
          <w:bCs/>
          <w:lang w:val="en-US"/>
        </w:rPr>
        <w:tab/>
        <w:t>Position the camera of the CMS in front of a still scene (e.g. chessboard chart). Use a scene illumination of about 500 lx. Measure the time resolved luminance value of a portion of the monitor that displays a white patch of the chessboard chart. The measurement location sh</w:t>
      </w:r>
      <w:r>
        <w:rPr>
          <w:bCs/>
          <w:lang w:val="en-US"/>
        </w:rPr>
        <w:t>all</w:t>
      </w:r>
      <w:r w:rsidRPr="000566AE">
        <w:rPr>
          <w:bCs/>
          <w:lang w:val="en-US"/>
        </w:rPr>
        <w:t xml:space="preserve"> be near the centre of the monitor defined size and the measurement direction is perpendicular onto the monitor. Perform a Fourier transform of the luminance-time function for determination of the amount of energy E</w:t>
      </w:r>
      <w:r w:rsidRPr="000566AE">
        <w:rPr>
          <w:bCs/>
          <w:vertAlign w:val="subscript"/>
          <w:lang w:val="en-US"/>
        </w:rPr>
        <w:t>obs</w:t>
      </w:r>
      <w:r w:rsidRPr="000566AE">
        <w:rPr>
          <w:bCs/>
          <w:lang w:val="en-US"/>
        </w:rPr>
        <w:t xml:space="preserve"> at various frequencies up to 120 Hz. These numbers are then compared to the amounts of energies that people will detect as flicker, the predicted flicker threshold E</w:t>
      </w:r>
      <w:r w:rsidRPr="000566AE">
        <w:rPr>
          <w:bCs/>
          <w:vertAlign w:val="subscript"/>
          <w:lang w:val="en-US"/>
        </w:rPr>
        <w:t>pred</w:t>
      </w:r>
      <w:r w:rsidRPr="000566AE">
        <w:rPr>
          <w:bCs/>
          <w:lang w:val="en-US"/>
        </w:rPr>
        <w:t>.</w:t>
      </w:r>
    </w:p>
    <w:p w14:paraId="62B0DED9" w14:textId="77777777" w:rsidR="00D531C2" w:rsidRPr="000566AE" w:rsidRDefault="00D531C2" w:rsidP="00D531C2">
      <w:pPr>
        <w:spacing w:after="120"/>
        <w:ind w:left="2268" w:right="1134"/>
        <w:jc w:val="both"/>
        <w:rPr>
          <w:bCs/>
          <w:lang w:val="en-US"/>
        </w:rPr>
      </w:pPr>
      <w:r w:rsidRPr="000566AE">
        <w:rPr>
          <w:bCs/>
          <w:lang w:val="en-US"/>
        </w:rPr>
        <w:t>If E</w:t>
      </w:r>
      <w:r w:rsidRPr="000566AE">
        <w:rPr>
          <w:bCs/>
          <w:vertAlign w:val="subscript"/>
          <w:lang w:val="en-US"/>
        </w:rPr>
        <w:t>obs</w:t>
      </w:r>
      <w:r w:rsidRPr="000566AE">
        <w:rPr>
          <w:bCs/>
          <w:lang w:val="en-US"/>
        </w:rPr>
        <w:t xml:space="preserve"> &lt; E</w:t>
      </w:r>
      <w:r w:rsidRPr="000566AE">
        <w:rPr>
          <w:bCs/>
          <w:vertAlign w:val="subscript"/>
          <w:lang w:val="en-US"/>
        </w:rPr>
        <w:t>pred</w:t>
      </w:r>
      <w:r w:rsidRPr="000566AE">
        <w:rPr>
          <w:bCs/>
          <w:lang w:val="en-US"/>
        </w:rPr>
        <w:t xml:space="preserve"> at every frequency &lt; 120 Hz then it is likely that people will not see flicker.</w:t>
      </w:r>
    </w:p>
    <w:p w14:paraId="366221D2" w14:textId="77777777" w:rsidR="00D531C2" w:rsidRPr="000566AE" w:rsidRDefault="00D531C2" w:rsidP="00D531C2">
      <w:pPr>
        <w:spacing w:after="120"/>
        <w:ind w:left="2268" w:right="1134"/>
        <w:jc w:val="both"/>
        <w:rPr>
          <w:bCs/>
          <w:lang w:val="en-US"/>
        </w:rPr>
      </w:pPr>
      <w:r w:rsidRPr="000566AE">
        <w:rPr>
          <w:bCs/>
          <w:lang w:val="en-US"/>
        </w:rPr>
        <w:t>If E</w:t>
      </w:r>
      <w:r w:rsidRPr="000566AE">
        <w:rPr>
          <w:bCs/>
          <w:vertAlign w:val="subscript"/>
          <w:lang w:val="en-US"/>
        </w:rPr>
        <w:t>obs</w:t>
      </w:r>
      <w:r w:rsidRPr="000566AE">
        <w:rPr>
          <w:bCs/>
          <w:lang w:val="en-US"/>
        </w:rPr>
        <w:t xml:space="preserve"> </w:t>
      </w:r>
      <w:r w:rsidRPr="000566AE">
        <w:rPr>
          <w:bCs/>
          <w:lang w:val="en-US"/>
        </w:rPr>
        <w:sym w:font="Symbol" w:char="F0B3"/>
      </w:r>
      <w:r w:rsidRPr="000566AE">
        <w:rPr>
          <w:bCs/>
          <w:lang w:val="en-US"/>
        </w:rPr>
        <w:t xml:space="preserve"> E</w:t>
      </w:r>
      <w:r w:rsidRPr="000566AE">
        <w:rPr>
          <w:bCs/>
          <w:vertAlign w:val="subscript"/>
          <w:lang w:val="en-US"/>
        </w:rPr>
        <w:t>pred</w:t>
      </w:r>
      <w:r w:rsidRPr="000566AE">
        <w:rPr>
          <w:bCs/>
          <w:lang w:val="en-US"/>
        </w:rPr>
        <w:t xml:space="preserve"> at any frequency &lt; 120 Hz then it is likely that people will see flicker.</w:t>
      </w:r>
    </w:p>
    <w:p w14:paraId="6DB839D9" w14:textId="77777777" w:rsidR="00D531C2" w:rsidRPr="000566AE" w:rsidRDefault="00D531C2" w:rsidP="00D531C2">
      <w:pPr>
        <w:spacing w:after="120"/>
        <w:ind w:left="2268" w:right="1134" w:hanging="1134"/>
        <w:jc w:val="both"/>
        <w:rPr>
          <w:bCs/>
          <w:lang w:val="en-US"/>
        </w:rPr>
      </w:pPr>
      <w:r w:rsidRPr="000566AE">
        <w:rPr>
          <w:bCs/>
          <w:lang w:val="en-US"/>
        </w:rPr>
        <w:t>1.2.2.</w:t>
      </w:r>
      <w:r w:rsidRPr="000566AE">
        <w:rPr>
          <w:bCs/>
          <w:lang w:val="en-US"/>
        </w:rPr>
        <w:tab/>
        <w:t>Determination of E</w:t>
      </w:r>
      <w:r w:rsidRPr="000566AE">
        <w:rPr>
          <w:bCs/>
          <w:vertAlign w:val="subscript"/>
          <w:lang w:val="en-US"/>
        </w:rPr>
        <w:t>obs</w:t>
      </w:r>
      <w:r w:rsidRPr="000566AE">
        <w:rPr>
          <w:bCs/>
          <w:lang w:val="en-US"/>
        </w:rPr>
        <w:t>, which is the observed energy at every frequency &lt; 120 Hz:</w:t>
      </w:r>
    </w:p>
    <w:p w14:paraId="4F901B63" w14:textId="19796139" w:rsidR="00D531C2" w:rsidRPr="000566AE" w:rsidRDefault="00764A04" w:rsidP="00D531C2">
      <w:pPr>
        <w:spacing w:after="120"/>
        <w:ind w:left="3402" w:right="1134" w:hanging="1134"/>
        <w:jc w:val="both"/>
        <w:rPr>
          <w:bCs/>
          <w:lang w:val="en-US"/>
        </w:rPr>
      </w:pPr>
      <w:r>
        <w:rPr>
          <w:bCs/>
          <w:noProof/>
          <w:position w:val="-14"/>
          <w:lang w:val="en-US"/>
        </w:rPr>
        <w:drawing>
          <wp:inline distT="0" distB="0" distL="0" distR="0" wp14:anchorId="66C5B3FE" wp14:editId="6594D341">
            <wp:extent cx="3476625" cy="2381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p>
    <w:p w14:paraId="667791FC" w14:textId="77777777" w:rsidR="00D531C2" w:rsidRPr="000566AE" w:rsidRDefault="00D531C2" w:rsidP="00D531C2">
      <w:pPr>
        <w:spacing w:after="120"/>
        <w:ind w:left="3402" w:right="1134" w:hanging="1134"/>
        <w:jc w:val="both"/>
        <w:rPr>
          <w:bCs/>
          <w:lang w:val="en-US"/>
        </w:rPr>
      </w:pPr>
      <w:r w:rsidRPr="000566AE">
        <w:rPr>
          <w:bCs/>
          <w:lang w:val="en-US"/>
        </w:rPr>
        <w:t>where:</w:t>
      </w:r>
    </w:p>
    <w:p w14:paraId="14285567" w14:textId="77777777" w:rsidR="00D531C2" w:rsidRPr="000566AE" w:rsidRDefault="00D531C2" w:rsidP="00D531C2">
      <w:pPr>
        <w:spacing w:after="120"/>
        <w:ind w:left="2835" w:right="1134" w:hanging="567"/>
        <w:jc w:val="both"/>
        <w:rPr>
          <w:bCs/>
          <w:lang w:val="en-US"/>
        </w:rPr>
      </w:pPr>
      <w:r w:rsidRPr="000566AE">
        <w:rPr>
          <w:bCs/>
          <w:lang w:val="en-US"/>
        </w:rPr>
        <w:t>b</w:t>
      </w:r>
      <w:r w:rsidRPr="000566AE">
        <w:rPr>
          <w:bCs/>
          <w:vertAlign w:val="subscript"/>
          <w:lang w:val="en-US"/>
        </w:rPr>
        <w:t>0</w:t>
      </w:r>
      <w:r w:rsidRPr="000566AE">
        <w:rPr>
          <w:bCs/>
          <w:lang w:val="en-US"/>
        </w:rPr>
        <w:t xml:space="preserve"> =</w:t>
      </w:r>
      <w:r w:rsidRPr="000566AE">
        <w:rPr>
          <w:bCs/>
          <w:lang w:val="en-US"/>
        </w:rPr>
        <w:tab/>
        <w:t>12.45184</w:t>
      </w:r>
    </w:p>
    <w:p w14:paraId="6A6116A0" w14:textId="77777777" w:rsidR="00D531C2" w:rsidRPr="000566AE" w:rsidRDefault="00D531C2" w:rsidP="00D531C2">
      <w:pPr>
        <w:spacing w:after="120"/>
        <w:ind w:left="2835" w:right="1134" w:hanging="567"/>
        <w:jc w:val="both"/>
        <w:rPr>
          <w:bCs/>
          <w:lang w:val="en-US"/>
        </w:rPr>
      </w:pPr>
      <w:r w:rsidRPr="000566AE">
        <w:rPr>
          <w:bCs/>
          <w:lang w:val="en-US"/>
        </w:rPr>
        <w:t>b</w:t>
      </w:r>
      <w:r w:rsidRPr="000566AE">
        <w:rPr>
          <w:bCs/>
          <w:vertAlign w:val="subscript"/>
          <w:lang w:val="en-US"/>
        </w:rPr>
        <w:t>1</w:t>
      </w:r>
      <w:r w:rsidRPr="000566AE">
        <w:rPr>
          <w:bCs/>
          <w:lang w:val="en-US"/>
        </w:rPr>
        <w:t xml:space="preserve"> =</w:t>
      </w:r>
      <w:r w:rsidRPr="000566AE">
        <w:rPr>
          <w:bCs/>
          <w:lang w:val="en-US"/>
        </w:rPr>
        <w:tab/>
        <w:t>-0.16032</w:t>
      </w:r>
    </w:p>
    <w:p w14:paraId="29ADD989" w14:textId="77777777" w:rsidR="00D531C2" w:rsidRPr="000566AE" w:rsidRDefault="00D531C2" w:rsidP="00D531C2">
      <w:pPr>
        <w:spacing w:after="120"/>
        <w:ind w:left="3402" w:right="1134" w:hanging="1134"/>
        <w:jc w:val="both"/>
        <w:rPr>
          <w:bCs/>
          <w:lang w:val="en-US"/>
        </w:rPr>
      </w:pPr>
      <w:r w:rsidRPr="000566AE">
        <w:rPr>
          <w:bCs/>
          <w:lang w:val="en-US"/>
        </w:rPr>
        <w:t>For L</w:t>
      </w:r>
      <w:r w:rsidRPr="000566AE">
        <w:rPr>
          <w:bCs/>
          <w:vertAlign w:val="subscript"/>
          <w:lang w:val="en-US"/>
        </w:rPr>
        <w:t>t</w:t>
      </w:r>
      <w:r w:rsidRPr="000566AE">
        <w:rPr>
          <w:bCs/>
          <w:lang w:val="en-US"/>
        </w:rPr>
        <w:t xml:space="preserve"> , which is the adaption luminance:</w:t>
      </w:r>
    </w:p>
    <w:p w14:paraId="0D7F1558" w14:textId="58BD0198" w:rsidR="00D531C2" w:rsidRPr="000566AE" w:rsidRDefault="00D531C2" w:rsidP="00D531C2">
      <w:pPr>
        <w:spacing w:after="120"/>
        <w:ind w:left="2268" w:right="1134"/>
        <w:jc w:val="both"/>
        <w:rPr>
          <w:bCs/>
          <w:lang w:val="en-US"/>
        </w:rPr>
      </w:pPr>
      <w:r w:rsidRPr="000566AE">
        <w:rPr>
          <w:bCs/>
          <w:lang w:val="en-US"/>
        </w:rPr>
        <w:t xml:space="preserve">Use </w:t>
      </w:r>
      <w:r w:rsidR="00764A04">
        <w:rPr>
          <w:bCs/>
          <w:noProof/>
          <w:position w:val="-12"/>
          <w:lang w:val="en-US"/>
        </w:rPr>
        <w:drawing>
          <wp:inline distT="0" distB="0" distL="0" distR="0" wp14:anchorId="499706EB" wp14:editId="7AA64BF5">
            <wp:extent cx="1524000" cy="238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Pr>
          <w:bCs/>
          <w:lang w:val="en-US"/>
        </w:rPr>
        <w:t xml:space="preserve">from ISO 16505:2015 </w:t>
      </w:r>
      <w:r w:rsidRPr="000566AE">
        <w:rPr>
          <w:bCs/>
          <w:lang w:val="en-US"/>
        </w:rPr>
        <w:t>(subclause 7.8.2: Test 2: Day condition with diffuse sky-light exposure).</w:t>
      </w:r>
    </w:p>
    <w:p w14:paraId="5F6289C3" w14:textId="77777777" w:rsidR="00D531C2" w:rsidRPr="000566AE" w:rsidRDefault="00D531C2" w:rsidP="00D531C2">
      <w:pPr>
        <w:spacing w:after="120"/>
        <w:ind w:left="2268" w:right="1134"/>
        <w:jc w:val="both"/>
        <w:rPr>
          <w:bCs/>
          <w:lang w:val="en-US"/>
        </w:rPr>
      </w:pPr>
      <w:r w:rsidRPr="000566AE">
        <w:rPr>
          <w:bCs/>
          <w:lang w:val="en-US"/>
        </w:rPr>
        <w:t>For c</w:t>
      </w:r>
      <w:r w:rsidRPr="000566AE">
        <w:rPr>
          <w:bCs/>
          <w:vertAlign w:val="subscript"/>
          <w:lang w:val="en-US"/>
        </w:rPr>
        <w:t>0</w:t>
      </w:r>
      <w:r w:rsidRPr="000566AE">
        <w:rPr>
          <w:bCs/>
          <w:lang w:val="en-US"/>
        </w:rPr>
        <w:t>, which is the zero Fourier coefficient, and is the dark-room luminance averaged over time.</w:t>
      </w:r>
    </w:p>
    <w:p w14:paraId="624BF1E7" w14:textId="001D4317" w:rsidR="00D531C2" w:rsidRPr="000566AE" w:rsidRDefault="00D531C2" w:rsidP="00D531C2">
      <w:pPr>
        <w:spacing w:after="120"/>
        <w:ind w:left="3402" w:right="1134" w:hanging="1134"/>
        <w:jc w:val="both"/>
        <w:rPr>
          <w:bCs/>
          <w:lang w:val="en-US"/>
        </w:rPr>
      </w:pPr>
      <w:r w:rsidRPr="000566AE">
        <w:rPr>
          <w:bCs/>
          <w:lang w:val="en-US"/>
        </w:rPr>
        <w:t xml:space="preserve">Use </w:t>
      </w:r>
      <w:r w:rsidR="00764A04">
        <w:rPr>
          <w:bCs/>
          <w:noProof/>
          <w:position w:val="-12"/>
          <w:lang w:val="en-US"/>
        </w:rPr>
        <w:drawing>
          <wp:inline distT="0" distB="0" distL="0" distR="0" wp14:anchorId="41F13193" wp14:editId="538DC076">
            <wp:extent cx="1190625" cy="238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0566AE">
        <w:rPr>
          <w:bCs/>
          <w:lang w:val="en-US"/>
        </w:rPr>
        <w:t xml:space="preserve"> from ISO 16505:2015</w:t>
      </w:r>
    </w:p>
    <w:p w14:paraId="168C129F" w14:textId="77777777" w:rsidR="00D531C2" w:rsidRPr="000566AE" w:rsidRDefault="00D531C2" w:rsidP="00D531C2">
      <w:pPr>
        <w:spacing w:after="120"/>
        <w:ind w:left="2268" w:right="1134"/>
        <w:jc w:val="both"/>
        <w:rPr>
          <w:bCs/>
          <w:lang w:val="en-US"/>
        </w:rPr>
      </w:pPr>
      <w:r w:rsidRPr="000566AE">
        <w:rPr>
          <w:bCs/>
          <w:lang w:val="en-US"/>
        </w:rPr>
        <w:lastRenderedPageBreak/>
        <w:t>(see ISO 16505:2015, subclause 7.8.2.: Test 2: Day condition with diffuse sky-light exposure with the diffuse light source switched off).</w:t>
      </w:r>
    </w:p>
    <w:p w14:paraId="16B3203A" w14:textId="77777777" w:rsidR="00D531C2" w:rsidRPr="000566AE" w:rsidRDefault="00D531C2" w:rsidP="00D531C2">
      <w:pPr>
        <w:spacing w:after="120"/>
        <w:ind w:left="3402" w:right="1134" w:hanging="1134"/>
        <w:jc w:val="both"/>
        <w:rPr>
          <w:bCs/>
          <w:lang w:val="en-US"/>
        </w:rPr>
      </w:pPr>
      <w:r w:rsidRPr="000566AE">
        <w:rPr>
          <w:bCs/>
          <w:lang w:val="en-US"/>
        </w:rPr>
        <w:t>For AMP</w:t>
      </w:r>
      <w:r w:rsidRPr="000566AE">
        <w:rPr>
          <w:bCs/>
          <w:vertAlign w:val="subscript"/>
          <w:lang w:val="en-US"/>
        </w:rPr>
        <w:t>n</w:t>
      </w:r>
      <w:r w:rsidRPr="000566AE">
        <w:rPr>
          <w:bCs/>
          <w:lang w:val="en-US"/>
        </w:rPr>
        <w:t>:</w:t>
      </w:r>
    </w:p>
    <w:p w14:paraId="70E808F7" w14:textId="327E2FC5" w:rsidR="00D531C2" w:rsidRPr="000566AE" w:rsidRDefault="00764A04" w:rsidP="00D531C2">
      <w:pPr>
        <w:spacing w:after="120"/>
        <w:ind w:left="3402" w:right="1134" w:hanging="1134"/>
        <w:jc w:val="both"/>
        <w:rPr>
          <w:bCs/>
          <w:lang w:val="en-US"/>
        </w:rPr>
      </w:pPr>
      <w:r>
        <w:rPr>
          <w:bCs/>
          <w:noProof/>
          <w:position w:val="-30"/>
          <w:lang w:val="en-US"/>
        </w:rPr>
        <w:drawing>
          <wp:inline distT="0" distB="0" distL="0" distR="0" wp14:anchorId="5D07A3D3" wp14:editId="392DF0DD">
            <wp:extent cx="952500" cy="4667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10ACD8E7" w14:textId="77777777" w:rsidR="00D531C2" w:rsidRPr="000566AE" w:rsidRDefault="00D531C2" w:rsidP="00D531C2">
      <w:pPr>
        <w:spacing w:after="120"/>
        <w:ind w:left="2268" w:right="1134"/>
        <w:jc w:val="both"/>
        <w:rPr>
          <w:bCs/>
          <w:lang w:val="en-US"/>
        </w:rPr>
      </w:pPr>
      <w:r w:rsidRPr="000566AE">
        <w:rPr>
          <w:bCs/>
          <w:lang w:val="en-US"/>
        </w:rPr>
        <w:t>For c</w:t>
      </w:r>
      <w:r w:rsidRPr="000566AE">
        <w:rPr>
          <w:bCs/>
          <w:vertAlign w:val="subscript"/>
          <w:lang w:val="en-US"/>
        </w:rPr>
        <w:t>n</w:t>
      </w:r>
      <w:r w:rsidRPr="000566AE">
        <w:rPr>
          <w:bCs/>
          <w:lang w:val="en-US"/>
        </w:rPr>
        <w:t xml:space="preserve">, which is the </w:t>
      </w:r>
      <w:r w:rsidRPr="000566AE">
        <w:rPr>
          <w:bCs/>
          <w:i/>
          <w:lang w:val="en-US"/>
        </w:rPr>
        <w:t>n</w:t>
      </w:r>
      <w:r w:rsidRPr="000566AE">
        <w:rPr>
          <w:bCs/>
          <w:vertAlign w:val="superscript"/>
          <w:lang w:val="en-US"/>
        </w:rPr>
        <w:t>th</w:t>
      </w:r>
      <w:r w:rsidRPr="000566AE">
        <w:rPr>
          <w:bCs/>
          <w:lang w:val="en-US"/>
        </w:rPr>
        <w:t xml:space="preserve"> Fourier coefficient. Take the </w:t>
      </w:r>
      <w:r w:rsidRPr="000566AE">
        <w:rPr>
          <w:bCs/>
          <w:i/>
          <w:lang w:val="en-US"/>
        </w:rPr>
        <w:t>n</w:t>
      </w:r>
      <w:r w:rsidRPr="000566AE">
        <w:rPr>
          <w:bCs/>
          <w:vertAlign w:val="superscript"/>
          <w:lang w:val="en-US"/>
        </w:rPr>
        <w:t>th</w:t>
      </w:r>
      <w:r w:rsidRPr="000566AE">
        <w:rPr>
          <w:bCs/>
          <w:lang w:val="en-US"/>
        </w:rPr>
        <w:t xml:space="preserve"> Fourier coefficient from the Fourier transform.</w:t>
      </w:r>
    </w:p>
    <w:p w14:paraId="5209E26B" w14:textId="77777777" w:rsidR="00D531C2" w:rsidRPr="000566AE" w:rsidRDefault="00D531C2" w:rsidP="00D531C2">
      <w:pPr>
        <w:spacing w:after="120"/>
        <w:ind w:left="2268" w:right="1134" w:hanging="1134"/>
        <w:jc w:val="both"/>
        <w:rPr>
          <w:bCs/>
          <w:lang w:val="en-US"/>
        </w:rPr>
      </w:pPr>
      <w:r w:rsidRPr="000566AE">
        <w:rPr>
          <w:bCs/>
          <w:lang w:val="en-US"/>
        </w:rPr>
        <w:t>1.2.3.</w:t>
      </w:r>
      <w:r w:rsidRPr="000566AE">
        <w:rPr>
          <w:bCs/>
          <w:lang w:val="en-US"/>
        </w:rPr>
        <w:tab/>
        <w:t>Determination of E</w:t>
      </w:r>
      <w:r w:rsidRPr="000566AE">
        <w:rPr>
          <w:bCs/>
          <w:vertAlign w:val="subscript"/>
          <w:lang w:val="en-US"/>
        </w:rPr>
        <w:t>pred</w:t>
      </w:r>
      <w:r w:rsidRPr="000566AE">
        <w:rPr>
          <w:bCs/>
          <w:lang w:val="en-US"/>
        </w:rPr>
        <w:t>, which is the predicted energy at every frequency &lt; 120 Hz:</w:t>
      </w:r>
    </w:p>
    <w:p w14:paraId="60400E2B" w14:textId="73CF40B8" w:rsidR="00D531C2" w:rsidRPr="000566AE" w:rsidRDefault="00764A04" w:rsidP="00D531C2">
      <w:pPr>
        <w:spacing w:after="120"/>
        <w:ind w:left="3402" w:right="1134" w:hanging="1134"/>
        <w:jc w:val="both"/>
        <w:rPr>
          <w:bCs/>
          <w:lang w:val="en-US"/>
        </w:rPr>
      </w:pPr>
      <w:r>
        <w:rPr>
          <w:bCs/>
          <w:noProof/>
          <w:position w:val="-14"/>
          <w:lang w:val="en-US"/>
        </w:rPr>
        <w:drawing>
          <wp:inline distT="0" distB="0" distL="0" distR="0" wp14:anchorId="0924C42D" wp14:editId="087E6401">
            <wp:extent cx="1019175" cy="2381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p w14:paraId="146C65A9" w14:textId="188F43E1" w:rsidR="00D531C2" w:rsidRPr="000566AE" w:rsidRDefault="00D531C2" w:rsidP="00D531C2">
      <w:pPr>
        <w:spacing w:after="120"/>
        <w:ind w:left="2268" w:right="1134"/>
        <w:jc w:val="both"/>
        <w:rPr>
          <w:bCs/>
          <w:lang w:val="en-US"/>
        </w:rPr>
      </w:pPr>
      <w:r w:rsidRPr="000566AE">
        <w:rPr>
          <w:bCs/>
          <w:lang w:val="en-US"/>
        </w:rPr>
        <w:t xml:space="preserve">The variables a and b depend on the monitor diagonal as seen from the driver's ocular reference point and is measured in degree (see Table B.1 in the standard ISO 13406-2:2001). For a monitor diagonal </w:t>
      </w:r>
      <w:r w:rsidR="00764A04">
        <w:rPr>
          <w:bCs/>
          <w:noProof/>
          <w:position w:val="-14"/>
          <w:lang w:val="en-US"/>
        </w:rPr>
        <w:drawing>
          <wp:inline distT="0" distB="0" distL="0" distR="0" wp14:anchorId="6286A2C0" wp14:editId="69345AE0">
            <wp:extent cx="828675" cy="238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0566AE">
        <w:rPr>
          <w:bCs/>
          <w:lang w:val="en-US"/>
        </w:rPr>
        <w:t xml:space="preserve"> of less than 20°, variables a and b equals to a = 0.1276 and b = 0.1424.</w:t>
      </w:r>
    </w:p>
    <w:p w14:paraId="1D84B64D" w14:textId="2BC30ED1" w:rsidR="00D531C2" w:rsidRPr="000566AE" w:rsidRDefault="00D531C2" w:rsidP="00D531C2">
      <w:pPr>
        <w:spacing w:after="120"/>
        <w:ind w:left="3402" w:right="1134" w:hanging="1134"/>
        <w:jc w:val="both"/>
        <w:rPr>
          <w:bCs/>
          <w:lang w:val="en-US"/>
        </w:rPr>
      </w:pPr>
      <w:r w:rsidRPr="000566AE">
        <w:rPr>
          <w:bCs/>
          <w:lang w:val="en-US"/>
        </w:rPr>
        <w:t xml:space="preserve">The monitor diagonal </w:t>
      </w:r>
      <w:r w:rsidR="00764A04">
        <w:rPr>
          <w:bCs/>
          <w:noProof/>
          <w:position w:val="-14"/>
          <w:lang w:val="en-US"/>
        </w:rPr>
        <w:drawing>
          <wp:inline distT="0" distB="0" distL="0" distR="0" wp14:anchorId="621E86A0" wp14:editId="4D720F55">
            <wp:extent cx="828675" cy="2381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0566AE">
        <w:rPr>
          <w:bCs/>
          <w:lang w:val="en-US"/>
        </w:rPr>
        <w:t xml:space="preserve"> is given by the following equation:</w:t>
      </w:r>
    </w:p>
    <w:p w14:paraId="07525A67" w14:textId="2B8B44A1" w:rsidR="00D531C2" w:rsidRPr="000566AE" w:rsidRDefault="00764A04" w:rsidP="00D531C2">
      <w:pPr>
        <w:spacing w:after="120"/>
        <w:ind w:left="3402" w:right="1134" w:hanging="1134"/>
        <w:jc w:val="both"/>
        <w:rPr>
          <w:bCs/>
          <w:lang w:val="en-US"/>
        </w:rPr>
      </w:pPr>
      <w:r>
        <w:rPr>
          <w:bCs/>
          <w:noProof/>
          <w:position w:val="-30"/>
          <w:lang w:val="en-US"/>
        </w:rPr>
        <w:drawing>
          <wp:inline distT="0" distB="0" distL="0" distR="0" wp14:anchorId="481F9106" wp14:editId="13A13C19">
            <wp:extent cx="2324100" cy="4476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14:paraId="7D62DE42" w14:textId="77777777" w:rsidR="00D531C2" w:rsidRPr="000566AE" w:rsidRDefault="00D531C2" w:rsidP="00D531C2">
      <w:pPr>
        <w:spacing w:after="120"/>
        <w:ind w:left="3402" w:right="1134" w:hanging="1134"/>
        <w:jc w:val="both"/>
        <w:rPr>
          <w:bCs/>
          <w:lang w:val="en-US"/>
        </w:rPr>
      </w:pPr>
      <w:r w:rsidRPr="000566AE">
        <w:rPr>
          <w:bCs/>
          <w:lang w:val="en-US"/>
        </w:rPr>
        <w:t>Where:</w:t>
      </w:r>
    </w:p>
    <w:p w14:paraId="54F576B2" w14:textId="77777777" w:rsidR="00D531C2" w:rsidRPr="000566AE" w:rsidRDefault="00D531C2" w:rsidP="00D531C2">
      <w:pPr>
        <w:spacing w:after="120"/>
        <w:ind w:left="3402" w:right="1134" w:hanging="1134"/>
        <w:jc w:val="both"/>
        <w:rPr>
          <w:bCs/>
          <w:lang w:val="en-US"/>
        </w:rPr>
      </w:pPr>
      <w:r w:rsidRPr="000566AE">
        <w:rPr>
          <w:bCs/>
          <w:lang w:val="en-US"/>
        </w:rPr>
        <w:t>Diagonal</w:t>
      </w:r>
      <w:r w:rsidRPr="000566AE">
        <w:rPr>
          <w:bCs/>
          <w:lang w:val="en-US"/>
        </w:rPr>
        <w:tab/>
        <w:t>diagonal o</w:t>
      </w:r>
      <w:r>
        <w:rPr>
          <w:bCs/>
          <w:lang w:val="en-US"/>
        </w:rPr>
        <w:t>f the monitor, measured in metre</w:t>
      </w:r>
      <w:r w:rsidRPr="000566AE">
        <w:rPr>
          <w:bCs/>
          <w:lang w:val="en-US"/>
        </w:rPr>
        <w:t>s</w:t>
      </w:r>
    </w:p>
    <w:p w14:paraId="67D77A15" w14:textId="538C1E83" w:rsidR="00D531C2" w:rsidRPr="000566AE" w:rsidRDefault="00764A04" w:rsidP="00D531C2">
      <w:pPr>
        <w:spacing w:after="120"/>
        <w:ind w:left="3402" w:right="1134" w:hanging="1134"/>
        <w:jc w:val="both"/>
        <w:rPr>
          <w:bCs/>
          <w:lang w:val="en-US"/>
        </w:rPr>
      </w:pPr>
      <w:r>
        <w:rPr>
          <w:bCs/>
          <w:noProof/>
          <w:position w:val="-12"/>
          <w:lang w:val="en-US"/>
        </w:rPr>
        <w:drawing>
          <wp:inline distT="0" distB="0" distL="0" distR="0" wp14:anchorId="7E0B7868" wp14:editId="33976F0D">
            <wp:extent cx="542925" cy="238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00D531C2" w:rsidRPr="000566AE">
        <w:rPr>
          <w:bCs/>
          <w:lang w:val="en-US"/>
        </w:rPr>
        <w:tab/>
        <w:t>Distance of the ORP to the centre of the monitor coordinate system.</w:t>
      </w:r>
    </w:p>
    <w:p w14:paraId="5073554A" w14:textId="77777777" w:rsidR="00D531C2" w:rsidRPr="000566AE" w:rsidRDefault="00D531C2" w:rsidP="00D531C2">
      <w:pPr>
        <w:spacing w:after="120"/>
        <w:ind w:left="2268" w:right="1134" w:hanging="1134"/>
        <w:jc w:val="both"/>
        <w:rPr>
          <w:bCs/>
          <w:lang w:val="en-US"/>
        </w:rPr>
      </w:pPr>
      <w:r w:rsidRPr="000566AE">
        <w:rPr>
          <w:bCs/>
          <w:lang w:val="en-US"/>
        </w:rPr>
        <w:t>1.2.4.</w:t>
      </w:r>
      <w:r w:rsidRPr="000566AE">
        <w:rPr>
          <w:bCs/>
          <w:lang w:val="en-US"/>
        </w:rPr>
        <w:tab/>
        <w:t>For every frequency &lt; 120 Hz compare the observed energy E</w:t>
      </w:r>
      <w:r w:rsidRPr="000566AE">
        <w:rPr>
          <w:bCs/>
          <w:vertAlign w:val="subscript"/>
          <w:lang w:val="en-US"/>
        </w:rPr>
        <w:t>obs</w:t>
      </w:r>
      <w:r w:rsidRPr="000566AE">
        <w:rPr>
          <w:bCs/>
          <w:lang w:val="en-US"/>
        </w:rPr>
        <w:t xml:space="preserve"> with the predicted energy E</w:t>
      </w:r>
      <w:r w:rsidRPr="000566AE">
        <w:rPr>
          <w:bCs/>
          <w:vertAlign w:val="subscript"/>
          <w:lang w:val="en-US"/>
        </w:rPr>
        <w:t>pred</w:t>
      </w:r>
      <w:r w:rsidRPr="000566AE">
        <w:rPr>
          <w:bCs/>
          <w:lang w:val="en-US"/>
        </w:rPr>
        <w:t xml:space="preserve"> and report the result value for passed or failed.</w:t>
      </w:r>
    </w:p>
    <w:p w14:paraId="739BD3AB" w14:textId="77777777" w:rsidR="00D531C2" w:rsidRPr="000566AE" w:rsidRDefault="00D531C2" w:rsidP="00D531C2">
      <w:pPr>
        <w:spacing w:after="120"/>
        <w:ind w:left="2268" w:right="1134" w:hanging="1134"/>
        <w:jc w:val="both"/>
        <w:rPr>
          <w:bCs/>
          <w:lang w:val="en-US"/>
        </w:rPr>
      </w:pPr>
      <w:r w:rsidRPr="000566AE">
        <w:rPr>
          <w:bCs/>
          <w:lang w:val="en-US"/>
        </w:rPr>
        <w:t>1.3.</w:t>
      </w:r>
      <w:r w:rsidRPr="000566AE">
        <w:rPr>
          <w:bCs/>
          <w:lang w:val="en-US"/>
        </w:rPr>
        <w:tab/>
        <w:t>Point light sources test method</w:t>
      </w:r>
    </w:p>
    <w:p w14:paraId="3C143484" w14:textId="77777777" w:rsidR="00D531C2" w:rsidRPr="000566AE" w:rsidRDefault="00D531C2" w:rsidP="00D531C2">
      <w:pPr>
        <w:ind w:left="2268"/>
        <w:rPr>
          <w:lang w:val="en-US"/>
        </w:rPr>
      </w:pPr>
      <w:r w:rsidRPr="000566AE">
        <w:rPr>
          <w:lang w:val="en-US"/>
        </w:rPr>
        <w:t>Figure 1 shows the test arrangement for the point light source test.</w:t>
      </w:r>
    </w:p>
    <w:p w14:paraId="6E2F8D48" w14:textId="77777777" w:rsidR="00D531C2" w:rsidRPr="000566AE" w:rsidRDefault="00D531C2" w:rsidP="00D531C2">
      <w:pPr>
        <w:spacing w:after="120"/>
        <w:ind w:left="2268" w:right="1134" w:hanging="1134"/>
        <w:jc w:val="both"/>
        <w:rPr>
          <w:bCs/>
          <w:lang w:val="en-US"/>
        </w:rPr>
      </w:pPr>
    </w:p>
    <w:p w14:paraId="314C017D" w14:textId="77777777" w:rsidR="00D531C2" w:rsidRDefault="00D531C2" w:rsidP="00D531C2">
      <w:pPr>
        <w:keepNext/>
        <w:keepLines/>
        <w:spacing w:line="240" w:lineRule="auto"/>
        <w:ind w:left="2268" w:right="1134" w:hanging="1134"/>
        <w:jc w:val="both"/>
        <w:rPr>
          <w:lang w:val="en-US"/>
        </w:rPr>
      </w:pPr>
      <w:r w:rsidRPr="000566AE">
        <w:rPr>
          <w:bCs/>
          <w:lang w:val="en-US"/>
        </w:rPr>
        <w:lastRenderedPageBreak/>
        <w:t>Figure</w:t>
      </w:r>
      <w:r w:rsidRPr="000566AE">
        <w:rPr>
          <w:lang w:val="en-US"/>
        </w:rPr>
        <w:t xml:space="preserve"> 1</w:t>
      </w:r>
    </w:p>
    <w:p w14:paraId="4BE1D57A" w14:textId="77777777" w:rsidR="00D531C2" w:rsidRPr="00602221" w:rsidRDefault="00D531C2" w:rsidP="00D531C2">
      <w:pPr>
        <w:keepNext/>
        <w:keepLines/>
        <w:spacing w:line="240" w:lineRule="auto"/>
        <w:ind w:left="2268" w:right="1134" w:hanging="1134"/>
        <w:jc w:val="both"/>
        <w:rPr>
          <w:b/>
          <w:lang w:val="en-US"/>
        </w:rPr>
      </w:pPr>
      <w:r w:rsidRPr="00602221">
        <w:rPr>
          <w:b/>
          <w:lang w:val="en-US"/>
        </w:rPr>
        <w:t>Test arrangement for the point light source test</w:t>
      </w:r>
    </w:p>
    <w:p w14:paraId="31C78496" w14:textId="21FA46D8" w:rsidR="00D531C2" w:rsidRPr="000566AE" w:rsidRDefault="00764A04" w:rsidP="00D531C2">
      <w:pPr>
        <w:keepNext/>
        <w:keepLines/>
        <w:ind w:left="1200"/>
        <w:rPr>
          <w:lang w:val="en-US"/>
        </w:rPr>
      </w:pPr>
      <w:r>
        <w:rPr>
          <w:noProof/>
          <w:lang w:val="en-US"/>
        </w:rPr>
        <w:drawing>
          <wp:inline distT="0" distB="0" distL="0" distR="0" wp14:anchorId="191716D5" wp14:editId="3EE63E8C">
            <wp:extent cx="4762500" cy="3009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14:paraId="4E362B1C" w14:textId="77777777" w:rsidR="00D531C2" w:rsidRPr="000566AE" w:rsidRDefault="00D531C2" w:rsidP="00D531C2">
      <w:pPr>
        <w:autoSpaceDE w:val="0"/>
        <w:autoSpaceDN w:val="0"/>
        <w:adjustRightInd w:val="0"/>
        <w:ind w:left="2835" w:right="1134" w:hanging="567"/>
        <w:rPr>
          <w:spacing w:val="1"/>
          <w:lang w:val="en-US" w:eastAsia="ja-JP"/>
        </w:rPr>
      </w:pPr>
      <w:r w:rsidRPr="000566AE">
        <w:rPr>
          <w:spacing w:val="1"/>
          <w:lang w:val="en-US"/>
        </w:rPr>
        <w:t>1:</w:t>
      </w:r>
      <w:r w:rsidRPr="000566AE">
        <w:rPr>
          <w:spacing w:val="1"/>
          <w:lang w:val="en-US"/>
        </w:rPr>
        <w:tab/>
        <w:t>Point light source lab model</w:t>
      </w:r>
      <w:r w:rsidRPr="000566AE">
        <w:rPr>
          <w:rFonts w:hint="eastAsia"/>
          <w:spacing w:val="1"/>
          <w:lang w:val="en-US" w:eastAsia="ja-JP"/>
        </w:rPr>
        <w:t xml:space="preserve"> to emulate passing beam headlamp at 250 m</w:t>
      </w:r>
    </w:p>
    <w:p w14:paraId="0F20A8FE"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2:</w:t>
      </w:r>
      <w:r w:rsidRPr="000566AE">
        <w:rPr>
          <w:spacing w:val="1"/>
          <w:lang w:val="en-US"/>
        </w:rPr>
        <w:tab/>
        <w:t>Camera being tested</w:t>
      </w:r>
    </w:p>
    <w:p w14:paraId="72FFC740"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3:</w:t>
      </w:r>
      <w:r w:rsidRPr="000566AE">
        <w:rPr>
          <w:spacing w:val="1"/>
          <w:lang w:val="en-US"/>
        </w:rPr>
        <w:tab/>
        <w:t>Monitor being tested</w:t>
      </w:r>
    </w:p>
    <w:p w14:paraId="598BDE2E"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4:</w:t>
      </w:r>
      <w:r w:rsidRPr="000566AE">
        <w:rPr>
          <w:spacing w:val="1"/>
          <w:lang w:val="en-US"/>
        </w:rPr>
        <w:tab/>
        <w:t>Reference camera</w:t>
      </w:r>
    </w:p>
    <w:p w14:paraId="65D77555" w14:textId="77777777" w:rsidR="00D531C2" w:rsidRPr="000566AE" w:rsidRDefault="00D531C2" w:rsidP="00D531C2">
      <w:pPr>
        <w:autoSpaceDE w:val="0"/>
        <w:autoSpaceDN w:val="0"/>
        <w:adjustRightInd w:val="0"/>
        <w:ind w:left="2835" w:right="1134" w:hanging="567"/>
        <w:rPr>
          <w:spacing w:val="1"/>
          <w:lang w:val="en-US"/>
        </w:rPr>
      </w:pPr>
      <w:r w:rsidRPr="000566AE">
        <w:rPr>
          <w:spacing w:val="1"/>
          <w:lang w:val="en-US"/>
        </w:rPr>
        <w:t>5:</w:t>
      </w:r>
      <w:r w:rsidRPr="000566AE">
        <w:rPr>
          <w:spacing w:val="1"/>
          <w:lang w:val="en-US"/>
        </w:rPr>
        <w:tab/>
        <w:t>Optical or spatial isolation between camera and monitor display environment</w:t>
      </w:r>
    </w:p>
    <w:p w14:paraId="15BD29EE" w14:textId="77777777" w:rsidR="00D531C2" w:rsidRPr="000566AE" w:rsidRDefault="00D531C2" w:rsidP="00D531C2">
      <w:pPr>
        <w:autoSpaceDE w:val="0"/>
        <w:autoSpaceDN w:val="0"/>
        <w:adjustRightInd w:val="0"/>
        <w:ind w:left="2268" w:right="1134"/>
        <w:rPr>
          <w:spacing w:val="1"/>
          <w:lang w:val="en-US" w:eastAsia="ja-JP"/>
        </w:rPr>
      </w:pPr>
      <w:r w:rsidRPr="000566AE">
        <w:rPr>
          <w:spacing w:val="1"/>
          <w:lang w:val="en-US"/>
        </w:rPr>
        <w:t>6:</w:t>
      </w:r>
      <w:r w:rsidRPr="000566AE">
        <w:rPr>
          <w:spacing w:val="1"/>
          <w:lang w:val="en-US"/>
        </w:rPr>
        <w:tab/>
        <w:t>Camera-side</w:t>
      </w:r>
      <w:r w:rsidRPr="000566AE">
        <w:rPr>
          <w:rFonts w:hint="eastAsia"/>
          <w:spacing w:val="1"/>
          <w:lang w:val="en-US" w:eastAsia="ja-JP"/>
        </w:rPr>
        <w:t xml:space="preserve"> dark environment</w:t>
      </w:r>
    </w:p>
    <w:p w14:paraId="14FE4018" w14:textId="77777777" w:rsidR="00D531C2" w:rsidRPr="000566AE" w:rsidRDefault="00D531C2" w:rsidP="00D531C2">
      <w:pPr>
        <w:ind w:left="2268" w:right="1134"/>
        <w:rPr>
          <w:spacing w:val="1"/>
          <w:lang w:val="en-US" w:eastAsia="ja-JP"/>
        </w:rPr>
      </w:pPr>
      <w:r w:rsidRPr="000566AE">
        <w:rPr>
          <w:spacing w:val="1"/>
          <w:lang w:val="en-US"/>
        </w:rPr>
        <w:t>7:</w:t>
      </w:r>
      <w:r w:rsidRPr="000566AE">
        <w:rPr>
          <w:spacing w:val="1"/>
          <w:lang w:val="en-US"/>
        </w:rPr>
        <w:tab/>
        <w:t>Monitor-side</w:t>
      </w:r>
      <w:r w:rsidRPr="000566AE">
        <w:rPr>
          <w:rFonts w:hint="eastAsia"/>
          <w:spacing w:val="1"/>
          <w:lang w:val="en-US" w:eastAsia="ja-JP"/>
        </w:rPr>
        <w:t xml:space="preserve"> dark room environment</w:t>
      </w:r>
    </w:p>
    <w:p w14:paraId="78ED87C5" w14:textId="77777777" w:rsidR="00D531C2" w:rsidRPr="000566AE" w:rsidRDefault="00D531C2" w:rsidP="00D531C2">
      <w:pPr>
        <w:ind w:left="2268" w:right="1134"/>
        <w:rPr>
          <w:spacing w:val="1"/>
          <w:lang w:val="en-US" w:eastAsia="ja-JP"/>
        </w:rPr>
      </w:pPr>
      <w:r w:rsidRPr="000566AE">
        <w:rPr>
          <w:rFonts w:hint="eastAsia"/>
          <w:spacing w:val="1"/>
          <w:lang w:val="en-US" w:eastAsia="ja-JP"/>
        </w:rPr>
        <w:t>8:</w:t>
      </w:r>
      <w:r w:rsidRPr="000566AE">
        <w:rPr>
          <w:rFonts w:hint="eastAsia"/>
          <w:spacing w:val="1"/>
          <w:lang w:val="en-US" w:eastAsia="ja-JP"/>
        </w:rPr>
        <w:tab/>
        <w:t>LED light diffuser/aligner, according to necessity</w:t>
      </w:r>
    </w:p>
    <w:p w14:paraId="4B7E9377" w14:textId="77777777" w:rsidR="00D531C2" w:rsidRPr="000566AE" w:rsidRDefault="00D531C2" w:rsidP="00D531C2">
      <w:pPr>
        <w:spacing w:after="120"/>
        <w:ind w:left="2268" w:right="1134"/>
        <w:rPr>
          <w:spacing w:val="1"/>
          <w:lang w:val="en-US" w:eastAsia="ja-JP"/>
        </w:rPr>
      </w:pPr>
      <w:r w:rsidRPr="000566AE">
        <w:rPr>
          <w:rFonts w:hint="eastAsia"/>
          <w:spacing w:val="1"/>
          <w:lang w:val="en-US" w:eastAsia="ja-JP"/>
        </w:rPr>
        <w:t>9:</w:t>
      </w:r>
      <w:r w:rsidRPr="000566AE">
        <w:rPr>
          <w:rFonts w:hint="eastAsia"/>
          <w:spacing w:val="1"/>
          <w:lang w:val="en-US" w:eastAsia="ja-JP"/>
        </w:rPr>
        <w:tab/>
        <w:t>Neutral black background</w:t>
      </w:r>
    </w:p>
    <w:p w14:paraId="51EC22A8" w14:textId="77777777" w:rsidR="00D531C2" w:rsidRPr="000566AE" w:rsidRDefault="00D531C2" w:rsidP="00D531C2">
      <w:pPr>
        <w:spacing w:after="120"/>
        <w:ind w:left="2268" w:right="1134"/>
        <w:jc w:val="both"/>
        <w:rPr>
          <w:spacing w:val="1"/>
          <w:lang w:val="en-US" w:eastAsia="ja-JP"/>
        </w:rPr>
      </w:pPr>
      <w:r w:rsidRPr="000566AE">
        <w:rPr>
          <w:rFonts w:hint="eastAsia"/>
          <w:spacing w:val="1"/>
          <w:lang w:val="en-US" w:eastAsia="ja-JP"/>
        </w:rPr>
        <w:t>The p</w:t>
      </w:r>
      <w:r w:rsidRPr="000566AE">
        <w:rPr>
          <w:spacing w:val="1"/>
          <w:lang w:val="en-US"/>
        </w:rPr>
        <w:t>oint light source lab model</w:t>
      </w:r>
      <w:r w:rsidRPr="000566AE">
        <w:rPr>
          <w:rFonts w:hint="eastAsia"/>
          <w:spacing w:val="1"/>
          <w:lang w:val="en-US" w:eastAsia="ja-JP"/>
        </w:rPr>
        <w:t xml:space="preserve"> is an emulation of a </w:t>
      </w:r>
      <w:r w:rsidRPr="000566AE">
        <w:rPr>
          <w:spacing w:val="1"/>
          <w:lang w:val="en-US" w:eastAsia="ja-JP"/>
        </w:rPr>
        <w:t>set of vehicle</w:t>
      </w:r>
      <w:r w:rsidRPr="000566AE">
        <w:rPr>
          <w:rFonts w:hint="eastAsia"/>
          <w:spacing w:val="1"/>
          <w:lang w:val="en-US" w:eastAsia="ja-JP"/>
        </w:rPr>
        <w:t xml:space="preserve"> passing beam headlamp</w:t>
      </w:r>
      <w:r w:rsidRPr="000566AE">
        <w:rPr>
          <w:spacing w:val="1"/>
          <w:lang w:val="en-US" w:eastAsia="ja-JP"/>
        </w:rPr>
        <w:t>s</w:t>
      </w:r>
      <w:r w:rsidRPr="000566AE">
        <w:rPr>
          <w:rFonts w:hint="eastAsia"/>
          <w:spacing w:val="1"/>
          <w:lang w:val="en-US" w:eastAsia="ja-JP"/>
        </w:rPr>
        <w:t xml:space="preserve"> at a distance of 250</w:t>
      </w:r>
      <w:r w:rsidRPr="000566AE">
        <w:rPr>
          <w:spacing w:val="1"/>
          <w:lang w:val="en-US" w:eastAsia="ja-JP"/>
        </w:rPr>
        <w:t xml:space="preserve"> </w:t>
      </w:r>
      <w:r w:rsidRPr="000566AE">
        <w:rPr>
          <w:rFonts w:hint="eastAsia"/>
          <w:spacing w:val="1"/>
          <w:lang w:val="en-US" w:eastAsia="ja-JP"/>
        </w:rPr>
        <w:t>m</w:t>
      </w:r>
      <w:r w:rsidRPr="000566AE">
        <w:rPr>
          <w:spacing w:val="1"/>
          <w:lang w:val="en-US"/>
        </w:rPr>
        <w:t xml:space="preserve"> </w:t>
      </w:r>
      <w:r w:rsidRPr="000566AE">
        <w:rPr>
          <w:rFonts w:hint="eastAsia"/>
          <w:spacing w:val="1"/>
          <w:lang w:val="en-US" w:eastAsia="ja-JP"/>
        </w:rPr>
        <w:t xml:space="preserve">with luminous intensity of </w:t>
      </w:r>
      <w:r w:rsidRPr="000566AE">
        <w:rPr>
          <w:spacing w:val="1"/>
          <w:lang w:val="en-US" w:eastAsia="ja-JP"/>
        </w:rPr>
        <w:t xml:space="preserve">1,750 </w:t>
      </w:r>
      <w:r w:rsidRPr="000566AE">
        <w:rPr>
          <w:rFonts w:hint="eastAsia"/>
          <w:spacing w:val="1"/>
          <w:lang w:val="en-US" w:eastAsia="ja-JP"/>
        </w:rPr>
        <w:t>cd, in accordance to the maximum allowance of luminous intensity of a vehicle passing-beam headlamp</w:t>
      </w:r>
      <w:r w:rsidRPr="000566AE">
        <w:rPr>
          <w:spacing w:val="1"/>
          <w:lang w:val="en-US" w:eastAsia="ja-JP"/>
        </w:rPr>
        <w:t xml:space="preserve"> at point "BR"</w:t>
      </w:r>
      <w:r w:rsidRPr="000566AE">
        <w:rPr>
          <w:rFonts w:hint="eastAsia"/>
          <w:spacing w:val="1"/>
          <w:lang w:val="en-US" w:eastAsia="ja-JP"/>
        </w:rPr>
        <w:t xml:space="preserve"> described in Regulation</w:t>
      </w:r>
      <w:r w:rsidRPr="000566AE">
        <w:rPr>
          <w:spacing w:val="1"/>
          <w:lang w:val="en-US" w:eastAsia="ja-JP"/>
        </w:rPr>
        <w:t xml:space="preserve"> No. </w:t>
      </w:r>
      <w:r w:rsidRPr="000566AE">
        <w:rPr>
          <w:rFonts w:hint="eastAsia"/>
          <w:spacing w:val="1"/>
          <w:lang w:val="en-US" w:eastAsia="ja-JP"/>
        </w:rPr>
        <w:t>112</w:t>
      </w:r>
      <w:r w:rsidRPr="000566AE">
        <w:rPr>
          <w:spacing w:val="1"/>
          <w:lang w:val="en-US" w:eastAsia="ja-JP"/>
        </w:rPr>
        <w:t>, 01 series of amendments</w:t>
      </w:r>
      <w:r w:rsidRPr="000566AE">
        <w:rPr>
          <w:rFonts w:hint="eastAsia"/>
          <w:spacing w:val="1"/>
          <w:lang w:val="en-US" w:eastAsia="ja-JP"/>
        </w:rPr>
        <w:t>. The test is performed considering a set of lamp</w:t>
      </w:r>
      <w:r w:rsidRPr="000566AE">
        <w:rPr>
          <w:spacing w:val="1"/>
          <w:lang w:val="en-US" w:eastAsia="ja-JP"/>
        </w:rPr>
        <w:t>s</w:t>
      </w:r>
      <w:r w:rsidRPr="000566AE">
        <w:rPr>
          <w:rFonts w:hint="eastAsia"/>
          <w:spacing w:val="1"/>
          <w:lang w:val="en-US" w:eastAsia="ja-JP"/>
        </w:rPr>
        <w:t xml:space="preserve"> </w:t>
      </w:r>
      <w:r w:rsidRPr="000566AE">
        <w:rPr>
          <w:spacing w:val="1"/>
          <w:lang w:val="en-US" w:eastAsia="ja-JP"/>
        </w:rPr>
        <w:t>with</w:t>
      </w:r>
      <w:r w:rsidRPr="000566AE">
        <w:rPr>
          <w:rFonts w:hint="eastAsia"/>
          <w:spacing w:val="1"/>
          <w:lang w:val="en-US" w:eastAsia="ja-JP"/>
        </w:rPr>
        <w:t xml:space="preserve"> 0.0</w:t>
      </w:r>
      <w:r w:rsidRPr="000566AE">
        <w:rPr>
          <w:spacing w:val="1"/>
          <w:lang w:val="en-US" w:eastAsia="ja-JP"/>
        </w:rPr>
        <w:t xml:space="preserve">9 </w:t>
      </w:r>
      <w:r w:rsidRPr="000566AE">
        <w:rPr>
          <w:rFonts w:hint="eastAsia"/>
          <w:spacing w:val="1"/>
          <w:lang w:val="en-US" w:eastAsia="ja-JP"/>
        </w:rPr>
        <w:t xml:space="preserve">m diameter and </w:t>
      </w:r>
      <w:r w:rsidRPr="000566AE">
        <w:rPr>
          <w:spacing w:val="1"/>
          <w:lang w:val="en-US" w:eastAsia="ja-JP"/>
        </w:rPr>
        <w:t>separated</w:t>
      </w:r>
      <w:r w:rsidRPr="000566AE">
        <w:rPr>
          <w:rFonts w:hint="eastAsia"/>
          <w:spacing w:val="1"/>
          <w:lang w:val="en-US" w:eastAsia="ja-JP"/>
        </w:rPr>
        <w:t xml:space="preserve"> by 1.3</w:t>
      </w:r>
      <w:r w:rsidRPr="000566AE">
        <w:rPr>
          <w:spacing w:val="1"/>
          <w:lang w:val="en-US" w:eastAsia="ja-JP"/>
        </w:rPr>
        <w:t xml:space="preserve"> </w:t>
      </w:r>
      <w:r w:rsidRPr="000566AE">
        <w:rPr>
          <w:rFonts w:hint="eastAsia"/>
          <w:spacing w:val="1"/>
          <w:lang w:val="en-US" w:eastAsia="ja-JP"/>
        </w:rPr>
        <w:t xml:space="preserve">m. This results in </w:t>
      </w:r>
      <w:r w:rsidRPr="000566AE">
        <w:rPr>
          <w:spacing w:val="1"/>
          <w:lang w:val="en-US" w:eastAsia="ja-JP"/>
        </w:rPr>
        <w:t>a</w:t>
      </w:r>
      <w:r w:rsidRPr="000566AE">
        <w:rPr>
          <w:rFonts w:hint="eastAsia"/>
          <w:spacing w:val="1"/>
          <w:lang w:val="en-US" w:eastAsia="ja-JP"/>
        </w:rPr>
        <w:t xml:space="preserve"> </w:t>
      </w:r>
      <w:r w:rsidRPr="000566AE">
        <w:rPr>
          <w:spacing w:val="1"/>
          <w:lang w:val="en-US" w:eastAsia="ja-JP"/>
        </w:rPr>
        <w:t>luminance of</w:t>
      </w:r>
      <w:r w:rsidRPr="000566AE">
        <w:rPr>
          <w:rFonts w:hint="eastAsia"/>
          <w:spacing w:val="1"/>
          <w:lang w:val="en-US" w:eastAsia="ja-JP"/>
        </w:rPr>
        <w:t xml:space="preserve"> </w:t>
      </w:r>
      <w:r w:rsidRPr="000566AE">
        <w:rPr>
          <w:spacing w:val="1"/>
          <w:lang w:val="en-US" w:eastAsia="ja-JP"/>
        </w:rPr>
        <w:t xml:space="preserve">275,000 </w:t>
      </w:r>
      <w:r w:rsidRPr="000566AE">
        <w:rPr>
          <w:rFonts w:hint="eastAsia"/>
          <w:spacing w:val="1"/>
          <w:lang w:val="en-US" w:eastAsia="ja-JP"/>
        </w:rPr>
        <w:t>cd/m</w:t>
      </w:r>
      <w:r w:rsidRPr="000566AE">
        <w:rPr>
          <w:rFonts w:hint="eastAsia"/>
          <w:spacing w:val="1"/>
          <w:vertAlign w:val="superscript"/>
          <w:lang w:val="en-US" w:eastAsia="ja-JP"/>
        </w:rPr>
        <w:t>2</w:t>
      </w:r>
      <w:r w:rsidRPr="000566AE">
        <w:rPr>
          <w:spacing w:val="1"/>
          <w:lang w:val="en-US" w:eastAsia="ja-JP"/>
        </w:rPr>
        <w:t xml:space="preserve">. For </w:t>
      </w:r>
      <w:r w:rsidRPr="000566AE">
        <w:rPr>
          <w:rFonts w:hint="eastAsia"/>
          <w:spacing w:val="1"/>
          <w:lang w:val="en-US" w:eastAsia="ja-JP"/>
        </w:rPr>
        <w:t>laboratory evaluation</w:t>
      </w:r>
      <w:r w:rsidRPr="000566AE">
        <w:rPr>
          <w:spacing w:val="1"/>
          <w:lang w:val="en-US" w:eastAsia="ja-JP"/>
        </w:rPr>
        <w:t xml:space="preserve"> purposes the light sources shall be adjusted to have a luminance within the range of 250,000 to 300,000 cd/m</w:t>
      </w:r>
      <w:r w:rsidRPr="000566AE">
        <w:rPr>
          <w:spacing w:val="1"/>
          <w:vertAlign w:val="superscript"/>
          <w:lang w:val="en-US" w:eastAsia="ja-JP"/>
        </w:rPr>
        <w:t>2</w:t>
      </w:r>
      <w:r w:rsidRPr="000566AE">
        <w:rPr>
          <w:spacing w:val="1"/>
          <w:lang w:val="en-US" w:eastAsia="ja-JP"/>
        </w:rPr>
        <w:t xml:space="preserve"> by using a constant current source.</w:t>
      </w:r>
    </w:p>
    <w:p w14:paraId="6AFA6C7B" w14:textId="77777777" w:rsidR="00D531C2" w:rsidRPr="000566AE" w:rsidRDefault="00D531C2" w:rsidP="00D531C2">
      <w:pPr>
        <w:spacing w:after="120"/>
        <w:ind w:left="2268" w:right="1134"/>
        <w:jc w:val="both"/>
        <w:rPr>
          <w:spacing w:val="1"/>
          <w:lang w:val="en-US" w:eastAsia="ja-JP"/>
        </w:rPr>
      </w:pPr>
      <w:r w:rsidRPr="000566AE">
        <w:rPr>
          <w:rFonts w:hint="eastAsia"/>
          <w:lang w:val="en-US" w:eastAsia="de-DE"/>
        </w:rPr>
        <w:t>For</w:t>
      </w:r>
      <w:r w:rsidRPr="000566AE">
        <w:rPr>
          <w:rFonts w:hint="eastAsia"/>
          <w:spacing w:val="1"/>
          <w:lang w:val="en-US" w:eastAsia="ja-JP"/>
        </w:rPr>
        <w:t xml:space="preserve"> laboratory evaluation purpose a </w:t>
      </w:r>
      <w:r w:rsidRPr="000566AE">
        <w:rPr>
          <w:spacing w:val="1"/>
          <w:lang w:val="en-US" w:eastAsia="ja-JP"/>
        </w:rPr>
        <w:t>s</w:t>
      </w:r>
      <w:r w:rsidRPr="000566AE">
        <w:rPr>
          <w:rFonts w:hint="eastAsia"/>
          <w:spacing w:val="1"/>
          <w:lang w:val="en-US" w:eastAsia="ja-JP"/>
        </w:rPr>
        <w:t>horter distance than 250</w:t>
      </w:r>
      <w:r w:rsidRPr="000566AE">
        <w:rPr>
          <w:spacing w:val="1"/>
          <w:lang w:val="en-US" w:eastAsia="ja-JP"/>
        </w:rPr>
        <w:t xml:space="preserve"> </w:t>
      </w:r>
      <w:r w:rsidRPr="000566AE">
        <w:rPr>
          <w:rFonts w:hint="eastAsia"/>
          <w:spacing w:val="1"/>
          <w:lang w:val="en-US" w:eastAsia="ja-JP"/>
        </w:rPr>
        <w:t>m</w:t>
      </w:r>
      <w:r w:rsidRPr="000566AE">
        <w:rPr>
          <w:spacing w:val="1"/>
          <w:lang w:val="en-US" w:eastAsia="ja-JP"/>
        </w:rPr>
        <w:t xml:space="preserve"> can be used.</w:t>
      </w:r>
    </w:p>
    <w:p w14:paraId="2420A8A4" w14:textId="77777777" w:rsidR="00D531C2" w:rsidRPr="000566AE" w:rsidRDefault="00D531C2" w:rsidP="00D531C2">
      <w:pPr>
        <w:spacing w:after="120"/>
        <w:ind w:left="2268" w:right="1134"/>
        <w:jc w:val="both"/>
        <w:rPr>
          <w:spacing w:val="1"/>
          <w:lang w:val="en-US" w:eastAsia="ja-JP"/>
        </w:rPr>
      </w:pPr>
      <w:r w:rsidRPr="000566AE">
        <w:rPr>
          <w:lang w:val="en-US" w:eastAsia="de-DE"/>
        </w:rPr>
        <w:t>The distance</w:t>
      </w:r>
      <w:r w:rsidRPr="000566AE">
        <w:rPr>
          <w:rFonts w:hint="eastAsia"/>
          <w:spacing w:val="1"/>
          <w:lang w:val="en-US" w:eastAsia="ja-JP"/>
        </w:rPr>
        <w:t xml:space="preserve"> a</w:t>
      </w:r>
      <w:r w:rsidRPr="000566AE">
        <w:rPr>
          <w:rFonts w:hint="eastAsia"/>
          <w:spacing w:val="1"/>
          <w:vertAlign w:val="subscript"/>
          <w:lang w:val="en-US" w:eastAsia="ja-JP"/>
        </w:rPr>
        <w:t>PLS</w:t>
      </w:r>
      <w:r w:rsidRPr="000566AE">
        <w:rPr>
          <w:spacing w:val="1"/>
          <w:lang w:val="en-US" w:eastAsia="ja-JP"/>
        </w:rPr>
        <w:t xml:space="preserve"> </w:t>
      </w:r>
      <w:r w:rsidRPr="000566AE">
        <w:rPr>
          <w:lang w:val="en-US" w:eastAsia="de-DE"/>
        </w:rPr>
        <w:t xml:space="preserve">from the camera entrance pupil to the </w:t>
      </w:r>
      <w:r w:rsidRPr="000566AE">
        <w:rPr>
          <w:lang w:val="en-US"/>
        </w:rPr>
        <w:t>p</w:t>
      </w:r>
      <w:r w:rsidRPr="000566AE">
        <w:rPr>
          <w:spacing w:val="1"/>
          <w:lang w:val="en-US"/>
        </w:rPr>
        <w:t>oint light source lab model</w:t>
      </w:r>
      <w:r w:rsidRPr="000566AE">
        <w:rPr>
          <w:lang w:val="en-US" w:eastAsia="de-DE"/>
        </w:rPr>
        <w:t xml:space="preserve"> shall be</w:t>
      </w:r>
      <w:r w:rsidRPr="000566AE">
        <w:rPr>
          <w:spacing w:val="1"/>
          <w:lang w:val="en-US" w:eastAsia="ja-JP"/>
        </w:rPr>
        <w:t xml:space="preserve"> within the depth of field of the camera. The point light source lab model shall be adjusted </w:t>
      </w:r>
      <w:r w:rsidRPr="000566AE">
        <w:rPr>
          <w:rFonts w:hint="eastAsia"/>
          <w:spacing w:val="1"/>
          <w:lang w:val="en-US" w:eastAsia="ja-JP"/>
        </w:rPr>
        <w:t xml:space="preserve">to the measuring </w:t>
      </w:r>
      <w:r w:rsidRPr="000566AE">
        <w:rPr>
          <w:spacing w:val="1"/>
          <w:lang w:val="en-US" w:eastAsia="ja-JP"/>
        </w:rPr>
        <w:t>distance</w:t>
      </w:r>
      <w:r w:rsidRPr="000566AE">
        <w:rPr>
          <w:rFonts w:hint="eastAsia"/>
          <w:spacing w:val="1"/>
          <w:lang w:val="en-US" w:eastAsia="ja-JP"/>
        </w:rPr>
        <w:t xml:space="preserve"> a</w:t>
      </w:r>
      <w:r w:rsidRPr="000566AE">
        <w:rPr>
          <w:rFonts w:hint="eastAsia"/>
          <w:spacing w:val="1"/>
          <w:vertAlign w:val="subscript"/>
          <w:lang w:val="en-US" w:eastAsia="ja-JP"/>
        </w:rPr>
        <w:t>PLS</w:t>
      </w:r>
      <w:r w:rsidRPr="000566AE">
        <w:rPr>
          <w:spacing w:val="1"/>
          <w:lang w:val="en-US" w:eastAsia="ja-JP"/>
        </w:rPr>
        <w:t xml:space="preserve"> in terms of lamp size d</w:t>
      </w:r>
      <w:r w:rsidRPr="000566AE">
        <w:rPr>
          <w:spacing w:val="1"/>
          <w:vertAlign w:val="subscript"/>
          <w:lang w:val="en-US" w:eastAsia="ja-JP"/>
        </w:rPr>
        <w:t>PLS</w:t>
      </w:r>
      <w:r w:rsidRPr="000566AE">
        <w:rPr>
          <w:spacing w:val="1"/>
          <w:lang w:val="en-US" w:eastAsia="ja-JP"/>
        </w:rPr>
        <w:t xml:space="preserve"> and distance SD</w:t>
      </w:r>
      <w:r w:rsidRPr="000566AE">
        <w:rPr>
          <w:spacing w:val="1"/>
          <w:vertAlign w:val="subscript"/>
          <w:lang w:val="en-US" w:eastAsia="ja-JP"/>
        </w:rPr>
        <w:t>PLS</w:t>
      </w:r>
      <w:r w:rsidRPr="000566AE">
        <w:rPr>
          <w:spacing w:val="1"/>
          <w:lang w:val="en-US" w:eastAsia="ja-JP"/>
        </w:rPr>
        <w:t>.</w:t>
      </w:r>
      <w:r w:rsidRPr="000566AE">
        <w:rPr>
          <w:rFonts w:hint="eastAsia"/>
          <w:spacing w:val="1"/>
          <w:lang w:val="en-US" w:eastAsia="ja-JP"/>
        </w:rPr>
        <w:t xml:space="preserve"> The value for </w:t>
      </w:r>
      <w:r w:rsidRPr="000566AE">
        <w:rPr>
          <w:spacing w:val="1"/>
          <w:lang w:val="en-US" w:eastAsia="ja-JP"/>
        </w:rPr>
        <w:t>d</w:t>
      </w:r>
      <w:r w:rsidRPr="000566AE">
        <w:rPr>
          <w:spacing w:val="1"/>
          <w:vertAlign w:val="subscript"/>
          <w:lang w:val="en-US" w:eastAsia="ja-JP"/>
        </w:rPr>
        <w:t>PLS</w:t>
      </w:r>
      <w:r w:rsidRPr="000566AE">
        <w:rPr>
          <w:rFonts w:hint="eastAsia"/>
          <w:spacing w:val="1"/>
          <w:lang w:val="en-US" w:eastAsia="ja-JP"/>
        </w:rPr>
        <w:t xml:space="preserve"> and </w:t>
      </w:r>
      <w:r w:rsidRPr="000566AE">
        <w:rPr>
          <w:spacing w:val="1"/>
          <w:lang w:val="en-US" w:eastAsia="ja-JP"/>
        </w:rPr>
        <w:t>SD</w:t>
      </w:r>
      <w:r w:rsidRPr="000566AE">
        <w:rPr>
          <w:spacing w:val="1"/>
          <w:vertAlign w:val="subscript"/>
          <w:lang w:val="en-US" w:eastAsia="ja-JP"/>
        </w:rPr>
        <w:t>PLS</w:t>
      </w:r>
      <w:r w:rsidRPr="000566AE">
        <w:rPr>
          <w:rFonts w:hint="eastAsia"/>
          <w:spacing w:val="1"/>
          <w:lang w:val="en-US" w:eastAsia="ja-JP"/>
        </w:rPr>
        <w:t xml:space="preserve"> shall be </w:t>
      </w:r>
      <w:r w:rsidRPr="000566AE">
        <w:rPr>
          <w:spacing w:val="1"/>
          <w:lang w:val="en-US" w:eastAsia="ja-JP"/>
        </w:rPr>
        <w:t>rounded to the nearest 0.1 mm.</w:t>
      </w:r>
    </w:p>
    <w:p w14:paraId="13F25C18" w14:textId="77777777" w:rsidR="00D531C2" w:rsidRPr="000566AE" w:rsidRDefault="00D531C2" w:rsidP="00D531C2">
      <w:pPr>
        <w:spacing w:after="120"/>
        <w:ind w:left="2268" w:right="1134"/>
        <w:jc w:val="both"/>
        <w:rPr>
          <w:lang w:val="en-US" w:eastAsia="de-DE"/>
        </w:rPr>
      </w:pPr>
      <w:r w:rsidRPr="000566AE">
        <w:rPr>
          <w:spacing w:val="1"/>
          <w:lang w:val="en-US" w:eastAsia="ja-JP"/>
        </w:rPr>
        <w:t>A</w:t>
      </w:r>
      <w:r w:rsidRPr="000566AE">
        <w:rPr>
          <w:rFonts w:hint="eastAsia"/>
          <w:spacing w:val="1"/>
          <w:lang w:val="en-US" w:eastAsia="ja-JP"/>
        </w:rPr>
        <w:t xml:space="preserve"> typical </w:t>
      </w:r>
      <w:r w:rsidRPr="000566AE">
        <w:rPr>
          <w:spacing w:val="1"/>
          <w:lang w:val="en-US"/>
        </w:rPr>
        <w:t xml:space="preserve">white LED having a </w:t>
      </w:r>
      <w:r w:rsidRPr="000566AE">
        <w:t>correlated colour</w:t>
      </w:r>
      <w:r w:rsidRPr="000566AE">
        <w:rPr>
          <w:rFonts w:hint="eastAsia"/>
          <w:lang w:eastAsia="ja-JP"/>
        </w:rPr>
        <w:t xml:space="preserve"> temperature o</w:t>
      </w:r>
      <w:r w:rsidRPr="000566AE">
        <w:rPr>
          <w:spacing w:val="1"/>
          <w:lang w:val="en-US"/>
        </w:rPr>
        <w:t xml:space="preserve">f 6,500 K with a </w:t>
      </w:r>
      <w:r w:rsidRPr="000566AE">
        <w:rPr>
          <w:lang w:val="en-US" w:eastAsia="de-DE"/>
        </w:rPr>
        <w:t>tolerance of ± 1</w:t>
      </w:r>
      <w:r w:rsidRPr="000566AE">
        <w:rPr>
          <w:rFonts w:hint="eastAsia"/>
          <w:lang w:val="en-US" w:eastAsia="de-DE"/>
        </w:rPr>
        <w:t>,</w:t>
      </w:r>
      <w:r w:rsidRPr="000566AE">
        <w:rPr>
          <w:lang w:val="en-US" w:eastAsia="de-DE"/>
        </w:rPr>
        <w:t xml:space="preserve">500 K </w:t>
      </w:r>
      <w:r w:rsidRPr="000566AE">
        <w:rPr>
          <w:rFonts w:hint="eastAsia"/>
          <w:lang w:val="en-US" w:eastAsia="de-DE"/>
        </w:rPr>
        <w:t xml:space="preserve">is </w:t>
      </w:r>
      <w:r w:rsidRPr="000566AE">
        <w:rPr>
          <w:lang w:val="en-US" w:eastAsia="de-DE"/>
        </w:rPr>
        <w:t xml:space="preserve">used for </w:t>
      </w:r>
      <w:r w:rsidRPr="000566AE">
        <w:rPr>
          <w:rFonts w:hint="eastAsia"/>
          <w:lang w:val="en-US" w:eastAsia="de-DE"/>
        </w:rPr>
        <w:t>this evaluation.</w:t>
      </w:r>
      <w:r w:rsidRPr="000566AE">
        <w:rPr>
          <w:lang w:val="en-US" w:eastAsia="de-DE"/>
        </w:rPr>
        <w:t xml:space="preserve"> The </w:t>
      </w:r>
      <w:r w:rsidRPr="000566AE">
        <w:rPr>
          <w:rFonts w:hint="eastAsia"/>
          <w:lang w:val="en-US" w:eastAsia="de-DE"/>
        </w:rPr>
        <w:t xml:space="preserve">emitting surface of </w:t>
      </w:r>
      <w:r w:rsidRPr="000566AE">
        <w:rPr>
          <w:rFonts w:hint="eastAsia"/>
          <w:lang w:val="en-US" w:eastAsia="de-DE"/>
        </w:rPr>
        <w:lastRenderedPageBreak/>
        <w:t xml:space="preserve">the LED shall keep an even luminance or it shall be diffused using an optional diffuser as shown in Figure </w:t>
      </w:r>
      <w:r w:rsidRPr="000566AE">
        <w:rPr>
          <w:lang w:val="en-US" w:eastAsia="de-DE"/>
        </w:rPr>
        <w:t>1</w:t>
      </w:r>
      <w:r w:rsidRPr="000566AE">
        <w:rPr>
          <w:rFonts w:hint="eastAsia"/>
          <w:lang w:val="en-US" w:eastAsia="de-DE"/>
        </w:rPr>
        <w:t>.</w:t>
      </w:r>
    </w:p>
    <w:p w14:paraId="53C3C741" w14:textId="77777777" w:rsidR="00D531C2" w:rsidRPr="000566AE" w:rsidRDefault="00D531C2" w:rsidP="00D531C2">
      <w:pPr>
        <w:spacing w:after="120"/>
        <w:ind w:left="2268" w:right="1134"/>
        <w:jc w:val="both"/>
        <w:rPr>
          <w:spacing w:val="1"/>
          <w:lang w:val="en-US" w:eastAsia="ja-JP"/>
        </w:rPr>
      </w:pPr>
      <w:r w:rsidRPr="000566AE">
        <w:rPr>
          <w:rFonts w:hint="eastAsia"/>
          <w:lang w:val="en-US" w:eastAsia="de-DE"/>
        </w:rPr>
        <w:t>The angular size corresponding to the headlamp of 0</w:t>
      </w:r>
      <w:r w:rsidRPr="000566AE">
        <w:rPr>
          <w:lang w:val="en-US" w:eastAsia="de-DE"/>
        </w:rPr>
        <w:t xml:space="preserve">.09 </w:t>
      </w:r>
      <w:r w:rsidRPr="000566AE">
        <w:rPr>
          <w:rFonts w:hint="eastAsia"/>
          <w:lang w:val="en-US" w:eastAsia="de-DE"/>
        </w:rPr>
        <w:t xml:space="preserve">m diameter and the angular </w:t>
      </w:r>
      <w:r w:rsidRPr="000566AE">
        <w:rPr>
          <w:lang w:val="en-US" w:eastAsia="de-DE"/>
        </w:rPr>
        <w:t>orientation</w:t>
      </w:r>
      <w:r w:rsidRPr="000566AE">
        <w:rPr>
          <w:rFonts w:hint="eastAsia"/>
          <w:spacing w:val="1"/>
          <w:lang w:val="en-US" w:eastAsia="ja-JP"/>
        </w:rPr>
        <w:t xml:space="preserve"> of the two point light source </w:t>
      </w:r>
      <w:r w:rsidRPr="000566AE">
        <w:rPr>
          <w:spacing w:val="1"/>
          <w:lang w:val="en-US" w:eastAsia="ja-JP"/>
        </w:rPr>
        <w:t>separated</w:t>
      </w:r>
      <w:r w:rsidRPr="000566AE">
        <w:rPr>
          <w:rFonts w:hint="eastAsia"/>
          <w:spacing w:val="1"/>
          <w:lang w:val="en-US" w:eastAsia="ja-JP"/>
        </w:rPr>
        <w:t xml:space="preserve"> by 1.3</w:t>
      </w:r>
      <w:r w:rsidRPr="000566AE">
        <w:rPr>
          <w:spacing w:val="1"/>
          <w:lang w:val="en-US" w:eastAsia="ja-JP"/>
        </w:rPr>
        <w:t xml:space="preserve"> </w:t>
      </w:r>
      <w:r w:rsidRPr="000566AE">
        <w:rPr>
          <w:rFonts w:hint="eastAsia"/>
          <w:spacing w:val="1"/>
          <w:lang w:val="en-US" w:eastAsia="ja-JP"/>
        </w:rPr>
        <w:t xml:space="preserve">m of each other, at 250 m distance, are </w:t>
      </w:r>
      <w:r w:rsidRPr="000566AE">
        <w:rPr>
          <w:spacing w:val="1"/>
          <w:lang w:val="en-US" w:eastAsia="ja-JP"/>
        </w:rPr>
        <w:t>calculated</w:t>
      </w:r>
      <w:r w:rsidRPr="000566AE">
        <w:rPr>
          <w:rFonts w:hint="eastAsia"/>
          <w:spacing w:val="1"/>
          <w:lang w:val="en-US" w:eastAsia="ja-JP"/>
        </w:rPr>
        <w:t xml:space="preserve"> as</w:t>
      </w:r>
      <w:r w:rsidRPr="000566AE">
        <w:rPr>
          <w:spacing w:val="1"/>
          <w:lang w:val="en-US" w:eastAsia="ja-JP"/>
        </w:rPr>
        <w:t>:</w:t>
      </w:r>
    </w:p>
    <w:p w14:paraId="18BFEDD8" w14:textId="4B58CB14" w:rsidR="00D531C2" w:rsidRPr="000566AE" w:rsidRDefault="00764A04" w:rsidP="00D531C2">
      <w:pPr>
        <w:ind w:left="2268"/>
        <w:rPr>
          <w:lang w:val="en-US" w:eastAsia="ja-JP"/>
        </w:rPr>
      </w:pPr>
      <w:r>
        <w:rPr>
          <w:noProof/>
          <w:position w:val="-30"/>
          <w:lang w:val="en-US"/>
        </w:rPr>
        <w:drawing>
          <wp:inline distT="0" distB="0" distL="0" distR="0" wp14:anchorId="25D3B655" wp14:editId="45182BE5">
            <wp:extent cx="3533775" cy="419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33775" cy="419100"/>
                    </a:xfrm>
                    <a:prstGeom prst="rect">
                      <a:avLst/>
                    </a:prstGeom>
                    <a:noFill/>
                    <a:ln>
                      <a:noFill/>
                    </a:ln>
                  </pic:spPr>
                </pic:pic>
              </a:graphicData>
            </a:graphic>
          </wp:inline>
        </w:drawing>
      </w:r>
    </w:p>
    <w:p w14:paraId="16143A28" w14:textId="77777777" w:rsidR="00D531C2" w:rsidRPr="000566AE" w:rsidRDefault="00D531C2" w:rsidP="00D531C2">
      <w:pPr>
        <w:ind w:left="2268"/>
        <w:rPr>
          <w:spacing w:val="1"/>
          <w:lang w:val="en-US" w:eastAsia="ja-JP"/>
        </w:rPr>
      </w:pPr>
      <w:r w:rsidRPr="000566AE">
        <w:rPr>
          <w:rFonts w:hint="eastAsia"/>
          <w:spacing w:val="1"/>
          <w:lang w:val="en-US" w:eastAsia="ja-JP"/>
        </w:rPr>
        <w:t>and</w:t>
      </w:r>
    </w:p>
    <w:p w14:paraId="2107DD56" w14:textId="23F4F2A1" w:rsidR="00D531C2" w:rsidRPr="000566AE" w:rsidRDefault="00764A04" w:rsidP="00D531C2">
      <w:pPr>
        <w:ind w:left="2268"/>
        <w:rPr>
          <w:lang w:val="en-US" w:eastAsia="ja-JP"/>
        </w:rPr>
      </w:pPr>
      <w:r>
        <w:rPr>
          <w:noProof/>
          <w:position w:val="-30"/>
          <w:lang w:val="en-US"/>
        </w:rPr>
        <w:drawing>
          <wp:inline distT="0" distB="0" distL="0" distR="0" wp14:anchorId="4606A342" wp14:editId="29E3D1D0">
            <wp:extent cx="3343275" cy="419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43275" cy="419100"/>
                    </a:xfrm>
                    <a:prstGeom prst="rect">
                      <a:avLst/>
                    </a:prstGeom>
                    <a:noFill/>
                    <a:ln>
                      <a:noFill/>
                    </a:ln>
                  </pic:spPr>
                </pic:pic>
              </a:graphicData>
            </a:graphic>
          </wp:inline>
        </w:drawing>
      </w:r>
    </w:p>
    <w:p w14:paraId="45C2E6B0" w14:textId="77777777" w:rsidR="00D531C2" w:rsidRPr="000566AE" w:rsidRDefault="00D531C2" w:rsidP="00D531C2">
      <w:pPr>
        <w:spacing w:after="120"/>
        <w:ind w:left="2268" w:right="1134"/>
        <w:jc w:val="both"/>
        <w:rPr>
          <w:lang w:val="en-US" w:eastAsia="de-DE"/>
        </w:rPr>
      </w:pPr>
      <w:r w:rsidRPr="000566AE">
        <w:rPr>
          <w:rFonts w:hint="eastAsia"/>
          <w:lang w:val="en-US" w:eastAsia="de-DE"/>
        </w:rPr>
        <w:t>For example, at 6 m distance from CMS to this emulated LED, th</w:t>
      </w:r>
      <w:r w:rsidRPr="000566AE">
        <w:rPr>
          <w:lang w:val="en-US" w:eastAsia="de-DE"/>
        </w:rPr>
        <w:t>e</w:t>
      </w:r>
      <w:r w:rsidRPr="000566AE">
        <w:rPr>
          <w:rFonts w:hint="eastAsia"/>
          <w:lang w:val="en-US" w:eastAsia="de-DE"/>
        </w:rPr>
        <w:t xml:space="preserve"> correspond</w:t>
      </w:r>
      <w:r w:rsidRPr="000566AE">
        <w:rPr>
          <w:lang w:val="en-US" w:eastAsia="de-DE"/>
        </w:rPr>
        <w:t>ing</w:t>
      </w:r>
      <w:r w:rsidRPr="000566AE">
        <w:rPr>
          <w:rFonts w:hint="eastAsia"/>
          <w:lang w:val="en-US" w:eastAsia="de-DE"/>
        </w:rPr>
        <w:t xml:space="preserve"> a</w:t>
      </w:r>
      <w:r w:rsidRPr="000566AE">
        <w:rPr>
          <w:lang w:val="en-US" w:eastAsia="de-DE"/>
        </w:rPr>
        <w:t xml:space="preserve">perture </w:t>
      </w:r>
      <w:r w:rsidRPr="000566AE">
        <w:rPr>
          <w:rFonts w:hint="eastAsia"/>
          <w:lang w:val="en-US" w:eastAsia="de-DE"/>
        </w:rPr>
        <w:t xml:space="preserve">opening of the LED </w:t>
      </w:r>
      <w:r w:rsidRPr="000566AE">
        <w:rPr>
          <w:lang w:val="en-US" w:eastAsia="de-DE"/>
        </w:rPr>
        <w:t>shall</w:t>
      </w:r>
      <w:r w:rsidRPr="000566AE">
        <w:rPr>
          <w:rFonts w:hint="eastAsia"/>
          <w:lang w:val="en-US" w:eastAsia="de-DE"/>
        </w:rPr>
        <w:t xml:space="preserve"> be d</w:t>
      </w:r>
      <w:r w:rsidRPr="00602221">
        <w:rPr>
          <w:rFonts w:hint="eastAsia"/>
          <w:vertAlign w:val="subscript"/>
          <w:lang w:val="en-US" w:eastAsia="de-DE"/>
        </w:rPr>
        <w:t>PLS</w:t>
      </w:r>
      <w:r w:rsidRPr="000566AE">
        <w:rPr>
          <w:rFonts w:hint="eastAsia"/>
          <w:lang w:val="en-US" w:eastAsia="de-DE"/>
        </w:rPr>
        <w:t xml:space="preserve"> = 2.2 mm in diameter and separated by SD</w:t>
      </w:r>
      <w:r w:rsidRPr="00602221">
        <w:rPr>
          <w:rFonts w:hint="eastAsia"/>
          <w:vertAlign w:val="subscript"/>
          <w:lang w:val="en-US" w:eastAsia="de-DE"/>
        </w:rPr>
        <w:t>PLS</w:t>
      </w:r>
      <w:r w:rsidRPr="000566AE">
        <w:rPr>
          <w:rFonts w:hint="eastAsia"/>
          <w:lang w:val="en-US" w:eastAsia="de-DE"/>
        </w:rPr>
        <w:t xml:space="preserve"> = 31.2 mm to emulate the set of passing beam </w:t>
      </w:r>
      <w:r w:rsidRPr="000566AE">
        <w:rPr>
          <w:lang w:val="en-US" w:eastAsia="de-DE"/>
        </w:rPr>
        <w:t>headlamp</w:t>
      </w:r>
      <w:r w:rsidRPr="000566AE">
        <w:rPr>
          <w:rFonts w:hint="eastAsia"/>
          <w:lang w:val="en-US" w:eastAsia="de-DE"/>
        </w:rPr>
        <w:t xml:space="preserve">s located 250 m from </w:t>
      </w:r>
      <w:r w:rsidRPr="000566AE">
        <w:rPr>
          <w:lang w:val="en-US" w:eastAsia="de-DE"/>
        </w:rPr>
        <w:t>the</w:t>
      </w:r>
      <w:r w:rsidRPr="000566AE">
        <w:rPr>
          <w:rFonts w:hint="eastAsia"/>
          <w:lang w:val="en-US" w:eastAsia="de-DE"/>
        </w:rPr>
        <w:t xml:space="preserve"> CMS.</w:t>
      </w:r>
    </w:p>
    <w:p w14:paraId="6118BB7D" w14:textId="77777777" w:rsidR="00D531C2" w:rsidRPr="000566AE" w:rsidRDefault="00D531C2" w:rsidP="00D531C2">
      <w:pPr>
        <w:spacing w:after="120"/>
        <w:ind w:left="2268" w:right="1134"/>
        <w:jc w:val="both"/>
        <w:rPr>
          <w:lang w:val="en-US" w:eastAsia="de-DE"/>
        </w:rPr>
      </w:pPr>
      <w:r w:rsidRPr="000566AE">
        <w:rPr>
          <w:lang w:val="en-US" w:eastAsia="de-DE"/>
        </w:rPr>
        <w:t xml:space="preserve">Ambient illumination at the point light source lab model and at the monitor-side shall be </w:t>
      </w:r>
      <w:r w:rsidRPr="000566AE">
        <w:rPr>
          <w:rFonts w:hint="eastAsia"/>
          <w:lang w:val="en-US" w:eastAsia="de-DE"/>
        </w:rPr>
        <w:t>less than 2</w:t>
      </w:r>
      <w:r w:rsidRPr="000566AE">
        <w:rPr>
          <w:lang w:val="en-US" w:eastAsia="de-DE"/>
        </w:rPr>
        <w:t xml:space="preserve"> lx.</w:t>
      </w:r>
    </w:p>
    <w:p w14:paraId="0CDD842D" w14:textId="77777777" w:rsidR="00D531C2" w:rsidRPr="000566AE" w:rsidRDefault="00D531C2" w:rsidP="00D531C2">
      <w:pPr>
        <w:spacing w:after="120"/>
        <w:ind w:left="2268" w:right="1134"/>
        <w:jc w:val="both"/>
        <w:rPr>
          <w:lang w:val="en-US" w:eastAsia="de-DE"/>
        </w:rPr>
      </w:pPr>
      <w:r w:rsidRPr="000566AE">
        <w:rPr>
          <w:rFonts w:hint="eastAsia"/>
          <w:lang w:val="en-US" w:eastAsia="de-DE"/>
        </w:rPr>
        <w:t xml:space="preserve">The luminance of </w:t>
      </w:r>
      <w:r w:rsidRPr="000566AE">
        <w:rPr>
          <w:lang w:val="en-US" w:eastAsia="de-DE"/>
        </w:rPr>
        <w:t>the</w:t>
      </w:r>
      <w:r w:rsidRPr="000566AE">
        <w:rPr>
          <w:rFonts w:hint="eastAsia"/>
          <w:lang w:val="en-US" w:eastAsia="de-DE"/>
        </w:rPr>
        <w:t xml:space="preserve"> LED shall be measured at </w:t>
      </w:r>
      <w:r w:rsidRPr="000566AE">
        <w:rPr>
          <w:lang w:val="en-US" w:eastAsia="de-DE"/>
        </w:rPr>
        <w:t>the</w:t>
      </w:r>
      <w:r w:rsidRPr="000566AE">
        <w:rPr>
          <w:rFonts w:hint="eastAsia"/>
          <w:lang w:val="en-US" w:eastAsia="de-DE"/>
        </w:rPr>
        <w:t xml:space="preserve"> same angular direction of the CMS to confirm </w:t>
      </w:r>
      <w:r w:rsidRPr="000566AE">
        <w:rPr>
          <w:lang w:val="en-US" w:eastAsia="de-DE"/>
        </w:rPr>
        <w:t xml:space="preserve">that </w:t>
      </w:r>
      <w:r w:rsidRPr="000566AE">
        <w:rPr>
          <w:rFonts w:hint="eastAsia"/>
          <w:lang w:val="en-US" w:eastAsia="de-DE"/>
        </w:rPr>
        <w:t xml:space="preserve">light </w:t>
      </w:r>
      <w:r w:rsidRPr="000566AE">
        <w:rPr>
          <w:lang w:val="en-US" w:eastAsia="de-DE"/>
        </w:rPr>
        <w:t>emitted</w:t>
      </w:r>
      <w:r w:rsidRPr="000566AE">
        <w:rPr>
          <w:rFonts w:hint="eastAsia"/>
          <w:lang w:val="en-US" w:eastAsia="de-DE"/>
        </w:rPr>
        <w:t xml:space="preserve"> from the aperture delivers the correct </w:t>
      </w:r>
      <w:r w:rsidRPr="000566AE">
        <w:rPr>
          <w:lang w:val="en-US" w:eastAsia="de-DE"/>
        </w:rPr>
        <w:t>luminance</w:t>
      </w:r>
      <w:r w:rsidRPr="000566AE">
        <w:rPr>
          <w:rFonts w:hint="eastAsia"/>
          <w:lang w:val="en-US" w:eastAsia="de-DE"/>
        </w:rPr>
        <w:t>.</w:t>
      </w:r>
    </w:p>
    <w:p w14:paraId="29247D0E" w14:textId="77777777" w:rsidR="00D531C2" w:rsidRPr="000566AE" w:rsidRDefault="00D531C2" w:rsidP="00D531C2">
      <w:pPr>
        <w:spacing w:after="120"/>
        <w:ind w:left="2268" w:right="1134"/>
        <w:jc w:val="both"/>
        <w:rPr>
          <w:lang w:val="en-US" w:eastAsia="de-DE"/>
        </w:rPr>
      </w:pPr>
      <w:r w:rsidRPr="000566AE">
        <w:rPr>
          <w:lang w:val="en-US" w:eastAsia="de-DE"/>
        </w:rPr>
        <w:t xml:space="preserve">The luminance of the rendered point light sources on the monitor is measured by using </w:t>
      </w:r>
      <w:r w:rsidRPr="000566AE">
        <w:rPr>
          <w:rFonts w:hint="eastAsia"/>
          <w:lang w:val="en-US" w:eastAsia="de-DE"/>
        </w:rPr>
        <w:t xml:space="preserve">a </w:t>
      </w:r>
      <w:r w:rsidRPr="000566AE">
        <w:rPr>
          <w:lang w:val="en-US" w:eastAsia="de-DE"/>
        </w:rPr>
        <w:t>reference</w:t>
      </w:r>
      <w:r w:rsidRPr="000566AE">
        <w:rPr>
          <w:rFonts w:hint="eastAsia"/>
          <w:lang w:val="en-US" w:eastAsia="de-DE"/>
        </w:rPr>
        <w:t xml:space="preserve"> (luminance)</w:t>
      </w:r>
      <w:r w:rsidRPr="000566AE">
        <w:rPr>
          <w:lang w:val="en-US" w:eastAsia="de-DE"/>
        </w:rPr>
        <w:t xml:space="preserve"> camera according to ISO 16505:201</w:t>
      </w:r>
      <w:r w:rsidRPr="000566AE">
        <w:rPr>
          <w:rFonts w:hint="eastAsia"/>
          <w:lang w:val="en-US" w:eastAsia="de-DE"/>
        </w:rPr>
        <w:t xml:space="preserve">5 </w:t>
      </w:r>
      <w:r w:rsidRPr="000566AE">
        <w:rPr>
          <w:lang w:val="en-US" w:eastAsia="de-DE"/>
        </w:rPr>
        <w:t>providing</w:t>
      </w:r>
      <w:r w:rsidRPr="000566AE">
        <w:rPr>
          <w:rFonts w:hint="eastAsia"/>
          <w:lang w:val="en-US" w:eastAsia="de-DE"/>
        </w:rPr>
        <w:t xml:space="preserve"> a sufficient spatial resolution, or equivalent</w:t>
      </w:r>
      <w:r w:rsidRPr="000566AE">
        <w:rPr>
          <w:lang w:val="en-US" w:eastAsia="de-DE"/>
        </w:rPr>
        <w:t>.</w:t>
      </w:r>
    </w:p>
    <w:p w14:paraId="77DE393B" w14:textId="77777777" w:rsidR="00D531C2" w:rsidRPr="000566AE" w:rsidRDefault="00D531C2" w:rsidP="00D531C2">
      <w:pPr>
        <w:spacing w:after="120"/>
        <w:ind w:left="2268" w:right="1134"/>
        <w:jc w:val="both"/>
        <w:rPr>
          <w:lang w:val="en-US" w:eastAsia="de-DE"/>
        </w:rPr>
      </w:pPr>
      <w:r w:rsidRPr="000566AE">
        <w:rPr>
          <w:rFonts w:hint="eastAsia"/>
          <w:lang w:val="en-US" w:eastAsia="de-DE"/>
        </w:rPr>
        <w:t>For the evaluation, the CMS shall be switched to the operation mode intended to observe the point light sources.</w:t>
      </w:r>
    </w:p>
    <w:p w14:paraId="234680A6" w14:textId="77777777" w:rsidR="00D531C2" w:rsidRPr="000566AE" w:rsidRDefault="00D531C2" w:rsidP="00D531C2">
      <w:pPr>
        <w:spacing w:after="120"/>
        <w:ind w:left="2268" w:right="1134"/>
        <w:jc w:val="both"/>
        <w:rPr>
          <w:lang w:val="en-US" w:eastAsia="de-DE"/>
        </w:rPr>
      </w:pPr>
      <w:r w:rsidRPr="000566AE">
        <w:rPr>
          <w:lang w:val="en-US" w:eastAsia="de-DE"/>
        </w:rPr>
        <w:t xml:space="preserve">Position the camera of the CMS such that its optical axis is aligned to the perpendicular orientation of the point light source lab model (Figure 1). Target the CMS camera to display the point light sources in the middle of the monitor defined size. The distance from the camera entrance pupil to the point light source lab model shall be </w:t>
      </w:r>
      <w:r w:rsidRPr="000566AE">
        <w:rPr>
          <w:rFonts w:hint="eastAsia"/>
          <w:lang w:val="en-US" w:eastAsia="de-DE"/>
        </w:rPr>
        <w:t>set to a</w:t>
      </w:r>
      <w:r w:rsidRPr="003066D6">
        <w:rPr>
          <w:rFonts w:hint="eastAsia"/>
          <w:vertAlign w:val="subscript"/>
          <w:lang w:val="en-US" w:eastAsia="de-DE"/>
        </w:rPr>
        <w:t>PLS</w:t>
      </w:r>
      <w:r w:rsidRPr="000566AE">
        <w:rPr>
          <w:lang w:val="en-US" w:eastAsia="de-DE"/>
        </w:rPr>
        <w:t>.</w:t>
      </w:r>
    </w:p>
    <w:p w14:paraId="62C22FA7" w14:textId="77777777" w:rsidR="00D531C2" w:rsidRPr="000566AE" w:rsidRDefault="00D531C2" w:rsidP="00D531C2">
      <w:pPr>
        <w:spacing w:after="120"/>
        <w:ind w:left="2268" w:right="1134"/>
        <w:jc w:val="both"/>
        <w:rPr>
          <w:lang w:val="en-US" w:eastAsia="de-DE"/>
        </w:rPr>
      </w:pPr>
      <w:r w:rsidRPr="000566AE">
        <w:rPr>
          <w:lang w:val="en-US" w:eastAsia="de-DE"/>
        </w:rPr>
        <w:t>For determination of the point light source detection factor PLSDF evaluate the luminance profile in horizontal and vertical direction (Figure 2).</w:t>
      </w:r>
    </w:p>
    <w:p w14:paraId="4EAB0138" w14:textId="77777777" w:rsidR="00D531C2" w:rsidRDefault="00D531C2" w:rsidP="00D531C2">
      <w:pPr>
        <w:keepNext/>
        <w:keepLines/>
        <w:spacing w:line="240" w:lineRule="auto"/>
        <w:ind w:left="1134" w:right="1134"/>
        <w:jc w:val="both"/>
        <w:rPr>
          <w:lang w:val="en-US" w:eastAsia="de-DE"/>
        </w:rPr>
      </w:pPr>
      <w:r w:rsidRPr="000566AE">
        <w:rPr>
          <w:lang w:val="en-US" w:eastAsia="de-DE"/>
        </w:rPr>
        <w:lastRenderedPageBreak/>
        <w:t>Figure 2</w:t>
      </w:r>
    </w:p>
    <w:p w14:paraId="115A9C3C" w14:textId="77777777" w:rsidR="00D531C2" w:rsidRPr="00602221" w:rsidRDefault="00D531C2" w:rsidP="00D531C2">
      <w:pPr>
        <w:keepNext/>
        <w:keepLines/>
        <w:spacing w:line="240" w:lineRule="auto"/>
        <w:ind w:left="1134" w:right="1134"/>
        <w:jc w:val="both"/>
        <w:rPr>
          <w:b/>
          <w:lang w:val="en-US" w:eastAsia="de-DE"/>
        </w:rPr>
      </w:pPr>
      <w:r w:rsidRPr="00602221">
        <w:rPr>
          <w:b/>
          <w:lang w:val="en-US" w:eastAsia="de-DE"/>
        </w:rPr>
        <w:t xml:space="preserve">Luminance profile of the </w:t>
      </w:r>
      <w:r w:rsidRPr="00602221">
        <w:rPr>
          <w:rFonts w:hint="eastAsia"/>
          <w:b/>
          <w:lang w:val="en-US" w:eastAsia="de-DE"/>
        </w:rPr>
        <w:t xml:space="preserve">rendered point </w:t>
      </w:r>
      <w:r w:rsidRPr="00602221">
        <w:rPr>
          <w:b/>
          <w:lang w:val="en-US" w:eastAsia="de-DE"/>
        </w:rPr>
        <w:t>light source</w:t>
      </w:r>
      <w:r w:rsidRPr="00602221">
        <w:rPr>
          <w:rFonts w:hint="eastAsia"/>
          <w:b/>
          <w:lang w:val="en-US" w:eastAsia="de-DE"/>
        </w:rPr>
        <w:t>s</w:t>
      </w:r>
      <w:r w:rsidRPr="00602221">
        <w:rPr>
          <w:b/>
          <w:lang w:val="en-US" w:eastAsia="de-DE"/>
        </w:rPr>
        <w:t xml:space="preserve"> </w:t>
      </w:r>
      <w:r w:rsidRPr="00602221">
        <w:rPr>
          <w:rFonts w:hint="eastAsia"/>
          <w:b/>
          <w:lang w:val="en-US" w:eastAsia="de-DE"/>
        </w:rPr>
        <w:t xml:space="preserve">for </w:t>
      </w:r>
      <w:r w:rsidRPr="00602221">
        <w:rPr>
          <w:b/>
          <w:lang w:val="en-US" w:eastAsia="de-DE"/>
        </w:rPr>
        <w:t>the determination of PLSDF</w:t>
      </w:r>
    </w:p>
    <w:p w14:paraId="5C2869EF" w14:textId="11AA7D5E" w:rsidR="00D531C2" w:rsidRPr="000566AE" w:rsidRDefault="00764A04" w:rsidP="00D531C2">
      <w:pPr>
        <w:keepNext/>
        <w:keepLines/>
        <w:ind w:left="1134"/>
      </w:pPr>
      <w:r>
        <w:rPr>
          <w:noProof/>
          <w:lang w:val="en-US"/>
        </w:rPr>
        <w:drawing>
          <wp:inline distT="0" distB="0" distL="0" distR="0" wp14:anchorId="07B206A7" wp14:editId="39266982">
            <wp:extent cx="4572000" cy="2781300"/>
            <wp:effectExtent l="0" t="0" r="0" b="0"/>
            <wp:docPr id="92" name="Picture 92"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unktlichtquellen_Auswertung_PLSD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14:paraId="1574E240" w14:textId="77777777" w:rsidR="00D531C2" w:rsidRPr="000566AE" w:rsidRDefault="00D531C2" w:rsidP="00D531C2">
      <w:pPr>
        <w:spacing w:after="120"/>
        <w:ind w:left="2268" w:right="1134"/>
        <w:jc w:val="both"/>
        <w:rPr>
          <w:lang w:val="en-US" w:eastAsia="de-DE"/>
        </w:rPr>
      </w:pPr>
      <w:r w:rsidRPr="000566AE">
        <w:rPr>
          <w:lang w:val="en-US" w:eastAsia="de-DE"/>
        </w:rPr>
        <w:t>The point light source detection factor - PLSDF is determined by the following equation:</w:t>
      </w:r>
    </w:p>
    <w:p w14:paraId="40185E5B" w14:textId="69139C6F" w:rsidR="00D531C2" w:rsidRPr="000566AE" w:rsidRDefault="00764A04" w:rsidP="00D531C2">
      <w:pPr>
        <w:spacing w:after="120"/>
        <w:ind w:left="2268" w:right="1134"/>
        <w:jc w:val="both"/>
        <w:rPr>
          <w:lang w:val="en-US" w:eastAsia="de-DE"/>
        </w:rPr>
      </w:pPr>
      <w:r>
        <w:rPr>
          <w:noProof/>
          <w:lang w:val="en-US"/>
        </w:rPr>
        <w:drawing>
          <wp:inline distT="0" distB="0" distL="0" distR="0" wp14:anchorId="53B5E8D1" wp14:editId="13F2EA4F">
            <wp:extent cx="1381125" cy="4667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p w14:paraId="01E8B03D" w14:textId="77777777" w:rsidR="00D531C2" w:rsidRPr="000566AE" w:rsidRDefault="00D531C2" w:rsidP="00D531C2">
      <w:pPr>
        <w:spacing w:after="120"/>
        <w:ind w:left="2268" w:right="1134"/>
        <w:jc w:val="both"/>
        <w:rPr>
          <w:lang w:val="en-US" w:eastAsia="de-DE"/>
        </w:rPr>
      </w:pPr>
      <w:r w:rsidRPr="000566AE">
        <w:rPr>
          <w:lang w:val="en-US" w:eastAsia="de-DE"/>
        </w:rPr>
        <w:t>Where:</w:t>
      </w:r>
    </w:p>
    <w:p w14:paraId="56BDCC35" w14:textId="77777777" w:rsidR="00D531C2" w:rsidRPr="000566AE" w:rsidRDefault="00D531C2" w:rsidP="00D531C2">
      <w:pPr>
        <w:tabs>
          <w:tab w:val="left" w:pos="3119"/>
        </w:tabs>
        <w:spacing w:after="120"/>
        <w:ind w:left="3119" w:right="1134" w:hanging="851"/>
        <w:jc w:val="both"/>
        <w:rPr>
          <w:lang w:val="en-US" w:eastAsia="de-DE"/>
        </w:rPr>
      </w:pPr>
      <w:r w:rsidRPr="000566AE">
        <w:rPr>
          <w:lang w:val="en-US" w:eastAsia="de-DE"/>
        </w:rPr>
        <w:t>s</w:t>
      </w:r>
      <w:r w:rsidRPr="00602221">
        <w:rPr>
          <w:vertAlign w:val="subscript"/>
          <w:lang w:val="en-US" w:eastAsia="de-DE"/>
        </w:rPr>
        <w:t>H</w:t>
      </w:r>
      <w:r w:rsidRPr="000566AE">
        <w:rPr>
          <w:lang w:val="en-US" w:eastAsia="de-DE"/>
        </w:rPr>
        <w:tab/>
      </w:r>
      <w:r w:rsidRPr="000566AE">
        <w:rPr>
          <w:rFonts w:hint="eastAsia"/>
          <w:lang w:val="en-US" w:eastAsia="de-DE"/>
        </w:rPr>
        <w:t xml:space="preserve">full </w:t>
      </w:r>
      <w:r w:rsidRPr="000566AE">
        <w:rPr>
          <w:lang w:val="en-US" w:eastAsia="de-DE"/>
        </w:rPr>
        <w:t xml:space="preserve">width </w:t>
      </w:r>
      <w:r w:rsidRPr="000566AE">
        <w:rPr>
          <w:rFonts w:hint="eastAsia"/>
          <w:lang w:val="en-US" w:eastAsia="de-DE"/>
        </w:rPr>
        <w:t xml:space="preserve">at half maximum </w:t>
      </w:r>
      <w:r w:rsidRPr="000566AE">
        <w:rPr>
          <w:lang w:val="en-US" w:eastAsia="de-DE"/>
        </w:rPr>
        <w:t>of the luminance profile in horizontal direction</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centre</w:t>
      </w:r>
    </w:p>
    <w:p w14:paraId="4A4FE200" w14:textId="77777777" w:rsidR="00D531C2" w:rsidRPr="000566AE" w:rsidRDefault="00D531C2" w:rsidP="00D531C2">
      <w:pPr>
        <w:tabs>
          <w:tab w:val="left" w:pos="3119"/>
        </w:tabs>
        <w:spacing w:after="120"/>
        <w:ind w:left="3119" w:right="1134" w:hanging="851"/>
        <w:jc w:val="both"/>
        <w:rPr>
          <w:lang w:val="en-US" w:eastAsia="de-DE"/>
        </w:rPr>
      </w:pPr>
      <w:r w:rsidRPr="000566AE">
        <w:rPr>
          <w:lang w:val="en-US" w:eastAsia="de-DE"/>
        </w:rPr>
        <w:t>L</w:t>
      </w:r>
      <w:r w:rsidRPr="00602221">
        <w:rPr>
          <w:vertAlign w:val="subscript"/>
          <w:lang w:val="en-US" w:eastAsia="de-DE"/>
        </w:rPr>
        <w:t>H,max</w:t>
      </w:r>
      <w:r w:rsidRPr="000566AE">
        <w:rPr>
          <w:lang w:val="en-US" w:eastAsia="de-DE"/>
        </w:rPr>
        <w:tab/>
        <w:t>maximum luminance of the luminance profile in horizontal direction</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centre</w:t>
      </w:r>
    </w:p>
    <w:p w14:paraId="759DF52F" w14:textId="77777777" w:rsidR="00D531C2" w:rsidRPr="000566AE" w:rsidRDefault="00D531C2" w:rsidP="00D531C2">
      <w:pPr>
        <w:tabs>
          <w:tab w:val="left" w:pos="3119"/>
        </w:tabs>
        <w:spacing w:after="120"/>
        <w:ind w:left="3119" w:right="1134" w:hanging="851"/>
        <w:jc w:val="both"/>
        <w:rPr>
          <w:lang w:val="en-US" w:eastAsia="de-DE"/>
        </w:rPr>
      </w:pPr>
      <w:r w:rsidRPr="000566AE">
        <w:rPr>
          <w:lang w:val="en-US" w:eastAsia="de-DE"/>
        </w:rPr>
        <w:t>s</w:t>
      </w:r>
      <w:r w:rsidRPr="00602221">
        <w:rPr>
          <w:vertAlign w:val="subscript"/>
          <w:lang w:val="en-US" w:eastAsia="de-DE"/>
        </w:rPr>
        <w:t>V</w:t>
      </w:r>
      <w:r w:rsidRPr="000566AE">
        <w:rPr>
          <w:lang w:val="en-US" w:eastAsia="de-DE"/>
        </w:rPr>
        <w:tab/>
      </w:r>
      <w:r w:rsidRPr="000566AE">
        <w:rPr>
          <w:rFonts w:hint="eastAsia"/>
          <w:lang w:val="en-US" w:eastAsia="de-DE"/>
        </w:rPr>
        <w:t xml:space="preserve">full </w:t>
      </w:r>
      <w:r w:rsidRPr="000566AE">
        <w:rPr>
          <w:lang w:val="en-US" w:eastAsia="de-DE"/>
        </w:rPr>
        <w:t xml:space="preserve">width </w:t>
      </w:r>
      <w:r w:rsidRPr="000566AE">
        <w:rPr>
          <w:rFonts w:hint="eastAsia"/>
          <w:lang w:val="en-US" w:eastAsia="de-DE"/>
        </w:rPr>
        <w:t xml:space="preserve">at half maximum </w:t>
      </w:r>
      <w:r w:rsidRPr="000566AE">
        <w:rPr>
          <w:lang w:val="en-US" w:eastAsia="de-DE"/>
        </w:rPr>
        <w:t>of the luminance profile in vertical direction</w:t>
      </w:r>
      <w:r w:rsidRPr="000566AE">
        <w:rPr>
          <w:rFonts w:hint="eastAsia"/>
          <w:lang w:val="en-US" w:eastAsia="de-DE"/>
        </w:rPr>
        <w:t xml:space="preserve"> at hourglass point</w:t>
      </w:r>
    </w:p>
    <w:p w14:paraId="47D40E73" w14:textId="77777777" w:rsidR="00D531C2" w:rsidRPr="000566AE" w:rsidRDefault="00D531C2" w:rsidP="00D531C2">
      <w:pPr>
        <w:tabs>
          <w:tab w:val="left" w:pos="3119"/>
        </w:tabs>
        <w:spacing w:after="120"/>
        <w:ind w:left="3119" w:right="1134" w:hanging="851"/>
        <w:jc w:val="both"/>
        <w:rPr>
          <w:lang w:val="en-US" w:eastAsia="de-DE"/>
        </w:rPr>
      </w:pPr>
      <w:r w:rsidRPr="000566AE">
        <w:rPr>
          <w:lang w:val="en-US" w:eastAsia="de-DE"/>
        </w:rPr>
        <w:t>L</w:t>
      </w:r>
      <w:r w:rsidRPr="003066D6">
        <w:rPr>
          <w:vertAlign w:val="subscript"/>
          <w:lang w:val="en-US" w:eastAsia="de-DE"/>
        </w:rPr>
        <w:t>V,max</w:t>
      </w:r>
      <w:r w:rsidRPr="000566AE">
        <w:rPr>
          <w:lang w:val="en-US" w:eastAsia="de-DE"/>
        </w:rPr>
        <w:tab/>
        <w:t>maximum luminance of the luminance profile in vertical direction</w:t>
      </w:r>
      <w:r w:rsidRPr="000566AE">
        <w:rPr>
          <w:rFonts w:hint="eastAsia"/>
          <w:lang w:val="en-US" w:eastAsia="de-DE"/>
        </w:rPr>
        <w:t xml:space="preserve"> at hourglass point</w:t>
      </w:r>
    </w:p>
    <w:p w14:paraId="2D3B2DB7" w14:textId="77777777" w:rsidR="00D531C2" w:rsidRPr="000566AE" w:rsidRDefault="00D531C2" w:rsidP="00D531C2">
      <w:pPr>
        <w:spacing w:after="120"/>
        <w:ind w:left="2268" w:right="1134"/>
        <w:jc w:val="both"/>
        <w:rPr>
          <w:lang w:val="en-US" w:eastAsia="de-DE"/>
        </w:rPr>
      </w:pPr>
      <w:r w:rsidRPr="000566AE">
        <w:rPr>
          <w:lang w:val="en-US" w:eastAsia="de-DE"/>
        </w:rPr>
        <w:t xml:space="preserve">Verify the </w:t>
      </w:r>
      <w:r w:rsidRPr="000566AE">
        <w:rPr>
          <w:rFonts w:hint="eastAsia"/>
          <w:lang w:val="en-US" w:eastAsia="de-DE"/>
        </w:rPr>
        <w:t xml:space="preserve">consistency of </w:t>
      </w:r>
      <w:r w:rsidRPr="000566AE">
        <w:rPr>
          <w:lang w:val="en-US" w:eastAsia="de-DE"/>
        </w:rPr>
        <w:t>the</w:t>
      </w:r>
      <w:r w:rsidRPr="000566AE">
        <w:rPr>
          <w:rFonts w:hint="eastAsia"/>
          <w:lang w:val="en-US" w:eastAsia="de-DE"/>
        </w:rPr>
        <w:t xml:space="preserve"> </w:t>
      </w:r>
      <w:r w:rsidRPr="000566AE">
        <w:rPr>
          <w:lang w:val="en-US" w:eastAsia="de-DE"/>
        </w:rPr>
        <w:t>result with slightly shifted position of the point light source lab model.</w:t>
      </w:r>
    </w:p>
    <w:p w14:paraId="52559A73" w14:textId="77777777" w:rsidR="00D531C2" w:rsidRPr="000566AE" w:rsidRDefault="00D531C2" w:rsidP="00D531C2">
      <w:pPr>
        <w:spacing w:after="120"/>
        <w:ind w:left="2268" w:right="1134"/>
        <w:jc w:val="both"/>
        <w:rPr>
          <w:lang w:val="en-US" w:eastAsia="de-DE"/>
        </w:rPr>
      </w:pPr>
      <w:r w:rsidRPr="000566AE">
        <w:rPr>
          <w:lang w:val="en-US" w:eastAsia="de-DE"/>
        </w:rPr>
        <w:t xml:space="preserve">For determination of the point light source </w:t>
      </w:r>
      <w:r w:rsidRPr="000566AE">
        <w:rPr>
          <w:rFonts w:hint="eastAsia"/>
          <w:lang w:val="en-US" w:eastAsia="de-DE"/>
        </w:rPr>
        <w:t>contrast factor</w:t>
      </w:r>
      <w:r w:rsidRPr="000566AE">
        <w:rPr>
          <w:lang w:val="en-US" w:eastAsia="de-DE"/>
        </w:rPr>
        <w:t xml:space="preserve"> PLS</w:t>
      </w:r>
      <w:r w:rsidRPr="000566AE">
        <w:rPr>
          <w:rFonts w:hint="eastAsia"/>
          <w:lang w:val="en-US" w:eastAsia="de-DE"/>
        </w:rPr>
        <w:t>CF,</w:t>
      </w:r>
      <w:r w:rsidRPr="000566AE">
        <w:rPr>
          <w:lang w:val="en-US" w:eastAsia="de-DE"/>
        </w:rPr>
        <w:t xml:space="preserve"> evaluate the luminance profile in horizontal direction (Figure 3)</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centre</w:t>
      </w:r>
      <w:r w:rsidRPr="000566AE">
        <w:rPr>
          <w:lang w:val="en-US" w:eastAsia="de-DE"/>
        </w:rPr>
        <w:t>.</w:t>
      </w:r>
    </w:p>
    <w:p w14:paraId="391306DE" w14:textId="77777777" w:rsidR="00D531C2" w:rsidRPr="000566AE" w:rsidRDefault="00D531C2" w:rsidP="00D531C2">
      <w:pPr>
        <w:keepNext/>
        <w:keepLines/>
        <w:spacing w:line="240" w:lineRule="auto"/>
        <w:ind w:left="1134" w:right="1134"/>
        <w:jc w:val="both"/>
        <w:rPr>
          <w:lang w:val="en-US" w:eastAsia="de-DE"/>
        </w:rPr>
      </w:pPr>
      <w:r w:rsidRPr="000566AE">
        <w:rPr>
          <w:lang w:val="en-US" w:eastAsia="de-DE"/>
        </w:rPr>
        <w:lastRenderedPageBreak/>
        <w:t>Figure 3</w:t>
      </w:r>
    </w:p>
    <w:p w14:paraId="29FB4B5D" w14:textId="77777777" w:rsidR="00D531C2" w:rsidRPr="00602221" w:rsidRDefault="00D531C2" w:rsidP="00D531C2">
      <w:pPr>
        <w:keepNext/>
        <w:keepLines/>
        <w:spacing w:line="240" w:lineRule="auto"/>
        <w:ind w:left="1134" w:right="1134"/>
        <w:jc w:val="both"/>
        <w:rPr>
          <w:b/>
          <w:lang w:val="en-US" w:eastAsia="de-DE"/>
        </w:rPr>
      </w:pPr>
      <w:r w:rsidRPr="00602221">
        <w:rPr>
          <w:b/>
          <w:lang w:val="en-US" w:eastAsia="de-DE"/>
        </w:rPr>
        <w:t xml:space="preserve">Luminance profile of the </w:t>
      </w:r>
      <w:r w:rsidRPr="00602221">
        <w:rPr>
          <w:rFonts w:hint="eastAsia"/>
          <w:b/>
          <w:lang w:val="en-US" w:eastAsia="de-DE"/>
        </w:rPr>
        <w:t xml:space="preserve">rendered point </w:t>
      </w:r>
      <w:r w:rsidRPr="00602221">
        <w:rPr>
          <w:b/>
          <w:lang w:val="en-US" w:eastAsia="de-DE"/>
        </w:rPr>
        <w:t>light source</w:t>
      </w:r>
      <w:r w:rsidRPr="00602221">
        <w:rPr>
          <w:rFonts w:hint="eastAsia"/>
          <w:b/>
          <w:lang w:val="en-US" w:eastAsia="de-DE"/>
        </w:rPr>
        <w:t>s</w:t>
      </w:r>
      <w:r w:rsidRPr="00602221">
        <w:rPr>
          <w:b/>
          <w:lang w:val="en-US" w:eastAsia="de-DE"/>
        </w:rPr>
        <w:t xml:space="preserve"> for the determination of the PLS</w:t>
      </w:r>
      <w:r w:rsidRPr="00602221">
        <w:rPr>
          <w:rFonts w:hint="eastAsia"/>
          <w:b/>
          <w:lang w:val="en-US" w:eastAsia="de-DE"/>
        </w:rPr>
        <w:t>CF</w:t>
      </w:r>
    </w:p>
    <w:p w14:paraId="28870B06" w14:textId="20346E6B" w:rsidR="00D531C2" w:rsidRPr="000566AE" w:rsidRDefault="00764A04" w:rsidP="00D531C2">
      <w:pPr>
        <w:keepNext/>
        <w:keepLines/>
        <w:ind w:left="1134"/>
        <w:rPr>
          <w:lang w:val="en-US"/>
        </w:rPr>
      </w:pPr>
      <w:r>
        <w:rPr>
          <w:noProof/>
          <w:lang w:val="en-US"/>
        </w:rPr>
        <w:drawing>
          <wp:inline distT="0" distB="0" distL="0" distR="0" wp14:anchorId="04B183F4" wp14:editId="15FCD999">
            <wp:extent cx="4124325" cy="2562225"/>
            <wp:effectExtent l="0" t="0" r="0" b="0"/>
            <wp:docPr id="94" name="Picture 94"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unktlichtquellen_Auswertung_PLSRC"/>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24325" cy="2562225"/>
                    </a:xfrm>
                    <a:prstGeom prst="rect">
                      <a:avLst/>
                    </a:prstGeom>
                    <a:noFill/>
                    <a:ln>
                      <a:noFill/>
                    </a:ln>
                  </pic:spPr>
                </pic:pic>
              </a:graphicData>
            </a:graphic>
          </wp:inline>
        </w:drawing>
      </w:r>
    </w:p>
    <w:p w14:paraId="5FBEAFA8" w14:textId="77777777" w:rsidR="00D531C2" w:rsidRPr="000566AE" w:rsidRDefault="00D531C2" w:rsidP="00D531C2">
      <w:pPr>
        <w:spacing w:after="120"/>
        <w:ind w:left="2268" w:right="1134"/>
        <w:jc w:val="both"/>
        <w:rPr>
          <w:lang w:val="en-US" w:eastAsia="de-DE"/>
        </w:rPr>
      </w:pPr>
      <w:r w:rsidRPr="000566AE">
        <w:rPr>
          <w:lang w:val="en-US" w:eastAsia="de-DE"/>
        </w:rPr>
        <w:t xml:space="preserve">The point light source </w:t>
      </w:r>
      <w:r w:rsidRPr="000566AE">
        <w:rPr>
          <w:rFonts w:hint="eastAsia"/>
          <w:lang w:val="en-US" w:eastAsia="de-DE"/>
        </w:rPr>
        <w:t>contrast factor</w:t>
      </w:r>
      <w:r w:rsidRPr="000566AE">
        <w:rPr>
          <w:lang w:val="en-US" w:eastAsia="de-DE"/>
        </w:rPr>
        <w:t xml:space="preserve"> PLS</w:t>
      </w:r>
      <w:r w:rsidRPr="000566AE">
        <w:rPr>
          <w:rFonts w:hint="eastAsia"/>
          <w:lang w:val="en-US" w:eastAsia="de-DE"/>
        </w:rPr>
        <w:t xml:space="preserve">CF </w:t>
      </w:r>
      <w:r w:rsidRPr="000566AE">
        <w:rPr>
          <w:lang w:val="en-US" w:eastAsia="de-DE"/>
        </w:rPr>
        <w:t>is determined by the following equation:</w:t>
      </w:r>
    </w:p>
    <w:p w14:paraId="3165AF00" w14:textId="77777777" w:rsidR="00D531C2" w:rsidRPr="000566AE" w:rsidRDefault="00D531C2" w:rsidP="00D531C2">
      <w:pPr>
        <w:spacing w:after="120"/>
        <w:ind w:left="2268" w:right="1134"/>
        <w:jc w:val="both"/>
        <w:rPr>
          <w:lang w:val="en-US" w:eastAsia="de-DE"/>
        </w:rPr>
      </w:pPr>
    </w:p>
    <w:p w14:paraId="24F76D37" w14:textId="77777777" w:rsidR="00D531C2" w:rsidRPr="000566AE" w:rsidRDefault="00764A04" w:rsidP="00D531C2">
      <w:pPr>
        <w:spacing w:after="120"/>
        <w:ind w:left="2268" w:right="1134"/>
        <w:jc w:val="both"/>
        <w:rPr>
          <w:lang w:val="en-US" w:eastAsia="de-DE"/>
        </w:rPr>
      </w:pPr>
      <w:r>
        <w:rPr>
          <w:lang w:val="en-US" w:eastAsia="de-DE"/>
        </w:rPr>
        <w:object w:dxaOrig="1440" w:dyaOrig="1440" w14:anchorId="291FDBF1">
          <v:shape id="_x0000_s1883" type="#_x0000_t75" style="position:absolute;left:0;text-align:left;margin-left:0;margin-top:-.3pt;width:109.95pt;height:40.3pt;z-index:251672064;mso-position-horizontal:left">
            <v:imagedata r:id="rId148" o:title=""/>
            <w10:wrap type="square" side="right"/>
          </v:shape>
          <o:OLEObject Type="Embed" ProgID="Equation.3" ShapeID="_x0000_s1883" DrawAspect="Content" ObjectID="_1529758015" r:id="rId149"/>
        </w:object>
      </w:r>
      <w:r w:rsidR="00D531C2" w:rsidRPr="000566AE">
        <w:rPr>
          <w:lang w:val="en-US" w:eastAsia="de-DE"/>
        </w:rPr>
        <w:br w:type="textWrapping" w:clear="all"/>
        <w:t>Where:</w:t>
      </w:r>
    </w:p>
    <w:p w14:paraId="4325A521" w14:textId="77777777" w:rsidR="00D531C2" w:rsidRPr="000566AE" w:rsidRDefault="00D531C2" w:rsidP="00D531C2">
      <w:pPr>
        <w:tabs>
          <w:tab w:val="left" w:pos="3119"/>
        </w:tabs>
        <w:spacing w:after="120"/>
        <w:ind w:left="3119" w:right="1134" w:hanging="851"/>
        <w:jc w:val="both"/>
        <w:rPr>
          <w:lang w:val="en-US" w:eastAsia="de-DE"/>
        </w:rPr>
      </w:pPr>
      <w:r w:rsidRPr="000566AE">
        <w:rPr>
          <w:lang w:val="en-US" w:eastAsia="de-DE"/>
        </w:rPr>
        <w:t>L</w:t>
      </w:r>
      <w:r w:rsidRPr="00602221">
        <w:rPr>
          <w:vertAlign w:val="subscript"/>
          <w:lang w:val="en-US" w:eastAsia="de-DE"/>
        </w:rPr>
        <w:t>H,max</w:t>
      </w:r>
      <w:r w:rsidRPr="000566AE">
        <w:rPr>
          <w:lang w:val="en-US" w:eastAsia="de-DE"/>
        </w:rPr>
        <w:tab/>
        <w:t>maximum luminance of the luminance profile in horizontal direction</w:t>
      </w:r>
    </w:p>
    <w:p w14:paraId="163CCE23" w14:textId="77777777" w:rsidR="00D531C2" w:rsidRPr="000566AE" w:rsidRDefault="00D531C2" w:rsidP="00D531C2">
      <w:pPr>
        <w:tabs>
          <w:tab w:val="left" w:pos="3119"/>
        </w:tabs>
        <w:spacing w:after="120"/>
        <w:ind w:left="3119" w:right="1134" w:hanging="851"/>
        <w:jc w:val="both"/>
        <w:rPr>
          <w:lang w:val="en-US" w:eastAsia="de-DE"/>
        </w:rPr>
      </w:pPr>
      <w:r w:rsidRPr="000566AE">
        <w:rPr>
          <w:lang w:val="en-US" w:eastAsia="de-DE"/>
        </w:rPr>
        <w:t>L</w:t>
      </w:r>
      <w:r w:rsidRPr="00602221">
        <w:rPr>
          <w:vertAlign w:val="subscript"/>
          <w:lang w:val="en-US" w:eastAsia="de-DE"/>
        </w:rPr>
        <w:t>H,min</w:t>
      </w:r>
      <w:r w:rsidRPr="000566AE">
        <w:rPr>
          <w:lang w:val="en-US" w:eastAsia="de-DE"/>
        </w:rPr>
        <w:tab/>
        <w:t>luminance value at saddle point of the luminance profile, which is equivalent to the minimum luminance value between the two luminance peaks</w:t>
      </w:r>
      <w:r>
        <w:rPr>
          <w:lang w:val="en-US" w:eastAsia="de-DE"/>
        </w:rPr>
        <w:t xml:space="preserve"> </w:t>
      </w:r>
      <w:r w:rsidRPr="000566AE">
        <w:rPr>
          <w:lang w:val="en-US" w:eastAsia="de-DE"/>
        </w:rPr>
        <w:t>(see Figure 3)</w:t>
      </w:r>
    </w:p>
    <w:p w14:paraId="35BCE4D0" w14:textId="77777777" w:rsidR="00D531C2" w:rsidRPr="000566AE" w:rsidRDefault="00D531C2" w:rsidP="00D531C2">
      <w:pPr>
        <w:spacing w:after="120"/>
        <w:ind w:left="2268" w:right="1134"/>
        <w:jc w:val="both"/>
        <w:rPr>
          <w:lang w:val="en-US" w:eastAsia="de-DE"/>
        </w:rPr>
      </w:pPr>
      <w:r w:rsidRPr="000566AE">
        <w:rPr>
          <w:lang w:val="en-US" w:eastAsia="de-DE"/>
        </w:rPr>
        <w:t xml:space="preserve">Verify the </w:t>
      </w:r>
      <w:r w:rsidRPr="000566AE">
        <w:rPr>
          <w:rFonts w:hint="eastAsia"/>
          <w:lang w:val="en-US" w:eastAsia="de-DE"/>
        </w:rPr>
        <w:t xml:space="preserve">consistency of </w:t>
      </w:r>
      <w:r w:rsidRPr="000566AE">
        <w:rPr>
          <w:lang w:val="en-US" w:eastAsia="de-DE"/>
        </w:rPr>
        <w:t>the</w:t>
      </w:r>
      <w:r w:rsidRPr="000566AE">
        <w:rPr>
          <w:rFonts w:hint="eastAsia"/>
          <w:lang w:val="en-US" w:eastAsia="de-DE"/>
        </w:rPr>
        <w:t xml:space="preserve"> </w:t>
      </w:r>
      <w:r w:rsidRPr="000566AE">
        <w:rPr>
          <w:lang w:val="en-US" w:eastAsia="de-DE"/>
        </w:rPr>
        <w:t>result with slightly shifted position of the point light source lab model.</w:t>
      </w:r>
    </w:p>
    <w:p w14:paraId="2AA2E012" w14:textId="77777777" w:rsidR="00D531C2" w:rsidRPr="000566AE" w:rsidRDefault="00D531C2" w:rsidP="00D531C2">
      <w:pPr>
        <w:spacing w:after="120"/>
        <w:ind w:left="2268" w:right="1134" w:hanging="1134"/>
        <w:jc w:val="both"/>
        <w:rPr>
          <w:lang w:val="en-US" w:eastAsia="de-DE"/>
        </w:rPr>
      </w:pPr>
      <w:r w:rsidRPr="000566AE">
        <w:rPr>
          <w:lang w:val="en-US" w:eastAsia="de-DE"/>
        </w:rPr>
        <w:t>1.4.</w:t>
      </w:r>
      <w:r w:rsidRPr="000566AE">
        <w:rPr>
          <w:lang w:val="en-US" w:eastAsia="de-DE"/>
        </w:rPr>
        <w:tab/>
      </w:r>
      <w:r w:rsidRPr="000566AE">
        <w:rPr>
          <w:lang w:val="en-US" w:eastAsia="de-DE"/>
        </w:rPr>
        <w:tab/>
        <w:t>Grey scale rendering</w:t>
      </w:r>
      <w:r w:rsidRPr="000566AE">
        <w:rPr>
          <w:rFonts w:hint="eastAsia"/>
          <w:lang w:val="en-US" w:eastAsia="de-DE"/>
        </w:rPr>
        <w:t xml:space="preserve"> test method</w:t>
      </w:r>
    </w:p>
    <w:p w14:paraId="457AEA94" w14:textId="77777777" w:rsidR="00D531C2" w:rsidRPr="000566AE" w:rsidRDefault="00D531C2" w:rsidP="00D531C2">
      <w:pPr>
        <w:spacing w:after="120"/>
        <w:ind w:left="2268" w:right="1134"/>
        <w:jc w:val="both"/>
        <w:rPr>
          <w:bCs/>
          <w:iCs/>
          <w:lang w:val="en-US" w:eastAsia="ja-JP"/>
        </w:rPr>
      </w:pPr>
      <w:r w:rsidRPr="000566AE">
        <w:rPr>
          <w:rFonts w:hint="eastAsia"/>
          <w:lang w:val="en-US" w:eastAsia="de-DE"/>
        </w:rPr>
        <w:t>The g</w:t>
      </w:r>
      <w:r w:rsidRPr="000566AE">
        <w:rPr>
          <w:lang w:val="en-US" w:eastAsia="de-DE"/>
        </w:rPr>
        <w:t>rey scale rendering</w:t>
      </w:r>
      <w:r w:rsidRPr="000566AE">
        <w:rPr>
          <w:rFonts w:hint="eastAsia"/>
          <w:lang w:val="en-US" w:eastAsia="de-DE"/>
        </w:rPr>
        <w:t xml:space="preserve"> test shall verify that </w:t>
      </w:r>
      <w:r w:rsidRPr="000566AE">
        <w:rPr>
          <w:lang w:val="en-US" w:eastAsia="de-DE"/>
        </w:rPr>
        <w:t>CMS are</w:t>
      </w:r>
      <w:r w:rsidRPr="000566AE">
        <w:rPr>
          <w:rFonts w:hint="eastAsia"/>
          <w:lang w:val="en-US" w:eastAsia="de-DE"/>
        </w:rPr>
        <w:t xml:space="preserve"> </w:t>
      </w:r>
      <w:r w:rsidRPr="000566AE">
        <w:rPr>
          <w:lang w:val="en-US" w:eastAsia="de-DE"/>
        </w:rPr>
        <w:t>capable</w:t>
      </w:r>
      <w:r w:rsidRPr="000566AE">
        <w:rPr>
          <w:rFonts w:hint="eastAsia"/>
          <w:lang w:val="en-US" w:eastAsia="de-DE"/>
        </w:rPr>
        <w:t xml:space="preserve"> </w:t>
      </w:r>
      <w:r w:rsidRPr="000566AE">
        <w:rPr>
          <w:lang w:val="en-US" w:eastAsia="de-DE"/>
        </w:rPr>
        <w:t xml:space="preserve">of </w:t>
      </w:r>
      <w:r w:rsidRPr="000566AE">
        <w:rPr>
          <w:rFonts w:hint="eastAsia"/>
          <w:lang w:val="en-US" w:eastAsia="de-DE"/>
        </w:rPr>
        <w:t>display</w:t>
      </w:r>
      <w:r w:rsidRPr="000566AE">
        <w:rPr>
          <w:lang w:val="en-US" w:eastAsia="de-DE"/>
        </w:rPr>
        <w:t>ing</w:t>
      </w:r>
      <w:r w:rsidRPr="000566AE">
        <w:rPr>
          <w:rFonts w:hint="eastAsia"/>
          <w:lang w:val="en-US" w:eastAsia="de-DE"/>
        </w:rPr>
        <w:t xml:space="preserve"> at least 8 tonal </w:t>
      </w:r>
      <w:r w:rsidRPr="000566AE">
        <w:rPr>
          <w:lang w:val="en-US" w:eastAsia="de-DE"/>
        </w:rPr>
        <w:t xml:space="preserve">grey </w:t>
      </w:r>
      <w:r w:rsidRPr="000566AE">
        <w:rPr>
          <w:rFonts w:hint="eastAsia"/>
          <w:lang w:val="en-US" w:eastAsia="de-DE"/>
        </w:rPr>
        <w:t xml:space="preserve">steps </w:t>
      </w:r>
      <w:r w:rsidRPr="000566AE">
        <w:rPr>
          <w:lang w:val="en-US" w:eastAsia="de-DE"/>
        </w:rPr>
        <w:t>distinguishable</w:t>
      </w:r>
      <w:r w:rsidRPr="000566AE">
        <w:rPr>
          <w:rFonts w:hint="eastAsia"/>
          <w:lang w:val="en-US" w:eastAsia="de-DE"/>
        </w:rPr>
        <w:t xml:space="preserve"> within the darkest and brightest output range from </w:t>
      </w:r>
      <w:r w:rsidRPr="000566AE">
        <w:rPr>
          <w:lang w:val="en-US" w:eastAsia="de-DE"/>
        </w:rPr>
        <w:t>the</w:t>
      </w:r>
      <w:r w:rsidRPr="000566AE">
        <w:rPr>
          <w:rFonts w:hint="eastAsia"/>
          <w:bCs/>
          <w:iCs/>
          <w:lang w:val="en-US" w:eastAsia="ja-JP"/>
        </w:rPr>
        <w:t xml:space="preserve"> reproduced chart on the CMS monitor. The grey scale rendering test is evaluated using a 20:1 low contrast grey scale chart as described in </w:t>
      </w:r>
      <w:r w:rsidRPr="000566AE">
        <w:rPr>
          <w:lang w:val="en-US"/>
        </w:rPr>
        <w:t>ISO 14524:2009</w:t>
      </w:r>
      <w:r w:rsidRPr="000566AE">
        <w:rPr>
          <w:rFonts w:hint="eastAsia"/>
          <w:lang w:val="en-US" w:eastAsia="ja-JP"/>
        </w:rPr>
        <w:t>,</w:t>
      </w:r>
      <w:r w:rsidRPr="000566AE">
        <w:rPr>
          <w:lang w:val="en-US"/>
        </w:rPr>
        <w:t xml:space="preserve"> Table A.1</w:t>
      </w:r>
      <w:r w:rsidRPr="000566AE">
        <w:rPr>
          <w:rFonts w:hint="eastAsia"/>
          <w:lang w:val="en-US" w:eastAsia="ja-JP"/>
        </w:rPr>
        <w:t xml:space="preserve">, under </w:t>
      </w:r>
      <w:r w:rsidRPr="000566AE">
        <w:rPr>
          <w:rFonts w:hint="eastAsia"/>
          <w:bCs/>
          <w:iCs/>
          <w:lang w:val="en-US" w:eastAsia="ja-JP"/>
        </w:rPr>
        <w:t>500 lx illuminated scene environment</w:t>
      </w:r>
      <w:r w:rsidRPr="000566AE">
        <w:rPr>
          <w:rFonts w:hint="eastAsia"/>
          <w:lang w:val="en-US" w:eastAsia="ja-JP"/>
        </w:rPr>
        <w:t>.</w:t>
      </w:r>
    </w:p>
    <w:p w14:paraId="17861A04" w14:textId="77777777" w:rsidR="00D531C2" w:rsidRPr="000566AE" w:rsidRDefault="00D531C2" w:rsidP="00D531C2">
      <w:pPr>
        <w:spacing w:after="120"/>
        <w:ind w:left="2268" w:right="1134"/>
        <w:jc w:val="both"/>
        <w:rPr>
          <w:lang w:val="en-US" w:eastAsia="ja-JP"/>
        </w:rPr>
      </w:pPr>
      <w:r w:rsidRPr="000566AE">
        <w:rPr>
          <w:rFonts w:hint="eastAsia"/>
          <w:lang w:val="en-US" w:eastAsia="ja-JP"/>
        </w:rPr>
        <w:t>The distinguishable tonal difference described herein is defined as an display output signal whose l</w:t>
      </w:r>
      <w:r w:rsidRPr="000566AE">
        <w:rPr>
          <w:lang w:val="en-US" w:eastAsia="ja-JP"/>
        </w:rPr>
        <w:t>ightness</w:t>
      </w:r>
      <w:r w:rsidRPr="000566AE">
        <w:rPr>
          <w:rFonts w:hint="eastAsia"/>
          <w:lang w:val="en-US" w:eastAsia="ja-JP"/>
        </w:rPr>
        <w:t xml:space="preserve"> difference between two different tonal input through </w:t>
      </w:r>
      <w:r w:rsidRPr="000566AE">
        <w:rPr>
          <w:lang w:val="en-US" w:eastAsia="ja-JP"/>
        </w:rPr>
        <w:t>the</w:t>
      </w:r>
      <w:r w:rsidRPr="000566AE">
        <w:rPr>
          <w:rFonts w:hint="eastAsia"/>
          <w:lang w:val="en-US" w:eastAsia="ja-JP"/>
        </w:rPr>
        <w:t xml:space="preserve"> CMS satisfy at least delta L*</w:t>
      </w:r>
      <w:r w:rsidRPr="000566AE">
        <w:rPr>
          <w:lang w:val="en-US" w:eastAsia="ja-JP"/>
        </w:rPr>
        <w:t xml:space="preserve"> ≥ </w:t>
      </w:r>
      <w:r w:rsidRPr="000566AE">
        <w:rPr>
          <w:rFonts w:hint="eastAsia"/>
          <w:lang w:val="en-US" w:eastAsia="ja-JP"/>
        </w:rPr>
        <w:t>3.0, with L* defined as l</w:t>
      </w:r>
      <w:r w:rsidRPr="000566AE">
        <w:rPr>
          <w:lang w:val="en-US" w:eastAsia="ja-JP"/>
        </w:rPr>
        <w:t>ightness</w:t>
      </w:r>
      <w:r w:rsidRPr="000566AE">
        <w:rPr>
          <w:rFonts w:hint="eastAsia"/>
          <w:lang w:val="en-US" w:eastAsia="ja-JP"/>
        </w:rPr>
        <w:t xml:space="preserve"> according </w:t>
      </w:r>
      <w:r>
        <w:rPr>
          <w:lang w:val="en-US" w:eastAsia="ja-JP"/>
        </w:rPr>
        <w:t xml:space="preserve">to </w:t>
      </w:r>
      <w:r w:rsidRPr="000566AE">
        <w:rPr>
          <w:lang w:val="en-US" w:eastAsia="ja-JP"/>
        </w:rPr>
        <w:t>the</w:t>
      </w:r>
      <w:r w:rsidRPr="000566AE">
        <w:rPr>
          <w:rFonts w:hint="eastAsia"/>
          <w:lang w:val="en-US" w:eastAsia="ja-JP"/>
        </w:rPr>
        <w:t xml:space="preserve"> definition in </w:t>
      </w:r>
      <w:r w:rsidRPr="000566AE">
        <w:rPr>
          <w:lang w:val="en-US" w:eastAsia="ja-JP"/>
        </w:rPr>
        <w:t xml:space="preserve">CIE 1976 </w:t>
      </w:r>
      <w:r w:rsidRPr="000566AE">
        <w:rPr>
          <w:rFonts w:hint="eastAsia"/>
          <w:lang w:val="en-US" w:eastAsia="ja-JP"/>
        </w:rPr>
        <w:t>L*a*b* colour space.</w:t>
      </w:r>
    </w:p>
    <w:p w14:paraId="0EA0D4A9" w14:textId="77777777" w:rsidR="00D531C2" w:rsidRPr="000566AE" w:rsidRDefault="00D531C2" w:rsidP="00D531C2">
      <w:pPr>
        <w:ind w:left="2268"/>
        <w:rPr>
          <w:lang w:val="en-US"/>
        </w:rPr>
      </w:pPr>
      <w:r w:rsidRPr="000566AE">
        <w:rPr>
          <w:lang w:val="en-US"/>
        </w:rPr>
        <w:t>Figure 4 shows the test arrangement for the grey scale rendering test.</w:t>
      </w:r>
    </w:p>
    <w:p w14:paraId="4B0B1CA1" w14:textId="77777777" w:rsidR="00D531C2" w:rsidRDefault="00D531C2" w:rsidP="00D531C2">
      <w:pPr>
        <w:keepNext/>
        <w:keepLines/>
        <w:spacing w:line="240" w:lineRule="auto"/>
        <w:ind w:left="1134" w:right="1134"/>
        <w:jc w:val="both"/>
        <w:rPr>
          <w:lang w:val="en-US"/>
        </w:rPr>
      </w:pPr>
      <w:r w:rsidRPr="000566AE">
        <w:rPr>
          <w:lang w:val="en-US" w:eastAsia="de-DE"/>
        </w:rPr>
        <w:lastRenderedPageBreak/>
        <w:t>Figure</w:t>
      </w:r>
      <w:r w:rsidRPr="000566AE">
        <w:rPr>
          <w:lang w:val="en-US"/>
        </w:rPr>
        <w:t xml:space="preserve"> 4</w:t>
      </w:r>
    </w:p>
    <w:p w14:paraId="0456200A" w14:textId="77777777" w:rsidR="00D531C2" w:rsidRPr="00602221" w:rsidRDefault="00D531C2" w:rsidP="00D531C2">
      <w:pPr>
        <w:keepNext/>
        <w:keepLines/>
        <w:spacing w:line="240" w:lineRule="auto"/>
        <w:ind w:left="1134" w:right="1134"/>
        <w:jc w:val="both"/>
        <w:rPr>
          <w:b/>
          <w:lang w:val="en-US"/>
        </w:rPr>
      </w:pPr>
      <w:r w:rsidRPr="00602221">
        <w:rPr>
          <w:b/>
          <w:lang w:val="en-US"/>
        </w:rPr>
        <w:t>Test arrangement for the grey scale rendering test</w:t>
      </w:r>
    </w:p>
    <w:p w14:paraId="7717C10C" w14:textId="57B5FABE" w:rsidR="00D531C2" w:rsidRPr="000566AE" w:rsidRDefault="00764A04" w:rsidP="00D531C2">
      <w:pPr>
        <w:keepNext/>
        <w:keepLines/>
        <w:ind w:left="1134"/>
      </w:pPr>
      <w:r>
        <w:rPr>
          <w:noProof/>
          <w:lang w:val="en-US"/>
        </w:rPr>
        <w:drawing>
          <wp:inline distT="0" distB="0" distL="0" distR="0" wp14:anchorId="46457E26" wp14:editId="00EB234D">
            <wp:extent cx="4391025" cy="3067050"/>
            <wp:effectExtent l="0" t="0" r="0" b="0"/>
            <wp:docPr id="96" name="Picture 96"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ey_scale_renderi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14:paraId="6555EA02"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1:</w:t>
      </w:r>
      <w:r w:rsidRPr="000566AE">
        <w:rPr>
          <w:spacing w:val="1"/>
          <w:lang w:val="en-US"/>
        </w:rPr>
        <w:tab/>
        <w:t>Test chart (grey scale rendering chart)</w:t>
      </w:r>
    </w:p>
    <w:p w14:paraId="2BFF4A49"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2:</w:t>
      </w:r>
      <w:r w:rsidRPr="000566AE">
        <w:rPr>
          <w:spacing w:val="1"/>
          <w:lang w:val="en-US"/>
        </w:rPr>
        <w:tab/>
        <w:t>Illumination for test chart</w:t>
      </w:r>
    </w:p>
    <w:p w14:paraId="7BD19A26"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3:</w:t>
      </w:r>
      <w:r w:rsidRPr="000566AE">
        <w:rPr>
          <w:spacing w:val="1"/>
          <w:lang w:val="en-US"/>
        </w:rPr>
        <w:tab/>
        <w:t>Camera being tested</w:t>
      </w:r>
    </w:p>
    <w:p w14:paraId="33139685"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4:</w:t>
      </w:r>
      <w:r w:rsidRPr="000566AE">
        <w:rPr>
          <w:spacing w:val="1"/>
          <w:lang w:val="en-US"/>
        </w:rPr>
        <w:tab/>
        <w:t>Monitor being tested</w:t>
      </w:r>
    </w:p>
    <w:p w14:paraId="118249C1"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5:</w:t>
      </w:r>
      <w:r w:rsidRPr="000566AE">
        <w:rPr>
          <w:spacing w:val="1"/>
          <w:lang w:val="en-US"/>
        </w:rPr>
        <w:tab/>
        <w:t>Reference camera</w:t>
      </w:r>
    </w:p>
    <w:p w14:paraId="4E5437FF" w14:textId="77777777" w:rsidR="00D531C2" w:rsidRPr="000566AE" w:rsidRDefault="00D531C2" w:rsidP="00D531C2">
      <w:pPr>
        <w:autoSpaceDE w:val="0"/>
        <w:autoSpaceDN w:val="0"/>
        <w:adjustRightInd w:val="0"/>
        <w:ind w:left="2835" w:right="1134" w:hanging="567"/>
        <w:rPr>
          <w:spacing w:val="1"/>
          <w:lang w:val="en-US"/>
        </w:rPr>
      </w:pPr>
      <w:r w:rsidRPr="000566AE">
        <w:rPr>
          <w:spacing w:val="1"/>
          <w:lang w:val="en-US"/>
        </w:rPr>
        <w:t>6:</w:t>
      </w:r>
      <w:r w:rsidRPr="000566AE">
        <w:rPr>
          <w:spacing w:val="1"/>
          <w:lang w:val="en-US"/>
        </w:rPr>
        <w:tab/>
        <w:t>Optical or spatial isolation between camera and monitor display environment</w:t>
      </w:r>
    </w:p>
    <w:p w14:paraId="0FF50509"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7:</w:t>
      </w:r>
      <w:r w:rsidRPr="000566AE">
        <w:rPr>
          <w:spacing w:val="1"/>
          <w:lang w:val="en-US"/>
        </w:rPr>
        <w:tab/>
        <w:t>Optical isolation barrier to avoid direct light into lens</w:t>
      </w:r>
    </w:p>
    <w:p w14:paraId="45CEE41D"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8:</w:t>
      </w:r>
      <w:r w:rsidRPr="000566AE">
        <w:rPr>
          <w:spacing w:val="1"/>
          <w:lang w:val="en-US"/>
        </w:rPr>
        <w:tab/>
        <w:t>Camera-side</w:t>
      </w:r>
    </w:p>
    <w:p w14:paraId="2D120F11" w14:textId="77777777" w:rsidR="00D531C2" w:rsidRPr="000566AE" w:rsidRDefault="00D531C2" w:rsidP="00D531C2">
      <w:pPr>
        <w:ind w:left="2268" w:right="1134"/>
        <w:rPr>
          <w:spacing w:val="1"/>
          <w:lang w:val="en-US"/>
        </w:rPr>
      </w:pPr>
      <w:r w:rsidRPr="000566AE">
        <w:rPr>
          <w:spacing w:val="1"/>
          <w:lang w:val="en-US"/>
        </w:rPr>
        <w:t>9:</w:t>
      </w:r>
      <w:r w:rsidRPr="000566AE">
        <w:rPr>
          <w:spacing w:val="1"/>
          <w:lang w:val="en-US"/>
        </w:rPr>
        <w:tab/>
        <w:t>Monitor-side</w:t>
      </w:r>
    </w:p>
    <w:p w14:paraId="28D8D38C" w14:textId="77777777" w:rsidR="00D531C2" w:rsidRPr="000566AE" w:rsidRDefault="00D531C2" w:rsidP="00D531C2">
      <w:pPr>
        <w:spacing w:before="120" w:after="120"/>
        <w:ind w:left="2268" w:right="1134"/>
        <w:jc w:val="both"/>
        <w:rPr>
          <w:lang w:val="en-US" w:eastAsia="ja-JP"/>
        </w:rPr>
      </w:pPr>
      <w:r w:rsidRPr="000566AE">
        <w:rPr>
          <w:lang w:val="en-US" w:eastAsia="ja-JP"/>
        </w:rPr>
        <w:t xml:space="preserve">Figure 5 shows </w:t>
      </w:r>
      <w:r w:rsidRPr="000566AE">
        <w:rPr>
          <w:rFonts w:hint="eastAsia"/>
          <w:lang w:val="en-US" w:eastAsia="ja-JP"/>
        </w:rPr>
        <w:t xml:space="preserve">an example of a </w:t>
      </w:r>
      <w:r w:rsidRPr="000566AE">
        <w:rPr>
          <w:lang w:val="en-US" w:eastAsia="ja-JP"/>
        </w:rPr>
        <w:t>grey scale rendering chart</w:t>
      </w:r>
      <w:r w:rsidRPr="000566AE">
        <w:rPr>
          <w:rFonts w:hint="eastAsia"/>
          <w:lang w:val="en-US" w:eastAsia="ja-JP"/>
        </w:rPr>
        <w:t xml:space="preserve"> to be used in this measurement</w:t>
      </w:r>
      <w:r w:rsidRPr="000566AE">
        <w:rPr>
          <w:lang w:val="en-US" w:eastAsia="ja-JP"/>
        </w:rPr>
        <w:t xml:space="preserve">. The grey scale rendering chart </w:t>
      </w:r>
      <w:r w:rsidRPr="000566AE">
        <w:rPr>
          <w:rFonts w:hint="eastAsia"/>
          <w:lang w:val="en-US" w:eastAsia="ja-JP"/>
        </w:rPr>
        <w:t xml:space="preserve">shall </w:t>
      </w:r>
      <w:r w:rsidRPr="000566AE">
        <w:rPr>
          <w:lang w:val="en-US" w:eastAsia="ja-JP"/>
        </w:rPr>
        <w:t xml:space="preserve">consists of 12 different </w:t>
      </w:r>
      <w:r w:rsidRPr="000566AE">
        <w:rPr>
          <w:rFonts w:hint="eastAsia"/>
          <w:lang w:val="en-US" w:eastAsia="ja-JP"/>
        </w:rPr>
        <w:t xml:space="preserve">tonal density </w:t>
      </w:r>
      <w:r w:rsidRPr="000566AE">
        <w:rPr>
          <w:lang w:val="en-US" w:eastAsia="ja-JP"/>
        </w:rPr>
        <w:t>grey patches</w:t>
      </w:r>
      <w:r w:rsidRPr="000566AE">
        <w:rPr>
          <w:rFonts w:hint="eastAsia"/>
          <w:lang w:val="en-US" w:eastAsia="ja-JP"/>
        </w:rPr>
        <w:t>.</w:t>
      </w:r>
    </w:p>
    <w:p w14:paraId="21386991" w14:textId="77777777" w:rsidR="00D531C2" w:rsidRPr="000566AE" w:rsidRDefault="00D531C2" w:rsidP="00D531C2">
      <w:pPr>
        <w:spacing w:after="120"/>
        <w:ind w:left="2268" w:right="1134"/>
        <w:jc w:val="both"/>
        <w:rPr>
          <w:lang w:val="en-US" w:eastAsia="ja-JP"/>
        </w:rPr>
      </w:pPr>
      <w:r w:rsidRPr="000566AE">
        <w:rPr>
          <w:rFonts w:hint="eastAsia"/>
          <w:lang w:val="en-US" w:eastAsia="ja-JP"/>
        </w:rPr>
        <w:t xml:space="preserve">The </w:t>
      </w:r>
      <w:r w:rsidRPr="000566AE">
        <w:rPr>
          <w:lang w:val="en-US" w:eastAsia="ja-JP"/>
        </w:rPr>
        <w:t>density value D</w:t>
      </w:r>
      <w:r w:rsidRPr="003066D6">
        <w:rPr>
          <w:vertAlign w:val="subscript"/>
          <w:lang w:val="en-US" w:eastAsia="ja-JP"/>
        </w:rPr>
        <w:t>i</w:t>
      </w:r>
      <w:r w:rsidRPr="000566AE">
        <w:rPr>
          <w:lang w:val="en-US" w:eastAsia="ja-JP"/>
        </w:rPr>
        <w:t xml:space="preserve"> shall</w:t>
      </w:r>
      <w:r w:rsidRPr="000566AE">
        <w:rPr>
          <w:rFonts w:hint="eastAsia"/>
          <w:lang w:val="en-US" w:eastAsia="ja-JP"/>
        </w:rPr>
        <w:t xml:space="preserve"> </w:t>
      </w:r>
      <w:r w:rsidRPr="000566AE">
        <w:rPr>
          <w:lang w:val="en-US" w:eastAsia="ja-JP"/>
        </w:rPr>
        <w:t>follow the values as defined by ISO 14524:2009 Table A.1 for low contrast 20:1</w:t>
      </w:r>
      <w:r w:rsidRPr="000566AE">
        <w:rPr>
          <w:rFonts w:hint="eastAsia"/>
          <w:lang w:val="en-US" w:eastAsia="ja-JP"/>
        </w:rPr>
        <w:t>. The definition of D</w:t>
      </w:r>
      <w:r w:rsidRPr="003066D6">
        <w:rPr>
          <w:rFonts w:hint="eastAsia"/>
          <w:vertAlign w:val="subscript"/>
          <w:lang w:val="en-US" w:eastAsia="ja-JP"/>
        </w:rPr>
        <w:t>i</w:t>
      </w:r>
      <w:r w:rsidRPr="000566AE">
        <w:rPr>
          <w:rFonts w:hint="eastAsia"/>
          <w:lang w:val="en-US" w:eastAsia="ja-JP"/>
        </w:rPr>
        <w:t xml:space="preserve"> is given in </w:t>
      </w:r>
      <w:r w:rsidRPr="000566AE">
        <w:rPr>
          <w:lang w:val="en-US" w:eastAsia="ja-JP"/>
        </w:rPr>
        <w:t>the</w:t>
      </w:r>
      <w:r w:rsidRPr="000566AE">
        <w:rPr>
          <w:rFonts w:hint="eastAsia"/>
          <w:lang w:val="en-US" w:eastAsia="ja-JP"/>
        </w:rPr>
        <w:t xml:space="preserve"> </w:t>
      </w:r>
      <w:r w:rsidRPr="000566AE">
        <w:rPr>
          <w:lang w:val="en-US" w:eastAsia="ja-JP"/>
        </w:rPr>
        <w:t>ISO 14524:2009</w:t>
      </w:r>
      <w:r w:rsidRPr="000566AE">
        <w:rPr>
          <w:rFonts w:hint="eastAsia"/>
          <w:lang w:val="en-US" w:eastAsia="ja-JP"/>
        </w:rPr>
        <w:t>.</w:t>
      </w:r>
    </w:p>
    <w:p w14:paraId="0C36B300" w14:textId="7756B457" w:rsidR="00D531C2" w:rsidRPr="000566AE" w:rsidRDefault="00D531C2" w:rsidP="00D531C2">
      <w:pPr>
        <w:spacing w:after="120"/>
        <w:ind w:left="2268" w:right="1134"/>
        <w:jc w:val="both"/>
        <w:rPr>
          <w:lang w:val="en-US" w:eastAsia="ja-JP"/>
        </w:rPr>
      </w:pPr>
      <w:r w:rsidRPr="000566AE">
        <w:rPr>
          <w:lang w:val="en-US" w:eastAsia="ja-JP"/>
        </w:rPr>
        <w:t>The background of the patches sh</w:t>
      </w:r>
      <w:r>
        <w:rPr>
          <w:lang w:val="en-US" w:eastAsia="ja-JP"/>
        </w:rPr>
        <w:t>all</w:t>
      </w:r>
      <w:r w:rsidRPr="000566AE">
        <w:rPr>
          <w:lang w:val="en-US" w:eastAsia="ja-JP"/>
        </w:rPr>
        <w:t xml:space="preserve"> be covered with a neutral grey colour having a density value D</w:t>
      </w:r>
      <w:r w:rsidRPr="003066D6">
        <w:rPr>
          <w:vertAlign w:val="subscript"/>
          <w:lang w:val="en-US" w:eastAsia="ja-JP"/>
        </w:rPr>
        <w:t>i</w:t>
      </w:r>
      <w:r w:rsidRPr="000566AE">
        <w:rPr>
          <w:lang w:val="en-US" w:eastAsia="ja-JP"/>
        </w:rPr>
        <w:t xml:space="preserve"> of 0.54 ±</w:t>
      </w:r>
      <w:r w:rsidR="00E3537E">
        <w:rPr>
          <w:lang w:val="en-US" w:eastAsia="ja-JP"/>
        </w:rPr>
        <w:t xml:space="preserve"> </w:t>
      </w:r>
      <w:r w:rsidRPr="000566AE">
        <w:rPr>
          <w:lang w:val="en-US" w:eastAsia="ja-JP"/>
        </w:rPr>
        <w:t>0.05.</w:t>
      </w:r>
    </w:p>
    <w:p w14:paraId="297DB9E1" w14:textId="77777777" w:rsidR="00D531C2" w:rsidRPr="000566AE" w:rsidRDefault="00D531C2" w:rsidP="00D531C2">
      <w:pPr>
        <w:spacing w:after="120"/>
        <w:ind w:left="2268" w:right="1134"/>
        <w:jc w:val="both"/>
        <w:rPr>
          <w:lang w:val="en-US" w:eastAsia="ja-JP"/>
        </w:rPr>
      </w:pPr>
      <w:r w:rsidRPr="000566AE">
        <w:rPr>
          <w:lang w:val="en-US" w:eastAsia="ja-JP"/>
        </w:rPr>
        <w:t>Both reflective and transmissive charts with Lamberti</w:t>
      </w:r>
      <w:r>
        <w:rPr>
          <w:lang w:val="en-US" w:eastAsia="ja-JP"/>
        </w:rPr>
        <w:t>an characteristics can be used.</w:t>
      </w:r>
    </w:p>
    <w:p w14:paraId="5750AD07" w14:textId="77777777" w:rsidR="00D531C2" w:rsidRPr="000566AE" w:rsidRDefault="00D531C2" w:rsidP="00D531C2">
      <w:pPr>
        <w:spacing w:after="120"/>
        <w:ind w:left="2268" w:right="1134"/>
        <w:jc w:val="both"/>
        <w:rPr>
          <w:lang w:val="en-US" w:eastAsia="ja-JP"/>
        </w:rPr>
      </w:pPr>
      <w:r w:rsidRPr="000566AE">
        <w:rPr>
          <w:lang w:val="en-US" w:eastAsia="ja-JP"/>
        </w:rPr>
        <w:t>The whole camera image area shall be covered by the chart image. The grey scale rendering chart shall be placed in such a way so that the grey patches are visible in the centre of the monitor</w:t>
      </w:r>
      <w:r w:rsidRPr="000566AE">
        <w:rPr>
          <w:rFonts w:hint="eastAsia"/>
          <w:lang w:val="en-US" w:eastAsia="ja-JP"/>
        </w:rPr>
        <w:t xml:space="preserve"> </w:t>
      </w:r>
      <w:r w:rsidRPr="000566AE">
        <w:rPr>
          <w:lang w:val="en-US" w:eastAsia="ja-JP"/>
        </w:rPr>
        <w:t>defined size.</w:t>
      </w:r>
    </w:p>
    <w:p w14:paraId="4D0AB98A" w14:textId="77777777" w:rsidR="00D531C2" w:rsidRPr="000566AE" w:rsidRDefault="00D531C2" w:rsidP="00D531C2">
      <w:pPr>
        <w:spacing w:after="120"/>
        <w:ind w:left="2268" w:right="1134"/>
        <w:jc w:val="both"/>
        <w:rPr>
          <w:lang w:val="en-US" w:eastAsia="ja-JP"/>
        </w:rPr>
      </w:pPr>
      <w:r w:rsidRPr="000566AE">
        <w:rPr>
          <w:lang w:val="en-US" w:eastAsia="ja-JP"/>
        </w:rPr>
        <w:t xml:space="preserve">Adjust the distance between the camera under test and the test chart </w:t>
      </w:r>
      <w:r w:rsidRPr="000566AE">
        <w:rPr>
          <w:rFonts w:hint="eastAsia"/>
          <w:lang w:val="en-US" w:eastAsia="ja-JP"/>
        </w:rPr>
        <w:t xml:space="preserve">to have individual patches of </w:t>
      </w:r>
      <w:r w:rsidRPr="000566AE">
        <w:rPr>
          <w:lang w:val="en-US" w:eastAsia="ja-JP"/>
        </w:rPr>
        <w:t>the</w:t>
      </w:r>
      <w:r w:rsidRPr="000566AE">
        <w:rPr>
          <w:rFonts w:hint="eastAsia"/>
          <w:lang w:val="en-US" w:eastAsia="ja-JP"/>
        </w:rPr>
        <w:t xml:space="preserve"> chart </w:t>
      </w:r>
      <w:r w:rsidRPr="000566AE">
        <w:rPr>
          <w:lang w:val="en-US" w:eastAsia="ja-JP"/>
        </w:rPr>
        <w:t>displayed by at least 50 x 50 pixels on the monitor under test</w:t>
      </w:r>
      <w:r w:rsidRPr="000566AE">
        <w:rPr>
          <w:rFonts w:hint="eastAsia"/>
          <w:lang w:val="en-US" w:eastAsia="ja-JP"/>
        </w:rPr>
        <w:t>, whenever possible</w:t>
      </w:r>
      <w:r w:rsidRPr="000566AE">
        <w:rPr>
          <w:lang w:val="en-US" w:eastAsia="ja-JP"/>
        </w:rPr>
        <w:t>.</w:t>
      </w:r>
      <w:r w:rsidRPr="000566AE">
        <w:rPr>
          <w:rFonts w:hint="eastAsia"/>
          <w:lang w:val="en-US" w:eastAsia="ja-JP"/>
        </w:rPr>
        <w:t xml:space="preserve"> For </w:t>
      </w:r>
      <w:r w:rsidRPr="000566AE">
        <w:rPr>
          <w:lang w:val="en-US" w:eastAsia="ja-JP"/>
        </w:rPr>
        <w:t>C</w:t>
      </w:r>
      <w:r w:rsidRPr="000566AE">
        <w:rPr>
          <w:rFonts w:hint="eastAsia"/>
          <w:lang w:val="en-US" w:eastAsia="ja-JP"/>
        </w:rPr>
        <w:t xml:space="preserve">lass IV devices exhibiting high </w:t>
      </w:r>
      <w:r w:rsidRPr="000566AE">
        <w:rPr>
          <w:lang w:val="en-US" w:eastAsia="ja-JP"/>
        </w:rPr>
        <w:lastRenderedPageBreak/>
        <w:t>distortion</w:t>
      </w:r>
      <w:r w:rsidRPr="000566AE">
        <w:rPr>
          <w:rFonts w:hint="eastAsia"/>
          <w:lang w:val="en-US" w:eastAsia="ja-JP"/>
        </w:rPr>
        <w:t xml:space="preserve"> and/or </w:t>
      </w:r>
      <w:r w:rsidRPr="000566AE">
        <w:rPr>
          <w:lang w:val="en-US" w:eastAsia="ja-JP"/>
        </w:rPr>
        <w:t>optical vignettin</w:t>
      </w:r>
      <w:r w:rsidRPr="000566AE">
        <w:rPr>
          <w:rFonts w:hint="eastAsia"/>
          <w:lang w:val="en-US" w:eastAsia="ja-JP"/>
        </w:rPr>
        <w:t>g, a reduced size area may also be used to minimize the vignett</w:t>
      </w:r>
      <w:r w:rsidRPr="000566AE">
        <w:rPr>
          <w:lang w:val="en-US" w:eastAsia="ja-JP"/>
        </w:rPr>
        <w:t>e</w:t>
      </w:r>
      <w:r w:rsidRPr="000566AE">
        <w:rPr>
          <w:rFonts w:hint="eastAsia"/>
          <w:lang w:val="en-US" w:eastAsia="ja-JP"/>
        </w:rPr>
        <w:t xml:space="preserve"> effect </w:t>
      </w:r>
      <w:r w:rsidRPr="000566AE">
        <w:rPr>
          <w:lang w:val="en-US" w:eastAsia="ja-JP"/>
        </w:rPr>
        <w:t>on</w:t>
      </w:r>
      <w:r w:rsidRPr="000566AE">
        <w:rPr>
          <w:rFonts w:hint="eastAsia"/>
          <w:lang w:val="en-US" w:eastAsia="ja-JP"/>
        </w:rPr>
        <w:t xml:space="preserve"> </w:t>
      </w:r>
      <w:r w:rsidRPr="000566AE">
        <w:rPr>
          <w:lang w:val="en-US" w:eastAsia="ja-JP"/>
        </w:rPr>
        <w:t>the</w:t>
      </w:r>
      <w:r w:rsidRPr="000566AE">
        <w:rPr>
          <w:rFonts w:hint="eastAsia"/>
          <w:lang w:val="en-US" w:eastAsia="ja-JP"/>
        </w:rPr>
        <w:t xml:space="preserve"> measurement results.</w:t>
      </w:r>
    </w:p>
    <w:p w14:paraId="2F7CAE5D" w14:textId="77777777" w:rsidR="00D531C2" w:rsidRPr="000566AE" w:rsidRDefault="00D531C2" w:rsidP="00D531C2">
      <w:pPr>
        <w:spacing w:after="120"/>
        <w:ind w:left="2268" w:right="1134"/>
        <w:jc w:val="both"/>
        <w:rPr>
          <w:lang w:val="en-US" w:eastAsia="ja-JP"/>
        </w:rPr>
      </w:pPr>
      <w:r w:rsidRPr="000566AE">
        <w:rPr>
          <w:rFonts w:hint="eastAsia"/>
          <w:lang w:val="en-US" w:eastAsia="ja-JP"/>
        </w:rPr>
        <w:t xml:space="preserve">The </w:t>
      </w:r>
      <w:r w:rsidRPr="000566AE">
        <w:rPr>
          <w:lang w:val="en-US" w:eastAsia="ja-JP"/>
        </w:rPr>
        <w:t>illumination shall be similar to the CIE D65 standard</w:t>
      </w:r>
      <w:r w:rsidRPr="000566AE">
        <w:rPr>
          <w:rFonts w:hint="eastAsia"/>
          <w:lang w:val="en-US" w:eastAsia="ja-JP"/>
        </w:rPr>
        <w:t xml:space="preserve"> </w:t>
      </w:r>
      <w:r w:rsidRPr="000566AE">
        <w:rPr>
          <w:lang w:val="en-US" w:eastAsia="ja-JP"/>
        </w:rPr>
        <w:t>illuminant and have a correlated colour temperature of T</w:t>
      </w:r>
      <w:r w:rsidRPr="000566AE">
        <w:rPr>
          <w:rFonts w:hint="eastAsia"/>
          <w:lang w:val="en-US" w:eastAsia="ja-JP"/>
        </w:rPr>
        <w:t xml:space="preserve"> </w:t>
      </w:r>
      <w:r w:rsidRPr="000566AE">
        <w:rPr>
          <w:lang w:val="en-US" w:eastAsia="ja-JP"/>
        </w:rPr>
        <w:t>= 6,500 K with a tolerance of ±1,500 K</w:t>
      </w:r>
      <w:r w:rsidRPr="000566AE">
        <w:rPr>
          <w:rFonts w:hint="eastAsia"/>
          <w:lang w:val="en-US" w:eastAsia="ja-JP"/>
        </w:rPr>
        <w:t>.</w:t>
      </w:r>
    </w:p>
    <w:p w14:paraId="5D39E759" w14:textId="2A41A39C" w:rsidR="00D531C2" w:rsidRPr="000566AE" w:rsidRDefault="00D531C2" w:rsidP="00D531C2">
      <w:pPr>
        <w:spacing w:after="120"/>
        <w:ind w:left="2268" w:right="1134"/>
        <w:jc w:val="both"/>
        <w:rPr>
          <w:lang w:val="en-US" w:eastAsia="ja-JP"/>
        </w:rPr>
      </w:pPr>
      <w:r w:rsidRPr="000566AE">
        <w:rPr>
          <w:lang w:val="en-US" w:eastAsia="ja-JP"/>
        </w:rPr>
        <w:t>The test is performed wit</w:t>
      </w:r>
      <w:r>
        <w:rPr>
          <w:lang w:val="en-US" w:eastAsia="ja-JP"/>
        </w:rPr>
        <w:t>h a scene illumination of 500 l</w:t>
      </w:r>
      <w:r w:rsidRPr="000566AE">
        <w:rPr>
          <w:lang w:val="en-US" w:eastAsia="ja-JP"/>
        </w:rPr>
        <w:t>x (</w:t>
      </w:r>
      <w:r w:rsidRPr="000566AE">
        <w:rPr>
          <w:rFonts w:hint="eastAsia"/>
          <w:lang w:val="en-US" w:eastAsia="ja-JP"/>
        </w:rPr>
        <w:t xml:space="preserve">this test </w:t>
      </w:r>
      <w:r w:rsidRPr="000566AE">
        <w:rPr>
          <w:lang w:val="en-US" w:eastAsia="ja-JP"/>
        </w:rPr>
        <w:t>condition</w:t>
      </w:r>
      <w:r w:rsidRPr="000566AE">
        <w:rPr>
          <w:rFonts w:hint="eastAsia"/>
          <w:lang w:val="en-US" w:eastAsia="ja-JP"/>
        </w:rPr>
        <w:t xml:space="preserve"> is equivalent to test condition for colour </w:t>
      </w:r>
      <w:r w:rsidRPr="000566AE">
        <w:rPr>
          <w:lang w:val="en-US" w:eastAsia="ja-JP"/>
        </w:rPr>
        <w:t>rendering</w:t>
      </w:r>
      <w:r w:rsidRPr="000566AE">
        <w:rPr>
          <w:rFonts w:hint="eastAsia"/>
          <w:lang w:val="en-US" w:eastAsia="ja-JP"/>
        </w:rPr>
        <w:t xml:space="preserve"> as defined in </w:t>
      </w:r>
      <w:r w:rsidRPr="000566AE">
        <w:rPr>
          <w:lang w:val="en-US" w:eastAsia="ja-JP"/>
        </w:rPr>
        <w:t>ISO 16505:2015 clause 7.8.3)</w:t>
      </w:r>
      <w:r w:rsidRPr="000566AE">
        <w:rPr>
          <w:rFonts w:hint="eastAsia"/>
          <w:lang w:val="en-US" w:eastAsia="ja-JP"/>
        </w:rPr>
        <w:t xml:space="preserve">, and </w:t>
      </w:r>
      <w:r w:rsidRPr="000566AE">
        <w:rPr>
          <w:lang w:val="en-US" w:eastAsia="ja-JP"/>
        </w:rPr>
        <w:t>at room temperature 22 °C ±</w:t>
      </w:r>
      <w:r w:rsidR="00E3537E">
        <w:rPr>
          <w:lang w:val="en-US" w:eastAsia="ja-JP"/>
        </w:rPr>
        <w:t xml:space="preserve"> </w:t>
      </w:r>
      <w:r w:rsidRPr="000566AE">
        <w:rPr>
          <w:lang w:val="en-US" w:eastAsia="ja-JP"/>
        </w:rPr>
        <w:t>5 °C.</w:t>
      </w:r>
    </w:p>
    <w:p w14:paraId="116D18B4" w14:textId="77777777" w:rsidR="00D531C2" w:rsidRPr="000566AE" w:rsidRDefault="00D531C2" w:rsidP="00D531C2">
      <w:pPr>
        <w:spacing w:after="120"/>
        <w:ind w:left="2268" w:right="1134"/>
        <w:jc w:val="both"/>
        <w:rPr>
          <w:lang w:val="en-US" w:eastAsia="ja-JP"/>
        </w:rPr>
      </w:pPr>
      <w:r w:rsidRPr="000566AE">
        <w:rPr>
          <w:lang w:val="en-US" w:eastAsia="ja-JP"/>
        </w:rPr>
        <w:t>Ambient illumination at the</w:t>
      </w:r>
      <w:r>
        <w:rPr>
          <w:lang w:val="en-US" w:eastAsia="ja-JP"/>
        </w:rPr>
        <w:t xml:space="preserve"> monitor-side shall be ≤ 10 l</w:t>
      </w:r>
      <w:r w:rsidRPr="000566AE">
        <w:rPr>
          <w:lang w:val="en-US" w:eastAsia="ja-JP"/>
        </w:rPr>
        <w:t>x</w:t>
      </w:r>
      <w:r w:rsidRPr="000566AE">
        <w:rPr>
          <w:rFonts w:hint="eastAsia"/>
          <w:lang w:val="en-US" w:eastAsia="ja-JP"/>
        </w:rPr>
        <w:t>, and glare light source to the monitor shall be avoided</w:t>
      </w:r>
      <w:r w:rsidRPr="000566AE">
        <w:rPr>
          <w:lang w:val="en-US" w:eastAsia="ja-JP"/>
        </w:rPr>
        <w:t>.</w:t>
      </w:r>
    </w:p>
    <w:p w14:paraId="21595CED" w14:textId="77777777" w:rsidR="00D531C2" w:rsidRPr="000566AE" w:rsidRDefault="00D531C2" w:rsidP="00D531C2">
      <w:pPr>
        <w:keepNext/>
        <w:keepLines/>
        <w:spacing w:line="240" w:lineRule="auto"/>
        <w:ind w:left="1134" w:right="1134"/>
        <w:jc w:val="both"/>
        <w:rPr>
          <w:lang w:val="en-US" w:eastAsia="de-DE"/>
        </w:rPr>
      </w:pPr>
      <w:r>
        <w:rPr>
          <w:lang w:val="en-US" w:eastAsia="de-DE"/>
        </w:rPr>
        <w:t>Figure 5</w:t>
      </w:r>
    </w:p>
    <w:p w14:paraId="7C4EB807" w14:textId="77777777" w:rsidR="00D531C2" w:rsidRPr="00602221" w:rsidRDefault="00D531C2" w:rsidP="00D531C2">
      <w:pPr>
        <w:keepNext/>
        <w:keepLines/>
        <w:spacing w:line="240" w:lineRule="auto"/>
        <w:ind w:left="1134" w:right="1134"/>
        <w:jc w:val="both"/>
        <w:rPr>
          <w:b/>
          <w:lang w:val="en-US"/>
        </w:rPr>
      </w:pPr>
      <w:r w:rsidRPr="00602221">
        <w:rPr>
          <w:b/>
          <w:lang w:val="en-US" w:eastAsia="de-DE"/>
        </w:rPr>
        <w:t>Example of the grey scale rendering chart</w:t>
      </w:r>
    </w:p>
    <w:p w14:paraId="72F6CCC4" w14:textId="4BE5599D" w:rsidR="00D531C2" w:rsidRPr="000566AE" w:rsidRDefault="00764A04" w:rsidP="00D531C2">
      <w:pPr>
        <w:ind w:left="1134"/>
        <w:rPr>
          <w:lang w:val="en-US"/>
        </w:rPr>
      </w:pPr>
      <w:r>
        <w:rPr>
          <w:noProof/>
          <w:lang w:val="en-US"/>
        </w:rPr>
        <w:drawing>
          <wp:inline distT="0" distB="0" distL="0" distR="0" wp14:anchorId="73054A39" wp14:editId="01163469">
            <wp:extent cx="3600450" cy="2028825"/>
            <wp:effectExtent l="0" t="0" r="0" b="0"/>
            <wp:docPr id="97" name="Picture 97" descr="Test chart grey scale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st chart grey scale renderi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14:paraId="011A6E86" w14:textId="77777777" w:rsidR="00D531C2" w:rsidRPr="000566AE" w:rsidRDefault="00D531C2" w:rsidP="00D531C2">
      <w:pPr>
        <w:spacing w:after="120"/>
        <w:ind w:left="2268" w:right="1134"/>
        <w:jc w:val="both"/>
        <w:rPr>
          <w:lang w:val="en-US" w:eastAsia="ja-JP"/>
        </w:rPr>
      </w:pPr>
      <w:r w:rsidRPr="000566AE">
        <w:rPr>
          <w:lang w:val="en-US" w:eastAsia="ja-JP"/>
        </w:rPr>
        <w:t>Each patch on the grey scale rendering chart shall have a size of 50 x 50 mm. The distance between the patches shall be 5 mm.</w:t>
      </w:r>
    </w:p>
    <w:p w14:paraId="6E0EACC5" w14:textId="77777777" w:rsidR="00D531C2" w:rsidRPr="000566AE" w:rsidRDefault="00D531C2" w:rsidP="00D531C2">
      <w:pPr>
        <w:spacing w:after="120"/>
        <w:ind w:left="2268" w:right="1134"/>
        <w:jc w:val="both"/>
        <w:rPr>
          <w:lang w:val="en-US" w:eastAsia="ja-JP"/>
        </w:rPr>
      </w:pPr>
      <w:r w:rsidRPr="000566AE">
        <w:rPr>
          <w:lang w:val="en-US" w:eastAsia="ja-JP"/>
        </w:rPr>
        <w:t>Table 1 shows density value D</w:t>
      </w:r>
      <w:r w:rsidRPr="003066D6">
        <w:rPr>
          <w:vertAlign w:val="subscript"/>
          <w:lang w:val="en-US" w:eastAsia="ja-JP"/>
        </w:rPr>
        <w:t>i</w:t>
      </w:r>
      <w:r w:rsidRPr="000566AE">
        <w:rPr>
          <w:lang w:val="en-US" w:eastAsia="ja-JP"/>
        </w:rPr>
        <w:t xml:space="preserve"> of the 12 different grey patches as well D</w:t>
      </w:r>
      <w:r w:rsidRPr="003066D6">
        <w:rPr>
          <w:vertAlign w:val="subscript"/>
          <w:lang w:val="en-US" w:eastAsia="ja-JP"/>
        </w:rPr>
        <w:t>i</w:t>
      </w:r>
      <w:r w:rsidRPr="000566AE">
        <w:rPr>
          <w:lang w:val="en-US" w:eastAsia="ja-JP"/>
        </w:rPr>
        <w:t xml:space="preserve"> of the background.</w:t>
      </w:r>
    </w:p>
    <w:p w14:paraId="4406F435" w14:textId="41236B3A" w:rsidR="00D531C2" w:rsidRPr="000566AE" w:rsidRDefault="00D531C2" w:rsidP="00D531C2">
      <w:pPr>
        <w:keepNext/>
        <w:keepLines/>
        <w:spacing w:line="240" w:lineRule="auto"/>
        <w:ind w:left="1134" w:right="1134"/>
        <w:jc w:val="both"/>
        <w:rPr>
          <w:lang w:val="en-US" w:eastAsia="de-DE"/>
        </w:rPr>
      </w:pPr>
      <w:r w:rsidRPr="000566AE">
        <w:rPr>
          <w:lang w:val="en-US" w:eastAsia="de-DE"/>
        </w:rPr>
        <w:t>Table 1</w:t>
      </w:r>
    </w:p>
    <w:p w14:paraId="59D3772F" w14:textId="77777777" w:rsidR="00D531C2" w:rsidRPr="003622EC" w:rsidRDefault="00D531C2" w:rsidP="00D531C2">
      <w:pPr>
        <w:keepNext/>
        <w:keepLines/>
        <w:spacing w:line="240" w:lineRule="auto"/>
        <w:ind w:left="1134" w:right="1134"/>
        <w:jc w:val="both"/>
        <w:rPr>
          <w:b/>
          <w:lang w:val="en-US" w:eastAsia="de-DE"/>
        </w:rPr>
      </w:pPr>
      <w:r w:rsidRPr="003622EC">
        <w:rPr>
          <w:b/>
          <w:lang w:val="en-US" w:eastAsia="de-DE"/>
        </w:rPr>
        <w:t>Density values D</w:t>
      </w:r>
      <w:r w:rsidRPr="004639F8">
        <w:rPr>
          <w:b/>
          <w:vertAlign w:val="subscript"/>
          <w:lang w:val="en-US" w:eastAsia="de-DE"/>
        </w:rPr>
        <w:t>i</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6"/>
      </w:tblGrid>
      <w:tr w:rsidR="00D531C2" w:rsidRPr="00615854" w14:paraId="5B12FCF7" w14:textId="77777777" w:rsidTr="002271E0">
        <w:tc>
          <w:tcPr>
            <w:tcW w:w="1668" w:type="dxa"/>
            <w:tcBorders>
              <w:bottom w:val="single" w:sz="12" w:space="0" w:color="auto"/>
            </w:tcBorders>
            <w:shd w:val="clear" w:color="auto" w:fill="auto"/>
          </w:tcPr>
          <w:p w14:paraId="20902F6D" w14:textId="77777777" w:rsidR="00D531C2" w:rsidRPr="00615854" w:rsidRDefault="00D531C2" w:rsidP="00B225A4">
            <w:pPr>
              <w:spacing w:before="80" w:after="80" w:line="220" w:lineRule="exact"/>
              <w:jc w:val="center"/>
              <w:rPr>
                <w:i/>
                <w:sz w:val="16"/>
                <w:szCs w:val="16"/>
              </w:rPr>
            </w:pPr>
            <w:r w:rsidRPr="00615854">
              <w:rPr>
                <w:i/>
                <w:sz w:val="16"/>
                <w:szCs w:val="16"/>
              </w:rPr>
              <w:t>Grey patch No.</w:t>
            </w:r>
          </w:p>
        </w:tc>
        <w:tc>
          <w:tcPr>
            <w:tcW w:w="1276" w:type="dxa"/>
            <w:tcBorders>
              <w:bottom w:val="single" w:sz="12" w:space="0" w:color="auto"/>
            </w:tcBorders>
            <w:shd w:val="clear" w:color="auto" w:fill="auto"/>
          </w:tcPr>
          <w:p w14:paraId="56782AE8" w14:textId="77777777" w:rsidR="00D531C2" w:rsidRPr="00615854" w:rsidRDefault="00D531C2" w:rsidP="00B225A4">
            <w:pPr>
              <w:spacing w:before="80" w:after="80" w:line="220" w:lineRule="exact"/>
              <w:jc w:val="center"/>
              <w:rPr>
                <w:i/>
                <w:sz w:val="16"/>
                <w:szCs w:val="16"/>
              </w:rPr>
            </w:pPr>
            <w:r w:rsidRPr="00615854">
              <w:rPr>
                <w:i/>
                <w:sz w:val="16"/>
                <w:szCs w:val="16"/>
              </w:rPr>
              <w:t>Density D</w:t>
            </w:r>
            <w:r w:rsidRPr="00615854">
              <w:rPr>
                <w:i/>
                <w:sz w:val="16"/>
                <w:szCs w:val="16"/>
                <w:vertAlign w:val="subscript"/>
              </w:rPr>
              <w:t>i</w:t>
            </w:r>
          </w:p>
        </w:tc>
      </w:tr>
      <w:tr w:rsidR="00D531C2" w:rsidRPr="000566AE" w14:paraId="7FF57245" w14:textId="77777777" w:rsidTr="002271E0">
        <w:tc>
          <w:tcPr>
            <w:tcW w:w="1668" w:type="dxa"/>
            <w:tcBorders>
              <w:top w:val="single" w:sz="12" w:space="0" w:color="auto"/>
            </w:tcBorders>
            <w:shd w:val="clear" w:color="auto" w:fill="auto"/>
          </w:tcPr>
          <w:p w14:paraId="027F8526" w14:textId="77777777" w:rsidR="00D531C2" w:rsidRPr="000566AE" w:rsidRDefault="00D531C2" w:rsidP="00B225A4">
            <w:pPr>
              <w:spacing w:before="20" w:after="20" w:line="240" w:lineRule="exact"/>
              <w:jc w:val="center"/>
            </w:pPr>
            <w:r w:rsidRPr="000566AE">
              <w:t>1</w:t>
            </w:r>
          </w:p>
        </w:tc>
        <w:tc>
          <w:tcPr>
            <w:tcW w:w="1276" w:type="dxa"/>
            <w:tcBorders>
              <w:top w:val="single" w:sz="12" w:space="0" w:color="auto"/>
            </w:tcBorders>
            <w:shd w:val="clear" w:color="auto" w:fill="auto"/>
          </w:tcPr>
          <w:p w14:paraId="7123A81E" w14:textId="77777777" w:rsidR="00D531C2" w:rsidRPr="000566AE" w:rsidRDefault="00D531C2" w:rsidP="00B225A4">
            <w:pPr>
              <w:spacing w:before="20" w:after="20" w:line="240" w:lineRule="exact"/>
              <w:jc w:val="center"/>
            </w:pPr>
            <w:r w:rsidRPr="000566AE">
              <w:t>1.40</w:t>
            </w:r>
          </w:p>
        </w:tc>
      </w:tr>
      <w:tr w:rsidR="00D531C2" w:rsidRPr="000566AE" w14:paraId="6387F30B" w14:textId="77777777" w:rsidTr="002271E0">
        <w:tc>
          <w:tcPr>
            <w:tcW w:w="1668" w:type="dxa"/>
            <w:shd w:val="clear" w:color="auto" w:fill="auto"/>
          </w:tcPr>
          <w:p w14:paraId="062DBD14" w14:textId="77777777" w:rsidR="00D531C2" w:rsidRPr="000566AE" w:rsidRDefault="00D531C2" w:rsidP="00B225A4">
            <w:pPr>
              <w:spacing w:before="20" w:after="20" w:line="240" w:lineRule="exact"/>
              <w:jc w:val="center"/>
            </w:pPr>
            <w:r w:rsidRPr="000566AE">
              <w:t>2</w:t>
            </w:r>
          </w:p>
        </w:tc>
        <w:tc>
          <w:tcPr>
            <w:tcW w:w="1276" w:type="dxa"/>
            <w:shd w:val="clear" w:color="auto" w:fill="auto"/>
          </w:tcPr>
          <w:p w14:paraId="23BB4D0F" w14:textId="77777777" w:rsidR="00D531C2" w:rsidRPr="000566AE" w:rsidRDefault="00D531C2" w:rsidP="00B225A4">
            <w:pPr>
              <w:spacing w:before="20" w:after="20" w:line="240" w:lineRule="exact"/>
              <w:jc w:val="center"/>
            </w:pPr>
            <w:r w:rsidRPr="000566AE">
              <w:t>1.21</w:t>
            </w:r>
          </w:p>
        </w:tc>
      </w:tr>
      <w:tr w:rsidR="00D531C2" w:rsidRPr="000566AE" w14:paraId="41CEC27E" w14:textId="77777777" w:rsidTr="002271E0">
        <w:tc>
          <w:tcPr>
            <w:tcW w:w="1668" w:type="dxa"/>
            <w:shd w:val="clear" w:color="auto" w:fill="auto"/>
          </w:tcPr>
          <w:p w14:paraId="7183C87B" w14:textId="77777777" w:rsidR="00D531C2" w:rsidRPr="000566AE" w:rsidRDefault="00D531C2" w:rsidP="00B225A4">
            <w:pPr>
              <w:spacing w:before="20" w:after="20" w:line="240" w:lineRule="exact"/>
              <w:jc w:val="center"/>
            </w:pPr>
            <w:r w:rsidRPr="000566AE">
              <w:t>3</w:t>
            </w:r>
          </w:p>
        </w:tc>
        <w:tc>
          <w:tcPr>
            <w:tcW w:w="1276" w:type="dxa"/>
            <w:shd w:val="clear" w:color="auto" w:fill="auto"/>
          </w:tcPr>
          <w:p w14:paraId="67AF0E91" w14:textId="77777777" w:rsidR="00D531C2" w:rsidRPr="000566AE" w:rsidRDefault="00D531C2" w:rsidP="00B225A4">
            <w:pPr>
              <w:spacing w:before="20" w:after="20" w:line="240" w:lineRule="exact"/>
              <w:jc w:val="center"/>
            </w:pPr>
            <w:r w:rsidRPr="000566AE">
              <w:t>1.05</w:t>
            </w:r>
          </w:p>
        </w:tc>
      </w:tr>
      <w:tr w:rsidR="00D531C2" w:rsidRPr="000566AE" w14:paraId="6E9DF110" w14:textId="77777777" w:rsidTr="002271E0">
        <w:tc>
          <w:tcPr>
            <w:tcW w:w="1668" w:type="dxa"/>
            <w:shd w:val="clear" w:color="auto" w:fill="auto"/>
          </w:tcPr>
          <w:p w14:paraId="3408323E" w14:textId="77777777" w:rsidR="00D531C2" w:rsidRPr="000566AE" w:rsidRDefault="00D531C2" w:rsidP="00B225A4">
            <w:pPr>
              <w:spacing w:before="20" w:after="20" w:line="240" w:lineRule="exact"/>
              <w:jc w:val="center"/>
            </w:pPr>
            <w:r w:rsidRPr="000566AE">
              <w:t>4</w:t>
            </w:r>
          </w:p>
        </w:tc>
        <w:tc>
          <w:tcPr>
            <w:tcW w:w="1276" w:type="dxa"/>
            <w:shd w:val="clear" w:color="auto" w:fill="auto"/>
          </w:tcPr>
          <w:p w14:paraId="397C3F87" w14:textId="77777777" w:rsidR="00D531C2" w:rsidRPr="000566AE" w:rsidRDefault="00D531C2" w:rsidP="00B225A4">
            <w:pPr>
              <w:spacing w:before="20" w:after="20" w:line="240" w:lineRule="exact"/>
              <w:jc w:val="center"/>
            </w:pPr>
            <w:r w:rsidRPr="000566AE">
              <w:t>0.90</w:t>
            </w:r>
          </w:p>
        </w:tc>
      </w:tr>
      <w:tr w:rsidR="00D531C2" w:rsidRPr="000566AE" w14:paraId="2414006F" w14:textId="77777777" w:rsidTr="002271E0">
        <w:tc>
          <w:tcPr>
            <w:tcW w:w="1668" w:type="dxa"/>
            <w:shd w:val="clear" w:color="auto" w:fill="auto"/>
          </w:tcPr>
          <w:p w14:paraId="3C35D68B" w14:textId="77777777" w:rsidR="00D531C2" w:rsidRPr="000566AE" w:rsidRDefault="00D531C2" w:rsidP="00B225A4">
            <w:pPr>
              <w:spacing w:before="20" w:after="20" w:line="240" w:lineRule="exact"/>
              <w:jc w:val="center"/>
            </w:pPr>
            <w:r w:rsidRPr="000566AE">
              <w:t>5</w:t>
            </w:r>
          </w:p>
        </w:tc>
        <w:tc>
          <w:tcPr>
            <w:tcW w:w="1276" w:type="dxa"/>
            <w:shd w:val="clear" w:color="auto" w:fill="auto"/>
          </w:tcPr>
          <w:p w14:paraId="78746357" w14:textId="77777777" w:rsidR="00D531C2" w:rsidRPr="000566AE" w:rsidRDefault="00D531C2" w:rsidP="00B225A4">
            <w:pPr>
              <w:spacing w:before="20" w:after="20" w:line="240" w:lineRule="exact"/>
              <w:jc w:val="center"/>
            </w:pPr>
            <w:r w:rsidRPr="000566AE">
              <w:t>0.77</w:t>
            </w:r>
          </w:p>
        </w:tc>
      </w:tr>
      <w:tr w:rsidR="00D531C2" w:rsidRPr="000566AE" w14:paraId="55DF3A69" w14:textId="77777777" w:rsidTr="002271E0">
        <w:tc>
          <w:tcPr>
            <w:tcW w:w="1668" w:type="dxa"/>
            <w:shd w:val="clear" w:color="auto" w:fill="auto"/>
          </w:tcPr>
          <w:p w14:paraId="2E6177AB" w14:textId="77777777" w:rsidR="00D531C2" w:rsidRPr="000566AE" w:rsidRDefault="00D531C2" w:rsidP="00B225A4">
            <w:pPr>
              <w:spacing w:before="20" w:after="20" w:line="240" w:lineRule="exact"/>
              <w:jc w:val="center"/>
            </w:pPr>
            <w:r w:rsidRPr="000566AE">
              <w:t>6</w:t>
            </w:r>
          </w:p>
        </w:tc>
        <w:tc>
          <w:tcPr>
            <w:tcW w:w="1276" w:type="dxa"/>
            <w:shd w:val="clear" w:color="auto" w:fill="auto"/>
          </w:tcPr>
          <w:p w14:paraId="6C38B0B0" w14:textId="77777777" w:rsidR="00D531C2" w:rsidRPr="000566AE" w:rsidRDefault="00D531C2" w:rsidP="00B225A4">
            <w:pPr>
              <w:spacing w:before="20" w:after="20" w:line="240" w:lineRule="exact"/>
              <w:jc w:val="center"/>
            </w:pPr>
            <w:r w:rsidRPr="000566AE">
              <w:t>0.65</w:t>
            </w:r>
          </w:p>
        </w:tc>
      </w:tr>
      <w:tr w:rsidR="00D531C2" w:rsidRPr="000566AE" w14:paraId="69A57B64" w14:textId="77777777" w:rsidTr="002271E0">
        <w:tc>
          <w:tcPr>
            <w:tcW w:w="1668" w:type="dxa"/>
            <w:shd w:val="clear" w:color="auto" w:fill="auto"/>
          </w:tcPr>
          <w:p w14:paraId="6FD0AC54" w14:textId="77777777" w:rsidR="00D531C2" w:rsidRPr="000566AE" w:rsidRDefault="00D531C2" w:rsidP="00B225A4">
            <w:pPr>
              <w:spacing w:before="20" w:after="20" w:line="240" w:lineRule="exact"/>
              <w:jc w:val="center"/>
            </w:pPr>
            <w:r w:rsidRPr="000566AE">
              <w:t>7</w:t>
            </w:r>
          </w:p>
        </w:tc>
        <w:tc>
          <w:tcPr>
            <w:tcW w:w="1276" w:type="dxa"/>
            <w:shd w:val="clear" w:color="auto" w:fill="auto"/>
          </w:tcPr>
          <w:p w14:paraId="336FF8B8" w14:textId="77777777" w:rsidR="00D531C2" w:rsidRPr="000566AE" w:rsidRDefault="00D531C2" w:rsidP="00B225A4">
            <w:pPr>
              <w:spacing w:before="20" w:after="20" w:line="240" w:lineRule="exact"/>
              <w:jc w:val="center"/>
            </w:pPr>
            <w:r w:rsidRPr="000566AE">
              <w:t>0.54</w:t>
            </w:r>
          </w:p>
        </w:tc>
      </w:tr>
      <w:tr w:rsidR="00D531C2" w:rsidRPr="000566AE" w14:paraId="2D57B1E0" w14:textId="77777777" w:rsidTr="002271E0">
        <w:tc>
          <w:tcPr>
            <w:tcW w:w="1668" w:type="dxa"/>
            <w:shd w:val="clear" w:color="auto" w:fill="auto"/>
          </w:tcPr>
          <w:p w14:paraId="0C7B8F49" w14:textId="77777777" w:rsidR="00D531C2" w:rsidRPr="000566AE" w:rsidRDefault="00D531C2" w:rsidP="00B225A4">
            <w:pPr>
              <w:spacing w:before="20" w:after="20" w:line="240" w:lineRule="exact"/>
              <w:jc w:val="center"/>
            </w:pPr>
            <w:r w:rsidRPr="000566AE">
              <w:t>8</w:t>
            </w:r>
          </w:p>
        </w:tc>
        <w:tc>
          <w:tcPr>
            <w:tcW w:w="1276" w:type="dxa"/>
            <w:shd w:val="clear" w:color="auto" w:fill="auto"/>
          </w:tcPr>
          <w:p w14:paraId="7B34A2D5" w14:textId="77777777" w:rsidR="00D531C2" w:rsidRPr="000566AE" w:rsidRDefault="00D531C2" w:rsidP="00B225A4">
            <w:pPr>
              <w:spacing w:before="20" w:after="20" w:line="240" w:lineRule="exact"/>
              <w:jc w:val="center"/>
            </w:pPr>
            <w:r w:rsidRPr="000566AE">
              <w:t>0.44</w:t>
            </w:r>
          </w:p>
        </w:tc>
      </w:tr>
      <w:tr w:rsidR="00D531C2" w:rsidRPr="000566AE" w14:paraId="3DA91A2F" w14:textId="77777777" w:rsidTr="002271E0">
        <w:tc>
          <w:tcPr>
            <w:tcW w:w="1668" w:type="dxa"/>
            <w:shd w:val="clear" w:color="auto" w:fill="auto"/>
          </w:tcPr>
          <w:p w14:paraId="184FB8D1" w14:textId="77777777" w:rsidR="00D531C2" w:rsidRPr="000566AE" w:rsidRDefault="00D531C2" w:rsidP="00B225A4">
            <w:pPr>
              <w:spacing w:before="20" w:after="20" w:line="240" w:lineRule="exact"/>
              <w:jc w:val="center"/>
            </w:pPr>
            <w:r w:rsidRPr="000566AE">
              <w:t>9</w:t>
            </w:r>
          </w:p>
        </w:tc>
        <w:tc>
          <w:tcPr>
            <w:tcW w:w="1276" w:type="dxa"/>
            <w:shd w:val="clear" w:color="auto" w:fill="auto"/>
          </w:tcPr>
          <w:p w14:paraId="4571E69E" w14:textId="77777777" w:rsidR="00D531C2" w:rsidRPr="000566AE" w:rsidRDefault="00D531C2" w:rsidP="00B225A4">
            <w:pPr>
              <w:spacing w:before="20" w:after="20" w:line="240" w:lineRule="exact"/>
              <w:jc w:val="center"/>
            </w:pPr>
            <w:r w:rsidRPr="000566AE">
              <w:t>0.35</w:t>
            </w:r>
          </w:p>
        </w:tc>
      </w:tr>
      <w:tr w:rsidR="00D531C2" w:rsidRPr="000566AE" w14:paraId="5A05FB2C" w14:textId="77777777" w:rsidTr="002271E0">
        <w:tc>
          <w:tcPr>
            <w:tcW w:w="1668" w:type="dxa"/>
            <w:shd w:val="clear" w:color="auto" w:fill="auto"/>
          </w:tcPr>
          <w:p w14:paraId="1B5E4E4D" w14:textId="77777777" w:rsidR="00D531C2" w:rsidRPr="000566AE" w:rsidRDefault="00D531C2" w:rsidP="00B225A4">
            <w:pPr>
              <w:spacing w:before="20" w:after="20" w:line="240" w:lineRule="exact"/>
              <w:jc w:val="center"/>
            </w:pPr>
            <w:r w:rsidRPr="000566AE">
              <w:t>10</w:t>
            </w:r>
          </w:p>
        </w:tc>
        <w:tc>
          <w:tcPr>
            <w:tcW w:w="1276" w:type="dxa"/>
            <w:shd w:val="clear" w:color="auto" w:fill="auto"/>
          </w:tcPr>
          <w:p w14:paraId="0BEE8F8E" w14:textId="77777777" w:rsidR="00D531C2" w:rsidRPr="000566AE" w:rsidRDefault="00D531C2" w:rsidP="00B225A4">
            <w:pPr>
              <w:spacing w:before="20" w:after="20" w:line="240" w:lineRule="exact"/>
              <w:jc w:val="center"/>
            </w:pPr>
            <w:r w:rsidRPr="000566AE">
              <w:t>0.26</w:t>
            </w:r>
          </w:p>
        </w:tc>
      </w:tr>
      <w:tr w:rsidR="00D531C2" w:rsidRPr="000566AE" w14:paraId="72A23565" w14:textId="77777777" w:rsidTr="002271E0">
        <w:tc>
          <w:tcPr>
            <w:tcW w:w="1668" w:type="dxa"/>
            <w:shd w:val="clear" w:color="auto" w:fill="auto"/>
          </w:tcPr>
          <w:p w14:paraId="3281B6DA" w14:textId="77777777" w:rsidR="00D531C2" w:rsidRPr="000566AE" w:rsidRDefault="00D531C2" w:rsidP="00B225A4">
            <w:pPr>
              <w:spacing w:before="20" w:after="20" w:line="240" w:lineRule="exact"/>
              <w:jc w:val="center"/>
            </w:pPr>
            <w:r w:rsidRPr="000566AE">
              <w:t>11</w:t>
            </w:r>
          </w:p>
        </w:tc>
        <w:tc>
          <w:tcPr>
            <w:tcW w:w="1276" w:type="dxa"/>
            <w:shd w:val="clear" w:color="auto" w:fill="auto"/>
          </w:tcPr>
          <w:p w14:paraId="3550AA4E" w14:textId="77777777" w:rsidR="00D531C2" w:rsidRPr="000566AE" w:rsidRDefault="00D531C2" w:rsidP="00B225A4">
            <w:pPr>
              <w:spacing w:before="20" w:after="20" w:line="240" w:lineRule="exact"/>
              <w:jc w:val="center"/>
            </w:pPr>
            <w:r w:rsidRPr="000566AE">
              <w:t>0.18</w:t>
            </w:r>
          </w:p>
        </w:tc>
      </w:tr>
      <w:tr w:rsidR="00D531C2" w:rsidRPr="000566AE" w14:paraId="59596294" w14:textId="77777777" w:rsidTr="002271E0">
        <w:tc>
          <w:tcPr>
            <w:tcW w:w="1668" w:type="dxa"/>
            <w:tcBorders>
              <w:bottom w:val="single" w:sz="4" w:space="0" w:color="auto"/>
            </w:tcBorders>
            <w:shd w:val="clear" w:color="auto" w:fill="auto"/>
          </w:tcPr>
          <w:p w14:paraId="53E75355" w14:textId="77777777" w:rsidR="00D531C2" w:rsidRPr="000566AE" w:rsidRDefault="00D531C2" w:rsidP="00B225A4">
            <w:pPr>
              <w:spacing w:before="20" w:after="20" w:line="240" w:lineRule="exact"/>
              <w:jc w:val="center"/>
            </w:pPr>
            <w:r w:rsidRPr="000566AE">
              <w:t>12</w:t>
            </w:r>
          </w:p>
        </w:tc>
        <w:tc>
          <w:tcPr>
            <w:tcW w:w="1276" w:type="dxa"/>
            <w:tcBorders>
              <w:bottom w:val="single" w:sz="4" w:space="0" w:color="auto"/>
            </w:tcBorders>
            <w:shd w:val="clear" w:color="auto" w:fill="auto"/>
          </w:tcPr>
          <w:p w14:paraId="6C74D697" w14:textId="77777777" w:rsidR="00D531C2" w:rsidRPr="000566AE" w:rsidRDefault="00D531C2" w:rsidP="00B225A4">
            <w:pPr>
              <w:spacing w:before="20" w:after="20" w:line="240" w:lineRule="exact"/>
              <w:jc w:val="center"/>
            </w:pPr>
            <w:r w:rsidRPr="000566AE">
              <w:t>0.10</w:t>
            </w:r>
          </w:p>
        </w:tc>
      </w:tr>
      <w:tr w:rsidR="00D531C2" w:rsidRPr="000566AE" w14:paraId="6C1C5C34" w14:textId="77777777" w:rsidTr="002271E0">
        <w:tc>
          <w:tcPr>
            <w:tcW w:w="1668" w:type="dxa"/>
            <w:tcBorders>
              <w:bottom w:val="single" w:sz="12" w:space="0" w:color="auto"/>
            </w:tcBorders>
            <w:shd w:val="clear" w:color="auto" w:fill="auto"/>
          </w:tcPr>
          <w:p w14:paraId="5527AE31" w14:textId="77777777" w:rsidR="00D531C2" w:rsidRPr="000566AE" w:rsidRDefault="00D531C2" w:rsidP="00B225A4">
            <w:pPr>
              <w:spacing w:before="20" w:after="20" w:line="240" w:lineRule="exact"/>
              <w:jc w:val="center"/>
            </w:pPr>
            <w:r w:rsidRPr="000566AE">
              <w:t>Background</w:t>
            </w:r>
          </w:p>
        </w:tc>
        <w:tc>
          <w:tcPr>
            <w:tcW w:w="1276" w:type="dxa"/>
            <w:tcBorders>
              <w:bottom w:val="single" w:sz="12" w:space="0" w:color="auto"/>
            </w:tcBorders>
            <w:shd w:val="clear" w:color="auto" w:fill="auto"/>
          </w:tcPr>
          <w:p w14:paraId="6E527340" w14:textId="77777777" w:rsidR="00D531C2" w:rsidRPr="000566AE" w:rsidRDefault="00D531C2" w:rsidP="00B225A4">
            <w:pPr>
              <w:spacing w:before="20" w:after="20" w:line="240" w:lineRule="exact"/>
              <w:jc w:val="center"/>
              <w:rPr>
                <w:lang w:val="en-US"/>
              </w:rPr>
            </w:pPr>
            <w:r w:rsidRPr="000566AE">
              <w:rPr>
                <w:lang w:val="en-US"/>
              </w:rPr>
              <w:t>0.54 ±0.05</w:t>
            </w:r>
          </w:p>
        </w:tc>
      </w:tr>
    </w:tbl>
    <w:p w14:paraId="170A1DC5" w14:textId="77777777" w:rsidR="00D531C2" w:rsidRPr="000566AE" w:rsidRDefault="00D531C2" w:rsidP="00D531C2">
      <w:pPr>
        <w:spacing w:before="120" w:after="120"/>
        <w:ind w:left="2268" w:right="1134"/>
        <w:jc w:val="both"/>
        <w:rPr>
          <w:lang w:val="en-US" w:eastAsia="ja-JP"/>
        </w:rPr>
      </w:pPr>
      <w:r w:rsidRPr="000566AE">
        <w:rPr>
          <w:lang w:val="en-US" w:eastAsia="ja-JP"/>
        </w:rPr>
        <w:lastRenderedPageBreak/>
        <w:t>Measure the luminance Y</w:t>
      </w:r>
      <w:r w:rsidRPr="004639F8">
        <w:rPr>
          <w:vertAlign w:val="subscript"/>
          <w:lang w:val="en-US" w:eastAsia="ja-JP"/>
        </w:rPr>
        <w:t>i</w:t>
      </w:r>
      <w:r w:rsidRPr="000566AE">
        <w:rPr>
          <w:lang w:val="en-US" w:eastAsia="ja-JP"/>
        </w:rPr>
        <w:t xml:space="preserve"> of each grey patch i = 1…12 by using the reference camera. Then, calculate the lightness of each grey patch:</w:t>
      </w:r>
    </w:p>
    <w:p w14:paraId="7A24D12D" w14:textId="15F0742B" w:rsidR="00D531C2" w:rsidRDefault="00764A04" w:rsidP="00D531C2">
      <w:pPr>
        <w:ind w:left="2268"/>
        <w:rPr>
          <w:lang w:val="en-US"/>
        </w:rPr>
      </w:pPr>
      <w:r>
        <w:rPr>
          <w:noProof/>
          <w:position w:val="-32"/>
          <w:lang w:val="en-US"/>
        </w:rPr>
        <w:drawing>
          <wp:inline distT="0" distB="0" distL="0" distR="0" wp14:anchorId="2CFD656B" wp14:editId="70EB823E">
            <wp:extent cx="1409700" cy="495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r w:rsidR="00D531C2" w:rsidRPr="000566AE">
        <w:rPr>
          <w:lang w:val="en-US"/>
        </w:rPr>
        <w:t xml:space="preserve"> , when Y</w:t>
      </w:r>
      <w:r w:rsidR="00D531C2" w:rsidRPr="000566AE">
        <w:rPr>
          <w:vertAlign w:val="subscript"/>
          <w:lang w:val="en-US"/>
        </w:rPr>
        <w:t>i</w:t>
      </w:r>
      <w:r w:rsidR="00D531C2" w:rsidRPr="000566AE">
        <w:rPr>
          <w:lang w:val="en-US"/>
        </w:rPr>
        <w:t>/Y</w:t>
      </w:r>
      <w:r w:rsidR="00D531C2" w:rsidRPr="000566AE">
        <w:rPr>
          <w:vertAlign w:val="subscript"/>
          <w:lang w:val="en-US"/>
        </w:rPr>
        <w:t>12</w:t>
      </w:r>
      <w:r w:rsidR="00D531C2">
        <w:rPr>
          <w:lang w:val="en-US"/>
        </w:rPr>
        <w:t xml:space="preserve"> &gt; 0.</w:t>
      </w:r>
      <w:r w:rsidR="00D531C2" w:rsidRPr="000566AE">
        <w:rPr>
          <w:lang w:val="en-US"/>
        </w:rPr>
        <w:t>008856</w:t>
      </w:r>
    </w:p>
    <w:p w14:paraId="7179978B" w14:textId="240B99BF" w:rsidR="00D531C2" w:rsidRDefault="00764A04" w:rsidP="00D531C2">
      <w:pPr>
        <w:ind w:left="2268"/>
        <w:rPr>
          <w:lang w:val="en-US"/>
        </w:rPr>
      </w:pPr>
      <w:r>
        <w:rPr>
          <w:noProof/>
          <w:lang w:val="en-US"/>
        </w:rPr>
        <w:drawing>
          <wp:anchor distT="0" distB="0" distL="114300" distR="114300" simplePos="0" relativeHeight="251674112" behindDoc="0" locked="0" layoutInCell="1" allowOverlap="0" wp14:anchorId="10288554" wp14:editId="4BD4213A">
            <wp:simplePos x="0" y="0"/>
            <wp:positionH relativeFrom="column">
              <wp:posOffset>1443990</wp:posOffset>
            </wp:positionH>
            <wp:positionV relativeFrom="paragraph">
              <wp:posOffset>153670</wp:posOffset>
            </wp:positionV>
            <wp:extent cx="1116330" cy="492125"/>
            <wp:effectExtent l="0" t="0" r="0" b="0"/>
            <wp:wrapSquare wrapText="bothSides"/>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16330" cy="492125"/>
                    </a:xfrm>
                    <a:prstGeom prst="rect">
                      <a:avLst/>
                    </a:prstGeom>
                    <a:noFill/>
                  </pic:spPr>
                </pic:pic>
              </a:graphicData>
            </a:graphic>
            <wp14:sizeRelH relativeFrom="page">
              <wp14:pctWidth>0</wp14:pctWidth>
            </wp14:sizeRelH>
            <wp14:sizeRelV relativeFrom="page">
              <wp14:pctHeight>0</wp14:pctHeight>
            </wp14:sizeRelV>
          </wp:anchor>
        </w:drawing>
      </w:r>
    </w:p>
    <w:p w14:paraId="60B7946C" w14:textId="77777777" w:rsidR="00D531C2" w:rsidRPr="000566AE" w:rsidRDefault="00D531C2" w:rsidP="00D531C2">
      <w:pPr>
        <w:ind w:left="2268"/>
        <w:rPr>
          <w:lang w:val="en-US"/>
        </w:rPr>
      </w:pPr>
    </w:p>
    <w:p w14:paraId="7DC5E6D8" w14:textId="77777777" w:rsidR="00D531C2" w:rsidRPr="000566AE" w:rsidRDefault="00D531C2" w:rsidP="00126D3C">
      <w:pPr>
        <w:spacing w:after="120"/>
        <w:ind w:left="2268"/>
        <w:rPr>
          <w:lang w:val="en-US"/>
        </w:rPr>
      </w:pPr>
      <w:r w:rsidRPr="000566AE">
        <w:rPr>
          <w:lang w:val="en-US"/>
        </w:rPr>
        <w:t>, when Y</w:t>
      </w:r>
      <w:r w:rsidRPr="00E3537E">
        <w:rPr>
          <w:vertAlign w:val="subscript"/>
          <w:lang w:val="en-US"/>
        </w:rPr>
        <w:t>i</w:t>
      </w:r>
      <w:r w:rsidRPr="000566AE">
        <w:rPr>
          <w:lang w:val="en-US"/>
        </w:rPr>
        <w:t>/Y</w:t>
      </w:r>
      <w:r w:rsidRPr="00E3537E">
        <w:rPr>
          <w:vertAlign w:val="subscript"/>
          <w:lang w:val="en-US"/>
        </w:rPr>
        <w:t>12</w:t>
      </w:r>
      <w:r>
        <w:rPr>
          <w:lang w:val="en-US"/>
        </w:rPr>
        <w:t xml:space="preserve"> ≤ 0.</w:t>
      </w:r>
      <w:r w:rsidRPr="000566AE">
        <w:rPr>
          <w:lang w:val="en-US"/>
        </w:rPr>
        <w:t>008856</w:t>
      </w:r>
    </w:p>
    <w:p w14:paraId="2C35F716" w14:textId="77777777" w:rsidR="00D531C2" w:rsidRDefault="00D531C2" w:rsidP="00D531C2">
      <w:pPr>
        <w:spacing w:after="120"/>
        <w:ind w:left="2268" w:right="1134"/>
        <w:jc w:val="both"/>
        <w:rPr>
          <w:lang w:val="en-US" w:eastAsia="ja-JP"/>
        </w:rPr>
      </w:pPr>
    </w:p>
    <w:p w14:paraId="2C7B9A77" w14:textId="77777777" w:rsidR="00D531C2" w:rsidRDefault="00D531C2" w:rsidP="00126D3C">
      <w:pPr>
        <w:spacing w:before="120" w:after="120"/>
        <w:ind w:left="2268" w:right="1134"/>
        <w:jc w:val="both"/>
        <w:rPr>
          <w:lang w:val="en-US" w:eastAsia="ja-JP"/>
        </w:rPr>
      </w:pPr>
      <w:r w:rsidRPr="000566AE">
        <w:rPr>
          <w:lang w:val="en-US" w:eastAsia="ja-JP"/>
        </w:rPr>
        <w:t xml:space="preserve">Calculate the lightness difference between each grey patch: </w:t>
      </w:r>
    </w:p>
    <w:p w14:paraId="1CE19AEE" w14:textId="28D1EE17" w:rsidR="00D531C2" w:rsidRDefault="00764A04" w:rsidP="00D531C2">
      <w:pPr>
        <w:spacing w:after="120"/>
        <w:ind w:left="2268" w:right="1134"/>
        <w:jc w:val="both"/>
        <w:rPr>
          <w:lang w:val="en-US" w:eastAsia="ja-JP"/>
        </w:rPr>
      </w:pPr>
      <w:r>
        <w:rPr>
          <w:noProof/>
          <w:lang w:val="en-US"/>
        </w:rPr>
        <w:drawing>
          <wp:inline distT="0" distB="0" distL="0" distR="0" wp14:anchorId="7D8F979E" wp14:editId="0AFD0C6A">
            <wp:extent cx="904875" cy="2381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D531C2" w:rsidRPr="000566AE">
        <w:rPr>
          <w:lang w:val="en-US" w:eastAsia="ja-JP"/>
        </w:rPr>
        <w:t xml:space="preserve"> </w:t>
      </w:r>
    </w:p>
    <w:p w14:paraId="16014BD2" w14:textId="77777777" w:rsidR="00D531C2" w:rsidRPr="000566AE" w:rsidRDefault="00D531C2" w:rsidP="00D531C2">
      <w:pPr>
        <w:spacing w:after="120"/>
        <w:ind w:left="2268" w:right="1134"/>
        <w:jc w:val="both"/>
        <w:rPr>
          <w:lang w:val="en-US" w:eastAsia="ja-JP"/>
        </w:rPr>
      </w:pPr>
      <w:r w:rsidRPr="000566AE">
        <w:rPr>
          <w:lang w:val="en-US" w:eastAsia="ja-JP"/>
        </w:rPr>
        <w:t>and compare the result with the requirement.</w:t>
      </w:r>
    </w:p>
    <w:p w14:paraId="4AC662F9" w14:textId="77777777" w:rsidR="00D531C2" w:rsidRPr="000566AE" w:rsidRDefault="00D531C2" w:rsidP="00D531C2">
      <w:pPr>
        <w:spacing w:after="120"/>
        <w:ind w:left="2268" w:right="1134" w:hanging="1134"/>
        <w:jc w:val="both"/>
        <w:rPr>
          <w:lang w:val="en-US" w:eastAsia="ja-JP"/>
        </w:rPr>
      </w:pPr>
      <w:r w:rsidRPr="000566AE">
        <w:rPr>
          <w:lang w:val="en-US" w:eastAsia="ja-JP"/>
        </w:rPr>
        <w:t>2.</w:t>
      </w:r>
      <w:r w:rsidRPr="000566AE">
        <w:rPr>
          <w:lang w:val="en-US" w:eastAsia="ja-JP"/>
        </w:rPr>
        <w:tab/>
      </w:r>
      <w:r w:rsidRPr="000566AE">
        <w:rPr>
          <w:lang w:val="en-US" w:eastAsia="ja-JP"/>
        </w:rPr>
        <w:tab/>
        <w:t>Special requirements to be applied to the safety aspects of camera monitor systems for indirect vision</w:t>
      </w:r>
    </w:p>
    <w:p w14:paraId="37CFC053" w14:textId="77777777" w:rsidR="00D531C2" w:rsidRPr="000566AE" w:rsidRDefault="00D531C2" w:rsidP="00D531C2">
      <w:pPr>
        <w:spacing w:after="120"/>
        <w:ind w:left="2268" w:right="1134" w:hanging="1134"/>
        <w:jc w:val="both"/>
        <w:rPr>
          <w:lang w:val="en-US" w:eastAsia="ja-JP"/>
        </w:rPr>
      </w:pPr>
      <w:r w:rsidRPr="000566AE">
        <w:rPr>
          <w:lang w:val="en-US" w:eastAsia="ja-JP"/>
        </w:rPr>
        <w:t>2.1.</w:t>
      </w:r>
      <w:r w:rsidRPr="000566AE">
        <w:rPr>
          <w:lang w:val="en-US" w:eastAsia="ja-JP"/>
        </w:rPr>
        <w:tab/>
      </w:r>
      <w:r w:rsidRPr="000566AE">
        <w:rPr>
          <w:lang w:val="en-US" w:eastAsia="ja-JP"/>
        </w:rPr>
        <w:tab/>
        <w:t>General</w:t>
      </w:r>
    </w:p>
    <w:p w14:paraId="38121023" w14:textId="77777777" w:rsidR="00D531C2" w:rsidRPr="000566AE" w:rsidRDefault="00D531C2" w:rsidP="00D531C2">
      <w:pPr>
        <w:spacing w:after="120"/>
        <w:ind w:left="2268" w:right="1134"/>
        <w:jc w:val="both"/>
        <w:rPr>
          <w:lang w:val="en-US"/>
        </w:rPr>
      </w:pPr>
      <w:r w:rsidRPr="000566AE">
        <w:rPr>
          <w:lang w:val="en-US" w:eastAsia="ja-JP"/>
        </w:rPr>
        <w:t>The purpose of this paragraph is to specify the requirements for documentation and verification for CMS for indirect vision of Classes I to IV to replace mandatory rear</w:t>
      </w:r>
      <w:r w:rsidRPr="000566AE">
        <w:rPr>
          <w:lang w:val="en-US"/>
        </w:rPr>
        <w:t>-view mirrors for road vehicles.</w:t>
      </w:r>
    </w:p>
    <w:p w14:paraId="2801DC58" w14:textId="77777777" w:rsidR="00D531C2" w:rsidRPr="000566AE" w:rsidRDefault="00D531C2" w:rsidP="00D531C2">
      <w:pPr>
        <w:tabs>
          <w:tab w:val="right" w:pos="2268"/>
        </w:tabs>
        <w:spacing w:after="120"/>
        <w:ind w:left="2268" w:right="1134"/>
        <w:jc w:val="both"/>
        <w:rPr>
          <w:lang w:val="en-US"/>
        </w:rPr>
      </w:pPr>
      <w:r w:rsidRPr="000566AE">
        <w:rPr>
          <w:lang w:val="en-US"/>
        </w:rPr>
        <w:t>"The System", referred to herein, is the one for which type approval is being sought.</w:t>
      </w:r>
    </w:p>
    <w:p w14:paraId="6A6ED656" w14:textId="77777777" w:rsidR="00D531C2" w:rsidRPr="000566AE" w:rsidRDefault="00D531C2" w:rsidP="00D531C2">
      <w:pPr>
        <w:tabs>
          <w:tab w:val="right" w:pos="2268"/>
        </w:tabs>
        <w:spacing w:after="120"/>
        <w:ind w:left="2268" w:right="1134"/>
        <w:jc w:val="both"/>
        <w:rPr>
          <w:lang w:val="en-US"/>
        </w:rPr>
      </w:pPr>
      <w:r w:rsidRPr="000566AE">
        <w:rPr>
          <w:lang w:val="en-US"/>
        </w:rPr>
        <w:t>This paragraph 2. does not specify the performance criteria for "The System" but covers the methodology applied to the design process and the information which shall be disclosed to the Technical Service, for type approval purposes.</w:t>
      </w:r>
    </w:p>
    <w:p w14:paraId="39218E30" w14:textId="77777777" w:rsidR="00D531C2" w:rsidRPr="000566AE" w:rsidRDefault="00D531C2" w:rsidP="00D531C2">
      <w:pPr>
        <w:tabs>
          <w:tab w:val="right" w:pos="2268"/>
        </w:tabs>
        <w:spacing w:after="120"/>
        <w:ind w:left="2268" w:right="1134"/>
        <w:jc w:val="both"/>
        <w:rPr>
          <w:lang w:val="en-US"/>
        </w:rPr>
      </w:pPr>
      <w:r w:rsidRPr="000566AE">
        <w:rPr>
          <w:lang w:val="en-US"/>
        </w:rPr>
        <w:t>This information shall show that "The System" respects, under normal and fault conditions, all the appropriate performance requirements specified elsewhere in this Regulation.</w:t>
      </w:r>
    </w:p>
    <w:p w14:paraId="5758A552" w14:textId="77777777" w:rsidR="00D531C2" w:rsidRPr="000566AE" w:rsidRDefault="00D531C2" w:rsidP="00D531C2">
      <w:pPr>
        <w:tabs>
          <w:tab w:val="right" w:pos="2268"/>
        </w:tabs>
        <w:spacing w:after="120"/>
        <w:ind w:left="2268" w:right="1134" w:hanging="1134"/>
        <w:jc w:val="both"/>
        <w:rPr>
          <w:lang w:val="en-US"/>
        </w:rPr>
      </w:pPr>
      <w:r w:rsidRPr="000566AE">
        <w:rPr>
          <w:lang w:val="en-US"/>
        </w:rPr>
        <w:t>2.2.</w:t>
      </w:r>
      <w:r w:rsidRPr="000566AE">
        <w:rPr>
          <w:lang w:val="en-US"/>
        </w:rPr>
        <w:tab/>
      </w:r>
      <w:r w:rsidRPr="000566AE">
        <w:rPr>
          <w:lang w:val="en-US"/>
        </w:rPr>
        <w:tab/>
        <w:t>Definitions</w:t>
      </w:r>
    </w:p>
    <w:p w14:paraId="7ECB2B7A" w14:textId="77777777" w:rsidR="00D531C2" w:rsidRPr="000566AE" w:rsidRDefault="00D531C2" w:rsidP="00D531C2">
      <w:pPr>
        <w:tabs>
          <w:tab w:val="right" w:pos="2268"/>
        </w:tabs>
        <w:spacing w:after="120"/>
        <w:ind w:left="2268" w:right="1134" w:hanging="1134"/>
        <w:jc w:val="both"/>
        <w:rPr>
          <w:lang w:val="en-US"/>
        </w:rPr>
      </w:pPr>
      <w:r w:rsidRPr="000566AE">
        <w:rPr>
          <w:lang w:val="en-US"/>
        </w:rPr>
        <w:t>2.2.1.</w:t>
      </w:r>
      <w:r w:rsidRPr="000566AE">
        <w:rPr>
          <w:lang w:val="en-US"/>
        </w:rPr>
        <w:tab/>
      </w:r>
      <w:r w:rsidRPr="000566AE">
        <w:rPr>
          <w:lang w:val="en-US"/>
        </w:rPr>
        <w:tab/>
        <w:t>Camera Monitor System (CMS)</w:t>
      </w:r>
    </w:p>
    <w:p w14:paraId="534FEEB7" w14:textId="77777777" w:rsidR="00D531C2" w:rsidRPr="000566AE" w:rsidRDefault="00D531C2" w:rsidP="00D531C2">
      <w:pPr>
        <w:tabs>
          <w:tab w:val="right" w:pos="2268"/>
        </w:tabs>
        <w:spacing w:after="120"/>
        <w:ind w:left="2268" w:right="1134"/>
        <w:jc w:val="both"/>
        <w:rPr>
          <w:lang w:val="en-US"/>
        </w:rPr>
      </w:pPr>
      <w:r w:rsidRPr="000566AE">
        <w:rPr>
          <w:lang w:val="en-US"/>
        </w:rPr>
        <w:t xml:space="preserve">A CMS is used in road vehicles to present the required outside information of a specific field of view to the driver. It replaces a conventional legally prescribed mirror system on the vehicle by means of electronic image capture and display systems. </w:t>
      </w:r>
    </w:p>
    <w:p w14:paraId="3C85C503" w14:textId="77777777" w:rsidR="00D531C2" w:rsidRPr="000566AE" w:rsidRDefault="00D531C2" w:rsidP="00D531C2">
      <w:pPr>
        <w:tabs>
          <w:tab w:val="right" w:pos="2268"/>
        </w:tabs>
        <w:spacing w:after="120"/>
        <w:ind w:left="2268" w:right="1134"/>
        <w:jc w:val="both"/>
        <w:rPr>
          <w:lang w:val="en-US"/>
        </w:rPr>
      </w:pPr>
      <w:r w:rsidRPr="000566AE">
        <w:rPr>
          <w:lang w:val="en-US"/>
        </w:rPr>
        <w:t>It consists of a camera that is usually installed at the bodywork of a vehicle and a monitor that is usually placed inside the vehicle.</w:t>
      </w:r>
    </w:p>
    <w:p w14:paraId="72E3D875" w14:textId="77777777" w:rsidR="00D531C2" w:rsidRPr="000566AE" w:rsidRDefault="00D531C2" w:rsidP="00D531C2">
      <w:pPr>
        <w:tabs>
          <w:tab w:val="right" w:pos="2268"/>
        </w:tabs>
        <w:spacing w:after="120"/>
        <w:ind w:left="2268" w:right="1134" w:hanging="1134"/>
        <w:jc w:val="both"/>
        <w:rPr>
          <w:lang w:val="en-US"/>
        </w:rPr>
      </w:pPr>
      <w:r w:rsidRPr="000566AE">
        <w:rPr>
          <w:lang w:val="en-US"/>
        </w:rPr>
        <w:t>2.2.2.</w:t>
      </w:r>
      <w:r w:rsidRPr="000566AE">
        <w:rPr>
          <w:lang w:val="en-US"/>
        </w:rPr>
        <w:tab/>
      </w:r>
      <w:r w:rsidRPr="000566AE">
        <w:rPr>
          <w:lang w:val="en-US"/>
        </w:rPr>
        <w:tab/>
        <w:t>Camera</w:t>
      </w:r>
    </w:p>
    <w:p w14:paraId="29F3EE93" w14:textId="77777777" w:rsidR="00D531C2" w:rsidRPr="000566AE" w:rsidRDefault="00D531C2" w:rsidP="00D531C2">
      <w:pPr>
        <w:tabs>
          <w:tab w:val="right" w:pos="2268"/>
        </w:tabs>
        <w:spacing w:after="120"/>
        <w:ind w:left="2268" w:right="1134"/>
        <w:jc w:val="both"/>
        <w:rPr>
          <w:lang w:val="en-US"/>
        </w:rPr>
      </w:pPr>
      <w:r w:rsidRPr="000566AE">
        <w:rPr>
          <w:lang w:val="en-US"/>
        </w:rPr>
        <w:t>A camera is a device to capture colour images of a specific field of view. It mainly consists of two relevant items: imager and lens.</w:t>
      </w:r>
    </w:p>
    <w:p w14:paraId="0E1450CD" w14:textId="77777777" w:rsidR="00D531C2" w:rsidRPr="000566AE" w:rsidRDefault="00D531C2" w:rsidP="00D531C2">
      <w:pPr>
        <w:tabs>
          <w:tab w:val="right" w:pos="2268"/>
        </w:tabs>
        <w:spacing w:after="120"/>
        <w:ind w:left="2268" w:right="1134" w:hanging="1134"/>
        <w:jc w:val="both"/>
        <w:rPr>
          <w:bCs/>
          <w:lang w:val="en-US"/>
        </w:rPr>
      </w:pPr>
      <w:r w:rsidRPr="000566AE">
        <w:rPr>
          <w:bCs/>
          <w:lang w:val="en-US"/>
        </w:rPr>
        <w:t>2.2.3.</w:t>
      </w:r>
      <w:r w:rsidRPr="000566AE">
        <w:rPr>
          <w:bCs/>
          <w:lang w:val="en-US"/>
        </w:rPr>
        <w:tab/>
      </w:r>
      <w:r w:rsidRPr="000566AE">
        <w:rPr>
          <w:bCs/>
          <w:lang w:val="en-US"/>
        </w:rPr>
        <w:tab/>
      </w:r>
      <w:r w:rsidRPr="000566AE">
        <w:rPr>
          <w:lang w:val="en-US"/>
        </w:rPr>
        <w:t>Monitor</w:t>
      </w:r>
    </w:p>
    <w:p w14:paraId="3C6C8251" w14:textId="77777777" w:rsidR="00D531C2" w:rsidRPr="000566AE" w:rsidRDefault="00D531C2" w:rsidP="00D531C2">
      <w:pPr>
        <w:tabs>
          <w:tab w:val="right" w:pos="2268"/>
        </w:tabs>
        <w:spacing w:after="120"/>
        <w:ind w:left="2268" w:right="1134"/>
        <w:jc w:val="both"/>
        <w:rPr>
          <w:lang w:val="en-US"/>
        </w:rPr>
      </w:pPr>
      <w:r w:rsidRPr="000566AE">
        <w:rPr>
          <w:lang w:val="en-US"/>
        </w:rPr>
        <w:t xml:space="preserve">A monitor is a device for displaying images. It either consists of a matrix of active areas that radiate light of different wavelengths or is a (usually diffuse) </w:t>
      </w:r>
      <w:r w:rsidRPr="000566AE">
        <w:rPr>
          <w:lang w:val="en-US"/>
        </w:rPr>
        <w:lastRenderedPageBreak/>
        <w:t>reflector that is illuminated in different wavelengths and in a matrix of specific points by a projector.</w:t>
      </w:r>
    </w:p>
    <w:p w14:paraId="29D03FF5" w14:textId="77777777" w:rsidR="00D531C2" w:rsidRPr="000566AE" w:rsidRDefault="00D531C2" w:rsidP="00D531C2">
      <w:pPr>
        <w:keepNext/>
        <w:keepLines/>
        <w:tabs>
          <w:tab w:val="right" w:pos="2268"/>
        </w:tabs>
        <w:spacing w:after="120"/>
        <w:ind w:left="2268" w:right="1134" w:hanging="1134"/>
        <w:jc w:val="both"/>
        <w:rPr>
          <w:lang w:val="en-US"/>
        </w:rPr>
      </w:pPr>
      <w:r w:rsidRPr="000566AE">
        <w:rPr>
          <w:lang w:val="en-US"/>
        </w:rPr>
        <w:t>2.2.4.</w:t>
      </w:r>
      <w:r w:rsidRPr="000566AE">
        <w:rPr>
          <w:lang w:val="en-US"/>
        </w:rPr>
        <w:tab/>
      </w:r>
      <w:r w:rsidRPr="000566AE">
        <w:rPr>
          <w:lang w:val="en-US"/>
        </w:rPr>
        <w:tab/>
        <w:t>Control unit</w:t>
      </w:r>
    </w:p>
    <w:p w14:paraId="35326E60" w14:textId="77777777" w:rsidR="00D531C2" w:rsidRPr="000566AE" w:rsidRDefault="00D531C2" w:rsidP="00D531C2">
      <w:pPr>
        <w:keepNext/>
        <w:keepLines/>
        <w:tabs>
          <w:tab w:val="right" w:pos="2268"/>
        </w:tabs>
        <w:spacing w:after="120"/>
        <w:ind w:left="2268" w:right="1134"/>
        <w:jc w:val="both"/>
        <w:rPr>
          <w:lang w:val="en-US"/>
        </w:rPr>
      </w:pPr>
      <w:r w:rsidRPr="000566AE">
        <w:rPr>
          <w:lang w:val="en" w:eastAsia="de-DE"/>
        </w:rPr>
        <w:t xml:space="preserve">A </w:t>
      </w:r>
      <w:r w:rsidRPr="000566AE">
        <w:rPr>
          <w:lang w:val="en-US"/>
        </w:rPr>
        <w:t>control</w:t>
      </w:r>
      <w:r w:rsidRPr="000566AE">
        <w:rPr>
          <w:bCs/>
          <w:lang w:val="en" w:eastAsia="de-DE"/>
        </w:rPr>
        <w:t xml:space="preserve"> unit</w:t>
      </w:r>
      <w:r w:rsidRPr="000566AE">
        <w:rPr>
          <w:lang w:val="en" w:eastAsia="de-DE"/>
        </w:rPr>
        <w:t xml:space="preserve"> is a component which controls communication and coordination between electronic components, e.g. a camera and a monitor.</w:t>
      </w:r>
    </w:p>
    <w:p w14:paraId="6AC12094" w14:textId="77777777" w:rsidR="00D531C2" w:rsidRPr="000566AE" w:rsidRDefault="00D531C2" w:rsidP="00D531C2">
      <w:pPr>
        <w:keepNext/>
        <w:keepLines/>
        <w:tabs>
          <w:tab w:val="right" w:pos="2268"/>
        </w:tabs>
        <w:spacing w:after="120"/>
        <w:ind w:left="2268" w:right="1134" w:hanging="1134"/>
        <w:jc w:val="both"/>
        <w:rPr>
          <w:lang w:val="en-US"/>
        </w:rPr>
      </w:pPr>
      <w:r w:rsidRPr="000566AE">
        <w:rPr>
          <w:lang w:val="en-US"/>
        </w:rPr>
        <w:t>2.2.5.</w:t>
      </w:r>
      <w:r w:rsidRPr="000566AE">
        <w:rPr>
          <w:lang w:val="en-US"/>
        </w:rPr>
        <w:tab/>
      </w:r>
      <w:r w:rsidRPr="000566AE">
        <w:rPr>
          <w:lang w:val="en-US"/>
        </w:rPr>
        <w:tab/>
        <w:t>Safety concept</w:t>
      </w:r>
    </w:p>
    <w:p w14:paraId="0E0BC774" w14:textId="77777777" w:rsidR="00D531C2" w:rsidRPr="000566AE" w:rsidRDefault="00D531C2" w:rsidP="00D531C2">
      <w:pPr>
        <w:keepNext/>
        <w:keepLines/>
        <w:tabs>
          <w:tab w:val="right" w:pos="2268"/>
        </w:tabs>
        <w:spacing w:after="120"/>
        <w:ind w:left="2268" w:right="1134"/>
        <w:jc w:val="both"/>
      </w:pPr>
      <w:r w:rsidRPr="000566AE">
        <w:t xml:space="preserve">A safety </w:t>
      </w:r>
      <w:r w:rsidRPr="000566AE">
        <w:rPr>
          <w:lang w:val="en-US"/>
        </w:rPr>
        <w:t>concept</w:t>
      </w:r>
      <w:r w:rsidRPr="000566AE">
        <w:t xml:space="preserve"> is a description of the measures designed into the system, for example within the electronic units, so as to address system integrity and thereby ensure safe operation even in the event of a system or electrical failure.</w:t>
      </w:r>
    </w:p>
    <w:p w14:paraId="74EF6004" w14:textId="77777777" w:rsidR="00D531C2" w:rsidRPr="000566AE" w:rsidRDefault="00D531C2" w:rsidP="00D531C2">
      <w:pPr>
        <w:tabs>
          <w:tab w:val="right" w:pos="2268"/>
        </w:tabs>
        <w:spacing w:after="120"/>
        <w:ind w:left="2268" w:right="1134" w:hanging="1134"/>
        <w:jc w:val="both"/>
      </w:pPr>
      <w:r w:rsidRPr="000566AE">
        <w:t>2.2.6.</w:t>
      </w:r>
      <w:r w:rsidRPr="000566AE">
        <w:tab/>
      </w:r>
      <w:r w:rsidRPr="000566AE">
        <w:tab/>
        <w:t>"Boundary of functional operation"</w:t>
      </w:r>
    </w:p>
    <w:p w14:paraId="1E43601B" w14:textId="77777777" w:rsidR="00D531C2" w:rsidRPr="000566AE" w:rsidRDefault="00D531C2" w:rsidP="00D531C2">
      <w:pPr>
        <w:tabs>
          <w:tab w:val="right" w:pos="2268"/>
        </w:tabs>
        <w:spacing w:after="120"/>
        <w:ind w:left="2268" w:right="1134"/>
        <w:jc w:val="both"/>
      </w:pPr>
      <w:r w:rsidRPr="000566AE">
        <w:t>"</w:t>
      </w:r>
      <w:r w:rsidRPr="000566AE">
        <w:rPr>
          <w:lang w:val="en-US"/>
        </w:rPr>
        <w:t>Boundary</w:t>
      </w:r>
      <w:r w:rsidRPr="000566AE">
        <w:t xml:space="preserve"> of functional operation" defines the boundaries of the external physical limits within which the system is able to maintain functionality.</w:t>
      </w:r>
    </w:p>
    <w:p w14:paraId="19CABFF5" w14:textId="77777777" w:rsidR="00D531C2" w:rsidRPr="000566AE" w:rsidRDefault="00D531C2" w:rsidP="00D531C2">
      <w:pPr>
        <w:tabs>
          <w:tab w:val="right" w:pos="2268"/>
        </w:tabs>
        <w:spacing w:after="120"/>
        <w:ind w:left="2268" w:right="1134" w:hanging="1134"/>
        <w:jc w:val="both"/>
        <w:rPr>
          <w:lang w:val="en-US"/>
        </w:rPr>
      </w:pPr>
      <w:r w:rsidRPr="000566AE">
        <w:rPr>
          <w:lang w:val="en-US"/>
        </w:rPr>
        <w:t>2.3.</w:t>
      </w:r>
      <w:r w:rsidRPr="000566AE">
        <w:rPr>
          <w:lang w:val="en-US"/>
        </w:rPr>
        <w:tab/>
      </w:r>
      <w:r w:rsidRPr="000566AE">
        <w:rPr>
          <w:lang w:val="en-US"/>
        </w:rPr>
        <w:tab/>
        <w:t>Documentation</w:t>
      </w:r>
    </w:p>
    <w:p w14:paraId="1232CCCF" w14:textId="77777777" w:rsidR="00D531C2" w:rsidRPr="000566AE" w:rsidRDefault="00D531C2" w:rsidP="00D531C2">
      <w:pPr>
        <w:tabs>
          <w:tab w:val="right" w:pos="2268"/>
        </w:tabs>
        <w:spacing w:after="120"/>
        <w:ind w:left="2268" w:right="1134" w:hanging="1134"/>
        <w:jc w:val="both"/>
        <w:rPr>
          <w:lang w:val="en-US"/>
        </w:rPr>
      </w:pPr>
      <w:r w:rsidRPr="000566AE">
        <w:rPr>
          <w:lang w:val="en-US"/>
        </w:rPr>
        <w:t>2.3.1.</w:t>
      </w:r>
      <w:r w:rsidRPr="000566AE">
        <w:rPr>
          <w:lang w:val="en-US"/>
        </w:rPr>
        <w:tab/>
      </w:r>
      <w:r w:rsidRPr="000566AE">
        <w:rPr>
          <w:lang w:val="en-US"/>
        </w:rPr>
        <w:tab/>
        <w:t>The vehicle manufacturer shall provide the following documentation:</w:t>
      </w:r>
    </w:p>
    <w:p w14:paraId="41E7DA85" w14:textId="77777777" w:rsidR="00D531C2" w:rsidRPr="000566AE" w:rsidRDefault="00D531C2" w:rsidP="00D531C2">
      <w:pPr>
        <w:tabs>
          <w:tab w:val="right" w:pos="2835"/>
        </w:tabs>
        <w:spacing w:after="120"/>
        <w:ind w:left="2835" w:right="1134" w:hanging="567"/>
        <w:jc w:val="both"/>
        <w:rPr>
          <w:lang w:val="en-US"/>
        </w:rPr>
      </w:pPr>
      <w:r w:rsidRPr="000566AE">
        <w:rPr>
          <w:lang w:val="en-US"/>
        </w:rPr>
        <w:t>(a)</w:t>
      </w:r>
      <w:r w:rsidRPr="000566AE">
        <w:rPr>
          <w:lang w:val="en-US"/>
        </w:rPr>
        <w:tab/>
      </w:r>
      <w:r>
        <w:rPr>
          <w:lang w:val="en-US"/>
        </w:rPr>
        <w:tab/>
      </w:r>
      <w:r w:rsidRPr="000566AE">
        <w:rPr>
          <w:lang w:val="en-US"/>
        </w:rPr>
        <w:t>A description of the camera monitor system which gives an explanation of the main function of the system, incl. drawings, pictures, block diagrams, etc.</w:t>
      </w:r>
    </w:p>
    <w:p w14:paraId="76B6F86E" w14:textId="77777777" w:rsidR="00D531C2" w:rsidRPr="000566AE" w:rsidRDefault="00D531C2" w:rsidP="00D531C2">
      <w:pPr>
        <w:tabs>
          <w:tab w:val="right" w:pos="2835"/>
        </w:tabs>
        <w:spacing w:after="120"/>
        <w:ind w:left="2835" w:right="1134" w:hanging="567"/>
        <w:jc w:val="both"/>
        <w:rPr>
          <w:lang w:val="en-US"/>
        </w:rPr>
      </w:pPr>
      <w:r w:rsidRPr="000566AE">
        <w:rPr>
          <w:lang w:val="en-US"/>
        </w:rPr>
        <w:t>(b)</w:t>
      </w:r>
      <w:r w:rsidRPr="000566AE">
        <w:rPr>
          <w:lang w:val="en-US"/>
        </w:rPr>
        <w:tab/>
      </w:r>
      <w:r>
        <w:rPr>
          <w:lang w:val="en-US"/>
        </w:rPr>
        <w:tab/>
      </w:r>
      <w:r w:rsidRPr="000566AE">
        <w:rPr>
          <w:lang w:val="en-US"/>
        </w:rPr>
        <w:t>A description of the location of the camera and the monitor in the vehicle (system overview).</w:t>
      </w:r>
    </w:p>
    <w:p w14:paraId="6465852D" w14:textId="77777777" w:rsidR="00D531C2" w:rsidRPr="000566AE" w:rsidRDefault="00D531C2" w:rsidP="00D531C2">
      <w:pPr>
        <w:tabs>
          <w:tab w:val="right" w:pos="2835"/>
        </w:tabs>
        <w:spacing w:after="120"/>
        <w:ind w:left="2835" w:right="1134" w:hanging="567"/>
        <w:jc w:val="both"/>
        <w:rPr>
          <w:lang w:val="en-US"/>
        </w:rPr>
      </w:pPr>
      <w:r w:rsidRPr="000566AE">
        <w:rPr>
          <w:lang w:val="en-US"/>
        </w:rPr>
        <w:t>(c)</w:t>
      </w:r>
      <w:r>
        <w:rPr>
          <w:lang w:val="en-US"/>
        </w:rPr>
        <w:tab/>
      </w:r>
      <w:r w:rsidRPr="000566AE">
        <w:rPr>
          <w:lang w:val="en-US"/>
        </w:rPr>
        <w:tab/>
        <w:t>Name of manufacturer of camera, monitor and electronic control units.</w:t>
      </w:r>
    </w:p>
    <w:p w14:paraId="25B2FADF" w14:textId="77777777" w:rsidR="00D531C2" w:rsidRPr="000566AE" w:rsidRDefault="00D531C2" w:rsidP="00D531C2">
      <w:pPr>
        <w:tabs>
          <w:tab w:val="right" w:pos="2835"/>
        </w:tabs>
        <w:spacing w:after="120"/>
        <w:ind w:left="2835" w:right="1134" w:hanging="567"/>
        <w:jc w:val="both"/>
        <w:rPr>
          <w:lang w:val="en-US"/>
        </w:rPr>
      </w:pPr>
      <w:r w:rsidRPr="000566AE">
        <w:rPr>
          <w:lang w:val="en-US"/>
        </w:rPr>
        <w:t>(d)</w:t>
      </w:r>
      <w:r>
        <w:rPr>
          <w:lang w:val="en-US"/>
        </w:rPr>
        <w:tab/>
      </w:r>
      <w:r w:rsidRPr="000566AE">
        <w:rPr>
          <w:lang w:val="en-US"/>
        </w:rPr>
        <w:tab/>
        <w:t>Type of camera and monitor. Each unit shall be clearly and unambiguously identifiable (e.g. by marking for hardware and marking or software output for software content) to provide corresponding hardware and documentation association.</w:t>
      </w:r>
    </w:p>
    <w:p w14:paraId="5E4F0996" w14:textId="77777777" w:rsidR="00D531C2" w:rsidRPr="000566AE" w:rsidRDefault="00D531C2" w:rsidP="00D531C2">
      <w:pPr>
        <w:tabs>
          <w:tab w:val="right" w:pos="2835"/>
        </w:tabs>
        <w:spacing w:after="120"/>
        <w:ind w:left="2835" w:right="1134" w:hanging="567"/>
        <w:jc w:val="both"/>
        <w:rPr>
          <w:lang w:val="en-US"/>
        </w:rPr>
      </w:pPr>
      <w:r w:rsidRPr="000566AE">
        <w:rPr>
          <w:lang w:val="en-US"/>
        </w:rPr>
        <w:t>(e)</w:t>
      </w:r>
      <w:r w:rsidRPr="000566AE">
        <w:rPr>
          <w:lang w:val="en-US"/>
        </w:rPr>
        <w:tab/>
      </w:r>
      <w:r>
        <w:rPr>
          <w:lang w:val="en-US"/>
        </w:rPr>
        <w:tab/>
        <w:t xml:space="preserve">Explanation of the </w:t>
      </w:r>
      <w:r w:rsidRPr="000566AE">
        <w:rPr>
          <w:lang w:val="en-US"/>
        </w:rPr>
        <w:t>warning strategy and the safety concept, as defined by the manufacturer</w:t>
      </w:r>
      <w:r>
        <w:rPr>
          <w:lang w:val="en-US"/>
        </w:rPr>
        <w:t>,</w:t>
      </w:r>
      <w:r w:rsidRPr="000566AE">
        <w:rPr>
          <w:lang w:val="en-US"/>
        </w:rPr>
        <w:t xml:space="preserve"> covering at least the list of failures of paragraph</w:t>
      </w:r>
      <w:r>
        <w:rPr>
          <w:lang w:val="en-US"/>
        </w:rPr>
        <w:t> </w:t>
      </w:r>
      <w:r w:rsidRPr="000566AE">
        <w:rPr>
          <w:lang w:val="en-US"/>
        </w:rPr>
        <w:t>2.4.</w:t>
      </w:r>
    </w:p>
    <w:p w14:paraId="192FB1C3" w14:textId="77777777" w:rsidR="00D531C2" w:rsidRPr="000566AE" w:rsidRDefault="00D531C2" w:rsidP="00D531C2">
      <w:pPr>
        <w:tabs>
          <w:tab w:val="right" w:pos="2268"/>
        </w:tabs>
        <w:spacing w:after="120"/>
        <w:ind w:left="2268" w:right="1134" w:hanging="1134"/>
        <w:jc w:val="both"/>
      </w:pPr>
      <w:r w:rsidRPr="000566AE">
        <w:t>2.3.2.</w:t>
      </w:r>
      <w:r w:rsidRPr="000566AE">
        <w:tab/>
      </w:r>
      <w:r w:rsidRPr="000566AE">
        <w:tab/>
        <w:t xml:space="preserve">For </w:t>
      </w:r>
      <w:r w:rsidRPr="000566AE">
        <w:rPr>
          <w:lang w:val="en-US"/>
        </w:rPr>
        <w:t>periodic</w:t>
      </w:r>
      <w:r w:rsidRPr="000566AE">
        <w:t xml:space="preserve"> technical inspections, the documentation shall describe how the current operational status of "The System" can be verified.</w:t>
      </w:r>
    </w:p>
    <w:p w14:paraId="55C33964" w14:textId="77777777" w:rsidR="00D531C2" w:rsidRPr="000566AE" w:rsidRDefault="00D531C2" w:rsidP="00D531C2">
      <w:pPr>
        <w:tabs>
          <w:tab w:val="right" w:pos="2268"/>
        </w:tabs>
        <w:spacing w:after="120"/>
        <w:ind w:left="2268" w:right="1134" w:hanging="1134"/>
        <w:jc w:val="both"/>
      </w:pPr>
      <w:r w:rsidRPr="000566AE">
        <w:t>2.3.3.</w:t>
      </w:r>
      <w:r w:rsidRPr="000566AE">
        <w:tab/>
      </w:r>
      <w:r w:rsidRPr="000566AE">
        <w:tab/>
        <w:t xml:space="preserve">The limits </w:t>
      </w:r>
      <w:r w:rsidRPr="000566AE">
        <w:rPr>
          <w:lang w:val="en-US"/>
        </w:rPr>
        <w:t>for</w:t>
      </w:r>
      <w:r w:rsidRPr="000566AE">
        <w:t xml:space="preserve"> the boundary of functional operation (e.g. environmental parameters) shall be stated where appropriate to the system performance.</w:t>
      </w:r>
    </w:p>
    <w:p w14:paraId="3D7D89F8" w14:textId="77777777" w:rsidR="00D531C2" w:rsidRPr="000566AE" w:rsidRDefault="00D531C2" w:rsidP="00D531C2">
      <w:pPr>
        <w:tabs>
          <w:tab w:val="right" w:pos="2268"/>
        </w:tabs>
        <w:spacing w:after="120"/>
        <w:ind w:left="2268" w:right="1134" w:hanging="1134"/>
        <w:jc w:val="both"/>
        <w:rPr>
          <w:lang w:val="en-US"/>
        </w:rPr>
      </w:pPr>
      <w:r w:rsidRPr="000566AE">
        <w:rPr>
          <w:lang w:val="en-US"/>
        </w:rPr>
        <w:t>2.3.4.</w:t>
      </w:r>
      <w:r w:rsidRPr="000566AE">
        <w:rPr>
          <w:lang w:val="en-US"/>
        </w:rPr>
        <w:tab/>
      </w:r>
      <w:r w:rsidRPr="000566AE">
        <w:rPr>
          <w:lang w:val="en-US"/>
        </w:rPr>
        <w:tab/>
        <w:t>Safety concept of the manufacturer</w:t>
      </w:r>
    </w:p>
    <w:p w14:paraId="1422C45D" w14:textId="77777777" w:rsidR="00D531C2" w:rsidRPr="000566AE" w:rsidRDefault="00D531C2" w:rsidP="00D531C2">
      <w:pPr>
        <w:tabs>
          <w:tab w:val="right" w:pos="2268"/>
        </w:tabs>
        <w:spacing w:after="120"/>
        <w:ind w:left="2268" w:right="1134"/>
        <w:jc w:val="both"/>
        <w:rPr>
          <w:lang w:val="en-US"/>
        </w:rPr>
      </w:pPr>
      <w:r w:rsidRPr="000566AE">
        <w:rPr>
          <w:lang w:val="en-US"/>
        </w:rPr>
        <w:t>The manufacturer shall provide a statement which affirms that the strategy chosen allows a safe operation of "The System".</w:t>
      </w:r>
    </w:p>
    <w:p w14:paraId="14D3F263" w14:textId="77777777" w:rsidR="00D531C2" w:rsidRPr="000566AE" w:rsidRDefault="00D531C2" w:rsidP="00D531C2">
      <w:pPr>
        <w:tabs>
          <w:tab w:val="right" w:pos="2268"/>
        </w:tabs>
        <w:spacing w:after="120"/>
        <w:ind w:left="2268" w:right="1134"/>
        <w:jc w:val="both"/>
        <w:rPr>
          <w:lang w:val="en-US"/>
        </w:rPr>
      </w:pPr>
      <w:r w:rsidRPr="000566AE">
        <w:rPr>
          <w:lang w:val="en-US"/>
        </w:rPr>
        <w:t>In the case of a failure, the driver shall be informed for example by a clear and visible warning signal or message display. When the system is activated, the warning shall be present as long as the fault condition persists.</w:t>
      </w:r>
    </w:p>
    <w:p w14:paraId="22068833" w14:textId="77777777" w:rsidR="00D531C2" w:rsidRPr="000566AE" w:rsidRDefault="00D531C2" w:rsidP="00D531C2">
      <w:pPr>
        <w:tabs>
          <w:tab w:val="right" w:pos="2268"/>
        </w:tabs>
        <w:spacing w:after="120"/>
        <w:ind w:left="2268" w:right="1134"/>
        <w:jc w:val="both"/>
        <w:rPr>
          <w:lang w:val="en-US"/>
        </w:rPr>
      </w:pPr>
      <w:r w:rsidRPr="000566AE">
        <w:rPr>
          <w:lang w:val="en-US"/>
        </w:rPr>
        <w:t>The fault conditions shall be established and maintained by the manufacturer and shall be made open for inspection by the Technical Service at the time of the type approval.</w:t>
      </w:r>
    </w:p>
    <w:p w14:paraId="6FA3C3E6" w14:textId="77777777" w:rsidR="00D531C2" w:rsidRPr="000566AE" w:rsidRDefault="00D531C2" w:rsidP="00D531C2">
      <w:pPr>
        <w:tabs>
          <w:tab w:val="right" w:pos="2268"/>
        </w:tabs>
        <w:spacing w:after="120"/>
        <w:ind w:left="2268" w:right="1134" w:hanging="1134"/>
        <w:jc w:val="both"/>
        <w:rPr>
          <w:lang w:val="en-US"/>
        </w:rPr>
      </w:pPr>
      <w:r w:rsidRPr="000566AE">
        <w:rPr>
          <w:lang w:val="en-US"/>
        </w:rPr>
        <w:lastRenderedPageBreak/>
        <w:t>2.3.5.</w:t>
      </w:r>
      <w:r w:rsidRPr="000566AE">
        <w:rPr>
          <w:lang w:val="en-US"/>
        </w:rPr>
        <w:tab/>
      </w:r>
      <w:r w:rsidRPr="000566AE">
        <w:rPr>
          <w:lang w:val="en-US"/>
        </w:rPr>
        <w:tab/>
        <w:t>The chosen analytical approach(es) shall be established and maintained by the manufacturer and shall be made open for inspection by the Technical Service at the time of the type approval.</w:t>
      </w:r>
    </w:p>
    <w:p w14:paraId="789F314F" w14:textId="77777777" w:rsidR="00D531C2" w:rsidRPr="000566AE" w:rsidRDefault="00D531C2" w:rsidP="00D531C2">
      <w:pPr>
        <w:keepNext/>
        <w:keepLines/>
        <w:tabs>
          <w:tab w:val="right" w:pos="2268"/>
        </w:tabs>
        <w:spacing w:after="120"/>
        <w:ind w:left="2268" w:right="1134" w:hanging="1134"/>
        <w:jc w:val="both"/>
        <w:rPr>
          <w:lang w:val="en-US"/>
        </w:rPr>
      </w:pPr>
      <w:r w:rsidRPr="000566AE">
        <w:rPr>
          <w:lang w:val="en-US"/>
        </w:rPr>
        <w:t>2.4.</w:t>
      </w:r>
      <w:r w:rsidRPr="000566AE">
        <w:rPr>
          <w:lang w:val="en-US"/>
        </w:rPr>
        <w:tab/>
      </w:r>
      <w:r w:rsidRPr="000566AE">
        <w:rPr>
          <w:lang w:val="en-US"/>
        </w:rPr>
        <w:tab/>
        <w:t>List of failures</w:t>
      </w:r>
    </w:p>
    <w:p w14:paraId="0E338D20" w14:textId="77777777" w:rsidR="00D531C2" w:rsidRPr="000566AE" w:rsidRDefault="00D531C2" w:rsidP="00D531C2">
      <w:pPr>
        <w:keepNext/>
        <w:keepLines/>
        <w:tabs>
          <w:tab w:val="right" w:pos="2268"/>
        </w:tabs>
        <w:spacing w:after="120"/>
        <w:ind w:left="2268" w:right="1134" w:hanging="1134"/>
        <w:jc w:val="both"/>
      </w:pPr>
      <w:r w:rsidRPr="000566AE">
        <w:t>2.4.1.</w:t>
      </w:r>
      <w:r w:rsidRPr="000566AE">
        <w:tab/>
      </w:r>
      <w:r w:rsidRPr="000566AE">
        <w:tab/>
        <w:t>Camera</w:t>
      </w:r>
    </w:p>
    <w:p w14:paraId="6AB9CDFA" w14:textId="77777777" w:rsidR="00D531C2" w:rsidRPr="000566AE" w:rsidRDefault="00D531C2" w:rsidP="00D531C2">
      <w:pPr>
        <w:keepNext/>
        <w:keepLines/>
        <w:tabs>
          <w:tab w:val="right" w:pos="2268"/>
        </w:tabs>
        <w:spacing w:after="120"/>
        <w:ind w:left="2268" w:right="1134"/>
        <w:jc w:val="both"/>
      </w:pPr>
      <w:r w:rsidRPr="000566AE">
        <w:tab/>
        <w:t>(a)</w:t>
      </w:r>
      <w:r w:rsidRPr="000566AE">
        <w:tab/>
      </w:r>
      <w:r w:rsidRPr="000566AE">
        <w:rPr>
          <w:lang w:val="en-US"/>
        </w:rPr>
        <w:t>Failure</w:t>
      </w:r>
      <w:r w:rsidRPr="000566AE">
        <w:t xml:space="preserve"> of the camera;</w:t>
      </w:r>
    </w:p>
    <w:p w14:paraId="751FE95A" w14:textId="77777777" w:rsidR="00D531C2" w:rsidRPr="000566AE" w:rsidRDefault="00D531C2" w:rsidP="00D531C2">
      <w:pPr>
        <w:keepNext/>
        <w:keepLines/>
        <w:tabs>
          <w:tab w:val="right" w:pos="2268"/>
        </w:tabs>
        <w:spacing w:after="120"/>
        <w:ind w:left="2268" w:right="1134"/>
        <w:jc w:val="both"/>
      </w:pPr>
      <w:r w:rsidRPr="000566AE">
        <w:t>(b)</w:t>
      </w:r>
      <w:r w:rsidRPr="000566AE">
        <w:tab/>
      </w:r>
      <w:r w:rsidRPr="000566AE">
        <w:rPr>
          <w:lang w:val="en-US"/>
        </w:rPr>
        <w:t>Electronic</w:t>
      </w:r>
      <w:r w:rsidRPr="000566AE">
        <w:t xml:space="preserve"> noise, reduced detail resolution;</w:t>
      </w:r>
    </w:p>
    <w:p w14:paraId="6448135C" w14:textId="77777777" w:rsidR="00D531C2" w:rsidRPr="000566AE" w:rsidRDefault="00D531C2" w:rsidP="00D531C2">
      <w:pPr>
        <w:keepNext/>
        <w:keepLines/>
        <w:tabs>
          <w:tab w:val="right" w:pos="2268"/>
        </w:tabs>
        <w:spacing w:after="120"/>
        <w:ind w:left="2268" w:right="1134"/>
        <w:jc w:val="both"/>
      </w:pPr>
      <w:r w:rsidRPr="000566AE">
        <w:t>(c)</w:t>
      </w:r>
      <w:r w:rsidRPr="000566AE">
        <w:tab/>
      </w:r>
      <w:r w:rsidRPr="000566AE">
        <w:rPr>
          <w:lang w:val="en-US"/>
        </w:rPr>
        <w:t>Defocus</w:t>
      </w:r>
      <w:r w:rsidRPr="000566AE">
        <w:t xml:space="preserve"> of the optics, reduced detail resolution.</w:t>
      </w:r>
    </w:p>
    <w:p w14:paraId="3C1B9F64" w14:textId="77777777" w:rsidR="00D531C2" w:rsidRPr="000566AE" w:rsidRDefault="00D531C2" w:rsidP="00D531C2">
      <w:pPr>
        <w:tabs>
          <w:tab w:val="right" w:pos="2268"/>
        </w:tabs>
        <w:spacing w:after="120"/>
        <w:ind w:left="2268" w:right="1134" w:hanging="1134"/>
        <w:jc w:val="both"/>
      </w:pPr>
      <w:r w:rsidRPr="000566AE">
        <w:t>2.4.2.</w:t>
      </w:r>
      <w:r w:rsidRPr="000566AE">
        <w:tab/>
      </w:r>
      <w:r w:rsidRPr="000566AE">
        <w:tab/>
        <w:t>Monitor</w:t>
      </w:r>
    </w:p>
    <w:p w14:paraId="0ABE998C" w14:textId="77777777" w:rsidR="00D531C2" w:rsidRPr="000566AE" w:rsidRDefault="00D531C2" w:rsidP="00D531C2">
      <w:pPr>
        <w:tabs>
          <w:tab w:val="right" w:pos="2268"/>
        </w:tabs>
        <w:spacing w:after="120"/>
        <w:ind w:left="2268" w:right="1134"/>
        <w:jc w:val="both"/>
      </w:pPr>
      <w:r w:rsidRPr="000566AE">
        <w:rPr>
          <w:lang w:val="en-US"/>
        </w:rPr>
        <w:t>(a)</w:t>
      </w:r>
      <w:r w:rsidRPr="000566AE">
        <w:rPr>
          <w:lang w:val="en-US"/>
        </w:rPr>
        <w:tab/>
        <w:t>Failure of monitor display, no image content is displayed;</w:t>
      </w:r>
    </w:p>
    <w:p w14:paraId="4D1537A5" w14:textId="77777777" w:rsidR="00D531C2" w:rsidRPr="000566AE" w:rsidRDefault="00D531C2" w:rsidP="00D531C2">
      <w:pPr>
        <w:tabs>
          <w:tab w:val="right" w:pos="2268"/>
        </w:tabs>
        <w:spacing w:after="120"/>
        <w:ind w:left="2268" w:right="1134"/>
        <w:jc w:val="both"/>
        <w:rPr>
          <w:lang w:val="en-US"/>
        </w:rPr>
      </w:pPr>
      <w:r w:rsidRPr="000566AE">
        <w:t>(b)</w:t>
      </w:r>
      <w:r w:rsidRPr="000566AE">
        <w:tab/>
      </w:r>
      <w:r w:rsidRPr="000566AE">
        <w:rPr>
          <w:lang w:val="en-US"/>
        </w:rPr>
        <w:t>Freeze of displayed monitor content, image content is not refreshed;</w:t>
      </w:r>
    </w:p>
    <w:p w14:paraId="4204A017" w14:textId="77777777" w:rsidR="00D531C2" w:rsidRPr="000566AE" w:rsidRDefault="00D531C2" w:rsidP="00D531C2">
      <w:pPr>
        <w:tabs>
          <w:tab w:val="right" w:pos="2268"/>
        </w:tabs>
        <w:spacing w:after="120"/>
        <w:ind w:left="2268" w:right="1134"/>
        <w:jc w:val="both"/>
      </w:pPr>
      <w:r w:rsidRPr="000566AE">
        <w:t>(c)</w:t>
      </w:r>
      <w:r w:rsidRPr="000566AE">
        <w:tab/>
      </w:r>
      <w:r w:rsidRPr="000566AE">
        <w:rPr>
          <w:lang w:val="en-US"/>
        </w:rPr>
        <w:t>Enlarged</w:t>
      </w:r>
      <w:r w:rsidRPr="000566AE">
        <w:t xml:space="preserve"> image formation time, changing image content is blurred.</w:t>
      </w:r>
    </w:p>
    <w:p w14:paraId="467E6274" w14:textId="77777777" w:rsidR="00D531C2" w:rsidRPr="000566AE" w:rsidRDefault="00D531C2" w:rsidP="00D531C2">
      <w:pPr>
        <w:tabs>
          <w:tab w:val="right" w:pos="2268"/>
        </w:tabs>
        <w:spacing w:after="120"/>
        <w:ind w:left="2268" w:right="1134" w:hanging="1134"/>
        <w:jc w:val="both"/>
      </w:pPr>
      <w:r w:rsidRPr="000566AE">
        <w:t>2.4.3.</w:t>
      </w:r>
      <w:r w:rsidRPr="000566AE">
        <w:tab/>
      </w:r>
      <w:r w:rsidRPr="000566AE">
        <w:tab/>
        <w:t>Control unit</w:t>
      </w:r>
    </w:p>
    <w:p w14:paraId="7993DCA5" w14:textId="77777777" w:rsidR="00D531C2" w:rsidRPr="000566AE" w:rsidRDefault="00D531C2" w:rsidP="00D531C2">
      <w:pPr>
        <w:tabs>
          <w:tab w:val="right" w:pos="2268"/>
        </w:tabs>
        <w:spacing w:after="120"/>
        <w:ind w:left="2268" w:right="1134"/>
        <w:jc w:val="both"/>
      </w:pPr>
      <w:r w:rsidRPr="000566AE">
        <w:tab/>
        <w:t>(a)</w:t>
      </w:r>
      <w:r w:rsidRPr="000566AE">
        <w:tab/>
        <w:t>Failure of the control unit;</w:t>
      </w:r>
    </w:p>
    <w:p w14:paraId="3884A459" w14:textId="77777777" w:rsidR="00D531C2" w:rsidRPr="000566AE" w:rsidRDefault="00D531C2" w:rsidP="00D531C2">
      <w:pPr>
        <w:tabs>
          <w:tab w:val="right" w:pos="2268"/>
        </w:tabs>
        <w:spacing w:after="120"/>
        <w:ind w:left="2268" w:right="1134"/>
        <w:jc w:val="both"/>
      </w:pPr>
      <w:r w:rsidRPr="000566AE">
        <w:tab/>
        <w:t>(b)</w:t>
      </w:r>
      <w:r w:rsidRPr="000566AE">
        <w:tab/>
        <w:t>Failure in the communication between camera and control unit;</w:t>
      </w:r>
    </w:p>
    <w:p w14:paraId="53A1AE4B" w14:textId="77777777" w:rsidR="00D531C2" w:rsidRPr="000566AE" w:rsidRDefault="00D531C2" w:rsidP="00D531C2">
      <w:pPr>
        <w:tabs>
          <w:tab w:val="right" w:pos="2268"/>
        </w:tabs>
        <w:spacing w:after="120"/>
        <w:ind w:left="2268" w:right="1134"/>
        <w:jc w:val="both"/>
      </w:pPr>
      <w:r w:rsidRPr="000566AE">
        <w:tab/>
        <w:t>(c)</w:t>
      </w:r>
      <w:r w:rsidRPr="000566AE">
        <w:tab/>
        <w:t>Failure in the communication between control unit and monitor.</w:t>
      </w:r>
    </w:p>
    <w:p w14:paraId="7CA8436A" w14:textId="77777777" w:rsidR="00D531C2" w:rsidRPr="000566AE" w:rsidRDefault="00D531C2" w:rsidP="00D531C2">
      <w:pPr>
        <w:tabs>
          <w:tab w:val="right" w:pos="2268"/>
        </w:tabs>
        <w:spacing w:after="120"/>
        <w:ind w:left="2268" w:right="1134" w:hanging="1134"/>
        <w:jc w:val="both"/>
      </w:pPr>
      <w:r w:rsidRPr="000566AE">
        <w:t>2.5.</w:t>
      </w:r>
      <w:r w:rsidRPr="000566AE">
        <w:tab/>
      </w:r>
      <w:r w:rsidRPr="000566AE">
        <w:tab/>
        <w:t>Verification</w:t>
      </w:r>
    </w:p>
    <w:p w14:paraId="5E2F4758" w14:textId="77777777" w:rsidR="00D531C2" w:rsidRPr="000566AE" w:rsidRDefault="00D531C2" w:rsidP="00D531C2">
      <w:pPr>
        <w:tabs>
          <w:tab w:val="right" w:pos="2268"/>
        </w:tabs>
        <w:spacing w:after="120"/>
        <w:ind w:left="2268" w:right="1134" w:hanging="1134"/>
        <w:jc w:val="both"/>
        <w:rPr>
          <w:lang w:val="en-US"/>
        </w:rPr>
      </w:pPr>
      <w:r w:rsidRPr="000566AE">
        <w:rPr>
          <w:lang w:val="en-US"/>
        </w:rPr>
        <w:t>2.5.1.</w:t>
      </w:r>
      <w:r w:rsidRPr="000566AE">
        <w:rPr>
          <w:lang w:val="en-US"/>
        </w:rPr>
        <w:tab/>
      </w:r>
      <w:r w:rsidRPr="000566AE">
        <w:rPr>
          <w:lang w:val="en-US"/>
        </w:rPr>
        <w:tab/>
        <w:t>Verification of the performance of the camera monitor system under no-fault and fault conditions shall be conducted against the manufacturer's specification.</w:t>
      </w:r>
    </w:p>
    <w:p w14:paraId="56D0F553" w14:textId="77777777" w:rsidR="00D531C2" w:rsidRPr="00A67196" w:rsidRDefault="00D531C2" w:rsidP="00D531C2">
      <w:pPr>
        <w:tabs>
          <w:tab w:val="right" w:pos="2268"/>
        </w:tabs>
        <w:spacing w:after="120"/>
        <w:ind w:left="2268" w:right="1134" w:hanging="1134"/>
        <w:jc w:val="both"/>
        <w:rPr>
          <w:lang w:val="en-US"/>
        </w:rPr>
      </w:pPr>
      <w:r w:rsidRPr="000566AE">
        <w:rPr>
          <w:lang w:val="en-US"/>
        </w:rPr>
        <w:t>2.5.2.</w:t>
      </w:r>
      <w:r w:rsidRPr="000566AE">
        <w:rPr>
          <w:lang w:val="en-US"/>
        </w:rPr>
        <w:tab/>
      </w:r>
      <w:r w:rsidRPr="000566AE">
        <w:rPr>
          <w:lang w:val="en-US"/>
        </w:rPr>
        <w:tab/>
        <w:t>The verification of the safety concept of the reaction of the camera monitor system shall, at the discretion of the Type Approval Authority, be verified according to the influence of failures in paragraph 2.4. The verification results shall correspond with the documented summary of the failure analysis in paragraph 2.4., to a level of overall effect such that the safety concept and execution are confirmed as being adequate.</w:t>
      </w:r>
    </w:p>
    <w:p w14:paraId="296062BF" w14:textId="77777777" w:rsidR="00D531C2" w:rsidRPr="00A67196" w:rsidRDefault="00D531C2" w:rsidP="00D531C2">
      <w:pPr>
        <w:spacing w:before="240"/>
        <w:ind w:left="1134" w:right="1134"/>
        <w:jc w:val="center"/>
        <w:rPr>
          <w:u w:val="single"/>
        </w:rPr>
      </w:pPr>
      <w:r w:rsidRPr="00A67196">
        <w:rPr>
          <w:u w:val="single"/>
        </w:rPr>
        <w:tab/>
      </w:r>
      <w:r w:rsidRPr="00A67196">
        <w:rPr>
          <w:u w:val="single"/>
        </w:rPr>
        <w:tab/>
      </w:r>
      <w:r w:rsidRPr="00A67196">
        <w:rPr>
          <w:u w:val="single"/>
        </w:rPr>
        <w:tab/>
      </w:r>
    </w:p>
    <w:p w14:paraId="71B8FAF2" w14:textId="77777777" w:rsidR="00776D12" w:rsidRDefault="00776D12" w:rsidP="00C711C7">
      <w:pPr>
        <w:jc w:val="center"/>
      </w:pPr>
    </w:p>
    <w:sectPr w:rsidR="00776D12" w:rsidSect="00D531C2">
      <w:headerReference w:type="even" r:id="rId155"/>
      <w:headerReference w:type="default" r:id="rId156"/>
      <w:headerReference w:type="first" r:id="rId157"/>
      <w:footerReference w:type="first" r:id="rId158"/>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A3031" w14:textId="77777777" w:rsidR="00EF4FEC" w:rsidRDefault="00EF4FEC"/>
  </w:endnote>
  <w:endnote w:type="continuationSeparator" w:id="0">
    <w:p w14:paraId="717ACD63" w14:textId="77777777" w:rsidR="00EF4FEC" w:rsidRDefault="00EF4FEC"/>
  </w:endnote>
  <w:endnote w:type="continuationNotice" w:id="1">
    <w:p w14:paraId="48457DFF" w14:textId="77777777" w:rsidR="00EF4FEC" w:rsidRDefault="00EF4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38C4C" w14:textId="77777777" w:rsidR="00EF4FEC" w:rsidRPr="00D623A7" w:rsidRDefault="00EF4FEC">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2</w:t>
    </w:r>
    <w:r w:rsidRPr="00D623A7">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9D3CE" w14:textId="7B2788DD"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60</w:t>
    </w:r>
    <w:r w:rsidRPr="000E2F0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DFD2D" w14:textId="448BC9FB" w:rsidR="00EF4FEC" w:rsidRPr="006E4D5A" w:rsidRDefault="00EF4FEC"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61</w:t>
    </w:r>
    <w:r w:rsidRPr="000E2F0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42BA4" w14:textId="144877C1"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68</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F013" w14:textId="3C065DE0" w:rsidR="00EF4FEC" w:rsidRPr="006E4D5A" w:rsidRDefault="00EF4FEC"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69</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3DCC8" w14:textId="07B725F8"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70</w:t>
    </w:r>
    <w:r w:rsidRPr="000E2F0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9EB3" w14:textId="1A13213C" w:rsidR="00EF4FEC" w:rsidRPr="006E4D5A" w:rsidRDefault="00EF4FEC"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71</w:t>
    </w:r>
    <w:r w:rsidRPr="000E2F00">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BBED6" w14:textId="77777777" w:rsidR="00EF4FEC" w:rsidRPr="003337FA" w:rsidRDefault="00EF4FEC" w:rsidP="00D531C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E069B" w14:textId="77777777" w:rsidR="00EF4FEC" w:rsidRPr="00C66C3C" w:rsidRDefault="00EF4FEC" w:rsidP="00D531C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3432" w14:textId="1277B320"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72</w:t>
    </w:r>
    <w:r w:rsidRPr="000E2F0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32363" w14:textId="580E7DB4" w:rsidR="00EF4FEC" w:rsidRPr="0010799A" w:rsidRDefault="00EF4FEC"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73</w:t>
    </w:r>
    <w:r w:rsidRPr="000E2F0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0FF29" w14:textId="77777777" w:rsidR="00EF4FEC" w:rsidRPr="00776D12" w:rsidRDefault="00EF4FEC"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3</w:t>
    </w:r>
    <w:r w:rsidRPr="00776D12">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4BA0" w14:textId="4E67CA93"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74</w:t>
    </w:r>
    <w:r w:rsidRPr="000E2F00">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4993F" w14:textId="55F41C35"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76</w:t>
    </w:r>
    <w:r w:rsidRPr="000E2F00">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6E807" w14:textId="2DAB37B3" w:rsidR="00EF4FEC" w:rsidRPr="0010799A" w:rsidRDefault="00EF4FEC"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75</w:t>
    </w:r>
    <w:r w:rsidRPr="000E2F00">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6497A" w14:textId="3D588F0C" w:rsidR="00EF4FEC" w:rsidRPr="00B72E6F" w:rsidRDefault="00EF4FEC" w:rsidP="00E3537E">
    <w:pPr>
      <w:pStyle w:val="Footer"/>
      <w:jc w:val="right"/>
    </w:pPr>
    <w:r>
      <w:rPr>
        <w:rStyle w:val="PageNumber"/>
      </w:rPr>
      <w:fldChar w:fldCharType="begin"/>
    </w:r>
    <w:r>
      <w:rPr>
        <w:rStyle w:val="PageNumber"/>
      </w:rPr>
      <w:instrText xml:space="preserve"> PAGE </w:instrText>
    </w:r>
    <w:r>
      <w:rPr>
        <w:rStyle w:val="PageNumber"/>
      </w:rPr>
      <w:fldChar w:fldCharType="separate"/>
    </w:r>
    <w:r w:rsidR="00764A04">
      <w:rPr>
        <w:rStyle w:val="PageNumber"/>
        <w:noProof/>
      </w:rPr>
      <w:t>74</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73699" w14:textId="2039C082" w:rsidR="005B735E" w:rsidRPr="00B72E6F" w:rsidRDefault="005B735E" w:rsidP="005B735E">
    <w:pPr>
      <w:pStyle w:val="Footer"/>
    </w:pPr>
    <w:r>
      <w:rPr>
        <w:rStyle w:val="PageNumber"/>
      </w:rPr>
      <w:fldChar w:fldCharType="begin"/>
    </w:r>
    <w:r>
      <w:rPr>
        <w:rStyle w:val="PageNumber"/>
      </w:rPr>
      <w:instrText xml:space="preserve"> PAGE </w:instrText>
    </w:r>
    <w:r>
      <w:rPr>
        <w:rStyle w:val="PageNumber"/>
      </w:rPr>
      <w:fldChar w:fldCharType="separate"/>
    </w:r>
    <w:r w:rsidR="00764A04">
      <w:rPr>
        <w:rStyle w:val="PageNumber"/>
        <w:noProof/>
      </w:rPr>
      <w:t>77</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685D" w14:textId="6F671266" w:rsidR="005B735E" w:rsidRPr="00B72E6F" w:rsidRDefault="005B735E" w:rsidP="005B735E">
    <w:pPr>
      <w:pStyle w:val="Footer"/>
      <w:jc w:val="right"/>
    </w:pPr>
    <w:r>
      <w:rPr>
        <w:rStyle w:val="PageNumber"/>
      </w:rPr>
      <w:fldChar w:fldCharType="begin"/>
    </w:r>
    <w:r>
      <w:rPr>
        <w:rStyle w:val="PageNumber"/>
      </w:rPr>
      <w:instrText xml:space="preserve"> PAGE </w:instrText>
    </w:r>
    <w:r>
      <w:rPr>
        <w:rStyle w:val="PageNumber"/>
      </w:rPr>
      <w:fldChar w:fldCharType="separate"/>
    </w:r>
    <w:r w:rsidR="00764A04">
      <w:rPr>
        <w:rStyle w:val="PageNumber"/>
        <w:noProof/>
      </w:rPr>
      <w:t>81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7806" w14:textId="190234F5" w:rsidR="00EF4FEC" w:rsidRPr="00DE17AD" w:rsidRDefault="00EF4FEC" w:rsidP="00D531C2">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764A04">
      <w:rPr>
        <w:b/>
        <w:noProof/>
        <w:sz w:val="18"/>
      </w:rPr>
      <w:t>32</w:t>
    </w:r>
    <w:r w:rsidRPr="00803BF8">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77606" w14:textId="4398EB43" w:rsidR="00EF4FEC" w:rsidRPr="00DE17AD" w:rsidRDefault="00EF4FEC" w:rsidP="00D531C2">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764A04">
      <w:rPr>
        <w:b/>
        <w:noProof/>
        <w:sz w:val="18"/>
      </w:rPr>
      <w:t>31</w:t>
    </w:r>
    <w:r w:rsidRPr="00803BF8">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CAB6" w14:textId="77777777" w:rsidR="00EF4FEC" w:rsidRPr="00FA4B39" w:rsidRDefault="00EF4FEC" w:rsidP="00FA4B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A6A40" w14:textId="77777777" w:rsidR="00EF4FEC" w:rsidRPr="00E239A1" w:rsidRDefault="00EF4FEC" w:rsidP="00D531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747AA" w14:textId="77777777" w:rsidR="00EF4FEC" w:rsidRPr="006E4D5A" w:rsidRDefault="00EF4FEC" w:rsidP="00D531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66D1" w14:textId="3A900617" w:rsidR="00EF4FEC" w:rsidRPr="00E239A1"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56</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3B3F2" w14:textId="2770463B" w:rsidR="00EF4FEC" w:rsidRPr="006E4D5A" w:rsidRDefault="00EF4FEC"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55</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27543" w14:textId="77777777" w:rsidR="00EF4FEC" w:rsidRPr="000B175B" w:rsidRDefault="00EF4FEC" w:rsidP="000B175B">
      <w:pPr>
        <w:tabs>
          <w:tab w:val="right" w:pos="2155"/>
        </w:tabs>
        <w:spacing w:after="80"/>
        <w:ind w:left="680"/>
        <w:rPr>
          <w:u w:val="single"/>
        </w:rPr>
      </w:pPr>
      <w:r>
        <w:rPr>
          <w:u w:val="single"/>
        </w:rPr>
        <w:tab/>
      </w:r>
    </w:p>
  </w:footnote>
  <w:footnote w:type="continuationSeparator" w:id="0">
    <w:p w14:paraId="79008562" w14:textId="77777777" w:rsidR="00EF4FEC" w:rsidRPr="00FC68B7" w:rsidRDefault="00EF4FEC" w:rsidP="00FC68B7">
      <w:pPr>
        <w:tabs>
          <w:tab w:val="left" w:pos="2155"/>
        </w:tabs>
        <w:spacing w:after="80"/>
        <w:ind w:left="680"/>
        <w:rPr>
          <w:u w:val="single"/>
        </w:rPr>
      </w:pPr>
      <w:r>
        <w:rPr>
          <w:u w:val="single"/>
        </w:rPr>
        <w:tab/>
      </w:r>
    </w:p>
  </w:footnote>
  <w:footnote w:type="continuationNotice" w:id="1">
    <w:p w14:paraId="2E497688" w14:textId="77777777" w:rsidR="00EF4FEC" w:rsidRDefault="00EF4FEC"/>
  </w:footnote>
  <w:footnote w:id="2">
    <w:p w14:paraId="7BD613F4" w14:textId="77777777" w:rsidR="00EF4FEC" w:rsidRPr="004C6C4C" w:rsidRDefault="00EF4FEC"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5EC86975" w14:textId="01463BAB" w:rsidR="00EF4FEC" w:rsidRPr="009139E4" w:rsidRDefault="00EF4FEC" w:rsidP="00D531C2">
      <w:pPr>
        <w:pStyle w:val="FootnoteText"/>
        <w:widowControl w:val="0"/>
        <w:tabs>
          <w:tab w:val="clear" w:pos="1021"/>
          <w:tab w:val="right" w:pos="1020"/>
        </w:tabs>
        <w:rPr>
          <w:lang w:val="en-US"/>
        </w:rPr>
      </w:pPr>
      <w:r w:rsidRPr="00BB3543">
        <w:tab/>
      </w:r>
      <w:r>
        <w:rPr>
          <w:rStyle w:val="FootnoteReference"/>
        </w:rPr>
        <w:footnoteRef/>
      </w:r>
      <w:r w:rsidRPr="008C4A36">
        <w:tab/>
      </w:r>
      <w:r w:rsidRPr="009139E4">
        <w:rPr>
          <w:lang w:val="en-US"/>
        </w:rPr>
        <w:t>As defined in the Consolidated Resolution on the Construction of Vehicles (R.E.3.), document ECE/TRANS/WP.29/78/Rev.</w:t>
      </w:r>
      <w:r>
        <w:rPr>
          <w:lang w:val="en-US"/>
        </w:rPr>
        <w:t>4</w:t>
      </w:r>
      <w:r w:rsidRPr="009139E4">
        <w:rPr>
          <w:lang w:val="en-US"/>
        </w:rPr>
        <w:t xml:space="preserve">. </w:t>
      </w:r>
      <w:r w:rsidRPr="009139E4">
        <w:t xml:space="preserve">- </w:t>
      </w:r>
      <w:hyperlink r:id="rId1" w:history="1">
        <w:r w:rsidRPr="003C7AC5">
          <w:rPr>
            <w:rStyle w:val="Hyperlink"/>
          </w:rPr>
          <w:t>www.unece.org/trans/main/wp29/wp29wgs/wp29gen/wp29resolutions.html</w:t>
        </w:r>
      </w:hyperlink>
    </w:p>
  </w:footnote>
  <w:footnote w:id="4">
    <w:p w14:paraId="4982840C" w14:textId="7E6BCBF6" w:rsidR="00EF4FEC" w:rsidRPr="002324E2" w:rsidRDefault="00EF4FEC" w:rsidP="00D531C2">
      <w:pPr>
        <w:pStyle w:val="FootnoteText"/>
        <w:rPr>
          <w:lang w:val="en-US"/>
        </w:rPr>
      </w:pPr>
      <w:r w:rsidRPr="008C4A36">
        <w:tab/>
      </w:r>
      <w:r>
        <w:rPr>
          <w:rStyle w:val="FootnoteReference"/>
        </w:rPr>
        <w:footnoteRef/>
      </w:r>
      <w:r w:rsidRPr="008C4A36">
        <w:tab/>
        <w:t>The distinguishing numbers of the Contracting Parties to the 1958 Agreement are reproduced in Annex 3 to the Consolidated Resolution on the Construction of Vehicles (R.E.3), document ECE/TRANS/WP.29/78/Rev.</w:t>
      </w:r>
      <w:r>
        <w:t>4</w:t>
      </w:r>
      <w:r w:rsidRPr="008C4A36">
        <w:t xml:space="preserve"> - </w:t>
      </w:r>
      <w:hyperlink r:id="rId2" w:history="1">
        <w:r w:rsidRPr="008C4A36">
          <w:t>www.unece.org/trans/main/wp29/wp29wgs/wp29gen/wp29resolutions.html</w:t>
        </w:r>
      </w:hyperlink>
    </w:p>
  </w:footnote>
  <w:footnote w:id="5">
    <w:p w14:paraId="2F109255" w14:textId="77777777" w:rsidR="00EF4FEC" w:rsidRPr="002324E2" w:rsidRDefault="00EF4FEC" w:rsidP="00D531C2">
      <w:pPr>
        <w:pStyle w:val="FootnoteText"/>
        <w:widowControl w:val="0"/>
        <w:tabs>
          <w:tab w:val="clear" w:pos="1021"/>
          <w:tab w:val="right" w:pos="1020"/>
        </w:tabs>
        <w:ind w:right="849"/>
        <w:rPr>
          <w:lang w:val="en-US"/>
        </w:rPr>
      </w:pPr>
      <w:r w:rsidRPr="008C4A36">
        <w:tab/>
      </w:r>
      <w:r>
        <w:rPr>
          <w:rStyle w:val="FootnoteReference"/>
        </w:rPr>
        <w:footnoteRef/>
      </w:r>
      <w:r w:rsidRPr="008C4A36">
        <w:tab/>
      </w:r>
      <w:r>
        <w:t>Strike out</w:t>
      </w:r>
      <w:r w:rsidRPr="008C4A36">
        <w:t xml:space="preserve"> where not applicable</w:t>
      </w:r>
    </w:p>
  </w:footnote>
  <w:footnote w:id="6">
    <w:p w14:paraId="29CA95C8" w14:textId="77777777" w:rsidR="00EF4FEC" w:rsidRPr="008C4A36" w:rsidRDefault="00EF4FEC" w:rsidP="00D531C2">
      <w:pPr>
        <w:pStyle w:val="FootnoteText"/>
        <w:widowControl w:val="0"/>
        <w:ind w:right="849"/>
      </w:pPr>
      <w:r w:rsidRPr="008C4A36">
        <w:tab/>
      </w:r>
      <w:r>
        <w:rPr>
          <w:rStyle w:val="FootnoteReference"/>
        </w:rPr>
        <w:footnoteRef/>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in addition to the provisions of that standard, when measuring the vehicle width the following devices shall not be taken into account:</w:t>
      </w:r>
    </w:p>
    <w:p w14:paraId="5BE0D765"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5BB4314E"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2AD46197"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30B0B90B"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06B7B703"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50F4A3AA" w14:textId="77777777" w:rsidR="00EF4FEC" w:rsidRPr="008C4A36" w:rsidRDefault="00EF4FEC" w:rsidP="00D531C2">
      <w:pPr>
        <w:pStyle w:val="FootnoteTex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543785BA"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711209A8"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5C09711C" w14:textId="77777777" w:rsidR="00EF4FEC" w:rsidRPr="008C4A36" w:rsidRDefault="00EF4FEC" w:rsidP="00D531C2">
      <w:pPr>
        <w:pStyle w:val="FootnoteText"/>
        <w:widowControl w:val="0"/>
        <w:tabs>
          <w:tab w:val="clear" w:pos="1021"/>
          <w:tab w:val="right" w:pos="1020"/>
          <w:tab w:val="left" w:pos="1560"/>
        </w:tabs>
        <w:ind w:right="849"/>
      </w:pPr>
      <w:r w:rsidRPr="008C4A36">
        <w:tab/>
      </w:r>
      <w:r w:rsidRPr="008C4A36">
        <w:tab/>
        <w:t>(i)</w:t>
      </w:r>
      <w:r w:rsidRPr="008C4A36">
        <w:tab/>
      </w:r>
      <w:r>
        <w:t>R</w:t>
      </w:r>
      <w:r w:rsidRPr="008C4A36">
        <w:t>etractable steps</w:t>
      </w:r>
      <w:r>
        <w:t>;</w:t>
      </w:r>
    </w:p>
    <w:p w14:paraId="71451B68" w14:textId="77777777" w:rsidR="00EF4FEC" w:rsidRPr="008C4A36" w:rsidRDefault="00EF4FEC" w:rsidP="00D531C2">
      <w:pPr>
        <w:pStyle w:val="FootnoteTex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7">
    <w:p w14:paraId="033955A1" w14:textId="77777777" w:rsidR="00EF4FEC" w:rsidRPr="002324E2" w:rsidRDefault="00EF4FEC" w:rsidP="00D531C2">
      <w:pPr>
        <w:pStyle w:val="FootnoteText"/>
        <w:ind w:right="849"/>
        <w:rPr>
          <w:lang w:val="en-US"/>
        </w:rPr>
      </w:pPr>
      <w:r w:rsidRPr="008C4A36">
        <w:tab/>
      </w:r>
      <w:r w:rsidRPr="008C4A36">
        <w:rPr>
          <w:rStyle w:val="FootnoteReference"/>
        </w:rPr>
        <w:t>1</w:t>
      </w:r>
      <w:r w:rsidRPr="008C4A36">
        <w:tab/>
        <w:t>Distinguishing number of the country which has granted/extended/refused/withdrawn approval (see approval provisions in the Regulations).</w:t>
      </w:r>
    </w:p>
  </w:footnote>
  <w:footnote w:id="8">
    <w:p w14:paraId="4996A3E1" w14:textId="77777777" w:rsidR="00EF4FEC" w:rsidRPr="002324E2" w:rsidRDefault="00EF4FEC" w:rsidP="00D531C2">
      <w:pPr>
        <w:pStyle w:val="FootnoteText"/>
        <w:rPr>
          <w:lang w:val="en-US"/>
        </w:rPr>
      </w:pPr>
      <w:r w:rsidRPr="008C4A36">
        <w:tab/>
      </w:r>
      <w:r>
        <w:rPr>
          <w:rStyle w:val="FootnoteReference"/>
        </w:rPr>
        <w:footnoteRef/>
      </w:r>
      <w:r w:rsidRPr="008C4A36">
        <w:tab/>
        <w:t>Strike out what does not apply.</w:t>
      </w:r>
    </w:p>
  </w:footnote>
  <w:footnote w:id="9">
    <w:p w14:paraId="3319D6E4" w14:textId="087C8918" w:rsidR="00EF4FEC" w:rsidRPr="002324E2" w:rsidRDefault="00EF4FEC" w:rsidP="00D531C2">
      <w:pPr>
        <w:pStyle w:val="FootnoteText"/>
        <w:ind w:right="849"/>
        <w:rPr>
          <w:lang w:val="en-US"/>
        </w:rPr>
      </w:pPr>
      <w:r w:rsidRPr="008C4A36">
        <w:tab/>
      </w:r>
      <w:r>
        <w:rPr>
          <w:rStyle w:val="FootnoteReference"/>
        </w:rPr>
        <w:footnoteRef/>
      </w:r>
      <w:r w:rsidRPr="008C4A36">
        <w:t xml:space="preserve"> </w:t>
      </w:r>
      <w:r w:rsidRPr="008C4A36">
        <w:tab/>
        <w:t>Distinguishing number of the country which has granted/extended/refused/withdrawn approval (see approval provisions in the Regulation).</w:t>
      </w:r>
    </w:p>
  </w:footnote>
  <w:footnote w:id="10">
    <w:p w14:paraId="0155C5BE" w14:textId="77777777" w:rsidR="00EF4FEC" w:rsidRPr="002324E2" w:rsidRDefault="00EF4FEC" w:rsidP="00D531C2">
      <w:pPr>
        <w:pStyle w:val="FootnoteText"/>
        <w:rPr>
          <w:lang w:val="en-US"/>
        </w:rPr>
      </w:pPr>
      <w:r w:rsidRPr="008C4A36">
        <w:tab/>
      </w:r>
      <w:r>
        <w:rPr>
          <w:rStyle w:val="FootnoteReference"/>
        </w:rPr>
        <w:footnoteRef/>
      </w:r>
      <w:r w:rsidRPr="008C4A36">
        <w:t xml:space="preserve"> </w:t>
      </w:r>
      <w:r w:rsidRPr="008C4A36">
        <w:tab/>
        <w:t>Strike out what does not apply.</w:t>
      </w:r>
    </w:p>
  </w:footnote>
  <w:footnote w:id="11">
    <w:p w14:paraId="528FC67D" w14:textId="77777777" w:rsidR="00EF4FEC" w:rsidRPr="002324E2" w:rsidRDefault="00EF4FEC" w:rsidP="00D531C2">
      <w:pPr>
        <w:pStyle w:val="FootnoteText"/>
        <w:widowControl w:val="0"/>
        <w:tabs>
          <w:tab w:val="clear" w:pos="1021"/>
          <w:tab w:val="right" w:pos="1020"/>
        </w:tabs>
        <w:rPr>
          <w:lang w:val="en-US"/>
        </w:rPr>
      </w:pPr>
      <w:r w:rsidRPr="008C4A36">
        <w:tab/>
      </w:r>
      <w:r>
        <w:rPr>
          <w:rStyle w:val="FootnoteReference"/>
        </w:rPr>
        <w:footnoteRef/>
      </w:r>
      <w:r w:rsidRPr="008C4A36">
        <w:tab/>
        <w:t>Strike out what does not apply.</w:t>
      </w:r>
    </w:p>
  </w:footnote>
  <w:footnote w:id="12">
    <w:p w14:paraId="70BE99A7" w14:textId="77777777" w:rsidR="00EF4FEC" w:rsidRPr="002324E2" w:rsidRDefault="00EF4FEC" w:rsidP="00D531C2">
      <w:pPr>
        <w:pStyle w:val="FootnoteText"/>
        <w:rPr>
          <w:lang w:val="en-US"/>
        </w:rPr>
      </w:pPr>
      <w:r w:rsidRPr="008C4A36">
        <w:tab/>
      </w:r>
      <w:r>
        <w:rPr>
          <w:rStyle w:val="FootnoteReference"/>
        </w:rPr>
        <w:footnoteRef/>
      </w:r>
      <w:r w:rsidRPr="008C4A36">
        <w:tab/>
        <w:t>Definitions taken from CIE publication 50 (45), International Electronical Vocabulary, Group 45, Lighting</w:t>
      </w:r>
    </w:p>
  </w:footnote>
  <w:footnote w:id="13">
    <w:p w14:paraId="5B1984B7" w14:textId="7E04C08E" w:rsidR="00EF4FEC" w:rsidRPr="008C4A36" w:rsidRDefault="00EF4FEC" w:rsidP="001A4A65">
      <w:pPr>
        <w:pStyle w:val="FootnoteText"/>
      </w:pPr>
      <w:r>
        <w:tab/>
      </w:r>
      <w:r>
        <w:rPr>
          <w:rStyle w:val="FootnoteReference"/>
        </w:rPr>
        <w:footnoteRef/>
      </w:r>
      <w:r w:rsidRPr="008C4A36">
        <w:t xml:space="preserve"> </w:t>
      </w:r>
      <w:r w:rsidRPr="008C4A36">
        <w:tab/>
        <w:t xml:space="preserve">Abridged table. The values of </w:t>
      </w:r>
      <w:r w:rsidR="00764A04">
        <w:rPr>
          <w:noProof/>
          <w:lang w:val="en-US"/>
        </w:rPr>
        <w:drawing>
          <wp:inline distT="0" distB="0" distL="0" distR="0" wp14:anchorId="6DB0843B" wp14:editId="43E68839">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4">
    <w:p w14:paraId="7D0553CB" w14:textId="2CA40BF3" w:rsidR="00EF4FEC" w:rsidRPr="003622EC" w:rsidRDefault="00EF4FEC" w:rsidP="00D531C2">
      <w:pPr>
        <w:pStyle w:val="FootnoteText"/>
        <w:widowControl w:val="0"/>
        <w:tabs>
          <w:tab w:val="clear" w:pos="1021"/>
          <w:tab w:val="right" w:pos="1020"/>
        </w:tabs>
        <w:ind w:right="848"/>
      </w:pPr>
      <w:r w:rsidRPr="008C4A36">
        <w:tab/>
      </w:r>
      <w:r>
        <w:rPr>
          <w:rStyle w:val="FootnoteReference"/>
        </w:rPr>
        <w:footnoteRef/>
      </w:r>
      <w:r w:rsidRPr="008C4A36">
        <w:tab/>
      </w:r>
      <w:r w:rsidRPr="003622EC">
        <w:t>The procedure is described in Annex 1 to the Consolidated Resolution on the Construction of Vehicles (R</w:t>
      </w:r>
      <w:r>
        <w:t>.</w:t>
      </w:r>
      <w:r w:rsidRPr="003622EC">
        <w:t>E.3) (document ECE/TRANS/WP.29/78/Rev.</w:t>
      </w:r>
      <w:r>
        <w:t>4</w:t>
      </w:r>
      <w:r w:rsidRPr="003622EC">
        <w:t xml:space="preserve">). </w:t>
      </w:r>
      <w:hyperlink r:id="rId4" w:history="1">
        <w:r w:rsidRPr="001062D3">
          <w:rPr>
            <w:rStyle w:val="Hyperlink"/>
          </w:rPr>
          <w:t>www.unece.org/trans/main/wp29/wp29wgs/wp29gen/wp29resolutions.html</w:t>
        </w:r>
      </w:hyperlink>
      <w:r w:rsidRPr="003622E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3130" w14:textId="77777777" w:rsidR="00EF4FEC" w:rsidRPr="00BF4A36" w:rsidRDefault="00EF4FEC" w:rsidP="003E403E">
    <w:pPr>
      <w:pStyle w:val="Header"/>
    </w:pPr>
    <w:r w:rsidRPr="00D623A7">
      <w:t>E/ECE/324</w:t>
    </w:r>
    <w:r w:rsidRPr="003E403E">
      <w:t>/Rev.1/Add.45/Rev.5/Amend.4</w:t>
    </w:r>
    <w:r>
      <w:br/>
    </w:r>
    <w:r w:rsidRPr="00D623A7">
      <w:t>E/ECE/TRANS/505</w:t>
    </w:r>
    <w:r w:rsidRPr="003E403E">
      <w:t>/Rev.1/Add.45/Rev.5/Amend.4</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764A2" w14:textId="19C64B32" w:rsidR="00EF4FEC" w:rsidRPr="00BC65F8" w:rsidRDefault="00EF4FEC" w:rsidP="006574E4">
    <w:pPr>
      <w:pStyle w:val="Header"/>
      <w:jc w:val="right"/>
      <w:rPr>
        <w:lang w:val="de-DE"/>
      </w:rPr>
    </w:pPr>
    <w:r w:rsidRPr="00C451FB">
      <w:t>E/ECE/324/Rev.1/Add.45/Rev.6</w:t>
    </w:r>
    <w:r>
      <w:br/>
    </w:r>
    <w:r w:rsidRPr="00C451FB">
      <w:t>E/ECE/TRANS/505/Rev.1/Add.45/Rev.6</w:t>
    </w:r>
  </w:p>
  <w:p w14:paraId="4E3C7357" w14:textId="77777777" w:rsidR="00EF4FEC" w:rsidRDefault="00EF4FEC" w:rsidP="00D531C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25C2" w14:textId="77777777" w:rsidR="00EF4FEC" w:rsidRDefault="00EF4FEC" w:rsidP="00D531C2">
    <w:pPr>
      <w:pStyle w:val="Header"/>
    </w:pPr>
    <w:r>
      <w:rPr>
        <w:lang w:val="de-DE"/>
      </w:rPr>
      <w:t>INFORMAL DOCUMENT GRSG-108-xx</w:t>
    </w:r>
  </w:p>
  <w:p w14:paraId="508A5D3D" w14:textId="77777777" w:rsidR="00EF4FEC" w:rsidRDefault="00EF4FEC" w:rsidP="00D531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3494" w14:textId="0B96E9CD" w:rsidR="00EF4FEC" w:rsidRPr="00BC65F8" w:rsidRDefault="00EF4FEC" w:rsidP="006574E4">
    <w:pPr>
      <w:pStyle w:val="Header"/>
      <w:jc w:val="right"/>
      <w:rPr>
        <w:lang w:val="de-DE"/>
      </w:rPr>
    </w:pPr>
    <w:r w:rsidRPr="00C451FB">
      <w:t>E/ECE/324/Rev.1/Add.45/Rev.6</w:t>
    </w:r>
    <w:r>
      <w:br/>
    </w:r>
    <w:r w:rsidRPr="00C451FB">
      <w:t>E/ECE/TRANS/505/Rev.1/Add.45/Rev.6</w:t>
    </w:r>
    <w:r>
      <w:br/>
      <w:t>Annex 1</w:t>
    </w:r>
  </w:p>
  <w:p w14:paraId="343F05FB" w14:textId="77777777" w:rsidR="00EF4FEC" w:rsidRPr="006574E4" w:rsidRDefault="00EF4FEC" w:rsidP="006574E4"/>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71F5" w14:textId="45BFD2EF" w:rsidR="00EF4FEC" w:rsidRDefault="00EF4FEC" w:rsidP="002778B6">
    <w:pPr>
      <w:pBdr>
        <w:bottom w:val="single" w:sz="4" w:space="1" w:color="auto"/>
      </w:pBdr>
      <w:spacing w:line="240" w:lineRule="auto"/>
      <w:rPr>
        <w:b/>
        <w:sz w:val="18"/>
        <w:szCs w:val="18"/>
      </w:rPr>
    </w:pPr>
    <w:r w:rsidRPr="006574E4">
      <w:rPr>
        <w:b/>
        <w:sz w:val="18"/>
        <w:szCs w:val="18"/>
      </w:rPr>
      <w:t>E/ECE/324/Rev.1/Add.45/Rev.6</w:t>
    </w:r>
    <w:r w:rsidRPr="006574E4">
      <w:rPr>
        <w:b/>
        <w:sz w:val="18"/>
        <w:szCs w:val="18"/>
      </w:rPr>
      <w:br/>
      <w:t>E/ECE/TRANS/505/Rev.1/Add.45/Rev.6</w:t>
    </w:r>
    <w:r w:rsidRPr="006574E4">
      <w:rPr>
        <w:b/>
        <w:sz w:val="18"/>
        <w:szCs w:val="18"/>
      </w:rPr>
      <w:br/>
      <w:t>Annex 2</w:t>
    </w:r>
  </w:p>
  <w:p w14:paraId="0B80F916" w14:textId="77777777" w:rsidR="00EF4FEC" w:rsidRPr="006574E4" w:rsidRDefault="00EF4FEC" w:rsidP="002778B6">
    <w:pPr>
      <w:spacing w:line="240" w:lineRule="auto"/>
      <w:rPr>
        <w:b/>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83713" w14:textId="437F7D66" w:rsidR="00EF4FEC" w:rsidRDefault="00EF4FEC" w:rsidP="002778B6">
    <w:pPr>
      <w:pStyle w:val="Header"/>
      <w:pBdr>
        <w:bottom w:val="single" w:sz="4" w:space="1" w:color="auto"/>
      </w:pBdr>
      <w:jc w:val="right"/>
    </w:pPr>
    <w:r w:rsidRPr="00C451FB">
      <w:t>E/ECE/324/Rev.1/Add.45/Rev.6</w:t>
    </w:r>
    <w:r>
      <w:br/>
    </w:r>
    <w:r w:rsidRPr="00C451FB">
      <w:t>E/ECE/TRANS/505/Rev.1/Add.45/Rev.6</w:t>
    </w:r>
    <w:r>
      <w:br/>
      <w:t>Annex 2</w:t>
    </w:r>
  </w:p>
  <w:p w14:paraId="14FB74D0" w14:textId="77777777" w:rsidR="00EF4FEC" w:rsidRPr="006574E4" w:rsidRDefault="00EF4FEC" w:rsidP="002778B6">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44B1B" w14:textId="007FBCC4" w:rsidR="00EF4FEC" w:rsidRPr="0040362C" w:rsidRDefault="00EF4FEC" w:rsidP="00D531C2">
    <w:pPr>
      <w:pStyle w:val="Header"/>
    </w:pPr>
    <w:r w:rsidRPr="00C451FB">
      <w:t>E/ECE/324/Rev.1/Add.45/Rev.6</w:t>
    </w:r>
    <w:r>
      <w:br/>
    </w:r>
    <w:r w:rsidRPr="00C451FB">
      <w:t>E/ECE/TRANS/505/Rev.1/Add.45/Rev.6</w:t>
    </w:r>
    <w:r>
      <w:br/>
      <w:t>Annex 3</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D8A9" w14:textId="301AB4E6" w:rsidR="00EF4FEC" w:rsidRDefault="00EF4FEC" w:rsidP="00D531C2">
    <w:pPr>
      <w:pStyle w:val="Header"/>
      <w:pBdr>
        <w:bottom w:val="single" w:sz="4" w:space="1" w:color="auto"/>
      </w:pBdr>
      <w:jc w:val="right"/>
    </w:pPr>
    <w:r w:rsidRPr="00C451FB">
      <w:t>E/ECE/324/Rev.1/Add.45/Rev.6</w:t>
    </w:r>
    <w:r>
      <w:br/>
    </w:r>
    <w:r w:rsidRPr="00C451FB">
      <w:t>E/ECE/TRANS/505/Rev.1/Add.45/Rev.6</w:t>
    </w:r>
    <w:r>
      <w:br/>
      <w:t>Annex 3</w:t>
    </w:r>
  </w:p>
  <w:p w14:paraId="75807BF2" w14:textId="77777777" w:rsidR="00EF4FEC" w:rsidRPr="0040362C" w:rsidRDefault="00EF4FEC" w:rsidP="00D531C2"/>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9AB4E" w14:textId="495313AF" w:rsidR="00EF4FEC" w:rsidRDefault="00EF4FEC" w:rsidP="00D531C2">
    <w:pPr>
      <w:pStyle w:val="Header"/>
    </w:pPr>
    <w:r w:rsidRPr="00C451FB">
      <w:t>E/ECE/324/Rev.1/Add.45/Rev.6</w:t>
    </w:r>
    <w:r>
      <w:br/>
    </w:r>
    <w:r w:rsidRPr="00C451FB">
      <w:t>E/ECE/TRANS/505/Rev.1/Add.45/Rev.6</w:t>
    </w:r>
    <w:r>
      <w:br/>
      <w:t>Annex 4</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D3641" w14:textId="5708C135" w:rsidR="00EF4FEC" w:rsidRPr="0040362C" w:rsidRDefault="00EF4FEC" w:rsidP="00D531C2">
    <w:pPr>
      <w:pStyle w:val="Header"/>
      <w:pBdr>
        <w:bottom w:val="single" w:sz="4" w:space="1" w:color="auto"/>
      </w:pBdr>
      <w:jc w:val="right"/>
    </w:pPr>
    <w:r w:rsidRPr="00C451FB">
      <w:t>E/ECE/324/Rev.1/Add.45/Rev.6</w:t>
    </w:r>
    <w:r>
      <w:br/>
    </w:r>
    <w:r w:rsidRPr="00C451FB">
      <w:t>E/ECE/TRANS/505/Rev.1/Add.45/Rev.6</w:t>
    </w:r>
    <w:r>
      <w:br/>
      <w:t>Annex 4</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2D5E" w14:textId="55A3754B" w:rsidR="00EF4FEC" w:rsidRPr="0040362C" w:rsidRDefault="00EF4FEC" w:rsidP="00D531C2">
    <w:pPr>
      <w:pStyle w:val="Header"/>
    </w:pPr>
    <w:r w:rsidRPr="00C451FB">
      <w:t>E/ECE/324/Rev.1/Add.45/Rev.6</w:t>
    </w:r>
    <w:r>
      <w:br/>
    </w:r>
    <w:r w:rsidRPr="00C451FB">
      <w:t>E/ECE/TRANS/505/Rev.1/Add.45/Rev.6</w:t>
    </w:r>
    <w:r>
      <w:br/>
      <w:t>Annex 4 - Appendix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E9789" w14:textId="77777777" w:rsidR="00EF4FEC" w:rsidRDefault="00EF4FEC" w:rsidP="00776D12">
    <w:pPr>
      <w:pStyle w:val="Header"/>
      <w:jc w:val="right"/>
    </w:pPr>
    <w:r w:rsidRPr="00D623A7">
      <w:t>E/ECE/324</w:t>
    </w:r>
    <w:r w:rsidRPr="003E403E">
      <w:t>/Rev.1/Add.45/Rev.5/Amend.4</w:t>
    </w:r>
    <w:r>
      <w:br/>
    </w:r>
    <w:r w:rsidRPr="00D623A7">
      <w:t>E/ECE/TRANS/505</w:t>
    </w:r>
    <w:r w:rsidRPr="003E403E">
      <w:t>/Rev.1/Add.45/Rev.5/Amend.4</w:t>
    </w:r>
  </w:p>
  <w:p w14:paraId="1258441B" w14:textId="77777777" w:rsidR="00EF4FEC" w:rsidRPr="00BF4A36" w:rsidRDefault="00EF4FEC" w:rsidP="00BF4A36"/>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74DD" w14:textId="2723F12F" w:rsidR="00EF4FEC" w:rsidRDefault="00EF4FEC" w:rsidP="001A4A65">
    <w:pPr>
      <w:pStyle w:val="Header"/>
      <w:pBdr>
        <w:bottom w:val="single" w:sz="4" w:space="1" w:color="auto"/>
      </w:pBdr>
      <w:jc w:val="right"/>
    </w:pPr>
    <w:r w:rsidRPr="00C451FB">
      <w:t>E/ECE/324/Rev.1/Add.45/Rev.6</w:t>
    </w:r>
    <w:r>
      <w:br/>
    </w:r>
    <w:r w:rsidRPr="00C451FB">
      <w:t>E/ECE/TRANS/505/Rev.1/Add.45/Rev.6</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0BBD4" w14:textId="1A11811A" w:rsidR="00EF4FEC" w:rsidRDefault="00EF4FEC" w:rsidP="00D531C2">
    <w:pPr>
      <w:pStyle w:val="Header"/>
    </w:pPr>
    <w:r w:rsidRPr="001A4A65">
      <w:t>E/ECE/324/Rev.1/Add.45/Rev.6</w:t>
    </w:r>
    <w:r w:rsidRPr="001A4A65">
      <w:br/>
      <w:t>E/ECE/TRANS/505/Rev.1/Add.45/Rev.6</w:t>
    </w:r>
    <w:r w:rsidRPr="001A4A65">
      <w:br/>
      <w:t xml:space="preserve">Annex </w:t>
    </w:r>
    <w:r>
      <w:t>5</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DD921" w14:textId="3AE701B1" w:rsidR="00EF4FEC" w:rsidRPr="0040362C" w:rsidRDefault="00EF4FEC" w:rsidP="00D531C2">
    <w:pPr>
      <w:pStyle w:val="Header"/>
      <w:jc w:val="right"/>
    </w:pPr>
    <w:r w:rsidRPr="00C451FB">
      <w:t>E/ECE/324/Rev.1/Add.45/Rev.6</w:t>
    </w:r>
    <w:r>
      <w:br/>
    </w:r>
    <w:r w:rsidRPr="00C451FB">
      <w:t>E/ECE/TRANS/505/Rev.1/Add.45/Rev.6</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59DBF" w14:textId="5AA0210B" w:rsidR="00EF4FEC" w:rsidRDefault="00EF4FEC" w:rsidP="001A4A65">
    <w:pPr>
      <w:pStyle w:val="Header"/>
      <w:pBdr>
        <w:bottom w:val="single" w:sz="4" w:space="1" w:color="auto"/>
      </w:pBdr>
    </w:pPr>
    <w:r w:rsidRPr="00C451FB">
      <w:t>E/ECE/324/Rev.1/Add.45/Rev.6</w:t>
    </w:r>
    <w:r>
      <w:br/>
    </w:r>
    <w:r w:rsidRPr="00C451FB">
      <w:t>E/ECE/TRANS/505/Rev.1/Add.45/Rev.6</w:t>
    </w:r>
    <w:r>
      <w:br/>
      <w:t>Annex 6</w:t>
    </w:r>
  </w:p>
  <w:p w14:paraId="12DD1357" w14:textId="77777777" w:rsidR="00EF4FEC" w:rsidRPr="0040362C" w:rsidRDefault="00EF4FEC" w:rsidP="001A4A65">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6D8F6" w14:textId="15BDEB47" w:rsidR="00EF4FEC" w:rsidRDefault="00EF4FEC" w:rsidP="001A4A65">
    <w:pPr>
      <w:pStyle w:val="Header"/>
      <w:pBdr>
        <w:bottom w:val="single" w:sz="4" w:space="1" w:color="auto"/>
      </w:pBdr>
      <w:jc w:val="right"/>
    </w:pPr>
    <w:r w:rsidRPr="00C451FB">
      <w:t>E/ECE/324/Rev.1/Add.45/Rev.6</w:t>
    </w:r>
    <w:r>
      <w:br/>
    </w:r>
    <w:r w:rsidRPr="00C451FB">
      <w:t>E/ECE/TRANS/505/Rev.1/Add.45/Rev.6</w:t>
    </w:r>
    <w:r>
      <w:br/>
      <w:t>Annex 6</w:t>
    </w:r>
  </w:p>
  <w:p w14:paraId="4D93B16C" w14:textId="77777777" w:rsidR="00EF4FEC" w:rsidRPr="0040362C" w:rsidRDefault="00EF4FEC" w:rsidP="001A4A65">
    <w:pPr>
      <w:pStyle w:val="Header"/>
      <w:pBdr>
        <w:bottom w:val="none" w:sz="0" w:space="0" w:color="auto"/>
      </w:pBdr>
      <w:jc w:val="righ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9B87" w14:textId="0A42E246" w:rsidR="00EF4FEC" w:rsidRPr="0040362C" w:rsidRDefault="00EF4FEC" w:rsidP="00D531C2">
    <w:pPr>
      <w:pStyle w:val="Header"/>
      <w:pBdr>
        <w:bottom w:val="single" w:sz="4" w:space="2" w:color="auto"/>
      </w:pBdr>
    </w:pPr>
    <w:r w:rsidRPr="00C451FB">
      <w:t>E/ECE/324/Rev.1/Add.45/Rev.6</w:t>
    </w:r>
    <w:r>
      <w:br/>
    </w:r>
    <w:r w:rsidRPr="00C451FB">
      <w:t>E/ECE/TRANS/505/Rev.1/Add.45/Rev.6</w:t>
    </w:r>
    <w:r>
      <w:br/>
      <w:t>Annex 7</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CC06" w14:textId="6F590C20" w:rsidR="00EF4FEC" w:rsidRDefault="00EF4FEC" w:rsidP="00D531C2">
    <w:pPr>
      <w:pStyle w:val="Header"/>
      <w:jc w:val="right"/>
    </w:pPr>
    <w:r w:rsidRPr="00C451FB">
      <w:t>E/ECE/324/Rev.1/Add.45/Rev.6</w:t>
    </w:r>
    <w:r>
      <w:br/>
    </w:r>
    <w:r w:rsidRPr="00C451FB">
      <w:t>E/ECE/TRANS/505/Rev.1/Add.45/Rev.6</w:t>
    </w:r>
    <w:r>
      <w:br/>
      <w:t>Annex 7</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7C50" w14:textId="46C5141B" w:rsidR="00EF4FEC" w:rsidRPr="003337FA" w:rsidRDefault="00764A04" w:rsidP="00D531C2">
    <w:r>
      <w:rPr>
        <w:noProof/>
        <w:lang w:val="en-US"/>
      </w:rPr>
      <mc:AlternateContent>
        <mc:Choice Requires="wps">
          <w:drawing>
            <wp:anchor distT="0" distB="0" distL="114300" distR="114300" simplePos="0" relativeHeight="251665408" behindDoc="0" locked="0" layoutInCell="1" allowOverlap="1" wp14:anchorId="71F599A0" wp14:editId="7940D1FF">
              <wp:simplePos x="0" y="0"/>
              <wp:positionH relativeFrom="page">
                <wp:posOffset>9485630</wp:posOffset>
              </wp:positionH>
              <wp:positionV relativeFrom="margin">
                <wp:posOffset>0</wp:posOffset>
              </wp:positionV>
              <wp:extent cx="521970" cy="6120130"/>
              <wp:effectExtent l="0" t="0" r="0"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CE281" w14:textId="751ED9B3" w:rsidR="00EF4FEC" w:rsidRPr="00E3537E" w:rsidRDefault="00EF4FEC" w:rsidP="00E3537E">
                          <w:pPr>
                            <w:pBdr>
                              <w:bottom w:val="single" w:sz="4" w:space="1" w:color="auto"/>
                            </w:pBdr>
                            <w:rPr>
                              <w:b/>
                            </w:rPr>
                          </w:pPr>
                          <w:r w:rsidRPr="00E3537E">
                            <w:rPr>
                              <w:b/>
                              <w:sz w:val="18"/>
                            </w:rPr>
                            <w:t>E/ECE/324/Rev.1/Add.45/Rev.6</w:t>
                          </w:r>
                          <w:r w:rsidRPr="00E3537E">
                            <w:rPr>
                              <w:b/>
                              <w:sz w:val="18"/>
                            </w:rPr>
                            <w:br/>
                            <w:t>E/ECE/TRANS/505/Rev.1/Add.45/Rev.6</w:t>
                          </w:r>
                          <w:r>
                            <w:rPr>
                              <w:b/>
                              <w:sz w:val="18"/>
                            </w:rPr>
                            <w:br/>
                            <w:t>Annex 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599A0" id="_x0000_t202" coordsize="21600,21600" o:spt="202" path="m,l,21600r21600,l21600,xe">
              <v:stroke joinstyle="miter"/>
              <v:path gradientshapeok="t" o:connecttype="rect"/>
            </v:shapetype>
            <v:shape id="Text Box 43" o:spid="_x0000_s1910" type="#_x0000_t202" style="position:absolute;margin-left:746.9pt;margin-top:0;width:41.1pt;height:48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" stroked="f">
              <v:textbox style="layout-flow:vertical" inset="0,0,0,0">
                <w:txbxContent>
                  <w:p w14:paraId="683CE281" w14:textId="751ED9B3" w:rsidR="00EF4FEC" w:rsidRPr="00E3537E" w:rsidRDefault="00EF4FEC" w:rsidP="00E3537E">
                    <w:pPr>
                      <w:pBdr>
                        <w:bottom w:val="single" w:sz="4" w:space="1" w:color="auto"/>
                      </w:pBdr>
                      <w:rPr>
                        <w:b/>
                      </w:rPr>
                    </w:pPr>
                    <w:r w:rsidRPr="00E3537E">
                      <w:rPr>
                        <w:b/>
                        <w:sz w:val="18"/>
                      </w:rPr>
                      <w:t>E/ECE/324/Rev.1/Add.45/Rev.6</w:t>
                    </w:r>
                    <w:r w:rsidRPr="00E3537E">
                      <w:rPr>
                        <w:b/>
                        <w:sz w:val="18"/>
                      </w:rPr>
                      <w:br/>
                      <w:t>E/ECE/TRANS/505/Rev.1/Add.45/Rev.6</w:t>
                    </w:r>
                    <w:r>
                      <w:rPr>
                        <w:b/>
                        <w:sz w:val="18"/>
                      </w:rPr>
                      <w:br/>
                      <w:t>Annex 7</w:t>
                    </w:r>
                  </w:p>
                </w:txbxContent>
              </v:textbox>
              <w10:wrap anchorx="page" anchory="margin"/>
            </v:shape>
          </w:pict>
        </mc:Fallback>
      </mc:AlternateContent>
    </w:r>
    <w:r>
      <w:rPr>
        <w:noProof/>
        <w:lang w:val="en-US"/>
      </w:rPr>
      <mc:AlternateContent>
        <mc:Choice Requires="wps">
          <w:drawing>
            <wp:anchor distT="0" distB="0" distL="114300" distR="114300" simplePos="0" relativeHeight="251666432" behindDoc="0" locked="0" layoutInCell="1" allowOverlap="1" wp14:anchorId="76137865" wp14:editId="1C523793">
              <wp:simplePos x="0" y="0"/>
              <wp:positionH relativeFrom="margin">
                <wp:posOffset>-431800</wp:posOffset>
              </wp:positionH>
              <wp:positionV relativeFrom="margin">
                <wp:posOffset>0</wp:posOffset>
              </wp:positionV>
              <wp:extent cx="222885" cy="6120130"/>
              <wp:effectExtent l="0" t="0" r="0"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98125" w14:textId="64668528" w:rsidR="00EF4FEC"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72</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37865" id="Text Box 44" o:spid="_x0000_s1911" type="#_x0000_t202" style="position:absolute;margin-left:-34pt;margin-top:0;width:17.55pt;height:48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r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xsI/rewIAAAgF&#10;AAAOAAAAAAAAAAAAAAAAAC4CAABkcnMvZTJvRG9jLnhtbFBLAQItABQABgAIAAAAIQDERgJn3wAA&#10;AAgBAAAPAAAAAAAAAAAAAAAAANUEAABkcnMvZG93bnJldi54bWxQSwUGAAAAAAQABADzAAAA4QUA&#10;AAAA&#10;" stroked="f">
              <v:textbox style="layout-flow:vertical" inset="0,0,0,0">
                <w:txbxContent>
                  <w:p w14:paraId="29A98125" w14:textId="64668528" w:rsidR="00EF4FEC" w:rsidRDefault="00EF4FEC" w:rsidP="00D531C2">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72</w:t>
                    </w:r>
                    <w:r w:rsidRPr="000E2F00">
                      <w:rPr>
                        <w:b/>
                        <w:sz w:val="18"/>
                      </w:rPr>
                      <w:fldChar w:fldCharType="end"/>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9F893" w14:textId="0145D175" w:rsidR="00EF4FEC" w:rsidRDefault="00764A04" w:rsidP="00D531C2">
    <w:pPr>
      <w:pStyle w:val="Header"/>
      <w:pBdr>
        <w:bottom w:val="none" w:sz="0" w:space="0" w:color="auto"/>
      </w:pBdr>
      <w:jc w:val="right"/>
    </w:pPr>
    <w:r>
      <w:rPr>
        <w:noProof/>
        <w:lang w:val="en-US"/>
      </w:rPr>
      <mc:AlternateContent>
        <mc:Choice Requires="wps">
          <w:drawing>
            <wp:anchor distT="0" distB="0" distL="114300" distR="114300" simplePos="0" relativeHeight="251668480" behindDoc="0" locked="0" layoutInCell="1" allowOverlap="1" wp14:anchorId="63FEC2D6" wp14:editId="73C2550D">
              <wp:simplePos x="0" y="0"/>
              <wp:positionH relativeFrom="margin">
                <wp:posOffset>-660400</wp:posOffset>
              </wp:positionH>
              <wp:positionV relativeFrom="margin">
                <wp:posOffset>152400</wp:posOffset>
              </wp:positionV>
              <wp:extent cx="222885" cy="612013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A4C63" w14:textId="4236B3B4" w:rsidR="00EF4FEC" w:rsidRDefault="00EF4FEC" w:rsidP="00D531C2">
                          <w:pPr>
                            <w:pStyle w:val="Footer"/>
                            <w:tabs>
                              <w:tab w:val="right" w:pos="9638"/>
                            </w:tabs>
                            <w:jc w:val="right"/>
                          </w:pPr>
                          <w:r>
                            <w:rPr>
                              <w:b/>
                              <w:sz w:val="18"/>
                            </w:rPr>
                            <w:tab/>
                          </w: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71</w:t>
                          </w:r>
                          <w:r w:rsidRPr="000E2F00">
                            <w:rPr>
                              <w:b/>
                              <w:sz w:val="18"/>
                            </w:rPr>
                            <w:fldChar w:fldCharType="end"/>
                          </w:r>
                          <w:r>
                            <w:rPr>
                              <w:sz w:val="18"/>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EC2D6" id="_x0000_t202" coordsize="21600,21600" o:spt="202" path="m,l,21600r21600,l21600,xe">
              <v:stroke joinstyle="miter"/>
              <v:path gradientshapeok="t" o:connecttype="rect"/>
            </v:shapetype>
            <v:shape id="_x0000_s1912" type="#_x0000_t202" style="position:absolute;left:0;text-align:left;margin-left:-52pt;margin-top:12pt;width:17.55pt;height:481.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evfA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" stroked="f">
              <v:textbox style="layout-flow:vertical" inset="0,0,0,0">
                <w:txbxContent>
                  <w:p w14:paraId="425A4C63" w14:textId="4236B3B4" w:rsidR="00EF4FEC" w:rsidRDefault="00EF4FEC" w:rsidP="00D531C2">
                    <w:pPr>
                      <w:pStyle w:val="Footer"/>
                      <w:tabs>
                        <w:tab w:val="right" w:pos="9638"/>
                      </w:tabs>
                      <w:jc w:val="right"/>
                    </w:pPr>
                    <w:r>
                      <w:rPr>
                        <w:b/>
                        <w:sz w:val="18"/>
                      </w:rPr>
                      <w:tab/>
                    </w: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71</w:t>
                    </w:r>
                    <w:r w:rsidRPr="000E2F00">
                      <w:rPr>
                        <w:b/>
                        <w:sz w:val="18"/>
                      </w:rPr>
                      <w:fldChar w:fldCharType="end"/>
                    </w:r>
                    <w:r>
                      <w:rPr>
                        <w:sz w:val="18"/>
                      </w:rPr>
                      <w:tab/>
                    </w:r>
                  </w:p>
                </w:txbxContent>
              </v:textbox>
              <w10:wrap anchorx="margin" anchory="margin"/>
            </v:shape>
          </w:pict>
        </mc:Fallback>
      </mc:AlternateContent>
    </w:r>
    <w:r>
      <w:rPr>
        <w:noProof/>
        <w:lang w:val="en-US"/>
      </w:rPr>
      <mc:AlternateContent>
        <mc:Choice Requires="wps">
          <w:drawing>
            <wp:anchor distT="0" distB="0" distL="114300" distR="114300" simplePos="0" relativeHeight="251667456" behindDoc="0" locked="0" layoutInCell="1" allowOverlap="1" wp14:anchorId="3F85673B" wp14:editId="2CF64872">
              <wp:simplePos x="0" y="0"/>
              <wp:positionH relativeFrom="page">
                <wp:posOffset>9784080</wp:posOffset>
              </wp:positionH>
              <wp:positionV relativeFrom="margin">
                <wp:posOffset>152400</wp:posOffset>
              </wp:positionV>
              <wp:extent cx="375920" cy="612013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F51F8" w14:textId="03865A2F" w:rsidR="00EF4FEC" w:rsidRPr="00775325" w:rsidRDefault="00EF4FEC" w:rsidP="00D531C2">
                          <w:pPr>
                            <w:pStyle w:val="Header"/>
                            <w:jc w:val="right"/>
                          </w:pPr>
                          <w:r w:rsidRPr="006574E4">
                            <w:t>E/ECE/324/Rev.1/Add.45/Rev.6</w:t>
                          </w:r>
                          <w:r w:rsidRPr="006574E4">
                            <w:br/>
                            <w:t>E/ECE/TRANS/505/Rev.1/Add.45/Rev.6</w:t>
                          </w:r>
                          <w:r w:rsidRPr="006574E4">
                            <w:br/>
                          </w:r>
                          <w:r>
                            <w:t>Annex 7</w:t>
                          </w:r>
                          <w:r w:rsidRPr="005D656C">
                            <w:rPr>
                              <w:lang w:val="de-DE"/>
                            </w:rPr>
                            <w:t>4</w:t>
                          </w:r>
                          <w:r>
                            <w:t xml:space="preserve"> </w:t>
                          </w:r>
                        </w:p>
                        <w:p w14:paraId="0BF84BB2" w14:textId="77777777" w:rsidR="00EF4FEC" w:rsidRDefault="00EF4FEC" w:rsidP="00D531C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5673B" id="_x0000_s1913" type="#_x0000_t202" style="position:absolute;left:0;text-align:left;margin-left:770.4pt;margin-top:12pt;width:29.6pt;height:48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" stroked="f">
              <v:textbox style="layout-flow:vertical" inset="0,0,0,0">
                <w:txbxContent>
                  <w:p w14:paraId="06FF51F8" w14:textId="03865A2F" w:rsidR="00EF4FEC" w:rsidRPr="00775325" w:rsidRDefault="00EF4FEC" w:rsidP="00D531C2">
                    <w:pPr>
                      <w:pStyle w:val="Header"/>
                      <w:jc w:val="right"/>
                    </w:pPr>
                    <w:r w:rsidRPr="006574E4">
                      <w:t>E/ECE/324/Rev.1/Add.45/Rev.6</w:t>
                    </w:r>
                    <w:r w:rsidRPr="006574E4">
                      <w:br/>
                      <w:t>E/ECE/TRANS/505/Rev.1/Add.45/Rev.6</w:t>
                    </w:r>
                    <w:r w:rsidRPr="006574E4">
                      <w:br/>
                    </w:r>
                    <w:r>
                      <w:t>Annex 7</w:t>
                    </w:r>
                    <w:r w:rsidRPr="005D656C">
                      <w:rPr>
                        <w:lang w:val="de-DE"/>
                      </w:rPr>
                      <w:t>4</w:t>
                    </w:r>
                    <w:r>
                      <w:t xml:space="preserve"> </w:t>
                    </w:r>
                  </w:p>
                  <w:p w14:paraId="0BF84BB2" w14:textId="77777777" w:rsidR="00EF4FEC" w:rsidRDefault="00EF4FEC" w:rsidP="00D531C2"/>
                </w:txbxContent>
              </v:textbox>
              <w10:wrap anchorx="page"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6680" w14:textId="13D3706A" w:rsidR="00EF4FEC" w:rsidRPr="0040362C" w:rsidRDefault="00EF4FEC" w:rsidP="00D531C2">
    <w:pPr>
      <w:pStyle w:val="Header"/>
    </w:pPr>
    <w:r w:rsidRPr="00C451FB">
      <w:t>E/ECE/324/Rev.1/Add.45/Rev.6</w:t>
    </w:r>
    <w:r>
      <w:br/>
    </w:r>
    <w:r w:rsidRPr="00C451FB">
      <w:t>E/ECE/TRANS/505/Rev.1/Add.45/Rev.6</w:t>
    </w:r>
    <w:r>
      <w:br/>
      <w:t>Annex 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05D5" w14:textId="44610069" w:rsidR="00EF4FEC" w:rsidRPr="00BC65F8" w:rsidRDefault="00EF4FEC" w:rsidP="005B735E">
    <w:pPr>
      <w:pStyle w:val="Header"/>
      <w:rPr>
        <w:lang w:val="de-DE"/>
      </w:rPr>
    </w:pPr>
    <w:r w:rsidRPr="00C451FB">
      <w:t>E/ECE/324/Rev.1/Add.45/Rev.6</w:t>
    </w:r>
    <w:r>
      <w:br/>
    </w:r>
    <w:r w:rsidRPr="00C451FB">
      <w:t>E/ECE/TRANS/505/Rev.1/Add.45/Rev.6</w:t>
    </w:r>
  </w:p>
  <w:p w14:paraId="2D1596AB" w14:textId="77777777" w:rsidR="00EF4FEC" w:rsidRPr="00C451FB" w:rsidRDefault="00EF4FEC" w:rsidP="00C451FB"/>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517A8" w14:textId="6F3D1102" w:rsidR="00EF4FEC" w:rsidRPr="008C4A36" w:rsidRDefault="00EF4FEC" w:rsidP="00D531C2">
    <w:pPr>
      <w:pStyle w:val="Header"/>
      <w:jc w:val="right"/>
    </w:pPr>
    <w:r w:rsidRPr="00E3537E">
      <w:t>E/ECE/324/Rev.1/Add.45/Rev.6</w:t>
    </w:r>
    <w:r w:rsidRPr="00E3537E">
      <w:br/>
      <w:t>E/ECE/TRANS/505/Rev.1/Add.45/Rev.6</w:t>
    </w:r>
    <w:r>
      <w:br/>
      <w:t>Annex 8</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C0C8" w14:textId="267E28EB" w:rsidR="00EF4FEC" w:rsidRPr="008C4A36" w:rsidRDefault="00EF4FEC" w:rsidP="00D531C2">
    <w:pPr>
      <w:pBdr>
        <w:bottom w:val="single" w:sz="4" w:space="4" w:color="auto"/>
      </w:pBdr>
      <w:spacing w:line="240" w:lineRule="auto"/>
      <w:rPr>
        <w:b/>
        <w:sz w:val="18"/>
      </w:rPr>
    </w:pPr>
    <w:r w:rsidRPr="00E3537E">
      <w:rPr>
        <w:b/>
        <w:sz w:val="18"/>
      </w:rPr>
      <w:t>E/ECE/324/Rev.1/Add.45/Rev.6</w:t>
    </w:r>
    <w:r w:rsidRPr="00E3537E">
      <w:rPr>
        <w:b/>
        <w:sz w:val="18"/>
      </w:rPr>
      <w:br/>
      <w:t>E/ECE/TRANS/505/Rev.1/Add.45/Rev.6</w:t>
    </w:r>
    <w:r>
      <w:rPr>
        <w:b/>
        <w:sz w:val="18"/>
      </w:rPr>
      <w:br/>
      <w:t>Annex 9</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86065" w14:textId="002EDADB" w:rsidR="00EF4FEC" w:rsidRPr="006574E4" w:rsidRDefault="00EF4FEC" w:rsidP="006574E4">
    <w:pPr>
      <w:pStyle w:val="Header"/>
      <w:jc w:val="right"/>
    </w:pPr>
    <w:r w:rsidRPr="00C451FB">
      <w:t>E/ECE/324/Rev.1/Add.45/Rev.6</w:t>
    </w:r>
    <w:r>
      <w:br/>
    </w:r>
    <w:r w:rsidRPr="00C451FB">
      <w:t>E/ECE/TRANS/505/Rev.1/Add.45/Rev.6</w:t>
    </w:r>
    <w:r>
      <w:br/>
      <w:t>Annex 9</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6696" w14:textId="1CAF15DA" w:rsidR="00EF4FEC" w:rsidRDefault="00EF4FEC" w:rsidP="00D531C2">
    <w:pPr>
      <w:pStyle w:val="Header"/>
      <w:pBdr>
        <w:bottom w:val="single" w:sz="4" w:space="1" w:color="auto"/>
      </w:pBdr>
    </w:pPr>
    <w:r w:rsidRPr="00C451FB">
      <w:t>E/ECE/324/Rev.1/Add.45/Rev.6</w:t>
    </w:r>
    <w:r>
      <w:br/>
    </w:r>
    <w:r w:rsidRPr="00C451FB">
      <w:t>E/ECE/TRANS/505/Rev.1/Add.45/Rev.6</w:t>
    </w:r>
    <w:r>
      <w:br/>
      <w:t>Annex 10</w:t>
    </w:r>
  </w:p>
  <w:p w14:paraId="72C776EF" w14:textId="77777777" w:rsidR="00EF4FEC" w:rsidRPr="004D56F4" w:rsidRDefault="00EF4FEC" w:rsidP="004D56F4"/>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8429F" w14:textId="2CDE3502" w:rsidR="00EF4FEC" w:rsidRDefault="00EF4FEC" w:rsidP="00D531C2">
    <w:pPr>
      <w:pStyle w:val="Header"/>
      <w:jc w:val="right"/>
    </w:pPr>
    <w:r w:rsidRPr="00C451FB">
      <w:t>E/ECE/324/Rev.1/Add.45/Rev.6</w:t>
    </w:r>
    <w:r>
      <w:br/>
    </w:r>
    <w:r w:rsidRPr="00C451FB">
      <w:t>E/ECE/TRANS/505/Rev.1/Add.45/Rev.6</w:t>
    </w:r>
    <w:r>
      <w:br/>
      <w:t>Annex 10</w:t>
    </w:r>
  </w:p>
  <w:p w14:paraId="6BF096E4" w14:textId="77777777" w:rsidR="00EF4FEC" w:rsidRPr="004D56F4" w:rsidRDefault="00EF4FEC" w:rsidP="004D56F4"/>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DB27" w14:textId="311E05C7" w:rsidR="00EF4FEC" w:rsidRPr="008C4A36" w:rsidRDefault="00EF4FEC" w:rsidP="00E3537E">
    <w:pPr>
      <w:pStyle w:val="Header"/>
      <w:jc w:val="right"/>
    </w:pPr>
    <w:r w:rsidRPr="00C451FB">
      <w:t>E/ECE/324/Rev.1/Add.45/Rev.6</w:t>
    </w:r>
    <w:r>
      <w:br/>
    </w:r>
    <w:r w:rsidRPr="00C451FB">
      <w:t>E/ECE/TRANS/505/Rev.1/Add.45/Rev.6</w:t>
    </w:r>
    <w:r>
      <w:br/>
      <w:t>Annex 10</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FEFB" w14:textId="41CB10A4" w:rsidR="00EF4FEC" w:rsidRDefault="00EF4FEC" w:rsidP="00D531C2">
    <w:pPr>
      <w:pStyle w:val="Header"/>
      <w:pBdr>
        <w:bottom w:val="single" w:sz="4" w:space="1" w:color="auto"/>
      </w:pBdr>
    </w:pPr>
    <w:r w:rsidRPr="00C451FB">
      <w:t>E/ECE/324/Rev.1/Add.45/Rev.6</w:t>
    </w:r>
    <w:r>
      <w:br/>
    </w:r>
    <w:r w:rsidRPr="00C451FB">
      <w:t>E/ECE/TRANS/505/Rev.1/Add.45/Rev.6</w:t>
    </w:r>
    <w:r>
      <w:br/>
      <w:t>Annex 11</w:t>
    </w:r>
  </w:p>
  <w:p w14:paraId="5946CBB5" w14:textId="77777777" w:rsidR="00EF4FEC" w:rsidRPr="004D56F4" w:rsidRDefault="00EF4FEC" w:rsidP="004D56F4"/>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25707" w14:textId="06C47ED6" w:rsidR="00EF4FEC" w:rsidRDefault="00EF4FEC" w:rsidP="00D531C2">
    <w:pPr>
      <w:pStyle w:val="Header"/>
      <w:jc w:val="right"/>
    </w:pPr>
    <w:r w:rsidRPr="00C451FB">
      <w:t>E/ECE/324/Rev.1/Add.45/Rev.6</w:t>
    </w:r>
    <w:r>
      <w:br/>
    </w:r>
    <w:r w:rsidRPr="00C451FB">
      <w:t>E/ECE/TRANS/505/Rev.1/Add.45/Rev.6</w:t>
    </w:r>
    <w:r>
      <w:br/>
      <w:t>Annex 11</w:t>
    </w:r>
  </w:p>
  <w:p w14:paraId="60E16E59" w14:textId="77777777" w:rsidR="00EF4FEC" w:rsidRPr="004D56F4" w:rsidRDefault="00EF4FEC" w:rsidP="004D56F4"/>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96C97" w14:textId="00E6EBE9" w:rsidR="00EF4FEC" w:rsidRPr="008C4A36" w:rsidRDefault="00EF4FEC" w:rsidP="00D531C2">
    <w:pPr>
      <w:pStyle w:val="Header"/>
    </w:pPr>
    <w:r w:rsidRPr="00C451FB">
      <w:t>E/ECE/324/Rev.1/Add.45/Rev.6</w:t>
    </w:r>
    <w:r>
      <w:br/>
    </w:r>
    <w:r w:rsidRPr="00C451FB">
      <w:t>E/ECE/TRANS/505/Rev.1/Add.45/Rev.6</w:t>
    </w:r>
    <w:r>
      <w:br/>
      <w:t>Annex 11</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AE21" w14:textId="12A23FCF" w:rsidR="00EF4FEC" w:rsidRDefault="00EF4FEC" w:rsidP="00D531C2">
    <w:pPr>
      <w:pStyle w:val="Header"/>
      <w:pBdr>
        <w:bottom w:val="single" w:sz="4" w:space="1" w:color="auto"/>
      </w:pBdr>
    </w:pPr>
    <w:r w:rsidRPr="00C451FB">
      <w:t>E/ECE/324/Rev.1/Add.45/Rev.6</w:t>
    </w:r>
    <w:r>
      <w:br/>
    </w:r>
    <w:r w:rsidRPr="00C451FB">
      <w:t>E/ECE/TRANS/505/Rev.1/Add.45/Rev.6</w:t>
    </w:r>
    <w:r>
      <w:br/>
      <w:t>Annex 12</w:t>
    </w:r>
  </w:p>
  <w:p w14:paraId="2650123D" w14:textId="77777777" w:rsidR="00EF4FEC" w:rsidRPr="004D56F4" w:rsidRDefault="00EF4FEC" w:rsidP="004D56F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D522F" w14:textId="01378693" w:rsidR="00EF4FEC" w:rsidRDefault="00EF4FEC" w:rsidP="005B735E">
    <w:pPr>
      <w:pStyle w:val="Header"/>
      <w:jc w:val="right"/>
    </w:pPr>
    <w:r w:rsidRPr="00C451FB">
      <w:t>E/ECE/324/Rev.1/Add.45/Rev.6</w:t>
    </w:r>
    <w:r>
      <w:br/>
    </w:r>
    <w:r w:rsidRPr="00C451FB">
      <w:t>E/ECE/TRANS/505/Rev.1/Add.45/Rev.6</w:t>
    </w:r>
  </w:p>
  <w:p w14:paraId="18E6CBEA" w14:textId="77777777" w:rsidR="00EF4FEC" w:rsidRPr="00C451FB" w:rsidRDefault="00EF4FEC" w:rsidP="00C451FB"/>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DD61F" w14:textId="6347819F" w:rsidR="00EF4FEC" w:rsidRDefault="00EF4FEC" w:rsidP="00D531C2">
    <w:pPr>
      <w:pStyle w:val="Header"/>
      <w:jc w:val="right"/>
    </w:pPr>
    <w:r w:rsidRPr="00C451FB">
      <w:t>E/ECE/324/Rev.1/Add.45/Rev.6</w:t>
    </w:r>
    <w:r>
      <w:br/>
    </w:r>
    <w:r w:rsidRPr="00C451FB">
      <w:t>E/ECE/TRANS/505/Rev.1/Add.45/Rev.6</w:t>
    </w:r>
    <w:r>
      <w:br/>
      <w:t>Annex 12</w:t>
    </w:r>
  </w:p>
  <w:p w14:paraId="37BC54EE" w14:textId="77777777" w:rsidR="00EF4FEC" w:rsidRPr="004D56F4" w:rsidRDefault="00EF4FEC" w:rsidP="004D56F4"/>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A4185" w14:textId="6627005F" w:rsidR="00EF4FEC" w:rsidRDefault="00EF4FEC" w:rsidP="00E3537E">
    <w:pPr>
      <w:pStyle w:val="Header"/>
      <w:pBdr>
        <w:bottom w:val="single" w:sz="4" w:space="1" w:color="auto"/>
      </w:pBdr>
      <w:jc w:val="right"/>
    </w:pPr>
    <w:r w:rsidRPr="00C451FB">
      <w:t>E/ECE/324/Rev.1/Add.45/Rev.6</w:t>
    </w:r>
    <w:r>
      <w:br/>
    </w:r>
    <w:r w:rsidRPr="00C451FB">
      <w:t>E/ECE/TRANS/505/Rev.1/Add.45/Rev.6</w:t>
    </w:r>
    <w:r>
      <w:br/>
      <w:t>Annex 12</w:t>
    </w:r>
  </w:p>
  <w:p w14:paraId="13D16F69" w14:textId="77777777" w:rsidR="00EF4FEC" w:rsidRPr="008C4A36" w:rsidRDefault="00EF4FEC" w:rsidP="00E3537E">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BA893" w14:textId="77777777" w:rsidR="00EF4FEC" w:rsidRPr="00E70A7B" w:rsidRDefault="00EF4FEC" w:rsidP="00D531C2">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4C0F3" w14:textId="5E4F121C" w:rsidR="00EF4FEC" w:rsidRPr="002B0F78" w:rsidRDefault="00764A04" w:rsidP="00D531C2">
    <w:r>
      <w:rPr>
        <w:noProof/>
        <w:lang w:val="en-US"/>
      </w:rPr>
      <mc:AlternateContent>
        <mc:Choice Requires="wps">
          <w:drawing>
            <wp:anchor distT="0" distB="0" distL="114300" distR="114300" simplePos="0" relativeHeight="251659264" behindDoc="0" locked="0" layoutInCell="1" allowOverlap="1" wp14:anchorId="4432BA53" wp14:editId="7F4D94B6">
              <wp:simplePos x="0" y="0"/>
              <wp:positionH relativeFrom="page">
                <wp:posOffset>9683115</wp:posOffset>
              </wp:positionH>
              <wp:positionV relativeFrom="margin">
                <wp:posOffset>0</wp:posOffset>
              </wp:positionV>
              <wp:extent cx="288290" cy="6075045"/>
              <wp:effectExtent l="0" t="0" r="127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7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13B22" w14:textId="77777777" w:rsidR="00915759" w:rsidRDefault="00EF4FEC" w:rsidP="00915759">
                          <w:pPr>
                            <w:pStyle w:val="Header"/>
                            <w:pBdr>
                              <w:bottom w:val="none" w:sz="0" w:space="0" w:color="auto"/>
                            </w:pBdr>
                          </w:pPr>
                          <w:r w:rsidRPr="00C451FB">
                            <w:t>E/ECE/324/Rev.1/Add.45/Rev.6</w:t>
                          </w:r>
                        </w:p>
                        <w:p w14:paraId="2845E119" w14:textId="088E43F1" w:rsidR="00EF4FEC" w:rsidRPr="00915759" w:rsidRDefault="00EF4FEC" w:rsidP="00915759">
                          <w:pPr>
                            <w:pStyle w:val="Header"/>
                            <w:pBdr>
                              <w:bottom w:val="single" w:sz="4" w:space="1" w:color="auto"/>
                            </w:pBdr>
                            <w:rPr>
                              <w:lang w:val="de-DE"/>
                            </w:rPr>
                          </w:pPr>
                          <w:r w:rsidRPr="00C451FB">
                            <w:t>E/ECE/TRANS/505/Rev.1/Add.45/Rev.6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2BA53" id="_x0000_t202" coordsize="21600,21600" o:spt="202" path="m,l,21600r21600,l21600,xe">
              <v:stroke joinstyle="miter"/>
              <v:path gradientshapeok="t" o:connecttype="rect"/>
            </v:shapetype>
            <v:shape id="Text Box 16" o:spid="_x0000_s1906" type="#_x0000_t202" style="position:absolute;margin-left:762.45pt;margin-top:0;width:22.7pt;height:47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" stroked="f">
              <v:textbox style="layout-flow:vertical" inset="0,0,0,0">
                <w:txbxContent>
                  <w:p w14:paraId="54D13B22" w14:textId="77777777" w:rsidR="00915759" w:rsidRDefault="00EF4FEC" w:rsidP="00915759">
                    <w:pPr>
                      <w:pStyle w:val="Header"/>
                      <w:pBdr>
                        <w:bottom w:val="none" w:sz="0" w:space="0" w:color="auto"/>
                      </w:pBdr>
                    </w:pPr>
                    <w:r w:rsidRPr="00C451FB">
                      <w:t>E/ECE/324/Rev.1/Add.45/Rev.6</w:t>
                    </w:r>
                  </w:p>
                  <w:p w14:paraId="2845E119" w14:textId="088E43F1" w:rsidR="00EF4FEC" w:rsidRPr="00915759" w:rsidRDefault="00EF4FEC" w:rsidP="00915759">
                    <w:pPr>
                      <w:pStyle w:val="Header"/>
                      <w:pBdr>
                        <w:bottom w:val="single" w:sz="4" w:space="1" w:color="auto"/>
                      </w:pBdr>
                      <w:rPr>
                        <w:lang w:val="de-DE"/>
                      </w:rPr>
                    </w:pPr>
                    <w:r w:rsidRPr="00C451FB">
                      <w:t>E/ECE/TRANS/505/Rev.1/Add.45/Rev.6</w:t>
                    </w:r>
                  </w:p>
                </w:txbxContent>
              </v:textbox>
              <w10:wrap anchorx="page" anchory="margin"/>
            </v:shape>
          </w:pict>
        </mc:Fallback>
      </mc:AlternateContent>
    </w:r>
    <w:r>
      <w:rPr>
        <w:noProof/>
        <w:lang w:val="en-US"/>
      </w:rPr>
      <mc:AlternateContent>
        <mc:Choice Requires="wps">
          <w:drawing>
            <wp:anchor distT="0" distB="0" distL="114300" distR="114300" simplePos="0" relativeHeight="251660288" behindDoc="0" locked="0" layoutInCell="1" allowOverlap="1" wp14:anchorId="6922D0E6" wp14:editId="11F786D3">
              <wp:simplePos x="0" y="0"/>
              <wp:positionH relativeFrom="margin">
                <wp:posOffset>-431800</wp:posOffset>
              </wp:positionH>
              <wp:positionV relativeFrom="margin">
                <wp:posOffset>0</wp:posOffset>
              </wp:positionV>
              <wp:extent cx="222885" cy="6120130"/>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B4D80" w14:textId="4363346F" w:rsidR="00EF4FEC" w:rsidRDefault="00EF4FEC" w:rsidP="00D531C2">
                          <w:pPr>
                            <w:pStyle w:val="Footer"/>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36</w:t>
                          </w:r>
                          <w:r w:rsidRPr="000E2F00">
                            <w:rPr>
                              <w:b/>
                              <w:sz w:val="18"/>
                            </w:rPr>
                            <w:fldChar w:fldCharType="end"/>
                          </w:r>
                          <w:r>
                            <w:rPr>
                              <w:sz w:val="18"/>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D0E6" id="Text Box 17" o:spid="_x0000_s1907" type="#_x0000_t202" style="position:absolute;margin-left:-34pt;margin-top:0;width:17.5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" stroked="f">
              <v:textbox style="layout-flow:vertical" inset="0,0,0,0">
                <w:txbxContent>
                  <w:p w14:paraId="793B4D80" w14:textId="4363346F" w:rsidR="00EF4FEC" w:rsidRDefault="00EF4FEC" w:rsidP="00D531C2">
                    <w:pPr>
                      <w:pStyle w:val="Footer"/>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36</w:t>
                    </w:r>
                    <w:r w:rsidRPr="000E2F00">
                      <w:rPr>
                        <w:b/>
                        <w:sz w:val="18"/>
                      </w:rPr>
                      <w:fldChar w:fldCharType="end"/>
                    </w:r>
                    <w:r>
                      <w:rPr>
                        <w:sz w:val="18"/>
                      </w:rPr>
                      <w:tab/>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D26F9" w14:textId="73FD9C5B" w:rsidR="00EF4FEC" w:rsidRPr="006E4D5A" w:rsidRDefault="00764A04" w:rsidP="00D531C2">
    <w:r>
      <w:rPr>
        <w:noProof/>
        <w:lang w:val="en-US"/>
      </w:rPr>
      <mc:AlternateContent>
        <mc:Choice Requires="wps">
          <w:drawing>
            <wp:anchor distT="0" distB="0" distL="114300" distR="114300" simplePos="0" relativeHeight="251661312" behindDoc="0" locked="0" layoutInCell="1" allowOverlap="1" wp14:anchorId="77B50415" wp14:editId="0A9AE987">
              <wp:simplePos x="0" y="0"/>
              <wp:positionH relativeFrom="page">
                <wp:posOffset>9568180</wp:posOffset>
              </wp:positionH>
              <wp:positionV relativeFrom="margin">
                <wp:posOffset>0</wp:posOffset>
              </wp:positionV>
              <wp:extent cx="439420" cy="61201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DCB97" w14:textId="347692B1" w:rsidR="00EF4FEC" w:rsidRPr="00C451FB" w:rsidRDefault="00EF4FEC" w:rsidP="00915759">
                          <w:pPr>
                            <w:pStyle w:val="Header"/>
                            <w:pBdr>
                              <w:bottom w:val="single" w:sz="4" w:space="1" w:color="auto"/>
                            </w:pBdr>
                            <w:jc w:val="right"/>
                            <w:rPr>
                              <w:lang w:val="de-DE"/>
                            </w:rPr>
                          </w:pPr>
                          <w:r w:rsidRPr="00C451FB">
                            <w:t>E/ECE/324/Rev.1/Add.45/Rev.6</w:t>
                          </w:r>
                          <w:r w:rsidRPr="00C451FB">
                            <w:br/>
                            <w:t>E/ECE/TRANS/505/Rev.1/Add.45/Rev.6</w:t>
                          </w:r>
                        </w:p>
                        <w:p w14:paraId="4E781E6C" w14:textId="77777777" w:rsidR="00EF4FEC" w:rsidRPr="009F0B44" w:rsidRDefault="00EF4FEC" w:rsidP="00915759">
                          <w:pPr>
                            <w:pStyle w:val="Header"/>
                            <w:pBdr>
                              <w:bottom w:val="none" w:sz="0" w:space="0" w:color="auto"/>
                            </w:pBdr>
                            <w:jc w:val="right"/>
                          </w:pPr>
                        </w:p>
                        <w:p w14:paraId="7133E268" w14:textId="77777777" w:rsidR="00EF4FEC" w:rsidRDefault="00EF4FE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50415" id="_x0000_t202" coordsize="21600,21600" o:spt="202" path="m,l,21600r21600,l21600,xe">
              <v:stroke joinstyle="miter"/>
              <v:path gradientshapeok="t" o:connecttype="rect"/>
            </v:shapetype>
            <v:shape id="Text Box 18" o:spid="_x0000_s1908" type="#_x0000_t202" style="position:absolute;margin-left:753.4pt;margin-top:0;width:34.6pt;height:48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" stroked="f">
              <v:textbox style="layout-flow:vertical" inset="0,0,0,0">
                <w:txbxContent>
                  <w:p w14:paraId="27FDCB97" w14:textId="347692B1" w:rsidR="00EF4FEC" w:rsidRPr="00C451FB" w:rsidRDefault="00EF4FEC" w:rsidP="00915759">
                    <w:pPr>
                      <w:pStyle w:val="Header"/>
                      <w:pBdr>
                        <w:bottom w:val="single" w:sz="4" w:space="1" w:color="auto"/>
                      </w:pBdr>
                      <w:jc w:val="right"/>
                      <w:rPr>
                        <w:lang w:val="de-DE"/>
                      </w:rPr>
                    </w:pPr>
                    <w:r w:rsidRPr="00C451FB">
                      <w:t>E/ECE/324/Rev.1/Add.45/Rev.6</w:t>
                    </w:r>
                    <w:r w:rsidRPr="00C451FB">
                      <w:br/>
                      <w:t>E/ECE/TRANS/505/Rev.1/Add.45/Rev.6</w:t>
                    </w:r>
                  </w:p>
                  <w:p w14:paraId="4E781E6C" w14:textId="77777777" w:rsidR="00EF4FEC" w:rsidRPr="009F0B44" w:rsidRDefault="00EF4FEC" w:rsidP="00915759">
                    <w:pPr>
                      <w:pStyle w:val="Header"/>
                      <w:pBdr>
                        <w:bottom w:val="none" w:sz="0" w:space="0" w:color="auto"/>
                      </w:pBdr>
                      <w:jc w:val="right"/>
                    </w:pPr>
                  </w:p>
                  <w:p w14:paraId="7133E268" w14:textId="77777777" w:rsidR="00EF4FEC" w:rsidRDefault="00EF4FEC"/>
                </w:txbxContent>
              </v:textbox>
              <w10:wrap anchorx="page" anchory="margin"/>
            </v:shape>
          </w:pict>
        </mc:Fallback>
      </mc:AlternateContent>
    </w:r>
    <w:r>
      <w:rPr>
        <w:noProof/>
        <w:lang w:val="en-US"/>
      </w:rPr>
      <mc:AlternateContent>
        <mc:Choice Requires="wps">
          <w:drawing>
            <wp:anchor distT="0" distB="0" distL="114300" distR="114300" simplePos="0" relativeHeight="251662336" behindDoc="0" locked="0" layoutInCell="1" allowOverlap="1" wp14:anchorId="766A957B" wp14:editId="5A6DB703">
              <wp:simplePos x="0" y="0"/>
              <wp:positionH relativeFrom="margin">
                <wp:posOffset>-431800</wp:posOffset>
              </wp:positionH>
              <wp:positionV relativeFrom="margin">
                <wp:posOffset>0</wp:posOffset>
              </wp:positionV>
              <wp:extent cx="222885" cy="612013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D6259" w14:textId="69149666" w:rsidR="00EF4FEC" w:rsidRPr="000E2F00" w:rsidRDefault="00EF4FEC" w:rsidP="00D531C2">
                          <w:pPr>
                            <w:pStyle w:val="Footer"/>
                            <w:tabs>
                              <w:tab w:val="right" w:pos="9638"/>
                            </w:tabs>
                            <w:rPr>
                              <w:b/>
                              <w:sz w:val="18"/>
                            </w:rPr>
                          </w:pPr>
                          <w:r>
                            <w:tab/>
                          </w: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35</w:t>
                          </w:r>
                          <w:r w:rsidRPr="000E2F00">
                            <w:rPr>
                              <w:b/>
                              <w:sz w:val="18"/>
                            </w:rPr>
                            <w:fldChar w:fldCharType="end"/>
                          </w:r>
                        </w:p>
                        <w:p w14:paraId="6242ACA6" w14:textId="77777777" w:rsidR="00EF4FEC" w:rsidRDefault="00EF4FE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957B" id="Text Box 19" o:spid="_x0000_s1909" type="#_x0000_t202" style="position:absolute;margin-left:-34pt;margin-top:0;width:17.55pt;height:48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HFfQIAAAg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DE3AcV9AgAA&#10;CAUAAA4AAAAAAAAAAAAAAAAALgIAAGRycy9lMm9Eb2MueG1sUEsBAi0AFAAGAAgAAAAhAMRGAmff&#10;AAAACAEAAA8AAAAAAAAAAAAAAAAA1wQAAGRycy9kb3ducmV2LnhtbFBLBQYAAAAABAAEAPMAAADj&#10;BQAAAAA=&#10;" stroked="f">
              <v:textbox style="layout-flow:vertical" inset="0,0,0,0">
                <w:txbxContent>
                  <w:p w14:paraId="00CD6259" w14:textId="69149666" w:rsidR="00EF4FEC" w:rsidRPr="000E2F00" w:rsidRDefault="00EF4FEC" w:rsidP="00D531C2">
                    <w:pPr>
                      <w:pStyle w:val="Footer"/>
                      <w:tabs>
                        <w:tab w:val="right" w:pos="9638"/>
                      </w:tabs>
                      <w:rPr>
                        <w:b/>
                        <w:sz w:val="18"/>
                      </w:rPr>
                    </w:pPr>
                    <w:r>
                      <w:tab/>
                    </w:r>
                    <w:r w:rsidRPr="000E2F00">
                      <w:rPr>
                        <w:b/>
                        <w:sz w:val="18"/>
                      </w:rPr>
                      <w:fldChar w:fldCharType="begin"/>
                    </w:r>
                    <w:r w:rsidRPr="000E2F00">
                      <w:rPr>
                        <w:b/>
                        <w:sz w:val="18"/>
                      </w:rPr>
                      <w:instrText xml:space="preserve"> PAGE  \* MERGEFORMAT </w:instrText>
                    </w:r>
                    <w:r w:rsidRPr="000E2F00">
                      <w:rPr>
                        <w:b/>
                        <w:sz w:val="18"/>
                      </w:rPr>
                      <w:fldChar w:fldCharType="separate"/>
                    </w:r>
                    <w:r w:rsidR="00764A04">
                      <w:rPr>
                        <w:b/>
                        <w:noProof/>
                        <w:sz w:val="18"/>
                      </w:rPr>
                      <w:t>35</w:t>
                    </w:r>
                    <w:r w:rsidRPr="000E2F00">
                      <w:rPr>
                        <w:b/>
                        <w:sz w:val="18"/>
                      </w:rPr>
                      <w:fldChar w:fldCharType="end"/>
                    </w:r>
                  </w:p>
                  <w:p w14:paraId="6242ACA6" w14:textId="77777777" w:rsidR="00EF4FEC" w:rsidRDefault="00EF4FEC"/>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31852" w14:textId="77777777" w:rsidR="00EF4FEC" w:rsidRDefault="00EF4F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B0DE" w14:textId="0ADFF210" w:rsidR="00EF4FEC" w:rsidRPr="006574E4" w:rsidRDefault="00EF4FEC" w:rsidP="006574E4">
    <w:pPr>
      <w:pStyle w:val="Header"/>
      <w:rPr>
        <w:lang w:val="de-DE"/>
      </w:rPr>
    </w:pPr>
    <w:r w:rsidRPr="00C451FB">
      <w:t>E/ECE/324/Rev.1/Add.45/Rev.6</w:t>
    </w:r>
    <w:r>
      <w:br/>
    </w:r>
    <w:r w:rsidRPr="00C451FB">
      <w:t>E/ECE/TRANS/505/Rev.1/Add.45/Rev.6</w:t>
    </w:r>
  </w:p>
  <w:p w14:paraId="1BD5F983" w14:textId="77777777" w:rsidR="00EF4FEC" w:rsidRPr="0040362C" w:rsidRDefault="00EF4FEC" w:rsidP="00D531C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3449B"/>
    <w:multiLevelType w:val="multilevel"/>
    <w:tmpl w:val="52482490"/>
    <w:lvl w:ilvl="0">
      <w:start w:val="1"/>
      <w:numFmt w:val="decimal"/>
      <w:lvlText w:val="%1."/>
      <w:lvlJc w:val="left"/>
      <w:pPr>
        <w:ind w:hanging="1134"/>
      </w:pPr>
      <w:rPr>
        <w:rFonts w:ascii="Arial" w:eastAsia="Arial" w:hAnsi="Arial" w:hint="default"/>
        <w:spacing w:val="8"/>
        <w:sz w:val="20"/>
        <w:szCs w:val="20"/>
      </w:rPr>
    </w:lvl>
    <w:lvl w:ilvl="1">
      <w:start w:val="1"/>
      <w:numFmt w:val="decimal"/>
      <w:lvlText w:val="%1.%2."/>
      <w:lvlJc w:val="left"/>
      <w:pPr>
        <w:ind w:hanging="1135"/>
      </w:pPr>
      <w:rPr>
        <w:rFonts w:ascii="Arial" w:eastAsia="Arial" w:hAnsi="Arial" w:hint="default"/>
        <w:spacing w:val="8"/>
        <w:sz w:val="20"/>
        <w:szCs w:val="20"/>
      </w:rPr>
    </w:lvl>
    <w:lvl w:ilvl="2">
      <w:start w:val="2"/>
      <w:numFmt w:val="decimal"/>
      <w:lvlText w:val="%1.%2.%3."/>
      <w:lvlJc w:val="left"/>
      <w:pPr>
        <w:ind w:hanging="1135"/>
      </w:pPr>
      <w:rPr>
        <w:rFonts w:ascii="Arial" w:eastAsia="Arial" w:hAnsi="Arial" w:hint="default"/>
        <w:spacing w:val="8"/>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7B55ED6"/>
    <w:multiLevelType w:val="hybridMultilevel"/>
    <w:tmpl w:val="11741298"/>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5" w15:restartNumberingAfterBreak="0">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7" w15:restartNumberingAfterBreak="0">
    <w:nsid w:val="0E4A5FCE"/>
    <w:multiLevelType w:val="hybridMultilevel"/>
    <w:tmpl w:val="71A4189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8" w15:restartNumberingAfterBreak="0">
    <w:nsid w:val="14523BA7"/>
    <w:multiLevelType w:val="hybridMultilevel"/>
    <w:tmpl w:val="8DD0068E"/>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1643F7"/>
    <w:multiLevelType w:val="hybridMultilevel"/>
    <w:tmpl w:val="1C809D6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2"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23"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24"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3F8469FA"/>
    <w:multiLevelType w:val="hybridMultilevel"/>
    <w:tmpl w:val="2954DC0C"/>
    <w:lvl w:ilvl="0" w:tplc="09F0B1C4">
      <w:start w:val="1"/>
      <w:numFmt w:val="upperLetter"/>
      <w:lvlText w:val="%1."/>
      <w:lvlJc w:val="left"/>
      <w:pPr>
        <w:ind w:left="1137" w:hanging="57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6"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7" w15:restartNumberingAfterBreak="0">
    <w:nsid w:val="41B752D6"/>
    <w:multiLevelType w:val="hybridMultilevel"/>
    <w:tmpl w:val="69E84EC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8"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9" w15:restartNumberingAfterBreak="0">
    <w:nsid w:val="553D5C5C"/>
    <w:multiLevelType w:val="multilevel"/>
    <w:tmpl w:val="A810E3C8"/>
    <w:lvl w:ilvl="0">
      <w:start w:val="3"/>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0" w15:restartNumberingAfterBreak="0">
    <w:nsid w:val="59DE5B78"/>
    <w:multiLevelType w:val="multilevel"/>
    <w:tmpl w:val="CE9CEBBE"/>
    <w:lvl w:ilvl="0">
      <w:start w:val="6"/>
      <w:numFmt w:val="decimal"/>
      <w:lvlText w:val="%1."/>
      <w:lvlJc w:val="left"/>
      <w:pPr>
        <w:ind w:left="900" w:hanging="900"/>
      </w:pPr>
      <w:rPr>
        <w:rFonts w:hint="default"/>
      </w:rPr>
    </w:lvl>
    <w:lvl w:ilvl="1">
      <w:start w:val="2"/>
      <w:numFmt w:val="decimal"/>
      <w:lvlText w:val="%1.%2."/>
      <w:lvlJc w:val="left"/>
      <w:pPr>
        <w:ind w:left="1126" w:hanging="900"/>
      </w:pPr>
      <w:rPr>
        <w:rFonts w:hint="default"/>
      </w:rPr>
    </w:lvl>
    <w:lvl w:ilvl="2">
      <w:start w:val="2"/>
      <w:numFmt w:val="decimal"/>
      <w:lvlText w:val="%1.%2.%3."/>
      <w:lvlJc w:val="left"/>
      <w:pPr>
        <w:ind w:left="1352" w:hanging="900"/>
      </w:pPr>
      <w:rPr>
        <w:rFonts w:hint="default"/>
      </w:rPr>
    </w:lvl>
    <w:lvl w:ilvl="3">
      <w:start w:val="3"/>
      <w:numFmt w:val="decimal"/>
      <w:lvlText w:val="%1.%2.%3.%4."/>
      <w:lvlJc w:val="left"/>
      <w:pPr>
        <w:ind w:left="1578" w:hanging="900"/>
      </w:pPr>
      <w:rPr>
        <w:rFonts w:hint="default"/>
      </w:rPr>
    </w:lvl>
    <w:lvl w:ilvl="4">
      <w:start w:val="4"/>
      <w:numFmt w:val="decimal"/>
      <w:lvlText w:val="%1.%2.%3.%4.%5."/>
      <w:lvlJc w:val="left"/>
      <w:pPr>
        <w:ind w:left="1984" w:hanging="1080"/>
      </w:pPr>
      <w:rPr>
        <w:rFonts w:hint="default"/>
      </w:rPr>
    </w:lvl>
    <w:lvl w:ilvl="5">
      <w:start w:val="2"/>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31" w15:restartNumberingAfterBreak="0">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3" w15:restartNumberingAfterBreak="0">
    <w:nsid w:val="61E9685F"/>
    <w:multiLevelType w:val="singleLevel"/>
    <w:tmpl w:val="9D786BD8"/>
    <w:lvl w:ilvl="0">
      <w:start w:val="2"/>
      <w:numFmt w:val="decimal"/>
      <w:pStyle w:val="Par-dash"/>
      <w:lvlText w:val="%1"/>
      <w:lvlJc w:val="left"/>
      <w:pPr>
        <w:tabs>
          <w:tab w:val="num" w:pos="1140"/>
        </w:tabs>
        <w:ind w:left="1140" w:hanging="1140"/>
      </w:pPr>
      <w:rPr>
        <w:rFonts w:hint="default"/>
      </w:rPr>
    </w:lvl>
  </w:abstractNum>
  <w:abstractNum w:abstractNumId="34"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771040"/>
    <w:multiLevelType w:val="multilevel"/>
    <w:tmpl w:val="8780AC8C"/>
    <w:lvl w:ilvl="0">
      <w:start w:val="1"/>
      <w:numFmt w:val="decimal"/>
      <w:lvlText w:val="%1."/>
      <w:lvlJc w:val="left"/>
      <w:pPr>
        <w:ind w:left="1689" w:hanging="55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39"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7120FF"/>
    <w:multiLevelType w:val="hybridMultilevel"/>
    <w:tmpl w:val="20363BAA"/>
    <w:lvl w:ilvl="0" w:tplc="C780173E">
      <w:start w:val="2"/>
      <w:numFmt w:val="bullet"/>
      <w:lvlText w:val="-"/>
      <w:lvlJc w:val="left"/>
      <w:pPr>
        <w:ind w:left="2988" w:hanging="360"/>
      </w:pPr>
      <w:rPr>
        <w:rFonts w:ascii="Arial" w:eastAsia="Times New Roman" w:hAnsi="Arial" w:cs="Aria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42"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43" w15:restartNumberingAfterBreak="0">
    <w:nsid w:val="7CFF03FC"/>
    <w:multiLevelType w:val="hybridMultilevel"/>
    <w:tmpl w:val="212630F4"/>
    <w:lvl w:ilvl="0" w:tplc="285807DA">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4" w15:restartNumberingAfterBreak="0">
    <w:nsid w:val="7D661870"/>
    <w:multiLevelType w:val="hybridMultilevel"/>
    <w:tmpl w:val="5D0AC77E"/>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num w:numId="1">
    <w:abstractNumId w:val="11"/>
  </w:num>
  <w:num w:numId="2">
    <w:abstractNumId w:val="36"/>
  </w:num>
  <w:num w:numId="3">
    <w:abstractNumId w:val="37"/>
  </w:num>
  <w:num w:numId="4">
    <w:abstractNumId w:val="24"/>
  </w:num>
  <w:num w:numId="5">
    <w:abstractNumId w:val="32"/>
  </w:num>
  <w:num w:numId="6">
    <w:abstractNumId w:val="19"/>
  </w:num>
  <w:num w:numId="7">
    <w:abstractNumId w:val="13"/>
  </w:num>
  <w:num w:numId="8">
    <w:abstractNumId w:val="1"/>
  </w:num>
  <w:num w:numId="9">
    <w:abstractNumId w:val="0"/>
  </w:num>
  <w:num w:numId="10">
    <w:abstractNumId w:val="2"/>
  </w:num>
  <w:num w:numId="11">
    <w:abstractNumId w:val="3"/>
  </w:num>
  <w:num w:numId="12">
    <w:abstractNumId w:val="8"/>
  </w:num>
  <w:num w:numId="13">
    <w:abstractNumId w:val="9"/>
  </w:num>
  <w:num w:numId="14">
    <w:abstractNumId w:val="7"/>
  </w:num>
  <w:num w:numId="15">
    <w:abstractNumId w:val="6"/>
  </w:num>
  <w:num w:numId="16">
    <w:abstractNumId w:val="5"/>
  </w:num>
  <w:num w:numId="17">
    <w:abstractNumId w:val="4"/>
  </w:num>
  <w:num w:numId="18">
    <w:abstractNumId w:val="34"/>
  </w:num>
  <w:num w:numId="19">
    <w:abstractNumId w:val="40"/>
  </w:num>
  <w:num w:numId="20">
    <w:abstractNumId w:val="10"/>
  </w:num>
  <w:num w:numId="21">
    <w:abstractNumId w:val="20"/>
  </w:num>
  <w:num w:numId="22">
    <w:abstractNumId w:val="39"/>
  </w:num>
  <w:num w:numId="23">
    <w:abstractNumId w:val="15"/>
  </w:num>
  <w:num w:numId="24">
    <w:abstractNumId w:val="35"/>
  </w:num>
  <w:num w:numId="25">
    <w:abstractNumId w:val="31"/>
  </w:num>
  <w:num w:numId="26">
    <w:abstractNumId w:val="29"/>
  </w:num>
  <w:num w:numId="27">
    <w:abstractNumId w:val="33"/>
  </w:num>
  <w:num w:numId="28">
    <w:abstractNumId w:val="42"/>
  </w:num>
  <w:num w:numId="29">
    <w:abstractNumId w:val="28"/>
  </w:num>
  <w:num w:numId="30">
    <w:abstractNumId w:val="23"/>
  </w:num>
  <w:num w:numId="31">
    <w:abstractNumId w:val="38"/>
  </w:num>
  <w:num w:numId="32">
    <w:abstractNumId w:val="16"/>
  </w:num>
  <w:num w:numId="33">
    <w:abstractNumId w:val="26"/>
  </w:num>
  <w:num w:numId="34">
    <w:abstractNumId w:val="22"/>
  </w:num>
  <w:num w:numId="35">
    <w:abstractNumId w:val="41"/>
  </w:num>
  <w:num w:numId="36">
    <w:abstractNumId w:val="18"/>
  </w:num>
  <w:num w:numId="37">
    <w:abstractNumId w:val="12"/>
  </w:num>
  <w:num w:numId="38">
    <w:abstractNumId w:val="21"/>
  </w:num>
  <w:num w:numId="39">
    <w:abstractNumId w:val="17"/>
  </w:num>
  <w:num w:numId="40">
    <w:abstractNumId w:val="14"/>
  </w:num>
  <w:num w:numId="41">
    <w:abstractNumId w:val="44"/>
  </w:num>
  <w:num w:numId="42">
    <w:abstractNumId w:val="27"/>
  </w:num>
  <w:num w:numId="43">
    <w:abstractNumId w:val="30"/>
  </w:num>
  <w:num w:numId="44">
    <w:abstractNumId w:val="25"/>
  </w:num>
  <w:num w:numId="45">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de-DE" w:vendorID="64" w:dllVersion="131078" w:nlCheck="1" w:checkStyle="0"/>
  <w:activeWritingStyle w:appName="MSWord" w:lang="en-TT"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27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738"/>
    <w:rsid w:val="0003658D"/>
    <w:rsid w:val="00041E99"/>
    <w:rsid w:val="00050F6B"/>
    <w:rsid w:val="00072C8C"/>
    <w:rsid w:val="00086287"/>
    <w:rsid w:val="000931C0"/>
    <w:rsid w:val="0009448F"/>
    <w:rsid w:val="000B175B"/>
    <w:rsid w:val="000B3A0F"/>
    <w:rsid w:val="000D3A4F"/>
    <w:rsid w:val="000E0415"/>
    <w:rsid w:val="001220B8"/>
    <w:rsid w:val="00126D3C"/>
    <w:rsid w:val="00126F20"/>
    <w:rsid w:val="00134B40"/>
    <w:rsid w:val="001352D9"/>
    <w:rsid w:val="00165E82"/>
    <w:rsid w:val="001A4A65"/>
    <w:rsid w:val="001B4B04"/>
    <w:rsid w:val="001C6663"/>
    <w:rsid w:val="001C7895"/>
    <w:rsid w:val="001D26DF"/>
    <w:rsid w:val="001F2339"/>
    <w:rsid w:val="00211E0B"/>
    <w:rsid w:val="002271E0"/>
    <w:rsid w:val="002405A7"/>
    <w:rsid w:val="00271A7F"/>
    <w:rsid w:val="00272467"/>
    <w:rsid w:val="002778B6"/>
    <w:rsid w:val="002A1E3A"/>
    <w:rsid w:val="003107FA"/>
    <w:rsid w:val="00312E48"/>
    <w:rsid w:val="003229D8"/>
    <w:rsid w:val="0033745A"/>
    <w:rsid w:val="003852F5"/>
    <w:rsid w:val="0039277A"/>
    <w:rsid w:val="003972E0"/>
    <w:rsid w:val="003C2CC4"/>
    <w:rsid w:val="003C3936"/>
    <w:rsid w:val="003D4B23"/>
    <w:rsid w:val="003E403E"/>
    <w:rsid w:val="003F0AEF"/>
    <w:rsid w:val="003F1ED3"/>
    <w:rsid w:val="004325CB"/>
    <w:rsid w:val="00440758"/>
    <w:rsid w:val="00445C26"/>
    <w:rsid w:val="00446DE4"/>
    <w:rsid w:val="004A1500"/>
    <w:rsid w:val="004A41CA"/>
    <w:rsid w:val="004C6C4C"/>
    <w:rsid w:val="004D56F4"/>
    <w:rsid w:val="004E3FEB"/>
    <w:rsid w:val="00503228"/>
    <w:rsid w:val="0050342E"/>
    <w:rsid w:val="00505384"/>
    <w:rsid w:val="005420F2"/>
    <w:rsid w:val="0054561B"/>
    <w:rsid w:val="00553D55"/>
    <w:rsid w:val="00566290"/>
    <w:rsid w:val="00582B38"/>
    <w:rsid w:val="005B3DB3"/>
    <w:rsid w:val="005B735E"/>
    <w:rsid w:val="005E1409"/>
    <w:rsid w:val="00611FC4"/>
    <w:rsid w:val="006176FB"/>
    <w:rsid w:val="00627ED0"/>
    <w:rsid w:val="00640B26"/>
    <w:rsid w:val="0064636E"/>
    <w:rsid w:val="006574E4"/>
    <w:rsid w:val="00665595"/>
    <w:rsid w:val="0069341E"/>
    <w:rsid w:val="00694209"/>
    <w:rsid w:val="006A7392"/>
    <w:rsid w:val="006E564B"/>
    <w:rsid w:val="00713BD8"/>
    <w:rsid w:val="0072632A"/>
    <w:rsid w:val="00743CD6"/>
    <w:rsid w:val="0074595C"/>
    <w:rsid w:val="00750602"/>
    <w:rsid w:val="00764A04"/>
    <w:rsid w:val="00776D12"/>
    <w:rsid w:val="007B6BA5"/>
    <w:rsid w:val="007C3390"/>
    <w:rsid w:val="007C4F4B"/>
    <w:rsid w:val="007F0B83"/>
    <w:rsid w:val="007F6611"/>
    <w:rsid w:val="008175E9"/>
    <w:rsid w:val="008242D7"/>
    <w:rsid w:val="00827E05"/>
    <w:rsid w:val="008311A3"/>
    <w:rsid w:val="00841601"/>
    <w:rsid w:val="00841EB5"/>
    <w:rsid w:val="00871FD5"/>
    <w:rsid w:val="008979B1"/>
    <w:rsid w:val="008A6B25"/>
    <w:rsid w:val="008A6C4F"/>
    <w:rsid w:val="008C3804"/>
    <w:rsid w:val="008E0E46"/>
    <w:rsid w:val="00907AD2"/>
    <w:rsid w:val="00915759"/>
    <w:rsid w:val="00960F65"/>
    <w:rsid w:val="00963CBA"/>
    <w:rsid w:val="00974A8D"/>
    <w:rsid w:val="00991261"/>
    <w:rsid w:val="009F3A17"/>
    <w:rsid w:val="00A1427D"/>
    <w:rsid w:val="00A41529"/>
    <w:rsid w:val="00A569D6"/>
    <w:rsid w:val="00A72F22"/>
    <w:rsid w:val="00A748A6"/>
    <w:rsid w:val="00A85956"/>
    <w:rsid w:val="00A879A4"/>
    <w:rsid w:val="00B225A4"/>
    <w:rsid w:val="00B30179"/>
    <w:rsid w:val="00B32121"/>
    <w:rsid w:val="00B33EC0"/>
    <w:rsid w:val="00B44BC1"/>
    <w:rsid w:val="00B701B3"/>
    <w:rsid w:val="00B81E12"/>
    <w:rsid w:val="00BC2683"/>
    <w:rsid w:val="00BC358D"/>
    <w:rsid w:val="00BC74E9"/>
    <w:rsid w:val="00BD2146"/>
    <w:rsid w:val="00BD538F"/>
    <w:rsid w:val="00BE3792"/>
    <w:rsid w:val="00BE4F74"/>
    <w:rsid w:val="00BE618E"/>
    <w:rsid w:val="00BF4A36"/>
    <w:rsid w:val="00C13738"/>
    <w:rsid w:val="00C17699"/>
    <w:rsid w:val="00C41A28"/>
    <w:rsid w:val="00C451FB"/>
    <w:rsid w:val="00C463DD"/>
    <w:rsid w:val="00C47FF2"/>
    <w:rsid w:val="00C66296"/>
    <w:rsid w:val="00C6764C"/>
    <w:rsid w:val="00C711C7"/>
    <w:rsid w:val="00C745C3"/>
    <w:rsid w:val="00C84414"/>
    <w:rsid w:val="00CC1AE2"/>
    <w:rsid w:val="00CE0263"/>
    <w:rsid w:val="00CE4A8F"/>
    <w:rsid w:val="00CE5E33"/>
    <w:rsid w:val="00D2031B"/>
    <w:rsid w:val="00D25FE2"/>
    <w:rsid w:val="00D317BB"/>
    <w:rsid w:val="00D43252"/>
    <w:rsid w:val="00D531C2"/>
    <w:rsid w:val="00D5540C"/>
    <w:rsid w:val="00D623A7"/>
    <w:rsid w:val="00D6614F"/>
    <w:rsid w:val="00D978C6"/>
    <w:rsid w:val="00DA67AD"/>
    <w:rsid w:val="00DB5D0F"/>
    <w:rsid w:val="00DC3F07"/>
    <w:rsid w:val="00DC6F57"/>
    <w:rsid w:val="00DF12F7"/>
    <w:rsid w:val="00DF2C60"/>
    <w:rsid w:val="00DF3A2D"/>
    <w:rsid w:val="00E02C81"/>
    <w:rsid w:val="00E130AB"/>
    <w:rsid w:val="00E3537E"/>
    <w:rsid w:val="00E506F0"/>
    <w:rsid w:val="00E662DE"/>
    <w:rsid w:val="00E7260F"/>
    <w:rsid w:val="00E84B04"/>
    <w:rsid w:val="00E87921"/>
    <w:rsid w:val="00E96578"/>
    <w:rsid w:val="00E96630"/>
    <w:rsid w:val="00EA0ED6"/>
    <w:rsid w:val="00EA264E"/>
    <w:rsid w:val="00ED7A2A"/>
    <w:rsid w:val="00EF1D7F"/>
    <w:rsid w:val="00EF4FEC"/>
    <w:rsid w:val="00F53EDA"/>
    <w:rsid w:val="00F7753D"/>
    <w:rsid w:val="00F85F34"/>
    <w:rsid w:val="00FA06F7"/>
    <w:rsid w:val="00FA4B39"/>
    <w:rsid w:val="00FB171A"/>
    <w:rsid w:val="00FC68B7"/>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72"/>
    <o:shapelayout v:ext="edit">
      <o:idmap v:ext="edit" data="1,6"/>
      <o:rules v:ext="edit">
        <o:r id="V:Rule2" type="arc" idref="#_x0000_s1156"/>
        <o:r id="V:Rule3" type="arc" idref="#_x0000_s1157"/>
        <o:r id="V:Rule5" type="arc" idref="#_x0000_s1170"/>
        <o:r id="V:Rule6" type="arc" idref="#_x0000_s1171"/>
        <o:r id="V:Rule7" type="connector" idref="#Line 378"/>
        <o:r id="V:Rule8" type="connector" idref="#Line 617"/>
        <o:r id="V:Rule9" type="connector" idref="#Line 417"/>
        <o:r id="V:Rule10" type="connector" idref="#Line 571"/>
        <o:r id="V:Rule11" type="connector" idref="#Line 469"/>
        <o:r id="V:Rule12" type="connector" idref="#Line 411"/>
        <o:r id="V:Rule13" type="connector" idref="#Line 534"/>
        <o:r id="V:Rule14" type="connector" idref="#Line 578"/>
        <o:r id="V:Rule15" type="connector" idref="#Line 425"/>
        <o:r id="V:Rule16" type="connector" idref="#Line 546"/>
        <o:r id="V:Rule17" type="connector" idref="#Line 458"/>
        <o:r id="V:Rule18" type="connector" idref="#Line 547"/>
        <o:r id="V:Rule19" type="connector" idref="#Line 403"/>
        <o:r id="V:Rule20" type="connector" idref="#Line 582"/>
        <o:r id="V:Rule21" type="connector" idref="#Line 561"/>
        <o:r id="V:Rule22" type="connector" idref="#Line 473"/>
        <o:r id="V:Rule23" type="connector" idref="#Line 545"/>
        <o:r id="V:Rule24" type="connector" idref="#Line 401"/>
        <o:r id="V:Rule25" type="connector" idref="#Line 585"/>
        <o:r id="V:Rule26" type="connector" idref="#Line 508"/>
        <o:r id="V:Rule27" type="connector" idref="#Line 384"/>
        <o:r id="V:Rule28" type="connector" idref="#Line 497"/>
        <o:r id="V:Rule29" type="connector" idref="#Line 526"/>
        <o:r id="V:Rule30" type="connector" idref="#Line 642"/>
        <o:r id="V:Rule31" type="connector" idref="#Line 579"/>
        <o:r id="V:Rule32" type="connector" idref="#Line 539"/>
        <o:r id="V:Rule33" type="connector" idref="#Line 657"/>
        <o:r id="V:Rule34" type="connector" idref="#Line 525"/>
        <o:r id="V:Rule35" type="connector" idref="#Line 639"/>
        <o:r id="V:Rule36" type="connector" idref="#Line 453"/>
        <o:r id="V:Rule37" type="connector" idref="#Line 584"/>
        <o:r id="V:Rule38" type="connector" idref="#Line 634"/>
        <o:r id="V:Rule39" type="connector" idref="#Line 503"/>
        <o:r id="V:Rule40" type="connector" idref="#Line 581"/>
        <o:r id="V:Rule41" type="connector" idref="#Line 633"/>
        <o:r id="V:Rule42" type="connector" idref="#Line 665"/>
        <o:r id="V:Rule43" type="connector" idref="#Line 383"/>
        <o:r id="V:Rule44" type="connector" idref="#Line 413"/>
        <o:r id="V:Rule45" type="connector" idref="#Line 612"/>
        <o:r id="V:Rule46" type="connector" idref="#Line 556"/>
        <o:r id="V:Rule47" type="connector" idref="#Line 373"/>
        <o:r id="V:Rule48" type="connector" idref="#Line 514"/>
        <o:r id="V:Rule49" type="connector" idref="#Line 518"/>
        <o:r id="V:Rule50" type="connector" idref="#Line 376"/>
        <o:r id="V:Rule51" type="connector" idref="#Line 648"/>
        <o:r id="V:Rule52" type="connector" idref="#Line 723"/>
        <o:r id="V:Rule53" type="connector" idref="#Line 515"/>
        <o:r id="V:Rule54" type="connector" idref="#Line 560"/>
        <o:r id="V:Rule55" type="connector" idref="#Line 567"/>
        <o:r id="V:Rule56" type="connector" idref="#Line 590"/>
        <o:r id="V:Rule57" type="connector" idref="#Line 674"/>
        <o:r id="V:Rule58" type="connector" idref="#Line 491"/>
        <o:r id="V:Rule59" type="connector" idref="#Line 659"/>
        <o:r id="V:Rule60" type="connector" idref="#Line 517"/>
        <o:r id="V:Rule61" type="connector" idref="#Line 736"/>
        <o:r id="V:Rule62" type="connector" idref="#Line 317"/>
        <o:r id="V:Rule63" type="connector" idref="#Line 607"/>
        <o:r id="V:Rule64" type="connector" idref="#Line 533"/>
        <o:r id="V:Rule65" type="connector" idref="#Line 511"/>
        <o:r id="V:Rule66" type="connector" idref="#Line 448"/>
        <o:r id="V:Rule67" type="connector" idref="#Line 327"/>
        <o:r id="V:Rule68" type="connector" idref="#Line 628"/>
        <o:r id="V:Rule69" type="connector" idref="#Line 686"/>
        <o:r id="V:Rule70" type="connector" idref="#Line 587"/>
        <o:r id="V:Rule71" type="connector" idref="#Line 463"/>
        <o:r id="V:Rule72" type="connector" idref="#Line 380"/>
        <o:r id="V:Rule73" type="connector" idref="#Line 478"/>
        <o:r id="V:Rule74" type="connector" idref="#Line 716"/>
        <o:r id="V:Rule75" type="connector" idref="#Line 406"/>
        <o:r id="V:Rule76" type="connector" idref="#Line 382"/>
        <o:r id="V:Rule77" type="connector" idref="#Line 580"/>
        <o:r id="V:Rule78" type="connector" idref="#Line 614"/>
        <o:r id="V:Rule79" type="connector" idref="#Line 366"/>
        <o:r id="V:Rule80" type="connector" idref="#Line 557"/>
        <o:r id="V:Rule81" type="connector" idref="#Line 730"/>
        <o:r id="V:Rule82" type="connector" idref="#Line 386"/>
        <o:r id="V:Rule83" type="connector" idref="#Line 459"/>
        <o:r id="V:Rule84" type="connector" idref="#Line 663"/>
        <o:r id="V:Rule85" type="connector" idref="#Line 479"/>
        <o:r id="V:Rule86" type="connector" idref="#Line 527"/>
        <o:r id="V:Rule87" type="connector" idref="#Line 328"/>
        <o:r id="V:Rule88" type="connector" idref="#Line 424"/>
        <o:r id="V:Rule89" type="connector" idref="#Line 484"/>
        <o:r id="V:Rule90" type="connector" idref="#Line 397"/>
        <o:r id="V:Rule91" type="connector" idref="#Line 513"/>
        <o:r id="V:Rule92" type="connector" idref="#Line 529"/>
        <o:r id="V:Rule93" type="connector" idref="#Line 500"/>
        <o:r id="V:Rule94" type="connector" idref="#Line 370"/>
        <o:r id="V:Rule95" type="connector" idref="#Line 568"/>
        <o:r id="V:Rule96" type="connector" idref="#Line 543"/>
        <o:r id="V:Rule97" type="connector" idref="#Line 538"/>
        <o:r id="V:Rule98" type="connector" idref="#Line 510"/>
        <o:r id="V:Rule99" type="connector" idref="#Line 523"/>
        <o:r id="V:Rule100" type="connector" idref="#Line 482"/>
        <o:r id="V:Rule101" type="connector" idref="#Line 699"/>
        <o:r id="V:Rule102" type="connector" idref="#Line 416"/>
        <o:r id="V:Rule103" type="connector" idref="#Line 467"/>
        <o:r id="V:Rule104" type="connector" idref="#Line 727"/>
        <o:r id="V:Rule105" type="connector" idref="#Line 436"/>
        <o:r id="V:Rule106" type="connector" idref="#Line 707"/>
        <o:r id="V:Rule107" type="connector" idref="#Line 493"/>
        <o:r id="V:Rule108" type="connector" idref="#Line 419"/>
        <o:r id="V:Rule109" type="connector" idref="#Line 641"/>
        <o:r id="V:Rule110" type="connector" idref="#Line 664"/>
        <o:r id="V:Rule111" type="connector" idref="#Line 390"/>
        <o:r id="V:Rule112" type="connector" idref="#Line 566"/>
        <o:r id="V:Rule113" type="connector" idref="#Line 649"/>
        <o:r id="V:Rule114" type="connector" idref="#Line 50"/>
        <o:r id="V:Rule115" type="connector" idref="#Line 466"/>
        <o:r id="V:Rule116" type="connector" idref="#Line 645"/>
        <o:r id="V:Rule117" type="connector" idref="#Line 472"/>
        <o:r id="V:Rule118" type="connector" idref="#Line 554"/>
        <o:r id="V:Rule119" type="connector" idref="#Line 609"/>
        <o:r id="V:Rule120" type="connector" idref="#Line 726"/>
        <o:r id="V:Rule121" type="connector" idref="#Line 452"/>
        <o:r id="V:Rule122" type="connector" idref="#Line 632"/>
        <o:r id="V:Rule123" type="connector" idref="#Line 336"/>
        <o:r id="V:Rule124" type="connector" idref="#Line 575"/>
        <o:r id="V:Rule125" type="connector" idref="#Line 433"/>
        <o:r id="V:Rule126" type="connector" idref="#Line 688"/>
        <o:r id="V:Rule127" type="connector" idref="#Line 542"/>
        <o:r id="V:Rule128" type="connector" idref="#Line 470"/>
        <o:r id="V:Rule129" type="connector" idref="#Line 550"/>
        <o:r id="V:Rule130" type="connector" idref="#Line 661"/>
        <o:r id="V:Rule131" type="connector" idref="#Line 471"/>
        <o:r id="V:Rule132" type="connector" idref="#Line 414"/>
        <o:r id="V:Rule133" type="connector" idref="#Line 544"/>
        <o:r id="V:Rule134" type="connector" idref="#Line 455"/>
        <o:r id="V:Rule135" type="connector" idref="#Line 372"/>
        <o:r id="V:Rule136" type="connector" idref="#Line 488"/>
        <o:r id="V:Rule137" type="connector" idref="#Line 451"/>
        <o:r id="V:Rule138" type="connector" idref="#Line 319"/>
        <o:r id="V:Rule139" type="connector" idref="#Line 326"/>
        <o:r id="V:Rule140" type="connector" idref="#Line 563"/>
        <o:r id="V:Rule141" type="connector" idref="#Line 713"/>
        <o:r id="V:Rule142" type="connector" idref="#Line 597"/>
        <o:r id="V:Rule143" type="connector" idref="#Line 660"/>
        <o:r id="V:Rule144" type="connector" idref="#Line 349"/>
        <o:r id="V:Rule145" type="connector" idref="#Line 691"/>
        <o:r id="V:Rule146" type="connector" idref="#Line 603"/>
        <o:r id="V:Rule147" type="connector" idref="#Line 456"/>
        <o:r id="V:Rule148" type="connector" idref="#Line 321"/>
        <o:r id="V:Rule149" type="connector" idref="#Line 521"/>
        <o:r id="V:Rule150" type="connector" idref="#Line 494"/>
        <o:r id="V:Rule151" type="connector" idref="#Line 477"/>
        <o:r id="V:Rule152" type="connector" idref="#Line 720"/>
        <o:r id="V:Rule153" type="connector" idref="#Line 461"/>
        <o:r id="V:Rule154" type="connector" idref="#Line 498"/>
        <o:r id="V:Rule155" type="connector" idref="#Line 430"/>
        <o:r id="V:Rule156" type="connector" idref="#Line 599"/>
        <o:r id="V:Rule157" type="connector" idref="#Line 486"/>
        <o:r id="V:Rule158" type="connector" idref="#Line 606"/>
        <o:r id="V:Rule159" type="connector" idref="#Line 732"/>
        <o:r id="V:Rule160" type="connector" idref="#Line 551"/>
        <o:r id="V:Rule161" type="connector" idref="#Line 435"/>
        <o:r id="V:Rule162" type="connector" idref="#Line 457"/>
        <o:r id="V:Rule163" type="connector" idref="#Line 371"/>
        <o:r id="V:Rule164" type="connector" idref="#Line 404"/>
        <o:r id="V:Rule165" type="connector" idref="#Line 395"/>
        <o:r id="V:Rule166" type="connector" idref="#Line 341"/>
        <o:r id="V:Rule167" type="connector" idref="#Line 489"/>
        <o:r id="V:Rule168" type="connector" idref="#Line 362"/>
        <o:r id="V:Rule169" type="connector" idref="#Line 474"/>
        <o:r id="V:Rule170" type="connector" idref="#Line 559"/>
        <o:r id="V:Rule171" type="connector" idref="#Line 409"/>
        <o:r id="V:Rule172" type="connector" idref="#Line 656"/>
        <o:r id="V:Rule173" type="connector" idref="#Line 591"/>
        <o:r id="V:Rule174" type="connector" idref="#Line 569"/>
        <o:r id="V:Rule175" type="connector" idref="#Line 548"/>
        <o:r id="V:Rule176" type="connector" idref="#Line 600"/>
        <o:r id="V:Rule177" type="connector" idref="#Line 577"/>
        <o:r id="V:Rule178" type="connector" idref="#Line 629"/>
        <o:r id="V:Rule179" type="connector" idref="#Line 389"/>
        <o:r id="V:Rule180" type="connector" idref="#Line 671"/>
        <o:r id="V:Rule181" type="connector" idref="#Line 631"/>
        <o:r id="V:Rule182" type="connector" idref="#Line 501"/>
        <o:r id="V:Rule183" type="connector" idref="#Line 595"/>
        <o:r id="V:Rule184" type="connector" idref="#Line 405"/>
        <o:r id="V:Rule185" type="connector" idref="#Line 574"/>
        <o:r id="V:Rule186" type="connector" idref="#Line 325"/>
        <o:r id="V:Rule187" type="connector" idref="#Line 449"/>
        <o:r id="V:Rule188" type="connector" idref="#Line 361"/>
        <o:r id="V:Rule189" type="connector" idref="#Line 396"/>
        <o:r id="V:Rule190" type="connector" idref="#Line 602"/>
        <o:r id="V:Rule191" type="connector" idref="#Line 337"/>
        <o:r id="V:Rule192" type="connector" idref="#Line 729"/>
        <o:r id="V:Rule193" type="connector" idref="#Line 348"/>
        <o:r id="V:Rule194" type="connector" idref="#Line 532"/>
        <o:r id="V:Rule195" type="connector" idref="#_x0000_s1164"/>
        <o:r id="V:Rule196" type="connector" idref="#Line 492"/>
        <o:r id="V:Rule197" type="connector" idref="#Line 549"/>
        <o:r id="V:Rule198" type="connector" idref="#Line 666"/>
        <o:r id="V:Rule199" type="connector" idref="#Line 624"/>
        <o:r id="V:Rule200" type="connector" idref="#Line 528"/>
        <o:r id="V:Rule201" type="connector" idref="#Line 418"/>
        <o:r id="V:Rule202" type="connector" idref="#Line 318"/>
        <o:r id="V:Rule203" type="connector" idref="#Line 320"/>
        <o:r id="V:Rule204" type="connector" idref="#Line 381"/>
        <o:r id="V:Rule205" type="connector" idref="#Line 583"/>
        <o:r id="V:Rule206" type="connector" idref="#Line 426"/>
        <o:r id="V:Rule207" type="connector" idref="#Line 483"/>
        <o:r id="V:Rule208" type="connector" idref="#Line 323"/>
        <o:r id="V:Rule209" type="connector" idref="#Line 576"/>
        <o:r id="V:Rule210" type="connector" idref="#Line 558"/>
        <o:r id="V:Rule211" type="connector" idref="#Line 392"/>
        <o:r id="V:Rule212" type="connector" idref="#Line 594"/>
        <o:r id="V:Rule213" type="connector" idref="#Line 658"/>
        <o:r id="V:Rule214" type="connector" idref="#Line 697"/>
        <o:r id="V:Rule215" type="connector" idref="#Line 428"/>
        <o:r id="V:Rule216" type="connector" idref="#Line 502"/>
        <o:r id="V:Rule217" type="connector" idref="#Line 465"/>
        <o:r id="V:Rule218" type="connector" idref="#Line 685"/>
        <o:r id="V:Rule219" type="connector" idref="#Line 388"/>
        <o:r id="V:Rule220" type="connector" idref="#Line 570"/>
        <o:r id="V:Rule221" type="connector" idref="#Line 431"/>
        <o:r id="V:Rule222" type="connector" idref="#Line 573"/>
        <o:r id="V:Rule223" type="connector" idref="#Line 10"/>
        <o:r id="V:Rule224" type="connector" idref="#Line 476"/>
        <o:r id="V:Rule225" type="connector" idref="#Line 360"/>
        <o:r id="V:Rule226" type="connector" idref="#Line 611"/>
        <o:r id="V:Rule227" type="connector" idref="#Line 399"/>
        <o:r id="V:Rule228" type="connector" idref="#Line 667"/>
        <o:r id="V:Rule229" type="connector" idref="#Line 653"/>
        <o:r id="V:Rule230" type="connector" idref="#Line 432"/>
        <o:r id="V:Rule231" type="connector" idref="#Line 454"/>
        <o:r id="V:Rule232" type="connector" idref="#Line 343"/>
        <o:r id="V:Rule233" type="connector" idref="#Line 555"/>
        <o:r id="V:Rule234" type="connector" idref="#Line 509"/>
        <o:r id="V:Rule235" type="connector" idref="#Line 651"/>
        <o:r id="V:Rule236" type="connector" idref="#Line 342"/>
        <o:r id="V:Rule237" type="connector" idref="#Line 714"/>
        <o:r id="V:Rule238" type="connector" idref="#Line 475"/>
        <o:r id="V:Rule239" type="connector" idref="#Line 640"/>
        <o:r id="V:Rule240" type="connector" idref="#Line 364"/>
        <o:r id="V:Rule241" type="connector" idref="#Line 363"/>
        <o:r id="V:Rule242" type="connector" idref="#Line 468"/>
        <o:r id="V:Rule243" type="connector" idref="#Line 565"/>
        <o:r id="V:Rule244" type="connector" idref="#Line 324"/>
        <o:r id="V:Rule245" type="connector" idref="#Line 531"/>
        <o:r id="V:Rule246" type="connector" idref="#Line 703"/>
        <o:r id="V:Rule247" type="connector" idref="#Line 495"/>
        <o:r id="V:Rule248" type="connector" idref="#Line 11"/>
        <o:r id="V:Rule249" type="connector" idref="#Line 505"/>
        <o:r id="V:Rule250" type="connector" idref="#Line 610"/>
        <o:r id="V:Rule251" type="connector" idref="#Line 490"/>
        <o:r id="V:Rule252" type="connector" idref="#Line 391"/>
        <o:r id="V:Rule253" type="connector" idref="#Line 520"/>
        <o:r id="V:Rule254" type="connector" idref="#Line 415"/>
        <o:r id="V:Rule255" type="connector" idref="#Line 423"/>
        <o:r id="V:Rule256" type="connector" idref="#Line 655"/>
        <o:r id="V:Rule257" type="connector" idref="#Line 410"/>
        <o:r id="V:Rule258" type="connector" idref="#Line 377"/>
        <o:r id="V:Rule259" type="connector" idref="#Line 481"/>
        <o:r id="V:Rule260" type="connector" idref="#Line 367"/>
        <o:r id="V:Rule261" type="connector" idref="#Line 394"/>
        <o:r id="V:Rule262" type="connector" idref="#Line 347"/>
        <o:r id="V:Rule263" type="connector" idref="#Line 49"/>
        <o:r id="V:Rule264" type="connector" idref="#Line 728"/>
        <o:r id="V:Rule265" type="connector" idref="#Line 379"/>
        <o:r id="V:Rule266" type="connector" idref="#Line 601"/>
        <o:r id="V:Rule267" type="connector" idref="#Line 314"/>
        <o:r id="V:Rule268" type="connector" idref="#Line 374"/>
        <o:r id="V:Rule269" type="connector" idref="#Line 429"/>
        <o:r id="V:Rule270" type="connector" idref="#Line 313"/>
        <o:r id="V:Rule271" type="connector" idref="#Line 564"/>
        <o:r id="V:Rule272" type="connector" idref="#Line 310"/>
        <o:r id="V:Rule273" type="connector" idref="#Line 387"/>
        <o:r id="V:Rule274" type="connector" idref="#Line 460"/>
        <o:r id="V:Rule275" type="connector" idref="#Line 368"/>
        <o:r id="V:Rule276" type="connector" idref="#Line 385"/>
        <o:r id="V:Rule277" type="connector" idref="#Line 524"/>
        <o:r id="V:Rule278" type="connector" idref="#Line 537"/>
        <o:r id="V:Rule279" type="connector" idref="#Line 622"/>
        <o:r id="V:Rule280" type="connector" idref="#Line 393"/>
        <o:r id="V:Rule281" type="connector" idref="#Line 586"/>
        <o:r id="V:Rule282" type="connector" idref="#Line 412"/>
        <o:r id="V:Rule283" type="connector" idref="#Line 375"/>
        <o:r id="V:Rule284" type="connector" idref="#Line 669"/>
        <o:r id="V:Rule285" type="connector" idref="#Line 705"/>
        <o:r id="V:Rule286" type="connector" idref="#Line 625"/>
        <o:r id="V:Rule287" type="connector" idref="#Line 704"/>
        <o:r id="V:Rule288" type="connector" idref="#Line 706"/>
        <o:r id="V:Rule289" type="connector" idref="#Line 447"/>
        <o:r id="V:Rule290" type="connector" idref="#Line 464"/>
        <o:r id="V:Rule291" type="connector" idref="#Line 626"/>
        <o:r id="V:Rule292" type="connector" idref="#Line 627"/>
        <o:r id="V:Rule293" type="connector" idref="#Line 535"/>
        <o:r id="V:Rule294" type="connector" idref="#Line 507"/>
        <o:r id="V:Rule295" type="connector" idref="#Line 398"/>
        <o:r id="V:Rule296" type="connector" idref="#Line 516"/>
        <o:r id="V:Rule297" type="connector" idref="#Line 662"/>
        <o:r id="V:Rule298" type="connector" idref="#Line 652"/>
        <o:r id="V:Rule299" type="connector" idref="#Line 496"/>
        <o:r id="V:Rule300" type="connector" idref="#Line 487"/>
        <o:r id="V:Rule301" type="connector" idref="#Line 717"/>
        <o:r id="V:Rule302" type="connector" idref="#Line 512"/>
        <o:r id="V:Rule303" type="connector" idref="#Line 450"/>
        <o:r id="V:Rule304" type="connector" idref="#Line 718"/>
        <o:r id="V:Rule305" type="connector" idref="#Line 26"/>
        <o:r id="V:Rule306" type="connector" idref="#Line 400"/>
        <o:r id="V:Rule307" type="connector" idref="#Line 715"/>
        <o:r id="V:Rule308" type="connector" idref="#Line 700"/>
        <o:r id="V:Rule309" type="connector" idref="#Line 682"/>
        <o:r id="V:Rule310" type="connector" idref="#Line 708"/>
        <o:r id="V:Rule311" type="connector" idref="#Line 562"/>
        <o:r id="V:Rule312" type="connector" idref="#Line 402"/>
        <o:r id="V:Rule313" type="connector" idref="#Line 480"/>
        <o:r id="V:Rule314" type="connector" idref="#Line 604"/>
        <o:r id="V:Rule315" type="connector" idref="#Line 623"/>
        <o:r id="V:Rule316" type="connector" idref="#Line 522"/>
        <o:r id="V:Rule317" type="connector" idref="#Line 499"/>
        <o:r id="V:Rule318" type="connector" idref="#Line 552"/>
        <o:r id="V:Rule319" type="connector" idref="#Line 679"/>
        <o:r id="V:Rule320" type="connector" idref="#Line 621"/>
        <o:r id="V:Rule321" type="connector" idref="#Line 694"/>
        <o:r id="V:Rule322" type="connector" idref="#Line 605"/>
        <o:r id="V:Rule323" type="connector" idref="#Line 592"/>
        <o:r id="V:Rule324" type="connector" idref="#Line 572"/>
        <o:r id="V:Rule325" type="connector" idref="#Line 608"/>
        <o:r id="V:Rule326" type="connector" idref="#Line 485"/>
        <o:r id="V:Rule327" type="connector" idref="#Line 553"/>
        <o:r id="V:Rule328" type="connector" idref="#Line 519"/>
        <o:r id="V:Rule329" type="connector" idref="#Line 712"/>
        <o:r id="V:Rule330" type="connector" idref="#Line 598"/>
        <o:r id="V:Rule331" type="connector" idref="#Line 541"/>
        <o:r id="V:Rule332" type="connector" idref="#Line 506"/>
        <o:r id="V:Rule333" type="connector" idref="#Line 27"/>
        <o:r id="V:Rule334" type="connector" idref="#Line 408"/>
        <o:r id="V:Rule335" type="connector" idref="#Line 646"/>
        <o:r id="V:Rule336" type="connector" idref="#Line 540"/>
        <o:r id="V:Rule337" type="connector" idref="#AutoShape 742"/>
        <o:r id="V:Rule338" type="connector" idref="#Line 588"/>
        <o:r id="V:Rule339" type="connector" idref="#Line 668"/>
        <o:r id="V:Rule340" type="connector" idref="#Line 644"/>
        <o:r id="V:Rule341" type="connector" idref="#Line 407"/>
        <o:r id="V:Rule342" type="connector" idref="#Line 504"/>
        <o:r id="V:Rule343" type="connector" idref="#Line 593"/>
        <o:r id="V:Rule344" type="connector" idref="#Line 596"/>
        <o:r id="V:Rule345" type="connector" idref="#Line 369"/>
        <o:r id="V:Rule346" type="connector" idref="#Line 536"/>
        <o:r id="V:Rule347" type="connector" idref="#Line 643"/>
        <o:r id="V:Rule348" type="connector" idref="#Line 711"/>
        <o:r id="V:Rule349" type="connector" idref="#Line 620"/>
        <o:r id="V:Rule350" type="connector" idref="#Line 462"/>
        <o:r id="V:Rule351" type="connector" idref="#Line 335"/>
        <o:r id="V:Rule352" type="connector" idref="#Line 322"/>
        <o:r id="V:Rule353" type="connector" idref="#Line 365"/>
      </o:rules>
    </o:shapelayout>
  </w:shapeDefaults>
  <w:decimalSymbol w:val="."/>
  <w:listSeparator w:val=","/>
  <w14:docId w14:val="7AB68C80"/>
  <w15:docId w15:val="{13AB388A-60A1-44A4-8F24-1A40490E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5"/>
      </w:numPr>
      <w:spacing w:line="240" w:lineRule="auto"/>
      <w:outlineLvl w:val="1"/>
    </w:pPr>
  </w:style>
  <w:style w:type="paragraph" w:styleId="Heading3">
    <w:name w:val="heading 3"/>
    <w:basedOn w:val="Normal"/>
    <w:next w:val="Normal"/>
    <w:link w:val="Heading3Char"/>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link w:val="Heading5Char"/>
    <w:qFormat/>
    <w:rsid w:val="00503228"/>
    <w:pPr>
      <w:numPr>
        <w:ilvl w:val="4"/>
        <w:numId w:val="5"/>
      </w:numPr>
      <w:spacing w:line="240" w:lineRule="auto"/>
      <w:outlineLvl w:val="4"/>
    </w:pPr>
  </w:style>
  <w:style w:type="paragraph" w:styleId="Heading6">
    <w:name w:val="heading 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link w:val="Heading8Char"/>
    <w:qFormat/>
    <w:rsid w:val="00503228"/>
    <w:pPr>
      <w:numPr>
        <w:ilvl w:val="7"/>
        <w:numId w:val="5"/>
      </w:numPr>
      <w:spacing w:line="240" w:lineRule="auto"/>
      <w:outlineLvl w:val="7"/>
    </w:pPr>
  </w:style>
  <w:style w:type="paragraph" w:styleId="Heading9">
    <w:name w:val="heading 9"/>
    <w:basedOn w:val="Normal"/>
    <w:next w:val="Normal"/>
    <w:link w:val="Heading9Char"/>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uiPriority w:val="20"/>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paragraph" w:customStyle="1" w:styleId="a0">
    <w:name w:val="Содержимое таблицы"/>
    <w:basedOn w:val="BodyText"/>
    <w:rsid w:val="00D531C2"/>
    <w:pPr>
      <w:suppressLineNumbers/>
      <w:spacing w:line="240" w:lineRule="auto"/>
    </w:pPr>
    <w:rPr>
      <w:sz w:val="24"/>
      <w:szCs w:val="24"/>
      <w:lang w:val="ru-RU" w:eastAsia="ar-SA"/>
    </w:rPr>
  </w:style>
  <w:style w:type="paragraph" w:styleId="BodyText">
    <w:name w:val="Body Text"/>
    <w:basedOn w:val="Normal"/>
    <w:link w:val="BodyTextChar"/>
    <w:rsid w:val="00D531C2"/>
    <w:pPr>
      <w:spacing w:after="120"/>
    </w:pPr>
    <w:rPr>
      <w:lang w:val="fr-CH"/>
    </w:rPr>
  </w:style>
  <w:style w:type="character" w:customStyle="1" w:styleId="BodyTextChar">
    <w:name w:val="Body Text Char"/>
    <w:link w:val="BodyText"/>
    <w:rsid w:val="00D531C2"/>
    <w:rPr>
      <w:lang w:val="fr-CH" w:eastAsia="en-US"/>
    </w:rPr>
  </w:style>
  <w:style w:type="paragraph" w:customStyle="1" w:styleId="Default">
    <w:name w:val="Default"/>
    <w:rsid w:val="00D531C2"/>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D531C2"/>
    <w:pPr>
      <w:suppressAutoHyphens w:val="0"/>
      <w:spacing w:after="120" w:line="480" w:lineRule="auto"/>
      <w:ind w:left="283"/>
    </w:pPr>
    <w:rPr>
      <w:sz w:val="24"/>
      <w:szCs w:val="24"/>
      <w:lang w:val="fr-FR" w:eastAsia="fr-FR"/>
    </w:rPr>
  </w:style>
  <w:style w:type="character" w:customStyle="1" w:styleId="BodyTextIndent2Char">
    <w:name w:val="Body Text Indent 2 Char"/>
    <w:link w:val="BodyTextIndent2"/>
    <w:rsid w:val="00D531C2"/>
    <w:rPr>
      <w:sz w:val="24"/>
      <w:szCs w:val="24"/>
      <w:lang w:val="fr-FR" w:eastAsia="fr-FR"/>
    </w:rPr>
  </w:style>
  <w:style w:type="paragraph" w:styleId="BodyTextIndent">
    <w:name w:val="Body Text Indent"/>
    <w:basedOn w:val="Normal"/>
    <w:link w:val="BodyTextIndentChar"/>
    <w:rsid w:val="00D531C2"/>
    <w:pPr>
      <w:spacing w:after="120"/>
      <w:ind w:left="283"/>
    </w:pPr>
    <w:rPr>
      <w:lang w:val="fr-CH"/>
    </w:rPr>
  </w:style>
  <w:style w:type="character" w:customStyle="1" w:styleId="BodyTextIndentChar">
    <w:name w:val="Body Text Indent Char"/>
    <w:link w:val="BodyTextIndent"/>
    <w:rsid w:val="00D531C2"/>
    <w:rPr>
      <w:lang w:val="fr-CH" w:eastAsia="en-US"/>
    </w:rPr>
  </w:style>
  <w:style w:type="character" w:customStyle="1" w:styleId="WW8Num2z0">
    <w:name w:val="WW8Num2z0"/>
    <w:rsid w:val="00D531C2"/>
    <w:rPr>
      <w:rFonts w:ascii="Symbol" w:hAnsi="Symbol"/>
    </w:rPr>
  </w:style>
  <w:style w:type="character" w:customStyle="1" w:styleId="H56GChar">
    <w:name w:val="_ H_5/6_G Char"/>
    <w:link w:val="H56G"/>
    <w:rsid w:val="00D531C2"/>
    <w:rPr>
      <w:lang w:eastAsia="en-US"/>
    </w:rPr>
  </w:style>
  <w:style w:type="character" w:customStyle="1" w:styleId="HeaderChar">
    <w:name w:val="Header Char"/>
    <w:aliases w:val="6_G Char"/>
    <w:link w:val="Header"/>
    <w:rsid w:val="00D531C2"/>
    <w:rPr>
      <w:b/>
      <w:sz w:val="18"/>
      <w:lang w:eastAsia="en-US"/>
    </w:rPr>
  </w:style>
  <w:style w:type="character" w:customStyle="1" w:styleId="paraChar">
    <w:name w:val="para Char"/>
    <w:link w:val="para"/>
    <w:rsid w:val="00D531C2"/>
    <w:rPr>
      <w:lang w:eastAsia="en-US"/>
    </w:rPr>
  </w:style>
  <w:style w:type="paragraph" w:customStyle="1" w:styleId="CM1">
    <w:name w:val="CM1"/>
    <w:basedOn w:val="Default"/>
    <w:next w:val="Default"/>
    <w:uiPriority w:val="99"/>
    <w:rsid w:val="00D531C2"/>
    <w:rPr>
      <w:rFonts w:ascii="EUAlbertina" w:hAnsi="EUAlbertina"/>
      <w:color w:val="auto"/>
      <w:lang w:val="de-DE" w:eastAsia="de-DE"/>
    </w:rPr>
  </w:style>
  <w:style w:type="paragraph" w:customStyle="1" w:styleId="CM3">
    <w:name w:val="CM3"/>
    <w:basedOn w:val="Default"/>
    <w:next w:val="Default"/>
    <w:uiPriority w:val="99"/>
    <w:rsid w:val="00D531C2"/>
    <w:rPr>
      <w:rFonts w:ascii="EUAlbertina" w:hAnsi="EUAlbertina"/>
      <w:color w:val="auto"/>
      <w:lang w:val="de-DE" w:eastAsia="de-DE"/>
    </w:rPr>
  </w:style>
  <w:style w:type="paragraph" w:styleId="NormalWeb">
    <w:name w:val="Normal (Web)"/>
    <w:basedOn w:val="Normal"/>
    <w:uiPriority w:val="99"/>
    <w:unhideWhenUsed/>
    <w:rsid w:val="00D531C2"/>
    <w:pPr>
      <w:suppressAutoHyphens w:val="0"/>
      <w:spacing w:before="100" w:beforeAutospacing="1" w:after="100" w:afterAutospacing="1" w:line="240" w:lineRule="auto"/>
    </w:pPr>
    <w:rPr>
      <w:sz w:val="24"/>
      <w:szCs w:val="24"/>
      <w:lang w:eastAsia="en-GB"/>
    </w:rPr>
  </w:style>
  <w:style w:type="character" w:customStyle="1" w:styleId="Document4">
    <w:name w:val="Document 4"/>
    <w:rsid w:val="00D531C2"/>
    <w:rPr>
      <w:b/>
      <w:bCs/>
      <w:i/>
      <w:iCs/>
      <w:sz w:val="22"/>
      <w:szCs w:val="22"/>
    </w:rPr>
  </w:style>
  <w:style w:type="paragraph" w:customStyle="1" w:styleId="ManualNumPar1">
    <w:name w:val="Manual NumPar 1"/>
    <w:basedOn w:val="Normal"/>
    <w:next w:val="Normal"/>
    <w:rsid w:val="00D531C2"/>
    <w:pPr>
      <w:suppressAutoHyphens w:val="0"/>
      <w:spacing w:before="120" w:after="120" w:line="240" w:lineRule="auto"/>
      <w:ind w:left="851" w:hanging="851"/>
      <w:jc w:val="both"/>
    </w:pPr>
    <w:rPr>
      <w:sz w:val="24"/>
      <w:lang w:eastAsia="ja-JP"/>
    </w:rPr>
  </w:style>
  <w:style w:type="paragraph" w:customStyle="1" w:styleId="Text1">
    <w:name w:val="Text 1"/>
    <w:basedOn w:val="Normal"/>
    <w:rsid w:val="00D531C2"/>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531C2"/>
    <w:pPr>
      <w:ind w:left="720"/>
      <w:contextualSpacing/>
    </w:pPr>
    <w:rPr>
      <w:lang w:val="fr-CH"/>
    </w:rPr>
  </w:style>
  <w:style w:type="paragraph" w:styleId="NoSpacing">
    <w:name w:val="No Spacing"/>
    <w:uiPriority w:val="1"/>
    <w:qFormat/>
    <w:rsid w:val="00D531C2"/>
    <w:rPr>
      <w:rFonts w:ascii="Calibri" w:eastAsia="Calibri" w:hAnsi="Calibri"/>
      <w:sz w:val="22"/>
      <w:szCs w:val="22"/>
      <w:lang w:val="de-DE"/>
    </w:rPr>
  </w:style>
  <w:style w:type="paragraph" w:customStyle="1" w:styleId="a1">
    <w:name w:val="a)"/>
    <w:basedOn w:val="SingleTxtG"/>
    <w:rsid w:val="00D531C2"/>
    <w:pPr>
      <w:ind w:left="2835" w:hanging="567"/>
    </w:pPr>
  </w:style>
  <w:style w:type="paragraph" w:customStyle="1" w:styleId="TxBrp5">
    <w:name w:val="TxBr_p5"/>
    <w:basedOn w:val="Normal"/>
    <w:rsid w:val="00D531C2"/>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D531C2"/>
  </w:style>
  <w:style w:type="character" w:customStyle="1" w:styleId="E-mailSignatureChar">
    <w:name w:val="E-mail Signature Char"/>
    <w:link w:val="E-mailSignature"/>
    <w:rsid w:val="00D531C2"/>
    <w:rPr>
      <w:lang w:eastAsia="en-US"/>
    </w:rPr>
  </w:style>
  <w:style w:type="paragraph" w:styleId="List">
    <w:name w:val="List"/>
    <w:basedOn w:val="Normal"/>
    <w:rsid w:val="00D531C2"/>
    <w:pPr>
      <w:ind w:left="283" w:hanging="283"/>
    </w:pPr>
  </w:style>
  <w:style w:type="character" w:customStyle="1" w:styleId="Heading1Char">
    <w:name w:val="Heading 1 Char"/>
    <w:aliases w:val="Table_G Char"/>
    <w:link w:val="Heading1"/>
    <w:rsid w:val="00D531C2"/>
    <w:rPr>
      <w:lang w:eastAsia="en-US"/>
    </w:rPr>
  </w:style>
  <w:style w:type="character" w:customStyle="1" w:styleId="Heading2Char">
    <w:name w:val="Heading 2 Char"/>
    <w:link w:val="Heading2"/>
    <w:rsid w:val="00D531C2"/>
    <w:rPr>
      <w:lang w:eastAsia="en-US"/>
    </w:rPr>
  </w:style>
  <w:style w:type="character" w:customStyle="1" w:styleId="Heading3Char">
    <w:name w:val="Heading 3 Char"/>
    <w:link w:val="Heading3"/>
    <w:rsid w:val="00D531C2"/>
    <w:rPr>
      <w:lang w:eastAsia="en-US"/>
    </w:rPr>
  </w:style>
  <w:style w:type="character" w:customStyle="1" w:styleId="Heading4Char">
    <w:name w:val="Heading 4 Char"/>
    <w:link w:val="Heading4"/>
    <w:rsid w:val="00D531C2"/>
    <w:rPr>
      <w:lang w:eastAsia="en-US"/>
    </w:rPr>
  </w:style>
  <w:style w:type="character" w:customStyle="1" w:styleId="Heading5Char">
    <w:name w:val="Heading 5 Char"/>
    <w:link w:val="Heading5"/>
    <w:rsid w:val="00D531C2"/>
    <w:rPr>
      <w:lang w:eastAsia="en-US"/>
    </w:rPr>
  </w:style>
  <w:style w:type="character" w:customStyle="1" w:styleId="Heading6Char">
    <w:name w:val="Heading 6 Char"/>
    <w:link w:val="Heading6"/>
    <w:rsid w:val="00D531C2"/>
    <w:rPr>
      <w:lang w:eastAsia="en-US"/>
    </w:rPr>
  </w:style>
  <w:style w:type="character" w:customStyle="1" w:styleId="Heading7Char">
    <w:name w:val="Heading 7 Char"/>
    <w:link w:val="Heading7"/>
    <w:rsid w:val="00D531C2"/>
    <w:rPr>
      <w:lang w:eastAsia="en-US"/>
    </w:rPr>
  </w:style>
  <w:style w:type="character" w:customStyle="1" w:styleId="Heading8Char">
    <w:name w:val="Heading 8 Char"/>
    <w:link w:val="Heading8"/>
    <w:rsid w:val="00D531C2"/>
    <w:rPr>
      <w:lang w:eastAsia="en-US"/>
    </w:rPr>
  </w:style>
  <w:style w:type="character" w:customStyle="1" w:styleId="Heading9Char">
    <w:name w:val="Heading 9 Char"/>
    <w:link w:val="Heading9"/>
    <w:rsid w:val="00D531C2"/>
    <w:rPr>
      <w:lang w:eastAsia="en-US"/>
    </w:rPr>
  </w:style>
  <w:style w:type="paragraph" w:styleId="PlainText">
    <w:name w:val="Plain Text"/>
    <w:basedOn w:val="Normal"/>
    <w:link w:val="PlainTextChar"/>
    <w:rsid w:val="00D531C2"/>
    <w:rPr>
      <w:rFonts w:cs="Courier New"/>
    </w:rPr>
  </w:style>
  <w:style w:type="character" w:customStyle="1" w:styleId="PlainTextChar">
    <w:name w:val="Plain Text Char"/>
    <w:link w:val="PlainText"/>
    <w:rsid w:val="00D531C2"/>
    <w:rPr>
      <w:rFonts w:cs="Courier New"/>
      <w:lang w:eastAsia="en-US"/>
    </w:rPr>
  </w:style>
  <w:style w:type="paragraph" w:styleId="BlockText">
    <w:name w:val="Block Text"/>
    <w:basedOn w:val="Normal"/>
    <w:rsid w:val="00D531C2"/>
    <w:pPr>
      <w:ind w:left="1440" w:right="1440"/>
    </w:pPr>
  </w:style>
  <w:style w:type="character" w:customStyle="1" w:styleId="EndnoteTextChar">
    <w:name w:val="Endnote Text Char"/>
    <w:aliases w:val="2_G Char"/>
    <w:link w:val="EndnoteText"/>
    <w:rsid w:val="00D531C2"/>
    <w:rPr>
      <w:sz w:val="18"/>
      <w:lang w:eastAsia="en-US"/>
    </w:rPr>
  </w:style>
  <w:style w:type="character" w:styleId="LineNumber">
    <w:name w:val="line number"/>
    <w:rsid w:val="00D531C2"/>
    <w:rPr>
      <w:sz w:val="14"/>
    </w:rPr>
  </w:style>
  <w:style w:type="numbering" w:styleId="111111">
    <w:name w:val="Outline List 2"/>
    <w:basedOn w:val="NoList"/>
    <w:rsid w:val="00D531C2"/>
    <w:pPr>
      <w:numPr>
        <w:numId w:val="5"/>
      </w:numPr>
    </w:pPr>
  </w:style>
  <w:style w:type="numbering" w:styleId="1ai">
    <w:name w:val="Outline List 1"/>
    <w:basedOn w:val="NoList"/>
    <w:rsid w:val="00D531C2"/>
    <w:pPr>
      <w:numPr>
        <w:numId w:val="6"/>
      </w:numPr>
    </w:pPr>
  </w:style>
  <w:style w:type="numbering" w:styleId="ArticleSection">
    <w:name w:val="Outline List 3"/>
    <w:basedOn w:val="NoList"/>
    <w:rsid w:val="00D531C2"/>
    <w:pPr>
      <w:numPr>
        <w:numId w:val="7"/>
      </w:numPr>
    </w:pPr>
  </w:style>
  <w:style w:type="paragraph" w:styleId="BodyText2">
    <w:name w:val="Body Text 2"/>
    <w:basedOn w:val="Normal"/>
    <w:link w:val="BodyText2Char"/>
    <w:rsid w:val="00D531C2"/>
    <w:pPr>
      <w:spacing w:after="120" w:line="480" w:lineRule="auto"/>
    </w:pPr>
  </w:style>
  <w:style w:type="character" w:customStyle="1" w:styleId="BodyText2Char">
    <w:name w:val="Body Text 2 Char"/>
    <w:link w:val="BodyText2"/>
    <w:rsid w:val="00D531C2"/>
    <w:rPr>
      <w:lang w:eastAsia="en-US"/>
    </w:rPr>
  </w:style>
  <w:style w:type="paragraph" w:styleId="BodyText3">
    <w:name w:val="Body Text 3"/>
    <w:basedOn w:val="Normal"/>
    <w:link w:val="BodyText3Char"/>
    <w:rsid w:val="00D531C2"/>
    <w:pPr>
      <w:spacing w:after="120"/>
    </w:pPr>
    <w:rPr>
      <w:sz w:val="16"/>
      <w:szCs w:val="16"/>
    </w:rPr>
  </w:style>
  <w:style w:type="character" w:customStyle="1" w:styleId="BodyText3Char">
    <w:name w:val="Body Text 3 Char"/>
    <w:link w:val="BodyText3"/>
    <w:rsid w:val="00D531C2"/>
    <w:rPr>
      <w:sz w:val="16"/>
      <w:szCs w:val="16"/>
      <w:lang w:eastAsia="en-US"/>
    </w:rPr>
  </w:style>
  <w:style w:type="paragraph" w:styleId="BodyTextFirstIndent">
    <w:name w:val="Body Text First Indent"/>
    <w:basedOn w:val="BodyText"/>
    <w:link w:val="BodyTextFirstIndentChar"/>
    <w:rsid w:val="00D531C2"/>
    <w:pPr>
      <w:ind w:firstLine="210"/>
    </w:pPr>
    <w:rPr>
      <w:lang w:val="en-GB"/>
    </w:rPr>
  </w:style>
  <w:style w:type="character" w:customStyle="1" w:styleId="BodyTextFirstIndentChar">
    <w:name w:val="Body Text First Indent Char"/>
    <w:link w:val="BodyTextFirstIndent"/>
    <w:rsid w:val="00D531C2"/>
    <w:rPr>
      <w:lang w:val="fr-CH" w:eastAsia="en-US"/>
    </w:rPr>
  </w:style>
  <w:style w:type="paragraph" w:styleId="BodyTextFirstIndent2">
    <w:name w:val="Body Text First Indent 2"/>
    <w:basedOn w:val="BodyTextIndent"/>
    <w:link w:val="BodyTextFirstIndent2Char"/>
    <w:rsid w:val="00D531C2"/>
    <w:pPr>
      <w:ind w:firstLine="210"/>
    </w:pPr>
    <w:rPr>
      <w:lang w:val="en-GB"/>
    </w:rPr>
  </w:style>
  <w:style w:type="character" w:customStyle="1" w:styleId="BodyTextFirstIndent2Char">
    <w:name w:val="Body Text First Indent 2 Char"/>
    <w:link w:val="BodyTextFirstIndent2"/>
    <w:rsid w:val="00D531C2"/>
    <w:rPr>
      <w:lang w:val="fr-CH" w:eastAsia="en-US"/>
    </w:rPr>
  </w:style>
  <w:style w:type="paragraph" w:styleId="BodyTextIndent3">
    <w:name w:val="Body Text Indent 3"/>
    <w:basedOn w:val="Normal"/>
    <w:link w:val="BodyTextIndent3Char"/>
    <w:rsid w:val="00D531C2"/>
    <w:pPr>
      <w:spacing w:after="120"/>
      <w:ind w:left="283"/>
    </w:pPr>
    <w:rPr>
      <w:sz w:val="16"/>
      <w:szCs w:val="16"/>
    </w:rPr>
  </w:style>
  <w:style w:type="character" w:customStyle="1" w:styleId="BodyTextIndent3Char">
    <w:name w:val="Body Text Indent 3 Char"/>
    <w:link w:val="BodyTextIndent3"/>
    <w:rsid w:val="00D531C2"/>
    <w:rPr>
      <w:sz w:val="16"/>
      <w:szCs w:val="16"/>
      <w:lang w:eastAsia="en-US"/>
    </w:rPr>
  </w:style>
  <w:style w:type="paragraph" w:styleId="Closing">
    <w:name w:val="Closing"/>
    <w:basedOn w:val="Normal"/>
    <w:link w:val="ClosingChar"/>
    <w:rsid w:val="00D531C2"/>
    <w:pPr>
      <w:ind w:left="4252"/>
    </w:pPr>
  </w:style>
  <w:style w:type="character" w:customStyle="1" w:styleId="ClosingChar">
    <w:name w:val="Closing Char"/>
    <w:link w:val="Closing"/>
    <w:rsid w:val="00D531C2"/>
    <w:rPr>
      <w:lang w:eastAsia="en-US"/>
    </w:rPr>
  </w:style>
  <w:style w:type="paragraph" w:styleId="Date">
    <w:name w:val="Date"/>
    <w:basedOn w:val="Normal"/>
    <w:next w:val="Normal"/>
    <w:link w:val="DateChar"/>
    <w:rsid w:val="00D531C2"/>
  </w:style>
  <w:style w:type="character" w:customStyle="1" w:styleId="DateChar">
    <w:name w:val="Date Char"/>
    <w:link w:val="Date"/>
    <w:rsid w:val="00D531C2"/>
    <w:rPr>
      <w:lang w:eastAsia="en-US"/>
    </w:rPr>
  </w:style>
  <w:style w:type="paragraph" w:styleId="EnvelopeReturn">
    <w:name w:val="envelope return"/>
    <w:basedOn w:val="Normal"/>
    <w:rsid w:val="00D531C2"/>
    <w:rPr>
      <w:rFonts w:ascii="Arial" w:hAnsi="Arial" w:cs="Arial"/>
    </w:rPr>
  </w:style>
  <w:style w:type="character" w:styleId="HTMLAcronym">
    <w:name w:val="HTML Acronym"/>
    <w:rsid w:val="00D531C2"/>
  </w:style>
  <w:style w:type="paragraph" w:styleId="HTMLAddress">
    <w:name w:val="HTML Address"/>
    <w:basedOn w:val="Normal"/>
    <w:link w:val="HTMLAddressChar"/>
    <w:rsid w:val="00D531C2"/>
    <w:rPr>
      <w:i/>
      <w:iCs/>
    </w:rPr>
  </w:style>
  <w:style w:type="character" w:customStyle="1" w:styleId="HTMLAddressChar">
    <w:name w:val="HTML Address Char"/>
    <w:link w:val="HTMLAddress"/>
    <w:rsid w:val="00D531C2"/>
    <w:rPr>
      <w:i/>
      <w:iCs/>
      <w:lang w:eastAsia="en-US"/>
    </w:rPr>
  </w:style>
  <w:style w:type="character" w:styleId="HTMLCite">
    <w:name w:val="HTML Cite"/>
    <w:rsid w:val="00D531C2"/>
    <w:rPr>
      <w:i/>
      <w:iCs/>
    </w:rPr>
  </w:style>
  <w:style w:type="character" w:styleId="HTMLCode">
    <w:name w:val="HTML Code"/>
    <w:rsid w:val="00D531C2"/>
    <w:rPr>
      <w:rFonts w:ascii="Courier New" w:hAnsi="Courier New" w:cs="Courier New"/>
      <w:sz w:val="20"/>
      <w:szCs w:val="20"/>
    </w:rPr>
  </w:style>
  <w:style w:type="character" w:styleId="HTMLDefinition">
    <w:name w:val="HTML Definition"/>
    <w:rsid w:val="00D531C2"/>
    <w:rPr>
      <w:i/>
      <w:iCs/>
    </w:rPr>
  </w:style>
  <w:style w:type="character" w:styleId="HTMLKeyboard">
    <w:name w:val="HTML Keyboard"/>
    <w:rsid w:val="00D531C2"/>
    <w:rPr>
      <w:rFonts w:ascii="Courier New" w:hAnsi="Courier New" w:cs="Courier New"/>
      <w:sz w:val="20"/>
      <w:szCs w:val="20"/>
    </w:rPr>
  </w:style>
  <w:style w:type="paragraph" w:styleId="HTMLPreformatted">
    <w:name w:val="HTML Preformatted"/>
    <w:basedOn w:val="Normal"/>
    <w:link w:val="HTMLPreformattedChar"/>
    <w:rsid w:val="00D531C2"/>
    <w:rPr>
      <w:rFonts w:ascii="Courier New" w:hAnsi="Courier New" w:cs="Courier New"/>
    </w:rPr>
  </w:style>
  <w:style w:type="character" w:customStyle="1" w:styleId="HTMLPreformattedChar">
    <w:name w:val="HTML Preformatted Char"/>
    <w:link w:val="HTMLPreformatted"/>
    <w:rsid w:val="00D531C2"/>
    <w:rPr>
      <w:rFonts w:ascii="Courier New" w:hAnsi="Courier New" w:cs="Courier New"/>
      <w:lang w:eastAsia="en-US"/>
    </w:rPr>
  </w:style>
  <w:style w:type="character" w:styleId="HTMLSample">
    <w:name w:val="HTML Sample"/>
    <w:rsid w:val="00D531C2"/>
    <w:rPr>
      <w:rFonts w:ascii="Courier New" w:hAnsi="Courier New" w:cs="Courier New"/>
    </w:rPr>
  </w:style>
  <w:style w:type="character" w:styleId="HTMLTypewriter">
    <w:name w:val="HTML Typewriter"/>
    <w:rsid w:val="00D531C2"/>
    <w:rPr>
      <w:rFonts w:ascii="Courier New" w:hAnsi="Courier New" w:cs="Courier New"/>
      <w:sz w:val="20"/>
      <w:szCs w:val="20"/>
    </w:rPr>
  </w:style>
  <w:style w:type="character" w:styleId="HTMLVariable">
    <w:name w:val="HTML Variable"/>
    <w:rsid w:val="00D531C2"/>
    <w:rPr>
      <w:i/>
      <w:iCs/>
    </w:rPr>
  </w:style>
  <w:style w:type="paragraph" w:styleId="List2">
    <w:name w:val="List 2"/>
    <w:basedOn w:val="Normal"/>
    <w:rsid w:val="00D531C2"/>
    <w:pPr>
      <w:ind w:left="566" w:hanging="283"/>
    </w:pPr>
  </w:style>
  <w:style w:type="paragraph" w:styleId="List3">
    <w:name w:val="List 3"/>
    <w:basedOn w:val="Normal"/>
    <w:rsid w:val="00D531C2"/>
    <w:pPr>
      <w:ind w:left="849" w:hanging="283"/>
    </w:pPr>
  </w:style>
  <w:style w:type="paragraph" w:styleId="List4">
    <w:name w:val="List 4"/>
    <w:basedOn w:val="Normal"/>
    <w:rsid w:val="00D531C2"/>
    <w:pPr>
      <w:ind w:left="1132" w:hanging="283"/>
    </w:pPr>
  </w:style>
  <w:style w:type="paragraph" w:styleId="List5">
    <w:name w:val="List 5"/>
    <w:basedOn w:val="Normal"/>
    <w:rsid w:val="00D531C2"/>
    <w:pPr>
      <w:ind w:left="1415" w:hanging="283"/>
    </w:pPr>
  </w:style>
  <w:style w:type="paragraph" w:styleId="ListBullet">
    <w:name w:val="List Bullet"/>
    <w:basedOn w:val="Normal"/>
    <w:rsid w:val="00D531C2"/>
    <w:pPr>
      <w:tabs>
        <w:tab w:val="num" w:pos="360"/>
      </w:tabs>
      <w:ind w:left="360" w:hanging="360"/>
    </w:pPr>
  </w:style>
  <w:style w:type="paragraph" w:styleId="ListBullet2">
    <w:name w:val="List Bullet 2"/>
    <w:basedOn w:val="Normal"/>
    <w:rsid w:val="00D531C2"/>
    <w:pPr>
      <w:tabs>
        <w:tab w:val="num" w:pos="643"/>
      </w:tabs>
      <w:ind w:left="643" w:hanging="360"/>
    </w:pPr>
  </w:style>
  <w:style w:type="paragraph" w:styleId="ListBullet3">
    <w:name w:val="List Bullet 3"/>
    <w:basedOn w:val="Normal"/>
    <w:rsid w:val="00D531C2"/>
    <w:pPr>
      <w:tabs>
        <w:tab w:val="num" w:pos="926"/>
      </w:tabs>
      <w:ind w:left="926" w:hanging="360"/>
    </w:pPr>
  </w:style>
  <w:style w:type="paragraph" w:styleId="ListBullet4">
    <w:name w:val="List Bullet 4"/>
    <w:basedOn w:val="Normal"/>
    <w:rsid w:val="00D531C2"/>
    <w:pPr>
      <w:tabs>
        <w:tab w:val="num" w:pos="1209"/>
      </w:tabs>
      <w:ind w:left="1209" w:hanging="360"/>
    </w:pPr>
  </w:style>
  <w:style w:type="paragraph" w:styleId="ListBullet5">
    <w:name w:val="List Bullet 5"/>
    <w:basedOn w:val="Normal"/>
    <w:rsid w:val="00D531C2"/>
    <w:pPr>
      <w:tabs>
        <w:tab w:val="num" w:pos="1492"/>
      </w:tabs>
      <w:ind w:left="1492" w:hanging="360"/>
    </w:pPr>
  </w:style>
  <w:style w:type="paragraph" w:styleId="ListContinue">
    <w:name w:val="List Continue"/>
    <w:basedOn w:val="Normal"/>
    <w:rsid w:val="00D531C2"/>
    <w:pPr>
      <w:spacing w:after="120"/>
      <w:ind w:left="283"/>
    </w:pPr>
  </w:style>
  <w:style w:type="paragraph" w:styleId="ListContinue2">
    <w:name w:val="List Continue 2"/>
    <w:basedOn w:val="Normal"/>
    <w:rsid w:val="00D531C2"/>
    <w:pPr>
      <w:spacing w:after="120"/>
      <w:ind w:left="566"/>
    </w:pPr>
  </w:style>
  <w:style w:type="paragraph" w:styleId="ListContinue3">
    <w:name w:val="List Continue 3"/>
    <w:basedOn w:val="Normal"/>
    <w:rsid w:val="00D531C2"/>
    <w:pPr>
      <w:spacing w:after="120"/>
      <w:ind w:left="849"/>
    </w:pPr>
  </w:style>
  <w:style w:type="paragraph" w:styleId="ListContinue4">
    <w:name w:val="List Continue 4"/>
    <w:basedOn w:val="Normal"/>
    <w:rsid w:val="00D531C2"/>
    <w:pPr>
      <w:spacing w:after="120"/>
      <w:ind w:left="1132"/>
    </w:pPr>
  </w:style>
  <w:style w:type="paragraph" w:styleId="ListContinue5">
    <w:name w:val="List Continue 5"/>
    <w:basedOn w:val="Normal"/>
    <w:rsid w:val="00D531C2"/>
    <w:pPr>
      <w:spacing w:after="120"/>
      <w:ind w:left="1415"/>
    </w:pPr>
  </w:style>
  <w:style w:type="paragraph" w:styleId="ListNumber">
    <w:name w:val="List Number"/>
    <w:basedOn w:val="Normal"/>
    <w:rsid w:val="00D531C2"/>
    <w:pPr>
      <w:tabs>
        <w:tab w:val="num" w:pos="360"/>
      </w:tabs>
      <w:ind w:left="360" w:hanging="360"/>
    </w:pPr>
  </w:style>
  <w:style w:type="paragraph" w:styleId="ListNumber2">
    <w:name w:val="List Number 2"/>
    <w:basedOn w:val="Normal"/>
    <w:rsid w:val="00D531C2"/>
    <w:pPr>
      <w:tabs>
        <w:tab w:val="num" w:pos="643"/>
      </w:tabs>
      <w:ind w:left="643" w:hanging="360"/>
    </w:pPr>
  </w:style>
  <w:style w:type="paragraph" w:styleId="ListNumber3">
    <w:name w:val="List Number 3"/>
    <w:basedOn w:val="Normal"/>
    <w:rsid w:val="00D531C2"/>
    <w:pPr>
      <w:tabs>
        <w:tab w:val="num" w:pos="926"/>
      </w:tabs>
      <w:ind w:left="926" w:hanging="360"/>
    </w:pPr>
  </w:style>
  <w:style w:type="paragraph" w:styleId="ListNumber4">
    <w:name w:val="List Number 4"/>
    <w:basedOn w:val="Normal"/>
    <w:rsid w:val="00D531C2"/>
    <w:pPr>
      <w:tabs>
        <w:tab w:val="num" w:pos="1209"/>
      </w:tabs>
      <w:ind w:left="1209" w:hanging="360"/>
    </w:pPr>
  </w:style>
  <w:style w:type="paragraph" w:styleId="ListNumber5">
    <w:name w:val="List Number 5"/>
    <w:basedOn w:val="Normal"/>
    <w:rsid w:val="00D531C2"/>
    <w:pPr>
      <w:tabs>
        <w:tab w:val="num" w:pos="1492"/>
      </w:tabs>
      <w:ind w:left="1492" w:hanging="360"/>
    </w:pPr>
  </w:style>
  <w:style w:type="paragraph" w:styleId="MessageHeader">
    <w:name w:val="Message Header"/>
    <w:basedOn w:val="Normal"/>
    <w:link w:val="MessageHeaderChar"/>
    <w:rsid w:val="00D531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D531C2"/>
    <w:rPr>
      <w:rFonts w:ascii="Arial" w:hAnsi="Arial" w:cs="Arial"/>
      <w:sz w:val="24"/>
      <w:szCs w:val="24"/>
      <w:shd w:val="pct20" w:color="auto" w:fill="auto"/>
      <w:lang w:eastAsia="en-US"/>
    </w:rPr>
  </w:style>
  <w:style w:type="paragraph" w:styleId="NormalIndent">
    <w:name w:val="Normal Indent"/>
    <w:basedOn w:val="Normal"/>
    <w:rsid w:val="00D531C2"/>
    <w:pPr>
      <w:ind w:left="567"/>
    </w:pPr>
  </w:style>
  <w:style w:type="paragraph" w:styleId="NoteHeading">
    <w:name w:val="Note Heading"/>
    <w:basedOn w:val="Normal"/>
    <w:next w:val="Normal"/>
    <w:link w:val="NoteHeadingChar"/>
    <w:rsid w:val="00D531C2"/>
  </w:style>
  <w:style w:type="character" w:customStyle="1" w:styleId="NoteHeadingChar">
    <w:name w:val="Note Heading Char"/>
    <w:link w:val="NoteHeading"/>
    <w:rsid w:val="00D531C2"/>
    <w:rPr>
      <w:lang w:eastAsia="en-US"/>
    </w:rPr>
  </w:style>
  <w:style w:type="paragraph" w:styleId="Salutation">
    <w:name w:val="Salutation"/>
    <w:basedOn w:val="Normal"/>
    <w:next w:val="Normal"/>
    <w:link w:val="SalutationChar"/>
    <w:rsid w:val="00D531C2"/>
  </w:style>
  <w:style w:type="character" w:customStyle="1" w:styleId="SalutationChar">
    <w:name w:val="Salutation Char"/>
    <w:link w:val="Salutation"/>
    <w:rsid w:val="00D531C2"/>
    <w:rPr>
      <w:lang w:eastAsia="en-US"/>
    </w:rPr>
  </w:style>
  <w:style w:type="paragraph" w:styleId="Signature">
    <w:name w:val="Signature"/>
    <w:basedOn w:val="Normal"/>
    <w:link w:val="SignatureChar"/>
    <w:rsid w:val="00D531C2"/>
    <w:pPr>
      <w:ind w:left="4252"/>
    </w:pPr>
  </w:style>
  <w:style w:type="character" w:customStyle="1" w:styleId="SignatureChar">
    <w:name w:val="Signature Char"/>
    <w:link w:val="Signature"/>
    <w:rsid w:val="00D531C2"/>
    <w:rPr>
      <w:lang w:eastAsia="en-US"/>
    </w:rPr>
  </w:style>
  <w:style w:type="character" w:styleId="Strong">
    <w:name w:val="Strong"/>
    <w:uiPriority w:val="22"/>
    <w:qFormat/>
    <w:rsid w:val="00D531C2"/>
    <w:rPr>
      <w:b/>
      <w:bCs/>
    </w:rPr>
  </w:style>
  <w:style w:type="paragraph" w:styleId="Subtitle">
    <w:name w:val="Subtitle"/>
    <w:basedOn w:val="Normal"/>
    <w:link w:val="SubtitleChar"/>
    <w:qFormat/>
    <w:rsid w:val="00D531C2"/>
    <w:pPr>
      <w:spacing w:after="60"/>
      <w:jc w:val="center"/>
      <w:outlineLvl w:val="1"/>
    </w:pPr>
    <w:rPr>
      <w:rFonts w:ascii="Arial" w:hAnsi="Arial" w:cs="Arial"/>
      <w:sz w:val="24"/>
      <w:szCs w:val="24"/>
    </w:rPr>
  </w:style>
  <w:style w:type="character" w:customStyle="1" w:styleId="SubtitleChar">
    <w:name w:val="Subtitle Char"/>
    <w:link w:val="Subtitle"/>
    <w:rsid w:val="00D531C2"/>
    <w:rPr>
      <w:rFonts w:ascii="Arial" w:hAnsi="Arial" w:cs="Arial"/>
      <w:sz w:val="24"/>
      <w:szCs w:val="24"/>
      <w:lang w:eastAsia="en-US"/>
    </w:rPr>
  </w:style>
  <w:style w:type="table" w:styleId="Table3Deffects1">
    <w:name w:val="Table 3D effects 1"/>
    <w:basedOn w:val="TableNormal"/>
    <w:rsid w:val="00D531C2"/>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31C2"/>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31C2"/>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31C2"/>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31C2"/>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31C2"/>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31C2"/>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31C2"/>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31C2"/>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31C2"/>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31C2"/>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31C2"/>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31C2"/>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31C2"/>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531C2"/>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D531C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31C2"/>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31C2"/>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31C2"/>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31C2"/>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31C2"/>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31C2"/>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31C2"/>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31C2"/>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31C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31C2"/>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31C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31C2"/>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31C2"/>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31C2"/>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31C2"/>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31C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531C2"/>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31C2"/>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31C2"/>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531C2"/>
    <w:pPr>
      <w:spacing w:before="240" w:after="60"/>
      <w:jc w:val="center"/>
      <w:outlineLvl w:val="0"/>
    </w:pPr>
    <w:rPr>
      <w:rFonts w:ascii="Arial" w:hAnsi="Arial" w:cs="Arial"/>
      <w:b/>
      <w:bCs/>
      <w:kern w:val="28"/>
      <w:sz w:val="32"/>
      <w:szCs w:val="32"/>
    </w:rPr>
  </w:style>
  <w:style w:type="character" w:customStyle="1" w:styleId="TitleChar">
    <w:name w:val="Title Char"/>
    <w:link w:val="Title"/>
    <w:rsid w:val="00D531C2"/>
    <w:rPr>
      <w:rFonts w:ascii="Arial" w:hAnsi="Arial" w:cs="Arial"/>
      <w:b/>
      <w:bCs/>
      <w:kern w:val="28"/>
      <w:sz w:val="32"/>
      <w:szCs w:val="32"/>
      <w:lang w:eastAsia="en-US"/>
    </w:rPr>
  </w:style>
  <w:style w:type="paragraph" w:styleId="EnvelopeAddress">
    <w:name w:val="envelope address"/>
    <w:basedOn w:val="Normal"/>
    <w:rsid w:val="00D531C2"/>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D531C2"/>
  </w:style>
  <w:style w:type="paragraph" w:styleId="Caption">
    <w:name w:val="caption"/>
    <w:basedOn w:val="Normal"/>
    <w:next w:val="Normal"/>
    <w:uiPriority w:val="35"/>
    <w:unhideWhenUsed/>
    <w:qFormat/>
    <w:rsid w:val="00D531C2"/>
    <w:pPr>
      <w:spacing w:after="200" w:line="240" w:lineRule="auto"/>
    </w:pPr>
    <w:rPr>
      <w:b/>
      <w:bCs/>
      <w:color w:val="4F81BD"/>
      <w:sz w:val="18"/>
      <w:szCs w:val="18"/>
      <w:lang w:val="ru-RU" w:eastAsia="ar-SA"/>
    </w:rPr>
  </w:style>
  <w:style w:type="paragraph" w:styleId="Revision">
    <w:name w:val="Revision"/>
    <w:hidden/>
    <w:uiPriority w:val="99"/>
    <w:semiHidden/>
    <w:rsid w:val="00D531C2"/>
    <w:rPr>
      <w:lang w:val="en-GB"/>
    </w:rPr>
  </w:style>
  <w:style w:type="numbering" w:customStyle="1" w:styleId="1111111">
    <w:name w:val="1 / 1.1 / 1.1.11"/>
    <w:basedOn w:val="NoList"/>
    <w:next w:val="111111"/>
    <w:semiHidden/>
    <w:rsid w:val="00D531C2"/>
  </w:style>
  <w:style w:type="numbering" w:customStyle="1" w:styleId="1ai1">
    <w:name w:val="1 / a / i1"/>
    <w:basedOn w:val="NoList"/>
    <w:next w:val="1ai"/>
    <w:semiHidden/>
    <w:rsid w:val="00D531C2"/>
  </w:style>
  <w:style w:type="numbering" w:customStyle="1" w:styleId="ArticleSection1">
    <w:name w:val="Article / Section1"/>
    <w:basedOn w:val="NoList"/>
    <w:next w:val="ArticleSection"/>
    <w:semiHidden/>
    <w:rsid w:val="00D531C2"/>
  </w:style>
  <w:style w:type="table" w:customStyle="1" w:styleId="Table3Deffects11">
    <w:name w:val="Table 3D effects 11"/>
    <w:basedOn w:val="TableNormal"/>
    <w:next w:val="Table3Deffects1"/>
    <w:semiHidden/>
    <w:rsid w:val="00D531C2"/>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semiHidden/>
    <w:rsid w:val="00D531C2"/>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D531C2"/>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D531C2"/>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D531C2"/>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D531C2"/>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D531C2"/>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D531C2"/>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D531C2"/>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D531C2"/>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D531C2"/>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D531C2"/>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D531C2"/>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D531C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semiHidden/>
    <w:rsid w:val="00D531C2"/>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semiHidden/>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D531C2"/>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D531C2"/>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D531C2"/>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D531C2"/>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semiHidden/>
    <w:rsid w:val="00D531C2"/>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D531C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semiHidden/>
    <w:rsid w:val="00D531C2"/>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semiHidden/>
    <w:rsid w:val="00D531C2"/>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D531C2"/>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D531C2"/>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0">
    <w:name w:val="default"/>
    <w:basedOn w:val="Normal"/>
    <w:rsid w:val="00D531C2"/>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D531C2"/>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D531C2"/>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Annex1">
    <w:name w:val="Annex1"/>
    <w:basedOn w:val="Normal"/>
    <w:qFormat/>
    <w:rsid w:val="00D531C2"/>
    <w:pPr>
      <w:tabs>
        <w:tab w:val="left" w:pos="1700"/>
        <w:tab w:val="right" w:leader="dot" w:pos="8505"/>
      </w:tabs>
      <w:spacing w:after="120"/>
      <w:ind w:left="2268" w:right="1134" w:hanging="1134"/>
      <w:jc w:val="both"/>
    </w:pPr>
  </w:style>
  <w:style w:type="paragraph" w:customStyle="1" w:styleId="NormalCentered">
    <w:name w:val="Normal Centered"/>
    <w:basedOn w:val="Normal"/>
    <w:rsid w:val="00D531C2"/>
    <w:pPr>
      <w:suppressAutoHyphens w:val="0"/>
      <w:spacing w:before="120" w:after="120" w:line="240" w:lineRule="auto"/>
      <w:jc w:val="center"/>
    </w:pPr>
    <w:rPr>
      <w:sz w:val="24"/>
    </w:rPr>
  </w:style>
  <w:style w:type="paragraph" w:customStyle="1" w:styleId="Par-number10">
    <w:name w:val="Par-number 1)"/>
    <w:basedOn w:val="Normal"/>
    <w:next w:val="Normal"/>
    <w:rsid w:val="00D531C2"/>
    <w:pPr>
      <w:widowControl w:val="0"/>
      <w:numPr>
        <w:numId w:val="33"/>
      </w:numPr>
      <w:suppressAutoHyphens w:val="0"/>
      <w:spacing w:line="360" w:lineRule="auto"/>
    </w:pPr>
    <w:rPr>
      <w:sz w:val="24"/>
    </w:rPr>
  </w:style>
  <w:style w:type="paragraph" w:customStyle="1" w:styleId="Par-bullet">
    <w:name w:val="Par-bullet"/>
    <w:basedOn w:val="Normal"/>
    <w:next w:val="Normal"/>
    <w:rsid w:val="00D531C2"/>
    <w:pPr>
      <w:widowControl w:val="0"/>
      <w:numPr>
        <w:numId w:val="28"/>
      </w:numPr>
      <w:suppressAutoHyphens w:val="0"/>
      <w:spacing w:line="360" w:lineRule="auto"/>
    </w:pPr>
    <w:rPr>
      <w:sz w:val="24"/>
    </w:rPr>
  </w:style>
  <w:style w:type="paragraph" w:customStyle="1" w:styleId="Par-equal">
    <w:name w:val="Par-equal"/>
    <w:basedOn w:val="Normal"/>
    <w:next w:val="Normal"/>
    <w:rsid w:val="00D531C2"/>
    <w:pPr>
      <w:widowControl w:val="0"/>
      <w:numPr>
        <w:numId w:val="29"/>
      </w:numPr>
      <w:suppressAutoHyphens w:val="0"/>
      <w:spacing w:line="360" w:lineRule="auto"/>
    </w:pPr>
    <w:rPr>
      <w:sz w:val="24"/>
    </w:rPr>
  </w:style>
  <w:style w:type="paragraph" w:customStyle="1" w:styleId="Par-number1">
    <w:name w:val="Par-number (1)"/>
    <w:basedOn w:val="Normal"/>
    <w:next w:val="Normal"/>
    <w:rsid w:val="00D531C2"/>
    <w:pPr>
      <w:widowControl w:val="0"/>
      <w:numPr>
        <w:numId w:val="30"/>
      </w:numPr>
      <w:suppressAutoHyphens w:val="0"/>
      <w:spacing w:line="360" w:lineRule="auto"/>
    </w:pPr>
    <w:rPr>
      <w:sz w:val="24"/>
    </w:rPr>
  </w:style>
  <w:style w:type="paragraph" w:customStyle="1" w:styleId="Par-number11">
    <w:name w:val="Par-number 1."/>
    <w:basedOn w:val="Normal"/>
    <w:next w:val="Normal"/>
    <w:rsid w:val="00D531C2"/>
    <w:pPr>
      <w:widowControl w:val="0"/>
      <w:numPr>
        <w:numId w:val="31"/>
      </w:numPr>
      <w:suppressAutoHyphens w:val="0"/>
      <w:spacing w:line="360" w:lineRule="auto"/>
    </w:pPr>
    <w:rPr>
      <w:sz w:val="24"/>
    </w:rPr>
  </w:style>
  <w:style w:type="paragraph" w:customStyle="1" w:styleId="Par-numberI">
    <w:name w:val="Par-number I."/>
    <w:basedOn w:val="Normal"/>
    <w:next w:val="Normal"/>
    <w:rsid w:val="00D531C2"/>
    <w:pPr>
      <w:widowControl w:val="0"/>
      <w:numPr>
        <w:numId w:val="32"/>
      </w:numPr>
      <w:suppressAutoHyphens w:val="0"/>
      <w:spacing w:line="360" w:lineRule="auto"/>
    </w:pPr>
    <w:rPr>
      <w:sz w:val="24"/>
    </w:rPr>
  </w:style>
  <w:style w:type="paragraph" w:customStyle="1" w:styleId="Par-numberA">
    <w:name w:val="Par-number A."/>
    <w:basedOn w:val="Normal"/>
    <w:next w:val="Normal"/>
    <w:rsid w:val="00D531C2"/>
    <w:pPr>
      <w:widowControl w:val="0"/>
      <w:numPr>
        <w:numId w:val="34"/>
      </w:numPr>
      <w:suppressAutoHyphens w:val="0"/>
      <w:spacing w:line="360" w:lineRule="auto"/>
    </w:pPr>
    <w:rPr>
      <w:sz w:val="24"/>
    </w:rPr>
  </w:style>
  <w:style w:type="paragraph" w:customStyle="1" w:styleId="Point0">
    <w:name w:val="Point 0"/>
    <w:basedOn w:val="Normal"/>
    <w:rsid w:val="00D531C2"/>
    <w:pPr>
      <w:suppressAutoHyphens w:val="0"/>
      <w:spacing w:before="120" w:after="120" w:line="240" w:lineRule="auto"/>
      <w:ind w:left="851" w:hanging="851"/>
      <w:jc w:val="both"/>
    </w:pPr>
    <w:rPr>
      <w:sz w:val="24"/>
    </w:rPr>
  </w:style>
  <w:style w:type="paragraph" w:customStyle="1" w:styleId="PointDouble0">
    <w:name w:val="PointDouble 0"/>
    <w:basedOn w:val="Normal"/>
    <w:rsid w:val="00D531C2"/>
    <w:pPr>
      <w:tabs>
        <w:tab w:val="left" w:pos="851"/>
      </w:tabs>
      <w:suppressAutoHyphens w:val="0"/>
      <w:spacing w:before="120" w:after="120" w:line="240" w:lineRule="auto"/>
      <w:ind w:left="1418" w:hanging="1418"/>
      <w:jc w:val="both"/>
    </w:pPr>
    <w:rPr>
      <w:sz w:val="24"/>
    </w:rPr>
  </w:style>
  <w:style w:type="paragraph" w:customStyle="1" w:styleId="ChapterTitle">
    <w:name w:val="ChapterTitle"/>
    <w:basedOn w:val="Normal"/>
    <w:next w:val="Normal"/>
    <w:rsid w:val="00D531C2"/>
    <w:pPr>
      <w:keepNext/>
      <w:suppressAutoHyphens w:val="0"/>
      <w:spacing w:before="120" w:after="360" w:line="240" w:lineRule="auto"/>
      <w:jc w:val="center"/>
    </w:pPr>
    <w:rPr>
      <w:b/>
      <w:sz w:val="32"/>
    </w:rPr>
  </w:style>
  <w:style w:type="paragraph" w:customStyle="1" w:styleId="Point1">
    <w:name w:val="Point 1"/>
    <w:basedOn w:val="Normal"/>
    <w:rsid w:val="00D531C2"/>
    <w:pPr>
      <w:suppressAutoHyphens w:val="0"/>
      <w:spacing w:before="120" w:after="120" w:line="240" w:lineRule="auto"/>
      <w:ind w:left="1418" w:hanging="567"/>
      <w:jc w:val="both"/>
    </w:pPr>
    <w:rPr>
      <w:sz w:val="24"/>
    </w:rPr>
  </w:style>
  <w:style w:type="paragraph" w:customStyle="1" w:styleId="Tiret1">
    <w:name w:val="Tiret 1"/>
    <w:basedOn w:val="Point1"/>
    <w:rsid w:val="00D531C2"/>
  </w:style>
  <w:style w:type="paragraph" w:customStyle="1" w:styleId="Par-dash">
    <w:name w:val="Par-dash"/>
    <w:basedOn w:val="Normal"/>
    <w:next w:val="Normal"/>
    <w:rsid w:val="00D531C2"/>
    <w:pPr>
      <w:widowControl w:val="0"/>
      <w:numPr>
        <w:numId w:val="27"/>
      </w:numPr>
      <w:suppressAutoHyphens w:val="0"/>
      <w:spacing w:line="360" w:lineRule="auto"/>
    </w:pPr>
    <w:rPr>
      <w:sz w:val="24"/>
    </w:rPr>
  </w:style>
  <w:style w:type="paragraph" w:customStyle="1" w:styleId="QuotedText">
    <w:name w:val="Quoted Text"/>
    <w:basedOn w:val="Normal"/>
    <w:rsid w:val="00D531C2"/>
    <w:pPr>
      <w:suppressAutoHyphens w:val="0"/>
      <w:spacing w:before="120" w:after="120" w:line="240" w:lineRule="auto"/>
      <w:ind w:left="1418"/>
      <w:jc w:val="both"/>
    </w:pPr>
    <w:rPr>
      <w:sz w:val="24"/>
    </w:rPr>
  </w:style>
  <w:style w:type="paragraph" w:customStyle="1" w:styleId="ManualHeading1">
    <w:name w:val="Manual Heading 1"/>
    <w:basedOn w:val="Heading1"/>
    <w:next w:val="Text1"/>
    <w:rsid w:val="00D531C2"/>
    <w:pPr>
      <w:numPr>
        <w:numId w:val="0"/>
      </w:numPr>
      <w:tabs>
        <w:tab w:val="num" w:pos="851"/>
      </w:tabs>
      <w:suppressAutoHyphens w:val="0"/>
      <w:spacing w:before="360" w:after="120" w:line="240" w:lineRule="atLeast"/>
      <w:ind w:left="851" w:right="1134" w:hanging="851"/>
      <w:jc w:val="both"/>
    </w:pPr>
    <w:rPr>
      <w:b/>
      <w:bCs/>
      <w:smallCaps/>
      <w:sz w:val="24"/>
    </w:rPr>
  </w:style>
  <w:style w:type="paragraph" w:customStyle="1" w:styleId="Level1">
    <w:name w:val="Level 1"/>
    <w:basedOn w:val="Normal"/>
    <w:rsid w:val="00D531C2"/>
    <w:pPr>
      <w:widowControl w:val="0"/>
      <w:suppressAutoHyphens w:val="0"/>
      <w:overflowPunct w:val="0"/>
      <w:autoSpaceDE w:val="0"/>
      <w:autoSpaceDN w:val="0"/>
      <w:adjustRightInd w:val="0"/>
      <w:spacing w:line="240" w:lineRule="auto"/>
      <w:ind w:left="720" w:hanging="720"/>
      <w:textAlignment w:val="baseline"/>
    </w:pPr>
    <w:rPr>
      <w:sz w:val="24"/>
      <w:lang w:val="en-US"/>
    </w:rPr>
  </w:style>
  <w:style w:type="paragraph" w:customStyle="1" w:styleId="SectionTitle">
    <w:name w:val="SectionTitle"/>
    <w:basedOn w:val="Normal"/>
    <w:next w:val="Heading1"/>
    <w:rsid w:val="00D531C2"/>
    <w:pPr>
      <w:keepNext/>
      <w:suppressAutoHyphens w:val="0"/>
      <w:spacing w:before="120" w:after="360" w:line="240" w:lineRule="auto"/>
      <w:jc w:val="center"/>
    </w:pPr>
    <w:rPr>
      <w:b/>
      <w:smallCaps/>
      <w:sz w:val="28"/>
    </w:rPr>
  </w:style>
  <w:style w:type="table" w:customStyle="1" w:styleId="TableNormal1">
    <w:name w:val="Table Normal1"/>
    <w:uiPriority w:val="2"/>
    <w:semiHidden/>
    <w:unhideWhenUsed/>
    <w:qFormat/>
    <w:rsid w:val="00D531C2"/>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31C2"/>
    <w:pPr>
      <w:widowControl w:val="0"/>
      <w:suppressAutoHyphens w:val="0"/>
      <w:spacing w:line="240" w:lineRule="auto"/>
    </w:pPr>
    <w:rPr>
      <w:rFonts w:ascii="Calibri" w:eastAsia="Calibri" w:hAnsi="Calibri"/>
      <w:sz w:val="22"/>
      <w:szCs w:val="22"/>
      <w:lang w:val="en-US"/>
    </w:rPr>
  </w:style>
  <w:style w:type="paragraph" w:styleId="TOC1">
    <w:name w:val="toc 1"/>
    <w:basedOn w:val="Normal"/>
    <w:next w:val="Normal"/>
    <w:autoRedefine/>
    <w:uiPriority w:val="39"/>
    <w:rsid w:val="00841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10.emf"/><Relationship Id="rId42" Type="http://schemas.openxmlformats.org/officeDocument/2006/relationships/footer" Target="footer6.xml"/><Relationship Id="rId63" Type="http://schemas.openxmlformats.org/officeDocument/2006/relationships/header" Target="header11.xml"/><Relationship Id="rId84" Type="http://schemas.openxmlformats.org/officeDocument/2006/relationships/image" Target="media/image40.png"/><Relationship Id="rId138" Type="http://schemas.openxmlformats.org/officeDocument/2006/relationships/image" Target="media/image67.wmf"/><Relationship Id="rId159" Type="http://schemas.openxmlformats.org/officeDocument/2006/relationships/fontTable" Target="fontTable.xml"/><Relationship Id="rId107" Type="http://schemas.openxmlformats.org/officeDocument/2006/relationships/header" Target="header30.xml"/><Relationship Id="rId11" Type="http://schemas.openxmlformats.org/officeDocument/2006/relationships/footer" Target="footer1.xml"/><Relationship Id="rId32" Type="http://schemas.openxmlformats.org/officeDocument/2006/relationships/oleObject" Target="embeddings/oleObject2.bin"/><Relationship Id="rId53" Type="http://schemas.openxmlformats.org/officeDocument/2006/relationships/image" Target="media/image29.png"/><Relationship Id="rId74" Type="http://schemas.openxmlformats.org/officeDocument/2006/relationships/header" Target="header18.xml"/><Relationship Id="rId128" Type="http://schemas.openxmlformats.org/officeDocument/2006/relationships/image" Target="media/image61.wmf"/><Relationship Id="rId149" Type="http://schemas.openxmlformats.org/officeDocument/2006/relationships/oleObject" Target="embeddings/oleObject4.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theme" Target="theme/theme1.xml"/><Relationship Id="rId22" Type="http://schemas.openxmlformats.org/officeDocument/2006/relationships/image" Target="media/image11.wmf"/><Relationship Id="rId43" Type="http://schemas.openxmlformats.org/officeDocument/2006/relationships/footer" Target="footer7.xml"/><Relationship Id="rId64" Type="http://schemas.openxmlformats.org/officeDocument/2006/relationships/header" Target="header12.xml"/><Relationship Id="rId118" Type="http://schemas.openxmlformats.org/officeDocument/2006/relationships/image" Target="media/image57.wmf"/><Relationship Id="rId139" Type="http://schemas.openxmlformats.org/officeDocument/2006/relationships/image" Target="media/image68.wmf"/><Relationship Id="rId80" Type="http://schemas.openxmlformats.org/officeDocument/2006/relationships/header" Target="header21.xml"/><Relationship Id="rId85" Type="http://schemas.openxmlformats.org/officeDocument/2006/relationships/image" Target="media/image41.png"/><Relationship Id="rId150" Type="http://schemas.openxmlformats.org/officeDocument/2006/relationships/image" Target="media/image78.wmf"/><Relationship Id="rId155" Type="http://schemas.openxmlformats.org/officeDocument/2006/relationships/header" Target="header39.xml"/><Relationship Id="rId12" Type="http://schemas.openxmlformats.org/officeDocument/2006/relationships/footer" Target="footer2.xml"/><Relationship Id="rId17" Type="http://schemas.openxmlformats.org/officeDocument/2006/relationships/image" Target="media/image6.wmf"/><Relationship Id="rId33" Type="http://schemas.openxmlformats.org/officeDocument/2006/relationships/image" Target="media/image20.jpeg"/><Relationship Id="rId38" Type="http://schemas.openxmlformats.org/officeDocument/2006/relationships/header" Target="header5.xml"/><Relationship Id="rId59" Type="http://schemas.openxmlformats.org/officeDocument/2006/relationships/header" Target="header9.xml"/><Relationship Id="rId103" Type="http://schemas.openxmlformats.org/officeDocument/2006/relationships/header" Target="header28.xml"/><Relationship Id="rId108" Type="http://schemas.openxmlformats.org/officeDocument/2006/relationships/footer" Target="footer18.xml"/><Relationship Id="rId124" Type="http://schemas.openxmlformats.org/officeDocument/2006/relationships/header" Target="header35.xml"/><Relationship Id="rId129" Type="http://schemas.openxmlformats.org/officeDocument/2006/relationships/header" Target="header36.xml"/><Relationship Id="rId54" Type="http://schemas.openxmlformats.org/officeDocument/2006/relationships/image" Target="media/image30.wmf"/><Relationship Id="rId70" Type="http://schemas.openxmlformats.org/officeDocument/2006/relationships/image" Target="media/image36.png"/><Relationship Id="rId75" Type="http://schemas.openxmlformats.org/officeDocument/2006/relationships/header" Target="header19.xml"/><Relationship Id="rId91" Type="http://schemas.openxmlformats.org/officeDocument/2006/relationships/oleObject" Target="embeddings/oleObject3.bin"/><Relationship Id="rId96" Type="http://schemas.openxmlformats.org/officeDocument/2006/relationships/header" Target="header25.xml"/><Relationship Id="rId140" Type="http://schemas.openxmlformats.org/officeDocument/2006/relationships/image" Target="media/image69.wmf"/><Relationship Id="rId145"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image" Target="media/image17.wmf"/><Relationship Id="rId49" Type="http://schemas.openxmlformats.org/officeDocument/2006/relationships/image" Target="media/image25.wmf"/><Relationship Id="rId114" Type="http://schemas.openxmlformats.org/officeDocument/2006/relationships/image" Target="media/image53.wmf"/><Relationship Id="rId119" Type="http://schemas.openxmlformats.org/officeDocument/2006/relationships/image" Target="media/image58.wmf"/><Relationship Id="rId44" Type="http://schemas.openxmlformats.org/officeDocument/2006/relationships/header" Target="header8.xml"/><Relationship Id="rId60" Type="http://schemas.openxmlformats.org/officeDocument/2006/relationships/header" Target="header10.xml"/><Relationship Id="rId65" Type="http://schemas.openxmlformats.org/officeDocument/2006/relationships/header" Target="header13.xml"/><Relationship Id="rId81" Type="http://schemas.openxmlformats.org/officeDocument/2006/relationships/header" Target="header22.xml"/><Relationship Id="rId86" Type="http://schemas.openxmlformats.org/officeDocument/2006/relationships/image" Target="media/image42.png"/><Relationship Id="rId130" Type="http://schemas.openxmlformats.org/officeDocument/2006/relationships/header" Target="header37.xml"/><Relationship Id="rId135" Type="http://schemas.openxmlformats.org/officeDocument/2006/relationships/image" Target="media/image64.wmf"/><Relationship Id="rId151" Type="http://schemas.openxmlformats.org/officeDocument/2006/relationships/image" Target="media/image79.wmf"/><Relationship Id="rId156" Type="http://schemas.openxmlformats.org/officeDocument/2006/relationships/header" Target="header40.xm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footer" Target="footer5.xml"/><Relationship Id="rId109" Type="http://schemas.openxmlformats.org/officeDocument/2006/relationships/footer" Target="footer19.xml"/><Relationship Id="rId34" Type="http://schemas.openxmlformats.org/officeDocument/2006/relationships/header" Target="header3.xml"/><Relationship Id="rId50" Type="http://schemas.openxmlformats.org/officeDocument/2006/relationships/image" Target="media/image26.wmf"/><Relationship Id="rId55" Type="http://schemas.openxmlformats.org/officeDocument/2006/relationships/image" Target="media/image31.wmf"/><Relationship Id="rId76" Type="http://schemas.openxmlformats.org/officeDocument/2006/relationships/header" Target="header20.xml"/><Relationship Id="rId97" Type="http://schemas.openxmlformats.org/officeDocument/2006/relationships/header" Target="header26.xml"/><Relationship Id="rId104" Type="http://schemas.openxmlformats.org/officeDocument/2006/relationships/footer" Target="footer16.xml"/><Relationship Id="rId120" Type="http://schemas.openxmlformats.org/officeDocument/2006/relationships/header" Target="header33.xml"/><Relationship Id="rId125" Type="http://schemas.openxmlformats.org/officeDocument/2006/relationships/footer" Target="footer23.xml"/><Relationship Id="rId141" Type="http://schemas.openxmlformats.org/officeDocument/2006/relationships/image" Target="media/image70.wmf"/><Relationship Id="rId146"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3.wmf"/><Relationship Id="rId40" Type="http://schemas.openxmlformats.org/officeDocument/2006/relationships/header" Target="header6.xml"/><Relationship Id="rId45" Type="http://schemas.openxmlformats.org/officeDocument/2006/relationships/image" Target="media/image21.wmf"/><Relationship Id="rId66" Type="http://schemas.openxmlformats.org/officeDocument/2006/relationships/header" Target="header14.xml"/><Relationship Id="rId87" Type="http://schemas.openxmlformats.org/officeDocument/2006/relationships/image" Target="media/image43.png"/><Relationship Id="rId110" Type="http://schemas.openxmlformats.org/officeDocument/2006/relationships/header" Target="header31.xml"/><Relationship Id="rId115" Type="http://schemas.openxmlformats.org/officeDocument/2006/relationships/image" Target="media/image54.png"/><Relationship Id="rId131" Type="http://schemas.openxmlformats.org/officeDocument/2006/relationships/header" Target="header38.xml"/><Relationship Id="rId136" Type="http://schemas.openxmlformats.org/officeDocument/2006/relationships/image" Target="media/image65.wmf"/><Relationship Id="rId157" Type="http://schemas.openxmlformats.org/officeDocument/2006/relationships/header" Target="header41.xml"/><Relationship Id="rId61" Type="http://schemas.openxmlformats.org/officeDocument/2006/relationships/footer" Target="footer8.xml"/><Relationship Id="rId82" Type="http://schemas.openxmlformats.org/officeDocument/2006/relationships/image" Target="media/image38.wmf"/><Relationship Id="rId152" Type="http://schemas.openxmlformats.org/officeDocument/2006/relationships/image" Target="media/image80.wmf"/><Relationship Id="rId19" Type="http://schemas.openxmlformats.org/officeDocument/2006/relationships/image" Target="media/image8.png"/><Relationship Id="rId14" Type="http://schemas.openxmlformats.org/officeDocument/2006/relationships/image" Target="media/image3.wmf"/><Relationship Id="rId30" Type="http://schemas.openxmlformats.org/officeDocument/2006/relationships/image" Target="media/image18.png"/><Relationship Id="rId35" Type="http://schemas.openxmlformats.org/officeDocument/2006/relationships/header" Target="header4.xml"/><Relationship Id="rId56" Type="http://schemas.openxmlformats.org/officeDocument/2006/relationships/image" Target="media/image32.wmf"/><Relationship Id="rId77" Type="http://schemas.openxmlformats.org/officeDocument/2006/relationships/footer" Target="footer12.xml"/><Relationship Id="rId100" Type="http://schemas.openxmlformats.org/officeDocument/2006/relationships/image" Target="media/image50.wmf"/><Relationship Id="rId105" Type="http://schemas.openxmlformats.org/officeDocument/2006/relationships/footer" Target="footer17.xml"/><Relationship Id="rId126" Type="http://schemas.openxmlformats.org/officeDocument/2006/relationships/image" Target="media/image59.wmf"/><Relationship Id="rId147" Type="http://schemas.openxmlformats.org/officeDocument/2006/relationships/image" Target="media/image76.wmf"/><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eader" Target="header16.xml"/><Relationship Id="rId93" Type="http://schemas.openxmlformats.org/officeDocument/2006/relationships/header" Target="header23.xml"/><Relationship Id="rId98" Type="http://schemas.openxmlformats.org/officeDocument/2006/relationships/footer" Target="footer14.xml"/><Relationship Id="rId121" Type="http://schemas.openxmlformats.org/officeDocument/2006/relationships/header" Target="header34.xml"/><Relationship Id="rId142"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22.wmf"/><Relationship Id="rId67" Type="http://schemas.openxmlformats.org/officeDocument/2006/relationships/footer" Target="footer10.xml"/><Relationship Id="rId116" Type="http://schemas.openxmlformats.org/officeDocument/2006/relationships/image" Target="media/image55.png"/><Relationship Id="rId137" Type="http://schemas.openxmlformats.org/officeDocument/2006/relationships/image" Target="media/image66.wmf"/><Relationship Id="rId158" Type="http://schemas.openxmlformats.org/officeDocument/2006/relationships/footer" Target="footer25.xml"/><Relationship Id="rId20" Type="http://schemas.openxmlformats.org/officeDocument/2006/relationships/image" Target="media/image9.png"/><Relationship Id="rId41" Type="http://schemas.openxmlformats.org/officeDocument/2006/relationships/header" Target="header7.xml"/><Relationship Id="rId62" Type="http://schemas.openxmlformats.org/officeDocument/2006/relationships/footer" Target="footer9.xml"/><Relationship Id="rId83" Type="http://schemas.openxmlformats.org/officeDocument/2006/relationships/image" Target="media/image39.wmf"/><Relationship Id="rId88" Type="http://schemas.openxmlformats.org/officeDocument/2006/relationships/image" Target="media/image44.png"/><Relationship Id="rId111" Type="http://schemas.openxmlformats.org/officeDocument/2006/relationships/header" Target="header32.xml"/><Relationship Id="rId132" Type="http://schemas.openxmlformats.org/officeDocument/2006/relationships/footer" Target="footer24.xml"/><Relationship Id="rId153" Type="http://schemas.openxmlformats.org/officeDocument/2006/relationships/image" Target="media/image81.wmf"/><Relationship Id="rId15" Type="http://schemas.openxmlformats.org/officeDocument/2006/relationships/image" Target="media/image4.png"/><Relationship Id="rId36" Type="http://schemas.openxmlformats.org/officeDocument/2006/relationships/footer" Target="footer3.xml"/><Relationship Id="rId57" Type="http://schemas.openxmlformats.org/officeDocument/2006/relationships/image" Target="media/image33.wmf"/><Relationship Id="rId106" Type="http://schemas.openxmlformats.org/officeDocument/2006/relationships/header" Target="header29.xml"/><Relationship Id="rId127" Type="http://schemas.openxmlformats.org/officeDocument/2006/relationships/image" Target="media/image60.wmf"/><Relationship Id="rId10" Type="http://schemas.openxmlformats.org/officeDocument/2006/relationships/header" Target="header2.xml"/><Relationship Id="rId31" Type="http://schemas.openxmlformats.org/officeDocument/2006/relationships/image" Target="media/image19.wmf"/><Relationship Id="rId52" Type="http://schemas.openxmlformats.org/officeDocument/2006/relationships/image" Target="media/image28.wmf"/><Relationship Id="rId73" Type="http://schemas.openxmlformats.org/officeDocument/2006/relationships/header" Target="header17.xml"/><Relationship Id="rId78" Type="http://schemas.openxmlformats.org/officeDocument/2006/relationships/footer" Target="footer13.xml"/><Relationship Id="rId94" Type="http://schemas.openxmlformats.org/officeDocument/2006/relationships/header" Target="header24.xml"/><Relationship Id="rId99" Type="http://schemas.openxmlformats.org/officeDocument/2006/relationships/footer" Target="footer15.xml"/><Relationship Id="rId101" Type="http://schemas.openxmlformats.org/officeDocument/2006/relationships/image" Target="media/image51.wmf"/><Relationship Id="rId122" Type="http://schemas.openxmlformats.org/officeDocument/2006/relationships/footer" Target="footer21.xml"/><Relationship Id="rId143" Type="http://schemas.openxmlformats.org/officeDocument/2006/relationships/image" Target="media/image72.wmf"/><Relationship Id="rId148" Type="http://schemas.openxmlformats.org/officeDocument/2006/relationships/image" Target="media/image77.w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23.wmf"/><Relationship Id="rId68" Type="http://schemas.openxmlformats.org/officeDocument/2006/relationships/footer" Target="footer11.xml"/><Relationship Id="rId89" Type="http://schemas.openxmlformats.org/officeDocument/2006/relationships/image" Target="media/image45.png"/><Relationship Id="rId112" Type="http://schemas.openxmlformats.org/officeDocument/2006/relationships/footer" Target="footer20.xml"/><Relationship Id="rId133" Type="http://schemas.openxmlformats.org/officeDocument/2006/relationships/image" Target="media/image62.wmf"/><Relationship Id="rId154" Type="http://schemas.openxmlformats.org/officeDocument/2006/relationships/image" Target="media/image82.wmf"/><Relationship Id="rId16" Type="http://schemas.openxmlformats.org/officeDocument/2006/relationships/image" Target="media/image5.wmf"/><Relationship Id="rId37" Type="http://schemas.openxmlformats.org/officeDocument/2006/relationships/footer" Target="footer4.xml"/><Relationship Id="rId58" Type="http://schemas.openxmlformats.org/officeDocument/2006/relationships/image" Target="media/image34.png"/><Relationship Id="rId79" Type="http://schemas.openxmlformats.org/officeDocument/2006/relationships/image" Target="media/image37.wmf"/><Relationship Id="rId102" Type="http://schemas.openxmlformats.org/officeDocument/2006/relationships/header" Target="header27.xml"/><Relationship Id="rId123" Type="http://schemas.openxmlformats.org/officeDocument/2006/relationships/footer" Target="footer22.xml"/><Relationship Id="rId144" Type="http://schemas.openxmlformats.org/officeDocument/2006/relationships/image" Target="media/image73.wmf"/><Relationship Id="rId90" Type="http://schemas.openxmlformats.org/officeDocument/2006/relationships/image" Target="media/image47.wmf"/><Relationship Id="rId27" Type="http://schemas.openxmlformats.org/officeDocument/2006/relationships/image" Target="media/image16.png"/><Relationship Id="rId48" Type="http://schemas.openxmlformats.org/officeDocument/2006/relationships/image" Target="media/image24.wmf"/><Relationship Id="rId69" Type="http://schemas.openxmlformats.org/officeDocument/2006/relationships/image" Target="media/image35.emf"/><Relationship Id="rId113" Type="http://schemas.openxmlformats.org/officeDocument/2006/relationships/image" Target="media/image52.wmf"/><Relationship Id="rId134" Type="http://schemas.openxmlformats.org/officeDocument/2006/relationships/image" Target="media/image63.wmf"/></Relationships>
</file>

<file path=word/_rels/footnotes.xml.rels><?xml version="1.0" encoding="UTF-8" standalone="yes"?>
<Relationships xmlns="http://schemas.openxmlformats.org/package/2006/relationships"><Relationship Id="rId3" Type="http://schemas.openxmlformats.org/officeDocument/2006/relationships/image" Target="media/image46.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496EE-6D95-4AA7-B77C-D269CC55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0</TotalTime>
  <Pages>91</Pages>
  <Words>22555</Words>
  <Characters>128568</Characters>
  <Application>Microsoft Office Word</Application>
  <DocSecurity>0</DocSecurity>
  <Lines>1071</Lines>
  <Paragraphs>301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Caillot</cp:lastModifiedBy>
  <cp:revision>2</cp:revision>
  <cp:lastPrinted>2016-07-04T16:27:00Z</cp:lastPrinted>
  <dcterms:created xsi:type="dcterms:W3CDTF">2016-07-11T14:00:00Z</dcterms:created>
  <dcterms:modified xsi:type="dcterms:W3CDTF">2016-07-11T14:00:00Z</dcterms:modified>
</cp:coreProperties>
</file>