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Tr="00165E82">
        <w:trPr>
          <w:cantSplit/>
          <w:trHeight w:hRule="exact" w:val="851"/>
        </w:trPr>
        <w:tc>
          <w:tcPr>
            <w:tcW w:w="1276" w:type="dxa"/>
            <w:tcBorders>
              <w:bottom w:val="single" w:sz="4" w:space="0" w:color="auto"/>
            </w:tcBorders>
            <w:vAlign w:val="bottom"/>
          </w:tcPr>
          <w:p w:rsidR="0064636E" w:rsidRDefault="0064636E" w:rsidP="003C3936"/>
        </w:tc>
        <w:tc>
          <w:tcPr>
            <w:tcW w:w="8363" w:type="dxa"/>
            <w:gridSpan w:val="2"/>
            <w:tcBorders>
              <w:bottom w:val="single" w:sz="4" w:space="0" w:color="auto"/>
            </w:tcBorders>
            <w:vAlign w:val="bottom"/>
          </w:tcPr>
          <w:p w:rsidR="0064636E" w:rsidRPr="00D47EEA" w:rsidRDefault="0064636E" w:rsidP="00C91067">
            <w:pPr>
              <w:jc w:val="right"/>
            </w:pPr>
            <w:r w:rsidRPr="00014D07">
              <w:rPr>
                <w:sz w:val="40"/>
              </w:rPr>
              <w:t>E</w:t>
            </w:r>
            <w:r>
              <w:t>/ECE/324/</w:t>
            </w:r>
            <w:r w:rsidR="00841EB5">
              <w:t>Rev.</w:t>
            </w:r>
            <w:r w:rsidR="009910C5">
              <w:t>1</w:t>
            </w:r>
            <w:r w:rsidR="00841EB5">
              <w:t>/</w:t>
            </w:r>
            <w:r>
              <w:t>Add.</w:t>
            </w:r>
            <w:r w:rsidR="009910C5">
              <w:t>36</w:t>
            </w:r>
            <w:r>
              <w:t>/Rev.</w:t>
            </w:r>
            <w:r w:rsidR="00C91067">
              <w:t>7</w:t>
            </w:r>
            <w:r>
              <w:t>/</w:t>
            </w:r>
            <w:r w:rsidR="00D623A7">
              <w:t>Amend.</w:t>
            </w:r>
            <w:r w:rsidR="00C91067">
              <w:t>7</w:t>
            </w:r>
            <w:r>
              <w:t>−</w:t>
            </w:r>
            <w:r w:rsidRPr="00014D07">
              <w:rPr>
                <w:sz w:val="40"/>
              </w:rPr>
              <w:t>E</w:t>
            </w:r>
            <w:r>
              <w:t>/ECE/TRANS/505</w:t>
            </w:r>
            <w:r w:rsidR="009910C5" w:rsidRPr="009910C5">
              <w:t>/Rev.1/Add.36/Rev.</w:t>
            </w:r>
            <w:r w:rsidR="00C91067">
              <w:t>7</w:t>
            </w:r>
            <w:r w:rsidR="009910C5" w:rsidRPr="009910C5">
              <w:t>/Amend.</w:t>
            </w:r>
            <w:r w:rsidR="00C91067">
              <w:t>7</w:t>
            </w:r>
          </w:p>
        </w:tc>
      </w:tr>
      <w:tr w:rsidR="003C3936" w:rsidTr="00BC5630">
        <w:trPr>
          <w:cantSplit/>
          <w:trHeight w:hRule="exact" w:val="2704"/>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3C3936" w:rsidRDefault="003C3936" w:rsidP="003C3936">
            <w:pPr>
              <w:spacing w:before="120"/>
            </w:pPr>
          </w:p>
          <w:p w:rsidR="00D623A7" w:rsidRDefault="00D623A7" w:rsidP="003C3936">
            <w:pPr>
              <w:spacing w:before="120"/>
            </w:pPr>
          </w:p>
          <w:p w:rsidR="00C84414" w:rsidRDefault="00C84414" w:rsidP="003C3936">
            <w:pPr>
              <w:spacing w:before="120"/>
            </w:pPr>
          </w:p>
          <w:p w:rsidR="00C84414" w:rsidRDefault="00601957" w:rsidP="003C3936">
            <w:pPr>
              <w:spacing w:before="120"/>
            </w:pPr>
            <w:r>
              <w:t>9 November 2015</w:t>
            </w:r>
            <w:bookmarkStart w:id="0" w:name="_GoBack"/>
            <w:bookmarkEnd w:id="0"/>
          </w:p>
        </w:tc>
      </w:tr>
    </w:tbl>
    <w:p w:rsidR="00C711C7" w:rsidRPr="00392A12" w:rsidRDefault="00C711C7" w:rsidP="00C711C7">
      <w:pPr>
        <w:pStyle w:val="HChG"/>
      </w:pPr>
      <w:r w:rsidRPr="00392A12">
        <w:tab/>
      </w:r>
      <w:r w:rsidRPr="00392A12">
        <w:tab/>
      </w:r>
      <w:bookmarkStart w:id="1" w:name="_Toc340666199"/>
      <w:bookmarkStart w:id="2" w:name="_Toc340745062"/>
      <w:r w:rsidRPr="00392A12">
        <w:t>Agreement</w:t>
      </w:r>
      <w:bookmarkEnd w:id="1"/>
      <w:bookmarkEnd w:id="2"/>
    </w:p>
    <w:p w:rsidR="00C711C7" w:rsidRPr="00392A12" w:rsidRDefault="00C711C7" w:rsidP="00C711C7">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rsidR="00C711C7" w:rsidRPr="00392A12" w:rsidRDefault="00C711C7" w:rsidP="00C711C7">
      <w:pPr>
        <w:pStyle w:val="SingleTxtG"/>
        <w:spacing w:before="120"/>
      </w:pPr>
      <w:r w:rsidRPr="00392A12">
        <w:t>(Revision 2, including the amendments which entered into force on 16 October 1995)</w:t>
      </w:r>
    </w:p>
    <w:p w:rsidR="0064636E" w:rsidRDefault="00C711C7" w:rsidP="0064636E">
      <w:pPr>
        <w:pStyle w:val="H1G"/>
        <w:ind w:left="0" w:right="0" w:firstLine="0"/>
        <w:jc w:val="center"/>
      </w:pPr>
      <w:r>
        <w:t>_________</w:t>
      </w:r>
    </w:p>
    <w:p w:rsidR="0064636E" w:rsidRDefault="0064636E" w:rsidP="0064636E">
      <w:pPr>
        <w:pStyle w:val="H1G"/>
      </w:pPr>
      <w:r>
        <w:tab/>
      </w:r>
      <w:r>
        <w:tab/>
        <w:t xml:space="preserve">Addendum </w:t>
      </w:r>
      <w:r w:rsidR="009910C5">
        <w:t>36</w:t>
      </w:r>
      <w:r>
        <w:t xml:space="preserve"> – Regulation No.</w:t>
      </w:r>
      <w:r w:rsidR="00271A7F">
        <w:t xml:space="preserve"> </w:t>
      </w:r>
      <w:r w:rsidR="009910C5">
        <w:t>37</w:t>
      </w:r>
    </w:p>
    <w:p w:rsidR="0064636E" w:rsidRPr="00014D07" w:rsidRDefault="0064636E" w:rsidP="0064636E">
      <w:pPr>
        <w:pStyle w:val="H1G"/>
      </w:pPr>
      <w:r>
        <w:tab/>
      </w:r>
      <w:r>
        <w:tab/>
      </w:r>
      <w:r w:rsidRPr="00014D07">
        <w:t xml:space="preserve">Revision </w:t>
      </w:r>
      <w:r w:rsidR="00C91067">
        <w:t>7</w:t>
      </w:r>
      <w:r w:rsidRPr="00014D07">
        <w:t xml:space="preserve"> - </w:t>
      </w:r>
      <w:r w:rsidR="00D623A7">
        <w:t>Amendment</w:t>
      </w:r>
      <w:r w:rsidRPr="00014D07">
        <w:t xml:space="preserve"> </w:t>
      </w:r>
      <w:r w:rsidR="00C91067">
        <w:t>7</w:t>
      </w:r>
    </w:p>
    <w:p w:rsidR="0064636E" w:rsidRPr="00272880" w:rsidRDefault="00D623A7" w:rsidP="0064636E">
      <w:pPr>
        <w:pStyle w:val="SingleTxtG"/>
        <w:spacing w:after="360"/>
        <w:rPr>
          <w:spacing w:val="-2"/>
        </w:rPr>
      </w:pPr>
      <w:r>
        <w:rPr>
          <w:spacing w:val="-2"/>
        </w:rPr>
        <w:t xml:space="preserve">Supplement </w:t>
      </w:r>
      <w:r w:rsidR="009910C5">
        <w:rPr>
          <w:spacing w:val="-2"/>
        </w:rPr>
        <w:t>44</w:t>
      </w:r>
      <w:r>
        <w:rPr>
          <w:spacing w:val="-2"/>
        </w:rPr>
        <w:t xml:space="preserve"> to </w:t>
      </w:r>
      <w:r w:rsidR="00271A7F">
        <w:rPr>
          <w:spacing w:val="-2"/>
        </w:rPr>
        <w:t xml:space="preserve">the </w:t>
      </w:r>
      <w:r w:rsidR="009910C5">
        <w:rPr>
          <w:spacing w:val="-2"/>
        </w:rPr>
        <w:t>03</w:t>
      </w:r>
      <w:r>
        <w:rPr>
          <w:spacing w:val="-2"/>
        </w:rPr>
        <w:t xml:space="preserve"> series of amendments</w:t>
      </w:r>
      <w:r w:rsidR="0064636E" w:rsidRPr="00272880">
        <w:rPr>
          <w:spacing w:val="-2"/>
        </w:rPr>
        <w:t xml:space="preserve"> – Date of entry into force: </w:t>
      </w:r>
      <w:r w:rsidR="00CA0EE4">
        <w:t>8 October 2015</w:t>
      </w:r>
    </w:p>
    <w:p w:rsidR="0064636E" w:rsidRDefault="0064636E" w:rsidP="0064636E">
      <w:pPr>
        <w:pStyle w:val="H1G"/>
        <w:rPr>
          <w:lang w:val="en-US"/>
        </w:rPr>
      </w:pPr>
      <w:r>
        <w:rPr>
          <w:lang w:val="en-US"/>
        </w:rPr>
        <w:tab/>
      </w:r>
      <w:r>
        <w:rPr>
          <w:lang w:val="en-US"/>
        </w:rPr>
        <w:tab/>
      </w:r>
      <w:r w:rsidR="001E0E75" w:rsidRPr="001E0E75">
        <w:rPr>
          <w:lang w:val="en-US"/>
        </w:rPr>
        <w:t>Uniform provisions concerning the approval of filament lamps for use in approved lamp units of power-driven vehicles and of their trailers</w:t>
      </w:r>
    </w:p>
    <w:p w:rsidR="00BC5630" w:rsidRPr="004A6F08" w:rsidRDefault="00BC5630" w:rsidP="00BC5630">
      <w:pPr>
        <w:ind w:left="567" w:firstLine="567"/>
        <w:rPr>
          <w:lang w:val="en-US"/>
        </w:rPr>
      </w:pPr>
      <w:r w:rsidRPr="004A6F08">
        <w:rPr>
          <w:lang w:val="en-US"/>
        </w:rPr>
        <w:t>This document is meant purely as documentation tool. The authentic and legal binding text</w:t>
      </w:r>
      <w:r>
        <w:rPr>
          <w:lang w:val="en-US"/>
        </w:rPr>
        <w:t xml:space="preserve"> is</w:t>
      </w:r>
      <w:r w:rsidRPr="004A6F08">
        <w:rPr>
          <w:lang w:val="en-US"/>
        </w:rPr>
        <w:t xml:space="preserve">: </w:t>
      </w:r>
    </w:p>
    <w:p w:rsidR="00BC5630" w:rsidRPr="004A6F08" w:rsidRDefault="00BC5630" w:rsidP="00BC5630">
      <w:pPr>
        <w:ind w:left="567" w:firstLine="567"/>
        <w:rPr>
          <w:lang w:val="en-US"/>
        </w:rPr>
      </w:pPr>
      <w:r w:rsidRPr="004A6F08">
        <w:rPr>
          <w:lang w:val="en-US"/>
        </w:rPr>
        <w:t>ECE/TRANS/WP.29/2015/</w:t>
      </w:r>
      <w:r>
        <w:rPr>
          <w:lang w:val="en-US"/>
        </w:rPr>
        <w:t>18</w:t>
      </w:r>
      <w:r w:rsidR="00124975">
        <w:rPr>
          <w:lang w:val="en-US"/>
        </w:rPr>
        <w:t>.</w:t>
      </w:r>
    </w:p>
    <w:p w:rsidR="000D3A4F" w:rsidRPr="000D3A4F" w:rsidRDefault="000D3A4F" w:rsidP="000D3A4F">
      <w:pPr>
        <w:suppressAutoHyphens w:val="0"/>
        <w:spacing w:line="240" w:lineRule="auto"/>
        <w:jc w:val="center"/>
        <w:rPr>
          <w:b/>
          <w:sz w:val="24"/>
        </w:rPr>
      </w:pPr>
      <w:r w:rsidRPr="000D3A4F">
        <w:rPr>
          <w:b/>
          <w:sz w:val="24"/>
        </w:rPr>
        <w:t>_________</w:t>
      </w:r>
    </w:p>
    <w:p w:rsidR="000D3A4F" w:rsidRPr="000D3A4F" w:rsidRDefault="00601957" w:rsidP="000D3A4F">
      <w:pPr>
        <w:suppressAutoHyphens w:val="0"/>
        <w:spacing w:line="240" w:lineRule="auto"/>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margin-left:200pt;margin-top:13.4pt;width:81pt;height:65.1pt;z-index:251646464;visibility:visible;mso-wrap-distance-bottom:10.8pt">
            <v:imagedata r:id="rId8" o:title="" cropleft="-4983f" cropright="-4983f"/>
            <w10:wrap type="topAndBottom"/>
          </v:shape>
        </w:pict>
      </w:r>
    </w:p>
    <w:p w:rsidR="000D3A4F" w:rsidRPr="000D3A4F" w:rsidRDefault="000D3A4F" w:rsidP="000D3A4F">
      <w:pPr>
        <w:suppressAutoHyphens w:val="0"/>
        <w:spacing w:line="240" w:lineRule="auto"/>
        <w:jc w:val="center"/>
        <w:rPr>
          <w:b/>
          <w:sz w:val="24"/>
        </w:rPr>
      </w:pPr>
      <w:r w:rsidRPr="000D3A4F">
        <w:rPr>
          <w:b/>
          <w:sz w:val="24"/>
        </w:rPr>
        <w:t>UNITED NATIONS</w:t>
      </w:r>
    </w:p>
    <w:p w:rsidR="001E0E75" w:rsidRPr="001E0E75" w:rsidRDefault="001E0E75" w:rsidP="001E0E75">
      <w:pPr>
        <w:suppressAutoHyphens w:val="0"/>
        <w:spacing w:after="120" w:line="240" w:lineRule="auto"/>
        <w:ind w:left="1134"/>
        <w:rPr>
          <w:bCs/>
          <w:lang w:eastAsia="it-IT"/>
        </w:rPr>
      </w:pPr>
      <w:r w:rsidRPr="001E0E75">
        <w:rPr>
          <w:bCs/>
          <w:i/>
          <w:lang w:eastAsia="it-IT"/>
        </w:rPr>
        <w:lastRenderedPageBreak/>
        <w:t>Paragraph 3.5.4.,</w:t>
      </w:r>
      <w:r w:rsidRPr="001E0E75">
        <w:rPr>
          <w:bCs/>
          <w:lang w:eastAsia="it-IT"/>
        </w:rPr>
        <w:t xml:space="preserve"> amend to read:</w:t>
      </w:r>
    </w:p>
    <w:p w:rsidR="001E0E75" w:rsidRPr="001E0E75" w:rsidRDefault="001E0E75" w:rsidP="001E0E75">
      <w:pPr>
        <w:suppressAutoHyphens w:val="0"/>
        <w:spacing w:after="120"/>
        <w:ind w:left="2268" w:right="1134" w:hanging="1134"/>
        <w:jc w:val="both"/>
        <w:rPr>
          <w:snapToGrid w:val="0"/>
        </w:rPr>
      </w:pPr>
      <w:r w:rsidRPr="001E0E75">
        <w:rPr>
          <w:snapToGrid w:val="0"/>
        </w:rPr>
        <w:t>"3.5.4.</w:t>
      </w:r>
      <w:r w:rsidRPr="001E0E75">
        <w:rPr>
          <w:snapToGrid w:val="0"/>
        </w:rPr>
        <w:tab/>
        <w:t>The length of a line filament shall be determined by its ends, defined — unless otherwise specified on the relevant data sheet — as the apices of the first and the last filament turn as seen in projection perpendicular to the reference axis of the filament lamp. Such an apex shall comply with the requirement that the angle formed by the legs shall not exceed 90°. In the case of coiled-coil filaments the apices of the secondary turns shall be taken into account. Apices outside the point of connection to the current lead-in legs shall be disregarded for the determination of the filament length."</w:t>
      </w:r>
    </w:p>
    <w:p w:rsidR="001E0E75" w:rsidRPr="001E0E75" w:rsidRDefault="001E0E75" w:rsidP="001E0E75">
      <w:pPr>
        <w:suppressAutoHyphens w:val="0"/>
        <w:spacing w:after="120" w:line="240" w:lineRule="auto"/>
        <w:ind w:left="1134" w:right="1134"/>
        <w:rPr>
          <w:bCs/>
          <w:i/>
          <w:lang w:eastAsia="it-IT"/>
        </w:rPr>
      </w:pPr>
      <w:r w:rsidRPr="001E0E75">
        <w:rPr>
          <w:bCs/>
          <w:i/>
          <w:lang w:eastAsia="it-IT"/>
        </w:rPr>
        <w:t>Annex 1,</w:t>
      </w:r>
    </w:p>
    <w:p w:rsidR="001E0E75" w:rsidRPr="001E0E75" w:rsidRDefault="001E0E75" w:rsidP="001E0E75">
      <w:pPr>
        <w:suppressAutoHyphens w:val="0"/>
        <w:spacing w:after="120" w:line="240" w:lineRule="auto"/>
        <w:ind w:left="1134" w:right="1134"/>
        <w:rPr>
          <w:bCs/>
          <w:lang w:eastAsia="it-IT"/>
        </w:rPr>
      </w:pPr>
      <w:r w:rsidRPr="001E0E75">
        <w:rPr>
          <w:bCs/>
          <w:i/>
          <w:lang w:eastAsia="it-IT"/>
        </w:rPr>
        <w:t xml:space="preserve">List of categories of filament lamps, grouped and their sheet numbers, </w:t>
      </w:r>
      <w:r w:rsidRPr="001E0E75">
        <w:rPr>
          <w:bCs/>
          <w:lang w:eastAsia="it-IT"/>
        </w:rPr>
        <w:t>amend to read:</w:t>
      </w:r>
    </w:p>
    <w:p w:rsidR="001E0E75" w:rsidRPr="001E0E75" w:rsidRDefault="001E0E75" w:rsidP="001E0E75">
      <w:pPr>
        <w:suppressAutoHyphens w:val="0"/>
        <w:spacing w:line="240" w:lineRule="auto"/>
        <w:ind w:left="1134"/>
        <w:rPr>
          <w:bCs/>
          <w:lang w:eastAsia="it-IT"/>
        </w:rPr>
      </w:pPr>
      <w:r w:rsidRPr="001E0E75">
        <w:rPr>
          <w:bCs/>
          <w:lang w:eastAsia="it-IT"/>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67"/>
        <w:gridCol w:w="1104"/>
        <w:gridCol w:w="1000"/>
        <w:gridCol w:w="2821"/>
        <w:gridCol w:w="1978"/>
      </w:tblGrid>
      <w:tr w:rsidR="001E0E75" w:rsidRPr="001E0E75" w:rsidTr="001E0E75">
        <w:trPr>
          <w:cantSplit/>
        </w:trPr>
        <w:tc>
          <w:tcPr>
            <w:tcW w:w="7370" w:type="dxa"/>
            <w:gridSpan w:val="5"/>
            <w:tcBorders>
              <w:top w:val="single" w:sz="2" w:space="0" w:color="auto"/>
              <w:left w:val="single" w:sz="2" w:space="0" w:color="auto"/>
              <w:bottom w:val="single" w:sz="4" w:space="0" w:color="auto"/>
              <w:right w:val="single" w:sz="2" w:space="0" w:color="auto"/>
            </w:tcBorders>
            <w:shd w:val="clear" w:color="auto" w:fill="auto"/>
            <w:vAlign w:val="bottom"/>
          </w:tcPr>
          <w:p w:rsidR="001E0E75" w:rsidRPr="001E0E75" w:rsidRDefault="001E0E75" w:rsidP="001E0E75">
            <w:pPr>
              <w:suppressAutoHyphens w:val="0"/>
              <w:spacing w:before="80" w:after="80" w:line="200" w:lineRule="exact"/>
              <w:ind w:left="40" w:right="40"/>
              <w:rPr>
                <w:i/>
                <w:sz w:val="16"/>
                <w:lang w:eastAsia="it-IT"/>
              </w:rPr>
            </w:pPr>
            <w:r w:rsidRPr="001E0E75">
              <w:rPr>
                <w:i/>
                <w:sz w:val="16"/>
                <w:lang w:eastAsia="it-IT"/>
              </w:rPr>
              <w:t>Group 1</w:t>
            </w:r>
          </w:p>
        </w:tc>
      </w:tr>
      <w:tr w:rsidR="001E0E75" w:rsidRPr="001E0E75" w:rsidTr="001E0E75">
        <w:trPr>
          <w:cantSplit/>
        </w:trPr>
        <w:tc>
          <w:tcPr>
            <w:tcW w:w="7370" w:type="dxa"/>
            <w:gridSpan w:val="5"/>
            <w:tcBorders>
              <w:top w:val="single" w:sz="4" w:space="0" w:color="auto"/>
              <w:left w:val="single" w:sz="2" w:space="0" w:color="auto"/>
              <w:right w:val="single" w:sz="2" w:space="0" w:color="auto"/>
            </w:tcBorders>
            <w:shd w:val="clear" w:color="auto" w:fill="auto"/>
          </w:tcPr>
          <w:p w:rsidR="001E0E75" w:rsidRPr="001E0E75" w:rsidRDefault="001E0E75" w:rsidP="001E0E75">
            <w:pPr>
              <w:suppressAutoHyphens w:val="0"/>
              <w:spacing w:before="80" w:after="80" w:line="200" w:lineRule="exact"/>
              <w:ind w:left="40" w:right="40"/>
              <w:rPr>
                <w:i/>
                <w:sz w:val="16"/>
                <w:u w:val="single"/>
                <w:lang w:eastAsia="it-IT"/>
              </w:rPr>
            </w:pPr>
            <w:r w:rsidRPr="001E0E75">
              <w:rPr>
                <w:i/>
                <w:sz w:val="16"/>
                <w:lang w:eastAsia="it-IT"/>
              </w:rPr>
              <w:t>Without general restrictions:</w:t>
            </w:r>
          </w:p>
        </w:tc>
      </w:tr>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80" w:after="80" w:line="200" w:lineRule="exact"/>
              <w:ind w:left="40" w:right="40"/>
              <w:rPr>
                <w:i/>
                <w:sz w:val="16"/>
                <w:lang w:eastAsia="it-IT"/>
              </w:rPr>
            </w:pPr>
          </w:p>
        </w:tc>
        <w:tc>
          <w:tcPr>
            <w:tcW w:w="1104" w:type="dxa"/>
            <w:tcBorders>
              <w:top w:val="nil"/>
              <w:bottom w:val="single" w:sz="12" w:space="0" w:color="auto"/>
              <w:right w:val="nil"/>
            </w:tcBorders>
            <w:shd w:val="clear" w:color="auto" w:fill="auto"/>
          </w:tcPr>
          <w:p w:rsidR="001E0E75" w:rsidRPr="001E0E75" w:rsidRDefault="001E0E75" w:rsidP="001E0E75">
            <w:pPr>
              <w:suppressAutoHyphens w:val="0"/>
              <w:spacing w:before="80" w:after="80" w:line="200" w:lineRule="exact"/>
              <w:ind w:left="40" w:right="40"/>
              <w:rPr>
                <w:i/>
                <w:sz w:val="16"/>
                <w:lang w:eastAsia="it-IT"/>
              </w:rPr>
            </w:pPr>
            <w:r w:rsidRPr="001E0E75">
              <w:rPr>
                <w:i/>
                <w:sz w:val="16"/>
                <w:lang w:eastAsia="it-IT"/>
              </w:rPr>
              <w:t>Category</w:t>
            </w:r>
          </w:p>
        </w:tc>
        <w:tc>
          <w:tcPr>
            <w:tcW w:w="1000" w:type="dxa"/>
            <w:tcBorders>
              <w:top w:val="nil"/>
              <w:left w:val="nil"/>
              <w:bottom w:val="single" w:sz="12" w:space="0" w:color="auto"/>
              <w:right w:val="nil"/>
            </w:tcBorders>
            <w:shd w:val="clear" w:color="auto" w:fill="auto"/>
          </w:tcPr>
          <w:p w:rsidR="001E0E75" w:rsidRPr="001E0E75" w:rsidRDefault="001E0E75" w:rsidP="001E0E75">
            <w:pPr>
              <w:suppressAutoHyphens w:val="0"/>
              <w:spacing w:before="80" w:after="80" w:line="200" w:lineRule="exact"/>
              <w:ind w:left="40" w:right="40"/>
              <w:rPr>
                <w:i/>
                <w:sz w:val="16"/>
                <w:lang w:eastAsia="it-IT"/>
              </w:rPr>
            </w:pPr>
          </w:p>
        </w:tc>
        <w:tc>
          <w:tcPr>
            <w:tcW w:w="2821" w:type="dxa"/>
            <w:tcBorders>
              <w:top w:val="nil"/>
              <w:left w:val="nil"/>
              <w:bottom w:val="single" w:sz="12" w:space="0" w:color="auto"/>
            </w:tcBorders>
            <w:shd w:val="clear" w:color="auto" w:fill="auto"/>
          </w:tcPr>
          <w:p w:rsidR="001E0E75" w:rsidRPr="001E0E75" w:rsidRDefault="001E0E75" w:rsidP="001E0E75">
            <w:pPr>
              <w:suppressAutoHyphens w:val="0"/>
              <w:spacing w:before="80" w:after="80" w:line="200" w:lineRule="exact"/>
              <w:ind w:left="40" w:right="40"/>
              <w:rPr>
                <w:i/>
                <w:sz w:val="16"/>
                <w:lang w:eastAsia="it-IT"/>
              </w:rPr>
            </w:pPr>
            <w:r w:rsidRPr="001E0E75">
              <w:rPr>
                <w:i/>
                <w:sz w:val="16"/>
                <w:lang w:eastAsia="it-IT"/>
              </w:rPr>
              <w:t>Sheet number(s)</w:t>
            </w:r>
          </w:p>
        </w:tc>
        <w:tc>
          <w:tcPr>
            <w:tcW w:w="1978" w:type="dxa"/>
            <w:tcBorders>
              <w:right w:val="single" w:sz="2" w:space="0" w:color="auto"/>
            </w:tcBorders>
            <w:shd w:val="clear" w:color="auto" w:fill="auto"/>
          </w:tcPr>
          <w:p w:rsidR="001E0E75" w:rsidRPr="001E0E75" w:rsidRDefault="001E0E75" w:rsidP="001E0E75">
            <w:pPr>
              <w:suppressAutoHyphens w:val="0"/>
              <w:spacing w:before="80" w:after="80" w:line="200" w:lineRule="exact"/>
              <w:ind w:left="40" w:right="40"/>
              <w:rPr>
                <w:i/>
                <w:lang w:eastAsia="it-IT"/>
              </w:rPr>
            </w:pPr>
          </w:p>
        </w:tc>
      </w:tr>
    </w:tbl>
    <w:p w:rsidR="001E0E75" w:rsidRPr="001E0E75" w:rsidRDefault="001E0E75" w:rsidP="001E0E75">
      <w:pPr>
        <w:suppressAutoHyphens w:val="0"/>
        <w:spacing w:line="240" w:lineRule="auto"/>
        <w:ind w:left="1418"/>
        <w:rPr>
          <w:lang w:eastAsia="it-IT"/>
        </w:rPr>
      </w:pPr>
      <w:r w:rsidRPr="001E0E75">
        <w:rPr>
          <w:lang w:eastAsia="it-IT"/>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67"/>
        <w:gridCol w:w="1104"/>
        <w:gridCol w:w="1000"/>
        <w:gridCol w:w="2821"/>
        <w:gridCol w:w="1978"/>
      </w:tblGrid>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40" w:after="40" w:line="220" w:lineRule="exact"/>
              <w:ind w:right="113"/>
              <w:rPr>
                <w:lang w:eastAsia="it-IT"/>
              </w:rPr>
            </w:pPr>
          </w:p>
        </w:tc>
        <w:tc>
          <w:tcPr>
            <w:tcW w:w="1104" w:type="dxa"/>
            <w:tcBorders>
              <w:top w:val="single" w:sz="4" w:space="0" w:color="auto"/>
              <w:bottom w:val="nil"/>
              <w:right w:val="nil"/>
            </w:tcBorders>
            <w:shd w:val="clear" w:color="auto" w:fill="auto"/>
          </w:tcPr>
          <w:p w:rsidR="001E0E75" w:rsidRPr="001E0E75" w:rsidRDefault="001E0E75" w:rsidP="001E0E75">
            <w:pPr>
              <w:keepNext/>
              <w:keepLines/>
              <w:suppressAutoHyphens w:val="0"/>
              <w:spacing w:before="40" w:after="40" w:line="220" w:lineRule="exact"/>
              <w:ind w:right="142"/>
              <w:rPr>
                <w:lang w:eastAsia="it-IT"/>
              </w:rPr>
            </w:pPr>
            <w:r w:rsidRPr="001E0E75">
              <w:rPr>
                <w:lang w:eastAsia="it-IT"/>
              </w:rPr>
              <w:t>H17</w:t>
            </w:r>
          </w:p>
        </w:tc>
        <w:tc>
          <w:tcPr>
            <w:tcW w:w="1000" w:type="dxa"/>
            <w:tcBorders>
              <w:top w:val="single" w:sz="4" w:space="0" w:color="auto"/>
              <w:left w:val="nil"/>
              <w:bottom w:val="nil"/>
              <w:right w:val="nil"/>
            </w:tcBorders>
            <w:shd w:val="clear" w:color="auto" w:fill="auto"/>
          </w:tcPr>
          <w:p w:rsidR="001E0E75" w:rsidRPr="001E0E75" w:rsidRDefault="001E0E75" w:rsidP="001E0E75">
            <w:pPr>
              <w:keepNext/>
              <w:keepLines/>
              <w:suppressAutoHyphens w:val="0"/>
              <w:spacing w:before="40" w:after="40" w:line="220" w:lineRule="exact"/>
              <w:ind w:right="142"/>
              <w:rPr>
                <w:lang w:eastAsia="it-IT"/>
              </w:rPr>
            </w:pPr>
          </w:p>
        </w:tc>
        <w:tc>
          <w:tcPr>
            <w:tcW w:w="2821" w:type="dxa"/>
            <w:tcBorders>
              <w:top w:val="single" w:sz="4" w:space="0" w:color="auto"/>
              <w:left w:val="nil"/>
              <w:bottom w:val="nil"/>
            </w:tcBorders>
            <w:shd w:val="clear" w:color="auto" w:fill="auto"/>
          </w:tcPr>
          <w:p w:rsidR="001E0E75" w:rsidRPr="001E0E75" w:rsidRDefault="001E0E75" w:rsidP="001E0E75">
            <w:pPr>
              <w:keepNext/>
              <w:keepLines/>
              <w:suppressAutoHyphens w:val="0"/>
              <w:spacing w:before="40" w:after="40" w:line="220" w:lineRule="exact"/>
              <w:ind w:right="142"/>
              <w:rPr>
                <w:lang w:eastAsia="it-IT"/>
              </w:rPr>
            </w:pPr>
            <w:r w:rsidRPr="001E0E75">
              <w:rPr>
                <w:lang w:eastAsia="it-IT"/>
              </w:rPr>
              <w:t>H17/1 to 6</w:t>
            </w:r>
          </w:p>
        </w:tc>
        <w:tc>
          <w:tcPr>
            <w:tcW w:w="1978" w:type="dxa"/>
            <w:tcBorders>
              <w:right w:val="single" w:sz="2" w:space="0" w:color="auto"/>
            </w:tcBorders>
            <w:shd w:val="clear" w:color="auto" w:fill="auto"/>
          </w:tcPr>
          <w:p w:rsidR="001E0E75" w:rsidRPr="001E0E75" w:rsidRDefault="001E0E75" w:rsidP="001E0E75">
            <w:pPr>
              <w:suppressAutoHyphens w:val="0"/>
              <w:spacing w:before="40" w:after="40" w:line="220" w:lineRule="exact"/>
              <w:ind w:right="113"/>
              <w:rPr>
                <w:lang w:eastAsia="it-IT"/>
              </w:rPr>
            </w:pPr>
          </w:p>
        </w:tc>
      </w:tr>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c>
          <w:tcPr>
            <w:tcW w:w="1104" w:type="dxa"/>
            <w:tcBorders>
              <w:top w:val="nil"/>
              <w:bottom w:val="nil"/>
              <w:right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H18</w:t>
            </w:r>
          </w:p>
        </w:tc>
        <w:tc>
          <w:tcPr>
            <w:tcW w:w="1000" w:type="dxa"/>
            <w:tcBorders>
              <w:top w:val="nil"/>
              <w:left w:val="nil"/>
              <w:bottom w:val="nil"/>
              <w:right w:val="nil"/>
            </w:tcBorders>
            <w:shd w:val="clear" w:color="auto" w:fill="auto"/>
          </w:tcPr>
          <w:p w:rsidR="001E0E75" w:rsidRPr="001E0E75" w:rsidRDefault="001E0E75" w:rsidP="001E0E75">
            <w:pPr>
              <w:suppressAutoHyphens w:val="0"/>
              <w:spacing w:before="40" w:after="40" w:line="220" w:lineRule="exact"/>
              <w:ind w:right="142"/>
              <w:rPr>
                <w:vertAlign w:val="superscript"/>
                <w:lang w:eastAsia="it-IT"/>
              </w:rPr>
            </w:pPr>
          </w:p>
        </w:tc>
        <w:tc>
          <w:tcPr>
            <w:tcW w:w="2821" w:type="dxa"/>
            <w:tcBorders>
              <w:top w:val="nil"/>
              <w:left w:val="nil"/>
              <w:bottom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H18/1 to 4</w:t>
            </w:r>
          </w:p>
        </w:tc>
        <w:tc>
          <w:tcPr>
            <w:tcW w:w="1978" w:type="dxa"/>
            <w:tcBorders>
              <w:righ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r>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c>
          <w:tcPr>
            <w:tcW w:w="1104" w:type="dxa"/>
            <w:tcBorders>
              <w:top w:val="nil"/>
              <w:bottom w:val="nil"/>
              <w:right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H19</w:t>
            </w:r>
          </w:p>
        </w:tc>
        <w:tc>
          <w:tcPr>
            <w:tcW w:w="1000" w:type="dxa"/>
            <w:tcBorders>
              <w:top w:val="nil"/>
              <w:left w:val="nil"/>
              <w:bottom w:val="nil"/>
              <w:right w:val="nil"/>
            </w:tcBorders>
            <w:shd w:val="clear" w:color="auto" w:fill="auto"/>
          </w:tcPr>
          <w:p w:rsidR="001E0E75" w:rsidRPr="001E0E75" w:rsidRDefault="001E0E75" w:rsidP="001E0E75">
            <w:pPr>
              <w:suppressAutoHyphens w:val="0"/>
              <w:spacing w:before="40" w:after="40" w:line="220" w:lineRule="exact"/>
              <w:ind w:right="142"/>
              <w:rPr>
                <w:vertAlign w:val="superscript"/>
                <w:lang w:eastAsia="it-IT"/>
              </w:rPr>
            </w:pPr>
          </w:p>
        </w:tc>
        <w:tc>
          <w:tcPr>
            <w:tcW w:w="2821" w:type="dxa"/>
            <w:tcBorders>
              <w:top w:val="nil"/>
              <w:left w:val="nil"/>
              <w:bottom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H19/1 to 5</w:t>
            </w:r>
          </w:p>
        </w:tc>
        <w:tc>
          <w:tcPr>
            <w:tcW w:w="1978" w:type="dxa"/>
            <w:tcBorders>
              <w:righ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r>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c>
          <w:tcPr>
            <w:tcW w:w="1104" w:type="dxa"/>
            <w:tcBorders>
              <w:top w:val="nil"/>
              <w:bottom w:val="nil"/>
              <w:right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H20</w:t>
            </w:r>
          </w:p>
        </w:tc>
        <w:tc>
          <w:tcPr>
            <w:tcW w:w="1000" w:type="dxa"/>
            <w:tcBorders>
              <w:top w:val="nil"/>
              <w:left w:val="nil"/>
              <w:bottom w:val="nil"/>
              <w:right w:val="nil"/>
            </w:tcBorders>
            <w:shd w:val="clear" w:color="auto" w:fill="auto"/>
          </w:tcPr>
          <w:p w:rsidR="001E0E75" w:rsidRPr="001E0E75" w:rsidRDefault="001E0E75" w:rsidP="001E0E75">
            <w:pPr>
              <w:suppressAutoHyphens w:val="0"/>
              <w:spacing w:before="40" w:after="40" w:line="220" w:lineRule="exact"/>
              <w:ind w:right="142"/>
              <w:rPr>
                <w:vertAlign w:val="superscript"/>
                <w:lang w:eastAsia="it-IT"/>
              </w:rPr>
            </w:pPr>
          </w:p>
        </w:tc>
        <w:tc>
          <w:tcPr>
            <w:tcW w:w="2821" w:type="dxa"/>
            <w:tcBorders>
              <w:top w:val="nil"/>
              <w:left w:val="nil"/>
              <w:bottom w:val="nil"/>
            </w:tcBorders>
            <w:shd w:val="clear" w:color="auto" w:fill="auto"/>
          </w:tcPr>
          <w:p w:rsidR="001E0E75" w:rsidRPr="001E0E75" w:rsidRDefault="001E0E75" w:rsidP="001E0E75">
            <w:pPr>
              <w:suppressAutoHyphens w:val="0"/>
              <w:spacing w:before="40" w:after="40" w:line="220" w:lineRule="exact"/>
              <w:ind w:right="142"/>
              <w:rPr>
                <w:lang w:eastAsia="it-IT"/>
              </w:rPr>
            </w:pPr>
            <w:r w:rsidRPr="001E0E75">
              <w:rPr>
                <w:lang w:eastAsia="it-IT"/>
              </w:rPr>
              <w:t>H20/1 to 4</w:t>
            </w:r>
          </w:p>
        </w:tc>
        <w:tc>
          <w:tcPr>
            <w:tcW w:w="1978" w:type="dxa"/>
            <w:tcBorders>
              <w:right w:val="single" w:sz="2" w:space="0" w:color="auto"/>
            </w:tcBorders>
            <w:shd w:val="clear" w:color="auto" w:fill="auto"/>
          </w:tcPr>
          <w:p w:rsidR="001E0E75" w:rsidRPr="001E0E75" w:rsidRDefault="001E0E75" w:rsidP="001E0E75">
            <w:pPr>
              <w:suppressAutoHyphens w:val="0"/>
              <w:spacing w:before="40" w:after="40" w:line="220" w:lineRule="exact"/>
              <w:ind w:right="113"/>
              <w:rPr>
                <w:b/>
                <w:lang w:eastAsia="it-IT"/>
              </w:rPr>
            </w:pPr>
          </w:p>
        </w:tc>
      </w:tr>
      <w:tr w:rsidR="001E0E75" w:rsidRPr="001E0E75" w:rsidTr="005524AD">
        <w:trPr>
          <w:trHeight w:val="198"/>
        </w:trPr>
        <w:tc>
          <w:tcPr>
            <w:tcW w:w="467" w:type="dxa"/>
            <w:tcBorders>
              <w:left w:val="single" w:sz="2" w:space="0" w:color="auto"/>
            </w:tcBorders>
            <w:shd w:val="clear" w:color="auto" w:fill="auto"/>
          </w:tcPr>
          <w:p w:rsidR="001E0E75" w:rsidRPr="001E0E75" w:rsidRDefault="001E0E75" w:rsidP="001E0E75">
            <w:pPr>
              <w:suppressAutoHyphens w:val="0"/>
              <w:spacing w:before="40" w:after="40" w:line="220" w:lineRule="exact"/>
              <w:ind w:right="113"/>
              <w:rPr>
                <w:lang w:eastAsia="it-IT"/>
              </w:rPr>
            </w:pPr>
          </w:p>
        </w:tc>
        <w:tc>
          <w:tcPr>
            <w:tcW w:w="1104" w:type="dxa"/>
            <w:tcBorders>
              <w:top w:val="nil"/>
              <w:bottom w:val="single" w:sz="12" w:space="0" w:color="auto"/>
              <w:right w:val="nil"/>
            </w:tcBorders>
            <w:shd w:val="clear" w:color="auto" w:fill="auto"/>
          </w:tcPr>
          <w:p w:rsidR="001E0E75" w:rsidRPr="001E0E75" w:rsidRDefault="001E0E75" w:rsidP="001E0E75">
            <w:pPr>
              <w:keepNext/>
              <w:keepLines/>
              <w:suppressAutoHyphens w:val="0"/>
              <w:spacing w:before="40" w:after="40" w:line="220" w:lineRule="exact"/>
              <w:ind w:right="142"/>
              <w:rPr>
                <w:lang w:eastAsia="it-IT"/>
              </w:rPr>
            </w:pPr>
            <w:r w:rsidRPr="001E0E75">
              <w:rPr>
                <w:lang w:eastAsia="it-IT"/>
              </w:rPr>
              <w:t>H21W</w:t>
            </w:r>
          </w:p>
        </w:tc>
        <w:tc>
          <w:tcPr>
            <w:tcW w:w="1000" w:type="dxa"/>
            <w:tcBorders>
              <w:top w:val="nil"/>
              <w:left w:val="nil"/>
              <w:bottom w:val="single" w:sz="12" w:space="0" w:color="auto"/>
              <w:right w:val="nil"/>
            </w:tcBorders>
            <w:shd w:val="clear" w:color="auto" w:fill="auto"/>
          </w:tcPr>
          <w:p w:rsidR="001E0E75" w:rsidRPr="001E0E75" w:rsidRDefault="001E0E75" w:rsidP="001E0E75">
            <w:pPr>
              <w:keepNext/>
              <w:keepLines/>
              <w:suppressAutoHyphens w:val="0"/>
              <w:spacing w:before="40" w:after="40" w:line="220" w:lineRule="exact"/>
              <w:ind w:right="142"/>
              <w:rPr>
                <w:vertAlign w:val="superscript"/>
                <w:lang w:eastAsia="it-IT"/>
              </w:rPr>
            </w:pPr>
            <w:r w:rsidRPr="001E0E75">
              <w:rPr>
                <w:lang w:eastAsia="it-IT"/>
              </w:rPr>
              <w:t>*</w:t>
            </w:r>
            <w:r w:rsidRPr="001E0E75">
              <w:rPr>
                <w:vertAlign w:val="superscript"/>
                <w:lang w:eastAsia="it-IT"/>
              </w:rPr>
              <w:t>2</w:t>
            </w:r>
          </w:p>
        </w:tc>
        <w:tc>
          <w:tcPr>
            <w:tcW w:w="2821" w:type="dxa"/>
            <w:tcBorders>
              <w:top w:val="nil"/>
              <w:left w:val="nil"/>
              <w:bottom w:val="single" w:sz="12" w:space="0" w:color="auto"/>
            </w:tcBorders>
            <w:shd w:val="clear" w:color="auto" w:fill="auto"/>
          </w:tcPr>
          <w:p w:rsidR="001E0E75" w:rsidRPr="001E0E75" w:rsidRDefault="001E0E75" w:rsidP="001E0E75">
            <w:pPr>
              <w:keepNext/>
              <w:keepLines/>
              <w:suppressAutoHyphens w:val="0"/>
              <w:spacing w:before="40" w:after="40" w:line="220" w:lineRule="exact"/>
              <w:ind w:right="142"/>
              <w:rPr>
                <w:lang w:eastAsia="it-IT"/>
              </w:rPr>
            </w:pPr>
            <w:r w:rsidRPr="001E0E75">
              <w:rPr>
                <w:lang w:eastAsia="it-IT"/>
              </w:rPr>
              <w:t>H21W/1 to 2</w:t>
            </w:r>
          </w:p>
        </w:tc>
        <w:tc>
          <w:tcPr>
            <w:tcW w:w="1978" w:type="dxa"/>
            <w:tcBorders>
              <w:right w:val="single" w:sz="2" w:space="0" w:color="auto"/>
            </w:tcBorders>
            <w:shd w:val="clear" w:color="auto" w:fill="auto"/>
          </w:tcPr>
          <w:p w:rsidR="001E0E75" w:rsidRPr="001E0E75" w:rsidRDefault="001E0E75" w:rsidP="001E0E75">
            <w:pPr>
              <w:suppressAutoHyphens w:val="0"/>
              <w:spacing w:before="40" w:after="40" w:line="220" w:lineRule="exact"/>
              <w:ind w:right="113"/>
              <w:rPr>
                <w:lang w:eastAsia="it-IT"/>
              </w:rPr>
            </w:pPr>
          </w:p>
        </w:tc>
      </w:tr>
    </w:tbl>
    <w:p w:rsidR="001E0E75" w:rsidRPr="001E0E75" w:rsidRDefault="001E0E75" w:rsidP="001E0E75">
      <w:pPr>
        <w:suppressAutoHyphens w:val="0"/>
        <w:spacing w:line="240" w:lineRule="auto"/>
        <w:ind w:left="1134" w:right="1134"/>
        <w:jc w:val="right"/>
        <w:rPr>
          <w:bCs/>
          <w:lang w:eastAsia="it-IT"/>
        </w:rPr>
      </w:pPr>
      <w:r w:rsidRPr="001E0E75">
        <w:rPr>
          <w:bCs/>
          <w:lang w:eastAsia="it-IT"/>
        </w:rPr>
        <w:t>…"</w:t>
      </w:r>
    </w:p>
    <w:p w:rsidR="001E0E75" w:rsidRPr="001E0E75" w:rsidRDefault="001E0E75" w:rsidP="001E0E75">
      <w:pPr>
        <w:suppressAutoHyphens w:val="0"/>
        <w:spacing w:line="240" w:lineRule="auto"/>
        <w:ind w:left="1134"/>
        <w:rPr>
          <w:bCs/>
          <w:lang w:eastAsia="it-IT"/>
        </w:rPr>
      </w:pPr>
    </w:p>
    <w:p w:rsidR="001E0E75" w:rsidRPr="001E0E75" w:rsidRDefault="001E0E75" w:rsidP="001E0E75">
      <w:pPr>
        <w:suppressAutoHyphens w:val="0"/>
        <w:spacing w:after="120" w:line="240" w:lineRule="auto"/>
        <w:ind w:left="1134"/>
        <w:rPr>
          <w:lang w:eastAsia="it-IT"/>
        </w:rPr>
      </w:pPr>
      <w:r w:rsidRPr="001E0E75">
        <w:rPr>
          <w:i/>
          <w:lang w:eastAsia="it-IT"/>
        </w:rPr>
        <w:t xml:space="preserve">List of sheets for filament lamps and their sequence in this annex, </w:t>
      </w:r>
      <w:r w:rsidRPr="001E0E75">
        <w:rPr>
          <w:lang w:eastAsia="it-IT"/>
        </w:rPr>
        <w:t>amend to read:</w:t>
      </w:r>
    </w:p>
    <w:p w:rsidR="001E0E75" w:rsidRPr="001E0E75" w:rsidRDefault="001E0E75" w:rsidP="001E0E75">
      <w:pPr>
        <w:suppressAutoHyphens w:val="0"/>
        <w:spacing w:line="240" w:lineRule="auto"/>
        <w:ind w:left="1134"/>
        <w:rPr>
          <w:bCs/>
          <w:lang w:eastAsia="it-IT"/>
        </w:rPr>
      </w:pPr>
      <w:r w:rsidRPr="001E0E75">
        <w:rPr>
          <w:lang w:eastAsia="it-IT"/>
        </w:rPr>
        <w:t>"</w:t>
      </w:r>
    </w:p>
    <w:tbl>
      <w:tblPr>
        <w:tblW w:w="7371" w:type="dxa"/>
        <w:tblInd w:w="1131" w:type="dxa"/>
        <w:tblLayout w:type="fixed"/>
        <w:tblCellMar>
          <w:left w:w="0" w:type="dxa"/>
          <w:right w:w="0" w:type="dxa"/>
        </w:tblCellMar>
        <w:tblLook w:val="0000" w:firstRow="0" w:lastRow="0" w:firstColumn="0" w:lastColumn="0" w:noHBand="0" w:noVBand="0"/>
      </w:tblPr>
      <w:tblGrid>
        <w:gridCol w:w="7371"/>
      </w:tblGrid>
      <w:tr w:rsidR="001E0E75" w:rsidRPr="001E0E75" w:rsidTr="005524AD">
        <w:trPr>
          <w:tblHeader/>
        </w:trPr>
        <w:tc>
          <w:tcPr>
            <w:tcW w:w="7241"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uppressAutoHyphens w:val="0"/>
              <w:spacing w:before="80" w:after="80" w:line="200" w:lineRule="exact"/>
              <w:ind w:left="40" w:right="40"/>
              <w:rPr>
                <w:i/>
                <w:lang w:eastAsia="it-IT"/>
              </w:rPr>
            </w:pPr>
            <w:r w:rsidRPr="001E0E75">
              <w:rPr>
                <w:i/>
                <w:sz w:val="16"/>
                <w:lang w:eastAsia="it-IT"/>
              </w:rPr>
              <w:t>Sheet number(s)</w:t>
            </w:r>
          </w:p>
        </w:tc>
      </w:tr>
      <w:tr w:rsidR="001E0E75" w:rsidRPr="001E0E75" w:rsidTr="005524AD">
        <w:trPr>
          <w:trHeight w:val="198"/>
        </w:trPr>
        <w:tc>
          <w:tcPr>
            <w:tcW w:w="7241" w:type="dxa"/>
            <w:tcBorders>
              <w:top w:val="single" w:sz="12" w:space="0" w:color="auto"/>
              <w:left w:val="single" w:sz="6" w:space="0" w:color="auto"/>
              <w:bottom w:val="single" w:sz="4"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w:t>
            </w:r>
          </w:p>
        </w:tc>
      </w:tr>
      <w:tr w:rsidR="001E0E75" w:rsidRPr="001E0E75" w:rsidTr="005524AD">
        <w:trPr>
          <w:trHeight w:val="198"/>
        </w:trPr>
        <w:tc>
          <w:tcPr>
            <w:tcW w:w="7241" w:type="dxa"/>
            <w:tcBorders>
              <w:top w:val="single" w:sz="4" w:space="0" w:color="auto"/>
              <w:left w:val="single" w:sz="6" w:space="0" w:color="auto"/>
              <w:bottom w:val="single" w:sz="4"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H17/1 to 6</w:t>
            </w:r>
          </w:p>
        </w:tc>
      </w:tr>
      <w:tr w:rsidR="001E0E75" w:rsidRPr="001E0E75" w:rsidTr="005524AD">
        <w:trPr>
          <w:trHeight w:val="198"/>
        </w:trPr>
        <w:tc>
          <w:tcPr>
            <w:tcW w:w="7241" w:type="dxa"/>
            <w:tcBorders>
              <w:top w:val="single" w:sz="4" w:space="0" w:color="auto"/>
              <w:left w:val="single" w:sz="6" w:space="0" w:color="auto"/>
              <w:bottom w:val="single" w:sz="4"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H18/1 to 4</w:t>
            </w:r>
          </w:p>
        </w:tc>
      </w:tr>
      <w:tr w:rsidR="001E0E75" w:rsidRPr="001E0E75" w:rsidTr="005524AD">
        <w:trPr>
          <w:trHeight w:val="198"/>
        </w:trPr>
        <w:tc>
          <w:tcPr>
            <w:tcW w:w="7241" w:type="dxa"/>
            <w:tcBorders>
              <w:top w:val="single" w:sz="4" w:space="0" w:color="auto"/>
              <w:left w:val="single" w:sz="6" w:space="0" w:color="auto"/>
              <w:bottom w:val="single" w:sz="4"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H19/1 to 5</w:t>
            </w:r>
          </w:p>
        </w:tc>
      </w:tr>
      <w:tr w:rsidR="001E0E75" w:rsidRPr="001E0E75" w:rsidTr="005524AD">
        <w:trPr>
          <w:trHeight w:val="198"/>
        </w:trPr>
        <w:tc>
          <w:tcPr>
            <w:tcW w:w="7241" w:type="dxa"/>
            <w:tcBorders>
              <w:top w:val="single" w:sz="4" w:space="0" w:color="auto"/>
              <w:left w:val="single" w:sz="6" w:space="0" w:color="auto"/>
              <w:bottom w:val="single" w:sz="4"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H20/1 to 4</w:t>
            </w:r>
          </w:p>
        </w:tc>
      </w:tr>
      <w:tr w:rsidR="001E0E75" w:rsidRPr="001E0E75" w:rsidTr="005524AD">
        <w:trPr>
          <w:trHeight w:val="198"/>
        </w:trPr>
        <w:tc>
          <w:tcPr>
            <w:tcW w:w="7241" w:type="dxa"/>
            <w:tcBorders>
              <w:top w:val="single" w:sz="4" w:space="0" w:color="auto"/>
              <w:left w:val="single" w:sz="6" w:space="0" w:color="auto"/>
              <w:bottom w:val="single" w:sz="12" w:space="0" w:color="auto"/>
              <w:right w:val="single" w:sz="6" w:space="0" w:color="auto"/>
            </w:tcBorders>
            <w:shd w:val="clear" w:color="auto" w:fill="auto"/>
          </w:tcPr>
          <w:p w:rsidR="001E0E75" w:rsidRPr="001E0E75" w:rsidRDefault="001E0E75" w:rsidP="001E0E75">
            <w:pPr>
              <w:suppressAutoHyphens w:val="0"/>
              <w:spacing w:before="40" w:after="40" w:line="220" w:lineRule="exact"/>
              <w:ind w:left="40" w:right="40"/>
              <w:rPr>
                <w:lang w:eastAsia="it-IT"/>
              </w:rPr>
            </w:pPr>
            <w:r w:rsidRPr="001E0E75">
              <w:rPr>
                <w:lang w:eastAsia="it-IT"/>
              </w:rPr>
              <w:t>H6W/1</w:t>
            </w:r>
          </w:p>
        </w:tc>
      </w:tr>
    </w:tbl>
    <w:p w:rsidR="001E0E75" w:rsidRPr="001E0E75" w:rsidRDefault="001E0E75" w:rsidP="001E0E75">
      <w:pPr>
        <w:suppressAutoHyphens w:val="0"/>
        <w:spacing w:line="240" w:lineRule="auto"/>
        <w:ind w:left="1134" w:right="1134"/>
        <w:jc w:val="right"/>
        <w:rPr>
          <w:bCs/>
          <w:lang w:eastAsia="it-IT"/>
        </w:rPr>
      </w:pPr>
      <w:r w:rsidRPr="001E0E75">
        <w:rPr>
          <w:bCs/>
          <w:lang w:eastAsia="it-IT"/>
        </w:rPr>
        <w:t>…"</w:t>
      </w:r>
    </w:p>
    <w:p w:rsidR="001E0E75" w:rsidRPr="001E0E75" w:rsidRDefault="001E0E75" w:rsidP="001E0E75">
      <w:pPr>
        <w:tabs>
          <w:tab w:val="center" w:pos="4800"/>
          <w:tab w:val="right" w:pos="9600"/>
          <w:tab w:val="right" w:pos="9638"/>
        </w:tabs>
        <w:suppressAutoHyphens w:val="0"/>
        <w:spacing w:before="120" w:after="120" w:line="240" w:lineRule="auto"/>
        <w:ind w:left="1134"/>
        <w:rPr>
          <w:szCs w:val="24"/>
          <w:lang w:eastAsia="it-IT"/>
        </w:rPr>
      </w:pPr>
      <w:r w:rsidRPr="001E0E75">
        <w:rPr>
          <w:i/>
          <w:szCs w:val="24"/>
          <w:lang w:eastAsia="it-IT"/>
        </w:rPr>
        <w:t xml:space="preserve">Sheet H1/1, note </w:t>
      </w:r>
      <w:r w:rsidRPr="001E0E75">
        <w:rPr>
          <w:i/>
          <w:szCs w:val="24"/>
          <w:vertAlign w:val="superscript"/>
          <w:lang w:eastAsia="it-IT"/>
        </w:rPr>
        <w:t>2</w:t>
      </w:r>
      <w:r w:rsidRPr="001E0E75">
        <w:rPr>
          <w:szCs w:val="24"/>
          <w:lang w:eastAsia="it-IT"/>
        </w:rPr>
        <w:t>, amend to read:</w:t>
      </w:r>
    </w:p>
    <w:p w:rsidR="001E0E75" w:rsidRPr="001E0E75" w:rsidRDefault="001E0E75" w:rsidP="001E0E75">
      <w:pPr>
        <w:suppressAutoHyphens w:val="0"/>
        <w:spacing w:line="240" w:lineRule="auto"/>
        <w:ind w:left="1134" w:right="1134"/>
        <w:rPr>
          <w:sz w:val="18"/>
          <w:szCs w:val="18"/>
          <w:lang w:eastAsia="it-IT"/>
        </w:rPr>
      </w:pPr>
      <w:r w:rsidRPr="001E0E75">
        <w:rPr>
          <w:sz w:val="18"/>
          <w:szCs w:val="18"/>
          <w:lang w:eastAsia="it-IT"/>
        </w:rPr>
        <w:t>"</w:t>
      </w:r>
      <w:r w:rsidRPr="001E0E75">
        <w:rPr>
          <w:sz w:val="18"/>
          <w:szCs w:val="18"/>
          <w:vertAlign w:val="superscript"/>
          <w:lang w:eastAsia="it-IT"/>
        </w:rPr>
        <w:t>2</w:t>
      </w:r>
      <w:r w:rsidRPr="001E0E75">
        <w:rPr>
          <w:sz w:val="18"/>
          <w:szCs w:val="18"/>
          <w:lang w:eastAsia="it-IT"/>
        </w:rPr>
        <w:tab/>
        <w:t>Both current lead-in legs shall be positioned in the bulb, the longer leg above the filament (the filament lamp being viewed as shown in the figure). The internal design should be then such that stray light images and reflections are reduced to the minimum, e.g. by fitting cooling jackets over the non-coiled parts of the filament."</w:t>
      </w:r>
    </w:p>
    <w:p w:rsidR="001E0E75" w:rsidRPr="001E0E75" w:rsidRDefault="001E0E75" w:rsidP="001E0E75">
      <w:pPr>
        <w:suppressAutoHyphens w:val="0"/>
        <w:spacing w:line="240" w:lineRule="auto"/>
        <w:ind w:left="1134" w:right="1134"/>
        <w:rPr>
          <w:sz w:val="18"/>
          <w:szCs w:val="18"/>
          <w:lang w:eastAsia="it-IT"/>
        </w:rPr>
      </w:pPr>
    </w:p>
    <w:p w:rsidR="001E0E75" w:rsidRPr="001E0E75" w:rsidRDefault="001E0E75" w:rsidP="00426379">
      <w:pPr>
        <w:keepNext/>
        <w:keepLines/>
        <w:ind w:left="1134"/>
        <w:rPr>
          <w:rFonts w:eastAsia="MS Mincho"/>
        </w:rPr>
      </w:pPr>
      <w:r w:rsidRPr="001E0E75">
        <w:rPr>
          <w:rFonts w:eastAsia="MS Mincho"/>
          <w:i/>
          <w:lang w:eastAsia="ja-JP"/>
        </w:rPr>
        <w:t>Sheet H7/3</w:t>
      </w:r>
      <w:r w:rsidRPr="001E0E75">
        <w:rPr>
          <w:rFonts w:eastAsia="MS Mincho"/>
          <w:i/>
        </w:rPr>
        <w:t>, the table,</w:t>
      </w:r>
      <w:r w:rsidRPr="001E0E75">
        <w:rPr>
          <w:rFonts w:eastAsia="MS Mincho"/>
        </w:rPr>
        <w:t xml:space="preserve"> amend to read:</w:t>
      </w:r>
    </w:p>
    <w:p w:rsidR="001E0E75" w:rsidRPr="001E0E75" w:rsidRDefault="001E0E75" w:rsidP="00426379">
      <w:pPr>
        <w:keepNext/>
        <w:keepLines/>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426379">
            <w:pPr>
              <w:keepNext/>
              <w:keepLines/>
              <w:suppressAutoHyphens w:val="0"/>
              <w:spacing w:before="40" w:after="120" w:line="220" w:lineRule="exact"/>
              <w:ind w:left="113" w:right="113"/>
            </w:pPr>
            <w:r w:rsidRPr="001E0E75">
              <w:t>Cap PX26d in accordance with IEC Publication 60061 (sheet 7004-5-7)</w:t>
            </w:r>
          </w:p>
        </w:tc>
        <w:tc>
          <w:tcPr>
            <w:tcW w:w="655" w:type="dxa"/>
            <w:tcBorders>
              <w:top w:val="nil"/>
              <w:bottom w:val="nil"/>
              <w:right w:val="nil"/>
            </w:tcBorders>
          </w:tcPr>
          <w:p w:rsidR="001E0E75" w:rsidRPr="001E0E75" w:rsidRDefault="001E0E75" w:rsidP="00426379">
            <w:pPr>
              <w:keepNext/>
              <w:keepLines/>
              <w:suppressAutoHyphens w:val="0"/>
              <w:spacing w:before="40" w:after="120" w:line="220" w:lineRule="exact"/>
              <w:ind w:left="113" w:right="113"/>
            </w:pPr>
          </w:p>
        </w:tc>
      </w:tr>
    </w:tbl>
    <w:p w:rsidR="001E0E75" w:rsidRPr="001E0E75" w:rsidRDefault="001E0E75" w:rsidP="001E0E75">
      <w:pPr>
        <w:spacing w:before="120"/>
        <w:ind w:left="1134" w:right="1134"/>
        <w:jc w:val="right"/>
      </w:pPr>
      <w:r w:rsidRPr="001E0E75">
        <w:t>…"</w:t>
      </w:r>
    </w:p>
    <w:p w:rsidR="001E0E75" w:rsidRPr="001E0E75" w:rsidRDefault="001E0E75" w:rsidP="001E0E75">
      <w:pPr>
        <w:spacing w:before="120"/>
        <w:ind w:left="1134"/>
        <w:rPr>
          <w:rFonts w:eastAsia="MS Mincho"/>
        </w:rPr>
      </w:pPr>
      <w:r w:rsidRPr="001E0E75">
        <w:rPr>
          <w:rFonts w:eastAsia="MS Mincho"/>
          <w:i/>
          <w:lang w:eastAsia="ja-JP"/>
        </w:rPr>
        <w:lastRenderedPageBreak/>
        <w:t>Sheet H17/2</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1E0E75">
            <w:pPr>
              <w:keepNext/>
              <w:keepLines/>
              <w:suppressAutoHyphens w:val="0"/>
              <w:spacing w:before="40" w:after="120" w:line="220" w:lineRule="exact"/>
              <w:ind w:left="113" w:right="113"/>
            </w:pPr>
            <w:r w:rsidRPr="001E0E75">
              <w:t>Cap PU43t-4 in accordance with IEC Publication 60061 (sheet 7004-171-2)</w:t>
            </w:r>
          </w:p>
        </w:tc>
        <w:tc>
          <w:tcPr>
            <w:tcW w:w="655" w:type="dxa"/>
            <w:tcBorders>
              <w:top w:val="nil"/>
              <w:bottom w:val="nil"/>
              <w:right w:val="nil"/>
            </w:tcBorders>
          </w:tcPr>
          <w:p w:rsidR="001E0E75" w:rsidRPr="001E0E75" w:rsidRDefault="001E0E75" w:rsidP="001E0E75">
            <w:pPr>
              <w:keepNext/>
              <w:keepLines/>
              <w:suppressAutoHyphens w:val="0"/>
              <w:spacing w:before="40" w:after="120" w:line="220" w:lineRule="exact"/>
              <w:ind w:left="113" w:right="113"/>
            </w:pPr>
          </w:p>
        </w:tc>
      </w:tr>
    </w:tbl>
    <w:p w:rsidR="001E0E75" w:rsidRPr="001E0E75" w:rsidRDefault="001E0E75" w:rsidP="001E0E75">
      <w:pPr>
        <w:suppressAutoHyphens w:val="0"/>
        <w:spacing w:before="240" w:after="120" w:line="240" w:lineRule="auto"/>
        <w:ind w:left="1134" w:right="1134"/>
        <w:jc w:val="right"/>
        <w:rPr>
          <w:i/>
          <w:szCs w:val="24"/>
          <w:lang w:eastAsia="it-IT"/>
        </w:rPr>
      </w:pPr>
      <w:r w:rsidRPr="001E0E75">
        <w:t>…"</w:t>
      </w:r>
    </w:p>
    <w:p w:rsidR="001E0E75" w:rsidRPr="001E0E75" w:rsidRDefault="001E0E75" w:rsidP="001E0E75">
      <w:pPr>
        <w:suppressAutoHyphens w:val="0"/>
        <w:spacing w:before="240" w:after="120" w:line="240" w:lineRule="auto"/>
        <w:ind w:left="1134" w:right="1134"/>
        <w:rPr>
          <w:szCs w:val="24"/>
          <w:lang w:eastAsia="it-IT"/>
        </w:rPr>
      </w:pPr>
      <w:r w:rsidRPr="001E0E75">
        <w:rPr>
          <w:i/>
          <w:szCs w:val="24"/>
          <w:lang w:eastAsia="it-IT"/>
        </w:rPr>
        <w:t>After sheet H17/6,</w:t>
      </w:r>
      <w:r w:rsidRPr="001E0E75">
        <w:rPr>
          <w:szCs w:val="24"/>
          <w:lang w:eastAsia="it-IT"/>
        </w:rPr>
        <w:t xml:space="preserve"> add new sheets H18/1 to </w:t>
      </w:r>
      <w:r w:rsidR="00CA0EE4">
        <w:rPr>
          <w:szCs w:val="24"/>
          <w:lang w:eastAsia="it-IT"/>
        </w:rPr>
        <w:t>H18/4</w:t>
      </w:r>
      <w:r w:rsidRPr="001E0E75">
        <w:rPr>
          <w:szCs w:val="24"/>
          <w:lang w:eastAsia="it-IT"/>
        </w:rPr>
        <w:t xml:space="preserve">, H19/1 to </w:t>
      </w:r>
      <w:r w:rsidR="00CA0EE4">
        <w:rPr>
          <w:szCs w:val="24"/>
          <w:lang w:eastAsia="it-IT"/>
        </w:rPr>
        <w:t>H19/5</w:t>
      </w:r>
      <w:r w:rsidRPr="001E0E75">
        <w:rPr>
          <w:szCs w:val="24"/>
          <w:lang w:eastAsia="it-IT"/>
        </w:rPr>
        <w:t xml:space="preserve"> and H20/1 to </w:t>
      </w:r>
      <w:r w:rsidR="00CA0EE4">
        <w:rPr>
          <w:szCs w:val="24"/>
          <w:lang w:eastAsia="it-IT"/>
        </w:rPr>
        <w:t>H20/</w:t>
      </w:r>
      <w:r w:rsidRPr="001E0E75">
        <w:rPr>
          <w:szCs w:val="24"/>
          <w:lang w:eastAsia="it-IT"/>
        </w:rPr>
        <w:t>4,</w:t>
      </w:r>
      <w:r w:rsidRPr="001E0E75">
        <w:rPr>
          <w:i/>
          <w:szCs w:val="24"/>
          <w:lang w:eastAsia="it-IT"/>
        </w:rPr>
        <w:t xml:space="preserve"> </w:t>
      </w:r>
      <w:r w:rsidRPr="001E0E75">
        <w:rPr>
          <w:szCs w:val="24"/>
          <w:lang w:eastAsia="it-IT"/>
        </w:rPr>
        <w:t>to read (see following pages; one page per sheet):</w:t>
      </w:r>
    </w:p>
    <w:p w:rsidR="001E0E75" w:rsidRPr="001E0E75" w:rsidRDefault="001E0E75" w:rsidP="001E0E75">
      <w:pPr>
        <w:suppressAutoHyphens w:val="0"/>
        <w:spacing w:after="120" w:line="240" w:lineRule="auto"/>
        <w:ind w:left="1134" w:right="1134"/>
        <w:rPr>
          <w:szCs w:val="24"/>
          <w:lang w:eastAsia="it-IT"/>
        </w:rPr>
      </w:pPr>
      <w:r w:rsidRPr="001E0E75">
        <w:rPr>
          <w:szCs w:val="24"/>
          <w:lang w:eastAsia="it-IT"/>
        </w:rPr>
        <w:br w:type="page"/>
      </w:r>
      <w:r w:rsidRPr="001E0E75">
        <w:rPr>
          <w:szCs w:val="24"/>
          <w:lang w:eastAsia="it-IT"/>
        </w:rPr>
        <w:lastRenderedPageBreak/>
        <w:t>"</w:t>
      </w:r>
    </w:p>
    <w:p w:rsidR="001E0E75" w:rsidRPr="001E0E75" w:rsidRDefault="001E0E75" w:rsidP="001E0E75">
      <w:pPr>
        <w:pBdr>
          <w:bottom w:val="single" w:sz="4" w:space="1" w:color="auto"/>
        </w:pBdr>
        <w:tabs>
          <w:tab w:val="center" w:pos="4800"/>
          <w:tab w:val="right" w:pos="9600"/>
          <w:tab w:val="right" w:pos="9638"/>
        </w:tabs>
        <w:suppressAutoHyphens w:val="0"/>
        <w:spacing w:line="240" w:lineRule="auto"/>
        <w:rPr>
          <w:b/>
          <w:szCs w:val="24"/>
          <w:lang w:eastAsia="it-IT"/>
        </w:rPr>
      </w:pPr>
      <w:r w:rsidRPr="001E0E75">
        <w:rPr>
          <w:b/>
          <w:szCs w:val="24"/>
          <w:lang w:eastAsia="it-IT"/>
        </w:rPr>
        <w:tab/>
        <w:t xml:space="preserve">Category H18 </w:t>
      </w:r>
      <w:r w:rsidRPr="001E0E75">
        <w:rPr>
          <w:b/>
          <w:szCs w:val="24"/>
          <w:lang w:eastAsia="it-IT"/>
        </w:rPr>
        <w:tab/>
        <w:t>Sheet H18/1</w:t>
      </w:r>
    </w:p>
    <w:p w:rsidR="001E0E75" w:rsidRPr="001E0E75" w:rsidRDefault="001E0E75" w:rsidP="001E0E75">
      <w:pPr>
        <w:suppressAutoHyphens w:val="0"/>
        <w:spacing w:before="240" w:after="120"/>
        <w:ind w:left="1134" w:right="1134"/>
        <w:jc w:val="both"/>
      </w:pPr>
      <w:r w:rsidRPr="001E0E75">
        <w:t>The drawings are intended only to illustrate the essential dimensions (in mm) of the filament lamp</w:t>
      </w:r>
      <w:r w:rsidRPr="001E0E75">
        <w:rPr>
          <w:sz w:val="24"/>
          <w:szCs w:val="24"/>
          <w:lang w:eastAsia="en-GB"/>
        </w:rPr>
        <w:t xml:space="preserve"> </w:t>
      </w:r>
    </w:p>
    <w:p w:rsidR="001E0E75" w:rsidRPr="001E0E75" w:rsidRDefault="00601957" w:rsidP="004E1871">
      <w:pPr>
        <w:suppressAutoHyphens w:val="0"/>
        <w:spacing w:before="240"/>
        <w:ind w:left="1134" w:right="1134" w:firstLine="142"/>
        <w:jc w:val="both"/>
        <w:rPr>
          <w:rFonts w:eastAsia="Calibri"/>
          <w:sz w:val="18"/>
          <w:lang w:eastAsia="ja-JP"/>
        </w:rPr>
      </w:pPr>
      <w:r>
        <w:rPr>
          <w:noProof/>
        </w:rPr>
        <w:pict>
          <v:group id="Group 346" o:spid="_x0000_s1139" style="position:absolute;left:0;text-align:left;margin-left:44.5pt;margin-top:17.85pt;width:392.65pt;height:394.35pt;z-index:251655680" coordorigin="2027,3434" coordsize="7853,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">
            <v:rect id="Rectangle 5" o:spid="_x0000_s1140" style="position:absolute;left:2027;top:6857;width:3980;height:3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GXsMA&#10;AADbAAAADwAAAGRycy9kb3ducmV2LnhtbESPQWvCQBSE74X+h+UVvDUbRYKNrlIqFQ89mNgf8Mw+&#10;k2D2bdzdavz3XUHwOMzMN8xiNZhOXMj51rKCcZKCIK6sbrlW8Lv/fp+B8AFZY2eZFNzIw2r5+rLA&#10;XNsrF3QpQy0ihH2OCpoQ+lxKXzVk0Ce2J47e0TqDIUpXS+3wGuGmk5M0zaTBluNCgz19NVSdyj+j&#10;4GOMxbRcz2pz2G1cyvL8U0zPSo3ehs85iEBDeIYf7a1WkGV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xGXsMAAADbAAAADwAAAAAAAAAAAAAAAACYAgAAZHJzL2Rv&#10;d25yZXYueG1sUEsFBgAAAAAEAAQA9QAAAIgDAAAAAA==&#10;" stroked="f" strokecolor="#00b0f0"/>
            <v:shape id="Picture 1" o:spid="_x0000_s1141" type="#_x0000_t75" style="position:absolute;left:2077;top:6931;width:3645;height:33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bbDDAAAA2wAAAA8AAABkcnMvZG93bnJldi54bWxEj0FrwkAUhO8F/8PyBG91Yw9Bo6uIoJUW&#10;hKqIx0f2mQSzb8PumqT/visIPQ4z8w2zWPWmFi05X1lWMBknIIhzqysuFJxP2/cpCB+QNdaWScEv&#10;eVgtB28LzLTt+IfaYyhEhLDPUEEZQpNJ6fOSDPqxbYijd7POYIjSFVI77CLc1PIjSVJpsOK4UGJD&#10;m5Ly+/FhFOwufJX9pPrMZ1/f3fqQyoc7t0qNhv16DiJQH/7Dr/ZeK0hn8Pw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ptsMMAAADbAAAADwAAAAAAAAAAAAAAAACf&#10;AgAAZHJzL2Rvd25yZXYueG1sUEsFBgAAAAAEAAQA9wAAAI8DAAAAAA==&#10;">
              <v:imagedata r:id="rId9" o:title=""/>
            </v:shape>
            <v:shape id="Grafik 1" o:spid="_x0000_s1142" type="#_x0000_t75" style="position:absolute;left:2077;top:3434;width:7803;height:7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cijCAAAA2wAAAA8AAABkcnMvZG93bnJldi54bWxET8tqwkAU3Rf8h+EK3ZQ6sYtUomOoQqAL&#10;oRil60vmmqRm7sTMNA+/vrMQujyc9yYdTSN66lxtWcFyEYEgLqyuuVRwPmWvKxDOI2tsLJOCiRyk&#10;29nTBhNtBz5Sn/tShBB2CSqovG8TKV1RkUG3sC1x4C62M+gD7EqpOxxCuGnkWxTF0mDNoaHClvYV&#10;Fdf81yi4HjL/9Y1xbU87+9MO0/Ryv+VKPc/HjzUIT6P/Fz/cn1rBe1gfvo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HIowgAAANsAAAAPAAAAAAAAAAAAAAAAAJ8C&#10;AABkcnMvZG93bnJldi54bWxQSwUGAAAAAAQABAD3AAAAjgMAAAAA&#10;">
              <v:imagedata r:id="rId10" o:title=""/>
            </v:shape>
            <v:shapetype id="_x0000_t202" coordsize="21600,21600" o:spt="202" path="m,l,21600r21600,l21600,xe">
              <v:stroke joinstyle="miter"/>
              <v:path gradientshapeok="t" o:connecttype="rect"/>
            </v:shapetype>
            <v:shape id="Textfeld 2" o:spid="_x0000_s1143" type="#_x0000_t202" style="position:absolute;left:3228;top:3513;width:1299;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Umr8A&#10;AADbAAAADwAAAGRycy9kb3ducmV2LnhtbESPzQrCMBCE74LvEFbwpqkeVKpRxB/wavXgcWnWttps&#10;ahO1fXsjCB6HmfmGWawaU4oX1a6wrGA0jEAQp1YXnCk4n/aDGQjnkTWWlklBSw5Wy25ngbG2bz7S&#10;K/GZCBB2MSrIva9iKV2ak0E3tBVx8K62NuiDrDOpa3wHuCnlOIom0mDBYSHHijY5pffkaRTo6fiR&#10;+nvSJrf9lR/t7pRVl61S/V6znoPw1Ph/+Nc+aAXT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ZSavwAAANsAAAAPAAAAAAAAAAAAAAAAAJgCAABkcnMvZG93bnJl&#10;di54bWxQSwUGAAAAAAQABAD1AAAAhAMAAAAA&#10;" stroked="f" strokeweight=".5pt">
              <v:textbox style="mso-next-textbox:#Textfeld 2" inset="0,0,0,0">
                <w:txbxContent>
                  <w:p w:rsidR="00A94044" w:rsidRPr="00EE72A6" w:rsidRDefault="00A94044" w:rsidP="001E0E75">
                    <w:pPr>
                      <w:jc w:val="center"/>
                      <w:rPr>
                        <w:b/>
                        <w:sz w:val="18"/>
                      </w:rPr>
                    </w:pPr>
                    <w:r w:rsidRPr="00EE72A6">
                      <w:rPr>
                        <w:b/>
                        <w:sz w:val="18"/>
                      </w:rPr>
                      <w:t>Reference plane</w:t>
                    </w:r>
                  </w:p>
                </w:txbxContent>
              </v:textbox>
            </v:shape>
            <v:shape id="Textfeld 3" o:spid="_x0000_s1144" type="#_x0000_t202" style="position:absolute;left:3449;top:7074;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K7cEA&#10;AADbAAAADwAAAGRycy9kb3ducmV2LnhtbESPQYvCMBSE7wv+h/AEb2tqDypdU1lWBa9WDx4fzbPt&#10;tnmpTdT23xtB8DjMzDfMat2bRtypc5VlBbNpBII4t7riQsHpuPtegnAeWWNjmRQM5GCdjr5WmGj7&#10;4APdM1+IAGGXoILS+zaR0uUlGXRT2xIH72I7gz7IrpC6w0eAm0bGUTSXBisOCyW29FdSXmc3o0Av&#10;4mvu62zI/ncXvg7bY9GeN0pNxv3vDwhPvf+E3+29VrCI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Cu3BAAAA2wAAAA8AAAAAAAAAAAAAAAAAmAIAAGRycy9kb3du&#10;cmV2LnhtbFBLBQYAAAAABAAEAPUAAACGAwAAAAA=&#10;" stroked="f" strokeweight=".5pt">
              <v:textbox style="mso-next-textbox:#Textfeld 3" inset="0,0,0,0">
                <w:txbxContent>
                  <w:p w:rsidR="00A94044" w:rsidRPr="00EE72A6" w:rsidRDefault="00A94044" w:rsidP="001E0E75">
                    <w:pPr>
                      <w:jc w:val="center"/>
                      <w:rPr>
                        <w:b/>
                        <w:sz w:val="18"/>
                      </w:rPr>
                    </w:pPr>
                    <w:r w:rsidRPr="00EE72A6">
                      <w:rPr>
                        <w:b/>
                        <w:sz w:val="18"/>
                      </w:rPr>
                      <w:t>Reference plane</w:t>
                    </w:r>
                  </w:p>
                </w:txbxContent>
              </v:textbox>
            </v:shape>
            <v:shape id="Textfeld 4" o:spid="_x0000_s1145" type="#_x0000_t202" style="position:absolute;left:4421;top:7428;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vdsIA&#10;AADbAAAADwAAAGRycy9kb3ducmV2LnhtbESPQYvCMBSE78L+h/AEbzbVBV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692wgAAANsAAAAPAAAAAAAAAAAAAAAAAJgCAABkcnMvZG93&#10;bnJldi54bWxQSwUGAAAAAAQABAD1AAAAhwMAAAAA&#10;" stroked="f" strokeweight=".5pt">
              <v:textbox style="mso-next-textbox:#Textfeld 4" inset="0,0,0,0">
                <w:txbxContent>
                  <w:p w:rsidR="00A94044" w:rsidRPr="00EE72A6" w:rsidRDefault="00A94044" w:rsidP="001E0E75">
                    <w:pPr>
                      <w:jc w:val="center"/>
                      <w:rPr>
                        <w:b/>
                        <w:sz w:val="18"/>
                      </w:rPr>
                    </w:pPr>
                    <w:r w:rsidRPr="00EE72A6">
                      <w:rPr>
                        <w:b/>
                        <w:sz w:val="18"/>
                      </w:rPr>
                      <w:t xml:space="preserve">Reference </w:t>
                    </w:r>
                    <w:r>
                      <w:rPr>
                        <w:b/>
                        <w:sz w:val="18"/>
                      </w:rPr>
                      <w:t>axis</w:t>
                    </w:r>
                  </w:p>
                </w:txbxContent>
              </v:textbox>
            </v:shape>
            <v:shape id="Textfeld 5" o:spid="_x0000_s1146" type="#_x0000_t202" style="position:absolute;left:8515;top:7055;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3AsIA&#10;AADbAAAADwAAAGRycy9kb3ducmV2LnhtbESPQYvCMBSE78L+h/AEbzZVFl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jcCwgAAANsAAAAPAAAAAAAAAAAAAAAAAJgCAABkcnMvZG93&#10;bnJldi54bWxQSwUGAAAAAAQABAD1AAAAhwMAAAAA&#10;" stroked="f" strokeweight=".5pt">
              <v:textbox style="mso-next-textbox:#Textfeld 5" inset="0,0,0,0">
                <w:txbxContent>
                  <w:p w:rsidR="00A94044" w:rsidRPr="00EE72A6" w:rsidRDefault="00A94044" w:rsidP="001E0E75">
                    <w:pPr>
                      <w:jc w:val="center"/>
                      <w:rPr>
                        <w:b/>
                        <w:sz w:val="18"/>
                      </w:rPr>
                    </w:pPr>
                    <w:r w:rsidRPr="00EE72A6">
                      <w:rPr>
                        <w:b/>
                        <w:sz w:val="18"/>
                      </w:rPr>
                      <w:t xml:space="preserve">Reference </w:t>
                    </w:r>
                    <w:r>
                      <w:rPr>
                        <w:b/>
                        <w:sz w:val="18"/>
                      </w:rPr>
                      <w:t>axis</w:t>
                    </w:r>
                  </w:p>
                </w:txbxContent>
              </v:textbox>
            </v:shape>
            <v:shape id="Textfeld 7" o:spid="_x0000_s1147" type="#_x0000_t202" style="position:absolute;left:5915;top:5757;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SmcIA&#10;AADbAAAADwAAAGRycy9kb3ducmV2LnhtbESPQYvCMBSE78L+h/AEbzZVWF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pKZwgAAANsAAAAPAAAAAAAAAAAAAAAAAJgCAABkcnMvZG93&#10;bnJldi54bWxQSwUGAAAAAAQABAD1AAAAhwMAAAAA&#10;" stroked="f" strokeweight=".5pt">
              <v:textbox style="mso-next-textbox:#Textfeld 7" inset="0,0,0,0">
                <w:txbxContent>
                  <w:p w:rsidR="00A94044" w:rsidRPr="00EE72A6" w:rsidRDefault="00A94044" w:rsidP="001E0E75">
                    <w:pPr>
                      <w:jc w:val="center"/>
                      <w:rPr>
                        <w:b/>
                        <w:sz w:val="18"/>
                      </w:rPr>
                    </w:pPr>
                    <w:r w:rsidRPr="00EE72A6">
                      <w:rPr>
                        <w:b/>
                        <w:sz w:val="18"/>
                      </w:rPr>
                      <w:t xml:space="preserve">Reference </w:t>
                    </w:r>
                    <w:r>
                      <w:rPr>
                        <w:b/>
                        <w:sz w:val="18"/>
                      </w:rPr>
                      <w:t>axis</w:t>
                    </w:r>
                  </w:p>
                </w:txbxContent>
              </v:textbox>
            </v:shape>
            <v:shape id="Textfeld 8" o:spid="_x0000_s1148" type="#_x0000_t202" style="position:absolute;left:3098;top:6092;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7r8A&#10;AADbAAAADwAAAGRycy9kb3ducmV2LnhtbESPzQrCMBCE74LvEFbwpqkeVKpRxB/wavXgcWnWttps&#10;ahO1fXsjCB6HmfmGWawaU4oX1a6wrGA0jEAQp1YXnCk4n/aDGQjnkTWWlklBSw5Wy25ngbG2bz7S&#10;K/GZCBB2MSrIva9iKV2ak0E3tBVx8K62NuiDrDOpa3wHuCnlOIom0mDBYSHHijY5pffkaRTo6fiR&#10;+nvSJrf9lR/t7pRVl61S/V6znoPw1Ph/+Nc+aAXT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AzuvwAAANsAAAAPAAAAAAAAAAAAAAAAAJgCAABkcnMvZG93bnJl&#10;di54bWxQSwUGAAAAAAQABAD1AAAAhAMAAAAA&#10;" stroked="f" strokeweight=".5pt">
              <v:textbox style="mso-next-textbox:#Textfeld 8" inset="0,0,0,0">
                <w:txbxContent>
                  <w:p w:rsidR="00A94044" w:rsidRPr="00EE72A6" w:rsidRDefault="00A94044" w:rsidP="001E0E75">
                    <w:pPr>
                      <w:jc w:val="center"/>
                      <w:rPr>
                        <w:b/>
                        <w:sz w:val="18"/>
                      </w:rPr>
                    </w:pPr>
                    <w:r>
                      <w:rPr>
                        <w:b/>
                        <w:sz w:val="18"/>
                      </w:rPr>
                      <w:t>View from A</w:t>
                    </w:r>
                  </w:p>
                </w:txbxContent>
              </v:textbox>
            </v:shape>
            <v:shape id="Textfeld 9" o:spid="_x0000_s1149" type="#_x0000_t202" style="position:absolute;left:8433;top:6048;width:129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pdcAA&#10;AADbAAAADwAAAGRycy9kb3ducmV2LnhtbESPQYvCMBSE78L+h/AWvNl0PVipRhFXwavVg8dH82yr&#10;zUttorb/3giCx2FmvmHmy87U4kGtqywr+ItiEMS51RUXCo6H7WgKwnlkjbVlUtCTg+XiZzDHVNsn&#10;7+mR+UIECLsUFZTeN6mULi/JoItsQxy8s20N+iDbQuoWnwFuajmO44k0WHFYKLGhdUn5NbsbBToZ&#10;33J/zfrssj3zrd8ciub0r9Twt1vNQHjq/Df8ae+0giSB9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ipdcAAAADbAAAADwAAAAAAAAAAAAAAAACYAgAAZHJzL2Rvd25y&#10;ZXYueG1sUEsFBgAAAAAEAAQA9QAAAIUDAAAAAA==&#10;" stroked="f" strokeweight=".5pt">
              <v:textbox style="mso-next-textbox:#Textfeld 9" inset="0,0,0,0">
                <w:txbxContent>
                  <w:p w:rsidR="00A94044" w:rsidRPr="00EE72A6" w:rsidRDefault="00A94044" w:rsidP="001E0E75">
                    <w:pPr>
                      <w:jc w:val="center"/>
                      <w:rPr>
                        <w:b/>
                        <w:sz w:val="18"/>
                      </w:rPr>
                    </w:pPr>
                    <w:r>
                      <w:rPr>
                        <w:b/>
                        <w:sz w:val="18"/>
                      </w:rPr>
                      <w:t>View from C</w:t>
                    </w:r>
                  </w:p>
                </w:txbxContent>
              </v:textbox>
            </v:shape>
            <v:shape id="Textfeld 10" o:spid="_x0000_s1150" type="#_x0000_t202" style="position:absolute;left:5253;top:6330;width:1960;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9B7wA&#10;AADbAAAADwAAAGRycy9kb3ducmV2LnhtbERPuwrCMBTdBf8hXMHNpjqoVKOID3C1OjhemmtbbW5q&#10;E7X9ezMIjofzXq5bU4k3Na60rGAcxSCIM6tLzhVczofRHITzyBory6SgIwfrVb+3xETbD5/onfpc&#10;hBB2CSoovK8TKV1WkEEX2Zo4cDfbGPQBNrnUDX5CuKnkJI6n0mDJoaHAmrYFZY/0ZRTo2eSZ+Ufa&#10;pffDjZ/d/pzX151Sw0G7WYDw1Pq/+Oc+agWz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Fz0HvAAAANsAAAAPAAAAAAAAAAAAAAAAAJgCAABkcnMvZG93bnJldi54&#10;bWxQSwUGAAAAAAQABAD1AAAAgQMAAAAA&#10;" stroked="f" strokeweight=".5pt">
              <v:textbox style="mso-next-textbox:#Textfeld 10" inset="0,0,0,0">
                <w:txbxContent>
                  <w:p w:rsidR="00A94044" w:rsidRPr="00F43B67" w:rsidRDefault="00A94044" w:rsidP="001E0E75">
                    <w:r w:rsidRPr="00F43B67">
                      <w:t>Figure 1</w:t>
                    </w:r>
                  </w:p>
                  <w:p w:rsidR="00A94044" w:rsidRPr="00F43B67" w:rsidRDefault="00A94044" w:rsidP="001E0E75">
                    <w:pPr>
                      <w:rPr>
                        <w:b/>
                      </w:rPr>
                    </w:pPr>
                    <w:r w:rsidRPr="00F43B67">
                      <w:rPr>
                        <w:b/>
                      </w:rPr>
                      <w:t>Main drawing</w:t>
                    </w:r>
                  </w:p>
                </w:txbxContent>
              </v:textbox>
            </v:shape>
            <v:shape id="Textfeld 11" o:spid="_x0000_s1151" type="#_x0000_t202" style="position:absolute;left:2860;top:10539;width:286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YnMEA&#10;AADbAAAADwAAAGRycy9kb3ducmV2LnhtbESPzarCMBSE94LvEI7gzqa60Gs1ivgDbq0uXB6aY1tt&#10;TmoTtX17c+HCXQ4z8w2zXLemEm9qXGlZwTiKQRBnVpecK7icD6MfEM4ja6wsk4KOHKxX/d4SE20/&#10;fKJ36nMRIOwSVFB4XydSuqwggy6yNXHwbrYx6INscqkb/AS4qeQkjqfSYMlhocCatgVlj/RlFOjZ&#10;5Jn5R9ql98ONn93+nNfXnVLDQbtZgPDU+v/wX/uoFczm8Psl/AC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mJzBAAAA2wAAAA8AAAAAAAAAAAAAAAAAmAIAAGRycy9kb3du&#10;cmV2LnhtbFBLBQYAAAAABAAEAPUAAACGAwAAAAA=&#10;" stroked="f" strokeweight=".5pt">
              <v:textbox style="mso-next-textbox:#Textfeld 11" inset="0,0,0,0">
                <w:txbxContent>
                  <w:p w:rsidR="00A94044" w:rsidRPr="00F43B67" w:rsidRDefault="00A94044" w:rsidP="001E0E75">
                    <w:r w:rsidRPr="00F43B67">
                      <w:t>Figure 2</w:t>
                    </w:r>
                  </w:p>
                  <w:p w:rsidR="00A94044" w:rsidRPr="00EE72A6" w:rsidRDefault="00A94044" w:rsidP="00A94044">
                    <w:pPr>
                      <w:rPr>
                        <w:b/>
                        <w:sz w:val="18"/>
                      </w:rPr>
                    </w:pPr>
                    <w:r w:rsidRPr="00F43B67">
                      <w:rPr>
                        <w:b/>
                      </w:rPr>
                      <w:t xml:space="preserve">Maximum lamp outline </w:t>
                    </w:r>
                    <w:r w:rsidRPr="006776AC">
                      <w:rPr>
                        <w:b/>
                        <w:vertAlign w:val="superscript"/>
                        <w:lang w:val="en-US"/>
                      </w:rPr>
                      <w:t>5</w:t>
                    </w:r>
                  </w:p>
                </w:txbxContent>
              </v:textbox>
            </v:shape>
            <v:shape id="Textfeld 12" o:spid="_x0000_s1152" type="#_x0000_t202" style="position:absolute;left:6405;top:10483;width:3168;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JrwA&#10;AADbAAAADwAAAGRycy9kb3ducmV2LnhtbERPuwrCMBTdBf8hXMHNpjqoVKOID3C1OjhemmtbbW5q&#10;E7X9ezMIjofzXq5bU4k3Na60rGAcxSCIM6tLzhVczofRHITzyBory6SgIwfrVb+3xETbD5/onfpc&#10;hBB2CSoovK8TKV1WkEEX2Zo4cDfbGPQBNrnUDX5CuKnkJI6n0mDJoaHAmrYFZY/0ZRTo2eSZ+Ufa&#10;pffDjZ/d/pzX151Sw0G7WYDw1Pq/+Oc+agXz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tEEmvAAAANsAAAAPAAAAAAAAAAAAAAAAAJgCAABkcnMvZG93bnJldi54&#10;bWxQSwUGAAAAAAQABAD1AAAAgQMAAAAA&#10;" stroked="f" strokeweight=".5pt">
              <v:textbox style="mso-next-textbox:#Textfeld 12" inset="0,0,0,0">
                <w:txbxContent>
                  <w:p w:rsidR="00A94044" w:rsidRPr="00F43B67" w:rsidRDefault="00A94044" w:rsidP="001E0E75">
                    <w:r w:rsidRPr="00F43B67">
                      <w:t>Figure 3</w:t>
                    </w:r>
                  </w:p>
                  <w:p w:rsidR="00A94044" w:rsidRPr="006776AC" w:rsidRDefault="00A94044" w:rsidP="001E0E75">
                    <w:pPr>
                      <w:rPr>
                        <w:vertAlign w:val="superscript"/>
                        <w:lang w:val="en-US"/>
                      </w:rPr>
                    </w:pPr>
                    <w:r w:rsidRPr="00F43B67">
                      <w:rPr>
                        <w:b/>
                      </w:rPr>
                      <w:t xml:space="preserve">Definition of reference axis </w:t>
                    </w:r>
                    <w:r w:rsidRPr="006776AC">
                      <w:rPr>
                        <w:b/>
                        <w:vertAlign w:val="superscript"/>
                        <w:lang w:val="en-US"/>
                      </w:rPr>
                      <w:t>2</w:t>
                    </w:r>
                  </w:p>
                  <w:p w:rsidR="00A94044" w:rsidRPr="00B80754" w:rsidRDefault="00A94044" w:rsidP="001E0E75">
                    <w:pPr>
                      <w:jc w:val="center"/>
                      <w:rPr>
                        <w:b/>
                        <w:sz w:val="18"/>
                        <w:lang w:val="en-US"/>
                      </w:rPr>
                    </w:pPr>
                  </w:p>
                </w:txbxContent>
              </v:textbox>
            </v:shape>
            <v:shape id="Text Box 243" o:spid="_x0000_s1153" type="#_x0000_t202" style="position:absolute;left:4527;top:3437;width:258;height: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ZwcQA&#10;AADbAAAADwAAAGRycy9kb3ducmV2LnhtbESPT4vCMBTE78J+h/AW9iKaugf/VKMsSlW8LKvi+dk8&#10;22LzUpqsrd/eCILHYWZ+w8wWrSnFjWpXWFYw6EcgiFOrC84UHA9JbwzCeWSNpWVScCcHi/lHZ4ax&#10;tg3/0W3vMxEg7GJUkHtfxVK6NCeDrm8r4uBdbG3QB1lnUtfYBLgp5XcUDaXBgsNCjhUtc0qv+3+j&#10;wJrVeZTsfje77nZ5mqyGSXNal0p9fbY/UxCeWv8Ov9pbrWA8g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WcHEAAAA2wAAAA8AAAAAAAAAAAAAAAAAmAIAAGRycy9k&#10;b3ducmV2LnhtbFBLBQYAAAAABAAEAPUAAACJAwAAAAA=&#10;" stroked="f">
              <v:textbox style="mso-next-textbox:#Text Box 243" inset="1mm,1mm,1mm,1mm">
                <w:txbxContent>
                  <w:p w:rsidR="00A94044" w:rsidRPr="00386B92" w:rsidRDefault="00A94044" w:rsidP="001E0E75">
                    <w:pPr>
                      <w:rPr>
                        <w:vertAlign w:val="superscript"/>
                        <w:lang w:val="en-US"/>
                      </w:rPr>
                    </w:pPr>
                    <w:r w:rsidRPr="00386B92">
                      <w:rPr>
                        <w:vertAlign w:val="superscript"/>
                        <w:lang w:val="en-US"/>
                      </w:rPr>
                      <w:t>1</w:t>
                    </w:r>
                  </w:p>
                </w:txbxContent>
              </v:textbox>
            </v:shape>
            <v:shape id="Text Box 245" o:spid="_x0000_s1154" type="#_x0000_t202" style="position:absolute;left:3449;top:5674;width:330;height: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tsUA&#10;AADbAAAADwAAAGRycy9kb3ducmV2LnhtbESPQWvCQBSE7wX/w/KEXopu9JBq6hokkla8lKp4fs0+&#10;k2D2bchuk/TfdwuFHoeZ+YbZpKNpRE+dqy0rWMwjEMSF1TWXCi7nfLYC4TyyxsYyKfgmB+l28rDB&#10;RNuBP6g/+VIECLsEFVTet4mUrqjIoJvbljh4N9sZ9EF2pdQdDgFuGrmMolgarDksVNhSVlFxP30Z&#10;BdbsP5/z4/vb8emQXdf7OB+ur41Sj9Nx9wLC0+j/w3/tg1awWsL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8e2xQAAANsAAAAPAAAAAAAAAAAAAAAAAJgCAABkcnMv&#10;ZG93bnJldi54bWxQSwUGAAAAAAQABAD1AAAAigMAAAAA&#10;" stroked="f">
              <v:textbox style="mso-next-textbox:#Text Box 245" inset="1mm,1mm,1mm,1mm">
                <w:txbxContent>
                  <w:p w:rsidR="00A94044" w:rsidRPr="00386B92" w:rsidRDefault="00A94044" w:rsidP="001E0E75">
                    <w:pPr>
                      <w:rPr>
                        <w:vertAlign w:val="superscript"/>
                        <w:lang w:val="en-US"/>
                      </w:rPr>
                    </w:pPr>
                    <w:r>
                      <w:rPr>
                        <w:vertAlign w:val="superscript"/>
                        <w:lang w:val="en-US"/>
                      </w:rPr>
                      <w:t>3</w:t>
                    </w:r>
                  </w:p>
                </w:txbxContent>
              </v:textbox>
            </v:shape>
            <v:shape id="Text Box 246" o:spid="_x0000_s1155" type="#_x0000_t202" style="position:absolute;left:4455;top:5674;width:330;height: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iLcUA&#10;AADbAAAADwAAAGRycy9kb3ducmV2LnhtbESPQWvCQBSE70L/w/IKvZS6sYKNaVYRJVa8SK3k/Jp9&#10;TUKzb0N2NfHfdwuCx2FmvmHS5WAacaHO1ZYVTMYRCOLC6ppLBaev7CUG4TyyxsYyKbiSg+XiYZRi&#10;om3Pn3Q5+lIECLsEFVTet4mUrqjIoBvbljh4P7Yz6IPsSqk77APcNPI1imbSYM1hocKW1hUVv8ez&#10;UWDN5vst2x8+9s+7dT7fzLI+3zZKPT0Oq3cQngZ/D9/aO60gnsL/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2ItxQAAANsAAAAPAAAAAAAAAAAAAAAAAJgCAABkcnMv&#10;ZG93bnJldi54bWxQSwUGAAAAAAQABAD1AAAAigMAAAAA&#10;" stroked="f">
              <v:textbox style="mso-next-textbox:#Text Box 246" inset="1mm,1mm,1mm,1mm">
                <w:txbxContent>
                  <w:p w:rsidR="00A94044" w:rsidRPr="00386B92" w:rsidRDefault="00A94044" w:rsidP="001E0E75">
                    <w:pPr>
                      <w:rPr>
                        <w:vertAlign w:val="superscript"/>
                        <w:lang w:val="en-US"/>
                      </w:rPr>
                    </w:pPr>
                    <w:r>
                      <w:rPr>
                        <w:vertAlign w:val="superscript"/>
                        <w:lang w:val="en-US"/>
                      </w:rPr>
                      <w:t>4</w:t>
                    </w:r>
                  </w:p>
                </w:txbxContent>
              </v:textbox>
            </v:shape>
            <w10:wrap type="topAndBottom"/>
          </v:group>
        </w:pict>
      </w:r>
      <w:r w:rsidR="001E0E75" w:rsidRPr="001E0E75">
        <w:rPr>
          <w:rFonts w:eastAsia="Calibri"/>
          <w:sz w:val="18"/>
          <w:vertAlign w:val="superscript"/>
          <w:lang w:eastAsia="ja-JP"/>
        </w:rPr>
        <w:t>1</w:t>
      </w:r>
      <w:r w:rsidR="001E0E75" w:rsidRPr="001E0E75">
        <w:rPr>
          <w:rFonts w:eastAsia="Calibri"/>
          <w:sz w:val="18"/>
          <w:lang w:eastAsia="ja-JP"/>
        </w:rPr>
        <w:tab/>
        <w:t>The reference plane is defined by the points on the surfaces of the holder on which the three supporting bosses of the cap ring will rest.</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vertAlign w:val="superscript"/>
          <w:lang w:eastAsia="ja-JP"/>
        </w:rPr>
        <w:t>2</w:t>
      </w:r>
      <w:r w:rsidRPr="001E0E75">
        <w:rPr>
          <w:rFonts w:eastAsia="Calibri"/>
          <w:sz w:val="18"/>
          <w:lang w:eastAsia="ja-JP"/>
        </w:rPr>
        <w:tab/>
        <w:t>The reference axis is perpendicular to the reference plane and crosses the intersection of the two perpendiculars as indicated in Figure 3.</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vertAlign w:val="superscript"/>
          <w:lang w:eastAsia="ja-JP"/>
        </w:rPr>
        <w:t>3</w:t>
      </w:r>
      <w:r w:rsidRPr="001E0E75">
        <w:rPr>
          <w:rFonts w:eastAsia="Calibri"/>
          <w:sz w:val="18"/>
          <w:lang w:eastAsia="ja-JP"/>
        </w:rPr>
        <w:tab/>
        <w:t>The colour of the light emitted shall be white or selective-yellow.</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vertAlign w:val="superscript"/>
          <w:lang w:eastAsia="ja-JP"/>
        </w:rPr>
        <w:t>4</w:t>
      </w:r>
      <w:r w:rsidRPr="001E0E75">
        <w:rPr>
          <w:rFonts w:eastAsia="Calibri"/>
          <w:sz w:val="18"/>
          <w:lang w:eastAsia="ja-JP"/>
        </w:rPr>
        <w:tab/>
        <w:t>Notes concerning the filament diameter.</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lang w:eastAsia="ja-JP"/>
        </w:rPr>
        <w:tab/>
        <w:t>(a)</w:t>
      </w:r>
      <w:r w:rsidRPr="001E0E75">
        <w:rPr>
          <w:rFonts w:eastAsia="Calibri"/>
          <w:sz w:val="18"/>
          <w:lang w:eastAsia="ja-JP"/>
        </w:rPr>
        <w:tab/>
        <w:t>No actual diameter restrictions apply but the design target is d max. = 1.3 mm.</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lang w:eastAsia="ja-JP"/>
        </w:rPr>
        <w:tab/>
        <w:t>(b)</w:t>
      </w:r>
      <w:r w:rsidRPr="001E0E75">
        <w:rPr>
          <w:rFonts w:eastAsia="Calibri"/>
          <w:sz w:val="18"/>
          <w:lang w:eastAsia="ja-JP"/>
        </w:rPr>
        <w:tab/>
        <w:t>For the same manufacturer, the design diameter of standard (étalon) filament lamp</w:t>
      </w:r>
    </w:p>
    <w:p w:rsidR="001E0E75" w:rsidRPr="001E0E75" w:rsidRDefault="001E0E75" w:rsidP="001E0E75">
      <w:pPr>
        <w:spacing w:line="220" w:lineRule="exact"/>
        <w:ind w:left="1134" w:right="1134" w:firstLine="170"/>
        <w:rPr>
          <w:rFonts w:eastAsia="Calibri"/>
          <w:sz w:val="18"/>
          <w:u w:val="single"/>
          <w:lang w:eastAsia="ja-JP"/>
        </w:rPr>
      </w:pPr>
      <w:r w:rsidRPr="001E0E75">
        <w:rPr>
          <w:rFonts w:eastAsia="Calibri"/>
          <w:sz w:val="18"/>
          <w:lang w:eastAsia="ja-JP"/>
        </w:rPr>
        <w:tab/>
      </w:r>
      <w:r w:rsidRPr="001E0E75">
        <w:rPr>
          <w:rFonts w:eastAsia="Calibri"/>
          <w:sz w:val="18"/>
          <w:lang w:eastAsia="ja-JP"/>
        </w:rPr>
        <w:tab/>
        <w:t>and filament lamp of normal production shall be the same.</w:t>
      </w:r>
    </w:p>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vertAlign w:val="superscript"/>
          <w:lang w:eastAsia="ja-JP"/>
        </w:rPr>
        <w:t>5</w:t>
      </w:r>
      <w:r w:rsidRPr="001E0E75">
        <w:rPr>
          <w:rFonts w:eastAsia="Calibri"/>
          <w:sz w:val="18"/>
          <w:lang w:eastAsia="ja-JP"/>
        </w:rPr>
        <w:tab/>
        <w:t>Glass bulb and supports shall not exceed the envelope as indicated in Figure 2. The envelope is concentric to the reference axis.</w:t>
      </w:r>
    </w:p>
    <w:p w:rsidR="001E0E75" w:rsidRPr="001E0E75" w:rsidRDefault="001E0E75" w:rsidP="001E0E75">
      <w:pPr>
        <w:spacing w:line="220" w:lineRule="exact"/>
        <w:ind w:left="1134" w:right="1134" w:firstLine="170"/>
        <w:rPr>
          <w:rFonts w:eastAsia="Calibri"/>
          <w:sz w:val="18"/>
          <w:lang w:eastAsia="ja-JP"/>
        </w:rPr>
      </w:pPr>
    </w:p>
    <w:p w:rsidR="001E0E75" w:rsidRPr="001E0E75" w:rsidRDefault="001E0E75" w:rsidP="001E0E75">
      <w:pPr>
        <w:pBdr>
          <w:bottom w:val="single" w:sz="4" w:space="1" w:color="auto"/>
        </w:pBdr>
        <w:tabs>
          <w:tab w:val="center" w:pos="4800"/>
          <w:tab w:val="right" w:pos="9600"/>
          <w:tab w:val="right" w:pos="9638"/>
        </w:tabs>
        <w:suppressAutoHyphens w:val="0"/>
        <w:spacing w:line="240" w:lineRule="auto"/>
        <w:rPr>
          <w:b/>
          <w:szCs w:val="24"/>
          <w:lang w:eastAsia="it-IT"/>
        </w:rPr>
      </w:pPr>
      <w:r w:rsidRPr="001E0E75">
        <w:rPr>
          <w:b/>
          <w:szCs w:val="24"/>
          <w:lang w:eastAsia="it-IT"/>
        </w:rPr>
        <w:tab/>
        <w:t xml:space="preserve">Category H18 </w:t>
      </w:r>
      <w:r w:rsidRPr="001E0E75">
        <w:rPr>
          <w:b/>
          <w:szCs w:val="24"/>
          <w:lang w:eastAsia="it-IT"/>
        </w:rPr>
        <w:tab/>
        <w:t>Sheet H18/2</w:t>
      </w:r>
    </w:p>
    <w:p w:rsidR="001E0E75" w:rsidRPr="001E0E75" w:rsidRDefault="001E0E75" w:rsidP="001E0E75">
      <w:pPr>
        <w:suppressAutoHyphens w:val="0"/>
        <w:spacing w:line="240" w:lineRule="auto"/>
        <w:rPr>
          <w:sz w:val="24"/>
          <w:szCs w:val="24"/>
          <w:lang w:eastAsia="it-IT"/>
        </w:rPr>
      </w:pPr>
    </w:p>
    <w:p w:rsidR="001E0E75" w:rsidRPr="001E0E75" w:rsidRDefault="00601957" w:rsidP="001E0E75">
      <w:pPr>
        <w:spacing w:line="220" w:lineRule="exact"/>
        <w:ind w:left="1134" w:right="1134" w:firstLine="170"/>
        <w:rPr>
          <w:rFonts w:eastAsia="Calibri"/>
          <w:sz w:val="18"/>
          <w:lang w:eastAsia="ja-JP"/>
        </w:rPr>
      </w:pPr>
      <w:r>
        <w:rPr>
          <w:noProof/>
        </w:rPr>
        <w:pict>
          <v:group id="Group 291" o:spid="_x0000_s1050" style="position:absolute;left:0;text-align:left;margin-left:0;margin-top:0;width:481.4pt;height:423.65pt;z-index:251648512;mso-position-horizontal:center" coordorigin="1216,1891" coordsize="9628,8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&#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">
            <v:shape id="_x0000_s1051" type="#_x0000_t75" style="position:absolute;left:1216;top:1891;width:9628;height:8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tw/EAAAA2wAAAA8AAABkcnMvZG93bnJldi54bWxEj09rAjEUxO8Fv0N4Qm81aw9LXY0iQlsp&#10;RfEPeH1snruLm5c0ibrtp28EweMwM79hJrPOtOJCPjSWFQwHGQji0uqGKwX73fvLG4gQkTW2lknB&#10;LwWYTXtPEyy0vfKGLttYiQThUKCCOkZXSBnKmgyGgXXEyTtabzAm6SupPV4T3LTyNctyabDhtFCj&#10;o0VN5Wl7NgpWP3r5efj4O7svn40O7jtf7ztU6rnfzccgInXxEb63l1rBKIfbl/QD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ztw/EAAAA2wAAAA8AAAAAAAAAAAAAAAAA&#10;nwIAAGRycy9kb3ducmV2LnhtbFBLBQYAAAAABAAEAPcAAACQAwAAAAA=&#10;">
              <v:imagedata r:id="rId11" o:title=""/>
            </v:shape>
            <v:shape id="Textfeld 13" o:spid="_x0000_s1052" type="#_x0000_t202" style="position:absolute;left:3010;top:1976;width:164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Pj8EA&#10;AADbAAAADwAAAGRycy9kb3ducmV2LnhtbESPzarCMBSE94LvEI7gzqa60Gs1ivgDbq0uXB6aY1tt&#10;TmoTtX17c+HCXQ4z8w2zXLemEm9qXGlZwTiKQRBnVpecK7icD6MfEM4ja6wsk4KOHKxX/d4SE20/&#10;fKJ36nMRIOwSVFB4XydSuqwggy6yNXHwbrYx6INscqkb/AS4qeQkjqfSYMlhocCatgVlj/RlFOjZ&#10;5Jn5R9ql98ONn93+nNfXnVLDQbtZgPDU+v/wX/uoFcxn8Psl/AC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T4/BAAAA2wAAAA8AAAAAAAAAAAAAAAAAmAIAAGRycy9kb3du&#10;cmV2LnhtbFBLBQYAAAAABAAEAPUAAACGAwAAAAA=&#10;" stroked="f" strokeweight=".5pt">
              <v:textbox inset="0,0,0,0">
                <w:txbxContent>
                  <w:p w:rsidR="00A94044" w:rsidRPr="00CB0C6D" w:rsidRDefault="00A94044" w:rsidP="001E0E75">
                    <w:pPr>
                      <w:jc w:val="center"/>
                    </w:pPr>
                    <w:r w:rsidRPr="00CB0C6D">
                      <w:t>Reference plane</w:t>
                    </w:r>
                  </w:p>
                </w:txbxContent>
              </v:textbox>
            </v:shape>
            <v:shape id="Textfeld 14" o:spid="_x0000_s1053" type="#_x0000_t202" style="position:absolute;left:5366;top:4400;width:1646;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b/bwA&#10;AADbAAAADwAAAGRycy9kb3ducmV2LnhtbERPuwrCMBTdBf8hXMFNUx18VKOID3C1OjhemmtbbW5q&#10;E7X9ezMIjofzXq4bU4o31a6wrGA0jEAQp1YXnCm4nA+DGQjnkTWWlklBSw7Wq25nibG2Hz7RO/GZ&#10;CCHsYlSQe1/FUro0J4NuaCviwN1sbdAHWGdS1/gJ4aaU4yiaSIMFh4YcK9rmlD6Sl1Ggp+Nn6h9J&#10;m9wPN362+3NWXXdK9XvNZgHCU+P/4p/7qBX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G9v9vAAAANsAAAAPAAAAAAAAAAAAAAAAAJgCAABkcnMvZG93bnJldi54&#10;bWxQSwUGAAAAAAQABAD1AAAAgQMAAAAA&#10;" stroked="f" strokeweight=".5pt">
              <v:textbox inset="0,0,0,0">
                <w:txbxContent>
                  <w:p w:rsidR="00A94044" w:rsidRPr="00CB0C6D" w:rsidRDefault="00A94044" w:rsidP="001E0E75">
                    <w:pPr>
                      <w:jc w:val="center"/>
                    </w:pPr>
                    <w:r w:rsidRPr="00CB0C6D">
                      <w:t>Reference axis</w:t>
                    </w:r>
                  </w:p>
                </w:txbxContent>
              </v:textbox>
            </v:shape>
            <v:shape id="Textfeld 15" o:spid="_x0000_s1054" type="#_x0000_t202" style="position:absolute;left:7101;top:2339;width:1991;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ZsAA&#10;AADbAAAADwAAAGRycy9kb3ducmV2LnhtbESPzarCMBSE94LvEI7gTlNdeLUaRfwBt7e6cHlojm21&#10;OalN1PbtjSC4HGbmG2axakwpnlS7wrKC0TACQZxaXXCm4HTcD6YgnEfWWFomBS05WC27nQXG2r74&#10;n56Jz0SAsItRQe59FUvp0pwMuqGtiIN3sbVBH2SdSV3jK8BNKcdRNJEGCw4LOVa0ySm9JQ+jQP+N&#10;76m/JW1y3V/43u6OWXXeKtXvNes5CE+N/4W/7YNWMJvB50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d+ZsAAAADbAAAADwAAAAAAAAAAAAAAAACYAgAAZHJzL2Rvd25y&#10;ZXYueG1sUEsFBgAAAAAEAAQA9QAAAIUDAAAAAA==&#10;" stroked="f" strokeweight=".5pt">
              <v:textbox inset="0,0,0,0">
                <w:txbxContent>
                  <w:p w:rsidR="00A94044" w:rsidRPr="00CB0C6D" w:rsidRDefault="00A94044" w:rsidP="001E0E75">
                    <w:pPr>
                      <w:jc w:val="center"/>
                    </w:pPr>
                    <w:r w:rsidRPr="00CB0C6D">
                      <w:t>First filament turn</w:t>
                    </w:r>
                  </w:p>
                </w:txbxContent>
              </v:textbox>
            </v:shape>
            <v:shape id="Textfeld 16" o:spid="_x0000_s1055" type="#_x0000_t202" style="position:absolute;left:8967;top:3700;width:1679;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tn8MA&#10;AADcAAAADwAAAGRycy9kb3ducmV2LnhtbESPS2/CQAyE70j9DytX6g025QBVmgVVbZG4EnrgaGWd&#10;R8l6Q3abx7+vD0jcbM145nO2n1yrBupD49nA6yoBRVx423Bl4Od8WL6BChHZYuuZDMwUYL97WmSY&#10;Wj/yiYY8VkpCOKRooI6xS7UORU0Ow8p3xKKVvncYZe0rbXscJdy1ep0kG+2wYWmosaPPmopr/ucM&#10;2O36VsRrPue/h5Jv8/e56i5fxrw8Tx/voCJN8WG+Xx+t4CeCL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tn8MAAADcAAAADwAAAAAAAAAAAAAAAACYAgAAZHJzL2Rv&#10;d25yZXYueG1sUEsFBgAAAAAEAAQA9QAAAIgDAAAAAA==&#10;" stroked="f" strokeweight=".5pt">
              <v:textbox inset="0,0,0,0">
                <w:txbxContent>
                  <w:p w:rsidR="00A94044" w:rsidRPr="00CB0C6D" w:rsidRDefault="00A94044" w:rsidP="001E0E75">
                    <w:pPr>
                      <w:jc w:val="center"/>
                    </w:pPr>
                    <w:r>
                      <w:t>Filament axis</w:t>
                    </w:r>
                  </w:p>
                </w:txbxContent>
              </v:textbox>
            </v:shape>
            <v:shape id="Textfeld 17" o:spid="_x0000_s1056" type="#_x0000_t202" style="position:absolute;left:1579;top:4852;width:1582;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BL0A&#10;AADcAAAADwAAAGRycy9kb3ducmV2LnhtbERPzQ7BQBC+S7zDZiRubDkgZYn4SVyVg+OkO9rSna3u&#10;on17K5G4zZfvdxarxpTiRbUrLCsYDSMQxKnVBWcKzqf9YAbCeWSNpWVS0JKD1bLbWWCs7ZuP9Ep8&#10;JkIIuxgV5N5XsZQuzcmgG9qKOHBXWxv0AdaZ1DW+Q7gp5TiKJtJgwaEhx4o2OaX35GkU6On4kfp7&#10;0ia3/ZUf7e6UVZetUv1es56D8NT4v/jnPugwPxr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CIBL0AAADcAAAADwAAAAAAAAAAAAAAAACYAgAAZHJzL2Rvd25yZXYu&#10;eG1sUEsFBgAAAAAEAAQA9QAAAIIDAAAAAA==&#10;" stroked="f" strokeweight=".5pt">
              <v:textbox inset="0,0,0,0">
                <w:txbxContent>
                  <w:p w:rsidR="00A94044" w:rsidRPr="00CB0C6D" w:rsidRDefault="00A94044" w:rsidP="001E0E75">
                    <w:pPr>
                      <w:jc w:val="center"/>
                    </w:pPr>
                    <w:r>
                      <w:t>View from B</w:t>
                    </w:r>
                  </w:p>
                </w:txbxContent>
              </v:textbox>
            </v:shape>
            <v:shape id="Textfeld 18" o:spid="_x0000_s1057" type="#_x0000_t202" style="position:absolute;left:8967;top:4852;width:1431;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Wc8AA&#10;AADcAAAADwAAAGRycy9kb3ducmV2LnhtbERPS4vCMBC+L/gfwgje1tQe3KWaivgAr9Y9eByasa1t&#10;JrWJ2v57syB4m4/vOctVbxrxoM5VlhXMphEI4tzqigsFf6f99y8I55E1NpZJwUAOVunoa4mJtk8+&#10;0iPzhQgh7BJUUHrfJlK6vCSDbmpb4sBdbGfQB9gVUnf4DOGmkXEUzaXBikNDiS1tSsrr7G4U6J/4&#10;lvs6G7Lr/sK3YXcq2vNWqcm4Xy9AeOr9R/x2H3SYH8Xw/0y4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IWc8AAAADcAAAADwAAAAAAAAAAAAAAAACYAgAAZHJzL2Rvd25y&#10;ZXYueG1sUEsFBgAAAAAEAAQA9QAAAIUDAAAAAA==&#10;" stroked="f" strokeweight=".5pt">
              <v:textbox inset="0,0,0,0">
                <w:txbxContent>
                  <w:p w:rsidR="00A94044" w:rsidRPr="00CB0C6D" w:rsidRDefault="00A94044" w:rsidP="001E0E75">
                    <w:pPr>
                      <w:jc w:val="center"/>
                    </w:pPr>
                    <w:r>
                      <w:t>View from A</w:t>
                    </w:r>
                  </w:p>
                </w:txbxContent>
              </v:textbox>
            </v:shape>
            <v:shape id="Textfeld 19" o:spid="_x0000_s1058" type="#_x0000_t202" style="position:absolute;left:2246;top:5337;width:455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z6L8A&#10;AADcAAAADwAAAGRycy9kb3ducmV2LnhtbERPy6rCMBDdC/5DGMGdTVVQqUYRH3C3Vhcuh2Zsq82k&#10;NlHbv7+5cMHdHM5zVpvWVOJNjSstKxhHMQjizOqScwWX83G0AOE8ssbKMinoyMFm3e+tMNH2wyd6&#10;pz4XIYRdggoK7+tESpcVZNBFtiYO3M02Bn2ATS51g58Qbio5ieOZNFhyaCiwpl1B2SN9GQV6Pnlm&#10;/pF26f1442d3OOf1da/UcNBulyA8tf4r/nf/6DA/nsLfM+EC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rPovwAAANwAAAAPAAAAAAAAAAAAAAAAAJgCAABkcnMvZG93bnJl&#10;di54bWxQSwUGAAAAAAQABAD1AAAAhAMAAAAA&#10;" stroked="f" strokeweight=".5pt">
              <v:textbox inset="0,0,0,0">
                <w:txbxContent>
                  <w:p w:rsidR="00A94044" w:rsidRDefault="00A94044" w:rsidP="001E0E75">
                    <w:pPr>
                      <w:rPr>
                        <w:lang w:val="en-US"/>
                      </w:rPr>
                    </w:pPr>
                    <w:r>
                      <w:rPr>
                        <w:lang w:val="en-US"/>
                      </w:rPr>
                      <w:t>Figure 4</w:t>
                    </w:r>
                  </w:p>
                  <w:p w:rsidR="00A94044" w:rsidRPr="00496826" w:rsidRDefault="00A94044" w:rsidP="001E0E75">
                    <w:pPr>
                      <w:rPr>
                        <w:b/>
                        <w:vertAlign w:val="superscript"/>
                        <w:lang w:val="en-US"/>
                      </w:rPr>
                    </w:pPr>
                    <w:r w:rsidRPr="00496826">
                      <w:rPr>
                        <w:b/>
                        <w:lang w:val="en-US"/>
                      </w:rPr>
                      <w:t xml:space="preserve">Distortion free area and black top </w:t>
                    </w:r>
                    <w:r w:rsidRPr="00496826">
                      <w:rPr>
                        <w:b/>
                        <w:vertAlign w:val="superscript"/>
                        <w:lang w:val="en-US"/>
                      </w:rPr>
                      <w:t>6, 7</w:t>
                    </w:r>
                  </w:p>
                  <w:p w:rsidR="00A94044" w:rsidRPr="00CB0C6D" w:rsidRDefault="00A94044" w:rsidP="001E0E75">
                    <w:pPr>
                      <w:jc w:val="right"/>
                      <w:rPr>
                        <w:lang w:val="en-US"/>
                      </w:rPr>
                    </w:pPr>
                    <w:r w:rsidRPr="00CB0C6D">
                      <w:rPr>
                        <w:lang w:val="en-US"/>
                      </w:rPr>
                      <w:t xml:space="preserve"> </w:t>
                    </w:r>
                  </w:p>
                </w:txbxContent>
              </v:textbox>
            </v:shape>
            <v:shape id="Textfeld 20" o:spid="_x0000_s1059" type="#_x0000_t202" style="position:absolute;left:7564;top:5337;width:2834;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rnL8A&#10;AADcAAAADwAAAGRycy9kb3ducmV2LnhtbERPy6rCMBDdC/5DGMGdTRVRqUYRH3C3Vhcuh2Zsq82k&#10;NlHbv7+5cMHdHM5zVpvWVOJNjSstKxhHMQjizOqScwWX83G0AOE8ssbKMinoyMFm3e+tMNH2wyd6&#10;pz4XIYRdggoK7+tESpcVZNBFtiYO3M02Bn2ATS51g58Qbio5ieOZNFhyaCiwpl1B2SN9GQV6Pnlm&#10;/pF26f1442d3OOf1da/UcNBulyA8tf4r/nf/6DA/nsLfM+EC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yucvwAAANwAAAAPAAAAAAAAAAAAAAAAAJgCAABkcnMvZG93bnJl&#10;di54bWxQSwUGAAAAAAQABAD1AAAAhAMAAAAA&#10;" stroked="f" strokeweight=".5pt">
              <v:textbox inset="0,0,0,0">
                <w:txbxContent>
                  <w:p w:rsidR="00A94044" w:rsidRDefault="00A94044" w:rsidP="001E0E75">
                    <w:pPr>
                      <w:rPr>
                        <w:lang w:val="en-US"/>
                      </w:rPr>
                    </w:pPr>
                    <w:r w:rsidRPr="00CB0C6D">
                      <w:rPr>
                        <w:lang w:val="en-US"/>
                      </w:rPr>
                      <w:t xml:space="preserve">Figure </w:t>
                    </w:r>
                    <w:r>
                      <w:rPr>
                        <w:lang w:val="en-US"/>
                      </w:rPr>
                      <w:t>5</w:t>
                    </w:r>
                  </w:p>
                  <w:p w:rsidR="00A94044" w:rsidRPr="00496826" w:rsidRDefault="00A94044" w:rsidP="001E0E75">
                    <w:pPr>
                      <w:rPr>
                        <w:b/>
                        <w:lang w:val="en-US"/>
                      </w:rPr>
                    </w:pPr>
                    <w:r w:rsidRPr="00496826">
                      <w:rPr>
                        <w:b/>
                        <w:lang w:val="en-US"/>
                      </w:rPr>
                      <w:t xml:space="preserve">Metal free zone </w:t>
                    </w:r>
                    <w:r w:rsidRPr="00496826">
                      <w:rPr>
                        <w:b/>
                        <w:vertAlign w:val="superscript"/>
                        <w:lang w:val="en-US"/>
                      </w:rPr>
                      <w:t>8</w:t>
                    </w:r>
                  </w:p>
                </w:txbxContent>
              </v:textbox>
            </v:shape>
            <v:shape id="Textfeld 21" o:spid="_x0000_s1060" type="#_x0000_t202" style="position:absolute;left:4651;top:6731;width:167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OB78A&#10;AADcAAAADwAAAGRycy9kb3ducmV2LnhtbERPy6rCMBDdC/5DGMGdTRV8UI0iPuBurS5cDs3YVptJ&#10;baK2f39z4YK7OZznrDatqcSbGldaVjCOYhDEmdUl5wou5+NoAcJ5ZI2VZVLQkYPNut9bYaLth0/0&#10;Tn0uQgi7BBUU3teJlC4ryKCLbE0cuJttDPoAm1zqBj8h3FRyEsczabDk0FBgTbuCskf6Mgr0fPLM&#10;/CPt0vvxxs/ucM7r616p4aDdLkF4av1X/O/+0WF+PIW/Z8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K44HvwAAANwAAAAPAAAAAAAAAAAAAAAAAJgCAABkcnMvZG93bnJl&#10;di54bWxQSwUGAAAAAAQABAD1AAAAhAMAAAAA&#10;" stroked="f" strokeweight=".5pt">
              <v:textbox inset="0,0,0,0">
                <w:txbxContent>
                  <w:p w:rsidR="00A94044" w:rsidRPr="00CB0C6D" w:rsidRDefault="00A94044" w:rsidP="001E0E75">
                    <w:r>
                      <w:t>Filament axis</w:t>
                    </w:r>
                  </w:p>
                </w:txbxContent>
              </v:textbox>
            </v:shape>
            <v:shape id="Textfeld 22" o:spid="_x0000_s1061" type="#_x0000_t202" style="position:absolute;left:2551;top:6425;width:1799;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QcL0A&#10;AADcAAAADwAAAGRycy9kb3ducmV2LnhtbERPzQ7BQBC+S7zDZiRubDkgZYn4SVyVg+OkO9rSna3u&#10;on17K5G4zZfvdxarxpTiRbUrLCsYDSMQxKnVBWcKzqf9YAbCeWSNpWVS0JKD1bLbWWCs7ZuP9Ep8&#10;JkIIuxgV5N5XsZQuzcmgG9qKOHBXWxv0AdaZ1DW+Q7gp5TiKJtJgwaEhx4o2OaX35GkU6On4kfp7&#10;0ia3/ZUf7e6UVZetUv1es56D8NT4v/jnPugwP5r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kQcL0AAADcAAAADwAAAAAAAAAAAAAAAACYAgAAZHJzL2Rvd25yZXYu&#10;eG1sUEsFBgAAAAAEAAQA9QAAAIIDAAAAAA==&#10;" stroked="f" strokeweight=".5pt">
              <v:textbox inset="0,0,0,0">
                <w:txbxContent>
                  <w:p w:rsidR="00A94044" w:rsidRPr="00CB0C6D" w:rsidRDefault="00A94044" w:rsidP="001E0E75">
                    <w:pPr>
                      <w:jc w:val="center"/>
                    </w:pPr>
                    <w:r w:rsidRPr="00CB0C6D">
                      <w:t>Reference plane</w:t>
                    </w:r>
                  </w:p>
                </w:txbxContent>
              </v:textbox>
            </v:shape>
            <v:shape id="Textfeld 23" o:spid="_x0000_s1062" type="#_x0000_t202" style="position:absolute;left:8024;top:6484;width:1678;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1670A&#10;AADcAAAADwAAAGRycy9kb3ducmV2LnhtbERPzQ7BQBC+S7zDZiRubDkgZYn4SVyVg+OkO9rSna3u&#10;on17K5G4zZfvdxarxpTiRbUrLCsYDSMQxKnVBWcKzqf9YAbCeWSNpWVS0JKD1bLbWWCs7ZuP9Ep8&#10;JkIIuxgV5N5XsZQuzcmgG9qKOHBXWxv0AdaZ1DW+Q7gp5TiKJtJgwaEhx4o2OaX35GkU6On4kfp7&#10;0ia3/ZUf7e6UVZetUv1es56D8NT4v/jnPugwP5rC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W1670AAADcAAAADwAAAAAAAAAAAAAAAACYAgAAZHJzL2Rvd25yZXYu&#10;eG1sUEsFBgAAAAAEAAQA9QAAAIIDAAAAAA==&#10;" stroked="f" strokeweight=".5pt">
              <v:textbox inset="0,0,0,0">
                <w:txbxContent>
                  <w:p w:rsidR="00A94044" w:rsidRPr="00CB0C6D" w:rsidRDefault="00A94044" w:rsidP="001E0E75">
                    <w:r>
                      <w:t>Bulb axis</w:t>
                    </w:r>
                  </w:p>
                </w:txbxContent>
              </v:textbox>
            </v:shape>
            <v:shape id="Textfeld 24" o:spid="_x0000_s1063" type="#_x0000_t202" style="position:absolute;left:4651;top:8655;width:1579;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hmcMA&#10;AADcAAAADwAAAGRycy9kb3ducmV2LnhtbESPS2/CQAyE70j9DytX6g025QBVmgVVbZG4EnrgaGWd&#10;R8l6Q3abx7+vD0jcbM145nO2n1yrBupD49nA6yoBRVx423Bl4Od8WL6BChHZYuuZDMwUYL97WmSY&#10;Wj/yiYY8VkpCOKRooI6xS7UORU0Ow8p3xKKVvncYZe0rbXscJdy1ep0kG+2wYWmosaPPmopr/ucM&#10;2O36VsRrPue/h5Jv8/e56i5fxrw8Tx/voCJN8WG+Xx+t4Cd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hmcMAAADcAAAADwAAAAAAAAAAAAAAAACYAgAAZHJzL2Rv&#10;d25yZXYueG1sUEsFBgAAAAAEAAQA9QAAAIgDAAAAAA==&#10;" stroked="f" strokeweight=".5pt">
              <v:textbox inset="0,0,0,0">
                <w:txbxContent>
                  <w:p w:rsidR="00A94044" w:rsidRPr="00CB0C6D" w:rsidRDefault="00A94044" w:rsidP="001E0E75">
                    <w:pPr>
                      <w:jc w:val="center"/>
                    </w:pPr>
                    <w:r w:rsidRPr="00CB0C6D">
                      <w:t>Reference axis</w:t>
                    </w:r>
                  </w:p>
                </w:txbxContent>
              </v:textbox>
            </v:shape>
            <v:shape id="Textfeld 25" o:spid="_x0000_s1064" type="#_x0000_t202" style="position:absolute;left:7012;top:8754;width:1678;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Ar8A&#10;AADcAAAADwAAAGRycy9kb3ducmV2LnhtbERPy6rCMBDdC/5DGMGdTXXhoxpFfMDdWl24HJqxrTaT&#10;2kRt//7mwgV3czjPWW1aU4k3Na60rGAcxSCIM6tLzhVczsfRHITzyBory6SgIwebdb+3wkTbD5/o&#10;nfpchBB2CSoovK8TKV1WkEEX2Zo4cDfbGPQBNrnUDX5CuKnkJI6n0mDJoaHAmnYFZY/0ZRTo2eSZ&#10;+UfapffjjZ/d4ZzX171Sw0G7XYLw1Pqv+N/9o8P8eAF/z4QL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ZoQCvwAAANwAAAAPAAAAAAAAAAAAAAAAAJgCAABkcnMvZG93bnJl&#10;di54bWxQSwUGAAAAAAQABAD1AAAAhAMAAAAA&#10;" stroked="f" strokeweight=".5pt">
              <v:textbox inset="0,0,0,0">
                <w:txbxContent>
                  <w:p w:rsidR="00A94044" w:rsidRPr="00CB0C6D" w:rsidRDefault="00A94044" w:rsidP="001E0E75">
                    <w:r>
                      <w:t>Filament axis</w:t>
                    </w:r>
                  </w:p>
                </w:txbxContent>
              </v:textbox>
            </v:shape>
            <v:shape id="Textfeld 26" o:spid="_x0000_s1065" type="#_x0000_t202" style="position:absolute;left:9092;top:8754;width:1431;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7QsIA&#10;AADcAAAADwAAAGRycy9kb3ducmV2LnhtbESPMY/CMAyFd6T7D5FPYqMpDAfqERC6A+lWCsONVmPa&#10;QuOUJkD77/GAxGbrPb/3ebnuXaPu1IXas4FpkoIiLrytuTRwPOwmC1AhIltsPJOBgQKsVx+jJWbW&#10;P3hP9zyWSkI4ZGigirHNtA5FRQ5D4lti0U6+cxhl7UptO3xIuGv0LE2/tMOapaHCln4qKi75zRmw&#10;89m1iJd8yM+7E1+H7aFs/3+NGX/2m29Qkfr4Nr+u/6zgTwVf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btCwgAAANwAAAAPAAAAAAAAAAAAAAAAAJgCAABkcnMvZG93&#10;bnJldi54bWxQSwUGAAAAAAQABAD1AAAAhwMAAAAA&#10;" stroked="f" strokeweight=".5pt">
              <v:textbox inset="0,0,0,0">
                <w:txbxContent>
                  <w:p w:rsidR="00A94044" w:rsidRPr="00CB0C6D" w:rsidRDefault="00A94044" w:rsidP="001E0E75">
                    <w:pPr>
                      <w:jc w:val="center"/>
                    </w:pPr>
                    <w:r>
                      <w:t>View from A</w:t>
                    </w:r>
                  </w:p>
                </w:txbxContent>
              </v:textbox>
            </v:shape>
            <v:shape id="Textfeld 27" o:spid="_x0000_s1066" type="#_x0000_t202" style="position:absolute;left:1930;top:9299;width:4300;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e2cAA&#10;AADcAAAADwAAAGRycy9kb3ducmV2LnhtbERPS4vCMBC+L+x/CLPgbZvWgy7VVMQH7NW6B49DM7a1&#10;zaQ2WW3/vREEb/PxPWe5GkwrbtS72rKCJIpBEBdW11wq+Dvuv39AOI+ssbVMCkZysMo+P5aYanvn&#10;A91yX4oQwi5FBZX3XSqlKyoy6CLbEQfubHuDPsC+lLrHewg3rZzG8UwarDk0VNjRpqKiyf+NAj2f&#10;Xgvf5GN+2Z/5Ou6OZXfaKjX5GtYLEJ4G/xa/3L86zE8SeD4TL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ke2cAAAADcAAAADwAAAAAAAAAAAAAAAACYAgAAZHJzL2Rvd25y&#10;ZXYueG1sUEsFBgAAAAAEAAQA9QAAAIUDAAAAAA==&#10;" stroked="f" strokeweight=".5pt">
              <v:textbox inset="0,0,0,0">
                <w:txbxContent>
                  <w:p w:rsidR="00A94044" w:rsidRDefault="00A94044" w:rsidP="001E0E75">
                    <w:pPr>
                      <w:rPr>
                        <w:lang w:val="en-US"/>
                      </w:rPr>
                    </w:pPr>
                    <w:r>
                      <w:rPr>
                        <w:lang w:val="en-US"/>
                      </w:rPr>
                      <w:t>Figure 6</w:t>
                    </w:r>
                  </w:p>
                  <w:p w:rsidR="00A94044" w:rsidRPr="00496826" w:rsidRDefault="00A94044" w:rsidP="001E0E75">
                    <w:pPr>
                      <w:rPr>
                        <w:b/>
                        <w:lang w:val="en-US"/>
                      </w:rPr>
                    </w:pPr>
                    <w:r w:rsidRPr="00496826">
                      <w:rPr>
                        <w:b/>
                        <w:lang w:val="en-US"/>
                      </w:rPr>
                      <w:t>Permissible offset of filament axis</w:t>
                    </w:r>
                    <w:r w:rsidRPr="00496826">
                      <w:rPr>
                        <w:b/>
                        <w:lang w:val="en-US"/>
                      </w:rPr>
                      <w:br/>
                      <w:t xml:space="preserve">(for standard filament lamps only) </w:t>
                    </w:r>
                  </w:p>
                </w:txbxContent>
              </v:textbox>
            </v:shape>
            <v:shape id="Textfeld 28" o:spid="_x0000_s1067" type="#_x0000_t202" style="position:absolute;left:7308;top:9480;width:2584;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ArsAA&#10;AADcAAAADwAAAGRycy9kb3ducmV2LnhtbERPS4vCMBC+L/gfwgje1tQe3KWaivgAr9Y9eByasa1t&#10;JrWJ2v57syB4m4/vOctVbxrxoM5VlhXMphEI4tzqigsFf6f99y8I55E1NpZJwUAOVunoa4mJtk8+&#10;0iPzhQgh7BJUUHrfJlK6vCSDbmpb4sBdbGfQB9gVUnf4DOGmkXEUzaXBikNDiS1tSsrr7G4U6J/4&#10;lvs6G7Lr/sK3YXcq2vNWqcm4Xy9AeOr9R/x2H3SYP4vh/5lwgU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uArsAAAADcAAAADwAAAAAAAAAAAAAAAACYAgAAZHJzL2Rvd25y&#10;ZXYueG1sUEsFBgAAAAAEAAQA9QAAAIUDAAAAAA==&#10;" stroked="f" strokeweight=".5pt">
              <v:textbox inset="0,0,0,0">
                <w:txbxContent>
                  <w:p w:rsidR="00A94044" w:rsidRDefault="00A94044" w:rsidP="001E0E75">
                    <w:pPr>
                      <w:rPr>
                        <w:lang w:val="en-US"/>
                      </w:rPr>
                    </w:pPr>
                    <w:r w:rsidRPr="00CB0C6D">
                      <w:rPr>
                        <w:lang w:val="en-US"/>
                      </w:rPr>
                      <w:t xml:space="preserve">Figure </w:t>
                    </w:r>
                    <w:r>
                      <w:rPr>
                        <w:lang w:val="en-US"/>
                      </w:rPr>
                      <w:t>7</w:t>
                    </w:r>
                  </w:p>
                  <w:p w:rsidR="00A94044" w:rsidRPr="00496826" w:rsidRDefault="00A94044" w:rsidP="001E0E75">
                    <w:pPr>
                      <w:rPr>
                        <w:b/>
                        <w:lang w:val="en-US"/>
                      </w:rPr>
                    </w:pPr>
                    <w:r w:rsidRPr="00496826">
                      <w:rPr>
                        <w:b/>
                        <w:lang w:val="en-US"/>
                      </w:rPr>
                      <w:t>Bulb eccentricity</w:t>
                    </w:r>
                  </w:p>
                </w:txbxContent>
              </v:textbox>
            </v:shape>
            <w10:wrap type="topAndBottom"/>
          </v:group>
        </w:pict>
      </w:r>
      <w:r w:rsidR="001E0E75" w:rsidRPr="001E0E75">
        <w:rPr>
          <w:rFonts w:eastAsia="Calibri"/>
          <w:sz w:val="18"/>
          <w:vertAlign w:val="superscript"/>
          <w:lang w:eastAsia="ja-JP"/>
        </w:rPr>
        <w:t>6</w:t>
      </w:r>
      <w:r w:rsidR="001E0E75" w:rsidRPr="001E0E75">
        <w:rPr>
          <w:rFonts w:eastAsia="Calibri"/>
          <w:sz w:val="18"/>
          <w:lang w:eastAsia="ja-JP"/>
        </w:rPr>
        <w:tab/>
        <w:t xml:space="preserve">Glass bulb shall be optically distortion free within the angles </w:t>
      </w:r>
      <w:r w:rsidR="001E0E75" w:rsidRPr="001E0E75">
        <w:rPr>
          <w:rFonts w:eastAsia="Calibri"/>
          <w:sz w:val="18"/>
          <w:szCs w:val="18"/>
          <w:lang w:eastAsia="ja-JP"/>
        </w:rPr>
        <w:sym w:font="Symbol" w:char="F067"/>
      </w:r>
      <w:r w:rsidR="001E0E75" w:rsidRPr="001E0E75">
        <w:rPr>
          <w:rFonts w:eastAsia="Calibri"/>
          <w:sz w:val="18"/>
          <w:lang w:eastAsia="ja-JP"/>
        </w:rPr>
        <w:t xml:space="preserve">1 and </w:t>
      </w:r>
      <w:r w:rsidR="001E0E75" w:rsidRPr="001E0E75">
        <w:rPr>
          <w:rFonts w:eastAsia="Calibri"/>
          <w:sz w:val="18"/>
          <w:szCs w:val="18"/>
          <w:lang w:eastAsia="ja-JP"/>
        </w:rPr>
        <w:sym w:font="Symbol" w:char="F067"/>
      </w:r>
      <w:r w:rsidR="001E0E75" w:rsidRPr="001E0E75">
        <w:rPr>
          <w:rFonts w:eastAsia="Calibri"/>
          <w:sz w:val="18"/>
          <w:lang w:eastAsia="ja-JP"/>
        </w:rPr>
        <w:t xml:space="preserve">2.  This requirement applies to the whole bulb circumference within the angles </w:t>
      </w:r>
      <w:r w:rsidR="001E0E75" w:rsidRPr="001E0E75">
        <w:rPr>
          <w:rFonts w:eastAsia="Calibri"/>
          <w:sz w:val="18"/>
          <w:szCs w:val="18"/>
          <w:lang w:eastAsia="ja-JP"/>
        </w:rPr>
        <w:sym w:font="Symbol" w:char="F067"/>
      </w:r>
      <w:r w:rsidR="001E0E75" w:rsidRPr="001E0E75">
        <w:rPr>
          <w:rFonts w:eastAsia="Calibri"/>
          <w:sz w:val="18"/>
          <w:lang w:eastAsia="ja-JP"/>
        </w:rPr>
        <w:t xml:space="preserve">1 and </w:t>
      </w:r>
      <w:r w:rsidR="001E0E75" w:rsidRPr="001E0E75">
        <w:rPr>
          <w:rFonts w:eastAsia="Calibri"/>
          <w:sz w:val="18"/>
          <w:szCs w:val="18"/>
          <w:lang w:eastAsia="ja-JP"/>
        </w:rPr>
        <w:sym w:font="Symbol" w:char="F067"/>
      </w:r>
      <w:r w:rsidR="001E0E75" w:rsidRPr="001E0E75">
        <w:rPr>
          <w:rFonts w:eastAsia="Calibri"/>
          <w:sz w:val="18"/>
          <w:lang w:eastAsia="ja-JP"/>
        </w:rPr>
        <w:t>2.</w:t>
      </w:r>
    </w:p>
    <w:p w:rsidR="001E0E75" w:rsidRPr="001E0E75" w:rsidRDefault="001E0E75" w:rsidP="001E0E75">
      <w:pPr>
        <w:spacing w:line="220" w:lineRule="exact"/>
        <w:ind w:left="1134" w:right="1134" w:firstLine="170"/>
        <w:rPr>
          <w:rFonts w:eastAsia="Calibri"/>
          <w:sz w:val="18"/>
          <w:szCs w:val="18"/>
          <w:lang w:eastAsia="ja-JP"/>
        </w:rPr>
      </w:pPr>
      <w:r w:rsidRPr="001E0E75">
        <w:rPr>
          <w:rFonts w:eastAsia="Calibri"/>
          <w:sz w:val="18"/>
          <w:vertAlign w:val="superscript"/>
          <w:lang w:eastAsia="ja-JP"/>
        </w:rPr>
        <w:t>7</w:t>
      </w:r>
      <w:r w:rsidRPr="001E0E75">
        <w:rPr>
          <w:rFonts w:eastAsia="Calibri"/>
          <w:sz w:val="18"/>
          <w:lang w:eastAsia="ja-JP"/>
        </w:rPr>
        <w:tab/>
        <w:t xml:space="preserve">The obscuration shall extend at least to the cylindrical part of the bulb on the whole bulb top circumference.  It shall moreover extend at least to a plane parallel to the reference plane where </w:t>
      </w:r>
      <w:r w:rsidRPr="001E0E75">
        <w:rPr>
          <w:rFonts w:eastAsia="Calibri"/>
          <w:sz w:val="18"/>
          <w:szCs w:val="18"/>
          <w:lang w:eastAsia="ja-JP"/>
        </w:rPr>
        <w:sym w:font="Symbol" w:char="F067"/>
      </w:r>
      <w:r w:rsidRPr="001E0E75">
        <w:rPr>
          <w:rFonts w:eastAsia="Calibri"/>
          <w:sz w:val="18"/>
          <w:lang w:eastAsia="ja-JP"/>
        </w:rPr>
        <w:t xml:space="preserve">3 crosses the outer bulb surface (view B as </w:t>
      </w:r>
      <w:r w:rsidRPr="001E0E75">
        <w:rPr>
          <w:rFonts w:eastAsia="Calibri"/>
          <w:sz w:val="18"/>
          <w:szCs w:val="18"/>
          <w:lang w:eastAsia="ja-JP"/>
        </w:rPr>
        <w:t>indicated on sheet H18/1).</w:t>
      </w:r>
    </w:p>
    <w:p w:rsidR="001E0E75" w:rsidRPr="001E0E75" w:rsidRDefault="001E0E75" w:rsidP="001E0E75">
      <w:pPr>
        <w:spacing w:line="220" w:lineRule="exact"/>
        <w:ind w:left="1134" w:right="1134" w:firstLine="170"/>
        <w:rPr>
          <w:rFonts w:eastAsia="Calibri"/>
          <w:sz w:val="18"/>
          <w:szCs w:val="18"/>
          <w:lang w:eastAsia="ja-JP"/>
        </w:rPr>
      </w:pPr>
      <w:r w:rsidRPr="001E0E75">
        <w:rPr>
          <w:rFonts w:eastAsia="Calibri"/>
          <w:sz w:val="18"/>
          <w:szCs w:val="18"/>
          <w:vertAlign w:val="superscript"/>
          <w:lang w:eastAsia="ja-JP"/>
        </w:rPr>
        <w:t>8</w:t>
      </w:r>
      <w:r w:rsidRPr="001E0E75">
        <w:rPr>
          <w:rFonts w:eastAsia="Calibri"/>
          <w:sz w:val="18"/>
          <w:szCs w:val="18"/>
          <w:lang w:eastAsia="ja-JP"/>
        </w:rPr>
        <w:tab/>
        <w:t>The internal design of the lamp shall be such that stray light images</w:t>
      </w:r>
      <w:r w:rsidRPr="001E0E75">
        <w:rPr>
          <w:rFonts w:eastAsia="Calibri"/>
          <w:sz w:val="18"/>
          <w:lang w:eastAsia="ja-JP"/>
        </w:rPr>
        <w:t xml:space="preserve"> and reflections are only located above the filament itself seen from the horizontal direction. (View A as indicated in Figure 1 on sheet </w:t>
      </w:r>
      <w:r w:rsidRPr="001E0E75">
        <w:rPr>
          <w:rFonts w:eastAsia="Calibri"/>
          <w:sz w:val="18"/>
          <w:szCs w:val="18"/>
          <w:lang w:eastAsia="ja-JP"/>
        </w:rPr>
        <w:t>H18 /1).</w:t>
      </w:r>
    </w:p>
    <w:p w:rsidR="001E0E75" w:rsidRPr="001E0E75" w:rsidRDefault="001E0E75" w:rsidP="001E0E75">
      <w:pPr>
        <w:spacing w:line="220" w:lineRule="exact"/>
        <w:ind w:left="1134" w:right="1134" w:firstLine="170"/>
        <w:rPr>
          <w:rFonts w:eastAsia="Calibri"/>
          <w:sz w:val="18"/>
          <w:szCs w:val="18"/>
          <w:lang w:eastAsia="ja-JP"/>
        </w:rPr>
      </w:pPr>
      <w:r w:rsidRPr="001E0E75">
        <w:rPr>
          <w:rFonts w:eastAsia="Calibri"/>
          <w:sz w:val="18"/>
          <w:szCs w:val="18"/>
          <w:lang w:eastAsia="ja-JP"/>
        </w:rPr>
        <w:tab/>
        <w:t>No metal parts other than filament turns shall be located in the shaded area as seen in Figure 5.</w:t>
      </w:r>
    </w:p>
    <w:p w:rsidR="001E0E75" w:rsidRPr="001E0E75" w:rsidRDefault="001E0E75" w:rsidP="001E0E75">
      <w:pPr>
        <w:pBdr>
          <w:bottom w:val="single" w:sz="4" w:space="1" w:color="auto"/>
        </w:pBdr>
        <w:tabs>
          <w:tab w:val="center" w:pos="4800"/>
          <w:tab w:val="right" w:pos="9600"/>
          <w:tab w:val="right" w:pos="9638"/>
        </w:tabs>
        <w:suppressAutoHyphens w:val="0"/>
        <w:spacing w:line="240" w:lineRule="auto"/>
        <w:rPr>
          <w:b/>
          <w:szCs w:val="24"/>
          <w:lang w:eastAsia="it-IT"/>
        </w:rPr>
      </w:pPr>
      <w:r w:rsidRPr="001E0E75">
        <w:rPr>
          <w:sz w:val="24"/>
          <w:szCs w:val="24"/>
          <w:lang w:eastAsia="it-IT"/>
        </w:rPr>
        <w:br w:type="page"/>
      </w:r>
      <w:r w:rsidRPr="001E0E75">
        <w:rPr>
          <w:b/>
          <w:szCs w:val="24"/>
          <w:lang w:eastAsia="it-IT"/>
        </w:rPr>
        <w:tab/>
        <w:t xml:space="preserve">Category H18 </w:t>
      </w:r>
      <w:r w:rsidRPr="001E0E75">
        <w:rPr>
          <w:b/>
          <w:szCs w:val="24"/>
          <w:lang w:eastAsia="it-IT"/>
        </w:rPr>
        <w:tab/>
        <w:t>Sheet H18/3</w:t>
      </w:r>
    </w:p>
    <w:p w:rsidR="001E0E75" w:rsidRPr="001E0E75" w:rsidRDefault="001E0E75" w:rsidP="001E0E75">
      <w:pPr>
        <w:spacing w:before="80" w:after="80" w:line="200" w:lineRule="exact"/>
        <w:jc w:val="right"/>
        <w:rPr>
          <w:i/>
          <w:sz w:val="16"/>
        </w:rPr>
      </w:pPr>
    </w:p>
    <w:tbl>
      <w:tblPr>
        <w:tblW w:w="7370" w:type="dxa"/>
        <w:tblInd w:w="1134" w:type="dxa"/>
        <w:tblLayout w:type="fixed"/>
        <w:tblCellMar>
          <w:left w:w="0" w:type="dxa"/>
          <w:right w:w="0" w:type="dxa"/>
        </w:tblCellMar>
        <w:tblLook w:val="04A0" w:firstRow="1" w:lastRow="0" w:firstColumn="1" w:lastColumn="0" w:noHBand="0" w:noVBand="1"/>
      </w:tblPr>
      <w:tblGrid>
        <w:gridCol w:w="1243"/>
        <w:gridCol w:w="976"/>
        <w:gridCol w:w="2403"/>
        <w:gridCol w:w="1202"/>
        <w:gridCol w:w="1546"/>
      </w:tblGrid>
      <w:tr w:rsidR="001E0E75" w:rsidRPr="001E0E75" w:rsidTr="001E0E75">
        <w:tc>
          <w:tcPr>
            <w:tcW w:w="2219" w:type="dxa"/>
            <w:gridSpan w:val="2"/>
            <w:vMerge w:val="restart"/>
            <w:tcBorders>
              <w:top w:val="single" w:sz="4" w:space="0" w:color="auto"/>
              <w:left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3605"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Filaments lamps of normal production</w:t>
            </w:r>
          </w:p>
        </w:tc>
        <w:tc>
          <w:tcPr>
            <w:tcW w:w="1546" w:type="dxa"/>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Standard filament lamp</w:t>
            </w:r>
          </w:p>
        </w:tc>
      </w:tr>
      <w:tr w:rsidR="001E0E75" w:rsidRPr="001E0E75" w:rsidTr="001E0E75">
        <w:tc>
          <w:tcPr>
            <w:tcW w:w="2219" w:type="dxa"/>
            <w:gridSpan w:val="2"/>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3605" w:type="dxa"/>
            <w:gridSpan w:val="2"/>
            <w:tcBorders>
              <w:top w:val="single" w:sz="6" w:space="0" w:color="auto"/>
              <w:left w:val="single" w:sz="6" w:space="0" w:color="auto"/>
              <w:bottom w:val="single" w:sz="12" w:space="0" w:color="auto"/>
              <w:right w:val="single" w:sz="6" w:space="0" w:color="auto"/>
            </w:tcBorders>
            <w:shd w:val="clear" w:color="auto" w:fill="auto"/>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12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12 V</w:t>
            </w:r>
          </w:p>
        </w:tc>
      </w:tr>
      <w:tr w:rsidR="001E0E75" w:rsidRPr="001E0E75" w:rsidTr="001E0E75">
        <w:tc>
          <w:tcPr>
            <w:tcW w:w="2219" w:type="dxa"/>
            <w:gridSpan w:val="2"/>
            <w:tcBorders>
              <w:top w:val="single" w:sz="12"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t xml:space="preserve">e </w:t>
            </w:r>
            <w:r w:rsidRPr="001E0E75">
              <w:rPr>
                <w:sz w:val="18"/>
                <w:szCs w:val="18"/>
                <w:vertAlign w:val="superscript"/>
                <w:lang w:eastAsia="it-IT"/>
              </w:rPr>
              <w:t>9</w:t>
            </w:r>
          </w:p>
        </w:tc>
        <w:tc>
          <w:tcPr>
            <w:tcW w:w="3605" w:type="dxa"/>
            <w:gridSpan w:val="2"/>
            <w:tcBorders>
              <w:top w:val="single" w:sz="12"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25.0 </w:t>
            </w:r>
            <w:r w:rsidRPr="001E0E75">
              <w:rPr>
                <w:sz w:val="18"/>
                <w:szCs w:val="18"/>
                <w:vertAlign w:val="superscript"/>
                <w:lang w:eastAsia="it-IT"/>
              </w:rPr>
              <w:t>10</w:t>
            </w:r>
          </w:p>
        </w:tc>
        <w:tc>
          <w:tcPr>
            <w:tcW w:w="1546" w:type="dxa"/>
            <w:tcBorders>
              <w:top w:val="single" w:sz="12"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25.0 </w:t>
            </w:r>
            <w:r w:rsidRPr="001E0E75">
              <w:rPr>
                <w:sz w:val="18"/>
                <w:szCs w:val="18"/>
                <w:lang w:eastAsia="it-IT"/>
              </w:rPr>
              <w:sym w:font="Symbol" w:char="F0B1"/>
            </w:r>
            <w:r w:rsidRPr="001E0E75">
              <w:rPr>
                <w:sz w:val="18"/>
                <w:szCs w:val="18"/>
                <w:lang w:eastAsia="it-IT"/>
              </w:rPr>
              <w:t xml:space="preserve"> 0.1</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t xml:space="preserve">f </w:t>
            </w:r>
            <w:r w:rsidRPr="001E0E75">
              <w:rPr>
                <w:sz w:val="18"/>
                <w:szCs w:val="18"/>
                <w:vertAlign w:val="superscript"/>
                <w:lang w:eastAsia="it-IT"/>
              </w:rPr>
              <w:t>9</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4.8</w:t>
            </w:r>
            <w:r w:rsidRPr="001E0E75">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4.8</w:t>
            </w:r>
            <w:r w:rsidRPr="001E0E75">
              <w:rPr>
                <w:sz w:val="18"/>
                <w:szCs w:val="18"/>
                <w:lang w:eastAsia="it-IT"/>
              </w:rPr>
              <w:sym w:font="Symbol" w:char="F0B1"/>
            </w:r>
            <w:r w:rsidRPr="001E0E75">
              <w:rPr>
                <w:sz w:val="18"/>
                <w:szCs w:val="18"/>
                <w:lang w:eastAsia="it-IT"/>
              </w:rPr>
              <w:t xml:space="preserve"> 0.1</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t xml:space="preserve">g </w:t>
            </w:r>
            <w:r w:rsidRPr="001E0E75">
              <w:rPr>
                <w:sz w:val="18"/>
                <w:szCs w:val="18"/>
                <w:vertAlign w:val="superscript"/>
                <w:lang w:eastAsia="it-IT"/>
              </w:rPr>
              <w:t>12</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0.5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u.c.</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t xml:space="preserve">h1 </w:t>
            </w:r>
            <w:r w:rsidRPr="001E0E75">
              <w:rPr>
                <w:sz w:val="18"/>
                <w:szCs w:val="18"/>
                <w:vertAlign w:val="superscript"/>
                <w:lang w:eastAsia="it-IT"/>
              </w:rPr>
              <w:t>11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0 </w:t>
            </w:r>
            <w:r w:rsidRPr="001E0E75">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0 </w:t>
            </w:r>
            <w:r w:rsidRPr="001E0E75">
              <w:rPr>
                <w:sz w:val="18"/>
                <w:szCs w:val="18"/>
                <w:lang w:eastAsia="it-IT"/>
              </w:rPr>
              <w:sym w:font="Symbol" w:char="F0B1"/>
            </w:r>
            <w:r w:rsidRPr="001E0E75">
              <w:rPr>
                <w:sz w:val="18"/>
                <w:szCs w:val="18"/>
                <w:lang w:eastAsia="it-IT"/>
              </w:rPr>
              <w:t xml:space="preserve"> 0.10</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t xml:space="preserve">h2 </w:t>
            </w:r>
            <w:r w:rsidRPr="001E0E75">
              <w:rPr>
                <w:sz w:val="18"/>
                <w:szCs w:val="18"/>
                <w:vertAlign w:val="superscript"/>
                <w:lang w:eastAsia="it-IT"/>
              </w:rPr>
              <w:t>11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0 </w:t>
            </w:r>
            <w:r w:rsidRPr="001E0E75">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0 </w:t>
            </w:r>
            <w:r w:rsidRPr="001E0E75">
              <w:rPr>
                <w:sz w:val="18"/>
                <w:szCs w:val="18"/>
                <w:lang w:eastAsia="it-IT"/>
              </w:rPr>
              <w:sym w:font="Symbol" w:char="F0B1"/>
            </w:r>
            <w:r w:rsidRPr="001E0E75">
              <w:rPr>
                <w:sz w:val="18"/>
                <w:szCs w:val="18"/>
                <w:lang w:eastAsia="it-IT"/>
              </w:rPr>
              <w:t xml:space="preserve"> 0.15</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sym w:font="Symbol" w:char="F067"/>
            </w:r>
            <w:r w:rsidRPr="001E0E75">
              <w:rPr>
                <w:sz w:val="18"/>
                <w:szCs w:val="18"/>
                <w:lang w:eastAsia="it-IT"/>
              </w:rPr>
              <w:t>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40°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40° min.</w:t>
            </w:r>
          </w:p>
        </w:tc>
      </w:tr>
      <w:tr w:rsidR="001E0E75" w:rsidRPr="001E0E75" w:rsidTr="001E0E75">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sym w:font="Symbol" w:char="F067"/>
            </w:r>
            <w:r w:rsidRPr="001E0E75">
              <w:rPr>
                <w:sz w:val="18"/>
                <w:szCs w:val="18"/>
                <w:lang w:eastAsia="it-IT"/>
              </w:rPr>
              <w:t>2</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50°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50° min.</w:t>
            </w:r>
          </w:p>
        </w:tc>
      </w:tr>
      <w:tr w:rsidR="001E0E75" w:rsidRPr="001E0E75" w:rsidTr="004D3980">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rPr>
                <w:sz w:val="18"/>
                <w:szCs w:val="18"/>
              </w:rPr>
            </w:pPr>
            <w:r w:rsidRPr="001E0E75">
              <w:rPr>
                <w:sz w:val="18"/>
                <w:szCs w:val="18"/>
                <w:lang w:eastAsia="it-IT"/>
              </w:rPr>
              <w:sym w:font="Symbol" w:char="F067"/>
            </w:r>
            <w:r w:rsidRPr="001E0E75">
              <w:rPr>
                <w:sz w:val="18"/>
                <w:szCs w:val="18"/>
                <w:lang w:eastAsia="it-IT"/>
              </w:rPr>
              <w:t>3</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30°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30° min.</w:t>
            </w:r>
          </w:p>
        </w:tc>
      </w:tr>
      <w:tr w:rsidR="001E0E75" w:rsidRPr="001E0E75" w:rsidTr="004D3980">
        <w:tc>
          <w:tcPr>
            <w:tcW w:w="7370" w:type="dxa"/>
            <w:gridSpan w:val="5"/>
            <w:tcBorders>
              <w:top w:val="single" w:sz="6" w:space="0" w:color="auto"/>
              <w:left w:val="single" w:sz="6" w:space="0" w:color="auto"/>
              <w:bottom w:val="single" w:sz="2" w:space="0" w:color="auto"/>
              <w:right w:val="single" w:sz="6" w:space="0" w:color="auto"/>
            </w:tcBorders>
            <w:shd w:val="clear" w:color="auto" w:fill="auto"/>
          </w:tcPr>
          <w:p w:rsidR="001E0E75" w:rsidRPr="001E0E75" w:rsidRDefault="001E0E75" w:rsidP="004D3980">
            <w:pPr>
              <w:spacing w:before="40" w:after="40" w:line="220" w:lineRule="exact"/>
              <w:ind w:left="113" w:right="113"/>
              <w:rPr>
                <w:sz w:val="18"/>
                <w:szCs w:val="18"/>
              </w:rPr>
            </w:pPr>
            <w:r w:rsidRPr="001E0E75">
              <w:rPr>
                <w:sz w:val="18"/>
                <w:szCs w:val="18"/>
                <w:lang w:eastAsia="it-IT"/>
              </w:rPr>
              <w:t>Cap PY26d-1  in accordance with IEC Publication 60061 (sheet 7004-5-7)</w:t>
            </w:r>
          </w:p>
        </w:tc>
      </w:tr>
      <w:tr w:rsidR="001E0E75" w:rsidRPr="001E0E75" w:rsidTr="004D3980">
        <w:tc>
          <w:tcPr>
            <w:tcW w:w="7370" w:type="dxa"/>
            <w:gridSpan w:val="5"/>
            <w:tcBorders>
              <w:top w:val="single" w:sz="2" w:space="0" w:color="auto"/>
              <w:left w:val="single" w:sz="6" w:space="0" w:color="auto"/>
              <w:bottom w:val="single" w:sz="6" w:space="0" w:color="auto"/>
              <w:right w:val="single" w:sz="6" w:space="0" w:color="auto"/>
            </w:tcBorders>
            <w:shd w:val="clear" w:color="auto" w:fill="auto"/>
          </w:tcPr>
          <w:p w:rsidR="001E0E75" w:rsidRPr="001E0E75" w:rsidRDefault="001E0E75" w:rsidP="004D3980">
            <w:pPr>
              <w:spacing w:before="40" w:after="40" w:line="220" w:lineRule="exact"/>
              <w:ind w:left="113" w:right="113"/>
              <w:rPr>
                <w:sz w:val="18"/>
                <w:szCs w:val="18"/>
              </w:rPr>
            </w:pPr>
            <w:r w:rsidRPr="001E0E75">
              <w:rPr>
                <w:sz w:val="18"/>
                <w:szCs w:val="18"/>
                <w:lang w:eastAsia="it-IT"/>
              </w:rPr>
              <w:t>Electrical and photometric characteristics</w:t>
            </w:r>
          </w:p>
        </w:tc>
      </w:tr>
      <w:tr w:rsidR="001E0E75" w:rsidRPr="001E0E75" w:rsidTr="004E1871">
        <w:tc>
          <w:tcPr>
            <w:tcW w:w="124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Rated values</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4E1871">
            <w:pPr>
              <w:spacing w:before="40" w:after="40" w:line="220" w:lineRule="exact"/>
              <w:ind w:left="113" w:right="113"/>
              <w:rPr>
                <w:sz w:val="18"/>
                <w:szCs w:val="18"/>
              </w:rPr>
            </w:pPr>
            <w:r w:rsidRPr="001E0E75">
              <w:rPr>
                <w:sz w:val="18"/>
                <w:szCs w:val="18"/>
                <w:lang w:eastAsia="it-IT"/>
              </w:rPr>
              <w:t>Volts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12</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12</w:t>
            </w:r>
          </w:p>
        </w:tc>
      </w:tr>
      <w:tr w:rsidR="001E0E75" w:rsidRPr="001E0E75" w:rsidTr="004E1871">
        <w:tc>
          <w:tcPr>
            <w:tcW w:w="1243" w:type="dxa"/>
            <w:vMerge/>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4E1871">
            <w:pPr>
              <w:spacing w:before="40" w:after="40" w:line="220" w:lineRule="exact"/>
              <w:ind w:left="113" w:right="113"/>
              <w:rPr>
                <w:sz w:val="18"/>
                <w:szCs w:val="18"/>
              </w:rPr>
            </w:pPr>
            <w:r w:rsidRPr="001E0E75">
              <w:rPr>
                <w:sz w:val="18"/>
                <w:szCs w:val="18"/>
                <w:lang w:eastAsia="it-IT"/>
              </w:rPr>
              <w:t>Watts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65</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65</w:t>
            </w:r>
          </w:p>
        </w:tc>
      </w:tr>
      <w:tr w:rsidR="001E0E75" w:rsidRPr="001E0E75" w:rsidTr="004E1871">
        <w:tc>
          <w:tcPr>
            <w:tcW w:w="1243"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Test voltage</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4E1871">
            <w:pPr>
              <w:spacing w:before="40" w:after="40" w:line="220" w:lineRule="exact"/>
              <w:ind w:left="113" w:right="113"/>
              <w:rPr>
                <w:sz w:val="18"/>
                <w:szCs w:val="18"/>
              </w:rPr>
            </w:pPr>
            <w:r w:rsidRPr="001E0E75">
              <w:rPr>
                <w:sz w:val="18"/>
                <w:szCs w:val="18"/>
                <w:lang w:eastAsia="it-IT"/>
              </w:rPr>
              <w:t>Volts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13.2</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13.2</w:t>
            </w:r>
          </w:p>
        </w:tc>
      </w:tr>
      <w:tr w:rsidR="001E0E75" w:rsidRPr="001E0E75" w:rsidTr="004E1871">
        <w:tc>
          <w:tcPr>
            <w:tcW w:w="124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Objective values</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4E1871">
            <w:pPr>
              <w:spacing w:before="40" w:after="40" w:line="220" w:lineRule="exact"/>
              <w:ind w:left="113" w:right="113"/>
              <w:rPr>
                <w:sz w:val="18"/>
                <w:szCs w:val="18"/>
              </w:rPr>
            </w:pPr>
            <w:r w:rsidRPr="001E0E75">
              <w:rPr>
                <w:sz w:val="18"/>
                <w:szCs w:val="18"/>
                <w:lang w:eastAsia="it-IT"/>
              </w:rPr>
              <w:t>Watts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69 max.</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69 max.</w:t>
            </w:r>
          </w:p>
        </w:tc>
      </w:tr>
      <w:tr w:rsidR="001E0E75" w:rsidRPr="001E0E75" w:rsidTr="004E1871">
        <w:tc>
          <w:tcPr>
            <w:tcW w:w="1243" w:type="dxa"/>
            <w:vMerge/>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4E1871">
            <w:pPr>
              <w:spacing w:before="40" w:after="40" w:line="220" w:lineRule="exact"/>
              <w:ind w:left="113" w:right="113"/>
              <w:rPr>
                <w:sz w:val="18"/>
                <w:szCs w:val="18"/>
              </w:rPr>
            </w:pP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4E1871">
            <w:pPr>
              <w:spacing w:before="40" w:after="40" w:line="220" w:lineRule="exact"/>
              <w:ind w:left="113" w:right="113"/>
              <w:rPr>
                <w:sz w:val="18"/>
                <w:szCs w:val="18"/>
              </w:rPr>
            </w:pPr>
            <w:r w:rsidRPr="001E0E75">
              <w:rPr>
                <w:sz w:val="18"/>
                <w:szCs w:val="18"/>
                <w:lang w:eastAsia="it-IT"/>
              </w:rPr>
              <w:t>Luminous flux</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 xml:space="preserve">1 700 </w:t>
            </w:r>
            <w:r w:rsidRPr="001E0E75">
              <w:rPr>
                <w:sz w:val="18"/>
                <w:szCs w:val="18"/>
                <w:lang w:eastAsia="it-IT"/>
              </w:rPr>
              <w:sym w:font="Symbol" w:char="F0B1"/>
            </w:r>
            <w:r w:rsidRPr="001E0E75">
              <w:rPr>
                <w:sz w:val="18"/>
                <w:szCs w:val="18"/>
                <w:lang w:eastAsia="it-IT"/>
              </w:rPr>
              <w:t xml:space="preserve"> 8 %</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p>
        </w:tc>
      </w:tr>
      <w:tr w:rsidR="001E0E75" w:rsidRPr="001E0E75" w:rsidTr="001E0E75">
        <w:tc>
          <w:tcPr>
            <w:tcW w:w="4622" w:type="dxa"/>
            <w:gridSpan w:val="3"/>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rPr>
                <w:sz w:val="18"/>
                <w:szCs w:val="18"/>
                <w:lang w:eastAsia="it-IT"/>
              </w:rPr>
            </w:pPr>
            <w:r w:rsidRPr="001E0E75">
              <w:rPr>
                <w:sz w:val="18"/>
                <w:szCs w:val="18"/>
                <w:lang w:eastAsia="it-IT"/>
              </w:rPr>
              <w:t>Reference luminous flux at approximately</w:t>
            </w:r>
          </w:p>
        </w:tc>
        <w:tc>
          <w:tcPr>
            <w:tcW w:w="1202" w:type="dxa"/>
            <w:tcBorders>
              <w:top w:val="single" w:sz="6" w:space="0" w:color="auto"/>
              <w:left w:val="single" w:sz="6" w:space="0" w:color="auto"/>
              <w:bottom w:val="single" w:sz="12"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13.2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1 700</w:t>
            </w:r>
          </w:p>
        </w:tc>
      </w:tr>
    </w:tbl>
    <w:p w:rsidR="001E0E75" w:rsidRPr="001E0E75" w:rsidRDefault="001E0E75" w:rsidP="001E0E75">
      <w:pPr>
        <w:spacing w:before="120" w:line="220" w:lineRule="exact"/>
        <w:ind w:left="1134" w:right="1134" w:firstLine="284"/>
        <w:rPr>
          <w:rFonts w:eastAsia="Calibri"/>
          <w:sz w:val="18"/>
          <w:szCs w:val="18"/>
          <w:lang w:eastAsia="ja-JP"/>
        </w:rPr>
      </w:pPr>
      <w:r w:rsidRPr="001E0E75">
        <w:rPr>
          <w:rFonts w:eastAsia="Calibri"/>
          <w:sz w:val="18"/>
          <w:vertAlign w:val="superscript"/>
          <w:lang w:eastAsia="ja-JP"/>
        </w:rPr>
        <w:t>9</w:t>
      </w:r>
      <w:r w:rsidRPr="001E0E75">
        <w:rPr>
          <w:rFonts w:eastAsia="Calibri"/>
          <w:sz w:val="18"/>
          <w:lang w:eastAsia="ja-JP"/>
        </w:rPr>
        <w:tab/>
      </w:r>
      <w:r w:rsidRPr="001E0E75">
        <w:rPr>
          <w:rFonts w:eastAsia="Calibri"/>
          <w:sz w:val="18"/>
          <w:szCs w:val="18"/>
          <w:lang w:eastAsia="ja-JP"/>
        </w:rPr>
        <w:t xml:space="preserve">The ends of the filament are defined as the points where, when the viewing direction is direction A as shown in Figure 1 on sheet H18/1, the projection of the outside of the end turns crosses the filament axis. </w:t>
      </w:r>
    </w:p>
    <w:p w:rsidR="001E0E75" w:rsidRPr="001E0E75" w:rsidRDefault="001E0E75" w:rsidP="001E0E75">
      <w:pPr>
        <w:spacing w:line="220" w:lineRule="exact"/>
        <w:ind w:left="1134" w:right="1134" w:firstLine="284"/>
        <w:rPr>
          <w:rFonts w:eastAsia="Calibri"/>
          <w:sz w:val="18"/>
          <w:szCs w:val="18"/>
          <w:lang w:eastAsia="ja-JP"/>
        </w:rPr>
      </w:pPr>
      <w:r w:rsidRPr="001E0E75">
        <w:rPr>
          <w:rFonts w:eastAsia="Calibri"/>
          <w:sz w:val="18"/>
          <w:szCs w:val="18"/>
          <w:vertAlign w:val="superscript"/>
          <w:lang w:eastAsia="ja-JP"/>
        </w:rPr>
        <w:t>10</w:t>
      </w:r>
      <w:r w:rsidRPr="001E0E75">
        <w:rPr>
          <w:rFonts w:eastAsia="Calibri"/>
          <w:sz w:val="18"/>
          <w:szCs w:val="18"/>
          <w:lang w:eastAsia="ja-JP"/>
        </w:rPr>
        <w:tab/>
        <w:t>To be checked by means of a "Box System", sheet H18/4.</w:t>
      </w:r>
    </w:p>
    <w:p w:rsidR="001E0E75" w:rsidRPr="001E0E75" w:rsidRDefault="001E0E75" w:rsidP="001E0E75">
      <w:pPr>
        <w:spacing w:line="220" w:lineRule="exact"/>
        <w:ind w:left="1134" w:right="1134" w:firstLine="284"/>
        <w:rPr>
          <w:rFonts w:eastAsia="Calibri"/>
          <w:sz w:val="18"/>
          <w:szCs w:val="18"/>
          <w:lang w:eastAsia="ja-JP"/>
        </w:rPr>
      </w:pPr>
      <w:r w:rsidRPr="001E0E75">
        <w:rPr>
          <w:rFonts w:eastAsia="Calibri"/>
          <w:sz w:val="18"/>
          <w:szCs w:val="18"/>
          <w:vertAlign w:val="superscript"/>
          <w:lang w:eastAsia="ja-JP"/>
        </w:rPr>
        <w:t>11</w:t>
      </w:r>
      <w:r w:rsidRPr="001E0E75">
        <w:rPr>
          <w:rFonts w:eastAsia="Calibri"/>
          <w:sz w:val="18"/>
          <w:szCs w:val="18"/>
          <w:lang w:eastAsia="ja-JP"/>
        </w:rPr>
        <w:tab/>
        <w:t>The offset of the filament with respect to the reference axis is measured only in viewing directions A and B as shown in Figure 1 in sheet H18/1. The points to be measured are those where the projection of the outside of the end turns nearest to or furthest from the reference plane crosses the filament axis.</w:t>
      </w:r>
    </w:p>
    <w:p w:rsidR="001E0E75" w:rsidRPr="001E0E75" w:rsidRDefault="001E0E75" w:rsidP="001E0E75">
      <w:pPr>
        <w:spacing w:line="220" w:lineRule="exact"/>
        <w:ind w:left="1134" w:right="1134" w:firstLine="284"/>
        <w:rPr>
          <w:rFonts w:eastAsia="Calibri"/>
          <w:sz w:val="18"/>
          <w:szCs w:val="18"/>
          <w:lang w:eastAsia="ja-JP"/>
        </w:rPr>
      </w:pPr>
      <w:r w:rsidRPr="001E0E75">
        <w:rPr>
          <w:rFonts w:eastAsia="Calibri"/>
          <w:sz w:val="18"/>
          <w:szCs w:val="18"/>
          <w:vertAlign w:val="superscript"/>
          <w:lang w:eastAsia="ja-JP"/>
        </w:rPr>
        <w:t>12</w:t>
      </w:r>
      <w:r w:rsidRPr="001E0E75">
        <w:rPr>
          <w:rFonts w:eastAsia="Calibri"/>
          <w:sz w:val="18"/>
          <w:szCs w:val="18"/>
          <w:lang w:eastAsia="ja-JP"/>
        </w:rPr>
        <w:tab/>
        <w:t>Offset of filament in relation to bulb axis measured in two planes parallel to the reference plane where the projection of the outside of the end turns nearest to or furthest from the reference plane crosses the filament axis.</w:t>
      </w:r>
    </w:p>
    <w:p w:rsidR="001E0E75" w:rsidRPr="001E0E75" w:rsidRDefault="001E0E75" w:rsidP="001E0E75">
      <w:pPr>
        <w:pBdr>
          <w:bottom w:val="single" w:sz="4" w:space="1" w:color="auto"/>
        </w:pBdr>
        <w:tabs>
          <w:tab w:val="center" w:pos="4800"/>
          <w:tab w:val="right" w:pos="9600"/>
          <w:tab w:val="right" w:pos="9638"/>
        </w:tabs>
        <w:suppressAutoHyphens w:val="0"/>
        <w:spacing w:line="240" w:lineRule="auto"/>
        <w:rPr>
          <w:b/>
          <w:szCs w:val="24"/>
          <w:lang w:eastAsia="it-IT"/>
        </w:rPr>
      </w:pPr>
      <w:r w:rsidRPr="001E0E75">
        <w:rPr>
          <w:b/>
          <w:szCs w:val="24"/>
          <w:lang w:eastAsia="it-IT"/>
        </w:rPr>
        <w:br w:type="page"/>
      </w:r>
      <w:r w:rsidRPr="001E0E75">
        <w:rPr>
          <w:b/>
          <w:szCs w:val="24"/>
          <w:lang w:eastAsia="it-IT"/>
        </w:rPr>
        <w:tab/>
        <w:t xml:space="preserve">Category H18 </w:t>
      </w:r>
      <w:r w:rsidRPr="001E0E75">
        <w:rPr>
          <w:b/>
          <w:szCs w:val="24"/>
          <w:lang w:eastAsia="it-IT"/>
        </w:rPr>
        <w:tab/>
        <w:t>Sheet H18/4</w:t>
      </w:r>
    </w:p>
    <w:p w:rsidR="001E0E75" w:rsidRPr="001E0E75" w:rsidRDefault="001E0E75" w:rsidP="001E0E75">
      <w:pPr>
        <w:suppressAutoHyphens w:val="0"/>
        <w:spacing w:before="240" w:after="120"/>
        <w:ind w:left="1134" w:right="1134"/>
        <w:jc w:val="both"/>
      </w:pPr>
      <w:r w:rsidRPr="001E0E75">
        <w:t>Screen projection requirements</w:t>
      </w:r>
    </w:p>
    <w:p w:rsidR="001E0E75" w:rsidRPr="001E0E75" w:rsidRDefault="001E0E75" w:rsidP="001E0E75">
      <w:pPr>
        <w:suppressAutoHyphens w:val="0"/>
        <w:spacing w:after="120"/>
        <w:ind w:left="1134" w:right="1134"/>
        <w:jc w:val="both"/>
      </w:pPr>
      <w:r w:rsidRPr="001E0E75">
        <w:t>This test is used to determine, by checking whether the filament is correctly positioned relative to the reference axis and reference plane, whether a filament lamp complies with the requirements.</w:t>
      </w:r>
    </w:p>
    <w:p w:rsidR="001E0E75" w:rsidRPr="001E0E75" w:rsidRDefault="001E0E75" w:rsidP="001E0E75">
      <w:pPr>
        <w:suppressAutoHyphens w:val="0"/>
        <w:spacing w:line="240" w:lineRule="auto"/>
        <w:rPr>
          <w:lang w:eastAsia="it-IT"/>
        </w:rPr>
      </w:pPr>
      <w:r w:rsidRPr="001E0E75">
        <w:rPr>
          <w:sz w:val="24"/>
          <w:szCs w:val="24"/>
          <w:lang w:eastAsia="it-IT"/>
        </w:rPr>
        <w:tab/>
      </w:r>
      <w:r w:rsidRPr="001E0E75">
        <w:rPr>
          <w:sz w:val="24"/>
          <w:szCs w:val="24"/>
          <w:lang w:eastAsia="it-IT"/>
        </w:rPr>
        <w:tab/>
      </w:r>
      <w:r w:rsidRPr="001E0E75">
        <w:rPr>
          <w:lang w:eastAsia="it-IT"/>
        </w:rPr>
        <w:t>Dimensions in mm</w:t>
      </w:r>
    </w:p>
    <w:p w:rsidR="001E0E75" w:rsidRPr="001E0E75" w:rsidRDefault="00601957" w:rsidP="001E0E75">
      <w:pPr>
        <w:suppressAutoHyphens w:val="0"/>
        <w:spacing w:line="240" w:lineRule="auto"/>
        <w:rPr>
          <w:sz w:val="24"/>
          <w:szCs w:val="24"/>
          <w:lang w:eastAsia="it-IT"/>
        </w:rPr>
      </w:pPr>
      <w:r>
        <w:rPr>
          <w:noProof/>
        </w:rPr>
        <w:pict>
          <v:group id="Group 300" o:spid="_x0000_s1068" style="position:absolute;margin-left:0;margin-top:12.75pt;width:331.8pt;height:213.85pt;z-index:251649536;mso-position-horizontal:center" coordorigin="2712,3586" coordsize="6636,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">
            <v:shape id="Picture 3" o:spid="_x0000_s1069" type="#_x0000_t75" style="position:absolute;left:2988;top:3618;width:6360;height:4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tOLFAAAA2wAAAA8AAABkcnMvZG93bnJldi54bWxEj0FrwkAUhO+F/oflFXopdWMOkqauUoVC&#10;K3hI0ou3R/a5Cc2+jdnVpP++Kwgeh5n5hlmuJ9uJCw2+daxgPktAENdOt2wU/FSfrxkIH5A1do5J&#10;wR95WK8eH5aYazdyQZcyGBEh7HNU0ITQ51L6uiGLfuZ64ugd3WAxRDkYqQccI9x2Mk2ShbTYclxo&#10;sKdtQ/VvebYKTmVV+I351uedf9kfDs5OR5Mq9fw0fbyDCDSFe/jW/tIKsje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bTixQAAANsAAAAPAAAAAAAAAAAAAAAA&#10;AJ8CAABkcnMvZG93bnJldi54bWxQSwUGAAAAAAQABAD3AAAAkQMAAAAA&#10;">
              <v:imagedata r:id="rId12" o:title=""/>
            </v:shape>
            <v:line id="Line 8" o:spid="_x0000_s1070" style="position:absolute;visibility:visible" from="3494,4211" to="529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KfsEAAADbAAAADwAAAGRycy9kb3ducmV2LnhtbERPW2vCMBR+H/gfwhF8m+kmilajSGFQ&#10;RQQv+Hxojm1ZctI1Wa3/3jwM9vjx3Veb3hrRUetrxwo+xgkI4sLpmksF18vX+xyED8gajWNS8CQP&#10;m/XgbYWpdg8+UXcOpYgh7FNUUIXQpFL6oiKLfuwa4sjdXWsxRNiWUrf4iOHWyM8kmUmLNceGChvK&#10;Kiq+z79WQe6y/eJnN6ftdHrrjuE+MYduotRo2G+XIAL14V/85861gkVcH7/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8p+wQAAANsAAAAPAAAAAAAAAAAAAAAA&#10;AKECAABkcnMvZG93bnJldi54bWxQSwUGAAAAAAQABAD5AAAAjwMAAAAA&#10;" stroked="f">
              <v:stroke endarrow="block"/>
            </v:line>
            <v:line id="Line 7" o:spid="_x0000_s1071" style="position:absolute;visibility:visible" from="3494,4211" to="539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v5cUAAADbAAAADwAAAGRycy9kb3ducmV2LnhtbESPzWrDMBCE74W+g9hCb43sBJfEsWxC&#10;oJCWUsgPOS/WxjaxVo6l2u7bV4VCjsPMfMNkxWRaMVDvGssK4lkEgri0uuFKwen49rIE4TyyxtYy&#10;KfghB0X++JBhqu3IexoOvhIBwi5FBbX3XSqlK2sy6Ga2Iw7exfYGfZB9JXWPY4CbVs6j6FUabDgs&#10;1NjRtqbyevg2CnZ2+7G6vS9pkyTn4ctfFu3nsFDq+WnarEF4mvw9/N/eaQWrGP6+h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dv5cUAAADbAAAADwAAAAAAAAAA&#10;AAAAAAChAgAAZHJzL2Rvd25yZXYueG1sUEsFBgAAAAAEAAQA+QAAAJMDAAAAAA==&#10;" stroked="f">
              <v:stroke endarrow="block"/>
            </v:line>
            <v:shape id="Textfeld 30" o:spid="_x0000_s1072" type="#_x0000_t202" style="position:absolute;left:2712;top:6287;width:171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sF8EA&#10;AADbAAAADwAAAGRycy9kb3ducmV2LnhtbESPzarCMBSE9xd8h3AEd9fULrxajSL+gNtbXbg8NMe2&#10;2pzUJmr79kYQXA4z8w0zX7amEg9qXGlZwWgYgSDOrC45V3A87H4nIJxH1lhZJgUdOVguej9zTLR9&#10;8j89Up+LAGGXoILC+zqR0mUFGXRDWxMH72wbgz7IJpe6wWeAm0rGUTSWBksOCwXWtC4ou6Z3o0D/&#10;xbfMX9MuvezOfOu2h7w+bZQa9NvVDISn1n/Dn/ZeK5j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z7BfBAAAA2wAAAA8AAAAAAAAAAAAAAAAAmAIAAGRycy9kb3du&#10;cmV2LnhtbFBLBQYAAAAABAAEAPUAAACGAwAAAAA=&#10;" stroked="f" strokeweight=".5pt">
              <v:textbox inset="0,0,0,0">
                <w:txbxContent>
                  <w:p w:rsidR="00A94044" w:rsidRPr="00AB16D8" w:rsidRDefault="00A94044" w:rsidP="001E0E75">
                    <w:pPr>
                      <w:jc w:val="center"/>
                      <w:rPr>
                        <w:lang w:val="en-US"/>
                      </w:rPr>
                    </w:pPr>
                    <w:r w:rsidRPr="00AB16D8">
                      <w:rPr>
                        <w:lang w:val="en-US"/>
                      </w:rPr>
                      <w:t>Reference axis</w:t>
                    </w:r>
                  </w:p>
                </w:txbxContent>
              </v:textbox>
            </v:shape>
            <v:shape id="Textfeld 31" o:spid="_x0000_s1073" type="#_x0000_t202" style="position:absolute;left:3076;top:3896;width:171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JjMMA&#10;AADbAAAADwAAAGRycy9kb3ducmV2LnhtbESPT2vCQBTE7wW/w/IK3uqmCtXGrCKtAa+NHnp8ZF/+&#10;aPZtzK4m+fZuoeBxmJnfMMl2MI24U+dqywreZxEI4tzqmksFp2P6tgLhPLLGxjIpGMnBdjN5STDW&#10;tucfume+FAHCLkYFlfdtLKXLKzLoZrYlDl5hO4M+yK6UusM+wE0j51H0IQ3WHBYqbOmrovyS3YwC&#10;vZxfc3/JxuycFnwd98ey/f1Wavo67NYgPA3+Gf5vH7SCzwX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JjMMAAADbAAAADwAAAAAAAAAAAAAAAACYAgAAZHJzL2Rv&#10;d25yZXYueG1sUEsFBgAAAAAEAAQA9QAAAIgDAAAAAA==&#10;" stroked="f" strokeweight=".5pt">
              <v:textbox inset="0,0,0,0">
                <w:txbxContent>
                  <w:p w:rsidR="00A94044" w:rsidRPr="00AB16D8" w:rsidRDefault="00A94044" w:rsidP="001E0E75">
                    <w:pPr>
                      <w:rPr>
                        <w:lang w:val="en-US"/>
                      </w:rPr>
                    </w:pPr>
                    <w:r>
                      <w:rPr>
                        <w:lang w:val="en-US"/>
                      </w:rPr>
                      <w:t>R</w:t>
                    </w:r>
                    <w:r w:rsidRPr="00AB16D8">
                      <w:rPr>
                        <w:lang w:val="en-US"/>
                      </w:rPr>
                      <w:t>eference plane</w:t>
                    </w:r>
                  </w:p>
                </w:txbxContent>
              </v:textbox>
            </v:shape>
            <v:shape id="Textfeld 32" o:spid="_x0000_s1074" type="#_x0000_t202" style="position:absolute;left:3076;top:3586;width:1714;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R+MMA&#10;AADbAAAADwAAAGRycy9kb3ducmV2LnhtbESPT2vCQBTE7wW/w/IK3uqmItXGrCKtAa+NHnp8ZF/+&#10;aPZtzK4m+fZuoeBxmJnfMMl2MI24U+dqywreZxEI4tzqmksFp2P6tgLhPLLGxjIpGMnBdjN5STDW&#10;tucfume+FAHCLkYFlfdtLKXLKzLoZrYlDl5hO4M+yK6UusM+wE0j51H0IQ3WHBYqbOmrovyS3YwC&#10;vZxfc3/JxuycFnwd98ey/f1Wavo67NYgPA3+Gf5vH7SCzwX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R+MMAAADbAAAADwAAAAAAAAAAAAAAAACYAgAAZHJzL2Rv&#10;d25yZXYueG1sUEsFBgAAAAAEAAQA9QAAAIgDAAAAAA==&#10;" stroked="f" strokeweight=".5pt">
              <v:textbox inset="0,0,0,0">
                <w:txbxContent>
                  <w:p w:rsidR="00A94044" w:rsidRPr="00AB16D8" w:rsidRDefault="00A94044" w:rsidP="001E0E75">
                    <w:pPr>
                      <w:rPr>
                        <w:lang w:val="en-US"/>
                      </w:rPr>
                    </w:pPr>
                    <w:r w:rsidRPr="00AB16D8">
                      <w:rPr>
                        <w:lang w:val="en-US"/>
                      </w:rPr>
                      <w:t>25.0 mm to</w:t>
                    </w:r>
                  </w:p>
                </w:txbxContent>
              </v:textbox>
            </v:shape>
            <w10:wrap type="topAndBottom"/>
          </v:group>
        </w:pict>
      </w:r>
    </w:p>
    <w:tbl>
      <w:tblPr>
        <w:tblW w:w="7370" w:type="dxa"/>
        <w:tblInd w:w="1134" w:type="dxa"/>
        <w:tblBorders>
          <w:top w:val="single" w:sz="4" w:space="0" w:color="auto"/>
          <w:left w:val="single" w:sz="6" w:space="0" w:color="auto"/>
          <w:bottom w:val="single" w:sz="12" w:space="0" w:color="auto"/>
          <w:right w:val="single" w:sz="6" w:space="0" w:color="auto"/>
          <w:insideH w:val="single" w:sz="12" w:space="0" w:color="auto"/>
          <w:insideV w:val="single" w:sz="6" w:space="0" w:color="auto"/>
        </w:tblBorders>
        <w:tblLayout w:type="fixed"/>
        <w:tblCellMar>
          <w:left w:w="0" w:type="dxa"/>
          <w:right w:w="0" w:type="dxa"/>
        </w:tblCellMar>
        <w:tblLook w:val="04A0" w:firstRow="1" w:lastRow="0" w:firstColumn="1" w:lastColumn="0" w:noHBand="0" w:noVBand="1"/>
      </w:tblPr>
      <w:tblGrid>
        <w:gridCol w:w="1227"/>
        <w:gridCol w:w="1228"/>
        <w:gridCol w:w="1228"/>
        <w:gridCol w:w="614"/>
        <w:gridCol w:w="615"/>
        <w:gridCol w:w="1229"/>
        <w:gridCol w:w="1229"/>
      </w:tblGrid>
      <w:tr w:rsidR="001E0E75" w:rsidRPr="001E0E75" w:rsidTr="001E0E75">
        <w:tc>
          <w:tcPr>
            <w:tcW w:w="1227" w:type="dxa"/>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1228"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a1</w:t>
            </w:r>
          </w:p>
        </w:tc>
        <w:tc>
          <w:tcPr>
            <w:tcW w:w="1228"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a2</w:t>
            </w:r>
          </w:p>
        </w:tc>
        <w:tc>
          <w:tcPr>
            <w:tcW w:w="614"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b1</w:t>
            </w:r>
          </w:p>
        </w:tc>
        <w:tc>
          <w:tcPr>
            <w:tcW w:w="615"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b2</w:t>
            </w:r>
          </w:p>
        </w:tc>
        <w:tc>
          <w:tcPr>
            <w:tcW w:w="1229"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c1</w:t>
            </w:r>
          </w:p>
        </w:tc>
        <w:tc>
          <w:tcPr>
            <w:tcW w:w="1229" w:type="dxa"/>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szCs w:val="24"/>
                <w:lang w:eastAsia="it-IT"/>
              </w:rPr>
              <w:t>c2</w:t>
            </w:r>
          </w:p>
        </w:tc>
      </w:tr>
      <w:tr w:rsidR="001E0E75" w:rsidRPr="001E0E75" w:rsidTr="001E0E75">
        <w:tc>
          <w:tcPr>
            <w:tcW w:w="1227" w:type="dxa"/>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sz w:val="18"/>
                <w:szCs w:val="18"/>
                <w:lang w:eastAsia="it-IT"/>
              </w:rPr>
              <w:t>12 V</w:t>
            </w:r>
          </w:p>
        </w:tc>
        <w:tc>
          <w:tcPr>
            <w:tcW w:w="1228" w:type="dxa"/>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d + 0.30</w:t>
            </w:r>
          </w:p>
        </w:tc>
        <w:tc>
          <w:tcPr>
            <w:tcW w:w="1228" w:type="dxa"/>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d + 0.50</w:t>
            </w:r>
          </w:p>
        </w:tc>
        <w:tc>
          <w:tcPr>
            <w:tcW w:w="1229" w:type="dxa"/>
            <w:gridSpan w:val="2"/>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0.2</w:t>
            </w:r>
          </w:p>
        </w:tc>
        <w:tc>
          <w:tcPr>
            <w:tcW w:w="1229" w:type="dxa"/>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5.3</w:t>
            </w:r>
          </w:p>
        </w:tc>
        <w:tc>
          <w:tcPr>
            <w:tcW w:w="1229" w:type="dxa"/>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sz w:val="18"/>
                <w:szCs w:val="18"/>
                <w:lang w:eastAsia="it-IT"/>
              </w:rPr>
              <w:t>4.7</w:t>
            </w:r>
          </w:p>
        </w:tc>
      </w:tr>
    </w:tbl>
    <w:p w:rsidR="001E0E75" w:rsidRPr="001E0E75" w:rsidRDefault="001E0E75" w:rsidP="001E0E75">
      <w:pPr>
        <w:spacing w:line="220" w:lineRule="exact"/>
        <w:ind w:left="1134" w:right="1134" w:firstLine="170"/>
        <w:rPr>
          <w:rFonts w:eastAsia="Calibri"/>
          <w:sz w:val="18"/>
          <w:lang w:eastAsia="ja-JP"/>
        </w:rPr>
      </w:pPr>
      <w:r w:rsidRPr="001E0E75">
        <w:rPr>
          <w:rFonts w:eastAsia="Calibri"/>
          <w:sz w:val="18"/>
          <w:lang w:eastAsia="ja-JP"/>
        </w:rPr>
        <w:t>d = diameter of filament</w:t>
      </w:r>
    </w:p>
    <w:p w:rsidR="001E0E75" w:rsidRPr="001E0E75" w:rsidRDefault="001E0E75" w:rsidP="001E0E75">
      <w:pPr>
        <w:suppressAutoHyphens w:val="0"/>
        <w:spacing w:before="240" w:after="120"/>
        <w:ind w:left="1134" w:right="1134"/>
        <w:jc w:val="both"/>
      </w:pPr>
      <w:r w:rsidRPr="001E0E75">
        <w:t>The filament position is checked solely in directions A and B as shown on sheet H18/1, Figure 1.</w:t>
      </w:r>
    </w:p>
    <w:p w:rsidR="001E0E75" w:rsidRPr="001E0E75" w:rsidRDefault="001E0E75" w:rsidP="001E0E75">
      <w:pPr>
        <w:suppressAutoHyphens w:val="0"/>
        <w:spacing w:after="120"/>
        <w:ind w:left="1134" w:right="1134"/>
        <w:jc w:val="both"/>
      </w:pPr>
      <w:r w:rsidRPr="001E0E75">
        <w:t>The filament shall lie entirely within the limits shown.</w:t>
      </w:r>
    </w:p>
    <w:p w:rsidR="001E0E75" w:rsidRPr="001E0E75" w:rsidRDefault="001E0E75" w:rsidP="001E0E75">
      <w:pPr>
        <w:suppressAutoHyphens w:val="0"/>
        <w:spacing w:after="120"/>
        <w:ind w:left="1134" w:right="1134"/>
        <w:jc w:val="both"/>
      </w:pPr>
      <w:r w:rsidRPr="001E0E75">
        <w:t>The ends of the filament as defined on sheet H18/3, note 9, shall lie between lines Z1 and Z2 and between Z3 and Z4.</w:t>
      </w: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sz w:val="24"/>
          <w:szCs w:val="24"/>
          <w:lang w:eastAsia="it-IT"/>
        </w:rPr>
        <w:br w:type="page"/>
      </w:r>
      <w:r w:rsidRPr="001E0E75">
        <w:rPr>
          <w:b/>
          <w:snapToGrid w:val="0"/>
          <w:szCs w:val="24"/>
          <w:lang w:eastAsia="it-IT"/>
        </w:rPr>
        <w:tab/>
        <w:t>Category H19</w:t>
      </w:r>
      <w:r w:rsidRPr="001E0E75">
        <w:rPr>
          <w:b/>
          <w:snapToGrid w:val="0"/>
          <w:szCs w:val="24"/>
          <w:lang w:eastAsia="it-IT"/>
        </w:rPr>
        <w:tab/>
        <w:t>Sheet H19/1</w:t>
      </w:r>
    </w:p>
    <w:p w:rsidR="001E0E75" w:rsidRPr="001E0E75" w:rsidRDefault="001E0E75" w:rsidP="001E0E75">
      <w:pPr>
        <w:tabs>
          <w:tab w:val="center" w:pos="4820"/>
          <w:tab w:val="right" w:pos="9356"/>
        </w:tabs>
        <w:suppressAutoHyphens w:val="0"/>
        <w:spacing w:line="240" w:lineRule="auto"/>
        <w:ind w:right="-1"/>
        <w:jc w:val="center"/>
        <w:rPr>
          <w:sz w:val="24"/>
          <w:szCs w:val="24"/>
          <w:lang w:eastAsia="it-IT"/>
        </w:rPr>
      </w:pPr>
    </w:p>
    <w:p w:rsidR="001E0E75" w:rsidRPr="001E0E75" w:rsidRDefault="001E0E75" w:rsidP="001E0E75">
      <w:pPr>
        <w:spacing w:after="120"/>
        <w:ind w:left="1134" w:right="1134"/>
        <w:jc w:val="both"/>
        <w:rPr>
          <w:rFonts w:ascii="Univers" w:hAnsi="Univers"/>
          <w:sz w:val="24"/>
          <w:szCs w:val="24"/>
          <w:lang w:eastAsia="it-IT"/>
        </w:rPr>
      </w:pPr>
      <w:r w:rsidRPr="001E0E75">
        <w:rPr>
          <w:lang w:eastAsia="it-IT"/>
        </w:rPr>
        <w:tab/>
        <w:t>The drawings are intended only to illustrate the essential dimensions (in mm) of the filament lamp.</w:t>
      </w:r>
    </w:p>
    <w:p w:rsidR="001E0E75" w:rsidRPr="001E0E75" w:rsidRDefault="00601957" w:rsidP="001E0E75">
      <w:pPr>
        <w:tabs>
          <w:tab w:val="center" w:pos="4820"/>
          <w:tab w:val="right" w:pos="9356"/>
        </w:tabs>
        <w:suppressAutoHyphens w:val="0"/>
        <w:spacing w:line="240" w:lineRule="auto"/>
        <w:ind w:right="-1"/>
        <w:jc w:val="center"/>
        <w:rPr>
          <w:rFonts w:ascii="Univers" w:hAnsi="Univers"/>
          <w:sz w:val="24"/>
          <w:szCs w:val="24"/>
          <w:lang w:eastAsia="it-IT"/>
        </w:rPr>
      </w:pPr>
      <w:r>
        <w:rPr>
          <w:noProof/>
          <w:lang w:eastAsia="en-GB"/>
        </w:rPr>
        <w:pict>
          <v:group id="_x0000_s1225" style="position:absolute;left:0;text-align:left;margin-left:29.9pt;margin-top:7.4pt;width:465pt;height:529.4pt;z-index:251650560" coordorigin="1365,3148" coordsize="9300,10588">
            <v:shape id="Grafik 130" o:spid="_x0000_s1049" type="#_x0000_t75" style="position:absolute;left:1909;top:3564;width:8710;height:9694;visibility:visible">
              <v:imagedata r:id="rId13" o:title=""/>
            </v:shape>
            <v:group id="Group 126" o:spid="_x0000_s1075" style="position:absolute;left:1365;top:3148;width:9300;height:10588" coordorigin="1311,2531" coordsize="9300,1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">
              <v:shape id="Text Box 3" o:spid="_x0000_s1076" type="#_x0000_t202" style="position:absolute;left:4983;top:2531;width:132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A94044" w:rsidRPr="00BE02B7" w:rsidRDefault="00A94044" w:rsidP="001E0E75">
                      <w:pPr>
                        <w:jc w:val="center"/>
                        <w:rPr>
                          <w:lang w:val="en-US"/>
                        </w:rPr>
                      </w:pPr>
                      <w:r>
                        <w:rPr>
                          <w:snapToGrid w:val="0"/>
                          <w:sz w:val="18"/>
                          <w:szCs w:val="18"/>
                          <w:lang w:val="en-US"/>
                        </w:rPr>
                        <w:t>Major filament</w:t>
                      </w:r>
                    </w:p>
                  </w:txbxContent>
                </v:textbox>
              </v:shape>
              <v:shape id="Text Box 11" o:spid="_x0000_s1077" type="#_x0000_t202" style="position:absolute;left:2141;top:5327;width:1263;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A94044" w:rsidRPr="00DB7A57" w:rsidRDefault="00A94044" w:rsidP="001E0E75">
                      <w:pPr>
                        <w:jc w:val="center"/>
                        <w:rPr>
                          <w:sz w:val="18"/>
                          <w:szCs w:val="18"/>
                        </w:rPr>
                      </w:pPr>
                      <w:r>
                        <w:rPr>
                          <w:snapToGrid w:val="0"/>
                          <w:sz w:val="18"/>
                          <w:szCs w:val="18"/>
                        </w:rPr>
                        <w:t>Minor filament</w:t>
                      </w:r>
                    </w:p>
                    <w:p w:rsidR="00A94044" w:rsidRDefault="00A94044" w:rsidP="001E0E75"/>
                  </w:txbxContent>
                </v:textbox>
              </v:shape>
              <v:shape id="Text Box 17" o:spid="_x0000_s1078" type="#_x0000_t202" style="position:absolute;left:5067;top:5900;width:656;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A94044" w:rsidRPr="00DB7A57" w:rsidRDefault="00A94044" w:rsidP="001E0E75">
                      <w:pPr>
                        <w:jc w:val="center"/>
                        <w:rPr>
                          <w:sz w:val="18"/>
                          <w:szCs w:val="18"/>
                        </w:rPr>
                      </w:pPr>
                      <w:r w:rsidRPr="00DB7A57">
                        <w:rPr>
                          <w:snapToGrid w:val="0"/>
                          <w:sz w:val="18"/>
                          <w:szCs w:val="18"/>
                        </w:rPr>
                        <w:t>Earth</w:t>
                      </w:r>
                    </w:p>
                    <w:p w:rsidR="00A94044" w:rsidRDefault="00A94044" w:rsidP="001E0E75"/>
                  </w:txbxContent>
                </v:textbox>
              </v:shape>
              <v:shape id="Text Box 15" o:spid="_x0000_s1079" type="#_x0000_t202" style="position:absolute;left:2485;top:6741;width:1431;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A94044" w:rsidRPr="00926B99" w:rsidRDefault="00A94044" w:rsidP="001E0E75">
                      <w:pPr>
                        <w:rPr>
                          <w:sz w:val="18"/>
                          <w:szCs w:val="18"/>
                        </w:rPr>
                      </w:pPr>
                      <w:r w:rsidRPr="00DB7A57">
                        <w:rPr>
                          <w:snapToGrid w:val="0"/>
                          <w:sz w:val="18"/>
                          <w:szCs w:val="18"/>
                        </w:rPr>
                        <w:t>Axis of the bulb</w:t>
                      </w:r>
                    </w:p>
                  </w:txbxContent>
                </v:textbox>
              </v:shape>
              <v:shape id="Text Box 9" o:spid="_x0000_s1080" type="#_x0000_t202" style="position:absolute;left:5437;top:8299;width:1322;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94044" w:rsidRDefault="00A94044" w:rsidP="001E0E75">
                      <w:r>
                        <w:rPr>
                          <w:snapToGrid w:val="0"/>
                          <w:sz w:val="18"/>
                          <w:szCs w:val="18"/>
                        </w:rPr>
                        <w:t>Reference axis</w:t>
                      </w:r>
                    </w:p>
                  </w:txbxContent>
                </v:textbox>
              </v:shape>
              <v:shape id="Text Box 10" o:spid="_x0000_s1081" type="#_x0000_t202" style="position:absolute;left:5622;top:9988;width:113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94044" w:rsidRPr="00DB7A57" w:rsidRDefault="00A94044" w:rsidP="001E0E75">
                      <w:pPr>
                        <w:rPr>
                          <w:sz w:val="18"/>
                          <w:szCs w:val="18"/>
                        </w:rPr>
                      </w:pPr>
                      <w:r>
                        <w:rPr>
                          <w:snapToGrid w:val="0"/>
                          <w:sz w:val="18"/>
                          <w:szCs w:val="18"/>
                        </w:rPr>
                        <w:t>Reference plane</w:t>
                      </w:r>
                      <w:r w:rsidRPr="004E7D1C">
                        <w:rPr>
                          <w:snapToGrid w:val="0"/>
                          <w:sz w:val="18"/>
                          <w:szCs w:val="18"/>
                          <w:vertAlign w:val="superscript"/>
                        </w:rPr>
                        <w:t>1</w:t>
                      </w:r>
                    </w:p>
                    <w:p w:rsidR="00A94044" w:rsidRDefault="00A94044" w:rsidP="001E0E75"/>
                  </w:txbxContent>
                </v:textbox>
              </v:shape>
              <v:shape id="Text Box 7" o:spid="_x0000_s1082" type="#_x0000_t202" style="position:absolute;left:1369;top:12356;width:2330;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lMYA&#10;AADcAAAADwAAAGRycy9kb3ducmV2LnhtbESPT2vCQBTE70K/w/IEL1I3tZJ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tlMYAAADcAAAADwAAAAAAAAAAAAAAAACYAgAAZHJz&#10;L2Rvd25yZXYueG1sUEsFBgAAAAAEAAQA9QAAAIsDAAAAAA==&#10;" stroked="f">
                <v:textbox inset="0,0,0,0">
                  <w:txbxContent>
                    <w:p w:rsidR="00A94044" w:rsidRPr="00283EAC" w:rsidRDefault="00A94044" w:rsidP="001E0E75">
                      <w:pPr>
                        <w:rPr>
                          <w:snapToGrid w:val="0"/>
                        </w:rPr>
                      </w:pPr>
                      <w:r w:rsidRPr="00283EAC">
                        <w:rPr>
                          <w:snapToGrid w:val="0"/>
                        </w:rPr>
                        <w:t xml:space="preserve">Figure 1 </w:t>
                      </w:r>
                    </w:p>
                    <w:p w:rsidR="00A94044" w:rsidRPr="00283EAC" w:rsidRDefault="00A94044" w:rsidP="001E0E75">
                      <w:pPr>
                        <w:rPr>
                          <w:b/>
                        </w:rPr>
                      </w:pPr>
                      <w:r w:rsidRPr="00283EAC">
                        <w:rPr>
                          <w:b/>
                          <w:snapToGrid w:val="0"/>
                        </w:rPr>
                        <w:t>Main drawing</w:t>
                      </w:r>
                    </w:p>
                    <w:p w:rsidR="00A94044" w:rsidRDefault="00A94044" w:rsidP="001E0E75"/>
                  </w:txbxContent>
                </v:textbox>
              </v:shape>
              <v:shape id="Text Box 6" o:spid="_x0000_s1083" type="#_x0000_t202" style="position:absolute;left:6759;top:12356;width:3505;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ID8YAAADcAAAADwAAAAAAAAAAAAAAAACYAgAAZHJz&#10;L2Rvd25yZXYueG1sUEsFBgAAAAAEAAQA9QAAAIsDAAAAAA==&#10;" stroked="f">
                <v:textbox inset="0,0,0,0">
                  <w:txbxContent>
                    <w:p w:rsidR="00A94044" w:rsidRPr="00283EAC" w:rsidRDefault="00A94044" w:rsidP="001E0E75">
                      <w:pPr>
                        <w:rPr>
                          <w:snapToGrid w:val="0"/>
                        </w:rPr>
                      </w:pPr>
                      <w:r w:rsidRPr="00283EAC">
                        <w:rPr>
                          <w:snapToGrid w:val="0"/>
                        </w:rPr>
                        <w:t xml:space="preserve">Figure 2 </w:t>
                      </w:r>
                    </w:p>
                    <w:p w:rsidR="00A94044" w:rsidRPr="00283EAC" w:rsidRDefault="00A94044" w:rsidP="001E0E75">
                      <w:pPr>
                        <w:rPr>
                          <w:b/>
                        </w:rPr>
                      </w:pPr>
                      <w:r w:rsidRPr="00283EAC">
                        <w:rPr>
                          <w:b/>
                          <w:snapToGrid w:val="0"/>
                        </w:rPr>
                        <w:t>Maximum lamp outlines</w:t>
                      </w:r>
                      <w:r w:rsidRPr="00283EAC">
                        <w:rPr>
                          <w:b/>
                          <w:snapToGrid w:val="0"/>
                          <w:vertAlign w:val="superscript"/>
                        </w:rPr>
                        <w:t>4</w:t>
                      </w:r>
                    </w:p>
                  </w:txbxContent>
                </v:textbox>
              </v:shape>
              <v:shape id="Text Box 16" o:spid="_x0000_s1084" type="#_x0000_t202" style="position:absolute;left:2141;top:3570;width:1178;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94044" w:rsidRPr="00DB7A57" w:rsidRDefault="00A94044" w:rsidP="001E0E75">
                      <w:pPr>
                        <w:jc w:val="center"/>
                        <w:rPr>
                          <w:sz w:val="18"/>
                          <w:szCs w:val="18"/>
                        </w:rPr>
                      </w:pPr>
                      <w:r w:rsidRPr="00DB7A57">
                        <w:rPr>
                          <w:snapToGrid w:val="0"/>
                          <w:sz w:val="18"/>
                          <w:szCs w:val="18"/>
                        </w:rPr>
                        <w:t>Reference lug</w:t>
                      </w:r>
                    </w:p>
                    <w:p w:rsidR="00A94044" w:rsidRDefault="00A94044" w:rsidP="001E0E75"/>
                  </w:txbxContent>
                </v:textbox>
              </v:shape>
              <v:shape id="Text Box 8" o:spid="_x0000_s1085" type="#_x0000_t202" style="position:absolute;left:1311;top:4305;width:624;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z48QA&#10;AADcAAAADwAAAGRycy9kb3ducmV2LnhtbESPzYvCMBTE7wv+D+EJe1nWdB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M+PEAAAA3AAAAA8AAAAAAAAAAAAAAAAAmAIAAGRycy9k&#10;b3ducmV2LnhtbFBLBQYAAAAABAAEAPUAAACJAwAAAAA=&#10;" stroked="f">
                <v:textbox inset="0,0,0,0">
                  <w:txbxContent>
                    <w:p w:rsidR="00A94044" w:rsidRDefault="00A94044" w:rsidP="001E0E75">
                      <w:pPr>
                        <w:jc w:val="right"/>
                      </w:pPr>
                      <w:r>
                        <w:rPr>
                          <w:rFonts w:ascii="Univers" w:hAnsi="Univers"/>
                          <w:snapToGrid w:val="0"/>
                          <w:sz w:val="18"/>
                          <w:szCs w:val="18"/>
                        </w:rPr>
                        <w:t xml:space="preserve">M </w:t>
                      </w:r>
                      <w:r w:rsidRPr="00AE1334">
                        <w:rPr>
                          <w:rFonts w:ascii="Univers" w:hAnsi="Univers"/>
                          <w:snapToGrid w:val="0"/>
                          <w:sz w:val="18"/>
                          <w:szCs w:val="18"/>
                          <w:vertAlign w:val="superscript"/>
                        </w:rPr>
                        <w:t>2,7</w:t>
                      </w:r>
                    </w:p>
                  </w:txbxContent>
                </v:textbox>
              </v:shape>
              <v:shape id="Text Box 12" o:spid="_x0000_s1086" type="#_x0000_t202" style="position:absolute;left:2385;top:9860;width:242;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kcMA&#10;AADcAAAADwAAAGRycy9kb3ducmV2LnhtbERPz2vCMBS+D/wfwhN2GZrOgZ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nkcMAAADcAAAADwAAAAAAAAAAAAAAAACYAgAAZHJzL2Rv&#10;d25yZXYueG1sUEsFBgAAAAAEAAQA9QAAAIgDAAAAAA==&#10;" stroked="f">
                <v:textbox inset="0,0,0,0">
                  <w:txbxContent>
                    <w:p w:rsidR="00A94044" w:rsidRDefault="00A94044" w:rsidP="001E0E75">
                      <w:r>
                        <w:rPr>
                          <w:rFonts w:ascii="Univers" w:hAnsi="Univers"/>
                          <w:snapToGrid w:val="0"/>
                          <w:sz w:val="18"/>
                          <w:szCs w:val="18"/>
                        </w:rPr>
                        <w:t>p</w:t>
                      </w:r>
                    </w:p>
                  </w:txbxContent>
                </v:textbox>
              </v:shape>
              <v:shape id="Text Box 13" o:spid="_x0000_s1087" type="#_x0000_t202" style="position:absolute;left:2707;top:10056;width:267;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A94044" w:rsidRDefault="00A94044" w:rsidP="001E0E75">
                      <w:pPr>
                        <w:jc w:val="center"/>
                        <w:rPr>
                          <w:sz w:val="18"/>
                          <w:szCs w:val="18"/>
                        </w:rPr>
                      </w:pPr>
                      <w:r>
                        <w:rPr>
                          <w:rFonts w:ascii="Univers" w:hAnsi="Univers"/>
                          <w:snapToGrid w:val="0"/>
                          <w:sz w:val="18"/>
                          <w:szCs w:val="18"/>
                        </w:rPr>
                        <w:t>e</w:t>
                      </w:r>
                    </w:p>
                    <w:p w:rsidR="00A94044" w:rsidRDefault="00A94044" w:rsidP="001E0E75">
                      <w:pPr>
                        <w:jc w:val="center"/>
                      </w:pPr>
                    </w:p>
                  </w:txbxContent>
                </v:textbox>
              </v:shape>
              <v:shape id="Text Box 14" o:spid="_x0000_s1088" type="#_x0000_t202" style="position:absolute;left:4661;top:6487;width:1458;height: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94044" w:rsidRPr="00DB7A57" w:rsidRDefault="00A94044" w:rsidP="001E0E75">
                      <w:pPr>
                        <w:rPr>
                          <w:sz w:val="18"/>
                          <w:szCs w:val="18"/>
                        </w:rPr>
                      </w:pPr>
                      <w:r>
                        <w:rPr>
                          <w:snapToGrid w:val="0"/>
                          <w:sz w:val="18"/>
                          <w:szCs w:val="18"/>
                        </w:rPr>
                        <w:t>Reference axis</w:t>
                      </w:r>
                      <w:r w:rsidRPr="00720A07">
                        <w:rPr>
                          <w:snapToGrid w:val="0"/>
                          <w:sz w:val="18"/>
                          <w:szCs w:val="18"/>
                          <w:vertAlign w:val="superscript"/>
                        </w:rPr>
                        <w:t>2</w:t>
                      </w:r>
                    </w:p>
                    <w:p w:rsidR="00A94044" w:rsidRDefault="00A94044" w:rsidP="001E0E75"/>
                  </w:txbxContent>
                </v:textbox>
              </v:shape>
              <v:shape id="Text Box 5" o:spid="_x0000_s1089" type="#_x0000_t202" style="position:absolute;left:7336;top:11114;width:598;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A94044" w:rsidRPr="006A0908" w:rsidRDefault="00A94044" w:rsidP="004E7D1C">
                      <w:pPr>
                        <w:ind w:left="-142"/>
                        <w:jc w:val="right"/>
                        <w:rPr>
                          <w:sz w:val="16"/>
                        </w:rPr>
                      </w:pPr>
                      <w:r w:rsidRPr="00671755">
                        <w:rPr>
                          <w:sz w:val="16"/>
                          <w:szCs w:val="16"/>
                        </w:rPr>
                        <w:sym w:font="Symbol" w:char="F0C6"/>
                      </w:r>
                      <w:r>
                        <w:rPr>
                          <w:sz w:val="16"/>
                          <w:szCs w:val="16"/>
                        </w:rPr>
                        <w:t xml:space="preserve"> </w:t>
                      </w:r>
                      <w:r w:rsidRPr="00671755">
                        <w:rPr>
                          <w:sz w:val="16"/>
                        </w:rPr>
                        <w:t>27</w:t>
                      </w:r>
                    </w:p>
                  </w:txbxContent>
                </v:textbox>
              </v:shape>
              <v:shape id="Text Box 4" o:spid="_x0000_s1090" type="#_x0000_t202" style="position:absolute;left:9930;top:9007;width:68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rsidR="00A94044" w:rsidRPr="006A0908" w:rsidRDefault="00A94044" w:rsidP="001E0E75">
                      <w:pPr>
                        <w:jc w:val="center"/>
                        <w:rPr>
                          <w:sz w:val="16"/>
                          <w:lang w:val="de-DE"/>
                        </w:rPr>
                      </w:pPr>
                      <w:r w:rsidRPr="00671755">
                        <w:rPr>
                          <w:sz w:val="16"/>
                          <w:lang w:val="de-DE"/>
                        </w:rPr>
                        <w:t>50</w:t>
                      </w:r>
                    </w:p>
                  </w:txbxContent>
                </v:textbox>
              </v:shape>
              <v:shape id="Text Box 142" o:spid="_x0000_s1091" type="#_x0000_t202" style="position:absolute;left:2804;top:7985;width:329;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Fx8QA&#10;AADcAAAADwAAAGRycy9kb3ducmV2LnhtbESPQYvCMBSE7wv+h/CEvSyaqiB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RcfEAAAA3AAAAA8AAAAAAAAAAAAAAAAAmAIAAGRycy9k&#10;b3ducmV2LnhtbFBLBQYAAAAABAAEAPUAAACJAwAAAAA=&#10;" stroked="f">
                <v:textbox inset="0,0,0,0">
                  <w:txbxContent>
                    <w:p w:rsidR="00A94044" w:rsidRPr="00283EAC" w:rsidRDefault="00A94044" w:rsidP="001E0E75">
                      <w:pPr>
                        <w:jc w:val="center"/>
                        <w:rPr>
                          <w:sz w:val="14"/>
                          <w:szCs w:val="18"/>
                          <w:lang w:val="en-US"/>
                        </w:rPr>
                      </w:pPr>
                      <w:r w:rsidRPr="00283EAC">
                        <w:rPr>
                          <w:sz w:val="14"/>
                          <w:szCs w:val="18"/>
                          <w:lang w:val="en-US"/>
                        </w:rPr>
                        <w:t>5</w:t>
                      </w:r>
                    </w:p>
                  </w:txbxContent>
                </v:textbox>
              </v:shape>
              <v:shape id="Text Box 143" o:spid="_x0000_s1092" type="#_x0000_t202" style="position:absolute;left:5166;top:9115;width:32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A94044" w:rsidRPr="00283EAC" w:rsidRDefault="00A94044" w:rsidP="001E0E75">
                      <w:pPr>
                        <w:jc w:val="center"/>
                        <w:rPr>
                          <w:sz w:val="14"/>
                          <w:szCs w:val="18"/>
                          <w:lang w:val="en-US"/>
                        </w:rPr>
                      </w:pPr>
                      <w:r>
                        <w:rPr>
                          <w:sz w:val="14"/>
                          <w:szCs w:val="18"/>
                          <w:lang w:val="en-US"/>
                        </w:rPr>
                        <w:t>3</w:t>
                      </w:r>
                    </w:p>
                  </w:txbxContent>
                </v:textbox>
              </v:shape>
            </v:group>
          </v:group>
        </w:pict>
      </w:r>
    </w:p>
    <w:p w:rsidR="001E0E75" w:rsidRPr="001E0E75" w:rsidRDefault="001E0E75" w:rsidP="001E0E75">
      <w:pPr>
        <w:tabs>
          <w:tab w:val="center" w:pos="4820"/>
          <w:tab w:val="right" w:pos="9356"/>
        </w:tabs>
        <w:suppressAutoHyphens w:val="0"/>
        <w:spacing w:line="240" w:lineRule="auto"/>
        <w:ind w:right="-1"/>
        <w:jc w:val="center"/>
        <w:rPr>
          <w:rFonts w:ascii="Univers" w:hAnsi="Univers"/>
          <w:sz w:val="24"/>
          <w:szCs w:val="24"/>
          <w:lang w:eastAsia="it-IT"/>
        </w:rPr>
      </w:pPr>
    </w:p>
    <w:p w:rsidR="001E0E75" w:rsidRPr="001E0E75" w:rsidRDefault="001E0E75" w:rsidP="001E0E75">
      <w:pPr>
        <w:tabs>
          <w:tab w:val="center" w:pos="4820"/>
          <w:tab w:val="right" w:pos="9356"/>
        </w:tabs>
        <w:suppressAutoHyphens w:val="0"/>
        <w:spacing w:line="240" w:lineRule="auto"/>
        <w:ind w:right="-1" w:firstLine="200"/>
        <w:rPr>
          <w:szCs w:val="24"/>
          <w:lang w:eastAsia="it-IT"/>
        </w:rPr>
      </w:pPr>
    </w:p>
    <w:p w:rsidR="001E0E75" w:rsidRPr="001E0E75" w:rsidRDefault="001E0E75" w:rsidP="001E0E75">
      <w:pPr>
        <w:spacing w:after="120"/>
        <w:ind w:left="1134" w:right="1134"/>
        <w:jc w:val="both"/>
        <w:rPr>
          <w:lang w:eastAsia="it-IT"/>
        </w:rPr>
      </w:pPr>
      <w:r w:rsidRPr="001E0E75">
        <w:rPr>
          <w:lang w:eastAsia="it-IT"/>
        </w:rPr>
        <w:t>For the notes see sheet H19/5.</w:t>
      </w:r>
    </w:p>
    <w:p w:rsidR="001E0E75" w:rsidRPr="001E0E75" w:rsidRDefault="001E0E75" w:rsidP="001E0E75">
      <w:pPr>
        <w:tabs>
          <w:tab w:val="center" w:pos="4820"/>
          <w:tab w:val="right" w:pos="9356"/>
        </w:tabs>
        <w:suppressAutoHyphens w:val="0"/>
        <w:spacing w:line="240" w:lineRule="auto"/>
        <w:ind w:right="-1"/>
        <w:rPr>
          <w:sz w:val="24"/>
          <w:szCs w:val="24"/>
          <w:lang w:eastAsia="it-IT"/>
        </w:rPr>
      </w:pP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br w:type="page"/>
      </w:r>
      <w:r w:rsidRPr="001E0E75">
        <w:rPr>
          <w:b/>
          <w:snapToGrid w:val="0"/>
          <w:szCs w:val="24"/>
          <w:lang w:eastAsia="it-IT"/>
        </w:rPr>
        <w:tab/>
        <w:t>Category H19</w:t>
      </w:r>
      <w:r w:rsidRPr="001E0E75">
        <w:rPr>
          <w:b/>
          <w:snapToGrid w:val="0"/>
          <w:szCs w:val="24"/>
          <w:lang w:eastAsia="it-IT"/>
        </w:rPr>
        <w:tab/>
        <w:t>Sheet H19/2</w:t>
      </w:r>
    </w:p>
    <w:p w:rsidR="001E0E75" w:rsidRPr="001E0E75" w:rsidRDefault="001E0E75" w:rsidP="001E0E75">
      <w:pPr>
        <w:spacing w:after="120"/>
        <w:ind w:left="1134" w:right="1134"/>
        <w:jc w:val="both"/>
        <w:rPr>
          <w:lang w:eastAsia="it-IT"/>
        </w:rPr>
      </w:pPr>
    </w:p>
    <w:tbl>
      <w:tblPr>
        <w:tblW w:w="8505" w:type="dxa"/>
        <w:tblInd w:w="1134" w:type="dxa"/>
        <w:tblLayout w:type="fixed"/>
        <w:tblCellMar>
          <w:left w:w="0" w:type="dxa"/>
          <w:right w:w="0" w:type="dxa"/>
        </w:tblCellMar>
        <w:tblLook w:val="04A0" w:firstRow="1" w:lastRow="0" w:firstColumn="1" w:lastColumn="0" w:noHBand="0" w:noVBand="1"/>
      </w:tblPr>
      <w:tblGrid>
        <w:gridCol w:w="1417"/>
        <w:gridCol w:w="1417"/>
        <w:gridCol w:w="1417"/>
        <w:gridCol w:w="1418"/>
        <w:gridCol w:w="1418"/>
        <w:gridCol w:w="1418"/>
      </w:tblGrid>
      <w:tr w:rsidR="001E0E75" w:rsidRPr="001E0E75" w:rsidTr="001E0E75">
        <w:tc>
          <w:tcPr>
            <w:tcW w:w="2834" w:type="dxa"/>
            <w:gridSpan w:val="2"/>
            <w:vMerge w:val="restart"/>
            <w:tcBorders>
              <w:top w:val="single" w:sz="4" w:space="0" w:color="auto"/>
              <w:left w:val="single" w:sz="6" w:space="0" w:color="auto"/>
              <w:right w:val="single" w:sz="6" w:space="0" w:color="auto"/>
            </w:tcBorders>
            <w:shd w:val="clear" w:color="auto" w:fill="auto"/>
            <w:vAlign w:val="bottom"/>
          </w:tcPr>
          <w:p w:rsidR="001E0E75" w:rsidRPr="001E0E75" w:rsidRDefault="001E0E75" w:rsidP="004E1871">
            <w:pPr>
              <w:spacing w:before="80" w:after="80" w:line="200" w:lineRule="exact"/>
              <w:ind w:left="113" w:right="113"/>
              <w:rPr>
                <w:i/>
                <w:sz w:val="16"/>
              </w:rPr>
            </w:pPr>
            <w:r w:rsidRPr="001E0E75">
              <w:rPr>
                <w:i/>
                <w:sz w:val="16"/>
              </w:rPr>
              <w:t>Dimensions in mm</w:t>
            </w:r>
          </w:p>
        </w:tc>
        <w:tc>
          <w:tcPr>
            <w:tcW w:w="2835"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lang w:eastAsia="it-IT"/>
              </w:rPr>
              <w:t>Filament lamps of normal production</w:t>
            </w:r>
          </w:p>
        </w:tc>
        <w:tc>
          <w:tcPr>
            <w:tcW w:w="2836"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lang w:eastAsia="it-IT"/>
              </w:rPr>
              <w:t>Standard filament lamp</w:t>
            </w:r>
          </w:p>
        </w:tc>
      </w:tr>
      <w:tr w:rsidR="001E0E75" w:rsidRPr="001E0E75" w:rsidTr="001E0E75">
        <w:tc>
          <w:tcPr>
            <w:tcW w:w="2834" w:type="dxa"/>
            <w:gridSpan w:val="2"/>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2835"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lang w:eastAsia="it-IT"/>
              </w:rPr>
              <w:t>12 V</w:t>
            </w:r>
          </w:p>
        </w:tc>
        <w:tc>
          <w:tcPr>
            <w:tcW w:w="2836"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lang w:eastAsia="it-IT"/>
              </w:rPr>
              <w:t>12 V</w:t>
            </w:r>
          </w:p>
        </w:tc>
      </w:tr>
      <w:tr w:rsidR="001E0E75" w:rsidRPr="001E0E75" w:rsidTr="001E0E75">
        <w:tc>
          <w:tcPr>
            <w:tcW w:w="2834"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e</w:t>
            </w:r>
          </w:p>
        </w:tc>
        <w:tc>
          <w:tcPr>
            <w:tcW w:w="2835"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28.5 + 0.35 / - 0.15</w:t>
            </w:r>
          </w:p>
        </w:tc>
        <w:tc>
          <w:tcPr>
            <w:tcW w:w="2836"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28.5 + 0.20 / - 0.0</w:t>
            </w:r>
          </w:p>
        </w:tc>
      </w:tr>
      <w:tr w:rsidR="001E0E75" w:rsidRPr="001E0E75" w:rsidTr="001E0E75">
        <w:tc>
          <w:tcPr>
            <w:tcW w:w="2834"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p</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28.95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28.95</w:t>
            </w:r>
          </w:p>
        </w:tc>
      </w:tr>
      <w:tr w:rsidR="001E0E75" w:rsidRPr="001E0E75" w:rsidTr="001E0E75">
        <w:tc>
          <w:tcPr>
            <w:tcW w:w="2834"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α</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max. 45°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max. 45°</w:t>
            </w:r>
          </w:p>
        </w:tc>
      </w:tr>
      <w:tr w:rsidR="001E0E75" w:rsidRPr="001E0E75" w:rsidTr="001E0E75">
        <w:tc>
          <w:tcPr>
            <w:tcW w:w="8505"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Cap PU43t-3 in accordance with IEC Publication 60061 (sheet 7004-171-1)</w:t>
            </w:r>
          </w:p>
        </w:tc>
      </w:tr>
      <w:tr w:rsidR="001E0E75" w:rsidRPr="001E0E75" w:rsidTr="001E0E75">
        <w:tc>
          <w:tcPr>
            <w:tcW w:w="8505"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Electrical and photometric characteristics</w:t>
            </w:r>
          </w:p>
        </w:tc>
      </w:tr>
      <w:tr w:rsidR="001E0E75" w:rsidRPr="001E0E75" w:rsidTr="004E1871">
        <w:tc>
          <w:tcPr>
            <w:tcW w:w="1417" w:type="dxa"/>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Rated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Volts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12</w:t>
            </w:r>
            <w:r w:rsidRPr="001E0E75">
              <w:rPr>
                <w:bCs/>
                <w:sz w:val="18"/>
                <w:szCs w:val="18"/>
                <w:vertAlign w:val="superscript"/>
                <w:lang w:eastAsia="it-IT"/>
              </w:rPr>
              <w:t>6</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12</w:t>
            </w:r>
            <w:r w:rsidRPr="001E0E75">
              <w:rPr>
                <w:bCs/>
                <w:sz w:val="18"/>
                <w:szCs w:val="18"/>
                <w:vertAlign w:val="superscript"/>
                <w:lang w:eastAsia="it-IT"/>
              </w:rPr>
              <w:t>6</w:t>
            </w:r>
          </w:p>
        </w:tc>
      </w:tr>
      <w:tr w:rsidR="001E0E75" w:rsidRPr="001E0E75" w:rsidTr="004E1871">
        <w:tc>
          <w:tcPr>
            <w:tcW w:w="1417" w:type="dxa"/>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55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55</w:t>
            </w:r>
          </w:p>
        </w:tc>
      </w:tr>
      <w:tr w:rsidR="001E0E75" w:rsidRPr="001E0E75" w:rsidTr="004E1871">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Test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Volts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13.2</w:t>
            </w:r>
          </w:p>
        </w:tc>
      </w:tr>
      <w:tr w:rsidR="001E0E75" w:rsidRPr="001E0E75" w:rsidTr="004E1871">
        <w:tc>
          <w:tcPr>
            <w:tcW w:w="1417" w:type="dxa"/>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sz w:val="18"/>
                <w:szCs w:val="18"/>
              </w:rPr>
              <w:t>Objective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68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68 max.</w:t>
            </w:r>
          </w:p>
        </w:tc>
      </w:tr>
      <w:tr w:rsidR="001E0E75" w:rsidRPr="001E0E75" w:rsidTr="004E1871">
        <w:tc>
          <w:tcPr>
            <w:tcW w:w="1417" w:type="dxa"/>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Luminous flux</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 xml:space="preserve">1 750 </w:t>
            </w:r>
            <w:r w:rsidRPr="001E0E75">
              <w:rPr>
                <w:bCs/>
                <w:sz w:val="18"/>
                <w:szCs w:val="18"/>
                <w:lang w:eastAsia="it-IT"/>
              </w:rPr>
              <w:sym w:font="Symbol" w:char="F0B1"/>
            </w:r>
            <w:r w:rsidRPr="001E0E75">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 xml:space="preserve">1 200 </w:t>
            </w:r>
            <w:r w:rsidRPr="001E0E75">
              <w:rPr>
                <w:bCs/>
                <w:sz w:val="18"/>
                <w:szCs w:val="18"/>
                <w:lang w:eastAsia="it-IT"/>
              </w:rPr>
              <w:sym w:font="Symbol" w:char="F0B1"/>
            </w:r>
            <w:r w:rsidRPr="001E0E75">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p>
        </w:tc>
      </w:tr>
      <w:tr w:rsidR="001E0E75" w:rsidRPr="001E0E75" w:rsidTr="004E1871">
        <w:tc>
          <w:tcPr>
            <w:tcW w:w="4251" w:type="dxa"/>
            <w:gridSpan w:val="3"/>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4E1871">
            <w:pPr>
              <w:spacing w:before="40" w:after="40" w:line="220" w:lineRule="exact"/>
              <w:ind w:left="113" w:right="113"/>
              <w:rPr>
                <w:sz w:val="18"/>
                <w:szCs w:val="18"/>
              </w:rPr>
            </w:pPr>
            <w:r w:rsidRPr="001E0E75">
              <w:rPr>
                <w:bCs/>
                <w:sz w:val="18"/>
                <w:szCs w:val="18"/>
                <w:lang w:eastAsia="it-IT"/>
              </w:rPr>
              <w:t xml:space="preserve">Reference luminous flux at approximately </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13.2 V</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1 750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1 200</w:t>
            </w:r>
          </w:p>
        </w:tc>
      </w:tr>
    </w:tbl>
    <w:p w:rsidR="001E0E75" w:rsidRPr="001E0E75" w:rsidRDefault="001E0E75" w:rsidP="001E0E75">
      <w:pPr>
        <w:spacing w:after="120"/>
        <w:ind w:left="1134" w:right="1134"/>
        <w:jc w:val="both"/>
      </w:pPr>
    </w:p>
    <w:p w:rsidR="001E0E75" w:rsidRPr="001E0E75" w:rsidRDefault="001E0E75" w:rsidP="001E0E75">
      <w:pPr>
        <w:spacing w:after="120"/>
        <w:ind w:left="1134" w:right="1134"/>
        <w:jc w:val="both"/>
        <w:rPr>
          <w:lang w:eastAsia="it-IT"/>
        </w:rPr>
      </w:pPr>
      <w:r w:rsidRPr="001E0E75">
        <w:rPr>
          <w:lang w:eastAsia="it-IT"/>
        </w:rPr>
        <w:t>For note 6 see sheet H19/5.</w:t>
      </w:r>
      <w:r w:rsidR="00601957">
        <w:rPr>
          <w:noProof/>
        </w:rPr>
        <w:pict>
          <v:rect id="Rectangle 18" o:spid="_x0000_s1164" style="position:absolute;left:0;text-align:left;margin-left:320.65pt;margin-top:226.8pt;width:18.45pt;height:14.0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" stroked="f">
            <v:fill opacity="32896f"/>
          </v:rect>
        </w:pict>
      </w:r>
    </w:p>
    <w:p w:rsidR="001E0E75" w:rsidRPr="001E0E75" w:rsidRDefault="001E0E75" w:rsidP="001E0E75">
      <w:pPr>
        <w:pBdr>
          <w:bottom w:val="single" w:sz="12" w:space="2"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br w:type="page"/>
      </w:r>
      <w:r w:rsidRPr="001E0E75">
        <w:rPr>
          <w:b/>
          <w:snapToGrid w:val="0"/>
          <w:szCs w:val="24"/>
          <w:lang w:eastAsia="it-IT"/>
        </w:rPr>
        <w:tab/>
        <w:t>Category H19</w:t>
      </w:r>
      <w:r w:rsidRPr="001E0E75">
        <w:rPr>
          <w:b/>
          <w:snapToGrid w:val="0"/>
          <w:szCs w:val="24"/>
          <w:lang w:eastAsia="it-IT"/>
        </w:rPr>
        <w:tab/>
        <w:t>Sheet H19/3</w:t>
      </w:r>
    </w:p>
    <w:p w:rsidR="001E0E75" w:rsidRPr="001E0E75" w:rsidRDefault="001E0E75" w:rsidP="001E0E75">
      <w:pPr>
        <w:tabs>
          <w:tab w:val="center" w:pos="4820"/>
          <w:tab w:val="right" w:pos="9498"/>
        </w:tabs>
        <w:suppressAutoHyphens w:val="0"/>
        <w:spacing w:line="240" w:lineRule="auto"/>
        <w:ind w:right="-1"/>
        <w:rPr>
          <w:rFonts w:ascii="Univers" w:hAnsi="Univers"/>
          <w:sz w:val="24"/>
          <w:szCs w:val="24"/>
          <w:lang w:eastAsia="it-IT"/>
        </w:rPr>
      </w:pPr>
    </w:p>
    <w:p w:rsidR="001E0E75" w:rsidRDefault="00601957" w:rsidP="001E0E75">
      <w:pPr>
        <w:tabs>
          <w:tab w:val="center" w:pos="4820"/>
          <w:tab w:val="right" w:pos="9356"/>
        </w:tabs>
        <w:suppressAutoHyphens w:val="0"/>
        <w:spacing w:line="240" w:lineRule="auto"/>
        <w:ind w:left="426" w:right="-1" w:hanging="426"/>
        <w:jc w:val="center"/>
        <w:rPr>
          <w:szCs w:val="24"/>
          <w:lang w:eastAsia="it-IT"/>
        </w:rPr>
      </w:pPr>
      <w:r>
        <w:rPr>
          <w:noProof/>
        </w:rPr>
        <w:pict>
          <v:rect id="Rectangle 19" o:spid="_x0000_s1165" style="position:absolute;left:0;text-align:left;margin-left:15.2pt;margin-top:3.65pt;width:436.65pt;height:357.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" filled="f" stroked="f" strokecolor="#00b0f0" strokeweight="2.25pt"/>
        </w:pict>
      </w:r>
      <w:r w:rsidR="001E0E75" w:rsidRPr="001E0E75">
        <w:rPr>
          <w:szCs w:val="24"/>
          <w:lang w:eastAsia="it-IT"/>
        </w:rPr>
        <w:t>Position of shield</w:t>
      </w:r>
    </w:p>
    <w:p w:rsidR="00223FE7" w:rsidRDefault="00223FE7" w:rsidP="001E0E75">
      <w:pPr>
        <w:tabs>
          <w:tab w:val="center" w:pos="4820"/>
          <w:tab w:val="right" w:pos="9356"/>
        </w:tabs>
        <w:suppressAutoHyphens w:val="0"/>
        <w:spacing w:line="240" w:lineRule="auto"/>
        <w:ind w:left="426" w:right="-1" w:hanging="426"/>
        <w:jc w:val="center"/>
        <w:rPr>
          <w:szCs w:val="24"/>
          <w:lang w:eastAsia="it-IT"/>
        </w:rPr>
      </w:pPr>
    </w:p>
    <w:p w:rsidR="001E0E75" w:rsidRPr="001E0E75" w:rsidRDefault="00601957" w:rsidP="001E0E75">
      <w:pPr>
        <w:tabs>
          <w:tab w:val="center" w:pos="4820"/>
          <w:tab w:val="right" w:pos="9356"/>
        </w:tabs>
        <w:suppressAutoHyphens w:val="0"/>
        <w:spacing w:line="240" w:lineRule="auto"/>
        <w:ind w:left="426" w:right="-1" w:hanging="426"/>
        <w:jc w:val="center"/>
        <w:rPr>
          <w:rFonts w:ascii="Univers" w:hAnsi="Univers"/>
          <w:sz w:val="24"/>
          <w:szCs w:val="24"/>
          <w:lang w:eastAsia="it-IT"/>
        </w:rPr>
      </w:pPr>
      <w:r>
        <w:rPr>
          <w:noProof/>
          <w:lang w:eastAsia="en-GB"/>
        </w:rPr>
        <w:pict>
          <v:group id="_x0000_s1220" style="position:absolute;left:0;text-align:left;margin-left:388.1pt;margin-top:69.55pt;width:29.5pt;height:109.6pt;z-index:251686400" coordorigin="8896,4305" coordsize="590,2192">
            <v:shape id="_x0000_s1218" type="#_x0000_t202" style="position:absolute;left:8958;top:4305;width:528;height:292" stroked="f">
              <v:textbox inset=".5mm,0,.5mm,0">
                <w:txbxContent>
                  <w:p w:rsidR="00A94044" w:rsidRPr="00055532" w:rsidRDefault="00A94044" w:rsidP="00D35932">
                    <w:pPr>
                      <w:rPr>
                        <w:lang w:val="fr-CH"/>
                      </w:rPr>
                    </w:pPr>
                    <w:r>
                      <w:rPr>
                        <w:lang w:val="fr-CH"/>
                      </w:rPr>
                      <w:t>H</w:t>
                    </w:r>
                    <w:r w:rsidRPr="00055532">
                      <w:rPr>
                        <w:vertAlign w:val="superscript"/>
                        <w:lang w:val="fr-CH"/>
                      </w:rPr>
                      <w:t>8/</w:t>
                    </w:r>
                  </w:p>
                </w:txbxContent>
              </v:textbox>
            </v:shape>
            <v:shape id="_x0000_s1219" type="#_x0000_t202" style="position:absolute;left:8896;top:6205;width:528;height:292" stroked="f">
              <v:textbox inset=".5mm,0,.5mm,0">
                <w:txbxContent>
                  <w:p w:rsidR="00A94044" w:rsidRPr="00055532" w:rsidRDefault="00A94044" w:rsidP="00D35932">
                    <w:pPr>
                      <w:rPr>
                        <w:lang w:val="fr-CH"/>
                      </w:rPr>
                    </w:pPr>
                    <w:r>
                      <w:rPr>
                        <w:lang w:val="fr-CH"/>
                      </w:rPr>
                      <w:t>V</w:t>
                    </w:r>
                    <w:r>
                      <w:rPr>
                        <w:vertAlign w:val="superscript"/>
                        <w:lang w:val="fr-CH"/>
                      </w:rPr>
                      <w:t>7</w:t>
                    </w:r>
                    <w:r w:rsidRPr="00055532">
                      <w:rPr>
                        <w:vertAlign w:val="superscript"/>
                        <w:lang w:val="fr-CH"/>
                      </w:rPr>
                      <w:t>/</w:t>
                    </w:r>
                  </w:p>
                </w:txbxContent>
              </v:textbox>
            </v:shape>
          </v:group>
        </w:pict>
      </w:r>
      <w:r>
        <w:rPr>
          <w:noProof/>
        </w:rPr>
        <w:pict>
          <v:group id="Group 347" o:spid="_x0000_s1156" style="position:absolute;left:0;text-align:left;margin-left:29.95pt;margin-top:13.35pt;width:300.8pt;height:143.4pt;z-index:251656704" coordorigin="1733,3030" coordsize="6016,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">
            <v:shape id="Textfeld 132" o:spid="_x0000_s1157" type="#_x0000_t202" style="position:absolute;left:6554;top:3030;width:1195;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FRsQA&#10;AADcAAAADwAAAGRycy9kb3ducmV2LnhtbESPT2vCQBTE74LfYXlCb7ppSrWkrlJqA70aPXh8ZJ9J&#10;avZtzK758+27guBxmJnfMOvtYGrRUesqywpeFxEI4tzqigsFx0M6/wDhPLLG2jIpGMnBdjOdrDHR&#10;tuc9dZkvRICwS1BB6X2TSOnykgy6hW2Ig3e2rUEfZFtI3WIf4KaWcRQtpcGKw0KJDX2XlF+ym1Gg&#10;V/E195dszP7SM1/Hn0PRnHZKvcyGr08Qngb/DD/av1rB2/Id7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BUbEAAAA3AAAAA8AAAAAAAAAAAAAAAAAmAIAAGRycy9k&#10;b3ducmV2LnhtbFBLBQYAAAAABAAEAPUAAACJAwAAAAA=&#10;" stroked="f" strokeweight=".5pt">
              <v:textbox inset="0,0,0,0">
                <w:txbxContent>
                  <w:p w:rsidR="00A94044" w:rsidRPr="00CB7B38" w:rsidRDefault="00A94044" w:rsidP="001E0E75">
                    <w:pPr>
                      <w:jc w:val="center"/>
                      <w:rPr>
                        <w:sz w:val="18"/>
                        <w:lang w:val="de-DE"/>
                      </w:rPr>
                    </w:pPr>
                    <w:r w:rsidRPr="00CB7B38">
                      <w:rPr>
                        <w:sz w:val="18"/>
                        <w:lang w:val="de-DE"/>
                      </w:rPr>
                      <w:t>Bulb axis</w:t>
                    </w:r>
                  </w:p>
                </w:txbxContent>
              </v:textbox>
            </v:shape>
            <v:shape id="Textfeld 133" o:spid="_x0000_s1158" type="#_x0000_t202" style="position:absolute;left:1733;top:5580;width:18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cIA&#10;AADcAAAADwAAAGRycy9kb3ducmV2LnhtbESPzarCMBSE94LvEI7gTlMV6qXXKBd/wK3VhctDc2x7&#10;bU5qE7V9eyMILoeZ+YZZrFpTiQc1rrSsYDKOQBBnVpecKzgdd6MfEM4ja6wsk4KOHKyW/d4CE22f&#10;fKBH6nMRIOwSVFB4XydSuqwgg25sa+LgXWxj0AfZ5FI3+AxwU8lpFMXSYMlhocCa1gVl1/RuFOj5&#10;9Jb5a9ql/7sL37rtMa/PG6WGg/bvF4Sn1n/Dn/ZeK5jF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psxwgAAANwAAAAPAAAAAAAAAAAAAAAAAJgCAABkcnMvZG93&#10;bnJldi54bWxQSwUGAAAAAAQABAD1AAAAhwMAAAAA&#10;" stroked="f" strokeweight=".5pt">
              <v:textbox inset="0,0,0,0">
                <w:txbxContent>
                  <w:p w:rsidR="00A94044" w:rsidRPr="008C5821" w:rsidRDefault="00A94044" w:rsidP="001E0E75">
                    <w:pPr>
                      <w:jc w:val="center"/>
                      <w:rPr>
                        <w:lang w:val="de-DE"/>
                      </w:rPr>
                    </w:pPr>
                    <w:r w:rsidRPr="008C5821">
                      <w:rPr>
                        <w:lang w:val="de-DE"/>
                      </w:rPr>
                      <w:t>Reference axis</w:t>
                    </w:r>
                  </w:p>
                </w:txbxContent>
              </v:textbox>
            </v:shape>
          </v:group>
        </w:pict>
      </w:r>
      <w:r>
        <w:rPr>
          <w:rFonts w:ascii="Univers" w:hAnsi="Univers"/>
          <w:noProof/>
          <w:sz w:val="24"/>
          <w:szCs w:val="24"/>
          <w:lang w:val="en-US"/>
        </w:rPr>
        <w:pict>
          <v:shape id="_x0000_i1025" type="#_x0000_t75" alt="Position of shield 2F CS 2013-06-10.JPG" style="width:333.75pt;height:262.5pt;visibility:visible">
            <v:imagedata r:id="rId14" o:title="Position of shield 2F CS 2013-06-10"/>
          </v:shape>
        </w:pict>
      </w:r>
    </w:p>
    <w:p w:rsidR="001E0E75" w:rsidRPr="001E0E75" w:rsidRDefault="001E0E75" w:rsidP="001E0E75">
      <w:pPr>
        <w:suppressAutoHyphens w:val="0"/>
        <w:spacing w:line="240" w:lineRule="auto"/>
        <w:jc w:val="center"/>
        <w:rPr>
          <w:szCs w:val="24"/>
          <w:lang w:eastAsia="it-IT"/>
        </w:rPr>
      </w:pPr>
      <w:r w:rsidRPr="001E0E75">
        <w:rPr>
          <w:szCs w:val="24"/>
          <w:lang w:eastAsia="it-IT"/>
        </w:rPr>
        <w:t>Position of filament</w:t>
      </w:r>
    </w:p>
    <w:p w:rsidR="001E0E75" w:rsidRPr="001E0E75" w:rsidRDefault="00601957" w:rsidP="001E0E75">
      <w:pPr>
        <w:suppressAutoHyphens w:val="0"/>
        <w:spacing w:line="240" w:lineRule="auto"/>
        <w:jc w:val="center"/>
        <w:rPr>
          <w:sz w:val="24"/>
          <w:szCs w:val="24"/>
          <w:lang w:eastAsia="it-IT"/>
        </w:rPr>
      </w:pPr>
      <w:r>
        <w:rPr>
          <w:noProof/>
          <w:lang w:eastAsia="en-GB"/>
        </w:rPr>
        <w:pict>
          <v:group id="_x0000_s1217" style="position:absolute;left:0;text-align:left;margin-left:396.4pt;margin-top:84.5pt;width:36.4pt;height:96.65pt;z-index:251683328" coordorigin="9062,10085" coordsize="728,1933">
            <v:shape id="_x0000_s1215" type="#_x0000_t202" style="position:absolute;left:9262;top:10085;width:528;height:292" stroked="f">
              <v:textbox inset=".5mm,0,.5mm,0">
                <w:txbxContent>
                  <w:p w:rsidR="00A94044" w:rsidRPr="00055532" w:rsidRDefault="00A94044" w:rsidP="00055532">
                    <w:pPr>
                      <w:rPr>
                        <w:lang w:val="fr-CH"/>
                      </w:rPr>
                    </w:pPr>
                    <w:r>
                      <w:rPr>
                        <w:lang w:val="fr-CH"/>
                      </w:rPr>
                      <w:t>H</w:t>
                    </w:r>
                    <w:r w:rsidRPr="00055532">
                      <w:rPr>
                        <w:vertAlign w:val="superscript"/>
                        <w:lang w:val="fr-CH"/>
                      </w:rPr>
                      <w:t>8/</w:t>
                    </w:r>
                  </w:p>
                </w:txbxContent>
              </v:textbox>
            </v:shape>
            <v:shape id="_x0000_s1216" type="#_x0000_t202" style="position:absolute;left:9062;top:11726;width:528;height:292" stroked="f">
              <v:textbox inset=".5mm,0,.5mm,0">
                <w:txbxContent>
                  <w:p w:rsidR="00A94044" w:rsidRPr="00055532" w:rsidRDefault="00A94044" w:rsidP="00055532">
                    <w:pPr>
                      <w:rPr>
                        <w:lang w:val="fr-CH"/>
                      </w:rPr>
                    </w:pPr>
                    <w:r>
                      <w:rPr>
                        <w:lang w:val="fr-CH"/>
                      </w:rPr>
                      <w:t>V</w:t>
                    </w:r>
                    <w:r>
                      <w:rPr>
                        <w:vertAlign w:val="superscript"/>
                        <w:lang w:val="fr-CH"/>
                      </w:rPr>
                      <w:t>7</w:t>
                    </w:r>
                    <w:r w:rsidRPr="00055532">
                      <w:rPr>
                        <w:vertAlign w:val="superscript"/>
                        <w:lang w:val="fr-CH"/>
                      </w:rPr>
                      <w:t>/</w:t>
                    </w:r>
                  </w:p>
                </w:txbxContent>
              </v:textbox>
            </v:shape>
          </v:group>
        </w:pict>
      </w:r>
      <w:r>
        <w:rPr>
          <w:noProof/>
          <w:lang w:eastAsia="en-GB"/>
        </w:rPr>
        <w:pict>
          <v:group id="_x0000_s1206" style="position:absolute;left:0;text-align:left;margin-left:72.65pt;margin-top:83.25pt;width:374.45pt;height:168.65pt;z-index:251672064" coordorigin="2587,10060" coordsize="7489,3373">
            <v:shape id="Textfeld 134" o:spid="_x0000_s1160" type="#_x0000_t202" style="position:absolute;left:2587;top:12018;width:1481;height:31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m3r0A&#10;AADcAAAADwAAAGRycy9kb3ducmV2LnhtbERPyw7BQBTdS/zD5ErsmCJByhDxSGyVheVN52pL5051&#10;Bu3fm4XE8uS8l+vGlOJNtSssKxgNIxDEqdUFZwou58NgDsJ5ZI2lZVLQkoP1qttZYqzth0/0Tnwm&#10;Qgi7GBXk3lexlC7NyaAb2oo4cDdbG/QB1pnUNX5CuCnlOIqm0mDBoSHHirY5pY/kZRTo2fiZ+kfS&#10;JvfDjZ/t/pxV151S/V6zWYDw1Pi/+Oc+agWTa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em3r0AAADcAAAADwAAAAAAAAAAAAAAAACYAgAAZHJzL2Rvd25yZXYu&#10;eG1sUEsFBgAAAAAEAAQA9QAAAIIDAAAAAA==&#10;" stroked="f" strokeweight=".5pt">
              <v:textbox inset="0,0,0,0">
                <w:txbxContent>
                  <w:p w:rsidR="00A94044" w:rsidRPr="008C5821" w:rsidRDefault="00A94044" w:rsidP="001E0E75">
                    <w:pPr>
                      <w:jc w:val="center"/>
                      <w:rPr>
                        <w:lang w:val="de-DE"/>
                      </w:rPr>
                    </w:pPr>
                    <w:r w:rsidRPr="008C5821">
                      <w:rPr>
                        <w:lang w:val="de-DE"/>
                      </w:rPr>
                      <w:t>Reference axis</w:t>
                    </w:r>
                  </w:p>
                </w:txbxContent>
              </v:textbox>
            </v:shape>
            <v:shape id="Textfeld 135" o:spid="_x0000_s1161" type="#_x0000_t202" style="position:absolute;left:2691;top:12571;width:2947;height:31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DRcQA&#10;AADcAAAADwAAAGRycy9kb3ducmV2LnhtbESPzWrDMBCE74G+g9hCbrGcFNzgWg6lrSHXOjnkuFjr&#10;n9paOZaa2G9fFQo9DjPzDZMdZjOIG02us6xgG8UgiCurO24UnE/FZg/CeWSNg2VSsJCDQ/6wyjDV&#10;9s6fdCt9IwKEXYoKWu/HVEpXtWTQRXYkDl5tJ4M+yKmResJ7gJtB7uI4kQY7DgstjvTWUtWX30aB&#10;ft5dK9+XS/lV1HxdPk7NeHlXav04v76A8DT7//Bf+6gVPCVb+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A0XEAAAA3AAAAA8AAAAAAAAAAAAAAAAAmAIAAGRycy9k&#10;b3ducmV2LnhtbFBLBQYAAAAABAAEAPUAAACJAwAAAAA=&#10;" stroked="f" strokeweight=".5pt">
              <v:textbox inset="0,0,0,0">
                <w:txbxContent>
                  <w:p w:rsidR="00A94044" w:rsidRPr="008C5821" w:rsidRDefault="00A94044" w:rsidP="001E0E75">
                    <w:pPr>
                      <w:jc w:val="center"/>
                      <w:rPr>
                        <w:lang w:val="de-DE"/>
                      </w:rPr>
                    </w:pPr>
                    <w:r w:rsidRPr="008C5821">
                      <w:rPr>
                        <w:lang w:val="de-DE"/>
                      </w:rPr>
                      <w:t xml:space="preserve">Axis of major filament </w:t>
                    </w:r>
                  </w:p>
                </w:txbxContent>
              </v:textbox>
            </v:shape>
            <v:shape id="Textfeld 136" o:spid="_x0000_s1162" type="#_x0000_t202" style="position:absolute;left:3030;top:13116;width:3611;height:31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dMsIA&#10;AADcAAAADwAAAGRycy9kb3ducmV2LnhtbESPzarCMBSE9xd8h3AEd9fUCirVKOIPuLXexV0emmNb&#10;bU5qE7V9eyMILoeZ+YZZrFpTiQc1rrSsYDSMQBBnVpecK/g77X9nIJxH1lhZJgUdOVgtez8LTLR9&#10;8pEeqc9FgLBLUEHhfZ1I6bKCDLqhrYmDd7aNQR9kk0vd4DPATSXjKJpIgyWHhQJr2hSUXdO7UaCn&#10;8S3z17RLL/sz37rdKa//t0oN+u16DsJT67/hT/ugFYwn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Z0ywgAAANwAAAAPAAAAAAAAAAAAAAAAAJgCAABkcnMvZG93&#10;bnJldi54bWxQSwUGAAAAAAQABAD1AAAAhwMAAAAA&#10;" stroked="f" strokeweight=".5pt">
              <v:textbox inset="0,0,0,0">
                <w:txbxContent>
                  <w:p w:rsidR="00A94044" w:rsidRPr="008C5821" w:rsidRDefault="00A94044" w:rsidP="001E0E75">
                    <w:pPr>
                      <w:jc w:val="center"/>
                      <w:rPr>
                        <w:lang w:val="en-US"/>
                      </w:rPr>
                    </w:pPr>
                    <w:r w:rsidRPr="008C5821">
                      <w:rPr>
                        <w:lang w:val="en-US"/>
                      </w:rPr>
                      <w:t xml:space="preserve">Axis of minor filament </w:t>
                    </w:r>
                  </w:p>
                </w:txbxContent>
              </v:textbox>
            </v:shape>
            <v:shape id="Textfeld 137" o:spid="_x0000_s1163" type="#_x0000_t202" style="position:absolute;left:9424;top:10060;width:652;height:31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4qcMA&#10;AADcAAAADwAAAGRycy9kb3ducmV2LnhtbESPT2vCQBTE7wW/w/IEb3VThSgxq5S2Aa+NHjw+si9/&#10;NPs2ZreafPuuIHgcZuY3TLobTCtu1LvGsoKPeQSCuLC64UrB8ZC9r0E4j6yxtUwKRnKw207eUky0&#10;vfMv3XJfiQBhl6CC2vsukdIVNRl0c9sRB6+0vUEfZF9J3eM9wE0rF1EUS4MNh4UaO/qqqbjkf0aB&#10;Xi2uhb/kY37OSr6OP4eqO30rNZsOnxsQngb/Cj/be61gGS/hc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U4qcMAAADcAAAADwAAAAAAAAAAAAAAAACYAgAAZHJzL2Rv&#10;d25yZXYueG1sUEsFBgAAAAAEAAQA9QAAAIgDAAAAAA==&#10;" stroked="f" strokeweight=".5pt">
              <v:textbox inset="0,0,0,0">
                <w:txbxContent>
                  <w:p w:rsidR="00A94044" w:rsidRPr="00C92F5C" w:rsidRDefault="00A94044" w:rsidP="001E0E75">
                    <w:pPr>
                      <w:rPr>
                        <w:sz w:val="16"/>
                        <w:lang w:val="de-DE"/>
                      </w:rPr>
                    </w:pPr>
                    <w:r>
                      <w:rPr>
                        <w:sz w:val="16"/>
                        <w:lang w:val="de-DE"/>
                      </w:rPr>
                      <w:t xml:space="preserve"> </w:t>
                    </w:r>
                    <w:r w:rsidRPr="00C92F5C">
                      <w:rPr>
                        <w:sz w:val="16"/>
                        <w:lang w:val="de-DE"/>
                      </w:rPr>
                      <w:t>8/</w:t>
                    </w:r>
                  </w:p>
                </w:txbxContent>
              </v:textbox>
            </v:shape>
          </v:group>
        </w:pict>
      </w:r>
      <w:r>
        <w:rPr>
          <w:noProof/>
          <w:sz w:val="24"/>
          <w:szCs w:val="24"/>
          <w:lang w:val="en-US"/>
        </w:rPr>
        <w:pict>
          <v:shape id="_x0000_i1026" type="#_x0000_t75" style="width:351pt;height:276pt;visibility:visible">
            <v:imagedata r:id="rId15" o:title=""/>
          </v:shape>
        </w:pict>
      </w: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sz w:val="24"/>
          <w:szCs w:val="24"/>
          <w:lang w:eastAsia="it-IT"/>
        </w:rPr>
        <w:br w:type="page"/>
      </w:r>
      <w:r w:rsidRPr="001E0E75">
        <w:rPr>
          <w:b/>
          <w:snapToGrid w:val="0"/>
          <w:szCs w:val="24"/>
          <w:lang w:eastAsia="it-IT"/>
        </w:rPr>
        <w:tab/>
        <w:t>Category H19</w:t>
      </w:r>
      <w:r w:rsidRPr="001E0E75">
        <w:rPr>
          <w:b/>
          <w:snapToGrid w:val="0"/>
          <w:szCs w:val="24"/>
          <w:lang w:eastAsia="it-IT"/>
        </w:rPr>
        <w:tab/>
        <w:t>Sheet H19/4</w:t>
      </w:r>
    </w:p>
    <w:p w:rsidR="001E0E75" w:rsidRPr="001E0E75" w:rsidRDefault="001E0E75" w:rsidP="001E0E75">
      <w:pPr>
        <w:spacing w:after="120"/>
        <w:ind w:left="1134" w:right="1134"/>
        <w:jc w:val="both"/>
        <w:rPr>
          <w:lang w:eastAsia="it-IT"/>
        </w:rPr>
      </w:pPr>
    </w:p>
    <w:p w:rsidR="001E0E75" w:rsidRPr="001E0E75" w:rsidRDefault="001E0E75" w:rsidP="001E0E75">
      <w:pPr>
        <w:tabs>
          <w:tab w:val="center" w:pos="4820"/>
          <w:tab w:val="right" w:pos="9356"/>
        </w:tabs>
        <w:suppressAutoHyphens w:val="0"/>
        <w:spacing w:line="240" w:lineRule="auto"/>
        <w:ind w:left="426" w:right="-1" w:hanging="426"/>
        <w:jc w:val="center"/>
        <w:rPr>
          <w:snapToGrid w:val="0"/>
          <w:szCs w:val="24"/>
          <w:lang w:eastAsia="it-IT"/>
        </w:rPr>
      </w:pPr>
      <w:r w:rsidRPr="001E0E75">
        <w:rPr>
          <w:bCs/>
          <w:szCs w:val="24"/>
          <w:lang w:eastAsia="it-IT"/>
        </w:rPr>
        <w:t xml:space="preserve">Table of the dimensions (in mm) referred to in the drawings on sheet </w:t>
      </w:r>
      <w:r w:rsidRPr="001E0E75">
        <w:rPr>
          <w:snapToGrid w:val="0"/>
          <w:szCs w:val="24"/>
          <w:lang w:eastAsia="it-IT"/>
        </w:rPr>
        <w:t>H19/3</w:t>
      </w:r>
    </w:p>
    <w:p w:rsidR="001E0E75" w:rsidRPr="001E0E75" w:rsidRDefault="001E0E75" w:rsidP="001E0E75">
      <w:pPr>
        <w:tabs>
          <w:tab w:val="center" w:pos="4820"/>
          <w:tab w:val="right" w:pos="9356"/>
        </w:tabs>
        <w:suppressAutoHyphens w:val="0"/>
        <w:spacing w:line="240" w:lineRule="auto"/>
        <w:ind w:left="426" w:right="-1" w:hanging="426"/>
        <w:jc w:val="center"/>
        <w:rPr>
          <w:snapToGrid w:val="0"/>
          <w:szCs w:val="24"/>
          <w:lang w:eastAsia="it-IT"/>
        </w:rPr>
      </w:pPr>
    </w:p>
    <w:tbl>
      <w:tblPr>
        <w:tblW w:w="7370" w:type="dxa"/>
        <w:tblInd w:w="1134" w:type="dxa"/>
        <w:tblLayout w:type="fixed"/>
        <w:tblCellMar>
          <w:left w:w="0" w:type="dxa"/>
          <w:right w:w="0" w:type="dxa"/>
        </w:tblCellMar>
        <w:tblLook w:val="04A0" w:firstRow="1" w:lastRow="0" w:firstColumn="1" w:lastColumn="0" w:noHBand="0" w:noVBand="1"/>
      </w:tblPr>
      <w:tblGrid>
        <w:gridCol w:w="1841"/>
        <w:gridCol w:w="1843"/>
        <w:gridCol w:w="1843"/>
        <w:gridCol w:w="1843"/>
      </w:tblGrid>
      <w:tr w:rsidR="001E0E75" w:rsidRPr="001E0E75" w:rsidTr="004D3980">
        <w:tc>
          <w:tcPr>
            <w:tcW w:w="1841" w:type="dxa"/>
            <w:vMerge w:val="restart"/>
            <w:tcBorders>
              <w:top w:val="single" w:sz="4" w:space="0" w:color="auto"/>
              <w:left w:val="single" w:sz="8" w:space="0" w:color="auto"/>
              <w:right w:val="single" w:sz="2"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szCs w:val="24"/>
                <w:lang w:eastAsia="it-IT"/>
              </w:rPr>
              <w:t xml:space="preserve"> Reference*</w:t>
            </w:r>
          </w:p>
        </w:tc>
        <w:tc>
          <w:tcPr>
            <w:tcW w:w="1843" w:type="dxa"/>
            <w:vMerge w:val="restart"/>
            <w:tcBorders>
              <w:top w:val="single" w:sz="4" w:space="0" w:color="auto"/>
              <w:left w:val="single" w:sz="2" w:space="0" w:color="auto"/>
              <w:bottom w:val="single" w:sz="12" w:space="0" w:color="auto"/>
              <w:right w:val="single" w:sz="2"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szCs w:val="24"/>
                <w:lang w:eastAsia="it-IT"/>
              </w:rPr>
              <w:t>Dimension**</w:t>
            </w:r>
          </w:p>
        </w:tc>
        <w:tc>
          <w:tcPr>
            <w:tcW w:w="3686" w:type="dxa"/>
            <w:gridSpan w:val="2"/>
            <w:tcBorders>
              <w:top w:val="single" w:sz="4" w:space="0" w:color="auto"/>
              <w:left w:val="single" w:sz="2" w:space="0" w:color="auto"/>
              <w:bottom w:val="single" w:sz="8" w:space="0" w:color="auto"/>
              <w:right w:val="single" w:sz="8"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Tolerance</w:t>
            </w:r>
          </w:p>
        </w:tc>
      </w:tr>
      <w:tr w:rsidR="001E0E75" w:rsidRPr="001E0E75" w:rsidTr="004D3980">
        <w:tc>
          <w:tcPr>
            <w:tcW w:w="1841" w:type="dxa"/>
            <w:vMerge/>
            <w:tcBorders>
              <w:left w:val="single" w:sz="8" w:space="0" w:color="auto"/>
              <w:bottom w:val="single" w:sz="12" w:space="0" w:color="auto"/>
              <w:right w:val="single" w:sz="2"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1843" w:type="dxa"/>
            <w:vMerge/>
            <w:tcBorders>
              <w:left w:val="single" w:sz="2" w:space="0" w:color="auto"/>
              <w:bottom w:val="single" w:sz="12" w:space="0" w:color="auto"/>
              <w:right w:val="single" w:sz="2"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1843" w:type="dxa"/>
            <w:tcBorders>
              <w:top w:val="single" w:sz="8" w:space="0" w:color="auto"/>
              <w:left w:val="single" w:sz="2" w:space="0" w:color="auto"/>
              <w:bottom w:val="single" w:sz="12" w:space="0" w:color="auto"/>
              <w:right w:val="single" w:sz="2"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bCs/>
                <w:i/>
                <w:sz w:val="16"/>
                <w:szCs w:val="24"/>
                <w:lang w:eastAsia="it-IT"/>
              </w:rPr>
              <w:t>Filament lamps of normal production</w:t>
            </w:r>
          </w:p>
        </w:tc>
        <w:tc>
          <w:tcPr>
            <w:tcW w:w="1843" w:type="dxa"/>
            <w:tcBorders>
              <w:top w:val="single" w:sz="8" w:space="0" w:color="auto"/>
              <w:left w:val="single" w:sz="2" w:space="0" w:color="auto"/>
              <w:bottom w:val="single" w:sz="12" w:space="0" w:color="auto"/>
              <w:right w:val="single" w:sz="8" w:space="0" w:color="auto"/>
            </w:tcBorders>
            <w:shd w:val="clear" w:color="auto" w:fill="auto"/>
            <w:vAlign w:val="bottom"/>
          </w:tcPr>
          <w:p w:rsidR="001E0E75" w:rsidRPr="001E0E75" w:rsidRDefault="001E0E75" w:rsidP="001E0E75">
            <w:pPr>
              <w:tabs>
                <w:tab w:val="center" w:pos="4820"/>
                <w:tab w:val="right" w:pos="9356"/>
              </w:tabs>
              <w:spacing w:before="80" w:after="80" w:line="200" w:lineRule="exact"/>
              <w:ind w:left="113" w:right="113"/>
              <w:jc w:val="right"/>
              <w:rPr>
                <w:i/>
                <w:sz w:val="16"/>
              </w:rPr>
            </w:pPr>
            <w:r w:rsidRPr="001E0E75">
              <w:rPr>
                <w:bCs/>
                <w:i/>
                <w:sz w:val="16"/>
                <w:szCs w:val="24"/>
                <w:lang w:eastAsia="it-IT"/>
              </w:rPr>
              <w:t>Standard filament lamp</w:t>
            </w:r>
          </w:p>
        </w:tc>
      </w:tr>
      <w:tr w:rsidR="001E0E75" w:rsidRPr="001E0E75" w:rsidTr="004D3980">
        <w:tc>
          <w:tcPr>
            <w:tcW w:w="1841" w:type="dxa"/>
            <w:tcBorders>
              <w:top w:val="single" w:sz="1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a/26.0</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0.7</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1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a/24.5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0.7</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0.40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b1/29.5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b1/33.0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b1/29.5 mv</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b2/29.5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b2/33.0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b2/29.5 mv</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c/29.5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1.7</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c/33</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c/29.5 mv</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d</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min. 1.1</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e</w:t>
            </w:r>
            <w:r w:rsidRPr="001E0E75">
              <w:rPr>
                <w:bCs/>
                <w:sz w:val="18"/>
                <w:szCs w:val="18"/>
                <w:vertAlign w:val="superscript"/>
                <w:lang w:eastAsia="it-IT"/>
              </w:rPr>
              <w:t>11</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28.5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+0.35 / -0.15</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+0.20 / -0.0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 xml:space="preserve">f </w:t>
            </w:r>
            <w:r w:rsidRPr="001E0E75">
              <w:rPr>
                <w:bCs/>
                <w:sz w:val="18"/>
                <w:szCs w:val="18"/>
                <w:vertAlign w:val="superscript"/>
                <w:lang w:eastAsia="it-IT"/>
              </w:rPr>
              <w:t>9, 10, 11</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1.4</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g/26.0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0.40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g/24.5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0.50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h/29.5</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0.40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0.25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h/33.0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h/29.5 mv</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0.15</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 xml:space="preserve">lR </w:t>
            </w:r>
            <w:r w:rsidRPr="001E0E75">
              <w:rPr>
                <w:bCs/>
                <w:sz w:val="18"/>
                <w:szCs w:val="18"/>
                <w:vertAlign w:val="superscript"/>
                <w:lang w:eastAsia="it-IT"/>
              </w:rPr>
              <w:t>9, 12</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4.0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0.60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 xml:space="preserve">lC </w:t>
            </w:r>
            <w:r w:rsidRPr="001E0E75">
              <w:rPr>
                <w:bCs/>
                <w:sz w:val="18"/>
                <w:szCs w:val="18"/>
                <w:vertAlign w:val="superscript"/>
                <w:lang w:eastAsia="it-IT"/>
              </w:rPr>
              <w:t>9, 10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5.2</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0.60</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r>
      <w:tr w:rsidR="001E0E75" w:rsidRPr="001E0E75" w:rsidTr="004D3980">
        <w:tc>
          <w:tcPr>
            <w:tcW w:w="1841" w:type="dxa"/>
            <w:tcBorders>
              <w:top w:val="single" w:sz="2" w:space="0" w:color="auto"/>
              <w:left w:val="single" w:sz="8"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p/33.0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Depends on the shape of the shield</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w:t>
            </w:r>
          </w:p>
        </w:tc>
        <w:tc>
          <w:tcPr>
            <w:tcW w:w="1843" w:type="dxa"/>
            <w:tcBorders>
              <w:top w:val="single" w:sz="2" w:space="0" w:color="auto"/>
              <w:left w:val="single" w:sz="2" w:space="0" w:color="auto"/>
              <w:bottom w:val="single" w:sz="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w:t>
            </w:r>
          </w:p>
        </w:tc>
      </w:tr>
      <w:tr w:rsidR="001E0E75" w:rsidRPr="001E0E75" w:rsidTr="004D3980">
        <w:tc>
          <w:tcPr>
            <w:tcW w:w="1841" w:type="dxa"/>
            <w:tcBorders>
              <w:top w:val="single" w:sz="2" w:space="0" w:color="auto"/>
              <w:left w:val="single" w:sz="8" w:space="0" w:color="auto"/>
              <w:bottom w:val="single" w:sz="1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rPr>
                <w:sz w:val="18"/>
                <w:szCs w:val="18"/>
              </w:rPr>
            </w:pPr>
            <w:r w:rsidRPr="001E0E75">
              <w:rPr>
                <w:bCs/>
                <w:sz w:val="18"/>
                <w:szCs w:val="18"/>
                <w:lang w:eastAsia="it-IT"/>
              </w:rPr>
              <w:t>q/33.0</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t>(p+q)/2</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0.60</w:t>
            </w:r>
          </w:p>
        </w:tc>
        <w:tc>
          <w:tcPr>
            <w:tcW w:w="1843" w:type="dxa"/>
            <w:tcBorders>
              <w:top w:val="single" w:sz="2" w:space="0" w:color="auto"/>
              <w:left w:val="single" w:sz="2" w:space="0" w:color="auto"/>
              <w:bottom w:val="single" w:sz="12" w:space="0" w:color="auto"/>
              <w:right w:val="single" w:sz="8"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rPr>
            </w:pPr>
            <w:r w:rsidRPr="001E0E75">
              <w:rPr>
                <w:bCs/>
                <w:sz w:val="18"/>
                <w:szCs w:val="18"/>
                <w:lang w:eastAsia="it-IT"/>
              </w:rPr>
              <w:sym w:font="Symbol" w:char="F0B1"/>
            </w:r>
            <w:r w:rsidRPr="001E0E75">
              <w:rPr>
                <w:bCs/>
                <w:sz w:val="18"/>
                <w:szCs w:val="18"/>
                <w:lang w:eastAsia="it-IT"/>
              </w:rPr>
              <w:t>0.30</w:t>
            </w:r>
          </w:p>
        </w:tc>
      </w:tr>
    </w:tbl>
    <w:p w:rsidR="001E0E75" w:rsidRPr="001E0E75" w:rsidRDefault="001E0E75" w:rsidP="001E0E75">
      <w:pPr>
        <w:spacing w:before="240" w:after="120"/>
        <w:ind w:left="1134" w:right="1134"/>
        <w:jc w:val="both"/>
        <w:rPr>
          <w:sz w:val="18"/>
          <w:szCs w:val="18"/>
          <w:lang w:eastAsia="it-IT"/>
        </w:rPr>
      </w:pPr>
      <w:r w:rsidRPr="001E0E75">
        <w:rPr>
          <w:sz w:val="18"/>
          <w:szCs w:val="18"/>
          <w:lang w:eastAsia="it-IT"/>
        </w:rPr>
        <w:t>*</w:t>
      </w:r>
      <w:r w:rsidRPr="001E0E75">
        <w:rPr>
          <w:sz w:val="18"/>
          <w:szCs w:val="18"/>
          <w:lang w:eastAsia="it-IT"/>
        </w:rPr>
        <w:tab/>
        <w:t>"../24.5" means dimension to be measured at the distance from the reference plane indicated in mm after the stroke.</w:t>
      </w:r>
    </w:p>
    <w:p w:rsidR="001E0E75" w:rsidRPr="001E0E75" w:rsidRDefault="001E0E75" w:rsidP="001E0E75">
      <w:pPr>
        <w:spacing w:after="120"/>
        <w:ind w:left="1134" w:right="1134"/>
        <w:jc w:val="both"/>
        <w:rPr>
          <w:sz w:val="18"/>
          <w:szCs w:val="18"/>
          <w:lang w:eastAsia="it-IT"/>
        </w:rPr>
      </w:pPr>
      <w:r w:rsidRPr="001E0E75">
        <w:rPr>
          <w:sz w:val="18"/>
          <w:szCs w:val="18"/>
          <w:lang w:eastAsia="it-IT"/>
        </w:rPr>
        <w:t>**</w:t>
      </w:r>
      <w:r w:rsidRPr="001E0E75">
        <w:rPr>
          <w:sz w:val="18"/>
          <w:szCs w:val="18"/>
          <w:lang w:eastAsia="it-IT"/>
        </w:rPr>
        <w:tab/>
        <w:t>"../29.5 mv" means the value measured at a distance of 29.5 mm from the reference plane.</w:t>
      </w:r>
    </w:p>
    <w:p w:rsidR="001E0E75" w:rsidRPr="001E0E75" w:rsidRDefault="001E0E75" w:rsidP="001E0E75">
      <w:pPr>
        <w:spacing w:after="120"/>
        <w:ind w:left="1134" w:right="1134"/>
        <w:jc w:val="both"/>
        <w:rPr>
          <w:lang w:eastAsia="it-IT"/>
        </w:rPr>
      </w:pPr>
    </w:p>
    <w:p w:rsidR="001E0E75" w:rsidRPr="001E0E75" w:rsidRDefault="001E0E75" w:rsidP="001E0E75">
      <w:pPr>
        <w:spacing w:after="120"/>
        <w:ind w:left="1134" w:right="1134"/>
        <w:jc w:val="both"/>
        <w:rPr>
          <w:lang w:eastAsia="it-IT"/>
        </w:rPr>
      </w:pPr>
      <w:r w:rsidRPr="001E0E75">
        <w:rPr>
          <w:lang w:eastAsia="it-IT"/>
        </w:rPr>
        <w:t>For the notes see sheet H19/5.</w:t>
      </w:r>
    </w:p>
    <w:p w:rsidR="001E0E75" w:rsidRPr="001E0E75" w:rsidRDefault="001E0E75" w:rsidP="001E0E75">
      <w:pPr>
        <w:tabs>
          <w:tab w:val="center" w:pos="4820"/>
          <w:tab w:val="right" w:pos="9356"/>
        </w:tabs>
        <w:suppressAutoHyphens w:val="0"/>
        <w:spacing w:line="240" w:lineRule="auto"/>
        <w:ind w:right="-1"/>
        <w:rPr>
          <w:sz w:val="24"/>
          <w:szCs w:val="24"/>
          <w:lang w:eastAsia="it-IT"/>
        </w:rPr>
      </w:pP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br w:type="page"/>
      </w:r>
      <w:r w:rsidRPr="001E0E75">
        <w:rPr>
          <w:b/>
          <w:snapToGrid w:val="0"/>
          <w:szCs w:val="24"/>
          <w:lang w:eastAsia="it-IT"/>
        </w:rPr>
        <w:tab/>
        <w:t>Category H19</w:t>
      </w:r>
      <w:r w:rsidRPr="001E0E75">
        <w:rPr>
          <w:b/>
          <w:snapToGrid w:val="0"/>
          <w:szCs w:val="24"/>
          <w:lang w:eastAsia="it-IT"/>
        </w:rPr>
        <w:tab/>
        <w:t>Sheet H19/5</w:t>
      </w:r>
    </w:p>
    <w:p w:rsidR="001E0E75" w:rsidRPr="001E0E75" w:rsidRDefault="001E0E75" w:rsidP="001E0E75">
      <w:pPr>
        <w:tabs>
          <w:tab w:val="right" w:pos="1021"/>
        </w:tabs>
        <w:spacing w:before="120" w:line="220" w:lineRule="exact"/>
        <w:ind w:left="1503" w:right="1134" w:hanging="301"/>
        <w:rPr>
          <w:snapToGrid w:val="0"/>
          <w:sz w:val="18"/>
        </w:rPr>
      </w:pPr>
      <w:r w:rsidRPr="001E0E75">
        <w:rPr>
          <w:snapToGrid w:val="0"/>
          <w:sz w:val="18"/>
          <w:vertAlign w:val="superscript"/>
        </w:rPr>
        <w:t>1</w:t>
      </w:r>
      <w:r w:rsidRPr="001E0E75">
        <w:rPr>
          <w:snapToGrid w:val="0"/>
          <w:sz w:val="18"/>
        </w:rPr>
        <w:tab/>
        <w:t>The reference plane is the plane formed by the seating points of the three lugs of the cap ring.</w:t>
      </w:r>
    </w:p>
    <w:p w:rsidR="001E0E75" w:rsidRPr="001E0E75" w:rsidRDefault="001E0E75" w:rsidP="001E0E75">
      <w:pPr>
        <w:tabs>
          <w:tab w:val="right" w:pos="1021"/>
        </w:tabs>
        <w:spacing w:line="220" w:lineRule="exact"/>
        <w:ind w:left="1500" w:right="1134" w:hanging="300"/>
        <w:rPr>
          <w:snapToGrid w:val="0"/>
          <w:sz w:val="18"/>
        </w:rPr>
      </w:pPr>
      <w:r w:rsidRPr="001E0E75">
        <w:rPr>
          <w:snapToGrid w:val="0"/>
          <w:sz w:val="18"/>
          <w:vertAlign w:val="superscript"/>
        </w:rPr>
        <w:t>2</w:t>
      </w:r>
      <w:r w:rsidRPr="001E0E75">
        <w:rPr>
          <w:snapToGrid w:val="0"/>
          <w:sz w:val="18"/>
        </w:rPr>
        <w:tab/>
        <w:t>The reference axis is perpendicular to the reference plane and passes through the centre of the circle of diameter "M".</w:t>
      </w:r>
    </w:p>
    <w:p w:rsidR="001E0E75" w:rsidRPr="001E0E75" w:rsidRDefault="001E0E75" w:rsidP="001E0E75">
      <w:pPr>
        <w:tabs>
          <w:tab w:val="right" w:pos="1021"/>
        </w:tabs>
        <w:spacing w:line="220" w:lineRule="exact"/>
        <w:ind w:left="1500" w:right="1134" w:hanging="300"/>
        <w:rPr>
          <w:snapToGrid w:val="0"/>
          <w:sz w:val="18"/>
        </w:rPr>
      </w:pPr>
      <w:r w:rsidRPr="001E0E75">
        <w:rPr>
          <w:snapToGrid w:val="0"/>
          <w:sz w:val="18"/>
          <w:vertAlign w:val="superscript"/>
        </w:rPr>
        <w:t>3</w:t>
      </w:r>
      <w:r w:rsidRPr="001E0E75">
        <w:rPr>
          <w:snapToGrid w:val="0"/>
          <w:sz w:val="18"/>
        </w:rPr>
        <w:tab/>
        <w:t>The light emitted from standard filament lamps and from normal production lamps shall be white.</w:t>
      </w:r>
    </w:p>
    <w:p w:rsidR="001E0E75" w:rsidRPr="001E0E75" w:rsidRDefault="001E0E75" w:rsidP="001E0E75">
      <w:pPr>
        <w:tabs>
          <w:tab w:val="right" w:pos="1021"/>
        </w:tabs>
        <w:spacing w:line="220" w:lineRule="exact"/>
        <w:ind w:left="1500" w:right="1134" w:hanging="300"/>
        <w:rPr>
          <w:snapToGrid w:val="0"/>
          <w:sz w:val="18"/>
        </w:rPr>
      </w:pPr>
      <w:r w:rsidRPr="001E0E75">
        <w:rPr>
          <w:snapToGrid w:val="0"/>
          <w:sz w:val="18"/>
          <w:vertAlign w:val="superscript"/>
        </w:rPr>
        <w:t>4</w:t>
      </w:r>
      <w:r w:rsidRPr="001E0E75">
        <w:rPr>
          <w:snapToGrid w:val="0"/>
          <w:sz w:val="18"/>
        </w:rPr>
        <w:tab/>
        <w:t>The bulb and supports shall not exceed the envelope as in Figure 2.</w:t>
      </w:r>
    </w:p>
    <w:p w:rsidR="001E0E75" w:rsidRPr="001E0E75" w:rsidRDefault="001E0E75" w:rsidP="001E0E75">
      <w:pPr>
        <w:tabs>
          <w:tab w:val="right" w:pos="1021"/>
        </w:tabs>
        <w:spacing w:line="220" w:lineRule="exact"/>
        <w:ind w:left="1500" w:right="1134" w:hanging="300"/>
        <w:rPr>
          <w:snapToGrid w:val="0"/>
          <w:sz w:val="18"/>
        </w:rPr>
      </w:pPr>
      <w:r w:rsidRPr="001E0E75">
        <w:rPr>
          <w:snapToGrid w:val="0"/>
          <w:sz w:val="18"/>
          <w:vertAlign w:val="superscript"/>
        </w:rPr>
        <w:t>5</w:t>
      </w:r>
      <w:r w:rsidRPr="001E0E75">
        <w:rPr>
          <w:snapToGrid w:val="0"/>
          <w:sz w:val="18"/>
        </w:rPr>
        <w:tab/>
        <w:t>The obscuration shall extend at least as far as the cylindrical part of the bulb. It shall also overlap the internal shield when the latter is viewed in a direction perpendicular to the reference axis.</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6</w:t>
      </w:r>
      <w:r w:rsidRPr="001E0E75">
        <w:rPr>
          <w:sz w:val="18"/>
        </w:rPr>
        <w:tab/>
        <w:t>The value indicated in the left hand column relate to the major filament. Those indicated in the right-hand column relate to the minor filament.</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7</w:t>
      </w:r>
      <w:r w:rsidRPr="001E0E75">
        <w:rPr>
          <w:sz w:val="18"/>
        </w:rPr>
        <w:tab/>
        <w:t>Plane V-V is the plane perpendicular to the reference plane and passing through the reference axis and through the intersection of the circle of diameter "M" with the axis of the reference lug.</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8</w:t>
      </w:r>
      <w:r w:rsidRPr="001E0E75">
        <w:rPr>
          <w:sz w:val="18"/>
        </w:rPr>
        <w:tab/>
        <w:t>Plane H-H is the plane perpendicular to both the reference plane and plane V-V and passing through the reference axis.</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9</w:t>
      </w:r>
      <w:r w:rsidRPr="001E0E75">
        <w:rPr>
          <w:sz w:val="18"/>
        </w:rPr>
        <w:tab/>
        <w:t xml:space="preserve">The end turns of the filament are defined as being the first luminous turn and the last luminous turn that are at substantially the correct helix angle. </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10</w:t>
      </w:r>
      <w:r w:rsidRPr="001E0E75">
        <w:rPr>
          <w:sz w:val="18"/>
        </w:rPr>
        <w:tab/>
        <w:t>For the minor filament, the points to be measured are the intersections, seen in direction 1, of either the lateral edge of the shield or the filament axis with the outside of the end turns defined under note 9.</w:t>
      </w:r>
    </w:p>
    <w:p w:rsidR="001E0E75" w:rsidRPr="001E0E75" w:rsidRDefault="001E0E75" w:rsidP="001E0E75">
      <w:pPr>
        <w:tabs>
          <w:tab w:val="right" w:pos="1021"/>
        </w:tabs>
        <w:spacing w:line="220" w:lineRule="exact"/>
        <w:ind w:left="1500" w:right="1134" w:hanging="300"/>
        <w:rPr>
          <w:sz w:val="18"/>
        </w:rPr>
      </w:pPr>
      <w:r w:rsidRPr="001E0E75">
        <w:rPr>
          <w:sz w:val="18"/>
          <w:vertAlign w:val="superscript"/>
        </w:rPr>
        <w:t>11</w:t>
      </w:r>
      <w:r w:rsidRPr="001E0E75">
        <w:rPr>
          <w:sz w:val="18"/>
        </w:rPr>
        <w:tab/>
        <w:t>"e" denotes the distance from the reference plane to the beginning of the minor filament as defined above.</w:t>
      </w:r>
    </w:p>
    <w:p w:rsidR="001E0E75" w:rsidRPr="001E0E75" w:rsidRDefault="001E0E75" w:rsidP="001E0E75">
      <w:pPr>
        <w:tabs>
          <w:tab w:val="right" w:pos="1021"/>
        </w:tabs>
        <w:spacing w:after="120" w:line="220" w:lineRule="exact"/>
        <w:ind w:left="1503" w:right="1134" w:hanging="301"/>
        <w:rPr>
          <w:sz w:val="18"/>
        </w:rPr>
      </w:pPr>
      <w:r w:rsidRPr="001E0E75">
        <w:rPr>
          <w:sz w:val="18"/>
          <w:vertAlign w:val="superscript"/>
        </w:rPr>
        <w:t>12</w:t>
      </w:r>
      <w:r w:rsidRPr="001E0E75">
        <w:rPr>
          <w:sz w:val="18"/>
        </w:rPr>
        <w:tab/>
        <w:t>For the major filament the points to be measured are the intersections, seen in direction 1, of a plane, parallel to plane H-H and situated at a distance of 0.3 mm below it, with the end turns defined under note 9.</w:t>
      </w:r>
    </w:p>
    <w:p w:rsidR="001E0E75" w:rsidRPr="001E0E75" w:rsidRDefault="001E0E75" w:rsidP="001E0E75">
      <w:pPr>
        <w:spacing w:after="120"/>
        <w:ind w:left="1134" w:right="1134"/>
        <w:jc w:val="both"/>
        <w:rPr>
          <w:rFonts w:eastAsia="Calibri"/>
          <w:i/>
        </w:rPr>
      </w:pPr>
      <w:r w:rsidRPr="001E0E75">
        <w:rPr>
          <w:rFonts w:eastAsia="Calibri"/>
          <w:i/>
        </w:rPr>
        <w:t>Additional explanations to sheet H19/3</w:t>
      </w:r>
    </w:p>
    <w:p w:rsidR="001E0E75" w:rsidRPr="001E0E75" w:rsidRDefault="001E0E75" w:rsidP="001E0E75">
      <w:pPr>
        <w:spacing w:after="120"/>
        <w:ind w:left="1134" w:right="1134"/>
        <w:jc w:val="both"/>
        <w:rPr>
          <w:rFonts w:eastAsia="Calibri"/>
          <w:lang w:eastAsia="ja-JP"/>
        </w:rPr>
      </w:pPr>
      <w:r w:rsidRPr="001E0E75">
        <w:rPr>
          <w:rFonts w:eastAsia="Calibri"/>
          <w:lang w:eastAsia="ja-JP"/>
        </w:rPr>
        <w:t>The dimensions below are measured in three directions:</w:t>
      </w:r>
    </w:p>
    <w:p w:rsidR="001E0E75" w:rsidRPr="001E0E75" w:rsidRDefault="001E0E75" w:rsidP="001E0E75">
      <w:pPr>
        <w:ind w:left="851" w:right="530" w:firstLine="283"/>
        <w:rPr>
          <w:bCs/>
        </w:rPr>
      </w:pPr>
      <w:r w:rsidRPr="001E0E75">
        <w:rPr>
          <w:bCs/>
        </w:rPr>
        <w:t>1</w:t>
      </w:r>
      <w:r w:rsidRPr="001E0E75">
        <w:rPr>
          <w:bCs/>
        </w:rPr>
        <w:tab/>
        <w:t>For dimensions b1, a, c, d, e, f, lR and lC.</w:t>
      </w:r>
    </w:p>
    <w:p w:rsidR="001E0E75" w:rsidRPr="001E0E75" w:rsidRDefault="001E0E75" w:rsidP="001E0E75">
      <w:pPr>
        <w:ind w:left="710" w:right="530" w:firstLine="424"/>
        <w:rPr>
          <w:bCs/>
        </w:rPr>
      </w:pPr>
      <w:r w:rsidRPr="001E0E75">
        <w:rPr>
          <w:bCs/>
        </w:rPr>
        <w:t>2</w:t>
      </w:r>
      <w:r w:rsidRPr="001E0E75">
        <w:rPr>
          <w:bCs/>
        </w:rPr>
        <w:tab/>
        <w:t>For dimensions g, h, p and q.</w:t>
      </w:r>
    </w:p>
    <w:p w:rsidR="001E0E75" w:rsidRPr="001E0E75" w:rsidRDefault="001E0E75" w:rsidP="001E0E75">
      <w:pPr>
        <w:spacing w:after="120"/>
        <w:ind w:left="567" w:right="527" w:firstLine="567"/>
        <w:rPr>
          <w:bCs/>
        </w:rPr>
      </w:pPr>
      <w:r w:rsidRPr="001E0E75">
        <w:rPr>
          <w:bCs/>
        </w:rPr>
        <w:t>3</w:t>
      </w:r>
      <w:r w:rsidRPr="001E0E75">
        <w:rPr>
          <w:bCs/>
        </w:rPr>
        <w:tab/>
        <w:t>For dimension b2.</w:t>
      </w:r>
    </w:p>
    <w:p w:rsidR="001E0E75" w:rsidRPr="001E0E75" w:rsidRDefault="001E0E75" w:rsidP="001E0E75">
      <w:pPr>
        <w:ind w:left="1134" w:right="1139"/>
        <w:rPr>
          <w:bCs/>
        </w:rPr>
      </w:pPr>
      <w:r w:rsidRPr="001E0E75">
        <w:rPr>
          <w:bCs/>
        </w:rPr>
        <w:t>Dimensions p and q are measured in planes parallel to and 33.0 mm away from the reference plane.</w:t>
      </w:r>
    </w:p>
    <w:p w:rsidR="001E0E75" w:rsidRPr="001E0E75" w:rsidRDefault="001E0E75" w:rsidP="001E0E75">
      <w:pPr>
        <w:spacing w:before="120" w:line="120" w:lineRule="atLeast"/>
        <w:ind w:left="1134" w:right="1139" w:firstLine="5"/>
        <w:rPr>
          <w:bCs/>
        </w:rPr>
      </w:pPr>
      <w:r w:rsidRPr="001E0E75">
        <w:rPr>
          <w:bCs/>
        </w:rPr>
        <w:t>Dimensions b1, b2 are measured in planes parallel to and 29.5 mm and 33.0 mm away from the reference plane.</w:t>
      </w:r>
    </w:p>
    <w:p w:rsidR="001E0E75" w:rsidRPr="001E0E75" w:rsidRDefault="001E0E75" w:rsidP="001E0E75">
      <w:pPr>
        <w:spacing w:before="120" w:line="120" w:lineRule="atLeast"/>
        <w:ind w:left="1134" w:right="1139"/>
        <w:rPr>
          <w:bCs/>
        </w:rPr>
      </w:pPr>
      <w:r w:rsidRPr="001E0E75">
        <w:rPr>
          <w:bCs/>
        </w:rPr>
        <w:t>Dimensions c and h are measured in planes parallel to and 29.5 mm and 33.0 mm away from the reference plane.</w:t>
      </w:r>
    </w:p>
    <w:p w:rsidR="001E0E75" w:rsidRPr="001E0E75" w:rsidRDefault="001E0E75" w:rsidP="001E0E75">
      <w:pPr>
        <w:spacing w:before="120" w:line="120" w:lineRule="atLeast"/>
        <w:ind w:left="1134" w:right="1139" w:firstLine="5"/>
        <w:rPr>
          <w:bCs/>
        </w:rPr>
      </w:pPr>
      <w:r w:rsidRPr="001E0E75">
        <w:rPr>
          <w:bCs/>
        </w:rPr>
        <w:t>Dimensions a and g are measured in planes parallel to and 24.5 mm and 26.0 mm away from the reference plane.</w:t>
      </w:r>
    </w:p>
    <w:p w:rsidR="001E0E75" w:rsidRPr="001E0E75" w:rsidRDefault="001E0E75" w:rsidP="001E0E75">
      <w:pPr>
        <w:spacing w:before="120" w:after="120"/>
        <w:ind w:left="1134" w:right="1134"/>
        <w:jc w:val="both"/>
        <w:rPr>
          <w:rFonts w:eastAsia="Calibri"/>
          <w:lang w:eastAsia="ja-JP"/>
        </w:rPr>
      </w:pPr>
      <w:r w:rsidRPr="001E0E75">
        <w:rPr>
          <w:rFonts w:eastAsia="Calibri"/>
          <w:i/>
          <w:lang w:eastAsia="ja-JP"/>
        </w:rPr>
        <w:t>Note:</w:t>
      </w:r>
      <w:r w:rsidRPr="001E0E75">
        <w:rPr>
          <w:rFonts w:eastAsia="Calibri"/>
          <w:lang w:eastAsia="ja-JP"/>
        </w:rPr>
        <w:tab/>
        <w:t>For the method of measurement, reference is made to Appendix E of IEC Publication 60809.</w:t>
      </w: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rFonts w:eastAsia="Calibri"/>
          <w:lang w:eastAsia="ja-JP"/>
        </w:rPr>
        <w:br w:type="page"/>
      </w:r>
      <w:r w:rsidRPr="001E0E75">
        <w:rPr>
          <w:b/>
          <w:snapToGrid w:val="0"/>
          <w:szCs w:val="24"/>
          <w:lang w:eastAsia="it-IT"/>
        </w:rPr>
        <w:tab/>
        <w:t>Category H20</w:t>
      </w:r>
      <w:r w:rsidRPr="001E0E75">
        <w:rPr>
          <w:b/>
          <w:snapToGrid w:val="0"/>
          <w:szCs w:val="24"/>
          <w:lang w:eastAsia="it-IT"/>
        </w:rPr>
        <w:tab/>
        <w:t>Sheet H20/1</w:t>
      </w:r>
    </w:p>
    <w:p w:rsidR="001E0E75" w:rsidRPr="001E0E75" w:rsidRDefault="001E0E75" w:rsidP="001E0E75">
      <w:pPr>
        <w:spacing w:after="120"/>
        <w:ind w:left="1134" w:right="1134"/>
        <w:jc w:val="both"/>
      </w:pPr>
    </w:p>
    <w:p w:rsidR="001E0E75" w:rsidRPr="001E0E75" w:rsidRDefault="001E0E75" w:rsidP="001E0E75">
      <w:pPr>
        <w:spacing w:after="120"/>
        <w:ind w:left="1134" w:right="1134"/>
        <w:jc w:val="both"/>
      </w:pPr>
      <w:r w:rsidRPr="001E0E75">
        <w:t>The drawings are intended only to illustrate the essential dimensions (in mm) of the filament lamp</w:t>
      </w:r>
    </w:p>
    <w:p w:rsidR="001E0E75" w:rsidRPr="001E0E75" w:rsidRDefault="00601957" w:rsidP="001E0E75">
      <w:pPr>
        <w:suppressAutoHyphens w:val="0"/>
        <w:spacing w:before="240" w:after="120"/>
        <w:jc w:val="both"/>
      </w:pPr>
      <w:r>
        <w:pict>
          <v:group id="Group 212" o:spid="_x0000_s1029" style="width:482.5pt;height:194.85pt;mso-position-horizontal-relative:char;mso-position-vertical-relative:line" coordorigin="1205,2283" coordsize="9650,3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">
            <v:shape id="Bild 1" o:spid="_x0000_s1030" type="#_x0000_t75" style="position:absolute;left:1205;top:2354;width:9650;height:3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5J+7DAAAA3AAAAA8AAABkcnMvZG93bnJldi54bWxEj0uLAjEQhO8L/ofQghfRjLs+R6Psigte&#10;faDXdtLzwElnmEQd/71ZEPZYVNVX1GLVmFLcqXaFZQWDfgSCOLG64EzB8fDbm4JwHlljaZkUPMnB&#10;atn6WGCs7YN3dN/7TAQIuxgV5N5XsZQuycmg69uKOHiprQ36IOtM6hofAW5K+RlFY2mw4LCQY0Xr&#10;nJLr/mYUnKtZRoNoM/0ZPdPT9pJ0U78mpTrt5nsOwlPj/8Pv9lYr+BpO4O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kn7sMAAADcAAAADwAAAAAAAAAAAAAAAACf&#10;AgAAZHJzL2Rvd25yZXYueG1sUEsFBgAAAAAEAAQA9wAAAI8DAAAAAA==&#10;">
              <v:imagedata r:id="rId16" o:title=""/>
            </v:shape>
            <v:shape id="Text Box 85" o:spid="_x0000_s1031" type="#_x0000_t202" style="position:absolute;left:2999;top:2283;width:290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A94044" w:rsidRPr="00DD48D4" w:rsidRDefault="00A94044" w:rsidP="001E0E75">
                    <w:pPr>
                      <w:ind w:left="-100"/>
                      <w:rPr>
                        <w:lang w:val="fr-CH"/>
                      </w:rPr>
                    </w:pPr>
                    <w:r w:rsidRPr="00DD48D4">
                      <w:rPr>
                        <w:lang w:val="fr-CH"/>
                      </w:rPr>
                      <w:t>Reference plane</w:t>
                    </w:r>
                    <w:r>
                      <w:rPr>
                        <w:vertAlign w:val="superscript"/>
                        <w:lang w:val="fr-CH"/>
                      </w:rPr>
                      <w:t>1</w:t>
                    </w:r>
                  </w:p>
                </w:txbxContent>
              </v:textbox>
            </v:shape>
            <v:shape id="Text Box 89" o:spid="_x0000_s1032" type="#_x0000_t202" style="position:absolute;left:3365;top:4842;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A94044" w:rsidRPr="00DD48D4" w:rsidRDefault="00A94044" w:rsidP="001E0E75">
                    <w:pPr>
                      <w:ind w:left="-100"/>
                      <w:rPr>
                        <w:lang w:val="fr-CH"/>
                      </w:rPr>
                    </w:pPr>
                    <w:r w:rsidRPr="00DD48D4">
                      <w:rPr>
                        <w:lang w:val="fr-CH"/>
                      </w:rPr>
                      <w:t>View from A</w:t>
                    </w:r>
                  </w:p>
                </w:txbxContent>
              </v:textbox>
            </v:shape>
            <v:shape id="Text Box 90" o:spid="_x0000_s1033" type="#_x0000_t202" style="position:absolute;left:8975;top:4842;width:184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A94044" w:rsidRPr="00DD48D4" w:rsidRDefault="00A94044" w:rsidP="001E0E75">
                    <w:pPr>
                      <w:ind w:left="-100"/>
                      <w:jc w:val="center"/>
                      <w:rPr>
                        <w:lang w:val="fr-CH"/>
                      </w:rPr>
                    </w:pPr>
                    <w:r w:rsidRPr="00DD48D4">
                      <w:rPr>
                        <w:lang w:val="fr-CH"/>
                      </w:rPr>
                      <w:t>View from C</w:t>
                    </w:r>
                  </w:p>
                </w:txbxContent>
              </v:textbox>
            </v:shape>
            <v:shape id="Text Box 91" o:spid="_x0000_s1034" type="#_x0000_t202" style="position:absolute;left:5223;top:5442;width:2400;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A94044" w:rsidRDefault="00A94044" w:rsidP="001E0E75">
                    <w:pPr>
                      <w:ind w:left="-100"/>
                      <w:rPr>
                        <w:lang w:val="fr-CH"/>
                      </w:rPr>
                    </w:pPr>
                    <w:r w:rsidRPr="00DD48D4">
                      <w:rPr>
                        <w:lang w:val="fr-CH"/>
                      </w:rPr>
                      <w:t>Figure 1</w:t>
                    </w:r>
                  </w:p>
                  <w:p w:rsidR="00A94044" w:rsidRPr="00C63C92" w:rsidRDefault="00A94044" w:rsidP="001E0E75">
                    <w:pPr>
                      <w:ind w:left="-100"/>
                      <w:rPr>
                        <w:b/>
                        <w:lang w:val="fr-CH"/>
                      </w:rPr>
                    </w:pPr>
                    <w:r w:rsidRPr="00C63C92">
                      <w:rPr>
                        <w:b/>
                        <w:lang w:val="fr-CH"/>
                      </w:rPr>
                      <w:t>Main drawing</w:t>
                    </w:r>
                  </w:p>
                </w:txbxContent>
              </v:textbox>
            </v:shape>
            <v:shape id="Text Box 114" o:spid="_x0000_s1035" type="#_x0000_t202" style="position:absolute;left:8637;top:2306;width:3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BTMcA&#10;AADcAAAADwAAAGRycy9kb3ducmV2LnhtbESPT2sCMRTE7wW/Q3hCbzVbW4usRhGxthdp65+Dt8fm&#10;dbO6eVmSdN1+eyMUehxm5jfMdN7ZWrTkQ+VYweMgA0FcOF1xqWC/e30YgwgRWWPtmBT8UoD5rHc3&#10;xVy7C39Ru42lSBAOOSowMTa5lKEwZDEMXEOcvG/nLcYkfSm1x0uC21oOs+xFWqw4LRhsaGmoOG9/&#10;rILNsWqfF+bt9LE8rg57W65Xn36t1H2/W0xAROrif/iv/a4VPI2Gc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5gUzHAAAA3AAAAA8AAAAAAAAAAAAAAAAAmAIAAGRy&#10;cy9kb3ducmV2LnhtbFBLBQYAAAAABAAEAPUAAACMAwAAAAA=&#10;" stroked="f">
              <v:textbox inset=".5mm,1.3mm,.5mm,0">
                <w:txbxContent>
                  <w:p w:rsidR="00A94044" w:rsidRPr="00DD48D4" w:rsidRDefault="00A94044" w:rsidP="001E0E75">
                    <w:pPr>
                      <w:spacing w:line="180" w:lineRule="exact"/>
                      <w:ind w:left="-102"/>
                      <w:jc w:val="right"/>
                      <w:rPr>
                        <w:lang w:val="fr-CH"/>
                      </w:rPr>
                    </w:pPr>
                    <w:r w:rsidRPr="00DD48D4">
                      <w:rPr>
                        <w:lang w:val="fr-CH"/>
                      </w:rPr>
                      <w:t>V</w:t>
                    </w:r>
                  </w:p>
                </w:txbxContent>
              </v:textbox>
            </v:shape>
            <v:shape id="Text Box 116" o:spid="_x0000_s1036" type="#_x0000_t202" style="position:absolute;left:8637;top:4960;width:270;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k18cA&#10;AADcAAAADwAAAGRycy9kb3ducmV2LnhtbESPT2sCMRTE7wW/Q3hCbzXbaousRhGx6qW09c/B22Pz&#10;ulndvCxJuq7fvikUehxm5jfMdN7ZWrTkQ+VYweMgA0FcOF1xqeCwf30YgwgRWWPtmBTcKMB81rub&#10;Yq7dlT+p3cVSJAiHHBWYGJtcylAYshgGriFO3pfzFmOSvpTa4zXBbS2fsuxFWqw4LRhsaGmouOy+&#10;rYK3U9WOFmZzfl+eVseDLderD79W6r7fLSYgInXxP/zX3moFw+ch/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JNfHAAAA3AAAAA8AAAAAAAAAAAAAAAAAmAIAAGRy&#10;cy9kb3ducmV2LnhtbFBLBQYAAAAABAAEAPUAAACMAwAAAAA=&#10;" stroked="f">
              <v:textbox inset=".5mm,1.3mm,.5mm,0">
                <w:txbxContent>
                  <w:p w:rsidR="00A94044" w:rsidRPr="00DD48D4" w:rsidRDefault="00A94044" w:rsidP="001E0E75">
                    <w:pPr>
                      <w:spacing w:line="180" w:lineRule="exact"/>
                      <w:ind w:left="-102"/>
                      <w:jc w:val="right"/>
                      <w:rPr>
                        <w:lang w:val="fr-CH"/>
                      </w:rPr>
                    </w:pPr>
                    <w:r w:rsidRPr="00DD48D4">
                      <w:rPr>
                        <w:lang w:val="fr-CH"/>
                      </w:rPr>
                      <w:t>V</w:t>
                    </w:r>
                  </w:p>
                </w:txbxContent>
              </v:textbox>
            </v:shape>
            <v:shape id="Text Box 117" o:spid="_x0000_s1037" type="#_x0000_t202" style="position:absolute;left:3417;top:2728;width:152;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8o8cA&#10;AADcAAAADwAAAGRycy9kb3ducmV2LnhtbESPT2sCMRTE74LfITyht5qttUVWo4io7aW09c/B22Pz&#10;ulndvCxJum6/fVMoeBxm5jfMbNHZWrTkQ+VYwcMwA0FcOF1xqeCw39xPQISIrLF2TAp+KMBi3u/N&#10;MNfuyp/U7mIpEoRDjgpMjE0uZSgMWQxD1xAn78t5izFJX0rt8ZrgtpajLHuWFitOCwYbWhkqLrtv&#10;q+DtVLXjpXk5v69O6+PBltv1h98qdTfollMQkbp4C/+3X7WCx6cx/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cvKPHAAAA3AAAAA8AAAAAAAAAAAAAAAAAmAIAAGRy&#10;cy9kb3ducmV2LnhtbFBLBQYAAAAABAAEAPUAAACMAwAAAAA=&#10;" stroked="f">
              <v:textbox inset=".5mm,1.3mm,.5mm,0">
                <w:txbxContent>
                  <w:p w:rsidR="00A94044" w:rsidRPr="00DD48D4" w:rsidRDefault="00A94044" w:rsidP="001E0E75">
                    <w:pPr>
                      <w:spacing w:line="180" w:lineRule="exact"/>
                      <w:ind w:left="-102"/>
                      <w:jc w:val="right"/>
                      <w:rPr>
                        <w:lang w:val="fr-CH"/>
                      </w:rPr>
                    </w:pPr>
                    <w:r w:rsidRPr="00DD48D4">
                      <w:rPr>
                        <w:lang w:val="fr-CH"/>
                      </w:rPr>
                      <w:t>e</w:t>
                    </w:r>
                  </w:p>
                </w:txbxContent>
              </v:textbox>
            </v:shape>
            <v:shape id="Text Box 118" o:spid="_x0000_s1038" type="#_x0000_t202" style="position:absolute;left:4265;top:2762;width:11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ZOMcA&#10;AADcAAAADwAAAGRycy9kb3ducmV2LnhtbESPzWsCMRTE74L/Q3hCbzXbD4usRhGxtpfS1o+Dt8fm&#10;dbO6eVmSdF3/e1MoeBxm5jfMdN7ZWrTkQ+VYwcMwA0FcOF1xqWC3fb0fgwgRWWPtmBRcKMB81u9N&#10;MdfuzN/UbmIpEoRDjgpMjE0uZSgMWQxD1xAn78d5izFJX0rt8ZzgtpaPWfYiLVacFgw2tDRUnDa/&#10;VsHHoWqfF+bt+Lk8rPY7W65XX36t1N2gW0xAROriLfzfftcKnkYj+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QGTjHAAAA3AAAAA8AAAAAAAAAAAAAAAAAmAIAAGRy&#10;cy9kb3ducmV2LnhtbFBLBQYAAAAABAAEAPUAAACMAwAAAAA=&#10;" stroked="f">
              <v:textbox inset=".5mm,1.3mm,.5mm,0">
                <w:txbxContent>
                  <w:p w:rsidR="00A94044" w:rsidRPr="00DD48D4" w:rsidRDefault="00A94044" w:rsidP="001E0E75">
                    <w:pPr>
                      <w:spacing w:line="180" w:lineRule="exact"/>
                      <w:ind w:left="-102"/>
                      <w:jc w:val="right"/>
                      <w:rPr>
                        <w:lang w:val="fr-CH"/>
                      </w:rPr>
                    </w:pPr>
                    <w:r w:rsidRPr="00DD48D4">
                      <w:rPr>
                        <w:lang w:val="fr-CH"/>
                      </w:rPr>
                      <w:t>f</w:t>
                    </w:r>
                  </w:p>
                </w:txbxContent>
              </v:textbox>
            </v:shape>
            <v:shape id="Text Box 126" o:spid="_x0000_s1039" type="#_x0000_t202" style="position:absolute;left:6232;top:4782;width:1774;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A94044" w:rsidRPr="00DD48D4" w:rsidRDefault="00A94044" w:rsidP="001E0E75">
                    <w:pPr>
                      <w:ind w:left="-100"/>
                      <w:jc w:val="center"/>
                      <w:rPr>
                        <w:lang w:val="fr-CH"/>
                      </w:rPr>
                    </w:pPr>
                    <w:r w:rsidRPr="00DD48D4">
                      <w:rPr>
                        <w:lang w:val="fr-CH"/>
                      </w:rPr>
                      <w:t>Reference axis</w:t>
                    </w:r>
                  </w:p>
                </w:txbxContent>
              </v:textbox>
            </v:shape>
            <v:shape id="Text Box 131" o:spid="_x0000_s1040" type="#_x0000_t202" style="position:absolute;left:4686;top:4481;width:333;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i1McA&#10;AADcAAAADwAAAGRycy9kb3ducmV2LnhtbESPQU8CMRSE7yb8h+aReJOuCmhWCiEEgYsREQ/cXrbP&#10;7er2ddOWZfn3lMTE42RmvslMZp2tRUs+VI4V3A8yEMSF0xWXCvafr3fPIEJE1lg7JgVnCjCb9m4m&#10;mGt34g9qd7EUCcIhRwUmxiaXMhSGLIaBa4iT9+28xZikL6X2eEpwW8uHLBtLixWnBYMNLQwVv7uj&#10;VfB2qNrh3Kx/3heH5dfelqvl1q+Uuu138xcQkbr4H/5rb7SCx9ETXM+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OItTHAAAA3AAAAA8AAAAAAAAAAAAAAAAAmAIAAGRy&#10;cy9kb3ducmV2LnhtbFBLBQYAAAAABAAEAPUAAACMAwAAAAA=&#10;" stroked="f">
              <v:textbox inset=".5mm,1.3mm,.5mm,0">
                <w:txbxContent>
                  <w:p w:rsidR="00A94044" w:rsidRPr="00DD48D4" w:rsidRDefault="00A94044" w:rsidP="001E0E75">
                    <w:pPr>
                      <w:spacing w:line="180" w:lineRule="exact"/>
                      <w:rPr>
                        <w:vertAlign w:val="superscript"/>
                        <w:lang w:val="fr-CH"/>
                      </w:rPr>
                    </w:pPr>
                    <w:r w:rsidRPr="00DD48D4">
                      <w:rPr>
                        <w:vertAlign w:val="superscript"/>
                        <w:lang w:val="fr-CH"/>
                      </w:rPr>
                      <w:t>4</w:t>
                    </w:r>
                  </w:p>
                </w:txbxContent>
              </v:textbox>
            </v:shape>
            <v:shape id="Text Box 132" o:spid="_x0000_s1041" type="#_x0000_t202" style="position:absolute;left:2773;top:4660;width:226;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2psMA&#10;AADcAAAADwAAAGRycy9kb3ducmV2LnhtbERPyW7CMBC9I/UfrKnUW3Ggi6qAQQix9FK1pXDgNoqH&#10;OBCPI9uE8Pf4UInj09vH087WoiUfKscKBv0MBHHhdMWlgu3f8vkDRIjIGmvHpOBKAaaTh94Yc+0u&#10;/EvtJpYihXDIUYGJscmlDIUhi6HvGuLEHZy3GBP0pdQeLync1nKYZe/SYsWpwWBDc0PFaXO2Cr72&#10;Vfs6M+vj93y/2G1tuVr8+JVST4/dbAQiUhfv4n/3p1bw8pbWpjPp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2psMAAADcAAAADwAAAAAAAAAAAAAAAACYAgAAZHJzL2Rv&#10;d25yZXYueG1sUEsFBgAAAAAEAAQA9QAAAIgDAAAAAA==&#10;" stroked="f">
              <v:textbox inset=".5mm,1.3mm,.5mm,0">
                <w:txbxContent>
                  <w:p w:rsidR="00A94044" w:rsidRPr="00DD48D4" w:rsidRDefault="00A94044" w:rsidP="001E0E75">
                    <w:pPr>
                      <w:spacing w:line="180" w:lineRule="exact"/>
                      <w:jc w:val="right"/>
                      <w:rPr>
                        <w:vertAlign w:val="superscript"/>
                        <w:lang w:val="fr-CH"/>
                      </w:rPr>
                    </w:pPr>
                    <w:r>
                      <w:rPr>
                        <w:vertAlign w:val="superscript"/>
                        <w:lang w:val="fr-CH"/>
                      </w:rPr>
                      <w:t>3</w:t>
                    </w:r>
                  </w:p>
                </w:txbxContent>
              </v:textbox>
            </v:shape>
            <w10:wrap type="none"/>
            <w10:anchorlock/>
          </v:group>
        </w:pict>
      </w:r>
      <w:r>
        <w:pict>
          <v:group id="Group 214" o:spid="_x0000_s1042" style="width:481.95pt;height:243.4pt;mso-position-horizontal-relative:char;mso-position-vertical-relative:line" coordorigin="1210,6661" coordsize="9639,4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">
            <v:shape id="Bild 2" o:spid="_x0000_s1043" type="#_x0000_t75" style="position:absolute;left:1210;top:6661;width:9639;height:4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nftnCAAAA3AAAAA8AAABkcnMvZG93bnJldi54bWxET01rwkAQvRf8D8sUems2TaWW6CoiCD0U&#10;YqPEHofsmASzsyG7xvjv3YPg8fG+F6vRtGKg3jWWFXxEMQji0uqGKwWH/fb9G4TzyBpby6TgRg5W&#10;y8nLAlNtr/xHQ+4rEULYpaig9r5LpXRlTQZdZDviwJ1sb9AH2FdS93gN4aaVSRx/SYMNh4YaO9rU&#10;VJ7zi1HQztaxNr/Vf1Gck9xn2XGns6NSb6/jeg7C0+if4of7Ryv4nIb54Uw4An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37ZwgAAANwAAAAPAAAAAAAAAAAAAAAAAJ8C&#10;AABkcnMvZG93bnJldi54bWxQSwUGAAAAAAQABAD3AAAAjgMAAAAA&#10;">
              <v:imagedata r:id="rId17" o:title=""/>
            </v:shape>
            <v:shape id="Text Box 216" o:spid="_x0000_s1044" type="#_x0000_t202" style="position:absolute;left:3464;top:7606;width:230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rsidR="00A94044" w:rsidRPr="00DD48D4" w:rsidRDefault="00A94044" w:rsidP="001E0E75">
                    <w:pPr>
                      <w:ind w:left="-100"/>
                      <w:rPr>
                        <w:lang w:val="fr-CH"/>
                      </w:rPr>
                    </w:pPr>
                    <w:r w:rsidRPr="00DD48D4">
                      <w:rPr>
                        <w:lang w:val="fr-CH"/>
                      </w:rPr>
                      <w:t>Reference axis</w:t>
                    </w:r>
                  </w:p>
                </w:txbxContent>
              </v:textbox>
            </v:shape>
            <v:shape id="Text Box 217" o:spid="_x0000_s1045" type="#_x0000_t202" style="position:absolute;left:8929;top:6685;width:1757;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A94044" w:rsidRPr="00DD48D4" w:rsidRDefault="00A94044" w:rsidP="001E0E75">
                    <w:pPr>
                      <w:ind w:left="-100"/>
                      <w:rPr>
                        <w:lang w:val="fr-CH"/>
                      </w:rPr>
                    </w:pPr>
                    <w:r w:rsidRPr="00DD48D4">
                      <w:rPr>
                        <w:lang w:val="fr-CH"/>
                      </w:rPr>
                      <w:t>Reference axis</w:t>
                    </w:r>
                  </w:p>
                </w:txbxContent>
              </v:textbox>
            </v:shape>
            <v:shape id="Text Box 218" o:spid="_x0000_s1046" type="#_x0000_t202" style="position:absolute;left:2500;top:6958;width:160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A94044" w:rsidRPr="00DD48D4" w:rsidRDefault="00A94044" w:rsidP="001E0E75">
                    <w:pPr>
                      <w:ind w:left="-100"/>
                      <w:rPr>
                        <w:lang w:val="fr-CH"/>
                      </w:rPr>
                    </w:pPr>
                    <w:r w:rsidRPr="00DD48D4">
                      <w:rPr>
                        <w:lang w:val="fr-CH"/>
                      </w:rPr>
                      <w:t>Reference plane</w:t>
                    </w:r>
                  </w:p>
                </w:txbxContent>
              </v:textbox>
            </v:shape>
            <v:shape id="Text Box 219" o:spid="_x0000_s1047" type="#_x0000_t202" style="position:absolute;left:1622;top:10715;width:3700;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A94044" w:rsidRDefault="00A94044" w:rsidP="001E0E75">
                    <w:pPr>
                      <w:ind w:left="-100"/>
                      <w:rPr>
                        <w:lang w:val="fr-CH"/>
                      </w:rPr>
                    </w:pPr>
                    <w:r w:rsidRPr="00DD48D4">
                      <w:rPr>
                        <w:lang w:val="fr-CH"/>
                      </w:rPr>
                      <w:t xml:space="preserve">Figure 2 </w:t>
                    </w:r>
                  </w:p>
                  <w:p w:rsidR="00A94044" w:rsidRPr="004F232F" w:rsidRDefault="00A94044" w:rsidP="001E0E75">
                    <w:pPr>
                      <w:ind w:left="-100"/>
                      <w:rPr>
                        <w:b/>
                        <w:lang w:val="fr-CH"/>
                      </w:rPr>
                    </w:pPr>
                    <w:r w:rsidRPr="004F232F">
                      <w:rPr>
                        <w:b/>
                        <w:lang w:val="fr-CH"/>
                      </w:rPr>
                      <w:t>Maximum lamp outline</w:t>
                    </w:r>
                    <w:r w:rsidRPr="004F232F">
                      <w:rPr>
                        <w:b/>
                        <w:vertAlign w:val="superscript"/>
                        <w:lang w:val="fr-CH"/>
                      </w:rPr>
                      <w:t>5</w:t>
                    </w:r>
                  </w:p>
                </w:txbxContent>
              </v:textbox>
            </v:shape>
            <v:shape id="Text Box 220" o:spid="_x0000_s1048" type="#_x0000_t202" style="position:absolute;left:6658;top:10715;width:4100;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A94044" w:rsidRDefault="00A94044" w:rsidP="001E0E75">
                    <w:pPr>
                      <w:ind w:left="-100"/>
                      <w:rPr>
                        <w:lang w:val="en-US"/>
                      </w:rPr>
                    </w:pPr>
                    <w:r w:rsidRPr="00DD48D4">
                      <w:rPr>
                        <w:lang w:val="en-US"/>
                      </w:rPr>
                      <w:t>Figure 3</w:t>
                    </w:r>
                  </w:p>
                  <w:p w:rsidR="00A94044" w:rsidRPr="004F232F" w:rsidRDefault="00A94044" w:rsidP="001E0E75">
                    <w:pPr>
                      <w:ind w:left="-100"/>
                      <w:rPr>
                        <w:b/>
                        <w:lang w:val="en-US"/>
                      </w:rPr>
                    </w:pPr>
                    <w:r w:rsidRPr="004F232F">
                      <w:rPr>
                        <w:b/>
                        <w:lang w:val="en-US"/>
                      </w:rPr>
                      <w:t>Definition of reference axis</w:t>
                    </w:r>
                    <w:r w:rsidRPr="004F232F">
                      <w:rPr>
                        <w:b/>
                        <w:vertAlign w:val="superscript"/>
                        <w:lang w:val="en-US"/>
                      </w:rPr>
                      <w:t>2</w:t>
                    </w:r>
                  </w:p>
                </w:txbxContent>
              </v:textbox>
            </v:shape>
            <w10:wrap type="none"/>
            <w10:anchorlock/>
          </v:group>
        </w:pict>
      </w:r>
    </w:p>
    <w:p w:rsidR="001E0E75" w:rsidRPr="001E0E75" w:rsidRDefault="001E0E75" w:rsidP="001E0E75">
      <w:pPr>
        <w:suppressAutoHyphens w:val="0"/>
        <w:spacing w:line="220" w:lineRule="atLeast"/>
        <w:ind w:left="1134" w:firstLine="142"/>
        <w:jc w:val="both"/>
        <w:rPr>
          <w:sz w:val="18"/>
        </w:rPr>
      </w:pPr>
      <w:r w:rsidRPr="001E0E75">
        <w:rPr>
          <w:sz w:val="18"/>
          <w:vertAlign w:val="superscript"/>
        </w:rPr>
        <w:t>1</w:t>
      </w:r>
      <w:r w:rsidRPr="001E0E75">
        <w:rPr>
          <w:sz w:val="18"/>
        </w:rPr>
        <w:tab/>
        <w:t xml:space="preserve">The reference plane is defined by the points on the surfaces of the holder on which the three </w:t>
      </w:r>
    </w:p>
    <w:p w:rsidR="001E0E75" w:rsidRPr="001E0E75" w:rsidRDefault="001E0E75" w:rsidP="001E0E75">
      <w:pPr>
        <w:suppressAutoHyphens w:val="0"/>
        <w:spacing w:line="220" w:lineRule="atLeast"/>
        <w:ind w:left="1134"/>
        <w:jc w:val="both"/>
        <w:rPr>
          <w:rFonts w:eastAsia="Calibri"/>
          <w:sz w:val="18"/>
          <w:lang w:eastAsia="ja-JP"/>
        </w:rPr>
      </w:pPr>
      <w:r w:rsidRPr="001E0E75">
        <w:rPr>
          <w:sz w:val="18"/>
        </w:rPr>
        <w:t>supporting bosses of the cap ring will rest.</w:t>
      </w:r>
    </w:p>
    <w:p w:rsidR="001E0E75" w:rsidRPr="001E0E75" w:rsidRDefault="001E0E75" w:rsidP="001E0E75">
      <w:pPr>
        <w:spacing w:line="220" w:lineRule="exact"/>
        <w:ind w:left="1134" w:firstLine="142"/>
        <w:rPr>
          <w:rFonts w:eastAsia="Calibri"/>
          <w:sz w:val="18"/>
          <w:lang w:eastAsia="ja-JP"/>
        </w:rPr>
      </w:pPr>
      <w:r w:rsidRPr="001E0E75">
        <w:rPr>
          <w:rFonts w:eastAsia="Calibri"/>
          <w:sz w:val="18"/>
          <w:vertAlign w:val="superscript"/>
          <w:lang w:eastAsia="ja-JP"/>
        </w:rPr>
        <w:t>2</w:t>
      </w:r>
      <w:r w:rsidRPr="001E0E75">
        <w:rPr>
          <w:rFonts w:eastAsia="Calibri"/>
          <w:sz w:val="18"/>
          <w:lang w:eastAsia="ja-JP"/>
        </w:rPr>
        <w:tab/>
        <w:t>The reference axis is perpendicular to the reference plane and crosses the intersection of the two perpendiculars as indicated in Figure 3.</w:t>
      </w: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vertAlign w:val="superscript"/>
          <w:lang w:eastAsia="ja-JP"/>
        </w:rPr>
        <w:t>3</w:t>
      </w:r>
      <w:r w:rsidRPr="001E0E75">
        <w:rPr>
          <w:rFonts w:eastAsia="Calibri"/>
          <w:sz w:val="18"/>
          <w:lang w:eastAsia="ja-JP"/>
        </w:rPr>
        <w:tab/>
        <w:t>The colour of the light emitted shall be white with the restriction according to sheet H20/3.</w:t>
      </w: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vertAlign w:val="superscript"/>
          <w:lang w:eastAsia="ja-JP"/>
        </w:rPr>
        <w:t>4</w:t>
      </w:r>
      <w:r w:rsidRPr="001E0E75">
        <w:rPr>
          <w:rFonts w:eastAsia="Calibri"/>
          <w:sz w:val="18"/>
          <w:lang w:eastAsia="ja-JP"/>
        </w:rPr>
        <w:tab/>
        <w:t>Notes concerning the filament diameter:</w:t>
      </w:r>
    </w:p>
    <w:p w:rsidR="001E0E75" w:rsidRPr="001E0E75" w:rsidRDefault="001E0E75" w:rsidP="001E0E75">
      <w:pPr>
        <w:spacing w:line="220" w:lineRule="exact"/>
        <w:ind w:left="1134" w:firstLine="567"/>
        <w:rPr>
          <w:rFonts w:eastAsia="Calibri"/>
          <w:sz w:val="18"/>
          <w:lang w:eastAsia="ja-JP"/>
        </w:rPr>
      </w:pPr>
      <w:r w:rsidRPr="001E0E75">
        <w:rPr>
          <w:rFonts w:eastAsia="Calibri"/>
          <w:sz w:val="18"/>
          <w:lang w:eastAsia="ja-JP"/>
        </w:rPr>
        <w:t>(a)</w:t>
      </w:r>
      <w:r w:rsidRPr="001E0E75">
        <w:rPr>
          <w:rFonts w:eastAsia="Calibri"/>
          <w:sz w:val="18"/>
          <w:lang w:eastAsia="ja-JP"/>
        </w:rPr>
        <w:tab/>
        <w:t>No actual diameter restrictions apply but the design target is to have d max. = 1.4 mm.</w:t>
      </w:r>
    </w:p>
    <w:p w:rsidR="001E0E75" w:rsidRPr="001E0E75" w:rsidRDefault="001E0E75" w:rsidP="001E0E75">
      <w:pPr>
        <w:spacing w:line="220" w:lineRule="exact"/>
        <w:ind w:left="1134" w:right="1134" w:firstLine="567"/>
        <w:rPr>
          <w:rFonts w:eastAsia="Calibri"/>
          <w:sz w:val="18"/>
          <w:u w:val="single"/>
          <w:lang w:eastAsia="ja-JP"/>
        </w:rPr>
      </w:pPr>
      <w:r w:rsidRPr="001E0E75">
        <w:rPr>
          <w:rFonts w:eastAsia="Calibri"/>
          <w:sz w:val="18"/>
          <w:lang w:eastAsia="ja-JP"/>
        </w:rPr>
        <w:t>(b)</w:t>
      </w:r>
      <w:r w:rsidRPr="001E0E75">
        <w:rPr>
          <w:rFonts w:eastAsia="Calibri"/>
          <w:sz w:val="18"/>
          <w:lang w:eastAsia="ja-JP"/>
        </w:rPr>
        <w:tab/>
        <w:t>For the same manufacturer, the design diameter of standard (étalon) filament lamp and filament lamp of normal production shall be the same.</w:t>
      </w: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vertAlign w:val="superscript"/>
          <w:lang w:eastAsia="ja-JP"/>
        </w:rPr>
        <w:t>5</w:t>
      </w:r>
      <w:r w:rsidRPr="001E0E75">
        <w:rPr>
          <w:rFonts w:eastAsia="Calibri"/>
          <w:sz w:val="18"/>
          <w:lang w:eastAsia="ja-JP"/>
        </w:rPr>
        <w:tab/>
        <w:t>Glass bulb and supports shall not exceed the envelope as indicated in Figure 2. The envelope is concentric to the reference axis.</w:t>
      </w: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tab/>
        <w:t>Category H20</w:t>
      </w:r>
      <w:r w:rsidRPr="001E0E75">
        <w:rPr>
          <w:b/>
          <w:snapToGrid w:val="0"/>
          <w:szCs w:val="24"/>
          <w:lang w:eastAsia="it-IT"/>
        </w:rPr>
        <w:tab/>
        <w:t>Sheet H20/2</w:t>
      </w:r>
    </w:p>
    <w:p w:rsidR="001E0E75" w:rsidRPr="001E0E75" w:rsidRDefault="00601957" w:rsidP="001E0E75">
      <w:pPr>
        <w:suppressAutoHyphens w:val="0"/>
        <w:spacing w:line="240" w:lineRule="auto"/>
        <w:jc w:val="center"/>
        <w:rPr>
          <w:sz w:val="24"/>
          <w:szCs w:val="24"/>
          <w:lang w:eastAsia="it-IT"/>
        </w:rPr>
      </w:pPr>
      <w:r>
        <w:rPr>
          <w:noProof/>
        </w:rPr>
        <w:pict>
          <v:rect id="Rectangle 123" o:spid="_x0000_s1172" style="position:absolute;left:0;text-align:left;margin-left:24.05pt;margin-top:85.2pt;width:12pt;height:15.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nyfg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" stroked="f"/>
        </w:pict>
      </w:r>
    </w:p>
    <w:p w:rsidR="001E0E75" w:rsidRPr="001E0E75" w:rsidRDefault="00601957" w:rsidP="001E0E75">
      <w:pPr>
        <w:suppressAutoHyphens w:val="0"/>
        <w:spacing w:line="240" w:lineRule="auto"/>
        <w:rPr>
          <w:sz w:val="24"/>
          <w:szCs w:val="24"/>
          <w:lang w:eastAsia="it-IT"/>
        </w:rPr>
      </w:pPr>
      <w:r>
        <w:rPr>
          <w:noProof/>
        </w:rPr>
        <w:pict>
          <v:group id="Group 301" o:spid="_x0000_s1093" style="position:absolute;margin-left:10.95pt;margin-top:9.55pt;width:204.5pt;height:198.7pt;z-index:251651584" coordorigin="1299,2102" coordsize="4090,3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">
            <v:shape id="Bild 2" o:spid="_x0000_s1094" type="#_x0000_t75" style="position:absolute;left:1085;top:2367;width:3974;height:344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sWHDAAAA3AAAAA8AAABkcnMvZG93bnJldi54bWxEj1FrwkAQhN8F/8OxQt/0omLR6CmlILS+&#10;Vf0B29w2F8ztpbmNSf99Tyj0cZiZb5jdYfC1ulMbq8AG5rMMFHERbMWlgevlOF2DioJssQ5MBn4o&#10;wmE/Hu0wt6HnD7qfpVQJwjFHA06kybWOhSOPcRYa4uR9hdajJNmW2rbYJ7iv9SLLnrXHitOCw4Ze&#10;HRW3c+cNrOT66d6lX3fEG+6+l/PTqj4a8zQZXraghAb5D/+136yB5WIDjzPpCO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xYcMAAADcAAAADwAAAAAAAAAAAAAAAACf&#10;AgAAZHJzL2Rvd25yZXYueG1sUEsFBgAAAAAEAAQA9wAAAI8DAAAAAA==&#10;">
              <v:imagedata r:id="rId18" o:title="" cropleft="8059f" cropright="-4187f"/>
            </v:shape>
            <v:shape id="Text Box 147" o:spid="_x0000_s1095" type="#_x0000_t202" style="position:absolute;left:1905;top:5120;width:247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A94044" w:rsidRPr="00C63C92" w:rsidRDefault="00A94044" w:rsidP="001E0E75">
                    <w:pPr>
                      <w:ind w:left="-100"/>
                      <w:rPr>
                        <w:lang w:val="en-US"/>
                      </w:rPr>
                    </w:pPr>
                    <w:r w:rsidRPr="00C63C92">
                      <w:rPr>
                        <w:lang w:val="en-US"/>
                      </w:rPr>
                      <w:t>Figure 4</w:t>
                    </w:r>
                  </w:p>
                  <w:p w:rsidR="00A94044" w:rsidRPr="00C63C92" w:rsidRDefault="00A94044" w:rsidP="001E0E75">
                    <w:pPr>
                      <w:ind w:left="-100"/>
                      <w:rPr>
                        <w:b/>
                        <w:lang w:val="en-US"/>
                      </w:rPr>
                    </w:pPr>
                    <w:r w:rsidRPr="00C63C92">
                      <w:rPr>
                        <w:b/>
                        <w:lang w:val="en-US"/>
                      </w:rPr>
                      <w:t>Distortion free area</w:t>
                    </w:r>
                    <w:r w:rsidRPr="00C63C92">
                      <w:rPr>
                        <w:b/>
                        <w:vertAlign w:val="superscript"/>
                        <w:lang w:val="en-US"/>
                      </w:rPr>
                      <w:t>6</w:t>
                    </w:r>
                  </w:p>
                </w:txbxContent>
              </v:textbox>
            </v:shape>
            <v:shape id="Text Box 148" o:spid="_x0000_s1096" type="#_x0000_t202" style="position:absolute;left:2279;top:2185;width:180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A94044" w:rsidRPr="00B75171" w:rsidRDefault="00A94044" w:rsidP="001E0E75">
                    <w:pPr>
                      <w:ind w:left="-100"/>
                      <w:rPr>
                        <w:lang w:val="fr-CH"/>
                      </w:rPr>
                    </w:pPr>
                    <w:r w:rsidRPr="00B75171">
                      <w:rPr>
                        <w:lang w:val="fr-CH"/>
                      </w:rPr>
                      <w:t>Reference plane</w:t>
                    </w:r>
                  </w:p>
                </w:txbxContent>
              </v:textbox>
            </v:shape>
            <v:shape id="Text Box 149" o:spid="_x0000_s1097" type="#_x0000_t202" style="position:absolute;left:3048;top:4155;width:234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A94044" w:rsidRPr="00B75171" w:rsidRDefault="00A94044" w:rsidP="001E0E75">
                    <w:pPr>
                      <w:ind w:left="-100"/>
                      <w:jc w:val="center"/>
                      <w:rPr>
                        <w:lang w:val="fr-CH"/>
                      </w:rPr>
                    </w:pPr>
                    <w:r w:rsidRPr="00B75171">
                      <w:rPr>
                        <w:lang w:val="fr-CH"/>
                      </w:rPr>
                      <w:t>Reference axis</w:t>
                    </w:r>
                  </w:p>
                </w:txbxContent>
              </v:textbox>
            </v:shape>
            <v:rect id="Rectangle 150" o:spid="_x0000_s1098" style="position:absolute;left:1299;top:2185;width:325;height:2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shapetype id="_x0000_t32" coordsize="21600,21600" o:spt="32" o:oned="t" path="m,l21600,21600e" filled="f">
              <v:path arrowok="t" fillok="f" o:connecttype="none"/>
              <o:lock v:ext="edit" shapetype="t"/>
            </v:shapetype>
            <v:shape id="AutoShape 151" o:spid="_x0000_s1099" type="#_x0000_t32" style="position:absolute;left:1624;top:2532;width:0;height:28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qX8QAAADcAAAADwAAAGRycy9kb3ducmV2LnhtbESPT4vCMBTE74LfITzBy7Km6uLWrlFU&#10;EBZv/kE8PppnW7Z5KU1a67c3C4LHYWZ+wyxWnSlFS7UrLCsYjyIQxKnVBWcKzqfdZwzCeWSNpWVS&#10;8CAHq2W/t8BE2zsfqD36TAQIuwQV5N5XiZQuzcmgG9mKOHg3Wxv0QdaZ1DXeA9yUchJFM2mw4LCQ&#10;Y0XbnNK/Y2MUNOX+49Rc/LjNNu33LZ7H1+7qlBoOuvUPCE+df4df7V+tYDr9gv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pfxAAAANwAAAAPAAAAAAAAAAAA&#10;AAAAAKECAABkcnMvZG93bnJldi54bWxQSwUGAAAAAAQABAD5AAAAkgMAAAAA&#10;" strokeweight="1pt"/>
            <v:shape id="Text Box 152" o:spid="_x0000_s1100" type="#_x0000_t202" style="position:absolute;left:1981;top:4669;width:2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A94044" w:rsidRPr="00B75171" w:rsidRDefault="00A94044" w:rsidP="001E0E75">
                    <w:pPr>
                      <w:ind w:left="-100"/>
                      <w:jc w:val="center"/>
                      <w:rPr>
                        <w:lang w:val="fr-CH"/>
                      </w:rPr>
                    </w:pPr>
                    <w:r w:rsidRPr="00B75171">
                      <w:rPr>
                        <w:lang w:val="fr-CH"/>
                      </w:rPr>
                      <w:t>View from B</w:t>
                    </w:r>
                  </w:p>
                </w:txbxContent>
              </v:textbox>
            </v:shape>
            <v:shape id="AutoShape 153" o:spid="_x0000_s1101" type="#_x0000_t32" style="position:absolute;left:1822;top:3636;width:28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bG8QAAADcAAAADwAAAGRycy9kb3ducmV2LnhtbESPQYvCMBSE74L/ITxhL6JpF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sbxAAAANwAAAAPAAAAAAAAAAAA&#10;AAAAAKECAABkcnMvZG93bnJldi54bWxQSwUGAAAAAAQABAD5AAAAkgMAAAAA&#10;"/>
          </v:group>
        </w:pict>
      </w:r>
    </w:p>
    <w:p w:rsidR="001E0E75" w:rsidRPr="001E0E75" w:rsidRDefault="00601957" w:rsidP="001E0E75">
      <w:pPr>
        <w:suppressAutoHyphens w:val="0"/>
        <w:spacing w:line="240" w:lineRule="auto"/>
        <w:rPr>
          <w:sz w:val="24"/>
          <w:szCs w:val="24"/>
          <w:lang w:eastAsia="it-IT"/>
        </w:rPr>
      </w:pPr>
      <w:r>
        <w:rPr>
          <w:noProof/>
        </w:rPr>
        <w:pict>
          <v:group id="Group 197" o:spid="_x0000_s1173" style="position:absolute;margin-left:244.45pt;margin-top:-.1pt;width:206.2pt;height:199.7pt;z-index:-251651584" coordorigin="5969,2185" coordsize="4124,3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">
            <v:shape id="Bild 5" o:spid="_x0000_s1174" type="#_x0000_t75" style="position:absolute;left:5969;top:2185;width:3506;height:39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OSrEAAAA3AAAAA8AAABkcnMvZG93bnJldi54bWxEj9GKwjAURN+F/YdwF3zTdBVEqlEWRRAX&#10;wVo/4Nrcbco2N6WJWvfrjSD4OMzMGWa+7GwtrtT6yrGCr2ECgrhwuuJSwSnfDKYgfEDWWDsmBXfy&#10;sFx89OaYanfjjK7HUIoIYZ+iAhNCk0rpC0MW/dA1xNH7da3FEGVbSt3iLcJtLUdJMpEWK44LBhta&#10;GSr+jheroN7b5Od/ne/X2e68WR1O2WWaG6X6n933DESgLrzDr/ZWKxiPxv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LOSrEAAAA3AAAAA8AAAAAAAAAAAAAAAAA&#10;nwIAAGRycy9kb3ducmV2LnhtbFBLBQYAAAAABAAEAPcAAACQAwAAAAA=&#10;">
              <v:imagedata r:id="rId19" o:title="" cropbottom="-22682f"/>
            </v:shape>
            <v:shape id="Text Box 95" o:spid="_x0000_s1175" type="#_x0000_t202" style="position:absolute;left:6280;top:2312;width:2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A94044" w:rsidRPr="00B75171" w:rsidRDefault="00A94044" w:rsidP="001E0E75">
                    <w:pPr>
                      <w:ind w:left="-100"/>
                      <w:rPr>
                        <w:lang w:val="fr-CH"/>
                      </w:rPr>
                    </w:pPr>
                    <w:r w:rsidRPr="00B75171">
                      <w:rPr>
                        <w:lang w:val="fr-CH"/>
                      </w:rPr>
                      <w:t>First filament turn</w:t>
                    </w:r>
                  </w:p>
                </w:txbxContent>
              </v:textbox>
            </v:shape>
            <v:shape id="Text Box 96" o:spid="_x0000_s1176" type="#_x0000_t202" style="position:absolute;left:8008;top:3397;width:2085;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A94044" w:rsidRPr="00B75171" w:rsidRDefault="00A94044" w:rsidP="001E0E75">
                    <w:pPr>
                      <w:ind w:left="-100"/>
                      <w:rPr>
                        <w:lang w:val="fr-CH"/>
                      </w:rPr>
                    </w:pPr>
                    <w:r w:rsidRPr="00B75171">
                      <w:rPr>
                        <w:lang w:val="fr-CH"/>
                      </w:rPr>
                      <w:t>Filament axis</w:t>
                    </w:r>
                  </w:p>
                </w:txbxContent>
              </v:textbox>
            </v:shape>
            <v:shape id="Text Box 100" o:spid="_x0000_s1177" type="#_x0000_t202" style="position:absolute;left:6952;top:4601;width:270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A94044" w:rsidRDefault="00A94044" w:rsidP="001E0E75">
                    <w:pPr>
                      <w:ind w:left="-100"/>
                      <w:rPr>
                        <w:lang w:val="fr-CH"/>
                      </w:rPr>
                    </w:pPr>
                    <w:r w:rsidRPr="00B75171">
                      <w:rPr>
                        <w:lang w:val="fr-CH"/>
                      </w:rPr>
                      <w:t>Figure 5</w:t>
                    </w:r>
                  </w:p>
                  <w:p w:rsidR="00A94044" w:rsidRPr="004F232F" w:rsidRDefault="00A94044" w:rsidP="001E0E75">
                    <w:pPr>
                      <w:ind w:left="-100"/>
                      <w:rPr>
                        <w:b/>
                        <w:lang w:val="fr-CH"/>
                      </w:rPr>
                    </w:pPr>
                    <w:r w:rsidRPr="004F232F">
                      <w:rPr>
                        <w:b/>
                        <w:lang w:val="fr-CH"/>
                      </w:rPr>
                      <w:t>Metal free zone</w:t>
                    </w:r>
                    <w:r w:rsidRPr="004F232F">
                      <w:rPr>
                        <w:b/>
                        <w:vertAlign w:val="superscript"/>
                        <w:lang w:val="fr-CH"/>
                      </w:rPr>
                      <w:t>7</w:t>
                    </w:r>
                  </w:p>
                </w:txbxContent>
              </v:textbox>
            </v:shape>
            <v:shape id="Text Box 106" o:spid="_x0000_s1178" type="#_x0000_t202" style="position:absolute;left:7728;top:4268;width:182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vjcQA&#10;AADcAAAADwAAAGRycy9kb3ducmV2LnhtbESP3YrCMBSE74V9h3AWvNO0Cq5Woyyyi4Jo8ecBDs2x&#10;Lduc1CZqfXsjLHg5zMw3zGzRmkrcqHGlZQVxPwJBnFldcq7gdPztjUE4j6yxskwKHuRgMf/ozDDR&#10;9s57uh18LgKEXYIKCu/rREqXFWTQ9W1NHLyzbQz6IJtc6gbvAW4qOYiikTRYclgosKZlQdnf4WoU&#10;/KyYdtF4E2/j9rhKLyOd5o+JUt3P9nsKwlPr3+H/9lorGA6+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b43EAAAA3AAAAA8AAAAAAAAAAAAAAAAAmAIAAGRycy9k&#10;b3ducmV2LnhtbFBLBQYAAAAABAAEAPUAAACJAwAAAAA=&#10;" stroked="f">
              <v:textbox inset="1.5mm,.3mm,1.5mm,.3mm">
                <w:txbxContent>
                  <w:p w:rsidR="00A94044" w:rsidRPr="00B75171" w:rsidRDefault="00A94044" w:rsidP="001E0E75">
                    <w:pPr>
                      <w:rPr>
                        <w:lang w:val="fr-CH"/>
                      </w:rPr>
                    </w:pPr>
                    <w:r w:rsidRPr="00B75171">
                      <w:rPr>
                        <w:lang w:val="fr-CH"/>
                      </w:rPr>
                      <w:t>View from A</w:t>
                    </w:r>
                  </w:p>
                </w:txbxContent>
              </v:textbox>
            </v:shape>
          </v:group>
        </w:pict>
      </w: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lang w:eastAsia="it-IT"/>
        </w:rPr>
      </w:pPr>
      <w:r w:rsidRPr="001E0E75">
        <w:rPr>
          <w:sz w:val="24"/>
          <w:szCs w:val="24"/>
          <w:lang w:eastAsia="it-IT"/>
        </w:rPr>
        <w:t xml:space="preserve">                     </w:t>
      </w: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601957" w:rsidP="001E0E75">
      <w:pPr>
        <w:suppressAutoHyphens w:val="0"/>
        <w:spacing w:line="240" w:lineRule="auto"/>
        <w:rPr>
          <w:sz w:val="24"/>
          <w:szCs w:val="24"/>
          <w:u w:val="single"/>
          <w:lang w:eastAsia="it-IT"/>
        </w:rPr>
      </w:pPr>
      <w:r>
        <w:rPr>
          <w:noProof/>
        </w:rPr>
        <w:pict>
          <v:group id="Group 198" o:spid="_x0000_s1179" style="position:absolute;margin-left:15.85pt;margin-top:1.45pt;width:277.75pt;height:225.35pt;z-index:-251650560" coordorigin="1397,6356" coordsize="5555,4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">
            <v:shape id="Bild 6" o:spid="_x0000_s1180" type="#_x0000_t75" style="position:absolute;left:1397;top:6356;width:4730;height:4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X4LCAAAA2wAAAA8AAABkcnMvZG93bnJldi54bWxEj0GLwjAUhO/C/ofwhL1pqqCWrlFcQXBB&#10;BKvs+dE8m2rzUpqo9d8bYWGPw8x8w8yXna3FnVpfOVYwGiYgiAunKy4VnI6bQQrCB2SNtWNS8CQP&#10;y8VHb46Zdg8+0D0PpYgQ9hkqMCE0mZS+MGTRD11DHL2zay2GKNtS6hYfEW5rOU6SqbRYcVww2NDa&#10;UHHNb1bBapP/pPrsdiMf7Gk/4e/L79Uo9dnvVl8gAnXhP/zX3moFkxm8v8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V+CwgAAANsAAAAPAAAAAAAAAAAAAAAAAJ8C&#10;AABkcnMvZG93bnJldi54bWxQSwUGAAAAAAQABAD3AAAAjgMAAAAA&#10;">
              <v:imagedata r:id="rId20" o:title=""/>
            </v:shape>
            <v:shape id="Text Box 178" o:spid="_x0000_s1181" type="#_x0000_t202" style="position:absolute;left:2340;top:7093;width:1509;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A94044" w:rsidRPr="00B75171" w:rsidRDefault="00A94044" w:rsidP="001E0E75">
                    <w:pPr>
                      <w:ind w:left="-100"/>
                      <w:rPr>
                        <w:lang w:val="fr-CH"/>
                      </w:rPr>
                    </w:pPr>
                    <w:r w:rsidRPr="00B75171">
                      <w:rPr>
                        <w:lang w:val="fr-CH"/>
                      </w:rPr>
                      <w:t>Reference plane</w:t>
                    </w:r>
                  </w:p>
                </w:txbxContent>
              </v:textbox>
            </v:shape>
            <v:shape id="Text Box 179" o:spid="_x0000_s1182" type="#_x0000_t202" style="position:absolute;left:4552;top:8818;width:2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A94044" w:rsidRPr="00B75171" w:rsidRDefault="00A94044" w:rsidP="001E0E75">
                    <w:pPr>
                      <w:ind w:left="-100"/>
                      <w:rPr>
                        <w:lang w:val="fr-CH"/>
                      </w:rPr>
                    </w:pPr>
                    <w:r w:rsidRPr="004072C5">
                      <w:t>Reference</w:t>
                    </w:r>
                    <w:r w:rsidRPr="00B75171">
                      <w:rPr>
                        <w:lang w:val="fr-CH"/>
                      </w:rPr>
                      <w:t xml:space="preserve"> axis</w:t>
                    </w:r>
                  </w:p>
                </w:txbxContent>
              </v:textbox>
            </v:shape>
            <v:shape id="Text Box 180" o:spid="_x0000_s1183" type="#_x0000_t202" style="position:absolute;left:3686;top:6561;width:157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A94044" w:rsidRPr="00B75171" w:rsidRDefault="00A94044" w:rsidP="001E0E75">
                    <w:pPr>
                      <w:ind w:left="-100"/>
                      <w:jc w:val="center"/>
                      <w:rPr>
                        <w:lang w:val="fr-CH"/>
                      </w:rPr>
                    </w:pPr>
                    <w:r w:rsidRPr="00B75171">
                      <w:rPr>
                        <w:lang w:val="fr-CH"/>
                      </w:rPr>
                      <w:t>Filament axis</w:t>
                    </w:r>
                  </w:p>
                </w:txbxContent>
              </v:textbox>
            </v:shape>
            <v:shape id="Text Box 181" o:spid="_x0000_s1184" type="#_x0000_t202" style="position:absolute;left:1829;top:9898;width:3400;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A94044" w:rsidRDefault="00A94044" w:rsidP="001E0E75">
                    <w:pPr>
                      <w:ind w:left="-100"/>
                      <w:rPr>
                        <w:lang w:val="en-US"/>
                      </w:rPr>
                    </w:pPr>
                    <w:r w:rsidRPr="00B75171">
                      <w:rPr>
                        <w:lang w:val="en-US"/>
                      </w:rPr>
                      <w:t>Figure 6</w:t>
                    </w:r>
                  </w:p>
                  <w:p w:rsidR="00A94044" w:rsidRPr="004F232F" w:rsidRDefault="00A94044" w:rsidP="001E0E75">
                    <w:pPr>
                      <w:ind w:left="-100"/>
                      <w:rPr>
                        <w:b/>
                        <w:lang w:val="en-US"/>
                      </w:rPr>
                    </w:pPr>
                    <w:r w:rsidRPr="004F232F">
                      <w:rPr>
                        <w:b/>
                        <w:lang w:val="en-US"/>
                      </w:rPr>
                      <w:t>Permissible offset of filament axis (for standard filament lamps only)</w:t>
                    </w:r>
                  </w:p>
                </w:txbxContent>
              </v:textbox>
            </v:shape>
            <v:shape id="Text Box 182" o:spid="_x0000_s1185" type="#_x0000_t202" style="position:absolute;left:3416;top:9337;width:270;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e6sUA&#10;AADbAAAADwAAAGRycy9kb3ducmV2LnhtbESPzWsCMRTE7wX/h/CE3mpWKSJbo4j4dSmtHz14e2xe&#10;N1s3L0sS1+1/3xQEj8PM/IaZzjtbi5Z8qBwrGA4yEMSF0xWXCk7H9csERIjIGmvHpOCXAsxnvacp&#10;5trdeE/tIZYiQTjkqMDE2ORShsKQxTBwDXHyvp23GJP0pdQebwluaznKsrG0WHFaMNjQ0lBxOVyt&#10;gvdz1b4uzPbnY3lefZ1suVl9+o1Sz/1u8QYiUhcf4Xt7pxWMR/D/Jf0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p7qxQAAANsAAAAPAAAAAAAAAAAAAAAAAJgCAABkcnMv&#10;ZG93bnJldi54bWxQSwUGAAAAAAQABAD1AAAAigMAAAAA&#10;" stroked="f">
              <v:textbox inset=".5mm,1.3mm,.5mm,0">
                <w:txbxContent>
                  <w:p w:rsidR="00A94044" w:rsidRPr="00B75171" w:rsidRDefault="00A94044" w:rsidP="001E0E75">
                    <w:pPr>
                      <w:spacing w:line="180" w:lineRule="exact"/>
                      <w:ind w:left="-102"/>
                      <w:jc w:val="right"/>
                      <w:rPr>
                        <w:lang w:val="fr-CH"/>
                      </w:rPr>
                    </w:pPr>
                    <w:r w:rsidRPr="00B75171">
                      <w:rPr>
                        <w:lang w:val="fr-CH"/>
                      </w:rPr>
                      <w:t>f</w:t>
                    </w:r>
                  </w:p>
                </w:txbxContent>
              </v:textbox>
            </v:shape>
            <v:shape id="Text Box 183" o:spid="_x0000_s1186" type="#_x0000_t202" style="position:absolute;left:2340;top:9313;width:27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7ccUA&#10;AADbAAAADwAAAGRycy9kb3ducmV2LnhtbESPT2sCMRTE74V+h/AK3mq2toisRhGx6qXUvwdvj81z&#10;s3XzsiRx3X77plDocZiZ3zCTWWdr0ZIPlWMFL/0MBHHhdMWlguPh/XkEIkRkjbVjUvBNAWbTx4cJ&#10;5trdeUftPpYiQTjkqMDE2ORShsKQxdB3DXHyLs5bjEn6UmqP9wS3tRxk2VBarDgtGGxoYai47m9W&#10;wce5at/mZv31uTgvT0dbrpZbv1Kq99TNxyAidfE//NfeaAXDV/j9kn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txxQAAANsAAAAPAAAAAAAAAAAAAAAAAJgCAABkcnMv&#10;ZG93bnJldi54bWxQSwUGAAAAAAQABAD1AAAAigMAAAAA&#10;" stroked="f">
              <v:textbox inset=".5mm,1.3mm,.5mm,0">
                <w:txbxContent>
                  <w:p w:rsidR="00A94044" w:rsidRPr="00B75171" w:rsidRDefault="00A94044" w:rsidP="001E0E75">
                    <w:pPr>
                      <w:spacing w:line="180" w:lineRule="exact"/>
                      <w:ind w:left="-102"/>
                      <w:jc w:val="right"/>
                      <w:rPr>
                        <w:lang w:val="fr-CH"/>
                      </w:rPr>
                    </w:pPr>
                    <w:r w:rsidRPr="00B75171">
                      <w:rPr>
                        <w:lang w:val="fr-CH"/>
                      </w:rPr>
                      <w:t>e</w:t>
                    </w:r>
                  </w:p>
                </w:txbxContent>
              </v:textbox>
            </v:shape>
            <v:shape id="Text Box 184" o:spid="_x0000_s1187" type="#_x0000_t202" style="position:absolute;left:4738;top:8013;width: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zsMA&#10;AADcAAAADwAAAGRycy9kb3ducmV2LnhtbERPz2vCMBS+D/Y/hCfspomdK9oZZZQpY56sguz21ry1&#10;Zc1LaaLW/345CDt+fL+X68G24kK9bxxrmE4UCOLSmYYrDcfDZjwH4QOywdYxabiRh/Xq8WGJmXFX&#10;3tOlCJWIIewz1FCH0GVS+rImi37iOuLI/bjeYoiwr6Tp8RrDbSsTpVJpseHYUGNHeU3lb3G2GvLv&#10;Be7UdpGeZnL2/vLlmk9Kcq2fRsPbK4hAQ/gX390fRsNz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EzsMAAADcAAAADwAAAAAAAAAAAAAAAACYAgAAZHJzL2Rv&#10;d25yZXYueG1sUEsFBgAAAAAEAAQA9QAAAIgDAAAAAA==&#10;" stroked="f">
              <v:textbox style="layout-flow:vertical;mso-layout-flow-alt:bottom-to-top" inset=".5mm,,.5mm">
                <w:txbxContent>
                  <w:p w:rsidR="00A94044" w:rsidRPr="00B75171" w:rsidRDefault="00A94044" w:rsidP="001E0E75">
                    <w:pPr>
                      <w:spacing w:line="180" w:lineRule="exact"/>
                      <w:ind w:left="-102"/>
                      <w:jc w:val="right"/>
                      <w:rPr>
                        <w:lang w:val="fr-CH"/>
                      </w:rPr>
                    </w:pPr>
                    <w:r w:rsidRPr="00B75171">
                      <w:rPr>
                        <w:lang w:val="fr-CH"/>
                      </w:rPr>
                      <w:t>h2</w:t>
                    </w:r>
                  </w:p>
                </w:txbxContent>
              </v:textbox>
            </v:shape>
            <v:shape id="Text Box 185" o:spid="_x0000_s1188" type="#_x0000_t202" style="position:absolute;left:1504;top:8123;width:23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hVcUA&#10;AADcAAAADwAAAGRycy9kb3ducmV2LnhtbESPQWvCQBSE74L/YXlCb7oxtaKpq5RQReqpqSDeXrPP&#10;JJh9G7Krxn/vFgoeh5n5hlmsOlOLK7WusqxgPIpAEOdWV1wo2P+shzMQziNrrC2Tgjs5WC37vQUm&#10;2t74m66ZL0SAsEtQQel9k0jp8pIMupFtiIN3sq1BH2RbSN3iLcBNLeMomkqDFYeFEhtKS8rP2cUo&#10;SH/nuIs28+lhIiefb0dbfVGcKvUy6D7eQXjq/DP8395qBa/xGP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2FVxQAAANwAAAAPAAAAAAAAAAAAAAAAAJgCAABkcnMv&#10;ZG93bnJldi54bWxQSwUGAAAAAAQABAD1AAAAigMAAAAA&#10;" stroked="f">
              <v:textbox style="layout-flow:vertical;mso-layout-flow-alt:bottom-to-top" inset=".5mm,,.5mm">
                <w:txbxContent>
                  <w:p w:rsidR="00A94044" w:rsidRPr="00B75171" w:rsidRDefault="00A94044" w:rsidP="001E0E75">
                    <w:pPr>
                      <w:spacing w:line="180" w:lineRule="exact"/>
                      <w:ind w:left="-102"/>
                      <w:jc w:val="right"/>
                      <w:rPr>
                        <w:lang w:val="fr-CH"/>
                      </w:rPr>
                    </w:pPr>
                    <w:r w:rsidRPr="00B75171">
                      <w:rPr>
                        <w:lang w:val="fr-CH"/>
                      </w:rPr>
                      <w:t>h1</w:t>
                    </w:r>
                  </w:p>
                </w:txbxContent>
              </v:textbox>
            </v:shape>
          </v:group>
        </w:pict>
      </w:r>
    </w:p>
    <w:p w:rsidR="001E0E75" w:rsidRPr="001E0E75" w:rsidRDefault="001E0E75" w:rsidP="001E0E75">
      <w:pPr>
        <w:suppressAutoHyphens w:val="0"/>
        <w:spacing w:line="240" w:lineRule="auto"/>
        <w:rPr>
          <w:sz w:val="24"/>
          <w:szCs w:val="24"/>
          <w:u w:val="single"/>
          <w:lang w:eastAsia="it-IT"/>
        </w:rPr>
      </w:pPr>
    </w:p>
    <w:p w:rsidR="001E0E75" w:rsidRPr="001E0E75" w:rsidRDefault="00601957" w:rsidP="001E0E75">
      <w:pPr>
        <w:suppressAutoHyphens w:val="0"/>
        <w:spacing w:line="240" w:lineRule="auto"/>
        <w:rPr>
          <w:sz w:val="24"/>
          <w:szCs w:val="24"/>
          <w:u w:val="single"/>
          <w:lang w:eastAsia="it-IT"/>
        </w:rPr>
      </w:pPr>
      <w:r>
        <w:rPr>
          <w:noProof/>
        </w:rPr>
        <w:pict>
          <v:group id="Group 199" o:spid="_x0000_s1189" style="position:absolute;margin-left:277.6pt;margin-top:10.7pt;width:186.05pt;height:171.65pt;z-index:-251649536" coordorigin="6632,7093" coordsize="3721,3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">
            <v:shape id="Bild 7" o:spid="_x0000_s1190" type="#_x0000_t75" style="position:absolute;left:6632;top:7138;width:3652;height:3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5JvFAAAA2wAAAA8AAABkcnMvZG93bnJldi54bWxEj0FrAjEUhO8F/0N4Qm81q4jW1ShSKNXD&#10;HrQientunruLm5clSXX7740geBxm5htmtmhNLa7kfGVZQb+XgCDOra64ULD7/f74BOEDssbaMin4&#10;Jw+Leedthqm2N97QdRsKESHsU1RQhtCkUvq8JIO+Zxvi6J2tMxiidIXUDm8Rbmo5SJKRNFhxXCix&#10;oa+S8sv2zyhw2WC1Pp6yzXA5asf65zw5rPeZUu/ddjkFEagNr/CzvdIKhhN4fI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xeSbxQAAANsAAAAPAAAAAAAAAAAAAAAA&#10;AJ8CAABkcnMvZG93bnJldi54bWxQSwUGAAAAAAQABAD3AAAAkQMAAAAA&#10;">
              <v:imagedata r:id="rId21" o:title="" cropbottom="-3695f"/>
            </v:shape>
            <v:shape id="Text Box 98" o:spid="_x0000_s1191" type="#_x0000_t202" style="position:absolute;left:8461;top:9440;width:173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A94044" w:rsidRPr="00B75171" w:rsidRDefault="00A94044" w:rsidP="001E0E75">
                    <w:pPr>
                      <w:ind w:left="-100"/>
                      <w:jc w:val="center"/>
                      <w:rPr>
                        <w:lang w:val="fr-CH"/>
                      </w:rPr>
                    </w:pPr>
                    <w:r w:rsidRPr="00B75171">
                      <w:rPr>
                        <w:lang w:val="fr-CH"/>
                      </w:rPr>
                      <w:t>View from A</w:t>
                    </w:r>
                  </w:p>
                </w:txbxContent>
              </v:textbox>
            </v:shape>
            <v:shape id="Text Box 104" o:spid="_x0000_s1192" type="#_x0000_t202" style="position:absolute;left:7461;top:7093;width:170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A94044" w:rsidRPr="00B75171" w:rsidRDefault="00A94044" w:rsidP="001E0E75">
                    <w:pPr>
                      <w:ind w:left="-100"/>
                      <w:rPr>
                        <w:lang w:val="fr-CH"/>
                      </w:rPr>
                    </w:pPr>
                    <w:r w:rsidRPr="00B75171">
                      <w:rPr>
                        <w:lang w:val="fr-CH"/>
                      </w:rPr>
                      <w:t>Bulb axis</w:t>
                    </w:r>
                  </w:p>
                </w:txbxContent>
              </v:textbox>
            </v:shape>
            <v:shape id="Text Box 105" o:spid="_x0000_s1193" type="#_x0000_t202" style="position:absolute;left:6836;top:9440;width:17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A94044" w:rsidRPr="00B75171" w:rsidRDefault="00A94044" w:rsidP="001E0E75">
                    <w:pPr>
                      <w:ind w:left="-100"/>
                      <w:rPr>
                        <w:lang w:val="fr-CH"/>
                      </w:rPr>
                    </w:pPr>
                    <w:r w:rsidRPr="00B75171">
                      <w:rPr>
                        <w:lang w:val="fr-CH"/>
                      </w:rPr>
                      <w:t>Filament axis</w:t>
                    </w:r>
                  </w:p>
                </w:txbxContent>
              </v:textbox>
            </v:shape>
            <v:shape id="Text Box 108" o:spid="_x0000_s1194" type="#_x0000_t202" style="position:absolute;left:7653;top:9898;width:2700;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A94044" w:rsidRDefault="00A94044" w:rsidP="001E0E75">
                    <w:pPr>
                      <w:ind w:left="-100"/>
                    </w:pPr>
                    <w:r w:rsidRPr="00F4150C">
                      <w:t>Figure 7</w:t>
                    </w:r>
                  </w:p>
                  <w:p w:rsidR="00A94044" w:rsidRPr="004F232F" w:rsidRDefault="00A94044" w:rsidP="001E0E75">
                    <w:pPr>
                      <w:ind w:left="-100"/>
                      <w:rPr>
                        <w:b/>
                      </w:rPr>
                    </w:pPr>
                    <w:r w:rsidRPr="004F232F">
                      <w:rPr>
                        <w:b/>
                      </w:rPr>
                      <w:t>Bulb eccentricity</w:t>
                    </w:r>
                  </w:p>
                </w:txbxContent>
              </v:textbox>
            </v:shape>
            <v:shape id="Text Box 129" o:spid="_x0000_s1195" type="#_x0000_t202" style="position:absolute;left:7939;top:8013;width:313;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f2cMA&#10;AADbAAAADwAAAGRycy9kb3ducmV2LnhtbESPT4vCMBTE7wt+h/AEb5oqVbQaRYoui3vyD4i3Z/Ns&#10;i81LabLa/fZmQdjjMDO/YRar1lTiQY0rLSsYDiIQxJnVJecKTsdtfwrCeWSNlWVS8EsOVsvOxwIT&#10;bZ+8p8fB5yJA2CWooPC+TqR0WUEG3cDWxMG72cagD7LJpW7wGeCmkqMomkiDJYeFAmtKC8ruhx+j&#10;IL3O8Dv6nE3OsYw344stdzRKlep12/UchKfW/4ff7S+tYBzD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f2cMAAADbAAAADwAAAAAAAAAAAAAAAACYAgAAZHJzL2Rv&#10;d25yZXYueG1sUEsFBgAAAAAEAAQA9QAAAIgDAAAAAA==&#10;" stroked="f">
              <v:textbox style="layout-flow:vertical;mso-layout-flow-alt:bottom-to-top" inset=".5mm,,.5mm">
                <w:txbxContent>
                  <w:p w:rsidR="00A94044" w:rsidRPr="00B75171" w:rsidRDefault="00A94044" w:rsidP="001E0E75">
                    <w:pPr>
                      <w:spacing w:line="180" w:lineRule="exact"/>
                      <w:ind w:left="-102"/>
                      <w:jc w:val="right"/>
                      <w:rPr>
                        <w:lang w:val="fr-CH"/>
                      </w:rPr>
                    </w:pPr>
                    <w:r w:rsidRPr="00B75171">
                      <w:rPr>
                        <w:lang w:val="fr-CH"/>
                      </w:rPr>
                      <w:t>g</w:t>
                    </w:r>
                  </w:p>
                </w:txbxContent>
              </v:textbox>
            </v:shape>
            <v:shape id="Text Box 130" o:spid="_x0000_s1196" type="#_x0000_t202" style="position:absolute;left:8907;top:8160;width:31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6QsMA&#10;AADbAAAADwAAAGRycy9kb3ducmV2LnhtbESPQYvCMBSE74L/ITzB25quWFm7RpGiInrSFcTbs3nb&#10;lm1eShO1/nsjLHgcZuYbZjpvTSVu1LjSsoLPQQSCOLO65FzB8Wf18QXCeWSNlWVS8CAH81m3M8VE&#10;2zvv6XbwuQgQdgkqKLyvEyldVpBBN7A1cfB+bWPQB9nkUjd4D3BTyWEUjaXBksNCgTWlBWV/h6tR&#10;kF4muIvWk/FpJEfL+GzLLQ1Tpfq9dvENwlPr3+H/9kYriG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P6QsMAAADbAAAADwAAAAAAAAAAAAAAAACYAgAAZHJzL2Rv&#10;d25yZXYueG1sUEsFBgAAAAAEAAQA9QAAAIgDAAAAAA==&#10;" stroked="f">
              <v:textbox style="layout-flow:vertical;mso-layout-flow-alt:bottom-to-top" inset=".5mm,,.5mm">
                <w:txbxContent>
                  <w:p w:rsidR="00A94044" w:rsidRPr="00B75171" w:rsidRDefault="00A94044" w:rsidP="001E0E75">
                    <w:pPr>
                      <w:spacing w:line="180" w:lineRule="exact"/>
                      <w:ind w:left="-102"/>
                      <w:jc w:val="right"/>
                      <w:rPr>
                        <w:lang w:val="fr-CH"/>
                      </w:rPr>
                    </w:pPr>
                    <w:r w:rsidRPr="00B75171">
                      <w:rPr>
                        <w:lang w:val="fr-CH"/>
                      </w:rPr>
                      <w:t>g</w:t>
                    </w:r>
                  </w:p>
                </w:txbxContent>
              </v:textbox>
            </v:shape>
          </v:group>
        </w:pict>
      </w: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uppressAutoHyphens w:val="0"/>
        <w:spacing w:line="240" w:lineRule="auto"/>
        <w:rPr>
          <w:sz w:val="24"/>
          <w:szCs w:val="24"/>
          <w:u w:val="single"/>
          <w:lang w:eastAsia="it-IT"/>
        </w:rPr>
      </w:pP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vertAlign w:val="superscript"/>
          <w:lang w:eastAsia="ja-JP"/>
        </w:rPr>
        <w:t>6</w:t>
      </w:r>
      <w:r w:rsidRPr="001E0E75">
        <w:rPr>
          <w:rFonts w:eastAsia="Calibri"/>
          <w:sz w:val="18"/>
          <w:lang w:eastAsia="ja-JP"/>
        </w:rPr>
        <w:tab/>
        <w:t xml:space="preserve">Glass bulb shall be optically distortion free within the angles </w:t>
      </w:r>
      <w:r w:rsidRPr="001E0E75">
        <w:rPr>
          <w:rFonts w:eastAsia="Calibri"/>
          <w:sz w:val="18"/>
          <w:lang w:eastAsia="ja-JP"/>
        </w:rPr>
        <w:sym w:font="Symbol" w:char="F067"/>
      </w:r>
      <w:r w:rsidRPr="001E0E75">
        <w:rPr>
          <w:rFonts w:eastAsia="Calibri"/>
          <w:sz w:val="18"/>
          <w:lang w:eastAsia="ja-JP"/>
        </w:rPr>
        <w:t xml:space="preserve">1 and </w:t>
      </w:r>
      <w:r w:rsidRPr="001E0E75">
        <w:rPr>
          <w:rFonts w:eastAsia="Calibri"/>
          <w:sz w:val="18"/>
          <w:lang w:eastAsia="ja-JP"/>
        </w:rPr>
        <w:sym w:font="Symbol" w:char="F067"/>
      </w:r>
      <w:r w:rsidRPr="001E0E75">
        <w:rPr>
          <w:rFonts w:eastAsia="Calibri"/>
          <w:sz w:val="18"/>
          <w:lang w:eastAsia="ja-JP"/>
        </w:rPr>
        <w:t xml:space="preserve">2.  This requirement applies to the whole bulb circumference within the angles </w:t>
      </w:r>
      <w:r w:rsidRPr="001E0E75">
        <w:rPr>
          <w:rFonts w:eastAsia="Calibri"/>
          <w:sz w:val="18"/>
          <w:lang w:eastAsia="ja-JP"/>
        </w:rPr>
        <w:sym w:font="Symbol" w:char="F067"/>
      </w:r>
      <w:r w:rsidRPr="001E0E75">
        <w:rPr>
          <w:rFonts w:eastAsia="Calibri"/>
          <w:sz w:val="18"/>
          <w:lang w:eastAsia="ja-JP"/>
        </w:rPr>
        <w:t xml:space="preserve">1 and </w:t>
      </w:r>
      <w:r w:rsidRPr="001E0E75">
        <w:rPr>
          <w:rFonts w:eastAsia="Calibri"/>
          <w:sz w:val="18"/>
          <w:lang w:eastAsia="ja-JP"/>
        </w:rPr>
        <w:sym w:font="Symbol" w:char="F067"/>
      </w:r>
      <w:r w:rsidRPr="001E0E75">
        <w:rPr>
          <w:rFonts w:eastAsia="Calibri"/>
          <w:sz w:val="18"/>
          <w:lang w:eastAsia="ja-JP"/>
        </w:rPr>
        <w:t>2.</w:t>
      </w: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vertAlign w:val="superscript"/>
          <w:lang w:eastAsia="ja-JP"/>
        </w:rPr>
        <w:t>7</w:t>
      </w:r>
      <w:r w:rsidRPr="001E0E75">
        <w:rPr>
          <w:rFonts w:eastAsia="Calibri"/>
          <w:sz w:val="18"/>
          <w:lang w:eastAsia="ja-JP"/>
        </w:rPr>
        <w:tab/>
        <w:t>The internal design of the lamp shall be such that stray light images and reflections are only located above the filament itself seen from the horizontal direction. (View A as indicated in Figure 1 on sheet H20/1).</w:t>
      </w:r>
    </w:p>
    <w:p w:rsidR="001E0E75" w:rsidRPr="001E0E75" w:rsidRDefault="001E0E75" w:rsidP="001E0E75">
      <w:pPr>
        <w:spacing w:line="220" w:lineRule="exact"/>
        <w:ind w:left="1134" w:right="1134" w:firstLine="142"/>
        <w:rPr>
          <w:rFonts w:eastAsia="Calibri"/>
          <w:sz w:val="18"/>
          <w:lang w:eastAsia="ja-JP"/>
        </w:rPr>
      </w:pPr>
      <w:r w:rsidRPr="001E0E75">
        <w:rPr>
          <w:rFonts w:eastAsia="Calibri"/>
          <w:sz w:val="18"/>
          <w:lang w:eastAsia="ja-JP"/>
        </w:rPr>
        <w:t>No metal parts other than filament turns shall be located in the shaded area as seen in Figure 5.</w:t>
      </w:r>
    </w:p>
    <w:p w:rsidR="001E0E75" w:rsidRPr="001E0E75" w:rsidRDefault="001E0E75" w:rsidP="001E0E75">
      <w:pPr>
        <w:tabs>
          <w:tab w:val="center" w:pos="4800"/>
          <w:tab w:val="right" w:pos="9600"/>
          <w:tab w:val="right" w:pos="9638"/>
        </w:tabs>
        <w:suppressAutoHyphens w:val="0"/>
        <w:spacing w:line="240" w:lineRule="auto"/>
        <w:rPr>
          <w:sz w:val="24"/>
          <w:szCs w:val="24"/>
          <w:lang w:eastAsia="it-IT"/>
        </w:rPr>
      </w:pP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br w:type="page"/>
      </w:r>
      <w:r w:rsidRPr="001E0E75">
        <w:rPr>
          <w:b/>
          <w:snapToGrid w:val="0"/>
          <w:szCs w:val="24"/>
          <w:lang w:eastAsia="it-IT"/>
        </w:rPr>
        <w:tab/>
        <w:t>Category H20</w:t>
      </w:r>
      <w:r w:rsidRPr="001E0E75">
        <w:rPr>
          <w:b/>
          <w:snapToGrid w:val="0"/>
          <w:szCs w:val="24"/>
          <w:lang w:eastAsia="it-IT"/>
        </w:rPr>
        <w:tab/>
        <w:t>Sheet H20/3</w:t>
      </w:r>
    </w:p>
    <w:p w:rsidR="001E0E75" w:rsidRPr="001E0E75" w:rsidRDefault="001E0E75" w:rsidP="001E0E75">
      <w:pPr>
        <w:suppressAutoHyphens w:val="0"/>
        <w:spacing w:line="240" w:lineRule="auto"/>
        <w:rPr>
          <w:sz w:val="24"/>
          <w:szCs w:val="24"/>
          <w:lang w:eastAsia="it-IT"/>
        </w:rPr>
      </w:pPr>
    </w:p>
    <w:tbl>
      <w:tblPr>
        <w:tblW w:w="8222" w:type="dxa"/>
        <w:tblInd w:w="1142" w:type="dxa"/>
        <w:tblLayout w:type="fixed"/>
        <w:tblCellMar>
          <w:left w:w="0" w:type="dxa"/>
          <w:right w:w="0" w:type="dxa"/>
        </w:tblCellMar>
        <w:tblLook w:val="04A0" w:firstRow="1" w:lastRow="0" w:firstColumn="1" w:lastColumn="0" w:noHBand="0" w:noVBand="1"/>
      </w:tblPr>
      <w:tblGrid>
        <w:gridCol w:w="1321"/>
        <w:gridCol w:w="425"/>
        <w:gridCol w:w="897"/>
        <w:gridCol w:w="1175"/>
        <w:gridCol w:w="2202"/>
        <w:gridCol w:w="2202"/>
      </w:tblGrid>
      <w:tr w:rsidR="001E0E75" w:rsidRPr="001E0E75" w:rsidTr="001E0E75">
        <w:tc>
          <w:tcPr>
            <w:tcW w:w="3686" w:type="dxa"/>
            <w:gridSpan w:val="4"/>
            <w:vMerge w:val="restart"/>
            <w:tcBorders>
              <w:top w:val="single" w:sz="4" w:space="0" w:color="auto"/>
              <w:left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Dimensions in mm</w:t>
            </w:r>
          </w:p>
        </w:tc>
        <w:tc>
          <w:tcPr>
            <w:tcW w:w="2126" w:type="dxa"/>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Filaments lamps of normal production</w:t>
            </w:r>
          </w:p>
        </w:tc>
        <w:tc>
          <w:tcPr>
            <w:tcW w:w="2126" w:type="dxa"/>
            <w:tcBorders>
              <w:top w:val="single" w:sz="4"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Standard filament lamp</w:t>
            </w:r>
          </w:p>
        </w:tc>
      </w:tr>
      <w:tr w:rsidR="001E0E75" w:rsidRPr="001E0E75" w:rsidTr="001E0E75">
        <w:tc>
          <w:tcPr>
            <w:tcW w:w="3686" w:type="dxa"/>
            <w:gridSpan w:val="4"/>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 xml:space="preserve">12 V </w:t>
            </w: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80" w:after="80" w:line="200" w:lineRule="exact"/>
              <w:ind w:left="113" w:right="113"/>
              <w:jc w:val="right"/>
              <w:rPr>
                <w:i/>
                <w:sz w:val="16"/>
              </w:rPr>
            </w:pPr>
            <w:r w:rsidRPr="001E0E75">
              <w:rPr>
                <w:i/>
                <w:sz w:val="16"/>
              </w:rPr>
              <w:t>12 V</w:t>
            </w:r>
          </w:p>
        </w:tc>
      </w:tr>
      <w:tr w:rsidR="001E0E75" w:rsidRPr="001E0E75" w:rsidTr="00475364">
        <w:tc>
          <w:tcPr>
            <w:tcW w:w="3686" w:type="dxa"/>
            <w:gridSpan w:val="4"/>
            <w:tcBorders>
              <w:top w:val="single" w:sz="12"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 xml:space="preserve">e </w:t>
            </w:r>
            <w:r w:rsidRPr="001E0E75">
              <w:rPr>
                <w:sz w:val="18"/>
                <w:szCs w:val="18"/>
                <w:vertAlign w:val="superscript"/>
                <w:lang w:eastAsia="it-IT"/>
              </w:rPr>
              <w:t>8</w:t>
            </w:r>
          </w:p>
        </w:tc>
        <w:tc>
          <w:tcPr>
            <w:tcW w:w="2126" w:type="dxa"/>
            <w:tcBorders>
              <w:top w:val="single" w:sz="12"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 xml:space="preserve">25.0 </w:t>
            </w:r>
            <w:r w:rsidRPr="001E0E75">
              <w:rPr>
                <w:sz w:val="18"/>
                <w:szCs w:val="18"/>
                <w:vertAlign w:val="superscript"/>
                <w:lang w:eastAsia="it-IT"/>
              </w:rPr>
              <w:t>9</w:t>
            </w:r>
          </w:p>
        </w:tc>
        <w:tc>
          <w:tcPr>
            <w:tcW w:w="2126" w:type="dxa"/>
            <w:tcBorders>
              <w:top w:val="single" w:sz="12"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 xml:space="preserve">25.0 </w:t>
            </w:r>
            <w:r w:rsidRPr="001E0E75">
              <w:rPr>
                <w:sz w:val="18"/>
                <w:szCs w:val="18"/>
                <w:lang w:eastAsia="it-IT"/>
              </w:rPr>
              <w:sym w:font="Symbol" w:char="F0B1"/>
            </w:r>
            <w:r w:rsidRPr="001E0E75">
              <w:rPr>
                <w:sz w:val="18"/>
                <w:szCs w:val="18"/>
                <w:lang w:eastAsia="it-IT"/>
              </w:rPr>
              <w:t xml:space="preserve"> 0.1</w:t>
            </w:r>
          </w:p>
        </w:tc>
      </w:tr>
      <w:tr w:rsidR="001E0E75" w:rsidRPr="001E0E75" w:rsidTr="00475364">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 xml:space="preserve">f </w:t>
            </w:r>
            <w:r w:rsidRPr="001E0E75">
              <w:rPr>
                <w:sz w:val="18"/>
                <w:szCs w:val="18"/>
                <w:vertAlign w:val="superscript"/>
                <w:lang w:eastAsia="it-IT"/>
              </w:rPr>
              <w:t>8</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 xml:space="preserve">4.8 </w:t>
            </w:r>
            <w:r w:rsidRPr="001E0E75">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 xml:space="preserve">4.8 </w:t>
            </w:r>
            <w:r w:rsidRPr="001E0E75">
              <w:rPr>
                <w:sz w:val="18"/>
                <w:szCs w:val="18"/>
                <w:lang w:eastAsia="it-IT"/>
              </w:rPr>
              <w:sym w:font="Symbol" w:char="F0B1"/>
            </w:r>
            <w:r w:rsidRPr="001E0E75">
              <w:rPr>
                <w:sz w:val="18"/>
                <w:szCs w:val="18"/>
                <w:lang w:eastAsia="it-IT"/>
              </w:rPr>
              <w:t xml:space="preserve"> 0.1</w:t>
            </w:r>
          </w:p>
        </w:tc>
      </w:tr>
      <w:tr w:rsidR="001E0E75" w:rsidRPr="001E0E75" w:rsidTr="00475364">
        <w:trPr>
          <w:trHeight w:val="278"/>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 xml:space="preserve">g </w:t>
            </w:r>
            <w:r w:rsidRPr="001E0E75">
              <w:rPr>
                <w:sz w:val="18"/>
                <w:szCs w:val="18"/>
                <w:vertAlign w:val="superscript"/>
                <w:lang w:eastAsia="it-IT"/>
              </w:rPr>
              <w:t>11</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0.5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0.5 min.</w:t>
            </w:r>
          </w:p>
        </w:tc>
      </w:tr>
      <w:tr w:rsidR="001E0E75" w:rsidRPr="001E0E75" w:rsidTr="00475364">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 xml:space="preserve">h1 </w:t>
            </w:r>
            <w:r w:rsidRPr="001E0E75">
              <w:rPr>
                <w:sz w:val="18"/>
                <w:szCs w:val="18"/>
                <w:vertAlign w:val="superscript"/>
                <w:lang w:eastAsia="it-IT"/>
              </w:rPr>
              <w:t>10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 xml:space="preserve">0 </w:t>
            </w:r>
            <w:r w:rsidRPr="001E0E75">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 xml:space="preserve">0 </w:t>
            </w:r>
            <w:r w:rsidRPr="001E0E75">
              <w:rPr>
                <w:sz w:val="18"/>
                <w:szCs w:val="18"/>
                <w:lang w:eastAsia="it-IT"/>
              </w:rPr>
              <w:sym w:font="Symbol" w:char="F0B1"/>
            </w:r>
            <w:r w:rsidRPr="001E0E75">
              <w:rPr>
                <w:sz w:val="18"/>
                <w:szCs w:val="18"/>
                <w:lang w:eastAsia="it-IT"/>
              </w:rPr>
              <w:t xml:space="preserve"> 0.10</w:t>
            </w:r>
          </w:p>
        </w:tc>
      </w:tr>
      <w:tr w:rsidR="001E0E75" w:rsidRPr="001E0E75" w:rsidTr="00475364">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 xml:space="preserve">h2 </w:t>
            </w:r>
            <w:r w:rsidRPr="001E0E75">
              <w:rPr>
                <w:sz w:val="18"/>
                <w:szCs w:val="18"/>
                <w:vertAlign w:val="superscript"/>
                <w:lang w:eastAsia="it-IT"/>
              </w:rPr>
              <w:t>10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 xml:space="preserve">0 </w:t>
            </w:r>
            <w:r w:rsidRPr="001E0E75">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 xml:space="preserve">0 </w:t>
            </w:r>
            <w:r w:rsidRPr="001E0E75">
              <w:rPr>
                <w:sz w:val="18"/>
                <w:szCs w:val="18"/>
                <w:lang w:eastAsia="it-IT"/>
              </w:rPr>
              <w:sym w:font="Symbol" w:char="F0B1"/>
            </w:r>
            <w:r w:rsidRPr="001E0E75">
              <w:rPr>
                <w:sz w:val="18"/>
                <w:szCs w:val="18"/>
                <w:lang w:eastAsia="it-IT"/>
              </w:rPr>
              <w:t xml:space="preserve"> 0.15</w:t>
            </w:r>
          </w:p>
        </w:tc>
      </w:tr>
      <w:tr w:rsidR="001E0E75" w:rsidRPr="001E0E75" w:rsidTr="00475364">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sym w:font="Symbol" w:char="F067"/>
            </w:r>
            <w:r w:rsidRPr="001E0E75">
              <w:rPr>
                <w:sz w:val="18"/>
                <w:szCs w:val="18"/>
                <w:lang w:eastAsia="it-IT"/>
              </w:rPr>
              <w:t>1</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40°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40° min.</w:t>
            </w:r>
          </w:p>
        </w:tc>
      </w:tr>
      <w:tr w:rsidR="001E0E75" w:rsidRPr="001E0E75" w:rsidTr="00475364">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sym w:font="Symbol" w:char="F067"/>
            </w:r>
            <w:r w:rsidRPr="001E0E75">
              <w:rPr>
                <w:sz w:val="18"/>
                <w:szCs w:val="18"/>
                <w:lang w:eastAsia="it-IT"/>
              </w:rPr>
              <w:t>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50°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center"/>
              <w:rPr>
                <w:sz w:val="18"/>
                <w:szCs w:val="18"/>
                <w:lang w:eastAsia="it-IT"/>
              </w:rPr>
            </w:pPr>
            <w:r w:rsidRPr="001E0E75">
              <w:rPr>
                <w:sz w:val="18"/>
                <w:szCs w:val="18"/>
                <w:lang w:eastAsia="it-IT"/>
              </w:rPr>
              <w:t>50° min.</w:t>
            </w:r>
          </w:p>
        </w:tc>
      </w:tr>
      <w:tr w:rsidR="001E0E75" w:rsidRPr="001E0E75" w:rsidTr="00475364">
        <w:tc>
          <w:tcPr>
            <w:tcW w:w="7938"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Cap PY26d-6  in accordance with IEC Publication 60061 (sheet 7004-5-7)</w:t>
            </w:r>
          </w:p>
        </w:tc>
      </w:tr>
      <w:tr w:rsidR="001E0E75" w:rsidRPr="001E0E75" w:rsidTr="00475364">
        <w:tc>
          <w:tcPr>
            <w:tcW w:w="7938"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Electrical and photometric characteristics</w:t>
            </w:r>
          </w:p>
        </w:tc>
      </w:tr>
      <w:tr w:rsidR="001E0E75" w:rsidRPr="001E0E75" w:rsidTr="00475364">
        <w:tc>
          <w:tcPr>
            <w:tcW w:w="1686" w:type="dxa"/>
            <w:gridSpan w:val="2"/>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Rated values</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Volts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12</w:t>
            </w:r>
          </w:p>
        </w:tc>
      </w:tr>
      <w:tr w:rsidR="001E0E75" w:rsidRPr="001E0E75" w:rsidTr="00475364">
        <w:tc>
          <w:tcPr>
            <w:tcW w:w="1686" w:type="dxa"/>
            <w:gridSpan w:val="2"/>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Watts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70</w:t>
            </w:r>
          </w:p>
        </w:tc>
      </w:tr>
      <w:tr w:rsidR="001E0E75" w:rsidRPr="001E0E75" w:rsidTr="00475364">
        <w:tc>
          <w:tcPr>
            <w:tcW w:w="168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Test voltage</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Volts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13.2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13.2</w:t>
            </w:r>
          </w:p>
        </w:tc>
      </w:tr>
      <w:tr w:rsidR="001E0E75" w:rsidRPr="001E0E75" w:rsidTr="00475364">
        <w:tc>
          <w:tcPr>
            <w:tcW w:w="1686" w:type="dxa"/>
            <w:gridSpan w:val="2"/>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Objective values</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Watts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75 max.</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75 max.</w:t>
            </w:r>
          </w:p>
        </w:tc>
      </w:tr>
      <w:tr w:rsidR="001E0E75" w:rsidRPr="001E0E75" w:rsidTr="00475364">
        <w:tc>
          <w:tcPr>
            <w:tcW w:w="1686" w:type="dxa"/>
            <w:gridSpan w:val="2"/>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Luminous flux</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 xml:space="preserve">1 250 </w:t>
            </w:r>
            <w:r w:rsidRPr="001E0E75">
              <w:rPr>
                <w:sz w:val="18"/>
                <w:szCs w:val="18"/>
                <w:lang w:eastAsia="it-IT"/>
              </w:rPr>
              <w:sym w:font="Symbol" w:char="F0B1"/>
            </w:r>
            <w:r w:rsidRPr="001E0E75">
              <w:rPr>
                <w:sz w:val="18"/>
                <w:szCs w:val="18"/>
                <w:lang w:eastAsia="it-IT"/>
              </w:rPr>
              <w:t xml:space="preserve"> 10 %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p>
        </w:tc>
      </w:tr>
      <w:tr w:rsidR="001E0E75" w:rsidRPr="001E0E75" w:rsidTr="00475364">
        <w:tc>
          <w:tcPr>
            <w:tcW w:w="3686" w:type="dxa"/>
            <w:gridSpan w:val="4"/>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Reference luminous flux at approximately</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12 V</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900</w:t>
            </w:r>
          </w:p>
        </w:tc>
      </w:tr>
      <w:tr w:rsidR="001E0E75" w:rsidRPr="001E0E75" w:rsidTr="00475364">
        <w:tc>
          <w:tcPr>
            <w:tcW w:w="3686" w:type="dxa"/>
            <w:gridSpan w:val="4"/>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13.2 V</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1250</w:t>
            </w:r>
          </w:p>
        </w:tc>
      </w:tr>
      <w:tr w:rsidR="001E0E75" w:rsidRPr="001E0E75" w:rsidTr="00475364">
        <w:tc>
          <w:tcPr>
            <w:tcW w:w="1276" w:type="dxa"/>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Chromaticity</w:t>
            </w:r>
          </w:p>
          <w:p w:rsidR="001E0E75" w:rsidRPr="001E0E75" w:rsidRDefault="001E0E75" w:rsidP="00475364">
            <w:pPr>
              <w:spacing w:before="40" w:after="40" w:line="220" w:lineRule="exact"/>
              <w:ind w:left="113" w:right="113"/>
              <w:rPr>
                <w:sz w:val="18"/>
              </w:rPr>
            </w:pPr>
            <w:r w:rsidRPr="001E0E75">
              <w:rPr>
                <w:sz w:val="18"/>
              </w:rPr>
              <w:t>Coordinates</w:t>
            </w:r>
            <w:r w:rsidRPr="001E0E75">
              <w:rPr>
                <w:sz w:val="18"/>
                <w:vertAlign w:val="superscript"/>
              </w:rPr>
              <w:t>12</w:t>
            </w:r>
          </w:p>
        </w:tc>
        <w:tc>
          <w:tcPr>
            <w:tcW w:w="241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szCs w:val="18"/>
                <w:lang w:eastAsia="it-IT"/>
              </w:rPr>
            </w:pPr>
            <w:r w:rsidRPr="001E0E75">
              <w:rPr>
                <w:sz w:val="18"/>
                <w:szCs w:val="18"/>
                <w:lang w:eastAsia="it-IT"/>
              </w:rPr>
              <w:t>Objective</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x=0.347</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szCs w:val="18"/>
                <w:lang w:eastAsia="it-IT"/>
              </w:rPr>
            </w:pPr>
            <w:r w:rsidRPr="001E0E75">
              <w:rPr>
                <w:sz w:val="18"/>
                <w:szCs w:val="18"/>
                <w:lang w:eastAsia="it-IT"/>
              </w:rPr>
              <w:t>y=0.353</w:t>
            </w:r>
          </w:p>
        </w:tc>
      </w:tr>
      <w:tr w:rsidR="001E0E75" w:rsidRPr="001E0E75" w:rsidTr="00475364">
        <w:tc>
          <w:tcPr>
            <w:tcW w:w="1276" w:type="dxa"/>
            <w:vMerge/>
            <w:tcBorders>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1276" w:type="dxa"/>
            <w:gridSpan w:val="2"/>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Tolerance area</w:t>
            </w:r>
          </w:p>
        </w:tc>
        <w:tc>
          <w:tcPr>
            <w:tcW w:w="1134" w:type="dxa"/>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Boundaries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x=0.330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y=0.150+0.640x</w:t>
            </w:r>
          </w:p>
        </w:tc>
      </w:tr>
      <w:tr w:rsidR="001E0E75" w:rsidRPr="001E0E75" w:rsidTr="00475364">
        <w:tc>
          <w:tcPr>
            <w:tcW w:w="1276" w:type="dxa"/>
            <w:vMerge/>
            <w:tcBorders>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1276" w:type="dxa"/>
            <w:gridSpan w:val="2"/>
            <w:vMerge/>
            <w:tcBorders>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1134" w:type="dxa"/>
            <w:vMerge/>
            <w:tcBorders>
              <w:left w:val="single" w:sz="6" w:space="0" w:color="auto"/>
              <w:bottom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y=0.050+0.750x</w:t>
            </w:r>
          </w:p>
        </w:tc>
      </w:tr>
      <w:tr w:rsidR="001E0E75" w:rsidRPr="001E0E75" w:rsidTr="00475364">
        <w:tc>
          <w:tcPr>
            <w:tcW w:w="1276" w:type="dxa"/>
            <w:vMerge/>
            <w:tcBorders>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1276" w:type="dxa"/>
            <w:gridSpan w:val="2"/>
            <w:vMerge/>
            <w:tcBorders>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p>
        </w:tc>
        <w:tc>
          <w:tcPr>
            <w:tcW w:w="1134" w:type="dxa"/>
            <w:vMerge w:val="restart"/>
            <w:tcBorders>
              <w:top w:val="single" w:sz="6" w:space="0" w:color="auto"/>
              <w:left w:val="single" w:sz="6" w:space="0" w:color="auto"/>
              <w:right w:val="single" w:sz="6" w:space="0" w:color="auto"/>
            </w:tcBorders>
            <w:shd w:val="clear" w:color="auto" w:fill="auto"/>
            <w:vAlign w:val="center"/>
          </w:tcPr>
          <w:p w:rsidR="001E0E75" w:rsidRPr="001E0E75" w:rsidRDefault="001E0E75" w:rsidP="00475364">
            <w:pPr>
              <w:spacing w:before="40" w:after="40" w:line="220" w:lineRule="exact"/>
              <w:ind w:left="113" w:right="113"/>
              <w:rPr>
                <w:sz w:val="18"/>
              </w:rPr>
            </w:pPr>
            <w:r w:rsidRPr="001E0E75">
              <w:rPr>
                <w:sz w:val="18"/>
              </w:rPr>
              <w:t>Intersection points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x=0.330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y=0.298</w:t>
            </w:r>
          </w:p>
        </w:tc>
      </w:tr>
      <w:tr w:rsidR="001E0E75" w:rsidRPr="001E0E75" w:rsidTr="001E0E75">
        <w:tc>
          <w:tcPr>
            <w:tcW w:w="1276" w:type="dxa"/>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134" w:type="dxa"/>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y=0.327</w:t>
            </w:r>
          </w:p>
        </w:tc>
      </w:tr>
      <w:tr w:rsidR="001E0E75" w:rsidRPr="001E0E75" w:rsidTr="001E0E75">
        <w:tc>
          <w:tcPr>
            <w:tcW w:w="1276" w:type="dxa"/>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134" w:type="dxa"/>
            <w:vMerge/>
            <w:tcBorders>
              <w:left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y=0.387</w:t>
            </w:r>
          </w:p>
        </w:tc>
      </w:tr>
      <w:tr w:rsidR="001E0E75" w:rsidRPr="001E0E75" w:rsidTr="001E0E75">
        <w:tc>
          <w:tcPr>
            <w:tcW w:w="1276" w:type="dxa"/>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276" w:type="dxa"/>
            <w:gridSpan w:val="2"/>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1134" w:type="dxa"/>
            <w:vMerge/>
            <w:tcBorders>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x=0.330</w:t>
            </w: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1E0E75" w:rsidRPr="001E0E75" w:rsidRDefault="001E0E75" w:rsidP="001E0E75">
            <w:pPr>
              <w:spacing w:before="40" w:after="40" w:line="220" w:lineRule="exact"/>
              <w:ind w:left="113" w:right="113"/>
              <w:jc w:val="right"/>
              <w:rPr>
                <w:sz w:val="18"/>
              </w:rPr>
            </w:pPr>
            <w:r w:rsidRPr="001E0E75">
              <w:rPr>
                <w:sz w:val="18"/>
              </w:rPr>
              <w:t>y=0.361</w:t>
            </w:r>
          </w:p>
        </w:tc>
      </w:tr>
    </w:tbl>
    <w:p w:rsidR="001E0E75" w:rsidRPr="001E0E75" w:rsidRDefault="001E0E75" w:rsidP="001E0E75">
      <w:pPr>
        <w:spacing w:before="120" w:line="220" w:lineRule="exact"/>
        <w:ind w:left="1134" w:right="1134" w:firstLine="142"/>
        <w:rPr>
          <w:rFonts w:eastAsia="Calibri"/>
          <w:sz w:val="18"/>
          <w:szCs w:val="18"/>
          <w:lang w:eastAsia="ja-JP"/>
        </w:rPr>
      </w:pPr>
      <w:r w:rsidRPr="001E0E75">
        <w:rPr>
          <w:rFonts w:eastAsia="Calibri"/>
          <w:sz w:val="18"/>
          <w:szCs w:val="18"/>
          <w:vertAlign w:val="superscript"/>
          <w:lang w:eastAsia="ja-JP"/>
        </w:rPr>
        <w:t>8</w:t>
      </w:r>
      <w:r w:rsidRPr="001E0E75">
        <w:rPr>
          <w:rFonts w:eastAsia="Calibri"/>
          <w:sz w:val="18"/>
          <w:szCs w:val="18"/>
          <w:lang w:eastAsia="ja-JP"/>
        </w:rPr>
        <w:tab/>
        <w:t>The ends of the filament are defined as the points where, when the viewing direction is direction A as shown in Figure 1 on sheet H20/1, the projection of the outside of the end turns crosses the filament axis. (Special instructions for coiled-coil filaments are under consideration).</w:t>
      </w:r>
    </w:p>
    <w:p w:rsidR="001E0E75" w:rsidRPr="001E0E75" w:rsidRDefault="001E0E75" w:rsidP="001E0E75">
      <w:pPr>
        <w:spacing w:line="220" w:lineRule="exact"/>
        <w:ind w:left="1134" w:right="1134" w:firstLine="142"/>
        <w:rPr>
          <w:rFonts w:eastAsia="Calibri"/>
          <w:sz w:val="18"/>
          <w:szCs w:val="18"/>
          <w:lang w:eastAsia="ja-JP"/>
        </w:rPr>
      </w:pPr>
      <w:r w:rsidRPr="001E0E75">
        <w:rPr>
          <w:rFonts w:eastAsia="Calibri"/>
          <w:sz w:val="18"/>
          <w:szCs w:val="18"/>
          <w:vertAlign w:val="superscript"/>
          <w:lang w:eastAsia="ja-JP"/>
        </w:rPr>
        <w:t>9</w:t>
      </w:r>
      <w:r w:rsidRPr="001E0E75">
        <w:rPr>
          <w:rFonts w:eastAsia="Calibri"/>
          <w:sz w:val="18"/>
          <w:szCs w:val="18"/>
          <w:lang w:eastAsia="ja-JP"/>
        </w:rPr>
        <w:tab/>
        <w:t>To be checked by means of a "Box System", sheet H20/4.</w:t>
      </w:r>
    </w:p>
    <w:p w:rsidR="001E0E75" w:rsidRPr="001E0E75" w:rsidRDefault="001E0E75" w:rsidP="001E0E75">
      <w:pPr>
        <w:spacing w:line="220" w:lineRule="exact"/>
        <w:ind w:left="1134" w:right="1134" w:firstLine="142"/>
        <w:rPr>
          <w:rFonts w:eastAsia="Calibri"/>
          <w:sz w:val="18"/>
          <w:szCs w:val="18"/>
          <w:lang w:eastAsia="ja-JP"/>
        </w:rPr>
      </w:pPr>
      <w:r w:rsidRPr="001E0E75">
        <w:rPr>
          <w:rFonts w:eastAsia="Calibri"/>
          <w:sz w:val="18"/>
          <w:szCs w:val="18"/>
          <w:vertAlign w:val="superscript"/>
          <w:lang w:eastAsia="ja-JP"/>
        </w:rPr>
        <w:t>10</w:t>
      </w:r>
      <w:r w:rsidRPr="001E0E75">
        <w:rPr>
          <w:rFonts w:eastAsia="Calibri"/>
          <w:sz w:val="18"/>
          <w:szCs w:val="18"/>
          <w:lang w:eastAsia="ja-JP"/>
        </w:rPr>
        <w:tab/>
        <w:t>The offset of the filament with respect to the reference axis is measured only in viewing directions A and B as shown in Figure 1 in sheet H20/1. The points to be measured are those where the projection of the outside of the end turns nearest to or furthest from the reference plane crosses the filament axis.</w:t>
      </w:r>
    </w:p>
    <w:p w:rsidR="001E0E75" w:rsidRPr="001E0E75" w:rsidRDefault="001E0E75" w:rsidP="001E0E75">
      <w:pPr>
        <w:spacing w:line="220" w:lineRule="exact"/>
        <w:ind w:left="1134" w:right="1134" w:firstLine="142"/>
        <w:rPr>
          <w:rFonts w:eastAsia="Calibri"/>
          <w:sz w:val="18"/>
          <w:szCs w:val="18"/>
          <w:lang w:eastAsia="ja-JP"/>
        </w:rPr>
      </w:pPr>
      <w:r w:rsidRPr="001E0E75">
        <w:rPr>
          <w:rFonts w:eastAsia="Calibri"/>
          <w:sz w:val="18"/>
          <w:szCs w:val="18"/>
          <w:vertAlign w:val="superscript"/>
          <w:lang w:eastAsia="ja-JP"/>
        </w:rPr>
        <w:t>11</w:t>
      </w:r>
      <w:r w:rsidRPr="001E0E75">
        <w:rPr>
          <w:rFonts w:eastAsia="Calibri"/>
          <w:sz w:val="18"/>
          <w:szCs w:val="18"/>
          <w:lang w:eastAsia="ja-JP"/>
        </w:rPr>
        <w:tab/>
        <w:t>Offset of filament in relation to bulb axis measured in two planes parallel to the reference plane where the projection of the outside of the end turns nearest to or furthest from the reference plane crosses the filament axis.</w:t>
      </w:r>
    </w:p>
    <w:p w:rsidR="001E0E75" w:rsidRPr="001E0E75" w:rsidRDefault="001E0E75" w:rsidP="001E0E75">
      <w:pPr>
        <w:spacing w:line="220" w:lineRule="exact"/>
        <w:ind w:left="1134" w:right="1134" w:firstLine="142"/>
        <w:rPr>
          <w:rFonts w:eastAsia="Calibri"/>
          <w:sz w:val="18"/>
          <w:szCs w:val="18"/>
          <w:lang w:eastAsia="ja-JP"/>
        </w:rPr>
      </w:pPr>
      <w:r w:rsidRPr="001E0E75">
        <w:rPr>
          <w:rFonts w:eastAsia="Calibri"/>
          <w:sz w:val="18"/>
          <w:szCs w:val="18"/>
          <w:vertAlign w:val="superscript"/>
          <w:lang w:eastAsia="ja-JP"/>
        </w:rPr>
        <w:t>12</w:t>
      </w:r>
      <w:r w:rsidRPr="001E0E75">
        <w:rPr>
          <w:rFonts w:eastAsia="Calibri"/>
          <w:sz w:val="18"/>
          <w:szCs w:val="18"/>
          <w:lang w:eastAsia="ja-JP"/>
        </w:rPr>
        <w:tab/>
        <w:t>See Annex 5.</w:t>
      </w:r>
    </w:p>
    <w:p w:rsidR="001E0E75" w:rsidRPr="001E0E75" w:rsidRDefault="001E0E75" w:rsidP="001E0E75">
      <w:pPr>
        <w:tabs>
          <w:tab w:val="center" w:pos="4800"/>
          <w:tab w:val="right" w:pos="9600"/>
          <w:tab w:val="right" w:pos="9638"/>
        </w:tabs>
        <w:suppressAutoHyphens w:val="0"/>
        <w:spacing w:line="240" w:lineRule="auto"/>
        <w:rPr>
          <w:sz w:val="24"/>
          <w:szCs w:val="24"/>
          <w:lang w:eastAsia="it-IT"/>
        </w:rPr>
      </w:pPr>
    </w:p>
    <w:p w:rsidR="001E0E75" w:rsidRPr="001E0E75" w:rsidRDefault="001E0E75" w:rsidP="001E0E75">
      <w:pPr>
        <w:pBdr>
          <w:bottom w:val="single" w:sz="12" w:space="1" w:color="auto"/>
        </w:pBdr>
        <w:tabs>
          <w:tab w:val="center" w:pos="4820"/>
          <w:tab w:val="right" w:pos="9000"/>
        </w:tabs>
        <w:suppressAutoHyphens w:val="0"/>
        <w:spacing w:line="240" w:lineRule="auto"/>
        <w:ind w:right="-1"/>
        <w:rPr>
          <w:b/>
          <w:snapToGrid w:val="0"/>
          <w:szCs w:val="24"/>
          <w:lang w:eastAsia="it-IT"/>
        </w:rPr>
      </w:pPr>
      <w:r w:rsidRPr="001E0E75">
        <w:rPr>
          <w:b/>
          <w:snapToGrid w:val="0"/>
          <w:szCs w:val="24"/>
          <w:lang w:eastAsia="it-IT"/>
        </w:rPr>
        <w:br w:type="page"/>
      </w:r>
      <w:r w:rsidRPr="001E0E75">
        <w:rPr>
          <w:b/>
          <w:snapToGrid w:val="0"/>
          <w:szCs w:val="24"/>
          <w:lang w:eastAsia="it-IT"/>
        </w:rPr>
        <w:tab/>
        <w:t>Category H20</w:t>
      </w:r>
      <w:r w:rsidRPr="001E0E75">
        <w:rPr>
          <w:b/>
          <w:snapToGrid w:val="0"/>
          <w:szCs w:val="24"/>
          <w:lang w:eastAsia="it-IT"/>
        </w:rPr>
        <w:tab/>
        <w:t>Sheet H20/4</w:t>
      </w:r>
    </w:p>
    <w:p w:rsidR="001E0E75" w:rsidRPr="001E0E75" w:rsidRDefault="001E0E75" w:rsidP="001E0E75">
      <w:pPr>
        <w:suppressAutoHyphens w:val="0"/>
        <w:spacing w:before="240" w:after="120"/>
        <w:ind w:left="1134" w:right="1134"/>
        <w:jc w:val="both"/>
      </w:pPr>
      <w:r w:rsidRPr="001E0E75">
        <w:t>Screen projection requirements</w:t>
      </w:r>
    </w:p>
    <w:p w:rsidR="001E0E75" w:rsidRPr="001E0E75" w:rsidRDefault="001E0E75" w:rsidP="001E0E75">
      <w:pPr>
        <w:suppressAutoHyphens w:val="0"/>
        <w:spacing w:after="120"/>
        <w:ind w:left="1134" w:right="1134"/>
        <w:jc w:val="both"/>
      </w:pPr>
      <w:r w:rsidRPr="001E0E75">
        <w:t>This test is used to determine, by checking whether the filament is correctly positioned relative to the reference axis and reference plane, whether a filament lamp complies with the requirements.</w:t>
      </w:r>
    </w:p>
    <w:p w:rsidR="001E0E75" w:rsidRPr="001E0E75" w:rsidRDefault="001E0E75" w:rsidP="001E0E75">
      <w:pPr>
        <w:suppressAutoHyphens w:val="0"/>
        <w:spacing w:line="240" w:lineRule="auto"/>
        <w:rPr>
          <w:szCs w:val="24"/>
          <w:lang w:eastAsia="it-IT"/>
        </w:rPr>
      </w:pPr>
      <w:r w:rsidRPr="001E0E75">
        <w:rPr>
          <w:szCs w:val="24"/>
          <w:lang w:eastAsia="it-IT"/>
        </w:rPr>
        <w:tab/>
      </w:r>
      <w:r w:rsidRPr="001E0E75">
        <w:rPr>
          <w:szCs w:val="24"/>
          <w:lang w:eastAsia="it-IT"/>
        </w:rPr>
        <w:tab/>
        <w:t>Dimensions in mm</w:t>
      </w:r>
    </w:p>
    <w:p w:rsidR="001E0E75" w:rsidRPr="001E0E75" w:rsidRDefault="001E0E75" w:rsidP="001E0E75">
      <w:pPr>
        <w:suppressAutoHyphens w:val="0"/>
        <w:spacing w:line="240" w:lineRule="auto"/>
        <w:rPr>
          <w:szCs w:val="24"/>
          <w:lang w:eastAsia="it-IT"/>
        </w:rPr>
      </w:pPr>
    </w:p>
    <w:p w:rsidR="001E0E75" w:rsidRPr="001E0E75" w:rsidRDefault="00601957" w:rsidP="001E0E75">
      <w:pPr>
        <w:suppressAutoHyphens w:val="0"/>
        <w:spacing w:line="240" w:lineRule="auto"/>
        <w:rPr>
          <w:szCs w:val="24"/>
          <w:lang w:eastAsia="it-IT"/>
        </w:rPr>
      </w:pPr>
      <w:r>
        <w:rPr>
          <w:noProof/>
        </w:rPr>
        <w:pict>
          <v:group id="Group 188" o:spid="_x0000_s1168" style="position:absolute;margin-left:113.85pt;margin-top:-.05pt;width:291.55pt;height:147.3pt;z-index:-251653632" coordorigin="2680,4086" coordsize="5831,2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">
            <v:shape id="Bild 8" o:spid="_x0000_s1169" type="#_x0000_t75" style="position:absolute;left:3546;top:4131;width:4965;height:2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wGTFAAAA2wAAAA8AAABkcnMvZG93bnJldi54bWxEj0FrAjEUhO+C/yE8wZtmK1rarVEWQWyx&#10;l9qCHl83r7urm5clSTX115tCocdhZr5h5stoWnEm5xvLCu7GGQji0uqGKwUf7+vRAwgfkDW2lknB&#10;D3lYLvq9OebaXviNzrtQiQRhn6OCOoQul9KXNRn0Y9sRJ+/LOoMhSVdJ7fCS4KaVkyy7lwYbTgs1&#10;drSqqTztvo2CmTteH4+xiFi87q/bcHCTl82nUsNBLJ5ABIrhP/zXftYKpjP4/Z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8BkxQAAANsAAAAPAAAAAAAAAAAAAAAA&#10;AJ8CAABkcnMvZG93bnJldi54bWxQSwUGAAAAAAQABAD3AAAAkQMAAAAA&#10;">
              <v:imagedata r:id="rId22" o:title=""/>
            </v:shape>
            <v:shape id="Text Box 109" o:spid="_x0000_s1170" type="#_x0000_t202" style="position:absolute;left:2680;top:4086;width:2655;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A94044" w:rsidRPr="003B34C1" w:rsidRDefault="00A94044" w:rsidP="001E0E75">
                    <w:pPr>
                      <w:spacing w:after="120"/>
                    </w:pPr>
                    <w:r w:rsidRPr="003B34C1">
                      <w:t>25.0 mm to reference plane</w:t>
                    </w:r>
                  </w:p>
                </w:txbxContent>
              </v:textbox>
            </v:shape>
            <v:shape id="Text Box 113" o:spid="_x0000_s1171" type="#_x0000_t202" style="position:absolute;left:2680;top:5610;width:2043;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A94044" w:rsidRPr="003B34C1" w:rsidRDefault="00A94044" w:rsidP="001E0E75">
                    <w:pPr>
                      <w:jc w:val="right"/>
                    </w:pPr>
                    <w:r w:rsidRPr="003B34C1">
                      <w:t>Reference axis</w:t>
                    </w:r>
                  </w:p>
                </w:txbxContent>
              </v:textbox>
            </v:shape>
          </v:group>
        </w:pict>
      </w: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p w:rsidR="001E0E75" w:rsidRPr="001E0E75" w:rsidRDefault="001E0E75" w:rsidP="001E0E75">
      <w:pPr>
        <w:suppressAutoHyphens w:val="0"/>
        <w:spacing w:line="240" w:lineRule="auto"/>
        <w:rPr>
          <w:szCs w:val="24"/>
          <w:lang w:eastAsia="it-IT"/>
        </w:rPr>
      </w:pPr>
    </w:p>
    <w:tbl>
      <w:tblPr>
        <w:tblW w:w="7370" w:type="dxa"/>
        <w:tblInd w:w="1134" w:type="dxa"/>
        <w:tblBorders>
          <w:top w:val="single" w:sz="4" w:space="0" w:color="auto"/>
          <w:left w:val="single" w:sz="6" w:space="0" w:color="auto"/>
          <w:bottom w:val="single" w:sz="12" w:space="0" w:color="auto"/>
          <w:right w:val="single" w:sz="6" w:space="0" w:color="auto"/>
          <w:insideH w:val="single" w:sz="12" w:space="0" w:color="auto"/>
          <w:insideV w:val="single" w:sz="6" w:space="0" w:color="auto"/>
        </w:tblBorders>
        <w:tblLayout w:type="fixed"/>
        <w:tblCellMar>
          <w:left w:w="0" w:type="dxa"/>
          <w:right w:w="0" w:type="dxa"/>
        </w:tblCellMar>
        <w:tblLook w:val="04A0" w:firstRow="1" w:lastRow="0" w:firstColumn="1" w:lastColumn="0" w:noHBand="0" w:noVBand="1"/>
      </w:tblPr>
      <w:tblGrid>
        <w:gridCol w:w="1474"/>
        <w:gridCol w:w="1473"/>
        <w:gridCol w:w="737"/>
        <w:gridCol w:w="738"/>
        <w:gridCol w:w="1474"/>
        <w:gridCol w:w="1474"/>
      </w:tblGrid>
      <w:tr w:rsidR="001E0E75" w:rsidRPr="001E0E75" w:rsidTr="00475364">
        <w:tc>
          <w:tcPr>
            <w:tcW w:w="1228"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a1</w:t>
            </w:r>
          </w:p>
        </w:tc>
        <w:tc>
          <w:tcPr>
            <w:tcW w:w="1228"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a2</w:t>
            </w:r>
          </w:p>
        </w:tc>
        <w:tc>
          <w:tcPr>
            <w:tcW w:w="614"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b1</w:t>
            </w:r>
          </w:p>
        </w:tc>
        <w:tc>
          <w:tcPr>
            <w:tcW w:w="615"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b2</w:t>
            </w:r>
          </w:p>
        </w:tc>
        <w:tc>
          <w:tcPr>
            <w:tcW w:w="1229"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c1</w:t>
            </w:r>
          </w:p>
        </w:tc>
        <w:tc>
          <w:tcPr>
            <w:tcW w:w="1229" w:type="dxa"/>
            <w:shd w:val="clear" w:color="auto" w:fill="auto"/>
            <w:vAlign w:val="center"/>
          </w:tcPr>
          <w:p w:rsidR="001E0E75" w:rsidRPr="001E0E75" w:rsidRDefault="001E0E75" w:rsidP="00475364">
            <w:pPr>
              <w:spacing w:before="80" w:after="80" w:line="200" w:lineRule="exact"/>
              <w:ind w:left="113" w:right="113"/>
              <w:jc w:val="center"/>
              <w:rPr>
                <w:i/>
                <w:szCs w:val="24"/>
                <w:lang w:eastAsia="it-IT"/>
              </w:rPr>
            </w:pPr>
            <w:r w:rsidRPr="001E0E75">
              <w:rPr>
                <w:i/>
                <w:szCs w:val="24"/>
                <w:lang w:eastAsia="it-IT"/>
              </w:rPr>
              <w:t>c2</w:t>
            </w:r>
          </w:p>
        </w:tc>
      </w:tr>
      <w:tr w:rsidR="001E0E75" w:rsidRPr="001E0E75" w:rsidTr="00475364">
        <w:tc>
          <w:tcPr>
            <w:tcW w:w="1228" w:type="dxa"/>
            <w:shd w:val="clear" w:color="auto" w:fill="auto"/>
            <w:vAlign w:val="center"/>
          </w:tcPr>
          <w:p w:rsidR="001E0E75" w:rsidRPr="001E0E75" w:rsidRDefault="001E0E75" w:rsidP="00475364">
            <w:pPr>
              <w:spacing w:before="40" w:after="40" w:line="220" w:lineRule="exact"/>
              <w:ind w:left="113" w:right="113"/>
              <w:jc w:val="center"/>
              <w:rPr>
                <w:szCs w:val="24"/>
                <w:lang w:eastAsia="it-IT"/>
              </w:rPr>
            </w:pPr>
            <w:r w:rsidRPr="001E0E75">
              <w:rPr>
                <w:szCs w:val="24"/>
                <w:lang w:eastAsia="it-IT"/>
              </w:rPr>
              <w:t>d + 0.40</w:t>
            </w:r>
          </w:p>
        </w:tc>
        <w:tc>
          <w:tcPr>
            <w:tcW w:w="1228" w:type="dxa"/>
            <w:shd w:val="clear" w:color="auto" w:fill="auto"/>
            <w:vAlign w:val="center"/>
          </w:tcPr>
          <w:p w:rsidR="001E0E75" w:rsidRPr="001E0E75" w:rsidRDefault="001E0E75" w:rsidP="00475364">
            <w:pPr>
              <w:spacing w:before="40" w:after="40" w:line="220" w:lineRule="exact"/>
              <w:ind w:left="113" w:right="113"/>
              <w:jc w:val="center"/>
              <w:rPr>
                <w:szCs w:val="24"/>
                <w:lang w:eastAsia="it-IT"/>
              </w:rPr>
            </w:pPr>
            <w:r w:rsidRPr="001E0E75">
              <w:rPr>
                <w:szCs w:val="24"/>
                <w:lang w:eastAsia="it-IT"/>
              </w:rPr>
              <w:t>d + 0.70</w:t>
            </w:r>
          </w:p>
        </w:tc>
        <w:tc>
          <w:tcPr>
            <w:tcW w:w="1229" w:type="dxa"/>
            <w:gridSpan w:val="2"/>
            <w:shd w:val="clear" w:color="auto" w:fill="auto"/>
            <w:vAlign w:val="center"/>
          </w:tcPr>
          <w:p w:rsidR="001E0E75" w:rsidRPr="001E0E75" w:rsidRDefault="001E0E75" w:rsidP="00475364">
            <w:pPr>
              <w:spacing w:before="40" w:after="40" w:line="220" w:lineRule="exact"/>
              <w:ind w:left="113" w:right="113"/>
              <w:jc w:val="center"/>
              <w:rPr>
                <w:szCs w:val="24"/>
                <w:lang w:eastAsia="it-IT"/>
              </w:rPr>
            </w:pPr>
            <w:r w:rsidRPr="001E0E75">
              <w:rPr>
                <w:szCs w:val="24"/>
                <w:lang w:eastAsia="it-IT"/>
              </w:rPr>
              <w:t>0.25</w:t>
            </w:r>
          </w:p>
        </w:tc>
        <w:tc>
          <w:tcPr>
            <w:tcW w:w="1229" w:type="dxa"/>
            <w:shd w:val="clear" w:color="auto" w:fill="auto"/>
            <w:vAlign w:val="center"/>
          </w:tcPr>
          <w:p w:rsidR="001E0E75" w:rsidRPr="001E0E75" w:rsidRDefault="001E0E75" w:rsidP="00475364">
            <w:pPr>
              <w:spacing w:before="40" w:after="40" w:line="220" w:lineRule="exact"/>
              <w:ind w:left="113" w:right="113"/>
              <w:jc w:val="center"/>
              <w:rPr>
                <w:szCs w:val="24"/>
                <w:lang w:eastAsia="it-IT"/>
              </w:rPr>
            </w:pPr>
            <w:r w:rsidRPr="001E0E75">
              <w:rPr>
                <w:szCs w:val="24"/>
                <w:lang w:eastAsia="it-IT"/>
              </w:rPr>
              <w:t>5.7</w:t>
            </w:r>
          </w:p>
        </w:tc>
        <w:tc>
          <w:tcPr>
            <w:tcW w:w="1229" w:type="dxa"/>
            <w:shd w:val="clear" w:color="auto" w:fill="auto"/>
            <w:vAlign w:val="center"/>
          </w:tcPr>
          <w:p w:rsidR="001E0E75" w:rsidRPr="001E0E75" w:rsidRDefault="001E0E75" w:rsidP="00475364">
            <w:pPr>
              <w:spacing w:before="40" w:after="40" w:line="220" w:lineRule="exact"/>
              <w:ind w:left="113" w:right="113"/>
              <w:jc w:val="center"/>
              <w:rPr>
                <w:szCs w:val="24"/>
                <w:lang w:eastAsia="it-IT"/>
              </w:rPr>
            </w:pPr>
            <w:r w:rsidRPr="001E0E75">
              <w:rPr>
                <w:szCs w:val="24"/>
                <w:lang w:eastAsia="it-IT"/>
              </w:rPr>
              <w:t>4.6</w:t>
            </w:r>
          </w:p>
        </w:tc>
      </w:tr>
    </w:tbl>
    <w:p w:rsidR="001E0E75" w:rsidRPr="001E0E75" w:rsidRDefault="00601957" w:rsidP="001E0E75">
      <w:pPr>
        <w:spacing w:line="220" w:lineRule="exact"/>
        <w:ind w:left="1134" w:right="1134" w:firstLine="170"/>
        <w:rPr>
          <w:rFonts w:eastAsia="Calibri"/>
          <w:sz w:val="18"/>
          <w:lang w:eastAsia="ja-JP"/>
        </w:rPr>
      </w:pPr>
      <w:r>
        <w:rPr>
          <w:noProof/>
        </w:rPr>
        <w:pict>
          <v:line id="Line 111" o:spid="_x0000_s1167" style="position:absolute;left:0;text-align:left;z-index:-251654656;visibility:visible;mso-wrap-distance-top:-3e-5mm;mso-wrap-distance-bottom:-3e-5mm;mso-position-horizontal-relative:text;mso-position-vertical-relative:text" from="80pt,44pt" to="1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" stroked="f">
            <v:stroke endarrow="block"/>
          </v:line>
        </w:pict>
      </w:r>
      <w:r>
        <w:rPr>
          <w:noProof/>
        </w:rPr>
        <w:pict>
          <v:line id="Line 110" o:spid="_x0000_s1166" style="position:absolute;left:0;text-align:left;z-index:-251655680;visibility:visible;mso-wrap-distance-top:-3e-5mm;mso-wrap-distance-bottom:-3e-5mm;mso-position-horizontal-relative:text;mso-position-vertical-relative:text" from="80pt,44pt" to="17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" stroked="f">
            <v:stroke endarrow="block"/>
          </v:line>
        </w:pict>
      </w:r>
      <w:r w:rsidR="001E0E75" w:rsidRPr="001E0E75">
        <w:rPr>
          <w:rFonts w:eastAsia="Calibri"/>
          <w:sz w:val="18"/>
          <w:lang w:eastAsia="ja-JP"/>
        </w:rPr>
        <w:t>d = diameter of filament</w:t>
      </w:r>
    </w:p>
    <w:p w:rsidR="001E0E75" w:rsidRPr="001E0E75" w:rsidRDefault="001E0E75" w:rsidP="001E0E75">
      <w:pPr>
        <w:suppressAutoHyphens w:val="0"/>
        <w:spacing w:before="240" w:after="120"/>
        <w:ind w:left="1134" w:right="1395"/>
        <w:jc w:val="both"/>
      </w:pPr>
      <w:r w:rsidRPr="001E0E75">
        <w:t>The filament position is checked solely in directions A and B as shown on sheet H20/1, Figure 1.</w:t>
      </w:r>
    </w:p>
    <w:p w:rsidR="001E0E75" w:rsidRPr="001E0E75" w:rsidRDefault="001E0E75" w:rsidP="001E0E75">
      <w:pPr>
        <w:suppressAutoHyphens w:val="0"/>
        <w:spacing w:after="120"/>
        <w:ind w:left="1134" w:right="1395"/>
        <w:jc w:val="both"/>
      </w:pPr>
      <w:r w:rsidRPr="001E0E75">
        <w:t>The filament shall lie entirely within the limits shown.</w:t>
      </w:r>
    </w:p>
    <w:p w:rsidR="001E0E75" w:rsidRPr="001E0E75" w:rsidRDefault="001E0E75" w:rsidP="001E0E75">
      <w:pPr>
        <w:suppressAutoHyphens w:val="0"/>
        <w:spacing w:after="120"/>
        <w:ind w:left="1134" w:right="1395"/>
        <w:jc w:val="both"/>
      </w:pPr>
      <w:r w:rsidRPr="001E0E75">
        <w:t>The ends of the filament as defined on sheet H20/3, note 9, shall lie between lines Z1 and Z2 and between Z3 and Z4."</w:t>
      </w:r>
    </w:p>
    <w:p w:rsidR="001E0E75" w:rsidRPr="001E0E75" w:rsidRDefault="001E0E75" w:rsidP="001E0E75">
      <w:pPr>
        <w:ind w:left="1134"/>
        <w:rPr>
          <w:rFonts w:eastAsia="MS Mincho"/>
        </w:rPr>
      </w:pPr>
      <w:r w:rsidRPr="001E0E75">
        <w:rPr>
          <w:rFonts w:eastAsia="MS Mincho"/>
          <w:i/>
          <w:lang w:eastAsia="ja-JP"/>
        </w:rPr>
        <w:t>Sheet</w:t>
      </w:r>
      <w:r w:rsidRPr="001E0E75">
        <w:rPr>
          <w:i/>
          <w:iCs/>
          <w:sz w:val="19"/>
          <w:szCs w:val="19"/>
          <w:lang w:eastAsia="en-GB"/>
        </w:rPr>
        <w:t xml:space="preserve"> PC16W/2</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806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2"/>
        <w:gridCol w:w="5087"/>
      </w:tblGrid>
      <w:tr w:rsidR="001E0E75" w:rsidRPr="001E0E75" w:rsidTr="001E0E75">
        <w:trPr>
          <w:cantSplit/>
          <w:trHeight w:val="690"/>
        </w:trPr>
        <w:tc>
          <w:tcPr>
            <w:tcW w:w="2982" w:type="dxa"/>
            <w:tcBorders>
              <w:right w:val="nil"/>
            </w:tcBorders>
            <w:shd w:val="clear" w:color="auto" w:fill="auto"/>
          </w:tcPr>
          <w:p w:rsidR="001E0E75" w:rsidRPr="001E0E75" w:rsidRDefault="001E0E75" w:rsidP="001E0E75">
            <w:pPr>
              <w:suppressAutoHyphens w:val="0"/>
              <w:spacing w:before="40" w:line="220" w:lineRule="exact"/>
              <w:ind w:left="113" w:right="113"/>
              <w:rPr>
                <w:lang w:val="fr-FR"/>
              </w:rPr>
            </w:pPr>
            <w:r w:rsidRPr="001E0E75">
              <w:rPr>
                <w:lang w:val="fr-FR"/>
              </w:rPr>
              <w:t>PC16W</w:t>
            </w:r>
            <w:r w:rsidRPr="001E0E75">
              <w:rPr>
                <w:lang w:val="fr-FR"/>
              </w:rPr>
              <w:tab/>
              <w:t>Cap PU20d-1</w:t>
            </w:r>
          </w:p>
          <w:p w:rsidR="001E0E75" w:rsidRPr="001E0E75" w:rsidRDefault="001E0E75" w:rsidP="001E0E75">
            <w:pPr>
              <w:suppressAutoHyphens w:val="0"/>
              <w:spacing w:before="40" w:line="220" w:lineRule="exact"/>
              <w:ind w:left="113" w:right="113"/>
              <w:rPr>
                <w:lang w:val="fr-FR"/>
              </w:rPr>
            </w:pPr>
            <w:r w:rsidRPr="001E0E75">
              <w:rPr>
                <w:lang w:val="fr-FR"/>
              </w:rPr>
              <w:t>PCY16W</w:t>
            </w:r>
            <w:r w:rsidRPr="001E0E75">
              <w:rPr>
                <w:lang w:val="fr-FR"/>
              </w:rPr>
              <w:tab/>
              <w:t>Cap PU20d-2</w:t>
            </w:r>
          </w:p>
          <w:p w:rsidR="001E0E75" w:rsidRPr="001E0E75" w:rsidRDefault="001E0E75" w:rsidP="00DE4837">
            <w:pPr>
              <w:suppressAutoHyphens w:val="0"/>
              <w:spacing w:before="40" w:after="120" w:line="220" w:lineRule="exact"/>
              <w:ind w:left="113" w:right="113"/>
            </w:pPr>
            <w:r w:rsidRPr="001E0E75">
              <w:t>PCR16W</w:t>
            </w:r>
            <w:r w:rsidRPr="001E0E75">
              <w:tab/>
              <w:t>Cap PU20d-7</w:t>
            </w:r>
          </w:p>
        </w:tc>
        <w:tc>
          <w:tcPr>
            <w:tcW w:w="5087" w:type="dxa"/>
            <w:tcBorders>
              <w:left w:val="nil"/>
            </w:tcBorders>
            <w:shd w:val="clear" w:color="auto" w:fill="auto"/>
            <w:vAlign w:val="center"/>
          </w:tcPr>
          <w:p w:rsidR="001E0E75" w:rsidRPr="001E0E75" w:rsidRDefault="001E0E75" w:rsidP="001E0E75">
            <w:pPr>
              <w:suppressAutoHyphens w:val="0"/>
              <w:spacing w:before="40" w:after="120" w:line="220" w:lineRule="exact"/>
              <w:ind w:right="113"/>
              <w:rPr>
                <w:spacing w:val="-2"/>
              </w:rPr>
            </w:pPr>
            <w:r w:rsidRPr="001E0E75">
              <w:rPr>
                <w:spacing w:val="-2"/>
              </w:rPr>
              <w:t>in accordance with IEC Publication 60061 (sheet 7004-158-1)</w:t>
            </w:r>
          </w:p>
        </w:tc>
      </w:tr>
      <w:tr w:rsidR="001E0E75" w:rsidRPr="001E0E75" w:rsidTr="001E0E75">
        <w:trPr>
          <w:cantSplit/>
          <w:trHeight w:val="690"/>
        </w:trPr>
        <w:tc>
          <w:tcPr>
            <w:tcW w:w="2982" w:type="dxa"/>
            <w:tcBorders>
              <w:right w:val="nil"/>
            </w:tcBorders>
            <w:shd w:val="clear" w:color="auto" w:fill="auto"/>
            <w:vAlign w:val="center"/>
          </w:tcPr>
          <w:p w:rsidR="001E0E75" w:rsidRPr="001E0E75" w:rsidRDefault="001E0E75" w:rsidP="001E0E75">
            <w:pPr>
              <w:tabs>
                <w:tab w:val="left" w:pos="1134"/>
                <w:tab w:val="center" w:pos="4820"/>
                <w:tab w:val="right" w:pos="9356"/>
              </w:tabs>
              <w:ind w:left="129" w:right="-1"/>
              <w:rPr>
                <w:bCs/>
              </w:rPr>
            </w:pPr>
            <w:r w:rsidRPr="001E0E75">
              <w:rPr>
                <w:bCs/>
              </w:rPr>
              <w:t>PW16W</w:t>
            </w:r>
            <w:r w:rsidRPr="001E0E75">
              <w:rPr>
                <w:bCs/>
              </w:rPr>
              <w:tab/>
              <w:t>Cap WP3.3x14.5-8</w:t>
            </w:r>
          </w:p>
          <w:p w:rsidR="001E0E75" w:rsidRPr="001E0E75" w:rsidRDefault="001E0E75" w:rsidP="001E0E75">
            <w:pPr>
              <w:tabs>
                <w:tab w:val="left" w:pos="1134"/>
                <w:tab w:val="center" w:pos="4820"/>
                <w:tab w:val="right" w:pos="9356"/>
              </w:tabs>
              <w:ind w:left="129" w:right="-1"/>
              <w:rPr>
                <w:bCs/>
              </w:rPr>
            </w:pPr>
            <w:r w:rsidRPr="001E0E75">
              <w:rPr>
                <w:bCs/>
              </w:rPr>
              <w:t>PWY16W</w:t>
            </w:r>
            <w:r w:rsidRPr="001E0E75">
              <w:rPr>
                <w:bCs/>
              </w:rPr>
              <w:tab/>
              <w:t>Cap WP3.3x14.5-9</w:t>
            </w:r>
          </w:p>
          <w:p w:rsidR="001E0E75" w:rsidRPr="001E0E75" w:rsidRDefault="001E0E75" w:rsidP="00DE4837">
            <w:pPr>
              <w:suppressAutoHyphens w:val="0"/>
              <w:spacing w:before="40" w:after="120" w:line="220" w:lineRule="exact"/>
              <w:ind w:left="113" w:right="113"/>
              <w:rPr>
                <w:bCs/>
              </w:rPr>
            </w:pPr>
            <w:r w:rsidRPr="001E0E75">
              <w:rPr>
                <w:bCs/>
              </w:rPr>
              <w:t>PWR16W</w:t>
            </w:r>
            <w:r w:rsidRPr="001E0E75">
              <w:rPr>
                <w:bCs/>
              </w:rPr>
              <w:tab/>
              <w:t xml:space="preserve">Cap WP3.3x14.5-10 </w:t>
            </w:r>
          </w:p>
        </w:tc>
        <w:tc>
          <w:tcPr>
            <w:tcW w:w="5087" w:type="dxa"/>
            <w:tcBorders>
              <w:left w:val="nil"/>
            </w:tcBorders>
            <w:shd w:val="clear" w:color="auto" w:fill="auto"/>
            <w:vAlign w:val="center"/>
          </w:tcPr>
          <w:p w:rsidR="001E0E75" w:rsidRPr="001E0E75" w:rsidRDefault="001E0E75" w:rsidP="001E0E75">
            <w:pPr>
              <w:suppressAutoHyphens w:val="0"/>
              <w:spacing w:before="40" w:after="120" w:line="220" w:lineRule="exact"/>
              <w:ind w:right="113"/>
              <w:rPr>
                <w:spacing w:val="-2"/>
              </w:rPr>
            </w:pPr>
            <w:r w:rsidRPr="001E0E75">
              <w:rPr>
                <w:spacing w:val="-2"/>
              </w:rPr>
              <w:t xml:space="preserve">in accordance with IEC Publication 60061 (sheet 7004-164-1) </w:t>
            </w:r>
          </w:p>
        </w:tc>
      </w:tr>
    </w:tbl>
    <w:p w:rsidR="001E0E75" w:rsidRPr="001E0E75" w:rsidRDefault="001E0E75" w:rsidP="001E0E75">
      <w:pPr>
        <w:ind w:left="1134" w:right="1134"/>
        <w:jc w:val="right"/>
        <w:rPr>
          <w:rFonts w:eastAsia="MS Mincho"/>
        </w:rPr>
      </w:pPr>
      <w:r w:rsidRPr="001E0E75">
        <w:rPr>
          <w:rFonts w:eastAsia="MS Mincho"/>
        </w:rPr>
        <w:t>…"</w:t>
      </w:r>
    </w:p>
    <w:p w:rsidR="001E0E75" w:rsidRPr="001E0E75" w:rsidRDefault="001E0E75" w:rsidP="001E0E75">
      <w:pPr>
        <w:spacing w:after="120"/>
        <w:ind w:left="1134" w:right="1134"/>
        <w:jc w:val="both"/>
        <w:rPr>
          <w:lang w:eastAsia="it-IT"/>
        </w:rPr>
      </w:pPr>
    </w:p>
    <w:p w:rsidR="001E0E75" w:rsidRPr="001E0E75" w:rsidRDefault="001E0E75" w:rsidP="001E0E75">
      <w:pPr>
        <w:suppressAutoHyphens w:val="0"/>
        <w:spacing w:line="240" w:lineRule="auto"/>
        <w:ind w:firstLine="1134"/>
        <w:rPr>
          <w:szCs w:val="24"/>
          <w:lang w:eastAsia="it-IT"/>
        </w:rPr>
      </w:pPr>
      <w:r w:rsidRPr="001E0E75">
        <w:rPr>
          <w:i/>
          <w:szCs w:val="24"/>
          <w:lang w:eastAsia="it-IT"/>
        </w:rPr>
        <w:br w:type="page"/>
        <w:t>Sheet PR21/5W/1, the following drawing</w:t>
      </w:r>
      <w:r w:rsidRPr="001E0E75">
        <w:rPr>
          <w:szCs w:val="24"/>
          <w:lang w:eastAsia="it-IT"/>
        </w:rPr>
        <w:t xml:space="preserve">, </w:t>
      </w:r>
    </w:p>
    <w:p w:rsidR="001E0E75" w:rsidRPr="001E0E75" w:rsidRDefault="001E0E75" w:rsidP="001E0E75">
      <w:pPr>
        <w:suppressAutoHyphens w:val="0"/>
        <w:spacing w:line="240" w:lineRule="auto"/>
        <w:ind w:firstLine="1134"/>
        <w:rPr>
          <w:sz w:val="24"/>
          <w:szCs w:val="24"/>
          <w:lang w:eastAsia="it-IT"/>
        </w:rPr>
      </w:pPr>
      <w:r w:rsidRPr="001E0E75">
        <w:rPr>
          <w:sz w:val="24"/>
          <w:szCs w:val="24"/>
          <w:lang w:eastAsia="it-IT"/>
        </w:rPr>
        <w:t>"</w:t>
      </w:r>
    </w:p>
    <w:p w:rsidR="001E0E75" w:rsidRPr="001E0E75" w:rsidRDefault="00601957" w:rsidP="001E0E75">
      <w:pPr>
        <w:suppressAutoHyphens w:val="0"/>
        <w:spacing w:line="240" w:lineRule="auto"/>
        <w:rPr>
          <w:sz w:val="24"/>
          <w:szCs w:val="24"/>
          <w:lang w:eastAsia="it-IT"/>
        </w:rPr>
      </w:pPr>
      <w:r>
        <w:rPr>
          <w:noProof/>
          <w:lang w:eastAsia="en-GB"/>
        </w:rPr>
        <w:pict>
          <v:group id="_x0000_s1214" style="position:absolute;margin-left:33.65pt;margin-top:5.1pt;width:423.65pt;height:174.6pt;z-index:251680256" coordorigin="1807,2486" coordsize="8473,3492">
            <v:group id="_x0000_s1212" style="position:absolute;left:1807;top:2486;width:8473;height:3492" coordorigin="1807,2486" coordsize="8473,3492">
              <v:group id="_x0000_s1210" style="position:absolute;left:1807;top:2486;width:8473;height:3492" coordorigin="1807,2486" coordsize="8473,3492">
                <v:group id="_x0000_s1208" style="position:absolute;left:1807;top:2486;width:8473;height:3492" coordorigin="1807,2486" coordsize="8473,3492">
                  <v:shape id="Picture 154" o:spid="_x0000_s1103" type="#_x0000_t75" style="position:absolute;left:1807;top:2486;width:8200;height:3492;visibility:visible">
                    <v:imagedata r:id="rId23" o:title=""/>
                  </v:shape>
                  <v:shape id="_x0000_s1207" type="#_x0000_t202" style="position:absolute;left:6530;top:2486;width:3750;height:504" stroked="f">
                    <v:textbox style="mso-next-textbox:#_x0000_s1207">
                      <w:txbxContent>
                        <w:p w:rsidR="00A94044" w:rsidRPr="00055532" w:rsidRDefault="00A94044" w:rsidP="00055532">
                          <w:pPr>
                            <w:spacing w:line="180" w:lineRule="exact"/>
                            <w:rPr>
                              <w:lang w:val="fr-CH"/>
                            </w:rPr>
                          </w:pPr>
                          <w:r>
                            <w:rPr>
                              <w:lang w:val="fr-CH"/>
                            </w:rPr>
                            <w:t>a = major (high wattage) filament</w:t>
                          </w:r>
                          <w:r>
                            <w:rPr>
                              <w:lang w:val="fr-CH"/>
                            </w:rPr>
                            <w:br/>
                            <w:t>b = minor (high wattage) filament</w:t>
                          </w:r>
                        </w:p>
                        <w:p w:rsidR="00A94044" w:rsidRPr="00055532" w:rsidRDefault="00A94044">
                          <w:pPr>
                            <w:rPr>
                              <w:lang w:val="fr-CH"/>
                            </w:rPr>
                          </w:pPr>
                        </w:p>
                      </w:txbxContent>
                    </v:textbox>
                  </v:shape>
                </v:group>
                <v:shape id="_x0000_s1209" type="#_x0000_t202" style="position:absolute;left:2862;top:5613;width:1633;height:292;mso-position-vertical:absolute" stroked="f">
                  <v:textbox inset=".5mm,0,.5mm,0">
                    <w:txbxContent>
                      <w:p w:rsidR="00A94044" w:rsidRPr="00055532" w:rsidRDefault="00A94044">
                        <w:pPr>
                          <w:rPr>
                            <w:lang w:val="fr-CH"/>
                          </w:rPr>
                        </w:pPr>
                        <w:r>
                          <w:rPr>
                            <w:lang w:val="fr-CH"/>
                          </w:rPr>
                          <w:t>Reference plane</w:t>
                        </w:r>
                      </w:p>
                    </w:txbxContent>
                  </v:textbox>
                </v:shape>
              </v:group>
              <v:shape id="_x0000_s1211" type="#_x0000_t202" style="position:absolute;left:5722;top:5686;width:1633;height:292" stroked="f">
                <v:textbox inset=".5mm,0,.5mm,0">
                  <w:txbxContent>
                    <w:p w:rsidR="00A94044" w:rsidRPr="00055532" w:rsidRDefault="00A94044" w:rsidP="00055532">
                      <w:pPr>
                        <w:rPr>
                          <w:lang w:val="fr-CH"/>
                        </w:rPr>
                      </w:pPr>
                      <w:r>
                        <w:rPr>
                          <w:lang w:val="fr-CH"/>
                        </w:rPr>
                        <w:t>Reference pin</w:t>
                      </w:r>
                    </w:p>
                  </w:txbxContent>
                </v:textbox>
              </v:shape>
            </v:group>
            <v:shape id="_x0000_s1213" type="#_x0000_t202" style="position:absolute;left:6530;top:4943;width:1633;height:292" stroked="f">
              <v:textbox inset=".5mm,0,.5mm,0">
                <w:txbxContent>
                  <w:p w:rsidR="00A94044" w:rsidRPr="00055532" w:rsidRDefault="00A94044" w:rsidP="00055532">
                    <w:pPr>
                      <w:rPr>
                        <w:lang w:val="fr-CH"/>
                      </w:rPr>
                    </w:pPr>
                    <w:r>
                      <w:rPr>
                        <w:lang w:val="fr-CH"/>
                      </w:rPr>
                      <w:t>Reference axis</w:t>
                    </w:r>
                  </w:p>
                </w:txbxContent>
              </v:textbox>
            </v:shape>
          </v:group>
        </w:pict>
      </w: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ind w:right="1134" w:firstLine="1134"/>
        <w:jc w:val="right"/>
        <w:rPr>
          <w:sz w:val="24"/>
          <w:szCs w:val="24"/>
          <w:lang w:eastAsia="it-IT"/>
        </w:rPr>
      </w:pPr>
      <w:r w:rsidRPr="001E0E75">
        <w:rPr>
          <w:sz w:val="24"/>
          <w:szCs w:val="24"/>
          <w:lang w:eastAsia="it-IT"/>
        </w:rPr>
        <w:t>"</w:t>
      </w:r>
    </w:p>
    <w:p w:rsidR="001E0E75" w:rsidRPr="001E0E75" w:rsidRDefault="00455584" w:rsidP="001E0E75">
      <w:pPr>
        <w:suppressAutoHyphens w:val="0"/>
        <w:spacing w:line="240" w:lineRule="auto"/>
        <w:ind w:firstLine="1134"/>
        <w:rPr>
          <w:lang w:eastAsia="it-IT"/>
        </w:rPr>
      </w:pPr>
      <w:r w:rsidRPr="001E0E75">
        <w:rPr>
          <w:lang w:eastAsia="it-IT"/>
        </w:rPr>
        <w:t>amend to read:</w:t>
      </w:r>
    </w:p>
    <w:p w:rsidR="001E0E75" w:rsidRPr="001E0E75" w:rsidRDefault="00601957" w:rsidP="001E0E75">
      <w:pPr>
        <w:suppressAutoHyphens w:val="0"/>
        <w:spacing w:before="120" w:line="240" w:lineRule="auto"/>
        <w:ind w:firstLine="1134"/>
        <w:rPr>
          <w:sz w:val="24"/>
          <w:szCs w:val="24"/>
          <w:lang w:eastAsia="it-IT"/>
        </w:rPr>
      </w:pPr>
      <w:r>
        <w:rPr>
          <w:noProof/>
        </w:rPr>
        <w:pict>
          <v:rect id="Rectangle 302" o:spid="_x0000_s1102" style="position:absolute;left:0;text-align:left;margin-left:119.3pt;margin-top:6.9pt;width:10.8pt;height:8.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" stroked="f">
            <w10:wrap type="square"/>
          </v:rect>
        </w:pict>
      </w:r>
      <w:r w:rsidR="001E0E75" w:rsidRPr="001E0E75">
        <w:rPr>
          <w:sz w:val="24"/>
          <w:szCs w:val="24"/>
          <w:lang w:eastAsia="it-IT"/>
        </w:rPr>
        <w:t>"</w:t>
      </w:r>
    </w:p>
    <w:p w:rsidR="001E0E75" w:rsidRPr="001E0E75" w:rsidRDefault="00601957" w:rsidP="001E0E75">
      <w:pPr>
        <w:suppressAutoHyphens w:val="0"/>
        <w:spacing w:line="240" w:lineRule="auto"/>
        <w:rPr>
          <w:sz w:val="24"/>
          <w:szCs w:val="24"/>
          <w:lang w:eastAsia="it-IT"/>
        </w:rPr>
      </w:pPr>
      <w:r>
        <w:rPr>
          <w:noProof/>
        </w:rPr>
        <w:pict>
          <v:group id="Group 303" o:spid="_x0000_s1104" style="position:absolute;margin-left:32.9pt;margin-top:3.2pt;width:429.5pt;height:202.05pt;z-index:251654656" coordorigin="1735,9488" coordsize="8590,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">
            <v:rect id="Rectangle 304" o:spid="_x0000_s1105" style="position:absolute;left:3466;top:9488;width:21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Picture 305" o:spid="_x0000_s1106" type="#_x0000_t75" alt="P21-5-W-1-E" style="position:absolute;left:1735;top:9965;width:8590;height:354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f27CAAAA2gAAAA8AAABkcnMvZG93bnJldi54bWxET01rwkAQvRf8D8sIXkqzqdhS0qwiUkEI&#10;WBoF8TZmp0kwOxuyaxL/vXso9Ph43+lqNI3oqXO1ZQWvUQyCuLC65lLB8bB9+QDhPLLGxjIpuJOD&#10;1XLylGKi7cA/1Oe+FCGEXYIKKu/bREpXVGTQRbYlDtyv7Qz6ALtS6g6HEG4aOY/jd2mw5tBQYUub&#10;ioprfjMKhnWu5+a7/Vpcnt98fj5l+yy+KDWbjutPEJ5G/y/+c++0grA1XA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n9uwgAAANoAAAAPAAAAAAAAAAAAAAAAAJ8C&#10;AABkcnMvZG93bnJldi54bWxQSwUGAAAAAAQABAD3AAAAjgMAAAAA&#10;">
              <v:imagedata r:id="rId24" o:title="P21-5-W-1-E" croptop="1951f" cropbottom="1171f"/>
            </v:shape>
            <v:rect id="Rectangle 306" o:spid="_x0000_s1107" style="position:absolute;left:4868;top:11547;width:159;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group id="Group 307" o:spid="_x0000_s1108" style="position:absolute;left:4810;top:11902;width:217;height:331" coordorigin="4576,4072" coordsize="2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308" o:spid="_x0000_s1109" style="position:absolute;left:4648;top:4230;width:91;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cIA&#10;AADbAAAADwAAAGRycy9kb3ducmV2LnhtbERPTWvCQBC9F/wPywje6iYe0hpdRUQhl1KqXryN2TEJ&#10;ZmfD7hpjf323UOhtHu9zluvBtKIn5xvLCtJpAoK4tLrhSsHpuH99B+EDssbWMil4kof1avSyxFzb&#10;B39RfwiViCHsc1RQh9DlUvqyJoN+ajviyF2tMxgidJXUDh8x3LRyliSZNNhwbKixo21N5e1wNwro&#10;7aPYZWY/zz6HnU7Phdt+9xelJuNhswARaAj/4j93oeP8FH5/i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4r9wgAAANsAAAAPAAAAAAAAAAAAAAAAAJgCAABkcnMvZG93&#10;bnJldi54bWxQSwUGAAAAAAQABAD1AAAAhwMAAAAA&#10;" strokeweight="1pt"/>
              <v:rect id="Rectangle 309" o:spid="_x0000_s1110" style="position:absolute;left:4576;top:4072;width:21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line id="Line 310" o:spid="_x0000_s1111" style="position:absolute;visibility:visible" from="4691,4187" to="469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311" o:spid="_x0000_s1112" style="position:absolute;rotation:-6024472fd;visibility:visible" from="4684,4164" to="468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8zTMQAAADbAAAADwAAAGRycy9kb3ducmV2LnhtbESP0WrCQBBF3wv+wzJCX4puDKFIdA0h&#10;INiHljb6AUN2TILZ2bC7avx7t1Do2wz3njt3tsVkBnEj53vLClbLBARxY3XPrYLTcb9Yg/ABWeNg&#10;mRQ8yEOxm71sMdf2zj90q0MrYgj7HBV0IYy5lL7pyKBf2pE4amfrDIa4ulZqh/cYbgaZJsm7NNhz&#10;vNDhSFVHzaW+mlhDX9/S/eflQ3+dy3aVJZX7rmqlXudTuQERaAr/5j/6oCOXwe8vcQC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zNMxAAAANsAAAAPAAAAAAAAAAAA&#10;AAAAAKECAABkcnMvZG93bnJldi54bWxQSwUGAAAAAAQABAD5AAAAkgMAAAAA&#10;"/>
            </v:group>
            <v:group id="Group 312" o:spid="_x0000_s1113" style="position:absolute;left:7864;top:11965;width:944;height:76" coordorigin="7073,4209" coordsize="9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13" o:spid="_x0000_s1114" style="position:absolute;left:7560;top:4221;width:76;height:51;rotation:42899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tgcIA&#10;AADbAAAADwAAAGRycy9kb3ducmV2LnhtbERPTWvCQBC9F/wPywi96aZWQolupNoq2ktbK3gdspNs&#10;MDsbsqvGf98tCL3N433OfNHbRlyo87VjBU/jBARx4XTNlYLDz3r0AsIHZI2NY1JwIw+LfPAwx0y7&#10;K3/TZR8qEUPYZ6jAhNBmUvrCkEU/di1x5ErXWQwRdpXUHV5juG3kJElSabHm2GCwpZWh4rQ/WwXl&#10;JrynZjd9+/qcfJjd8fSc4PKo1OOwf52BCNSHf/HdvdVxfgp/v8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y2BwgAAANsAAAAPAAAAAAAAAAAAAAAAAJgCAABkcnMvZG93&#10;bnJldi54bWxQSwUGAAAAAAQABAD1AAAAhwMAAAAA&#10;"/>
              <v:line id="Line 314" o:spid="_x0000_s1115" style="position:absolute;rotation:-30;flip:x y;visibility:visible" from="7073,4269" to="8017,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FDMIAAADbAAAADwAAAGRycy9kb3ducmV2LnhtbERPTWvCQBC9F/oflil4q5t60JC6ipVa&#10;POjBKNTjkB2zsdnZkN2a+O9dQfA2j/c503lva3Gh1leOFXwMExDEhdMVlwoO+9V7CsIHZI21Y1Jw&#10;JQ/z2evLFDPtOt7RJQ+liCHsM1RgQmgyKX1hyKIfuoY4cifXWgwRtqXULXYx3NZylCRjabHi2GCw&#10;oaWh4i//twpGq/TcHei7+dmu9W++NF/p5tgrNXjrF58gAvXhKX641zrOn8D9l3i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UFDMIAAADbAAAADwAAAAAAAAAAAAAA&#10;AAChAgAAZHJzL2Rvd25yZXYueG1sUEsFBgAAAAAEAAQA+QAAAJADAAAAAA==&#10;"/>
            </v:group>
            <v:group id="Group 315" o:spid="_x0000_s1116" style="position:absolute;left:4015;top:12233;width:523;height:682" coordorigin="3711,4302" coordsize="52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316" o:spid="_x0000_s1117" type="#_x0000_t202" style="position:absolute;left:3925;top:4736;width:30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JEsEA&#10;AADbAAAADwAAAGRycy9kb3ducmV2LnhtbERPTUvDQBC9C/6HZQQvYictVWzstkhB6MWi1UOPQ3aa&#10;DWZnQ3Zs03/vFgq9zeN9znw5hNYcuE9NFAvjUQGGpYqukdrCz/f74wuYpCSO2ihs4cQJlovbmzmV&#10;Lh7liw9brU0OkVSSBa/alYip8hwojWLHkrl97ANphn2NrqdjDg8tToriGQM1khs8dbzyXP1u/4IF&#10;rXGFH09+s5lM1T187saE+9ba+7vh7RWM8qBX8cW9dnn+DM6/5ANw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9yRLBAAAA2wAAAA8AAAAAAAAAAAAAAAAAmAIAAGRycy9kb3du&#10;cmV2LnhtbFBLBQYAAAAABAAEAPUAAACGAwAAAAA=&#10;" stroked="f">
                <v:textbox inset=",1.3mm">
                  <w:txbxContent>
                    <w:p w:rsidR="00A94044" w:rsidRPr="00514A1B" w:rsidRDefault="00A94044" w:rsidP="001E0E75">
                      <w:pPr>
                        <w:spacing w:line="240" w:lineRule="auto"/>
                        <w:ind w:left="-102"/>
                      </w:pPr>
                      <w:r w:rsidRPr="00514A1B">
                        <w:rPr>
                          <w:vertAlign w:val="superscript"/>
                        </w:rPr>
                        <w:t>4/</w:t>
                      </w:r>
                    </w:p>
                  </w:txbxContent>
                </v:textbox>
              </v:shape>
              <v:line id="Line 317" o:spid="_x0000_s1118" style="position:absolute;flip:x y;visibility:visible" from="3711,4302" to="4035,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KNcAAAADbAAAADwAAAGRycy9kb3ducmV2LnhtbERPy4rCMBTdC/5DuAOzkTG1ikhtKiI4&#10;zErxMbi9NNe2THNTmmg7fr1ZCC4P552uelOLO7WusqxgMo5AEOdWV1woOJ+2XwsQziNrrC2Tgn9y&#10;sMqGgxQTbTs+0P3oCxFC2CWooPS+SaR0eUkG3dg2xIG72tagD7AtpG6xC+GmlnEUzaXBikNDiQ1t&#10;Ssr/jjejAHn3mC66Cc3kN11cvNuP1r9XpT4/+vUShKfev8Uv949WEIf1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hSjXAAAAA2wAAAA8AAAAAAAAAAAAAAAAA&#10;oQIAAGRycy9kb3ducmV2LnhtbFBLBQYAAAAABAAEAPkAAACOAwAAAAA=&#10;"/>
            </v:group>
            <v:shape id="Text Box 318" o:spid="_x0000_s1119" type="#_x0000_t202" style="position:absolute;left:4286;top:10832;width:46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A94044" w:rsidRPr="00514A1B" w:rsidRDefault="00A94044" w:rsidP="001E0E75">
                    <w:pPr>
                      <w:rPr>
                        <w:vertAlign w:val="superscript"/>
                        <w:lang w:val="fr-CH"/>
                      </w:rPr>
                    </w:pPr>
                    <w:r w:rsidRPr="00514A1B">
                      <w:rPr>
                        <w:vertAlign w:val="superscript"/>
                        <w:lang w:val="fr-CH"/>
                      </w:rPr>
                      <w:t>3/</w:t>
                    </w:r>
                  </w:p>
                </w:txbxContent>
              </v:textbox>
            </v:shape>
            <v:shape id="Text Box 319" o:spid="_x0000_s1120" type="#_x0000_t202" style="position:absolute;left:6227;top:9965;width:3700;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cqMIA&#10;AADbAAAADwAAAGRycy9kb3ducmV2LnhtbESPzWrDMBCE74G+g9hCbolsH0pxo5i2EOi1+et1a20t&#10;J9bKSIrj5OmjQiDHYWa+YRbVaDsxkA+tYwX5PANBXDvdcqNgu1nNXkGEiKyxc0wKLhSgWj5NFlhq&#10;d+ZvGtaxEQnCoUQFJsa+lDLUhiyGueuJk/fnvMWYpG+k9nhOcNvJIstepMWW04LBnj4N1cf1ySr4&#10;3a5+MtwcaD+cdjXn/mO4OqPU9Hl8fwMRaYyP8L39pRUUBfx/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yowgAAANsAAAAPAAAAAAAAAAAAAAAAAJgCAABkcnMvZG93&#10;bnJldi54bWxQSwUGAAAAAAQABAD1AAAAhwMAAAAA&#10;" stroked="f">
              <v:textbox inset=",.3mm,,.3mm">
                <w:txbxContent>
                  <w:p w:rsidR="00A94044" w:rsidRPr="0004302A" w:rsidRDefault="00A94044" w:rsidP="001E0E75">
                    <w:pPr>
                      <w:jc w:val="center"/>
                    </w:pPr>
                    <w:r w:rsidRPr="0004302A">
                      <w:t>a = major (high-wattage) filament</w:t>
                    </w:r>
                  </w:p>
                  <w:p w:rsidR="00A94044" w:rsidRPr="0004302A" w:rsidRDefault="00A94044" w:rsidP="001E0E75">
                    <w:pPr>
                      <w:jc w:val="center"/>
                    </w:pPr>
                    <w:r w:rsidRPr="0004302A">
                      <w:t>b = minor (low-wattage) filament</w:t>
                    </w:r>
                  </w:p>
                </w:txbxContent>
              </v:textbox>
            </v:shape>
            <v:shape id="Text Box 320" o:spid="_x0000_s1121" type="#_x0000_t202" style="position:absolute;left:3169;top:9965;width:1260;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vacMA&#10;AADbAAAADwAAAGRycy9kb3ducmV2LnhtbESPT4vCMBTE7wt+h/AEb2tqXUS6RllEQU/in4u3Z/O2&#10;7dq8lCRq9dNvBMHjMDO/YSaz1tTiSs5XlhUM+gkI4tzqigsFh/3ycwzCB2SNtWVScCcPs2nnY4KZ&#10;tjfe0nUXChEh7DNUUIbQZFL6vCSDvm8b4uj9WmcwROkKqR3eItzUMk2SkTRYcVwosaF5Sfl5dzEK&#10;1ke3WRx98rDpKcz/8rPdP+SXUr1u+/MNIlAb3uFXe6UVpEN4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vacMAAADbAAAADwAAAAAAAAAAAAAAAACYAgAAZHJzL2Rv&#10;d25yZXYueG1sUEsFBgAAAAAEAAQA9QAAAIgDAAAAAA==&#10;" stroked="f">
              <v:textbox inset=",0,,0">
                <w:txbxContent>
                  <w:p w:rsidR="00A94044" w:rsidRPr="00514A1B" w:rsidRDefault="00A94044" w:rsidP="001E0E75">
                    <w:pPr>
                      <w:rPr>
                        <w:lang w:val="fr-CH"/>
                      </w:rPr>
                    </w:pPr>
                    <w:r w:rsidRPr="00514A1B">
                      <w:rPr>
                        <w:lang w:val="fr-CH"/>
                      </w:rPr>
                      <w:t>45.0 max.</w:t>
                    </w:r>
                  </w:p>
                </w:txbxContent>
              </v:textbox>
            </v:shape>
            <v:shape id="Text Box 321" o:spid="_x0000_s1122" type="#_x0000_t202" style="position:absolute;left:1735;top:11057;width:393;height:1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x8EA&#10;AADbAAAADwAAAGRycy9kb3ducmV2LnhtbESPT2sCMRTE70K/Q3hCb25WKaWsG0Wklh681Krnx+a5&#10;Wdy8LEn2T799IxR6HGbmN0y5nWwrBvKhcaxgmeUgiCunG64VnL8PizcQISJrbB2Tgh8KsN08zUos&#10;tBv5i4ZTrEWCcChQgYmxK6QMlSGLIXMdcfJuzluMSfpaao9jgttWrvL8VVpsOC0Y7GhvqLqfeqsA&#10;O+tq/W6Og7xGf/0Ih0uPrVLP82m3BhFpiv/hv/anVrB6gc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8fBAAAA2wAAAA8AAAAAAAAAAAAAAAAAmAIAAGRycy9kb3du&#10;cmV2LnhtbFBLBQYAAAAABAAEAPUAAACGAwAAAAA=&#10;" stroked="f">
              <v:textbox style="layout-flow:vertical;mso-layout-flow-alt:bottom-to-top" inset=".5mm,,.5mm,4mm">
                <w:txbxContent>
                  <w:p w:rsidR="00A94044" w:rsidRPr="00514A1B" w:rsidRDefault="00A94044" w:rsidP="001E0E75">
                    <w:pPr>
                      <w:ind w:left="-100"/>
                      <w:jc w:val="center"/>
                      <w:rPr>
                        <w:lang w:val="fr-CH"/>
                      </w:rPr>
                    </w:pPr>
                    <w:r w:rsidRPr="00514A1B">
                      <w:rPr>
                        <w:lang w:val="fr-CH"/>
                      </w:rPr>
                      <w:sym w:font="Webdings" w:char="F078"/>
                    </w:r>
                    <w:r w:rsidRPr="00514A1B">
                      <w:rPr>
                        <w:lang w:val="fr-CH"/>
                      </w:rPr>
                      <w:t>26.5 max.</w:t>
                    </w:r>
                  </w:p>
                </w:txbxContent>
              </v:textbox>
            </v:shape>
            <v:shape id="Text Box 322" o:spid="_x0000_s1123" type="#_x0000_t202" style="position:absolute;left:4124;top:10370;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jaMUA&#10;AADbAAAADwAAAGRycy9kb3ducmV2LnhtbESPQWvCQBSE7wX/w/IEb3VToVGim1ACgvXQ0ijo8ZF9&#10;Jmmzb0N2NfHfdwsFj8PMfMNsstG04ka9aywreJlHIIhLqxuuFBwP2+cVCOeRNbaWScGdHGTp5GmD&#10;ibYDf9Gt8JUIEHYJKqi97xIpXVmTQTe3HXHwLrY36IPsK6l7HALctHIRRbE02HBYqLGjvKbyp7ga&#10;Be5zl+fDR/x9jnW1f1+u7sXyVCg1m45vaxCeRv8I/7d3WsHiF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iNoxQAAANsAAAAPAAAAAAAAAAAAAAAAAJgCAABkcnMv&#10;ZG93bnJldi54bWxQSwUGAAAAAAQABAD1AAAAigMAAAAA&#10;" stroked="f">
              <v:textbox inset=",.3mm,,0">
                <w:txbxContent>
                  <w:p w:rsidR="00A94044" w:rsidRPr="00514A1B" w:rsidRDefault="00A94044" w:rsidP="001E0E75">
                    <w:pPr>
                      <w:jc w:val="center"/>
                      <w:rPr>
                        <w:lang w:val="fr-CH"/>
                      </w:rPr>
                    </w:pPr>
                    <w:r w:rsidRPr="00514A1B">
                      <w:rPr>
                        <w:lang w:val="fr-CH"/>
                      </w:rPr>
                      <w:t>e</w:t>
                    </w:r>
                  </w:p>
                </w:txbxContent>
              </v:textbox>
            </v:shape>
            <v:shape id="Text Box 323" o:spid="_x0000_s1124" type="#_x0000_t202" style="position:absolute;left:2567;top:12777;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9H8MA&#10;AADbAAAADwAAAGRycy9kb3ducmV2LnhtbESPQYvCMBSE7wv+h/CEva2pHqpUo0hB0D2s2F3Q46N5&#10;ttXmpTRZW/+9EQSPw8x8wyxWvanFjVpXWVYwHkUgiHOrKy4U/P1uvmYgnEfWWFsmBXdysFoOPhaY&#10;aNvxgW6ZL0SAsEtQQel9k0jp8pIMupFtiIN3tq1BH2RbSN1iF+CmlpMoiqXBisNCiQ2lJeXX7N8o&#10;cPttmnY/8eUU6+J7N53ds+kxU+pz2K/nIDz1/h1+tbdawSS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9H8MAAADbAAAADwAAAAAAAAAAAAAAAACYAgAAZHJzL2Rv&#10;d25yZXYueG1sUEsFBgAAAAAEAAQA9QAAAIgDAAAAAA==&#10;" stroked="f">
              <v:textbox inset=",.3mm,,0">
                <w:txbxContent>
                  <w:p w:rsidR="00A94044" w:rsidRPr="00514A1B" w:rsidRDefault="00A94044" w:rsidP="001E0E75">
                    <w:pPr>
                      <w:rPr>
                        <w:lang w:val="fr-CH"/>
                      </w:rPr>
                    </w:pPr>
                    <w:r w:rsidRPr="00514A1B">
                      <w:rPr>
                        <w:lang w:val="fr-CH"/>
                      </w:rPr>
                      <w:t>b</w:t>
                    </w:r>
                  </w:p>
                </w:txbxContent>
              </v:textbox>
            </v:shape>
            <v:shape id="Text Box 324" o:spid="_x0000_s1125" type="#_x0000_t202" style="position:absolute;left:3682;top:12777;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YhMQA&#10;AADbAAAADwAAAGRycy9kb3ducmV2LnhtbESPQWvCQBSE70L/w/IK3symHhJJXaUECtaDYhTa4yP7&#10;mqTNvg3Z1cR/7wqCx2FmvmGW69G04kK9aywreItiEMSl1Q1XCk7Hz9kChPPIGlvLpOBKDtarl8kS&#10;M20HPtCl8JUIEHYZKqi97zIpXVmTQRfZjjh4v7Y36IPsK6l7HALctHIex4k02HBYqLGjvKbyvzgb&#10;BW6/yfNhl/z9JLrafqWLa5F+F0pNX8ePdxCeRv8MP9obrWCe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GITEAAAA2wAAAA8AAAAAAAAAAAAAAAAAmAIAAGRycy9k&#10;b3ducmV2LnhtbFBLBQYAAAAABAAEAPUAAACJAwAAAAA=&#10;" stroked="f">
              <v:textbox inset=",.3mm,,0">
                <w:txbxContent>
                  <w:p w:rsidR="00A94044" w:rsidRPr="00514A1B" w:rsidRDefault="00A94044" w:rsidP="001E0E75">
                    <w:pPr>
                      <w:jc w:val="center"/>
                      <w:rPr>
                        <w:lang w:val="fr-CH"/>
                      </w:rPr>
                    </w:pPr>
                    <w:r w:rsidRPr="00514A1B">
                      <w:rPr>
                        <w:lang w:val="fr-CH"/>
                      </w:rPr>
                      <w:t>a</w:t>
                    </w:r>
                  </w:p>
                </w:txbxContent>
              </v:textbox>
            </v:shape>
            <v:shape id="Text Box 325" o:spid="_x0000_s1126" type="#_x0000_t202" style="position:absolute;left:6286;top:12111;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9sIA&#10;AADbAAAADwAAAGRycy9kb3ducmV2LnhtbERPy2rCQBTdF/yH4Qru6kQXiaSOUgJC6qKlUbDLS+aa&#10;xGbuhMw0j7/vLApdHs57f5xMKwbqXWNZwWYdgSAurW64UnC9nJ53IJxH1thaJgUzOTgeFk97TLUd&#10;+ZOGwlcihLBLUUHtfZdK6cqaDLq17YgDd7e9QR9gX0nd4xjCTSu3URRLgw2Hhho7ymoqv4sfo8B9&#10;5Fk2vsePr1hX57dkNxfJrVBqtZxeX0B4mvy/+M+dawXbMDZ8C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4z2wgAAANsAAAAPAAAAAAAAAAAAAAAAAJgCAABkcnMvZG93&#10;bnJldi54bWxQSwUGAAAAAAQABAD1AAAAhwMAAAAA&#10;" stroked="f">
              <v:textbox inset=",.3mm,,0">
                <w:txbxContent>
                  <w:p w:rsidR="00A94044" w:rsidRPr="00514A1B" w:rsidRDefault="00A94044" w:rsidP="001E0E75">
                    <w:pPr>
                      <w:jc w:val="center"/>
                      <w:rPr>
                        <w:lang w:val="fr-CH"/>
                      </w:rPr>
                    </w:pPr>
                    <w:r w:rsidRPr="00514A1B">
                      <w:rPr>
                        <w:lang w:val="fr-CH"/>
                      </w:rPr>
                      <w:t>a</w:t>
                    </w:r>
                  </w:p>
                </w:txbxContent>
              </v:textbox>
            </v:shape>
            <v:shape id="Text Box 326" o:spid="_x0000_s1127" type="#_x0000_t202" style="position:absolute;left:6286;top:11248;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pbcUA&#10;AADbAAAADwAAAGRycy9kb3ducmV2LnhtbESPQWvCQBSE74X+h+UVequb5hA1uoYSKNgelEZBj4/s&#10;M4nNvg3ZrYn/3hUKHoeZ+YZZZqNpxYV611hW8D6JQBCXVjdcKdjvPt9mIJxH1thaJgVXcpCtnp+W&#10;mGo78A9dCl+JAGGXooLa+y6V0pU1GXQT2xEH72R7gz7IvpK6xyHATSvjKEqkwYbDQo0d5TWVv8Wf&#10;UeC26zwfNsn5mOjq+2s6uxbTQ6HU68v4sQDhafSP8H97rRXE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ltxQAAANsAAAAPAAAAAAAAAAAAAAAAAJgCAABkcnMv&#10;ZG93bnJldi54bWxQSwUGAAAAAAQABAD1AAAAigMAAAAA&#10;" stroked="f">
              <v:textbox inset=",.3mm,,0">
                <w:txbxContent>
                  <w:p w:rsidR="00A94044" w:rsidRPr="00514A1B" w:rsidRDefault="00A94044" w:rsidP="001E0E75">
                    <w:pPr>
                      <w:jc w:val="center"/>
                      <w:rPr>
                        <w:lang w:val="fr-CH"/>
                      </w:rPr>
                    </w:pPr>
                    <w:r w:rsidRPr="00514A1B">
                      <w:rPr>
                        <w:lang w:val="fr-CH"/>
                      </w:rPr>
                      <w:t>b</w:t>
                    </w:r>
                  </w:p>
                </w:txbxContent>
              </v:textbox>
            </v:shape>
            <v:shape id="Text Box 327" o:spid="_x0000_s1128" type="#_x0000_t202" style="position:absolute;left:7933;top:10832;width:23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WLcIA&#10;AADbAAAADwAAAGRycy9kb3ducmV2LnhtbERPy2rCQBTdF/yH4QrdNRMrxJA6igQE7aKlsdAuL5lr&#10;Es3cCZlpHn/fWRS6PJz3dj+ZVgzUu8ayglUUgyAurW64UvB5OT6lIJxH1thaJgUzOdjvFg9bzLQd&#10;+YOGwlcihLDLUEHtfZdJ6cqaDLrIdsSBu9reoA+wr6TucQzhppXPcZxIgw2Hhho7ymsq78WPUeDe&#10;T3k+viW370RXr+dNOhebr0Kpx+V0eAHhafL/4j/3SStYh/XhS/g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BYtwgAAANsAAAAPAAAAAAAAAAAAAAAAAJgCAABkcnMvZG93&#10;bnJldi54bWxQSwUGAAAAAAQABAD1AAAAhwMAAAAA&#10;" stroked="f">
              <v:textbox inset=",.3mm,,0">
                <w:txbxContent>
                  <w:p w:rsidR="00A94044" w:rsidRPr="00514A1B" w:rsidRDefault="00A94044" w:rsidP="001E0E75">
                    <w:pPr>
                      <w:rPr>
                        <w:lang w:val="fr-CH"/>
                      </w:rPr>
                    </w:pPr>
                    <w:r w:rsidRPr="00514A1B">
                      <w:rPr>
                        <w:lang w:val="fr-CH"/>
                      </w:rPr>
                      <w:t>a</w:t>
                    </w:r>
                  </w:p>
                </w:txbxContent>
              </v:textbox>
            </v:shape>
            <v:shape id="Text Box 328" o:spid="_x0000_s1129" type="#_x0000_t202" style="position:absolute;left:9585;top:10781;width:261;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ztsQA&#10;AADbAAAADwAAAGRycy9kb3ducmV2LnhtbESPQWvCQBSE74L/YXlCb7rRQpTUVSQg2B6URqE9PrKv&#10;STT7NmRXE/+9KxQ8DjPzDbNc96YWN2pdZVnBdBKBIM6trrhQcDpuxwsQziNrrC2Tgjs5WK+GgyUm&#10;2nb8TbfMFyJA2CWooPS+SaR0eUkG3cQ2xMH7s61BH2RbSN1iF+CmlrMoiqXBisNCiQ2lJeWX7GoU&#10;uMMuTbt9fP6NdfH1OV/cs/lPptTbqN98gPDU+1f4v73TCt6n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s7bEAAAA2wAAAA8AAAAAAAAAAAAAAAAAmAIAAGRycy9k&#10;b3ducmV2LnhtbFBLBQYAAAAABAAEAPUAAACJAwAAAAA=&#10;" stroked="f">
              <v:textbox inset=",.3mm,,0">
                <w:txbxContent>
                  <w:p w:rsidR="00A94044" w:rsidRPr="00514A1B" w:rsidRDefault="00A94044" w:rsidP="001E0E75">
                    <w:pPr>
                      <w:jc w:val="center"/>
                      <w:rPr>
                        <w:lang w:val="fr-CH"/>
                      </w:rPr>
                    </w:pPr>
                    <w:r w:rsidRPr="00514A1B">
                      <w:rPr>
                        <w:lang w:val="fr-CH"/>
                      </w:rPr>
                      <w:t>b</w:t>
                    </w:r>
                  </w:p>
                </w:txbxContent>
              </v:textbox>
            </v:shape>
            <v:shape id="Text Box 329" o:spid="_x0000_s1130" type="#_x0000_t202" style="position:absolute;left:9650;top:12555;width:3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xscIA&#10;AADbAAAADwAAAGRycy9kb3ducmV2LnhtbESP3WrCQBSE7wu+w3IE75qNEWqJrqKFQi8KxZgHOM2e&#10;/GD2bNjdxvj2bkHwcpiZb5jtfjK9GMn5zrKCZZKCIK6s7rhRUJ4/X99B+ICssbdMCm7kYb+bvWwx&#10;1/bKJxqL0IgIYZ+jgjaEIZfSVy0Z9IkdiKNXW2cwROkaqR1eI9z0MkvTN2mw47jQ4kAfLVWX4s8o&#10;WJdr+8Nl4fR3cSwPtZv4l09KLebTYQMi0BSe4Uf7SytYZfD/Jf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HGxwgAAANsAAAAPAAAAAAAAAAAAAAAAAJgCAABkcnMvZG93&#10;bnJldi54bWxQSwUGAAAAAAQABAD1AAAAhwMAAAAA&#10;" stroked="f">
              <v:textbox inset=".5mm,.3mm,,0">
                <w:txbxContent>
                  <w:p w:rsidR="00A94044" w:rsidRPr="00514A1B" w:rsidRDefault="00A94044" w:rsidP="001E0E75">
                    <w:pPr>
                      <w:jc w:val="center"/>
                    </w:pPr>
                    <w:r w:rsidRPr="00514A1B">
                      <w:sym w:font="Symbol" w:char="F062"/>
                    </w:r>
                  </w:p>
                </w:txbxContent>
              </v:textbox>
            </v:shape>
            <v:shape id="Text Box 330" o:spid="_x0000_s1131" type="#_x0000_t202" style="position:absolute;left:7372;top:11605;width:23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iDcUA&#10;AADbAAAADwAAAGRycy9kb3ducmV2LnhtbESPQWvCQBSE70L/w/IK3nTTxEpNXaUEFbGn2oJ4e82+&#10;JqHZtyG7JvHfu0Khx2FmvmGW68HUoqPWVZYVPE0jEMS51RUXCr4+t5MXEM4ja6wtk4IrOVivHkZL&#10;TLXt+YO6oy9EgLBLUUHpfZNK6fKSDLqpbYiD92Nbgz7ItpC6xT7ATS3jKJpLgxWHhRIbykrKf48X&#10;oyD7XuB7tFvMTzM52zyfbXWgOFNq/Di8vYLwNPj/8F97rxUkC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SINxQAAANsAAAAPAAAAAAAAAAAAAAAAAJgCAABkcnMv&#10;ZG93bnJldi54bWxQSwUGAAAAAAQABAD1AAAAigMAAAAA&#10;" stroked="f">
              <v:textbox style="layout-flow:vertical;mso-layout-flow-alt:bottom-to-top" inset=".5mm,,.5mm">
                <w:txbxContent>
                  <w:p w:rsidR="00A94044" w:rsidRPr="00514A1B" w:rsidRDefault="00A94044" w:rsidP="001E0E75">
                    <w:pPr>
                      <w:spacing w:line="180" w:lineRule="exact"/>
                      <w:ind w:left="-102"/>
                      <w:jc w:val="center"/>
                      <w:rPr>
                        <w:lang w:val="fr-CH"/>
                      </w:rPr>
                    </w:pPr>
                    <w:r w:rsidRPr="00514A1B">
                      <w:rPr>
                        <w:lang w:val="fr-CH"/>
                      </w:rPr>
                      <w:t>f</w:t>
                    </w:r>
                  </w:p>
                </w:txbxContent>
              </v:textbox>
            </v:shape>
            <v:shape id="Text Box 331" o:spid="_x0000_s1132" type="#_x0000_t202" style="position:absolute;left:8808;top:10472;width:12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A94044" w:rsidRPr="00C65D7A" w:rsidRDefault="00A94044" w:rsidP="001E0E75">
                    <w:pPr>
                      <w:jc w:val="center"/>
                      <w:rPr>
                        <w:sz w:val="18"/>
                        <w:lang w:val="fr-CH"/>
                      </w:rPr>
                    </w:pPr>
                    <w:r w:rsidRPr="00C65D7A">
                      <w:rPr>
                        <w:sz w:val="18"/>
                        <w:lang w:val="fr-CH"/>
                      </w:rPr>
                      <w:t>y</w:t>
                    </w:r>
                  </w:p>
                </w:txbxContent>
              </v:textbox>
            </v:shape>
            <v:shape id="Text Box 332" o:spid="_x0000_s1133" type="#_x0000_t202" style="position:absolute;left:3121;top:10370;width:289;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A94044" w:rsidRPr="00862C74" w:rsidRDefault="00A94044" w:rsidP="001E0E75">
                    <w:pPr>
                      <w:jc w:val="center"/>
                      <w:rPr>
                        <w:rFonts w:ascii="Calibri" w:hAnsi="Calibri"/>
                        <w:lang w:val="fr-CH"/>
                      </w:rPr>
                    </w:pPr>
                    <w:r>
                      <w:rPr>
                        <w:rFonts w:ascii="Calibri" w:hAnsi="Calibri"/>
                        <w:lang w:val="fr-CH"/>
                      </w:rPr>
                      <w:t>x</w:t>
                    </w:r>
                  </w:p>
                </w:txbxContent>
              </v:textbox>
            </v:shape>
            <v:shape id="Text Box 333" o:spid="_x0000_s1134" type="#_x0000_t202" style="position:absolute;left:6537;top:12555;width:197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LMQA&#10;AADbAAAADwAAAGRycy9kb3ducmV2LnhtbESPQWvCQBSE7wX/w/KE3ppNU5GSukqRFvQk1V68vWZf&#10;k9Ts27C7JjG/visIHoeZ+YZZrAbTiI6cry0reE5SEMSF1TWXCr4Pn0+vIHxA1thYJgUX8rBaTh4W&#10;mGvb8xd1+1CKCGGfo4IqhDaX0hcVGfSJbYmj92udwRClK6V22Ee4aWSWpnNpsOa4UGFL64qK0/5s&#10;FGyPbvdx9Olos5+w/itO9jDKmVKP0+H9DUSgIdzDt/ZGK3iZ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mizEAAAA2wAAAA8AAAAAAAAAAAAAAAAAmAIAAGRycy9k&#10;b3ducmV2LnhtbFBLBQYAAAAABAAEAPUAAACJAwAAAAA=&#10;" stroked="f">
              <v:textbox inset=",0,,0">
                <w:txbxContent>
                  <w:p w:rsidR="00A94044" w:rsidRPr="00514A1B" w:rsidRDefault="00A94044" w:rsidP="001E0E75">
                    <w:pPr>
                      <w:jc w:val="center"/>
                      <w:rPr>
                        <w:lang w:val="fr-CH"/>
                      </w:rPr>
                    </w:pPr>
                    <w:r w:rsidRPr="0004302A">
                      <w:t>Reference</w:t>
                    </w:r>
                    <w:r w:rsidRPr="00514A1B">
                      <w:rPr>
                        <w:lang w:val="fr-CH"/>
                      </w:rPr>
                      <w:t xml:space="preserve"> axis</w:t>
                    </w:r>
                  </w:p>
                </w:txbxContent>
              </v:textbox>
            </v:shape>
            <v:shape id="Text Box 334" o:spid="_x0000_s1135" type="#_x0000_t202" style="position:absolute;left:2877;top:13135;width:17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9nsQA&#10;AADbAAAADwAAAGRycy9kb3ducmV2LnhtbESP3WoCMRSE7wu+QzgFb0SzraCyNUq1CCKU0vXn+nRz&#10;ulncnKybqOvbN4LQy2FmvmGm89ZW4kKNLx0reBkkIIhzp0suFOy2q/4EhA/IGivHpOBGHuazztMU&#10;U+2u/E2XLBQiQtinqMCEUKdS+tyQRT9wNXH0fl1jMUTZFFI3eI1wW8nXJBlJiyXHBYM1LQ3lx+xs&#10;FXwZa82PTva9/eeBFx8ZnhbDjVLd5/b9DUSgNvyHH+21VjAcw/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vZ7EAAAA2wAAAA8AAAAAAAAAAAAAAAAAmAIAAGRycy9k&#10;b3ducmV2LnhtbFBLBQYAAAAABAAEAPUAAACJAwAAAAA=&#10;" stroked="f">
              <v:textbox inset=",,,0">
                <w:txbxContent>
                  <w:p w:rsidR="00A94044" w:rsidRPr="0004302A" w:rsidRDefault="00A94044" w:rsidP="001E0E75">
                    <w:pPr>
                      <w:jc w:val="right"/>
                    </w:pPr>
                    <w:r w:rsidRPr="0004302A">
                      <w:t>Reference plane</w:t>
                    </w:r>
                  </w:p>
                </w:txbxContent>
              </v:textbox>
            </v:shape>
            <v:shape id="Text Box 335" o:spid="_x0000_s1136" type="#_x0000_t202" style="position:absolute;left:5869;top:13169;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p7MEA&#10;AADbAAAADwAAAGRycy9kb3ducmV2LnhtbERPW2vCMBR+H/gfwhF8GZqqMKQaxQvCGMiwXp6PzbEp&#10;Nie1ybT79+ZhsMeP7z5btLYSD2p86VjBcJCAIM6dLrlQcDxs+xMQPiBrrByTgl/ysJh33maYavfk&#10;PT2yUIgYwj5FBSaEOpXS54Ys+oGriSN3dY3FEGFTSN3gM4bbSo6S5ENaLDk2GKxpbSi/ZT9Wwbex&#10;1lx0cno/7c682mR4X42/lOp12+UURKA2/Iv/3J9awTiOjV/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KezBAAAA2wAAAA8AAAAAAAAAAAAAAAAAmAIAAGRycy9kb3du&#10;cmV2LnhtbFBLBQYAAAAABAAEAPUAAACGAwAAAAA=&#10;" stroked="f">
              <v:textbox inset=",,,0">
                <w:txbxContent>
                  <w:p w:rsidR="00A94044" w:rsidRPr="0004302A" w:rsidRDefault="00A94044" w:rsidP="001E0E75">
                    <w:pPr>
                      <w:ind w:left="-100"/>
                    </w:pPr>
                    <w:r w:rsidRPr="0004302A">
                      <w:t>Reference pin</w:t>
                    </w:r>
                  </w:p>
                </w:txbxContent>
              </v:textbox>
            </v:shape>
            <v:rect id="Rectangle 336" o:spid="_x0000_s1137" style="position:absolute;left:8156;top:11688;width:15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337" o:spid="_x0000_s1138" style="position:absolute;left:8156;top:11831;width:15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group>
        </w:pict>
      </w: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rPr>
          <w:sz w:val="24"/>
          <w:szCs w:val="24"/>
          <w:lang w:eastAsia="it-IT"/>
        </w:rPr>
      </w:pPr>
    </w:p>
    <w:p w:rsidR="001E0E75" w:rsidRPr="001E0E75" w:rsidRDefault="001E0E75" w:rsidP="001E0E75">
      <w:pPr>
        <w:suppressAutoHyphens w:val="0"/>
        <w:spacing w:line="240" w:lineRule="auto"/>
        <w:ind w:right="1417"/>
        <w:jc w:val="right"/>
        <w:rPr>
          <w:sz w:val="24"/>
          <w:szCs w:val="24"/>
          <w:lang w:eastAsia="it-IT"/>
        </w:rPr>
      </w:pPr>
      <w:r w:rsidRPr="001E0E75">
        <w:rPr>
          <w:sz w:val="24"/>
          <w:szCs w:val="24"/>
          <w:lang w:eastAsia="it-IT"/>
        </w:rPr>
        <w:t>"</w:t>
      </w:r>
    </w:p>
    <w:p w:rsidR="001E0E75" w:rsidRPr="001E0E75" w:rsidRDefault="001E0E75" w:rsidP="001E0E75">
      <w:pPr>
        <w:ind w:left="1134"/>
        <w:rPr>
          <w:sz w:val="24"/>
          <w:szCs w:val="24"/>
          <w:lang w:eastAsia="it-IT"/>
        </w:rPr>
      </w:pPr>
    </w:p>
    <w:p w:rsidR="001E0E75" w:rsidRPr="001E0E75" w:rsidRDefault="001E0E75" w:rsidP="001E0E75">
      <w:pPr>
        <w:ind w:left="1134"/>
        <w:rPr>
          <w:i/>
        </w:rPr>
      </w:pPr>
      <w:r w:rsidRPr="001E0E75">
        <w:rPr>
          <w:i/>
        </w:rPr>
        <w:t>Sheet W15/5W/1</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1E0E75">
            <w:pPr>
              <w:suppressAutoHyphens w:val="0"/>
              <w:spacing w:before="40" w:after="120" w:line="220" w:lineRule="exact"/>
              <w:ind w:left="113" w:right="113"/>
            </w:pPr>
            <w:r w:rsidRPr="001E0E75">
              <w:t>Cap WZ3x16q in accordance with IEC Publication 60061 (sheet 7004-151-2)</w:t>
            </w:r>
          </w:p>
        </w:tc>
        <w:tc>
          <w:tcPr>
            <w:tcW w:w="655" w:type="dxa"/>
            <w:tcBorders>
              <w:top w:val="nil"/>
              <w:bottom w:val="nil"/>
              <w:right w:val="nil"/>
            </w:tcBorders>
          </w:tcPr>
          <w:p w:rsidR="001E0E75" w:rsidRPr="001E0E75" w:rsidRDefault="001E0E75" w:rsidP="001E0E75">
            <w:pPr>
              <w:suppressAutoHyphens w:val="0"/>
              <w:spacing w:before="40" w:after="120" w:line="220" w:lineRule="exact"/>
              <w:ind w:left="113" w:right="113"/>
            </w:pPr>
          </w:p>
        </w:tc>
      </w:tr>
    </w:tbl>
    <w:p w:rsidR="001E0E75" w:rsidRPr="001E0E75" w:rsidRDefault="001E0E75" w:rsidP="001E0E75">
      <w:pPr>
        <w:ind w:left="1134" w:right="1134"/>
        <w:jc w:val="right"/>
        <w:rPr>
          <w:rFonts w:eastAsia="MS Mincho"/>
        </w:rPr>
      </w:pPr>
      <w:r w:rsidRPr="001E0E75">
        <w:t>…"</w:t>
      </w:r>
    </w:p>
    <w:p w:rsidR="001E0E75" w:rsidRPr="001E0E75" w:rsidRDefault="001E0E75" w:rsidP="001E0E75">
      <w:pPr>
        <w:ind w:left="1134"/>
      </w:pPr>
      <w:r w:rsidRPr="001E0E75">
        <w:rPr>
          <w:i/>
        </w:rPr>
        <w:t>Sheet W21W/1</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1E0E75">
            <w:pPr>
              <w:suppressAutoHyphens w:val="0"/>
              <w:spacing w:before="40" w:after="120" w:line="220" w:lineRule="exact"/>
              <w:ind w:left="113" w:right="113"/>
            </w:pPr>
            <w:r w:rsidRPr="001E0E75">
              <w:t>Cap W3x16d in accordance with IEC Publication 60061 (sheet 7004-105-3)</w:t>
            </w:r>
          </w:p>
        </w:tc>
        <w:tc>
          <w:tcPr>
            <w:tcW w:w="655" w:type="dxa"/>
            <w:tcBorders>
              <w:top w:val="nil"/>
              <w:bottom w:val="nil"/>
              <w:right w:val="nil"/>
            </w:tcBorders>
          </w:tcPr>
          <w:p w:rsidR="001E0E75" w:rsidRPr="001E0E75" w:rsidRDefault="001E0E75" w:rsidP="001E0E75">
            <w:pPr>
              <w:suppressAutoHyphens w:val="0"/>
              <w:spacing w:before="40" w:after="120" w:line="220" w:lineRule="exact"/>
              <w:ind w:left="113" w:right="113"/>
            </w:pPr>
          </w:p>
        </w:tc>
      </w:tr>
    </w:tbl>
    <w:p w:rsidR="001E0E75" w:rsidRPr="001E0E75" w:rsidRDefault="001E0E75" w:rsidP="001E0E75">
      <w:pPr>
        <w:ind w:left="1134" w:right="1134"/>
        <w:jc w:val="right"/>
        <w:rPr>
          <w:i/>
        </w:rPr>
      </w:pPr>
      <w:r w:rsidRPr="001E0E75">
        <w:t>…"</w:t>
      </w:r>
    </w:p>
    <w:p w:rsidR="002C285A" w:rsidRPr="001E0E75" w:rsidRDefault="002C285A" w:rsidP="002C285A">
      <w:pPr>
        <w:keepNext/>
        <w:keepLines/>
        <w:ind w:left="1134"/>
        <w:rPr>
          <w:i/>
        </w:rPr>
      </w:pPr>
      <w:r w:rsidRPr="001E0E75">
        <w:rPr>
          <w:i/>
        </w:rPr>
        <w:t>Sheet W21/5W/1</w:t>
      </w:r>
      <w:r w:rsidRPr="001E0E75">
        <w:rPr>
          <w:rFonts w:eastAsia="MS Mincho"/>
          <w:i/>
        </w:rPr>
        <w:t>, the table,</w:t>
      </w:r>
      <w:r w:rsidRPr="001E0E75">
        <w:rPr>
          <w:rFonts w:eastAsia="MS Mincho"/>
        </w:rPr>
        <w:t xml:space="preserve"> amend to read:</w:t>
      </w:r>
    </w:p>
    <w:p w:rsidR="002C285A" w:rsidRPr="001E0E75" w:rsidRDefault="002C285A" w:rsidP="002C285A">
      <w:pPr>
        <w:keepNext/>
        <w:keepLines/>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2C285A" w:rsidRPr="001E0E75" w:rsidTr="00A94044">
        <w:trPr>
          <w:cantSplit/>
          <w:trHeight w:val="369"/>
        </w:trPr>
        <w:tc>
          <w:tcPr>
            <w:tcW w:w="6716" w:type="dxa"/>
            <w:shd w:val="clear" w:color="auto" w:fill="auto"/>
          </w:tcPr>
          <w:p w:rsidR="002C285A" w:rsidRPr="001E0E75" w:rsidRDefault="002C285A" w:rsidP="00A94044">
            <w:pPr>
              <w:keepNext/>
              <w:keepLines/>
              <w:suppressAutoHyphens w:val="0"/>
              <w:spacing w:before="40" w:after="120" w:line="220" w:lineRule="exact"/>
              <w:ind w:left="113" w:right="113"/>
            </w:pPr>
            <w:r w:rsidRPr="001E0E75">
              <w:t>Cap W3x16q in accordance with IEC Publication 60061 (sheet 7004-106-4)</w:t>
            </w:r>
          </w:p>
        </w:tc>
        <w:tc>
          <w:tcPr>
            <w:tcW w:w="655" w:type="dxa"/>
            <w:tcBorders>
              <w:top w:val="nil"/>
              <w:bottom w:val="nil"/>
              <w:right w:val="nil"/>
            </w:tcBorders>
          </w:tcPr>
          <w:p w:rsidR="002C285A" w:rsidRPr="001E0E75" w:rsidRDefault="002C285A" w:rsidP="00A94044">
            <w:pPr>
              <w:keepNext/>
              <w:keepLines/>
              <w:suppressAutoHyphens w:val="0"/>
              <w:spacing w:before="40" w:after="120" w:line="220" w:lineRule="exact"/>
              <w:ind w:right="113"/>
            </w:pPr>
          </w:p>
        </w:tc>
      </w:tr>
    </w:tbl>
    <w:p w:rsidR="001E0E75" w:rsidRPr="001E0E75" w:rsidRDefault="001E0E75" w:rsidP="002C285A">
      <w:pPr>
        <w:spacing w:before="120"/>
        <w:ind w:left="1134"/>
        <w:rPr>
          <w:i/>
        </w:rPr>
      </w:pPr>
      <w:r w:rsidRPr="001E0E75">
        <w:rPr>
          <w:i/>
        </w:rPr>
        <w:t>Sheet WR21/5W/1</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1E0E75">
            <w:pPr>
              <w:suppressAutoHyphens w:val="0"/>
              <w:spacing w:before="40" w:after="120" w:line="220" w:lineRule="exact"/>
              <w:ind w:left="113" w:right="113"/>
            </w:pPr>
            <w:r w:rsidRPr="001E0E75">
              <w:t>Cap WY3x16q in accordance with IEC Publication 60061 (sheet 7004-106-4)</w:t>
            </w:r>
          </w:p>
        </w:tc>
        <w:tc>
          <w:tcPr>
            <w:tcW w:w="655" w:type="dxa"/>
            <w:tcBorders>
              <w:top w:val="nil"/>
              <w:bottom w:val="nil"/>
              <w:right w:val="nil"/>
            </w:tcBorders>
          </w:tcPr>
          <w:p w:rsidR="001E0E75" w:rsidRPr="001E0E75" w:rsidRDefault="001E0E75" w:rsidP="001E0E75">
            <w:pPr>
              <w:suppressAutoHyphens w:val="0"/>
              <w:spacing w:before="40" w:after="120" w:line="220" w:lineRule="exact"/>
              <w:ind w:left="113" w:right="113"/>
            </w:pPr>
          </w:p>
        </w:tc>
      </w:tr>
    </w:tbl>
    <w:p w:rsidR="001E0E75" w:rsidRPr="001E0E75" w:rsidRDefault="001E0E75" w:rsidP="001E0E75">
      <w:pPr>
        <w:ind w:left="1134" w:right="1134"/>
        <w:jc w:val="right"/>
        <w:rPr>
          <w:i/>
        </w:rPr>
      </w:pPr>
      <w:r w:rsidRPr="001E0E75">
        <w:t>…"</w:t>
      </w:r>
    </w:p>
    <w:p w:rsidR="001E0E75" w:rsidRPr="001E0E75" w:rsidRDefault="001E0E75" w:rsidP="001E0E75">
      <w:pPr>
        <w:ind w:left="1134"/>
      </w:pPr>
      <w:r w:rsidRPr="001E0E75">
        <w:rPr>
          <w:i/>
        </w:rPr>
        <w:t>Sheet WY21W/1</w:t>
      </w:r>
      <w:r w:rsidRPr="001E0E75">
        <w:rPr>
          <w:rFonts w:eastAsia="MS Mincho"/>
          <w:i/>
        </w:rPr>
        <w:t>, the table,</w:t>
      </w:r>
      <w:r w:rsidRPr="001E0E75">
        <w:rPr>
          <w:rFonts w:eastAsia="MS Mincho"/>
        </w:rPr>
        <w:t xml:space="preserve"> amend to read:</w:t>
      </w:r>
    </w:p>
    <w:p w:rsidR="001E0E75" w:rsidRPr="001E0E75" w:rsidRDefault="001E0E75" w:rsidP="001E0E75">
      <w:pPr>
        <w:ind w:left="1134"/>
        <w:rPr>
          <w:rFonts w:eastAsia="MS Mincho"/>
        </w:rPr>
      </w:pPr>
      <w:r w:rsidRPr="001E0E75">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E0E75" w:rsidRPr="001E0E75" w:rsidTr="001E0E75">
        <w:trPr>
          <w:cantSplit/>
          <w:trHeight w:val="369"/>
        </w:trPr>
        <w:tc>
          <w:tcPr>
            <w:tcW w:w="6716" w:type="dxa"/>
            <w:shd w:val="clear" w:color="auto" w:fill="auto"/>
          </w:tcPr>
          <w:p w:rsidR="001E0E75" w:rsidRPr="001E0E75" w:rsidRDefault="001E0E75" w:rsidP="001E0E75">
            <w:pPr>
              <w:suppressAutoHyphens w:val="0"/>
              <w:spacing w:before="40" w:after="120" w:line="220" w:lineRule="exact"/>
              <w:ind w:left="113" w:right="113"/>
            </w:pPr>
            <w:r w:rsidRPr="001E0E75">
              <w:t>Cap WX3x16d in accordance with IEC Publication 60061 (sheet 7004-105-3)</w:t>
            </w:r>
          </w:p>
        </w:tc>
        <w:tc>
          <w:tcPr>
            <w:tcW w:w="655" w:type="dxa"/>
            <w:tcBorders>
              <w:top w:val="nil"/>
              <w:bottom w:val="nil"/>
              <w:right w:val="nil"/>
            </w:tcBorders>
          </w:tcPr>
          <w:p w:rsidR="001E0E75" w:rsidRPr="001E0E75" w:rsidRDefault="001E0E75" w:rsidP="001E0E75">
            <w:pPr>
              <w:suppressAutoHyphens w:val="0"/>
              <w:spacing w:before="40" w:after="120" w:line="220" w:lineRule="exact"/>
              <w:ind w:left="113" w:right="113"/>
            </w:pPr>
          </w:p>
        </w:tc>
      </w:tr>
    </w:tbl>
    <w:p w:rsidR="001E0E75" w:rsidRPr="001E0E75" w:rsidRDefault="001E0E75" w:rsidP="001E0E75">
      <w:pPr>
        <w:suppressAutoHyphens w:val="0"/>
        <w:spacing w:before="120" w:after="120"/>
        <w:ind w:left="1134" w:right="1134"/>
        <w:jc w:val="right"/>
      </w:pPr>
      <w:r w:rsidRPr="001E0E75">
        <w:t>…"</w:t>
      </w:r>
    </w:p>
    <w:p w:rsidR="007F74DA" w:rsidRDefault="001E0E75" w:rsidP="001E0E75">
      <w:pPr>
        <w:suppressAutoHyphens w:val="0"/>
        <w:spacing w:before="120" w:after="120"/>
        <w:ind w:left="1134"/>
        <w:rPr>
          <w:i/>
        </w:rPr>
      </w:pPr>
      <w:r w:rsidRPr="001E0E75">
        <w:rPr>
          <w:i/>
        </w:rPr>
        <w:t xml:space="preserve">Annex 5, </w:t>
      </w:r>
    </w:p>
    <w:p w:rsidR="001E0E75" w:rsidRPr="001E0E75" w:rsidRDefault="007F74DA" w:rsidP="001E0E75">
      <w:pPr>
        <w:suppressAutoHyphens w:val="0"/>
        <w:spacing w:before="120" w:after="120"/>
        <w:ind w:left="1134"/>
      </w:pPr>
      <w:r>
        <w:rPr>
          <w:i/>
        </w:rPr>
        <w:t>I</w:t>
      </w:r>
      <w:r w:rsidR="001E0E75" w:rsidRPr="001E0E75">
        <w:rPr>
          <w:i/>
        </w:rPr>
        <w:t xml:space="preserve">nsert a new paragraph 2.4., </w:t>
      </w:r>
      <w:r w:rsidR="001E0E75" w:rsidRPr="001E0E75">
        <w:t>to read:</w:t>
      </w:r>
    </w:p>
    <w:p w:rsidR="001E0E75" w:rsidRPr="001E0E75" w:rsidRDefault="001E0E75" w:rsidP="001E0E75">
      <w:pPr>
        <w:suppressAutoHyphens w:val="0"/>
        <w:spacing w:after="120"/>
        <w:ind w:left="2127" w:right="1134" w:hanging="993"/>
        <w:rPr>
          <w:snapToGrid w:val="0"/>
        </w:rPr>
      </w:pPr>
      <w:r w:rsidRPr="001E0E75">
        <w:rPr>
          <w:snapToGrid w:val="0"/>
        </w:rPr>
        <w:t>"2.4.</w:t>
      </w:r>
      <w:r w:rsidRPr="001E0E75">
        <w:rPr>
          <w:snapToGrid w:val="0"/>
        </w:rPr>
        <w:tab/>
        <w:t>Restricted colour boundaries.</w:t>
      </w:r>
    </w:p>
    <w:p w:rsidR="001E0E75" w:rsidRPr="001E0E75" w:rsidRDefault="001E0E75" w:rsidP="001E0E75">
      <w:pPr>
        <w:suppressAutoHyphens w:val="0"/>
        <w:spacing w:after="120"/>
        <w:ind w:left="2127" w:right="1134"/>
        <w:jc w:val="both"/>
        <w:rPr>
          <w:b/>
          <w:snapToGrid w:val="0"/>
        </w:rPr>
      </w:pPr>
      <w:r w:rsidRPr="001E0E75">
        <w:rPr>
          <w:snapToGrid w:val="0"/>
        </w:rPr>
        <w:t>The following figure shows the colour tolerance area for the colour white (within the dashed lines) and the restricted tolerance area for the filament light source H20 (shaded area within the solid lines) in the CIE chromaticity coordinate system (x, y).</w:t>
      </w:r>
    </w:p>
    <w:p w:rsidR="001E0E75" w:rsidRPr="001E0E75" w:rsidRDefault="00601957" w:rsidP="001E0E75">
      <w:pPr>
        <w:suppressAutoHyphens w:val="0"/>
        <w:spacing w:line="240" w:lineRule="auto"/>
        <w:jc w:val="center"/>
        <w:rPr>
          <w:u w:val="single"/>
        </w:rPr>
      </w:pPr>
      <w:r>
        <w:rPr>
          <w:noProof/>
          <w:sz w:val="24"/>
          <w:szCs w:val="24"/>
          <w:lang w:val="en-US"/>
        </w:rPr>
        <w:pict>
          <v:shape id="Picture 6" o:spid="_x0000_i1029" type="#_x0000_t75" style="width:459.75pt;height:429pt;visibility:visible">
            <v:imagedata r:id="rId25" o:title=""/>
          </v:shape>
        </w:pict>
      </w:r>
      <w:r w:rsidR="001E0E75" w:rsidRPr="001E0E75">
        <w:rPr>
          <w:sz w:val="24"/>
          <w:szCs w:val="24"/>
          <w:lang w:eastAsia="it-IT"/>
        </w:rPr>
        <w:t>"</w:t>
      </w:r>
      <w:r w:rsidR="001E0E75" w:rsidRPr="001E0E75">
        <w:rPr>
          <w:u w:val="single"/>
        </w:rPr>
        <w:tab/>
      </w:r>
      <w:r w:rsidR="001E0E75" w:rsidRPr="001E0E75">
        <w:rPr>
          <w:u w:val="single"/>
        </w:rPr>
        <w:tab/>
      </w:r>
      <w:r w:rsidR="001E0E75" w:rsidRPr="001E0E75">
        <w:rPr>
          <w:u w:val="single"/>
        </w:rPr>
        <w:tab/>
      </w:r>
    </w:p>
    <w:p w:rsidR="00C711C7" w:rsidRDefault="00C711C7" w:rsidP="00C711C7">
      <w:pPr>
        <w:jc w:val="center"/>
      </w:pPr>
    </w:p>
    <w:p w:rsidR="00776D12" w:rsidRDefault="00776D12" w:rsidP="00C711C7">
      <w:pPr>
        <w:jc w:val="center"/>
      </w:pPr>
    </w:p>
    <w:sectPr w:rsidR="00776D12" w:rsidSect="008311A3">
      <w:headerReference w:type="even" r:id="rId26"/>
      <w:headerReference w:type="default" r:id="rId27"/>
      <w:footerReference w:type="even" r:id="rId28"/>
      <w:footerReference w:type="default" r:id="rId29"/>
      <w:headerReference w:type="first" r:id="rId30"/>
      <w:footerReference w:type="first" r:id="rId31"/>
      <w:endnotePr>
        <w:numFmt w:val="decimal"/>
      </w:endnotePr>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044" w:rsidRDefault="00A94044"/>
  </w:endnote>
  <w:endnote w:type="continuationSeparator" w:id="0">
    <w:p w:rsidR="00A94044" w:rsidRDefault="00A94044"/>
  </w:endnote>
  <w:endnote w:type="continuationNotice" w:id="1">
    <w:p w:rsidR="00A94044" w:rsidRDefault="00A94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44" w:rsidRPr="00D623A7" w:rsidRDefault="00A94044">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601957">
      <w:rPr>
        <w:b/>
        <w:noProof/>
        <w:sz w:val="18"/>
        <w:szCs w:val="18"/>
      </w:rPr>
      <w:t>2</w:t>
    </w:r>
    <w:r w:rsidRPr="00D623A7">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44" w:rsidRPr="00776D12" w:rsidRDefault="00A94044"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601957">
      <w:rPr>
        <w:b/>
        <w:noProof/>
        <w:sz w:val="18"/>
        <w:szCs w:val="18"/>
      </w:rPr>
      <w:t>19</w:t>
    </w:r>
    <w:r w:rsidRPr="00776D12">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44" w:rsidRPr="00F44698" w:rsidRDefault="00A94044" w:rsidP="00F44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044" w:rsidRPr="000B175B" w:rsidRDefault="00A94044" w:rsidP="000B175B">
      <w:pPr>
        <w:tabs>
          <w:tab w:val="right" w:pos="2155"/>
        </w:tabs>
        <w:spacing w:after="80"/>
        <w:ind w:left="680"/>
        <w:rPr>
          <w:u w:val="single"/>
        </w:rPr>
      </w:pPr>
      <w:r>
        <w:rPr>
          <w:u w:val="single"/>
        </w:rPr>
        <w:tab/>
      </w:r>
    </w:p>
  </w:footnote>
  <w:footnote w:type="continuationSeparator" w:id="0">
    <w:p w:rsidR="00A94044" w:rsidRPr="00FC68B7" w:rsidRDefault="00A94044" w:rsidP="00FC68B7">
      <w:pPr>
        <w:tabs>
          <w:tab w:val="left" w:pos="2155"/>
        </w:tabs>
        <w:spacing w:after="80"/>
        <w:ind w:left="680"/>
        <w:rPr>
          <w:u w:val="single"/>
        </w:rPr>
      </w:pPr>
      <w:r>
        <w:rPr>
          <w:u w:val="single"/>
        </w:rPr>
        <w:tab/>
      </w:r>
    </w:p>
  </w:footnote>
  <w:footnote w:type="continuationNotice" w:id="1">
    <w:p w:rsidR="00A94044" w:rsidRDefault="00A94044"/>
  </w:footnote>
  <w:footnote w:id="2">
    <w:p w:rsidR="00A94044" w:rsidRPr="009E5D87" w:rsidRDefault="00A94044" w:rsidP="00C711C7">
      <w:pPr>
        <w:pStyle w:val="FootnoteText"/>
        <w:rPr>
          <w:lang w:val="fr-CH"/>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44" w:rsidRDefault="00A94044">
    <w:pPr>
      <w:pStyle w:val="Header"/>
    </w:pPr>
    <w:r w:rsidRPr="00D623A7">
      <w:t>E/ECE/324</w:t>
    </w:r>
    <w:r w:rsidRPr="009910C5">
      <w:t>/Rev.1/Add.36/Rev.</w:t>
    </w:r>
    <w:r w:rsidR="00C91067">
      <w:t>7</w:t>
    </w:r>
    <w:r w:rsidRPr="009910C5">
      <w:t>/Amend.</w:t>
    </w:r>
    <w:r w:rsidR="00C91067">
      <w:t>7</w:t>
    </w:r>
    <w:r>
      <w:br/>
    </w:r>
    <w:r w:rsidRPr="00D623A7">
      <w:t>E/ECE/TRANS/505</w:t>
    </w:r>
    <w:r w:rsidRPr="009910C5">
      <w:t>/Rev.1/Add.36/Rev.</w:t>
    </w:r>
    <w:r w:rsidR="00C91067">
      <w:t>7</w:t>
    </w:r>
    <w:r w:rsidRPr="009910C5">
      <w:t>/Amend.</w:t>
    </w:r>
    <w:r w:rsidR="00C91067">
      <w:t>7</w:t>
    </w:r>
  </w:p>
  <w:p w:rsidR="00A94044" w:rsidRPr="00BF4A36" w:rsidRDefault="00A94044" w:rsidP="00BF4A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44" w:rsidRDefault="00A94044" w:rsidP="00776D12">
    <w:pPr>
      <w:pStyle w:val="Header"/>
      <w:jc w:val="right"/>
    </w:pPr>
    <w:r w:rsidRPr="00D623A7">
      <w:t>E/ECE/324</w:t>
    </w:r>
    <w:r w:rsidRPr="009910C5">
      <w:t>/Rev.1/Add.36/Rev.</w:t>
    </w:r>
    <w:r w:rsidR="00C91067">
      <w:t>7</w:t>
    </w:r>
    <w:r w:rsidRPr="009910C5">
      <w:t>/Amend.</w:t>
    </w:r>
    <w:r w:rsidR="00C91067">
      <w:t>7</w:t>
    </w:r>
    <w:r>
      <w:br/>
    </w:r>
    <w:r w:rsidRPr="00D623A7">
      <w:t>E/ECE/TRANS/505</w:t>
    </w:r>
    <w:r w:rsidRPr="009910C5">
      <w:t>/Rev.1/Add.36/Rev.</w:t>
    </w:r>
    <w:r w:rsidR="00C91067">
      <w:t>7</w:t>
    </w:r>
    <w:r w:rsidRPr="009910C5">
      <w:t>/Amend.</w:t>
    </w:r>
    <w:r w:rsidR="00C91067">
      <w:t>7</w:t>
    </w:r>
  </w:p>
  <w:p w:rsidR="00A94044" w:rsidRPr="00BF4A36" w:rsidRDefault="00A94044" w:rsidP="00BF4A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698" w:rsidRDefault="00F446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o:colormenu v:ext="edit" strokecolor="none"/>
    </o:shapedefaults>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10C5"/>
    <w:rsid w:val="0002462F"/>
    <w:rsid w:val="00050F6B"/>
    <w:rsid w:val="00055532"/>
    <w:rsid w:val="00056E56"/>
    <w:rsid w:val="00072C8C"/>
    <w:rsid w:val="000931C0"/>
    <w:rsid w:val="000B175B"/>
    <w:rsid w:val="000B3A0F"/>
    <w:rsid w:val="000C027A"/>
    <w:rsid w:val="000D3A4F"/>
    <w:rsid w:val="000E0415"/>
    <w:rsid w:val="001220B8"/>
    <w:rsid w:val="00124975"/>
    <w:rsid w:val="00134B40"/>
    <w:rsid w:val="001352D9"/>
    <w:rsid w:val="00165E82"/>
    <w:rsid w:val="001B4B04"/>
    <w:rsid w:val="001C6663"/>
    <w:rsid w:val="001C7895"/>
    <w:rsid w:val="001D26DF"/>
    <w:rsid w:val="001E0E75"/>
    <w:rsid w:val="00211E0B"/>
    <w:rsid w:val="00223FE7"/>
    <w:rsid w:val="002405A7"/>
    <w:rsid w:val="00271A7F"/>
    <w:rsid w:val="002A1E3A"/>
    <w:rsid w:val="002C285A"/>
    <w:rsid w:val="003107FA"/>
    <w:rsid w:val="003229D8"/>
    <w:rsid w:val="0033745A"/>
    <w:rsid w:val="0039277A"/>
    <w:rsid w:val="003972E0"/>
    <w:rsid w:val="003C2CC4"/>
    <w:rsid w:val="003C3936"/>
    <w:rsid w:val="003D4B23"/>
    <w:rsid w:val="003F1ED3"/>
    <w:rsid w:val="00420865"/>
    <w:rsid w:val="00426379"/>
    <w:rsid w:val="004325CB"/>
    <w:rsid w:val="00446DE4"/>
    <w:rsid w:val="00455584"/>
    <w:rsid w:val="00475364"/>
    <w:rsid w:val="004A41CA"/>
    <w:rsid w:val="004D3980"/>
    <w:rsid w:val="004E1871"/>
    <w:rsid w:val="004E3FEB"/>
    <w:rsid w:val="004E7D1C"/>
    <w:rsid w:val="00503228"/>
    <w:rsid w:val="00505384"/>
    <w:rsid w:val="005420F2"/>
    <w:rsid w:val="0054561B"/>
    <w:rsid w:val="005524AD"/>
    <w:rsid w:val="005B3DB3"/>
    <w:rsid w:val="00601957"/>
    <w:rsid w:val="00611FC4"/>
    <w:rsid w:val="006176FB"/>
    <w:rsid w:val="00627ED0"/>
    <w:rsid w:val="00640B26"/>
    <w:rsid w:val="0064636E"/>
    <w:rsid w:val="00665595"/>
    <w:rsid w:val="0069341E"/>
    <w:rsid w:val="006A7392"/>
    <w:rsid w:val="006C1145"/>
    <w:rsid w:val="006E564B"/>
    <w:rsid w:val="00713BD8"/>
    <w:rsid w:val="0072632A"/>
    <w:rsid w:val="00743CD6"/>
    <w:rsid w:val="00750602"/>
    <w:rsid w:val="00776D12"/>
    <w:rsid w:val="007B6BA5"/>
    <w:rsid w:val="007C3390"/>
    <w:rsid w:val="007C4F4B"/>
    <w:rsid w:val="007F0B83"/>
    <w:rsid w:val="007F6611"/>
    <w:rsid w:val="007F74DA"/>
    <w:rsid w:val="008175E9"/>
    <w:rsid w:val="008242D7"/>
    <w:rsid w:val="00827E05"/>
    <w:rsid w:val="008311A3"/>
    <w:rsid w:val="00841EB5"/>
    <w:rsid w:val="00871FD5"/>
    <w:rsid w:val="008979B1"/>
    <w:rsid w:val="008A6B25"/>
    <w:rsid w:val="008A6C4F"/>
    <w:rsid w:val="008E0E46"/>
    <w:rsid w:val="00907AD2"/>
    <w:rsid w:val="00963CBA"/>
    <w:rsid w:val="00974A8D"/>
    <w:rsid w:val="009910C5"/>
    <w:rsid w:val="00991261"/>
    <w:rsid w:val="009F3A17"/>
    <w:rsid w:val="00A1427D"/>
    <w:rsid w:val="00A569D6"/>
    <w:rsid w:val="00A72F22"/>
    <w:rsid w:val="00A748A6"/>
    <w:rsid w:val="00A85956"/>
    <w:rsid w:val="00A879A4"/>
    <w:rsid w:val="00A94044"/>
    <w:rsid w:val="00B30179"/>
    <w:rsid w:val="00B33EC0"/>
    <w:rsid w:val="00B701B3"/>
    <w:rsid w:val="00B81E12"/>
    <w:rsid w:val="00BB0AA0"/>
    <w:rsid w:val="00BC2683"/>
    <w:rsid w:val="00BC358D"/>
    <w:rsid w:val="00BC5630"/>
    <w:rsid w:val="00BC74E9"/>
    <w:rsid w:val="00BD2146"/>
    <w:rsid w:val="00BD538F"/>
    <w:rsid w:val="00BE4F74"/>
    <w:rsid w:val="00BE618E"/>
    <w:rsid w:val="00BF4A36"/>
    <w:rsid w:val="00C17699"/>
    <w:rsid w:val="00C41A28"/>
    <w:rsid w:val="00C463DD"/>
    <w:rsid w:val="00C711C7"/>
    <w:rsid w:val="00C745C3"/>
    <w:rsid w:val="00C84414"/>
    <w:rsid w:val="00C91067"/>
    <w:rsid w:val="00CA0EE4"/>
    <w:rsid w:val="00CE4A8F"/>
    <w:rsid w:val="00CE5E33"/>
    <w:rsid w:val="00CE6C58"/>
    <w:rsid w:val="00D2031B"/>
    <w:rsid w:val="00D25FE2"/>
    <w:rsid w:val="00D317BB"/>
    <w:rsid w:val="00D35932"/>
    <w:rsid w:val="00D43252"/>
    <w:rsid w:val="00D5540C"/>
    <w:rsid w:val="00D623A7"/>
    <w:rsid w:val="00D6614F"/>
    <w:rsid w:val="00D978C6"/>
    <w:rsid w:val="00DA67AD"/>
    <w:rsid w:val="00DB5D0F"/>
    <w:rsid w:val="00DC3F07"/>
    <w:rsid w:val="00DE4837"/>
    <w:rsid w:val="00DF12F7"/>
    <w:rsid w:val="00E02C81"/>
    <w:rsid w:val="00E130AB"/>
    <w:rsid w:val="00E27222"/>
    <w:rsid w:val="00E45E17"/>
    <w:rsid w:val="00E506F0"/>
    <w:rsid w:val="00E7260F"/>
    <w:rsid w:val="00E87921"/>
    <w:rsid w:val="00E96630"/>
    <w:rsid w:val="00EA0ED6"/>
    <w:rsid w:val="00EA264E"/>
    <w:rsid w:val="00ED0E4B"/>
    <w:rsid w:val="00ED7A2A"/>
    <w:rsid w:val="00EF1D7F"/>
    <w:rsid w:val="00F44698"/>
    <w:rsid w:val="00F53EDA"/>
    <w:rsid w:val="00F7753D"/>
    <w:rsid w:val="00F85F34"/>
    <w:rsid w:val="00FA06F7"/>
    <w:rsid w:val="00FB171A"/>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rules v:ext="edit">
        <o:r id="V:Rule3" type="connector" idref="#Line 8"/>
        <o:r id="V:Rule4" type="connector" idref="#Line 314"/>
        <o:r id="V:Rule5" type="connector" idref="#AutoShape 153"/>
        <o:r id="V:Rule6" type="connector" idref="#AutoShape 151"/>
        <o:r id="V:Rule7" type="connector" idref="#Line 311"/>
        <o:r id="V:Rule8" type="connector" idref="#Line 310"/>
        <o:r id="V:Rule9" type="connector" idref="#Line 317"/>
        <o:r id="V:Rule10" type="connector" idref="#Lin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6" w:qFormat="1"/>
    <w:lsdException w:name="footer" w:uiPriority="99"/>
    <w:lsdException w:name="caption" w:semiHidden="1" w:unhideWhenUsed="1" w:qFormat="1"/>
    <w:lsdException w:name="Subtitle" w:qFormat="1"/>
    <w:lsdException w:name="Strong"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AMEN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AMEND template.dot</Template>
  <TotalTime>50</TotalTime>
  <Pages>19</Pages>
  <Words>2384</Words>
  <Characters>13590</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dc:creator>
  <cp:lastModifiedBy>09</cp:lastModifiedBy>
  <cp:revision>13</cp:revision>
  <cp:lastPrinted>2015-11-09T08:13:00Z</cp:lastPrinted>
  <dcterms:created xsi:type="dcterms:W3CDTF">2015-07-14T12:27:00Z</dcterms:created>
  <dcterms:modified xsi:type="dcterms:W3CDTF">2015-11-09T08:13:00Z</dcterms:modified>
</cp:coreProperties>
</file>