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14:paraId="7EA6A951" w14:textId="77777777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14:paraId="5F079B75" w14:textId="77777777" w:rsidR="002D5AAC" w:rsidRDefault="002D5AAC" w:rsidP="00964D56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14:paraId="41E3C02E" w14:textId="77777777"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14:paraId="59507508" w14:textId="77777777" w:rsidR="002D5AAC" w:rsidRDefault="00964D56" w:rsidP="00964D56">
            <w:pPr>
              <w:jc w:val="right"/>
            </w:pPr>
            <w:r w:rsidRPr="00964D56">
              <w:rPr>
                <w:sz w:val="40"/>
              </w:rPr>
              <w:t>ECE</w:t>
            </w:r>
            <w:r>
              <w:t>/TRANS/WP.29/GRVA/2020/26</w:t>
            </w:r>
          </w:p>
        </w:tc>
      </w:tr>
      <w:tr w:rsidR="002D5AAC" w:rsidRPr="00882C94" w14:paraId="7F762259" w14:textId="77777777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5ABA7A77" w14:textId="77777777"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val="fr-CH" w:eastAsia="fr-CH"/>
              </w:rPr>
              <w:drawing>
                <wp:inline distT="0" distB="0" distL="0" distR="0" wp14:anchorId="54B19C1D" wp14:editId="3CBEDD5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EF912C1" w14:textId="77777777" w:rsidR="002D5AAC" w:rsidRPr="00033EE1" w:rsidRDefault="008A37C8" w:rsidP="00387CD4">
            <w:pPr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745142B0" w14:textId="77777777" w:rsidR="002D5AAC" w:rsidRDefault="00964D56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14:paraId="6C784C33" w14:textId="77777777" w:rsidR="00964D56" w:rsidRDefault="00964D56" w:rsidP="00964D56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8 July 2020</w:t>
            </w:r>
          </w:p>
          <w:p w14:paraId="5E1040E1" w14:textId="77777777" w:rsidR="00964D56" w:rsidRDefault="00964D56" w:rsidP="00964D56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14:paraId="3095D76C" w14:textId="77777777" w:rsidR="00964D56" w:rsidRPr="008D53B6" w:rsidRDefault="00964D56" w:rsidP="00964D56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14:paraId="7210A18C" w14:textId="77777777" w:rsidR="00964D56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14:paraId="03126363" w14:textId="77777777" w:rsidR="00964D56" w:rsidRPr="005A51B4" w:rsidRDefault="00964D56" w:rsidP="00964D56">
      <w:pPr>
        <w:spacing w:before="120"/>
        <w:rPr>
          <w:rFonts w:asciiTheme="majorBidi" w:hAnsiTheme="majorBidi"/>
          <w:sz w:val="28"/>
          <w:szCs w:val="28"/>
        </w:rPr>
      </w:pPr>
      <w:r w:rsidRPr="005A51B4">
        <w:rPr>
          <w:sz w:val="28"/>
          <w:szCs w:val="28"/>
        </w:rPr>
        <w:t>Комитет по внутреннему транспорту</w:t>
      </w:r>
    </w:p>
    <w:p w14:paraId="737B7340" w14:textId="77777777" w:rsidR="00964D56" w:rsidRPr="005A51B4" w:rsidRDefault="00964D56" w:rsidP="00964D56">
      <w:pPr>
        <w:spacing w:before="120"/>
        <w:rPr>
          <w:rFonts w:asciiTheme="majorBidi" w:hAnsiTheme="majorBidi"/>
          <w:b/>
          <w:sz w:val="24"/>
          <w:szCs w:val="24"/>
        </w:rPr>
      </w:pPr>
      <w:r w:rsidRPr="005A51B4">
        <w:rPr>
          <w:b/>
          <w:bCs/>
          <w:sz w:val="24"/>
          <w:szCs w:val="24"/>
        </w:rPr>
        <w:t xml:space="preserve">Всемирный форум для согласования правил </w:t>
      </w:r>
      <w:r>
        <w:rPr>
          <w:b/>
          <w:bCs/>
          <w:sz w:val="24"/>
          <w:szCs w:val="24"/>
        </w:rPr>
        <w:br/>
      </w:r>
      <w:r w:rsidRPr="005A51B4">
        <w:rPr>
          <w:b/>
          <w:bCs/>
          <w:sz w:val="24"/>
          <w:szCs w:val="24"/>
        </w:rPr>
        <w:t>в области транспортных средств</w:t>
      </w:r>
    </w:p>
    <w:p w14:paraId="6201577C" w14:textId="77777777" w:rsidR="00964D56" w:rsidRPr="00201D1C" w:rsidRDefault="00964D56" w:rsidP="00964D56">
      <w:pPr>
        <w:spacing w:before="120"/>
        <w:rPr>
          <w:b/>
        </w:rPr>
      </w:pPr>
      <w:bookmarkStart w:id="0" w:name="_Hlk518466992"/>
      <w:r>
        <w:rPr>
          <w:b/>
          <w:bCs/>
        </w:rPr>
        <w:t xml:space="preserve">Рабочая группа по автоматизированным/автономным </w:t>
      </w:r>
      <w:r>
        <w:rPr>
          <w:b/>
          <w:bCs/>
        </w:rPr>
        <w:br/>
        <w:t>и подключенным транспортным средствам</w:t>
      </w:r>
      <w:bookmarkEnd w:id="0"/>
    </w:p>
    <w:p w14:paraId="68861CEA" w14:textId="77777777" w:rsidR="00964D56" w:rsidRPr="00201D1C" w:rsidRDefault="00964D56" w:rsidP="00964D56">
      <w:pPr>
        <w:spacing w:before="120"/>
        <w:rPr>
          <w:b/>
        </w:rPr>
      </w:pPr>
      <w:r>
        <w:rPr>
          <w:b/>
          <w:bCs/>
        </w:rPr>
        <w:t>Седьмая сессия</w:t>
      </w:r>
    </w:p>
    <w:p w14:paraId="7C103A49" w14:textId="77777777" w:rsidR="00964D56" w:rsidRPr="00201D1C" w:rsidRDefault="00964D56" w:rsidP="00964D56">
      <w:r>
        <w:t>Женева, 21−25 сентября 2020 года</w:t>
      </w:r>
    </w:p>
    <w:p w14:paraId="1598F756" w14:textId="77777777" w:rsidR="00964D56" w:rsidRPr="00201D1C" w:rsidRDefault="00964D56" w:rsidP="00964D56">
      <w:r>
        <w:t>Пункт 7 предварительной повестки дня</w:t>
      </w:r>
    </w:p>
    <w:p w14:paraId="2855589D" w14:textId="77777777" w:rsidR="00964D56" w:rsidRPr="00201D1C" w:rsidRDefault="00964D56" w:rsidP="00964D56">
      <w:pPr>
        <w:rPr>
          <w:b/>
        </w:rPr>
      </w:pPr>
      <w:r>
        <w:rPr>
          <w:b/>
          <w:bCs/>
        </w:rPr>
        <w:t>Системы автоматического экстренного торможения</w:t>
      </w:r>
    </w:p>
    <w:p w14:paraId="6D35459D" w14:textId="77777777" w:rsidR="00964D56" w:rsidRPr="00201D1C" w:rsidRDefault="00964D56" w:rsidP="00964D56">
      <w:pPr>
        <w:pStyle w:val="HChG"/>
        <w:rPr>
          <w:rFonts w:asciiTheme="majorBidi" w:hAnsiTheme="majorBidi" w:cstheme="majorBidi"/>
          <w:szCs w:val="28"/>
        </w:rPr>
      </w:pPr>
      <w:r>
        <w:tab/>
      </w:r>
      <w:r>
        <w:tab/>
        <w:t xml:space="preserve">Предложение по дополнению 3 к </w:t>
      </w:r>
      <w:r w:rsidRPr="00964D56">
        <w:t>первоначальному</w:t>
      </w:r>
      <w:r>
        <w:t xml:space="preserve"> </w:t>
      </w:r>
      <w:proofErr w:type="gramStart"/>
      <w:r>
        <w:t>тексту Правил</w:t>
      </w:r>
      <w:proofErr w:type="gramEnd"/>
      <w:r>
        <w:t xml:space="preserve"> № 152 ООН (системы автоматического экстренного торможения для транспортных средств категорий M</w:t>
      </w:r>
      <w:r>
        <w:rPr>
          <w:vertAlign w:val="subscript"/>
        </w:rPr>
        <w:t>1</w:t>
      </w:r>
      <w:r>
        <w:t xml:space="preserve"> и N</w:t>
      </w:r>
      <w:r>
        <w:rPr>
          <w:vertAlign w:val="subscript"/>
        </w:rPr>
        <w:t>1</w:t>
      </w:r>
      <w:r>
        <w:t>)</w:t>
      </w:r>
    </w:p>
    <w:p w14:paraId="2FBC9C49" w14:textId="77777777" w:rsidR="00964D56" w:rsidRPr="00201D1C" w:rsidRDefault="00964D56" w:rsidP="00964D56">
      <w:pPr>
        <w:pStyle w:val="H1G"/>
        <w:rPr>
          <w:szCs w:val="24"/>
        </w:rPr>
      </w:pPr>
      <w:r>
        <w:tab/>
      </w:r>
      <w:r>
        <w:tab/>
        <w:t>Представлено экспертами неофициальной рабочей группы по</w:t>
      </w:r>
      <w:r>
        <w:rPr>
          <w:lang w:val="en-US"/>
        </w:rPr>
        <w:t> </w:t>
      </w:r>
      <w:r>
        <w:t>системам автоматического экстренного торможения для</w:t>
      </w:r>
      <w:r>
        <w:rPr>
          <w:lang w:val="en-US"/>
        </w:rPr>
        <w:t> </w:t>
      </w:r>
      <w:r>
        <w:t>транспортных средств категорий М</w:t>
      </w:r>
      <w:r>
        <w:rPr>
          <w:vertAlign w:val="subscript"/>
        </w:rPr>
        <w:t>1</w:t>
      </w:r>
      <w:r>
        <w:t xml:space="preserve"> и N</w:t>
      </w:r>
      <w:r>
        <w:rPr>
          <w:vertAlign w:val="subscript"/>
        </w:rPr>
        <w:t>1</w:t>
      </w:r>
      <w:r w:rsidRPr="00964D56">
        <w:rPr>
          <w:rStyle w:val="aa"/>
          <w:b w:val="0"/>
          <w:bCs/>
          <w:sz w:val="20"/>
          <w:vertAlign w:val="baseline"/>
        </w:rPr>
        <w:footnoteReference w:customMarkFollows="1" w:id="1"/>
        <w:t>*</w:t>
      </w:r>
    </w:p>
    <w:p w14:paraId="71C466EC" w14:textId="77777777" w:rsidR="00964D56" w:rsidRPr="00201D1C" w:rsidRDefault="00964D56" w:rsidP="00964D56">
      <w:pPr>
        <w:pStyle w:val="SingleTxtG"/>
      </w:pPr>
      <w:r>
        <w:tab/>
      </w:r>
      <w:r>
        <w:tab/>
        <w:t>Воспроизведенный ниже текст был подготовлен экспертами неофициальной рабочей группы по системам автоматического экстренного торможения (САЭТ) для транспортных средств категорий M</w:t>
      </w:r>
      <w:r>
        <w:rPr>
          <w:vertAlign w:val="subscript"/>
        </w:rPr>
        <w:t>1</w:t>
      </w:r>
      <w:r>
        <w:t xml:space="preserve"> и N</w:t>
      </w:r>
      <w:r>
        <w:rPr>
          <w:vertAlign w:val="subscript"/>
        </w:rPr>
        <w:t>1</w:t>
      </w:r>
      <w:r>
        <w:t>, с тем чтобы усовершенствовать добавление</w:t>
      </w:r>
      <w:r>
        <w:rPr>
          <w:lang w:val="en-US"/>
        </w:rPr>
        <w:t> </w:t>
      </w:r>
      <w:r>
        <w:t>2 к приложению 3 в целях обеспечения наилучшей оценки надежности для предотвращения ложного реагирования, ввести новые положения об автоматической деактивации САЭТ и улучшить текст по ряду вопросов. Изменения к существующему тексту Правил выделены жирным шрифтом в случае новых положений или зачеркиванием в случае исключенных элементов.</w:t>
      </w:r>
      <w:bookmarkStart w:id="1" w:name="_Hlk44000849"/>
      <w:bookmarkEnd w:id="1"/>
    </w:p>
    <w:p w14:paraId="16AD53BD" w14:textId="77777777" w:rsidR="00964D56" w:rsidRDefault="00964D56" w:rsidP="00964D56">
      <w:pPr>
        <w:pStyle w:val="HChG"/>
        <w:ind w:right="567"/>
      </w:pPr>
      <w:r>
        <w:br w:type="page"/>
      </w:r>
    </w:p>
    <w:p w14:paraId="127231A2" w14:textId="77777777" w:rsidR="00964D56" w:rsidRPr="00201D1C" w:rsidRDefault="00964D56" w:rsidP="00964D56">
      <w:pPr>
        <w:pStyle w:val="HChG"/>
        <w:ind w:right="567"/>
        <w:rPr>
          <w:rFonts w:asciiTheme="majorBidi" w:eastAsiaTheme="minorEastAsia" w:hAnsiTheme="majorBidi"/>
        </w:rPr>
      </w:pPr>
      <w:r>
        <w:lastRenderedPageBreak/>
        <w:tab/>
        <w:t>I.</w:t>
      </w:r>
      <w:r>
        <w:tab/>
      </w:r>
      <w:r>
        <w:rPr>
          <w:bCs/>
        </w:rPr>
        <w:t>Предложение</w:t>
      </w:r>
    </w:p>
    <w:p w14:paraId="41E6E1A1" w14:textId="77777777" w:rsidR="00964D56" w:rsidRPr="00201D1C" w:rsidRDefault="00964D56" w:rsidP="008A75B2">
      <w:pPr>
        <w:pStyle w:val="SingleTxtG"/>
        <w:rPr>
          <w:rFonts w:asciiTheme="majorBidi" w:hAnsiTheme="majorBidi"/>
        </w:rPr>
      </w:pPr>
      <w:r>
        <w:rPr>
          <w:i/>
          <w:iCs/>
        </w:rPr>
        <w:t>Пункты 5.2</w:t>
      </w:r>
      <w:r w:rsidRPr="00964D56">
        <w:rPr>
          <w:i/>
          <w:iCs/>
        </w:rPr>
        <w:t>–</w:t>
      </w:r>
      <w:r>
        <w:rPr>
          <w:i/>
          <w:iCs/>
        </w:rPr>
        <w:t>5.2.1.4</w:t>
      </w:r>
      <w:r>
        <w:t xml:space="preserve"> изменить следующим образом (включая </w:t>
      </w:r>
      <w:r w:rsidRPr="008A75B2">
        <w:t>отсутствующие</w:t>
      </w:r>
      <w:r>
        <w:t xml:space="preserve"> заголовки в таблице для транспортных средств категории М</w:t>
      </w:r>
      <w:r>
        <w:rPr>
          <w:vertAlign w:val="subscript"/>
        </w:rPr>
        <w:t>1</w:t>
      </w:r>
      <w:r>
        <w:t>):</w:t>
      </w:r>
      <w:bookmarkStart w:id="2" w:name="_Hlk44001554"/>
      <w:bookmarkEnd w:id="2"/>
    </w:p>
    <w:p w14:paraId="516AA5CB" w14:textId="77777777" w:rsidR="00964D56" w:rsidRPr="00201D1C" w:rsidRDefault="00964D56" w:rsidP="00964D56">
      <w:pPr>
        <w:spacing w:after="120"/>
        <w:ind w:left="2268" w:right="1134" w:hanging="1134"/>
        <w:jc w:val="both"/>
        <w:rPr>
          <w:rFonts w:asciiTheme="majorBidi" w:hAnsiTheme="majorBidi"/>
        </w:rPr>
      </w:pPr>
      <w:r>
        <w:t xml:space="preserve">«5.2 </w:t>
      </w:r>
      <w:r>
        <w:tab/>
        <w:t xml:space="preserve">Конкретные требования </w:t>
      </w:r>
    </w:p>
    <w:p w14:paraId="03674174" w14:textId="77777777" w:rsidR="00964D56" w:rsidRPr="00201D1C" w:rsidRDefault="00964D56" w:rsidP="00964D56">
      <w:pPr>
        <w:spacing w:after="120"/>
        <w:ind w:left="2268" w:right="1134" w:hanging="1134"/>
        <w:jc w:val="both"/>
        <w:rPr>
          <w:rFonts w:asciiTheme="majorBidi" w:hAnsiTheme="majorBidi"/>
        </w:rPr>
      </w:pPr>
      <w:r>
        <w:t>5.2.1</w:t>
      </w:r>
      <w:r>
        <w:tab/>
        <w:t>Сценарий столкновения автомобиля с автомобилем</w:t>
      </w:r>
      <w:bookmarkStart w:id="3" w:name="_Hlk8905119"/>
      <w:bookmarkEnd w:id="3"/>
    </w:p>
    <w:p w14:paraId="2B46B76A" w14:textId="77777777" w:rsidR="00964D56" w:rsidRPr="00201D1C" w:rsidRDefault="00964D56" w:rsidP="00964D56">
      <w:pPr>
        <w:spacing w:after="120"/>
        <w:ind w:left="2268" w:right="1134" w:hanging="1134"/>
        <w:jc w:val="both"/>
        <w:rPr>
          <w:rFonts w:asciiTheme="majorBidi" w:hAnsiTheme="majorBidi"/>
        </w:rPr>
      </w:pPr>
      <w:r>
        <w:t xml:space="preserve">5.2.1.1 </w:t>
      </w:r>
      <w:r>
        <w:tab/>
        <w:t>Предупреждение об опасности столкновения</w:t>
      </w:r>
    </w:p>
    <w:p w14:paraId="52F720CB" w14:textId="77777777" w:rsidR="00964D56" w:rsidRPr="00201D1C" w:rsidRDefault="00964D56" w:rsidP="00964D56">
      <w:pPr>
        <w:spacing w:after="120"/>
        <w:ind w:left="2268" w:right="1134"/>
        <w:jc w:val="both"/>
        <w:rPr>
          <w:rFonts w:asciiTheme="majorBidi" w:hAnsiTheme="majorBidi"/>
        </w:rPr>
      </w:pPr>
      <w:r>
        <w:t>Если столкновение...</w:t>
      </w:r>
    </w:p>
    <w:p w14:paraId="6DB1E9EE" w14:textId="77777777" w:rsidR="00964D56" w:rsidRPr="00201D1C" w:rsidRDefault="00964D56" w:rsidP="00964D56">
      <w:pPr>
        <w:spacing w:after="120"/>
        <w:ind w:left="2268" w:right="1134"/>
        <w:jc w:val="both"/>
        <w:rPr>
          <w:rFonts w:asciiTheme="majorBidi" w:hAnsiTheme="majorBidi"/>
        </w:rPr>
      </w:pPr>
      <w:r>
        <w:t>…</w:t>
      </w:r>
    </w:p>
    <w:p w14:paraId="5D6835A9" w14:textId="77777777" w:rsidR="00964D56" w:rsidRPr="00201D1C" w:rsidRDefault="00964D56" w:rsidP="00964D56">
      <w:pPr>
        <w:tabs>
          <w:tab w:val="left" w:pos="3828"/>
        </w:tabs>
        <w:spacing w:after="120"/>
        <w:ind w:left="2268" w:right="1134" w:hanging="1134"/>
        <w:jc w:val="both"/>
        <w:rPr>
          <w:rFonts w:asciiTheme="majorBidi" w:hAnsiTheme="majorBidi"/>
        </w:rPr>
      </w:pPr>
      <w:r>
        <w:t>5.2.1.4</w:t>
      </w:r>
      <w:r>
        <w:tab/>
        <w:t xml:space="preserve">Снижение скорости путем запроса на применение тормоза </w:t>
      </w:r>
    </w:p>
    <w:p w14:paraId="01DF8B4F" w14:textId="77777777" w:rsidR="00964D56" w:rsidRPr="00201D1C" w:rsidRDefault="00964D56" w:rsidP="00964D56">
      <w:pPr>
        <w:spacing w:after="120"/>
        <w:ind w:left="2268" w:right="1134"/>
        <w:jc w:val="both"/>
        <w:rPr>
          <w:rFonts w:asciiTheme="majorBidi" w:hAnsiTheme="majorBidi"/>
        </w:rPr>
      </w:pPr>
      <w:bookmarkStart w:id="4" w:name="_Hlk526493385"/>
      <w:r>
        <w:t xml:space="preserve">При отсутствии со стороны водителя действий, приводящих к вмешательству по смыслу пункта 5.3.2, САЭТ должна быть способна достигать относительной скорости при ударе, которая не выше максимальной относительной скорости при ударе, как показано в следующей таблице: </w:t>
      </w:r>
      <w:bookmarkEnd w:id="4"/>
    </w:p>
    <w:p w14:paraId="77F0134A" w14:textId="77777777" w:rsidR="00964D56" w:rsidRPr="00201D1C" w:rsidRDefault="00964D56" w:rsidP="00964D56">
      <w:pPr>
        <w:spacing w:after="120"/>
        <w:ind w:left="2268" w:right="1134"/>
        <w:jc w:val="both"/>
        <w:rPr>
          <w:rFonts w:asciiTheme="majorBidi" w:eastAsiaTheme="minorEastAsia" w:hAnsiTheme="majorBidi"/>
        </w:rPr>
      </w:pPr>
      <w:bookmarkStart w:id="5" w:name="_Hlk529922239"/>
      <w:bookmarkStart w:id="6" w:name="_Hlk526243406"/>
      <w:r>
        <w:tab/>
      </w:r>
      <w:r>
        <w:tab/>
        <w:t>a)</w:t>
      </w:r>
      <w:r>
        <w:tab/>
        <w:t>при столкновениях с незащищенными ограждением и постоянно движущимися или неподвижными объектами;</w:t>
      </w:r>
      <w:bookmarkStart w:id="7" w:name="_Hlk8905932"/>
      <w:bookmarkEnd w:id="7"/>
    </w:p>
    <w:p w14:paraId="5020E390" w14:textId="77777777" w:rsidR="00964D56" w:rsidRPr="00201D1C" w:rsidRDefault="00964D56" w:rsidP="00964D56">
      <w:pPr>
        <w:spacing w:after="120"/>
        <w:ind w:left="2268" w:right="1134"/>
        <w:jc w:val="both"/>
        <w:rPr>
          <w:rFonts w:asciiTheme="majorBidi" w:eastAsiaTheme="minorEastAsia" w:hAnsiTheme="majorBidi"/>
        </w:rPr>
      </w:pPr>
      <w:r>
        <w:tab/>
      </w:r>
      <w:r>
        <w:tab/>
        <w:t>b)</w:t>
      </w:r>
      <w:r>
        <w:tab/>
        <w:t>на ровных, горизонтальных и сухих дорогах;</w:t>
      </w:r>
      <w:bookmarkStart w:id="8" w:name="_Hlk8905958"/>
      <w:bookmarkEnd w:id="8"/>
    </w:p>
    <w:p w14:paraId="18C6E873" w14:textId="77777777" w:rsidR="00964D56" w:rsidRPr="00201D1C" w:rsidRDefault="00964D56" w:rsidP="00964D56">
      <w:pPr>
        <w:spacing w:after="120"/>
        <w:ind w:left="2268" w:right="1134"/>
        <w:jc w:val="both"/>
        <w:rPr>
          <w:rFonts w:asciiTheme="majorBidi" w:eastAsiaTheme="minorEastAsia" w:hAnsiTheme="majorBidi"/>
        </w:rPr>
      </w:pPr>
      <w:bookmarkStart w:id="9" w:name="_Hlk529968340"/>
      <w:r>
        <w:tab/>
      </w:r>
      <w:r>
        <w:tab/>
        <w:t>с)</w:t>
      </w:r>
      <w:r>
        <w:tab/>
        <w:t>при максимальной массе и массе в снаряженном состоянии;</w:t>
      </w:r>
    </w:p>
    <w:p w14:paraId="21D05527" w14:textId="77777777" w:rsidR="00964D56" w:rsidRPr="00201D1C" w:rsidRDefault="00964D56" w:rsidP="00964D56">
      <w:pPr>
        <w:spacing w:after="120"/>
        <w:ind w:left="2268" w:right="1134"/>
        <w:jc w:val="both"/>
        <w:rPr>
          <w:rFonts w:asciiTheme="majorBidi" w:eastAsiaTheme="minorEastAsia" w:hAnsiTheme="majorBidi"/>
        </w:rPr>
      </w:pPr>
      <w:r>
        <w:tab/>
      </w:r>
      <w:r>
        <w:tab/>
        <w:t>d)</w:t>
      </w:r>
      <w:r>
        <w:tab/>
        <w:t>в ситуациях, когда продольные центральные плоскости транспортного средства смещены не более чем на 0,2 м;</w:t>
      </w:r>
    </w:p>
    <w:bookmarkEnd w:id="9"/>
    <w:p w14:paraId="505F76AF" w14:textId="77777777" w:rsidR="00964D56" w:rsidRPr="00201D1C" w:rsidRDefault="00964D56" w:rsidP="00964D56">
      <w:pPr>
        <w:spacing w:after="120"/>
        <w:ind w:left="2268" w:right="1134"/>
        <w:jc w:val="both"/>
        <w:rPr>
          <w:rFonts w:asciiTheme="majorBidi" w:eastAsiaTheme="minorEastAsia" w:hAnsiTheme="majorBidi"/>
        </w:rPr>
      </w:pPr>
      <w:r>
        <w:tab/>
      </w:r>
      <w:r>
        <w:tab/>
        <w:t>e)</w:t>
      </w:r>
      <w:r>
        <w:tab/>
        <w:t xml:space="preserve">в условиях окружающего освещения не менее 1000 люксов без </w:t>
      </w:r>
      <w:r>
        <w:rPr>
          <w:b/>
          <w:bCs/>
        </w:rPr>
        <w:t>ослепляющего воздействия на датчики</w:t>
      </w:r>
      <w:r>
        <w:t xml:space="preserve"> </w:t>
      </w:r>
      <w:r>
        <w:rPr>
          <w:b/>
          <w:bCs/>
        </w:rPr>
        <w:t>(например,</w:t>
      </w:r>
      <w:r>
        <w:t xml:space="preserve"> </w:t>
      </w:r>
      <w:r w:rsidRPr="00C9502E">
        <w:rPr>
          <w:b/>
          <w:bCs/>
        </w:rPr>
        <w:t>без</w:t>
      </w:r>
      <w:r>
        <w:rPr>
          <w:b/>
          <w:bCs/>
        </w:rPr>
        <w:t xml:space="preserve"> прямого</w:t>
      </w:r>
      <w:r>
        <w:t xml:space="preserve"> ослепляющего солнечного света</w:t>
      </w:r>
      <w:r>
        <w:rPr>
          <w:b/>
          <w:bCs/>
        </w:rPr>
        <w:t>)</w:t>
      </w:r>
      <w:r>
        <w:t>;</w:t>
      </w:r>
    </w:p>
    <w:p w14:paraId="7958F648" w14:textId="77777777" w:rsidR="00964D56" w:rsidRPr="00201D1C" w:rsidRDefault="00964D56" w:rsidP="00964D56">
      <w:pPr>
        <w:spacing w:after="120"/>
        <w:ind w:left="2268" w:right="1134"/>
        <w:jc w:val="both"/>
        <w:rPr>
          <w:rFonts w:asciiTheme="majorBidi" w:eastAsiaTheme="minorEastAsia" w:hAnsiTheme="majorBidi"/>
          <w:strike/>
        </w:rPr>
      </w:pPr>
      <w:bookmarkStart w:id="10" w:name="_Hlk8906504"/>
      <w:r>
        <w:tab/>
      </w:r>
      <w:r>
        <w:tab/>
        <w:t>f)</w:t>
      </w:r>
      <w:r>
        <w:tab/>
        <w:t>при отсутствии погодных условий, которые влияли бы на динамические характеристики транспортного средства (например, отсутствие бури, температура не ниже 0</w:t>
      </w:r>
      <w:r>
        <w:rPr>
          <w:lang w:val="en-US"/>
        </w:rPr>
        <w:t> </w:t>
      </w:r>
      <w:r>
        <w:t xml:space="preserve">°C); </w:t>
      </w:r>
      <w:r>
        <w:rPr>
          <w:strike/>
        </w:rPr>
        <w:t>и при отсутствии экстремальных условий вождения (например, потребности в совершении резких маневров).</w:t>
      </w:r>
      <w:bookmarkEnd w:id="10"/>
    </w:p>
    <w:p w14:paraId="64ED18C6" w14:textId="77777777" w:rsidR="00964D56" w:rsidRPr="00201D1C" w:rsidRDefault="00964D56" w:rsidP="00964D56">
      <w:pPr>
        <w:spacing w:after="120"/>
        <w:ind w:left="2268" w:right="1134"/>
        <w:jc w:val="both"/>
        <w:rPr>
          <w:rFonts w:asciiTheme="majorBidi" w:hAnsiTheme="majorBidi"/>
        </w:rPr>
      </w:pPr>
      <w:r>
        <w:tab/>
      </w:r>
      <w:r>
        <w:tab/>
      </w:r>
      <w:r>
        <w:rPr>
          <w:b/>
          <w:bCs/>
        </w:rPr>
        <w:t>g)</w:t>
      </w:r>
      <w:r>
        <w:tab/>
      </w:r>
      <w:r>
        <w:rPr>
          <w:b/>
          <w:bCs/>
        </w:rPr>
        <w:t>при движении по прямой без искривления траектории и без поворота на перекрестке.</w:t>
      </w:r>
    </w:p>
    <w:p w14:paraId="76DC3E11" w14:textId="77777777" w:rsidR="00964D56" w:rsidRPr="00201D1C" w:rsidRDefault="00964D56" w:rsidP="00964D56">
      <w:pPr>
        <w:spacing w:after="120"/>
        <w:ind w:left="2268" w:right="1134"/>
        <w:jc w:val="both"/>
        <w:rPr>
          <w:rFonts w:asciiTheme="majorBidi" w:hAnsiTheme="majorBidi"/>
        </w:rPr>
      </w:pPr>
      <w:bookmarkStart w:id="11" w:name="_Hlk526242872"/>
      <w:bookmarkStart w:id="12" w:name="_Hlk529922355"/>
      <w:bookmarkEnd w:id="5"/>
      <w:r>
        <w:tab/>
        <w:t>Признается...</w:t>
      </w:r>
      <w:bookmarkEnd w:id="11"/>
      <w:bookmarkEnd w:id="12"/>
    </w:p>
    <w:p w14:paraId="7A45FFB8" w14:textId="77777777" w:rsidR="00964D56" w:rsidRPr="00201D1C" w:rsidRDefault="00964D56" w:rsidP="00964D56">
      <w:pPr>
        <w:widowControl w:val="0"/>
        <w:spacing w:after="120" w:line="240" w:lineRule="auto"/>
        <w:ind w:left="2268" w:right="1134"/>
        <w:rPr>
          <w:rFonts w:asciiTheme="majorBidi" w:hAnsiTheme="majorBidi"/>
          <w:b/>
          <w:kern w:val="2"/>
        </w:rPr>
      </w:pPr>
      <w:r>
        <w:rPr>
          <w:b/>
          <w:bCs/>
        </w:rPr>
        <w:t>Максимальная относительная скорость при ударе (км/ч) для</w:t>
      </w:r>
      <w:r w:rsidR="001F4409">
        <w:rPr>
          <w:b/>
          <w:bCs/>
        </w:rPr>
        <w:t> </w:t>
      </w:r>
      <w:r>
        <w:rPr>
          <w:b/>
          <w:bCs/>
        </w:rPr>
        <w:t>транспортных средств категории М</w:t>
      </w:r>
      <w:r>
        <w:rPr>
          <w:b/>
          <w:bCs/>
          <w:vertAlign w:val="subscript"/>
        </w:rPr>
        <w:t>1</w:t>
      </w:r>
      <w:r w:rsidRPr="00964D56">
        <w:t>*</w:t>
      </w:r>
    </w:p>
    <w:tbl>
      <w:tblPr>
        <w:tblW w:w="6804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4"/>
        <w:gridCol w:w="1496"/>
        <w:gridCol w:w="1418"/>
        <w:gridCol w:w="2143"/>
        <w:gridCol w:w="283"/>
      </w:tblGrid>
      <w:tr w:rsidR="00964D56" w:rsidRPr="00EA2763" w14:paraId="49C4DFC9" w14:textId="77777777" w:rsidTr="00882C94">
        <w:trPr>
          <w:gridAfter w:val="1"/>
          <w:wAfter w:w="283" w:type="dxa"/>
        </w:trPr>
        <w:tc>
          <w:tcPr>
            <w:tcW w:w="1464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A702543" w14:textId="77777777" w:rsidR="00964D56" w:rsidRPr="00964D56" w:rsidRDefault="00964D56" w:rsidP="00964D56">
            <w:pPr>
              <w:widowControl w:val="0"/>
              <w:spacing w:before="40" w:after="40" w:line="240" w:lineRule="auto"/>
              <w:ind w:left="-112"/>
              <w:jc w:val="center"/>
              <w:rPr>
                <w:rFonts w:asciiTheme="majorBidi" w:hAnsiTheme="majorBidi"/>
                <w:i/>
                <w:kern w:val="2"/>
                <w:sz w:val="16"/>
                <w:szCs w:val="16"/>
              </w:rPr>
            </w:pPr>
            <w:r w:rsidRPr="00964D56">
              <w:rPr>
                <w:i/>
                <w:iCs/>
                <w:sz w:val="16"/>
                <w:szCs w:val="16"/>
              </w:rPr>
              <w:t>Относительная скорость</w:t>
            </w:r>
          </w:p>
          <w:p w14:paraId="6B525913" w14:textId="77777777" w:rsidR="00964D56" w:rsidRPr="00964D56" w:rsidRDefault="00964D56" w:rsidP="00964D56">
            <w:pPr>
              <w:widowControl w:val="0"/>
              <w:spacing w:before="40" w:after="40" w:line="240" w:lineRule="auto"/>
              <w:ind w:left="-112"/>
              <w:jc w:val="center"/>
              <w:rPr>
                <w:rFonts w:asciiTheme="majorBidi" w:hAnsiTheme="majorBidi"/>
                <w:i/>
                <w:kern w:val="2"/>
                <w:sz w:val="16"/>
                <w:szCs w:val="16"/>
              </w:rPr>
            </w:pPr>
            <w:r w:rsidRPr="00964D56">
              <w:rPr>
                <w:i/>
                <w:iCs/>
                <w:sz w:val="16"/>
                <w:szCs w:val="16"/>
              </w:rPr>
              <w:t>(км/ч)</w:t>
            </w:r>
          </w:p>
        </w:tc>
        <w:tc>
          <w:tcPr>
            <w:tcW w:w="29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010A8" w14:textId="77777777" w:rsidR="00964D56" w:rsidRPr="00964D56" w:rsidRDefault="00964D56" w:rsidP="00964D56">
            <w:pPr>
              <w:widowControl w:val="0"/>
              <w:spacing w:before="40" w:after="40" w:line="240" w:lineRule="auto"/>
              <w:jc w:val="center"/>
              <w:rPr>
                <w:rFonts w:asciiTheme="majorBidi" w:hAnsiTheme="majorBidi"/>
                <w:i/>
                <w:kern w:val="2"/>
                <w:sz w:val="16"/>
                <w:szCs w:val="16"/>
              </w:rPr>
            </w:pPr>
            <w:r w:rsidRPr="00964D56">
              <w:rPr>
                <w:i/>
                <w:iCs/>
                <w:sz w:val="16"/>
                <w:szCs w:val="16"/>
              </w:rPr>
              <w:t>Транспортное средство в</w:t>
            </w:r>
            <w:r>
              <w:rPr>
                <w:i/>
                <w:iCs/>
                <w:sz w:val="16"/>
                <w:szCs w:val="16"/>
                <w:lang w:val="en-US"/>
              </w:rPr>
              <w:t> </w:t>
            </w:r>
            <w:r w:rsidRPr="00964D56">
              <w:rPr>
                <w:i/>
                <w:iCs/>
                <w:sz w:val="16"/>
                <w:szCs w:val="16"/>
              </w:rPr>
              <w:t xml:space="preserve">неподвижном состоянии/ </w:t>
            </w:r>
            <w:r>
              <w:rPr>
                <w:i/>
                <w:iCs/>
                <w:sz w:val="16"/>
                <w:szCs w:val="16"/>
              </w:rPr>
              <w:br/>
            </w:r>
            <w:r w:rsidRPr="00964D56">
              <w:rPr>
                <w:i/>
                <w:iCs/>
                <w:sz w:val="16"/>
                <w:szCs w:val="16"/>
              </w:rPr>
              <w:t>Движущееся транспортное средство</w:t>
            </w:r>
          </w:p>
        </w:tc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FBE675" w14:textId="77777777" w:rsidR="00964D56" w:rsidRPr="00201D1C" w:rsidRDefault="00964D56" w:rsidP="005607D2">
            <w:pPr>
              <w:widowControl w:val="0"/>
              <w:suppressAutoHyphens w:val="0"/>
              <w:spacing w:line="240" w:lineRule="auto"/>
              <w:jc w:val="center"/>
              <w:rPr>
                <w:rFonts w:asciiTheme="majorBidi" w:hAnsiTheme="majorBidi"/>
                <w:i/>
                <w:kern w:val="2"/>
                <w:sz w:val="16"/>
              </w:rPr>
            </w:pPr>
          </w:p>
        </w:tc>
      </w:tr>
      <w:tr w:rsidR="00964D56" w:rsidRPr="0073088C" w14:paraId="0E6A9F9A" w14:textId="77777777" w:rsidTr="00882C94">
        <w:tc>
          <w:tcPr>
            <w:tcW w:w="146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0C9EE39" w14:textId="77777777" w:rsidR="00964D56" w:rsidRPr="00964D56" w:rsidRDefault="00964D56" w:rsidP="00964D56">
            <w:pPr>
              <w:spacing w:before="40" w:after="40" w:line="240" w:lineRule="auto"/>
              <w:rPr>
                <w:rFonts w:asciiTheme="majorBidi" w:hAnsiTheme="majorBidi"/>
                <w:i/>
                <w:kern w:val="2"/>
                <w:sz w:val="16"/>
                <w:szCs w:val="16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DC4D021" w14:textId="77777777" w:rsidR="00964D56" w:rsidRPr="00964D56" w:rsidRDefault="00964D56" w:rsidP="00964D56">
            <w:pPr>
              <w:widowControl w:val="0"/>
              <w:spacing w:before="40" w:after="40" w:line="240" w:lineRule="auto"/>
              <w:jc w:val="center"/>
              <w:rPr>
                <w:b/>
                <w:bCs/>
                <w:i/>
                <w:iCs/>
                <w:kern w:val="2"/>
                <w:sz w:val="16"/>
                <w:szCs w:val="16"/>
              </w:rPr>
            </w:pPr>
            <w:r w:rsidRPr="00964D56">
              <w:rPr>
                <w:b/>
                <w:bCs/>
                <w:i/>
                <w:iCs/>
                <w:sz w:val="16"/>
                <w:szCs w:val="16"/>
              </w:rPr>
              <w:t>Максимальная масса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02717083" w14:textId="77777777" w:rsidR="00964D56" w:rsidRPr="00964D56" w:rsidRDefault="00964D56" w:rsidP="00964D56">
            <w:pPr>
              <w:widowControl w:val="0"/>
              <w:spacing w:before="40" w:after="40" w:line="240" w:lineRule="auto"/>
              <w:jc w:val="center"/>
              <w:rPr>
                <w:b/>
                <w:bCs/>
                <w:i/>
                <w:iCs/>
                <w:kern w:val="2"/>
                <w:sz w:val="16"/>
                <w:szCs w:val="16"/>
              </w:rPr>
            </w:pPr>
            <w:r w:rsidRPr="00964D56">
              <w:rPr>
                <w:b/>
                <w:bCs/>
                <w:i/>
                <w:iCs/>
                <w:sz w:val="16"/>
                <w:szCs w:val="16"/>
              </w:rPr>
              <w:t>Масса в</w:t>
            </w:r>
            <w:r>
              <w:rPr>
                <w:b/>
                <w:bCs/>
                <w:i/>
                <w:iCs/>
                <w:sz w:val="16"/>
                <w:szCs w:val="16"/>
                <w:lang w:val="en-US"/>
              </w:rPr>
              <w:t> </w:t>
            </w:r>
            <w:r w:rsidRPr="00964D56">
              <w:rPr>
                <w:b/>
                <w:bCs/>
                <w:i/>
                <w:iCs/>
                <w:sz w:val="16"/>
                <w:szCs w:val="16"/>
              </w:rPr>
              <w:t>снаряженном состоянии</w:t>
            </w:r>
          </w:p>
        </w:tc>
        <w:tc>
          <w:tcPr>
            <w:tcW w:w="21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F60211" w14:textId="77777777" w:rsidR="00964D56" w:rsidRPr="002876B1" w:rsidRDefault="00964D56" w:rsidP="005607D2">
            <w:pPr>
              <w:widowControl w:val="0"/>
              <w:suppressAutoHyphens w:val="0"/>
              <w:spacing w:line="240" w:lineRule="auto"/>
              <w:rPr>
                <w:rFonts w:asciiTheme="majorBidi" w:hAnsiTheme="majorBidi" w:cstheme="majorBidi"/>
                <w:bCs/>
                <w:i/>
                <w:iCs/>
                <w:kern w:val="2"/>
                <w:sz w:val="16"/>
                <w:szCs w:val="16"/>
                <w:lang w:eastAsia="ja-JP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CBA3405" w14:textId="77777777" w:rsidR="00964D56" w:rsidRPr="002876B1" w:rsidRDefault="00964D56" w:rsidP="005607D2">
            <w:pPr>
              <w:widowControl w:val="0"/>
              <w:suppressAutoHyphens w:val="0"/>
              <w:spacing w:line="240" w:lineRule="auto"/>
              <w:rPr>
                <w:rFonts w:asciiTheme="majorBidi" w:hAnsiTheme="majorBidi" w:cstheme="majorBidi"/>
                <w:bCs/>
                <w:i/>
                <w:iCs/>
                <w:kern w:val="2"/>
                <w:sz w:val="16"/>
                <w:szCs w:val="16"/>
                <w:lang w:eastAsia="ja-JP"/>
              </w:rPr>
            </w:pPr>
          </w:p>
        </w:tc>
      </w:tr>
      <w:tr w:rsidR="00964D56" w:rsidRPr="002369CF" w14:paraId="1760EE07" w14:textId="77777777" w:rsidTr="00882C94">
        <w:trPr>
          <w:gridAfter w:val="1"/>
          <w:wAfter w:w="283" w:type="dxa"/>
        </w:trPr>
        <w:tc>
          <w:tcPr>
            <w:tcW w:w="146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98D1F" w14:textId="77777777" w:rsidR="00964D56" w:rsidRPr="002369CF" w:rsidRDefault="00964D56" w:rsidP="00964D56">
            <w:pPr>
              <w:widowControl w:val="0"/>
              <w:suppressAutoHyphens w:val="0"/>
              <w:spacing w:before="40" w:after="40"/>
              <w:ind w:left="-112"/>
              <w:jc w:val="center"/>
              <w:rPr>
                <w:rFonts w:asciiTheme="majorBidi" w:hAnsiTheme="majorBidi"/>
                <w:kern w:val="2"/>
              </w:rPr>
            </w:pPr>
            <w:r>
              <w:t>10</w:t>
            </w:r>
          </w:p>
        </w:tc>
        <w:tc>
          <w:tcPr>
            <w:tcW w:w="14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79E3F" w14:textId="77777777" w:rsidR="00964D56" w:rsidRPr="002369CF" w:rsidRDefault="00964D56" w:rsidP="00964D56">
            <w:pPr>
              <w:spacing w:before="40" w:after="40"/>
              <w:jc w:val="center"/>
              <w:rPr>
                <w:rFonts w:asciiTheme="majorBidi" w:hAnsiTheme="majorBidi"/>
                <w:kern w:val="2"/>
              </w:rPr>
            </w:pPr>
            <w:r>
              <w:t>0,00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EDBBD" w14:textId="77777777" w:rsidR="00964D56" w:rsidRPr="002369CF" w:rsidRDefault="00964D56" w:rsidP="00964D56">
            <w:pPr>
              <w:spacing w:before="40" w:after="40"/>
              <w:jc w:val="center"/>
              <w:rPr>
                <w:rFonts w:asciiTheme="majorBidi" w:hAnsiTheme="majorBidi"/>
                <w:kern w:val="2"/>
              </w:rPr>
            </w:pPr>
            <w:r>
              <w:t>0,00</w:t>
            </w:r>
          </w:p>
        </w:tc>
        <w:tc>
          <w:tcPr>
            <w:tcW w:w="21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709716" w14:textId="77777777" w:rsidR="00964D56" w:rsidRPr="002369CF" w:rsidRDefault="00964D56" w:rsidP="00964D56">
            <w:pPr>
              <w:spacing w:before="40" w:after="40"/>
              <w:jc w:val="center"/>
              <w:rPr>
                <w:rFonts w:asciiTheme="majorBidi" w:hAnsiTheme="majorBidi"/>
                <w:kern w:val="2"/>
              </w:rPr>
            </w:pPr>
          </w:p>
        </w:tc>
      </w:tr>
      <w:tr w:rsidR="00964D56" w:rsidRPr="002369CF" w14:paraId="44D84055" w14:textId="77777777" w:rsidTr="00882C94">
        <w:trPr>
          <w:gridAfter w:val="1"/>
          <w:wAfter w:w="283" w:type="dxa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83D82" w14:textId="77777777" w:rsidR="00964D56" w:rsidRPr="002369CF" w:rsidRDefault="00964D56" w:rsidP="00964D56">
            <w:pPr>
              <w:widowControl w:val="0"/>
              <w:suppressAutoHyphens w:val="0"/>
              <w:spacing w:before="40" w:after="40"/>
              <w:ind w:left="-112"/>
              <w:jc w:val="center"/>
              <w:rPr>
                <w:rFonts w:asciiTheme="majorBidi" w:hAnsiTheme="majorBidi"/>
                <w:kern w:val="2"/>
              </w:rPr>
            </w:pPr>
            <w:r>
              <w:t>…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A28D" w14:textId="77777777" w:rsidR="00964D56" w:rsidRPr="002369CF" w:rsidRDefault="00964D56" w:rsidP="00964D56">
            <w:pPr>
              <w:spacing w:before="40" w:after="40"/>
              <w:jc w:val="center"/>
              <w:rPr>
                <w:rFonts w:asciiTheme="majorBidi" w:hAnsiTheme="majorBidi"/>
                <w:kern w:val="2"/>
              </w:rPr>
            </w:pPr>
            <w:r>
              <w:t>…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50505" w14:textId="77777777" w:rsidR="00964D56" w:rsidRPr="002369CF" w:rsidRDefault="00964D56" w:rsidP="00964D56">
            <w:pPr>
              <w:spacing w:before="40" w:after="40"/>
              <w:jc w:val="center"/>
              <w:rPr>
                <w:rFonts w:asciiTheme="majorBidi" w:hAnsiTheme="majorBidi"/>
                <w:kern w:val="2"/>
              </w:rPr>
            </w:pPr>
            <w:r>
              <w:t>…</w:t>
            </w:r>
          </w:p>
        </w:tc>
        <w:tc>
          <w:tcPr>
            <w:tcW w:w="21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E45CB" w14:textId="77777777" w:rsidR="00964D56" w:rsidRPr="002369CF" w:rsidRDefault="00964D56" w:rsidP="00964D56">
            <w:pPr>
              <w:spacing w:before="40" w:after="40"/>
              <w:jc w:val="center"/>
              <w:rPr>
                <w:rFonts w:asciiTheme="majorBidi" w:hAnsiTheme="majorBidi"/>
                <w:kern w:val="2"/>
              </w:rPr>
            </w:pPr>
          </w:p>
        </w:tc>
      </w:tr>
      <w:tr w:rsidR="00964D56" w:rsidRPr="00EA2763" w14:paraId="6A8AA6A8" w14:textId="77777777" w:rsidTr="00882C94">
        <w:trPr>
          <w:gridAfter w:val="1"/>
          <w:wAfter w:w="283" w:type="dxa"/>
        </w:trPr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3728D093" w14:textId="77777777" w:rsidR="00964D56" w:rsidRPr="002369CF" w:rsidRDefault="00964D56" w:rsidP="00964D56">
            <w:pPr>
              <w:widowControl w:val="0"/>
              <w:suppressAutoHyphens w:val="0"/>
              <w:spacing w:before="40" w:after="40"/>
              <w:ind w:left="-112"/>
              <w:jc w:val="center"/>
              <w:rPr>
                <w:rFonts w:asciiTheme="majorBidi" w:hAnsiTheme="majorBidi"/>
                <w:kern w:val="2"/>
              </w:rPr>
            </w:pPr>
            <w:r>
              <w:t>60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33D66D1F" w14:textId="77777777" w:rsidR="00964D56" w:rsidRPr="002369CF" w:rsidRDefault="00964D56" w:rsidP="00964D56">
            <w:pPr>
              <w:widowControl w:val="0"/>
              <w:suppressAutoHyphens w:val="0"/>
              <w:spacing w:before="40" w:after="40"/>
              <w:jc w:val="center"/>
              <w:rPr>
                <w:rFonts w:asciiTheme="majorBidi" w:hAnsiTheme="majorBidi"/>
                <w:kern w:val="2"/>
              </w:rPr>
            </w:pPr>
            <w:r>
              <w:t>35,00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425104F" w14:textId="77777777" w:rsidR="00964D56" w:rsidRPr="002369CF" w:rsidRDefault="00964D56" w:rsidP="00964D56">
            <w:pPr>
              <w:widowControl w:val="0"/>
              <w:suppressAutoHyphens w:val="0"/>
              <w:spacing w:before="40" w:after="40"/>
              <w:jc w:val="center"/>
              <w:rPr>
                <w:rFonts w:asciiTheme="majorBidi" w:hAnsiTheme="majorBidi"/>
                <w:kern w:val="2"/>
              </w:rPr>
            </w:pPr>
            <w:r>
              <w:t>35,00</w:t>
            </w:r>
          </w:p>
        </w:tc>
        <w:tc>
          <w:tcPr>
            <w:tcW w:w="214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EF7C91" w14:textId="77777777" w:rsidR="00964D56" w:rsidRPr="00201D1C" w:rsidRDefault="00964D56" w:rsidP="00964D56">
            <w:pPr>
              <w:widowControl w:val="0"/>
              <w:suppressAutoHyphens w:val="0"/>
              <w:spacing w:before="40" w:after="40"/>
              <w:rPr>
                <w:rFonts w:asciiTheme="majorBidi" w:hAnsiTheme="majorBidi"/>
                <w:kern w:val="2"/>
              </w:rPr>
            </w:pPr>
            <w:r>
              <w:t>Все значения в</w:t>
            </w:r>
            <w:r w:rsidR="001F4409">
              <w:t> </w:t>
            </w:r>
            <w:r>
              <w:t>км/ч</w:t>
            </w:r>
          </w:p>
        </w:tc>
      </w:tr>
    </w:tbl>
    <w:p w14:paraId="64286F05" w14:textId="77777777" w:rsidR="00964D56" w:rsidRPr="00964D56" w:rsidRDefault="00964D56" w:rsidP="006F2D0C">
      <w:pPr>
        <w:pStyle w:val="af3"/>
        <w:widowControl w:val="0"/>
        <w:tabs>
          <w:tab w:val="left" w:pos="2410"/>
          <w:tab w:val="left" w:pos="2618"/>
        </w:tabs>
        <w:suppressAutoHyphens w:val="0"/>
        <w:spacing w:before="60" w:after="120" w:line="240" w:lineRule="auto"/>
        <w:ind w:left="2268" w:right="1134"/>
        <w:jc w:val="both"/>
        <w:rPr>
          <w:rFonts w:asciiTheme="majorBidi" w:hAnsiTheme="majorBidi"/>
          <w:sz w:val="18"/>
          <w:szCs w:val="18"/>
          <w:lang w:val="ru-RU"/>
        </w:rPr>
      </w:pPr>
      <w:bookmarkStart w:id="13" w:name="_Hlk13152491"/>
      <w:r w:rsidRPr="00964D56">
        <w:rPr>
          <w:sz w:val="18"/>
          <w:szCs w:val="18"/>
          <w:lang w:val="ru-RU"/>
        </w:rPr>
        <w:tab/>
      </w:r>
      <w:r w:rsidRPr="00964D56">
        <w:rPr>
          <w:lang w:val="ru-RU"/>
        </w:rPr>
        <w:t>*</w:t>
      </w:r>
      <w:r w:rsidR="006F2D0C">
        <w:rPr>
          <w:sz w:val="18"/>
          <w:szCs w:val="18"/>
          <w:lang w:val="ru-RU"/>
        </w:rPr>
        <w:tab/>
      </w:r>
      <w:r w:rsidRPr="00964D56">
        <w:rPr>
          <w:sz w:val="18"/>
          <w:szCs w:val="18"/>
          <w:lang w:val="ru-RU"/>
        </w:rPr>
        <w:t>В случае относит</w:t>
      </w:r>
      <w:bookmarkStart w:id="14" w:name="_GoBack"/>
      <w:bookmarkEnd w:id="14"/>
      <w:r w:rsidRPr="00964D56">
        <w:rPr>
          <w:sz w:val="18"/>
          <w:szCs w:val="18"/>
          <w:lang w:val="ru-RU"/>
        </w:rPr>
        <w:t>ельных скоростей...».</w:t>
      </w:r>
    </w:p>
    <w:p w14:paraId="7E37F38C" w14:textId="77777777" w:rsidR="00964D56" w:rsidRPr="00201D1C" w:rsidRDefault="00964D56" w:rsidP="006F2D0C">
      <w:pPr>
        <w:pageBreakBefore/>
        <w:spacing w:after="120"/>
        <w:ind w:left="2268" w:right="1134" w:hanging="1134"/>
        <w:jc w:val="both"/>
        <w:rPr>
          <w:rFonts w:asciiTheme="majorBidi" w:hAnsiTheme="majorBidi"/>
        </w:rPr>
      </w:pPr>
      <w:bookmarkStart w:id="15" w:name="_Hlk44001815"/>
      <w:bookmarkEnd w:id="6"/>
      <w:bookmarkEnd w:id="13"/>
      <w:r>
        <w:rPr>
          <w:i/>
          <w:iCs/>
        </w:rPr>
        <w:t xml:space="preserve">Пункты 5.2.2–5.2.2.4 </w:t>
      </w:r>
      <w:r>
        <w:t>изменить следующим образом:</w:t>
      </w:r>
    </w:p>
    <w:p w14:paraId="43872ECE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>«5.2.2</w:t>
      </w:r>
      <w:r>
        <w:tab/>
        <w:t>Сценарий столкновения автомобиля с пешеходом</w:t>
      </w:r>
    </w:p>
    <w:p w14:paraId="341B72DF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>5.2.2.1</w:t>
      </w:r>
      <w:r>
        <w:tab/>
        <w:t>Предупреждение об опасности столкновения</w:t>
      </w:r>
    </w:p>
    <w:p w14:paraId="1C12AD48" w14:textId="77777777" w:rsidR="00964D56" w:rsidRPr="00201D1C" w:rsidRDefault="00964D56" w:rsidP="00964D56">
      <w:pPr>
        <w:pStyle w:val="SingleTxtG"/>
        <w:ind w:left="2268" w:hanging="20"/>
        <w:rPr>
          <w:rFonts w:asciiTheme="majorBidi" w:hAnsiTheme="majorBidi"/>
        </w:rPr>
      </w:pPr>
      <w:r>
        <w:t>Когда САЭТ...</w:t>
      </w:r>
    </w:p>
    <w:p w14:paraId="138E5596" w14:textId="77777777" w:rsidR="00964D56" w:rsidRPr="00201D1C" w:rsidRDefault="00964D56" w:rsidP="00964D56">
      <w:pPr>
        <w:pStyle w:val="SingleTxtG"/>
        <w:ind w:left="2268" w:hanging="20"/>
        <w:rPr>
          <w:rFonts w:asciiTheme="majorBidi" w:hAnsiTheme="majorBidi"/>
        </w:rPr>
      </w:pPr>
      <w:r>
        <w:t>…</w:t>
      </w:r>
    </w:p>
    <w:bookmarkEnd w:id="15"/>
    <w:p w14:paraId="56761855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>5.2.2.4</w:t>
      </w:r>
      <w:r>
        <w:tab/>
        <w:t xml:space="preserve">Снижение скорости путем запроса на применение тормоза </w:t>
      </w:r>
    </w:p>
    <w:p w14:paraId="0B90619A" w14:textId="77777777" w:rsidR="00964D56" w:rsidRDefault="00964D56" w:rsidP="00964D56">
      <w:pPr>
        <w:spacing w:after="120" w:line="240" w:lineRule="auto"/>
        <w:ind w:left="2268" w:right="1134"/>
        <w:jc w:val="both"/>
      </w:pPr>
      <w:r>
        <w:t>При отсутствии со стороны водителя действий, приводящих к вмешательству по смыслу пункта 5.3.2, САЭТ должна быть способна достигать скорости при ударе, которая не выше максимальной относительной скорости при ударе, как показано в следующей таблице:</w:t>
      </w:r>
    </w:p>
    <w:p w14:paraId="3CFD19ED" w14:textId="77777777" w:rsidR="00964D56" w:rsidRPr="00201D1C" w:rsidRDefault="00964D56" w:rsidP="00964D56">
      <w:pPr>
        <w:spacing w:after="120" w:line="240" w:lineRule="auto"/>
        <w:ind w:left="2268" w:right="1134"/>
        <w:jc w:val="both"/>
        <w:rPr>
          <w:rFonts w:asciiTheme="majorBidi" w:hAnsiTheme="majorBidi"/>
        </w:rPr>
      </w:pPr>
      <w:r>
        <w:tab/>
      </w:r>
      <w:r>
        <w:tab/>
        <w:t>a)</w:t>
      </w:r>
      <w:r>
        <w:tab/>
        <w:t xml:space="preserve">при </w:t>
      </w:r>
      <w:r>
        <w:rPr>
          <w:b/>
          <w:bCs/>
        </w:rPr>
        <w:t>перпендикулярном</w:t>
      </w:r>
      <w:r>
        <w:t xml:space="preserve"> пересечении дороги не защищенными ограждением пешеходами со скоростью горизонтального перемещения не более 5 км/ч;</w:t>
      </w:r>
      <w:bookmarkStart w:id="16" w:name="_Hlk44001843"/>
      <w:bookmarkEnd w:id="16"/>
    </w:p>
    <w:p w14:paraId="54D86FCA" w14:textId="77777777" w:rsidR="00964D56" w:rsidRPr="00201D1C" w:rsidRDefault="00964D56" w:rsidP="00964D56">
      <w:pPr>
        <w:pStyle w:val="SingleTxtG"/>
        <w:spacing w:line="240" w:lineRule="auto"/>
        <w:ind w:left="2268"/>
        <w:rPr>
          <w:rFonts w:asciiTheme="majorBidi" w:hAnsiTheme="majorBidi"/>
        </w:rPr>
      </w:pPr>
      <w:r>
        <w:tab/>
      </w:r>
      <w:r>
        <w:tab/>
        <w:t>b)</w:t>
      </w:r>
      <w:r>
        <w:tab/>
        <w:t xml:space="preserve">в недвусмысленных ситуациях (например, при наличии немногочисленных пешеходов); </w:t>
      </w:r>
    </w:p>
    <w:p w14:paraId="0E45784B" w14:textId="77777777" w:rsidR="00964D56" w:rsidRPr="00201D1C" w:rsidRDefault="00964D56" w:rsidP="00964D56">
      <w:pPr>
        <w:spacing w:after="120" w:line="240" w:lineRule="auto"/>
        <w:ind w:left="2268" w:right="1134"/>
        <w:jc w:val="both"/>
        <w:rPr>
          <w:rFonts w:asciiTheme="majorBidi" w:hAnsiTheme="majorBidi"/>
        </w:rPr>
      </w:pPr>
      <w:r>
        <w:tab/>
      </w:r>
      <w:r>
        <w:tab/>
        <w:t>с)</w:t>
      </w:r>
      <w:r>
        <w:tab/>
        <w:t>на ровных, горизонтальных и сухих дорогах;</w:t>
      </w:r>
    </w:p>
    <w:p w14:paraId="1A249BE8" w14:textId="77777777" w:rsidR="00964D56" w:rsidRPr="00201D1C" w:rsidRDefault="00964D56" w:rsidP="00964D56">
      <w:pPr>
        <w:spacing w:after="120" w:line="240" w:lineRule="auto"/>
        <w:ind w:left="2268" w:right="1134"/>
        <w:jc w:val="both"/>
        <w:rPr>
          <w:rFonts w:asciiTheme="majorBidi" w:hAnsiTheme="majorBidi"/>
        </w:rPr>
      </w:pPr>
      <w:r>
        <w:tab/>
      </w:r>
      <w:r>
        <w:tab/>
        <w:t>d)</w:t>
      </w:r>
      <w:r>
        <w:tab/>
        <w:t>при максимальной массе и массе в снаряженном состоянии;</w:t>
      </w:r>
    </w:p>
    <w:p w14:paraId="097DD1C6" w14:textId="77777777" w:rsidR="00964D56" w:rsidRPr="00201D1C" w:rsidRDefault="00964D56" w:rsidP="00964D56">
      <w:pPr>
        <w:spacing w:after="120" w:line="240" w:lineRule="auto"/>
        <w:ind w:left="2268" w:right="1134"/>
        <w:jc w:val="both"/>
        <w:rPr>
          <w:rFonts w:asciiTheme="majorBidi" w:hAnsiTheme="majorBidi"/>
          <w:strike/>
        </w:rPr>
      </w:pPr>
      <w:r>
        <w:tab/>
      </w:r>
      <w:r>
        <w:tab/>
        <w:t>e)</w:t>
      </w:r>
      <w:r>
        <w:tab/>
        <w:t xml:space="preserve">в ситуациях, когда ожидаемая точка удара смещена не более чем на 0,2 м по отношению к продольной центральной плоскости транспортного средства; </w:t>
      </w:r>
    </w:p>
    <w:p w14:paraId="3AE55F23" w14:textId="77777777" w:rsidR="00964D56" w:rsidRPr="00201D1C" w:rsidRDefault="00964D56" w:rsidP="00964D56">
      <w:pPr>
        <w:spacing w:after="120" w:line="240" w:lineRule="auto"/>
        <w:ind w:left="2268" w:right="1134"/>
        <w:jc w:val="both"/>
        <w:rPr>
          <w:rFonts w:asciiTheme="majorBidi" w:eastAsiaTheme="minorEastAsia" w:hAnsiTheme="majorBidi"/>
        </w:rPr>
      </w:pPr>
      <w:r>
        <w:tab/>
      </w:r>
      <w:r>
        <w:tab/>
        <w:t>f)</w:t>
      </w:r>
      <w:r>
        <w:tab/>
        <w:t xml:space="preserve">в условиях окружающего освещения не менее 2000 люксов без </w:t>
      </w:r>
      <w:r>
        <w:rPr>
          <w:b/>
          <w:bCs/>
        </w:rPr>
        <w:t>ослепляющего воздействия на датчики</w:t>
      </w:r>
      <w:r>
        <w:t xml:space="preserve"> </w:t>
      </w:r>
      <w:r>
        <w:rPr>
          <w:b/>
          <w:bCs/>
        </w:rPr>
        <w:t>(например,</w:t>
      </w:r>
      <w:r>
        <w:t xml:space="preserve"> </w:t>
      </w:r>
      <w:r w:rsidRPr="00C9502E">
        <w:rPr>
          <w:b/>
          <w:bCs/>
        </w:rPr>
        <w:t>без</w:t>
      </w:r>
      <w:r>
        <w:t xml:space="preserve"> </w:t>
      </w:r>
      <w:r>
        <w:rPr>
          <w:b/>
          <w:bCs/>
        </w:rPr>
        <w:t xml:space="preserve">прямого </w:t>
      </w:r>
      <w:r>
        <w:t>ослепляющего солнечного света</w:t>
      </w:r>
      <w:r>
        <w:rPr>
          <w:b/>
          <w:bCs/>
        </w:rPr>
        <w:t>)</w:t>
      </w:r>
      <w:r>
        <w:t xml:space="preserve">; </w:t>
      </w:r>
    </w:p>
    <w:p w14:paraId="0C7FA320" w14:textId="77777777" w:rsidR="00964D56" w:rsidRPr="00201D1C" w:rsidRDefault="00964D56" w:rsidP="00964D56">
      <w:pPr>
        <w:spacing w:after="120" w:line="240" w:lineRule="auto"/>
        <w:ind w:left="2268" w:right="1134"/>
        <w:jc w:val="both"/>
        <w:rPr>
          <w:rFonts w:asciiTheme="majorBidi" w:hAnsiTheme="majorBidi"/>
        </w:rPr>
      </w:pPr>
      <w:r>
        <w:tab/>
      </w:r>
      <w:r>
        <w:tab/>
        <w:t>g)</w:t>
      </w:r>
      <w:r>
        <w:tab/>
        <w:t xml:space="preserve">при отсутствии погодных условий, которые влияли бы на динамические характеристики транспортного средства (например, отсутствие бури, температура не ниже 0 °C); и </w:t>
      </w:r>
    </w:p>
    <w:p w14:paraId="17A1BB33" w14:textId="77777777" w:rsidR="00964D56" w:rsidRPr="00201D1C" w:rsidRDefault="00964D56" w:rsidP="00964D56">
      <w:pPr>
        <w:spacing w:after="120" w:line="240" w:lineRule="auto"/>
        <w:ind w:left="2268" w:right="1134"/>
        <w:jc w:val="both"/>
        <w:rPr>
          <w:rFonts w:asciiTheme="majorBidi" w:hAnsiTheme="majorBidi"/>
          <w:strike/>
        </w:rPr>
      </w:pPr>
      <w:r>
        <w:tab/>
      </w:r>
      <w:r>
        <w:tab/>
      </w:r>
      <w:r>
        <w:rPr>
          <w:strike/>
        </w:rPr>
        <w:t>h)</w:t>
      </w:r>
      <w:r>
        <w:tab/>
      </w:r>
      <w:r>
        <w:rPr>
          <w:strike/>
        </w:rPr>
        <w:t>при отсутствии экстремальных условий вождения (например, потребности в совершении резких маневров).</w:t>
      </w:r>
      <w:r>
        <w:t xml:space="preserve"> </w:t>
      </w:r>
    </w:p>
    <w:p w14:paraId="32974C53" w14:textId="77777777" w:rsidR="00964D56" w:rsidRPr="00201D1C" w:rsidRDefault="00964D56" w:rsidP="00964D56">
      <w:pPr>
        <w:spacing w:after="120" w:line="240" w:lineRule="auto"/>
        <w:ind w:left="2268" w:right="1134" w:firstLine="567"/>
        <w:jc w:val="both"/>
        <w:rPr>
          <w:rFonts w:asciiTheme="majorBidi" w:hAnsiTheme="majorBidi"/>
          <w:b/>
        </w:rPr>
      </w:pPr>
      <w:bookmarkStart w:id="17" w:name="_Hlk44060385"/>
      <w:r>
        <w:rPr>
          <w:b/>
          <w:bCs/>
        </w:rPr>
        <w:t>h)</w:t>
      </w:r>
      <w:r>
        <w:tab/>
      </w:r>
      <w:r>
        <w:rPr>
          <w:b/>
          <w:bCs/>
        </w:rPr>
        <w:t>при движении по прямой без искривления траектории и без поворота на перекрестке.</w:t>
      </w:r>
    </w:p>
    <w:bookmarkEnd w:id="17"/>
    <w:p w14:paraId="7157D9DA" w14:textId="77777777" w:rsidR="00964D56" w:rsidRPr="00201D1C" w:rsidRDefault="00964D56" w:rsidP="00964D56">
      <w:pPr>
        <w:spacing w:after="120" w:line="240" w:lineRule="auto"/>
        <w:ind w:left="2268" w:right="1134"/>
        <w:jc w:val="both"/>
        <w:rPr>
          <w:rFonts w:asciiTheme="majorBidi" w:hAnsiTheme="majorBidi"/>
        </w:rPr>
      </w:pPr>
      <w:r>
        <w:t>Признается...».</w:t>
      </w:r>
    </w:p>
    <w:p w14:paraId="524D67E5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bookmarkStart w:id="18" w:name="_Hlk44077106"/>
      <w:bookmarkStart w:id="19" w:name="_Hlk44002566"/>
      <w:r>
        <w:rPr>
          <w:i/>
          <w:iCs/>
        </w:rPr>
        <w:t>Пункты 5.4–5.4.2</w:t>
      </w:r>
      <w:r>
        <w:t xml:space="preserve"> изменить следующим образом:</w:t>
      </w:r>
    </w:p>
    <w:bookmarkEnd w:id="18"/>
    <w:p w14:paraId="7E97A503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 xml:space="preserve">«5.4 </w:t>
      </w:r>
      <w:r>
        <w:tab/>
        <w:t>Деактивация</w:t>
      </w:r>
    </w:p>
    <w:p w14:paraId="1AA268B7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>5.4.1</w:t>
      </w:r>
      <w:r>
        <w:tab/>
        <w:t>В тех случаях, когда транспортное средство...</w:t>
      </w:r>
    </w:p>
    <w:bookmarkEnd w:id="19"/>
    <w:p w14:paraId="6397FB70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>5.4.2</w:t>
      </w:r>
      <w:r>
        <w:tab/>
        <w:t xml:space="preserve">Если транспортное средство оснащено средством для автоматической деактивации функции САЭТ, например в таких ситуациях, как использование в условиях бездорожья, буксировка, работа на динамометре, работа на моечной установке, </w:t>
      </w:r>
      <w:proofErr w:type="spellStart"/>
      <w:r>
        <w:t>необнаруживаемая</w:t>
      </w:r>
      <w:proofErr w:type="spellEnd"/>
      <w:r>
        <w:t xml:space="preserve"> </w:t>
      </w:r>
      <w:proofErr w:type="spellStart"/>
      <w:r>
        <w:t>разрегулированность</w:t>
      </w:r>
      <w:proofErr w:type="spellEnd"/>
      <w:r>
        <w:t xml:space="preserve"> датчиков, </w:t>
      </w:r>
      <w:r>
        <w:rPr>
          <w:b/>
          <w:bCs/>
        </w:rPr>
        <w:t xml:space="preserve">[или когда отключен электронный контроль устойчивости,] </w:t>
      </w:r>
      <w:r>
        <w:t>должны надлежащим образом выполняться следующие условия:».</w:t>
      </w:r>
    </w:p>
    <w:p w14:paraId="5895D20D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bookmarkStart w:id="20" w:name="_Hlk44002627"/>
      <w:r>
        <w:rPr>
          <w:i/>
          <w:iCs/>
        </w:rPr>
        <w:t>Включить новый пункт 5.4.4</w:t>
      </w:r>
      <w:r>
        <w:t xml:space="preserve"> следующего содержания:</w:t>
      </w:r>
    </w:p>
    <w:bookmarkEnd w:id="20"/>
    <w:p w14:paraId="06A818D0" w14:textId="77777777" w:rsidR="006F2D0C" w:rsidRDefault="00964D56" w:rsidP="00964D56">
      <w:pPr>
        <w:pStyle w:val="SingleTxtG"/>
        <w:ind w:left="2268" w:hanging="1134"/>
        <w:rPr>
          <w:b/>
          <w:bCs/>
        </w:rPr>
      </w:pPr>
      <w:r w:rsidRPr="00CF1F30">
        <w:t>«</w:t>
      </w:r>
      <w:r w:rsidRPr="00DA5BC1">
        <w:rPr>
          <w:b/>
          <w:bCs/>
        </w:rPr>
        <w:t>5.4.4</w:t>
      </w:r>
      <w:r>
        <w:tab/>
      </w:r>
      <w:r w:rsidRPr="005023F5">
        <w:rPr>
          <w:b/>
          <w:bCs/>
        </w:rPr>
        <w:t xml:space="preserve">В то время как </w:t>
      </w:r>
      <w:r>
        <w:rPr>
          <w:b/>
          <w:bCs/>
        </w:rPr>
        <w:t xml:space="preserve">функции автоматизированного вождения обеспечивают управление перемещением транспортного средства в продольной плоскости (например, активирована АСУП), функция САЭТ может быть приостановлена или ее стратегии управления (например, запрос на торможение, время предупреждения) </w:t>
      </w:r>
      <w:r w:rsidR="001F4409">
        <w:rPr>
          <w:b/>
          <w:bCs/>
        </w:rPr>
        <w:br/>
      </w:r>
    </w:p>
    <w:p w14:paraId="79CCA01A" w14:textId="77777777" w:rsidR="00964D56" w:rsidRPr="00201D1C" w:rsidRDefault="00964D56" w:rsidP="006F2D0C">
      <w:pPr>
        <w:pStyle w:val="SingleTxtG"/>
        <w:ind w:left="2268"/>
        <w:rPr>
          <w:rFonts w:asciiTheme="majorBidi" w:hAnsiTheme="majorBidi"/>
          <w:bCs/>
        </w:rPr>
      </w:pPr>
      <w:r>
        <w:rPr>
          <w:b/>
          <w:bCs/>
        </w:rPr>
        <w:t xml:space="preserve">могут быть адаптированы без уведомления водителя, при условии, </w:t>
      </w:r>
      <w:r w:rsidRPr="00362F9B">
        <w:rPr>
          <w:b/>
          <w:bCs/>
        </w:rPr>
        <w:t xml:space="preserve">что по-прежнему гарантируется, </w:t>
      </w:r>
      <w:r>
        <w:rPr>
          <w:b/>
          <w:bCs/>
        </w:rPr>
        <w:t>что транспортное средство обеспечивает по крайней мере такие же возможности предотвращения стол</w:t>
      </w:r>
      <w:r w:rsidR="001F4409">
        <w:rPr>
          <w:b/>
          <w:bCs/>
        </w:rPr>
        <w:t>к</w:t>
      </w:r>
      <w:r>
        <w:rPr>
          <w:b/>
          <w:bCs/>
        </w:rPr>
        <w:t>новения, как и функция САЭТ во время ручного управления.</w:t>
      </w:r>
      <w:r w:rsidRPr="00CF1F30">
        <w:t>».</w:t>
      </w:r>
    </w:p>
    <w:p w14:paraId="3A26FCA8" w14:textId="77777777" w:rsidR="00964D56" w:rsidRPr="00201D1C" w:rsidRDefault="00964D56" w:rsidP="00CF1F30">
      <w:pPr>
        <w:pStyle w:val="SingleTxtG"/>
        <w:rPr>
          <w:rFonts w:asciiTheme="majorBidi" w:hAnsiTheme="majorBidi"/>
        </w:rPr>
      </w:pPr>
      <w:bookmarkStart w:id="21" w:name="_Hlk44081490"/>
      <w:r>
        <w:rPr>
          <w:i/>
          <w:iCs/>
        </w:rPr>
        <w:t>Пункты 6.1</w:t>
      </w:r>
      <w:r w:rsidR="001F4409">
        <w:rPr>
          <w:i/>
          <w:iCs/>
        </w:rPr>
        <w:t>–</w:t>
      </w:r>
      <w:r>
        <w:rPr>
          <w:i/>
          <w:iCs/>
        </w:rPr>
        <w:t>6.1.1.1</w:t>
      </w:r>
      <w:r>
        <w:t xml:space="preserve"> изменить </w:t>
      </w:r>
      <w:r w:rsidRPr="00CF1F30">
        <w:t>следующим</w:t>
      </w:r>
      <w:r>
        <w:t xml:space="preserve"> образом (включая добавление слова «минимальное» в сноску 3):</w:t>
      </w:r>
    </w:p>
    <w:p w14:paraId="04B79293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>«6.1</w:t>
      </w:r>
      <w:r>
        <w:tab/>
        <w:t>Условия испытаний</w:t>
      </w:r>
    </w:p>
    <w:p w14:paraId="117EC734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>6.1.1</w:t>
      </w:r>
      <w:r>
        <w:tab/>
        <w:t xml:space="preserve">Испытание проводится... </w:t>
      </w:r>
    </w:p>
    <w:p w14:paraId="47ACD967" w14:textId="77777777" w:rsidR="00964D56" w:rsidRPr="00201D1C" w:rsidRDefault="00964D56" w:rsidP="00964D56">
      <w:pPr>
        <w:spacing w:after="120"/>
        <w:ind w:left="2268" w:right="1134" w:hanging="1134"/>
        <w:jc w:val="both"/>
        <w:rPr>
          <w:rFonts w:asciiTheme="majorBidi" w:hAnsiTheme="majorBidi"/>
        </w:rPr>
      </w:pPr>
      <w:r>
        <w:t>6.1.1.1</w:t>
      </w:r>
      <w:r>
        <w:tab/>
        <w:t>Испытательная поверхность дорожного покрытия должна обладать номинальным</w:t>
      </w:r>
      <w:r w:rsidRPr="001F4409">
        <w:rPr>
          <w:rFonts w:asciiTheme="majorBidi" w:hAnsiTheme="majorBidi"/>
          <w:sz w:val="18"/>
          <w:szCs w:val="18"/>
          <w:vertAlign w:val="superscript"/>
        </w:rPr>
        <w:footnoteReference w:id="2"/>
      </w:r>
      <w:r>
        <w:t xml:space="preserve"> пиковым коэффициентом торможения (ПКТ) </w:t>
      </w:r>
      <w:r>
        <w:rPr>
          <w:b/>
          <w:bCs/>
        </w:rPr>
        <w:t xml:space="preserve">не менее </w:t>
      </w:r>
      <w:r>
        <w:t xml:space="preserve">0,9, если не оговорено иное, при измерении с использованием одного из двух методов:». </w:t>
      </w:r>
    </w:p>
    <w:p w14:paraId="4D1D1125" w14:textId="77777777" w:rsidR="00964D56" w:rsidRPr="00201D1C" w:rsidRDefault="00964D56" w:rsidP="00CF1F30">
      <w:pPr>
        <w:pStyle w:val="SingleTxtG"/>
        <w:rPr>
          <w:rFonts w:asciiTheme="majorBidi" w:hAnsiTheme="majorBidi"/>
        </w:rPr>
      </w:pPr>
      <w:bookmarkStart w:id="22" w:name="_Hlk44002730"/>
      <w:bookmarkEnd w:id="21"/>
      <w:r>
        <w:rPr>
          <w:i/>
          <w:iCs/>
        </w:rPr>
        <w:t>Пункты 6.3–6.3.1</w:t>
      </w:r>
      <w:r>
        <w:t xml:space="preserve"> изменить </w:t>
      </w:r>
      <w:r w:rsidRPr="00CF1F30">
        <w:t>следующим</w:t>
      </w:r>
      <w:r>
        <w:t xml:space="preserve"> образом:</w:t>
      </w:r>
    </w:p>
    <w:p w14:paraId="6F279247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 xml:space="preserve">«6.3 </w:t>
      </w:r>
      <w:r>
        <w:tab/>
        <w:t xml:space="preserve">Объекты, используемые в ходе испытания </w:t>
      </w:r>
    </w:p>
    <w:bookmarkEnd w:id="22"/>
    <w:p w14:paraId="5C23A5D4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 xml:space="preserve">6.3.1 </w:t>
      </w:r>
      <w:r>
        <w:tab/>
        <w:t>Объект, используемый в ходе испытания на обнаружение транспортного средства, должен представлять собой обычный пассажирский автомобиль массового производства категории М</w:t>
      </w:r>
      <w:r w:rsidRPr="00E37E82">
        <w:rPr>
          <w:vertAlign w:val="subscript"/>
        </w:rPr>
        <w:t>1</w:t>
      </w:r>
      <w:r>
        <w:t xml:space="preserve"> АА типа седан либо в качестве альтернативы мягкий объект, представляющий такое транспортное средство с точки зрения его характеристик обнаружения, применимых в сенсорной системе испытываемой САЭТ в соответствии с </w:t>
      </w:r>
      <w:r>
        <w:rPr>
          <w:strike/>
        </w:rPr>
        <w:t>ISO 19206-1:2018</w:t>
      </w:r>
      <w:r>
        <w:t xml:space="preserve"> </w:t>
      </w:r>
      <w:r>
        <w:rPr>
          <w:b/>
          <w:bCs/>
        </w:rPr>
        <w:t>ISO 19206-3:2020</w:t>
      </w:r>
      <w:r>
        <w:t>. Контрольной точкой для определения местоположения транспортного средства должна быть наиболее удаленная в заднем направлении точка на осевой линии транспортного средства.».</w:t>
      </w:r>
      <w:bookmarkStart w:id="23" w:name="_Hlk44002770"/>
      <w:bookmarkEnd w:id="23"/>
    </w:p>
    <w:p w14:paraId="5E9D8F8E" w14:textId="77777777" w:rsidR="00964D56" w:rsidRPr="00201D1C" w:rsidRDefault="00964D56" w:rsidP="00CF1F30">
      <w:pPr>
        <w:pStyle w:val="SingleTxtG"/>
        <w:rPr>
          <w:rFonts w:asciiTheme="majorBidi" w:hAnsiTheme="majorBidi"/>
        </w:rPr>
      </w:pPr>
      <w:bookmarkStart w:id="24" w:name="_Hlk43997199"/>
      <w:bookmarkStart w:id="25" w:name="_Hlk44002813"/>
      <w:r>
        <w:rPr>
          <w:i/>
          <w:iCs/>
        </w:rPr>
        <w:t>Пункт 6.4.1</w:t>
      </w:r>
      <w:r>
        <w:t xml:space="preserve">, исключить нумерацию и изменить следующим образом (включая добавление двух таблиц): </w:t>
      </w:r>
    </w:p>
    <w:bookmarkEnd w:id="24"/>
    <w:p w14:paraId="5D9916BF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>«</w:t>
      </w:r>
      <w:r>
        <w:rPr>
          <w:strike/>
        </w:rPr>
        <w:t>6.4.1</w:t>
      </w:r>
      <w:r>
        <w:tab/>
        <w:t>Данное транспортное средство...</w:t>
      </w:r>
    </w:p>
    <w:bookmarkEnd w:id="25"/>
    <w:p w14:paraId="550A8742" w14:textId="77777777" w:rsidR="00964D56" w:rsidRPr="00201D1C" w:rsidRDefault="00964D56" w:rsidP="00964D56">
      <w:pPr>
        <w:pStyle w:val="SingleTxtG"/>
        <w:ind w:left="2268" w:hanging="20"/>
        <w:rPr>
          <w:rFonts w:asciiTheme="majorBidi" w:hAnsiTheme="majorBidi"/>
        </w:rPr>
      </w:pPr>
      <w:r>
        <w:t xml:space="preserve">Испытания проводятся на транспортном средстве, движущемся со скоростью </w:t>
      </w:r>
      <w:r>
        <w:rPr>
          <w:strike/>
        </w:rPr>
        <w:t xml:space="preserve">20 км/ч, 42 км/ч и 60 км/ч (с допуском </w:t>
      </w:r>
      <w:r w:rsidRPr="00CF1F30">
        <w:rPr>
          <w:strike/>
        </w:rPr>
        <w:t>+0/</w:t>
      </w:r>
      <w:r w:rsidR="00CF1F30" w:rsidRPr="00CF1F30">
        <w:rPr>
          <w:strike/>
        </w:rPr>
        <w:t>–</w:t>
      </w:r>
      <w:r w:rsidRPr="00CF1F30">
        <w:rPr>
          <w:strike/>
        </w:rPr>
        <w:t>2 км/ч)</w:t>
      </w:r>
      <w:r>
        <w:rPr>
          <w:b/>
          <w:bCs/>
        </w:rPr>
        <w:t>,</w:t>
      </w:r>
      <w:r>
        <w:t xml:space="preserve"> </w:t>
      </w:r>
      <w:r>
        <w:rPr>
          <w:b/>
          <w:bCs/>
        </w:rPr>
        <w:t>указанной в приведенных ниже таблицах соответственно для транспортных средств категорий M</w:t>
      </w:r>
      <w:r>
        <w:rPr>
          <w:b/>
          <w:bCs/>
          <w:vertAlign w:val="subscript"/>
        </w:rPr>
        <w:t>1</w:t>
      </w:r>
      <w:r>
        <w:rPr>
          <w:b/>
          <w:bCs/>
        </w:rPr>
        <w:t xml:space="preserve"> и N</w:t>
      </w:r>
      <w:r>
        <w:rPr>
          <w:b/>
          <w:bCs/>
          <w:vertAlign w:val="subscript"/>
        </w:rPr>
        <w:t>1</w:t>
      </w:r>
      <w:r>
        <w:t>. Если это будет сочтено оправданным, то техническая служба может испытывать любые другие значения скорости, перечисленные в таблицах, приведенных в пункте 5.2.1.4, в пределах предписанного диапазона скоростей, определенного в пункте 5.2.1.3.</w:t>
      </w:r>
    </w:p>
    <w:p w14:paraId="0FF3E212" w14:textId="77777777" w:rsidR="00964D56" w:rsidRPr="00201D1C" w:rsidRDefault="00964D56" w:rsidP="001F4409">
      <w:pPr>
        <w:pStyle w:val="SingleTxtG"/>
        <w:ind w:left="2268"/>
        <w:jc w:val="left"/>
        <w:rPr>
          <w:rFonts w:asciiTheme="majorBidi" w:eastAsia="MS Mincho" w:hAnsiTheme="majorBidi"/>
          <w:b/>
        </w:rPr>
      </w:pPr>
      <w:r>
        <w:rPr>
          <w:b/>
          <w:bCs/>
        </w:rPr>
        <w:t>Испытательная скорость данного транспортного средства для</w:t>
      </w:r>
      <w:r w:rsidR="006E6BAC">
        <w:rPr>
          <w:b/>
          <w:bCs/>
        </w:rPr>
        <w:t> </w:t>
      </w:r>
      <w:r>
        <w:rPr>
          <w:b/>
          <w:bCs/>
        </w:rPr>
        <w:t>транспортных средств категории М</w:t>
      </w:r>
      <w:r>
        <w:rPr>
          <w:b/>
          <w:bCs/>
          <w:vertAlign w:val="subscript"/>
        </w:rPr>
        <w:t>1</w:t>
      </w:r>
      <w:r>
        <w:rPr>
          <w:b/>
          <w:bCs/>
        </w:rPr>
        <w:t xml:space="preserve"> в сценарии столкновения с</w:t>
      </w:r>
      <w:r w:rsidR="001F4409">
        <w:rPr>
          <w:b/>
          <w:bCs/>
        </w:rPr>
        <w:t> </w:t>
      </w:r>
      <w:r>
        <w:rPr>
          <w:b/>
          <w:bCs/>
        </w:rPr>
        <w:t>неподвижным объектом</w:t>
      </w:r>
    </w:p>
    <w:tbl>
      <w:tblPr>
        <w:tblW w:w="623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260"/>
      </w:tblGrid>
      <w:tr w:rsidR="00964D56" w:rsidRPr="006214DF" w14:paraId="428C0404" w14:textId="77777777" w:rsidTr="006E6BAC">
        <w:trPr>
          <w:trHeight w:val="2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A348004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bCs/>
                <w:i/>
                <w:iCs/>
                <w:strike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Максимальная масса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6B1FEB1F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bCs/>
                <w:i/>
                <w:iCs/>
                <w:strike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Масса в снаряженном состоянии</w:t>
            </w:r>
          </w:p>
        </w:tc>
      </w:tr>
      <w:tr w:rsidR="00964D56" w:rsidRPr="006214DF" w14:paraId="22F7D29A" w14:textId="77777777" w:rsidTr="006E6BAC"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2DBC2" w14:textId="77777777" w:rsidR="00964D56" w:rsidRPr="006214DF" w:rsidRDefault="00964D56" w:rsidP="001F4409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54DD7" w14:textId="77777777" w:rsidR="00964D56" w:rsidRPr="006214DF" w:rsidRDefault="00964D56" w:rsidP="001F4409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20</w:t>
            </w:r>
          </w:p>
        </w:tc>
      </w:tr>
      <w:tr w:rsidR="00964D56" w:rsidRPr="006214DF" w14:paraId="7ADCE9D8" w14:textId="77777777" w:rsidTr="006E6BA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718D7" w14:textId="77777777" w:rsidR="00964D56" w:rsidRPr="006214DF" w:rsidRDefault="00964D56" w:rsidP="001F4409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0C11A" w14:textId="77777777" w:rsidR="00964D56" w:rsidRPr="006214DF" w:rsidRDefault="00964D56" w:rsidP="001F4409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42</w:t>
            </w:r>
          </w:p>
        </w:tc>
      </w:tr>
      <w:tr w:rsidR="00964D56" w:rsidRPr="006214DF" w14:paraId="19B9259A" w14:textId="77777777" w:rsidTr="006E6BA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803F6CA" w14:textId="77777777" w:rsidR="00964D56" w:rsidRPr="006214DF" w:rsidRDefault="00964D56" w:rsidP="001F4409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B1F457A" w14:textId="77777777" w:rsidR="00964D56" w:rsidRPr="006214DF" w:rsidRDefault="00964D56" w:rsidP="001F4409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60</w:t>
            </w:r>
          </w:p>
        </w:tc>
      </w:tr>
    </w:tbl>
    <w:p w14:paraId="6EE434F9" w14:textId="77777777" w:rsidR="00964D56" w:rsidRPr="006F2D0C" w:rsidRDefault="006F2D0C" w:rsidP="006F2D0C">
      <w:pPr>
        <w:pStyle w:val="SingleTxtG"/>
        <w:tabs>
          <w:tab w:val="left" w:pos="2408"/>
        </w:tabs>
        <w:spacing w:before="60"/>
        <w:ind w:left="2268"/>
        <w:rPr>
          <w:rFonts w:asciiTheme="majorBidi" w:hAnsiTheme="majorBidi"/>
          <w:b/>
          <w:sz w:val="18"/>
          <w:szCs w:val="18"/>
        </w:rPr>
      </w:pPr>
      <w:r w:rsidRPr="006F2D0C">
        <w:rPr>
          <w:b/>
          <w:bCs/>
          <w:sz w:val="18"/>
          <w:szCs w:val="18"/>
        </w:rPr>
        <w:tab/>
      </w:r>
      <w:r w:rsidR="00964D56" w:rsidRPr="006F2D0C">
        <w:rPr>
          <w:b/>
          <w:bCs/>
          <w:sz w:val="18"/>
          <w:szCs w:val="18"/>
        </w:rPr>
        <w:t>Все значения в км/ч с допуском +0/</w:t>
      </w:r>
      <w:r w:rsidR="00BB0187">
        <w:rPr>
          <w:b/>
          <w:bCs/>
          <w:sz w:val="18"/>
          <w:szCs w:val="18"/>
        </w:rPr>
        <w:t>–</w:t>
      </w:r>
      <w:r w:rsidR="00964D56" w:rsidRPr="006F2D0C">
        <w:rPr>
          <w:b/>
          <w:bCs/>
          <w:sz w:val="18"/>
          <w:szCs w:val="18"/>
        </w:rPr>
        <w:t>2 км/ч</w:t>
      </w:r>
      <w:r w:rsidR="00BB0187">
        <w:rPr>
          <w:b/>
          <w:bCs/>
          <w:sz w:val="18"/>
          <w:szCs w:val="18"/>
        </w:rPr>
        <w:t>.</w:t>
      </w:r>
    </w:p>
    <w:p w14:paraId="43D11EDB" w14:textId="77777777" w:rsidR="00964D56" w:rsidRPr="00201D1C" w:rsidRDefault="00964D56" w:rsidP="006F2D0C">
      <w:pPr>
        <w:pStyle w:val="SingleTxtG"/>
        <w:pageBreakBefore/>
        <w:ind w:left="2268"/>
        <w:jc w:val="left"/>
        <w:rPr>
          <w:rFonts w:asciiTheme="majorBidi" w:eastAsia="MS Mincho" w:hAnsiTheme="majorBidi"/>
          <w:b/>
        </w:rPr>
      </w:pPr>
      <w:r>
        <w:rPr>
          <w:b/>
          <w:bCs/>
        </w:rPr>
        <w:t>Испытательная скорость данного транспортного средства для</w:t>
      </w:r>
      <w:r w:rsidR="006E6BAC">
        <w:rPr>
          <w:b/>
          <w:bCs/>
        </w:rPr>
        <w:t> </w:t>
      </w:r>
      <w:r>
        <w:rPr>
          <w:b/>
          <w:bCs/>
        </w:rPr>
        <w:t>транспортных средств категории N</w:t>
      </w:r>
      <w:r>
        <w:rPr>
          <w:b/>
          <w:bCs/>
          <w:vertAlign w:val="subscript"/>
        </w:rPr>
        <w:t>1</w:t>
      </w:r>
      <w:r>
        <w:rPr>
          <w:b/>
          <w:bCs/>
        </w:rPr>
        <w:t xml:space="preserve"> в сценарии столкновения с</w:t>
      </w:r>
      <w:r w:rsidR="006E6BAC">
        <w:rPr>
          <w:b/>
          <w:bCs/>
        </w:rPr>
        <w:t> </w:t>
      </w:r>
      <w:r>
        <w:rPr>
          <w:b/>
          <w:bCs/>
        </w:rPr>
        <w:t>неподвижным объектом</w:t>
      </w:r>
    </w:p>
    <w:tbl>
      <w:tblPr>
        <w:tblW w:w="623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700"/>
        <w:gridCol w:w="1560"/>
      </w:tblGrid>
      <w:tr w:rsidR="00964D56" w:rsidRPr="006214DF" w14:paraId="2DF31FE6" w14:textId="77777777" w:rsidTr="006E6BAC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48998EB3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Максимальная масса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46044C62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bCs/>
                <w:i/>
                <w:iCs/>
                <w:strike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Масса в снаряженном состоянии</w:t>
            </w:r>
          </w:p>
        </w:tc>
      </w:tr>
      <w:tr w:rsidR="00964D56" w:rsidRPr="006214DF" w14:paraId="2D33438B" w14:textId="77777777" w:rsidTr="006E6BAC">
        <w:trPr>
          <w:trHeight w:val="265"/>
        </w:trPr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31B7B4A" w14:textId="77777777" w:rsidR="00964D56" w:rsidRPr="00CF1F30" w:rsidRDefault="00964D56" w:rsidP="006F2D0C">
            <w:pPr>
              <w:widowControl w:val="0"/>
              <w:suppressAutoHyphens w:val="0"/>
              <w:spacing w:before="40" w:after="40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α &gt;</w:t>
            </w:r>
            <w:r w:rsidR="006E6BAC" w:rsidRPr="00CF1F30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F1F30">
              <w:rPr>
                <w:b/>
                <w:bCs/>
                <w:i/>
                <w:iCs/>
                <w:sz w:val="16"/>
                <w:szCs w:val="16"/>
              </w:rPr>
              <w:t>1,3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055C3B0" w14:textId="77777777" w:rsidR="00964D56" w:rsidRPr="00CF1F30" w:rsidRDefault="00964D56" w:rsidP="006F2D0C">
            <w:pPr>
              <w:widowControl w:val="0"/>
              <w:suppressAutoHyphens w:val="0"/>
              <w:spacing w:before="40" w:after="40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α ≤</w:t>
            </w:r>
            <w:r w:rsidR="006E6BAC" w:rsidRPr="00CF1F30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F1F30">
              <w:rPr>
                <w:b/>
                <w:bCs/>
                <w:i/>
                <w:iCs/>
                <w:sz w:val="16"/>
                <w:szCs w:val="16"/>
              </w:rPr>
              <w:t>1,3</w:t>
            </w: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5410FCD" w14:textId="77777777" w:rsidR="00964D56" w:rsidRPr="00CF1F30" w:rsidRDefault="00964D56" w:rsidP="006F2D0C">
            <w:pPr>
              <w:widowControl w:val="0"/>
              <w:suppressAutoHyphens w:val="0"/>
              <w:spacing w:before="40" w:after="40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α &gt;</w:t>
            </w:r>
            <w:r w:rsidR="006E6BAC" w:rsidRPr="00CF1F30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F1F30">
              <w:rPr>
                <w:b/>
                <w:bCs/>
                <w:i/>
                <w:iCs/>
                <w:sz w:val="16"/>
                <w:szCs w:val="16"/>
              </w:rPr>
              <w:t>1,3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C0815A6" w14:textId="77777777" w:rsidR="00964D56" w:rsidRPr="00CF1F30" w:rsidRDefault="00964D56" w:rsidP="006F2D0C">
            <w:pPr>
              <w:widowControl w:val="0"/>
              <w:suppressAutoHyphens w:val="0"/>
              <w:spacing w:before="40" w:after="40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α ≤</w:t>
            </w:r>
            <w:r w:rsidR="006E6BAC" w:rsidRPr="00CF1F30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F1F30">
              <w:rPr>
                <w:b/>
                <w:bCs/>
                <w:i/>
                <w:iCs/>
                <w:sz w:val="16"/>
                <w:szCs w:val="16"/>
              </w:rPr>
              <w:t>1,3</w:t>
            </w:r>
          </w:p>
        </w:tc>
      </w:tr>
      <w:tr w:rsidR="00964D56" w:rsidRPr="006214DF" w14:paraId="2F282EBB" w14:textId="77777777" w:rsidTr="006E6BAC"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2F4DA" w14:textId="77777777" w:rsidR="00964D56" w:rsidRPr="006214DF" w:rsidRDefault="00964D56" w:rsidP="006F2D0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225E" w14:textId="77777777" w:rsidR="00964D56" w:rsidRPr="006214DF" w:rsidRDefault="00964D56" w:rsidP="006F2D0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3B74" w14:textId="77777777" w:rsidR="00964D56" w:rsidRPr="006214DF" w:rsidRDefault="00964D56" w:rsidP="006F2D0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499AB" w14:textId="77777777" w:rsidR="00964D56" w:rsidRPr="006214DF" w:rsidRDefault="00964D56" w:rsidP="006F2D0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20</w:t>
            </w:r>
          </w:p>
        </w:tc>
      </w:tr>
      <w:tr w:rsidR="00964D56" w:rsidRPr="006214DF" w14:paraId="01A21E73" w14:textId="77777777" w:rsidTr="006E6BA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58E48" w14:textId="77777777" w:rsidR="00964D56" w:rsidRPr="006214DF" w:rsidRDefault="00964D56" w:rsidP="006F2D0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2B8A" w14:textId="77777777" w:rsidR="00964D56" w:rsidRPr="006214DF" w:rsidRDefault="00964D56" w:rsidP="006F2D0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F645" w14:textId="77777777" w:rsidR="00964D56" w:rsidRPr="006214DF" w:rsidRDefault="00964D56" w:rsidP="006F2D0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E8431" w14:textId="77777777" w:rsidR="00964D56" w:rsidRPr="006214DF" w:rsidRDefault="00964D56" w:rsidP="006F2D0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35</w:t>
            </w:r>
          </w:p>
        </w:tc>
      </w:tr>
      <w:tr w:rsidR="00964D56" w:rsidRPr="006214DF" w14:paraId="6F517015" w14:textId="77777777" w:rsidTr="006E6BA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376E2AA" w14:textId="77777777" w:rsidR="00964D56" w:rsidRPr="006214DF" w:rsidRDefault="00964D56" w:rsidP="006F2D0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2E27923" w14:textId="77777777" w:rsidR="00964D56" w:rsidRPr="006214DF" w:rsidRDefault="00964D56" w:rsidP="006F2D0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54E0FCE" w14:textId="77777777" w:rsidR="00964D56" w:rsidRPr="006214DF" w:rsidRDefault="00964D56" w:rsidP="006F2D0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EC10E61" w14:textId="77777777" w:rsidR="00964D56" w:rsidRPr="006214DF" w:rsidRDefault="00964D56" w:rsidP="006F2D0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60</w:t>
            </w:r>
          </w:p>
        </w:tc>
      </w:tr>
    </w:tbl>
    <w:p w14:paraId="2245D575" w14:textId="77777777" w:rsidR="00964D56" w:rsidRPr="006F2D0C" w:rsidRDefault="006F2D0C" w:rsidP="006F2D0C">
      <w:pPr>
        <w:pStyle w:val="SingleTxtG"/>
        <w:tabs>
          <w:tab w:val="left" w:pos="2450"/>
        </w:tabs>
        <w:spacing w:before="60"/>
        <w:ind w:left="2268"/>
        <w:rPr>
          <w:rFonts w:asciiTheme="majorBidi" w:hAnsiTheme="majorBidi"/>
          <w:b/>
          <w:sz w:val="18"/>
          <w:szCs w:val="18"/>
        </w:rPr>
      </w:pPr>
      <w:r>
        <w:rPr>
          <w:b/>
          <w:bCs/>
          <w:sz w:val="18"/>
          <w:szCs w:val="18"/>
        </w:rPr>
        <w:tab/>
      </w:r>
      <w:r w:rsidR="00964D56" w:rsidRPr="006F2D0C">
        <w:rPr>
          <w:b/>
          <w:bCs/>
          <w:sz w:val="18"/>
          <w:szCs w:val="18"/>
        </w:rPr>
        <w:t>Все значения в км/ч с допуском +0/</w:t>
      </w:r>
      <w:r w:rsidR="00CF1F30">
        <w:rPr>
          <w:b/>
          <w:bCs/>
          <w:sz w:val="18"/>
          <w:szCs w:val="18"/>
        </w:rPr>
        <w:t>–</w:t>
      </w:r>
      <w:r w:rsidR="00964D56" w:rsidRPr="006F2D0C">
        <w:rPr>
          <w:b/>
          <w:bCs/>
          <w:sz w:val="18"/>
          <w:szCs w:val="18"/>
        </w:rPr>
        <w:t>2 км/ч</w:t>
      </w:r>
      <w:r w:rsidR="00BB0187">
        <w:rPr>
          <w:b/>
          <w:bCs/>
          <w:sz w:val="18"/>
          <w:szCs w:val="18"/>
        </w:rPr>
        <w:t>.</w:t>
      </w:r>
    </w:p>
    <w:p w14:paraId="6C1ABED8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ab/>
        <w:t>Функциональный этап...».</w:t>
      </w:r>
    </w:p>
    <w:p w14:paraId="59186066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bookmarkStart w:id="26" w:name="_Hlk44003181"/>
      <w:r>
        <w:rPr>
          <w:i/>
          <w:iCs/>
        </w:rPr>
        <w:t>Пункт 6.5</w:t>
      </w:r>
      <w:r>
        <w:t xml:space="preserve"> изменить следующим образом (включая добавление двух таблиц): </w:t>
      </w:r>
    </w:p>
    <w:p w14:paraId="173713AE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 xml:space="preserve">«6.5 </w:t>
      </w:r>
      <w:r>
        <w:tab/>
        <w:t>Испытание на предупреждение и включение в случае движущегося объекта</w:t>
      </w:r>
      <w:r w:rsidR="00CF1F30">
        <w:t xml:space="preserve"> — </w:t>
      </w:r>
      <w:r>
        <w:t xml:space="preserve">транспортного средства </w:t>
      </w:r>
    </w:p>
    <w:p w14:paraId="36FABFE5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ab/>
        <w:t xml:space="preserve">Данное транспортное средство... </w:t>
      </w:r>
    </w:p>
    <w:p w14:paraId="4CA08B2F" w14:textId="77777777" w:rsidR="00964D56" w:rsidRPr="00201D1C" w:rsidRDefault="00964D56" w:rsidP="00964D56">
      <w:pPr>
        <w:pStyle w:val="SingleTxtG"/>
        <w:ind w:left="2268" w:hanging="20"/>
        <w:rPr>
          <w:rFonts w:asciiTheme="majorBidi" w:hAnsiTheme="majorBidi"/>
        </w:rPr>
      </w:pPr>
      <w:bookmarkStart w:id="27" w:name="_Hlk44003220"/>
      <w:bookmarkEnd w:id="26"/>
      <w:r>
        <w:t xml:space="preserve">Испытания проводятся на транспортном средстве, движущемся со скоростью </w:t>
      </w:r>
      <w:r>
        <w:rPr>
          <w:strike/>
        </w:rPr>
        <w:t>30 км/ч и 60 км/ч</w:t>
      </w:r>
      <w:r>
        <w:rPr>
          <w:b/>
          <w:bCs/>
        </w:rPr>
        <w:t>,</w:t>
      </w:r>
      <w:r>
        <w:t xml:space="preserve"> </w:t>
      </w:r>
      <w:r>
        <w:rPr>
          <w:b/>
          <w:bCs/>
        </w:rPr>
        <w:t>указанной в приведенных ниже таблицах соответственно для транспортных средств категорий M</w:t>
      </w:r>
      <w:r>
        <w:rPr>
          <w:b/>
          <w:bCs/>
          <w:vertAlign w:val="subscript"/>
        </w:rPr>
        <w:t>1</w:t>
      </w:r>
      <w:r>
        <w:rPr>
          <w:b/>
          <w:bCs/>
        </w:rPr>
        <w:t xml:space="preserve"> и N</w:t>
      </w:r>
      <w:r>
        <w:rPr>
          <w:b/>
          <w:bCs/>
          <w:vertAlign w:val="subscript"/>
        </w:rPr>
        <w:t>1</w:t>
      </w:r>
      <w:r>
        <w:t>, и объекте, движущемся со скоростью 20 км/ч (с допуском +0/–2 км/ч как для данного транспортного средства, так и для объекта-транспортного средства). Если это будет сочтено оправданным, то техническая служба может испытывать любые другие значения скорости для данного транспортного средства и объекта</w:t>
      </w:r>
      <w:r w:rsidR="00CF1F30">
        <w:t xml:space="preserve"> — </w:t>
      </w:r>
      <w:r>
        <w:t>транспортного средства в пределах диапазона скоростей, определенного в пункте 5.2.1.3.</w:t>
      </w:r>
      <w:bookmarkStart w:id="28" w:name="_Hlk530060821"/>
      <w:bookmarkStart w:id="29" w:name="_Hlk529893734"/>
      <w:bookmarkEnd w:id="27"/>
      <w:bookmarkEnd w:id="28"/>
      <w:bookmarkEnd w:id="29"/>
    </w:p>
    <w:p w14:paraId="46085F7E" w14:textId="77777777" w:rsidR="00964D56" w:rsidRPr="00201D1C" w:rsidRDefault="00964D56" w:rsidP="006E6BAC">
      <w:pPr>
        <w:pStyle w:val="SingleTxtG"/>
        <w:ind w:left="2268"/>
        <w:jc w:val="left"/>
        <w:rPr>
          <w:rFonts w:asciiTheme="majorBidi" w:eastAsia="MS Mincho" w:hAnsiTheme="majorBidi"/>
          <w:b/>
        </w:rPr>
      </w:pPr>
      <w:r>
        <w:rPr>
          <w:b/>
          <w:bCs/>
        </w:rPr>
        <w:t>Испытательная скорость данного транспортного средства для</w:t>
      </w:r>
      <w:r w:rsidR="006E6BAC">
        <w:rPr>
          <w:b/>
          <w:bCs/>
        </w:rPr>
        <w:t> </w:t>
      </w:r>
      <w:r>
        <w:rPr>
          <w:b/>
          <w:bCs/>
        </w:rPr>
        <w:t>транспортных средств категории М</w:t>
      </w:r>
      <w:r w:rsidRPr="002B5B7B">
        <w:rPr>
          <w:b/>
          <w:bCs/>
          <w:vertAlign w:val="subscript"/>
        </w:rPr>
        <w:t>1</w:t>
      </w:r>
      <w:r>
        <w:rPr>
          <w:b/>
          <w:bCs/>
        </w:rPr>
        <w:t xml:space="preserve"> в сценарии столкновения с</w:t>
      </w:r>
      <w:r w:rsidR="006E6BAC">
        <w:rPr>
          <w:b/>
          <w:bCs/>
        </w:rPr>
        <w:t> </w:t>
      </w:r>
      <w:r>
        <w:rPr>
          <w:b/>
          <w:bCs/>
        </w:rPr>
        <w:t>движущимся объектом</w:t>
      </w:r>
    </w:p>
    <w:tbl>
      <w:tblPr>
        <w:tblW w:w="623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260"/>
      </w:tblGrid>
      <w:tr w:rsidR="00964D56" w:rsidRPr="00957AEC" w14:paraId="51AD8335" w14:textId="77777777" w:rsidTr="006E6BAC">
        <w:trPr>
          <w:trHeight w:val="2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4A44414F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bCs/>
                <w:i/>
                <w:iCs/>
                <w:strike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Максимальная масса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378A5A0D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bCs/>
                <w:i/>
                <w:iCs/>
                <w:strike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Масса в снаряженном состоянии</w:t>
            </w:r>
          </w:p>
        </w:tc>
      </w:tr>
      <w:tr w:rsidR="00964D56" w:rsidRPr="00957AEC" w14:paraId="569CA0FC" w14:textId="77777777" w:rsidTr="006E6BAC">
        <w:tc>
          <w:tcPr>
            <w:tcW w:w="297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F63F8" w14:textId="77777777" w:rsidR="00964D56" w:rsidRPr="00957AEC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AE127" w14:textId="77777777" w:rsidR="00964D56" w:rsidRPr="00957AEC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30</w:t>
            </w:r>
          </w:p>
        </w:tc>
      </w:tr>
      <w:tr w:rsidR="00964D56" w:rsidRPr="00F24811" w14:paraId="48FCC1AA" w14:textId="77777777" w:rsidTr="006E6BA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1D8BB4A" w14:textId="77777777" w:rsidR="00964D56" w:rsidRPr="00F24811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  <w:sz w:val="18"/>
                <w:szCs w:val="18"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295D443" w14:textId="77777777" w:rsidR="00964D56" w:rsidRPr="00F24811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  <w:sz w:val="18"/>
                <w:szCs w:val="18"/>
              </w:rPr>
            </w:pPr>
            <w:r>
              <w:rPr>
                <w:b/>
                <w:bCs/>
              </w:rPr>
              <w:t>60</w:t>
            </w:r>
          </w:p>
        </w:tc>
      </w:tr>
    </w:tbl>
    <w:p w14:paraId="239E80DC" w14:textId="77777777" w:rsidR="00964D56" w:rsidRPr="006E6BAC" w:rsidRDefault="006E6BAC" w:rsidP="006E6BAC">
      <w:pPr>
        <w:pStyle w:val="SingleTxtG"/>
        <w:tabs>
          <w:tab w:val="left" w:pos="2450"/>
        </w:tabs>
        <w:spacing w:before="60"/>
        <w:ind w:left="2268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</w:r>
      <w:r w:rsidR="00964D56" w:rsidRPr="006E6BAC">
        <w:rPr>
          <w:b/>
          <w:bCs/>
          <w:sz w:val="18"/>
          <w:szCs w:val="18"/>
        </w:rPr>
        <w:t>Все значения в км/ч с допуском +0/</w:t>
      </w:r>
      <w:r w:rsidR="00BB0187">
        <w:rPr>
          <w:b/>
          <w:bCs/>
          <w:sz w:val="18"/>
          <w:szCs w:val="18"/>
        </w:rPr>
        <w:t>–</w:t>
      </w:r>
      <w:r w:rsidR="00964D56" w:rsidRPr="006E6BAC">
        <w:rPr>
          <w:b/>
          <w:bCs/>
          <w:sz w:val="18"/>
          <w:szCs w:val="18"/>
        </w:rPr>
        <w:t>2 км/ч</w:t>
      </w:r>
      <w:r w:rsidR="00BB0187">
        <w:rPr>
          <w:b/>
          <w:bCs/>
          <w:sz w:val="18"/>
          <w:szCs w:val="18"/>
        </w:rPr>
        <w:t>.</w:t>
      </w:r>
    </w:p>
    <w:p w14:paraId="12C24A32" w14:textId="77777777" w:rsidR="00964D56" w:rsidRPr="00201D1C" w:rsidRDefault="00964D56" w:rsidP="006E6BAC">
      <w:pPr>
        <w:pStyle w:val="SingleTxtG"/>
        <w:ind w:left="2268"/>
        <w:jc w:val="left"/>
        <w:rPr>
          <w:rFonts w:asciiTheme="majorBidi" w:eastAsia="MS Mincho" w:hAnsiTheme="majorBidi"/>
          <w:b/>
        </w:rPr>
      </w:pPr>
      <w:r>
        <w:rPr>
          <w:b/>
          <w:bCs/>
        </w:rPr>
        <w:t>Испытательная скорость данного транспортного средства для</w:t>
      </w:r>
      <w:r w:rsidR="006E6BAC">
        <w:rPr>
          <w:b/>
          <w:bCs/>
        </w:rPr>
        <w:t> </w:t>
      </w:r>
      <w:r>
        <w:rPr>
          <w:b/>
          <w:bCs/>
        </w:rPr>
        <w:t>транспортных средств категории N</w:t>
      </w:r>
      <w:r>
        <w:rPr>
          <w:b/>
          <w:bCs/>
          <w:vertAlign w:val="subscript"/>
        </w:rPr>
        <w:t>1</w:t>
      </w:r>
      <w:r>
        <w:rPr>
          <w:b/>
          <w:bCs/>
        </w:rPr>
        <w:t xml:space="preserve"> в сценарии столкновения с</w:t>
      </w:r>
      <w:r w:rsidR="006E6BAC">
        <w:rPr>
          <w:b/>
          <w:bCs/>
        </w:rPr>
        <w:t> </w:t>
      </w:r>
      <w:r>
        <w:rPr>
          <w:b/>
          <w:bCs/>
        </w:rPr>
        <w:t>движущимся объектом</w:t>
      </w:r>
    </w:p>
    <w:tbl>
      <w:tblPr>
        <w:tblW w:w="623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4"/>
        <w:gridCol w:w="1484"/>
        <w:gridCol w:w="1709"/>
        <w:gridCol w:w="1560"/>
      </w:tblGrid>
      <w:tr w:rsidR="00964D56" w:rsidRPr="00957AEC" w14:paraId="3E7687EE" w14:textId="77777777" w:rsidTr="006E6BAC">
        <w:trPr>
          <w:trHeight w:val="265"/>
        </w:trPr>
        <w:tc>
          <w:tcPr>
            <w:tcW w:w="2968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42A52493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Максимальная масса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5478EF05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bCs/>
                <w:i/>
                <w:iCs/>
                <w:strike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Масса в снаряженном состоянии</w:t>
            </w:r>
          </w:p>
        </w:tc>
      </w:tr>
      <w:tr w:rsidR="00964D56" w:rsidRPr="00957AEC" w14:paraId="1C610E7C" w14:textId="77777777" w:rsidTr="006E6BAC">
        <w:trPr>
          <w:trHeight w:val="265"/>
        </w:trPr>
        <w:tc>
          <w:tcPr>
            <w:tcW w:w="1484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64498BA0" w14:textId="77777777" w:rsidR="00964D56" w:rsidRPr="00CF1F30" w:rsidRDefault="00964D56" w:rsidP="006E6BAC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α &gt;</w:t>
            </w:r>
            <w:r w:rsidR="006E6BAC" w:rsidRPr="00CF1F30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F1F30">
              <w:rPr>
                <w:b/>
                <w:bCs/>
                <w:i/>
                <w:iCs/>
                <w:sz w:val="16"/>
                <w:szCs w:val="16"/>
              </w:rPr>
              <w:t>1,3</w:t>
            </w:r>
          </w:p>
        </w:tc>
        <w:tc>
          <w:tcPr>
            <w:tcW w:w="1484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47E74FB" w14:textId="77777777" w:rsidR="00964D56" w:rsidRPr="00CF1F30" w:rsidRDefault="00964D56" w:rsidP="006E6BAC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α ≤</w:t>
            </w:r>
            <w:r w:rsidR="006E6BAC" w:rsidRPr="00CF1F30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F1F30">
              <w:rPr>
                <w:b/>
                <w:bCs/>
                <w:i/>
                <w:iCs/>
                <w:sz w:val="16"/>
                <w:szCs w:val="16"/>
              </w:rPr>
              <w:t>1,3</w:t>
            </w:r>
          </w:p>
        </w:tc>
        <w:tc>
          <w:tcPr>
            <w:tcW w:w="1709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25AA4B1" w14:textId="77777777" w:rsidR="00964D56" w:rsidRPr="00CF1F30" w:rsidRDefault="00964D56" w:rsidP="006E6BAC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α &gt;</w:t>
            </w:r>
            <w:r w:rsidR="006E6BAC" w:rsidRPr="00CF1F30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F1F30">
              <w:rPr>
                <w:b/>
                <w:bCs/>
                <w:i/>
                <w:iCs/>
                <w:sz w:val="16"/>
                <w:szCs w:val="16"/>
              </w:rPr>
              <w:t>1,3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A6CD62B" w14:textId="77777777" w:rsidR="00964D56" w:rsidRPr="00CF1F30" w:rsidRDefault="00964D56" w:rsidP="006E6BAC">
            <w:pPr>
              <w:widowControl w:val="0"/>
              <w:suppressAutoHyphens w:val="0"/>
              <w:spacing w:before="40" w:after="40" w:line="240" w:lineRule="auto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α ≤</w:t>
            </w:r>
            <w:r w:rsidR="006E6BAC" w:rsidRPr="00CF1F30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F1F30">
              <w:rPr>
                <w:b/>
                <w:bCs/>
                <w:i/>
                <w:iCs/>
                <w:sz w:val="16"/>
                <w:szCs w:val="16"/>
              </w:rPr>
              <w:t>1,3</w:t>
            </w:r>
          </w:p>
        </w:tc>
      </w:tr>
      <w:tr w:rsidR="00964D56" w:rsidRPr="00957AEC" w14:paraId="3D1EC1D9" w14:textId="77777777" w:rsidTr="006E6BAC">
        <w:tc>
          <w:tcPr>
            <w:tcW w:w="148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55CE0" w14:textId="77777777" w:rsidR="00964D56" w:rsidRPr="00957AEC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48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CF32" w14:textId="77777777" w:rsidR="00964D56" w:rsidRPr="00957AEC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70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987D" w14:textId="77777777" w:rsidR="00964D56" w:rsidRPr="00957AEC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3DFD6" w14:textId="77777777" w:rsidR="00964D56" w:rsidRPr="00957AEC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30</w:t>
            </w:r>
          </w:p>
        </w:tc>
      </w:tr>
      <w:tr w:rsidR="00964D56" w:rsidRPr="00957AEC" w14:paraId="520039CD" w14:textId="77777777" w:rsidTr="006E6BAC"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FFF8902" w14:textId="77777777" w:rsidR="00964D56" w:rsidRPr="00957AEC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937F022" w14:textId="77777777" w:rsidR="00964D56" w:rsidRPr="00957AEC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2044376" w14:textId="77777777" w:rsidR="00964D56" w:rsidRPr="00957AEC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89CCA0E" w14:textId="77777777" w:rsidR="00964D56" w:rsidRPr="00957AEC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55</w:t>
            </w:r>
          </w:p>
        </w:tc>
      </w:tr>
    </w:tbl>
    <w:p w14:paraId="6DB64895" w14:textId="77777777" w:rsidR="00964D56" w:rsidRPr="006E6BAC" w:rsidRDefault="006E6BAC" w:rsidP="006E6BAC">
      <w:pPr>
        <w:pStyle w:val="SingleTxtG"/>
        <w:tabs>
          <w:tab w:val="left" w:pos="2450"/>
        </w:tabs>
        <w:spacing w:before="60"/>
        <w:ind w:left="2268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</w:r>
      <w:r w:rsidR="00964D56" w:rsidRPr="006E6BAC">
        <w:rPr>
          <w:b/>
          <w:bCs/>
          <w:sz w:val="18"/>
          <w:szCs w:val="18"/>
        </w:rPr>
        <w:t>Все значения в км/ч с допуском +0/</w:t>
      </w:r>
      <w:r w:rsidR="00CF1F30">
        <w:rPr>
          <w:b/>
          <w:bCs/>
          <w:sz w:val="18"/>
          <w:szCs w:val="18"/>
        </w:rPr>
        <w:t>–</w:t>
      </w:r>
      <w:r w:rsidR="00964D56" w:rsidRPr="006E6BAC">
        <w:rPr>
          <w:b/>
          <w:bCs/>
          <w:sz w:val="18"/>
          <w:szCs w:val="18"/>
        </w:rPr>
        <w:t>2 км/ч</w:t>
      </w:r>
      <w:r w:rsidR="00BB0187">
        <w:rPr>
          <w:b/>
          <w:bCs/>
          <w:sz w:val="18"/>
          <w:szCs w:val="18"/>
        </w:rPr>
        <w:t>.</w:t>
      </w:r>
    </w:p>
    <w:p w14:paraId="050B778A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ab/>
        <w:t>Функциональный этап...».</w:t>
      </w:r>
    </w:p>
    <w:p w14:paraId="23F5A2E8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bookmarkStart w:id="30" w:name="_Hlk44003327"/>
      <w:r>
        <w:rPr>
          <w:i/>
          <w:iCs/>
        </w:rPr>
        <w:t>Пункты 6.6–6.6.1</w:t>
      </w:r>
      <w:r>
        <w:t xml:space="preserve"> изменить следующим образом (включая добавление двух таблиц): </w:t>
      </w:r>
    </w:p>
    <w:p w14:paraId="2177537C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 xml:space="preserve">«6.6 </w:t>
      </w:r>
      <w:r>
        <w:tab/>
        <w:t>Испытание на предупреждение и включение в случае объекта</w:t>
      </w:r>
      <w:r w:rsidR="00CF1F30">
        <w:t xml:space="preserve"> — </w:t>
      </w:r>
      <w:r>
        <w:t>пешехода</w:t>
      </w:r>
    </w:p>
    <w:p w14:paraId="79CA6E2C" w14:textId="77777777" w:rsidR="00964D56" w:rsidRDefault="00964D56" w:rsidP="00964D56">
      <w:pPr>
        <w:pStyle w:val="SingleTxtG"/>
        <w:ind w:left="2268" w:hanging="1134"/>
      </w:pPr>
      <w:bookmarkStart w:id="31" w:name="_Hlk529972445"/>
      <w:r>
        <w:t>6.6.1</w:t>
      </w:r>
      <w:r>
        <w:tab/>
        <w:t>Данное транспортное средство...</w:t>
      </w:r>
      <w:bookmarkEnd w:id="30"/>
      <w:bookmarkEnd w:id="31"/>
    </w:p>
    <w:p w14:paraId="65F17BAD" w14:textId="77777777" w:rsidR="00964D56" w:rsidRPr="00201D1C" w:rsidRDefault="00964D56" w:rsidP="00964D56">
      <w:pPr>
        <w:pStyle w:val="SingleTxtG"/>
        <w:ind w:left="2268" w:hanging="1134"/>
        <w:rPr>
          <w:rFonts w:asciiTheme="majorBidi" w:hAnsiTheme="majorBidi"/>
        </w:rPr>
      </w:pPr>
      <w:r>
        <w:tab/>
        <w:t xml:space="preserve">Испытания проводятся на транспортном средстве, движущемся со скоростью </w:t>
      </w:r>
      <w:r>
        <w:rPr>
          <w:strike/>
        </w:rPr>
        <w:t>20 км/ч, 30 км/ч и 60 км/ч (с допуском +0/–2 км/ч)</w:t>
      </w:r>
      <w:r>
        <w:rPr>
          <w:b/>
          <w:bCs/>
        </w:rPr>
        <w:t>, указанной в приведенных ниже таблицах соответственно для транспортных средств категорий M</w:t>
      </w:r>
      <w:r>
        <w:rPr>
          <w:b/>
          <w:bCs/>
          <w:vertAlign w:val="subscript"/>
        </w:rPr>
        <w:t>1</w:t>
      </w:r>
      <w:r>
        <w:rPr>
          <w:b/>
          <w:bCs/>
        </w:rPr>
        <w:t xml:space="preserve"> и N</w:t>
      </w:r>
      <w:r>
        <w:rPr>
          <w:b/>
          <w:bCs/>
          <w:vertAlign w:val="subscript"/>
        </w:rPr>
        <w:t>1</w:t>
      </w:r>
      <w:r>
        <w:t>. Техническая служба может испытывать любые другие значения скорости, перечисленные в таблицах, приведенных в пункте 5.2.2.4, в пределах предписанного диапазона скоростей, определенного в пункте 5.2.2.3.</w:t>
      </w:r>
      <w:bookmarkStart w:id="32" w:name="_Hlk44003380"/>
      <w:bookmarkEnd w:id="32"/>
    </w:p>
    <w:p w14:paraId="7C22990D" w14:textId="77777777" w:rsidR="00964D56" w:rsidRPr="00201D1C" w:rsidRDefault="00964D56" w:rsidP="006E6BAC">
      <w:pPr>
        <w:pStyle w:val="SingleTxtG"/>
        <w:ind w:left="2268"/>
        <w:jc w:val="left"/>
        <w:rPr>
          <w:rFonts w:asciiTheme="majorBidi" w:eastAsia="MS Mincho" w:hAnsiTheme="majorBidi"/>
          <w:b/>
        </w:rPr>
      </w:pPr>
      <w:r>
        <w:rPr>
          <w:b/>
          <w:bCs/>
        </w:rPr>
        <w:t>Испытательная скорость данного транспортного средства для</w:t>
      </w:r>
      <w:r w:rsidR="006E6BAC">
        <w:rPr>
          <w:b/>
          <w:bCs/>
        </w:rPr>
        <w:t> </w:t>
      </w:r>
      <w:r>
        <w:rPr>
          <w:b/>
          <w:bCs/>
        </w:rPr>
        <w:t>транспортных средств категории М</w:t>
      </w:r>
      <w:r>
        <w:rPr>
          <w:b/>
          <w:bCs/>
          <w:vertAlign w:val="subscript"/>
        </w:rPr>
        <w:t>1</w:t>
      </w:r>
      <w:r>
        <w:rPr>
          <w:b/>
          <w:bCs/>
        </w:rPr>
        <w:t xml:space="preserve"> в сценарии столкновения с</w:t>
      </w:r>
      <w:r w:rsidR="006E6BAC">
        <w:rPr>
          <w:b/>
          <w:bCs/>
        </w:rPr>
        <w:t> </w:t>
      </w:r>
      <w:r>
        <w:rPr>
          <w:b/>
          <w:bCs/>
        </w:rPr>
        <w:t>объектом-пешеходом</w:t>
      </w:r>
    </w:p>
    <w:tbl>
      <w:tblPr>
        <w:tblW w:w="623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260"/>
      </w:tblGrid>
      <w:tr w:rsidR="00964D56" w:rsidRPr="00693F24" w14:paraId="0394A77D" w14:textId="77777777" w:rsidTr="006E6BAC">
        <w:trPr>
          <w:trHeight w:val="2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6567591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bCs/>
                <w:i/>
                <w:iCs/>
                <w:strike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Максимальная масса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DE9209B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bCs/>
                <w:i/>
                <w:iCs/>
                <w:strike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Масса в снаряженном состоянии</w:t>
            </w:r>
          </w:p>
        </w:tc>
      </w:tr>
      <w:tr w:rsidR="00964D56" w:rsidRPr="00693F24" w14:paraId="2AC37E14" w14:textId="77777777" w:rsidTr="006E6BAC">
        <w:tc>
          <w:tcPr>
            <w:tcW w:w="297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A1D54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42530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20</w:t>
            </w:r>
          </w:p>
        </w:tc>
      </w:tr>
      <w:tr w:rsidR="00964D56" w:rsidRPr="00693F24" w14:paraId="76C2A5DA" w14:textId="77777777" w:rsidTr="006E6BA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87E5D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478FF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30</w:t>
            </w:r>
          </w:p>
        </w:tc>
      </w:tr>
      <w:tr w:rsidR="00964D56" w:rsidRPr="00693F24" w14:paraId="5CBBBEC1" w14:textId="77777777" w:rsidTr="006E6BAC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24618685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C726C90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60</w:t>
            </w:r>
          </w:p>
        </w:tc>
      </w:tr>
    </w:tbl>
    <w:p w14:paraId="2991E847" w14:textId="77777777" w:rsidR="00964D56" w:rsidRPr="006E6BAC" w:rsidRDefault="006E6BAC" w:rsidP="006E6BAC">
      <w:pPr>
        <w:pStyle w:val="SingleTxtG"/>
        <w:tabs>
          <w:tab w:val="left" w:pos="2450"/>
        </w:tabs>
        <w:spacing w:before="60"/>
        <w:ind w:left="2268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</w:r>
      <w:r w:rsidR="00964D56" w:rsidRPr="006E6BAC">
        <w:rPr>
          <w:b/>
          <w:bCs/>
          <w:sz w:val="18"/>
          <w:szCs w:val="18"/>
        </w:rPr>
        <w:t>Все значения в км/ч с допуском +0/</w:t>
      </w:r>
      <w:r w:rsidR="00CF1F30">
        <w:rPr>
          <w:b/>
          <w:bCs/>
          <w:sz w:val="18"/>
          <w:szCs w:val="18"/>
        </w:rPr>
        <w:t>–</w:t>
      </w:r>
      <w:r w:rsidR="00964D56" w:rsidRPr="006E6BAC">
        <w:rPr>
          <w:b/>
          <w:bCs/>
          <w:sz w:val="18"/>
          <w:szCs w:val="18"/>
        </w:rPr>
        <w:t>2 км/ч</w:t>
      </w:r>
      <w:r w:rsidR="00BB0187">
        <w:rPr>
          <w:b/>
          <w:bCs/>
          <w:sz w:val="18"/>
          <w:szCs w:val="18"/>
        </w:rPr>
        <w:t>.</w:t>
      </w:r>
    </w:p>
    <w:p w14:paraId="5D88B06D" w14:textId="77777777" w:rsidR="00964D56" w:rsidRPr="00201D1C" w:rsidRDefault="00964D56" w:rsidP="006E6BAC">
      <w:pPr>
        <w:pStyle w:val="SingleTxtG"/>
        <w:ind w:left="2268"/>
        <w:jc w:val="left"/>
        <w:rPr>
          <w:rFonts w:asciiTheme="majorBidi" w:eastAsia="MS Mincho" w:hAnsiTheme="majorBidi"/>
          <w:b/>
        </w:rPr>
      </w:pPr>
      <w:r>
        <w:rPr>
          <w:b/>
          <w:bCs/>
        </w:rPr>
        <w:t>Испытательная скорость данного транспортного средства для</w:t>
      </w:r>
      <w:r w:rsidR="006E6BAC">
        <w:rPr>
          <w:b/>
          <w:bCs/>
        </w:rPr>
        <w:t> </w:t>
      </w:r>
      <w:r>
        <w:rPr>
          <w:b/>
          <w:bCs/>
        </w:rPr>
        <w:t>транспортных средств категории N</w:t>
      </w:r>
      <w:r>
        <w:rPr>
          <w:b/>
          <w:bCs/>
          <w:vertAlign w:val="subscript"/>
        </w:rPr>
        <w:t>1</w:t>
      </w:r>
      <w:r>
        <w:rPr>
          <w:b/>
          <w:bCs/>
        </w:rPr>
        <w:t xml:space="preserve"> в сценарии столкновения с</w:t>
      </w:r>
      <w:r w:rsidR="006E6BAC">
        <w:rPr>
          <w:b/>
          <w:bCs/>
        </w:rPr>
        <w:t> </w:t>
      </w:r>
      <w:r>
        <w:rPr>
          <w:b/>
          <w:bCs/>
        </w:rPr>
        <w:t>объектом-пешеходом</w:t>
      </w:r>
    </w:p>
    <w:tbl>
      <w:tblPr>
        <w:tblW w:w="6237" w:type="dxa"/>
        <w:tblInd w:w="2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700"/>
        <w:gridCol w:w="1560"/>
      </w:tblGrid>
      <w:tr w:rsidR="00964D56" w:rsidRPr="00693F24" w14:paraId="5B68FE61" w14:textId="77777777" w:rsidTr="006E6BAC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  <w:hideMark/>
          </w:tcPr>
          <w:p w14:paraId="5FE52E1F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Максимальная масса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76274402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bCs/>
                <w:i/>
                <w:iCs/>
                <w:strike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Масса в снаряженном состоянии</w:t>
            </w:r>
          </w:p>
        </w:tc>
      </w:tr>
      <w:tr w:rsidR="00964D56" w:rsidRPr="00693F24" w14:paraId="13108DE5" w14:textId="77777777" w:rsidTr="006E6BAC">
        <w:trPr>
          <w:trHeight w:val="265"/>
        </w:trPr>
        <w:tc>
          <w:tcPr>
            <w:tcW w:w="1418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F3C09A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α &gt;</w:t>
            </w:r>
            <w:r w:rsidR="006E6BAC" w:rsidRPr="00CF1F30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F1F30">
              <w:rPr>
                <w:b/>
                <w:bCs/>
                <w:i/>
                <w:iCs/>
                <w:sz w:val="16"/>
                <w:szCs w:val="16"/>
              </w:rPr>
              <w:t>1,3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330CD54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α ≤</w:t>
            </w:r>
            <w:r w:rsidR="006E6BAC" w:rsidRPr="00CF1F30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F1F30">
              <w:rPr>
                <w:b/>
                <w:bCs/>
                <w:i/>
                <w:iCs/>
                <w:sz w:val="16"/>
                <w:szCs w:val="16"/>
              </w:rPr>
              <w:t>1,3</w:t>
            </w:r>
          </w:p>
        </w:tc>
        <w:tc>
          <w:tcPr>
            <w:tcW w:w="170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41F340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α &gt;</w:t>
            </w:r>
            <w:r w:rsidR="006E6BAC" w:rsidRPr="00CF1F30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F1F30">
              <w:rPr>
                <w:b/>
                <w:bCs/>
                <w:i/>
                <w:iCs/>
                <w:sz w:val="16"/>
                <w:szCs w:val="16"/>
              </w:rPr>
              <w:t>1,3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1D88AA" w14:textId="77777777" w:rsidR="00964D56" w:rsidRPr="00CF1F30" w:rsidRDefault="00964D56" w:rsidP="006E6BAC">
            <w:pPr>
              <w:widowControl w:val="0"/>
              <w:suppressAutoHyphens w:val="0"/>
              <w:spacing w:before="40" w:after="40"/>
              <w:jc w:val="center"/>
              <w:rPr>
                <w:b/>
                <w:i/>
                <w:iCs/>
                <w:kern w:val="2"/>
                <w:sz w:val="16"/>
                <w:szCs w:val="16"/>
              </w:rPr>
            </w:pPr>
            <w:r w:rsidRPr="00CF1F30">
              <w:rPr>
                <w:b/>
                <w:bCs/>
                <w:i/>
                <w:iCs/>
                <w:sz w:val="16"/>
                <w:szCs w:val="16"/>
              </w:rPr>
              <w:t>α ≤</w:t>
            </w:r>
            <w:r w:rsidR="006E6BAC" w:rsidRPr="00CF1F30"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CF1F30">
              <w:rPr>
                <w:b/>
                <w:bCs/>
                <w:i/>
                <w:iCs/>
                <w:sz w:val="16"/>
                <w:szCs w:val="16"/>
              </w:rPr>
              <w:t>1,3</w:t>
            </w:r>
          </w:p>
        </w:tc>
      </w:tr>
      <w:tr w:rsidR="00964D56" w:rsidRPr="00693F24" w14:paraId="1336FA9D" w14:textId="77777777" w:rsidTr="006E6BAC"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03D24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7BB2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51FA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9B664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20</w:t>
            </w:r>
          </w:p>
        </w:tc>
      </w:tr>
      <w:tr w:rsidR="00964D56" w:rsidRPr="00693F24" w14:paraId="35200EC5" w14:textId="77777777" w:rsidTr="006E6BA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91C2C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943C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нет данных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89E2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74C89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25</w:t>
            </w:r>
          </w:p>
        </w:tc>
      </w:tr>
      <w:tr w:rsidR="00964D56" w:rsidRPr="00693F24" w14:paraId="49BA2800" w14:textId="77777777" w:rsidTr="006E6BAC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29E35DBB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28F9153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8C6CE15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DDCC68E" w14:textId="77777777" w:rsidR="00964D56" w:rsidRPr="00693F24" w:rsidRDefault="00964D56" w:rsidP="006E6BAC">
            <w:pPr>
              <w:spacing w:before="40" w:after="40"/>
              <w:jc w:val="center"/>
              <w:rPr>
                <w:rFonts w:asciiTheme="majorBidi" w:hAnsiTheme="majorBidi"/>
                <w:b/>
                <w:kern w:val="2"/>
              </w:rPr>
            </w:pPr>
            <w:r>
              <w:rPr>
                <w:b/>
                <w:bCs/>
              </w:rPr>
              <w:t>60</w:t>
            </w:r>
          </w:p>
        </w:tc>
      </w:tr>
    </w:tbl>
    <w:p w14:paraId="059D6FEE" w14:textId="77777777" w:rsidR="00964D56" w:rsidRPr="006E6BAC" w:rsidRDefault="006E6BAC" w:rsidP="006E6BAC">
      <w:pPr>
        <w:pStyle w:val="SingleTxtG"/>
        <w:tabs>
          <w:tab w:val="left" w:pos="2450"/>
        </w:tabs>
        <w:spacing w:before="60"/>
        <w:ind w:left="2268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ab/>
      </w:r>
      <w:r w:rsidR="00964D56" w:rsidRPr="006E6BAC">
        <w:rPr>
          <w:b/>
          <w:bCs/>
          <w:sz w:val="18"/>
          <w:szCs w:val="18"/>
        </w:rPr>
        <w:t>Все значения в км/ч с допуском +0/</w:t>
      </w:r>
      <w:r w:rsidR="00CF1F30">
        <w:rPr>
          <w:b/>
          <w:bCs/>
          <w:sz w:val="18"/>
          <w:szCs w:val="18"/>
        </w:rPr>
        <w:t>–</w:t>
      </w:r>
      <w:r w:rsidR="00964D56" w:rsidRPr="006E6BAC">
        <w:rPr>
          <w:b/>
          <w:bCs/>
          <w:sz w:val="18"/>
          <w:szCs w:val="18"/>
        </w:rPr>
        <w:t>2 км/ч</w:t>
      </w:r>
      <w:r w:rsidR="00BB0187">
        <w:rPr>
          <w:b/>
          <w:bCs/>
          <w:sz w:val="18"/>
          <w:szCs w:val="18"/>
        </w:rPr>
        <w:t>.</w:t>
      </w:r>
    </w:p>
    <w:p w14:paraId="03DBAE78" w14:textId="77777777" w:rsidR="00964D56" w:rsidRPr="00201D1C" w:rsidRDefault="00964D56" w:rsidP="00964D56">
      <w:pPr>
        <w:pStyle w:val="SingleTxtG"/>
        <w:ind w:left="2268" w:hanging="20"/>
        <w:rPr>
          <w:rFonts w:asciiTheme="majorBidi" w:hAnsiTheme="majorBidi"/>
        </w:rPr>
      </w:pPr>
      <w:r>
        <w:t>С момента начала...».</w:t>
      </w:r>
    </w:p>
    <w:p w14:paraId="1DC0DD21" w14:textId="77777777" w:rsidR="00964D56" w:rsidRPr="00201D1C" w:rsidRDefault="00964D56" w:rsidP="00853C71">
      <w:pPr>
        <w:pStyle w:val="SingleTxtG"/>
        <w:ind w:hanging="20"/>
        <w:rPr>
          <w:rFonts w:asciiTheme="majorBidi" w:hAnsiTheme="majorBidi"/>
          <w:i/>
          <w:iCs/>
        </w:rPr>
      </w:pPr>
      <w:bookmarkStart w:id="33" w:name="_Hlk44082796"/>
      <w:bookmarkStart w:id="34" w:name="_Hlk44003493"/>
      <w:r>
        <w:rPr>
          <w:i/>
          <w:iCs/>
        </w:rPr>
        <w:t>Приложение 3</w:t>
      </w:r>
      <w:r>
        <w:t xml:space="preserve"> </w:t>
      </w:r>
    </w:p>
    <w:p w14:paraId="0AF002EC" w14:textId="77777777" w:rsidR="00964D56" w:rsidRPr="00201D1C" w:rsidRDefault="00964D56" w:rsidP="00853C71">
      <w:pPr>
        <w:pStyle w:val="SingleTxtG"/>
        <w:ind w:hanging="20"/>
        <w:rPr>
          <w:rFonts w:asciiTheme="majorBidi" w:hAnsiTheme="majorBidi"/>
          <w:i/>
          <w:iCs/>
        </w:rPr>
      </w:pPr>
      <w:r>
        <w:rPr>
          <w:i/>
          <w:iCs/>
        </w:rPr>
        <w:t>Добавление 2</w:t>
      </w:r>
    </w:p>
    <w:p w14:paraId="34ACD999" w14:textId="77777777" w:rsidR="00964D56" w:rsidRPr="00201D1C" w:rsidRDefault="00964D56" w:rsidP="00853C71">
      <w:pPr>
        <w:pStyle w:val="SingleTxtG"/>
        <w:ind w:hanging="20"/>
        <w:rPr>
          <w:rFonts w:asciiTheme="majorBidi" w:hAnsiTheme="majorBidi"/>
        </w:rPr>
      </w:pPr>
      <w:r>
        <w:rPr>
          <w:i/>
          <w:iCs/>
        </w:rPr>
        <w:t>Пункты 1–3</w:t>
      </w:r>
      <w:r>
        <w:t xml:space="preserve"> исключить.</w:t>
      </w:r>
    </w:p>
    <w:p w14:paraId="66248F75" w14:textId="77777777" w:rsidR="00964D56" w:rsidRPr="00201D1C" w:rsidRDefault="00964D56" w:rsidP="00853C71">
      <w:pPr>
        <w:pStyle w:val="SingleTxtG"/>
        <w:ind w:hanging="20"/>
        <w:rPr>
          <w:rFonts w:asciiTheme="majorBidi" w:hAnsiTheme="majorBidi"/>
        </w:rPr>
      </w:pPr>
      <w:r>
        <w:rPr>
          <w:i/>
          <w:iCs/>
        </w:rPr>
        <w:t>Включить новый вступительный пункт</w:t>
      </w:r>
      <w:r>
        <w:t xml:space="preserve"> следующего содержания:</w:t>
      </w:r>
    </w:p>
    <w:p w14:paraId="23A06348" w14:textId="77777777" w:rsidR="00964D56" w:rsidRPr="00201D1C" w:rsidRDefault="00964D56" w:rsidP="00964D56">
      <w:pPr>
        <w:pStyle w:val="SingleTxtG"/>
        <w:ind w:left="2268" w:hanging="20"/>
        <w:rPr>
          <w:rFonts w:asciiTheme="majorBidi" w:hAnsiTheme="majorBidi"/>
        </w:rPr>
      </w:pPr>
      <w:r>
        <w:t xml:space="preserve">«Для оценки </w:t>
      </w:r>
      <w:r w:rsidRPr="00C80F5B">
        <w:rPr>
          <w:color w:val="333333"/>
          <w:shd w:val="clear" w:color="auto" w:fill="FFFFFF"/>
        </w:rPr>
        <w:t>стратегий системы</w:t>
      </w:r>
      <w:r>
        <w:rPr>
          <w:color w:val="333333"/>
          <w:shd w:val="clear" w:color="auto" w:fill="FFFFFF"/>
        </w:rPr>
        <w:t>,</w:t>
      </w:r>
      <w:r w:rsidRPr="00444B57">
        <w:t xml:space="preserve"> </w:t>
      </w:r>
      <w:r>
        <w:t>реализованных с целью сведения к минимуму ложного реагирования, используются</w:t>
      </w:r>
      <w:r w:rsidRPr="00B17D29">
        <w:t xml:space="preserve"> </w:t>
      </w:r>
      <w:r>
        <w:t xml:space="preserve">приведенные ниже сценарии. Для каждого типа сценария изготовитель транспортного средства разъясняет основные стратегии, применяемые для обеспечения безопасности. </w:t>
      </w:r>
    </w:p>
    <w:p w14:paraId="5B0D8A96" w14:textId="77777777" w:rsidR="00964D56" w:rsidRPr="00201D1C" w:rsidRDefault="00964D56" w:rsidP="00964D56">
      <w:pPr>
        <w:pStyle w:val="SingleTxtG"/>
        <w:ind w:left="2268" w:hanging="20"/>
        <w:rPr>
          <w:rFonts w:asciiTheme="majorBidi" w:hAnsiTheme="majorBidi"/>
        </w:rPr>
      </w:pPr>
      <w:r>
        <w:t>Изготовитель представляет доказательства (например, результаты имитационного моделирования, данные реальных испытаний, данные об испытаниях на треке) поведения системы в</w:t>
      </w:r>
      <w:r w:rsidRPr="004F6581">
        <w:t xml:space="preserve"> </w:t>
      </w:r>
      <w:r>
        <w:t>сценариях описанных типов. Параметры, описанные в подпункте 2 каждого сценария, используются в качестве руководящих указаний в том случае, если техническая служба сочтет необходимой демонстрацию того или иного сценария.».</w:t>
      </w:r>
    </w:p>
    <w:p w14:paraId="318A76A2" w14:textId="77777777" w:rsidR="00964D56" w:rsidRPr="00201D1C" w:rsidRDefault="00964D56" w:rsidP="00853C71">
      <w:pPr>
        <w:pStyle w:val="SingleTxtG"/>
        <w:rPr>
          <w:rFonts w:asciiTheme="majorBidi" w:hAnsiTheme="majorBidi"/>
        </w:rPr>
      </w:pPr>
      <w:r>
        <w:rPr>
          <w:i/>
          <w:iCs/>
        </w:rPr>
        <w:t xml:space="preserve">Включить новые сценарии 1–4 </w:t>
      </w:r>
      <w:r>
        <w:t>следующего содержания:</w:t>
      </w:r>
    </w:p>
    <w:p w14:paraId="27F5EC09" w14:textId="77777777" w:rsidR="00964D56" w:rsidRPr="005E057C" w:rsidRDefault="00964D56" w:rsidP="00964D56">
      <w:pPr>
        <w:pStyle w:val="H1G"/>
      </w:pPr>
      <w:r>
        <w:rPr>
          <w:bCs/>
        </w:rPr>
        <w:tab/>
      </w:r>
      <w:r>
        <w:rPr>
          <w:bCs/>
        </w:rPr>
        <w:tab/>
      </w:r>
      <w:r w:rsidRPr="00993476">
        <w:rPr>
          <w:b w:val="0"/>
        </w:rPr>
        <w:t>«</w:t>
      </w:r>
      <w:r>
        <w:rPr>
          <w:bCs/>
        </w:rPr>
        <w:t>Сценарий 1</w:t>
      </w:r>
    </w:p>
    <w:p w14:paraId="206CDE2D" w14:textId="77777777" w:rsidR="00964D56" w:rsidRPr="005E057C" w:rsidRDefault="00964D56" w:rsidP="00044AD8">
      <w:pPr>
        <w:pStyle w:val="H1G"/>
        <w:ind w:left="2268"/>
      </w:pPr>
      <w:r>
        <w:tab/>
      </w:r>
      <w:r w:rsidR="00044AD8">
        <w:tab/>
      </w:r>
      <w:r>
        <w:rPr>
          <w:bCs/>
        </w:rPr>
        <w:t>Поворот налево или поворот направо на перекрестке</w:t>
      </w:r>
    </w:p>
    <w:p w14:paraId="0B943413" w14:textId="77777777" w:rsidR="00964D56" w:rsidRPr="003C3D92" w:rsidRDefault="00964D56" w:rsidP="00964D56">
      <w:pPr>
        <w:pStyle w:val="SingleTxtG"/>
        <w:ind w:left="2268" w:right="1133" w:hanging="1134"/>
        <w:rPr>
          <w:b/>
          <w:bCs/>
        </w:rPr>
      </w:pPr>
      <w:r w:rsidRPr="003C3D92">
        <w:rPr>
          <w:b/>
          <w:bCs/>
        </w:rPr>
        <w:t xml:space="preserve">1.1 </w:t>
      </w:r>
      <w:r w:rsidRPr="003C3D92">
        <w:rPr>
          <w:b/>
          <w:bCs/>
        </w:rPr>
        <w:tab/>
        <w:t>В этом сценарии данное транспортное средство поворачивает налево или направо перед встречным транспортным средством, которое остановилось для выполнения поворота налево или направо на перекрестке.</w:t>
      </w:r>
    </w:p>
    <w:p w14:paraId="4F9E7A91" w14:textId="77777777" w:rsidR="00964D56" w:rsidRPr="003C3D92" w:rsidRDefault="00964D56" w:rsidP="006E6BAC">
      <w:pPr>
        <w:pStyle w:val="SingleTxtG"/>
        <w:pageBreakBefore/>
        <w:ind w:left="2268" w:right="1133" w:hanging="1134"/>
        <w:rPr>
          <w:b/>
          <w:bCs/>
        </w:rPr>
      </w:pPr>
      <w:r w:rsidRPr="003C3D92">
        <w:rPr>
          <w:b/>
          <w:bCs/>
        </w:rPr>
        <w:t xml:space="preserve">1.2 </w:t>
      </w:r>
      <w:r w:rsidRPr="003C3D92">
        <w:rPr>
          <w:b/>
          <w:bCs/>
        </w:rPr>
        <w:tab/>
        <w:t>Пример подробного сценария:</w:t>
      </w:r>
    </w:p>
    <w:p w14:paraId="0DD0F953" w14:textId="77777777" w:rsidR="00964D56" w:rsidRPr="00EC64DB" w:rsidRDefault="00964D56" w:rsidP="00964D56">
      <w:pPr>
        <w:pStyle w:val="SingleTxtG"/>
        <w:ind w:left="2268" w:right="1133"/>
        <w:rPr>
          <w:b/>
          <w:bCs/>
        </w:rPr>
      </w:pPr>
      <w:r>
        <w:rPr>
          <w:b/>
          <w:bCs/>
        </w:rPr>
        <w:t>Данное транспортное средство движется со скоростью 30 км/ч (с</w:t>
      </w:r>
      <w:r w:rsidR="006E6BAC">
        <w:rPr>
          <w:b/>
          <w:bCs/>
        </w:rPr>
        <w:t> </w:t>
      </w:r>
      <w:r>
        <w:rPr>
          <w:b/>
          <w:bCs/>
        </w:rPr>
        <w:t>допуском +0/</w:t>
      </w:r>
      <w:r w:rsidR="00044AD8">
        <w:rPr>
          <w:b/>
          <w:bCs/>
        </w:rPr>
        <w:t>–</w:t>
      </w:r>
      <w:r>
        <w:rPr>
          <w:b/>
          <w:bCs/>
        </w:rPr>
        <w:t xml:space="preserve">2 км/ч) в направлении перекрестка и замедляется путем торможения до скорости не менее 16 км/ч в точке, где данное транспортное средство начинает выруливать влево/вправо, </w:t>
      </w:r>
      <w:r w:rsidR="006E6BAC">
        <w:rPr>
          <w:b/>
          <w:bCs/>
        </w:rPr>
        <w:br/>
      </w:r>
      <w:r>
        <w:rPr>
          <w:b/>
          <w:bCs/>
        </w:rPr>
        <w:t>а время до столкновения (ВДС) со встречным транспортным средством составляет не более 2,8 секунды.</w:t>
      </w:r>
      <w:r>
        <w:t xml:space="preserve"> </w:t>
      </w:r>
      <w:r>
        <w:rPr>
          <w:b/>
          <w:bCs/>
        </w:rPr>
        <w:t xml:space="preserve">Когда данное транспортное средство выполняет поворот налево или направо </w:t>
      </w:r>
      <w:r w:rsidR="006E6BAC">
        <w:rPr>
          <w:b/>
          <w:bCs/>
        </w:rPr>
        <w:br/>
      </w:r>
      <w:r>
        <w:rPr>
          <w:b/>
          <w:bCs/>
        </w:rPr>
        <w:t xml:space="preserve">на перекрестке, скорость снижается до не менее 10 км/ч, а затем </w:t>
      </w:r>
      <w:r w:rsidR="006E6BAC">
        <w:rPr>
          <w:b/>
          <w:bCs/>
        </w:rPr>
        <w:br/>
      </w:r>
      <w:r>
        <w:rPr>
          <w:b/>
          <w:bCs/>
        </w:rPr>
        <w:t>оно движется с постоянной скоростью.</w:t>
      </w:r>
      <w:r>
        <w:t xml:space="preserve"> </w:t>
      </w:r>
      <w:r>
        <w:rPr>
          <w:b/>
          <w:bCs/>
        </w:rPr>
        <w:t xml:space="preserve">ВДС со встречным транспортным средством составляет не более 1,7 секунды в момент, когда </w:t>
      </w:r>
      <w:bookmarkStart w:id="35" w:name="_Hlk46433621"/>
      <w:r>
        <w:rPr>
          <w:b/>
          <w:bCs/>
        </w:rPr>
        <w:t>коэффициент перекрытия м</w:t>
      </w:r>
      <w:bookmarkEnd w:id="35"/>
      <w:r>
        <w:rPr>
          <w:b/>
          <w:bCs/>
        </w:rPr>
        <w:t>ежду данным транспортным средством и встречным транспортным средством становится равным 0</w:t>
      </w:r>
      <w:r w:rsidR="006E6BAC">
        <w:rPr>
          <w:b/>
          <w:bCs/>
        </w:rPr>
        <w:t> </w:t>
      </w:r>
      <w:r>
        <w:rPr>
          <w:b/>
          <w:bCs/>
        </w:rPr>
        <w:t>%.</w:t>
      </w:r>
    </w:p>
    <w:p w14:paraId="24F9A72B" w14:textId="77777777" w:rsidR="00964D56" w:rsidRPr="005E057C" w:rsidRDefault="00964D56" w:rsidP="006E6BAC">
      <w:pPr>
        <w:pStyle w:val="SingleTxtG"/>
        <w:tabs>
          <w:tab w:val="left" w:pos="3119"/>
        </w:tabs>
        <w:ind w:left="2268" w:right="238"/>
        <w:rPr>
          <w:b/>
        </w:rPr>
      </w:pPr>
      <w:r>
        <w:rPr>
          <w:b/>
          <w:bCs/>
        </w:rPr>
        <w:t xml:space="preserve">Рис. 1: </w:t>
      </w:r>
      <w:r w:rsidR="006E6BAC">
        <w:rPr>
          <w:b/>
          <w:bCs/>
        </w:rPr>
        <w:tab/>
      </w:r>
      <w:r>
        <w:rPr>
          <w:b/>
          <w:bCs/>
        </w:rPr>
        <w:t>Поворот налево или поворот направо на перекрестке</w:t>
      </w:r>
    </w:p>
    <w:p w14:paraId="188ED113" w14:textId="77777777" w:rsidR="00964D56" w:rsidRPr="005E057C" w:rsidRDefault="00964D56" w:rsidP="00044AD8">
      <w:pPr>
        <w:pStyle w:val="SingleTxtG"/>
        <w:spacing w:after="240"/>
        <w:ind w:left="2835" w:right="238" w:hanging="567"/>
        <w:rPr>
          <w:b/>
        </w:rPr>
      </w:pPr>
      <w:r>
        <w:rPr>
          <w:b/>
          <w:bCs/>
        </w:rPr>
        <w:t>A)</w:t>
      </w:r>
      <w:r>
        <w:tab/>
      </w:r>
      <w:r>
        <w:rPr>
          <w:b/>
          <w:bCs/>
        </w:rPr>
        <w:t>Движение по правой стороне дороги</w:t>
      </w:r>
    </w:p>
    <w:p w14:paraId="39F77F13" w14:textId="77777777" w:rsidR="00964D56" w:rsidRPr="0046210E" w:rsidRDefault="00964D56" w:rsidP="00964D56">
      <w:pPr>
        <w:pStyle w:val="SingleTxtG"/>
        <w:ind w:left="2268" w:right="238"/>
        <w:rPr>
          <w:b/>
        </w:rPr>
      </w:pPr>
      <w:r w:rsidRPr="0046210E">
        <w:rPr>
          <w:noProof/>
          <w:lang w:val="en-US" w:eastAsia="ja-JP"/>
        </w:rPr>
        <w:drawing>
          <wp:inline distT="0" distB="0" distL="0" distR="0" wp14:anchorId="013D9C5D" wp14:editId="33A43BC8">
            <wp:extent cx="3921125" cy="1550670"/>
            <wp:effectExtent l="0" t="0" r="317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2C614" w14:textId="77777777" w:rsidR="00964D56" w:rsidRPr="005E057C" w:rsidRDefault="00964D56" w:rsidP="00044AD8">
      <w:pPr>
        <w:pStyle w:val="SingleTxtG"/>
        <w:spacing w:before="360" w:after="240"/>
        <w:ind w:left="2835" w:right="238" w:hanging="567"/>
        <w:rPr>
          <w:b/>
        </w:rPr>
      </w:pPr>
      <w:r>
        <w:rPr>
          <w:b/>
          <w:bCs/>
        </w:rPr>
        <w:t>B)</w:t>
      </w:r>
      <w:r>
        <w:tab/>
      </w:r>
      <w:r>
        <w:rPr>
          <w:b/>
          <w:bCs/>
        </w:rPr>
        <w:t>Движение по левой стороне дороги</w:t>
      </w:r>
    </w:p>
    <w:p w14:paraId="3F05E6BA" w14:textId="77777777" w:rsidR="00964D56" w:rsidRPr="0046210E" w:rsidRDefault="00964D56" w:rsidP="00964D56">
      <w:pPr>
        <w:pStyle w:val="SingleTxtG"/>
        <w:ind w:left="2268" w:right="238"/>
        <w:rPr>
          <w:b/>
        </w:rPr>
      </w:pPr>
      <w:r w:rsidRPr="0046210E">
        <w:rPr>
          <w:b/>
          <w:noProof/>
          <w:lang w:val="en-US" w:eastAsia="ja-JP"/>
        </w:rPr>
        <w:drawing>
          <wp:inline distT="0" distB="0" distL="0" distR="0" wp14:anchorId="3E9630A3" wp14:editId="22D4BF69">
            <wp:extent cx="3906520" cy="15506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131E7" w14:textId="77777777" w:rsidR="00964D56" w:rsidRPr="005E057C" w:rsidRDefault="00964D56" w:rsidP="00964D56">
      <w:pPr>
        <w:pStyle w:val="H1G"/>
      </w:pPr>
      <w:r>
        <w:tab/>
      </w:r>
      <w:r>
        <w:tab/>
      </w:r>
      <w:r>
        <w:rPr>
          <w:bCs/>
        </w:rPr>
        <w:t>Сценарий 2</w:t>
      </w:r>
    </w:p>
    <w:p w14:paraId="71945DEE" w14:textId="77777777" w:rsidR="00964D56" w:rsidRPr="005E057C" w:rsidRDefault="00964D56" w:rsidP="00044AD8">
      <w:pPr>
        <w:pStyle w:val="H1G"/>
        <w:ind w:left="2268"/>
      </w:pPr>
      <w:r>
        <w:tab/>
      </w:r>
      <w:r>
        <w:tab/>
      </w:r>
      <w:r>
        <w:rPr>
          <w:bCs/>
        </w:rPr>
        <w:t>Поворот впереди идущего транспортного средства</w:t>
      </w:r>
      <w:r w:rsidRPr="0049154A">
        <w:rPr>
          <w:bCs/>
        </w:rPr>
        <w:t xml:space="preserve"> </w:t>
      </w:r>
      <w:r>
        <w:rPr>
          <w:bCs/>
        </w:rPr>
        <w:t>направо или</w:t>
      </w:r>
      <w:r w:rsidR="001E3644">
        <w:rPr>
          <w:bCs/>
        </w:rPr>
        <w:t> </w:t>
      </w:r>
      <w:r>
        <w:rPr>
          <w:bCs/>
        </w:rPr>
        <w:t xml:space="preserve">налево </w:t>
      </w:r>
    </w:p>
    <w:p w14:paraId="63E46CB1" w14:textId="77777777" w:rsidR="00964D56" w:rsidRPr="003C3D92" w:rsidRDefault="00964D56" w:rsidP="00964D56">
      <w:pPr>
        <w:pStyle w:val="SingleTxtG"/>
        <w:spacing w:line="240" w:lineRule="auto"/>
        <w:ind w:left="2268" w:hanging="1134"/>
        <w:rPr>
          <w:b/>
          <w:bCs/>
        </w:rPr>
      </w:pPr>
      <w:r w:rsidRPr="003C3D92">
        <w:rPr>
          <w:b/>
          <w:bCs/>
        </w:rPr>
        <w:t xml:space="preserve">2.1 </w:t>
      </w:r>
      <w:r w:rsidRPr="003C3D92">
        <w:rPr>
          <w:b/>
          <w:bCs/>
        </w:rPr>
        <w:tab/>
        <w:t xml:space="preserve">В этом сценарии данное транспортное средство следует за впереди идущим транспортным средством. Затем впереди идущее транспортное средство поворачивает на повороте направо или налево, а данное транспортное средство движется по прямой. </w:t>
      </w:r>
    </w:p>
    <w:p w14:paraId="4D2ABE9B" w14:textId="77777777" w:rsidR="00964D56" w:rsidRPr="003C3D92" w:rsidRDefault="00964D56" w:rsidP="00964D56">
      <w:pPr>
        <w:pStyle w:val="SingleTxtG"/>
        <w:spacing w:line="240" w:lineRule="auto"/>
        <w:ind w:left="2268" w:hanging="1134"/>
        <w:rPr>
          <w:b/>
          <w:bCs/>
        </w:rPr>
      </w:pPr>
      <w:r w:rsidRPr="003C3D92">
        <w:rPr>
          <w:b/>
          <w:bCs/>
        </w:rPr>
        <w:t xml:space="preserve">2.2 </w:t>
      </w:r>
      <w:r w:rsidRPr="003C3D92">
        <w:rPr>
          <w:b/>
          <w:bCs/>
        </w:rPr>
        <w:tab/>
        <w:t>Пример подробного сценария:</w:t>
      </w:r>
    </w:p>
    <w:p w14:paraId="7BDF2742" w14:textId="77777777" w:rsidR="00964D56" w:rsidRPr="005E057C" w:rsidRDefault="00964D56" w:rsidP="00964D56">
      <w:pPr>
        <w:pStyle w:val="SingleTxtG"/>
        <w:spacing w:line="240" w:lineRule="auto"/>
        <w:ind w:left="2268"/>
        <w:rPr>
          <w:b/>
        </w:rPr>
      </w:pPr>
      <w:r>
        <w:rPr>
          <w:b/>
          <w:bCs/>
        </w:rPr>
        <w:t>Как впереди идущее транспортное средство, так и данное транспортное средство движутся со скоростью 40 км/ч (с допуском +0/</w:t>
      </w:r>
      <w:r w:rsidR="00044AD8">
        <w:rPr>
          <w:b/>
          <w:bCs/>
        </w:rPr>
        <w:t>–</w:t>
      </w:r>
      <w:r>
        <w:rPr>
          <w:b/>
          <w:bCs/>
        </w:rPr>
        <w:t>2 км/ч) по прямой дороге.</w:t>
      </w:r>
      <w:r>
        <w:t xml:space="preserve"> </w:t>
      </w:r>
      <w:r>
        <w:rPr>
          <w:b/>
          <w:bCs/>
        </w:rPr>
        <w:t>Впереди идущее транспортное средство замедляется путем торможения до скорости 10 км/ч (с</w:t>
      </w:r>
      <w:r w:rsidR="00044AD8">
        <w:rPr>
          <w:b/>
          <w:bCs/>
        </w:rPr>
        <w:t> </w:t>
      </w:r>
      <w:r>
        <w:rPr>
          <w:b/>
          <w:bCs/>
        </w:rPr>
        <w:t>допуском +0/</w:t>
      </w:r>
      <w:r w:rsidR="00044AD8">
        <w:rPr>
          <w:b/>
          <w:bCs/>
        </w:rPr>
        <w:t>–</w:t>
      </w:r>
      <w:r>
        <w:rPr>
          <w:b/>
          <w:bCs/>
        </w:rPr>
        <w:t>2 км/ч), чтобы повернуть на повороте направо или налево, а</w:t>
      </w:r>
      <w:r w:rsidR="001E3644">
        <w:rPr>
          <w:b/>
          <w:bCs/>
        </w:rPr>
        <w:t> </w:t>
      </w:r>
      <w:r>
        <w:rPr>
          <w:b/>
          <w:bCs/>
        </w:rPr>
        <w:t>данное транспортное средство также замедляется путем торможения для соблюдения соответствующей дистанции до впереди идущего транспортного средства.</w:t>
      </w:r>
      <w:r>
        <w:t xml:space="preserve"> </w:t>
      </w:r>
      <w:r>
        <w:rPr>
          <w:b/>
          <w:bCs/>
        </w:rPr>
        <w:t xml:space="preserve">Когда впереди идущее транспортное средство начинает выполнять поворот направо или налево, скорость движения данного транспортного средства составляет не менее 26 км/ч, а ВДС с впереди идущим транспортным средством </w:t>
      </w:r>
      <w:r w:rsidR="001E3644">
        <w:rPr>
          <w:b/>
          <w:bCs/>
        </w:rPr>
        <w:t>—</w:t>
      </w:r>
      <w:r>
        <w:rPr>
          <w:b/>
          <w:bCs/>
        </w:rPr>
        <w:t xml:space="preserve"> не более 4,7 секунды.</w:t>
      </w:r>
      <w:r>
        <w:t xml:space="preserve"> </w:t>
      </w:r>
      <w:r>
        <w:rPr>
          <w:b/>
          <w:bCs/>
        </w:rPr>
        <w:t>После этого данное транспортное средство замедляется до скорости не менее 20 км/ч, а затем движется с постоянной скоростью.</w:t>
      </w:r>
      <w:r>
        <w:t xml:space="preserve"> </w:t>
      </w:r>
      <w:r>
        <w:rPr>
          <w:b/>
          <w:bCs/>
        </w:rPr>
        <w:t xml:space="preserve">ВДС с впереди идущим транспортным средством составляет не более 2,5 секунды в момент, когда </w:t>
      </w:r>
      <w:bookmarkStart w:id="36" w:name="_Hlk46952378"/>
      <w:r>
        <w:rPr>
          <w:b/>
          <w:bCs/>
        </w:rPr>
        <w:t>коэффициент перекрытия между данным транспортным средством и впереди идущим транспортным средством становится равным</w:t>
      </w:r>
      <w:r w:rsidR="001E3644">
        <w:rPr>
          <w:b/>
          <w:bCs/>
        </w:rPr>
        <w:t> </w:t>
      </w:r>
      <w:r>
        <w:rPr>
          <w:b/>
          <w:bCs/>
        </w:rPr>
        <w:t>0</w:t>
      </w:r>
      <w:r w:rsidR="001E3644">
        <w:rPr>
          <w:b/>
          <w:bCs/>
        </w:rPr>
        <w:t> </w:t>
      </w:r>
      <w:r>
        <w:rPr>
          <w:b/>
          <w:bCs/>
        </w:rPr>
        <w:t>%.</w:t>
      </w:r>
      <w:bookmarkEnd w:id="36"/>
      <w:r>
        <w:t xml:space="preserve"> </w:t>
      </w:r>
    </w:p>
    <w:p w14:paraId="3AF1FED8" w14:textId="77777777" w:rsidR="00964D56" w:rsidRPr="005E057C" w:rsidRDefault="00964D56" w:rsidP="00044AD8">
      <w:pPr>
        <w:pStyle w:val="SingleTxtG"/>
        <w:tabs>
          <w:tab w:val="left" w:pos="3119"/>
        </w:tabs>
        <w:ind w:leftChars="1134" w:left="3115" w:right="1133" w:hangingChars="422" w:hanging="847"/>
        <w:jc w:val="left"/>
        <w:rPr>
          <w:b/>
        </w:rPr>
      </w:pPr>
      <w:r>
        <w:rPr>
          <w:b/>
          <w:bCs/>
        </w:rPr>
        <w:t xml:space="preserve">Рис. 2: </w:t>
      </w:r>
      <w:r w:rsidR="001E3644">
        <w:rPr>
          <w:b/>
          <w:bCs/>
        </w:rPr>
        <w:tab/>
      </w:r>
      <w:r>
        <w:rPr>
          <w:b/>
          <w:bCs/>
        </w:rPr>
        <w:t>Поворот впереди идущего транспортного средства направо или налево</w:t>
      </w:r>
    </w:p>
    <w:p w14:paraId="70CA85A6" w14:textId="77777777" w:rsidR="00964D56" w:rsidRPr="005E057C" w:rsidRDefault="00964D56" w:rsidP="00044AD8">
      <w:pPr>
        <w:pStyle w:val="SingleTxtG"/>
        <w:ind w:left="2835" w:right="238" w:hanging="567"/>
        <w:rPr>
          <w:b/>
        </w:rPr>
      </w:pPr>
      <w:r>
        <w:rPr>
          <w:b/>
          <w:bCs/>
        </w:rPr>
        <w:t>A)</w:t>
      </w:r>
      <w:r>
        <w:tab/>
      </w:r>
      <w:r>
        <w:rPr>
          <w:b/>
          <w:bCs/>
        </w:rPr>
        <w:t>Движение по правой стороне дороги</w:t>
      </w:r>
    </w:p>
    <w:p w14:paraId="247621B3" w14:textId="77777777" w:rsidR="00964D56" w:rsidRPr="0046210E" w:rsidRDefault="00964D56" w:rsidP="00964D56">
      <w:pPr>
        <w:pStyle w:val="SingleTxtG"/>
        <w:spacing w:before="240"/>
        <w:ind w:left="2268" w:right="238"/>
        <w:rPr>
          <w:b/>
          <w:strike/>
        </w:rPr>
      </w:pPr>
      <w:r w:rsidRPr="0046210E">
        <w:rPr>
          <w:noProof/>
          <w:lang w:val="en-US" w:eastAsia="ja-JP"/>
        </w:rPr>
        <w:drawing>
          <wp:inline distT="0" distB="0" distL="0" distR="0" wp14:anchorId="56BFE760" wp14:editId="1B1C2B9D">
            <wp:extent cx="3913505" cy="182118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952F" w14:textId="77777777" w:rsidR="00964D56" w:rsidRPr="005E057C" w:rsidRDefault="00964D56" w:rsidP="00044AD8">
      <w:pPr>
        <w:pStyle w:val="SingleTxtG"/>
        <w:ind w:left="2835" w:right="238" w:hanging="567"/>
        <w:rPr>
          <w:b/>
        </w:rPr>
      </w:pPr>
      <w:r>
        <w:rPr>
          <w:b/>
          <w:bCs/>
        </w:rPr>
        <w:t>B)</w:t>
      </w:r>
      <w:r>
        <w:tab/>
      </w:r>
      <w:r>
        <w:rPr>
          <w:b/>
          <w:bCs/>
        </w:rPr>
        <w:t>Движение по левой стороне дороги</w:t>
      </w:r>
    </w:p>
    <w:p w14:paraId="4F231F03" w14:textId="77777777" w:rsidR="00964D56" w:rsidRPr="0046210E" w:rsidRDefault="00964D56" w:rsidP="00964D56">
      <w:pPr>
        <w:pStyle w:val="SingleTxtG"/>
        <w:spacing w:before="240"/>
        <w:ind w:left="2268" w:right="238"/>
        <w:rPr>
          <w:b/>
          <w:strike/>
        </w:rPr>
      </w:pPr>
      <w:r w:rsidRPr="0046210E">
        <w:rPr>
          <w:noProof/>
          <w:lang w:val="en-US" w:eastAsia="ja-JP"/>
        </w:rPr>
        <w:drawing>
          <wp:inline distT="0" distB="0" distL="0" distR="0" wp14:anchorId="22C1E26E" wp14:editId="031858E0">
            <wp:extent cx="3942715" cy="1851025"/>
            <wp:effectExtent l="0" t="0" r="63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A85C" w14:textId="77777777" w:rsidR="00964D56" w:rsidRPr="005E057C" w:rsidRDefault="00964D56" w:rsidP="00964D56">
      <w:pPr>
        <w:pStyle w:val="H1G"/>
      </w:pPr>
      <w:r>
        <w:tab/>
      </w:r>
      <w:r>
        <w:tab/>
      </w:r>
      <w:r>
        <w:rPr>
          <w:bCs/>
        </w:rPr>
        <w:t>Сценарий 3</w:t>
      </w:r>
    </w:p>
    <w:p w14:paraId="1D6C84FA" w14:textId="77777777" w:rsidR="00964D56" w:rsidRPr="005E057C" w:rsidRDefault="00964D56" w:rsidP="00044AD8">
      <w:pPr>
        <w:pStyle w:val="H1G"/>
        <w:ind w:left="2268" w:hanging="2268"/>
      </w:pPr>
      <w:r>
        <w:tab/>
      </w:r>
      <w:r>
        <w:tab/>
      </w:r>
      <w:r>
        <w:rPr>
          <w:bCs/>
        </w:rPr>
        <w:t>Криволинейная дорога с трубчатым ограждением и</w:t>
      </w:r>
      <w:r w:rsidR="00044AD8">
        <w:rPr>
          <w:bCs/>
        </w:rPr>
        <w:t> </w:t>
      </w:r>
      <w:r>
        <w:rPr>
          <w:bCs/>
        </w:rPr>
        <w:t>неподвижным объектом</w:t>
      </w:r>
    </w:p>
    <w:p w14:paraId="67361D18" w14:textId="77777777" w:rsidR="00964D56" w:rsidRPr="003C3D92" w:rsidRDefault="00964D56" w:rsidP="00964D56">
      <w:pPr>
        <w:pStyle w:val="SingleTxtG"/>
        <w:snapToGrid w:val="0"/>
        <w:spacing w:line="240" w:lineRule="auto"/>
        <w:ind w:left="2268" w:hanging="1134"/>
        <w:rPr>
          <w:b/>
          <w:bCs/>
        </w:rPr>
      </w:pPr>
      <w:r w:rsidRPr="003C3D92">
        <w:rPr>
          <w:b/>
          <w:bCs/>
        </w:rPr>
        <w:t xml:space="preserve">3.1 </w:t>
      </w:r>
      <w:r w:rsidRPr="003C3D92">
        <w:rPr>
          <w:b/>
          <w:bCs/>
        </w:rPr>
        <w:tab/>
        <w:t>В этом сценарии данное транспортное средство движется по дороге с кривой малого радиуса, с внешней стороны которой установлено трубчатое ограждение, а неподвижное транспортное средство (категории</w:t>
      </w:r>
      <w:r w:rsidR="001E3644" w:rsidRPr="003C3D92">
        <w:rPr>
          <w:b/>
          <w:bCs/>
        </w:rPr>
        <w:t> </w:t>
      </w:r>
      <w:r w:rsidRPr="003C3D92">
        <w:rPr>
          <w:b/>
          <w:bCs/>
        </w:rPr>
        <w:t>M</w:t>
      </w:r>
      <w:r w:rsidRPr="003C3D92">
        <w:rPr>
          <w:b/>
          <w:bCs/>
          <w:vertAlign w:val="subscript"/>
        </w:rPr>
        <w:t>1</w:t>
      </w:r>
      <w:r w:rsidRPr="003C3D92">
        <w:rPr>
          <w:b/>
          <w:bCs/>
        </w:rPr>
        <w:t>), неподвижный объект</w:t>
      </w:r>
      <w:r w:rsidR="001E3644" w:rsidRPr="003C3D92">
        <w:rPr>
          <w:b/>
          <w:bCs/>
        </w:rPr>
        <w:t xml:space="preserve"> — </w:t>
      </w:r>
      <w:r w:rsidRPr="003C3D92">
        <w:rPr>
          <w:b/>
          <w:bCs/>
        </w:rPr>
        <w:t>пешеход или неподвижный объект</w:t>
      </w:r>
      <w:r w:rsidR="001E3644" w:rsidRPr="003C3D92">
        <w:rPr>
          <w:b/>
          <w:bCs/>
        </w:rPr>
        <w:t xml:space="preserve"> — </w:t>
      </w:r>
      <w:r w:rsidRPr="003C3D92">
        <w:rPr>
          <w:b/>
          <w:bCs/>
        </w:rPr>
        <w:t>велосипед располагается непосредственно за трубчатым ограждением на продолжении центральной оси полосы движения.</w:t>
      </w:r>
    </w:p>
    <w:p w14:paraId="22071D5A" w14:textId="77777777" w:rsidR="00964D56" w:rsidRPr="003C3D92" w:rsidRDefault="00964D56" w:rsidP="001E3644">
      <w:pPr>
        <w:pStyle w:val="SingleTxtG"/>
        <w:pageBreakBefore/>
        <w:snapToGrid w:val="0"/>
        <w:spacing w:line="240" w:lineRule="auto"/>
        <w:ind w:left="2268" w:hanging="1134"/>
        <w:rPr>
          <w:b/>
          <w:bCs/>
        </w:rPr>
      </w:pPr>
      <w:r w:rsidRPr="003C3D92">
        <w:rPr>
          <w:b/>
          <w:bCs/>
        </w:rPr>
        <w:t xml:space="preserve">3.2 </w:t>
      </w:r>
      <w:r w:rsidRPr="003C3D92">
        <w:rPr>
          <w:b/>
          <w:bCs/>
        </w:rPr>
        <w:tab/>
        <w:t>Пример подробного сценария:</w:t>
      </w:r>
    </w:p>
    <w:p w14:paraId="05FDD44D" w14:textId="77777777" w:rsidR="00964D56" w:rsidRPr="00405AFC" w:rsidRDefault="00964D56" w:rsidP="00964D56">
      <w:pPr>
        <w:pStyle w:val="SingleTxtG"/>
        <w:snapToGrid w:val="0"/>
        <w:spacing w:line="240" w:lineRule="auto"/>
        <w:ind w:left="2268" w:hanging="28"/>
        <w:rPr>
          <w:b/>
        </w:rPr>
      </w:pPr>
      <w:r>
        <w:rPr>
          <w:b/>
          <w:bCs/>
        </w:rPr>
        <w:t>Данное транспортное средство движется со скоростью 30 км/ч (с</w:t>
      </w:r>
      <w:r w:rsidR="001E3644">
        <w:rPr>
          <w:b/>
          <w:bCs/>
        </w:rPr>
        <w:t> </w:t>
      </w:r>
      <w:r>
        <w:rPr>
          <w:b/>
          <w:bCs/>
        </w:rPr>
        <w:t>допуском +0/</w:t>
      </w:r>
      <w:r w:rsidR="00044AD8">
        <w:rPr>
          <w:b/>
          <w:bCs/>
        </w:rPr>
        <w:t>–</w:t>
      </w:r>
      <w:r>
        <w:rPr>
          <w:b/>
          <w:bCs/>
        </w:rPr>
        <w:t>2 км/ч) в направлении кривого участка, радиус которого на внешней стороне дороги составляет не более 25 м, и замедляется путем торможения до скорости не менее 22 км/ч в точке входа в кривую.</w:t>
      </w:r>
      <w:r>
        <w:t xml:space="preserve"> </w:t>
      </w:r>
      <w:r>
        <w:rPr>
          <w:b/>
          <w:bCs/>
        </w:rPr>
        <w:t>ВДС с неподвижным объектом составляет не более 1,6 секунды, когда данное транспортное средство начинает двигаться по кривой.</w:t>
      </w:r>
      <w:r>
        <w:t xml:space="preserve"> </w:t>
      </w:r>
      <w:r>
        <w:rPr>
          <w:b/>
          <w:bCs/>
        </w:rPr>
        <w:t>На кривой данное транспортное средство движется по внешней полосе, а не по центру дороги.</w:t>
      </w:r>
      <w:r>
        <w:t xml:space="preserve"> </w:t>
      </w:r>
      <w:r w:rsidRPr="00942253">
        <w:rPr>
          <w:b/>
          <w:bCs/>
        </w:rPr>
        <w:t>Затем</w:t>
      </w:r>
      <w:r>
        <w:rPr>
          <w:b/>
          <w:bCs/>
        </w:rPr>
        <w:t xml:space="preserve"> данное транспортное средство продолжает двигаться по кривой с постоянной скоростью не менее 21 км/ч. ВДС с неподвижным объектом составляет не более 1,1 секунды в момент, когда </w:t>
      </w:r>
      <w:bookmarkStart w:id="37" w:name="_Hlk46952668"/>
      <w:r>
        <w:rPr>
          <w:b/>
          <w:bCs/>
        </w:rPr>
        <w:t>коэффициент перекрытия между данным транспортным средством и неподвижным транспортным средством становится равным 0</w:t>
      </w:r>
      <w:r w:rsidR="001E3644">
        <w:rPr>
          <w:b/>
          <w:bCs/>
        </w:rPr>
        <w:t> </w:t>
      </w:r>
      <w:r>
        <w:rPr>
          <w:b/>
          <w:bCs/>
        </w:rPr>
        <w:t xml:space="preserve">% или когда коэффициент смещения между данным транспортным средством и центром неподвижного объекта-пешехода или неподвижного объекта-велосипеда становится равным </w:t>
      </w:r>
      <w:r w:rsidR="001E3644">
        <w:rPr>
          <w:b/>
          <w:bCs/>
        </w:rPr>
        <w:t>–</w:t>
      </w:r>
      <w:r>
        <w:rPr>
          <w:b/>
          <w:bCs/>
        </w:rPr>
        <w:t>100</w:t>
      </w:r>
      <w:r w:rsidR="001E3644">
        <w:rPr>
          <w:b/>
          <w:bCs/>
        </w:rPr>
        <w:t> </w:t>
      </w:r>
      <w:r>
        <w:rPr>
          <w:b/>
          <w:bCs/>
        </w:rPr>
        <w:t>%.</w:t>
      </w:r>
      <w:r>
        <w:t xml:space="preserve"> </w:t>
      </w:r>
      <w:bookmarkEnd w:id="37"/>
    </w:p>
    <w:p w14:paraId="75C62FD6" w14:textId="77777777" w:rsidR="00964D56" w:rsidRPr="005E057C" w:rsidRDefault="00964D56" w:rsidP="00044AD8">
      <w:pPr>
        <w:pStyle w:val="SingleTxtG"/>
        <w:spacing w:before="240"/>
        <w:ind w:leftChars="1134" w:left="2268" w:right="1133"/>
        <w:rPr>
          <w:b/>
        </w:rPr>
      </w:pPr>
      <w:r>
        <w:rPr>
          <w:b/>
          <w:bCs/>
        </w:rPr>
        <w:t>Примечание: коэффициент смещения между данным транспортным средством и неподвижным объектом рассчитывается по нижеследующей формуле.</w:t>
      </w:r>
    </w:p>
    <w:p w14:paraId="4F2628D7" w14:textId="77777777" w:rsidR="00964D56" w:rsidRPr="000F6588" w:rsidRDefault="00964D56" w:rsidP="00964D56">
      <w:pPr>
        <w:pStyle w:val="SingleTxtG"/>
        <w:spacing w:before="240"/>
        <w:ind w:leftChars="1134" w:left="2268" w:right="238"/>
        <w:rPr>
          <w:b/>
        </w:rPr>
      </w:pPr>
      <w:r>
        <w:rPr>
          <w:b/>
          <w:bCs/>
        </w:rPr>
        <w:t>R</w:t>
      </w:r>
      <w:r>
        <w:rPr>
          <w:b/>
          <w:bCs/>
          <w:vertAlign w:val="subscript"/>
          <w:lang w:val="en-US"/>
        </w:rPr>
        <w:t>offset</w:t>
      </w:r>
      <w:r>
        <w:rPr>
          <w:b/>
          <w:bCs/>
        </w:rPr>
        <w:t>= L</w:t>
      </w:r>
      <w:r>
        <w:rPr>
          <w:b/>
          <w:bCs/>
          <w:vertAlign w:val="subscript"/>
          <w:lang w:val="en-US"/>
        </w:rPr>
        <w:t>offset</w:t>
      </w:r>
      <w:r>
        <w:rPr>
          <w:b/>
          <w:bCs/>
        </w:rPr>
        <w:t xml:space="preserve"> / (0,5*W</w:t>
      </w:r>
      <w:r>
        <w:rPr>
          <w:b/>
          <w:bCs/>
          <w:vertAlign w:val="subscript"/>
          <w:lang w:val="en-US"/>
        </w:rPr>
        <w:t>vehicle</w:t>
      </w:r>
      <w:r>
        <w:rPr>
          <w:b/>
          <w:bCs/>
        </w:rPr>
        <w:t>) * 100</w:t>
      </w:r>
      <w:r>
        <w:t xml:space="preserve"> </w:t>
      </w:r>
    </w:p>
    <w:p w14:paraId="05F9A2F1" w14:textId="77777777" w:rsidR="00964D56" w:rsidRPr="00405AFC" w:rsidRDefault="00964D56" w:rsidP="00964D56">
      <w:pPr>
        <w:pStyle w:val="SingleTxtG"/>
        <w:spacing w:before="240"/>
        <w:ind w:leftChars="1134" w:left="2268" w:right="238"/>
        <w:rPr>
          <w:b/>
        </w:rPr>
      </w:pPr>
      <w:r>
        <w:rPr>
          <w:b/>
          <w:bCs/>
        </w:rPr>
        <w:t>R</w:t>
      </w:r>
      <w:r>
        <w:rPr>
          <w:b/>
          <w:bCs/>
          <w:vertAlign w:val="subscript"/>
          <w:lang w:val="en-US"/>
        </w:rPr>
        <w:t>offset</w:t>
      </w:r>
      <w:r>
        <w:rPr>
          <w:b/>
          <w:bCs/>
        </w:rPr>
        <w:t>: коэффициент смещения [%]</w:t>
      </w:r>
    </w:p>
    <w:p w14:paraId="54EC9B11" w14:textId="77777777" w:rsidR="00964D56" w:rsidRPr="00405AFC" w:rsidRDefault="00964D56" w:rsidP="00044AD8">
      <w:pPr>
        <w:pStyle w:val="SingleTxtG"/>
        <w:spacing w:before="240"/>
        <w:ind w:leftChars="1134" w:left="2268" w:right="1133"/>
        <w:rPr>
          <w:b/>
        </w:rPr>
      </w:pPr>
      <w:r>
        <w:rPr>
          <w:b/>
          <w:bCs/>
        </w:rPr>
        <w:t>L</w:t>
      </w:r>
      <w:r>
        <w:rPr>
          <w:b/>
          <w:bCs/>
          <w:vertAlign w:val="subscript"/>
          <w:lang w:val="en-US"/>
        </w:rPr>
        <w:t>offset</w:t>
      </w:r>
      <w:r>
        <w:rPr>
          <w:b/>
          <w:bCs/>
        </w:rPr>
        <w:t>: величина смещения между центром данного транспортного средства и центром неподвижного объекта; направление смещения в сторону сиденья водителя определяется как плюс (+) [м].</w:t>
      </w:r>
    </w:p>
    <w:p w14:paraId="1405B8C4" w14:textId="77777777" w:rsidR="00964D56" w:rsidRPr="00405AFC" w:rsidRDefault="00964D56" w:rsidP="00964D56">
      <w:pPr>
        <w:pStyle w:val="SingleTxtG"/>
        <w:spacing w:before="240"/>
        <w:ind w:leftChars="1134" w:left="2268" w:right="1372"/>
        <w:rPr>
          <w:b/>
        </w:rPr>
      </w:pPr>
      <w:r>
        <w:rPr>
          <w:b/>
          <w:bCs/>
        </w:rPr>
        <w:t>W</w:t>
      </w:r>
      <w:r>
        <w:rPr>
          <w:b/>
          <w:bCs/>
          <w:vertAlign w:val="subscript"/>
          <w:lang w:val="en-US"/>
        </w:rPr>
        <w:t>vehicle</w:t>
      </w:r>
      <w:r>
        <w:rPr>
          <w:b/>
          <w:bCs/>
        </w:rPr>
        <w:t>: ширина данного транспортного средства [м]</w:t>
      </w:r>
    </w:p>
    <w:p w14:paraId="3A8DE5A9" w14:textId="77777777" w:rsidR="00964D56" w:rsidRPr="005E057C" w:rsidRDefault="00964D56" w:rsidP="001E3644">
      <w:pPr>
        <w:pStyle w:val="SingleTxtG"/>
        <w:spacing w:before="240"/>
        <w:ind w:leftChars="1134" w:left="3260" w:right="1372" w:hangingChars="494" w:hanging="992"/>
        <w:jc w:val="left"/>
        <w:rPr>
          <w:b/>
        </w:rPr>
      </w:pPr>
      <w:r>
        <w:rPr>
          <w:b/>
          <w:bCs/>
        </w:rPr>
        <w:t xml:space="preserve">Рис. 3: </w:t>
      </w:r>
      <w:r w:rsidR="001E3644">
        <w:rPr>
          <w:b/>
          <w:bCs/>
        </w:rPr>
        <w:tab/>
      </w:r>
      <w:r>
        <w:rPr>
          <w:b/>
          <w:bCs/>
        </w:rPr>
        <w:t xml:space="preserve">Криволинейная дорога с </w:t>
      </w:r>
      <w:r w:rsidRPr="003D20EF">
        <w:rPr>
          <w:b/>
        </w:rPr>
        <w:t xml:space="preserve">трубчатым ограждением </w:t>
      </w:r>
      <w:r>
        <w:rPr>
          <w:b/>
          <w:bCs/>
        </w:rPr>
        <w:t>и</w:t>
      </w:r>
      <w:r w:rsidR="001E3644">
        <w:rPr>
          <w:b/>
          <w:bCs/>
        </w:rPr>
        <w:t> </w:t>
      </w:r>
      <w:r>
        <w:rPr>
          <w:b/>
          <w:bCs/>
        </w:rPr>
        <w:t>неподвижным объектом</w:t>
      </w:r>
    </w:p>
    <w:p w14:paraId="70B04F8C" w14:textId="77777777" w:rsidR="00964D56" w:rsidRPr="005E057C" w:rsidRDefault="00964D56" w:rsidP="00853C71">
      <w:pPr>
        <w:pStyle w:val="SingleTxtG"/>
        <w:ind w:left="2835" w:right="238" w:hanging="567"/>
        <w:rPr>
          <w:b/>
        </w:rPr>
      </w:pPr>
      <w:r>
        <w:rPr>
          <w:b/>
          <w:bCs/>
        </w:rPr>
        <w:t>A)</w:t>
      </w:r>
      <w:r>
        <w:tab/>
      </w:r>
      <w:r>
        <w:rPr>
          <w:b/>
          <w:bCs/>
        </w:rPr>
        <w:t>Движение по правой стороне дороги</w:t>
      </w:r>
    </w:p>
    <w:p w14:paraId="36E88ED1" w14:textId="77777777" w:rsidR="00964D56" w:rsidRPr="0046210E" w:rsidRDefault="00964D56" w:rsidP="00964D56">
      <w:pPr>
        <w:pStyle w:val="SingleTxtG"/>
        <w:spacing w:before="240"/>
        <w:ind w:leftChars="943" w:left="2712" w:right="1372" w:hangingChars="413" w:hanging="826"/>
        <w:rPr>
          <w:b/>
          <w:lang w:eastAsia="ja-JP"/>
        </w:rPr>
      </w:pPr>
      <w:r w:rsidRPr="0046210E">
        <w:rPr>
          <w:noProof/>
          <w:lang w:val="en-US" w:eastAsia="ja-JP"/>
        </w:rPr>
        <w:drawing>
          <wp:inline distT="0" distB="0" distL="0" distR="0" wp14:anchorId="581644B8" wp14:editId="69571B4A">
            <wp:extent cx="3884295" cy="2011680"/>
            <wp:effectExtent l="0" t="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9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BC391" w14:textId="77777777" w:rsidR="00964D56" w:rsidRPr="005E057C" w:rsidRDefault="00964D56" w:rsidP="00853C71">
      <w:pPr>
        <w:pStyle w:val="SingleTxtG"/>
        <w:keepNext/>
        <w:ind w:left="2835" w:right="238" w:hanging="567"/>
        <w:rPr>
          <w:b/>
        </w:rPr>
      </w:pPr>
      <w:r>
        <w:rPr>
          <w:b/>
          <w:bCs/>
        </w:rPr>
        <w:t>B)</w:t>
      </w:r>
      <w:r>
        <w:tab/>
      </w:r>
      <w:r>
        <w:rPr>
          <w:b/>
          <w:bCs/>
        </w:rPr>
        <w:t>Движение по левой стороне дороги</w:t>
      </w:r>
    </w:p>
    <w:p w14:paraId="484A4AC5" w14:textId="77777777" w:rsidR="00964D56" w:rsidRPr="0046210E" w:rsidRDefault="00964D56" w:rsidP="00964D56">
      <w:pPr>
        <w:pStyle w:val="SingleTxtG"/>
        <w:spacing w:before="240"/>
        <w:ind w:leftChars="943" w:left="2712" w:right="1372" w:hangingChars="413" w:hanging="826"/>
        <w:rPr>
          <w:b/>
          <w:lang w:eastAsia="ja-JP"/>
        </w:rPr>
      </w:pPr>
      <w:r w:rsidRPr="0046210E">
        <w:rPr>
          <w:noProof/>
          <w:lang w:val="en-US" w:eastAsia="ja-JP"/>
        </w:rPr>
        <w:drawing>
          <wp:inline distT="0" distB="0" distL="0" distR="0" wp14:anchorId="4DBECB8F" wp14:editId="2B941972">
            <wp:extent cx="3657600" cy="2202180"/>
            <wp:effectExtent l="0" t="0" r="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35123" w14:textId="77777777" w:rsidR="00964D56" w:rsidRPr="005E057C" w:rsidRDefault="00964D56" w:rsidP="00964D56">
      <w:pPr>
        <w:pStyle w:val="H1G"/>
      </w:pPr>
      <w:r>
        <w:rPr>
          <w:bCs/>
        </w:rPr>
        <w:tab/>
      </w:r>
      <w:r>
        <w:rPr>
          <w:bCs/>
        </w:rPr>
        <w:tab/>
        <w:t>Сценарий 4</w:t>
      </w:r>
    </w:p>
    <w:p w14:paraId="16ECA94C" w14:textId="77777777" w:rsidR="00964D56" w:rsidRPr="005E057C" w:rsidRDefault="00964D56" w:rsidP="00853C71">
      <w:pPr>
        <w:pStyle w:val="H1G"/>
        <w:ind w:left="2268"/>
      </w:pPr>
      <w:r>
        <w:tab/>
      </w:r>
      <w:r>
        <w:tab/>
      </w:r>
      <w:r>
        <w:rPr>
          <w:bCs/>
        </w:rPr>
        <w:t>Смена полосы движения в связи с производством дорожных работ</w:t>
      </w:r>
    </w:p>
    <w:p w14:paraId="10278C93" w14:textId="77777777" w:rsidR="00964D56" w:rsidRPr="003C3D92" w:rsidRDefault="00964D56" w:rsidP="00964D56">
      <w:pPr>
        <w:pStyle w:val="SingleTxtG"/>
        <w:spacing w:line="240" w:lineRule="auto"/>
        <w:ind w:left="2268" w:hanging="1134"/>
        <w:rPr>
          <w:b/>
          <w:bCs/>
        </w:rPr>
      </w:pPr>
      <w:r w:rsidRPr="003C3D92">
        <w:rPr>
          <w:b/>
          <w:bCs/>
        </w:rPr>
        <w:t xml:space="preserve">4.1 </w:t>
      </w:r>
      <w:r w:rsidRPr="003C3D92">
        <w:rPr>
          <w:b/>
          <w:bCs/>
        </w:rPr>
        <w:tab/>
        <w:t xml:space="preserve">В этом сценарии данное транспортное средство выполняет смену полосы движения перед щитом, который расположен в центре полосы движения и информирует водителя о сужении проезжей части. </w:t>
      </w:r>
    </w:p>
    <w:p w14:paraId="58488D36" w14:textId="77777777" w:rsidR="00964D56" w:rsidRPr="003C3D92" w:rsidRDefault="00964D56" w:rsidP="00964D56">
      <w:pPr>
        <w:pStyle w:val="SingleTxtG"/>
        <w:spacing w:line="240" w:lineRule="auto"/>
        <w:ind w:left="2268" w:hanging="1134"/>
        <w:rPr>
          <w:b/>
          <w:bCs/>
        </w:rPr>
      </w:pPr>
      <w:r w:rsidRPr="003C3D92">
        <w:rPr>
          <w:b/>
          <w:bCs/>
        </w:rPr>
        <w:t xml:space="preserve">4.2 </w:t>
      </w:r>
      <w:r w:rsidRPr="003C3D92">
        <w:rPr>
          <w:b/>
          <w:bCs/>
        </w:rPr>
        <w:tab/>
        <w:t>Пример подробного сценария:</w:t>
      </w:r>
    </w:p>
    <w:p w14:paraId="725E3817" w14:textId="77777777" w:rsidR="00964D56" w:rsidRPr="005E057C" w:rsidRDefault="00964D56" w:rsidP="00964D56">
      <w:pPr>
        <w:pStyle w:val="SingleTxtG"/>
        <w:spacing w:line="240" w:lineRule="auto"/>
        <w:ind w:left="2268"/>
        <w:rPr>
          <w:b/>
        </w:rPr>
      </w:pPr>
      <w:r>
        <w:rPr>
          <w:b/>
          <w:bCs/>
        </w:rPr>
        <w:t>Данное транспортное средство движется по прямой дороге со скоростью 40 км/ч (с допуском +0/</w:t>
      </w:r>
      <w:r w:rsidR="001E3644">
        <w:rPr>
          <w:b/>
          <w:bCs/>
        </w:rPr>
        <w:t>–</w:t>
      </w:r>
      <w:r>
        <w:rPr>
          <w:b/>
          <w:bCs/>
        </w:rPr>
        <w:t>2 км/ч) и начинает выруливать, чтобы сменить полосу движения перед щитом с информацией о</w:t>
      </w:r>
      <w:r w:rsidRPr="00E75885">
        <w:rPr>
          <w:b/>
          <w:bCs/>
        </w:rPr>
        <w:t xml:space="preserve"> </w:t>
      </w:r>
      <w:r>
        <w:rPr>
          <w:b/>
          <w:bCs/>
        </w:rPr>
        <w:t>сужении проезжей части.</w:t>
      </w:r>
      <w:r>
        <w:t xml:space="preserve"> </w:t>
      </w:r>
      <w:r>
        <w:rPr>
          <w:b/>
          <w:bCs/>
        </w:rPr>
        <w:t>Никакие другие транспортные средства не приближаются к данному транспортному средству.</w:t>
      </w:r>
      <w:r>
        <w:t xml:space="preserve"> </w:t>
      </w:r>
      <w:r>
        <w:rPr>
          <w:b/>
          <w:bCs/>
        </w:rPr>
        <w:t>ВДС с щитом составляет не более 4,2 секунды в момент, когда данное транспортное средство начинает выруливать.</w:t>
      </w:r>
      <w:r>
        <w:t xml:space="preserve"> </w:t>
      </w:r>
      <w:r>
        <w:rPr>
          <w:b/>
          <w:bCs/>
        </w:rPr>
        <w:t xml:space="preserve">Во время смены полосы движения скорость данного транспортного средства является постоянной, а ВДС с щитом не превышает 3,3 секунды в момент, когда коэффициент смещения между данным транспортным средством и центром щита становится равным </w:t>
      </w:r>
      <w:r w:rsidR="001E3644">
        <w:rPr>
          <w:b/>
          <w:bCs/>
        </w:rPr>
        <w:t>–</w:t>
      </w:r>
      <w:r>
        <w:rPr>
          <w:b/>
          <w:bCs/>
        </w:rPr>
        <w:t>100</w:t>
      </w:r>
      <w:r w:rsidR="001E3644">
        <w:rPr>
          <w:b/>
          <w:bCs/>
        </w:rPr>
        <w:t> </w:t>
      </w:r>
      <w:r>
        <w:rPr>
          <w:b/>
          <w:bCs/>
        </w:rPr>
        <w:t>%.</w:t>
      </w:r>
      <w:r>
        <w:t xml:space="preserve"> </w:t>
      </w:r>
    </w:p>
    <w:p w14:paraId="239AC4A4" w14:textId="77777777" w:rsidR="00964D56" w:rsidRPr="005E057C" w:rsidRDefault="00964D56" w:rsidP="001E3644">
      <w:pPr>
        <w:pStyle w:val="SingleTxtG"/>
        <w:spacing w:before="240"/>
        <w:ind w:left="3119" w:right="1133" w:hanging="851"/>
        <w:rPr>
          <w:b/>
          <w:bCs/>
        </w:rPr>
      </w:pPr>
      <w:r>
        <w:rPr>
          <w:b/>
          <w:bCs/>
        </w:rPr>
        <w:t xml:space="preserve">Рис. 4: </w:t>
      </w:r>
      <w:r w:rsidR="001E3644">
        <w:rPr>
          <w:b/>
          <w:bCs/>
        </w:rPr>
        <w:tab/>
      </w:r>
      <w:r>
        <w:rPr>
          <w:b/>
          <w:bCs/>
        </w:rPr>
        <w:t xml:space="preserve">Смена полосы движения в связи с </w:t>
      </w:r>
      <w:r w:rsidRPr="0092753F">
        <w:rPr>
          <w:b/>
          <w:bCs/>
        </w:rPr>
        <w:t>производством дорожных работ</w:t>
      </w:r>
    </w:p>
    <w:p w14:paraId="03768BD8" w14:textId="77777777" w:rsidR="00964D56" w:rsidRPr="005E057C" w:rsidRDefault="00964D56" w:rsidP="00853C71">
      <w:pPr>
        <w:pStyle w:val="SingleTxtG"/>
        <w:ind w:left="2835" w:right="238" w:hanging="567"/>
        <w:rPr>
          <w:b/>
        </w:rPr>
      </w:pPr>
      <w:r>
        <w:rPr>
          <w:b/>
          <w:bCs/>
        </w:rPr>
        <w:t>A)</w:t>
      </w:r>
      <w:r>
        <w:tab/>
      </w:r>
      <w:r>
        <w:rPr>
          <w:b/>
          <w:bCs/>
        </w:rPr>
        <w:t>Движение по правой стороне дороги</w:t>
      </w:r>
    </w:p>
    <w:p w14:paraId="75DF7CC9" w14:textId="77777777" w:rsidR="00964D56" w:rsidRPr="0046210E" w:rsidRDefault="00964D56" w:rsidP="00964D56">
      <w:pPr>
        <w:pStyle w:val="SingleTxtG"/>
        <w:ind w:left="2268" w:right="238"/>
        <w:rPr>
          <w:b/>
        </w:rPr>
      </w:pPr>
      <w:r w:rsidRPr="0046210E">
        <w:rPr>
          <w:noProof/>
          <w:lang w:val="en-US" w:eastAsia="ja-JP"/>
        </w:rPr>
        <w:drawing>
          <wp:inline distT="0" distB="0" distL="0" distR="0" wp14:anchorId="6BA104DA" wp14:editId="1B440241">
            <wp:extent cx="3942715" cy="1294765"/>
            <wp:effectExtent l="0" t="0" r="635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1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32861" w14:textId="77777777" w:rsidR="00964D56" w:rsidRPr="005E057C" w:rsidRDefault="00964D56" w:rsidP="00853C71">
      <w:pPr>
        <w:pStyle w:val="SingleTxtG"/>
        <w:keepNext/>
        <w:ind w:left="2835" w:right="238" w:hanging="567"/>
        <w:rPr>
          <w:b/>
        </w:rPr>
      </w:pPr>
      <w:r>
        <w:rPr>
          <w:b/>
          <w:bCs/>
        </w:rPr>
        <w:t>B)</w:t>
      </w:r>
      <w:r>
        <w:tab/>
      </w:r>
      <w:r>
        <w:rPr>
          <w:b/>
          <w:bCs/>
        </w:rPr>
        <w:t>Движение по левой стороне дороги</w:t>
      </w:r>
    </w:p>
    <w:p w14:paraId="6EF0C05E" w14:textId="77777777" w:rsidR="00964D56" w:rsidRPr="00691383" w:rsidRDefault="00964D56" w:rsidP="001E3644">
      <w:pPr>
        <w:pStyle w:val="SingleTxtG"/>
        <w:ind w:left="2268" w:hanging="20"/>
        <w:jc w:val="right"/>
        <w:rPr>
          <w:rFonts w:asciiTheme="majorBidi" w:hAnsiTheme="majorBidi"/>
        </w:rPr>
      </w:pPr>
      <w:r w:rsidRPr="0046210E">
        <w:rPr>
          <w:noProof/>
        </w:rPr>
        <w:drawing>
          <wp:inline distT="0" distB="0" distL="0" distR="0" wp14:anchorId="1B173030" wp14:editId="63A05A3B">
            <wp:extent cx="3942080" cy="1496695"/>
            <wp:effectExtent l="0" t="0" r="1270" b="0"/>
            <wp:docPr id="9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</w:rPr>
        <w:t>».</w:t>
      </w:r>
    </w:p>
    <w:bookmarkEnd w:id="33"/>
    <w:p w14:paraId="2510B9A8" w14:textId="77777777" w:rsidR="00964D56" w:rsidRPr="00201D1C" w:rsidRDefault="00964D56" w:rsidP="00964D56">
      <w:pPr>
        <w:pStyle w:val="HChG"/>
        <w:ind w:right="567"/>
        <w:rPr>
          <w:rFonts w:asciiTheme="majorBidi" w:eastAsiaTheme="minorEastAsia" w:hAnsiTheme="majorBidi"/>
        </w:rPr>
      </w:pPr>
      <w:r>
        <w:tab/>
        <w:t>II.</w:t>
      </w:r>
      <w:r>
        <w:tab/>
      </w:r>
      <w:r>
        <w:rPr>
          <w:bCs/>
        </w:rPr>
        <w:t>Обоснования</w:t>
      </w:r>
    </w:p>
    <w:p w14:paraId="0DAF1DE7" w14:textId="77777777" w:rsidR="00964D56" w:rsidRPr="00201D1C" w:rsidRDefault="00964D56" w:rsidP="00964D56">
      <w:pPr>
        <w:pStyle w:val="SingleTxtG"/>
        <w:rPr>
          <w:rFonts w:asciiTheme="majorBidi" w:hAnsiTheme="majorBidi" w:cstheme="majorBidi"/>
        </w:rPr>
      </w:pPr>
      <w:r>
        <w:t>1.</w:t>
      </w:r>
      <w:r>
        <w:tab/>
        <w:t>Пункт 5.2.1.4 е): уточнение формулировки, поскольку свет, воздействующий на датчик, может быть непрямым; прямой солнечный свет упомянут только в качестве примера.</w:t>
      </w:r>
    </w:p>
    <w:p w14:paraId="121ADF6B" w14:textId="77777777" w:rsidR="00964D56" w:rsidRPr="00201D1C" w:rsidRDefault="00964D56" w:rsidP="00964D56">
      <w:pPr>
        <w:pStyle w:val="SingleTxtG"/>
        <w:rPr>
          <w:rFonts w:asciiTheme="majorBidi" w:hAnsiTheme="majorBidi" w:cstheme="majorBidi"/>
        </w:rPr>
      </w:pPr>
      <w:r>
        <w:t>2.</w:t>
      </w:r>
      <w:r>
        <w:tab/>
        <w:t>Пункт 5.2.1.4 f): попытка дополнительно выделить соответствующие влияющие параметры, с тем чтобы избежать широких исключений. Технически речь идет одновременно о двух эффектах:</w:t>
      </w:r>
    </w:p>
    <w:p w14:paraId="2BF9BDB3" w14:textId="77777777" w:rsidR="00964D56" w:rsidRPr="001E3644" w:rsidRDefault="00964D56" w:rsidP="00853C71">
      <w:pPr>
        <w:pStyle w:val="SingleTxtG"/>
        <w:ind w:left="1701"/>
      </w:pPr>
      <w:r w:rsidRPr="001E3644">
        <w:t>a)</w:t>
      </w:r>
      <w:r w:rsidRPr="001E3644">
        <w:tab/>
        <w:t>движение вокруг вертикальной оси датчика, прикрепленного к транспортному средству, может создать «призрачный» эффект движения при восприятии неподвижного (или медленно движущегося) препятствия;</w:t>
      </w:r>
    </w:p>
    <w:p w14:paraId="26EF4DDA" w14:textId="77777777" w:rsidR="00964D56" w:rsidRPr="001E3644" w:rsidRDefault="00964D56" w:rsidP="00853C71">
      <w:pPr>
        <w:pStyle w:val="SingleTxtG"/>
        <w:ind w:left="1701"/>
      </w:pPr>
      <w:r w:rsidRPr="001E3644">
        <w:t>b)</w:t>
      </w:r>
      <w:r w:rsidRPr="001E3644">
        <w:tab/>
        <w:t>в случае поворота (например, на перекрестке или на стоянке) препятствие может оставаться вне поля обнаружения до самого конца маневра.</w:t>
      </w:r>
    </w:p>
    <w:p w14:paraId="458A6528" w14:textId="77777777" w:rsidR="00964D56" w:rsidRPr="00201D1C" w:rsidRDefault="00964D56" w:rsidP="00964D56">
      <w:pPr>
        <w:pStyle w:val="SingleTxtG"/>
        <w:rPr>
          <w:rFonts w:asciiTheme="majorBidi" w:hAnsiTheme="majorBidi" w:cstheme="majorBidi"/>
        </w:rPr>
      </w:pPr>
      <w:r>
        <w:t>3.</w:t>
      </w:r>
      <w:r>
        <w:tab/>
        <w:t xml:space="preserve">Пункт 5.2.1.4 (таблица): исправление редакционной ошибки, так как у колонок отсутствуют заголовки, хотя рабочий документ был составлен корректно. Еще одна редакционная ошибка допущена в пункте 6.2.2.1, где слово </w:t>
      </w:r>
      <w:r w:rsidR="001E3644">
        <w:t>«</w:t>
      </w:r>
      <w:proofErr w:type="spellStart"/>
      <w:r>
        <w:t>calibrate</w:t>
      </w:r>
      <w:proofErr w:type="spellEnd"/>
      <w:r w:rsidR="001E3644">
        <w:t>»</w:t>
      </w:r>
      <w:r>
        <w:t xml:space="preserve"> </w:t>
      </w:r>
      <w:r w:rsidRPr="000E1623">
        <w:t>(</w:t>
      </w:r>
      <w:r>
        <w:t>калибровка</w:t>
      </w:r>
      <w:r w:rsidRPr="000E1623">
        <w:t>)</w:t>
      </w:r>
      <w:r>
        <w:t xml:space="preserve"> выделено зач</w:t>
      </w:r>
      <w:r w:rsidR="001E3644">
        <w:t>е</w:t>
      </w:r>
      <w:r>
        <w:t>ркиванием, в то время как его следует удалить из текста.</w:t>
      </w:r>
    </w:p>
    <w:p w14:paraId="69579BE0" w14:textId="77777777" w:rsidR="00964D56" w:rsidRPr="00201D1C" w:rsidRDefault="00964D56" w:rsidP="00964D56">
      <w:pPr>
        <w:pStyle w:val="SingleTxtG"/>
        <w:rPr>
          <w:rFonts w:asciiTheme="majorBidi" w:hAnsiTheme="majorBidi" w:cstheme="majorBidi"/>
        </w:rPr>
      </w:pPr>
      <w:r>
        <w:t>4.</w:t>
      </w:r>
      <w:r>
        <w:tab/>
        <w:t>Пункт 5.2.2.4 а): уточняется, что путь пешехода, как предполагается, должен быть почти перпендику</w:t>
      </w:r>
      <w:r w:rsidRPr="00731B1F">
        <w:t xml:space="preserve">лярен пути </w:t>
      </w:r>
      <w:r w:rsidRPr="00DE7D85">
        <w:t>испытуемого</w:t>
      </w:r>
      <w:r w:rsidRPr="00731B1F">
        <w:t xml:space="preserve"> автомобиля</w:t>
      </w:r>
      <w:r>
        <w:t>, с тем чтобы избежать воздействия неожиданной составляющей движения.</w:t>
      </w:r>
    </w:p>
    <w:p w14:paraId="6103D33D" w14:textId="77777777" w:rsidR="00964D56" w:rsidRPr="00201D1C" w:rsidRDefault="00964D56" w:rsidP="00964D56">
      <w:pPr>
        <w:pStyle w:val="SingleTxtG"/>
        <w:rPr>
          <w:rFonts w:asciiTheme="majorBidi" w:hAnsiTheme="majorBidi" w:cstheme="majorBidi"/>
        </w:rPr>
      </w:pPr>
      <w:r>
        <w:t>5.</w:t>
      </w:r>
      <w:r>
        <w:tab/>
        <w:t>Пункт 5.4.2: поскольку при определенных конкретных обстоятельствах может оказаться целесообразным вручную отключить электронный контроль устойчивости (ЭКУ), САЭТ должна автоматически деактивироваться вследствие отключения ЭКУ. Предложение состоит в том, чтобы предусмотреть</w:t>
      </w:r>
      <w:r w:rsidRPr="00B128BD">
        <w:t xml:space="preserve"> </w:t>
      </w:r>
      <w:r>
        <w:t>в Правилах «автоматическую деактивацию САЭТ». Это предложение заключено в квадратные скобки, поскольку оно нуждается в дальнейшей проработке до седьмой сессии Рабочей группы.</w:t>
      </w:r>
    </w:p>
    <w:p w14:paraId="6ACBB675" w14:textId="77777777" w:rsidR="00964D56" w:rsidRPr="00201D1C" w:rsidRDefault="00964D56" w:rsidP="00964D56">
      <w:pPr>
        <w:pStyle w:val="SingleTxtG"/>
        <w:rPr>
          <w:rFonts w:asciiTheme="majorBidi" w:hAnsiTheme="majorBidi" w:cstheme="majorBidi"/>
        </w:rPr>
      </w:pPr>
      <w:r>
        <w:t>6.</w:t>
      </w:r>
      <w:r>
        <w:tab/>
        <w:t>Пункт 5.4.4: предложение по уточнению понимания работы САЭТ при функционировании систем помощи: «когда активирована система управления перемещением транспортного средства в продольной плоскости, замедление транспортного средства может быть достаточно плавным, чтобы не достичь требуемых 5 м/с² (пункт 5.2.2.2), что делает САЭТ излишней. Конечно, САЭТ остается в резерве и вмешивается в случае внезапного неожиданного события.».</w:t>
      </w:r>
    </w:p>
    <w:p w14:paraId="2423848A" w14:textId="77777777" w:rsidR="00964D56" w:rsidRPr="00201D1C" w:rsidRDefault="00964D56" w:rsidP="00964D56">
      <w:pPr>
        <w:pStyle w:val="SingleTxtG"/>
        <w:rPr>
          <w:rFonts w:asciiTheme="majorBidi" w:hAnsiTheme="majorBidi" w:cstheme="majorBidi"/>
        </w:rPr>
      </w:pPr>
      <w:r>
        <w:t>7.</w:t>
      </w:r>
      <w:r>
        <w:tab/>
        <w:t>Пункт 6.3.1: обновление ссылки на стандарт ИСО.</w:t>
      </w:r>
    </w:p>
    <w:p w14:paraId="01A07A7A" w14:textId="77777777" w:rsidR="00964D56" w:rsidRPr="00201D1C" w:rsidRDefault="00964D56" w:rsidP="00964D56">
      <w:pPr>
        <w:pStyle w:val="SingleTxtG"/>
        <w:rPr>
          <w:rFonts w:asciiTheme="majorBidi" w:hAnsiTheme="majorBidi" w:cstheme="majorBidi"/>
        </w:rPr>
      </w:pPr>
      <w:r>
        <w:t>8.</w:t>
      </w:r>
      <w:r>
        <w:tab/>
        <w:t xml:space="preserve">Пункт 6.4.1: </w:t>
      </w:r>
    </w:p>
    <w:p w14:paraId="048753B8" w14:textId="77777777" w:rsidR="00964D56" w:rsidRPr="00201D1C" w:rsidRDefault="00964D56" w:rsidP="00964D56">
      <w:pPr>
        <w:pStyle w:val="SingleTxtG"/>
        <w:ind w:left="1701"/>
        <w:rPr>
          <w:rFonts w:asciiTheme="majorBidi" w:hAnsiTheme="majorBidi" w:cstheme="majorBidi"/>
        </w:rPr>
      </w:pPr>
      <w:r>
        <w:t>a)</w:t>
      </w:r>
      <w:r>
        <w:tab/>
        <w:t>нумерация должна была быть удалена, редакционная ошибка;</w:t>
      </w:r>
    </w:p>
    <w:p w14:paraId="56A37291" w14:textId="77777777" w:rsidR="00964D56" w:rsidRPr="00201D1C" w:rsidRDefault="00964D56" w:rsidP="00964D56">
      <w:pPr>
        <w:pStyle w:val="SingleTxtG"/>
        <w:ind w:left="1701"/>
        <w:rPr>
          <w:rFonts w:asciiTheme="majorBidi" w:hAnsiTheme="majorBidi" w:cstheme="majorBidi"/>
        </w:rPr>
      </w:pPr>
      <w:r>
        <w:t>b)</w:t>
      </w:r>
      <w:r>
        <w:tab/>
        <w:t>адаптация текста с учетом скоростей, указанных в разделе о требованиях.</w:t>
      </w:r>
    </w:p>
    <w:p w14:paraId="576EF6E7" w14:textId="77777777" w:rsidR="00964D56" w:rsidRPr="00201D1C" w:rsidRDefault="00964D56" w:rsidP="00964D56">
      <w:pPr>
        <w:pStyle w:val="SingleTxtG"/>
        <w:rPr>
          <w:rFonts w:asciiTheme="majorBidi" w:hAnsiTheme="majorBidi" w:cstheme="majorBidi"/>
        </w:rPr>
      </w:pPr>
      <w:r>
        <w:t>9.</w:t>
      </w:r>
      <w:r>
        <w:tab/>
        <w:t>Пункты 6.5 и 6.6.1: см. выше.</w:t>
      </w:r>
    </w:p>
    <w:p w14:paraId="5702EEC8" w14:textId="77777777" w:rsidR="00964D56" w:rsidRPr="00324A16" w:rsidRDefault="00964D56" w:rsidP="00964D56">
      <w:pPr>
        <w:pStyle w:val="SingleTxtG"/>
        <w:rPr>
          <w:rFonts w:asciiTheme="majorBidi" w:hAnsiTheme="majorBidi" w:cstheme="majorBidi"/>
        </w:rPr>
      </w:pPr>
      <w:r>
        <w:t>10.</w:t>
      </w:r>
      <w:r>
        <w:tab/>
        <w:t xml:space="preserve">Приложение 3, добавление 2: предложение по новым сценариям оценки надежности для предотвращения ложного реагирования в контексте приложения по комплексным электронным системам (приложение 3). Эти сценарии приведены для технических служб в качестве руководства по перекрестной проверке документации изготовителя путем сравнения с результатами реальных испытаний на треке. Они основаны на японском исследовании </w:t>
      </w:r>
      <w:r w:rsidR="00853C71">
        <w:t>—</w:t>
      </w:r>
      <w:r>
        <w:t xml:space="preserve"> рабочий документ AEBS-13-07.</w:t>
      </w:r>
      <w:bookmarkEnd w:id="34"/>
    </w:p>
    <w:p w14:paraId="268F59F5" w14:textId="77777777" w:rsidR="00964D56" w:rsidRPr="007E69C3" w:rsidRDefault="00964D56" w:rsidP="00964D56">
      <w:pPr>
        <w:spacing w:before="240"/>
        <w:jc w:val="center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47AC3AC" w14:textId="77777777" w:rsidR="00E12C5F" w:rsidRPr="008D53B6" w:rsidRDefault="00E12C5F" w:rsidP="00D9145B"/>
    <w:sectPr w:rsidR="00E12C5F" w:rsidRPr="008D53B6" w:rsidSect="00964D56">
      <w:headerReference w:type="even" r:id="rId17"/>
      <w:headerReference w:type="default" r:id="rId18"/>
      <w:footerReference w:type="even" r:id="rId19"/>
      <w:footerReference w:type="default" r:id="rId20"/>
      <w:footerReference w:type="first" r:id="rId21"/>
      <w:footnotePr>
        <w:numStart w:val="3"/>
      </w:footnotePr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1327F4" w14:textId="77777777" w:rsidR="001F4EC7" w:rsidRPr="00A312BC" w:rsidRDefault="001F4EC7" w:rsidP="00A312BC"/>
  </w:endnote>
  <w:endnote w:type="continuationSeparator" w:id="0">
    <w:p w14:paraId="01442E9B" w14:textId="77777777" w:rsidR="001F4EC7" w:rsidRPr="00A312BC" w:rsidRDefault="001F4EC7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39T30Lfz">
    <w:altName w:val="Symbol"/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3A36B" w14:textId="77777777" w:rsidR="00964D56" w:rsidRPr="00964D56" w:rsidRDefault="00964D56">
    <w:pPr>
      <w:pStyle w:val="a8"/>
    </w:pPr>
    <w:r w:rsidRPr="00964D56">
      <w:rPr>
        <w:b/>
        <w:sz w:val="18"/>
      </w:rPr>
      <w:fldChar w:fldCharType="begin"/>
    </w:r>
    <w:r w:rsidRPr="00964D56">
      <w:rPr>
        <w:b/>
        <w:sz w:val="18"/>
      </w:rPr>
      <w:instrText xml:space="preserve"> PAGE  \* MERGEFORMAT </w:instrText>
    </w:r>
    <w:r w:rsidRPr="00964D56">
      <w:rPr>
        <w:b/>
        <w:sz w:val="18"/>
      </w:rPr>
      <w:fldChar w:fldCharType="separate"/>
    </w:r>
    <w:r w:rsidRPr="00964D56">
      <w:rPr>
        <w:b/>
        <w:noProof/>
        <w:sz w:val="18"/>
      </w:rPr>
      <w:t>2</w:t>
    </w:r>
    <w:r w:rsidRPr="00964D56">
      <w:rPr>
        <w:b/>
        <w:sz w:val="18"/>
      </w:rPr>
      <w:fldChar w:fldCharType="end"/>
    </w:r>
    <w:r>
      <w:rPr>
        <w:b/>
        <w:sz w:val="18"/>
      </w:rPr>
      <w:tab/>
    </w:r>
    <w:r>
      <w:t>GE.20-09102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1B47E" w14:textId="77777777" w:rsidR="00964D56" w:rsidRPr="00964D56" w:rsidRDefault="00964D56" w:rsidP="00964D56">
    <w:pPr>
      <w:pStyle w:val="a8"/>
      <w:tabs>
        <w:tab w:val="clear" w:pos="9639"/>
        <w:tab w:val="right" w:pos="9638"/>
      </w:tabs>
      <w:rPr>
        <w:b/>
        <w:sz w:val="18"/>
      </w:rPr>
    </w:pPr>
    <w:r>
      <w:t>GE.20-09102</w:t>
    </w:r>
    <w:r>
      <w:tab/>
    </w:r>
    <w:r w:rsidRPr="00964D56">
      <w:rPr>
        <w:b/>
        <w:sz w:val="18"/>
      </w:rPr>
      <w:fldChar w:fldCharType="begin"/>
    </w:r>
    <w:r w:rsidRPr="00964D56">
      <w:rPr>
        <w:b/>
        <w:sz w:val="18"/>
      </w:rPr>
      <w:instrText xml:space="preserve"> PAGE  \* MERGEFORMAT </w:instrText>
    </w:r>
    <w:r w:rsidRPr="00964D56">
      <w:rPr>
        <w:b/>
        <w:sz w:val="18"/>
      </w:rPr>
      <w:fldChar w:fldCharType="separate"/>
    </w:r>
    <w:r w:rsidRPr="00964D56">
      <w:rPr>
        <w:b/>
        <w:noProof/>
        <w:sz w:val="18"/>
      </w:rPr>
      <w:t>3</w:t>
    </w:r>
    <w:r w:rsidRPr="00964D56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6BDE8" w14:textId="77777777" w:rsidR="00042B72" w:rsidRPr="00964D56" w:rsidRDefault="00964D56" w:rsidP="00964D56">
    <w:pPr>
      <w:spacing w:before="120" w:line="240" w:lineRule="auto"/>
    </w:pPr>
    <w:r>
      <w:t>GE.</w:t>
    </w:r>
    <w:r w:rsidR="00DF71B9">
      <w:rPr>
        <w:b/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5A34657D" wp14:editId="27266426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12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20-09102  (R)</w:t>
    </w:r>
    <w:r>
      <w:rPr>
        <w:lang w:val="en-US"/>
      </w:rPr>
      <w:t xml:space="preserve">  040820  050820</w:t>
    </w:r>
    <w:r>
      <w:br/>
    </w:r>
    <w:r w:rsidRPr="00964D56">
      <w:rPr>
        <w:rFonts w:ascii="C39T30Lfz" w:hAnsi="C39T30Lfz"/>
        <w:kern w:val="14"/>
        <w:sz w:val="56"/>
      </w:rPr>
      <w:t></w:t>
    </w:r>
    <w:r w:rsidRPr="00964D56">
      <w:rPr>
        <w:rFonts w:ascii="C39T30Lfz" w:hAnsi="C39T30Lfz"/>
        <w:kern w:val="14"/>
        <w:sz w:val="56"/>
      </w:rPr>
      <w:t></w:t>
    </w:r>
    <w:r w:rsidRPr="00964D56">
      <w:rPr>
        <w:rFonts w:ascii="C39T30Lfz" w:hAnsi="C39T30Lfz"/>
        <w:kern w:val="14"/>
        <w:sz w:val="56"/>
      </w:rPr>
      <w:t></w:t>
    </w:r>
    <w:r w:rsidRPr="00964D56">
      <w:rPr>
        <w:rFonts w:ascii="C39T30Lfz" w:hAnsi="C39T30Lfz"/>
        <w:kern w:val="14"/>
        <w:sz w:val="56"/>
      </w:rPr>
      <w:t></w:t>
    </w:r>
    <w:r w:rsidRPr="00964D56">
      <w:rPr>
        <w:rFonts w:ascii="C39T30Lfz" w:hAnsi="C39T30Lfz"/>
        <w:kern w:val="14"/>
        <w:sz w:val="56"/>
      </w:rPr>
      <w:t></w:t>
    </w:r>
    <w:r w:rsidRPr="00964D56">
      <w:rPr>
        <w:rFonts w:ascii="C39T30Lfz" w:hAnsi="C39T30Lfz"/>
        <w:kern w:val="14"/>
        <w:sz w:val="56"/>
      </w:rPr>
      <w:t></w:t>
    </w:r>
    <w:r w:rsidRPr="00964D56">
      <w:rPr>
        <w:rFonts w:ascii="C39T30Lfz" w:hAnsi="C39T30Lfz"/>
        <w:kern w:val="14"/>
        <w:sz w:val="56"/>
      </w:rPr>
      <w:t></w:t>
    </w:r>
    <w:r w:rsidRPr="00964D56">
      <w:rPr>
        <w:rFonts w:ascii="C39T30Lfz" w:hAnsi="C39T30Lfz"/>
        <w:kern w:val="14"/>
        <w:sz w:val="56"/>
      </w:rPr>
      <w:t></w:t>
    </w:r>
    <w:r w:rsidRPr="00964D56">
      <w:rPr>
        <w:rFonts w:ascii="C39T30Lfz" w:hAnsi="C39T30Lfz"/>
        <w:kern w:val="14"/>
        <w:sz w:val="56"/>
      </w:rPr>
      <w:t></w:t>
    </w:r>
    <w:r>
      <w:rPr>
        <w:noProof/>
      </w:rPr>
      <w:drawing>
        <wp:anchor distT="0" distB="0" distL="114300" distR="114300" simplePos="0" relativeHeight="251659264" behindDoc="0" locked="0" layoutInCell="1" allowOverlap="1" wp14:anchorId="06DCC353" wp14:editId="5E3DFF7F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8558D6" w14:textId="77777777" w:rsidR="001F4EC7" w:rsidRPr="001075E9" w:rsidRDefault="001F4EC7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513F8303" w14:textId="77777777" w:rsidR="001F4EC7" w:rsidRDefault="001F4EC7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14:paraId="0B7F9BC2" w14:textId="77777777" w:rsidR="00964D56" w:rsidRPr="00201D1C" w:rsidRDefault="00964D56" w:rsidP="00964D56">
      <w:pPr>
        <w:pStyle w:val="ad"/>
      </w:pPr>
      <w:r>
        <w:tab/>
      </w:r>
      <w:r w:rsidRPr="00964D56">
        <w:rPr>
          <w:sz w:val="20"/>
        </w:rPr>
        <w:t>*</w:t>
      </w:r>
      <w:r>
        <w:tab/>
        <w:t>В соответствии с программой работы Комитета по внутреннему транспорту на 2020 год, изложенной в предлагаемом бюджете по программам на 2020 год (A/74/6 (часть V, раздел 20), пункт 20.37), Всемирный форум будет разрабатывать, согласовывать и обновлять правила ООН в целях повышения эффективности автотранспортных средств. Настоящий документ представлен в соответствии с этим мандатом.</w:t>
      </w:r>
    </w:p>
  </w:footnote>
  <w:footnote w:id="2">
    <w:p w14:paraId="3987152E" w14:textId="77777777" w:rsidR="00964D56" w:rsidRPr="00201D1C" w:rsidRDefault="00964D56" w:rsidP="00964D56">
      <w:pPr>
        <w:pStyle w:val="ad"/>
      </w:pPr>
      <w:r>
        <w:rPr>
          <w:b/>
        </w:rPr>
        <w:tab/>
      </w:r>
      <w:r>
        <w:rPr>
          <w:rStyle w:val="aa"/>
        </w:rPr>
        <w:footnoteRef/>
      </w:r>
      <w:r>
        <w:tab/>
        <w:t xml:space="preserve">Под «номинальным» значением подразумевается </w:t>
      </w:r>
      <w:r>
        <w:rPr>
          <w:b/>
          <w:bCs/>
        </w:rPr>
        <w:t>минимальное</w:t>
      </w:r>
      <w:r>
        <w:t xml:space="preserve"> заданное теоретическое значение.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42AC67" w14:textId="3787720C" w:rsidR="00964D56" w:rsidRPr="00964D56" w:rsidRDefault="006C5DDA">
    <w:pPr>
      <w:pStyle w:val="a5"/>
    </w:pPr>
    <w:fldSimple w:instr=" TITLE  \* MERGEFORMAT ">
      <w:r w:rsidR="00B874AE">
        <w:t>ECE/TRANS/WP.29/GRVA/2020/26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BCD7F" w14:textId="3EA21356" w:rsidR="00964D56" w:rsidRPr="00964D56" w:rsidRDefault="006C5DDA" w:rsidP="00964D56">
    <w:pPr>
      <w:pStyle w:val="a5"/>
      <w:jc w:val="right"/>
    </w:pPr>
    <w:fldSimple w:instr=" TITLE  \* MERGEFORMAT ">
      <w:r w:rsidR="00B874AE">
        <w:t>ECE/TRANS/WP.29/GRVA/2020/26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1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17"/>
  </w:num>
  <w:num w:numId="5">
    <w:abstractNumId w:val="13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5"/>
  </w:num>
  <w:num w:numId="17">
    <w:abstractNumId w:val="12"/>
  </w:num>
  <w:num w:numId="18">
    <w:abstractNumId w:val="14"/>
  </w:num>
  <w:num w:numId="19">
    <w:abstractNumId w:val="15"/>
  </w:num>
  <w:num w:numId="20">
    <w:abstractNumId w:val="12"/>
  </w:num>
  <w:num w:numId="21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numStart w:val="3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C7"/>
    <w:rsid w:val="00033EE1"/>
    <w:rsid w:val="00042B72"/>
    <w:rsid w:val="00044AD8"/>
    <w:rsid w:val="000558BD"/>
    <w:rsid w:val="000B57E7"/>
    <w:rsid w:val="000B6373"/>
    <w:rsid w:val="000E4E5B"/>
    <w:rsid w:val="000F09DF"/>
    <w:rsid w:val="000F61B2"/>
    <w:rsid w:val="001075E9"/>
    <w:rsid w:val="0014152F"/>
    <w:rsid w:val="00180183"/>
    <w:rsid w:val="0018024D"/>
    <w:rsid w:val="0018649F"/>
    <w:rsid w:val="00194BF9"/>
    <w:rsid w:val="00196389"/>
    <w:rsid w:val="001B3EF6"/>
    <w:rsid w:val="001C7A89"/>
    <w:rsid w:val="001E3644"/>
    <w:rsid w:val="001F4409"/>
    <w:rsid w:val="001F4EC7"/>
    <w:rsid w:val="00255343"/>
    <w:rsid w:val="0027151D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C3D92"/>
    <w:rsid w:val="003E0B46"/>
    <w:rsid w:val="00407B78"/>
    <w:rsid w:val="00424203"/>
    <w:rsid w:val="00452493"/>
    <w:rsid w:val="00453318"/>
    <w:rsid w:val="00454AF2"/>
    <w:rsid w:val="00454E07"/>
    <w:rsid w:val="00472C5C"/>
    <w:rsid w:val="004E05B7"/>
    <w:rsid w:val="0050108D"/>
    <w:rsid w:val="00513081"/>
    <w:rsid w:val="00517901"/>
    <w:rsid w:val="00526683"/>
    <w:rsid w:val="005639C1"/>
    <w:rsid w:val="005709E0"/>
    <w:rsid w:val="00572E19"/>
    <w:rsid w:val="005961C8"/>
    <w:rsid w:val="005966F1"/>
    <w:rsid w:val="005D7914"/>
    <w:rsid w:val="005E2B41"/>
    <w:rsid w:val="005F0B42"/>
    <w:rsid w:val="00617A43"/>
    <w:rsid w:val="006345DB"/>
    <w:rsid w:val="00640F49"/>
    <w:rsid w:val="00680D03"/>
    <w:rsid w:val="00681A10"/>
    <w:rsid w:val="00696D0E"/>
    <w:rsid w:val="006A1ED8"/>
    <w:rsid w:val="006A5355"/>
    <w:rsid w:val="006C2031"/>
    <w:rsid w:val="006C5DDA"/>
    <w:rsid w:val="006D461A"/>
    <w:rsid w:val="006E6BAC"/>
    <w:rsid w:val="006F2D0C"/>
    <w:rsid w:val="006F35EE"/>
    <w:rsid w:val="007021FF"/>
    <w:rsid w:val="00712895"/>
    <w:rsid w:val="00734ACB"/>
    <w:rsid w:val="00757357"/>
    <w:rsid w:val="00792497"/>
    <w:rsid w:val="00806737"/>
    <w:rsid w:val="00825F8D"/>
    <w:rsid w:val="00834B71"/>
    <w:rsid w:val="00853C71"/>
    <w:rsid w:val="0086445C"/>
    <w:rsid w:val="00882C94"/>
    <w:rsid w:val="00894693"/>
    <w:rsid w:val="008A08D7"/>
    <w:rsid w:val="008A37C8"/>
    <w:rsid w:val="008A75B2"/>
    <w:rsid w:val="008B6909"/>
    <w:rsid w:val="008D53B6"/>
    <w:rsid w:val="008F7609"/>
    <w:rsid w:val="00906890"/>
    <w:rsid w:val="00911BE4"/>
    <w:rsid w:val="00951972"/>
    <w:rsid w:val="009608F3"/>
    <w:rsid w:val="00964D56"/>
    <w:rsid w:val="009A24AC"/>
    <w:rsid w:val="009C59D7"/>
    <w:rsid w:val="009C6FE6"/>
    <w:rsid w:val="009D7E7D"/>
    <w:rsid w:val="00A14DA8"/>
    <w:rsid w:val="00A312BC"/>
    <w:rsid w:val="00A84021"/>
    <w:rsid w:val="00A84D35"/>
    <w:rsid w:val="00A917B3"/>
    <w:rsid w:val="00AB4B51"/>
    <w:rsid w:val="00B10CC7"/>
    <w:rsid w:val="00B36DF7"/>
    <w:rsid w:val="00B539E7"/>
    <w:rsid w:val="00B62458"/>
    <w:rsid w:val="00B874AE"/>
    <w:rsid w:val="00BB0187"/>
    <w:rsid w:val="00BC18B2"/>
    <w:rsid w:val="00BD33EE"/>
    <w:rsid w:val="00BE1CC7"/>
    <w:rsid w:val="00C106D6"/>
    <w:rsid w:val="00C119AE"/>
    <w:rsid w:val="00C60F0C"/>
    <w:rsid w:val="00C71E84"/>
    <w:rsid w:val="00C805C9"/>
    <w:rsid w:val="00C92939"/>
    <w:rsid w:val="00CA1679"/>
    <w:rsid w:val="00CB151C"/>
    <w:rsid w:val="00CE5A1A"/>
    <w:rsid w:val="00CF1F30"/>
    <w:rsid w:val="00CF55F6"/>
    <w:rsid w:val="00D33D63"/>
    <w:rsid w:val="00D5253A"/>
    <w:rsid w:val="00D873A8"/>
    <w:rsid w:val="00D90028"/>
    <w:rsid w:val="00D90138"/>
    <w:rsid w:val="00D9145B"/>
    <w:rsid w:val="00DD78D1"/>
    <w:rsid w:val="00DE32CD"/>
    <w:rsid w:val="00DF1516"/>
    <w:rsid w:val="00DF5767"/>
    <w:rsid w:val="00DF71B9"/>
    <w:rsid w:val="00E12C5F"/>
    <w:rsid w:val="00E73F76"/>
    <w:rsid w:val="00EA2C9F"/>
    <w:rsid w:val="00EA420E"/>
    <w:rsid w:val="00ED0BDA"/>
    <w:rsid w:val="00EE142A"/>
    <w:rsid w:val="00EF1360"/>
    <w:rsid w:val="00EF3220"/>
    <w:rsid w:val="00F2523A"/>
    <w:rsid w:val="00F43903"/>
    <w:rsid w:val="00F561C1"/>
    <w:rsid w:val="00F94155"/>
    <w:rsid w:val="00F9783F"/>
    <w:rsid w:val="00FA194A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D3034F9"/>
  <w15:docId w15:val="{68C23593-65B2-4D4E-AD0F-64C30E372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"/>
    <w:lsdException w:name="List 2" w:semiHidden="1" w:unhideWhenUsed="1"/>
    <w:lsdException w:name="List 3" w:semiHidden="1" w:unhideWhenUsed="1"/>
    <w:lsdException w:name="List 4" w:semiHidden="1" w:uiPriority="1"/>
    <w:lsdException w:name="List 5" w:semiHidden="1" w:uiPriority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"/>
    <w:lsdException w:name="Salutation" w:semiHidden="1" w:uiPriority="1"/>
    <w:lsdException w:name="Date" w:semiHidden="1" w:uiPriority="1"/>
    <w:lsdException w:name="Body Text First Indent" w:semiHidden="1" w:uiPriority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1"/>
    <w:lsdException w:name="Emphasis" w:semiHidden="1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D9145B"/>
    <w:pPr>
      <w:suppressAutoHyphens/>
      <w:spacing w:line="240" w:lineRule="atLeast"/>
    </w:pPr>
    <w:rPr>
      <w:rFonts w:eastAsiaTheme="minorHAnsi" w:cstheme="minorBidi"/>
      <w:szCs w:val="22"/>
      <w:lang w:val="ru-RU" w:eastAsia="en-US"/>
    </w:rPr>
  </w:style>
  <w:style w:type="paragraph" w:styleId="1">
    <w:name w:val="heading 1"/>
    <w:aliases w:val="Table_G"/>
    <w:basedOn w:val="a"/>
    <w:next w:val="a"/>
    <w:link w:val="10"/>
    <w:qFormat/>
    <w:rsid w:val="00617A43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2">
    <w:name w:val="heading 2"/>
    <w:basedOn w:val="a"/>
    <w:next w:val="a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3">
    <w:name w:val="heading 3"/>
    <w:basedOn w:val="a"/>
    <w:next w:val="a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"/>
    <w:next w:val="a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1"/>
    <w:semiHidden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1"/>
    <w:semiHidden/>
    <w:rsid w:val="00C71E84"/>
    <w:rPr>
      <w:rFonts w:ascii="Tahoma" w:eastAsiaTheme="minorHAnsi" w:hAnsi="Tahoma" w:cs="Tahoma"/>
      <w:sz w:val="16"/>
      <w:szCs w:val="16"/>
      <w:lang w:val="ru-RU" w:eastAsia="en-US"/>
    </w:rPr>
  </w:style>
  <w:style w:type="paragraph" w:customStyle="1" w:styleId="HMG">
    <w:name w:val="_ H __M_G"/>
    <w:basedOn w:val="a"/>
    <w:next w:val="a"/>
    <w:qFormat/>
    <w:rsid w:val="00617A43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">
    <w:name w:val="_ H _Ch_G"/>
    <w:basedOn w:val="a"/>
    <w:next w:val="a"/>
    <w:link w:val="HChGChar"/>
    <w:qFormat/>
    <w:rsid w:val="00617A43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">
    <w:name w:val="_ H_1_G"/>
    <w:basedOn w:val="a"/>
    <w:next w:val="a"/>
    <w:link w:val="H1GChar"/>
    <w:qFormat/>
    <w:rsid w:val="00617A43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">
    <w:name w:val="_ H_2/3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">
    <w:name w:val="_ H_4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zCs w:val="20"/>
      <w:lang w:eastAsia="ru-RU"/>
    </w:rPr>
  </w:style>
  <w:style w:type="paragraph" w:customStyle="1" w:styleId="H56G">
    <w:name w:val="_ H_5/6_G"/>
    <w:basedOn w:val="a"/>
    <w:next w:val="a"/>
    <w:qFormat/>
    <w:rsid w:val="00617A43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">
    <w:name w:val="_ Single Txt_G"/>
    <w:basedOn w:val="a"/>
    <w:link w:val="SingleTxtGChar"/>
    <w:qFormat/>
    <w:rsid w:val="00C71E84"/>
    <w:pPr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">
    <w:name w:val="__S_L_G"/>
    <w:basedOn w:val="a"/>
    <w:next w:val="a"/>
    <w:qFormat/>
    <w:rsid w:val="00617A43"/>
    <w:pPr>
      <w:keepNext/>
      <w:keepLine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">
    <w:name w:val="__S_M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">
    <w:name w:val="__S_S_G"/>
    <w:basedOn w:val="a"/>
    <w:next w:val="a"/>
    <w:qFormat/>
    <w:rsid w:val="00617A43"/>
    <w:pPr>
      <w:keepNext/>
      <w:keepLine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">
    <w:name w:val="__XLarge_G"/>
    <w:basedOn w:val="a"/>
    <w:next w:val="a"/>
    <w:qFormat/>
    <w:rsid w:val="00617A43"/>
    <w:pPr>
      <w:keepNext/>
      <w:keepLine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">
    <w:name w:val="_Bullet 1_G"/>
    <w:basedOn w:val="a"/>
    <w:qFormat/>
    <w:rsid w:val="00617A43"/>
    <w:pPr>
      <w:numPr>
        <w:numId w:val="19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">
    <w:name w:val="_Bullet 2_G"/>
    <w:basedOn w:val="a"/>
    <w:qFormat/>
    <w:rsid w:val="00617A43"/>
    <w:pPr>
      <w:numPr>
        <w:numId w:val="20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">
    <w:name w:val="_ParaNo._G"/>
    <w:basedOn w:val="a"/>
    <w:next w:val="a"/>
    <w:qFormat/>
    <w:rsid w:val="00C71E84"/>
    <w:pPr>
      <w:numPr>
        <w:numId w:val="21"/>
      </w:numPr>
      <w:tabs>
        <w:tab w:val="clear" w:pos="1491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a1"/>
    <w:rsid w:val="00617A43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a1"/>
    <w:rsid w:val="00617A43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5">
    <w:name w:val="header"/>
    <w:aliases w:val="6_G"/>
    <w:basedOn w:val="a"/>
    <w:next w:val="a"/>
    <w:link w:val="a6"/>
    <w:qFormat/>
    <w:rsid w:val="00617A43"/>
    <w:pPr>
      <w:pBdr>
        <w:bottom w:val="single" w:sz="4" w:space="4" w:color="auto"/>
      </w:pBdr>
      <w:tabs>
        <w:tab w:val="right" w:pos="9639"/>
      </w:tabs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a6">
    <w:name w:val="Верхний колонтитул Знак"/>
    <w:aliases w:val="6_G Знак"/>
    <w:basedOn w:val="a0"/>
    <w:link w:val="a5"/>
    <w:rsid w:val="00617A43"/>
    <w:rPr>
      <w:b/>
      <w:sz w:val="18"/>
      <w:lang w:val="en-GB" w:eastAsia="ru-RU"/>
    </w:rPr>
  </w:style>
  <w:style w:type="character" w:styleId="a7">
    <w:name w:val="page number"/>
    <w:aliases w:val="7_G"/>
    <w:basedOn w:val="a0"/>
    <w:qFormat/>
    <w:rsid w:val="00617A43"/>
    <w:rPr>
      <w:rFonts w:ascii="Times New Roman" w:hAnsi="Times New Roman"/>
      <w:b/>
      <w:sz w:val="18"/>
    </w:rPr>
  </w:style>
  <w:style w:type="paragraph" w:styleId="a8">
    <w:name w:val="footer"/>
    <w:aliases w:val="3_G"/>
    <w:basedOn w:val="a"/>
    <w:link w:val="a9"/>
    <w:qFormat/>
    <w:rsid w:val="00617A43"/>
    <w:pPr>
      <w:tabs>
        <w:tab w:val="right" w:pos="9639"/>
      </w:tabs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a9">
    <w:name w:val="Нижний колонтитул Знак"/>
    <w:aliases w:val="3_G Знак"/>
    <w:basedOn w:val="a0"/>
    <w:link w:val="a8"/>
    <w:rsid w:val="00617A43"/>
    <w:rPr>
      <w:sz w:val="16"/>
      <w:lang w:val="en-GB" w:eastAsia="ru-RU"/>
    </w:rPr>
  </w:style>
  <w:style w:type="character" w:styleId="aa">
    <w:name w:val="footnote reference"/>
    <w:aliases w:val="4_G,(Footnote Reference),-E Fußnotenzeichen,BVI fnr, BVI fnr,Footnote symbol,Footnote,Footnote Reference Superscript,SUPERS,Fußnotenzeichen"/>
    <w:basedOn w:val="a0"/>
    <w:qFormat/>
    <w:rsid w:val="00617A43"/>
    <w:rPr>
      <w:rFonts w:ascii="Times New Roman" w:hAnsi="Times New Roman"/>
      <w:dstrike w:val="0"/>
      <w:sz w:val="18"/>
      <w:vertAlign w:val="superscript"/>
    </w:rPr>
  </w:style>
  <w:style w:type="character" w:styleId="ab">
    <w:name w:val="endnote reference"/>
    <w:aliases w:val="1_G"/>
    <w:basedOn w:val="aa"/>
    <w:qFormat/>
    <w:rsid w:val="00617A43"/>
    <w:rPr>
      <w:rFonts w:ascii="Times New Roman" w:hAnsi="Times New Roman"/>
      <w:dstrike w:val="0"/>
      <w:sz w:val="18"/>
      <w:vertAlign w:val="superscript"/>
    </w:rPr>
  </w:style>
  <w:style w:type="table" w:styleId="ac">
    <w:name w:val="Table Grid"/>
    <w:basedOn w:val="a1"/>
    <w:uiPriority w:val="59"/>
    <w:rsid w:val="00D9145B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ad">
    <w:name w:val="footnote text"/>
    <w:aliases w:val="5_G,PP,Fußnotentext,5_G_6,Footnote Text Char"/>
    <w:basedOn w:val="a"/>
    <w:link w:val="ae"/>
    <w:qFormat/>
    <w:rsid w:val="00617A43"/>
    <w:pPr>
      <w:tabs>
        <w:tab w:val="right" w:pos="1021"/>
      </w:tabs>
      <w:spacing w:line="220" w:lineRule="exact"/>
      <w:ind w:left="1134" w:right="1134" w:hanging="1134"/>
    </w:pPr>
    <w:rPr>
      <w:rFonts w:eastAsia="Times New Roman" w:cs="Times New Roman"/>
      <w:sz w:val="18"/>
      <w:szCs w:val="20"/>
      <w:lang w:eastAsia="ru-RU"/>
    </w:rPr>
  </w:style>
  <w:style w:type="character" w:customStyle="1" w:styleId="ae">
    <w:name w:val="Текст сноски Знак"/>
    <w:aliases w:val="5_G Знак,PP Знак,Fußnotentext Знак,5_G_6 Знак,Footnote Text Char Знак"/>
    <w:basedOn w:val="a0"/>
    <w:link w:val="ad"/>
    <w:rsid w:val="00617A43"/>
    <w:rPr>
      <w:sz w:val="18"/>
      <w:lang w:val="ru-RU" w:eastAsia="ru-RU"/>
    </w:rPr>
  </w:style>
  <w:style w:type="paragraph" w:styleId="af">
    <w:name w:val="endnote text"/>
    <w:aliases w:val="2_G"/>
    <w:basedOn w:val="ad"/>
    <w:link w:val="af0"/>
    <w:qFormat/>
    <w:rsid w:val="00617A43"/>
  </w:style>
  <w:style w:type="character" w:customStyle="1" w:styleId="af0">
    <w:name w:val="Текст концевой сноски Знак"/>
    <w:aliases w:val="2_G Знак"/>
    <w:basedOn w:val="a0"/>
    <w:link w:val="af"/>
    <w:rsid w:val="00617A43"/>
    <w:rPr>
      <w:sz w:val="18"/>
      <w:lang w:val="ru-RU" w:eastAsia="ru-RU"/>
    </w:rPr>
  </w:style>
  <w:style w:type="character" w:customStyle="1" w:styleId="10">
    <w:name w:val="Заголовок 1 Знак"/>
    <w:aliases w:val="Table_G Знак"/>
    <w:basedOn w:val="a0"/>
    <w:link w:val="1"/>
    <w:rsid w:val="00617A43"/>
    <w:rPr>
      <w:rFonts w:cs="Arial"/>
      <w:b/>
      <w:bCs/>
      <w:szCs w:val="32"/>
      <w:lang w:val="ru-RU" w:eastAsia="ru-RU"/>
    </w:rPr>
  </w:style>
  <w:style w:type="character" w:styleId="af1">
    <w:name w:val="Hyperlink"/>
    <w:basedOn w:val="a0"/>
    <w:rsid w:val="00617A43"/>
    <w:rPr>
      <w:color w:val="0000FF" w:themeColor="hyperlink"/>
      <w:u w:val="none"/>
    </w:rPr>
  </w:style>
  <w:style w:type="character" w:styleId="af2">
    <w:name w:val="FollowedHyperlink"/>
    <w:basedOn w:val="a0"/>
    <w:rsid w:val="00617A43"/>
    <w:rPr>
      <w:color w:val="800080" w:themeColor="followedHyperlink"/>
      <w:u w:val="none"/>
    </w:rPr>
  </w:style>
  <w:style w:type="character" w:customStyle="1" w:styleId="SingleTxtGChar">
    <w:name w:val="_ Single Txt_G Char"/>
    <w:link w:val="SingleTxtG"/>
    <w:qFormat/>
    <w:rsid w:val="00964D56"/>
    <w:rPr>
      <w:lang w:val="ru-RU" w:eastAsia="en-US"/>
    </w:rPr>
  </w:style>
  <w:style w:type="character" w:customStyle="1" w:styleId="HChGChar">
    <w:name w:val="_ H _Ch_G Char"/>
    <w:link w:val="HChG"/>
    <w:rsid w:val="00964D56"/>
    <w:rPr>
      <w:b/>
      <w:sz w:val="28"/>
      <w:lang w:val="ru-RU" w:eastAsia="ru-RU"/>
    </w:rPr>
  </w:style>
  <w:style w:type="character" w:customStyle="1" w:styleId="H1GChar">
    <w:name w:val="_ H_1_G Char"/>
    <w:link w:val="H1G"/>
    <w:rsid w:val="00964D56"/>
    <w:rPr>
      <w:b/>
      <w:sz w:val="24"/>
      <w:lang w:val="ru-RU" w:eastAsia="ru-RU"/>
    </w:rPr>
  </w:style>
  <w:style w:type="paragraph" w:styleId="af3">
    <w:name w:val="List Paragraph"/>
    <w:basedOn w:val="a"/>
    <w:uiPriority w:val="34"/>
    <w:qFormat/>
    <w:rsid w:val="00964D56"/>
    <w:pPr>
      <w:ind w:left="720"/>
      <w:contextualSpacing/>
    </w:pPr>
    <w:rPr>
      <w:rFonts w:eastAsia="MS Mincho" w:cs="Times New Roman"/>
      <w:szCs w:val="20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gif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Templates\ECE.do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CEAF2-569E-4BBF-BBD8-C97352DBE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ECE.dotm</Template>
  <TotalTime>2</TotalTime>
  <Pages>12</Pages>
  <Words>2637</Words>
  <Characters>17238</Characters>
  <Application>Microsoft Office Word</Application>
  <DocSecurity>0</DocSecurity>
  <Lines>486</Lines>
  <Paragraphs>241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ECE/TRANS/WP.29/GRVA/2020/26</vt:lpstr>
      <vt:lpstr>A/</vt:lpstr>
      <vt:lpstr>A/</vt:lpstr>
    </vt:vector>
  </TitlesOfParts>
  <Company>DCM</Company>
  <LinksUpToDate>false</LinksUpToDate>
  <CharactersWithSpaces>19743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ECE/TRANS/WP.29/GRVA/2020/26</dc:title>
  <dc:subject/>
  <dc:creator>Svetlana PROKOUDINA</dc:creator>
  <cp:keywords/>
  <cp:lastModifiedBy>Anna Petelina</cp:lastModifiedBy>
  <cp:revision>4</cp:revision>
  <cp:lastPrinted>2020-08-05T09:47:00Z</cp:lastPrinted>
  <dcterms:created xsi:type="dcterms:W3CDTF">2020-08-05T09:47:00Z</dcterms:created>
  <dcterms:modified xsi:type="dcterms:W3CDTF">2020-08-05T09:49:00Z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